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1C880D" w14:textId="24AFF1EF" w:rsidR="005D665C" w:rsidRPr="00401154" w:rsidRDefault="0035232A" w:rsidP="005D665C">
      <w:pPr>
        <w:pBdr>
          <w:bottom w:val="single" w:sz="4" w:space="1" w:color="auto"/>
        </w:pBdr>
        <w:jc w:val="center"/>
        <w:rPr>
          <w:b/>
          <w:lang w:val="en-CA"/>
        </w:rPr>
      </w:pPr>
      <w:r>
        <w:rPr>
          <w:b/>
          <w:lang w:val="en-CA"/>
        </w:rPr>
        <w:t xml:space="preserve">CanRIO:   Standard Operating Procedure for </w:t>
      </w:r>
      <w:r w:rsidR="005D665C">
        <w:rPr>
          <w:b/>
          <w:lang w:val="en-CA"/>
        </w:rPr>
        <w:t>Labelling of Biobank Samples</w:t>
      </w:r>
    </w:p>
    <w:p w14:paraId="0829C167" w14:textId="77777777" w:rsidR="0094542E" w:rsidRDefault="0094542E" w:rsidP="00337E52">
      <w:pPr>
        <w:rPr>
          <w:b/>
          <w:bCs/>
          <w:lang w:val="en-CA"/>
        </w:rPr>
      </w:pPr>
    </w:p>
    <w:p w14:paraId="25C25B8F" w14:textId="77777777" w:rsidR="005D665C" w:rsidRPr="00DE2FE2" w:rsidRDefault="005D665C" w:rsidP="00337E52">
      <w:pPr>
        <w:rPr>
          <w:b/>
          <w:color w:val="FF0000"/>
          <w:lang w:val="en-CA"/>
        </w:rPr>
      </w:pPr>
    </w:p>
    <w:p w14:paraId="4FF16E5A" w14:textId="30E37AE5" w:rsidR="005F71CF" w:rsidRDefault="005D665C" w:rsidP="005D665C">
      <w:pPr>
        <w:jc w:val="center"/>
        <w:rPr>
          <w:lang w:val="en-CA"/>
        </w:rPr>
      </w:pPr>
      <w:r>
        <w:rPr>
          <w:lang w:val="en-CA"/>
        </w:rPr>
        <w:t xml:space="preserve">CANRIO-(Site </w:t>
      </w:r>
      <w:r w:rsidR="00ED6165">
        <w:rPr>
          <w:lang w:val="en-CA"/>
        </w:rPr>
        <w:t>ID</w:t>
      </w:r>
      <w:r>
        <w:rPr>
          <w:lang w:val="en-CA"/>
        </w:rPr>
        <w:t>#)-(Patient ID#)_(Visit Title)_(Visit Date)_(Aliquot #)</w:t>
      </w:r>
    </w:p>
    <w:p w14:paraId="54530D23" w14:textId="77777777" w:rsidR="00ED6165" w:rsidRDefault="00ED6165" w:rsidP="00ED6165">
      <w:pPr>
        <w:rPr>
          <w:lang w:val="en-CA"/>
        </w:rPr>
      </w:pPr>
    </w:p>
    <w:p w14:paraId="112BED6E" w14:textId="77777777" w:rsidR="00ED6165" w:rsidRDefault="00ED6165" w:rsidP="00ED6165">
      <w:pPr>
        <w:rPr>
          <w:lang w:val="en-CA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38"/>
        <w:gridCol w:w="7513"/>
      </w:tblGrid>
      <w:tr w:rsidR="00DA0325" w14:paraId="243B5C82" w14:textId="77777777" w:rsidTr="002513B7">
        <w:trPr>
          <w:trHeight w:val="470"/>
        </w:trPr>
        <w:tc>
          <w:tcPr>
            <w:tcW w:w="1838" w:type="dxa"/>
            <w:vAlign w:val="center"/>
          </w:tcPr>
          <w:p w14:paraId="02E221C8" w14:textId="04ADD82D" w:rsidR="00DA0325" w:rsidRPr="00DA0325" w:rsidRDefault="00DA0325" w:rsidP="002513B7">
            <w:pPr>
              <w:rPr>
                <w:sz w:val="24"/>
                <w:lang w:val="en-CA"/>
              </w:rPr>
            </w:pPr>
            <w:r w:rsidRPr="00DA0325">
              <w:rPr>
                <w:b/>
                <w:sz w:val="24"/>
                <w:lang w:val="en-CA"/>
              </w:rPr>
              <w:t>Site ID#</w:t>
            </w:r>
          </w:p>
        </w:tc>
        <w:tc>
          <w:tcPr>
            <w:tcW w:w="7513" w:type="dxa"/>
            <w:vAlign w:val="center"/>
          </w:tcPr>
          <w:p w14:paraId="3836AA98" w14:textId="53A123C2" w:rsidR="00DA0325" w:rsidRPr="00DA0325" w:rsidRDefault="00DA0325" w:rsidP="00EA06A2">
            <w:pPr>
              <w:rPr>
                <w:sz w:val="24"/>
                <w:szCs w:val="24"/>
                <w:lang w:val="en-CA"/>
              </w:rPr>
            </w:pPr>
            <w:r w:rsidRPr="00DA0325">
              <w:rPr>
                <w:sz w:val="24"/>
                <w:szCs w:val="24"/>
                <w:lang w:val="en-CA"/>
              </w:rPr>
              <w:t xml:space="preserve">This is the site number assigned to the </w:t>
            </w:r>
            <w:r w:rsidR="00EA06A2">
              <w:rPr>
                <w:sz w:val="24"/>
                <w:szCs w:val="24"/>
                <w:lang w:val="en-CA"/>
              </w:rPr>
              <w:t>PI site</w:t>
            </w:r>
          </w:p>
        </w:tc>
      </w:tr>
      <w:tr w:rsidR="00DA0325" w14:paraId="70CF40A3" w14:textId="77777777" w:rsidTr="002513B7">
        <w:trPr>
          <w:trHeight w:val="704"/>
        </w:trPr>
        <w:tc>
          <w:tcPr>
            <w:tcW w:w="1838" w:type="dxa"/>
            <w:vAlign w:val="center"/>
          </w:tcPr>
          <w:p w14:paraId="14589A68" w14:textId="146B5226" w:rsidR="00DA0325" w:rsidRPr="00DA0325" w:rsidRDefault="00DA0325" w:rsidP="002513B7">
            <w:pPr>
              <w:rPr>
                <w:sz w:val="24"/>
                <w:lang w:val="en-CA"/>
              </w:rPr>
            </w:pPr>
            <w:r w:rsidRPr="00DA0325">
              <w:rPr>
                <w:b/>
                <w:sz w:val="24"/>
                <w:lang w:val="en-CA"/>
              </w:rPr>
              <w:t>Patient ID#</w:t>
            </w:r>
          </w:p>
        </w:tc>
        <w:tc>
          <w:tcPr>
            <w:tcW w:w="7513" w:type="dxa"/>
            <w:vAlign w:val="center"/>
          </w:tcPr>
          <w:p w14:paraId="26283D95" w14:textId="51AA82F8" w:rsidR="00DA0325" w:rsidRPr="00DA0325" w:rsidRDefault="00DA0325" w:rsidP="002513B7">
            <w:pPr>
              <w:rPr>
                <w:sz w:val="24"/>
                <w:szCs w:val="24"/>
                <w:lang w:val="en-CA"/>
              </w:rPr>
            </w:pPr>
            <w:r w:rsidRPr="00DA0325">
              <w:rPr>
                <w:sz w:val="24"/>
                <w:szCs w:val="24"/>
                <w:lang w:val="en-CA"/>
              </w:rPr>
              <w:t xml:space="preserve">This is the patient ID number assigned to each CanRIO patient, to match the Patient record on </w:t>
            </w:r>
            <w:proofErr w:type="spellStart"/>
            <w:r w:rsidRPr="00DA0325">
              <w:rPr>
                <w:sz w:val="24"/>
                <w:szCs w:val="24"/>
                <w:lang w:val="en-CA"/>
              </w:rPr>
              <w:t>REDCap</w:t>
            </w:r>
            <w:proofErr w:type="spellEnd"/>
          </w:p>
        </w:tc>
      </w:tr>
      <w:tr w:rsidR="00DA0325" w14:paraId="7DBE5204" w14:textId="77777777" w:rsidTr="002513B7">
        <w:trPr>
          <w:trHeight w:val="2103"/>
        </w:trPr>
        <w:tc>
          <w:tcPr>
            <w:tcW w:w="1838" w:type="dxa"/>
            <w:vAlign w:val="center"/>
          </w:tcPr>
          <w:p w14:paraId="59EFA04E" w14:textId="690C3B75" w:rsidR="00DA0325" w:rsidRPr="00DA0325" w:rsidRDefault="00DA0325" w:rsidP="002513B7">
            <w:pPr>
              <w:rPr>
                <w:b/>
                <w:sz w:val="24"/>
                <w:lang w:val="en-CA"/>
              </w:rPr>
            </w:pPr>
            <w:r>
              <w:rPr>
                <w:b/>
                <w:sz w:val="24"/>
                <w:lang w:val="en-CA"/>
              </w:rPr>
              <w:t>Visit Title</w:t>
            </w:r>
          </w:p>
        </w:tc>
        <w:tc>
          <w:tcPr>
            <w:tcW w:w="7513" w:type="dxa"/>
            <w:vAlign w:val="center"/>
          </w:tcPr>
          <w:p w14:paraId="1551EAF9" w14:textId="41F946DF" w:rsidR="00DA0325" w:rsidRPr="00DA0325" w:rsidRDefault="00DA0325" w:rsidP="002513B7">
            <w:pPr>
              <w:rPr>
                <w:sz w:val="24"/>
                <w:szCs w:val="24"/>
                <w:lang w:val="en-CA"/>
              </w:rPr>
            </w:pPr>
            <w:r w:rsidRPr="00DA0325">
              <w:rPr>
                <w:sz w:val="24"/>
                <w:szCs w:val="24"/>
                <w:lang w:val="en-CA"/>
              </w:rPr>
              <w:t>Each sample should be associated to one visit, with the titles as follows:</w:t>
            </w:r>
          </w:p>
          <w:p w14:paraId="0866F7E7" w14:textId="77777777" w:rsidR="00DA0325" w:rsidRPr="00DA0325" w:rsidRDefault="00DA0325" w:rsidP="002513B7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  <w:lang w:val="en-CA"/>
              </w:rPr>
            </w:pPr>
            <w:r w:rsidRPr="00DA0325">
              <w:rPr>
                <w:sz w:val="24"/>
                <w:szCs w:val="24"/>
                <w:lang w:val="en-CA"/>
              </w:rPr>
              <w:t>B: Baseline visit</w:t>
            </w:r>
          </w:p>
          <w:p w14:paraId="66FB5692" w14:textId="77777777" w:rsidR="00DA0325" w:rsidRPr="00DA0325" w:rsidRDefault="00DA0325" w:rsidP="002513B7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  <w:lang w:val="en-CA"/>
              </w:rPr>
            </w:pPr>
            <w:r w:rsidRPr="00DA0325">
              <w:rPr>
                <w:sz w:val="24"/>
                <w:szCs w:val="24"/>
                <w:lang w:val="en-CA"/>
              </w:rPr>
              <w:t>M3: Month 3</w:t>
            </w:r>
          </w:p>
          <w:p w14:paraId="33171795" w14:textId="77777777" w:rsidR="00DA0325" w:rsidRPr="00DA0325" w:rsidRDefault="00DA0325" w:rsidP="002513B7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  <w:lang w:val="en-CA"/>
              </w:rPr>
            </w:pPr>
            <w:r w:rsidRPr="00DA0325">
              <w:rPr>
                <w:sz w:val="24"/>
                <w:szCs w:val="24"/>
                <w:lang w:val="en-CA"/>
              </w:rPr>
              <w:t>M6: Month 6</w:t>
            </w:r>
          </w:p>
          <w:p w14:paraId="00C0AF69" w14:textId="77777777" w:rsidR="00DA0325" w:rsidRPr="00DA0325" w:rsidRDefault="00DA0325" w:rsidP="002513B7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  <w:lang w:val="en-CA"/>
              </w:rPr>
            </w:pPr>
            <w:r w:rsidRPr="00DA0325">
              <w:rPr>
                <w:sz w:val="24"/>
                <w:szCs w:val="24"/>
                <w:lang w:val="en-CA"/>
              </w:rPr>
              <w:t>M12: Month 12</w:t>
            </w:r>
          </w:p>
          <w:p w14:paraId="14757633" w14:textId="77777777" w:rsidR="00DA0325" w:rsidRPr="00DA0325" w:rsidRDefault="00DA0325" w:rsidP="002513B7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  <w:lang w:val="en-CA"/>
              </w:rPr>
            </w:pPr>
            <w:r w:rsidRPr="00DA0325">
              <w:rPr>
                <w:sz w:val="24"/>
                <w:szCs w:val="24"/>
                <w:lang w:val="en-CA"/>
              </w:rPr>
              <w:t>M24: Month 24</w:t>
            </w:r>
          </w:p>
          <w:p w14:paraId="58E5AA2C" w14:textId="49742442" w:rsidR="00DA0325" w:rsidRPr="00DA0325" w:rsidRDefault="00DA0325" w:rsidP="002513B7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  <w:lang w:val="en-CA"/>
              </w:rPr>
            </w:pPr>
            <w:r w:rsidRPr="00DA0325">
              <w:rPr>
                <w:sz w:val="24"/>
                <w:szCs w:val="24"/>
                <w:lang w:val="en-CA"/>
              </w:rPr>
              <w:t>M36: Month 36</w:t>
            </w:r>
          </w:p>
        </w:tc>
      </w:tr>
      <w:tr w:rsidR="00DA0325" w14:paraId="2F6F384F" w14:textId="77777777" w:rsidTr="002513B7">
        <w:trPr>
          <w:trHeight w:val="702"/>
        </w:trPr>
        <w:tc>
          <w:tcPr>
            <w:tcW w:w="1838" w:type="dxa"/>
            <w:vAlign w:val="center"/>
          </w:tcPr>
          <w:p w14:paraId="095D6336" w14:textId="079FC11C" w:rsidR="00DA0325" w:rsidRPr="00DA0325" w:rsidRDefault="00DA0325" w:rsidP="002513B7">
            <w:pPr>
              <w:rPr>
                <w:b/>
                <w:sz w:val="24"/>
                <w:lang w:val="en-CA"/>
              </w:rPr>
            </w:pPr>
            <w:r>
              <w:rPr>
                <w:b/>
                <w:sz w:val="24"/>
                <w:lang w:val="en-CA"/>
              </w:rPr>
              <w:t>Visit Date</w:t>
            </w:r>
          </w:p>
        </w:tc>
        <w:tc>
          <w:tcPr>
            <w:tcW w:w="7513" w:type="dxa"/>
            <w:vAlign w:val="center"/>
          </w:tcPr>
          <w:p w14:paraId="5EB3B68D" w14:textId="43AF1010" w:rsidR="00DA0325" w:rsidRPr="00DA0325" w:rsidRDefault="00A93FCD" w:rsidP="002513B7">
            <w:pPr>
              <w:rPr>
                <w:sz w:val="24"/>
                <w:lang w:val="en-CA"/>
              </w:rPr>
            </w:pPr>
            <w:r>
              <w:rPr>
                <w:sz w:val="24"/>
                <w:lang w:val="en-CA"/>
              </w:rPr>
              <w:t xml:space="preserve">This is the date of the visit to match the date on the patient record on </w:t>
            </w:r>
            <w:proofErr w:type="spellStart"/>
            <w:r>
              <w:rPr>
                <w:sz w:val="24"/>
                <w:lang w:val="en-CA"/>
              </w:rPr>
              <w:t>REDCap</w:t>
            </w:r>
            <w:proofErr w:type="spellEnd"/>
            <w:r w:rsidR="00FB757C">
              <w:rPr>
                <w:sz w:val="24"/>
                <w:lang w:val="en-CA"/>
              </w:rPr>
              <w:t>, written as YYYYMMDD</w:t>
            </w:r>
          </w:p>
        </w:tc>
      </w:tr>
      <w:tr w:rsidR="00DA0325" w14:paraId="566BDD77" w14:textId="77777777" w:rsidTr="002513B7">
        <w:trPr>
          <w:trHeight w:val="414"/>
        </w:trPr>
        <w:tc>
          <w:tcPr>
            <w:tcW w:w="1838" w:type="dxa"/>
            <w:vAlign w:val="center"/>
          </w:tcPr>
          <w:p w14:paraId="58CFF68E" w14:textId="7E7719ED" w:rsidR="00DA0325" w:rsidRPr="00A93FCD" w:rsidRDefault="00A93FCD" w:rsidP="002513B7">
            <w:pPr>
              <w:rPr>
                <w:b/>
                <w:sz w:val="24"/>
                <w:lang w:val="en-CA"/>
              </w:rPr>
            </w:pPr>
            <w:r>
              <w:rPr>
                <w:b/>
                <w:sz w:val="24"/>
                <w:lang w:val="en-CA"/>
              </w:rPr>
              <w:t>Aliquot #</w:t>
            </w:r>
          </w:p>
        </w:tc>
        <w:tc>
          <w:tcPr>
            <w:tcW w:w="7513" w:type="dxa"/>
            <w:vAlign w:val="center"/>
          </w:tcPr>
          <w:p w14:paraId="3D3286D8" w14:textId="78013213" w:rsidR="00DA0325" w:rsidRPr="00DA0325" w:rsidRDefault="002513B7" w:rsidP="002513B7">
            <w:pPr>
              <w:rPr>
                <w:sz w:val="24"/>
                <w:lang w:val="en-CA"/>
              </w:rPr>
            </w:pPr>
            <w:r>
              <w:rPr>
                <w:sz w:val="24"/>
                <w:lang w:val="en-CA"/>
              </w:rPr>
              <w:t>Each aliquot tube should have a number from 1-5</w:t>
            </w:r>
          </w:p>
        </w:tc>
      </w:tr>
    </w:tbl>
    <w:p w14:paraId="23CEF305" w14:textId="77777777" w:rsidR="00ED6165" w:rsidRDefault="00ED6165" w:rsidP="00ED6165">
      <w:pPr>
        <w:rPr>
          <w:lang w:val="en-CA"/>
        </w:rPr>
      </w:pPr>
    </w:p>
    <w:p w14:paraId="5D405626" w14:textId="156F473A" w:rsidR="00ED6165" w:rsidRDefault="00ED6165" w:rsidP="00ED6165">
      <w:pPr>
        <w:rPr>
          <w:lang w:val="en-CA"/>
        </w:rPr>
      </w:pPr>
      <w:r>
        <w:rPr>
          <w:lang w:val="en-CA"/>
        </w:rPr>
        <w:t xml:space="preserve"> </w:t>
      </w:r>
    </w:p>
    <w:p w14:paraId="57EE413C" w14:textId="043F4303" w:rsidR="00FB757C" w:rsidRDefault="00FB757C" w:rsidP="00ED6165">
      <w:pPr>
        <w:rPr>
          <w:lang w:val="en-CA"/>
        </w:rPr>
      </w:pPr>
      <w:r>
        <w:rPr>
          <w:lang w:val="en-CA"/>
        </w:rPr>
        <w:t>Ex. CANRIO-5710-3_M6_20240125_3</w:t>
      </w:r>
    </w:p>
    <w:p w14:paraId="2E0801F1" w14:textId="77777777" w:rsidR="00FB757C" w:rsidRDefault="00FB757C" w:rsidP="00ED6165">
      <w:pPr>
        <w:rPr>
          <w:lang w:val="en-CA"/>
        </w:rPr>
      </w:pPr>
    </w:p>
    <w:p w14:paraId="09FA7002" w14:textId="16DFB065" w:rsidR="00FB757C" w:rsidRDefault="00FB757C" w:rsidP="00FB757C">
      <w:pPr>
        <w:pStyle w:val="ListParagraph"/>
        <w:numPr>
          <w:ilvl w:val="0"/>
          <w:numId w:val="12"/>
        </w:numPr>
        <w:rPr>
          <w:lang w:val="en-CA"/>
        </w:rPr>
      </w:pPr>
      <w:r w:rsidRPr="009D25EA">
        <w:rPr>
          <w:b/>
          <w:lang w:val="en-CA"/>
        </w:rPr>
        <w:t>Site#:</w:t>
      </w:r>
      <w:r>
        <w:rPr>
          <w:lang w:val="en-CA"/>
        </w:rPr>
        <w:t xml:space="preserve"> 5710</w:t>
      </w:r>
    </w:p>
    <w:p w14:paraId="7866B2A1" w14:textId="00B32F3A" w:rsidR="00FB757C" w:rsidRDefault="00FB757C" w:rsidP="00FB757C">
      <w:pPr>
        <w:pStyle w:val="ListParagraph"/>
        <w:numPr>
          <w:ilvl w:val="0"/>
          <w:numId w:val="12"/>
        </w:numPr>
        <w:rPr>
          <w:lang w:val="en-CA"/>
        </w:rPr>
      </w:pPr>
      <w:r w:rsidRPr="009D25EA">
        <w:rPr>
          <w:b/>
          <w:lang w:val="en-CA"/>
        </w:rPr>
        <w:t>Patient #:</w:t>
      </w:r>
      <w:r>
        <w:rPr>
          <w:lang w:val="en-CA"/>
        </w:rPr>
        <w:t xml:space="preserve"> 3</w:t>
      </w:r>
    </w:p>
    <w:p w14:paraId="1E7EC75E" w14:textId="2D9052B1" w:rsidR="00FB757C" w:rsidRDefault="00B26261" w:rsidP="00FB757C">
      <w:pPr>
        <w:pStyle w:val="ListParagraph"/>
        <w:numPr>
          <w:ilvl w:val="0"/>
          <w:numId w:val="12"/>
        </w:numPr>
        <w:rPr>
          <w:lang w:val="en-CA"/>
        </w:rPr>
      </w:pPr>
      <w:r w:rsidRPr="009D25EA">
        <w:rPr>
          <w:b/>
          <w:lang w:val="en-CA"/>
        </w:rPr>
        <w:t>Visit Title:</w:t>
      </w:r>
      <w:r>
        <w:rPr>
          <w:lang w:val="en-CA"/>
        </w:rPr>
        <w:t xml:space="preserve"> M6 (Month 6)</w:t>
      </w:r>
    </w:p>
    <w:p w14:paraId="70A25D04" w14:textId="0922D24B" w:rsidR="00B26261" w:rsidRDefault="009D25EA" w:rsidP="00FB757C">
      <w:pPr>
        <w:pStyle w:val="ListParagraph"/>
        <w:numPr>
          <w:ilvl w:val="0"/>
          <w:numId w:val="12"/>
        </w:numPr>
        <w:rPr>
          <w:lang w:val="en-CA"/>
        </w:rPr>
      </w:pPr>
      <w:r w:rsidRPr="009D25EA">
        <w:rPr>
          <w:b/>
          <w:lang w:val="en-CA"/>
        </w:rPr>
        <w:t>Visit Date:</w:t>
      </w:r>
      <w:r>
        <w:rPr>
          <w:lang w:val="en-CA"/>
        </w:rPr>
        <w:t xml:space="preserve"> January 25, 2024</w:t>
      </w:r>
    </w:p>
    <w:p w14:paraId="2DD2C02A" w14:textId="17EA4238" w:rsidR="009D25EA" w:rsidRPr="00FB757C" w:rsidRDefault="009D25EA" w:rsidP="00FB757C">
      <w:pPr>
        <w:pStyle w:val="ListParagraph"/>
        <w:numPr>
          <w:ilvl w:val="0"/>
          <w:numId w:val="12"/>
        </w:numPr>
        <w:rPr>
          <w:lang w:val="en-CA"/>
        </w:rPr>
      </w:pPr>
      <w:r w:rsidRPr="009D25EA">
        <w:rPr>
          <w:b/>
          <w:lang w:val="en-CA"/>
        </w:rPr>
        <w:t>Aliquot #:</w:t>
      </w:r>
      <w:r>
        <w:rPr>
          <w:lang w:val="en-CA"/>
        </w:rPr>
        <w:t xml:space="preserve"> 3</w:t>
      </w:r>
    </w:p>
    <w:sectPr w:rsidR="009D25EA" w:rsidRPr="00FB757C" w:rsidSect="00716033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2C462" w14:textId="77777777" w:rsidR="00773DA5" w:rsidRDefault="00773DA5" w:rsidP="00401154">
      <w:r>
        <w:separator/>
      </w:r>
    </w:p>
  </w:endnote>
  <w:endnote w:type="continuationSeparator" w:id="0">
    <w:p w14:paraId="26B0C702" w14:textId="77777777" w:rsidR="00773DA5" w:rsidRDefault="00773DA5" w:rsidP="00401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041815290"/>
      <w:docPartObj>
        <w:docPartGallery w:val="Page Numbers (Bottom of Page)"/>
        <w:docPartUnique/>
      </w:docPartObj>
    </w:sdtPr>
    <w:sdtContent>
      <w:p w14:paraId="0611C130" w14:textId="40E65FC1" w:rsidR="00D94EDA" w:rsidRDefault="00D94EDA" w:rsidP="00FF59D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B76C57" w14:textId="77777777" w:rsidR="00D94EDA" w:rsidRDefault="00D94EDA" w:rsidP="00D94ED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thinThickSmallGap" w:sz="2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0"/>
    </w:tblGrid>
    <w:tr w:rsidR="00D94EDA" w:rsidRPr="00D94EDA" w14:paraId="14E1F7CD" w14:textId="77777777" w:rsidTr="00221A9E">
      <w:tc>
        <w:tcPr>
          <w:tcW w:w="9350" w:type="dxa"/>
          <w:shd w:val="clear" w:color="auto" w:fill="FFFFFF" w:themeFill="background1"/>
        </w:tcPr>
        <w:p w14:paraId="1371EEC7" w14:textId="73CA7A23" w:rsidR="00D94EDA" w:rsidRPr="00E17A08" w:rsidRDefault="00D94EDA" w:rsidP="00D94EDA">
          <w:pPr>
            <w:pStyle w:val="Footer"/>
            <w:ind w:hanging="108"/>
            <w:rPr>
              <w:rFonts w:cstheme="minorHAnsi"/>
              <w:sz w:val="20"/>
              <w:szCs w:val="20"/>
            </w:rPr>
          </w:pPr>
          <w:r>
            <w:rPr>
              <w:rFonts w:cstheme="minorHAnsi"/>
              <w:sz w:val="20"/>
              <w:szCs w:val="20"/>
            </w:rPr>
            <w:t xml:space="preserve">SOPs </w:t>
          </w:r>
          <w:r w:rsidR="002C7FAB">
            <w:rPr>
              <w:rFonts w:cstheme="minorHAnsi"/>
              <w:sz w:val="20"/>
              <w:szCs w:val="20"/>
            </w:rPr>
            <w:t>Labelling Conventions</w:t>
          </w:r>
        </w:p>
      </w:tc>
    </w:tr>
  </w:tbl>
  <w:p w14:paraId="0E62AF8E" w14:textId="7A08CCD7" w:rsidR="00D94EDA" w:rsidRDefault="00D94EDA" w:rsidP="00D94EDA">
    <w:pPr>
      <w:pStyle w:val="Footer"/>
      <w:rPr>
        <w:rFonts w:cstheme="minorHAnsi"/>
        <w:sz w:val="20"/>
        <w:szCs w:val="20"/>
      </w:rPr>
    </w:pPr>
    <w:r w:rsidRPr="00E17A08">
      <w:rPr>
        <w:rFonts w:cstheme="minorHAnsi"/>
        <w:sz w:val="20"/>
        <w:szCs w:val="20"/>
      </w:rPr>
      <w:t xml:space="preserve">Version 1.0: </w:t>
    </w:r>
    <w:r>
      <w:rPr>
        <w:rFonts w:cstheme="minorHAnsi"/>
        <w:sz w:val="20"/>
        <w:szCs w:val="20"/>
      </w:rPr>
      <w:t>October</w:t>
    </w:r>
    <w:r w:rsidRPr="00E17A08">
      <w:rPr>
        <w:rFonts w:cstheme="minorHAnsi"/>
        <w:sz w:val="20"/>
        <w:szCs w:val="20"/>
      </w:rPr>
      <w:t xml:space="preserve"> </w:t>
    </w:r>
    <w:r w:rsidR="002C7FAB">
      <w:rPr>
        <w:rFonts w:cstheme="minorHAnsi"/>
        <w:sz w:val="20"/>
        <w:szCs w:val="20"/>
      </w:rPr>
      <w:t>1</w:t>
    </w:r>
    <w:r w:rsidRPr="00E17A08">
      <w:rPr>
        <w:rFonts w:cstheme="minorHAnsi"/>
        <w:sz w:val="20"/>
        <w:szCs w:val="20"/>
      </w:rPr>
      <w:t>, 20</w:t>
    </w:r>
    <w:r w:rsidR="002C7FAB">
      <w:rPr>
        <w:rFonts w:cstheme="minorHAnsi"/>
        <w:sz w:val="20"/>
        <w:szCs w:val="20"/>
      </w:rPr>
      <w:t>24</w:t>
    </w:r>
  </w:p>
  <w:p w14:paraId="3437AE00" w14:textId="77777777" w:rsidR="002C7FAB" w:rsidRDefault="002C7FAB" w:rsidP="00D94EDA">
    <w:pPr>
      <w:pStyle w:val="Footer"/>
      <w:rPr>
        <w:lang w:val="en-CA"/>
      </w:rPr>
    </w:pPr>
  </w:p>
  <w:p w14:paraId="6C1FFF54" w14:textId="3BEC2D18" w:rsidR="00D94EDA" w:rsidRPr="005D7B7C" w:rsidRDefault="00D94EDA" w:rsidP="00D94EDA">
    <w:pPr>
      <w:pStyle w:val="Footer"/>
      <w:rPr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363B2A" w14:textId="77777777" w:rsidR="00773DA5" w:rsidRDefault="00773DA5" w:rsidP="00401154">
      <w:r>
        <w:separator/>
      </w:r>
    </w:p>
  </w:footnote>
  <w:footnote w:type="continuationSeparator" w:id="0">
    <w:p w14:paraId="09C955BC" w14:textId="77777777" w:rsidR="00773DA5" w:rsidRDefault="00773DA5" w:rsidP="00401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B2788" w14:textId="77777777" w:rsidR="00D94EDA" w:rsidRPr="00344691" w:rsidRDefault="00D94EDA" w:rsidP="00D94EDA">
    <w:pPr>
      <w:pStyle w:val="Header1"/>
      <w:rPr>
        <w:rFonts w:ascii="Palatino Linotype" w:hAnsi="Palatino Linotype"/>
        <w:b/>
        <w:lang w:val="en-CA"/>
      </w:rPr>
    </w:pPr>
    <w:r>
      <w:rPr>
        <w:noProof/>
        <w:lang w:val="en-CA" w:eastAsia="en-CA"/>
      </w:rPr>
      <w:drawing>
        <wp:anchor distT="0" distB="0" distL="114300" distR="114300" simplePos="0" relativeHeight="251659264" behindDoc="0" locked="0" layoutInCell="1" allowOverlap="1" wp14:anchorId="5B784E91" wp14:editId="316AF96D">
          <wp:simplePos x="0" y="0"/>
          <wp:positionH relativeFrom="margin">
            <wp:align>right</wp:align>
          </wp:positionH>
          <wp:positionV relativeFrom="paragraph">
            <wp:posOffset>152400</wp:posOffset>
          </wp:positionV>
          <wp:extent cx="633096" cy="292114"/>
          <wp:effectExtent l="0" t="0" r="0" b="0"/>
          <wp:wrapSquare wrapText="bothSides"/>
          <wp:docPr id="11" name="Picture 1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096" cy="292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bCs/>
        <w:noProof/>
        <w:sz w:val="28"/>
        <w:szCs w:val="28"/>
        <w:lang w:val="en-CA" w:eastAsia="en-CA"/>
      </w:rPr>
      <w:drawing>
        <wp:inline distT="0" distB="0" distL="0" distR="0" wp14:anchorId="6FEFA1E3" wp14:editId="572272C1">
          <wp:extent cx="301302" cy="366396"/>
          <wp:effectExtent l="0" t="0" r="3810" b="0"/>
          <wp:docPr id="12" name="Picture 12" descr="UB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BC 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265" cy="39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Palatino Linotype" w:hAnsi="Palatino Linotype"/>
        <w:b/>
        <w:lang w:val="en-CA"/>
      </w:rPr>
      <w:tab/>
    </w:r>
    <w:r>
      <w:rPr>
        <w:rFonts w:ascii="Palatino Linotype" w:hAnsi="Palatino Linotype"/>
        <w:b/>
        <w:noProof/>
        <w:lang w:val="en-CA" w:eastAsia="en-CA"/>
      </w:rPr>
      <w:drawing>
        <wp:inline distT="0" distB="0" distL="0" distR="0" wp14:anchorId="5F994887" wp14:editId="16804AE5">
          <wp:extent cx="1085215" cy="445135"/>
          <wp:effectExtent l="0" t="0" r="635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693A852" w14:textId="77777777" w:rsidR="00D94EDA" w:rsidRPr="00D94EDA" w:rsidRDefault="00D94EDA" w:rsidP="00D94E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E075B"/>
    <w:multiLevelType w:val="multilevel"/>
    <w:tmpl w:val="A184AC96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B252CA4"/>
    <w:multiLevelType w:val="multilevel"/>
    <w:tmpl w:val="5450DAA0"/>
    <w:lvl w:ilvl="0">
      <w:start w:val="2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AC141F3"/>
    <w:multiLevelType w:val="multilevel"/>
    <w:tmpl w:val="886E8AEA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C612898"/>
    <w:multiLevelType w:val="hybridMultilevel"/>
    <w:tmpl w:val="7A047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2344C"/>
    <w:multiLevelType w:val="multilevel"/>
    <w:tmpl w:val="33D83864"/>
    <w:lvl w:ilvl="0">
      <w:start w:val="5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0374BC8"/>
    <w:multiLevelType w:val="multilevel"/>
    <w:tmpl w:val="22EE801C"/>
    <w:lvl w:ilvl="0">
      <w:start w:val="2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551A08B6"/>
    <w:multiLevelType w:val="multilevel"/>
    <w:tmpl w:val="D7C2C616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5A6D56F8"/>
    <w:multiLevelType w:val="hybridMultilevel"/>
    <w:tmpl w:val="B3068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390DB7"/>
    <w:multiLevelType w:val="hybridMultilevel"/>
    <w:tmpl w:val="E346797C"/>
    <w:lvl w:ilvl="0" w:tplc="9B6CFC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073B2"/>
    <w:multiLevelType w:val="hybridMultilevel"/>
    <w:tmpl w:val="A5B46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FA7A40"/>
    <w:multiLevelType w:val="multilevel"/>
    <w:tmpl w:val="78DE4778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1" w15:restartNumberingAfterBreak="0">
    <w:nsid w:val="788319BD"/>
    <w:multiLevelType w:val="multilevel"/>
    <w:tmpl w:val="1FA0B7B0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52397191">
    <w:abstractNumId w:val="9"/>
  </w:num>
  <w:num w:numId="2" w16cid:durableId="680358742">
    <w:abstractNumId w:val="7"/>
  </w:num>
  <w:num w:numId="3" w16cid:durableId="1451631747">
    <w:abstractNumId w:val="3"/>
  </w:num>
  <w:num w:numId="4" w16cid:durableId="663440392">
    <w:abstractNumId w:val="10"/>
  </w:num>
  <w:num w:numId="5" w16cid:durableId="1427460019">
    <w:abstractNumId w:val="4"/>
  </w:num>
  <w:num w:numId="6" w16cid:durableId="436024784">
    <w:abstractNumId w:val="5"/>
  </w:num>
  <w:num w:numId="7" w16cid:durableId="203836597">
    <w:abstractNumId w:val="0"/>
  </w:num>
  <w:num w:numId="8" w16cid:durableId="1267273585">
    <w:abstractNumId w:val="1"/>
  </w:num>
  <w:num w:numId="9" w16cid:durableId="1948536796">
    <w:abstractNumId w:val="11"/>
  </w:num>
  <w:num w:numId="10" w16cid:durableId="1212621105">
    <w:abstractNumId w:val="2"/>
  </w:num>
  <w:num w:numId="11" w16cid:durableId="1259409339">
    <w:abstractNumId w:val="6"/>
  </w:num>
  <w:num w:numId="12" w16cid:durableId="14606851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D21"/>
    <w:rsid w:val="0002511F"/>
    <w:rsid w:val="00027CB8"/>
    <w:rsid w:val="00044371"/>
    <w:rsid w:val="00062C97"/>
    <w:rsid w:val="000877FF"/>
    <w:rsid w:val="000A7E98"/>
    <w:rsid w:val="000C2E6F"/>
    <w:rsid w:val="000C5CDE"/>
    <w:rsid w:val="000E5BB9"/>
    <w:rsid w:val="00105ED6"/>
    <w:rsid w:val="00131C46"/>
    <w:rsid w:val="00164B38"/>
    <w:rsid w:val="00194C4A"/>
    <w:rsid w:val="001B07CD"/>
    <w:rsid w:val="001E2CCB"/>
    <w:rsid w:val="0020087E"/>
    <w:rsid w:val="00205724"/>
    <w:rsid w:val="002336B5"/>
    <w:rsid w:val="00241EDF"/>
    <w:rsid w:val="002513B7"/>
    <w:rsid w:val="00291A93"/>
    <w:rsid w:val="002A6B65"/>
    <w:rsid w:val="002B14E1"/>
    <w:rsid w:val="002C7FAB"/>
    <w:rsid w:val="002D3679"/>
    <w:rsid w:val="002E558D"/>
    <w:rsid w:val="003203C8"/>
    <w:rsid w:val="0032166A"/>
    <w:rsid w:val="00321B75"/>
    <w:rsid w:val="0032551C"/>
    <w:rsid w:val="00337916"/>
    <w:rsid w:val="00337E52"/>
    <w:rsid w:val="00342C72"/>
    <w:rsid w:val="0035232A"/>
    <w:rsid w:val="0039157F"/>
    <w:rsid w:val="003A4802"/>
    <w:rsid w:val="003F3893"/>
    <w:rsid w:val="00401154"/>
    <w:rsid w:val="00417741"/>
    <w:rsid w:val="00446286"/>
    <w:rsid w:val="00481AF5"/>
    <w:rsid w:val="004C70AD"/>
    <w:rsid w:val="004F020E"/>
    <w:rsid w:val="00517D5B"/>
    <w:rsid w:val="005632E3"/>
    <w:rsid w:val="0058327D"/>
    <w:rsid w:val="005D665C"/>
    <w:rsid w:val="005D7B7C"/>
    <w:rsid w:val="005E6D46"/>
    <w:rsid w:val="005F71CF"/>
    <w:rsid w:val="00623291"/>
    <w:rsid w:val="00657131"/>
    <w:rsid w:val="006959A5"/>
    <w:rsid w:val="006A5C29"/>
    <w:rsid w:val="006A794D"/>
    <w:rsid w:val="006B764A"/>
    <w:rsid w:val="006C0EE4"/>
    <w:rsid w:val="006C684D"/>
    <w:rsid w:val="006D4FB7"/>
    <w:rsid w:val="006F11EC"/>
    <w:rsid w:val="007012D3"/>
    <w:rsid w:val="00716033"/>
    <w:rsid w:val="00733B3E"/>
    <w:rsid w:val="00751394"/>
    <w:rsid w:val="007532DD"/>
    <w:rsid w:val="00773DA5"/>
    <w:rsid w:val="0078793E"/>
    <w:rsid w:val="00812392"/>
    <w:rsid w:val="00813B4D"/>
    <w:rsid w:val="00831CE1"/>
    <w:rsid w:val="00882146"/>
    <w:rsid w:val="008B3C62"/>
    <w:rsid w:val="008D1944"/>
    <w:rsid w:val="008D4560"/>
    <w:rsid w:val="008F398F"/>
    <w:rsid w:val="008F7ABA"/>
    <w:rsid w:val="009065FE"/>
    <w:rsid w:val="0093028C"/>
    <w:rsid w:val="009326A0"/>
    <w:rsid w:val="00932D44"/>
    <w:rsid w:val="0094542E"/>
    <w:rsid w:val="00985213"/>
    <w:rsid w:val="009B2D09"/>
    <w:rsid w:val="009B3455"/>
    <w:rsid w:val="009C00C5"/>
    <w:rsid w:val="009C53A1"/>
    <w:rsid w:val="009D25EA"/>
    <w:rsid w:val="009F6D38"/>
    <w:rsid w:val="00A139F3"/>
    <w:rsid w:val="00A2710D"/>
    <w:rsid w:val="00A27CF8"/>
    <w:rsid w:val="00A41B4E"/>
    <w:rsid w:val="00A93FCD"/>
    <w:rsid w:val="00AB1F10"/>
    <w:rsid w:val="00AD2FE6"/>
    <w:rsid w:val="00AE31FD"/>
    <w:rsid w:val="00B011A1"/>
    <w:rsid w:val="00B12EF0"/>
    <w:rsid w:val="00B22C6A"/>
    <w:rsid w:val="00B26261"/>
    <w:rsid w:val="00B45B82"/>
    <w:rsid w:val="00B55BF8"/>
    <w:rsid w:val="00B71D79"/>
    <w:rsid w:val="00BB4D50"/>
    <w:rsid w:val="00C10FF5"/>
    <w:rsid w:val="00C14575"/>
    <w:rsid w:val="00C31D36"/>
    <w:rsid w:val="00C67445"/>
    <w:rsid w:val="00C80BBB"/>
    <w:rsid w:val="00CA3388"/>
    <w:rsid w:val="00CA3505"/>
    <w:rsid w:val="00CA7062"/>
    <w:rsid w:val="00CD121C"/>
    <w:rsid w:val="00D05C55"/>
    <w:rsid w:val="00D54469"/>
    <w:rsid w:val="00D87456"/>
    <w:rsid w:val="00D94EDA"/>
    <w:rsid w:val="00DA0325"/>
    <w:rsid w:val="00DA3D21"/>
    <w:rsid w:val="00DA5C62"/>
    <w:rsid w:val="00DE2FE2"/>
    <w:rsid w:val="00DF16C0"/>
    <w:rsid w:val="00DF4F1D"/>
    <w:rsid w:val="00E067CA"/>
    <w:rsid w:val="00E10CBB"/>
    <w:rsid w:val="00E22ACA"/>
    <w:rsid w:val="00E309F9"/>
    <w:rsid w:val="00E30F8E"/>
    <w:rsid w:val="00E3462B"/>
    <w:rsid w:val="00E41D4E"/>
    <w:rsid w:val="00E57A0E"/>
    <w:rsid w:val="00E653D2"/>
    <w:rsid w:val="00EA06A2"/>
    <w:rsid w:val="00ED6165"/>
    <w:rsid w:val="00EF02CE"/>
    <w:rsid w:val="00F20026"/>
    <w:rsid w:val="00F528E5"/>
    <w:rsid w:val="00F67857"/>
    <w:rsid w:val="00F70414"/>
    <w:rsid w:val="00F97353"/>
    <w:rsid w:val="00FA1845"/>
    <w:rsid w:val="00FA6AB8"/>
    <w:rsid w:val="00FB757C"/>
    <w:rsid w:val="00FC7BAA"/>
    <w:rsid w:val="00FD4C6E"/>
    <w:rsid w:val="00FE4EBE"/>
    <w:rsid w:val="00FE7E3D"/>
    <w:rsid w:val="00FF06D2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B27B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E6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2EF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F6D38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E2FE2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E2FE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011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115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011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115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0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0AD"/>
    <w:rPr>
      <w:rFonts w:ascii="Segoe UI" w:hAnsi="Segoe UI" w:cs="Segoe UI"/>
      <w:sz w:val="18"/>
      <w:szCs w:val="18"/>
    </w:rPr>
  </w:style>
  <w:style w:type="paragraph" w:customStyle="1" w:styleId="Header1">
    <w:name w:val="Header1"/>
    <w:basedOn w:val="Normal"/>
    <w:next w:val="Header"/>
    <w:uiPriority w:val="99"/>
    <w:unhideWhenUsed/>
    <w:rsid w:val="00D94EDA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D94EDA"/>
  </w:style>
  <w:style w:type="table" w:customStyle="1" w:styleId="TableGrid1">
    <w:name w:val="Table Grid1"/>
    <w:basedOn w:val="TableNormal"/>
    <w:next w:val="TableGrid"/>
    <w:uiPriority w:val="59"/>
    <w:rsid w:val="00D94ED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basedOn w:val="DefaultParagraphFont"/>
    <w:uiPriority w:val="99"/>
    <w:rsid w:val="00D94EDA"/>
  </w:style>
  <w:style w:type="table" w:styleId="TableGrid">
    <w:name w:val="Table Grid"/>
    <w:basedOn w:val="TableNormal"/>
    <w:uiPriority w:val="59"/>
    <w:rsid w:val="00D94E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2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 Jazayeri</dc:creator>
  <cp:keywords/>
  <dc:description/>
  <cp:lastModifiedBy>Marie Hudson, Dr</cp:lastModifiedBy>
  <cp:revision>2</cp:revision>
  <dcterms:created xsi:type="dcterms:W3CDTF">2024-10-03T12:52:00Z</dcterms:created>
  <dcterms:modified xsi:type="dcterms:W3CDTF">2024-10-03T12:52:00Z</dcterms:modified>
</cp:coreProperties>
</file>