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A5BC9" w14:textId="77777777" w:rsidR="0051008D" w:rsidRPr="00507B78" w:rsidRDefault="0051008D" w:rsidP="0051008D">
      <w:pPr>
        <w:pStyle w:val="Heading1"/>
        <w:jc w:val="center"/>
        <w:rPr>
          <w:rFonts w:ascii="Arial" w:hAnsi="Arial" w:cs="Arial"/>
          <w:sz w:val="42"/>
          <w:szCs w:val="42"/>
        </w:rPr>
      </w:pPr>
      <w:r w:rsidRPr="00507B78">
        <w:rPr>
          <w:rFonts w:ascii="Arial" w:hAnsi="Arial" w:cs="Arial"/>
          <w:sz w:val="42"/>
          <w:szCs w:val="42"/>
        </w:rPr>
        <w:t>DAVID WILLIAMS FUND</w:t>
      </w:r>
    </w:p>
    <w:p w14:paraId="7C40072E" w14:textId="77777777" w:rsidR="0051008D" w:rsidRDefault="0051008D" w:rsidP="0051008D">
      <w:pPr>
        <w:tabs>
          <w:tab w:val="left" w:pos="9498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EF48F7">
        <w:rPr>
          <w:rFonts w:ascii="Arial" w:hAnsi="Arial" w:cs="Arial"/>
          <w:b/>
          <w:bCs/>
          <w:sz w:val="28"/>
          <w:szCs w:val="28"/>
        </w:rPr>
        <w:t>51 Commercial Rd</w:t>
      </w:r>
      <w:r w:rsidRPr="00EF48F7">
        <w:rPr>
          <w:rFonts w:ascii="Arial" w:hAnsi="Arial" w:cs="Arial"/>
          <w:b/>
          <w:bCs/>
          <w:sz w:val="28"/>
          <w:szCs w:val="28"/>
          <w:lang w:val="en-AU"/>
        </w:rPr>
        <w:t>, South Yarra.</w:t>
      </w:r>
      <w:r w:rsidRPr="00EF48F7">
        <w:rPr>
          <w:rFonts w:ascii="Arial" w:hAnsi="Arial" w:cs="Arial"/>
          <w:b/>
          <w:bCs/>
          <w:sz w:val="28"/>
          <w:szCs w:val="28"/>
        </w:rPr>
        <w:t xml:space="preserve"> 3141</w:t>
      </w:r>
    </w:p>
    <w:p w14:paraId="3F6075C2" w14:textId="77777777" w:rsidR="00B61B60" w:rsidRDefault="00B61B60" w:rsidP="0051008D">
      <w:pPr>
        <w:jc w:val="center"/>
      </w:pPr>
    </w:p>
    <w:p w14:paraId="72926BAA" w14:textId="38982DAF" w:rsidR="0051008D" w:rsidRDefault="0051008D" w:rsidP="0051008D">
      <w:pPr>
        <w:jc w:val="center"/>
        <w:rPr>
          <w:rFonts w:ascii="Arial" w:hAnsi="Arial" w:cs="Arial"/>
          <w:sz w:val="42"/>
          <w:szCs w:val="42"/>
        </w:rPr>
      </w:pPr>
      <w:r>
        <w:rPr>
          <w:rFonts w:ascii="Arial" w:hAnsi="Arial" w:cs="Arial"/>
          <w:sz w:val="42"/>
          <w:szCs w:val="42"/>
        </w:rPr>
        <w:t>202</w:t>
      </w:r>
      <w:r w:rsidR="00510EE7">
        <w:rPr>
          <w:rFonts w:ascii="Arial" w:hAnsi="Arial" w:cs="Arial"/>
          <w:sz w:val="42"/>
          <w:szCs w:val="42"/>
        </w:rPr>
        <w:t>6</w:t>
      </w:r>
      <w:r w:rsidRPr="00507B78">
        <w:rPr>
          <w:rFonts w:ascii="Arial" w:hAnsi="Arial" w:cs="Arial"/>
          <w:sz w:val="42"/>
          <w:szCs w:val="42"/>
        </w:rPr>
        <w:t xml:space="preserve"> Emergency Food Voucher Application Form</w:t>
      </w:r>
    </w:p>
    <w:p w14:paraId="763950F1" w14:textId="77777777" w:rsidR="0051008D" w:rsidRPr="008272BE" w:rsidRDefault="0051008D" w:rsidP="0051008D">
      <w:pPr>
        <w:jc w:val="center"/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675"/>
        <w:gridCol w:w="884"/>
        <w:gridCol w:w="82"/>
        <w:gridCol w:w="1019"/>
        <w:gridCol w:w="1701"/>
        <w:gridCol w:w="1559"/>
        <w:gridCol w:w="317"/>
        <w:gridCol w:w="896"/>
        <w:gridCol w:w="1197"/>
        <w:gridCol w:w="364"/>
        <w:gridCol w:w="1053"/>
        <w:gridCol w:w="10"/>
      </w:tblGrid>
      <w:tr w:rsidR="0051008D" w:rsidRPr="00EA1782" w14:paraId="6CAB8294" w14:textId="77777777" w:rsidTr="009B660E">
        <w:tc>
          <w:tcPr>
            <w:tcW w:w="2350" w:type="dxa"/>
            <w:gridSpan w:val="4"/>
          </w:tcPr>
          <w:p w14:paraId="0FE314E1" w14:textId="77777777" w:rsidR="0051008D" w:rsidRPr="00EA1782" w:rsidRDefault="0051008D" w:rsidP="0051008D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  <w:r w:rsidRPr="00EA1782">
              <w:rPr>
                <w:rFonts w:ascii="Arial" w:hAnsi="Arial" w:cs="Arial"/>
                <w:sz w:val="28"/>
                <w:szCs w:val="28"/>
              </w:rPr>
              <w:t xml:space="preserve">Full Name: </w:t>
            </w:r>
          </w:p>
        </w:tc>
        <w:tc>
          <w:tcPr>
            <w:tcW w:w="8116" w:type="dxa"/>
            <w:gridSpan w:val="9"/>
            <w:tcBorders>
              <w:bottom w:val="single" w:sz="4" w:space="0" w:color="auto"/>
            </w:tcBorders>
          </w:tcPr>
          <w:p w14:paraId="15A4C1CD" w14:textId="06714640" w:rsidR="0051008D" w:rsidRPr="00EA1782" w:rsidRDefault="0051008D" w:rsidP="0051008D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1008D" w:rsidRPr="00EA1782" w14:paraId="2479FEFC" w14:textId="77777777" w:rsidTr="009B660E">
        <w:tc>
          <w:tcPr>
            <w:tcW w:w="2350" w:type="dxa"/>
            <w:gridSpan w:val="4"/>
          </w:tcPr>
          <w:p w14:paraId="0ABD4EF2" w14:textId="77777777" w:rsidR="0051008D" w:rsidRPr="00EA1782" w:rsidRDefault="0051008D" w:rsidP="0051008D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  <w:r w:rsidRPr="00EA1782">
              <w:rPr>
                <w:rFonts w:ascii="Arial" w:hAnsi="Arial" w:cs="Arial"/>
                <w:sz w:val="28"/>
                <w:szCs w:val="28"/>
              </w:rPr>
              <w:t>Date of Birth:</w:t>
            </w:r>
          </w:p>
        </w:tc>
        <w:tc>
          <w:tcPr>
            <w:tcW w:w="811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1B8A520A" w14:textId="42A0ABB0" w:rsidR="0051008D" w:rsidRPr="00EA1782" w:rsidRDefault="0051008D" w:rsidP="0051008D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1008D" w:rsidRPr="00EA1782" w14:paraId="1AD4E25E" w14:textId="77777777" w:rsidTr="009B660E">
        <w:tc>
          <w:tcPr>
            <w:tcW w:w="2350" w:type="dxa"/>
            <w:gridSpan w:val="4"/>
          </w:tcPr>
          <w:p w14:paraId="7737C99C" w14:textId="77777777" w:rsidR="0051008D" w:rsidRPr="00EA1782" w:rsidRDefault="0051008D" w:rsidP="0051008D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  <w:r w:rsidRPr="00EA1782">
              <w:rPr>
                <w:rFonts w:ascii="Arial" w:hAnsi="Arial" w:cs="Arial"/>
                <w:sz w:val="28"/>
                <w:szCs w:val="28"/>
              </w:rPr>
              <w:t>Phone number:</w:t>
            </w:r>
          </w:p>
        </w:tc>
        <w:tc>
          <w:tcPr>
            <w:tcW w:w="811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323E4B20" w14:textId="28E75FBF" w:rsidR="0051008D" w:rsidRPr="00EA1782" w:rsidRDefault="0051008D" w:rsidP="0051008D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1008D" w:rsidRPr="00EA1782" w14:paraId="348EE453" w14:textId="77777777" w:rsidTr="009B660E">
        <w:tc>
          <w:tcPr>
            <w:tcW w:w="2350" w:type="dxa"/>
            <w:gridSpan w:val="4"/>
          </w:tcPr>
          <w:p w14:paraId="73FCFE85" w14:textId="77777777" w:rsidR="0051008D" w:rsidRPr="00EA1782" w:rsidRDefault="0051008D" w:rsidP="0051008D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  <w:r w:rsidRPr="00EA1782">
              <w:rPr>
                <w:rFonts w:ascii="Arial" w:hAnsi="Arial" w:cs="Arial"/>
                <w:sz w:val="28"/>
                <w:szCs w:val="28"/>
              </w:rPr>
              <w:t>Email address:</w:t>
            </w:r>
          </w:p>
        </w:tc>
        <w:tc>
          <w:tcPr>
            <w:tcW w:w="811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4BBD345E" w14:textId="4F50EFF0" w:rsidR="0051008D" w:rsidRPr="009B660E" w:rsidRDefault="0051008D" w:rsidP="0051008D">
            <w:pPr>
              <w:spacing w:before="120"/>
              <w:rPr>
                <w:rStyle w:val="Emphasis"/>
              </w:rPr>
            </w:pPr>
          </w:p>
        </w:tc>
      </w:tr>
      <w:tr w:rsidR="008272BE" w:rsidRPr="00EA1782" w14:paraId="0F33F3B0" w14:textId="77777777" w:rsidTr="00E2651C">
        <w:tc>
          <w:tcPr>
            <w:tcW w:w="10466" w:type="dxa"/>
            <w:gridSpan w:val="13"/>
          </w:tcPr>
          <w:p w14:paraId="68DA0663" w14:textId="77777777" w:rsidR="008272BE" w:rsidRPr="0051008D" w:rsidRDefault="008272BE" w:rsidP="00E2651C">
            <w:pPr>
              <w:spacing w:before="120"/>
              <w:jc w:val="right"/>
              <w:rPr>
                <w:rFonts w:ascii="Wingdings" w:hAnsi="Wingdings" w:cs="Arial"/>
                <w:sz w:val="36"/>
                <w:szCs w:val="36"/>
              </w:rPr>
            </w:pPr>
          </w:p>
        </w:tc>
      </w:tr>
      <w:tr w:rsidR="009B660E" w14:paraId="5B5191B0" w14:textId="77777777" w:rsidTr="009B66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</w:trPr>
        <w:tc>
          <w:tcPr>
            <w:tcW w:w="1045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571853BE" w14:textId="77777777" w:rsidR="009B660E" w:rsidRPr="009B660E" w:rsidRDefault="009B660E" w:rsidP="0051008D">
            <w:pPr>
              <w:rPr>
                <w:rFonts w:ascii="Arial" w:hAnsi="Arial" w:cs="Arial"/>
                <w:sz w:val="36"/>
                <w:szCs w:val="36"/>
              </w:rPr>
            </w:pPr>
            <w:r w:rsidRPr="00EA1782">
              <w:rPr>
                <w:rFonts w:ascii="Arial" w:hAnsi="Arial" w:cs="Arial"/>
                <w:sz w:val="36"/>
                <w:szCs w:val="36"/>
                <w:lang w:val="en-AU" w:eastAsia="en-AU"/>
              </w:rPr>
              <w:t xml:space="preserve">Please </w:t>
            </w:r>
            <w:r w:rsidRPr="00EA1782">
              <w:rPr>
                <w:rFonts w:ascii="Wingdings" w:hAnsi="Wingdings" w:cs="Arial"/>
                <w:sz w:val="36"/>
                <w:szCs w:val="36"/>
                <w:lang w:val="en-AU" w:eastAsia="en-AU"/>
              </w:rPr>
              <w:t></w:t>
            </w:r>
            <w:r w:rsidRPr="00EA1782">
              <w:rPr>
                <w:rFonts w:ascii="Arial" w:hAnsi="Arial" w:cs="Arial"/>
                <w:sz w:val="36"/>
                <w:szCs w:val="36"/>
                <w:lang w:val="en-AU" w:eastAsia="en-AU"/>
              </w:rPr>
              <w:t xml:space="preserve"> </w:t>
            </w:r>
            <w:r w:rsidRPr="00EA1782">
              <w:rPr>
                <w:rFonts w:ascii="Arial" w:hAnsi="Arial" w:cs="Arial"/>
                <w:sz w:val="36"/>
                <w:szCs w:val="36"/>
              </w:rPr>
              <w:t>the type of voucher you prefer:</w:t>
            </w:r>
          </w:p>
        </w:tc>
      </w:tr>
      <w:tr w:rsidR="008272BE" w:rsidRPr="00E76E35" w14:paraId="681FED9F" w14:textId="77777777" w:rsidTr="00E2651C">
        <w:tc>
          <w:tcPr>
            <w:tcW w:w="10466" w:type="dxa"/>
            <w:gridSpan w:val="13"/>
          </w:tcPr>
          <w:p w14:paraId="634EFBD4" w14:textId="77777777" w:rsidR="008272BE" w:rsidRPr="00E76E35" w:rsidRDefault="008272BE" w:rsidP="00E2651C">
            <w:pPr>
              <w:spacing w:before="120"/>
              <w:jc w:val="right"/>
              <w:rPr>
                <w:rFonts w:ascii="Wingdings" w:hAnsi="Wingdings" w:cs="Arial"/>
                <w:sz w:val="16"/>
                <w:szCs w:val="16"/>
              </w:rPr>
            </w:pPr>
          </w:p>
        </w:tc>
      </w:tr>
      <w:tr w:rsidR="0051008D" w:rsidRPr="0051008D" w14:paraId="0D332D16" w14:textId="77777777" w:rsidTr="009B660E">
        <w:trPr>
          <w:gridBefore w:val="2"/>
          <w:gridAfter w:val="3"/>
          <w:wBefore w:w="1384" w:type="dxa"/>
          <w:wAfter w:w="1427" w:type="dxa"/>
        </w:trPr>
        <w:tc>
          <w:tcPr>
            <w:tcW w:w="1985" w:type="dxa"/>
            <w:gridSpan w:val="3"/>
          </w:tcPr>
          <w:p w14:paraId="2BEBE566" w14:textId="12CB9259" w:rsidR="0051008D" w:rsidRPr="0051008D" w:rsidRDefault="002A2004" w:rsidP="0051008D">
            <w:pPr>
              <w:jc w:val="right"/>
              <w:rPr>
                <w:rFonts w:ascii="Wingdings" w:hAnsi="Wingdings" w:cs="Arial"/>
                <w:sz w:val="36"/>
                <w:szCs w:val="36"/>
              </w:rPr>
            </w:pPr>
            <w:r>
              <w:rPr>
                <w:rFonts w:ascii="Wingdings" w:hAnsi="Wingdings" w:cs="Arial"/>
                <w:sz w:val="36"/>
                <w:szCs w:val="36"/>
              </w:rPr>
              <w:t>o</w:t>
            </w:r>
          </w:p>
        </w:tc>
        <w:tc>
          <w:tcPr>
            <w:tcW w:w="1701" w:type="dxa"/>
          </w:tcPr>
          <w:p w14:paraId="13CC3E78" w14:textId="77777777" w:rsidR="0051008D" w:rsidRPr="0051008D" w:rsidRDefault="0051008D" w:rsidP="0051008D">
            <w:pPr>
              <w:rPr>
                <w:rFonts w:ascii="Arial" w:hAnsi="Arial" w:cs="Arial"/>
                <w:sz w:val="36"/>
                <w:szCs w:val="36"/>
              </w:rPr>
            </w:pPr>
            <w:r w:rsidRPr="0051008D">
              <w:rPr>
                <w:rFonts w:ascii="Arial" w:hAnsi="Arial" w:cs="Arial"/>
                <w:sz w:val="36"/>
                <w:szCs w:val="36"/>
              </w:rPr>
              <w:t>Coles</w:t>
            </w:r>
          </w:p>
        </w:tc>
        <w:tc>
          <w:tcPr>
            <w:tcW w:w="1559" w:type="dxa"/>
          </w:tcPr>
          <w:p w14:paraId="1D852EDA" w14:textId="77777777" w:rsidR="0051008D" w:rsidRPr="0051008D" w:rsidRDefault="0051008D" w:rsidP="0051008D">
            <w:pPr>
              <w:jc w:val="right"/>
              <w:rPr>
                <w:rFonts w:ascii="Wingdings" w:hAnsi="Wingdings" w:cs="Arial"/>
                <w:sz w:val="36"/>
                <w:szCs w:val="36"/>
              </w:rPr>
            </w:pPr>
            <w:r w:rsidRPr="0051008D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  <w:tc>
          <w:tcPr>
            <w:tcW w:w="2410" w:type="dxa"/>
            <w:gridSpan w:val="3"/>
          </w:tcPr>
          <w:p w14:paraId="19632FF3" w14:textId="77777777" w:rsidR="0051008D" w:rsidRPr="0051008D" w:rsidRDefault="0051008D" w:rsidP="0051008D">
            <w:pPr>
              <w:rPr>
                <w:rFonts w:ascii="Arial" w:hAnsi="Arial" w:cs="Arial"/>
                <w:sz w:val="36"/>
                <w:szCs w:val="36"/>
              </w:rPr>
            </w:pPr>
            <w:r w:rsidRPr="0051008D">
              <w:rPr>
                <w:rFonts w:ascii="Arial" w:hAnsi="Arial" w:cs="Arial"/>
                <w:sz w:val="36"/>
                <w:szCs w:val="36"/>
              </w:rPr>
              <w:t>Woolies</w:t>
            </w:r>
          </w:p>
        </w:tc>
      </w:tr>
      <w:tr w:rsidR="00E76E35" w:rsidRPr="00EA1782" w14:paraId="2FBB9D6F" w14:textId="77777777" w:rsidTr="00D4542D">
        <w:tc>
          <w:tcPr>
            <w:tcW w:w="9403" w:type="dxa"/>
            <w:gridSpan w:val="11"/>
          </w:tcPr>
          <w:p w14:paraId="7F55541E" w14:textId="77777777" w:rsidR="00E76E35" w:rsidRPr="00E76E35" w:rsidRDefault="00E76E35" w:rsidP="00E76E35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Please email me a digital voucher </w:t>
            </w:r>
            <w:r w:rsidRPr="00E76E35">
              <w:rPr>
                <w:rFonts w:ascii="Arial" w:hAnsi="Arial" w:cs="Arial"/>
              </w:rPr>
              <w:t>(email must be entered above)</w:t>
            </w:r>
          </w:p>
        </w:tc>
        <w:tc>
          <w:tcPr>
            <w:tcW w:w="1063" w:type="dxa"/>
            <w:gridSpan w:val="2"/>
          </w:tcPr>
          <w:p w14:paraId="07890CC5" w14:textId="4C267768" w:rsidR="00E76E35" w:rsidRPr="00EA1782" w:rsidRDefault="002A2004" w:rsidP="00D4542D">
            <w:pPr>
              <w:spacing w:before="12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Wingdings" w:hAnsi="Wingdings" w:cs="Arial"/>
                <w:sz w:val="36"/>
                <w:szCs w:val="36"/>
              </w:rPr>
              <w:t>o</w:t>
            </w:r>
          </w:p>
        </w:tc>
      </w:tr>
      <w:tr w:rsidR="00E76E35" w:rsidRPr="00EA1782" w14:paraId="76290543" w14:textId="77777777" w:rsidTr="006445EA">
        <w:tc>
          <w:tcPr>
            <w:tcW w:w="10466" w:type="dxa"/>
            <w:gridSpan w:val="13"/>
          </w:tcPr>
          <w:p w14:paraId="4B938A2F" w14:textId="77777777" w:rsidR="00E76E35" w:rsidRPr="0051008D" w:rsidRDefault="00E76E35" w:rsidP="00E76E35">
            <w:pPr>
              <w:spacing w:before="120"/>
              <w:jc w:val="center"/>
              <w:rPr>
                <w:rFonts w:ascii="Wingdings" w:hAnsi="Wingdings" w:cs="Arial"/>
                <w:sz w:val="36"/>
                <w:szCs w:val="36"/>
              </w:rPr>
            </w:pPr>
            <w:r>
              <w:rPr>
                <w:rFonts w:ascii="Arial" w:hAnsi="Arial" w:cs="Arial"/>
                <w:sz w:val="28"/>
                <w:szCs w:val="28"/>
              </w:rPr>
              <w:t>or</w:t>
            </w:r>
          </w:p>
        </w:tc>
      </w:tr>
      <w:tr w:rsidR="00EA1782" w:rsidRPr="00EA1782" w14:paraId="14B049B6" w14:textId="77777777" w:rsidTr="00A070CF">
        <w:tc>
          <w:tcPr>
            <w:tcW w:w="9403" w:type="dxa"/>
            <w:gridSpan w:val="11"/>
          </w:tcPr>
          <w:p w14:paraId="1EBBD387" w14:textId="77777777" w:rsidR="00EA1782" w:rsidRPr="00EA1782" w:rsidRDefault="00EA1782" w:rsidP="0092008D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I will pick up </w:t>
            </w:r>
            <w:r w:rsidR="00E76E35">
              <w:rPr>
                <w:rFonts w:ascii="Arial" w:hAnsi="Arial" w:cs="Arial"/>
                <w:sz w:val="28"/>
                <w:szCs w:val="28"/>
              </w:rPr>
              <w:t xml:space="preserve">a </w:t>
            </w:r>
            <w:r w:rsidR="0092008D">
              <w:rPr>
                <w:rFonts w:ascii="Arial" w:hAnsi="Arial" w:cs="Arial"/>
                <w:sz w:val="28"/>
                <w:szCs w:val="28"/>
              </w:rPr>
              <w:t>printed</w:t>
            </w:r>
            <w:r>
              <w:rPr>
                <w:rFonts w:ascii="Arial" w:hAnsi="Arial" w:cs="Arial"/>
                <w:sz w:val="28"/>
                <w:szCs w:val="28"/>
              </w:rPr>
              <w:t xml:space="preserve"> voucher from PLC</w:t>
            </w:r>
          </w:p>
        </w:tc>
        <w:tc>
          <w:tcPr>
            <w:tcW w:w="1063" w:type="dxa"/>
            <w:gridSpan w:val="2"/>
          </w:tcPr>
          <w:p w14:paraId="26AEA302" w14:textId="77777777" w:rsidR="00EA1782" w:rsidRPr="00EA1782" w:rsidRDefault="00EA1782" w:rsidP="00EA1782">
            <w:pPr>
              <w:spacing w:before="12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51008D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</w:tr>
      <w:tr w:rsidR="00EA1782" w:rsidRPr="00EA1782" w14:paraId="3017184B" w14:textId="77777777" w:rsidTr="00A070CF">
        <w:tc>
          <w:tcPr>
            <w:tcW w:w="10466" w:type="dxa"/>
            <w:gridSpan w:val="13"/>
          </w:tcPr>
          <w:p w14:paraId="4A08979E" w14:textId="77777777" w:rsidR="00443312" w:rsidRPr="00EA1782" w:rsidRDefault="00443312" w:rsidP="00443312">
            <w:pPr>
              <w:ind w:left="284" w:right="-284"/>
              <w:rPr>
                <w:rFonts w:ascii="Arial" w:hAnsi="Arial" w:cs="Arial"/>
              </w:rPr>
            </w:pPr>
            <w:r w:rsidRPr="00EA1782">
              <w:rPr>
                <w:rFonts w:ascii="Arial" w:hAnsi="Arial" w:cs="Arial"/>
              </w:rPr>
              <w:t>Vouchers are available after 1</w:t>
            </w:r>
            <w:r>
              <w:rPr>
                <w:rFonts w:ascii="Arial" w:hAnsi="Arial" w:cs="Arial"/>
              </w:rPr>
              <w:t>1</w:t>
            </w:r>
            <w:r w:rsidRPr="00EA1782">
              <w:rPr>
                <w:rFonts w:ascii="Arial" w:hAnsi="Arial" w:cs="Arial"/>
              </w:rPr>
              <w:t xml:space="preserve"> am on the </w:t>
            </w:r>
            <w:r>
              <w:rPr>
                <w:rFonts w:ascii="Arial" w:hAnsi="Arial" w:cs="Arial"/>
              </w:rPr>
              <w:t>Wedne</w:t>
            </w:r>
            <w:r w:rsidRPr="00EA1782">
              <w:rPr>
                <w:rFonts w:ascii="Arial" w:hAnsi="Arial" w:cs="Arial"/>
              </w:rPr>
              <w:t>sday</w:t>
            </w:r>
            <w:r>
              <w:rPr>
                <w:rFonts w:ascii="Arial" w:hAnsi="Arial" w:cs="Arial"/>
              </w:rPr>
              <w:t xml:space="preserve"> of </w:t>
            </w:r>
            <w:r w:rsidRPr="00EA1782">
              <w:rPr>
                <w:rFonts w:ascii="Arial" w:hAnsi="Arial" w:cs="Arial"/>
              </w:rPr>
              <w:t xml:space="preserve">the week following </w:t>
            </w:r>
          </w:p>
          <w:p w14:paraId="46AD73B2" w14:textId="77777777" w:rsidR="00EA1782" w:rsidRDefault="00443312" w:rsidP="00443312">
            <w:pPr>
              <w:ind w:left="284" w:right="-284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</w:rPr>
              <w:t xml:space="preserve">The submission </w:t>
            </w:r>
            <w:r w:rsidRPr="00EA1782">
              <w:rPr>
                <w:rFonts w:ascii="Arial" w:hAnsi="Arial" w:cs="Arial"/>
              </w:rPr>
              <w:t>of</w:t>
            </w:r>
            <w:r>
              <w:rPr>
                <w:rFonts w:ascii="Arial" w:hAnsi="Arial" w:cs="Arial"/>
              </w:rPr>
              <w:t xml:space="preserve"> your</w:t>
            </w:r>
            <w:r w:rsidRPr="00EA1782">
              <w:rPr>
                <w:rFonts w:ascii="Arial" w:hAnsi="Arial" w:cs="Arial"/>
              </w:rPr>
              <w:t xml:space="preserve"> application</w:t>
            </w:r>
            <w:r w:rsidR="00EA1782" w:rsidRPr="00EA1782">
              <w:rPr>
                <w:rFonts w:ascii="Arial" w:hAnsi="Arial" w:cs="Arial"/>
              </w:rPr>
              <w:t>.</w:t>
            </w:r>
          </w:p>
          <w:p w14:paraId="073C51B4" w14:textId="77777777" w:rsidR="00EA1782" w:rsidRPr="00EA1782" w:rsidRDefault="006123FB" w:rsidP="006123FB">
            <w:pPr>
              <w:ind w:right="-28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or</w:t>
            </w:r>
          </w:p>
        </w:tc>
      </w:tr>
      <w:tr w:rsidR="00EA1782" w:rsidRPr="00EA1782" w14:paraId="478D98AE" w14:textId="77777777" w:rsidTr="00A070CF">
        <w:tc>
          <w:tcPr>
            <w:tcW w:w="9403" w:type="dxa"/>
            <w:gridSpan w:val="11"/>
          </w:tcPr>
          <w:p w14:paraId="010BCE0A" w14:textId="77777777" w:rsidR="00EA1782" w:rsidRPr="00EA1782" w:rsidRDefault="00EA1782" w:rsidP="00EA1782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Please mail the voucher to me</w:t>
            </w:r>
          </w:p>
        </w:tc>
        <w:tc>
          <w:tcPr>
            <w:tcW w:w="1063" w:type="dxa"/>
            <w:gridSpan w:val="2"/>
          </w:tcPr>
          <w:p w14:paraId="3CEC127A" w14:textId="77777777" w:rsidR="00EA1782" w:rsidRPr="00EA1782" w:rsidRDefault="00EA1782" w:rsidP="00EA1782">
            <w:pPr>
              <w:spacing w:before="120"/>
              <w:jc w:val="right"/>
              <w:rPr>
                <w:rFonts w:ascii="Wingdings" w:hAnsi="Wingdings" w:cs="Arial"/>
                <w:sz w:val="36"/>
                <w:szCs w:val="36"/>
              </w:rPr>
            </w:pPr>
            <w:r w:rsidRPr="00EA1782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</w:tr>
      <w:tr w:rsidR="00EA1782" w:rsidRPr="00EA1782" w14:paraId="5DF63EB4" w14:textId="77777777" w:rsidTr="000741F6">
        <w:tc>
          <w:tcPr>
            <w:tcW w:w="10466" w:type="dxa"/>
            <w:gridSpan w:val="13"/>
          </w:tcPr>
          <w:p w14:paraId="1E271FA8" w14:textId="77777777" w:rsidR="00EA1782" w:rsidRPr="00EA1782" w:rsidRDefault="00EA1782" w:rsidP="00EA1782">
            <w:pPr>
              <w:spacing w:before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31C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DWF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does not take </w:t>
            </w:r>
            <w:r w:rsidRPr="00A831C8">
              <w:rPr>
                <w:rFonts w:ascii="Arial" w:hAnsi="Arial" w:cs="Arial"/>
                <w:b/>
                <w:bCs/>
                <w:sz w:val="28"/>
                <w:szCs w:val="28"/>
              </w:rPr>
              <w:t>responsibility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for </w:t>
            </w:r>
            <w:r w:rsidRPr="00A831C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vouchers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lost </w:t>
            </w:r>
            <w:r w:rsidRPr="00A831C8">
              <w:rPr>
                <w:rFonts w:ascii="Arial" w:hAnsi="Arial" w:cs="Arial"/>
                <w:b/>
                <w:bCs/>
                <w:sz w:val="28"/>
                <w:szCs w:val="28"/>
              </w:rPr>
              <w:t>in th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e mail.</w:t>
            </w:r>
          </w:p>
        </w:tc>
      </w:tr>
      <w:tr w:rsidR="000741F6" w:rsidRPr="00EA1782" w14:paraId="011536BF" w14:textId="77777777" w:rsidTr="000741F6">
        <w:tc>
          <w:tcPr>
            <w:tcW w:w="2350" w:type="dxa"/>
            <w:gridSpan w:val="4"/>
          </w:tcPr>
          <w:p w14:paraId="4AD074F4" w14:textId="77777777" w:rsidR="000741F6" w:rsidRPr="00EA1782" w:rsidRDefault="000741F6" w:rsidP="00E707B9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Mailing address</w:t>
            </w:r>
            <w:r w:rsidRPr="00EA1782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8116" w:type="dxa"/>
            <w:gridSpan w:val="9"/>
            <w:tcBorders>
              <w:bottom w:val="single" w:sz="4" w:space="0" w:color="auto"/>
            </w:tcBorders>
          </w:tcPr>
          <w:p w14:paraId="3A238E41" w14:textId="77777777" w:rsidR="000741F6" w:rsidRPr="00EA1782" w:rsidRDefault="000741F6" w:rsidP="00E707B9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070CF" w:rsidRPr="00EA1782" w14:paraId="66ACA382" w14:textId="77777777" w:rsidTr="000741F6">
        <w:tc>
          <w:tcPr>
            <w:tcW w:w="9403" w:type="dxa"/>
            <w:gridSpan w:val="11"/>
          </w:tcPr>
          <w:p w14:paraId="25E1FCC7" w14:textId="77777777" w:rsidR="00A070CF" w:rsidRPr="00EA1782" w:rsidRDefault="006123FB" w:rsidP="006123FB">
            <w:pPr>
              <w:spacing w:before="120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Use address on</w:t>
            </w:r>
            <w:r w:rsidR="00A070CF">
              <w:rPr>
                <w:rFonts w:ascii="Arial" w:hAnsi="Arial" w:cs="Arial"/>
                <w:sz w:val="28"/>
                <w:szCs w:val="28"/>
              </w:rPr>
              <w:t xml:space="preserve"> Penelope</w:t>
            </w:r>
          </w:p>
        </w:tc>
        <w:tc>
          <w:tcPr>
            <w:tcW w:w="1063" w:type="dxa"/>
            <w:gridSpan w:val="2"/>
          </w:tcPr>
          <w:p w14:paraId="69AB2B65" w14:textId="77777777" w:rsidR="00A070CF" w:rsidRPr="00EA1782" w:rsidRDefault="00A070CF" w:rsidP="00E707B9">
            <w:pPr>
              <w:spacing w:before="120"/>
              <w:jc w:val="right"/>
              <w:rPr>
                <w:rFonts w:ascii="Wingdings" w:hAnsi="Wingdings" w:cs="Arial"/>
                <w:sz w:val="36"/>
                <w:szCs w:val="36"/>
              </w:rPr>
            </w:pPr>
            <w:r w:rsidRPr="00EA1782">
              <w:rPr>
                <w:rFonts w:ascii="Wingdings" w:hAnsi="Wingdings" w:cs="Arial"/>
                <w:sz w:val="36"/>
                <w:szCs w:val="36"/>
              </w:rPr>
              <w:t></w:t>
            </w:r>
          </w:p>
        </w:tc>
      </w:tr>
      <w:tr w:rsidR="008272BE" w:rsidRPr="00E76E35" w14:paraId="74EFB013" w14:textId="77777777" w:rsidTr="006E40F2">
        <w:tc>
          <w:tcPr>
            <w:tcW w:w="10466" w:type="dxa"/>
            <w:gridSpan w:val="13"/>
          </w:tcPr>
          <w:p w14:paraId="0809A445" w14:textId="77777777" w:rsidR="008272BE" w:rsidRPr="00E76E35" w:rsidRDefault="008272BE" w:rsidP="00E707B9">
            <w:pPr>
              <w:spacing w:before="120"/>
              <w:jc w:val="right"/>
              <w:rPr>
                <w:rFonts w:ascii="Wingdings" w:hAnsi="Wingdings" w:cs="Arial"/>
                <w:sz w:val="16"/>
                <w:szCs w:val="16"/>
              </w:rPr>
            </w:pPr>
          </w:p>
        </w:tc>
      </w:tr>
      <w:tr w:rsidR="008272BE" w:rsidRPr="00EA1782" w14:paraId="5B16716D" w14:textId="77777777" w:rsidTr="00594F77">
        <w:tc>
          <w:tcPr>
            <w:tcW w:w="10466" w:type="dxa"/>
            <w:gridSpan w:val="13"/>
          </w:tcPr>
          <w:p w14:paraId="2A42ADE8" w14:textId="77777777" w:rsidR="008272BE" w:rsidRPr="00EA1782" w:rsidRDefault="008272BE" w:rsidP="008272BE">
            <w:pPr>
              <w:spacing w:before="120"/>
              <w:rPr>
                <w:rFonts w:ascii="Wingdings" w:hAnsi="Wingdings" w:cs="Arial"/>
                <w:sz w:val="36"/>
                <w:szCs w:val="36"/>
              </w:rPr>
            </w:pPr>
            <w:r w:rsidRPr="001D2081">
              <w:rPr>
                <w:rFonts w:ascii="Arial Black" w:hAnsi="Arial Black" w:cs="Arial"/>
                <w:b/>
                <w:sz w:val="32"/>
                <w:szCs w:val="32"/>
                <w:u w:val="single"/>
              </w:rPr>
              <w:t>Checklist:</w:t>
            </w:r>
          </w:p>
        </w:tc>
      </w:tr>
      <w:tr w:rsidR="00A070CF" w14:paraId="5292F7CB" w14:textId="77777777" w:rsidTr="00A070CF">
        <w:trPr>
          <w:gridAfter w:val="1"/>
          <w:wAfter w:w="10" w:type="dxa"/>
        </w:trPr>
        <w:tc>
          <w:tcPr>
            <w:tcW w:w="709" w:type="dxa"/>
          </w:tcPr>
          <w:p w14:paraId="070A3BC4" w14:textId="23CE00C9" w:rsidR="00A070CF" w:rsidRDefault="002A2004" w:rsidP="0051008D">
            <w:r>
              <w:rPr>
                <w:rFonts w:ascii="Wingdings" w:hAnsi="Wingdings" w:cs="Arial"/>
                <w:sz w:val="36"/>
                <w:szCs w:val="36"/>
              </w:rPr>
              <w:t>o</w:t>
            </w:r>
          </w:p>
        </w:tc>
        <w:tc>
          <w:tcPr>
            <w:tcW w:w="9747" w:type="dxa"/>
            <w:gridSpan w:val="11"/>
          </w:tcPr>
          <w:p w14:paraId="2EA38786" w14:textId="77777777" w:rsidR="00A070CF" w:rsidRPr="00F5252C" w:rsidRDefault="00A070CF" w:rsidP="00A070CF">
            <w:pPr>
              <w:spacing w:before="120"/>
            </w:pPr>
            <w:r w:rsidRPr="00F5252C">
              <w:rPr>
                <w:rFonts w:ascii="Arial" w:hAnsi="Arial" w:cs="Arial"/>
              </w:rPr>
              <w:t>I have attached a copy of my current Health Care Card</w:t>
            </w:r>
            <w:r w:rsidR="00F5252C">
              <w:rPr>
                <w:rFonts w:ascii="Arial" w:hAnsi="Arial" w:cs="Arial"/>
              </w:rPr>
              <w:t xml:space="preserve"> (or there is a copy on Penelope)</w:t>
            </w:r>
            <w:r w:rsidRPr="00F5252C">
              <w:rPr>
                <w:rFonts w:ascii="Arial" w:hAnsi="Arial" w:cs="Arial"/>
              </w:rPr>
              <w:t>.</w:t>
            </w:r>
          </w:p>
        </w:tc>
      </w:tr>
      <w:tr w:rsidR="00A070CF" w14:paraId="5EBFCEAF" w14:textId="77777777" w:rsidTr="00A070CF">
        <w:trPr>
          <w:gridAfter w:val="1"/>
          <w:wAfter w:w="10" w:type="dxa"/>
        </w:trPr>
        <w:tc>
          <w:tcPr>
            <w:tcW w:w="709" w:type="dxa"/>
          </w:tcPr>
          <w:p w14:paraId="6B3917F6" w14:textId="07DD20B5" w:rsidR="00A070CF" w:rsidRDefault="002A2004" w:rsidP="0051008D">
            <w:r>
              <w:rPr>
                <w:rFonts w:ascii="Wingdings" w:hAnsi="Wingdings" w:cs="Arial"/>
                <w:sz w:val="36"/>
                <w:szCs w:val="36"/>
              </w:rPr>
              <w:t>o</w:t>
            </w:r>
          </w:p>
        </w:tc>
        <w:tc>
          <w:tcPr>
            <w:tcW w:w="9747" w:type="dxa"/>
            <w:gridSpan w:val="11"/>
          </w:tcPr>
          <w:p w14:paraId="085923D1" w14:textId="39DBCA5B" w:rsidR="00A070CF" w:rsidRPr="00F5252C" w:rsidRDefault="00A070CF" w:rsidP="0092008D">
            <w:pPr>
              <w:spacing w:before="120"/>
            </w:pPr>
            <w:r w:rsidRPr="00F5252C">
              <w:rPr>
                <w:rFonts w:ascii="Arial" w:hAnsi="Arial" w:cs="Arial"/>
              </w:rPr>
              <w:t>This is my first DWF application in 202</w:t>
            </w:r>
            <w:r w:rsidR="002A2004">
              <w:rPr>
                <w:rFonts w:ascii="Arial" w:hAnsi="Arial" w:cs="Arial"/>
              </w:rPr>
              <w:t>6</w:t>
            </w:r>
            <w:r w:rsidRPr="00F5252C">
              <w:rPr>
                <w:rFonts w:ascii="Arial" w:hAnsi="Arial" w:cs="Arial"/>
              </w:rPr>
              <w:t>. I have attached a copy of my current Centrelink Income Statement or the DWF has authority.</w:t>
            </w:r>
          </w:p>
        </w:tc>
      </w:tr>
      <w:tr w:rsidR="00A070CF" w14:paraId="3CBDD32A" w14:textId="77777777" w:rsidTr="00A070CF">
        <w:trPr>
          <w:gridAfter w:val="1"/>
          <w:wAfter w:w="10" w:type="dxa"/>
        </w:trPr>
        <w:tc>
          <w:tcPr>
            <w:tcW w:w="709" w:type="dxa"/>
          </w:tcPr>
          <w:p w14:paraId="7F68ED88" w14:textId="317914F3" w:rsidR="00A070CF" w:rsidRDefault="002A2004" w:rsidP="0051008D">
            <w:r>
              <w:rPr>
                <w:rFonts w:ascii="Wingdings" w:hAnsi="Wingdings" w:cs="Arial"/>
                <w:sz w:val="36"/>
                <w:szCs w:val="36"/>
              </w:rPr>
              <w:t>o</w:t>
            </w:r>
          </w:p>
        </w:tc>
        <w:tc>
          <w:tcPr>
            <w:tcW w:w="9747" w:type="dxa"/>
            <w:gridSpan w:val="11"/>
          </w:tcPr>
          <w:p w14:paraId="776D7210" w14:textId="77777777" w:rsidR="00A070CF" w:rsidRPr="00F5252C" w:rsidRDefault="00A070CF" w:rsidP="00A070CF">
            <w:pPr>
              <w:spacing w:before="120"/>
            </w:pPr>
            <w:r w:rsidRPr="00F5252C">
              <w:rPr>
                <w:rFonts w:ascii="Arial" w:hAnsi="Arial" w:cs="Arial"/>
              </w:rPr>
              <w:t>I understand that I may be asked to provide a supporting statement or evidence of financial hardship</w:t>
            </w:r>
          </w:p>
        </w:tc>
      </w:tr>
      <w:tr w:rsidR="008272BE" w14:paraId="07FC134C" w14:textId="77777777" w:rsidTr="00036EF0">
        <w:trPr>
          <w:gridAfter w:val="1"/>
          <w:wAfter w:w="10" w:type="dxa"/>
        </w:trPr>
        <w:tc>
          <w:tcPr>
            <w:tcW w:w="10456" w:type="dxa"/>
            <w:gridSpan w:val="12"/>
          </w:tcPr>
          <w:p w14:paraId="595AB5C4" w14:textId="77777777" w:rsidR="00F5252C" w:rsidRPr="00507B78" w:rsidRDefault="00F5252C" w:rsidP="00A070CF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070CF" w:rsidRPr="00A070CF" w14:paraId="36E76C71" w14:textId="77777777" w:rsidTr="00921292">
        <w:trPr>
          <w:gridAfter w:val="1"/>
          <w:wAfter w:w="10" w:type="dxa"/>
        </w:trPr>
        <w:tc>
          <w:tcPr>
            <w:tcW w:w="2268" w:type="dxa"/>
            <w:gridSpan w:val="3"/>
          </w:tcPr>
          <w:p w14:paraId="6C7CFE15" w14:textId="3845D575" w:rsidR="00A070CF" w:rsidRPr="00A070CF" w:rsidRDefault="00A070CF" w:rsidP="000741F6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  <w:r w:rsidRPr="00A070CF">
              <w:rPr>
                <w:rFonts w:ascii="Arial" w:hAnsi="Arial" w:cs="Arial"/>
                <w:sz w:val="28"/>
                <w:szCs w:val="28"/>
              </w:rPr>
              <w:t>Client</w:t>
            </w:r>
            <w:r w:rsidR="00AD325F">
              <w:rPr>
                <w:rFonts w:ascii="Arial" w:hAnsi="Arial" w:cs="Arial"/>
                <w:sz w:val="28"/>
                <w:szCs w:val="28"/>
              </w:rPr>
              <w:t xml:space="preserve"> / worker</w:t>
            </w:r>
            <w:r w:rsidRPr="00A070CF">
              <w:rPr>
                <w:rFonts w:ascii="Arial" w:hAnsi="Arial" w:cs="Arial"/>
                <w:sz w:val="28"/>
                <w:szCs w:val="28"/>
              </w:rPr>
              <w:t xml:space="preserve"> signature</w:t>
            </w:r>
            <w:r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4678" w:type="dxa"/>
            <w:gridSpan w:val="5"/>
            <w:tcBorders>
              <w:bottom w:val="single" w:sz="4" w:space="0" w:color="auto"/>
            </w:tcBorders>
          </w:tcPr>
          <w:p w14:paraId="122C63AB" w14:textId="6BC0E87B" w:rsidR="00510EE7" w:rsidRPr="00A070CF" w:rsidRDefault="00510EE7" w:rsidP="002A2004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96" w:type="dxa"/>
          </w:tcPr>
          <w:p w14:paraId="4BF84A4C" w14:textId="77777777" w:rsidR="00A070CF" w:rsidRPr="00A070CF" w:rsidRDefault="00A070CF" w:rsidP="000741F6">
            <w:pPr>
              <w:spacing w:before="12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A070CF">
              <w:rPr>
                <w:rFonts w:ascii="Arial" w:hAnsi="Arial" w:cs="Arial"/>
                <w:sz w:val="28"/>
                <w:szCs w:val="28"/>
              </w:rPr>
              <w:t>Date:</w:t>
            </w:r>
          </w:p>
        </w:tc>
        <w:tc>
          <w:tcPr>
            <w:tcW w:w="2614" w:type="dxa"/>
            <w:gridSpan w:val="3"/>
            <w:tcBorders>
              <w:bottom w:val="single" w:sz="4" w:space="0" w:color="auto"/>
            </w:tcBorders>
          </w:tcPr>
          <w:p w14:paraId="0F4721C6" w14:textId="0D25723E" w:rsidR="00A070CF" w:rsidRPr="00A070CF" w:rsidRDefault="00A070CF" w:rsidP="000741F6">
            <w:pPr>
              <w:spacing w:before="12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737F7C6" w14:textId="77777777" w:rsidR="00195C3A" w:rsidRDefault="00195C3A" w:rsidP="0051008D">
      <w:pPr>
        <w:pBdr>
          <w:bottom w:val="single" w:sz="12" w:space="1" w:color="auto"/>
        </w:pBdr>
        <w:rPr>
          <w:rFonts w:ascii="Arial" w:hAnsi="Arial" w:cs="Arial"/>
          <w:sz w:val="18"/>
          <w:szCs w:val="18"/>
        </w:rPr>
      </w:pPr>
    </w:p>
    <w:p w14:paraId="69296721" w14:textId="77777777" w:rsidR="00F5252C" w:rsidRPr="008272BE" w:rsidRDefault="00F5252C" w:rsidP="0051008D">
      <w:pPr>
        <w:pBdr>
          <w:bottom w:val="single" w:sz="12" w:space="1" w:color="auto"/>
        </w:pBdr>
        <w:rPr>
          <w:rFonts w:ascii="Arial" w:hAnsi="Arial" w:cs="Arial"/>
          <w:sz w:val="18"/>
          <w:szCs w:val="18"/>
        </w:rPr>
      </w:pPr>
    </w:p>
    <w:p w14:paraId="74665505" w14:textId="77777777" w:rsidR="00A070CF" w:rsidRDefault="00A070CF" w:rsidP="00A070CF">
      <w:pPr>
        <w:ind w:right="425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Office Use Only:</w:t>
      </w:r>
    </w:p>
    <w:p w14:paraId="14D8A092" w14:textId="77777777" w:rsidR="00A070CF" w:rsidRDefault="00A070CF" w:rsidP="00A070CF">
      <w:pPr>
        <w:ind w:right="425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1"/>
        <w:gridCol w:w="855"/>
        <w:gridCol w:w="8290"/>
      </w:tblGrid>
      <w:tr w:rsidR="00A070CF" w14:paraId="20C38AB5" w14:textId="77777777" w:rsidTr="00AD325F">
        <w:tc>
          <w:tcPr>
            <w:tcW w:w="1321" w:type="dxa"/>
          </w:tcPr>
          <w:p w14:paraId="4AC9F890" w14:textId="77777777" w:rsidR="00A070CF" w:rsidRPr="00FC3CC4" w:rsidRDefault="00FC3CC4" w:rsidP="00A070CF">
            <w:pPr>
              <w:ind w:right="425"/>
              <w:rPr>
                <w:rFonts w:ascii="Arial" w:hAnsi="Arial" w:cs="Arial"/>
              </w:rPr>
            </w:pPr>
            <w:r w:rsidRPr="00FC3CC4">
              <w:rPr>
                <w:rFonts w:ascii="Arial" w:hAnsi="Arial" w:cs="Arial"/>
              </w:rPr>
              <w:t>HCC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14:paraId="415193B7" w14:textId="77777777" w:rsidR="00A070CF" w:rsidRPr="00FC3CC4" w:rsidRDefault="00FC3CC4" w:rsidP="000741F6">
            <w:pPr>
              <w:ind w:right="425"/>
              <w:jc w:val="center"/>
              <w:rPr>
                <w:rFonts w:ascii="Arial" w:hAnsi="Arial" w:cs="Arial"/>
              </w:rPr>
            </w:pPr>
            <w:r w:rsidRPr="00FC3CC4">
              <w:rPr>
                <w:rFonts w:ascii="Wingdings" w:hAnsi="Wingdings" w:cs="Arial"/>
              </w:rPr>
              <w:t></w:t>
            </w:r>
          </w:p>
        </w:tc>
        <w:tc>
          <w:tcPr>
            <w:tcW w:w="8290" w:type="dxa"/>
          </w:tcPr>
          <w:p w14:paraId="719CA06E" w14:textId="77777777" w:rsidR="00A070CF" w:rsidRDefault="00A070CF" w:rsidP="00A070CF">
            <w:pPr>
              <w:ind w:right="425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070CF" w14:paraId="1C504E7E" w14:textId="77777777" w:rsidTr="00AD325F">
        <w:tc>
          <w:tcPr>
            <w:tcW w:w="1321" w:type="dxa"/>
          </w:tcPr>
          <w:p w14:paraId="08AD0737" w14:textId="77777777" w:rsidR="00A070CF" w:rsidRPr="00FC3CC4" w:rsidRDefault="00FC3CC4" w:rsidP="00A070CF">
            <w:pPr>
              <w:ind w:right="425"/>
              <w:rPr>
                <w:rFonts w:ascii="Arial" w:hAnsi="Arial" w:cs="Arial"/>
              </w:rPr>
            </w:pPr>
            <w:r w:rsidRPr="00FC3CC4">
              <w:rPr>
                <w:rFonts w:ascii="Arial" w:hAnsi="Arial" w:cs="Arial"/>
              </w:rPr>
              <w:t>CLA</w:t>
            </w:r>
          </w:p>
        </w:tc>
        <w:tc>
          <w:tcPr>
            <w:tcW w:w="855" w:type="dxa"/>
          </w:tcPr>
          <w:p w14:paraId="70FA8B11" w14:textId="77777777" w:rsidR="00A070CF" w:rsidRPr="00FC3CC4" w:rsidRDefault="00FC3CC4" w:rsidP="000741F6">
            <w:pPr>
              <w:ind w:right="425"/>
              <w:jc w:val="center"/>
              <w:rPr>
                <w:rFonts w:ascii="Arial" w:hAnsi="Arial" w:cs="Arial"/>
              </w:rPr>
            </w:pPr>
            <w:r w:rsidRPr="00FC3CC4">
              <w:rPr>
                <w:rFonts w:ascii="Wingdings" w:hAnsi="Wingdings" w:cs="Arial"/>
              </w:rPr>
              <w:t></w:t>
            </w:r>
          </w:p>
        </w:tc>
        <w:tc>
          <w:tcPr>
            <w:tcW w:w="8290" w:type="dxa"/>
          </w:tcPr>
          <w:p w14:paraId="56B5ECF5" w14:textId="77777777" w:rsidR="00A070CF" w:rsidRDefault="00A070CF" w:rsidP="00A070CF">
            <w:pPr>
              <w:ind w:right="425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070CF" w14:paraId="65A07528" w14:textId="77777777" w:rsidTr="00AD325F">
        <w:tc>
          <w:tcPr>
            <w:tcW w:w="1321" w:type="dxa"/>
          </w:tcPr>
          <w:p w14:paraId="4FE0094B" w14:textId="77777777" w:rsidR="00A070CF" w:rsidRPr="00FC3CC4" w:rsidRDefault="00FC3CC4" w:rsidP="00A070CF">
            <w:pPr>
              <w:ind w:right="425"/>
              <w:rPr>
                <w:rFonts w:ascii="Arial" w:hAnsi="Arial" w:cs="Arial"/>
              </w:rPr>
            </w:pPr>
            <w:r w:rsidRPr="00FC3CC4">
              <w:rPr>
                <w:rFonts w:ascii="Arial" w:hAnsi="Arial" w:cs="Arial"/>
              </w:rPr>
              <w:t>IS</w:t>
            </w:r>
          </w:p>
        </w:tc>
        <w:tc>
          <w:tcPr>
            <w:tcW w:w="855" w:type="dxa"/>
          </w:tcPr>
          <w:p w14:paraId="60D1740F" w14:textId="77777777" w:rsidR="00A070CF" w:rsidRPr="00FC3CC4" w:rsidRDefault="00FC3CC4" w:rsidP="000741F6">
            <w:pPr>
              <w:ind w:right="425"/>
              <w:jc w:val="center"/>
              <w:rPr>
                <w:rFonts w:ascii="Arial" w:hAnsi="Arial" w:cs="Arial"/>
              </w:rPr>
            </w:pPr>
            <w:r w:rsidRPr="00FC3CC4">
              <w:rPr>
                <w:rFonts w:ascii="Wingdings" w:hAnsi="Wingdings" w:cs="Arial"/>
              </w:rPr>
              <w:t></w:t>
            </w:r>
          </w:p>
        </w:tc>
        <w:tc>
          <w:tcPr>
            <w:tcW w:w="8290" w:type="dxa"/>
          </w:tcPr>
          <w:p w14:paraId="5E5E6047" w14:textId="77777777" w:rsidR="00A070CF" w:rsidRDefault="00A070CF" w:rsidP="00A070CF">
            <w:pPr>
              <w:ind w:right="425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7BB78EA" w14:textId="77777777" w:rsidR="00A070CF" w:rsidRPr="00195C3A" w:rsidRDefault="00A070CF" w:rsidP="00A070CF">
      <w:pPr>
        <w:ind w:right="425"/>
        <w:rPr>
          <w:rFonts w:ascii="Arial" w:hAnsi="Arial" w:cs="Arial"/>
          <w:b/>
          <w:sz w:val="8"/>
          <w:szCs w:val="8"/>
        </w:rPr>
      </w:pPr>
    </w:p>
    <w:sectPr w:rsidR="00A070CF" w:rsidRPr="00195C3A" w:rsidSect="005100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2087B"/>
    <w:multiLevelType w:val="hybridMultilevel"/>
    <w:tmpl w:val="89FC00AA"/>
    <w:lvl w:ilvl="0" w:tplc="D570B4B6">
      <w:start w:val="2013"/>
      <w:numFmt w:val="bullet"/>
      <w:lvlText w:val=""/>
      <w:lvlJc w:val="left"/>
      <w:pPr>
        <w:ind w:left="218" w:hanging="360"/>
      </w:pPr>
      <w:rPr>
        <w:rFonts w:ascii="Wingdings" w:eastAsia="Times New Roman" w:hAnsi="Wingdings" w:cs="Arial" w:hint="default"/>
        <w:b/>
        <w:sz w:val="44"/>
        <w:szCs w:val="44"/>
      </w:rPr>
    </w:lvl>
    <w:lvl w:ilvl="1" w:tplc="0C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5DC46D12"/>
    <w:multiLevelType w:val="hybridMultilevel"/>
    <w:tmpl w:val="14626B62"/>
    <w:lvl w:ilvl="0" w:tplc="D570B4B6">
      <w:start w:val="2013"/>
      <w:numFmt w:val="bullet"/>
      <w:lvlText w:val=""/>
      <w:lvlJc w:val="left"/>
      <w:pPr>
        <w:ind w:left="938" w:hanging="360"/>
      </w:pPr>
      <w:rPr>
        <w:rFonts w:ascii="Wingdings" w:eastAsia="Times New Roman" w:hAnsi="Wingdings" w:cs="Arial" w:hint="default"/>
        <w:b/>
        <w:sz w:val="44"/>
        <w:szCs w:val="44"/>
      </w:rPr>
    </w:lvl>
    <w:lvl w:ilvl="1" w:tplc="0C090003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num w:numId="1" w16cid:durableId="2077775172">
    <w:abstractNumId w:val="0"/>
  </w:num>
  <w:num w:numId="2" w16cid:durableId="13378070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E35"/>
    <w:rsid w:val="000741F6"/>
    <w:rsid w:val="00077A9C"/>
    <w:rsid w:val="00195C3A"/>
    <w:rsid w:val="002A2004"/>
    <w:rsid w:val="002C6490"/>
    <w:rsid w:val="004171EF"/>
    <w:rsid w:val="00443312"/>
    <w:rsid w:val="0051008D"/>
    <w:rsid w:val="00510EE7"/>
    <w:rsid w:val="00582836"/>
    <w:rsid w:val="006123FB"/>
    <w:rsid w:val="006135F6"/>
    <w:rsid w:val="00807C64"/>
    <w:rsid w:val="008272BE"/>
    <w:rsid w:val="008D4973"/>
    <w:rsid w:val="008D7056"/>
    <w:rsid w:val="0092008D"/>
    <w:rsid w:val="00921292"/>
    <w:rsid w:val="009B660E"/>
    <w:rsid w:val="009E1144"/>
    <w:rsid w:val="00A070CF"/>
    <w:rsid w:val="00AD325F"/>
    <w:rsid w:val="00B1309B"/>
    <w:rsid w:val="00B25072"/>
    <w:rsid w:val="00B61B60"/>
    <w:rsid w:val="00DD24CF"/>
    <w:rsid w:val="00E76E35"/>
    <w:rsid w:val="00EA1782"/>
    <w:rsid w:val="00EC43A8"/>
    <w:rsid w:val="00F5252C"/>
    <w:rsid w:val="00FC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517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0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51008D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1008D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510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9B660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28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836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743724A853C45A707AF72C96D0540" ma:contentTypeVersion="15" ma:contentTypeDescription="Create a new document." ma:contentTypeScope="" ma:versionID="adc07fc918f6332754ba26587cfbbd9b">
  <xsd:schema xmlns:xsd="http://www.w3.org/2001/XMLSchema" xmlns:xs="http://www.w3.org/2001/XMLSchema" xmlns:p="http://schemas.microsoft.com/office/2006/metadata/properties" xmlns:ns2="178b09fa-d30c-4a36-b7ec-5bc962b6c81b" xmlns:ns3="9011acb9-528a-4802-9ffd-121d2d09362b" targetNamespace="http://schemas.microsoft.com/office/2006/metadata/properties" ma:root="true" ma:fieldsID="990f0719b5add2a95878f99ca9829936" ns2:_="" ns3:_="">
    <xsd:import namespace="178b09fa-d30c-4a36-b7ec-5bc962b6c81b"/>
    <xsd:import namespace="9011acb9-528a-4802-9ffd-121d2d0936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8b09fa-d30c-4a36-b7ec-5bc962b6c8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170368c-bfde-4351-8b68-f2704166f7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1acb9-528a-4802-9ffd-121d2d09362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8044cd6-c90a-4403-a1b8-c6750e6ad3e5}" ma:internalName="TaxCatchAll" ma:showField="CatchAllData" ma:web="9011acb9-528a-4802-9ffd-121d2d0936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78b09fa-d30c-4a36-b7ec-5bc962b6c81b">
      <Terms xmlns="http://schemas.microsoft.com/office/infopath/2007/PartnerControls"/>
    </lcf76f155ced4ddcb4097134ff3c332f>
    <TaxCatchAll xmlns="9011acb9-528a-4802-9ffd-121d2d09362b" xsi:nil="true"/>
  </documentManagement>
</p:properties>
</file>

<file path=customXml/itemProps1.xml><?xml version="1.0" encoding="utf-8"?>
<ds:datastoreItem xmlns:ds="http://schemas.openxmlformats.org/officeDocument/2006/customXml" ds:itemID="{C369F759-14E7-4650-859E-FD16DD0463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FDD36E-5BF1-43C1-8F2A-5F6328EA79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8b09fa-d30c-4a36-b7ec-5bc962b6c81b"/>
    <ds:schemaRef ds:uri="9011acb9-528a-4802-9ffd-121d2d093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4A4893-FA55-40F7-9E8B-B16D06B13B0C}">
  <ds:schemaRefs>
    <ds:schemaRef ds:uri="http://schemas.microsoft.com/office/2006/metadata/properties"/>
    <ds:schemaRef ds:uri="http://schemas.microsoft.com/office/infopath/2007/PartnerControls"/>
    <ds:schemaRef ds:uri="178b09fa-d30c-4a36-b7ec-5bc962b6c81b"/>
    <ds:schemaRef ds:uri="9011acb9-528a-4802-9ffd-121d2d0936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DWF 2025 Emergency Food Voucher Form (digital).dotx</Template>
  <TotalTime>4205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Victorian AIDS Council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 User</dc:creator>
  <cp:keywords/>
  <dc:description/>
  <cp:lastModifiedBy>Smith, Marcus</cp:lastModifiedBy>
  <cp:revision>7</cp:revision>
  <cp:lastPrinted>2026-04-21T04:19:00Z</cp:lastPrinted>
  <dcterms:created xsi:type="dcterms:W3CDTF">2023-01-11T23:13:00Z</dcterms:created>
  <dcterms:modified xsi:type="dcterms:W3CDTF">2026-06-02T02:18:00Z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0x010100B95743724A853C45A707AF72C96D0540</vt:lpwstr>
  </property>
  <property fmtid="{D5CDD505-2E9C-101B-9397-08002B2CF9AE}" pid="3" name="MediaServiceImageTags">
    <vt:lpwstr/>
  </property>
</Properties>
</file>