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33D31" w14:textId="77777777" w:rsidR="006479B9" w:rsidRPr="006479B9" w:rsidRDefault="006479B9" w:rsidP="006479B9">
      <w:pPr>
        <w:pStyle w:val="NormalWeb"/>
        <w:rPr>
          <w:b/>
          <w:color w:val="000000"/>
          <w:sz w:val="27"/>
          <w:szCs w:val="27"/>
        </w:rPr>
      </w:pPr>
      <w:bookmarkStart w:id="0" w:name="_Hlk513622823"/>
      <w:r w:rsidRPr="006479B9">
        <w:rPr>
          <w:b/>
          <w:color w:val="000000"/>
          <w:sz w:val="27"/>
          <w:szCs w:val="27"/>
        </w:rPr>
        <w:t>Møtereferat</w:t>
      </w:r>
    </w:p>
    <w:p w14:paraId="378F461C" w14:textId="77777777" w:rsidR="00264ABC" w:rsidRPr="000E0EAE" w:rsidRDefault="006479B9" w:rsidP="000E0EAE">
      <w:pPr>
        <w:pStyle w:val="NormalWeb"/>
        <w:rPr>
          <w:color w:val="000000"/>
          <w:sz w:val="22"/>
          <w:szCs w:val="22"/>
        </w:rPr>
      </w:pPr>
      <w:r w:rsidRPr="006479B9">
        <w:rPr>
          <w:b/>
          <w:color w:val="000000"/>
          <w:sz w:val="22"/>
          <w:szCs w:val="22"/>
        </w:rPr>
        <w:t>Fra møte:</w:t>
      </w:r>
      <w:r w:rsidRPr="006479B9">
        <w:rPr>
          <w:color w:val="000000"/>
          <w:sz w:val="22"/>
          <w:szCs w:val="22"/>
        </w:rPr>
        <w:t xml:space="preserve"> </w:t>
      </w:r>
      <w:r w:rsidR="000E0EAE">
        <w:rPr>
          <w:color w:val="000000"/>
          <w:sz w:val="22"/>
          <w:szCs w:val="22"/>
        </w:rPr>
        <w:t>Skype: Sportsutvalg FH møte</w:t>
      </w:r>
      <w:r>
        <w:rPr>
          <w:color w:val="000000"/>
          <w:sz w:val="22"/>
          <w:szCs w:val="22"/>
        </w:rPr>
        <w:br/>
      </w:r>
      <w:r w:rsidR="000E0EAE">
        <w:rPr>
          <w:b/>
          <w:color w:val="000000"/>
          <w:sz w:val="22"/>
          <w:szCs w:val="22"/>
        </w:rPr>
        <w:t>D</w:t>
      </w:r>
      <w:r w:rsidRPr="006479B9">
        <w:rPr>
          <w:b/>
          <w:color w:val="000000"/>
          <w:sz w:val="22"/>
          <w:szCs w:val="22"/>
        </w:rPr>
        <w:t>ato</w:t>
      </w:r>
      <w:r>
        <w:rPr>
          <w:color w:val="000000"/>
          <w:sz w:val="22"/>
          <w:szCs w:val="22"/>
        </w:rPr>
        <w:t xml:space="preserve">: </w:t>
      </w:r>
      <w:r w:rsidR="000E0EAE">
        <w:rPr>
          <w:color w:val="000000"/>
          <w:sz w:val="22"/>
          <w:szCs w:val="22"/>
        </w:rPr>
        <w:t>11.11.2019</w:t>
      </w:r>
      <w:r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Tilstede:</w:t>
      </w:r>
      <w:r w:rsidRPr="006479B9">
        <w:rPr>
          <w:color w:val="000000"/>
          <w:sz w:val="22"/>
          <w:szCs w:val="22"/>
        </w:rPr>
        <w:t xml:space="preserve"> </w:t>
      </w:r>
      <w:r w:rsidR="000E0EAE">
        <w:rPr>
          <w:color w:val="000000"/>
          <w:sz w:val="22"/>
          <w:szCs w:val="22"/>
        </w:rPr>
        <w:t>Hilde, Hege, Anita og Martine</w:t>
      </w:r>
      <w:r w:rsidR="00014028"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Forfall:</w:t>
      </w:r>
      <w:r w:rsidRPr="006479B9">
        <w:rPr>
          <w:color w:val="000000"/>
          <w:sz w:val="22"/>
          <w:szCs w:val="22"/>
        </w:rPr>
        <w:t xml:space="preserve"> </w:t>
      </w:r>
      <w:r w:rsidR="000E0EAE">
        <w:rPr>
          <w:color w:val="000000"/>
          <w:sz w:val="22"/>
          <w:szCs w:val="22"/>
        </w:rPr>
        <w:t xml:space="preserve">Inger-Line. </w:t>
      </w:r>
      <w:r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Referent:</w:t>
      </w:r>
      <w:r w:rsidRPr="006479B9">
        <w:rPr>
          <w:color w:val="000000"/>
          <w:sz w:val="22"/>
          <w:szCs w:val="22"/>
        </w:rPr>
        <w:t xml:space="preserve"> </w:t>
      </w:r>
      <w:r w:rsidR="000E0EAE">
        <w:rPr>
          <w:color w:val="000000"/>
          <w:sz w:val="22"/>
          <w:szCs w:val="22"/>
        </w:rPr>
        <w:t xml:space="preserve">Martine </w:t>
      </w:r>
      <w:bookmarkStart w:id="1" w:name="_GoBack"/>
      <w:bookmarkEnd w:id="1"/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969"/>
      </w:tblGrid>
      <w:tr w:rsidR="001C08BE" w:rsidRPr="00D13308" w14:paraId="4848493F" w14:textId="77777777" w:rsidTr="001C08BE">
        <w:tc>
          <w:tcPr>
            <w:tcW w:w="817" w:type="dxa"/>
            <w:tcMar>
              <w:right w:w="28" w:type="dxa"/>
            </w:tcMar>
          </w:tcPr>
          <w:p w14:paraId="0E817AB0" w14:textId="77777777" w:rsidR="001C08BE" w:rsidRPr="00D13308" w:rsidRDefault="001C08BE" w:rsidP="001C08BE">
            <w:pPr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7969" w:type="dxa"/>
            <w:tcMar>
              <w:left w:w="28" w:type="dxa"/>
            </w:tcMar>
          </w:tcPr>
          <w:p w14:paraId="184C759A" w14:textId="77777777" w:rsidR="001C08BE" w:rsidRPr="00D13308" w:rsidRDefault="001C08BE" w:rsidP="001C08BE">
            <w:pPr>
              <w:rPr>
                <w:rFonts w:asciiTheme="majorHAnsi" w:hAnsiTheme="majorHAnsi" w:cs="Arial"/>
                <w:szCs w:val="22"/>
              </w:rPr>
            </w:pPr>
          </w:p>
        </w:tc>
      </w:tr>
    </w:tbl>
    <w:p w14:paraId="182EC77D" w14:textId="77777777" w:rsidR="001C08BE" w:rsidRPr="00D13308" w:rsidRDefault="001C08BE" w:rsidP="001C08BE">
      <w:pPr>
        <w:rPr>
          <w:rFonts w:asciiTheme="majorHAnsi" w:hAnsiTheme="majorHAnsi" w:cs="Arial"/>
          <w:szCs w:val="22"/>
        </w:rPr>
      </w:pPr>
    </w:p>
    <w:bookmarkEnd w:id="0"/>
    <w:p w14:paraId="55A7B278" w14:textId="77777777" w:rsidR="000E0EAE" w:rsidRDefault="000E0EAE" w:rsidP="000E0EAE">
      <w:r>
        <w:t xml:space="preserve">Samling/ Clinic: </w:t>
      </w:r>
    </w:p>
    <w:p w14:paraId="1D7677F1" w14:textId="77777777" w:rsidR="000E0EAE" w:rsidRDefault="000E0EAE" w:rsidP="000E0EAE">
      <w:pPr>
        <w:pStyle w:val="Listeavsnitt"/>
        <w:numPr>
          <w:ilvl w:val="0"/>
          <w:numId w:val="5"/>
        </w:numPr>
        <w:spacing w:after="160" w:line="259" w:lineRule="auto"/>
      </w:pPr>
      <w:r>
        <w:t xml:space="preserve">Venter på påmelding til samling med Maria Therese den 25. januar, det er dialog mellom Anita og Ingeborg. Det er per i dag ni påmeldte ryttere, fire ledsagere og en trener som har meldt seg på clinicen.  </w:t>
      </w:r>
    </w:p>
    <w:p w14:paraId="64E423ED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Vi fullfører samling på Lillestrøm i tillegg til denne clinicen. </w:t>
      </w:r>
      <w:r>
        <w:sym w:font="Wingdings" w:char="F0E0"/>
      </w:r>
      <w:r>
        <w:t xml:space="preserve"> Martine sjekke opp rom muligheter, </w:t>
      </w:r>
      <w:proofErr w:type="spellStart"/>
      <w:r>
        <w:t>Yvett</w:t>
      </w:r>
      <w:proofErr w:type="spellEnd"/>
      <w:r>
        <w:t xml:space="preserve"> Hol </w:t>
      </w:r>
      <w:r>
        <w:sym w:font="Wingdings" w:char="F0E0"/>
      </w:r>
      <w:r>
        <w:t xml:space="preserve"> Martine sjekker opp med Nina. Martine følger også opp med Ingeborg om det er finnes andre foredragsholdere hun kan anbefale. </w:t>
      </w:r>
    </w:p>
    <w:p w14:paraId="1F4330F6" w14:textId="77777777" w:rsidR="000E0EAE" w:rsidRDefault="000E0EAE" w:rsidP="000E0EAE">
      <w:r>
        <w:t xml:space="preserve">Artikkel, bilder og video til hestesport: </w:t>
      </w:r>
    </w:p>
    <w:p w14:paraId="6FBA1C7D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>Hilde, Rebecca og Martine tar bilder, filmer og lager reportasje på A-hus i forbindelse med klassifisering den 26.11.2019</w:t>
      </w:r>
    </w:p>
    <w:p w14:paraId="51E3E06B" w14:textId="77777777" w:rsidR="000E0EAE" w:rsidRDefault="000E0EAE" w:rsidP="000E0EAE">
      <w:r>
        <w:t xml:space="preserve">Terminlisten 2020: </w:t>
      </w:r>
    </w:p>
    <w:p w14:paraId="2E255033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Martine sjekker opp når NM, Nordisk og andre store arrangementer arrangeres og videresender informasjon til SU-FH. </w:t>
      </w:r>
    </w:p>
    <w:p w14:paraId="68827A82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Martine kontakter Inger-Line i forbindelse med cup.  </w:t>
      </w:r>
    </w:p>
    <w:p w14:paraId="70A2C017" w14:textId="77777777" w:rsidR="000E0EAE" w:rsidRDefault="000E0EAE" w:rsidP="000E0EAE">
      <w:r>
        <w:t xml:space="preserve">Årsrapport: </w:t>
      </w:r>
    </w:p>
    <w:p w14:paraId="2EB01DA7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Martine fyller ut for året og sender ut, markerer i rødt der det trengs hjelp. </w:t>
      </w:r>
    </w:p>
    <w:p w14:paraId="356E6DB4" w14:textId="77777777" w:rsidR="000E0EAE" w:rsidRDefault="000E0EAE" w:rsidP="000E0EAE"/>
    <w:p w14:paraId="68736AA7" w14:textId="77777777" w:rsidR="000E0EAE" w:rsidRDefault="000E0EAE" w:rsidP="000E0EAE">
      <w:r w:rsidRPr="00FC15F9">
        <w:rPr>
          <w:highlight w:val="yellow"/>
        </w:rPr>
        <w:t>Aktivitetsplan 2020:</w:t>
      </w:r>
      <w:r>
        <w:t xml:space="preserve"> </w:t>
      </w:r>
    </w:p>
    <w:p w14:paraId="2ECF87D3" w14:textId="77777777" w:rsidR="000E0EAE" w:rsidRP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  <w:rPr>
          <w:lang w:val="en-US"/>
        </w:rPr>
      </w:pPr>
      <w:r w:rsidRPr="00067604">
        <w:rPr>
          <w:lang w:val="en-US"/>
        </w:rPr>
        <w:t>Clinic med Maria Therese 25. Jan</w:t>
      </w:r>
      <w:r>
        <w:rPr>
          <w:lang w:val="en-US"/>
        </w:rPr>
        <w:t xml:space="preserve">. </w:t>
      </w:r>
    </w:p>
    <w:p w14:paraId="6A9A667E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Samling uten hest NHF. </w:t>
      </w:r>
    </w:p>
    <w:p w14:paraId="405ADC7F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2 samlinger hos Sigrid på Rauland. </w:t>
      </w:r>
      <w:r>
        <w:sym w:font="Wingdings" w:char="F0E0"/>
      </w:r>
      <w:r>
        <w:t xml:space="preserve"> Sjekke opp avtalen </w:t>
      </w:r>
    </w:p>
    <w:p w14:paraId="78C9BD1D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1 samling med Ingrid på Bruråk. </w:t>
      </w:r>
      <w:r>
        <w:sym w:font="Wingdings" w:char="F0E0"/>
      </w:r>
      <w:r>
        <w:t xml:space="preserve"> Danne en avtale med Ingrid.</w:t>
      </w:r>
    </w:p>
    <w:p w14:paraId="6E68FE97" w14:textId="77777777" w:rsidR="000E0EAE" w:rsidRDefault="000E0EAE" w:rsidP="000E0EAE">
      <w:r>
        <w:t xml:space="preserve">Legge inn aktiviteter som cup, </w:t>
      </w:r>
      <w:proofErr w:type="gramStart"/>
      <w:r>
        <w:t>NM ,</w:t>
      </w:r>
      <w:proofErr w:type="gramEnd"/>
      <w:r>
        <w:t xml:space="preserve"> Nordisk og større stevner i aktivitetsplanen. </w:t>
      </w:r>
    </w:p>
    <w:p w14:paraId="4CFBC6D7" w14:textId="77777777" w:rsidR="000E0EAE" w:rsidRPr="00067604" w:rsidRDefault="000E0EAE" w:rsidP="000E0EAE">
      <w:r w:rsidRPr="00067604">
        <w:t>SU-FH og sport</w:t>
      </w:r>
      <w:r>
        <w:t>s</w:t>
      </w:r>
      <w:r w:rsidRPr="00067604">
        <w:t>koordinator d</w:t>
      </w:r>
      <w:r>
        <w:t xml:space="preserve">iskuterte muligheten for å ha en samling på Østlandet (Oslo/Akershus) med Ingrid. Mulighet for å flytte på henne, eller mulighet til å låne noen hester. Skal en ha en ren rekrutteringssamling eller skal en åpne opp for ryttere i satsningsgruppen også? </w:t>
      </w:r>
      <w:r>
        <w:sym w:font="Wingdings" w:char="F0E0"/>
      </w:r>
      <w:r>
        <w:t xml:space="preserve"> Sjekke opp priser på flere alternativer. </w:t>
      </w:r>
      <w:r>
        <w:br/>
      </w:r>
    </w:p>
    <w:p w14:paraId="7207F3CE" w14:textId="77777777" w:rsidR="000E0EAE" w:rsidRDefault="000E0EAE" w:rsidP="000E0EAE">
      <w:pPr>
        <w:tabs>
          <w:tab w:val="left" w:pos="2750"/>
        </w:tabs>
      </w:pPr>
    </w:p>
    <w:p w14:paraId="36210D8A" w14:textId="77777777" w:rsidR="000E0EAE" w:rsidRDefault="000E0EAE" w:rsidP="000E0EAE">
      <w:pPr>
        <w:tabs>
          <w:tab w:val="left" w:pos="2750"/>
        </w:tabs>
      </w:pPr>
      <w:r>
        <w:t xml:space="preserve">Plan for møte </w:t>
      </w:r>
      <w:r w:rsidRPr="004F630E">
        <w:rPr>
          <w:b/>
        </w:rPr>
        <w:t xml:space="preserve">10.12.2019 </w:t>
      </w:r>
      <w:r w:rsidRPr="004F630E">
        <w:rPr>
          <w:b/>
        </w:rPr>
        <w:tab/>
        <w:t>kl. 15.00</w:t>
      </w:r>
      <w:r>
        <w:t xml:space="preserve"> </w:t>
      </w:r>
    </w:p>
    <w:p w14:paraId="2D112998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 xml:space="preserve">Aktivitetsplan 2020 </w:t>
      </w:r>
    </w:p>
    <w:p w14:paraId="06758A7B" w14:textId="77777777" w:rsidR="000E0EAE" w:rsidRDefault="000E0EAE" w:rsidP="000E0EAE">
      <w:pPr>
        <w:pStyle w:val="Listeavsnitt"/>
        <w:numPr>
          <w:ilvl w:val="0"/>
          <w:numId w:val="4"/>
        </w:numPr>
        <w:spacing w:after="160" w:line="259" w:lineRule="auto"/>
      </w:pPr>
      <w:r>
        <w:t>Klassifiseringsmøte</w:t>
      </w:r>
    </w:p>
    <w:p w14:paraId="664E577D" w14:textId="77777777" w:rsidR="00E762EB" w:rsidRPr="00722A5D" w:rsidRDefault="00E762EB" w:rsidP="00D46031">
      <w:pPr>
        <w:tabs>
          <w:tab w:val="left" w:pos="1720"/>
        </w:tabs>
      </w:pPr>
    </w:p>
    <w:sectPr w:rsidR="00E762EB" w:rsidRPr="00722A5D" w:rsidSect="00842FC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BA72F" w14:textId="77777777" w:rsidR="000E0EAE" w:rsidRDefault="000E0EAE" w:rsidP="008A2546">
      <w:r>
        <w:separator/>
      </w:r>
    </w:p>
  </w:endnote>
  <w:endnote w:type="continuationSeparator" w:id="0">
    <w:p w14:paraId="5B87AD37" w14:textId="77777777" w:rsidR="000E0EAE" w:rsidRDefault="000E0EAE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43768" w14:textId="77777777" w:rsidR="001C08BE" w:rsidRDefault="001C08BE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3FE6DC4" w14:textId="77777777" w:rsidR="001C08BE" w:rsidRDefault="001C08BE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C061F" w14:textId="77777777" w:rsidR="001C08BE" w:rsidRDefault="001C08BE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14028">
      <w:rPr>
        <w:rStyle w:val="Sidetall"/>
        <w:noProof/>
      </w:rPr>
      <w:t>2</w:t>
    </w:r>
    <w:r>
      <w:rPr>
        <w:rStyle w:val="Sidetall"/>
      </w:rPr>
      <w:fldChar w:fldCharType="end"/>
    </w:r>
  </w:p>
  <w:p w14:paraId="4D03B139" w14:textId="77777777" w:rsidR="001C08BE" w:rsidRDefault="001C08BE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85C39" w14:textId="77777777" w:rsidR="001C08BE" w:rsidRPr="00A94931" w:rsidRDefault="001C08BE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Sognsvn. 73, N – 0840 Oslo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="000E0EAE">
      <w:fldChar w:fldCharType="begin"/>
    </w:r>
    <w:r w:rsidR="000E0EAE" w:rsidRPr="000E0EAE">
      <w:rPr>
        <w:lang w:val="en-US"/>
      </w:rPr>
      <w:instrText xml:space="preserve"> HYPERLINK "http://www.rytter.no" </w:instrText>
    </w:r>
    <w:r w:rsidR="000E0EAE">
      <w:fldChar w:fldCharType="separate"/>
    </w:r>
    <w:r w:rsidRPr="00A94931">
      <w:rPr>
        <w:rStyle w:val="Hyperkobling"/>
        <w:rFonts w:ascii="Calibri" w:hAnsi="Calibri"/>
        <w:sz w:val="14"/>
        <w:szCs w:val="14"/>
        <w:lang w:val="en-US"/>
      </w:rPr>
      <w:t>www.rytter.no</w:t>
    </w:r>
    <w:r w:rsidR="000E0EAE">
      <w:rPr>
        <w:rStyle w:val="Hyperkobling"/>
        <w:rFonts w:ascii="Calibri" w:hAnsi="Calibri"/>
        <w:sz w:val="14"/>
        <w:szCs w:val="14"/>
        <w:lang w:val="en-US"/>
      </w:rPr>
      <w:fldChar w:fldCharType="end"/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2C86ADEE" w14:textId="77777777" w:rsidR="001C08BE" w:rsidRPr="00A94931" w:rsidRDefault="001C08BE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45CB5848" w14:textId="77777777" w:rsidR="001C08BE" w:rsidRPr="00A94931" w:rsidRDefault="001C08BE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1E4565" wp14:editId="4059176C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2A1107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25068D50" w14:textId="77777777" w:rsidR="001C08BE" w:rsidRDefault="001C08BE" w:rsidP="00722A5D">
    <w:pPr>
      <w:pStyle w:val="Bunntekst"/>
      <w:ind w:hanging="851"/>
    </w:pPr>
    <w:r w:rsidRPr="00866F2A">
      <w:rPr>
        <w:rFonts w:ascii="Calibri" w:hAnsi="Calibri"/>
        <w:b/>
        <w:color w:val="7F7F7F" w:themeColor="text1" w:themeTint="80"/>
        <w:sz w:val="14"/>
        <w:szCs w:val="14"/>
      </w:rPr>
      <w:t>Members 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866F2A">
      <w:rPr>
        <w:rFonts w:ascii="Calibri" w:hAnsi="Calibri"/>
        <w:color w:val="7F7F7F" w:themeColor="text1" w:themeTint="80"/>
        <w:sz w:val="14"/>
        <w:szCs w:val="14"/>
      </w:rPr>
      <w:t>NIF,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CB0B6" w14:textId="77777777" w:rsidR="000E0EAE" w:rsidRDefault="000E0EAE" w:rsidP="008A2546">
      <w:r>
        <w:separator/>
      </w:r>
    </w:p>
  </w:footnote>
  <w:footnote w:type="continuationSeparator" w:id="0">
    <w:p w14:paraId="18B257DF" w14:textId="77777777" w:rsidR="000E0EAE" w:rsidRDefault="000E0EAE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8D645" w14:textId="77777777" w:rsidR="001C08BE" w:rsidRDefault="001C08BE" w:rsidP="00215713">
    <w:pPr>
      <w:pStyle w:val="Topptekst"/>
      <w:ind w:left="-1417"/>
    </w:pPr>
    <w:r>
      <w:rPr>
        <w:noProof/>
      </w:rPr>
      <w:drawing>
        <wp:inline distT="0" distB="0" distL="0" distR="0" wp14:anchorId="39ED17D7" wp14:editId="57B85E8F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A6846" w14:textId="77777777" w:rsidR="001C08BE" w:rsidRDefault="001C08BE" w:rsidP="00215713">
    <w:pPr>
      <w:pStyle w:val="Topptekst"/>
      <w:ind w:left="-1417"/>
    </w:pPr>
    <w:r>
      <w:rPr>
        <w:noProof/>
      </w:rPr>
      <w:drawing>
        <wp:inline distT="0" distB="0" distL="0" distR="0" wp14:anchorId="57106A6A" wp14:editId="2BCF55E0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35343"/>
    <w:multiLevelType w:val="hybridMultilevel"/>
    <w:tmpl w:val="832A5DDE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20699"/>
    <w:multiLevelType w:val="hybridMultilevel"/>
    <w:tmpl w:val="4CA852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142AA9"/>
    <w:multiLevelType w:val="hybridMultilevel"/>
    <w:tmpl w:val="BF4C68B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74058"/>
    <w:multiLevelType w:val="hybridMultilevel"/>
    <w:tmpl w:val="FAE01770"/>
    <w:lvl w:ilvl="0" w:tplc="80DCE3BA">
      <w:start w:val="2"/>
      <w:numFmt w:val="bullet"/>
      <w:lvlText w:val="-"/>
      <w:lvlJc w:val="left"/>
      <w:pPr>
        <w:ind w:left="735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789002D9"/>
    <w:multiLevelType w:val="hybridMultilevel"/>
    <w:tmpl w:val="6486D588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EAE"/>
    <w:rsid w:val="00010505"/>
    <w:rsid w:val="00014028"/>
    <w:rsid w:val="000E0EAE"/>
    <w:rsid w:val="001300B2"/>
    <w:rsid w:val="001621F5"/>
    <w:rsid w:val="001C08BE"/>
    <w:rsid w:val="001E6E25"/>
    <w:rsid w:val="002151EF"/>
    <w:rsid w:val="00215713"/>
    <w:rsid w:val="00264ABC"/>
    <w:rsid w:val="004038F3"/>
    <w:rsid w:val="00620EE1"/>
    <w:rsid w:val="006479B9"/>
    <w:rsid w:val="00666E8D"/>
    <w:rsid w:val="00722A5D"/>
    <w:rsid w:val="00842FCD"/>
    <w:rsid w:val="00866F2A"/>
    <w:rsid w:val="00872D92"/>
    <w:rsid w:val="008A2546"/>
    <w:rsid w:val="008E5424"/>
    <w:rsid w:val="0098487B"/>
    <w:rsid w:val="00A21794"/>
    <w:rsid w:val="00A361C1"/>
    <w:rsid w:val="00A778E6"/>
    <w:rsid w:val="00A94931"/>
    <w:rsid w:val="00BF102D"/>
    <w:rsid w:val="00D46031"/>
    <w:rsid w:val="00DB10AB"/>
    <w:rsid w:val="00E10034"/>
    <w:rsid w:val="00E762EB"/>
    <w:rsid w:val="00EC7A6D"/>
    <w:rsid w:val="00F6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842E39"/>
  <w14:defaultImageDpi w14:val="300"/>
  <w15:docId w15:val="{974E4967-B31E-4352-913F-7FAE2ECA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E762E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66E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79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ho\IdrettsKontor\NRYF.Administrasjon%20-%20Dokumenter\Sportsavdelingen\FH\GUFH\2019\M&#248;te%2011.11.19\13_NRYF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0" ma:contentTypeDescription="Opprett et nytt dokument." ma:contentTypeScope="" ma:versionID="4208a7e4527c79859ceb33e80c4b052f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ee3f47eab26576df84027f4506c9c092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E3945B-D56F-4DE0-8E44-D701C83CD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0A2B70-FE4A-49EE-BF8B-4F56D207FC3C}">
  <ds:schemaRefs>
    <ds:schemaRef ds:uri="8fa3b00c-49de-465c-b2ad-5dc8ee6aed33"/>
    <ds:schemaRef ds:uri="http://purl.org/dc/terms/"/>
    <ds:schemaRef ds:uri="http://schemas.openxmlformats.org/package/2006/metadata/core-properties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782130-CDEB-4623-9998-3CAD7B19D0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2367DE-FC46-4151-8AFA-D29443165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13_NRYF Møtereferat</Template>
  <TotalTime>6</TotalTime>
  <Pages>2</Pages>
  <Words>278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DDK møte 9 februar</vt:lpstr>
    </vt:vector>
  </TitlesOfParts>
  <Company>Selters Design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Thorsen, Martine Bukier</dc:creator>
  <cp:keywords/>
  <dc:description/>
  <cp:lastModifiedBy>Thorsen, Martine Bukier</cp:lastModifiedBy>
  <cp:revision>1</cp:revision>
  <cp:lastPrinted>2015-09-30T12:23:00Z</cp:lastPrinted>
  <dcterms:created xsi:type="dcterms:W3CDTF">2019-11-12T07:01:00Z</dcterms:created>
  <dcterms:modified xsi:type="dcterms:W3CDTF">2019-11-12T07:07:00Z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14829e63-a5d9-4f03-a9f0-5553e8f079a7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</Properties>
</file>