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DEA52B" w14:textId="55C21EE0" w:rsidR="00D46031" w:rsidRDefault="00671C69" w:rsidP="00D46031">
      <w:pPr>
        <w:tabs>
          <w:tab w:val="left" w:pos="1720"/>
        </w:tabs>
        <w:rPr>
          <w:b/>
          <w:sz w:val="36"/>
        </w:rPr>
      </w:pPr>
      <w:r>
        <w:rPr>
          <w:b/>
          <w:sz w:val="36"/>
        </w:rPr>
        <w:t xml:space="preserve">BEKREFTELSE PÅ </w:t>
      </w:r>
      <w:r w:rsidR="006028F4">
        <w:rPr>
          <w:b/>
          <w:sz w:val="36"/>
        </w:rPr>
        <w:t>FREM</w:t>
      </w:r>
      <w:bookmarkStart w:id="0" w:name="_GoBack"/>
      <w:bookmarkEnd w:id="0"/>
      <w:r>
        <w:rPr>
          <w:b/>
          <w:sz w:val="36"/>
        </w:rPr>
        <w:t>VIST POLITIATTEST</w:t>
      </w:r>
    </w:p>
    <w:p w14:paraId="511F8FE4" w14:textId="27DDC8C3" w:rsidR="00671C69" w:rsidRDefault="00671C69" w:rsidP="00671C69">
      <w:r>
        <w:t xml:space="preserve">Alle personer med oppgaver i norsk idrett som innebærer nær kontakt med og/eller et tillitsforhold til barn, unge og personer med utviklingshemming, må kunne vise til en politiattest uten anmerkninger. </w:t>
      </w:r>
    </w:p>
    <w:p w14:paraId="6FEE6677" w14:textId="0B79BF3A" w:rsidR="00671C69" w:rsidRDefault="00671C69" w:rsidP="00671C69">
      <w:r>
        <w:t>Mer informasjon om politiattest i idretten finner du på:</w:t>
      </w:r>
      <w:r>
        <w:br/>
      </w:r>
      <w:hyperlink r:id="rId14" w:history="1">
        <w:r w:rsidRPr="00BD4120">
          <w:rPr>
            <w:rStyle w:val="Hyperkobling"/>
          </w:rPr>
          <w:t>https://www.idrettsforbundet.no/klubbguiden/politiattest/</w:t>
        </w:r>
      </w:hyperlink>
      <w:r>
        <w:t xml:space="preserve">  </w:t>
      </w:r>
    </w:p>
    <w:p w14:paraId="3ABD4E83" w14:textId="77777777" w:rsidR="00671C69" w:rsidRDefault="00671C69" w:rsidP="00671C69"/>
    <w:p w14:paraId="3624E54B" w14:textId="77777777" w:rsidR="00671C69" w:rsidRDefault="00671C69" w:rsidP="00671C69"/>
    <w:p w14:paraId="78FFB8A2" w14:textId="77777777" w:rsidR="00671C69" w:rsidRDefault="00671C69" w:rsidP="00671C69"/>
    <w:p w14:paraId="1CA730A8" w14:textId="15548DD0" w:rsidR="00671C69" w:rsidRDefault="00671C69" w:rsidP="00671C69">
      <w:pPr>
        <w:jc w:val="center"/>
      </w:pPr>
      <w:r>
        <w:t>Klubb/krets _______________________________________________ har mottatt gyldig politiattest fra</w:t>
      </w:r>
    </w:p>
    <w:p w14:paraId="4FBBDEC0" w14:textId="77777777" w:rsidR="00671C69" w:rsidRDefault="00671C69" w:rsidP="00671C69">
      <w:pPr>
        <w:jc w:val="center"/>
      </w:pPr>
    </w:p>
    <w:p w14:paraId="755D4D74" w14:textId="177155F3" w:rsidR="00671C69" w:rsidRDefault="00671C69" w:rsidP="00671C69">
      <w:pPr>
        <w:jc w:val="center"/>
      </w:pPr>
      <w:r>
        <w:t>__________________________________________________________________</w:t>
      </w:r>
      <w:r>
        <w:br/>
        <w:t>Navn på kursholder</w:t>
      </w:r>
    </w:p>
    <w:p w14:paraId="38FE6DCF" w14:textId="77777777" w:rsidR="00671C69" w:rsidRDefault="00671C69" w:rsidP="00671C69"/>
    <w:p w14:paraId="5EEC1B16" w14:textId="5DF56DE3" w:rsidR="00671C69" w:rsidRDefault="00671C69" w:rsidP="00671C69">
      <w:r>
        <w:t>Attesten er utsted fra ____________________________ politidistrikt den _________________</w:t>
      </w:r>
    </w:p>
    <w:p w14:paraId="67D127EC" w14:textId="77777777" w:rsidR="00671C69" w:rsidRDefault="00671C69" w:rsidP="00671C69"/>
    <w:p w14:paraId="2B857F8C" w14:textId="7BA037AA" w:rsidR="00671C69" w:rsidRDefault="00671C69" w:rsidP="00671C69">
      <w:r>
        <w:t>Dato for fremvist politiattest ____________________</w:t>
      </w:r>
    </w:p>
    <w:p w14:paraId="3B7AEEC8" w14:textId="77777777" w:rsidR="00671C69" w:rsidRDefault="00671C69" w:rsidP="00671C69"/>
    <w:p w14:paraId="5D11F66D" w14:textId="77777777" w:rsidR="00671C69" w:rsidRDefault="00671C69" w:rsidP="00671C69"/>
    <w:p w14:paraId="0808F6C1" w14:textId="5FBAC65E" w:rsidR="00671C69" w:rsidRDefault="00671C69" w:rsidP="00671C69">
      <w:pPr>
        <w:jc w:val="center"/>
      </w:pPr>
      <w:r>
        <w:t>__________________________________________________________________</w:t>
      </w:r>
      <w:r>
        <w:br/>
      </w:r>
      <w:r w:rsidRPr="00671C69">
        <w:rPr>
          <w:sz w:val="16"/>
        </w:rPr>
        <w:t>Underskrift av kretsen kontaktperson for Grønt kort eller klubbens leder</w:t>
      </w:r>
    </w:p>
    <w:p w14:paraId="1527A21F" w14:textId="77777777" w:rsidR="00671C69" w:rsidRDefault="00671C69" w:rsidP="00671C69"/>
    <w:p w14:paraId="41C483DB" w14:textId="77777777" w:rsidR="00671C69" w:rsidRPr="00671C69" w:rsidRDefault="00671C69" w:rsidP="00671C69"/>
    <w:sectPr w:rsidR="00671C69" w:rsidRPr="00671C69" w:rsidSect="00671C69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17" w:right="1417" w:bottom="1417" w:left="1417" w:header="0" w:footer="6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393781" w14:textId="77777777" w:rsidR="009F1113" w:rsidRDefault="009F1113" w:rsidP="008A2546">
      <w:r>
        <w:separator/>
      </w:r>
    </w:p>
  </w:endnote>
  <w:endnote w:type="continuationSeparator" w:id="0">
    <w:p w14:paraId="494A6379" w14:textId="77777777" w:rsidR="009F1113" w:rsidRDefault="009F1113" w:rsidP="008A2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D2D57" w14:textId="77777777" w:rsidR="00D46031" w:rsidRDefault="00D46031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21B0E6E4" w14:textId="77777777" w:rsidR="00D46031" w:rsidRDefault="00D46031" w:rsidP="00E10034">
    <w:pPr>
      <w:pStyle w:val="Bunn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69E056" w14:textId="77777777" w:rsidR="00D46031" w:rsidRDefault="00D46031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671C69">
      <w:rPr>
        <w:rStyle w:val="Sidetall"/>
        <w:noProof/>
      </w:rPr>
      <w:t>2</w:t>
    </w:r>
    <w:r>
      <w:rPr>
        <w:rStyle w:val="Sidetall"/>
      </w:rPr>
      <w:fldChar w:fldCharType="end"/>
    </w:r>
  </w:p>
  <w:p w14:paraId="53A795EA" w14:textId="77777777" w:rsidR="00D46031" w:rsidRDefault="00D46031" w:rsidP="00E10034">
    <w:pPr>
      <w:pStyle w:val="Bunntekst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2EDFD0" w14:textId="77777777" w:rsidR="00D46031" w:rsidRPr="008E142C" w:rsidRDefault="00D46031" w:rsidP="00722A5D">
    <w:pPr>
      <w:pStyle w:val="Bunntekst"/>
      <w:ind w:left="-851"/>
      <w:rPr>
        <w:rFonts w:ascii="Cambria" w:hAnsi="Cambria"/>
        <w:color w:val="7F7F7F" w:themeColor="text1" w:themeTint="80"/>
        <w:sz w:val="14"/>
        <w:szCs w:val="14"/>
        <w:lang w:val="en-US"/>
      </w:rPr>
    </w:pP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Office address: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 xml:space="preserve">Sognsvn. 73, </w:t>
    </w:r>
    <w:r w:rsidR="006403D6" w:rsidRPr="008E142C">
      <w:rPr>
        <w:rFonts w:ascii="Calibri" w:hAnsi="Calibri"/>
        <w:color w:val="7F7F7F" w:themeColor="text1" w:themeTint="80"/>
        <w:sz w:val="14"/>
        <w:szCs w:val="14"/>
        <w:lang w:val="en-US"/>
      </w:rPr>
      <w:t xml:space="preserve">Postboks 5000, </w:t>
    </w:r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N – 0840 Oslo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                                   </w:t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Org Nr: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971 258 802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</w:t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Web: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hyperlink r:id="rId1" w:history="1">
      <w:r w:rsidRPr="008E142C">
        <w:rPr>
          <w:rStyle w:val="Hyperkobling"/>
          <w:rFonts w:ascii="Calibri" w:hAnsi="Calibri"/>
          <w:sz w:val="14"/>
          <w:szCs w:val="14"/>
          <w:lang w:val="en-US"/>
        </w:rPr>
        <w:t>www.rytter.no</w:t>
      </w:r>
    </w:hyperlink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  </w:t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E-Mail: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nryf@rytter.no</w:t>
    </w:r>
  </w:p>
  <w:p w14:paraId="4DDD2EC5" w14:textId="77777777" w:rsidR="00D46031" w:rsidRPr="008E142C" w:rsidRDefault="00D46031" w:rsidP="00722A5D">
    <w:pPr>
      <w:pStyle w:val="Bunntekst"/>
      <w:ind w:left="-851"/>
      <w:rPr>
        <w:rFonts w:ascii="Cambria" w:hAnsi="Cambria"/>
        <w:b/>
        <w:color w:val="7F7F7F" w:themeColor="text1" w:themeTint="80"/>
        <w:sz w:val="14"/>
        <w:szCs w:val="14"/>
        <w:lang w:val="en-US"/>
      </w:rPr>
    </w:pPr>
  </w:p>
  <w:p w14:paraId="69E2790D" w14:textId="77777777" w:rsidR="00D46031" w:rsidRPr="008E142C" w:rsidRDefault="00D46031" w:rsidP="00722A5D">
    <w:pPr>
      <w:pStyle w:val="Bunntekst"/>
      <w:ind w:hanging="851"/>
      <w:rPr>
        <w:rFonts w:ascii="Calibri" w:hAnsi="Calibri"/>
        <w:b/>
        <w:color w:val="7F7F7F" w:themeColor="text1" w:themeTint="80"/>
        <w:sz w:val="14"/>
        <w:szCs w:val="14"/>
        <w:lang w:val="en-US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0EDD5EC" wp14:editId="1867AA4D">
              <wp:simplePos x="0" y="0"/>
              <wp:positionH relativeFrom="column">
                <wp:posOffset>-571500</wp:posOffset>
              </wp:positionH>
              <wp:positionV relativeFrom="paragraph">
                <wp:posOffset>-1905</wp:posOffset>
              </wp:positionV>
              <wp:extent cx="6858000" cy="0"/>
              <wp:effectExtent l="0" t="0" r="25400" b="2540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68BAC6" id="Line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-.15pt" to="49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" o:allowincell="f" strokecolor="gray [1629]"/>
          </w:pict>
        </mc:Fallback>
      </mc:AlternateContent>
    </w:r>
  </w:p>
  <w:p w14:paraId="3174B511" w14:textId="77777777" w:rsidR="00D46031" w:rsidRDefault="00D46031" w:rsidP="00722A5D">
    <w:pPr>
      <w:pStyle w:val="Bunntekst"/>
      <w:ind w:hanging="851"/>
    </w:pPr>
    <w:r w:rsidRPr="0097574C">
      <w:rPr>
        <w:rFonts w:ascii="Calibri" w:hAnsi="Calibri"/>
        <w:b/>
        <w:color w:val="7F7F7F" w:themeColor="text1" w:themeTint="80"/>
        <w:sz w:val="14"/>
        <w:szCs w:val="14"/>
      </w:rPr>
      <w:t>Members of:</w:t>
    </w:r>
    <w:r w:rsidRPr="00722A5D">
      <w:rPr>
        <w:rFonts w:ascii="Cambria" w:hAnsi="Cambria"/>
        <w:b/>
        <w:color w:val="7F7F7F" w:themeColor="text1" w:themeTint="80"/>
        <w:sz w:val="14"/>
        <w:szCs w:val="14"/>
      </w:rPr>
      <w:t xml:space="preserve"> </w:t>
    </w:r>
    <w:r w:rsidRPr="00722A5D">
      <w:rPr>
        <w:rFonts w:ascii="Cambria" w:hAnsi="Cambria"/>
        <w:color w:val="7F7F7F" w:themeColor="text1" w:themeTint="80"/>
        <w:sz w:val="14"/>
        <w:szCs w:val="14"/>
      </w:rPr>
      <w:t xml:space="preserve"> </w:t>
    </w:r>
    <w:r w:rsidRPr="0097574C">
      <w:rPr>
        <w:rFonts w:ascii="Calibri" w:hAnsi="Calibri"/>
        <w:color w:val="7F7F7F" w:themeColor="text1" w:themeTint="80"/>
        <w:sz w:val="14"/>
        <w:szCs w:val="14"/>
      </w:rPr>
      <w:t>NIF, EEF, FEI</w:t>
    </w:r>
    <w:r>
      <w:rPr>
        <w:noProof/>
        <w:sz w:val="18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1FA4C3" w14:textId="77777777" w:rsidR="009F1113" w:rsidRDefault="009F1113" w:rsidP="008A2546">
      <w:r>
        <w:separator/>
      </w:r>
    </w:p>
  </w:footnote>
  <w:footnote w:type="continuationSeparator" w:id="0">
    <w:p w14:paraId="35D68098" w14:textId="77777777" w:rsidR="009F1113" w:rsidRDefault="009F1113" w:rsidP="008A25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1288B" w14:textId="77777777" w:rsidR="00D46031" w:rsidRDefault="00D46031" w:rsidP="00215713">
    <w:pPr>
      <w:pStyle w:val="Topptekst"/>
      <w:ind w:left="-1417"/>
    </w:pPr>
    <w:r>
      <w:rPr>
        <w:noProof/>
      </w:rPr>
      <w:drawing>
        <wp:inline distT="0" distB="0" distL="0" distR="0" wp14:anchorId="375FEDD4" wp14:editId="7633BD19">
          <wp:extent cx="5700395" cy="1084911"/>
          <wp:effectExtent l="0" t="0" r="0" b="7620"/>
          <wp:docPr id="12" name="Bil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059" cy="108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56BA3B" w14:textId="77777777" w:rsidR="00D46031" w:rsidRDefault="00D46031" w:rsidP="00215713">
    <w:pPr>
      <w:pStyle w:val="Topptekst"/>
      <w:ind w:left="-1417"/>
    </w:pPr>
    <w:r>
      <w:rPr>
        <w:noProof/>
      </w:rPr>
      <w:drawing>
        <wp:inline distT="0" distB="0" distL="0" distR="0" wp14:anchorId="39EA6C2E" wp14:editId="7145038A">
          <wp:extent cx="7820626" cy="1488440"/>
          <wp:effectExtent l="0" t="0" r="3175" b="10160"/>
          <wp:docPr id="13" name="Bil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A609B4"/>
    <w:multiLevelType w:val="hybridMultilevel"/>
    <w:tmpl w:val="DF847AB8"/>
    <w:lvl w:ilvl="0" w:tplc="4C04BEBA">
      <w:start w:val="1"/>
      <w:numFmt w:val="decimal"/>
      <w:lvlText w:val="%1."/>
      <w:lvlJc w:val="left"/>
      <w:pPr>
        <w:ind w:left="720" w:hanging="360"/>
      </w:pPr>
    </w:lvl>
    <w:lvl w:ilvl="1" w:tplc="5660217A">
      <w:start w:val="1"/>
      <w:numFmt w:val="lowerLetter"/>
      <w:lvlText w:val="%2."/>
      <w:lvlJc w:val="left"/>
      <w:pPr>
        <w:ind w:left="1440" w:hanging="360"/>
      </w:pPr>
    </w:lvl>
    <w:lvl w:ilvl="2" w:tplc="A63CC980">
      <w:start w:val="1"/>
      <w:numFmt w:val="lowerRoman"/>
      <w:lvlText w:val="%3."/>
      <w:lvlJc w:val="right"/>
      <w:pPr>
        <w:ind w:left="2160" w:hanging="180"/>
      </w:pPr>
    </w:lvl>
    <w:lvl w:ilvl="3" w:tplc="B9FA3CA6">
      <w:start w:val="1"/>
      <w:numFmt w:val="decimal"/>
      <w:lvlText w:val="%4."/>
      <w:lvlJc w:val="left"/>
      <w:pPr>
        <w:ind w:left="2880" w:hanging="360"/>
      </w:pPr>
    </w:lvl>
    <w:lvl w:ilvl="4" w:tplc="1E68BDBA">
      <w:start w:val="1"/>
      <w:numFmt w:val="lowerLetter"/>
      <w:lvlText w:val="%5."/>
      <w:lvlJc w:val="left"/>
      <w:pPr>
        <w:ind w:left="3600" w:hanging="360"/>
      </w:pPr>
    </w:lvl>
    <w:lvl w:ilvl="5" w:tplc="414438D4">
      <w:start w:val="1"/>
      <w:numFmt w:val="lowerRoman"/>
      <w:lvlText w:val="%6."/>
      <w:lvlJc w:val="right"/>
      <w:pPr>
        <w:ind w:left="4320" w:hanging="180"/>
      </w:pPr>
    </w:lvl>
    <w:lvl w:ilvl="6" w:tplc="74486A30">
      <w:start w:val="1"/>
      <w:numFmt w:val="decimal"/>
      <w:lvlText w:val="%7."/>
      <w:lvlJc w:val="left"/>
      <w:pPr>
        <w:ind w:left="5040" w:hanging="360"/>
      </w:pPr>
    </w:lvl>
    <w:lvl w:ilvl="7" w:tplc="1E723E10">
      <w:start w:val="1"/>
      <w:numFmt w:val="lowerLetter"/>
      <w:lvlText w:val="%8."/>
      <w:lvlJc w:val="left"/>
      <w:pPr>
        <w:ind w:left="5760" w:hanging="360"/>
      </w:pPr>
    </w:lvl>
    <w:lvl w:ilvl="8" w:tplc="7964534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3D6"/>
    <w:rsid w:val="00010505"/>
    <w:rsid w:val="00137D09"/>
    <w:rsid w:val="001C59B2"/>
    <w:rsid w:val="00215713"/>
    <w:rsid w:val="004038F3"/>
    <w:rsid w:val="006028F4"/>
    <w:rsid w:val="006403D6"/>
    <w:rsid w:val="00671C69"/>
    <w:rsid w:val="00722A5D"/>
    <w:rsid w:val="00842FCD"/>
    <w:rsid w:val="008A2546"/>
    <w:rsid w:val="008E142C"/>
    <w:rsid w:val="0097574C"/>
    <w:rsid w:val="0098487B"/>
    <w:rsid w:val="009F1113"/>
    <w:rsid w:val="00A21794"/>
    <w:rsid w:val="00A778E6"/>
    <w:rsid w:val="00BC2231"/>
    <w:rsid w:val="00CE4B19"/>
    <w:rsid w:val="00CF1DC2"/>
    <w:rsid w:val="00D46031"/>
    <w:rsid w:val="00DB10AB"/>
    <w:rsid w:val="00E10034"/>
    <w:rsid w:val="00EB6162"/>
    <w:rsid w:val="53F6A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2C019D"/>
  <w14:defaultImageDpi w14:val="300"/>
  <w15:docId w15:val="{611FB32F-7696-4AAF-A672-9A75A95D1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D09"/>
    <w:pPr>
      <w:spacing w:after="200" w:line="276" w:lineRule="auto"/>
    </w:pPr>
    <w:rPr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A2546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TopptekstTegn">
    <w:name w:val="Topptekst Tegn"/>
    <w:basedOn w:val="Standardskriftforavsnitt"/>
    <w:link w:val="Topptekst"/>
    <w:uiPriority w:val="99"/>
    <w:rsid w:val="008A2546"/>
  </w:style>
  <w:style w:type="paragraph" w:styleId="Bunntekst">
    <w:name w:val="footer"/>
    <w:basedOn w:val="Normal"/>
    <w:link w:val="BunntekstTegn"/>
    <w:uiPriority w:val="99"/>
    <w:unhideWhenUsed/>
    <w:rsid w:val="008A2546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8A2546"/>
  </w:style>
  <w:style w:type="paragraph" w:styleId="Bobletekst">
    <w:name w:val="Balloon Text"/>
    <w:basedOn w:val="Normal"/>
    <w:link w:val="BobletekstTegn"/>
    <w:uiPriority w:val="99"/>
    <w:semiHidden/>
    <w:unhideWhenUsed/>
    <w:rsid w:val="008A254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2546"/>
    <w:rPr>
      <w:rFonts w:ascii="Lucida Grande" w:hAnsi="Lucida Grande" w:cs="Lucida Grande"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215713"/>
  </w:style>
  <w:style w:type="character" w:styleId="Hyperkobling">
    <w:name w:val="Hyperlink"/>
    <w:basedOn w:val="Standardskriftforavsnitt"/>
    <w:uiPriority w:val="99"/>
    <w:unhideWhenUsed/>
    <w:rsid w:val="00842FCD"/>
    <w:rPr>
      <w:color w:val="0000FF" w:themeColor="hyperlink"/>
      <w:u w:val="single"/>
    </w:rPr>
  </w:style>
  <w:style w:type="paragraph" w:styleId="Tittel">
    <w:name w:val="Title"/>
    <w:basedOn w:val="Normal"/>
    <w:next w:val="Normal"/>
    <w:link w:val="TittelTegn"/>
    <w:qFormat/>
    <w:rsid w:val="00D46031"/>
    <w:pPr>
      <w:spacing w:after="240" w:line="240" w:lineRule="auto"/>
      <w:outlineLvl w:val="0"/>
    </w:pPr>
    <w:rPr>
      <w:rFonts w:ascii="Arial" w:eastAsiaTheme="majorEastAsia" w:hAnsi="Arial" w:cstheme="majorBidi"/>
      <w:b/>
      <w:bCs/>
      <w:kern w:val="28"/>
      <w:sz w:val="24"/>
      <w:szCs w:val="32"/>
      <w:lang w:eastAsia="en-US"/>
    </w:rPr>
  </w:style>
  <w:style w:type="character" w:customStyle="1" w:styleId="TittelTegn">
    <w:name w:val="Tittel Tegn"/>
    <w:basedOn w:val="Standardskriftforavsnitt"/>
    <w:link w:val="Tittel"/>
    <w:rsid w:val="00D46031"/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paragraph" w:customStyle="1" w:styleId="Label">
    <w:name w:val="Label"/>
    <w:basedOn w:val="Normal"/>
    <w:qFormat/>
    <w:rsid w:val="00D46031"/>
    <w:pPr>
      <w:spacing w:after="0" w:line="240" w:lineRule="auto"/>
    </w:pPr>
    <w:rPr>
      <w:rFonts w:ascii="Arial" w:eastAsia="Times New Roman" w:hAnsi="Arial" w:cs="Arial"/>
      <w:lang w:eastAsia="en-US"/>
    </w:rPr>
  </w:style>
  <w:style w:type="paragraph" w:styleId="Listeavsnitt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sz w:val="24"/>
      <w:szCs w:val="24"/>
    </w:rPr>
  </w:style>
  <w:style w:type="table" w:styleId="Tabellrutenett">
    <w:name w:val="Table Grid"/>
    <w:basedOn w:val="Vanligtabell"/>
    <w:uiPriority w:val="59"/>
    <w:rsid w:val="00137D0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yperlink" Target="https://www.idrettsforbundet.no/klubbguiden/politiattest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ytter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SF40%20Arkiv\NRYF%20Designmanual%202015\NRYF%20Maler%202015%20(nye%20design)\NRYF%20Brevark%202015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nUtIntern xmlns="aec5f570-5954-42b2-93f8-bbdf6252596e">Intern</InnUtIntern>
    <e390b8d06ece46449586677b864a8181 xmlns="aec5f570-5954-42b2-93f8-bbdf6252596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SF40 Norges Rytterforbund</TermName>
          <TermId xmlns="http://schemas.microsoft.com/office/infopath/2007/PartnerControls">bb54c7b7-58ca-4eed-ab5d-5d51ca641501</TermId>
        </TermInfo>
      </Terms>
    </e390b8d06ece46449586677b864a8181>
    <TaxCatchAll xmlns="aec5f570-5954-42b2-93f8-bbdf6252596e">
      <Value>1</Value>
    </TaxCatchAll>
    <_arFrist xmlns="aec5f570-5954-42b2-93f8-bbdf6252596e" xsi:nil="true"/>
    <m007437e3ff24ee3b6b1beda051d5beb xmlns="aec5f570-5954-42b2-93f8-bbdf6252596e">
      <Terms xmlns="http://schemas.microsoft.com/office/infopath/2007/PartnerControls"/>
    </m007437e3ff24ee3b6b1beda051d5beb>
    <_nifSaksbehandler xmlns="aec5f570-5954-42b2-93f8-bbdf6252596e">
      <UserInfo>
        <DisplayName>Scheel, Ellen</DisplayName>
        <AccountId>43</AccountId>
        <AccountType/>
      </UserInfo>
    </_nifSaksbehandler>
    <_nifDokumentstatus xmlns="aec5f570-5954-42b2-93f8-bbdf6252596e">Ubehandlet</_nifDokumentstatus>
    <_nifFra xmlns="aec5f570-5954-42b2-93f8-bbdf6252596e" xsi:nil="true"/>
    <_nifDokumenteier xmlns="aec5f570-5954-42b2-93f8-bbdf6252596e">
      <UserInfo>
        <DisplayName>Scheel, Ellen</DisplayName>
        <AccountId>43</AccountId>
        <AccountType/>
      </UserInfo>
    </_nifDokumenteier>
    <_nifDokumentbeskrivelse xmlns="aec5f570-5954-42b2-93f8-bbdf6252596e" xsi:nil="true"/>
    <_nifTil xmlns="aec5f570-5954-42b2-93f8-bbdf6252596e" xsi:nil="true"/>
    <_dlc_DocId xmlns="6ea9ac6d-e25c-4123-a5e9-2d61abcbc452">SF40-26-50</_dlc_DocId>
    <_dlc_DocIdUrl xmlns="6ea9ac6d-e25c-4123-a5e9-2d61abcbc452">
      <Url>http://idrettskontor.nif.no/sites/rytterforbundet/documentcontent/_layouts/15/DocIdRedir.aspx?ID=SF40-26-50</Url>
      <Description>SF40-26-50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89F515CEF38C6043B09A4EB0A2E09D6302008A92E5D811502B49926C5D42E04A5E8F005390CE7712B4B145A9C8DD97F88C3534" ma:contentTypeVersion="110" ma:contentTypeDescription="Opprett et nytt dokument." ma:contentTypeScope="" ma:versionID="a967db9dc010cca7b85d4eb40b4ec965">
  <xsd:schema xmlns:xsd="http://www.w3.org/2001/XMLSchema" xmlns:xs="http://www.w3.org/2001/XMLSchema" xmlns:p="http://schemas.microsoft.com/office/2006/metadata/properties" xmlns:ns2="aec5f570-5954-42b2-93f8-bbdf6252596e" xmlns:ns3="6ea9ac6d-e25c-4123-a5e9-2d61abcbc452" targetNamespace="http://schemas.microsoft.com/office/2006/metadata/properties" ma:root="true" ma:fieldsID="6a8cc31a7ab3e40386341c7787ae1846" ns2:_="" ns3:_="">
    <xsd:import namespace="aec5f570-5954-42b2-93f8-bbdf6252596e"/>
    <xsd:import namespace="6ea9ac6d-e25c-4123-a5e9-2d61abcbc452"/>
    <xsd:element name="properties">
      <xsd:complexType>
        <xsd:sequence>
          <xsd:element name="documentManagement">
            <xsd:complexType>
              <xsd:all>
                <xsd:element ref="ns2:_nifDokumenteier" minOccurs="0"/>
                <xsd:element ref="ns2:_nifSaksbehandler" minOccurs="0"/>
                <xsd:element ref="ns2:_nifDokumentbeskrivelse" minOccurs="0"/>
                <xsd:element ref="ns2:_nifDokumentstatus" minOccurs="0"/>
                <xsd:element ref="ns2:InnUtIntern"/>
                <xsd:element ref="ns2:_arFrist" minOccurs="0"/>
                <xsd:element ref="ns2:_nifTil" minOccurs="0"/>
                <xsd:element ref="ns2:_nifFra" minOccurs="0"/>
                <xsd:element ref="ns2:m007437e3ff24ee3b6b1beda051d5beb" minOccurs="0"/>
                <xsd:element ref="ns2:TaxCatchAll" minOccurs="0"/>
                <xsd:element ref="ns2:TaxCatchAllLabel" minOccurs="0"/>
                <xsd:element ref="ns2:e390b8d06ece46449586677b864a8181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c5f570-5954-42b2-93f8-bbdf6252596e" elementFormDefault="qualified">
    <xsd:import namespace="http://schemas.microsoft.com/office/2006/documentManagement/types"/>
    <xsd:import namespace="http://schemas.microsoft.com/office/infopath/2007/PartnerControls"/>
    <xsd:element name="_nifDokumenteier" ma:index="2" nillable="true" ma:displayName="Dokumenteier" ma:SearchPeopleOnly="false" ma:SharePointGroup="0" ma:internalName="_nifDokumentei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nifSaksbehandler" ma:index="3" nillable="true" ma:displayName="Saksbehandler" ma:SearchPeopleOnly="false" ma:SharePointGroup="0" ma:internalName="_nifSaksbehandl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nifDokumentbeskrivelse" ma:index="5" nillable="true" ma:displayName="Dokumentbeskrivelse" ma:internalName="_nifDokumentbeskrivelse">
      <xsd:simpleType>
        <xsd:restriction base="dms:Note">
          <xsd:maxLength value="255"/>
        </xsd:restriction>
      </xsd:simpleType>
    </xsd:element>
    <xsd:element name="_nifDokumentstatus" ma:index="6" nillable="true" ma:displayName="Dokumentstatus" ma:default="Ubehandlet" ma:internalName="_nifDokumentstatus" ma:readOnly="false">
      <xsd:simpleType>
        <xsd:restriction base="dms:Choice">
          <xsd:enumeration value="Ubehandlet"/>
          <xsd:enumeration value="Under arbeid"/>
          <xsd:enumeration value="Ferdig"/>
        </xsd:restriction>
      </xsd:simpleType>
    </xsd:element>
    <xsd:element name="InnUtIntern" ma:index="7" ma:displayName="Inn/Ut/Intern" ma:default="Intern" ma:format="Dropdown" ma:internalName="InnUtIntern">
      <xsd:simpleType>
        <xsd:restriction base="dms:Choice">
          <xsd:enumeration value="Innkommende"/>
          <xsd:enumeration value="Utgående"/>
          <xsd:enumeration value="Intern"/>
        </xsd:restriction>
      </xsd:simpleType>
    </xsd:element>
    <xsd:element name="_arFrist" ma:index="9" nillable="true" ma:displayName="Frist" ma:format="DateOnly" ma:internalName="_arFrist">
      <xsd:simpleType>
        <xsd:restriction base="dms:DateTime"/>
      </xsd:simpleType>
    </xsd:element>
    <xsd:element name="_nifTil" ma:index="10" nillable="true" ma:displayName="Til" ma:internalName="_nifTil">
      <xsd:simpleType>
        <xsd:restriction base="dms:Text"/>
      </xsd:simpleType>
    </xsd:element>
    <xsd:element name="_nifFra" ma:index="11" nillable="true" ma:displayName="Fra" ma:internalName="_nifFra">
      <xsd:simpleType>
        <xsd:restriction base="dms:Text"/>
      </xsd:simpleType>
    </xsd:element>
    <xsd:element name="m007437e3ff24ee3b6b1beda051d5beb" ma:index="16" nillable="true" ma:taxonomy="true" ma:internalName="m007437e3ff24ee3b6b1beda051d5beb" ma:taxonomyFieldName="Dokumentkategori" ma:displayName="Dokumentkategori" ma:default="" ma:fieldId="{6007437e-3ff2-4ee3-b6b1-beda051d5beb}" ma:sspId="f0e9ee77-ca26-4a69-aa98-c9b10d3d2018" ma:termSetId="67b1013f-a871-4d25-94e6-2d190b3db5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3b8787e1-3c1c-4e1f-988f-dc6a47fd03ac}" ma:internalName="TaxCatchAll" ma:showField="CatchAllData" ma:web="6ea9ac6d-e25c-4123-a5e9-2d61abcbc4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8" nillable="true" ma:displayName="Taxonomy Catch All Column1" ma:hidden="true" ma:list="{3b8787e1-3c1c-4e1f-988f-dc6a47fd03ac}" ma:internalName="TaxCatchAllLabel" ma:readOnly="true" ma:showField="CatchAllDataLabel" ma:web="6ea9ac6d-e25c-4123-a5e9-2d61abcbc4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90b8d06ece46449586677b864a8181" ma:index="20" ma:taxonomy="true" ma:internalName="e390b8d06ece46449586677b864a8181" ma:taxonomyFieldName="OrgTilhorighet" ma:displayName="OrgTilhørighet" ma:default="" ma:fieldId="{e390b8d0-6ece-4644-9586-677b864a8181}" ma:sspId="f0e9ee77-ca26-4a69-aa98-c9b10d3d2018" ma:termSetId="12ccf01c-bc00-485e-8479-20ef31869011" ma:anchorId="b89e662b-c5a0-4f18-8bb7-b431aa465976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9ac6d-e25c-4123-a5e9-2d61abcbc452" elementFormDefault="qualified">
    <xsd:import namespace="http://schemas.microsoft.com/office/2006/documentManagement/types"/>
    <xsd:import namespace="http://schemas.microsoft.com/office/infopath/2007/PartnerControls"/>
    <xsd:element name="_dlc_DocId" ma:index="22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23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SharedContentType xmlns="Microsoft.SharePoint.Taxonomy.ContentTypeSync" SourceId="f0e9ee77-ca26-4a69-aa98-c9b10d3d2018" ContentTypeId="0x01010089F515CEF38C6043B09A4EB0A2E09D6302" PreviousValue="false"/>
</file>

<file path=customXml/item6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7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952FE3-57E6-4314-9B50-260C43315A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5CCBAF-4EDD-4AAB-A1D9-D8B794EF18C8}">
  <ds:schemaRefs>
    <ds:schemaRef ds:uri="http://schemas.microsoft.com/office/2006/metadata/properties"/>
    <ds:schemaRef ds:uri="http://schemas.microsoft.com/office/infopath/2007/PartnerControls"/>
    <ds:schemaRef ds:uri="aec5f570-5954-42b2-93f8-bbdf6252596e"/>
    <ds:schemaRef ds:uri="6ea9ac6d-e25c-4123-a5e9-2d61abcbc452"/>
  </ds:schemaRefs>
</ds:datastoreItem>
</file>

<file path=customXml/itemProps3.xml><?xml version="1.0" encoding="utf-8"?>
<ds:datastoreItem xmlns:ds="http://schemas.openxmlformats.org/officeDocument/2006/customXml" ds:itemID="{B736AD12-B576-4BA9-8FE0-2B8ED376E9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c5f570-5954-42b2-93f8-bbdf6252596e"/>
    <ds:schemaRef ds:uri="6ea9ac6d-e25c-4123-a5e9-2d61abcbc4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7BB687-EB95-42AC-8F76-4E47E82EDCA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926ABE3-F29B-44EA-9AC4-F2713B8BB564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3A36BA0C-285D-42A4-A7CB-73FE8AEE9418}">
  <ds:schemaRefs>
    <ds:schemaRef ds:uri="http://schemas.microsoft.com/office/2006/metadata/customXsn"/>
  </ds:schemaRefs>
</ds:datastoreItem>
</file>

<file path=customXml/itemProps7.xml><?xml version="1.0" encoding="utf-8"?>
<ds:datastoreItem xmlns:ds="http://schemas.openxmlformats.org/officeDocument/2006/customXml" ds:itemID="{21B6895A-7299-4464-A538-2AC549F6C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NRYF Brevark 2015.dotx</Template>
  <TotalTime>1</TotalTime>
  <Pages>1</Pages>
  <Words>143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Selters Design</Company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Gravdal, Elin</dc:creator>
  <cp:keywords/>
  <dc:description/>
  <cp:lastModifiedBy>Dalhus, Geir Andre</cp:lastModifiedBy>
  <cp:revision>3</cp:revision>
  <cp:lastPrinted>2015-10-05T09:19:00Z</cp:lastPrinted>
  <dcterms:created xsi:type="dcterms:W3CDTF">2016-08-17T07:41:00Z</dcterms:created>
  <dcterms:modified xsi:type="dcterms:W3CDTF">2016-08-17T07:41:00Z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0x01010089F515CEF38C6043B09A4EB0A2E09D6302008A92E5D811502B49926C5D42E04A5E8F005390CE7712B4B145A9C8DD97F88C3534</vt:lpwstr>
  </property>
  <property fmtid="{D5CDD505-2E9C-101B-9397-08002B2CF9AE}" pid="3" name="_dlc_DocIdItemGuid">
    <vt:lpwstr>63d38f8a-4ed3-43a9-b5bf-569eaf52cabc</vt:lpwstr>
  </property>
  <property fmtid="{D5CDD505-2E9C-101B-9397-08002B2CF9AE}" pid="4" name="OrgTilhorighet">
    <vt:lpwstr>1;#SF40 Norges Rytterforbund|bb54c7b7-58ca-4eed-ab5d-5d51ca641501</vt:lpwstr>
  </property>
  <property fmtid="{D5CDD505-2E9C-101B-9397-08002B2CF9AE}" pid="5" name="Dokumentkategori">
    <vt:lpwstr/>
  </property>
</Properties>
</file>