
<file path=[Content_Types].xml><?xml version="1.0" encoding="utf-8"?>
<Types xmlns="http://schemas.openxmlformats.org/package/2006/content-types">
  <Default Extension="bin" ContentType="application/vnd.ms-office.vbaProject"/>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ms-word.template.macroEnabledTemplate.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F09A01" w14:textId="76756C9F" w:rsidR="00A8743E" w:rsidRPr="00EC75A3" w:rsidRDefault="00652A5E">
      <w:pPr>
        <w:spacing w:after="0" w:line="240" w:lineRule="auto"/>
        <w:jc w:val="left"/>
        <w:rPr>
          <w:rStyle w:val="Style1Char"/>
          <w:rFonts w:eastAsiaTheme="majorEastAsia"/>
          <w:lang w:val="en-US"/>
        </w:rPr>
      </w:pPr>
      <w:r>
        <w:rPr>
          <w:rFonts w:ascii="Calibri" w:eastAsiaTheme="majorEastAsia" w:hAnsi="Calibri"/>
          <w:b/>
          <w:noProof/>
          <w:kern w:val="32"/>
          <w:sz w:val="33"/>
        </w:rPr>
        <w:drawing>
          <wp:inline distT="0" distB="0" distL="0" distR="0" wp14:anchorId="2A65E0D4" wp14:editId="26A8F495">
            <wp:extent cx="6297295" cy="8396605"/>
            <wp:effectExtent l="0" t="0" r="8255" b="4445"/>
            <wp:docPr id="3" name="Picture 3" descr="C:\Thieme\Work Things\Template 2015\SynOpen\SynOpen CoverPageMACv2.01\Slid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hieme\Work Things\Template 2015\SynOpen\SynOpen CoverPageMACv2.01\Slide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97295" cy="8396605"/>
                    </a:xfrm>
                    <a:prstGeom prst="rect">
                      <a:avLst/>
                    </a:prstGeom>
                    <a:noFill/>
                    <a:ln>
                      <a:noFill/>
                    </a:ln>
                  </pic:spPr>
                </pic:pic>
              </a:graphicData>
            </a:graphic>
          </wp:inline>
        </w:drawing>
      </w:r>
      <w:r w:rsidR="00EB5995">
        <w:rPr>
          <w:rFonts w:ascii="Calibri" w:eastAsiaTheme="majorEastAsia" w:hAnsi="Calibri"/>
          <w:b/>
          <w:noProof/>
          <w:kern w:val="32"/>
          <w:sz w:val="33"/>
        </w:rPr>
        <w:lastRenderedPageBreak/>
        <w:drawing>
          <wp:inline distT="0" distB="0" distL="0" distR="0" wp14:anchorId="6DA4EA5C" wp14:editId="1839A4D6">
            <wp:extent cx="6297295" cy="8396605"/>
            <wp:effectExtent l="0" t="0" r="8255" b="4445"/>
            <wp:docPr id="1" name="Picture 1" descr="C:\Thieme\Work Things\Template 2015\SynOpen\SynOpen CoverPageMACv2.01 for within template\Slid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hieme\Work Things\Template 2015\SynOpen\SynOpen CoverPageMACv2.01 for within template\Slide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97295" cy="8396605"/>
                    </a:xfrm>
                    <a:prstGeom prst="rect">
                      <a:avLst/>
                    </a:prstGeom>
                    <a:noFill/>
                    <a:ln>
                      <a:noFill/>
                    </a:ln>
                  </pic:spPr>
                </pic:pic>
              </a:graphicData>
            </a:graphic>
          </wp:inline>
        </w:drawing>
      </w:r>
    </w:p>
    <w:p w14:paraId="5450DA13" w14:textId="77777777" w:rsidR="00197306" w:rsidRPr="00EC75A3" w:rsidRDefault="00F41FB8" w:rsidP="00386F53">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339118C93BCB40F790668D97F23F54DC"/>
          </w:placeholder>
          <w:temporary/>
          <w:showingPlcHdr/>
        </w:sdtPr>
        <w:sdtEndPr>
          <w:rPr>
            <w:rStyle w:val="DefaultParagraphFont"/>
            <w:rFonts w:eastAsia="Times New Roman"/>
            <w:b w:val="0"/>
          </w:rPr>
        </w:sdtEndPr>
        <w:sdtContent>
          <w:r w:rsidR="00B9271B" w:rsidRPr="00EC75A3">
            <w:rPr>
              <w:b w:val="0"/>
              <w:color w:val="808080" w:themeColor="background1" w:themeShade="80"/>
              <w:lang w:val="en-US"/>
            </w:rPr>
            <w:t>Click H</w:t>
          </w:r>
          <w:r w:rsidR="000700FD" w:rsidRPr="00EC75A3">
            <w:rPr>
              <w:b w:val="0"/>
              <w:color w:val="808080" w:themeColor="background1" w:themeShade="80"/>
              <w:lang w:val="en-US"/>
            </w:rPr>
            <w:t xml:space="preserve">ere </w:t>
          </w:r>
          <w:r w:rsidR="00B9271B" w:rsidRPr="00EC75A3">
            <w:rPr>
              <w:b w:val="0"/>
              <w:color w:val="808080" w:themeColor="background1" w:themeShade="80"/>
              <w:lang w:val="en-US"/>
            </w:rPr>
            <w:t>T</w:t>
          </w:r>
          <w:r w:rsidR="000700FD" w:rsidRPr="00EC75A3">
            <w:rPr>
              <w:b w:val="0"/>
              <w:color w:val="808080" w:themeColor="background1" w:themeShade="80"/>
              <w:lang w:val="en-US"/>
            </w:rPr>
            <w:t xml:space="preserve">o </w:t>
          </w:r>
          <w:r w:rsidR="00B9271B" w:rsidRPr="00EC75A3">
            <w:rPr>
              <w:b w:val="0"/>
              <w:color w:val="808080" w:themeColor="background1" w:themeShade="80"/>
              <w:lang w:val="en-US"/>
            </w:rPr>
            <w:t>I</w:t>
          </w:r>
          <w:r w:rsidR="000700FD" w:rsidRPr="00EC75A3">
            <w:rPr>
              <w:b w:val="0"/>
              <w:color w:val="808080" w:themeColor="background1" w:themeShade="80"/>
              <w:lang w:val="en-US"/>
            </w:rPr>
            <w:t>nsert the Manuscript Title</w:t>
          </w:r>
        </w:sdtContent>
      </w:sdt>
    </w:p>
    <w:tbl>
      <w:tblPr>
        <w:tblpPr w:leftFromText="181" w:rightFromText="181" w:bottomFromText="284" w:vertAnchor="text" w:horzAnchor="margin" w:tblpY="126"/>
        <w:tblOverlap w:val="never"/>
        <w:tblW w:w="10173" w:type="dxa"/>
        <w:tblLayout w:type="fixed"/>
        <w:tblLook w:val="0600" w:firstRow="0" w:lastRow="0" w:firstColumn="0" w:lastColumn="0" w:noHBand="1" w:noVBand="1"/>
      </w:tblPr>
      <w:tblGrid>
        <w:gridCol w:w="3502"/>
        <w:gridCol w:w="6671"/>
      </w:tblGrid>
      <w:tr w:rsidR="002F02CD" w:rsidRPr="00EC75A3" w14:paraId="737BA8C7" w14:textId="77777777" w:rsidTr="008E7628">
        <w:trPr>
          <w:cantSplit/>
          <w:trHeight w:hRule="exact" w:val="2835"/>
        </w:trPr>
        <w:tc>
          <w:tcPr>
            <w:tcW w:w="3502" w:type="dxa"/>
            <w:vMerge w:val="restart"/>
          </w:tcPr>
          <w:p w14:paraId="3CCAF035" w14:textId="77777777" w:rsidR="002F02CD" w:rsidRPr="00EC75A3" w:rsidRDefault="002F02CD" w:rsidP="008E7628">
            <w:pPr>
              <w:pStyle w:val="Author"/>
              <w:keepNext/>
              <w:framePr w:hSpace="0" w:wrap="auto" w:vAnchor="margin" w:hAnchor="text" w:yAlign="inline"/>
              <w:rPr>
                <w:lang w:val="en-US"/>
              </w:rPr>
            </w:pPr>
            <w:r w:rsidRPr="00EC75A3">
              <w:rPr>
                <w:lang w:val="en-US"/>
              </w:rPr>
              <w:t>Author N. Lastname</w:t>
            </w:r>
            <w:r w:rsidRPr="00EC75A3">
              <w:rPr>
                <w:vertAlign w:val="superscript"/>
                <w:lang w:val="en-US"/>
              </w:rPr>
              <w:t>a,1</w:t>
            </w:r>
            <w:r w:rsidRPr="00EC75A3">
              <w:rPr>
                <w:lang w:val="en-US"/>
              </w:rPr>
              <w:t xml:space="preserve"> </w:t>
            </w:r>
          </w:p>
          <w:p w14:paraId="506DEAE8" w14:textId="77777777" w:rsidR="002F02CD" w:rsidRPr="00EC75A3" w:rsidRDefault="002F02CD" w:rsidP="008E7628">
            <w:pPr>
              <w:pStyle w:val="Author"/>
              <w:keepNext/>
              <w:framePr w:hSpace="0" w:wrap="auto" w:vAnchor="margin" w:hAnchor="text" w:yAlign="inline"/>
              <w:rPr>
                <w:lang w:val="en-US"/>
              </w:rPr>
            </w:pPr>
            <w:r w:rsidRPr="00EC75A3">
              <w:rPr>
                <w:lang w:val="en-US"/>
              </w:rPr>
              <w:t>Author N. Lastname</w:t>
            </w:r>
            <w:r w:rsidRPr="00EC75A3">
              <w:rPr>
                <w:vertAlign w:val="superscript"/>
                <w:lang w:val="en-US"/>
              </w:rPr>
              <w:t>b</w:t>
            </w:r>
          </w:p>
          <w:p w14:paraId="23D9B554" w14:textId="77777777" w:rsidR="002F02CD" w:rsidRPr="00EC75A3" w:rsidRDefault="002F02CD" w:rsidP="008E7628">
            <w:pPr>
              <w:pStyle w:val="Author"/>
              <w:keepNext/>
              <w:framePr w:hSpace="0" w:wrap="auto" w:vAnchor="margin" w:hAnchor="text" w:yAlign="inline"/>
              <w:rPr>
                <w:lang w:val="en-US"/>
              </w:rPr>
            </w:pPr>
            <w:r w:rsidRPr="00EC75A3">
              <w:rPr>
                <w:lang w:val="en-US"/>
              </w:rPr>
              <w:t>Author N. Lastname*</w:t>
            </w:r>
            <w:r w:rsidRPr="00EC75A3">
              <w:rPr>
                <w:vertAlign w:val="superscript"/>
                <w:lang w:val="en-US"/>
              </w:rPr>
              <w:t>a,b</w:t>
            </w:r>
          </w:p>
          <w:p w14:paraId="720E1255" w14:textId="77777777" w:rsidR="002F02CD" w:rsidRPr="00EC75A3" w:rsidRDefault="002F02CD" w:rsidP="008E7628">
            <w:pPr>
              <w:pStyle w:val="Address"/>
              <w:keepNext/>
              <w:framePr w:w="0" w:hSpace="0" w:vSpace="0" w:wrap="auto" w:vAnchor="margin" w:yAlign="inline"/>
              <w:rPr>
                <w:lang w:val="en-US"/>
              </w:rPr>
            </w:pPr>
            <w:r w:rsidRPr="00EC75A3">
              <w:rPr>
                <w:vertAlign w:val="superscript"/>
                <w:lang w:val="en-US"/>
              </w:rPr>
              <w:t>a</w:t>
            </w:r>
            <w:r w:rsidRPr="00EC75A3">
              <w:rPr>
                <w:lang w:val="en-US"/>
              </w:rPr>
              <w:t xml:space="preserve"> Author affiliation ‘a’: provide full institution/company name and complete postal address, including street name and number, and city and postal code.</w:t>
            </w:r>
          </w:p>
          <w:p w14:paraId="20E23746" w14:textId="77777777" w:rsidR="002F02CD" w:rsidRPr="00EC75A3" w:rsidRDefault="002F02CD" w:rsidP="008E7628">
            <w:pPr>
              <w:pStyle w:val="Address"/>
              <w:keepNext/>
              <w:framePr w:w="0" w:hSpace="0" w:vSpace="0" w:wrap="auto" w:vAnchor="margin" w:yAlign="inline"/>
              <w:rPr>
                <w:lang w:val="en-US"/>
              </w:rPr>
            </w:pPr>
            <w:r w:rsidRPr="00EC75A3">
              <w:rPr>
                <w:vertAlign w:val="superscript"/>
                <w:lang w:val="en-US"/>
              </w:rPr>
              <w:t>b</w:t>
            </w:r>
            <w:r w:rsidRPr="00EC75A3">
              <w:rPr>
                <w:lang w:val="en-US"/>
              </w:rPr>
              <w:t xml:space="preserve"> Author affiliation ‘b’: use a separate affiliation for each department, institution or company. Copy and edit this paragraph as required.</w:t>
            </w:r>
          </w:p>
          <w:p w14:paraId="216F3D97" w14:textId="77777777" w:rsidR="002F02CD" w:rsidRPr="00EC75A3" w:rsidRDefault="002F02CD" w:rsidP="008E7628">
            <w:pPr>
              <w:pStyle w:val="Address"/>
              <w:keepNext/>
              <w:framePr w:w="0" w:hSpace="0" w:vSpace="0" w:wrap="auto" w:vAnchor="margin" w:yAlign="inline"/>
              <w:rPr>
                <w:lang w:val="en-US"/>
              </w:rPr>
            </w:pPr>
            <w:r w:rsidRPr="00EC75A3">
              <w:rPr>
                <w:lang w:val="en-US"/>
              </w:rPr>
              <w:t>* indicates the main/corresponding author.</w:t>
            </w:r>
          </w:p>
          <w:p w14:paraId="439A966F" w14:textId="77777777" w:rsidR="00484266" w:rsidRPr="00EC75A3" w:rsidRDefault="002F02CD" w:rsidP="008E7628">
            <w:pPr>
              <w:pStyle w:val="Address"/>
              <w:keepNext/>
              <w:framePr w:w="0" w:hSpace="0" w:vSpace="0" w:wrap="auto" w:vAnchor="margin" w:yAlign="inline"/>
              <w:rPr>
                <w:lang w:val="en-US"/>
              </w:rPr>
            </w:pPr>
            <w:r w:rsidRPr="00EC75A3">
              <w:rPr>
                <w:sz w:val="15"/>
                <w:lang w:val="en-US"/>
              </w:rPr>
              <w:t>Note: If an author has relocated from where the research was carried out, this is indicated with the next available reference number (usually 1); the new address should be added as that reference in the reference section.</w:t>
            </w:r>
          </w:p>
          <w:p w14:paraId="1C89EC3B" w14:textId="27DDA845" w:rsidR="002F02CD" w:rsidRPr="00EC75A3" w:rsidRDefault="00C85807" w:rsidP="008E7628">
            <w:pPr>
              <w:pStyle w:val="Email"/>
              <w:keepNext/>
              <w:framePr w:wrap="auto"/>
              <w:rPr>
                <w:lang w:val="en-US"/>
              </w:rPr>
            </w:pPr>
            <w:r w:rsidRPr="00C85807">
              <w:rPr>
                <w:lang w:val="en-US"/>
              </w:rPr>
              <w:t>e-mail@address.com</w:t>
            </w:r>
          </w:p>
          <w:sdt>
            <w:sdtPr>
              <w:rPr>
                <w:rStyle w:val="DedicationChar"/>
                <w:lang w:val="en-US"/>
              </w:rPr>
              <w:alias w:val="Dedication"/>
              <w:tag w:val="Dedication"/>
              <w:id w:val="-1523776798"/>
              <w:placeholder>
                <w:docPart w:val="22DF1711B202421CAE89EA83902E0A87"/>
              </w:placeholder>
              <w:temporary/>
              <w:showingPlcHdr/>
            </w:sdtPr>
            <w:sdtEndPr>
              <w:rPr>
                <w:rStyle w:val="DefaultParagraphFont"/>
              </w:rPr>
            </w:sdtEndPr>
            <w:sdtContent>
              <w:p w14:paraId="723846FB" w14:textId="77777777" w:rsidR="002F02CD" w:rsidRPr="00EC75A3" w:rsidRDefault="00942CDD" w:rsidP="008E7628">
                <w:pPr>
                  <w:pStyle w:val="Dedication"/>
                  <w:keepNext/>
                  <w:rPr>
                    <w:lang w:val="en-US"/>
                  </w:rPr>
                </w:pPr>
                <w:r w:rsidRPr="00EC75A3">
                  <w:rPr>
                    <w:rStyle w:val="PlaceholderText"/>
                    <w:lang w:val="en-US"/>
                  </w:rPr>
                  <w:t>Click here to insert a dedication.</w:t>
                </w:r>
              </w:p>
            </w:sdtContent>
          </w:sdt>
        </w:tc>
        <w:tc>
          <w:tcPr>
            <w:tcW w:w="6671" w:type="dxa"/>
            <w:noWrap/>
            <w:tcFitText/>
            <w:vAlign w:val="center"/>
          </w:tcPr>
          <w:p w14:paraId="74080A2F" w14:textId="77777777" w:rsidR="002F02CD" w:rsidRPr="00EC75A3" w:rsidRDefault="001A73AA" w:rsidP="008E7628">
            <w:pPr>
              <w:keepNext/>
              <w:spacing w:after="0" w:line="240" w:lineRule="auto"/>
              <w:jc w:val="center"/>
              <w:rPr>
                <w:rFonts w:ascii="Thieme Argo 2011 Light" w:hAnsi="Thieme Argo 2011 Light"/>
                <w:sz w:val="24"/>
                <w:szCs w:val="24"/>
                <w:lang w:val="en-US"/>
              </w:rPr>
            </w:pPr>
            <w:r w:rsidRPr="002B05FB">
              <w:rPr>
                <w:rFonts w:ascii="Thieme Argo 2011 Light" w:hAnsi="Thieme Argo 2011 Light"/>
                <w:noProof/>
                <w:sz w:val="24"/>
                <w:szCs w:val="24"/>
              </w:rPr>
              <w:drawing>
                <wp:inline distT="0" distB="0" distL="0" distR="0" wp14:anchorId="67A6E524" wp14:editId="08B18BF2">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3">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r w:rsidR="002F02CD" w:rsidRPr="00EC75A3" w14:paraId="04E29396" w14:textId="77777777" w:rsidTr="008E7628">
        <w:trPr>
          <w:cantSplit/>
          <w:trHeight w:hRule="exact" w:val="990"/>
        </w:trPr>
        <w:tc>
          <w:tcPr>
            <w:tcW w:w="3502" w:type="dxa"/>
            <w:vMerge/>
          </w:tcPr>
          <w:p w14:paraId="6A06D64C" w14:textId="77777777" w:rsidR="002F02CD" w:rsidRPr="00EC75A3" w:rsidRDefault="002F02CD" w:rsidP="008E7628">
            <w:pPr>
              <w:pStyle w:val="Author"/>
              <w:keepNext/>
              <w:framePr w:hSpace="0" w:wrap="auto" w:vAnchor="margin" w:hAnchor="text" w:yAlign="inline"/>
              <w:rPr>
                <w:lang w:val="en-US"/>
              </w:rPr>
            </w:pPr>
          </w:p>
        </w:tc>
        <w:tc>
          <w:tcPr>
            <w:tcW w:w="6671" w:type="dxa"/>
            <w:noWrap/>
            <w:tcFitText/>
            <w:vAlign w:val="center"/>
          </w:tcPr>
          <w:p w14:paraId="23581321" w14:textId="77777777" w:rsidR="002F02CD" w:rsidRPr="00EC75A3" w:rsidRDefault="002F02CD" w:rsidP="008E7628">
            <w:pPr>
              <w:keepNext/>
              <w:spacing w:after="0" w:line="240" w:lineRule="auto"/>
              <w:rPr>
                <w:lang w:val="en-US"/>
              </w:rPr>
            </w:pPr>
            <w:bookmarkStart w:id="0" w:name="_GoBack"/>
            <w:bookmarkEnd w:id="0"/>
          </w:p>
        </w:tc>
      </w:tr>
    </w:tbl>
    <w:p w14:paraId="0344969F" w14:textId="77777777" w:rsidR="00F65BC8" w:rsidRPr="00EC75A3" w:rsidRDefault="00F65BC8" w:rsidP="00541AC7">
      <w:pPr>
        <w:keepNext/>
        <w:rPr>
          <w:rFonts w:asciiTheme="majorHAnsi" w:hAnsiTheme="majorHAnsi"/>
          <w:lang w:val="en-US"/>
        </w:rPr>
      </w:pPr>
    </w:p>
    <w:p w14:paraId="7952FCEB" w14:textId="77777777" w:rsidR="00F65BC8" w:rsidRPr="00EC75A3" w:rsidRDefault="00F65BC8" w:rsidP="00541AC7">
      <w:pPr>
        <w:keepNext/>
        <w:rPr>
          <w:rFonts w:asciiTheme="majorHAnsi" w:hAnsiTheme="majorHAnsi"/>
          <w:lang w:val="en-US"/>
        </w:rPr>
        <w:sectPr w:rsidR="00F65BC8" w:rsidRPr="00EC75A3" w:rsidSect="008913D9">
          <w:headerReference w:type="default" r:id="rId14"/>
          <w:footerReference w:type="default" r:id="rId15"/>
          <w:type w:val="continuous"/>
          <w:pgSz w:w="11906" w:h="16838" w:code="9"/>
          <w:pgMar w:top="1418" w:right="992" w:bottom="1134" w:left="992" w:header="709" w:footer="784" w:gutter="0"/>
          <w:cols w:space="720"/>
          <w:docGrid w:linePitch="360"/>
        </w:sectPr>
      </w:pPr>
    </w:p>
    <w:p w14:paraId="7FBDB530" w14:textId="77777777" w:rsidR="002F02CD" w:rsidRPr="00EC75A3" w:rsidRDefault="005D181B" w:rsidP="00186C4C">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EC75A3">
        <w:rPr>
          <w:color w:val="808080" w:themeColor="background1" w:themeShade="80"/>
          <w:sz w:val="12"/>
          <w:szCs w:val="12"/>
          <w:lang w:val="en-US"/>
        </w:rPr>
        <w:t xml:space="preserve">Received: </w:t>
      </w:r>
      <w:r w:rsidR="008C1CBB" w:rsidRPr="00EC75A3">
        <w:rPr>
          <w:color w:val="808080" w:themeColor="background1" w:themeShade="80"/>
          <w:sz w:val="12"/>
          <w:szCs w:val="12"/>
          <w:lang w:val="en-US"/>
        </w:rPr>
        <w:br/>
      </w:r>
      <w:r w:rsidRPr="00EC75A3">
        <w:rPr>
          <w:color w:val="808080" w:themeColor="background1" w:themeShade="80"/>
          <w:sz w:val="12"/>
          <w:szCs w:val="12"/>
          <w:lang w:val="en-US"/>
        </w:rPr>
        <w:t xml:space="preserve">Accepted: </w:t>
      </w:r>
      <w:r w:rsidR="008C1CBB" w:rsidRPr="00EC75A3">
        <w:rPr>
          <w:color w:val="808080" w:themeColor="background1" w:themeShade="80"/>
          <w:sz w:val="12"/>
          <w:szCs w:val="12"/>
          <w:lang w:val="en-US"/>
        </w:rPr>
        <w:br/>
      </w:r>
      <w:r w:rsidRPr="00EC75A3">
        <w:rPr>
          <w:color w:val="808080" w:themeColor="background1" w:themeShade="80"/>
          <w:sz w:val="12"/>
          <w:szCs w:val="12"/>
          <w:lang w:val="en-US"/>
        </w:rPr>
        <w:t xml:space="preserve">Published online: </w:t>
      </w:r>
      <w:r w:rsidR="008C1CBB" w:rsidRPr="00EC75A3">
        <w:rPr>
          <w:color w:val="808080" w:themeColor="background1" w:themeShade="80"/>
          <w:sz w:val="12"/>
          <w:szCs w:val="12"/>
          <w:lang w:val="en-US"/>
        </w:rPr>
        <w:br/>
      </w:r>
      <w:r w:rsidRPr="00EC75A3">
        <w:rPr>
          <w:color w:val="808080" w:themeColor="background1" w:themeShade="80"/>
          <w:sz w:val="12"/>
          <w:szCs w:val="12"/>
          <w:lang w:val="en-US"/>
        </w:rPr>
        <w:t xml:space="preserve">DOI: </w:t>
      </w:r>
    </w:p>
    <w:p w14:paraId="2BDCDFE9" w14:textId="77777777" w:rsidR="00986584" w:rsidRPr="00EC75A3" w:rsidRDefault="00986584" w:rsidP="00DF4A58">
      <w:pPr>
        <w:pStyle w:val="Abstract"/>
        <w:rPr>
          <w:rFonts w:asciiTheme="minorHAnsi" w:hAnsiTheme="minorHAnsi"/>
          <w:lang w:val="en-US"/>
        </w:rPr>
      </w:pPr>
      <w:r w:rsidRPr="00EC75A3">
        <w:rPr>
          <w:lang w:val="en-US"/>
        </w:rPr>
        <w:t>Abstract</w:t>
      </w:r>
      <w:r w:rsidR="002F64EB" w:rsidRPr="00EC75A3">
        <w:rPr>
          <w:b w:val="0"/>
          <w:lang w:val="en-US"/>
        </w:rPr>
        <w:t xml:space="preserve"> </w:t>
      </w:r>
      <w:sdt>
        <w:sdtPr>
          <w:rPr>
            <w:rStyle w:val="AbstractChar"/>
            <w:lang w:val="en-US"/>
          </w:rPr>
          <w:alias w:val="Abstract"/>
          <w:tag w:val="Abstract"/>
          <w:id w:val="1587037018"/>
          <w:placeholder>
            <w:docPart w:val="B6DA16CEE9C249DFACA6D47EC1DDD79C"/>
          </w:placeholder>
          <w:temporary/>
          <w:showingPlcHdr/>
        </w:sdtPr>
        <w:sdtEndPr>
          <w:rPr>
            <w:rStyle w:val="DefaultParagraphFont"/>
            <w:rFonts w:asciiTheme="minorHAnsi" w:hAnsiTheme="minorHAnsi"/>
            <w:b/>
            <w:shd w:val="clear" w:color="auto" w:fill="auto"/>
          </w:rPr>
        </w:sdtEndPr>
        <w:sdtContent>
          <w:r w:rsidR="00163E19" w:rsidRPr="00EC75A3">
            <w:rPr>
              <w:b w:val="0"/>
              <w:color w:val="365F91" w:themeColor="accent1" w:themeShade="BF"/>
              <w:lang w:val="en-US"/>
            </w:rPr>
            <w:t xml:space="preserve">Click here to overwrite this text with a written abstract that succinctly summarizes the results and conclusions of the research performed. Note that </w:t>
          </w:r>
          <w:r w:rsidR="00163E19" w:rsidRPr="00EC75A3">
            <w:rPr>
              <w:b w:val="0"/>
              <w:color w:val="FF0000"/>
              <w:lang w:val="en-US"/>
            </w:rPr>
            <w:t>no references should be cited</w:t>
          </w:r>
          <w:r w:rsidR="00163E19" w:rsidRPr="00EC75A3">
            <w:rPr>
              <w:b w:val="0"/>
              <w:color w:val="365F91" w:themeColor="accent1" w:themeShade="BF"/>
              <w:lang w:val="en-US"/>
            </w:rPr>
            <w:t xml:space="preserve">, and </w:t>
          </w:r>
          <w:r w:rsidR="00163E19" w:rsidRPr="00EC75A3">
            <w:rPr>
              <w:b w:val="0"/>
              <w:color w:val="FF0000"/>
              <w:lang w:val="en-US"/>
            </w:rPr>
            <w:t>compound numbers should be avoided</w:t>
          </w:r>
          <w:r w:rsidR="00163E19" w:rsidRPr="00EC75A3">
            <w:rPr>
              <w:b w:val="0"/>
              <w:color w:val="365F91" w:themeColor="accent1" w:themeShade="BF"/>
              <w:lang w:val="en-US"/>
            </w:rPr>
            <w:t>.</w:t>
          </w:r>
        </w:sdtContent>
      </w:sdt>
    </w:p>
    <w:p w14:paraId="5386AFA8" w14:textId="1B175BDD" w:rsidR="00B95217" w:rsidRPr="00EC75A3" w:rsidRDefault="00B95217" w:rsidP="00541AC7">
      <w:pPr>
        <w:pStyle w:val="AbstractKW"/>
        <w:keepNext/>
        <w:pBdr>
          <w:between w:val="single" w:sz="8" w:space="1" w:color="auto"/>
        </w:pBdr>
        <w:shd w:val="clear" w:color="auto" w:fill="DDDDDD"/>
        <w:rPr>
          <w:b/>
          <w:lang w:val="en-US"/>
        </w:rPr>
      </w:pPr>
      <w:r w:rsidRPr="00EC75A3">
        <w:rPr>
          <w:b/>
          <w:szCs w:val="15"/>
          <w:lang w:val="en-US"/>
        </w:rPr>
        <w:t>Key words</w:t>
      </w:r>
      <w:r w:rsidRPr="00EC75A3">
        <w:rPr>
          <w:sz w:val="16"/>
          <w:szCs w:val="16"/>
          <w:lang w:val="en-US"/>
        </w:rPr>
        <w:t xml:space="preserve"> </w:t>
      </w:r>
      <w:sdt>
        <w:sdtPr>
          <w:rPr>
            <w:rStyle w:val="AbstractKWChar"/>
            <w:lang w:val="en-US"/>
          </w:rPr>
          <w:alias w:val="Key words"/>
          <w:tag w:val="Key words"/>
          <w:id w:val="-842087072"/>
          <w:placeholder>
            <w:docPart w:val="DC07DEAE6AFB496EBF2B014B92FB42EC"/>
          </w:placeholder>
          <w:temporary/>
          <w:showingPlcHdr/>
        </w:sdtPr>
        <w:sdtEndPr>
          <w:rPr>
            <w:rStyle w:val="DefaultParagraphFont"/>
            <w:b/>
            <w:sz w:val="16"/>
            <w:szCs w:val="16"/>
            <w:shd w:val="clear" w:color="auto" w:fill="auto"/>
          </w:rPr>
        </w:sdtEndPr>
        <w:sdtContent>
          <w:r w:rsidRPr="00EC75A3">
            <w:rPr>
              <w:color w:val="365F91" w:themeColor="accent1" w:themeShade="BF"/>
              <w:szCs w:val="15"/>
              <w:lang w:val="en-US"/>
            </w:rPr>
            <w:t xml:space="preserve">Click here to insert </w:t>
          </w:r>
          <w:r w:rsidR="00076325" w:rsidRPr="00EC75A3">
            <w:rPr>
              <w:color w:val="365F91" w:themeColor="accent1" w:themeShade="BF"/>
              <w:szCs w:val="15"/>
              <w:lang w:val="en-US"/>
            </w:rPr>
            <w:t>five to eight</w:t>
          </w:r>
          <w:r w:rsidRPr="00EC75A3">
            <w:rPr>
              <w:color w:val="365F91" w:themeColor="accent1" w:themeShade="BF"/>
              <w:szCs w:val="15"/>
              <w:lang w:val="en-US"/>
            </w:rPr>
            <w:t xml:space="preserve"> key words.</w:t>
          </w:r>
        </w:sdtContent>
      </w:sdt>
    </w:p>
    <w:p w14:paraId="710D9AD7" w14:textId="77777777" w:rsidR="00B95217" w:rsidRPr="00EC75A3" w:rsidRDefault="00B95217" w:rsidP="00986584">
      <w:pPr>
        <w:rPr>
          <w:rFonts w:asciiTheme="majorHAnsi" w:hAnsiTheme="majorHAnsi"/>
          <w:lang w:val="en-US"/>
        </w:rPr>
      </w:pPr>
    </w:p>
    <w:p w14:paraId="31FA3001" w14:textId="77777777" w:rsidR="00B75F4D" w:rsidRPr="00EC75A3" w:rsidRDefault="0011634B" w:rsidP="00B75F4D">
      <w:pPr>
        <w:rPr>
          <w:lang w:val="en-US"/>
        </w:rPr>
      </w:pPr>
      <w:r w:rsidRPr="00EC75A3">
        <w:rPr>
          <w:lang w:val="en-US"/>
        </w:rPr>
        <w:t>O</w:t>
      </w:r>
      <w:r w:rsidR="00986584" w:rsidRPr="00EC75A3">
        <w:rPr>
          <w:lang w:val="en-US"/>
        </w:rPr>
        <w:t>verwrite this text w</w:t>
      </w:r>
      <w:r w:rsidR="00561F77">
        <w:rPr>
          <w:lang w:val="en-US"/>
        </w:rPr>
        <w:t>ith the main body of the paper.</w:t>
      </w:r>
    </w:p>
    <w:p w14:paraId="6610609D" w14:textId="7D8D1B75" w:rsidR="00164DC8" w:rsidRPr="00EC75A3" w:rsidRDefault="00C33B01" w:rsidP="00B75F4D">
      <w:pPr>
        <w:rPr>
          <w:lang w:val="en-US"/>
        </w:rPr>
      </w:pPr>
      <w:r w:rsidRPr="00EC75A3">
        <w:rPr>
          <w:lang w:val="en-US"/>
        </w:rPr>
        <w:t>The best way to keep the template formatting with respect to font and font size is to write your paper within the template.</w:t>
      </w:r>
      <w:r w:rsidR="00F9295D">
        <w:rPr>
          <w:lang w:val="en-US"/>
        </w:rPr>
        <w:t xml:space="preserve"> </w:t>
      </w:r>
      <w:r w:rsidRPr="00EC75A3">
        <w:rPr>
          <w:lang w:val="en-US"/>
        </w:rPr>
        <w:t xml:space="preserve">If it is already written elsewhere and you are copying the text, please use the </w:t>
      </w:r>
      <w:r w:rsidR="00B248C8" w:rsidRPr="00B248C8">
        <w:t>‘</w:t>
      </w:r>
      <w:r w:rsidR="00B248C8">
        <w:t xml:space="preserve">Paste and </w:t>
      </w:r>
      <w:r w:rsidR="00B248C8" w:rsidRPr="00B248C8">
        <w:rPr>
          <w:bCs/>
        </w:rPr>
        <w:t>Match Formatting</w:t>
      </w:r>
      <w:r w:rsidR="00B248C8" w:rsidRPr="00B248C8">
        <w:t xml:space="preserve">’ option </w:t>
      </w:r>
      <w:r w:rsidR="00B248C8">
        <w:t>from the Syn</w:t>
      </w:r>
      <w:r w:rsidR="00074D65">
        <w:t>Open</w:t>
      </w:r>
      <w:r w:rsidR="00B248C8">
        <w:t xml:space="preserve"> toolbar when pasting (also available under the ‘Edit’ menu or by u</w:t>
      </w:r>
      <w:r w:rsidR="00B248C8" w:rsidRPr="00B248C8">
        <w:t xml:space="preserve">sing </w:t>
      </w:r>
      <w:r w:rsidR="00B248C8">
        <w:t xml:space="preserve">the </w:t>
      </w:r>
      <w:r w:rsidR="00B248C8" w:rsidRPr="00B248C8">
        <w:t>keystrokes ^⌘V)</w:t>
      </w:r>
      <w:r w:rsidRPr="00EC75A3">
        <w:rPr>
          <w:lang w:val="en-US"/>
        </w:rPr>
        <w:t xml:space="preserve">‘. </w:t>
      </w:r>
      <w:r w:rsidR="00CE6B31" w:rsidRPr="00EC75A3">
        <w:rPr>
          <w:lang w:val="en-US"/>
        </w:rPr>
        <w:t xml:space="preserve">This will keep your character-level formatting (e.g., bold, superscript) and merge it with the template paragraph formatting. The fonts in use in the template are </w:t>
      </w:r>
      <w:r w:rsidR="00CE6B31" w:rsidRPr="00EC75A3">
        <w:rPr>
          <w:rFonts w:ascii="Calibri Light" w:hAnsi="Calibri Light"/>
          <w:lang w:val="en-US"/>
        </w:rPr>
        <w:t>Calibri Light</w:t>
      </w:r>
      <w:r w:rsidR="00561F77">
        <w:rPr>
          <w:lang w:val="en-US"/>
        </w:rPr>
        <w:t xml:space="preserve"> and Cambria.</w:t>
      </w:r>
      <w:r w:rsidR="00467113">
        <w:rPr>
          <w:lang w:val="en-US"/>
        </w:rPr>
        <w:t xml:space="preserve"> </w:t>
      </w:r>
      <w:r w:rsidR="00467113" w:rsidRPr="00467113">
        <w:t>For Word 200</w:t>
      </w:r>
      <w:r w:rsidR="00B248C8">
        <w:t>8</w:t>
      </w:r>
      <w:r w:rsidR="00467113" w:rsidRPr="00467113">
        <w:t xml:space="preserve"> users, M</w:t>
      </w:r>
      <w:r w:rsidR="00B248C8">
        <w:t>atch</w:t>
      </w:r>
      <w:r w:rsidR="00467113" w:rsidRPr="00467113">
        <w:t xml:space="preserve"> Formatting is not available</w:t>
      </w:r>
      <w:r w:rsidR="00B248C8">
        <w:t xml:space="preserve"> </w:t>
      </w:r>
      <w:r w:rsidR="00467113" w:rsidRPr="00467113">
        <w:t>so formatting must be done manually after pasting.</w:t>
      </w:r>
    </w:p>
    <w:p w14:paraId="1D576777" w14:textId="62979463" w:rsidR="00C33B01" w:rsidRPr="00EC75A3" w:rsidRDefault="00C33B01" w:rsidP="00C33B01">
      <w:pPr>
        <w:rPr>
          <w:lang w:val="en-US"/>
        </w:rPr>
      </w:pPr>
      <w:r w:rsidRPr="00EC75A3">
        <w:rPr>
          <w:lang w:val="en-US"/>
        </w:rPr>
        <w:t xml:space="preserve">Insert graphics and tables by first </w:t>
      </w:r>
      <w:r w:rsidR="00E7253D" w:rsidRPr="00EC75A3">
        <w:rPr>
          <w:lang w:val="en-US"/>
        </w:rPr>
        <w:t xml:space="preserve">placing the cursor at the beginning of a new line where you would like </w:t>
      </w:r>
      <w:r w:rsidR="002A5AE5">
        <w:rPr>
          <w:lang w:val="en-US"/>
        </w:rPr>
        <w:t>the graphic to appear</w:t>
      </w:r>
      <w:r w:rsidR="00E7253D" w:rsidRPr="00EC75A3">
        <w:rPr>
          <w:lang w:val="en-US"/>
        </w:rPr>
        <w:t xml:space="preserve">, then </w:t>
      </w:r>
      <w:r w:rsidRPr="00EC75A3">
        <w:rPr>
          <w:lang w:val="en-US"/>
        </w:rPr>
        <w:t>selecting the type and width from among the choices in ‘Graphics’ and ‘Tables’ on th</w:t>
      </w:r>
      <w:r w:rsidR="00561F77">
        <w:rPr>
          <w:lang w:val="en-US"/>
        </w:rPr>
        <w:t>e Syn</w:t>
      </w:r>
      <w:r w:rsidR="00074D65">
        <w:rPr>
          <w:lang w:val="en-US"/>
        </w:rPr>
        <w:t>Open custom toolbar</w:t>
      </w:r>
      <w:r w:rsidR="00561F77">
        <w:rPr>
          <w:lang w:val="en-US"/>
        </w:rPr>
        <w:t>.</w:t>
      </w:r>
    </w:p>
    <w:p w14:paraId="3D290072" w14:textId="77777777" w:rsidR="006B6D13" w:rsidRDefault="00C33B01" w:rsidP="00C45ADD">
      <w:pPr>
        <w:rPr>
          <w:lang w:val="en-US"/>
        </w:rPr>
      </w:pPr>
      <w:r w:rsidRPr="00EC75A3">
        <w:rPr>
          <w:lang w:val="en-US"/>
        </w:rPr>
        <w:t xml:space="preserve">Page-wide graphics and tables should be placed at the top or bottom of a page to ensure proper reading </w:t>
      </w:r>
      <w:r w:rsidR="00CE6B31" w:rsidRPr="00EC75A3">
        <w:rPr>
          <w:lang w:val="en-US"/>
        </w:rPr>
        <w:t>flow between</w:t>
      </w:r>
      <w:r w:rsidRPr="00EC75A3">
        <w:rPr>
          <w:lang w:val="en-US"/>
        </w:rPr>
        <w:t xml:space="preserve"> paragraphs. A section break is required before and after, so if you must </w:t>
      </w:r>
      <w:r w:rsidR="00CE6B31" w:rsidRPr="00EC75A3">
        <w:rPr>
          <w:lang w:val="en-US"/>
        </w:rPr>
        <w:t>move a page-wide graphic or table</w:t>
      </w:r>
      <w:r w:rsidRPr="00EC75A3">
        <w:rPr>
          <w:lang w:val="en-US"/>
        </w:rPr>
        <w:t>, be sure to have the s</w:t>
      </w:r>
      <w:r w:rsidR="00561F77">
        <w:rPr>
          <w:lang w:val="en-US"/>
        </w:rPr>
        <w:t>ection breaks selected as well.</w:t>
      </w:r>
    </w:p>
    <w:p w14:paraId="6902E270" w14:textId="4043F2BD" w:rsidR="00E7436F" w:rsidRDefault="00E7436F" w:rsidP="00C45ADD">
      <w:pPr>
        <w:rPr>
          <w:vertAlign w:val="superscript"/>
          <w:lang w:val="en-GB"/>
        </w:rPr>
      </w:pPr>
      <w:r w:rsidRPr="00E7436F">
        <w:rPr>
          <w:lang w:val="en-GB"/>
        </w:rPr>
        <w:t>Reference markers are added by giving the appropriate numbers, in numerical order throughout the manuscript, as superscripts</w:t>
      </w:r>
      <w:r w:rsidR="002A5AE5">
        <w:rPr>
          <w:lang w:val="en-GB"/>
        </w:rPr>
        <w:t>,</w:t>
      </w:r>
      <w:r w:rsidRPr="00E7436F">
        <w:rPr>
          <w:vertAlign w:val="superscript"/>
          <w:lang w:val="en-GB"/>
        </w:rPr>
        <w:t>1</w:t>
      </w:r>
      <w:r>
        <w:rPr>
          <w:vertAlign w:val="superscript"/>
          <w:lang w:val="en-GB"/>
        </w:rPr>
        <w:t>–3</w:t>
      </w:r>
      <w:r w:rsidRPr="00E7436F">
        <w:rPr>
          <w:lang w:val="en-GB"/>
        </w:rPr>
        <w:t xml:space="preserve"> </w:t>
      </w:r>
      <w:r w:rsidR="002A5AE5">
        <w:rPr>
          <w:lang w:val="en-GB"/>
        </w:rPr>
        <w:t>and</w:t>
      </w:r>
      <w:r w:rsidRPr="00E7436F">
        <w:rPr>
          <w:lang w:val="en-GB"/>
        </w:rPr>
        <w:t xml:space="preserve"> should </w:t>
      </w:r>
      <w:r w:rsidR="002A5AE5">
        <w:rPr>
          <w:lang w:val="en-GB"/>
        </w:rPr>
        <w:t>be placed</w:t>
      </w:r>
      <w:r w:rsidRPr="00E7436F">
        <w:rPr>
          <w:lang w:val="en-GB"/>
        </w:rPr>
        <w:t xml:space="preserve"> after </w:t>
      </w:r>
      <w:r w:rsidR="002A5AE5">
        <w:rPr>
          <w:lang w:val="en-GB"/>
        </w:rPr>
        <w:t>the</w:t>
      </w:r>
      <w:r w:rsidRPr="00E7436F">
        <w:rPr>
          <w:lang w:val="en-GB"/>
        </w:rPr>
        <w:t xml:space="preserve"> relevant punctuation.</w:t>
      </w:r>
      <w:r>
        <w:rPr>
          <w:vertAlign w:val="superscript"/>
          <w:lang w:val="en-GB"/>
        </w:rPr>
        <w:t>4,5</w:t>
      </w:r>
      <w:r w:rsidR="00F9295D">
        <w:rPr>
          <w:lang w:val="en-GB"/>
        </w:rPr>
        <w:t xml:space="preserve"> All references must be cited.</w:t>
      </w:r>
      <w:r w:rsidR="00D417F3">
        <w:rPr>
          <w:vertAlign w:val="superscript"/>
          <w:lang w:val="en-GB"/>
        </w:rPr>
        <w:t>6–9</w:t>
      </w:r>
    </w:p>
    <w:p w14:paraId="5B6B8158" w14:textId="77777777" w:rsidR="00C85807" w:rsidRPr="00C85807" w:rsidRDefault="00C85807" w:rsidP="00C45ADD">
      <w:pPr>
        <w:rPr>
          <w:lang w:val="en-GB"/>
        </w:rPr>
      </w:pPr>
    </w:p>
    <w:p w14:paraId="439657B3" w14:textId="7EC83480" w:rsidR="00AC1F17" w:rsidRPr="00EC75A3" w:rsidRDefault="00C85807" w:rsidP="00F65BC8">
      <w:pPr>
        <w:pStyle w:val="HeadAckno"/>
        <w:rPr>
          <w:lang w:val="en-US"/>
        </w:rPr>
      </w:pPr>
      <w:r>
        <w:rPr>
          <w:lang w:val="en-US"/>
        </w:rPr>
        <w:t>Funding Information</w:t>
      </w:r>
    </w:p>
    <w:sdt>
      <w:sdtPr>
        <w:rPr>
          <w:rStyle w:val="AcknoChar"/>
          <w:lang w:val="en-US"/>
        </w:rPr>
        <w:alias w:val="Funding"/>
        <w:tag w:val="Fund"/>
        <w:id w:val="-2035253691"/>
        <w:placeholder>
          <w:docPart w:val="28ED5C09B4994FEFB710EC3BD1DA43ED"/>
        </w:placeholder>
        <w:temporary/>
        <w:showingPlcHdr/>
      </w:sdtPr>
      <w:sdtEndPr>
        <w:rPr>
          <w:rStyle w:val="DefaultParagraphFont"/>
        </w:rPr>
      </w:sdtEndPr>
      <w:sdtContent>
        <w:p w14:paraId="79AF46F7" w14:textId="4C4F22DF" w:rsidR="00AC1F17" w:rsidRPr="00EC75A3" w:rsidRDefault="005A1B13" w:rsidP="00F72724">
          <w:pPr>
            <w:pStyle w:val="Ackno"/>
            <w:spacing w:line="240" w:lineRule="auto"/>
            <w:rPr>
              <w:lang w:val="en-US"/>
            </w:rPr>
          </w:pPr>
          <w:r w:rsidRPr="00EC75A3">
            <w:rPr>
              <w:rStyle w:val="PlaceholderText"/>
              <w:color w:val="365F91" w:themeColor="accent1" w:themeShade="BF"/>
              <w:lang w:val="en-US"/>
            </w:rPr>
            <w:t xml:space="preserve">Click here to </w:t>
          </w:r>
          <w:r w:rsidR="003D585F" w:rsidRPr="00EC75A3">
            <w:rPr>
              <w:rStyle w:val="PlaceholderText"/>
              <w:color w:val="365F91" w:themeColor="accent1" w:themeShade="BF"/>
              <w:lang w:val="en-US"/>
            </w:rPr>
            <w:t>insert</w:t>
          </w:r>
          <w:r w:rsidRPr="00EC75A3">
            <w:rPr>
              <w:rStyle w:val="PlaceholderText"/>
              <w:color w:val="365F91" w:themeColor="accent1" w:themeShade="BF"/>
              <w:lang w:val="en-US"/>
            </w:rPr>
            <w:t xml:space="preserve"> </w:t>
          </w:r>
          <w:r w:rsidR="00C85807" w:rsidRPr="00C85807">
            <w:rPr>
              <w:rStyle w:val="PlaceholderText"/>
              <w:color w:val="365F91" w:themeColor="accent1" w:themeShade="BF"/>
              <w:lang w:val="en-US"/>
            </w:rPr>
            <w:t>sources of funding, grant numbers, etc. Do not repeat the same in the acknowledgment</w:t>
          </w:r>
          <w:r w:rsidRPr="00EC75A3">
            <w:rPr>
              <w:rStyle w:val="PlaceholderText"/>
              <w:color w:val="365F91" w:themeColor="accent1" w:themeShade="BF"/>
              <w:lang w:val="en-US"/>
            </w:rPr>
            <w:t>.</w:t>
          </w:r>
        </w:p>
      </w:sdtContent>
    </w:sdt>
    <w:p w14:paraId="428E01F2" w14:textId="77777777" w:rsidR="00C85807" w:rsidRPr="00EC75A3" w:rsidRDefault="00C85807" w:rsidP="00C85807">
      <w:pPr>
        <w:pStyle w:val="HeadAckno"/>
        <w:rPr>
          <w:lang w:val="en-US"/>
        </w:rPr>
      </w:pPr>
      <w:r w:rsidRPr="00EC75A3">
        <w:rPr>
          <w:lang w:val="en-US"/>
        </w:rPr>
        <w:t>Acknowledgment</w:t>
      </w:r>
    </w:p>
    <w:sdt>
      <w:sdtPr>
        <w:rPr>
          <w:rStyle w:val="AcknoChar"/>
          <w:lang w:val="en-US"/>
        </w:rPr>
        <w:alias w:val="Acknowledgment"/>
        <w:tag w:val="Ack"/>
        <w:id w:val="502018694"/>
        <w:placeholder>
          <w:docPart w:val="58C106885CB542BC8FA4C5F4BE07584B"/>
        </w:placeholder>
        <w:temporary/>
        <w:showingPlcHdr/>
      </w:sdtPr>
      <w:sdtEndPr>
        <w:rPr>
          <w:rStyle w:val="DefaultParagraphFont"/>
        </w:rPr>
      </w:sdtEndPr>
      <w:sdtContent>
        <w:p w14:paraId="5CED8504" w14:textId="40F4F592" w:rsidR="00C85807" w:rsidRPr="00EC75A3" w:rsidRDefault="00C85807" w:rsidP="00C85807">
          <w:pPr>
            <w:pStyle w:val="Ackno"/>
            <w:spacing w:line="240" w:lineRule="auto"/>
            <w:rPr>
              <w:lang w:val="en-US"/>
            </w:rPr>
          </w:pPr>
          <w:r w:rsidRPr="00EC75A3">
            <w:rPr>
              <w:rStyle w:val="PlaceholderText"/>
              <w:color w:val="365F91" w:themeColor="accent1" w:themeShade="BF"/>
              <w:lang w:val="en-US"/>
            </w:rPr>
            <w:t>Click here to insert acknowledgment text</w:t>
          </w:r>
          <w:r w:rsidRPr="00C85807">
            <w:rPr>
              <w:rStyle w:val="PlaceholderText"/>
              <w:color w:val="365F91" w:themeColor="accent1" w:themeShade="BF"/>
              <w:lang w:val="en-US"/>
            </w:rPr>
            <w:t>. Funding sources and grant numbers should be given above in the Funding Information section</w:t>
          </w:r>
          <w:r w:rsidRPr="00EC75A3">
            <w:rPr>
              <w:rStyle w:val="PlaceholderText"/>
              <w:color w:val="365F91" w:themeColor="accent1" w:themeShade="BF"/>
              <w:lang w:val="en-US"/>
            </w:rPr>
            <w:t>.</w:t>
          </w:r>
        </w:p>
      </w:sdtContent>
    </w:sdt>
    <w:p w14:paraId="544262DF" w14:textId="77777777" w:rsidR="00AC1F17" w:rsidRPr="00EC75A3" w:rsidRDefault="00AC1F17" w:rsidP="008D3A2D">
      <w:pPr>
        <w:pStyle w:val="HeadAckno"/>
        <w:rPr>
          <w:lang w:val="en-US"/>
        </w:rPr>
      </w:pPr>
      <w:r w:rsidRPr="00EC75A3">
        <w:rPr>
          <w:lang w:val="en-US"/>
        </w:rPr>
        <w:t>Supporting Information</w:t>
      </w:r>
    </w:p>
    <w:sdt>
      <w:sdtPr>
        <w:rPr>
          <w:rStyle w:val="AcknoChar"/>
          <w:lang w:val="en-US"/>
        </w:rPr>
        <w:alias w:val="Supporting Information"/>
        <w:tag w:val="SI"/>
        <w:id w:val="1955599238"/>
        <w:placeholder>
          <w:docPart w:val="2F00243E1B424155A5EBBB2200FCF305"/>
        </w:placeholder>
        <w:temporary/>
        <w:showingPlcHdr/>
      </w:sdtPr>
      <w:sdtEndPr>
        <w:rPr>
          <w:rStyle w:val="DefaultParagraphFont"/>
        </w:rPr>
      </w:sdtEndPr>
      <w:sdtContent>
        <w:p w14:paraId="11D7E9A5" w14:textId="77777777" w:rsidR="0054703A" w:rsidRPr="00EC75A3" w:rsidRDefault="0054703A" w:rsidP="0054703A">
          <w:pPr>
            <w:pStyle w:val="Ackno"/>
            <w:spacing w:line="240" w:lineRule="auto"/>
            <w:rPr>
              <w:lang w:val="en-US"/>
            </w:rPr>
          </w:pPr>
          <w:r>
            <w:rPr>
              <w:rStyle w:val="PlaceholderText"/>
              <w:color w:val="365F91" w:themeColor="accent1" w:themeShade="BF"/>
              <w:lang w:val="en-US"/>
            </w:rPr>
            <w:t xml:space="preserve">Is there </w:t>
          </w:r>
          <w:r w:rsidRPr="00CC0D5B">
            <w:rPr>
              <w:rStyle w:val="PlaceholderText"/>
              <w:b/>
              <w:color w:val="auto"/>
              <w:lang w:val="en-US"/>
            </w:rPr>
            <w:t>Supporting Information</w:t>
          </w:r>
          <w:r>
            <w:rPr>
              <w:rStyle w:val="PlaceholderText"/>
              <w:color w:val="365F91" w:themeColor="accent1" w:themeShade="BF"/>
              <w:lang w:val="en-US"/>
            </w:rPr>
            <w:t xml:space="preserve"> to be published? Click here to indicate YES or NO (text and links will be updated prior to publication)</w:t>
          </w:r>
          <w:r w:rsidRPr="00EC75A3">
            <w:rPr>
              <w:rStyle w:val="PlaceholderText"/>
              <w:color w:val="365F91" w:themeColor="accent1" w:themeShade="BF"/>
              <w:lang w:val="en-US"/>
            </w:rPr>
            <w:t>.</w:t>
          </w:r>
        </w:p>
      </w:sdtContent>
    </w:sdt>
    <w:p w14:paraId="232B103F" w14:textId="77777777" w:rsidR="00AC1F17" w:rsidRPr="00EC75A3" w:rsidRDefault="00AC1F17" w:rsidP="008D3A2D">
      <w:pPr>
        <w:pStyle w:val="HeadAckno"/>
        <w:rPr>
          <w:lang w:val="en-US"/>
        </w:rPr>
      </w:pPr>
      <w:r w:rsidRPr="00EC75A3">
        <w:rPr>
          <w:lang w:val="en-US"/>
        </w:rPr>
        <w:t>Primary Data</w:t>
      </w:r>
    </w:p>
    <w:sdt>
      <w:sdtPr>
        <w:rPr>
          <w:rStyle w:val="AcknoChar"/>
          <w:lang w:val="en-US"/>
        </w:rPr>
        <w:alias w:val="Primary Data"/>
        <w:tag w:val="PD"/>
        <w:id w:val="-954946302"/>
        <w:placeholder>
          <w:docPart w:val="D3164E8E94374BFC9FBEED7B63393064"/>
        </w:placeholder>
        <w:temporary/>
        <w:showingPlcHdr/>
      </w:sdtPr>
      <w:sdtEndPr>
        <w:rPr>
          <w:rStyle w:val="DefaultParagraphFont"/>
        </w:rPr>
      </w:sdtEndPr>
      <w:sdtContent>
        <w:p w14:paraId="461B084B" w14:textId="77777777" w:rsidR="0054703A" w:rsidRPr="00EC75A3" w:rsidRDefault="0054703A" w:rsidP="0054703A">
          <w:pPr>
            <w:pStyle w:val="Ackno"/>
            <w:spacing w:line="240" w:lineRule="auto"/>
            <w:rPr>
              <w:lang w:val="en-US"/>
            </w:rPr>
          </w:pPr>
          <w:r>
            <w:rPr>
              <w:rStyle w:val="PlaceholderText"/>
              <w:color w:val="365F91" w:themeColor="accent1" w:themeShade="BF"/>
              <w:lang w:val="en-US"/>
            </w:rPr>
            <w:t>Is t</w:t>
          </w:r>
          <w:r w:rsidRPr="00EC75A3">
            <w:rPr>
              <w:rStyle w:val="PlaceholderText"/>
              <w:color w:val="365F91" w:themeColor="accent1" w:themeShade="BF"/>
              <w:lang w:val="en-US"/>
            </w:rPr>
            <w:t>here</w:t>
          </w:r>
          <w:r>
            <w:rPr>
              <w:rStyle w:val="PlaceholderText"/>
              <w:color w:val="365F91" w:themeColor="accent1" w:themeShade="BF"/>
              <w:lang w:val="en-US"/>
            </w:rPr>
            <w:t xml:space="preserve"> </w:t>
          </w:r>
          <w:r w:rsidRPr="0054703A">
            <w:rPr>
              <w:rStyle w:val="PlaceholderText"/>
              <w:b/>
              <w:color w:val="auto"/>
              <w:lang w:val="en-US"/>
            </w:rPr>
            <w:t>Primary Data</w:t>
          </w:r>
          <w:r>
            <w:rPr>
              <w:rStyle w:val="PlaceholderText"/>
              <w:color w:val="365F91" w:themeColor="accent1" w:themeShade="BF"/>
              <w:lang w:val="en-US"/>
            </w:rPr>
            <w:t xml:space="preserve"> to be associated with this manuscript? Click here to indicate YES or NO (text and links will be updated prior to publication)</w:t>
          </w:r>
          <w:r w:rsidRPr="00EC75A3">
            <w:rPr>
              <w:rStyle w:val="PlaceholderText"/>
              <w:color w:val="365F91" w:themeColor="accent1" w:themeShade="BF"/>
              <w:lang w:val="en-US"/>
            </w:rPr>
            <w:t>.</w:t>
          </w:r>
        </w:p>
      </w:sdtContent>
    </w:sdt>
    <w:p w14:paraId="161A030F" w14:textId="447D28B4" w:rsidR="00950BD1" w:rsidRPr="00EC75A3" w:rsidRDefault="00950BD1" w:rsidP="00F65BC8">
      <w:pPr>
        <w:pStyle w:val="HeadRefs"/>
        <w:rPr>
          <w:lang w:val="en-US"/>
        </w:rPr>
      </w:pPr>
      <w:r w:rsidRPr="00EC75A3">
        <w:rPr>
          <w:lang w:val="en-US"/>
        </w:rPr>
        <w:t>References</w:t>
      </w:r>
      <w:r w:rsidR="00D417F3">
        <w:rPr>
          <w:lang w:val="en-US"/>
        </w:rPr>
        <w:t xml:space="preserve"> and Notes</w:t>
      </w:r>
    </w:p>
    <w:p w14:paraId="7EF419CE" w14:textId="77777777" w:rsidR="00950BD1" w:rsidRPr="00EC75A3" w:rsidRDefault="00076325" w:rsidP="00CA56F9">
      <w:pPr>
        <w:pStyle w:val="Ref"/>
        <w:rPr>
          <w:lang w:val="en-US"/>
        </w:rPr>
      </w:pPr>
      <w:r w:rsidRPr="00EC75A3">
        <w:rPr>
          <w:lang w:val="en-US"/>
        </w:rPr>
        <w:t>I</w:t>
      </w:r>
      <w:r w:rsidR="00950BD1" w:rsidRPr="00EC75A3">
        <w:rPr>
          <w:lang w:val="en-US"/>
        </w:rPr>
        <w:t xml:space="preserve">nsert </w:t>
      </w:r>
      <w:r w:rsidRPr="00EC75A3">
        <w:rPr>
          <w:lang w:val="en-US"/>
        </w:rPr>
        <w:t>all</w:t>
      </w:r>
      <w:r w:rsidR="00950BD1" w:rsidRPr="00EC75A3">
        <w:rPr>
          <w:lang w:val="en-US"/>
        </w:rPr>
        <w:t xml:space="preserve"> references here</w:t>
      </w:r>
      <w:r w:rsidRPr="00EC75A3">
        <w:rPr>
          <w:lang w:val="en-US"/>
        </w:rPr>
        <w:t xml:space="preserve">; they </w:t>
      </w:r>
      <w:r w:rsidR="00950BD1" w:rsidRPr="00EC75A3">
        <w:rPr>
          <w:lang w:val="en-US"/>
        </w:rPr>
        <w:t>ar</w:t>
      </w:r>
      <w:r w:rsidRPr="00EC75A3">
        <w:rPr>
          <w:lang w:val="en-US"/>
        </w:rPr>
        <w:t>e numbered automatically. If a single</w:t>
      </w:r>
      <w:r w:rsidR="00950BD1" w:rsidRPr="00EC75A3">
        <w:rPr>
          <w:lang w:val="en-US"/>
        </w:rPr>
        <w:t xml:space="preserve"> reference number contains more than one citation</w:t>
      </w:r>
      <w:r w:rsidRPr="00EC75A3">
        <w:rPr>
          <w:lang w:val="en-US"/>
        </w:rPr>
        <w:t>,</w:t>
      </w:r>
      <w:r w:rsidR="001A2084" w:rsidRPr="00EC75A3">
        <w:rPr>
          <w:lang w:val="en-US"/>
        </w:rPr>
        <w:t xml:space="preserve"> </w:t>
      </w:r>
      <w:r w:rsidR="00950BD1" w:rsidRPr="00EC75A3">
        <w:rPr>
          <w:lang w:val="en-US"/>
        </w:rPr>
        <w:t>separate</w:t>
      </w:r>
      <w:r w:rsidR="001A2084" w:rsidRPr="00EC75A3">
        <w:rPr>
          <w:lang w:val="en-US"/>
        </w:rPr>
        <w:t xml:space="preserve"> them</w:t>
      </w:r>
      <w:r w:rsidRPr="00EC75A3">
        <w:rPr>
          <w:lang w:val="en-US"/>
        </w:rPr>
        <w:t xml:space="preserve"> </w:t>
      </w:r>
      <w:r w:rsidR="00950BD1" w:rsidRPr="00EC75A3">
        <w:rPr>
          <w:lang w:val="en-US"/>
        </w:rPr>
        <w:t xml:space="preserve">into </w:t>
      </w:r>
      <w:r w:rsidRPr="00EC75A3">
        <w:rPr>
          <w:lang w:val="en-US"/>
        </w:rPr>
        <w:t xml:space="preserve">subparts </w:t>
      </w:r>
      <w:r w:rsidR="00950BD1" w:rsidRPr="00EC75A3">
        <w:rPr>
          <w:lang w:val="en-US"/>
        </w:rPr>
        <w:t>(a), (b), (c), etc. Some examples</w:t>
      </w:r>
      <w:r w:rsidRPr="00EC75A3">
        <w:rPr>
          <w:lang w:val="en-US"/>
        </w:rPr>
        <w:t xml:space="preserve"> of references are given below.</w:t>
      </w:r>
    </w:p>
    <w:p w14:paraId="25BA2BFA" w14:textId="77777777" w:rsidR="00D417F3" w:rsidRPr="00EC75A3" w:rsidRDefault="00D417F3" w:rsidP="00D417F3">
      <w:pPr>
        <w:pStyle w:val="Ref"/>
        <w:numPr>
          <w:ilvl w:val="0"/>
          <w:numId w:val="1"/>
        </w:numPr>
        <w:ind w:left="453" w:hanging="113"/>
        <w:rPr>
          <w:lang w:val="en-US"/>
        </w:rPr>
      </w:pPr>
      <w:r w:rsidRPr="00EC75A3">
        <w:rPr>
          <w:lang w:val="en-US"/>
        </w:rPr>
        <w:t xml:space="preserve">The </w:t>
      </w:r>
      <w:r w:rsidRPr="00EC75A3">
        <w:rPr>
          <w:b/>
          <w:lang w:val="en-US"/>
        </w:rPr>
        <w:t>experimental procedures and characterization data</w:t>
      </w:r>
      <w:r w:rsidRPr="00EC75A3">
        <w:rPr>
          <w:lang w:val="en-US"/>
        </w:rPr>
        <w:t xml:space="preserve"> are generally given here as well. Include detailed procedures and analytical data for representative compounds; the Supporting Information can be used for the character</w:t>
      </w:r>
      <w:r>
        <w:rPr>
          <w:lang w:val="en-US"/>
        </w:rPr>
        <w:t>ization data of other products.</w:t>
      </w:r>
    </w:p>
    <w:p w14:paraId="758EFF59" w14:textId="77777777" w:rsidR="00950BD1" w:rsidRPr="00EC75A3" w:rsidRDefault="00950BD1" w:rsidP="00B50063">
      <w:pPr>
        <w:pStyle w:val="Ref"/>
        <w:rPr>
          <w:lang w:val="en-US"/>
        </w:rPr>
      </w:pPr>
      <w:r w:rsidRPr="00EC75A3">
        <w:rPr>
          <w:lang w:val="en-US"/>
        </w:rPr>
        <w:t>New address: P. J. Kocienski, School of Chemistry, University of Leeds, Leeds LS2 9JT, UK.</w:t>
      </w:r>
    </w:p>
    <w:p w14:paraId="09E701EE" w14:textId="77777777" w:rsidR="008F703E" w:rsidRPr="00EC75A3" w:rsidRDefault="008F703E" w:rsidP="008F703E">
      <w:pPr>
        <w:pStyle w:val="Ref"/>
        <w:rPr>
          <w:lang w:val="en-US"/>
        </w:rPr>
      </w:pPr>
      <w:r w:rsidRPr="00EC75A3">
        <w:rPr>
          <w:lang w:val="en-US"/>
        </w:rPr>
        <w:t xml:space="preserve">Lim, D. S. W.; Anderson, E. A. </w:t>
      </w:r>
      <w:r w:rsidRPr="00EC75A3">
        <w:rPr>
          <w:i/>
          <w:iCs/>
          <w:lang w:val="en-US"/>
        </w:rPr>
        <w:t xml:space="preserve">Synthesis </w:t>
      </w:r>
      <w:r w:rsidRPr="00EC75A3">
        <w:rPr>
          <w:b/>
          <w:bCs/>
          <w:lang w:val="en-US"/>
        </w:rPr>
        <w:t>2012</w:t>
      </w:r>
      <w:r w:rsidRPr="00EC75A3">
        <w:rPr>
          <w:lang w:val="en-US"/>
        </w:rPr>
        <w:t xml:space="preserve">, </w:t>
      </w:r>
      <w:r w:rsidRPr="00EC75A3">
        <w:rPr>
          <w:i/>
          <w:iCs/>
          <w:lang w:val="en-US"/>
        </w:rPr>
        <w:t>44</w:t>
      </w:r>
      <w:r w:rsidRPr="00EC75A3">
        <w:rPr>
          <w:lang w:val="en-US"/>
        </w:rPr>
        <w:t>, 983.</w:t>
      </w:r>
    </w:p>
    <w:p w14:paraId="7E41C007" w14:textId="77777777" w:rsidR="008F703E" w:rsidRPr="00EC75A3" w:rsidRDefault="008F703E" w:rsidP="008F703E">
      <w:pPr>
        <w:pStyle w:val="Ref"/>
        <w:rPr>
          <w:lang w:val="en-US"/>
        </w:rPr>
      </w:pPr>
      <w:r w:rsidRPr="00EC75A3">
        <w:rPr>
          <w:lang w:val="en-US"/>
        </w:rPr>
        <w:t xml:space="preserve">(a) List, B. </w:t>
      </w:r>
      <w:r w:rsidRPr="00EC75A3">
        <w:rPr>
          <w:i/>
          <w:iCs/>
          <w:lang w:val="en-US"/>
        </w:rPr>
        <w:t xml:space="preserve">Synlett </w:t>
      </w:r>
      <w:r w:rsidRPr="00EC75A3">
        <w:rPr>
          <w:b/>
          <w:bCs/>
          <w:lang w:val="en-US"/>
        </w:rPr>
        <w:t>2001</w:t>
      </w:r>
      <w:r w:rsidRPr="00EC75A3">
        <w:rPr>
          <w:lang w:val="en-US"/>
        </w:rPr>
        <w:t xml:space="preserve">, 1675. (b) Harb, H. Y.; Procter, D. J. </w:t>
      </w:r>
      <w:r w:rsidRPr="00EC75A3">
        <w:rPr>
          <w:i/>
          <w:iCs/>
          <w:lang w:val="en-US"/>
        </w:rPr>
        <w:t xml:space="preserve">Synlett </w:t>
      </w:r>
      <w:r w:rsidRPr="00EC75A3">
        <w:rPr>
          <w:b/>
          <w:bCs/>
          <w:lang w:val="en-US"/>
        </w:rPr>
        <w:t>2012</w:t>
      </w:r>
      <w:r w:rsidRPr="00EC75A3">
        <w:rPr>
          <w:lang w:val="en-US"/>
        </w:rPr>
        <w:t xml:space="preserve">, </w:t>
      </w:r>
      <w:r w:rsidRPr="00EC75A3">
        <w:rPr>
          <w:i/>
          <w:iCs/>
          <w:lang w:val="en-US"/>
        </w:rPr>
        <w:t>23</w:t>
      </w:r>
      <w:r w:rsidRPr="00EC75A3">
        <w:rPr>
          <w:lang w:val="en-US"/>
        </w:rPr>
        <w:t xml:space="preserve">, 6. (c) Müller, T. J. J. </w:t>
      </w:r>
      <w:r w:rsidRPr="00EC75A3">
        <w:rPr>
          <w:i/>
          <w:iCs/>
          <w:lang w:val="en-US"/>
        </w:rPr>
        <w:t xml:space="preserve">Synthesis </w:t>
      </w:r>
      <w:r w:rsidRPr="00EC75A3">
        <w:rPr>
          <w:b/>
          <w:bCs/>
          <w:lang w:val="en-US"/>
        </w:rPr>
        <w:t>2012</w:t>
      </w:r>
      <w:r w:rsidRPr="00EC75A3">
        <w:rPr>
          <w:lang w:val="en-US"/>
        </w:rPr>
        <w:t xml:space="preserve">, </w:t>
      </w:r>
      <w:r w:rsidRPr="00EC75A3">
        <w:rPr>
          <w:i/>
          <w:iCs/>
          <w:lang w:val="en-US"/>
        </w:rPr>
        <w:t>44</w:t>
      </w:r>
      <w:r w:rsidRPr="00EC75A3">
        <w:rPr>
          <w:lang w:val="en-US"/>
        </w:rPr>
        <w:t xml:space="preserve">, 159. (d) Kocienski, P. </w:t>
      </w:r>
      <w:r w:rsidRPr="00EC75A3">
        <w:rPr>
          <w:i/>
          <w:iCs/>
          <w:lang w:val="en-US"/>
        </w:rPr>
        <w:t xml:space="preserve">Synfacts </w:t>
      </w:r>
      <w:r w:rsidRPr="00EC75A3">
        <w:rPr>
          <w:b/>
          <w:bCs/>
          <w:lang w:val="en-US"/>
        </w:rPr>
        <w:t>2012</w:t>
      </w:r>
      <w:r w:rsidRPr="00EC75A3">
        <w:rPr>
          <w:lang w:val="en-US"/>
        </w:rPr>
        <w:t xml:space="preserve">, </w:t>
      </w:r>
      <w:r w:rsidRPr="00EC75A3">
        <w:rPr>
          <w:i/>
          <w:iCs/>
          <w:lang w:val="en-US"/>
        </w:rPr>
        <w:t>8</w:t>
      </w:r>
      <w:r w:rsidRPr="00EC75A3">
        <w:rPr>
          <w:lang w:val="en-US"/>
        </w:rPr>
        <w:t>, 5.</w:t>
      </w:r>
    </w:p>
    <w:p w14:paraId="3B70D211" w14:textId="77777777" w:rsidR="008F703E" w:rsidRPr="00EC75A3" w:rsidRDefault="008F703E" w:rsidP="008F703E">
      <w:pPr>
        <w:pStyle w:val="Ref"/>
        <w:rPr>
          <w:lang w:val="en-US"/>
        </w:rPr>
      </w:pPr>
      <w:r w:rsidRPr="00EC75A3">
        <w:rPr>
          <w:lang w:val="en-US"/>
        </w:rPr>
        <w:t xml:space="preserve">Reissig, H.-U.; Zimmer, R. In </w:t>
      </w:r>
      <w:r w:rsidRPr="00EC75A3">
        <w:rPr>
          <w:i/>
          <w:iCs/>
          <w:lang w:val="en-US"/>
        </w:rPr>
        <w:t>Science of Synthesis</w:t>
      </w:r>
      <w:r w:rsidRPr="00EC75A3">
        <w:rPr>
          <w:lang w:val="en-US"/>
        </w:rPr>
        <w:t xml:space="preserve">, Vol. 33; Molander, G.-A., Ed.; Thieme: Stuttgart, </w:t>
      </w:r>
      <w:r w:rsidRPr="00EC75A3">
        <w:rPr>
          <w:b/>
          <w:bCs/>
          <w:lang w:val="en-US"/>
        </w:rPr>
        <w:t>2006</w:t>
      </w:r>
      <w:r w:rsidRPr="00EC75A3">
        <w:rPr>
          <w:lang w:val="en-US"/>
        </w:rPr>
        <w:t>, 371.</w:t>
      </w:r>
    </w:p>
    <w:p w14:paraId="7237A406" w14:textId="77777777" w:rsidR="008F703E" w:rsidRPr="00EC75A3" w:rsidRDefault="008F703E" w:rsidP="008F703E">
      <w:pPr>
        <w:pStyle w:val="Ref"/>
        <w:rPr>
          <w:lang w:val="en-US"/>
        </w:rPr>
      </w:pPr>
      <w:r w:rsidRPr="00EC75A3">
        <w:rPr>
          <w:lang w:val="en-US"/>
        </w:rPr>
        <w:t xml:space="preserve">Kolotilo, N. V.; Sinitsa, A. A.; Rassukana, Yu. V.; Onys’ko, P. P. </w:t>
      </w:r>
      <w:r w:rsidRPr="00EC75A3">
        <w:rPr>
          <w:i/>
          <w:iCs/>
          <w:lang w:val="en-US"/>
        </w:rPr>
        <w:t xml:space="preserve">Zh. Obshch. Khim. </w:t>
      </w:r>
      <w:r w:rsidRPr="00EC75A3">
        <w:rPr>
          <w:b/>
          <w:bCs/>
          <w:lang w:val="en-US"/>
        </w:rPr>
        <w:t>2006</w:t>
      </w:r>
      <w:r w:rsidRPr="00EC75A3">
        <w:rPr>
          <w:lang w:val="en-US"/>
        </w:rPr>
        <w:t xml:space="preserve">, </w:t>
      </w:r>
      <w:r w:rsidRPr="00EC75A3">
        <w:rPr>
          <w:i/>
          <w:iCs/>
          <w:lang w:val="en-US"/>
        </w:rPr>
        <w:t>76</w:t>
      </w:r>
      <w:r w:rsidRPr="00EC75A3">
        <w:rPr>
          <w:lang w:val="en-US"/>
        </w:rPr>
        <w:t xml:space="preserve">, 1260; </w:t>
      </w:r>
      <w:r w:rsidRPr="00EC75A3">
        <w:rPr>
          <w:i/>
          <w:iCs/>
          <w:lang w:val="en-US"/>
        </w:rPr>
        <w:t xml:space="preserve">Chem. Abstr. </w:t>
      </w:r>
      <w:r w:rsidRPr="00EC75A3">
        <w:rPr>
          <w:b/>
          <w:bCs/>
          <w:lang w:val="en-US"/>
        </w:rPr>
        <w:t>2006</w:t>
      </w:r>
      <w:r w:rsidRPr="00EC75A3">
        <w:rPr>
          <w:lang w:val="en-US"/>
        </w:rPr>
        <w:t xml:space="preserve">, </w:t>
      </w:r>
      <w:r w:rsidRPr="00EC75A3">
        <w:rPr>
          <w:i/>
          <w:iCs/>
          <w:lang w:val="en-US"/>
        </w:rPr>
        <w:t>146</w:t>
      </w:r>
      <w:r w:rsidRPr="00EC75A3">
        <w:rPr>
          <w:lang w:val="en-US"/>
        </w:rPr>
        <w:t>, 316980.</w:t>
      </w:r>
    </w:p>
    <w:p w14:paraId="5B9C6FD1" w14:textId="77777777" w:rsidR="008F703E" w:rsidRPr="00EC75A3" w:rsidRDefault="008F703E" w:rsidP="008F703E">
      <w:pPr>
        <w:pStyle w:val="Ref"/>
        <w:rPr>
          <w:lang w:val="en-US"/>
        </w:rPr>
      </w:pPr>
      <w:r w:rsidRPr="00EC75A3">
        <w:rPr>
          <w:lang w:val="en-US"/>
        </w:rPr>
        <w:t xml:space="preserve">Nakamura, H.; Yamamoto, H. PCT Int. Appl. WO 2005043630, </w:t>
      </w:r>
      <w:r w:rsidRPr="00EC75A3">
        <w:rPr>
          <w:b/>
          <w:bCs/>
          <w:lang w:val="en-US"/>
        </w:rPr>
        <w:t>2005</w:t>
      </w:r>
      <w:r w:rsidRPr="00EC75A3">
        <w:rPr>
          <w:lang w:val="en-US"/>
        </w:rPr>
        <w:t xml:space="preserve">; </w:t>
      </w:r>
      <w:r w:rsidRPr="00EC75A3">
        <w:rPr>
          <w:i/>
          <w:iCs/>
          <w:lang w:val="en-US"/>
        </w:rPr>
        <w:t xml:space="preserve">Chem. Abstr. </w:t>
      </w:r>
      <w:r w:rsidRPr="00EC75A3">
        <w:rPr>
          <w:b/>
          <w:bCs/>
          <w:lang w:val="en-US"/>
        </w:rPr>
        <w:t>2005</w:t>
      </w:r>
      <w:r w:rsidRPr="00EC75A3">
        <w:rPr>
          <w:lang w:val="en-US"/>
        </w:rPr>
        <w:t xml:space="preserve">, </w:t>
      </w:r>
      <w:r w:rsidRPr="00EC75A3">
        <w:rPr>
          <w:i/>
          <w:iCs/>
          <w:lang w:val="en-US"/>
        </w:rPr>
        <w:t>142</w:t>
      </w:r>
      <w:r w:rsidRPr="00EC75A3">
        <w:rPr>
          <w:lang w:val="en-US"/>
        </w:rPr>
        <w:t>, 440277.</w:t>
      </w:r>
    </w:p>
    <w:p w14:paraId="1B7A85A9" w14:textId="77777777" w:rsidR="00F65BC8" w:rsidRPr="00EC75A3" w:rsidRDefault="00950BD1" w:rsidP="008F703E">
      <w:pPr>
        <w:pStyle w:val="Ref"/>
        <w:rPr>
          <w:lang w:val="en-US"/>
        </w:rPr>
      </w:pPr>
      <w:r w:rsidRPr="00EC75A3">
        <w:rPr>
          <w:lang w:val="en-US"/>
        </w:rPr>
        <w:t xml:space="preserve">Irgolic, K. J. In </w:t>
      </w:r>
      <w:r w:rsidRPr="00EC75A3">
        <w:rPr>
          <w:i/>
          <w:lang w:val="en-US"/>
        </w:rPr>
        <w:t>Houben-Weyl</w:t>
      </w:r>
      <w:r w:rsidRPr="00EC75A3">
        <w:rPr>
          <w:lang w:val="en-US"/>
        </w:rPr>
        <w:t xml:space="preserve">, 4th ed., Vol. E12b; Klamann, D., Ed.; Thieme: Stuttgart, </w:t>
      </w:r>
      <w:r w:rsidRPr="00EC75A3">
        <w:rPr>
          <w:b/>
          <w:lang w:val="en-US"/>
        </w:rPr>
        <w:t>1990</w:t>
      </w:r>
      <w:r w:rsidRPr="00EC75A3">
        <w:rPr>
          <w:lang w:val="en-US"/>
        </w:rPr>
        <w:t>, 150.</w:t>
      </w:r>
    </w:p>
    <w:p w14:paraId="46666AFA" w14:textId="77777777" w:rsidR="001D2EEA" w:rsidRPr="00EC75A3" w:rsidRDefault="001D2EEA" w:rsidP="001D2EEA">
      <w:pPr>
        <w:pStyle w:val="Ref"/>
        <w:numPr>
          <w:ilvl w:val="0"/>
          <w:numId w:val="0"/>
        </w:numPr>
        <w:ind w:left="340"/>
        <w:rPr>
          <w:lang w:val="en-US"/>
        </w:rPr>
      </w:pPr>
    </w:p>
    <w:p w14:paraId="6222D6B4" w14:textId="77777777" w:rsidR="00244B14" w:rsidRPr="00EC75A3" w:rsidRDefault="00244B14" w:rsidP="001D2EEA">
      <w:pPr>
        <w:pStyle w:val="Ref"/>
        <w:numPr>
          <w:ilvl w:val="0"/>
          <w:numId w:val="0"/>
        </w:numPr>
        <w:ind w:left="340"/>
        <w:rPr>
          <w:lang w:val="en-US"/>
        </w:rPr>
      </w:pPr>
    </w:p>
    <w:p w14:paraId="6D93A815" w14:textId="77777777" w:rsidR="00244B14" w:rsidRPr="00EC75A3" w:rsidRDefault="00244B14" w:rsidP="001D2EEA">
      <w:pPr>
        <w:pStyle w:val="Ref"/>
        <w:numPr>
          <w:ilvl w:val="0"/>
          <w:numId w:val="0"/>
        </w:numPr>
        <w:ind w:left="340"/>
        <w:rPr>
          <w:lang w:val="en-US"/>
        </w:rPr>
      </w:pPr>
    </w:p>
    <w:p w14:paraId="54A40EA9" w14:textId="77777777" w:rsidR="00244B14" w:rsidRPr="00EC75A3" w:rsidRDefault="00244B14" w:rsidP="001D2EEA">
      <w:pPr>
        <w:pStyle w:val="Ref"/>
        <w:numPr>
          <w:ilvl w:val="0"/>
          <w:numId w:val="0"/>
        </w:numPr>
        <w:ind w:left="340"/>
        <w:rPr>
          <w:lang w:val="en-US"/>
        </w:rPr>
      </w:pPr>
    </w:p>
    <w:p w14:paraId="34D34BED" w14:textId="77777777" w:rsidR="00C45ADD" w:rsidRPr="00EC75A3" w:rsidRDefault="00C45ADD" w:rsidP="001D2EEA">
      <w:pPr>
        <w:pStyle w:val="Ref"/>
        <w:numPr>
          <w:ilvl w:val="0"/>
          <w:numId w:val="0"/>
        </w:numPr>
        <w:ind w:left="340"/>
        <w:rPr>
          <w:lang w:val="en-US"/>
        </w:rPr>
      </w:pPr>
    </w:p>
    <w:p w14:paraId="29149778" w14:textId="77777777" w:rsidR="00A4560D" w:rsidRPr="00EC75A3" w:rsidRDefault="00A4560D" w:rsidP="001D2EEA">
      <w:pPr>
        <w:pStyle w:val="Ref"/>
        <w:numPr>
          <w:ilvl w:val="0"/>
          <w:numId w:val="0"/>
        </w:numPr>
        <w:ind w:left="340"/>
        <w:rPr>
          <w:lang w:val="en-US"/>
        </w:rPr>
        <w:sectPr w:rsidR="00A4560D" w:rsidRPr="00EC75A3" w:rsidSect="008913D9">
          <w:type w:val="continuous"/>
          <w:pgSz w:w="11906" w:h="16838" w:code="9"/>
          <w:pgMar w:top="1418" w:right="992" w:bottom="1134" w:left="992" w:header="709" w:footer="789" w:gutter="0"/>
          <w:cols w:num="2" w:space="568"/>
          <w:docGrid w:linePitch="360"/>
        </w:sectPr>
      </w:pPr>
    </w:p>
    <w:p w14:paraId="16039E4E" w14:textId="77777777" w:rsidR="00F65BC8" w:rsidRPr="00EC75A3" w:rsidRDefault="00F65BC8" w:rsidP="00F34ED0">
      <w:pPr>
        <w:rPr>
          <w:rFonts w:asciiTheme="majorHAnsi" w:hAnsiTheme="majorHAnsi"/>
          <w:b/>
          <w:lang w:val="en-US"/>
        </w:rPr>
      </w:pPr>
    </w:p>
    <w:p w14:paraId="7EA86B05" w14:textId="77777777" w:rsidR="002B3855" w:rsidRPr="00EC75A3" w:rsidRDefault="002B3855" w:rsidP="00F34ED0">
      <w:pPr>
        <w:rPr>
          <w:rFonts w:asciiTheme="majorHAnsi" w:hAnsiTheme="majorHAnsi"/>
          <w:b/>
          <w:lang w:val="en-US"/>
        </w:rPr>
      </w:pPr>
    </w:p>
    <w:p w14:paraId="1E1E9069" w14:textId="77777777" w:rsidR="00A4560D" w:rsidRPr="00EC75A3" w:rsidRDefault="00CF1962" w:rsidP="00A4560D">
      <w:pPr>
        <w:spacing w:after="0" w:line="240" w:lineRule="auto"/>
        <w:jc w:val="left"/>
        <w:rPr>
          <w:rFonts w:ascii="Calibri" w:hAnsi="Calibri"/>
          <w:sz w:val="28"/>
          <w:szCs w:val="28"/>
          <w:lang w:val="en-US"/>
        </w:rPr>
      </w:pPr>
      <w:r>
        <w:rPr>
          <w:rFonts w:ascii="Calibri" w:hAnsi="Calibri"/>
          <w:b/>
          <w:bCs/>
          <w:sz w:val="28"/>
          <w:szCs w:val="28"/>
          <w:lang w:val="en-US"/>
        </w:rPr>
        <w:t>C</w:t>
      </w:r>
      <w:r w:rsidRPr="00EC75A3">
        <w:rPr>
          <w:rFonts w:ascii="Calibri" w:hAnsi="Calibri"/>
          <w:b/>
          <w:bCs/>
          <w:sz w:val="28"/>
          <w:szCs w:val="28"/>
          <w:lang w:val="en-US"/>
        </w:rPr>
        <w:t>hecklist</w:t>
      </w:r>
      <w:r>
        <w:rPr>
          <w:rFonts w:ascii="Calibri" w:hAnsi="Calibri"/>
          <w:b/>
          <w:bCs/>
          <w:sz w:val="28"/>
          <w:szCs w:val="28"/>
          <w:lang w:val="en-US"/>
        </w:rPr>
        <w:t xml:space="preserve"> (have these on hand for manuscript submission in ScholarOne)</w:t>
      </w:r>
      <w:r w:rsidR="00A4560D" w:rsidRPr="00EC75A3">
        <w:rPr>
          <w:rFonts w:ascii="Calibri" w:hAnsi="Calibri"/>
          <w:b/>
          <w:bCs/>
          <w:sz w:val="28"/>
          <w:szCs w:val="28"/>
          <w:lang w:val="en-US"/>
        </w:rPr>
        <w:t>:</w:t>
      </w:r>
    </w:p>
    <w:p w14:paraId="1596CDB6" w14:textId="77777777" w:rsidR="00A4560D" w:rsidRPr="00EC75A3" w:rsidRDefault="005E45EA" w:rsidP="00A4560D">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sz w:val="24"/>
          <w:szCs w:val="24"/>
          <w:lang w:val="en-US"/>
        </w:rPr>
        <w:t xml:space="preserve">cover letter, including a </w:t>
      </w:r>
      <w:r w:rsidR="00A4560D" w:rsidRPr="00EC75A3">
        <w:rPr>
          <w:rFonts w:ascii="Calibri Light" w:hAnsi="Calibri Light"/>
          <w:sz w:val="24"/>
          <w:szCs w:val="24"/>
          <w:lang w:val="en-US"/>
        </w:rPr>
        <w:t xml:space="preserve">statement of </w:t>
      </w:r>
      <w:r w:rsidRPr="00EC75A3">
        <w:rPr>
          <w:rFonts w:ascii="Calibri Light" w:hAnsi="Calibri Light"/>
          <w:sz w:val="24"/>
          <w:szCs w:val="24"/>
          <w:lang w:val="en-US"/>
        </w:rPr>
        <w:t>the work’s significance</w:t>
      </w:r>
    </w:p>
    <w:p w14:paraId="555E701F" w14:textId="77777777" w:rsidR="00A4560D" w:rsidRPr="00EC75A3"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sz w:val="24"/>
          <w:szCs w:val="24"/>
          <w:lang w:val="en-US"/>
        </w:rPr>
        <w:t>full mailing address, telephone and fax numbers, and e-mail address of the corresponding author</w:t>
      </w:r>
    </w:p>
    <w:p w14:paraId="23002729" w14:textId="77777777" w:rsidR="00A4560D" w:rsidRPr="00EC75A3"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email address</w:t>
      </w:r>
      <w:r w:rsidR="005E45EA" w:rsidRPr="00EC75A3">
        <w:rPr>
          <w:rFonts w:ascii="Calibri Light" w:hAnsi="Calibri Light"/>
          <w:bCs/>
          <w:sz w:val="24"/>
          <w:szCs w:val="24"/>
          <w:lang w:val="en-US"/>
        </w:rPr>
        <w:t xml:space="preserve"> for each</w:t>
      </w:r>
      <w:r w:rsidRPr="00EC75A3">
        <w:rPr>
          <w:rFonts w:ascii="Calibri Light" w:hAnsi="Calibri Light"/>
          <w:bCs/>
          <w:sz w:val="24"/>
          <w:szCs w:val="24"/>
          <w:lang w:val="en-US"/>
        </w:rPr>
        <w:t xml:space="preserve"> author</w:t>
      </w:r>
    </w:p>
    <w:p w14:paraId="57EB17D3" w14:textId="77777777" w:rsidR="005E45EA" w:rsidRPr="00EC75A3" w:rsidRDefault="005E45EA" w:rsidP="005E45EA">
      <w:pPr>
        <w:numPr>
          <w:ilvl w:val="0"/>
          <w:numId w:val="20"/>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original Word file</w:t>
      </w:r>
    </w:p>
    <w:p w14:paraId="70FDE1E0" w14:textId="77777777" w:rsidR="005E45EA" w:rsidRPr="00EC75A3" w:rsidRDefault="005E45EA" w:rsidP="005E45EA">
      <w:pPr>
        <w:numPr>
          <w:ilvl w:val="0"/>
          <w:numId w:val="21"/>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 xml:space="preserve">original graphics files </w:t>
      </w:r>
      <w:r w:rsidR="001F37A0" w:rsidRPr="00EC75A3">
        <w:rPr>
          <w:rFonts w:ascii="Calibri Light" w:hAnsi="Calibri Light"/>
          <w:bCs/>
          <w:sz w:val="24"/>
          <w:szCs w:val="24"/>
          <w:lang w:val="en-US"/>
        </w:rPr>
        <w:t>zipped into one</w:t>
      </w:r>
      <w:r w:rsidRPr="00EC75A3">
        <w:rPr>
          <w:rFonts w:ascii="Calibri Light" w:hAnsi="Calibri Light"/>
          <w:bCs/>
          <w:sz w:val="24"/>
          <w:szCs w:val="24"/>
          <w:lang w:val="en-US"/>
        </w:rPr>
        <w:t xml:space="preserve"> zip file</w:t>
      </w:r>
    </w:p>
    <w:p w14:paraId="56CF419D" w14:textId="77777777" w:rsidR="00A4560D" w:rsidRPr="00EC75A3"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eye-catching graphical abstract</w:t>
      </w:r>
      <w:r w:rsidR="001F37A0" w:rsidRPr="00EC75A3">
        <w:rPr>
          <w:rFonts w:ascii="Calibri Light" w:hAnsi="Calibri Light"/>
          <w:bCs/>
          <w:sz w:val="24"/>
          <w:szCs w:val="24"/>
          <w:lang w:val="en-US"/>
        </w:rPr>
        <w:t xml:space="preserve"> as an individual file</w:t>
      </w:r>
    </w:p>
    <w:p w14:paraId="68150BF5" w14:textId="77777777" w:rsidR="00A4560D" w:rsidRPr="00EC75A3" w:rsidRDefault="00A4560D" w:rsidP="00A4560D">
      <w:pPr>
        <w:numPr>
          <w:ilvl w:val="0"/>
          <w:numId w:val="19"/>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5</w:t>
      </w:r>
      <w:r w:rsidR="005E45EA" w:rsidRPr="00EC75A3">
        <w:rPr>
          <w:rFonts w:ascii="Calibri Light" w:hAnsi="Calibri Light"/>
          <w:bCs/>
          <w:sz w:val="24"/>
          <w:szCs w:val="24"/>
          <w:lang w:val="en-US"/>
        </w:rPr>
        <w:t>–</w:t>
      </w:r>
      <w:r w:rsidR="005A5226" w:rsidRPr="00EC75A3">
        <w:rPr>
          <w:rFonts w:ascii="Calibri Light" w:hAnsi="Calibri Light"/>
          <w:bCs/>
          <w:sz w:val="24"/>
          <w:szCs w:val="24"/>
          <w:lang w:val="en-US"/>
        </w:rPr>
        <w:t>8</w:t>
      </w:r>
      <w:r w:rsidRPr="00EC75A3">
        <w:rPr>
          <w:rFonts w:ascii="Calibri Light" w:hAnsi="Calibri Light"/>
          <w:bCs/>
          <w:sz w:val="24"/>
          <w:szCs w:val="24"/>
          <w:lang w:val="en-US"/>
        </w:rPr>
        <w:t xml:space="preserve"> key words</w:t>
      </w:r>
    </w:p>
    <w:p w14:paraId="0A78B3BD" w14:textId="77777777" w:rsidR="005E45EA" w:rsidRPr="00EC75A3" w:rsidRDefault="005E45EA" w:rsidP="00A4560D">
      <w:pPr>
        <w:numPr>
          <w:ilvl w:val="0"/>
          <w:numId w:val="21"/>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separate Supporting Information file</w:t>
      </w:r>
    </w:p>
    <w:p w14:paraId="53940531" w14:textId="77777777" w:rsidR="005E45EA" w:rsidRPr="00EC75A3" w:rsidRDefault="00055C4C" w:rsidP="00A4560D">
      <w:pPr>
        <w:numPr>
          <w:ilvl w:val="0"/>
          <w:numId w:val="21"/>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separate zipped Primary Data files</w:t>
      </w:r>
      <w:r>
        <w:rPr>
          <w:rFonts w:ascii="Calibri Light" w:hAnsi="Calibri Light"/>
          <w:bCs/>
          <w:sz w:val="24"/>
          <w:szCs w:val="24"/>
          <w:lang w:val="en-US"/>
        </w:rPr>
        <w:t xml:space="preserve"> including cover sheet </w:t>
      </w:r>
      <w:r w:rsidRPr="00EC75A3">
        <w:rPr>
          <w:rFonts w:ascii="Calibri Light" w:hAnsi="Calibri Light"/>
          <w:bCs/>
          <w:sz w:val="24"/>
          <w:szCs w:val="24"/>
          <w:lang w:val="en-US"/>
        </w:rPr>
        <w:t>(optional)</w:t>
      </w:r>
    </w:p>
    <w:p w14:paraId="70981718" w14:textId="77777777" w:rsidR="00A4560D" w:rsidRPr="00EC75A3" w:rsidRDefault="00A4560D" w:rsidP="00F34ED0">
      <w:pPr>
        <w:rPr>
          <w:rFonts w:asciiTheme="majorHAnsi" w:hAnsiTheme="majorHAnsi"/>
          <w:b/>
          <w:lang w:val="en-US"/>
        </w:rPr>
      </w:pPr>
    </w:p>
    <w:p w14:paraId="0C1A593E" w14:textId="77777777" w:rsidR="00BC2E66" w:rsidRDefault="00BC2E66" w:rsidP="00BC2E66">
      <w:pPr>
        <w:spacing w:after="0" w:line="240" w:lineRule="auto"/>
        <w:jc w:val="left"/>
        <w:rPr>
          <w:rFonts w:ascii="Calibri" w:hAnsi="Calibri"/>
          <w:sz w:val="28"/>
          <w:szCs w:val="28"/>
          <w:lang w:val="en-US"/>
        </w:rPr>
      </w:pPr>
      <w:r>
        <w:rPr>
          <w:rFonts w:ascii="Calibri" w:hAnsi="Calibri"/>
          <w:b/>
          <w:bCs/>
          <w:sz w:val="28"/>
          <w:szCs w:val="28"/>
          <w:lang w:val="en-US"/>
        </w:rPr>
        <w:t>Useful links:</w:t>
      </w:r>
    </w:p>
    <w:p w14:paraId="69DE4C07" w14:textId="77777777" w:rsidR="00BC2E66" w:rsidRDefault="00F41FB8" w:rsidP="00BC2E66">
      <w:pPr>
        <w:numPr>
          <w:ilvl w:val="0"/>
          <w:numId w:val="18"/>
        </w:numPr>
        <w:spacing w:after="0" w:line="240" w:lineRule="auto"/>
        <w:ind w:left="540"/>
        <w:jc w:val="left"/>
        <w:textAlignment w:val="center"/>
        <w:rPr>
          <w:rFonts w:ascii="Calibri Light" w:hAnsi="Calibri Light"/>
          <w:sz w:val="24"/>
          <w:szCs w:val="24"/>
        </w:rPr>
      </w:pPr>
      <w:hyperlink r:id="rId16" w:history="1">
        <w:r w:rsidR="00BC2E66">
          <w:rPr>
            <w:rStyle w:val="Hyperlink"/>
            <w:rFonts w:ascii="Calibri Light" w:hAnsi="Calibri Light"/>
            <w:sz w:val="24"/>
            <w:szCs w:val="24"/>
          </w:rPr>
          <w:t>SynOpen homepage</w:t>
        </w:r>
      </w:hyperlink>
    </w:p>
    <w:p w14:paraId="1017A4B4" w14:textId="77777777" w:rsidR="00BC2E66" w:rsidRDefault="00F41FB8" w:rsidP="00BC2E66">
      <w:pPr>
        <w:numPr>
          <w:ilvl w:val="0"/>
          <w:numId w:val="18"/>
        </w:numPr>
        <w:spacing w:after="0" w:line="240" w:lineRule="auto"/>
        <w:ind w:left="540"/>
        <w:jc w:val="left"/>
        <w:textAlignment w:val="center"/>
        <w:rPr>
          <w:rFonts w:ascii="Times New Roman" w:hAnsi="Times New Roman"/>
          <w:sz w:val="24"/>
          <w:szCs w:val="24"/>
        </w:rPr>
      </w:pPr>
      <w:hyperlink r:id="rId17" w:history="1">
        <w:r w:rsidR="00BC2E66">
          <w:rPr>
            <w:rStyle w:val="Hyperlink"/>
            <w:rFonts w:ascii="Calibri Light" w:hAnsi="Calibri Light"/>
            <w:sz w:val="24"/>
            <w:szCs w:val="24"/>
          </w:rPr>
          <w:t>SynOpen information and tools for authors</w:t>
        </w:r>
      </w:hyperlink>
    </w:p>
    <w:p w14:paraId="7616400A" w14:textId="77777777" w:rsidR="00BC2E66" w:rsidRDefault="00F41FB8" w:rsidP="00BC2E66">
      <w:pPr>
        <w:numPr>
          <w:ilvl w:val="0"/>
          <w:numId w:val="18"/>
        </w:numPr>
        <w:spacing w:after="0" w:line="240" w:lineRule="auto"/>
        <w:ind w:left="540"/>
        <w:jc w:val="left"/>
        <w:textAlignment w:val="center"/>
        <w:rPr>
          <w:rFonts w:ascii="Times New Roman" w:hAnsi="Times New Roman"/>
          <w:sz w:val="24"/>
          <w:szCs w:val="24"/>
        </w:rPr>
      </w:pPr>
      <w:hyperlink r:id="rId18" w:history="1">
        <w:r w:rsidR="00BC2E66">
          <w:rPr>
            <w:rStyle w:val="Hyperlink"/>
            <w:rFonts w:ascii="Calibri Light" w:hAnsi="Calibri Light"/>
            <w:sz w:val="24"/>
            <w:szCs w:val="24"/>
          </w:rPr>
          <w:t>Graphical abstract samples</w:t>
        </w:r>
      </w:hyperlink>
      <w:r w:rsidR="00BC2E66">
        <w:rPr>
          <w:rFonts w:ascii="Calibri Light" w:hAnsi="Calibri Light"/>
          <w:sz w:val="24"/>
          <w:szCs w:val="24"/>
        </w:rPr>
        <w:t xml:space="preserve"> (PDF file download)</w:t>
      </w:r>
    </w:p>
    <w:p w14:paraId="4EA3B7BE" w14:textId="77777777" w:rsidR="00BC2E66" w:rsidRDefault="00F41FB8" w:rsidP="00BC2E66">
      <w:pPr>
        <w:numPr>
          <w:ilvl w:val="0"/>
          <w:numId w:val="18"/>
        </w:numPr>
        <w:spacing w:after="0" w:line="240" w:lineRule="auto"/>
        <w:ind w:left="540"/>
        <w:jc w:val="left"/>
        <w:textAlignment w:val="center"/>
        <w:rPr>
          <w:rFonts w:ascii="Times New Roman" w:hAnsi="Times New Roman"/>
          <w:sz w:val="24"/>
          <w:szCs w:val="24"/>
        </w:rPr>
      </w:pPr>
      <w:hyperlink r:id="rId19" w:history="1">
        <w:r w:rsidR="00BC2E66">
          <w:rPr>
            <w:rStyle w:val="Hyperlink"/>
            <w:rFonts w:ascii="Calibri Light" w:hAnsi="Calibri Light"/>
            <w:sz w:val="24"/>
            <w:szCs w:val="24"/>
          </w:rPr>
          <w:t>What is “Primary Data”</w:t>
        </w:r>
      </w:hyperlink>
      <w:r w:rsidR="00BC2E66">
        <w:rPr>
          <w:rFonts w:ascii="Calibri Light" w:hAnsi="Calibri Light"/>
          <w:sz w:val="24"/>
          <w:szCs w:val="24"/>
        </w:rPr>
        <w:t xml:space="preserve">? </w:t>
      </w:r>
    </w:p>
    <w:p w14:paraId="79CCD474" w14:textId="77777777" w:rsidR="00BC2E66" w:rsidRPr="00A26588" w:rsidRDefault="00F41FB8" w:rsidP="00BC2E66">
      <w:pPr>
        <w:numPr>
          <w:ilvl w:val="0"/>
          <w:numId w:val="18"/>
        </w:numPr>
        <w:spacing w:after="0" w:line="240" w:lineRule="auto"/>
        <w:ind w:left="540"/>
        <w:jc w:val="left"/>
        <w:textAlignment w:val="center"/>
        <w:rPr>
          <w:rFonts w:asciiTheme="majorHAnsi" w:hAnsiTheme="majorHAnsi"/>
          <w:b/>
          <w:lang w:val="en-US"/>
        </w:rPr>
      </w:pPr>
      <w:hyperlink r:id="rId20" w:history="1">
        <w:r w:rsidR="00BC2E66" w:rsidRPr="00CE1601">
          <w:rPr>
            <w:rStyle w:val="Hyperlink"/>
            <w:rFonts w:ascii="Calibri Light" w:hAnsi="Calibri Light"/>
            <w:sz w:val="24"/>
            <w:szCs w:val="24"/>
          </w:rPr>
          <w:t>ScholarOne</w:t>
        </w:r>
      </w:hyperlink>
      <w:r w:rsidR="00BC2E66" w:rsidRPr="00CE1601">
        <w:rPr>
          <w:rFonts w:ascii="Calibri Light" w:hAnsi="Calibri Light"/>
          <w:sz w:val="24"/>
          <w:szCs w:val="24"/>
        </w:rPr>
        <w:t xml:space="preserve"> (manuscript submission)</w:t>
      </w:r>
    </w:p>
    <w:p w14:paraId="0B42B5EA" w14:textId="77777777" w:rsidR="00D417F3" w:rsidRPr="00EC75A3" w:rsidRDefault="00D417F3" w:rsidP="00D417F3">
      <w:pPr>
        <w:rPr>
          <w:rFonts w:asciiTheme="majorHAnsi" w:hAnsiTheme="majorHAnsi"/>
          <w:b/>
          <w:lang w:val="en-US"/>
        </w:rPr>
      </w:pPr>
    </w:p>
    <w:p w14:paraId="3D089C87" w14:textId="77777777" w:rsidR="005A5226" w:rsidRPr="00EC75A3" w:rsidRDefault="005A5226" w:rsidP="00F34ED0">
      <w:pPr>
        <w:rPr>
          <w:rFonts w:asciiTheme="majorHAnsi" w:hAnsiTheme="majorHAnsi"/>
          <w:b/>
          <w:lang w:val="en-US"/>
        </w:rPr>
      </w:pPr>
    </w:p>
    <w:sectPr w:rsidR="005A5226" w:rsidRPr="00EC75A3" w:rsidSect="008913D9">
      <w:type w:val="continuous"/>
      <w:pgSz w:w="11906" w:h="16838" w:code="9"/>
      <w:pgMar w:top="1418" w:right="992" w:bottom="1134" w:left="992" w:header="709" w:footer="789" w:gutter="0"/>
      <w:cols w:space="720"/>
      <w:docGrid w:linePitch="360"/>
    </w:sectPr>
  </w:body>
</w:document>
</file>

<file path=word/customizations.xml><?xml version="1.0" encoding="utf-8"?>
<wne:tcg xmlns:r="http://schemas.openxmlformats.org/officeDocument/2006/relationships" xmlns:wne="http://schemas.microsoft.com/office/word/2006/wordml">
  <wne:toolbars>
    <wne:acdManifest>
      <wne:acdEntry wne:acdName="acd0"/>
    </wne:acdManifest>
    <wne:toolbarData r:id="rId1"/>
  </wne:toolbars>
  <wne:acds>
    <wne:acd wne:argValue="UwB5AG0AYgBvAGwA" wne:acdName="acd0" wne:fciIndexBasedOn="0164"/>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EA596A" w14:textId="77777777" w:rsidR="00F41FB8" w:rsidRDefault="00F41FB8">
      <w:r>
        <w:separator/>
      </w:r>
    </w:p>
  </w:endnote>
  <w:endnote w:type="continuationSeparator" w:id="0">
    <w:p w14:paraId="4441E1E1" w14:textId="77777777" w:rsidR="00F41FB8" w:rsidRDefault="00F41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Thieme Argo 2011 Light">
    <w:altName w:val="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880DF9" w14:textId="00B9DA93" w:rsidR="00392353" w:rsidRPr="006818EF" w:rsidRDefault="00392353" w:rsidP="00FC2093">
    <w:pPr>
      <w:pBdr>
        <w:top w:val="single" w:sz="8" w:space="2" w:color="808080" w:themeColor="background1" w:themeShade="80"/>
      </w:pBdr>
      <w:rPr>
        <w:rFonts w:ascii="Calibri" w:hAnsi="Calibri"/>
        <w:color w:val="808080" w:themeColor="background1" w:themeShade="80"/>
      </w:rPr>
    </w:pPr>
    <w:r w:rsidRPr="006818EF">
      <w:rPr>
        <w:rFonts w:ascii="Calibri" w:hAnsi="Calibri"/>
        <w:color w:val="808080" w:themeColor="background1" w:themeShade="80"/>
      </w:rPr>
      <w:t>Template for S</w:t>
    </w:r>
    <w:r w:rsidR="00BC2E66">
      <w:rPr>
        <w:rFonts w:ascii="Calibri" w:hAnsi="Calibri"/>
        <w:color w:val="808080" w:themeColor="background1" w:themeShade="80"/>
      </w:rPr>
      <w:t>ynOpen</w:t>
    </w:r>
    <w:r w:rsidRPr="006818EF">
      <w:rPr>
        <w:rFonts w:ascii="Calibri" w:hAnsi="Calibri"/>
        <w:color w:val="808080" w:themeColor="background1" w:themeShade="80"/>
      </w:rPr>
      <w:t xml:space="preserve"> © Thieme  Stuttgart · New York</w:t>
    </w:r>
    <w:r w:rsidRPr="006818EF">
      <w:rPr>
        <w:rFonts w:ascii="Calibri" w:hAnsi="Calibri"/>
        <w:color w:val="808080" w:themeColor="background1" w:themeShade="80"/>
      </w:rPr>
      <w:tab/>
    </w:r>
    <w:r w:rsidRPr="006818EF">
      <w:rPr>
        <w:rFonts w:ascii="Calibri" w:hAnsi="Calibri"/>
        <w:color w:val="808080" w:themeColor="background1" w:themeShade="80"/>
      </w:rPr>
      <w:fldChar w:fldCharType="begin"/>
    </w:r>
    <w:r w:rsidRPr="006818EF">
      <w:rPr>
        <w:rFonts w:ascii="Calibri" w:hAnsi="Calibri"/>
        <w:color w:val="808080" w:themeColor="background1" w:themeShade="80"/>
        <w:lang w:val="de-DE"/>
      </w:rPr>
      <w:instrText xml:space="preserve"> DATE \@ "yyyy-MM-dd" </w:instrText>
    </w:r>
    <w:r w:rsidRPr="006818EF">
      <w:rPr>
        <w:rFonts w:ascii="Calibri" w:hAnsi="Calibri"/>
        <w:color w:val="808080" w:themeColor="background1" w:themeShade="80"/>
      </w:rPr>
      <w:fldChar w:fldCharType="separate"/>
    </w:r>
    <w:r w:rsidR="00A63BB2">
      <w:rPr>
        <w:rFonts w:ascii="Calibri" w:hAnsi="Calibri"/>
        <w:noProof/>
        <w:color w:val="808080" w:themeColor="background1" w:themeShade="80"/>
        <w:lang w:val="de-DE"/>
      </w:rPr>
      <w:t>2017-03-06</w:t>
    </w:r>
    <w:r w:rsidRPr="006818EF">
      <w:rPr>
        <w:rFonts w:ascii="Calibri" w:hAnsi="Calibri"/>
        <w:color w:val="808080" w:themeColor="background1" w:themeShade="80"/>
      </w:rPr>
      <w:fldChar w:fldCharType="end"/>
    </w:r>
    <w:r w:rsidRPr="006818EF">
      <w:rPr>
        <w:rFonts w:ascii="Calibri" w:hAnsi="Calibri"/>
        <w:color w:val="808080" w:themeColor="background1" w:themeShade="80"/>
      </w:rPr>
      <w:ptab w:relativeTo="margin" w:alignment="right" w:leader="none"/>
    </w:r>
    <w:r w:rsidRPr="006818EF">
      <w:rPr>
        <w:rFonts w:ascii="Calibri" w:hAnsi="Calibri"/>
        <w:color w:val="808080" w:themeColor="background1" w:themeShade="80"/>
      </w:rPr>
      <w:t xml:space="preserve">page </w:t>
    </w:r>
    <w:r w:rsidRPr="006818EF">
      <w:rPr>
        <w:rFonts w:ascii="Calibri" w:hAnsi="Calibri"/>
        <w:color w:val="808080" w:themeColor="background1" w:themeShade="80"/>
      </w:rPr>
      <w:fldChar w:fldCharType="begin"/>
    </w:r>
    <w:r w:rsidRPr="006818EF">
      <w:rPr>
        <w:rFonts w:ascii="Calibri" w:hAnsi="Calibri"/>
        <w:color w:val="808080" w:themeColor="background1" w:themeShade="80"/>
      </w:rPr>
      <w:instrText xml:space="preserve"> PAGE </w:instrText>
    </w:r>
    <w:r w:rsidRPr="006818EF">
      <w:rPr>
        <w:rFonts w:ascii="Calibri" w:hAnsi="Calibri"/>
        <w:color w:val="808080" w:themeColor="background1" w:themeShade="80"/>
      </w:rPr>
      <w:fldChar w:fldCharType="separate"/>
    </w:r>
    <w:r w:rsidR="00F41FB8">
      <w:rPr>
        <w:rFonts w:ascii="Calibri" w:hAnsi="Calibri"/>
        <w:noProof/>
        <w:color w:val="808080" w:themeColor="background1" w:themeShade="80"/>
      </w:rPr>
      <w:t>1</w:t>
    </w:r>
    <w:r w:rsidRPr="006818EF">
      <w:rPr>
        <w:rFonts w:ascii="Calibri" w:hAnsi="Calibri"/>
        <w:color w:val="808080" w:themeColor="background1" w:themeShade="80"/>
      </w:rPr>
      <w:fldChar w:fldCharType="end"/>
    </w:r>
    <w:r w:rsidRPr="006818EF">
      <w:rPr>
        <w:rFonts w:ascii="Calibri" w:hAnsi="Calibri"/>
        <w:color w:val="808080" w:themeColor="background1" w:themeShade="80"/>
      </w:rPr>
      <w:t xml:space="preserve"> of </w:t>
    </w:r>
    <w:r w:rsidRPr="006818EF">
      <w:rPr>
        <w:rFonts w:ascii="Calibri" w:hAnsi="Calibri"/>
        <w:color w:val="808080" w:themeColor="background1" w:themeShade="80"/>
      </w:rPr>
      <w:fldChar w:fldCharType="begin"/>
    </w:r>
    <w:r w:rsidRPr="006818EF">
      <w:rPr>
        <w:rFonts w:ascii="Calibri" w:hAnsi="Calibri"/>
        <w:color w:val="808080" w:themeColor="background1" w:themeShade="80"/>
      </w:rPr>
      <w:instrText xml:space="preserve"> NUMPAGES </w:instrText>
    </w:r>
    <w:r w:rsidRPr="006818EF">
      <w:rPr>
        <w:rFonts w:ascii="Calibri" w:hAnsi="Calibri"/>
        <w:color w:val="808080" w:themeColor="background1" w:themeShade="80"/>
      </w:rPr>
      <w:fldChar w:fldCharType="separate"/>
    </w:r>
    <w:r w:rsidR="00F41FB8">
      <w:rPr>
        <w:rFonts w:ascii="Calibri" w:hAnsi="Calibri"/>
        <w:noProof/>
        <w:color w:val="808080" w:themeColor="background1" w:themeShade="80"/>
      </w:rPr>
      <w:t>1</w:t>
    </w:r>
    <w:r w:rsidRPr="006818EF">
      <w:rPr>
        <w:rFonts w:ascii="Calibri" w:hAnsi="Calibri"/>
        <w:color w:val="808080" w:themeColor="background1" w:themeShade="8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00C675" w14:textId="77777777" w:rsidR="00F41FB8" w:rsidRDefault="00F41FB8">
      <w:r>
        <w:separator/>
      </w:r>
    </w:p>
  </w:footnote>
  <w:footnote w:type="continuationSeparator" w:id="0">
    <w:p w14:paraId="710CDB9D" w14:textId="77777777" w:rsidR="00F41FB8" w:rsidRDefault="00F41F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AB3C3A" w14:textId="4C223A25" w:rsidR="00392353" w:rsidRPr="00C76583" w:rsidRDefault="00392353" w:rsidP="008E7628">
    <w:pPr>
      <w:pStyle w:val="PlainText"/>
      <w:pBdr>
        <w:bottom w:val="single" w:sz="8" w:space="3" w:color="808080" w:themeColor="background1" w:themeShade="80"/>
      </w:pBdr>
      <w:rPr>
        <w:b/>
        <w:sz w:val="20"/>
        <w:szCs w:val="20"/>
        <w:lang w:val="fr-FR"/>
      </w:rPr>
    </w:pPr>
    <w:r w:rsidRPr="00C76583">
      <w:rPr>
        <w:b/>
        <w:sz w:val="20"/>
        <w:szCs w:val="20"/>
      </w:rPr>
      <w:t>Syn</w:t>
    </w:r>
    <w:r w:rsidR="00BC2E66">
      <w:rPr>
        <w:b/>
        <w:sz w:val="20"/>
        <w:szCs w:val="20"/>
      </w:rPr>
      <w:t>Open</w:t>
    </w:r>
    <w:r w:rsidRPr="00C76583">
      <w:rPr>
        <w:b/>
        <w:sz w:val="20"/>
        <w:szCs w:val="20"/>
      </w:rPr>
      <w:ptab w:relativeTo="margin" w:alignment="right" w:leader="none"/>
    </w:r>
    <w:r w:rsidR="00D417F3">
      <w:rPr>
        <w:b/>
        <w:sz w:val="20"/>
        <w:szCs w:val="20"/>
      </w:rPr>
      <w:t>Lett</w:t>
    </w:r>
    <w:r w:rsidRPr="00C76583">
      <w:rPr>
        <w:b/>
        <w:sz w:val="20"/>
        <w:szCs w:val="20"/>
      </w:rPr>
      <w:t>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E1ECC90"/>
    <w:lvl w:ilvl="0">
      <w:start w:val="1"/>
      <w:numFmt w:val="decimal"/>
      <w:lvlText w:val="%1."/>
      <w:lvlJc w:val="left"/>
      <w:pPr>
        <w:tabs>
          <w:tab w:val="num" w:pos="1492"/>
        </w:tabs>
        <w:ind w:left="1492" w:hanging="360"/>
      </w:pPr>
    </w:lvl>
  </w:abstractNum>
  <w:abstractNum w:abstractNumId="1">
    <w:nsid w:val="FFFFFF7D"/>
    <w:multiLevelType w:val="singleLevel"/>
    <w:tmpl w:val="628AB0AE"/>
    <w:lvl w:ilvl="0">
      <w:start w:val="1"/>
      <w:numFmt w:val="decimal"/>
      <w:lvlText w:val="%1."/>
      <w:lvlJc w:val="left"/>
      <w:pPr>
        <w:tabs>
          <w:tab w:val="num" w:pos="1209"/>
        </w:tabs>
        <w:ind w:left="1209" w:hanging="360"/>
      </w:pPr>
    </w:lvl>
  </w:abstractNum>
  <w:abstractNum w:abstractNumId="2">
    <w:nsid w:val="FFFFFF7E"/>
    <w:multiLevelType w:val="singleLevel"/>
    <w:tmpl w:val="4C60943C"/>
    <w:lvl w:ilvl="0">
      <w:start w:val="1"/>
      <w:numFmt w:val="decimal"/>
      <w:lvlText w:val="%1."/>
      <w:lvlJc w:val="left"/>
      <w:pPr>
        <w:tabs>
          <w:tab w:val="num" w:pos="926"/>
        </w:tabs>
        <w:ind w:left="926" w:hanging="360"/>
      </w:pPr>
    </w:lvl>
  </w:abstractNum>
  <w:abstractNum w:abstractNumId="3">
    <w:nsid w:val="FFFFFF7F"/>
    <w:multiLevelType w:val="singleLevel"/>
    <w:tmpl w:val="3894019E"/>
    <w:lvl w:ilvl="0">
      <w:start w:val="1"/>
      <w:numFmt w:val="decimal"/>
      <w:lvlText w:val="%1."/>
      <w:lvlJc w:val="left"/>
      <w:pPr>
        <w:tabs>
          <w:tab w:val="num" w:pos="643"/>
        </w:tabs>
        <w:ind w:left="643" w:hanging="360"/>
      </w:pPr>
    </w:lvl>
  </w:abstractNum>
  <w:abstractNum w:abstractNumId="4">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EAFF50"/>
    <w:lvl w:ilvl="0">
      <w:start w:val="1"/>
      <w:numFmt w:val="decimal"/>
      <w:lvlText w:val="%1."/>
      <w:lvlJc w:val="left"/>
      <w:pPr>
        <w:tabs>
          <w:tab w:val="num" w:pos="360"/>
        </w:tabs>
        <w:ind w:left="360" w:hanging="360"/>
      </w:pPr>
    </w:lvl>
  </w:abstractNum>
  <w:abstractNum w:abstractNumId="9">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13"/>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7"/>
  </w:num>
  <w:num w:numId="15">
    <w:abstractNumId w:val="16"/>
  </w:num>
  <w:num w:numId="16">
    <w:abstractNumId w:val="11"/>
  </w:num>
  <w:num w:numId="17">
    <w:abstractNumId w:val="12"/>
  </w:num>
  <w:num w:numId="18">
    <w:abstractNumId w:val="19"/>
  </w:num>
  <w:num w:numId="19">
    <w:abstractNumId w:val="18"/>
  </w:num>
  <w:num w:numId="20">
    <w:abstractNumId w:val="14"/>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2B10B9"/>
    <w:rsid w:val="000049E8"/>
    <w:rsid w:val="00016F52"/>
    <w:rsid w:val="000219DD"/>
    <w:rsid w:val="00025530"/>
    <w:rsid w:val="00030DC0"/>
    <w:rsid w:val="000329DC"/>
    <w:rsid w:val="0003546D"/>
    <w:rsid w:val="00037521"/>
    <w:rsid w:val="00041F80"/>
    <w:rsid w:val="00042951"/>
    <w:rsid w:val="0004707C"/>
    <w:rsid w:val="00053E0D"/>
    <w:rsid w:val="00055C4C"/>
    <w:rsid w:val="000603E8"/>
    <w:rsid w:val="00062D18"/>
    <w:rsid w:val="000700FD"/>
    <w:rsid w:val="00072C60"/>
    <w:rsid w:val="00074545"/>
    <w:rsid w:val="00074D65"/>
    <w:rsid w:val="00076325"/>
    <w:rsid w:val="0008630F"/>
    <w:rsid w:val="000A6033"/>
    <w:rsid w:val="000B38C5"/>
    <w:rsid w:val="000B5F16"/>
    <w:rsid w:val="000B665B"/>
    <w:rsid w:val="000B73A0"/>
    <w:rsid w:val="000D05CD"/>
    <w:rsid w:val="000D183D"/>
    <w:rsid w:val="000D610E"/>
    <w:rsid w:val="000E7054"/>
    <w:rsid w:val="00106593"/>
    <w:rsid w:val="001070D4"/>
    <w:rsid w:val="0011634B"/>
    <w:rsid w:val="001253C8"/>
    <w:rsid w:val="00125E52"/>
    <w:rsid w:val="001401A4"/>
    <w:rsid w:val="001449A6"/>
    <w:rsid w:val="00163E19"/>
    <w:rsid w:val="00164DC8"/>
    <w:rsid w:val="00165EA7"/>
    <w:rsid w:val="0016789D"/>
    <w:rsid w:val="00170426"/>
    <w:rsid w:val="001762C5"/>
    <w:rsid w:val="001823E8"/>
    <w:rsid w:val="00186C4C"/>
    <w:rsid w:val="00197306"/>
    <w:rsid w:val="001A2084"/>
    <w:rsid w:val="001A6A5A"/>
    <w:rsid w:val="001A73AA"/>
    <w:rsid w:val="001B0F67"/>
    <w:rsid w:val="001D2EEA"/>
    <w:rsid w:val="001D4266"/>
    <w:rsid w:val="001D453B"/>
    <w:rsid w:val="001D6652"/>
    <w:rsid w:val="001E0799"/>
    <w:rsid w:val="001E2033"/>
    <w:rsid w:val="001E4676"/>
    <w:rsid w:val="001F37A0"/>
    <w:rsid w:val="001F4856"/>
    <w:rsid w:val="00202953"/>
    <w:rsid w:val="002047DE"/>
    <w:rsid w:val="00212C3E"/>
    <w:rsid w:val="00215EDA"/>
    <w:rsid w:val="002160BB"/>
    <w:rsid w:val="00221075"/>
    <w:rsid w:val="00222369"/>
    <w:rsid w:val="00227F7E"/>
    <w:rsid w:val="00242C83"/>
    <w:rsid w:val="00242DF0"/>
    <w:rsid w:val="00244B14"/>
    <w:rsid w:val="002568A0"/>
    <w:rsid w:val="00256B82"/>
    <w:rsid w:val="00260D90"/>
    <w:rsid w:val="002635F8"/>
    <w:rsid w:val="002661D0"/>
    <w:rsid w:val="0026665D"/>
    <w:rsid w:val="0026704E"/>
    <w:rsid w:val="00270791"/>
    <w:rsid w:val="002728AD"/>
    <w:rsid w:val="00276FE8"/>
    <w:rsid w:val="002827EF"/>
    <w:rsid w:val="00282BC6"/>
    <w:rsid w:val="00285533"/>
    <w:rsid w:val="0029420C"/>
    <w:rsid w:val="002A5AE5"/>
    <w:rsid w:val="002A74D6"/>
    <w:rsid w:val="002A7F80"/>
    <w:rsid w:val="002B05FB"/>
    <w:rsid w:val="002B10B9"/>
    <w:rsid w:val="002B2138"/>
    <w:rsid w:val="002B3855"/>
    <w:rsid w:val="002B7F7E"/>
    <w:rsid w:val="002C2372"/>
    <w:rsid w:val="002C4E5D"/>
    <w:rsid w:val="002C5B04"/>
    <w:rsid w:val="002C5E23"/>
    <w:rsid w:val="002D6BC6"/>
    <w:rsid w:val="002E198B"/>
    <w:rsid w:val="002E1D35"/>
    <w:rsid w:val="002E5728"/>
    <w:rsid w:val="002F02CD"/>
    <w:rsid w:val="002F04EA"/>
    <w:rsid w:val="002F64EB"/>
    <w:rsid w:val="00314F39"/>
    <w:rsid w:val="00322173"/>
    <w:rsid w:val="003242C9"/>
    <w:rsid w:val="00326ED2"/>
    <w:rsid w:val="003308C8"/>
    <w:rsid w:val="00330F8A"/>
    <w:rsid w:val="003313C2"/>
    <w:rsid w:val="00334887"/>
    <w:rsid w:val="00355664"/>
    <w:rsid w:val="00356A12"/>
    <w:rsid w:val="00372DFA"/>
    <w:rsid w:val="00384163"/>
    <w:rsid w:val="00386F53"/>
    <w:rsid w:val="00392353"/>
    <w:rsid w:val="003C725B"/>
    <w:rsid w:val="003D1490"/>
    <w:rsid w:val="003D585F"/>
    <w:rsid w:val="003E65E6"/>
    <w:rsid w:val="003E670B"/>
    <w:rsid w:val="003F0CA7"/>
    <w:rsid w:val="003F1BFB"/>
    <w:rsid w:val="003F2D2B"/>
    <w:rsid w:val="003F3773"/>
    <w:rsid w:val="00403DD1"/>
    <w:rsid w:val="004062B3"/>
    <w:rsid w:val="004109FA"/>
    <w:rsid w:val="004212A2"/>
    <w:rsid w:val="004333C7"/>
    <w:rsid w:val="004454E2"/>
    <w:rsid w:val="00445C3B"/>
    <w:rsid w:val="00452AD8"/>
    <w:rsid w:val="004573AB"/>
    <w:rsid w:val="00457699"/>
    <w:rsid w:val="004600F8"/>
    <w:rsid w:val="004624E9"/>
    <w:rsid w:val="00467113"/>
    <w:rsid w:val="0046785A"/>
    <w:rsid w:val="00484266"/>
    <w:rsid w:val="0049355E"/>
    <w:rsid w:val="004978F1"/>
    <w:rsid w:val="004A04E8"/>
    <w:rsid w:val="004A3063"/>
    <w:rsid w:val="004B24D3"/>
    <w:rsid w:val="004C5824"/>
    <w:rsid w:val="004D10ED"/>
    <w:rsid w:val="004D17E6"/>
    <w:rsid w:val="004E0099"/>
    <w:rsid w:val="004E1A68"/>
    <w:rsid w:val="004F37C2"/>
    <w:rsid w:val="004F44FC"/>
    <w:rsid w:val="00504ECB"/>
    <w:rsid w:val="00510CF3"/>
    <w:rsid w:val="00534057"/>
    <w:rsid w:val="00541AC7"/>
    <w:rsid w:val="00545AA1"/>
    <w:rsid w:val="0054703A"/>
    <w:rsid w:val="00557B5F"/>
    <w:rsid w:val="00561C7D"/>
    <w:rsid w:val="00561F77"/>
    <w:rsid w:val="00562785"/>
    <w:rsid w:val="00570A40"/>
    <w:rsid w:val="005776D3"/>
    <w:rsid w:val="005816ED"/>
    <w:rsid w:val="00584075"/>
    <w:rsid w:val="00585D18"/>
    <w:rsid w:val="00595552"/>
    <w:rsid w:val="005A1B13"/>
    <w:rsid w:val="005A5226"/>
    <w:rsid w:val="005A58CA"/>
    <w:rsid w:val="005B797A"/>
    <w:rsid w:val="005C45B5"/>
    <w:rsid w:val="005C4A18"/>
    <w:rsid w:val="005C5279"/>
    <w:rsid w:val="005D181B"/>
    <w:rsid w:val="005D2B45"/>
    <w:rsid w:val="005E45EA"/>
    <w:rsid w:val="005E4833"/>
    <w:rsid w:val="00607B49"/>
    <w:rsid w:val="00607D9F"/>
    <w:rsid w:val="00610D6B"/>
    <w:rsid w:val="00615AB1"/>
    <w:rsid w:val="006160F8"/>
    <w:rsid w:val="00616F86"/>
    <w:rsid w:val="006171B4"/>
    <w:rsid w:val="00637435"/>
    <w:rsid w:val="00640698"/>
    <w:rsid w:val="00642ED6"/>
    <w:rsid w:val="00644FA6"/>
    <w:rsid w:val="00650C1A"/>
    <w:rsid w:val="00652A5E"/>
    <w:rsid w:val="006575AB"/>
    <w:rsid w:val="00657CF1"/>
    <w:rsid w:val="0066712B"/>
    <w:rsid w:val="0067461E"/>
    <w:rsid w:val="006818EF"/>
    <w:rsid w:val="006819E4"/>
    <w:rsid w:val="006856C6"/>
    <w:rsid w:val="00692A57"/>
    <w:rsid w:val="00693CB6"/>
    <w:rsid w:val="0069490B"/>
    <w:rsid w:val="006A21E1"/>
    <w:rsid w:val="006B6D13"/>
    <w:rsid w:val="006C24CA"/>
    <w:rsid w:val="006E071F"/>
    <w:rsid w:val="006E1A10"/>
    <w:rsid w:val="006F4189"/>
    <w:rsid w:val="00705770"/>
    <w:rsid w:val="007067F6"/>
    <w:rsid w:val="00706C48"/>
    <w:rsid w:val="0072264A"/>
    <w:rsid w:val="00727376"/>
    <w:rsid w:val="00727B3E"/>
    <w:rsid w:val="00736F04"/>
    <w:rsid w:val="00743E0E"/>
    <w:rsid w:val="00746ACC"/>
    <w:rsid w:val="00770808"/>
    <w:rsid w:val="007739AD"/>
    <w:rsid w:val="00777328"/>
    <w:rsid w:val="0078325A"/>
    <w:rsid w:val="00784475"/>
    <w:rsid w:val="00785ECB"/>
    <w:rsid w:val="00791B18"/>
    <w:rsid w:val="007933A2"/>
    <w:rsid w:val="00796940"/>
    <w:rsid w:val="00796F8D"/>
    <w:rsid w:val="007B383A"/>
    <w:rsid w:val="007B74EE"/>
    <w:rsid w:val="007C113D"/>
    <w:rsid w:val="007C4E3B"/>
    <w:rsid w:val="007D49D7"/>
    <w:rsid w:val="007E4DC5"/>
    <w:rsid w:val="007E57F7"/>
    <w:rsid w:val="007E664D"/>
    <w:rsid w:val="007E76B4"/>
    <w:rsid w:val="007F0108"/>
    <w:rsid w:val="007F3A41"/>
    <w:rsid w:val="007F6A34"/>
    <w:rsid w:val="008008B9"/>
    <w:rsid w:val="008075D0"/>
    <w:rsid w:val="00813117"/>
    <w:rsid w:val="008245FD"/>
    <w:rsid w:val="008331B8"/>
    <w:rsid w:val="0084793C"/>
    <w:rsid w:val="00853F6D"/>
    <w:rsid w:val="00861E08"/>
    <w:rsid w:val="00864976"/>
    <w:rsid w:val="0087210B"/>
    <w:rsid w:val="00872F06"/>
    <w:rsid w:val="0088427E"/>
    <w:rsid w:val="008858A3"/>
    <w:rsid w:val="008913D9"/>
    <w:rsid w:val="008B0D76"/>
    <w:rsid w:val="008B1B40"/>
    <w:rsid w:val="008B4DA1"/>
    <w:rsid w:val="008C1CBB"/>
    <w:rsid w:val="008D3A2D"/>
    <w:rsid w:val="008E239E"/>
    <w:rsid w:val="008E7628"/>
    <w:rsid w:val="008F27F4"/>
    <w:rsid w:val="008F4CE2"/>
    <w:rsid w:val="008F703E"/>
    <w:rsid w:val="00901643"/>
    <w:rsid w:val="00914387"/>
    <w:rsid w:val="0091653A"/>
    <w:rsid w:val="00923066"/>
    <w:rsid w:val="00931F38"/>
    <w:rsid w:val="009362D7"/>
    <w:rsid w:val="00942CDD"/>
    <w:rsid w:val="00943623"/>
    <w:rsid w:val="009509C1"/>
    <w:rsid w:val="00950BD1"/>
    <w:rsid w:val="00986584"/>
    <w:rsid w:val="0098706E"/>
    <w:rsid w:val="00993F8B"/>
    <w:rsid w:val="00995817"/>
    <w:rsid w:val="009B6612"/>
    <w:rsid w:val="009B7DCA"/>
    <w:rsid w:val="009C328F"/>
    <w:rsid w:val="009D1833"/>
    <w:rsid w:val="009F28A6"/>
    <w:rsid w:val="009F428F"/>
    <w:rsid w:val="00A013F9"/>
    <w:rsid w:val="00A0145F"/>
    <w:rsid w:val="00A1174C"/>
    <w:rsid w:val="00A16A1F"/>
    <w:rsid w:val="00A2445F"/>
    <w:rsid w:val="00A33482"/>
    <w:rsid w:val="00A4560D"/>
    <w:rsid w:val="00A532F2"/>
    <w:rsid w:val="00A608B1"/>
    <w:rsid w:val="00A63BB2"/>
    <w:rsid w:val="00A65A1B"/>
    <w:rsid w:val="00A66C6F"/>
    <w:rsid w:val="00A7109D"/>
    <w:rsid w:val="00A75EDE"/>
    <w:rsid w:val="00A836AA"/>
    <w:rsid w:val="00A85AC7"/>
    <w:rsid w:val="00A8743E"/>
    <w:rsid w:val="00A93523"/>
    <w:rsid w:val="00A93800"/>
    <w:rsid w:val="00AA3AAE"/>
    <w:rsid w:val="00AA7990"/>
    <w:rsid w:val="00AB3FE8"/>
    <w:rsid w:val="00AC1F17"/>
    <w:rsid w:val="00AC299F"/>
    <w:rsid w:val="00AC7002"/>
    <w:rsid w:val="00AF02E6"/>
    <w:rsid w:val="00AF7DF3"/>
    <w:rsid w:val="00B01BD1"/>
    <w:rsid w:val="00B048E4"/>
    <w:rsid w:val="00B12503"/>
    <w:rsid w:val="00B248C8"/>
    <w:rsid w:val="00B316F5"/>
    <w:rsid w:val="00B32C0E"/>
    <w:rsid w:val="00B36E64"/>
    <w:rsid w:val="00B41840"/>
    <w:rsid w:val="00B43931"/>
    <w:rsid w:val="00B50063"/>
    <w:rsid w:val="00B57FB3"/>
    <w:rsid w:val="00B600BC"/>
    <w:rsid w:val="00B70418"/>
    <w:rsid w:val="00B75F4D"/>
    <w:rsid w:val="00B84884"/>
    <w:rsid w:val="00B9271B"/>
    <w:rsid w:val="00B95217"/>
    <w:rsid w:val="00B9530B"/>
    <w:rsid w:val="00BA0E4D"/>
    <w:rsid w:val="00BA1F6E"/>
    <w:rsid w:val="00BA5A5E"/>
    <w:rsid w:val="00BB094B"/>
    <w:rsid w:val="00BB2A9E"/>
    <w:rsid w:val="00BC0932"/>
    <w:rsid w:val="00BC2E66"/>
    <w:rsid w:val="00BC2E7A"/>
    <w:rsid w:val="00BC7E99"/>
    <w:rsid w:val="00BD245C"/>
    <w:rsid w:val="00BD24B7"/>
    <w:rsid w:val="00BD5903"/>
    <w:rsid w:val="00BD63B1"/>
    <w:rsid w:val="00BE30C2"/>
    <w:rsid w:val="00BF1197"/>
    <w:rsid w:val="00C108D7"/>
    <w:rsid w:val="00C272C0"/>
    <w:rsid w:val="00C33B01"/>
    <w:rsid w:val="00C441FC"/>
    <w:rsid w:val="00C448D3"/>
    <w:rsid w:val="00C45ADD"/>
    <w:rsid w:val="00C54E48"/>
    <w:rsid w:val="00C56303"/>
    <w:rsid w:val="00C630EC"/>
    <w:rsid w:val="00C635EB"/>
    <w:rsid w:val="00C7025C"/>
    <w:rsid w:val="00C72E8C"/>
    <w:rsid w:val="00C76583"/>
    <w:rsid w:val="00C768F1"/>
    <w:rsid w:val="00C85807"/>
    <w:rsid w:val="00C9275E"/>
    <w:rsid w:val="00C941D9"/>
    <w:rsid w:val="00C94D1E"/>
    <w:rsid w:val="00C95C73"/>
    <w:rsid w:val="00C97935"/>
    <w:rsid w:val="00CA0D78"/>
    <w:rsid w:val="00CA2102"/>
    <w:rsid w:val="00CA52C3"/>
    <w:rsid w:val="00CA56F9"/>
    <w:rsid w:val="00CA65E5"/>
    <w:rsid w:val="00CC0D5B"/>
    <w:rsid w:val="00CD6546"/>
    <w:rsid w:val="00CE5C6E"/>
    <w:rsid w:val="00CE6B31"/>
    <w:rsid w:val="00CF1962"/>
    <w:rsid w:val="00CF2A1B"/>
    <w:rsid w:val="00CF795E"/>
    <w:rsid w:val="00D0300B"/>
    <w:rsid w:val="00D06473"/>
    <w:rsid w:val="00D11C38"/>
    <w:rsid w:val="00D27FB0"/>
    <w:rsid w:val="00D37722"/>
    <w:rsid w:val="00D417F3"/>
    <w:rsid w:val="00D52AB3"/>
    <w:rsid w:val="00D53512"/>
    <w:rsid w:val="00D548F4"/>
    <w:rsid w:val="00D54989"/>
    <w:rsid w:val="00D54D33"/>
    <w:rsid w:val="00D64CA0"/>
    <w:rsid w:val="00D659EF"/>
    <w:rsid w:val="00D709A3"/>
    <w:rsid w:val="00D7188E"/>
    <w:rsid w:val="00D71EEC"/>
    <w:rsid w:val="00D73788"/>
    <w:rsid w:val="00D842AA"/>
    <w:rsid w:val="00D86599"/>
    <w:rsid w:val="00DA1877"/>
    <w:rsid w:val="00DA231A"/>
    <w:rsid w:val="00DB0B90"/>
    <w:rsid w:val="00DC18C4"/>
    <w:rsid w:val="00DD3D2C"/>
    <w:rsid w:val="00DE21A7"/>
    <w:rsid w:val="00DF1D82"/>
    <w:rsid w:val="00DF4A58"/>
    <w:rsid w:val="00DF4E22"/>
    <w:rsid w:val="00E03214"/>
    <w:rsid w:val="00E20CA4"/>
    <w:rsid w:val="00E2212D"/>
    <w:rsid w:val="00E30B1D"/>
    <w:rsid w:val="00E41F3D"/>
    <w:rsid w:val="00E4436B"/>
    <w:rsid w:val="00E47FE1"/>
    <w:rsid w:val="00E50C58"/>
    <w:rsid w:val="00E63172"/>
    <w:rsid w:val="00E634A8"/>
    <w:rsid w:val="00E642CD"/>
    <w:rsid w:val="00E7253D"/>
    <w:rsid w:val="00E7436F"/>
    <w:rsid w:val="00E7688B"/>
    <w:rsid w:val="00EA5321"/>
    <w:rsid w:val="00EB5995"/>
    <w:rsid w:val="00EB655E"/>
    <w:rsid w:val="00EC5E8A"/>
    <w:rsid w:val="00EC75A3"/>
    <w:rsid w:val="00EE091B"/>
    <w:rsid w:val="00EF76A9"/>
    <w:rsid w:val="00F02532"/>
    <w:rsid w:val="00F064F4"/>
    <w:rsid w:val="00F079C5"/>
    <w:rsid w:val="00F20AF2"/>
    <w:rsid w:val="00F262E6"/>
    <w:rsid w:val="00F26656"/>
    <w:rsid w:val="00F2685C"/>
    <w:rsid w:val="00F34ED0"/>
    <w:rsid w:val="00F41FB8"/>
    <w:rsid w:val="00F43206"/>
    <w:rsid w:val="00F50A36"/>
    <w:rsid w:val="00F54010"/>
    <w:rsid w:val="00F60BCC"/>
    <w:rsid w:val="00F65934"/>
    <w:rsid w:val="00F65BC8"/>
    <w:rsid w:val="00F72724"/>
    <w:rsid w:val="00F832D2"/>
    <w:rsid w:val="00F857D0"/>
    <w:rsid w:val="00F9295D"/>
    <w:rsid w:val="00F95696"/>
    <w:rsid w:val="00FA5B8B"/>
    <w:rsid w:val="00FB60F7"/>
    <w:rsid w:val="00FC2093"/>
    <w:rsid w:val="00FC39BE"/>
    <w:rsid w:val="00FC3A03"/>
    <w:rsid w:val="00FD0E64"/>
    <w:rsid w:val="00FD2153"/>
    <w:rsid w:val="00FE7A16"/>
    <w:rsid w:val="00FF470A"/>
    <w:rsid w:val="00FF54C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0B63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rsid w:val="002B05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2B05FB"/>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rsid w:val="002B05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2B05FB"/>
    <w:rPr>
      <w:rFonts w:ascii="Lucida Grande" w:hAnsi="Lucida Grande" w:cs="Lucida Grande"/>
      <w:sz w:val="18"/>
      <w:szCs w:val="18"/>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mcds>
    <wne:mcd wne:macroName="TEMPLATEPROJECT.NEWMACROS.INSERTEQUATIONCOLUMN" wne:name="TemplateProject.NewMacros.InsertEquationColumn" wne:bEncrypt="00" wne:cmg="56"/>
    <wne:mcd wne:macroName="TEMPLATEPROJECT.NEWMACROS.INSERTEQUATIONPAGE" wne:name="TemplateProject.NewMacros.InsertEquationPage" wne:bEncrypt="00" wne:cmg="56"/>
    <wne:mcd wne:macroName="TEMPLATEPROJECT.NEWMACROS.INSERTFIGURECOLUMN" wne:name="TemplateProject.NewMacros.InsertFigureColumn" wne:bEncrypt="00" wne:cmg="56"/>
    <wne:mcd wne:macroName="TEMPLATEPROJECT.NEWMACROS.INSERTFIGUREPAGE" wne:name="TemplateProject.NewMacros.InsertFigurePage" wne:bEncrypt="00" wne:cmg="56"/>
    <wne:mcd wne:macroName="TEMPLATEPROJECT.NEWMACROS.INSERTSCHEMECOLUMN" wne:name="TemplateProject.NewMacros.InsertSchemeColumn" wne:bEncrypt="00" wne:cmg="56"/>
    <wne:mcd wne:macroName="TEMPLATEPROJECT.NEWMACROS.INSERTSCHEMEPAGE" wne:name="TemplateProject.NewMacros.InsertSchemePage" wne:bEncrypt="00" wne:cmg="56"/>
    <wne:mcd wne:macroName="TEMPLATEPROJECT.NEWMACROS.INSERTTABLECOLUMNNOHEADER" wne:name="TemplateProject.NewMacros.InsertTableColumnNoHeader" wne:bEncrypt="00" wne:cmg="56"/>
    <wne:mcd wne:macroName="TEMPLATEPROJECT.NEWMACROS.INSERTTABLECOLUMNWITHHEADER" wne:name="TemplateProject.NewMacros.InsertTableColumnWithHeader" wne:bEncrypt="00" wne:cmg="56"/>
    <wne:mcd wne:macroName="TEMPLATEPROJECT.NEWMACROS.INSERTTABLEPAGENOHEADER" wne:name="TemplateProject.NewMacros.InsertTablePageNoHeader" wne:bEncrypt="00" wne:cmg="56"/>
    <wne:mcd wne:macroName="TEMPLATEPROJECT.NEWMACROS.INSERTTABLEPAGEWITHHEADER" wne:name="TemplateProject.NewMacros.InsertTablePageWithHeader"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yperlink" Target="https://www.thieme.de/statics/dokumente/thieme/final/de/dokumente/zw_synthesis/CFZ-Sample-Graphical-Abstracts.pdf" TargetMode="External"/><Relationship Id="rId3" Type="http://schemas.openxmlformats.org/officeDocument/2006/relationships/customXml" Target="../customXml/item1.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thieme.de/de/synopen/authors-102840.htm" TargetMode="External"/><Relationship Id="rId2" Type="http://schemas.microsoft.com/office/2006/relationships/keyMapCustomizations" Target="customizations.xml"/><Relationship Id="rId16" Type="http://schemas.openxmlformats.org/officeDocument/2006/relationships/hyperlink" Target="http://www.thieme.de/de/synopen/journal-information-102839.htm" TargetMode="External"/><Relationship Id="rId20" Type="http://schemas.openxmlformats.org/officeDocument/2006/relationships/hyperlink" Target="https://mc.manuscriptcentral.com/synopen" TargetMode="External"/><Relationship Id="rId1" Type="http://schemas.microsoft.com/office/2006/relationships/vbaProject" Target="vbaProject.bin"/><Relationship Id="rId6" Type="http://schemas.microsoft.com/office/2007/relationships/stylesWithEffects" Target="stylesWithEffect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thieme.de/de/synopen/author-guidelines-102906.htm"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glossaryDocument" Target="glossary/document.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39118C93BCB40F790668D97F23F54DC"/>
        <w:category>
          <w:name w:val="General"/>
          <w:gallery w:val="placeholder"/>
        </w:category>
        <w:types>
          <w:type w:val="bbPlcHdr"/>
        </w:types>
        <w:behaviors>
          <w:behavior w:val="content"/>
        </w:behaviors>
        <w:guid w:val="{A721ADCD-69DF-441E-B1CD-EF7452F06344}"/>
      </w:docPartPr>
      <w:docPartBody>
        <w:p w:rsidR="00C6016C" w:rsidRDefault="00663A7C" w:rsidP="00663A7C">
          <w:pPr>
            <w:pStyle w:val="339118C93BCB40F790668D97F23F54DC4"/>
            <w:framePr w:wrap="notBeside"/>
          </w:pPr>
          <w:r w:rsidRPr="00EC75A3">
            <w:rPr>
              <w:b w:val="0"/>
              <w:color w:val="808080" w:themeColor="background1" w:themeShade="80"/>
              <w:lang w:val="en-US"/>
            </w:rPr>
            <w:t>Click Here To Insert the Manuscript Title</w:t>
          </w:r>
        </w:p>
      </w:docPartBody>
    </w:docPart>
    <w:docPart>
      <w:docPartPr>
        <w:name w:val="22DF1711B202421CAE89EA83902E0A87"/>
        <w:category>
          <w:name w:val="General"/>
          <w:gallery w:val="placeholder"/>
        </w:category>
        <w:types>
          <w:type w:val="bbPlcHdr"/>
        </w:types>
        <w:behaviors>
          <w:behavior w:val="content"/>
        </w:behaviors>
        <w:guid w:val="{A6C514FB-9043-4ED0-9475-CC0721A905CA}"/>
      </w:docPartPr>
      <w:docPartBody>
        <w:p w:rsidR="00C6016C" w:rsidRDefault="00663A7C" w:rsidP="00663A7C">
          <w:pPr>
            <w:pStyle w:val="22DF1711B202421CAE89EA83902E0A874"/>
          </w:pPr>
          <w:r w:rsidRPr="00EC75A3">
            <w:rPr>
              <w:rStyle w:val="PlaceholderText"/>
              <w:lang w:val="en-US"/>
            </w:rPr>
            <w:t>Click here to insert a dedication.</w:t>
          </w:r>
        </w:p>
      </w:docPartBody>
    </w:docPart>
    <w:docPart>
      <w:docPartPr>
        <w:name w:val="B6DA16CEE9C249DFACA6D47EC1DDD79C"/>
        <w:category>
          <w:name w:val="General"/>
          <w:gallery w:val="placeholder"/>
        </w:category>
        <w:types>
          <w:type w:val="bbPlcHdr"/>
        </w:types>
        <w:behaviors>
          <w:behavior w:val="content"/>
        </w:behaviors>
        <w:guid w:val="{EAFA8C42-BD9E-42CF-ABAD-1115277B2880}"/>
      </w:docPartPr>
      <w:docPartBody>
        <w:p w:rsidR="00C6016C" w:rsidRDefault="00663A7C" w:rsidP="00663A7C">
          <w:pPr>
            <w:pStyle w:val="B6DA16CEE9C249DFACA6D47EC1DDD79C4"/>
          </w:pPr>
          <w:r w:rsidRPr="00EC75A3">
            <w:rPr>
              <w:b w:val="0"/>
              <w:color w:val="365F91" w:themeColor="accent1" w:themeShade="BF"/>
              <w:lang w:val="en-US"/>
            </w:rPr>
            <w:t xml:space="preserve">Click here to overwrite this text with a written abstract that succinctly summarizes the results and conclusions of the research performed. Note that </w:t>
          </w:r>
          <w:r w:rsidRPr="00EC75A3">
            <w:rPr>
              <w:b w:val="0"/>
              <w:color w:val="FF0000"/>
              <w:lang w:val="en-US"/>
            </w:rPr>
            <w:t>no references should be cited</w:t>
          </w:r>
          <w:r w:rsidRPr="00EC75A3">
            <w:rPr>
              <w:b w:val="0"/>
              <w:color w:val="365F91" w:themeColor="accent1" w:themeShade="BF"/>
              <w:lang w:val="en-US"/>
            </w:rPr>
            <w:t xml:space="preserve">, and </w:t>
          </w:r>
          <w:r w:rsidRPr="00EC75A3">
            <w:rPr>
              <w:b w:val="0"/>
              <w:color w:val="FF0000"/>
              <w:lang w:val="en-US"/>
            </w:rPr>
            <w:t>compound numbers should be avoided</w:t>
          </w:r>
          <w:r w:rsidRPr="00EC75A3">
            <w:rPr>
              <w:b w:val="0"/>
              <w:color w:val="365F91" w:themeColor="accent1" w:themeShade="BF"/>
              <w:lang w:val="en-US"/>
            </w:rPr>
            <w:t>.</w:t>
          </w:r>
        </w:p>
      </w:docPartBody>
    </w:docPart>
    <w:docPart>
      <w:docPartPr>
        <w:name w:val="DC07DEAE6AFB496EBF2B014B92FB42EC"/>
        <w:category>
          <w:name w:val="General"/>
          <w:gallery w:val="placeholder"/>
        </w:category>
        <w:types>
          <w:type w:val="bbPlcHdr"/>
        </w:types>
        <w:behaviors>
          <w:behavior w:val="content"/>
        </w:behaviors>
        <w:guid w:val="{5A1F416D-2695-4C20-A82D-1F0205B5B68C}"/>
      </w:docPartPr>
      <w:docPartBody>
        <w:p w:rsidR="00C6016C" w:rsidRDefault="00663A7C" w:rsidP="00663A7C">
          <w:pPr>
            <w:pStyle w:val="DC07DEAE6AFB496EBF2B014B92FB42EC4"/>
          </w:pPr>
          <w:r w:rsidRPr="00EC75A3">
            <w:rPr>
              <w:color w:val="365F91" w:themeColor="accent1" w:themeShade="BF"/>
              <w:szCs w:val="15"/>
              <w:lang w:val="en-US"/>
            </w:rPr>
            <w:t>Click here to insert five to eight key words.</w:t>
          </w:r>
        </w:p>
      </w:docPartBody>
    </w:docPart>
    <w:docPart>
      <w:docPartPr>
        <w:name w:val="28ED5C09B4994FEFB710EC3BD1DA43ED"/>
        <w:category>
          <w:name w:val="General"/>
          <w:gallery w:val="placeholder"/>
        </w:category>
        <w:types>
          <w:type w:val="bbPlcHdr"/>
        </w:types>
        <w:behaviors>
          <w:behavior w:val="content"/>
        </w:behaviors>
        <w:guid w:val="{8B66B199-2243-4019-B9BA-BF65C6066934}"/>
      </w:docPartPr>
      <w:docPartBody>
        <w:p w:rsidR="00C6016C" w:rsidRDefault="00663A7C" w:rsidP="00663A7C">
          <w:pPr>
            <w:pStyle w:val="28ED5C09B4994FEFB710EC3BD1DA43ED4"/>
          </w:pPr>
          <w:r w:rsidRPr="00EC75A3">
            <w:rPr>
              <w:rStyle w:val="PlaceholderText"/>
              <w:color w:val="365F91" w:themeColor="accent1" w:themeShade="BF"/>
              <w:lang w:val="en-US"/>
            </w:rPr>
            <w:t xml:space="preserve">Click here to insert </w:t>
          </w:r>
          <w:r w:rsidRPr="00C85807">
            <w:rPr>
              <w:rStyle w:val="PlaceholderText"/>
              <w:color w:val="365F91" w:themeColor="accent1" w:themeShade="BF"/>
              <w:lang w:val="en-US"/>
            </w:rPr>
            <w:t>sources of funding, grant numbers, etc. Do not repeat the same in the acknowledgment</w:t>
          </w:r>
          <w:r w:rsidRPr="00EC75A3">
            <w:rPr>
              <w:rStyle w:val="PlaceholderText"/>
              <w:color w:val="365F91" w:themeColor="accent1" w:themeShade="BF"/>
              <w:lang w:val="en-US"/>
            </w:rPr>
            <w:t>.</w:t>
          </w:r>
        </w:p>
      </w:docPartBody>
    </w:docPart>
    <w:docPart>
      <w:docPartPr>
        <w:name w:val="2F00243E1B424155A5EBBB2200FCF305"/>
        <w:category>
          <w:name w:val="General"/>
          <w:gallery w:val="placeholder"/>
        </w:category>
        <w:types>
          <w:type w:val="bbPlcHdr"/>
        </w:types>
        <w:behaviors>
          <w:behavior w:val="content"/>
        </w:behaviors>
        <w:guid w:val="{AE6490A2-889C-4C76-A1C1-AB3DEC238417}"/>
      </w:docPartPr>
      <w:docPartBody>
        <w:p w:rsidR="00C6016C" w:rsidRDefault="00663A7C" w:rsidP="00663A7C">
          <w:pPr>
            <w:pStyle w:val="2F00243E1B424155A5EBBB2200FCF3052"/>
          </w:pPr>
          <w:r>
            <w:rPr>
              <w:rStyle w:val="PlaceholderText"/>
              <w:color w:val="365F91" w:themeColor="accent1" w:themeShade="BF"/>
              <w:lang w:val="en-US"/>
            </w:rPr>
            <w:t xml:space="preserve">Is there </w:t>
          </w:r>
          <w:r w:rsidRPr="00CC0D5B">
            <w:rPr>
              <w:rStyle w:val="PlaceholderText"/>
              <w:b/>
              <w:lang w:val="en-US"/>
            </w:rPr>
            <w:t>Supporting Information</w:t>
          </w:r>
          <w:r>
            <w:rPr>
              <w:rStyle w:val="PlaceholderText"/>
              <w:color w:val="365F91" w:themeColor="accent1" w:themeShade="BF"/>
              <w:lang w:val="en-US"/>
            </w:rPr>
            <w:t xml:space="preserve"> to be published? Click here to indicate YES or NO (text and links will be updated prior to publication)</w:t>
          </w:r>
          <w:r w:rsidRPr="00EC75A3">
            <w:rPr>
              <w:rStyle w:val="PlaceholderText"/>
              <w:color w:val="365F91" w:themeColor="accent1" w:themeShade="BF"/>
              <w:lang w:val="en-US"/>
            </w:rPr>
            <w:t>.</w:t>
          </w:r>
        </w:p>
      </w:docPartBody>
    </w:docPart>
    <w:docPart>
      <w:docPartPr>
        <w:name w:val="D3164E8E94374BFC9FBEED7B63393064"/>
        <w:category>
          <w:name w:val="General"/>
          <w:gallery w:val="placeholder"/>
        </w:category>
        <w:types>
          <w:type w:val="bbPlcHdr"/>
        </w:types>
        <w:behaviors>
          <w:behavior w:val="content"/>
        </w:behaviors>
        <w:guid w:val="{B7CD9D24-6AC2-43A8-9927-0E76029719A1}"/>
      </w:docPartPr>
      <w:docPartBody>
        <w:p w:rsidR="00C6016C" w:rsidRDefault="00663A7C" w:rsidP="00663A7C">
          <w:pPr>
            <w:pStyle w:val="D3164E8E94374BFC9FBEED7B633930642"/>
          </w:pPr>
          <w:r>
            <w:rPr>
              <w:rStyle w:val="PlaceholderText"/>
              <w:color w:val="365F91" w:themeColor="accent1" w:themeShade="BF"/>
              <w:lang w:val="en-US"/>
            </w:rPr>
            <w:t>Is t</w:t>
          </w:r>
          <w:r w:rsidRPr="00EC75A3">
            <w:rPr>
              <w:rStyle w:val="PlaceholderText"/>
              <w:color w:val="365F91" w:themeColor="accent1" w:themeShade="BF"/>
              <w:lang w:val="en-US"/>
            </w:rPr>
            <w:t>here</w:t>
          </w:r>
          <w:r>
            <w:rPr>
              <w:rStyle w:val="PlaceholderText"/>
              <w:color w:val="365F91" w:themeColor="accent1" w:themeShade="BF"/>
              <w:lang w:val="en-US"/>
            </w:rPr>
            <w:t xml:space="preserve"> </w:t>
          </w:r>
          <w:r w:rsidRPr="0054703A">
            <w:rPr>
              <w:rStyle w:val="PlaceholderText"/>
              <w:b/>
              <w:lang w:val="en-US"/>
            </w:rPr>
            <w:t>Primary Data</w:t>
          </w:r>
          <w:r>
            <w:rPr>
              <w:rStyle w:val="PlaceholderText"/>
              <w:color w:val="365F91" w:themeColor="accent1" w:themeShade="BF"/>
              <w:lang w:val="en-US"/>
            </w:rPr>
            <w:t xml:space="preserve"> to be associated with this manuscript? Click here to indicate YES or NO (text and links will be updated prior to publication)</w:t>
          </w:r>
          <w:r w:rsidRPr="00EC75A3">
            <w:rPr>
              <w:rStyle w:val="PlaceholderText"/>
              <w:color w:val="365F91" w:themeColor="accent1" w:themeShade="BF"/>
              <w:lang w:val="en-US"/>
            </w:rPr>
            <w:t>.</w:t>
          </w:r>
        </w:p>
      </w:docPartBody>
    </w:docPart>
    <w:docPart>
      <w:docPartPr>
        <w:name w:val="Equation (column-wide)"/>
        <w:style w:val="Normal"/>
        <w:category>
          <w:name w:val="General"/>
          <w:gallery w:val="autoTxt"/>
        </w:category>
        <w:behaviors>
          <w:behavior w:val="content"/>
        </w:behaviors>
        <w:guid w:val="{3394C5AB-D434-A149-8243-A3E9C73303FB}"/>
      </w:docPartPr>
      <w:docPartBody>
        <w:p w:rsidR="004B37B4" w:rsidRDefault="004B37B4" w:rsidP="0001237D">
          <w:pPr>
            <w:rPr>
              <w:lang w:val="en-US"/>
            </w:rPr>
          </w:pPr>
        </w:p>
        <w:sdt>
          <w:sdtPr>
            <w:id w:val="1187791172"/>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34909837"/>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Click here to insert a caption. Don’t forget to adjust the e</w:t>
              </w:r>
              <w:r>
                <w:rPr>
                  <w:rFonts w:ascii="Calibri Light" w:hAnsi="Calibri Light"/>
                  <w:color w:val="365F91" w:themeColor="accent1" w:themeShade="BF"/>
                  <w:sz w:val="15"/>
                </w:rPr>
                <w:t>quation</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is referenced in the text.</w:t>
              </w:r>
            </w:sdtContent>
          </w:sdt>
        </w:p>
        <w:p w:rsidR="0001237D" w:rsidRDefault="0001237D"/>
      </w:docPartBody>
    </w:docPart>
    <w:docPart>
      <w:docPartPr>
        <w:name w:val="Equation (page-wide)"/>
        <w:style w:val="Normal"/>
        <w:category>
          <w:name w:val="General"/>
          <w:gallery w:val="autoTxt"/>
        </w:category>
        <w:behaviors>
          <w:behavior w:val="content"/>
        </w:behaviors>
        <w:guid w:val="{31EA542B-93F8-9344-B8BA-A956084F45B9}"/>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816781554"/>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1958095"/>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Click here to insert a caption. Don’t forget to adjust the e</w:t>
              </w:r>
              <w:r>
                <w:rPr>
                  <w:rFonts w:ascii="Calibri Light" w:hAnsi="Calibri Light"/>
                  <w:color w:val="365F91" w:themeColor="accent1" w:themeShade="BF"/>
                  <w:sz w:val="15"/>
                </w:rPr>
                <w:t>quation</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Figure (column-wide)"/>
        <w:style w:val="Normal"/>
        <w:category>
          <w:name w:val="General"/>
          <w:gallery w:val="autoTxt"/>
        </w:category>
        <w:behaviors>
          <w:behavior w:val="content"/>
        </w:behaviors>
        <w:guid w:val="{08C4BB06-ADA6-9F4E-B076-21BAA3057931}"/>
      </w:docPartPr>
      <w:docPartBody>
        <w:p w:rsidR="004B37B4" w:rsidRDefault="004B37B4" w:rsidP="0001237D">
          <w:pPr>
            <w:rPr>
              <w:lang w:val="en-US"/>
            </w:rPr>
          </w:pPr>
        </w:p>
        <w:sdt>
          <w:sdtPr>
            <w:id w:val="1476414821"/>
            <w:placeholder>
              <w:docPart w:val="5A95E69FC4AD8D47B1EDBF11AABD2B58"/>
            </w:placeholder>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069223423"/>
              <w:placeholder>
                <w:docPart w:val="0FC9C5F53EAA3A4ABA8635CDD322AF6A"/>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 xml:space="preserve">Click here to insert a caption. Don’t forget to adjust the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is referenced in the text.</w:t>
              </w:r>
            </w:sdtContent>
          </w:sdt>
        </w:p>
        <w:p w:rsidR="0001237D" w:rsidRDefault="0001237D"/>
      </w:docPartBody>
    </w:docPart>
    <w:docPart>
      <w:docPartPr>
        <w:name w:val="5A95E69FC4AD8D47B1EDBF11AABD2B58"/>
        <w:category>
          <w:name w:val="General"/>
          <w:gallery w:val="placeholder"/>
        </w:category>
        <w:types>
          <w:type w:val="bbPlcHdr"/>
        </w:types>
        <w:behaviors>
          <w:behavior w:val="content"/>
        </w:behaviors>
        <w:guid w:val="{E1D086CE-1E64-AC49-A05A-C58EDF9CA59F}"/>
      </w:docPartPr>
      <w:docPartBody>
        <w:p w:rsidR="0001237D" w:rsidRDefault="004B37B4" w:rsidP="004B37B4">
          <w:pPr>
            <w:pStyle w:val="5A95E69FC4AD8D47B1EDBF11AABD2B58"/>
          </w:pPr>
          <w:r w:rsidRPr="003313C2">
            <w:rPr>
              <w:rStyle w:val="PlaceholderText"/>
              <w:color w:val="365F91" w:themeColor="accent1" w:themeShade="BF"/>
              <w:vertAlign w:val="superscript"/>
            </w:rPr>
            <w:t>a</w:t>
          </w:r>
          <w:r w:rsidRPr="003313C2">
            <w:rPr>
              <w:rStyle w:val="PlaceholderText"/>
              <w:color w:val="365F91" w:themeColor="accent1" w:themeShade="BF"/>
            </w:rPr>
            <w:t xml:space="preserve"> Insert table footnotes here.</w:t>
          </w:r>
        </w:p>
      </w:docPartBody>
    </w:docPart>
    <w:docPart>
      <w:docPartPr>
        <w:name w:val="0FC9C5F53EAA3A4ABA8635CDD322AF6A"/>
        <w:category>
          <w:name w:val="General"/>
          <w:gallery w:val="placeholder"/>
        </w:category>
        <w:types>
          <w:type w:val="bbPlcHdr"/>
        </w:types>
        <w:behaviors>
          <w:behavior w:val="content"/>
        </w:behaviors>
        <w:guid w:val="{433B766A-E259-8B45-B457-A11EA4D9BF84}"/>
      </w:docPartPr>
      <w:docPartBody>
        <w:p w:rsidR="0001237D" w:rsidRDefault="004B37B4" w:rsidP="004B37B4">
          <w:pPr>
            <w:pStyle w:val="0FC9C5F53EAA3A4ABA8635CDD322AF6A"/>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Figure (page-wide)"/>
        <w:style w:val="Normal"/>
        <w:category>
          <w:name w:val="General"/>
          <w:gallery w:val="autoTxt"/>
        </w:category>
        <w:behaviors>
          <w:behavior w:val="content"/>
        </w:behaviors>
        <w:guid w:val="{7CF82AFE-44B3-4B4D-9EA3-E9F7E4876083}"/>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089933162"/>
            <w:placeholder>
              <w:docPart w:val="57EACFB5D908CA4EB253E0694E51A2DC"/>
            </w:placeholder>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22077669"/>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 xml:space="preserve">Click here to insert a caption. Don’t forget to adjust the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57EACFB5D908CA4EB253E0694E51A2DC"/>
        <w:category>
          <w:name w:val="General"/>
          <w:gallery w:val="placeholder"/>
        </w:category>
        <w:types>
          <w:type w:val="bbPlcHdr"/>
        </w:types>
        <w:behaviors>
          <w:behavior w:val="content"/>
        </w:behaviors>
        <w:guid w:val="{D30CAF05-668C-7C4A-9DA7-732A6672E758}"/>
      </w:docPartPr>
      <w:docPartBody>
        <w:p w:rsidR="0001237D" w:rsidRDefault="004B37B4" w:rsidP="004B37B4">
          <w:pPr>
            <w:pStyle w:val="57EACFB5D908CA4EB253E0694E51A2DC"/>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Scheme (column-wide)"/>
        <w:style w:val="Normal"/>
        <w:category>
          <w:name w:val="General"/>
          <w:gallery w:val="autoTxt"/>
        </w:category>
        <w:behaviors>
          <w:behavior w:val="content"/>
        </w:behaviors>
        <w:guid w:val="{D7C5FB37-D947-EA48-97A6-B5051D756754}"/>
      </w:docPartPr>
      <w:docPartBody>
        <w:p w:rsidR="004B37B4" w:rsidRDefault="004B37B4" w:rsidP="0001237D">
          <w:pPr>
            <w:rPr>
              <w:lang w:val="en-US"/>
            </w:rPr>
          </w:pPr>
        </w:p>
        <w:sdt>
          <w:sdtPr>
            <w:id w:val="1726028451"/>
            <w:placeholder>
              <w:docPart w:val="DC024DD35DFAF140B75F39B7F1CD3183"/>
            </w:placeholder>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sidRPr="00637435">
            <w:rPr>
              <w:rFonts w:ascii="Calibri Light" w:hAnsi="Calibri Light"/>
              <w:b/>
              <w:sz w:val="15"/>
            </w:rPr>
            <w:t>Scheme 1</w:t>
          </w:r>
          <w:r w:rsidRPr="00637435">
            <w:rPr>
              <w:rFonts w:ascii="Calibri Light" w:hAnsi="Calibri Light"/>
              <w:sz w:val="15"/>
            </w:rPr>
            <w:t xml:space="preserve"> </w:t>
          </w:r>
          <w:sdt>
            <w:sdtPr>
              <w:rPr>
                <w:rStyle w:val="GraphicCaptionChar"/>
              </w:rPr>
              <w:id w:val="795035535"/>
              <w:placeholder>
                <w:docPart w:val="33195A298179354DA1FAC8EE5718B94B"/>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Click here to insert a caption. Don’t forget to adjust the scheme number, and ensure that this scheme is referenced in the text.</w:t>
              </w:r>
            </w:sdtContent>
          </w:sdt>
        </w:p>
        <w:p w:rsidR="0001237D" w:rsidRDefault="0001237D"/>
      </w:docPartBody>
    </w:docPart>
    <w:docPart>
      <w:docPartPr>
        <w:name w:val="DC024DD35DFAF140B75F39B7F1CD3183"/>
        <w:category>
          <w:name w:val="General"/>
          <w:gallery w:val="placeholder"/>
        </w:category>
        <w:types>
          <w:type w:val="bbPlcHdr"/>
        </w:types>
        <w:behaviors>
          <w:behavior w:val="content"/>
        </w:behaviors>
        <w:guid w:val="{2D7A3C8F-C501-2E44-A507-61B2532AC7C2}"/>
      </w:docPartPr>
      <w:docPartBody>
        <w:p w:rsidR="0001237D" w:rsidRDefault="004B37B4" w:rsidP="004B37B4">
          <w:pPr>
            <w:pStyle w:val="DC024DD35DFAF140B75F39B7F1CD3183"/>
          </w:pPr>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p>
      </w:docPartBody>
    </w:docPart>
    <w:docPart>
      <w:docPartPr>
        <w:name w:val="33195A298179354DA1FAC8EE5718B94B"/>
        <w:category>
          <w:name w:val="General"/>
          <w:gallery w:val="placeholder"/>
        </w:category>
        <w:types>
          <w:type w:val="bbPlcHdr"/>
        </w:types>
        <w:behaviors>
          <w:behavior w:val="content"/>
        </w:behaviors>
        <w:guid w:val="{65C01DB2-C824-F142-B8F0-7264C7452985}"/>
      </w:docPartPr>
      <w:docPartBody>
        <w:p w:rsidR="0001237D" w:rsidRDefault="004B37B4" w:rsidP="004B37B4">
          <w:pPr>
            <w:pStyle w:val="33195A298179354DA1FAC8EE5718B94B"/>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docPartBody>
    </w:docPart>
    <w:docPart>
      <w:docPartPr>
        <w:name w:val="Scheme (page-wide)"/>
        <w:style w:val="Normal"/>
        <w:category>
          <w:name w:val="General"/>
          <w:gallery w:val="autoTxt"/>
        </w:category>
        <w:behaviors>
          <w:behavior w:val="content"/>
        </w:behaviors>
        <w:guid w:val="{0023F0BF-0A7C-ED41-AB53-EBE011B3839D}"/>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617372606"/>
            <w:temporary/>
            <w:showingPlcHdr/>
          </w:sdtPr>
          <w:sdtEndPr/>
          <w:sdtContent>
            <w:p w:rsidR="004B37B4" w:rsidRDefault="004B37B4">
              <w:pPr>
                <w:pStyle w:val="SchemeImage"/>
                <w:rPr>
                  <w:rFonts w:asciiTheme="minorHAnsi" w:eastAsiaTheme="minorEastAsia" w:hAnsiTheme="minorHAnsi" w:cstheme="minorBidi"/>
                  <w:sz w:val="24"/>
                  <w:szCs w:val="24"/>
                  <w:lang w:eastAsia="en-US"/>
                </w:rPr>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7"/>
            </w:rPr>
            <w:sectPr w:rsidR="004B37B4" w:rsidSect="0001237D">
              <w:type w:val="continuous"/>
              <w:pgSz w:w="11906" w:h="16838" w:code="9"/>
              <w:pgMar w:top="1418" w:right="992" w:bottom="1134" w:left="992" w:header="709" w:footer="709" w:gutter="0"/>
              <w:cols w:space="720"/>
              <w:docGrid w:linePitch="360"/>
            </w:sectPr>
          </w:pPr>
          <w:r w:rsidRPr="002568A0">
            <w:rPr>
              <w:rFonts w:ascii="Calibri Light" w:hAnsi="Calibri Light"/>
              <w:b/>
              <w:sz w:val="17"/>
            </w:rPr>
            <w:t>Scheme 1</w:t>
          </w:r>
          <w:r w:rsidRPr="002568A0">
            <w:rPr>
              <w:rFonts w:ascii="Calibri Light" w:hAnsi="Calibri Light"/>
              <w:sz w:val="17"/>
            </w:rPr>
            <w:t xml:space="preserve"> </w:t>
          </w:r>
          <w:sdt>
            <w:sdtPr>
              <w:rPr>
                <w:rFonts w:ascii="Calibri Light" w:hAnsi="Calibri Light"/>
                <w:sz w:val="17"/>
              </w:rPr>
              <w:id w:val="-354427469"/>
              <w:placeholder>
                <w:docPart w:val="4D77E3D85763024CA722C43A77C45F93"/>
              </w:placeholder>
              <w:temporary/>
              <w:showingPlcHdr/>
            </w:sdtPr>
            <w:sdtEndPr/>
            <w:sdtContent>
              <w:r w:rsidRPr="002568A0">
                <w:rPr>
                  <w:rFonts w:ascii="Calibri Light" w:hAnsi="Calibri Light"/>
                  <w:color w:val="595959" w:themeColor="text1" w:themeTint="A6"/>
                  <w:sz w:val="17"/>
                </w:rPr>
                <w:t>Click here to enter the scheme caption. Change the scheme if necessary, and ensure that this scheme is referenced in the text.</w:t>
              </w:r>
            </w:sdtContent>
          </w:sdt>
        </w:p>
        <w:p w:rsidR="0001237D" w:rsidRDefault="0001237D"/>
      </w:docPartBody>
    </w:docPart>
    <w:docPart>
      <w:docPartPr>
        <w:name w:val="4D77E3D85763024CA722C43A77C45F93"/>
        <w:category>
          <w:name w:val="General"/>
          <w:gallery w:val="placeholder"/>
        </w:category>
        <w:types>
          <w:type w:val="bbPlcHdr"/>
        </w:types>
        <w:behaviors>
          <w:behavior w:val="content"/>
        </w:behaviors>
        <w:guid w:val="{C18B991C-679F-194D-8982-E0EFE21A05E6}"/>
      </w:docPartPr>
      <w:docPartBody>
        <w:p w:rsidR="0001237D" w:rsidRDefault="004B37B4" w:rsidP="004B37B4">
          <w:pPr>
            <w:pStyle w:val="4D77E3D85763024CA722C43A77C45F93"/>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Table (column-wide, no header graphic)"/>
        <w:style w:val="Normal"/>
        <w:category>
          <w:name w:val="General"/>
          <w:gallery w:val="autoTxt"/>
        </w:category>
        <w:behaviors>
          <w:behavior w:val="content"/>
        </w:behaviors>
        <w:guid w:val="{D6AD542B-C0AB-AE4F-853F-92CA616E85A9}"/>
      </w:docPartPr>
      <w:docPartBody>
        <w:p w:rsidR="004B37B4" w:rsidRDefault="004B37B4" w:rsidP="0001237D">
          <w:pPr>
            <w:rPr>
              <w:lang w:val="en-GB"/>
            </w:rPr>
          </w:pPr>
        </w:p>
        <w:p w:rsidR="004B37B4" w:rsidRPr="009B7DCA" w:rsidRDefault="004B37B4" w:rsidP="0001237D">
          <w:pPr>
            <w:pStyle w:val="TDL"/>
            <w:pBdr>
              <w:right w:val="single" w:sz="8" w:space="0" w:color="C9C9C9"/>
            </w:pBdr>
            <w:rPr>
              <w:b/>
            </w:rPr>
          </w:pPr>
          <w:r w:rsidRPr="009B7DCA">
            <w:rPr>
              <w:b/>
            </w:rPr>
            <w:t>Table 1</w:t>
          </w:r>
          <w:r w:rsidRPr="009B7DCA">
            <w:t xml:space="preserve"> </w:t>
          </w:r>
          <w:sdt>
            <w:sdtPr>
              <w:rPr>
                <w:rStyle w:val="TDLChar"/>
              </w:rPr>
              <w:alias w:val="Table Title"/>
              <w:tag w:val="Table Title"/>
              <w:id w:val="71637198"/>
              <w:placeholder>
                <w:docPart w:val="5E2A1B0AD7A3AF4895B179B7881F9AAE"/>
              </w:placeholder>
              <w:temporary/>
              <w:showingPlcHdr/>
            </w:sdtPr>
            <w:sdtEndPr>
              <w:rPr>
                <w:rStyle w:val="DefaultParagraphFont"/>
                <w:shd w:val="clear" w:color="auto" w:fill="auto"/>
              </w:rPr>
            </w:sdtEndPr>
            <w:sdtContent>
              <w:r w:rsidRPr="00B75F4D">
                <w:rPr>
                  <w:rStyle w:val="PlaceholderText"/>
                  <w:color w:val="365F91" w:themeColor="accent1" w:themeShade="BF"/>
                </w:rPr>
                <w:t>Click Here To Add the Table Title (Each Table Must Have a Title)</w:t>
              </w:r>
              <w:r w:rsidRPr="00B75F4D">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4B37B4" w:rsidRPr="009B7DCA" w:rsidTr="0001237D">
            <w:tc>
              <w:tcPr>
                <w:tcW w:w="1605" w:type="dxa"/>
              </w:tcPr>
              <w:p w:rsidR="004B37B4" w:rsidRPr="009B7DCA" w:rsidRDefault="004B37B4" w:rsidP="0001237D">
                <w:pPr>
                  <w:pStyle w:val="TDH"/>
                </w:pPr>
              </w:p>
            </w:tc>
            <w:tc>
              <w:tcPr>
                <w:tcW w:w="1606" w:type="dxa"/>
              </w:tcPr>
              <w:p w:rsidR="004B37B4" w:rsidRPr="009B7DCA" w:rsidRDefault="004B37B4" w:rsidP="0001237D">
                <w:pPr>
                  <w:pStyle w:val="TDH"/>
                </w:pPr>
              </w:p>
            </w:tc>
            <w:tc>
              <w:tcPr>
                <w:tcW w:w="1606" w:type="dxa"/>
              </w:tcPr>
              <w:p w:rsidR="004B37B4" w:rsidRPr="009B7DCA" w:rsidRDefault="004B37B4" w:rsidP="0001237D">
                <w:pPr>
                  <w:pStyle w:val="TDH"/>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bl>
        <w:sdt>
          <w:sdtPr>
            <w:rPr>
              <w:rStyle w:val="TDFNChar"/>
            </w:rPr>
            <w:alias w:val="Table FN (1)"/>
            <w:tag w:val="Footnote"/>
            <w:id w:val="-318967662"/>
            <w:placeholder>
              <w:docPart w:val="D537227EF9620946A1B6AE80270FE564"/>
            </w:placeholder>
            <w:temporary/>
            <w:showingPlcHdr/>
          </w:sdtPr>
          <w:sdtEndPr>
            <w:rPr>
              <w:rStyle w:val="DefaultParagraphFont"/>
            </w:rPr>
          </w:sdtEndPr>
          <w:sdtContent>
            <w:p w:rsidR="004B37B4" w:rsidRDefault="004B37B4" w:rsidP="0001237D">
              <w:pPr>
                <w:pStyle w:val="TDFN"/>
              </w:pPr>
              <w:r w:rsidRPr="00B75F4D">
                <w:rPr>
                  <w:rStyle w:val="PlaceholderText"/>
                  <w:color w:val="365F91" w:themeColor="accent1" w:themeShade="BF"/>
                  <w:vertAlign w:val="superscript"/>
                </w:rPr>
                <w:t>a</w:t>
              </w:r>
              <w:r w:rsidRPr="00B75F4D">
                <w:rPr>
                  <w:rStyle w:val="PlaceholderText"/>
                  <w:color w:val="365F91" w:themeColor="accent1" w:themeShade="BF"/>
                </w:rPr>
                <w:t xml:space="preserve"> Insert table footnotes here.</w:t>
              </w:r>
            </w:p>
          </w:sdtContent>
        </w:sdt>
        <w:p w:rsidR="004B37B4" w:rsidRPr="009B7DCA" w:rsidRDefault="004B37B4" w:rsidP="0001237D">
          <w:pPr>
            <w:pStyle w:val="TDFN"/>
          </w:pPr>
        </w:p>
        <w:p w:rsidR="0001237D" w:rsidRDefault="0001237D"/>
      </w:docPartBody>
    </w:docPart>
    <w:docPart>
      <w:docPartPr>
        <w:name w:val="5E2A1B0AD7A3AF4895B179B7881F9AAE"/>
        <w:category>
          <w:name w:val="General"/>
          <w:gallery w:val="placeholder"/>
        </w:category>
        <w:types>
          <w:type w:val="bbPlcHdr"/>
        </w:types>
        <w:behaviors>
          <w:behavior w:val="content"/>
        </w:behaviors>
        <w:guid w:val="{6890E139-875D-644F-978A-FCD0B164EA51}"/>
      </w:docPartPr>
      <w:docPartBody>
        <w:p w:rsidR="0001237D" w:rsidRDefault="004B37B4" w:rsidP="004B37B4">
          <w:pPr>
            <w:pStyle w:val="5E2A1B0AD7A3AF4895B179B7881F9AAE"/>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D537227EF9620946A1B6AE80270FE564"/>
        <w:category>
          <w:name w:val="General"/>
          <w:gallery w:val="placeholder"/>
        </w:category>
        <w:types>
          <w:type w:val="bbPlcHdr"/>
        </w:types>
        <w:behaviors>
          <w:behavior w:val="content"/>
        </w:behaviors>
        <w:guid w:val="{F0753966-179F-3842-8DD8-DF36664AD9F9}"/>
      </w:docPartPr>
      <w:docPartBody>
        <w:p w:rsidR="0001237D" w:rsidRDefault="004B37B4" w:rsidP="004B37B4">
          <w:pPr>
            <w:pStyle w:val="D537227EF9620946A1B6AE80270FE564"/>
          </w:pPr>
          <w:r w:rsidRPr="003313C2">
            <w:rPr>
              <w:rStyle w:val="PlaceholderText"/>
              <w:color w:val="365F91" w:themeColor="accent1" w:themeShade="BF"/>
              <w:sz w:val="18"/>
              <w:szCs w:val="18"/>
            </w:rPr>
            <w:t>F</w:t>
          </w:r>
          <w:r w:rsidRPr="003313C2">
            <w:rPr>
              <w:color w:val="365F9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365F91" w:themeColor="accent1" w:themeShade="BF"/>
              <w:sz w:val="18"/>
              <w:szCs w:val="18"/>
            </w:rPr>
            <w:t>r.</w:t>
          </w:r>
        </w:p>
      </w:docPartBody>
    </w:docPart>
    <w:docPart>
      <w:docPartPr>
        <w:name w:val="Table (column-wide, with header graphic)"/>
        <w:style w:val="Normal"/>
        <w:category>
          <w:name w:val="General"/>
          <w:gallery w:val="autoTxt"/>
        </w:category>
        <w:behaviors>
          <w:behavior w:val="content"/>
        </w:behaviors>
        <w:guid w:val="{70513FED-517A-6B4E-B6DE-0FFD0A0A5160}"/>
      </w:docPartPr>
      <w:docPartBody>
        <w:p w:rsidR="004B37B4" w:rsidRPr="00EC75A3" w:rsidRDefault="004B37B4" w:rsidP="0001237D">
          <w:pPr>
            <w:rPr>
              <w:lang w:val="en-US"/>
            </w:rPr>
          </w:pPr>
        </w:p>
        <w:p w:rsidR="004B37B4" w:rsidRPr="009B7DCA" w:rsidRDefault="004B37B4" w:rsidP="0001237D">
          <w:pPr>
            <w:pStyle w:val="TDL"/>
            <w:pBdr>
              <w:top w:val="single" w:sz="8" w:space="3" w:color="C9C9C9"/>
              <w:right w:val="single" w:sz="8" w:space="0" w:color="C9C9C9"/>
            </w:pBdr>
            <w:rPr>
              <w:b/>
            </w:rPr>
          </w:pPr>
          <w:r w:rsidRPr="009B7DCA">
            <w:rPr>
              <w:b/>
            </w:rPr>
            <w:t>Table 1</w:t>
          </w:r>
          <w:r w:rsidRPr="009B7DCA">
            <w:t xml:space="preserve"> </w:t>
          </w:r>
          <w:sdt>
            <w:sdtPr>
              <w:rPr>
                <w:rStyle w:val="TDLChar"/>
              </w:rPr>
              <w:alias w:val="Table Title"/>
              <w:tag w:val="Table Title"/>
              <w:id w:val="153580187"/>
              <w:placeholder>
                <w:docPart w:val="507F10CB2F8D1D489292E4D5C8011302"/>
              </w:placeholder>
              <w:temporary/>
              <w:showingPlcHdr/>
            </w:sdtPr>
            <w:sdtEndPr>
              <w:rPr>
                <w:rStyle w:val="DefaultParagraphFont"/>
                <w:shd w:val="clear" w:color="auto" w:fill="auto"/>
              </w:rPr>
            </w:sdtEndPr>
            <w:sdtContent>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4B37B4" w:rsidRPr="009B7DCA" w:rsidTr="0001237D">
            <w:sdt>
              <w:sdtPr>
                <w:id w:val="123894523"/>
                <w:placeholder>
                  <w:docPart w:val="AB778D20D41B3C4BB8067362C3F36F36"/>
                </w:placeholder>
                <w:temporary/>
                <w:showingPlcHdr/>
              </w:sdtPr>
              <w:sdtEndPr/>
              <w:sdtContent>
                <w:tc>
                  <w:tcPr>
                    <w:tcW w:w="4817" w:type="dxa"/>
                    <w:gridSpan w:val="3"/>
                  </w:tcPr>
                  <w:p w:rsidR="004B37B4" w:rsidRPr="009B7DCA" w:rsidRDefault="004B37B4" w:rsidP="0001237D">
                    <w:pPr>
                      <w:pStyle w:val="TDH"/>
                    </w:pPr>
                    <w:r w:rsidRPr="003313C2">
                      <w:rPr>
                        <w:rStyle w:val="PlaceholderText"/>
                        <w:color w:val="365F91" w:themeColor="accent1" w:themeShade="BF"/>
                        <w:sz w:val="18"/>
                        <w:szCs w:val="18"/>
                      </w:rPr>
                      <w:t>F</w:t>
                    </w:r>
                    <w:r w:rsidRPr="003313C2">
                      <w:rPr>
                        <w:color w:val="365F9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365F91" w:themeColor="accent1" w:themeShade="BF"/>
                        <w:sz w:val="18"/>
                        <w:szCs w:val="18"/>
                      </w:rPr>
                      <w:t>r.</w:t>
                    </w:r>
                  </w:p>
                </w:tc>
              </w:sdtContent>
            </w:sdt>
          </w:tr>
          <w:tr w:rsidR="004B37B4" w:rsidRPr="009B7DCA" w:rsidTr="0001237D">
            <w:tc>
              <w:tcPr>
                <w:tcW w:w="1605" w:type="dxa"/>
              </w:tcPr>
              <w:p w:rsidR="004B37B4" w:rsidRPr="009B7DCA" w:rsidRDefault="004B37B4" w:rsidP="0001237D">
                <w:pPr>
                  <w:pStyle w:val="TDH"/>
                </w:pPr>
              </w:p>
            </w:tc>
            <w:tc>
              <w:tcPr>
                <w:tcW w:w="1606" w:type="dxa"/>
              </w:tcPr>
              <w:p w:rsidR="004B37B4" w:rsidRPr="009B7DCA" w:rsidRDefault="004B37B4" w:rsidP="0001237D">
                <w:pPr>
                  <w:pStyle w:val="TDH"/>
                </w:pPr>
              </w:p>
            </w:tc>
            <w:tc>
              <w:tcPr>
                <w:tcW w:w="1606" w:type="dxa"/>
              </w:tcPr>
              <w:p w:rsidR="004B37B4" w:rsidRPr="009B7DCA" w:rsidRDefault="004B37B4" w:rsidP="0001237D">
                <w:pPr>
                  <w:pStyle w:val="TDH"/>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bl>
        <w:sdt>
          <w:sdtPr>
            <w:id w:val="1030529864"/>
            <w:placeholder>
              <w:docPart w:val="10A73886E7D7024FB5BE2B4EDAC18E35"/>
            </w:placeholder>
            <w:temporary/>
            <w:showingPlcHdr/>
          </w:sdtPr>
          <w:sdtEndPr/>
          <w:sdtContent>
            <w:p w:rsidR="004B37B4" w:rsidRDefault="004B37B4" w:rsidP="0001237D">
              <w:pPr>
                <w:pStyle w:val="TDFN"/>
              </w:pPr>
              <w:r w:rsidRPr="003313C2">
                <w:rPr>
                  <w:rStyle w:val="PlaceholderText"/>
                  <w:color w:val="365F91" w:themeColor="accent1" w:themeShade="BF"/>
                  <w:vertAlign w:val="superscript"/>
                </w:rPr>
                <w:t>a</w:t>
              </w:r>
              <w:r w:rsidRPr="003313C2">
                <w:rPr>
                  <w:rStyle w:val="PlaceholderText"/>
                  <w:color w:val="365F91" w:themeColor="accent1" w:themeShade="BF"/>
                </w:rPr>
                <w:t xml:space="preserve"> Insert table footnotes here.</w:t>
              </w:r>
            </w:p>
          </w:sdtContent>
        </w:sdt>
        <w:p w:rsidR="004B37B4" w:rsidRPr="009B7DCA" w:rsidRDefault="004B37B4" w:rsidP="0001237D">
          <w:pPr>
            <w:pStyle w:val="TDFN"/>
          </w:pPr>
        </w:p>
        <w:p w:rsidR="0001237D" w:rsidRDefault="0001237D"/>
      </w:docPartBody>
    </w:docPart>
    <w:docPart>
      <w:docPartPr>
        <w:name w:val="507F10CB2F8D1D489292E4D5C8011302"/>
        <w:category>
          <w:name w:val="General"/>
          <w:gallery w:val="placeholder"/>
        </w:category>
        <w:types>
          <w:type w:val="bbPlcHdr"/>
        </w:types>
        <w:behaviors>
          <w:behavior w:val="content"/>
        </w:behaviors>
        <w:guid w:val="{F928B07F-911D-D04C-BD4C-BC3436D93012}"/>
      </w:docPartPr>
      <w:docPartBody>
        <w:p w:rsidR="0001237D" w:rsidRDefault="004B37B4" w:rsidP="004B37B4">
          <w:pPr>
            <w:pStyle w:val="507F10CB2F8D1D489292E4D5C8011302"/>
          </w:pPr>
          <w:r w:rsidRPr="003313C2">
            <w:rPr>
              <w:rStyle w:val="PlaceholderText"/>
              <w:color w:val="365F91" w:themeColor="accent1" w:themeShade="BF"/>
              <w:vertAlign w:val="superscript"/>
            </w:rPr>
            <w:t>a</w:t>
          </w:r>
          <w:r w:rsidRPr="003313C2">
            <w:rPr>
              <w:rStyle w:val="PlaceholderText"/>
              <w:color w:val="365F91" w:themeColor="accent1" w:themeShade="BF"/>
            </w:rPr>
            <w:t xml:space="preserve"> Insert table footnotes here.</w:t>
          </w:r>
        </w:p>
      </w:docPartBody>
    </w:docPart>
    <w:docPart>
      <w:docPartPr>
        <w:name w:val="AB778D20D41B3C4BB8067362C3F36F36"/>
        <w:category>
          <w:name w:val="General"/>
          <w:gallery w:val="placeholder"/>
        </w:category>
        <w:types>
          <w:type w:val="bbPlcHdr"/>
        </w:types>
        <w:behaviors>
          <w:behavior w:val="content"/>
        </w:behaviors>
        <w:guid w:val="{773435E0-D89F-E04D-9ACA-DF0F46859D12}"/>
      </w:docPartPr>
      <w:docPartBody>
        <w:p w:rsidR="0001237D" w:rsidRDefault="004B37B4" w:rsidP="004B37B4">
          <w:pPr>
            <w:pStyle w:val="AB778D20D41B3C4BB8067362C3F36F36"/>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10A73886E7D7024FB5BE2B4EDAC18E35"/>
        <w:category>
          <w:name w:val="General"/>
          <w:gallery w:val="placeholder"/>
        </w:category>
        <w:types>
          <w:type w:val="bbPlcHdr"/>
        </w:types>
        <w:behaviors>
          <w:behavior w:val="content"/>
        </w:behaviors>
        <w:guid w:val="{6AD32FB4-0E3F-FA40-8B4B-6AA77E2D9F9A}"/>
      </w:docPartPr>
      <w:docPartBody>
        <w:p w:rsidR="0001237D" w:rsidRDefault="004B37B4" w:rsidP="004B37B4">
          <w:pPr>
            <w:pStyle w:val="10A73886E7D7024FB5BE2B4EDAC18E35"/>
          </w:pPr>
          <w:r w:rsidRPr="005F2752">
            <w:rPr>
              <w:rFonts w:ascii="Calibri Light" w:hAnsi="Calibri Light"/>
              <w:color w:val="365F91" w:themeColor="accent1" w:themeShade="BF"/>
              <w:sz w:val="15"/>
            </w:rPr>
            <w:t xml:space="preserve">Click here to insert a caption. Don’t forget to adjust the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is referenced in the text.</w:t>
          </w:r>
        </w:p>
      </w:docPartBody>
    </w:docPart>
    <w:docPart>
      <w:docPartPr>
        <w:name w:val="Table (page-wide, no header graphic)"/>
        <w:style w:val="Normal"/>
        <w:category>
          <w:name w:val="General"/>
          <w:gallery w:val="autoTxt"/>
        </w:category>
        <w:behaviors>
          <w:behavior w:val="content"/>
        </w:behaviors>
        <w:guid w:val="{FF8AF2DB-6684-7646-B177-21DC82E072BE}"/>
      </w:docPartPr>
      <w:docPartBody>
        <w:p w:rsidR="004B37B4" w:rsidRPr="009B7DCA" w:rsidRDefault="004B37B4">
          <w:pPr>
            <w:rPr>
              <w:b/>
            </w:rPr>
            <w:sectPr w:rsidR="004B37B4" w:rsidRPr="009B7DCA">
              <w:type w:val="continuous"/>
              <w:pgSz w:w="11906" w:h="16838" w:code="9"/>
              <w:pgMar w:top="1418" w:right="992" w:bottom="1134" w:left="992" w:header="709" w:footer="709" w:gutter="0"/>
              <w:cols w:num="2" w:space="720"/>
              <w:docGrid w:linePitch="360"/>
            </w:sectPr>
          </w:pPr>
        </w:p>
        <w:p w:rsidR="004B37B4" w:rsidRPr="009B7DCA" w:rsidRDefault="004B37B4">
          <w:pPr>
            <w:pStyle w:val="TDL"/>
            <w:rPr>
              <w:b/>
            </w:rPr>
          </w:pPr>
          <w:r w:rsidRPr="009B7DCA">
            <w:rPr>
              <w:b/>
            </w:rPr>
            <w:t>Table 1</w:t>
          </w:r>
          <w:r w:rsidRPr="009B7DCA">
            <w:t xml:space="preserve"> </w:t>
          </w:r>
          <w:sdt>
            <w:sdtPr>
              <w:rPr>
                <w:rStyle w:val="TDLChar"/>
              </w:rPr>
              <w:alias w:val="Table Title"/>
              <w:tag w:val="Table Title"/>
              <w:id w:val="-207333545"/>
              <w:placeholder>
                <w:docPart w:val="7C73BB857B978C48B043BCD92D93B7C5"/>
              </w:placeholder>
              <w:temporary/>
              <w:showingPlcHdr/>
            </w:sdtPr>
            <w:sdtEndPr>
              <w:rPr>
                <w:rStyle w:val="DefaultParagraphFont"/>
                <w:shd w:val="clear" w:color="auto" w:fill="auto"/>
              </w:rPr>
            </w:sdtEndPr>
            <w:sdtContent>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4B37B4" w:rsidRPr="009B7DCA">
            <w:tc>
              <w:tcPr>
                <w:tcW w:w="1689" w:type="dxa"/>
              </w:tcPr>
              <w:p w:rsidR="004B37B4" w:rsidRPr="009B7DCA" w:rsidRDefault="004B37B4">
                <w:pPr>
                  <w:pStyle w:val="TDH"/>
                </w:pPr>
              </w:p>
            </w:tc>
            <w:tc>
              <w:tcPr>
                <w:tcW w:w="1689"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bl>
        <w:sdt>
          <w:sdtPr>
            <w:id w:val="-339467886"/>
            <w:placeholder>
              <w:docPart w:val="B3279C523C2EA54BBAE319634FBF199A"/>
            </w:placeholder>
            <w:temporary/>
            <w:showingPlcHdr/>
          </w:sdtPr>
          <w:sdtEndPr/>
          <w:sdtContent>
            <w:p w:rsidR="004B37B4" w:rsidRDefault="004B37B4">
              <w:pPr>
                <w:pStyle w:val="TDFN"/>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sdtContent>
        </w:sdt>
        <w:p w:rsidR="004B37B4" w:rsidRPr="009B7DCA" w:rsidRDefault="004B37B4">
          <w:pPr>
            <w:pStyle w:val="TDFN"/>
          </w:pPr>
        </w:p>
        <w:p w:rsidR="004B37B4" w:rsidRPr="009B7DCA" w:rsidRDefault="004B37B4">
          <w:pPr>
            <w:rPr>
              <w:rFonts w:asciiTheme="majorHAnsi" w:hAnsiTheme="majorHAnsi"/>
            </w:rPr>
            <w:sectPr w:rsidR="004B37B4" w:rsidRPr="009B7DCA">
              <w:type w:val="continuous"/>
              <w:pgSz w:w="11906" w:h="16838" w:code="9"/>
              <w:pgMar w:top="1418" w:right="992" w:bottom="1134" w:left="992" w:header="709" w:footer="709" w:gutter="0"/>
              <w:cols w:space="720"/>
              <w:docGrid w:linePitch="360"/>
            </w:sectPr>
          </w:pPr>
        </w:p>
        <w:p w:rsidR="0001237D" w:rsidRDefault="0001237D"/>
      </w:docPartBody>
    </w:docPart>
    <w:docPart>
      <w:docPartPr>
        <w:name w:val="7C73BB857B978C48B043BCD92D93B7C5"/>
        <w:category>
          <w:name w:val="General"/>
          <w:gallery w:val="placeholder"/>
        </w:category>
        <w:types>
          <w:type w:val="bbPlcHdr"/>
        </w:types>
        <w:behaviors>
          <w:behavior w:val="content"/>
        </w:behaviors>
        <w:guid w:val="{10B6BB6D-394A-9A41-938E-F2C4AB6D5496}"/>
      </w:docPartPr>
      <w:docPartBody>
        <w:p w:rsidR="0001237D" w:rsidRDefault="004B37B4" w:rsidP="004B37B4">
          <w:pPr>
            <w:pStyle w:val="7C73BB857B978C48B043BCD92D93B7C5"/>
          </w:pPr>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p>
      </w:docPartBody>
    </w:docPart>
    <w:docPart>
      <w:docPartPr>
        <w:name w:val="B3279C523C2EA54BBAE319634FBF199A"/>
        <w:category>
          <w:name w:val="General"/>
          <w:gallery w:val="placeholder"/>
        </w:category>
        <w:types>
          <w:type w:val="bbPlcHdr"/>
        </w:types>
        <w:behaviors>
          <w:behavior w:val="content"/>
        </w:behaviors>
        <w:guid w:val="{23ECE98B-0F43-AF4B-9D26-36CD3BE1C6E2}"/>
      </w:docPartPr>
      <w:docPartBody>
        <w:p w:rsidR="0001237D" w:rsidRDefault="004B37B4" w:rsidP="004B37B4">
          <w:pPr>
            <w:pStyle w:val="B3279C523C2EA54BBAE319634FBF199A"/>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docPartBody>
    </w:docPart>
    <w:docPart>
      <w:docPartPr>
        <w:name w:val="Table (page-wide, with header graphic)"/>
        <w:style w:val="Normal"/>
        <w:category>
          <w:name w:val="General"/>
          <w:gallery w:val="autoTxt"/>
        </w:category>
        <w:behaviors>
          <w:behavior w:val="content"/>
        </w:behaviors>
        <w:guid w:val="{C2A181A7-D4FC-4F47-A417-6E94CE6F0C7B}"/>
      </w:docPartPr>
      <w:docPartBody>
        <w:p w:rsidR="004B37B4" w:rsidRPr="009B7DCA" w:rsidRDefault="004B37B4">
          <w:pPr>
            <w:rPr>
              <w:b/>
            </w:rPr>
            <w:sectPr w:rsidR="004B37B4" w:rsidRPr="009B7DCA">
              <w:type w:val="continuous"/>
              <w:pgSz w:w="11906" w:h="16838" w:code="9"/>
              <w:pgMar w:top="1418" w:right="992" w:bottom="1134" w:left="992" w:header="709" w:footer="709" w:gutter="0"/>
              <w:cols w:num="2" w:space="720"/>
              <w:docGrid w:linePitch="360"/>
            </w:sectPr>
          </w:pPr>
        </w:p>
        <w:p w:rsidR="004B37B4" w:rsidRPr="009B7DCA" w:rsidRDefault="004B37B4">
          <w:pPr>
            <w:pStyle w:val="TDL"/>
            <w:rPr>
              <w:b/>
            </w:rPr>
          </w:pPr>
          <w:r w:rsidRPr="009B7DCA">
            <w:rPr>
              <w:b/>
            </w:rPr>
            <w:t>Table 1</w:t>
          </w:r>
          <w:r w:rsidRPr="009B7DCA">
            <w:t xml:space="preserve"> </w:t>
          </w:r>
          <w:sdt>
            <w:sdtPr>
              <w:rPr>
                <w:rStyle w:val="TDLChar"/>
              </w:rPr>
              <w:alias w:val="Table Title"/>
              <w:tag w:val="Table Title"/>
              <w:id w:val="2119402366"/>
              <w:placeholder>
                <w:docPart w:val="36EC8B4CB502C548B9823C3B632430E8"/>
              </w:placeholder>
              <w:temporary/>
              <w:showingPlcHdr/>
            </w:sdtPr>
            <w:sdtEndPr>
              <w:rPr>
                <w:rStyle w:val="DefaultParagraphFont"/>
                <w:shd w:val="clear" w:color="auto" w:fill="auto"/>
              </w:rPr>
            </w:sdtEndPr>
            <w:sdtContent>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4B37B4" w:rsidRPr="009B7DCA">
            <w:sdt>
              <w:sdtPr>
                <w:id w:val="-1816250156"/>
                <w:temporary/>
                <w:showingPlcHdr/>
              </w:sdtPr>
              <w:sdtEndPr/>
              <w:sdtContent>
                <w:tc>
                  <w:tcPr>
                    <w:tcW w:w="10138" w:type="dxa"/>
                    <w:gridSpan w:val="6"/>
                  </w:tcPr>
                  <w:p w:rsidR="004B37B4" w:rsidRPr="009B7DCA" w:rsidRDefault="004B37B4">
                    <w:pPr>
                      <w:pStyle w:val="TDH"/>
                    </w:pPr>
                    <w:r w:rsidRPr="003313C2">
                      <w:rPr>
                        <w:rStyle w:val="PlaceholderText"/>
                        <w:color w:val="365F91" w:themeColor="accent1" w:themeShade="BF"/>
                        <w:sz w:val="18"/>
                        <w:szCs w:val="18"/>
                      </w:rPr>
                      <w:t>F</w:t>
                    </w:r>
                    <w:r w:rsidRPr="003313C2">
                      <w:rPr>
                        <w:color w:val="365F9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365F91" w:themeColor="accent1" w:themeShade="BF"/>
                        <w:sz w:val="18"/>
                        <w:szCs w:val="18"/>
                      </w:rPr>
                      <w:t>r.</w:t>
                    </w:r>
                  </w:p>
                </w:tc>
              </w:sdtContent>
            </w:sdt>
          </w:tr>
          <w:tr w:rsidR="004B37B4" w:rsidRPr="009B7DCA">
            <w:tc>
              <w:tcPr>
                <w:tcW w:w="1689" w:type="dxa"/>
              </w:tcPr>
              <w:p w:rsidR="004B37B4" w:rsidRPr="009B7DCA" w:rsidRDefault="004B37B4">
                <w:pPr>
                  <w:pStyle w:val="TDH"/>
                </w:pPr>
              </w:p>
            </w:tc>
            <w:tc>
              <w:tcPr>
                <w:tcW w:w="1689"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bl>
        <w:sdt>
          <w:sdtPr>
            <w:id w:val="-517995886"/>
            <w:placeholder>
              <w:docPart w:val="E688C3085ED8084181175BF4D9FEB69D"/>
            </w:placeholder>
            <w:temporary/>
            <w:showingPlcHdr/>
          </w:sdtPr>
          <w:sdtEndPr/>
          <w:sdtContent>
            <w:p w:rsidR="004B37B4" w:rsidRDefault="004B37B4">
              <w:pPr>
                <w:pStyle w:val="TDFN"/>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sdtContent>
        </w:sdt>
        <w:p w:rsidR="004B37B4" w:rsidRPr="009B7DCA" w:rsidRDefault="004B37B4">
          <w:pPr>
            <w:pStyle w:val="TDFN"/>
          </w:pPr>
        </w:p>
        <w:p w:rsidR="004B37B4" w:rsidRPr="009B7DCA" w:rsidRDefault="004B37B4">
          <w:pPr>
            <w:rPr>
              <w:rFonts w:asciiTheme="majorHAnsi" w:hAnsiTheme="majorHAnsi"/>
            </w:rPr>
            <w:sectPr w:rsidR="004B37B4" w:rsidRPr="009B7DCA">
              <w:type w:val="continuous"/>
              <w:pgSz w:w="11906" w:h="16838" w:code="9"/>
              <w:pgMar w:top="1418" w:right="992" w:bottom="1134" w:left="992" w:header="709" w:footer="709" w:gutter="0"/>
              <w:cols w:space="720"/>
              <w:docGrid w:linePitch="360"/>
            </w:sectPr>
          </w:pPr>
        </w:p>
        <w:p w:rsidR="0001237D" w:rsidRDefault="0001237D"/>
      </w:docPartBody>
    </w:docPart>
    <w:docPart>
      <w:docPartPr>
        <w:name w:val="36EC8B4CB502C548B9823C3B632430E8"/>
        <w:category>
          <w:name w:val="General"/>
          <w:gallery w:val="placeholder"/>
        </w:category>
        <w:types>
          <w:type w:val="bbPlcHdr"/>
        </w:types>
        <w:behaviors>
          <w:behavior w:val="content"/>
        </w:behaviors>
        <w:guid w:val="{390F7398-701A-CE43-AD80-EDF4F0B45F66}"/>
      </w:docPartPr>
      <w:docPartBody>
        <w:p w:rsidR="0001237D" w:rsidRDefault="004B37B4" w:rsidP="004B37B4">
          <w:pPr>
            <w:pStyle w:val="36EC8B4CB502C548B9823C3B632430E8"/>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E688C3085ED8084181175BF4D9FEB69D"/>
        <w:category>
          <w:name w:val="General"/>
          <w:gallery w:val="placeholder"/>
        </w:category>
        <w:types>
          <w:type w:val="bbPlcHdr"/>
        </w:types>
        <w:behaviors>
          <w:behavior w:val="content"/>
        </w:behaviors>
        <w:guid w:val="{9A94F6CE-6DE8-7342-BC23-5FC1D0FCE2B8}"/>
      </w:docPartPr>
      <w:docPartBody>
        <w:p w:rsidR="0001237D" w:rsidRDefault="004B37B4" w:rsidP="004B37B4">
          <w:pPr>
            <w:pStyle w:val="E688C3085ED8084181175BF4D9FEB69D"/>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58C106885CB542BC8FA4C5F4BE07584B"/>
        <w:category>
          <w:name w:val="General"/>
          <w:gallery w:val="placeholder"/>
        </w:category>
        <w:types>
          <w:type w:val="bbPlcHdr"/>
        </w:types>
        <w:behaviors>
          <w:behavior w:val="content"/>
        </w:behaviors>
        <w:guid w:val="{23FF8C7B-24CE-456A-8096-80E7AFA9852C}"/>
      </w:docPartPr>
      <w:docPartBody>
        <w:p w:rsidR="004E79F7" w:rsidRDefault="00663A7C" w:rsidP="00663A7C">
          <w:pPr>
            <w:pStyle w:val="58C106885CB542BC8FA4C5F4BE07584B1"/>
          </w:pPr>
          <w:r w:rsidRPr="00EC75A3">
            <w:rPr>
              <w:rStyle w:val="PlaceholderText"/>
              <w:color w:val="365F91" w:themeColor="accent1" w:themeShade="BF"/>
              <w:lang w:val="en-US"/>
            </w:rPr>
            <w:t>Click here to insert acknowledgment text</w:t>
          </w:r>
          <w:r w:rsidRPr="00C85807">
            <w:rPr>
              <w:rStyle w:val="PlaceholderText"/>
              <w:color w:val="365F91" w:themeColor="accent1" w:themeShade="BF"/>
              <w:lang w:val="en-US"/>
            </w:rPr>
            <w:t>. Funding sources and grant numbers should be given above in the Funding Information section</w:t>
          </w:r>
          <w:r w:rsidRPr="00EC75A3">
            <w:rPr>
              <w:rStyle w:val="PlaceholderText"/>
              <w:color w:val="365F91" w:themeColor="accent1" w:themeShade="BF"/>
              <w:lang w:val="en-U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Thieme Argo 2011 Light">
    <w:altName w:val="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752"/>
    <w:rsid w:val="0001237D"/>
    <w:rsid w:val="00281B97"/>
    <w:rsid w:val="004B37B4"/>
    <w:rsid w:val="004E79F7"/>
    <w:rsid w:val="00663A7C"/>
    <w:rsid w:val="00707752"/>
    <w:rsid w:val="00827FED"/>
    <w:rsid w:val="00917B56"/>
    <w:rsid w:val="009E1531"/>
    <w:rsid w:val="00A653AA"/>
    <w:rsid w:val="00C6016C"/>
    <w:rsid w:val="00CD3EEF"/>
    <w:rsid w:val="00EB0ACE"/>
    <w:rsid w:val="00F81A29"/>
    <w:rsid w:val="00FD2CF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9118C93BCB40F790668D97F23F54DC">
    <w:name w:val="339118C93BCB40F790668D97F23F54DC"/>
  </w:style>
  <w:style w:type="character" w:styleId="PlaceholderText">
    <w:name w:val="Placeholder Text"/>
    <w:basedOn w:val="DefaultParagraphFont"/>
    <w:uiPriority w:val="99"/>
    <w:semiHidden/>
    <w:rsid w:val="00663A7C"/>
    <w:rPr>
      <w:color w:val="808080"/>
    </w:rPr>
  </w:style>
  <w:style w:type="paragraph" w:customStyle="1" w:styleId="22DF1711B202421CAE89EA83902E0A87">
    <w:name w:val="22DF1711B202421CAE89EA83902E0A87"/>
  </w:style>
  <w:style w:type="paragraph" w:customStyle="1" w:styleId="B6DA16CEE9C249DFACA6D47EC1DDD79C">
    <w:name w:val="B6DA16CEE9C249DFACA6D47EC1DDD79C"/>
  </w:style>
  <w:style w:type="paragraph" w:customStyle="1" w:styleId="DC07DEAE6AFB496EBF2B014B92FB42EC">
    <w:name w:val="DC07DEAE6AFB496EBF2B014B92FB42EC"/>
  </w:style>
  <w:style w:type="paragraph" w:customStyle="1" w:styleId="F1D5C3E346BA4A0F9CC6BF2EF4CE2AAF">
    <w:name w:val="F1D5C3E346BA4A0F9CC6BF2EF4CE2AAF"/>
  </w:style>
  <w:style w:type="paragraph" w:customStyle="1" w:styleId="28ED5C09B4994FEFB710EC3BD1DA43ED">
    <w:name w:val="28ED5C09B4994FEFB710EC3BD1DA43ED"/>
  </w:style>
  <w:style w:type="paragraph" w:customStyle="1" w:styleId="C1B0F600B5714BC5944F49A1CEC3049B">
    <w:name w:val="C1B0F600B5714BC5944F49A1CEC3049B"/>
  </w:style>
  <w:style w:type="paragraph" w:customStyle="1" w:styleId="9E310EB9859D48A7ACBCB808CD98F585">
    <w:name w:val="9E310EB9859D48A7ACBCB808CD98F585"/>
  </w:style>
  <w:style w:type="paragraph" w:customStyle="1" w:styleId="503E48D0DF464A63AE6BF7E3AEB5403B">
    <w:name w:val="503E48D0DF464A63AE6BF7E3AEB5403B"/>
    <w:rsid w:val="00707752"/>
  </w:style>
  <w:style w:type="paragraph" w:customStyle="1" w:styleId="65A7F27A519C41B4B263A2C689D90A8C">
    <w:name w:val="65A7F27A519C41B4B263A2C689D90A8C"/>
    <w:rsid w:val="00707752"/>
  </w:style>
  <w:style w:type="paragraph" w:customStyle="1" w:styleId="C83F38DE179843AAB829F36A1AF2FBC6">
    <w:name w:val="C83F38DE179843AAB829F36A1AF2FBC6"/>
    <w:rsid w:val="00707752"/>
  </w:style>
  <w:style w:type="paragraph" w:customStyle="1" w:styleId="339118C93BCB40F790668D97F23F54DC1">
    <w:name w:val="339118C93BCB40F790668D97F23F54DC1"/>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1">
    <w:name w:val="22DF1711B202421CAE89EA83902E0A871"/>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1">
    <w:name w:val="B6DA16CEE9C249DFACA6D47EC1DDD79C1"/>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1">
    <w:name w:val="DC07DEAE6AFB496EBF2B014B92FB42EC1"/>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1">
    <w:name w:val="F1D5C3E346BA4A0F9CC6BF2EF4CE2AAF1"/>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1">
    <w:name w:val="28ED5C09B4994FEFB710EC3BD1DA43ED1"/>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1">
    <w:name w:val="503E48D0DF464A63AE6BF7E3AEB5403B1"/>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1">
    <w:name w:val="65A7F27A519C41B4B263A2C689D90A8C1"/>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1">
    <w:name w:val="C1B0F600B5714BC5944F49A1CEC3049B1"/>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1">
    <w:name w:val="9E310EB9859D48A7ACBCB808CD98F5851"/>
    <w:rsid w:val="00707752"/>
    <w:pPr>
      <w:spacing w:after="80" w:line="205" w:lineRule="exact"/>
      <w:jc w:val="both"/>
    </w:pPr>
    <w:rPr>
      <w:rFonts w:ascii="Cambria" w:eastAsia="Times New Roman" w:hAnsi="Cambria" w:cs="Times New Roman"/>
      <w:sz w:val="15"/>
      <w:szCs w:val="15"/>
    </w:rPr>
  </w:style>
  <w:style w:type="paragraph" w:customStyle="1" w:styleId="FE0D25982CDB40F293F48BE0A1CBE209">
    <w:name w:val="FE0D25982CDB40F293F48BE0A1CBE209"/>
    <w:rsid w:val="00707752"/>
  </w:style>
  <w:style w:type="paragraph" w:customStyle="1" w:styleId="339118C93BCB40F790668D97F23F54DC2">
    <w:name w:val="339118C93BCB40F790668D97F23F54DC2"/>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2">
    <w:name w:val="22DF1711B202421CAE89EA83902E0A872"/>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2">
    <w:name w:val="B6DA16CEE9C249DFACA6D47EC1DDD79C2"/>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2">
    <w:name w:val="DC07DEAE6AFB496EBF2B014B92FB42EC2"/>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2">
    <w:name w:val="F1D5C3E346BA4A0F9CC6BF2EF4CE2AAF2"/>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2">
    <w:name w:val="28ED5C09B4994FEFB710EC3BD1DA43ED2"/>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2">
    <w:name w:val="503E48D0DF464A63AE6BF7E3AEB5403B2"/>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2">
    <w:name w:val="65A7F27A519C41B4B263A2C689D90A8C2"/>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2">
    <w:name w:val="C1B0F600B5714BC5944F49A1CEC3049B2"/>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2">
    <w:name w:val="9E310EB9859D48A7ACBCB808CD98F5852"/>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
    <w:name w:val="2F00243E1B424155A5EBBB2200FCF305"/>
    <w:rsid w:val="00707752"/>
  </w:style>
  <w:style w:type="paragraph" w:customStyle="1" w:styleId="D3164E8E94374BFC9FBEED7B63393064">
    <w:name w:val="D3164E8E94374BFC9FBEED7B63393064"/>
    <w:rsid w:val="00707752"/>
  </w:style>
  <w:style w:type="paragraph" w:customStyle="1" w:styleId="339118C93BCB40F790668D97F23F54DC3">
    <w:name w:val="339118C93BCB40F790668D97F23F54DC3"/>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3">
    <w:name w:val="22DF1711B202421CAE89EA83902E0A873"/>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3">
    <w:name w:val="B6DA16CEE9C249DFACA6D47EC1DDD79C3"/>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3">
    <w:name w:val="DC07DEAE6AFB496EBF2B014B92FB42EC3"/>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3">
    <w:name w:val="F1D5C3E346BA4A0F9CC6BF2EF4CE2AAF3"/>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3">
    <w:name w:val="28ED5C09B4994FEFB710EC3BD1DA43ED3"/>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1">
    <w:name w:val="2F00243E1B424155A5EBBB2200FCF3051"/>
    <w:rsid w:val="00707752"/>
    <w:pPr>
      <w:spacing w:after="80" w:line="205" w:lineRule="exact"/>
      <w:jc w:val="both"/>
    </w:pPr>
    <w:rPr>
      <w:rFonts w:ascii="Cambria" w:eastAsia="Times New Roman" w:hAnsi="Cambria" w:cs="Times New Roman"/>
      <w:sz w:val="15"/>
      <w:szCs w:val="15"/>
    </w:rPr>
  </w:style>
  <w:style w:type="paragraph" w:customStyle="1" w:styleId="D3164E8E94374BFC9FBEED7B633930641">
    <w:name w:val="D3164E8E94374BFC9FBEED7B633930641"/>
    <w:rsid w:val="00707752"/>
    <w:pPr>
      <w:spacing w:after="80" w:line="205" w:lineRule="exact"/>
      <w:jc w:val="both"/>
    </w:pPr>
    <w:rPr>
      <w:rFonts w:ascii="Cambria" w:eastAsia="Times New Roman" w:hAnsi="Cambria" w:cs="Times New Roman"/>
      <w:sz w:val="15"/>
      <w:szCs w:val="15"/>
    </w:rPr>
  </w:style>
  <w:style w:type="paragraph" w:customStyle="1" w:styleId="79DD96012DE6C34E88D10913D331F1BB">
    <w:name w:val="79DD96012DE6C34E88D10913D331F1BB"/>
    <w:rsid w:val="00C6016C"/>
    <w:pPr>
      <w:spacing w:after="0" w:line="240" w:lineRule="auto"/>
    </w:pPr>
    <w:rPr>
      <w:sz w:val="24"/>
      <w:szCs w:val="24"/>
      <w:lang w:eastAsia="ja-JP"/>
    </w:rPr>
  </w:style>
  <w:style w:type="paragraph" w:customStyle="1" w:styleId="3A5252BF94A32C4AA669BF2ECA1F0690">
    <w:name w:val="3A5252BF94A32C4AA669BF2ECA1F0690"/>
    <w:rsid w:val="00C6016C"/>
    <w:pPr>
      <w:spacing w:after="0" w:line="240" w:lineRule="auto"/>
    </w:pPr>
    <w:rPr>
      <w:sz w:val="24"/>
      <w:szCs w:val="24"/>
      <w:lang w:eastAsia="ja-JP"/>
    </w:rPr>
  </w:style>
  <w:style w:type="paragraph" w:customStyle="1" w:styleId="83763E3AD943C44184031D737DC6DF44">
    <w:name w:val="83763E3AD943C44184031D737DC6DF44"/>
    <w:rsid w:val="00C6016C"/>
    <w:pPr>
      <w:spacing w:after="0" w:line="240" w:lineRule="auto"/>
    </w:pPr>
    <w:rPr>
      <w:sz w:val="24"/>
      <w:szCs w:val="24"/>
      <w:lang w:eastAsia="ja-JP"/>
    </w:rPr>
  </w:style>
  <w:style w:type="paragraph" w:customStyle="1" w:styleId="880FD6FE3858D346ADA924295A1C07D9">
    <w:name w:val="880FD6FE3858D346ADA924295A1C07D9"/>
    <w:rsid w:val="00C6016C"/>
    <w:pPr>
      <w:spacing w:after="0" w:line="240" w:lineRule="auto"/>
    </w:pPr>
    <w:rPr>
      <w:sz w:val="24"/>
      <w:szCs w:val="24"/>
      <w:lang w:eastAsia="ja-JP"/>
    </w:rPr>
  </w:style>
  <w:style w:type="paragraph" w:customStyle="1" w:styleId="B15595D48B5B1F489FC127F4C6DA8E95">
    <w:name w:val="B15595D48B5B1F489FC127F4C6DA8E95"/>
    <w:rsid w:val="00C6016C"/>
    <w:pPr>
      <w:spacing w:after="0" w:line="240" w:lineRule="auto"/>
    </w:pPr>
    <w:rPr>
      <w:sz w:val="24"/>
      <w:szCs w:val="24"/>
      <w:lang w:eastAsia="ja-JP"/>
    </w:rPr>
  </w:style>
  <w:style w:type="paragraph" w:customStyle="1" w:styleId="49AA867096C64E4797BA48526987E046">
    <w:name w:val="49AA867096C64E4797BA48526987E046"/>
    <w:rsid w:val="00C6016C"/>
    <w:pPr>
      <w:spacing w:after="0" w:line="240" w:lineRule="auto"/>
    </w:pPr>
    <w:rPr>
      <w:sz w:val="24"/>
      <w:szCs w:val="24"/>
      <w:lang w:eastAsia="ja-JP"/>
    </w:rPr>
  </w:style>
  <w:style w:type="paragraph" w:customStyle="1" w:styleId="12AE8460E1740C4EB4C06DE43939F27C">
    <w:name w:val="12AE8460E1740C4EB4C06DE43939F27C"/>
    <w:rsid w:val="00C6016C"/>
    <w:pPr>
      <w:spacing w:after="0" w:line="240" w:lineRule="auto"/>
    </w:pPr>
    <w:rPr>
      <w:sz w:val="24"/>
      <w:szCs w:val="24"/>
      <w:lang w:eastAsia="ja-JP"/>
    </w:rPr>
  </w:style>
  <w:style w:type="paragraph" w:customStyle="1" w:styleId="E2EE096E8F1B0C40A41F0B76B94C5AA3">
    <w:name w:val="E2EE096E8F1B0C40A41F0B76B94C5AA3"/>
    <w:rsid w:val="00C6016C"/>
    <w:pPr>
      <w:spacing w:after="0" w:line="240" w:lineRule="auto"/>
    </w:pPr>
    <w:rPr>
      <w:sz w:val="24"/>
      <w:szCs w:val="24"/>
      <w:lang w:eastAsia="ja-JP"/>
    </w:rPr>
  </w:style>
  <w:style w:type="paragraph" w:customStyle="1" w:styleId="74712565CC8C1542AB94AA59233608F1">
    <w:name w:val="74712565CC8C1542AB94AA59233608F1"/>
    <w:rsid w:val="00C6016C"/>
    <w:pPr>
      <w:spacing w:after="0" w:line="240" w:lineRule="auto"/>
    </w:pPr>
    <w:rPr>
      <w:sz w:val="24"/>
      <w:szCs w:val="24"/>
      <w:lang w:eastAsia="ja-JP"/>
    </w:rPr>
  </w:style>
  <w:style w:type="paragraph" w:customStyle="1" w:styleId="B527518DC5113B4B80E67936649BA310">
    <w:name w:val="B527518DC5113B4B80E67936649BA310"/>
    <w:rsid w:val="00C6016C"/>
    <w:pPr>
      <w:spacing w:after="0" w:line="240" w:lineRule="auto"/>
    </w:pPr>
    <w:rPr>
      <w:sz w:val="24"/>
      <w:szCs w:val="24"/>
      <w:lang w:eastAsia="ja-JP"/>
    </w:rPr>
  </w:style>
  <w:style w:type="paragraph" w:customStyle="1" w:styleId="17C971B6FFF9844CA261694B2F30EF5B">
    <w:name w:val="17C971B6FFF9844CA261694B2F30EF5B"/>
    <w:rsid w:val="00C6016C"/>
    <w:pPr>
      <w:spacing w:after="0" w:line="240" w:lineRule="auto"/>
    </w:pPr>
    <w:rPr>
      <w:sz w:val="24"/>
      <w:szCs w:val="24"/>
      <w:lang w:eastAsia="ja-JP"/>
    </w:rPr>
  </w:style>
  <w:style w:type="paragraph" w:customStyle="1" w:styleId="85EB2012E0780749907BF0B62B136451">
    <w:name w:val="85EB2012E0780749907BF0B62B136451"/>
    <w:rsid w:val="00C6016C"/>
    <w:pPr>
      <w:spacing w:after="0" w:line="240" w:lineRule="auto"/>
    </w:pPr>
    <w:rPr>
      <w:sz w:val="24"/>
      <w:szCs w:val="24"/>
      <w:lang w:eastAsia="ja-JP"/>
    </w:rPr>
  </w:style>
  <w:style w:type="paragraph" w:customStyle="1" w:styleId="D1A0C69BA5BE584ABF76C5375734FF73">
    <w:name w:val="D1A0C69BA5BE584ABF76C5375734FF73"/>
    <w:rsid w:val="00C6016C"/>
    <w:pPr>
      <w:spacing w:after="0" w:line="240" w:lineRule="auto"/>
    </w:pPr>
    <w:rPr>
      <w:sz w:val="24"/>
      <w:szCs w:val="24"/>
      <w:lang w:eastAsia="ja-JP"/>
    </w:rPr>
  </w:style>
  <w:style w:type="paragraph" w:customStyle="1" w:styleId="0FC6F3A7D88F3E40B9EA642774EB031F">
    <w:name w:val="0FC6F3A7D88F3E40B9EA642774EB031F"/>
    <w:rsid w:val="00C6016C"/>
    <w:pPr>
      <w:spacing w:after="0" w:line="240" w:lineRule="auto"/>
    </w:pPr>
    <w:rPr>
      <w:sz w:val="24"/>
      <w:szCs w:val="24"/>
      <w:lang w:eastAsia="ja-JP"/>
    </w:rPr>
  </w:style>
  <w:style w:type="paragraph" w:customStyle="1" w:styleId="CD104358726B1F4C8FC20E8227D59ED2">
    <w:name w:val="CD104358726B1F4C8FC20E8227D59ED2"/>
    <w:rsid w:val="00C6016C"/>
    <w:pPr>
      <w:spacing w:after="0" w:line="240" w:lineRule="auto"/>
    </w:pPr>
    <w:rPr>
      <w:sz w:val="24"/>
      <w:szCs w:val="24"/>
      <w:lang w:eastAsia="ja-JP"/>
    </w:rPr>
  </w:style>
  <w:style w:type="paragraph" w:customStyle="1" w:styleId="63BFA40B934BE940A156C04430A64F56">
    <w:name w:val="63BFA40B934BE940A156C04430A64F56"/>
    <w:rsid w:val="00C6016C"/>
    <w:pPr>
      <w:spacing w:after="0" w:line="240" w:lineRule="auto"/>
    </w:pPr>
    <w:rPr>
      <w:sz w:val="24"/>
      <w:szCs w:val="24"/>
      <w:lang w:eastAsia="ja-JP"/>
    </w:rPr>
  </w:style>
  <w:style w:type="paragraph" w:customStyle="1" w:styleId="609C0A9F04C7E246AE6EF530B27B568C">
    <w:name w:val="609C0A9F04C7E246AE6EF530B27B568C"/>
    <w:rsid w:val="00C6016C"/>
    <w:pPr>
      <w:spacing w:after="0" w:line="240" w:lineRule="auto"/>
    </w:pPr>
    <w:rPr>
      <w:sz w:val="24"/>
      <w:szCs w:val="24"/>
      <w:lang w:eastAsia="ja-JP"/>
    </w:rPr>
  </w:style>
  <w:style w:type="paragraph" w:customStyle="1" w:styleId="BA424F78F30A2445B7759061975B850C">
    <w:name w:val="BA424F78F30A2445B7759061975B850C"/>
    <w:rsid w:val="00C6016C"/>
    <w:pPr>
      <w:spacing w:after="0" w:line="240" w:lineRule="auto"/>
    </w:pPr>
    <w:rPr>
      <w:sz w:val="24"/>
      <w:szCs w:val="24"/>
      <w:lang w:eastAsia="ja-JP"/>
    </w:rPr>
  </w:style>
  <w:style w:type="paragraph" w:customStyle="1" w:styleId="5BCABFD4151BBB4B961A36D72C8AED82">
    <w:name w:val="5BCABFD4151BBB4B961A36D72C8AED82"/>
    <w:rsid w:val="00C6016C"/>
    <w:pPr>
      <w:spacing w:after="0" w:line="240" w:lineRule="auto"/>
    </w:pPr>
    <w:rPr>
      <w:sz w:val="24"/>
      <w:szCs w:val="24"/>
      <w:lang w:eastAsia="ja-JP"/>
    </w:rPr>
  </w:style>
  <w:style w:type="paragraph" w:customStyle="1" w:styleId="FC804AEBE5995046BBB5E411730FCF41">
    <w:name w:val="FC804AEBE5995046BBB5E411730FCF41"/>
    <w:rsid w:val="00C6016C"/>
    <w:pPr>
      <w:spacing w:after="0" w:line="240" w:lineRule="auto"/>
    </w:pPr>
    <w:rPr>
      <w:sz w:val="24"/>
      <w:szCs w:val="24"/>
      <w:lang w:eastAsia="ja-JP"/>
    </w:rPr>
  </w:style>
  <w:style w:type="paragraph" w:customStyle="1" w:styleId="211F9461BB9BC747874988540120B69A">
    <w:name w:val="211F9461BB9BC747874988540120B69A"/>
    <w:rsid w:val="00C6016C"/>
    <w:pPr>
      <w:spacing w:after="0" w:line="240" w:lineRule="auto"/>
    </w:pPr>
    <w:rPr>
      <w:sz w:val="24"/>
      <w:szCs w:val="24"/>
      <w:lang w:eastAsia="ja-JP"/>
    </w:rPr>
  </w:style>
  <w:style w:type="paragraph" w:customStyle="1" w:styleId="602AD2516B8FE54D8C9500FA46157EF4">
    <w:name w:val="602AD2516B8FE54D8C9500FA46157EF4"/>
    <w:rsid w:val="00C6016C"/>
    <w:pPr>
      <w:spacing w:after="0" w:line="240" w:lineRule="auto"/>
    </w:pPr>
    <w:rPr>
      <w:sz w:val="24"/>
      <w:szCs w:val="24"/>
      <w:lang w:eastAsia="ja-JP"/>
    </w:rPr>
  </w:style>
  <w:style w:type="paragraph" w:customStyle="1" w:styleId="ACC55526F01406488BB0C18525676AE9">
    <w:name w:val="ACC55526F01406488BB0C18525676AE9"/>
    <w:rsid w:val="00C6016C"/>
    <w:pPr>
      <w:spacing w:after="0" w:line="240" w:lineRule="auto"/>
    </w:pPr>
    <w:rPr>
      <w:sz w:val="24"/>
      <w:szCs w:val="24"/>
      <w:lang w:eastAsia="ja-JP"/>
    </w:rPr>
  </w:style>
  <w:style w:type="paragraph" w:customStyle="1" w:styleId="C01385A37A18AF46A527A64531B4D3F2">
    <w:name w:val="C01385A37A18AF46A527A64531B4D3F2"/>
    <w:rsid w:val="00C6016C"/>
    <w:pPr>
      <w:spacing w:after="0" w:line="240" w:lineRule="auto"/>
    </w:pPr>
    <w:rPr>
      <w:sz w:val="24"/>
      <w:szCs w:val="24"/>
      <w:lang w:eastAsia="ja-JP"/>
    </w:rPr>
  </w:style>
  <w:style w:type="paragraph" w:customStyle="1" w:styleId="B30A491544275F4C884FEE119A04B985">
    <w:name w:val="B30A491544275F4C884FEE119A04B985"/>
    <w:rsid w:val="00C6016C"/>
    <w:pPr>
      <w:spacing w:after="0" w:line="240" w:lineRule="auto"/>
    </w:pPr>
    <w:rPr>
      <w:sz w:val="24"/>
      <w:szCs w:val="24"/>
      <w:lang w:eastAsia="ja-JP"/>
    </w:rPr>
  </w:style>
  <w:style w:type="paragraph" w:customStyle="1" w:styleId="1D66998D4D6ACE498C201DAE926F72E3">
    <w:name w:val="1D66998D4D6ACE498C201DAE926F72E3"/>
    <w:rsid w:val="00C6016C"/>
    <w:pPr>
      <w:spacing w:after="0" w:line="240" w:lineRule="auto"/>
    </w:pPr>
    <w:rPr>
      <w:sz w:val="24"/>
      <w:szCs w:val="24"/>
      <w:lang w:eastAsia="ja-JP"/>
    </w:rPr>
  </w:style>
  <w:style w:type="paragraph" w:customStyle="1" w:styleId="C56F9FE69805864297B9EDFCEFF692DF">
    <w:name w:val="C56F9FE69805864297B9EDFCEFF692DF"/>
    <w:rsid w:val="00C6016C"/>
    <w:pPr>
      <w:spacing w:after="0" w:line="240" w:lineRule="auto"/>
    </w:pPr>
    <w:rPr>
      <w:sz w:val="24"/>
      <w:szCs w:val="24"/>
      <w:lang w:eastAsia="ja-JP"/>
    </w:rPr>
  </w:style>
  <w:style w:type="paragraph" w:customStyle="1" w:styleId="A06C25338A67F9439A366311E9FFEC2D">
    <w:name w:val="A06C25338A67F9439A366311E9FFEC2D"/>
    <w:rsid w:val="00C6016C"/>
    <w:pPr>
      <w:spacing w:after="0" w:line="240" w:lineRule="auto"/>
    </w:pPr>
    <w:rPr>
      <w:sz w:val="24"/>
      <w:szCs w:val="24"/>
      <w:lang w:eastAsia="ja-JP"/>
    </w:rPr>
  </w:style>
  <w:style w:type="paragraph" w:customStyle="1" w:styleId="AA54E4A2D845EF40A2649C890EE31AB0">
    <w:name w:val="AA54E4A2D845EF40A2649C890EE31AB0"/>
    <w:rsid w:val="00C6016C"/>
    <w:pPr>
      <w:spacing w:after="0" w:line="240" w:lineRule="auto"/>
    </w:pPr>
    <w:rPr>
      <w:sz w:val="24"/>
      <w:szCs w:val="24"/>
      <w:lang w:eastAsia="ja-JP"/>
    </w:rPr>
  </w:style>
  <w:style w:type="paragraph" w:customStyle="1" w:styleId="1209EFE895B4464B8185CF1D5A17B27E">
    <w:name w:val="1209EFE895B4464B8185CF1D5A17B27E"/>
    <w:rsid w:val="00C6016C"/>
    <w:pPr>
      <w:spacing w:after="0" w:line="240" w:lineRule="auto"/>
    </w:pPr>
    <w:rPr>
      <w:sz w:val="24"/>
      <w:szCs w:val="24"/>
      <w:lang w:eastAsia="ja-JP"/>
    </w:rPr>
  </w:style>
  <w:style w:type="paragraph" w:customStyle="1" w:styleId="8BF9C3EDDFA9914AAE52765696C017BD">
    <w:name w:val="8BF9C3EDDFA9914AAE52765696C017BD"/>
    <w:rsid w:val="00C6016C"/>
    <w:pPr>
      <w:spacing w:after="0" w:line="240" w:lineRule="auto"/>
    </w:pPr>
    <w:rPr>
      <w:sz w:val="24"/>
      <w:szCs w:val="24"/>
      <w:lang w:eastAsia="ja-JP"/>
    </w:rPr>
  </w:style>
  <w:style w:type="paragraph" w:customStyle="1" w:styleId="065641BA41207D4D9D4964F72BC28C1D">
    <w:name w:val="065641BA41207D4D9D4964F72BC28C1D"/>
    <w:rsid w:val="00C6016C"/>
    <w:pPr>
      <w:spacing w:after="0" w:line="240" w:lineRule="auto"/>
    </w:pPr>
    <w:rPr>
      <w:sz w:val="24"/>
      <w:szCs w:val="24"/>
      <w:lang w:eastAsia="ja-JP"/>
    </w:rPr>
  </w:style>
  <w:style w:type="paragraph" w:customStyle="1" w:styleId="6C28CA248B38F2499451AE9C0250AC05">
    <w:name w:val="6C28CA248B38F2499451AE9C0250AC05"/>
    <w:rsid w:val="00C6016C"/>
    <w:pPr>
      <w:spacing w:after="0" w:line="240" w:lineRule="auto"/>
    </w:pPr>
    <w:rPr>
      <w:sz w:val="24"/>
      <w:szCs w:val="24"/>
      <w:lang w:eastAsia="ja-JP"/>
    </w:rPr>
  </w:style>
  <w:style w:type="paragraph" w:customStyle="1" w:styleId="B52AEE1787971840A160802B58EBE0AB">
    <w:name w:val="B52AEE1787971840A160802B58EBE0AB"/>
    <w:rsid w:val="00C6016C"/>
    <w:pPr>
      <w:spacing w:after="0" w:line="240" w:lineRule="auto"/>
    </w:pPr>
    <w:rPr>
      <w:sz w:val="24"/>
      <w:szCs w:val="24"/>
      <w:lang w:eastAsia="ja-JP"/>
    </w:rPr>
  </w:style>
  <w:style w:type="paragraph" w:customStyle="1" w:styleId="25766749647A734B8EF7ED57CF649001">
    <w:name w:val="25766749647A734B8EF7ED57CF649001"/>
    <w:rsid w:val="00C6016C"/>
    <w:pPr>
      <w:spacing w:after="0" w:line="240" w:lineRule="auto"/>
    </w:pPr>
    <w:rPr>
      <w:sz w:val="24"/>
      <w:szCs w:val="24"/>
      <w:lang w:eastAsia="ja-JP"/>
    </w:rPr>
  </w:style>
  <w:style w:type="paragraph" w:customStyle="1" w:styleId="D245B0F86EEC29449A57E210EE56949C">
    <w:name w:val="D245B0F86EEC29449A57E210EE56949C"/>
    <w:rsid w:val="00C6016C"/>
    <w:pPr>
      <w:spacing w:after="0" w:line="240" w:lineRule="auto"/>
    </w:pPr>
    <w:rPr>
      <w:sz w:val="24"/>
      <w:szCs w:val="24"/>
      <w:lang w:eastAsia="ja-JP"/>
    </w:rPr>
  </w:style>
  <w:style w:type="paragraph" w:customStyle="1" w:styleId="00B77A774708C64FB0A0CF3453E9A405">
    <w:name w:val="00B77A774708C64FB0A0CF3453E9A405"/>
    <w:rsid w:val="004B37B4"/>
    <w:pPr>
      <w:spacing w:after="0" w:line="240" w:lineRule="auto"/>
    </w:pPr>
    <w:rPr>
      <w:sz w:val="24"/>
      <w:szCs w:val="24"/>
      <w:lang w:eastAsia="ja-JP"/>
    </w:rPr>
  </w:style>
  <w:style w:type="paragraph" w:customStyle="1" w:styleId="1619E324D40A774CB7BF34799825D434">
    <w:name w:val="1619E324D40A774CB7BF34799825D434"/>
    <w:rsid w:val="004B37B4"/>
    <w:pPr>
      <w:spacing w:after="0" w:line="240" w:lineRule="auto"/>
    </w:pPr>
    <w:rPr>
      <w:sz w:val="24"/>
      <w:szCs w:val="24"/>
      <w:lang w:eastAsia="ja-JP"/>
    </w:rPr>
  </w:style>
  <w:style w:type="paragraph" w:customStyle="1" w:styleId="405B2A639274AB408AC69215B4525620">
    <w:name w:val="405B2A639274AB408AC69215B4525620"/>
    <w:rsid w:val="004B37B4"/>
    <w:pPr>
      <w:spacing w:after="0" w:line="240" w:lineRule="auto"/>
    </w:pPr>
    <w:rPr>
      <w:sz w:val="24"/>
      <w:szCs w:val="24"/>
      <w:lang w:eastAsia="ja-JP"/>
    </w:rPr>
  </w:style>
  <w:style w:type="paragraph" w:customStyle="1" w:styleId="4988653875F3E7439891ED83CF8C9867">
    <w:name w:val="4988653875F3E7439891ED83CF8C9867"/>
    <w:rsid w:val="004B37B4"/>
    <w:pPr>
      <w:spacing w:after="0" w:line="240" w:lineRule="auto"/>
    </w:pPr>
    <w:rPr>
      <w:sz w:val="24"/>
      <w:szCs w:val="24"/>
      <w:lang w:eastAsia="ja-JP"/>
    </w:rPr>
  </w:style>
  <w:style w:type="paragraph" w:customStyle="1" w:styleId="5F6A913A66B7E3458BC62679CD82DF65">
    <w:name w:val="5F6A913A66B7E3458BC62679CD82DF65"/>
    <w:rsid w:val="004B37B4"/>
    <w:pPr>
      <w:spacing w:after="0" w:line="240" w:lineRule="auto"/>
    </w:pPr>
    <w:rPr>
      <w:sz w:val="24"/>
      <w:szCs w:val="24"/>
      <w:lang w:eastAsia="ja-JP"/>
    </w:rPr>
  </w:style>
  <w:style w:type="paragraph" w:customStyle="1" w:styleId="89912239F4DF4C44A4EBF1EA0E204A7B">
    <w:name w:val="89912239F4DF4C44A4EBF1EA0E204A7B"/>
    <w:rsid w:val="004B37B4"/>
    <w:pPr>
      <w:spacing w:after="0" w:line="240" w:lineRule="auto"/>
    </w:pPr>
    <w:rPr>
      <w:sz w:val="24"/>
      <w:szCs w:val="24"/>
      <w:lang w:eastAsia="ja-JP"/>
    </w:rPr>
  </w:style>
  <w:style w:type="paragraph" w:customStyle="1" w:styleId="A19D085802B7BE4C8FE4C5EA634D76D2">
    <w:name w:val="A19D085802B7BE4C8FE4C5EA634D76D2"/>
    <w:rsid w:val="004B37B4"/>
    <w:pPr>
      <w:spacing w:after="0" w:line="240" w:lineRule="auto"/>
    </w:pPr>
    <w:rPr>
      <w:sz w:val="24"/>
      <w:szCs w:val="24"/>
      <w:lang w:eastAsia="ja-JP"/>
    </w:rPr>
  </w:style>
  <w:style w:type="paragraph" w:customStyle="1" w:styleId="AC2A5FF2325ABE4E871CA1D8A4FE1A58">
    <w:name w:val="AC2A5FF2325ABE4E871CA1D8A4FE1A58"/>
    <w:rsid w:val="004B37B4"/>
    <w:pPr>
      <w:spacing w:after="0" w:line="240" w:lineRule="auto"/>
    </w:pPr>
    <w:rPr>
      <w:sz w:val="24"/>
      <w:szCs w:val="24"/>
      <w:lang w:eastAsia="ja-JP"/>
    </w:rPr>
  </w:style>
  <w:style w:type="paragraph" w:customStyle="1" w:styleId="BDF487160DC3B64FBD8DD1666BCA7726">
    <w:name w:val="BDF487160DC3B64FBD8DD1666BCA7726"/>
    <w:rsid w:val="004B37B4"/>
    <w:pPr>
      <w:spacing w:after="0" w:line="240" w:lineRule="auto"/>
    </w:pPr>
    <w:rPr>
      <w:sz w:val="24"/>
      <w:szCs w:val="24"/>
      <w:lang w:eastAsia="ja-JP"/>
    </w:rPr>
  </w:style>
  <w:style w:type="paragraph" w:customStyle="1" w:styleId="CB879558388BF74DA584F68A1DC3EA7F">
    <w:name w:val="CB879558388BF74DA584F68A1DC3EA7F"/>
    <w:rsid w:val="004B37B4"/>
    <w:pPr>
      <w:spacing w:after="0" w:line="240" w:lineRule="auto"/>
    </w:pPr>
    <w:rPr>
      <w:sz w:val="24"/>
      <w:szCs w:val="24"/>
      <w:lang w:eastAsia="ja-JP"/>
    </w:rPr>
  </w:style>
  <w:style w:type="paragraph" w:customStyle="1" w:styleId="CEECA7D662946744B3D9627E74E74023">
    <w:name w:val="CEECA7D662946744B3D9627E74E74023"/>
    <w:rsid w:val="004B37B4"/>
    <w:pPr>
      <w:spacing w:after="0" w:line="240" w:lineRule="auto"/>
    </w:pPr>
    <w:rPr>
      <w:sz w:val="24"/>
      <w:szCs w:val="24"/>
      <w:lang w:eastAsia="ja-JP"/>
    </w:rPr>
  </w:style>
  <w:style w:type="paragraph" w:customStyle="1" w:styleId="D6CA9E2C0D034B4581B316E020F44708">
    <w:name w:val="D6CA9E2C0D034B4581B316E020F44708"/>
    <w:rsid w:val="004B37B4"/>
    <w:pPr>
      <w:spacing w:after="0" w:line="240" w:lineRule="auto"/>
    </w:pPr>
    <w:rPr>
      <w:sz w:val="24"/>
      <w:szCs w:val="24"/>
      <w:lang w:eastAsia="ja-JP"/>
    </w:rPr>
  </w:style>
  <w:style w:type="paragraph" w:customStyle="1" w:styleId="E039E72C18CCE047B0CA465632C1D517">
    <w:name w:val="E039E72C18CCE047B0CA465632C1D517"/>
    <w:rsid w:val="004B37B4"/>
    <w:pPr>
      <w:spacing w:after="0" w:line="240" w:lineRule="auto"/>
    </w:pPr>
    <w:rPr>
      <w:sz w:val="24"/>
      <w:szCs w:val="24"/>
      <w:lang w:eastAsia="ja-JP"/>
    </w:rPr>
  </w:style>
  <w:style w:type="paragraph" w:customStyle="1" w:styleId="SchemeImage">
    <w:name w:val="SchemeImage"/>
    <w:basedOn w:val="Normal"/>
    <w:next w:val="Normal"/>
    <w:link w:val="SchemeImageChar"/>
    <w:rsid w:val="004B37B4"/>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4B37B4"/>
    <w:rPr>
      <w:rFonts w:ascii="Calibri Light" w:eastAsia="Times New Roman" w:hAnsi="Calibri Light" w:cs="Consolas"/>
      <w:sz w:val="18"/>
      <w:szCs w:val="21"/>
    </w:rPr>
  </w:style>
  <w:style w:type="character" w:customStyle="1" w:styleId="GraphicCaptionChar">
    <w:name w:val="GraphicCaption Char"/>
    <w:basedOn w:val="DefaultParagraphFont"/>
    <w:uiPriority w:val="1"/>
    <w:rsid w:val="004B37B4"/>
    <w:rPr>
      <w:rFonts w:ascii="Calibri Light" w:hAnsi="Calibri Light" w:cs="Consolas"/>
      <w:sz w:val="15"/>
      <w:szCs w:val="21"/>
    </w:rPr>
  </w:style>
  <w:style w:type="paragraph" w:customStyle="1" w:styleId="FD62E608265A3B468D554E3CB68151E7">
    <w:name w:val="FD62E608265A3B468D554E3CB68151E7"/>
    <w:rsid w:val="004B37B4"/>
    <w:pPr>
      <w:spacing w:after="0" w:line="240" w:lineRule="auto"/>
    </w:pPr>
    <w:rPr>
      <w:sz w:val="24"/>
      <w:szCs w:val="24"/>
      <w:lang w:eastAsia="ja-JP"/>
    </w:rPr>
  </w:style>
  <w:style w:type="paragraph" w:customStyle="1" w:styleId="5A95E69FC4AD8D47B1EDBF11AABD2B58">
    <w:name w:val="5A95E69FC4AD8D47B1EDBF11AABD2B58"/>
    <w:rsid w:val="004B37B4"/>
    <w:pPr>
      <w:spacing w:after="0" w:line="240" w:lineRule="auto"/>
    </w:pPr>
    <w:rPr>
      <w:sz w:val="24"/>
      <w:szCs w:val="24"/>
      <w:lang w:eastAsia="ja-JP"/>
    </w:rPr>
  </w:style>
  <w:style w:type="paragraph" w:customStyle="1" w:styleId="0FC9C5F53EAA3A4ABA8635CDD322AF6A">
    <w:name w:val="0FC9C5F53EAA3A4ABA8635CDD322AF6A"/>
    <w:rsid w:val="004B37B4"/>
    <w:pPr>
      <w:spacing w:after="0" w:line="240" w:lineRule="auto"/>
    </w:pPr>
    <w:rPr>
      <w:sz w:val="24"/>
      <w:szCs w:val="24"/>
      <w:lang w:eastAsia="ja-JP"/>
    </w:rPr>
  </w:style>
  <w:style w:type="paragraph" w:customStyle="1" w:styleId="57EACFB5D908CA4EB253E0694E51A2DC">
    <w:name w:val="57EACFB5D908CA4EB253E0694E51A2DC"/>
    <w:rsid w:val="004B37B4"/>
    <w:pPr>
      <w:spacing w:after="0" w:line="240" w:lineRule="auto"/>
    </w:pPr>
    <w:rPr>
      <w:sz w:val="24"/>
      <w:szCs w:val="24"/>
      <w:lang w:eastAsia="ja-JP"/>
    </w:rPr>
  </w:style>
  <w:style w:type="paragraph" w:customStyle="1" w:styleId="DC024DD35DFAF140B75F39B7F1CD3183">
    <w:name w:val="DC024DD35DFAF140B75F39B7F1CD3183"/>
    <w:rsid w:val="004B37B4"/>
    <w:pPr>
      <w:spacing w:after="0" w:line="240" w:lineRule="auto"/>
    </w:pPr>
    <w:rPr>
      <w:sz w:val="24"/>
      <w:szCs w:val="24"/>
      <w:lang w:eastAsia="ja-JP"/>
    </w:rPr>
  </w:style>
  <w:style w:type="paragraph" w:customStyle="1" w:styleId="33195A298179354DA1FAC8EE5718B94B">
    <w:name w:val="33195A298179354DA1FAC8EE5718B94B"/>
    <w:rsid w:val="004B37B4"/>
    <w:pPr>
      <w:spacing w:after="0" w:line="240" w:lineRule="auto"/>
    </w:pPr>
    <w:rPr>
      <w:sz w:val="24"/>
      <w:szCs w:val="24"/>
      <w:lang w:eastAsia="ja-JP"/>
    </w:rPr>
  </w:style>
  <w:style w:type="paragraph" w:customStyle="1" w:styleId="4D77E3D85763024CA722C43A77C45F93">
    <w:name w:val="4D77E3D85763024CA722C43A77C45F93"/>
    <w:rsid w:val="004B37B4"/>
    <w:pPr>
      <w:spacing w:after="0" w:line="240" w:lineRule="auto"/>
    </w:pPr>
    <w:rPr>
      <w:sz w:val="24"/>
      <w:szCs w:val="24"/>
      <w:lang w:eastAsia="ja-JP"/>
    </w:rPr>
  </w:style>
  <w:style w:type="paragraph" w:customStyle="1" w:styleId="5E2A1B0AD7A3AF4895B179B7881F9AAE">
    <w:name w:val="5E2A1B0AD7A3AF4895B179B7881F9AAE"/>
    <w:rsid w:val="004B37B4"/>
    <w:pPr>
      <w:spacing w:after="0" w:line="240" w:lineRule="auto"/>
    </w:pPr>
    <w:rPr>
      <w:sz w:val="24"/>
      <w:szCs w:val="24"/>
      <w:lang w:eastAsia="ja-JP"/>
    </w:rPr>
  </w:style>
  <w:style w:type="paragraph" w:customStyle="1" w:styleId="D537227EF9620946A1B6AE80270FE564">
    <w:name w:val="D537227EF9620946A1B6AE80270FE564"/>
    <w:rsid w:val="004B37B4"/>
    <w:pPr>
      <w:spacing w:after="0" w:line="240" w:lineRule="auto"/>
    </w:pPr>
    <w:rPr>
      <w:sz w:val="24"/>
      <w:szCs w:val="24"/>
      <w:lang w:eastAsia="ja-JP"/>
    </w:rPr>
  </w:style>
  <w:style w:type="paragraph" w:customStyle="1" w:styleId="TD">
    <w:name w:val="TD"/>
    <w:basedOn w:val="PlainText"/>
    <w:link w:val="TDChar"/>
    <w:rsid w:val="004B37B4"/>
    <w:pPr>
      <w:spacing w:line="200" w:lineRule="atLeast"/>
    </w:pPr>
    <w:rPr>
      <w:rFonts w:ascii="Calibri Light" w:eastAsia="Times New Roman" w:hAnsi="Calibri Light" w:cs="Consolas"/>
      <w:sz w:val="14"/>
    </w:rPr>
  </w:style>
  <w:style w:type="character" w:customStyle="1" w:styleId="TDChar">
    <w:name w:val="TD Char"/>
    <w:basedOn w:val="PlainTextChar"/>
    <w:link w:val="TD"/>
    <w:rsid w:val="004B37B4"/>
    <w:rPr>
      <w:rFonts w:ascii="Calibri Light" w:eastAsia="Times New Roman" w:hAnsi="Calibri Light" w:cs="Consolas"/>
      <w:sz w:val="14"/>
      <w:szCs w:val="21"/>
    </w:rPr>
  </w:style>
  <w:style w:type="paragraph" w:customStyle="1" w:styleId="TDFN">
    <w:name w:val="TDFN"/>
    <w:basedOn w:val="TD"/>
    <w:link w:val="TDFNChar"/>
    <w:rsid w:val="004B37B4"/>
    <w:pPr>
      <w:spacing w:before="80" w:line="240" w:lineRule="auto"/>
      <w:contextualSpacing/>
    </w:pPr>
  </w:style>
  <w:style w:type="character" w:customStyle="1" w:styleId="TDFNChar">
    <w:name w:val="TDFN Char"/>
    <w:basedOn w:val="TDChar"/>
    <w:link w:val="TDFN"/>
    <w:rsid w:val="004B37B4"/>
    <w:rPr>
      <w:rFonts w:ascii="Calibri Light" w:eastAsia="Times New Roman" w:hAnsi="Calibri Light" w:cs="Consolas"/>
      <w:sz w:val="14"/>
      <w:szCs w:val="21"/>
    </w:rPr>
  </w:style>
  <w:style w:type="paragraph" w:customStyle="1" w:styleId="TDH">
    <w:name w:val="TDH"/>
    <w:basedOn w:val="PlainText"/>
    <w:link w:val="TDHChar"/>
    <w:rsid w:val="004B37B4"/>
    <w:pPr>
      <w:spacing w:line="200" w:lineRule="atLeast"/>
    </w:pPr>
    <w:rPr>
      <w:rFonts w:ascii="Calibri Light" w:eastAsia="Times New Roman" w:hAnsi="Calibri Light" w:cs="Consolas"/>
      <w:sz w:val="14"/>
    </w:rPr>
  </w:style>
  <w:style w:type="character" w:customStyle="1" w:styleId="TDHChar">
    <w:name w:val="TDH Char"/>
    <w:basedOn w:val="PlainTextChar"/>
    <w:link w:val="TDH"/>
    <w:rsid w:val="004B37B4"/>
    <w:rPr>
      <w:rFonts w:ascii="Calibri Light" w:eastAsia="Times New Roman" w:hAnsi="Calibri Light" w:cs="Consolas"/>
      <w:sz w:val="14"/>
      <w:szCs w:val="21"/>
    </w:rPr>
  </w:style>
  <w:style w:type="paragraph" w:customStyle="1" w:styleId="TDL">
    <w:name w:val="TDL"/>
    <w:basedOn w:val="PlainText"/>
    <w:next w:val="TDH"/>
    <w:link w:val="TDLChar"/>
    <w:rsid w:val="004B37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cs="Consolas"/>
      <w:sz w:val="15"/>
    </w:rPr>
  </w:style>
  <w:style w:type="character" w:customStyle="1" w:styleId="TDLChar">
    <w:name w:val="TDL Char"/>
    <w:basedOn w:val="PlainTextChar"/>
    <w:link w:val="TDL"/>
    <w:rsid w:val="004B37B4"/>
    <w:rPr>
      <w:rFonts w:ascii="Calibri Light" w:eastAsia="Times New Roman" w:hAnsi="Calibri Light" w:cs="Consolas"/>
      <w:sz w:val="15"/>
      <w:szCs w:val="21"/>
      <w:shd w:val="clear" w:color="auto" w:fill="D9D9D9" w:themeFill="background1" w:themeFillShade="D9"/>
    </w:rPr>
  </w:style>
  <w:style w:type="table" w:styleId="TableGrid">
    <w:name w:val="Table Grid"/>
    <w:basedOn w:val="TableNormal"/>
    <w:rsid w:val="004B37B4"/>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4B37B4"/>
    <w:pPr>
      <w:spacing w:after="0" w:line="240" w:lineRule="auto"/>
    </w:pPr>
    <w:rPr>
      <w:rFonts w:ascii="Courier" w:hAnsi="Courier"/>
      <w:sz w:val="21"/>
      <w:szCs w:val="21"/>
    </w:rPr>
  </w:style>
  <w:style w:type="character" w:customStyle="1" w:styleId="PlainTextChar">
    <w:name w:val="Plain Text Char"/>
    <w:basedOn w:val="DefaultParagraphFont"/>
    <w:link w:val="PlainText"/>
    <w:uiPriority w:val="99"/>
    <w:semiHidden/>
    <w:rsid w:val="004B37B4"/>
    <w:rPr>
      <w:rFonts w:ascii="Courier" w:hAnsi="Courier"/>
      <w:sz w:val="21"/>
      <w:szCs w:val="21"/>
    </w:rPr>
  </w:style>
  <w:style w:type="paragraph" w:customStyle="1" w:styleId="507F10CB2F8D1D489292E4D5C8011302">
    <w:name w:val="507F10CB2F8D1D489292E4D5C8011302"/>
    <w:rsid w:val="004B37B4"/>
    <w:pPr>
      <w:spacing w:after="0" w:line="240" w:lineRule="auto"/>
    </w:pPr>
    <w:rPr>
      <w:sz w:val="24"/>
      <w:szCs w:val="24"/>
      <w:lang w:eastAsia="ja-JP"/>
    </w:rPr>
  </w:style>
  <w:style w:type="paragraph" w:customStyle="1" w:styleId="AB778D20D41B3C4BB8067362C3F36F36">
    <w:name w:val="AB778D20D41B3C4BB8067362C3F36F36"/>
    <w:rsid w:val="004B37B4"/>
    <w:pPr>
      <w:spacing w:after="0" w:line="240" w:lineRule="auto"/>
    </w:pPr>
    <w:rPr>
      <w:sz w:val="24"/>
      <w:szCs w:val="24"/>
      <w:lang w:eastAsia="ja-JP"/>
    </w:rPr>
  </w:style>
  <w:style w:type="paragraph" w:customStyle="1" w:styleId="10A73886E7D7024FB5BE2B4EDAC18E35">
    <w:name w:val="10A73886E7D7024FB5BE2B4EDAC18E35"/>
    <w:rsid w:val="004B37B4"/>
    <w:pPr>
      <w:spacing w:after="0" w:line="240" w:lineRule="auto"/>
    </w:pPr>
    <w:rPr>
      <w:sz w:val="24"/>
      <w:szCs w:val="24"/>
      <w:lang w:eastAsia="ja-JP"/>
    </w:rPr>
  </w:style>
  <w:style w:type="paragraph" w:customStyle="1" w:styleId="7C73BB857B978C48B043BCD92D93B7C5">
    <w:name w:val="7C73BB857B978C48B043BCD92D93B7C5"/>
    <w:rsid w:val="004B37B4"/>
    <w:pPr>
      <w:spacing w:after="0" w:line="240" w:lineRule="auto"/>
    </w:pPr>
    <w:rPr>
      <w:sz w:val="24"/>
      <w:szCs w:val="24"/>
      <w:lang w:eastAsia="ja-JP"/>
    </w:rPr>
  </w:style>
  <w:style w:type="paragraph" w:customStyle="1" w:styleId="B3279C523C2EA54BBAE319634FBF199A">
    <w:name w:val="B3279C523C2EA54BBAE319634FBF199A"/>
    <w:rsid w:val="004B37B4"/>
    <w:pPr>
      <w:spacing w:after="0" w:line="240" w:lineRule="auto"/>
    </w:pPr>
    <w:rPr>
      <w:sz w:val="24"/>
      <w:szCs w:val="24"/>
      <w:lang w:eastAsia="ja-JP"/>
    </w:rPr>
  </w:style>
  <w:style w:type="paragraph" w:customStyle="1" w:styleId="36EC8B4CB502C548B9823C3B632430E8">
    <w:name w:val="36EC8B4CB502C548B9823C3B632430E8"/>
    <w:rsid w:val="004B37B4"/>
    <w:pPr>
      <w:spacing w:after="0" w:line="240" w:lineRule="auto"/>
    </w:pPr>
    <w:rPr>
      <w:sz w:val="24"/>
      <w:szCs w:val="24"/>
      <w:lang w:eastAsia="ja-JP"/>
    </w:rPr>
  </w:style>
  <w:style w:type="paragraph" w:customStyle="1" w:styleId="E688C3085ED8084181175BF4D9FEB69D">
    <w:name w:val="E688C3085ED8084181175BF4D9FEB69D"/>
    <w:rsid w:val="004B37B4"/>
    <w:pPr>
      <w:spacing w:after="0" w:line="240" w:lineRule="auto"/>
    </w:pPr>
    <w:rPr>
      <w:sz w:val="24"/>
      <w:szCs w:val="24"/>
      <w:lang w:eastAsia="ja-JP"/>
    </w:rPr>
  </w:style>
  <w:style w:type="paragraph" w:customStyle="1" w:styleId="58C106885CB542BC8FA4C5F4BE07584B">
    <w:name w:val="58C106885CB542BC8FA4C5F4BE07584B"/>
    <w:rsid w:val="00663A7C"/>
  </w:style>
  <w:style w:type="paragraph" w:customStyle="1" w:styleId="339118C93BCB40F790668D97F23F54DC4">
    <w:name w:val="339118C93BCB40F790668D97F23F54DC4"/>
    <w:rsid w:val="00663A7C"/>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4">
    <w:name w:val="22DF1711B202421CAE89EA83902E0A874"/>
    <w:rsid w:val="00663A7C"/>
    <w:pPr>
      <w:spacing w:before="120" w:after="0" w:line="240" w:lineRule="auto"/>
      <w:jc w:val="both"/>
    </w:pPr>
    <w:rPr>
      <w:rFonts w:ascii="Calibri Light" w:eastAsia="Times New Roman" w:hAnsi="Calibri Light" w:cs="Consolas"/>
      <w:sz w:val="15"/>
      <w:szCs w:val="21"/>
    </w:rPr>
  </w:style>
  <w:style w:type="paragraph" w:customStyle="1" w:styleId="B6DA16CEE9C249DFACA6D47EC1DDD79C4">
    <w:name w:val="B6DA16CEE9C249DFACA6D47EC1DDD79C4"/>
    <w:rsid w:val="00663A7C"/>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4">
    <w:name w:val="DC07DEAE6AFB496EBF2B014B92FB42EC4"/>
    <w:rsid w:val="00663A7C"/>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28ED5C09B4994FEFB710EC3BD1DA43ED4">
    <w:name w:val="28ED5C09B4994FEFB710EC3BD1DA43ED4"/>
    <w:rsid w:val="00663A7C"/>
    <w:pPr>
      <w:spacing w:after="80" w:line="205" w:lineRule="exact"/>
      <w:jc w:val="both"/>
    </w:pPr>
    <w:rPr>
      <w:rFonts w:ascii="Cambria" w:eastAsia="Times New Roman" w:hAnsi="Cambria" w:cs="Times New Roman"/>
      <w:sz w:val="15"/>
      <w:szCs w:val="15"/>
    </w:rPr>
  </w:style>
  <w:style w:type="paragraph" w:customStyle="1" w:styleId="58C106885CB542BC8FA4C5F4BE07584B1">
    <w:name w:val="58C106885CB542BC8FA4C5F4BE07584B1"/>
    <w:rsid w:val="00663A7C"/>
    <w:pPr>
      <w:spacing w:after="80" w:line="205" w:lineRule="exact"/>
      <w:jc w:val="both"/>
    </w:pPr>
    <w:rPr>
      <w:rFonts w:ascii="Cambria" w:eastAsia="Times New Roman" w:hAnsi="Cambria" w:cs="Times New Roman"/>
      <w:sz w:val="15"/>
      <w:szCs w:val="15"/>
    </w:rPr>
  </w:style>
  <w:style w:type="paragraph" w:customStyle="1" w:styleId="2F00243E1B424155A5EBBB2200FCF3052">
    <w:name w:val="2F00243E1B424155A5EBBB2200FCF3052"/>
    <w:rsid w:val="00663A7C"/>
    <w:pPr>
      <w:spacing w:after="80" w:line="205" w:lineRule="exact"/>
      <w:jc w:val="both"/>
    </w:pPr>
    <w:rPr>
      <w:rFonts w:ascii="Cambria" w:eastAsia="Times New Roman" w:hAnsi="Cambria" w:cs="Times New Roman"/>
      <w:sz w:val="15"/>
      <w:szCs w:val="15"/>
    </w:rPr>
  </w:style>
  <w:style w:type="paragraph" w:customStyle="1" w:styleId="D3164E8E94374BFC9FBEED7B633930642">
    <w:name w:val="D3164E8E94374BFC9FBEED7B633930642"/>
    <w:rsid w:val="00663A7C"/>
    <w:pPr>
      <w:spacing w:after="80" w:line="205" w:lineRule="exact"/>
      <w:jc w:val="both"/>
    </w:pPr>
    <w:rPr>
      <w:rFonts w:ascii="Cambria" w:eastAsia="Times New Roman" w:hAnsi="Cambria" w:cs="Times New Roman"/>
      <w:sz w:val="15"/>
      <w:szCs w:val="15"/>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9118C93BCB40F790668D97F23F54DC">
    <w:name w:val="339118C93BCB40F790668D97F23F54DC"/>
  </w:style>
  <w:style w:type="character" w:styleId="PlaceholderText">
    <w:name w:val="Placeholder Text"/>
    <w:basedOn w:val="DefaultParagraphFont"/>
    <w:uiPriority w:val="99"/>
    <w:semiHidden/>
    <w:rsid w:val="00663A7C"/>
    <w:rPr>
      <w:color w:val="808080"/>
    </w:rPr>
  </w:style>
  <w:style w:type="paragraph" w:customStyle="1" w:styleId="22DF1711B202421CAE89EA83902E0A87">
    <w:name w:val="22DF1711B202421CAE89EA83902E0A87"/>
  </w:style>
  <w:style w:type="paragraph" w:customStyle="1" w:styleId="B6DA16CEE9C249DFACA6D47EC1DDD79C">
    <w:name w:val="B6DA16CEE9C249DFACA6D47EC1DDD79C"/>
  </w:style>
  <w:style w:type="paragraph" w:customStyle="1" w:styleId="DC07DEAE6AFB496EBF2B014B92FB42EC">
    <w:name w:val="DC07DEAE6AFB496EBF2B014B92FB42EC"/>
  </w:style>
  <w:style w:type="paragraph" w:customStyle="1" w:styleId="F1D5C3E346BA4A0F9CC6BF2EF4CE2AAF">
    <w:name w:val="F1D5C3E346BA4A0F9CC6BF2EF4CE2AAF"/>
  </w:style>
  <w:style w:type="paragraph" w:customStyle="1" w:styleId="28ED5C09B4994FEFB710EC3BD1DA43ED">
    <w:name w:val="28ED5C09B4994FEFB710EC3BD1DA43ED"/>
  </w:style>
  <w:style w:type="paragraph" w:customStyle="1" w:styleId="C1B0F600B5714BC5944F49A1CEC3049B">
    <w:name w:val="C1B0F600B5714BC5944F49A1CEC3049B"/>
  </w:style>
  <w:style w:type="paragraph" w:customStyle="1" w:styleId="9E310EB9859D48A7ACBCB808CD98F585">
    <w:name w:val="9E310EB9859D48A7ACBCB808CD98F585"/>
  </w:style>
  <w:style w:type="paragraph" w:customStyle="1" w:styleId="503E48D0DF464A63AE6BF7E3AEB5403B">
    <w:name w:val="503E48D0DF464A63AE6BF7E3AEB5403B"/>
    <w:rsid w:val="00707752"/>
  </w:style>
  <w:style w:type="paragraph" w:customStyle="1" w:styleId="65A7F27A519C41B4B263A2C689D90A8C">
    <w:name w:val="65A7F27A519C41B4B263A2C689D90A8C"/>
    <w:rsid w:val="00707752"/>
  </w:style>
  <w:style w:type="paragraph" w:customStyle="1" w:styleId="C83F38DE179843AAB829F36A1AF2FBC6">
    <w:name w:val="C83F38DE179843AAB829F36A1AF2FBC6"/>
    <w:rsid w:val="00707752"/>
  </w:style>
  <w:style w:type="paragraph" w:customStyle="1" w:styleId="339118C93BCB40F790668D97F23F54DC1">
    <w:name w:val="339118C93BCB40F790668D97F23F54DC1"/>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1">
    <w:name w:val="22DF1711B202421CAE89EA83902E0A871"/>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1">
    <w:name w:val="B6DA16CEE9C249DFACA6D47EC1DDD79C1"/>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1">
    <w:name w:val="DC07DEAE6AFB496EBF2B014B92FB42EC1"/>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1">
    <w:name w:val="F1D5C3E346BA4A0F9CC6BF2EF4CE2AAF1"/>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1">
    <w:name w:val="28ED5C09B4994FEFB710EC3BD1DA43ED1"/>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1">
    <w:name w:val="503E48D0DF464A63AE6BF7E3AEB5403B1"/>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1">
    <w:name w:val="65A7F27A519C41B4B263A2C689D90A8C1"/>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1">
    <w:name w:val="C1B0F600B5714BC5944F49A1CEC3049B1"/>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1">
    <w:name w:val="9E310EB9859D48A7ACBCB808CD98F5851"/>
    <w:rsid w:val="00707752"/>
    <w:pPr>
      <w:spacing w:after="80" w:line="205" w:lineRule="exact"/>
      <w:jc w:val="both"/>
    </w:pPr>
    <w:rPr>
      <w:rFonts w:ascii="Cambria" w:eastAsia="Times New Roman" w:hAnsi="Cambria" w:cs="Times New Roman"/>
      <w:sz w:val="15"/>
      <w:szCs w:val="15"/>
    </w:rPr>
  </w:style>
  <w:style w:type="paragraph" w:customStyle="1" w:styleId="FE0D25982CDB40F293F48BE0A1CBE209">
    <w:name w:val="FE0D25982CDB40F293F48BE0A1CBE209"/>
    <w:rsid w:val="00707752"/>
  </w:style>
  <w:style w:type="paragraph" w:customStyle="1" w:styleId="339118C93BCB40F790668D97F23F54DC2">
    <w:name w:val="339118C93BCB40F790668D97F23F54DC2"/>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2">
    <w:name w:val="22DF1711B202421CAE89EA83902E0A872"/>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2">
    <w:name w:val="B6DA16CEE9C249DFACA6D47EC1DDD79C2"/>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2">
    <w:name w:val="DC07DEAE6AFB496EBF2B014B92FB42EC2"/>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2">
    <w:name w:val="F1D5C3E346BA4A0F9CC6BF2EF4CE2AAF2"/>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2">
    <w:name w:val="28ED5C09B4994FEFB710EC3BD1DA43ED2"/>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2">
    <w:name w:val="503E48D0DF464A63AE6BF7E3AEB5403B2"/>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2">
    <w:name w:val="65A7F27A519C41B4B263A2C689D90A8C2"/>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2">
    <w:name w:val="C1B0F600B5714BC5944F49A1CEC3049B2"/>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2">
    <w:name w:val="9E310EB9859D48A7ACBCB808CD98F5852"/>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
    <w:name w:val="2F00243E1B424155A5EBBB2200FCF305"/>
    <w:rsid w:val="00707752"/>
  </w:style>
  <w:style w:type="paragraph" w:customStyle="1" w:styleId="D3164E8E94374BFC9FBEED7B63393064">
    <w:name w:val="D3164E8E94374BFC9FBEED7B63393064"/>
    <w:rsid w:val="00707752"/>
  </w:style>
  <w:style w:type="paragraph" w:customStyle="1" w:styleId="339118C93BCB40F790668D97F23F54DC3">
    <w:name w:val="339118C93BCB40F790668D97F23F54DC3"/>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3">
    <w:name w:val="22DF1711B202421CAE89EA83902E0A873"/>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3">
    <w:name w:val="B6DA16CEE9C249DFACA6D47EC1DDD79C3"/>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3">
    <w:name w:val="DC07DEAE6AFB496EBF2B014B92FB42EC3"/>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3">
    <w:name w:val="F1D5C3E346BA4A0F9CC6BF2EF4CE2AAF3"/>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3">
    <w:name w:val="28ED5C09B4994FEFB710EC3BD1DA43ED3"/>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1">
    <w:name w:val="2F00243E1B424155A5EBBB2200FCF3051"/>
    <w:rsid w:val="00707752"/>
    <w:pPr>
      <w:spacing w:after="80" w:line="205" w:lineRule="exact"/>
      <w:jc w:val="both"/>
    </w:pPr>
    <w:rPr>
      <w:rFonts w:ascii="Cambria" w:eastAsia="Times New Roman" w:hAnsi="Cambria" w:cs="Times New Roman"/>
      <w:sz w:val="15"/>
      <w:szCs w:val="15"/>
    </w:rPr>
  </w:style>
  <w:style w:type="paragraph" w:customStyle="1" w:styleId="D3164E8E94374BFC9FBEED7B633930641">
    <w:name w:val="D3164E8E94374BFC9FBEED7B633930641"/>
    <w:rsid w:val="00707752"/>
    <w:pPr>
      <w:spacing w:after="80" w:line="205" w:lineRule="exact"/>
      <w:jc w:val="both"/>
    </w:pPr>
    <w:rPr>
      <w:rFonts w:ascii="Cambria" w:eastAsia="Times New Roman" w:hAnsi="Cambria" w:cs="Times New Roman"/>
      <w:sz w:val="15"/>
      <w:szCs w:val="15"/>
    </w:rPr>
  </w:style>
  <w:style w:type="paragraph" w:customStyle="1" w:styleId="79DD96012DE6C34E88D10913D331F1BB">
    <w:name w:val="79DD96012DE6C34E88D10913D331F1BB"/>
    <w:rsid w:val="00C6016C"/>
    <w:pPr>
      <w:spacing w:after="0" w:line="240" w:lineRule="auto"/>
    </w:pPr>
    <w:rPr>
      <w:sz w:val="24"/>
      <w:szCs w:val="24"/>
      <w:lang w:eastAsia="ja-JP"/>
    </w:rPr>
  </w:style>
  <w:style w:type="paragraph" w:customStyle="1" w:styleId="3A5252BF94A32C4AA669BF2ECA1F0690">
    <w:name w:val="3A5252BF94A32C4AA669BF2ECA1F0690"/>
    <w:rsid w:val="00C6016C"/>
    <w:pPr>
      <w:spacing w:after="0" w:line="240" w:lineRule="auto"/>
    </w:pPr>
    <w:rPr>
      <w:sz w:val="24"/>
      <w:szCs w:val="24"/>
      <w:lang w:eastAsia="ja-JP"/>
    </w:rPr>
  </w:style>
  <w:style w:type="paragraph" w:customStyle="1" w:styleId="83763E3AD943C44184031D737DC6DF44">
    <w:name w:val="83763E3AD943C44184031D737DC6DF44"/>
    <w:rsid w:val="00C6016C"/>
    <w:pPr>
      <w:spacing w:after="0" w:line="240" w:lineRule="auto"/>
    </w:pPr>
    <w:rPr>
      <w:sz w:val="24"/>
      <w:szCs w:val="24"/>
      <w:lang w:eastAsia="ja-JP"/>
    </w:rPr>
  </w:style>
  <w:style w:type="paragraph" w:customStyle="1" w:styleId="880FD6FE3858D346ADA924295A1C07D9">
    <w:name w:val="880FD6FE3858D346ADA924295A1C07D9"/>
    <w:rsid w:val="00C6016C"/>
    <w:pPr>
      <w:spacing w:after="0" w:line="240" w:lineRule="auto"/>
    </w:pPr>
    <w:rPr>
      <w:sz w:val="24"/>
      <w:szCs w:val="24"/>
      <w:lang w:eastAsia="ja-JP"/>
    </w:rPr>
  </w:style>
  <w:style w:type="paragraph" w:customStyle="1" w:styleId="B15595D48B5B1F489FC127F4C6DA8E95">
    <w:name w:val="B15595D48B5B1F489FC127F4C6DA8E95"/>
    <w:rsid w:val="00C6016C"/>
    <w:pPr>
      <w:spacing w:after="0" w:line="240" w:lineRule="auto"/>
    </w:pPr>
    <w:rPr>
      <w:sz w:val="24"/>
      <w:szCs w:val="24"/>
      <w:lang w:eastAsia="ja-JP"/>
    </w:rPr>
  </w:style>
  <w:style w:type="paragraph" w:customStyle="1" w:styleId="49AA867096C64E4797BA48526987E046">
    <w:name w:val="49AA867096C64E4797BA48526987E046"/>
    <w:rsid w:val="00C6016C"/>
    <w:pPr>
      <w:spacing w:after="0" w:line="240" w:lineRule="auto"/>
    </w:pPr>
    <w:rPr>
      <w:sz w:val="24"/>
      <w:szCs w:val="24"/>
      <w:lang w:eastAsia="ja-JP"/>
    </w:rPr>
  </w:style>
  <w:style w:type="paragraph" w:customStyle="1" w:styleId="12AE8460E1740C4EB4C06DE43939F27C">
    <w:name w:val="12AE8460E1740C4EB4C06DE43939F27C"/>
    <w:rsid w:val="00C6016C"/>
    <w:pPr>
      <w:spacing w:after="0" w:line="240" w:lineRule="auto"/>
    </w:pPr>
    <w:rPr>
      <w:sz w:val="24"/>
      <w:szCs w:val="24"/>
      <w:lang w:eastAsia="ja-JP"/>
    </w:rPr>
  </w:style>
  <w:style w:type="paragraph" w:customStyle="1" w:styleId="E2EE096E8F1B0C40A41F0B76B94C5AA3">
    <w:name w:val="E2EE096E8F1B0C40A41F0B76B94C5AA3"/>
    <w:rsid w:val="00C6016C"/>
    <w:pPr>
      <w:spacing w:after="0" w:line="240" w:lineRule="auto"/>
    </w:pPr>
    <w:rPr>
      <w:sz w:val="24"/>
      <w:szCs w:val="24"/>
      <w:lang w:eastAsia="ja-JP"/>
    </w:rPr>
  </w:style>
  <w:style w:type="paragraph" w:customStyle="1" w:styleId="74712565CC8C1542AB94AA59233608F1">
    <w:name w:val="74712565CC8C1542AB94AA59233608F1"/>
    <w:rsid w:val="00C6016C"/>
    <w:pPr>
      <w:spacing w:after="0" w:line="240" w:lineRule="auto"/>
    </w:pPr>
    <w:rPr>
      <w:sz w:val="24"/>
      <w:szCs w:val="24"/>
      <w:lang w:eastAsia="ja-JP"/>
    </w:rPr>
  </w:style>
  <w:style w:type="paragraph" w:customStyle="1" w:styleId="B527518DC5113B4B80E67936649BA310">
    <w:name w:val="B527518DC5113B4B80E67936649BA310"/>
    <w:rsid w:val="00C6016C"/>
    <w:pPr>
      <w:spacing w:after="0" w:line="240" w:lineRule="auto"/>
    </w:pPr>
    <w:rPr>
      <w:sz w:val="24"/>
      <w:szCs w:val="24"/>
      <w:lang w:eastAsia="ja-JP"/>
    </w:rPr>
  </w:style>
  <w:style w:type="paragraph" w:customStyle="1" w:styleId="17C971B6FFF9844CA261694B2F30EF5B">
    <w:name w:val="17C971B6FFF9844CA261694B2F30EF5B"/>
    <w:rsid w:val="00C6016C"/>
    <w:pPr>
      <w:spacing w:after="0" w:line="240" w:lineRule="auto"/>
    </w:pPr>
    <w:rPr>
      <w:sz w:val="24"/>
      <w:szCs w:val="24"/>
      <w:lang w:eastAsia="ja-JP"/>
    </w:rPr>
  </w:style>
  <w:style w:type="paragraph" w:customStyle="1" w:styleId="85EB2012E0780749907BF0B62B136451">
    <w:name w:val="85EB2012E0780749907BF0B62B136451"/>
    <w:rsid w:val="00C6016C"/>
    <w:pPr>
      <w:spacing w:after="0" w:line="240" w:lineRule="auto"/>
    </w:pPr>
    <w:rPr>
      <w:sz w:val="24"/>
      <w:szCs w:val="24"/>
      <w:lang w:eastAsia="ja-JP"/>
    </w:rPr>
  </w:style>
  <w:style w:type="paragraph" w:customStyle="1" w:styleId="D1A0C69BA5BE584ABF76C5375734FF73">
    <w:name w:val="D1A0C69BA5BE584ABF76C5375734FF73"/>
    <w:rsid w:val="00C6016C"/>
    <w:pPr>
      <w:spacing w:after="0" w:line="240" w:lineRule="auto"/>
    </w:pPr>
    <w:rPr>
      <w:sz w:val="24"/>
      <w:szCs w:val="24"/>
      <w:lang w:eastAsia="ja-JP"/>
    </w:rPr>
  </w:style>
  <w:style w:type="paragraph" w:customStyle="1" w:styleId="0FC6F3A7D88F3E40B9EA642774EB031F">
    <w:name w:val="0FC6F3A7D88F3E40B9EA642774EB031F"/>
    <w:rsid w:val="00C6016C"/>
    <w:pPr>
      <w:spacing w:after="0" w:line="240" w:lineRule="auto"/>
    </w:pPr>
    <w:rPr>
      <w:sz w:val="24"/>
      <w:szCs w:val="24"/>
      <w:lang w:eastAsia="ja-JP"/>
    </w:rPr>
  </w:style>
  <w:style w:type="paragraph" w:customStyle="1" w:styleId="CD104358726B1F4C8FC20E8227D59ED2">
    <w:name w:val="CD104358726B1F4C8FC20E8227D59ED2"/>
    <w:rsid w:val="00C6016C"/>
    <w:pPr>
      <w:spacing w:after="0" w:line="240" w:lineRule="auto"/>
    </w:pPr>
    <w:rPr>
      <w:sz w:val="24"/>
      <w:szCs w:val="24"/>
      <w:lang w:eastAsia="ja-JP"/>
    </w:rPr>
  </w:style>
  <w:style w:type="paragraph" w:customStyle="1" w:styleId="63BFA40B934BE940A156C04430A64F56">
    <w:name w:val="63BFA40B934BE940A156C04430A64F56"/>
    <w:rsid w:val="00C6016C"/>
    <w:pPr>
      <w:spacing w:after="0" w:line="240" w:lineRule="auto"/>
    </w:pPr>
    <w:rPr>
      <w:sz w:val="24"/>
      <w:szCs w:val="24"/>
      <w:lang w:eastAsia="ja-JP"/>
    </w:rPr>
  </w:style>
  <w:style w:type="paragraph" w:customStyle="1" w:styleId="609C0A9F04C7E246AE6EF530B27B568C">
    <w:name w:val="609C0A9F04C7E246AE6EF530B27B568C"/>
    <w:rsid w:val="00C6016C"/>
    <w:pPr>
      <w:spacing w:after="0" w:line="240" w:lineRule="auto"/>
    </w:pPr>
    <w:rPr>
      <w:sz w:val="24"/>
      <w:szCs w:val="24"/>
      <w:lang w:eastAsia="ja-JP"/>
    </w:rPr>
  </w:style>
  <w:style w:type="paragraph" w:customStyle="1" w:styleId="BA424F78F30A2445B7759061975B850C">
    <w:name w:val="BA424F78F30A2445B7759061975B850C"/>
    <w:rsid w:val="00C6016C"/>
    <w:pPr>
      <w:spacing w:after="0" w:line="240" w:lineRule="auto"/>
    </w:pPr>
    <w:rPr>
      <w:sz w:val="24"/>
      <w:szCs w:val="24"/>
      <w:lang w:eastAsia="ja-JP"/>
    </w:rPr>
  </w:style>
  <w:style w:type="paragraph" w:customStyle="1" w:styleId="5BCABFD4151BBB4B961A36D72C8AED82">
    <w:name w:val="5BCABFD4151BBB4B961A36D72C8AED82"/>
    <w:rsid w:val="00C6016C"/>
    <w:pPr>
      <w:spacing w:after="0" w:line="240" w:lineRule="auto"/>
    </w:pPr>
    <w:rPr>
      <w:sz w:val="24"/>
      <w:szCs w:val="24"/>
      <w:lang w:eastAsia="ja-JP"/>
    </w:rPr>
  </w:style>
  <w:style w:type="paragraph" w:customStyle="1" w:styleId="FC804AEBE5995046BBB5E411730FCF41">
    <w:name w:val="FC804AEBE5995046BBB5E411730FCF41"/>
    <w:rsid w:val="00C6016C"/>
    <w:pPr>
      <w:spacing w:after="0" w:line="240" w:lineRule="auto"/>
    </w:pPr>
    <w:rPr>
      <w:sz w:val="24"/>
      <w:szCs w:val="24"/>
      <w:lang w:eastAsia="ja-JP"/>
    </w:rPr>
  </w:style>
  <w:style w:type="paragraph" w:customStyle="1" w:styleId="211F9461BB9BC747874988540120B69A">
    <w:name w:val="211F9461BB9BC747874988540120B69A"/>
    <w:rsid w:val="00C6016C"/>
    <w:pPr>
      <w:spacing w:after="0" w:line="240" w:lineRule="auto"/>
    </w:pPr>
    <w:rPr>
      <w:sz w:val="24"/>
      <w:szCs w:val="24"/>
      <w:lang w:eastAsia="ja-JP"/>
    </w:rPr>
  </w:style>
  <w:style w:type="paragraph" w:customStyle="1" w:styleId="602AD2516B8FE54D8C9500FA46157EF4">
    <w:name w:val="602AD2516B8FE54D8C9500FA46157EF4"/>
    <w:rsid w:val="00C6016C"/>
    <w:pPr>
      <w:spacing w:after="0" w:line="240" w:lineRule="auto"/>
    </w:pPr>
    <w:rPr>
      <w:sz w:val="24"/>
      <w:szCs w:val="24"/>
      <w:lang w:eastAsia="ja-JP"/>
    </w:rPr>
  </w:style>
  <w:style w:type="paragraph" w:customStyle="1" w:styleId="ACC55526F01406488BB0C18525676AE9">
    <w:name w:val="ACC55526F01406488BB0C18525676AE9"/>
    <w:rsid w:val="00C6016C"/>
    <w:pPr>
      <w:spacing w:after="0" w:line="240" w:lineRule="auto"/>
    </w:pPr>
    <w:rPr>
      <w:sz w:val="24"/>
      <w:szCs w:val="24"/>
      <w:lang w:eastAsia="ja-JP"/>
    </w:rPr>
  </w:style>
  <w:style w:type="paragraph" w:customStyle="1" w:styleId="C01385A37A18AF46A527A64531B4D3F2">
    <w:name w:val="C01385A37A18AF46A527A64531B4D3F2"/>
    <w:rsid w:val="00C6016C"/>
    <w:pPr>
      <w:spacing w:after="0" w:line="240" w:lineRule="auto"/>
    </w:pPr>
    <w:rPr>
      <w:sz w:val="24"/>
      <w:szCs w:val="24"/>
      <w:lang w:eastAsia="ja-JP"/>
    </w:rPr>
  </w:style>
  <w:style w:type="paragraph" w:customStyle="1" w:styleId="B30A491544275F4C884FEE119A04B985">
    <w:name w:val="B30A491544275F4C884FEE119A04B985"/>
    <w:rsid w:val="00C6016C"/>
    <w:pPr>
      <w:spacing w:after="0" w:line="240" w:lineRule="auto"/>
    </w:pPr>
    <w:rPr>
      <w:sz w:val="24"/>
      <w:szCs w:val="24"/>
      <w:lang w:eastAsia="ja-JP"/>
    </w:rPr>
  </w:style>
  <w:style w:type="paragraph" w:customStyle="1" w:styleId="1D66998D4D6ACE498C201DAE926F72E3">
    <w:name w:val="1D66998D4D6ACE498C201DAE926F72E3"/>
    <w:rsid w:val="00C6016C"/>
    <w:pPr>
      <w:spacing w:after="0" w:line="240" w:lineRule="auto"/>
    </w:pPr>
    <w:rPr>
      <w:sz w:val="24"/>
      <w:szCs w:val="24"/>
      <w:lang w:eastAsia="ja-JP"/>
    </w:rPr>
  </w:style>
  <w:style w:type="paragraph" w:customStyle="1" w:styleId="C56F9FE69805864297B9EDFCEFF692DF">
    <w:name w:val="C56F9FE69805864297B9EDFCEFF692DF"/>
    <w:rsid w:val="00C6016C"/>
    <w:pPr>
      <w:spacing w:after="0" w:line="240" w:lineRule="auto"/>
    </w:pPr>
    <w:rPr>
      <w:sz w:val="24"/>
      <w:szCs w:val="24"/>
      <w:lang w:eastAsia="ja-JP"/>
    </w:rPr>
  </w:style>
  <w:style w:type="paragraph" w:customStyle="1" w:styleId="A06C25338A67F9439A366311E9FFEC2D">
    <w:name w:val="A06C25338A67F9439A366311E9FFEC2D"/>
    <w:rsid w:val="00C6016C"/>
    <w:pPr>
      <w:spacing w:after="0" w:line="240" w:lineRule="auto"/>
    </w:pPr>
    <w:rPr>
      <w:sz w:val="24"/>
      <w:szCs w:val="24"/>
      <w:lang w:eastAsia="ja-JP"/>
    </w:rPr>
  </w:style>
  <w:style w:type="paragraph" w:customStyle="1" w:styleId="AA54E4A2D845EF40A2649C890EE31AB0">
    <w:name w:val="AA54E4A2D845EF40A2649C890EE31AB0"/>
    <w:rsid w:val="00C6016C"/>
    <w:pPr>
      <w:spacing w:after="0" w:line="240" w:lineRule="auto"/>
    </w:pPr>
    <w:rPr>
      <w:sz w:val="24"/>
      <w:szCs w:val="24"/>
      <w:lang w:eastAsia="ja-JP"/>
    </w:rPr>
  </w:style>
  <w:style w:type="paragraph" w:customStyle="1" w:styleId="1209EFE895B4464B8185CF1D5A17B27E">
    <w:name w:val="1209EFE895B4464B8185CF1D5A17B27E"/>
    <w:rsid w:val="00C6016C"/>
    <w:pPr>
      <w:spacing w:after="0" w:line="240" w:lineRule="auto"/>
    </w:pPr>
    <w:rPr>
      <w:sz w:val="24"/>
      <w:szCs w:val="24"/>
      <w:lang w:eastAsia="ja-JP"/>
    </w:rPr>
  </w:style>
  <w:style w:type="paragraph" w:customStyle="1" w:styleId="8BF9C3EDDFA9914AAE52765696C017BD">
    <w:name w:val="8BF9C3EDDFA9914AAE52765696C017BD"/>
    <w:rsid w:val="00C6016C"/>
    <w:pPr>
      <w:spacing w:after="0" w:line="240" w:lineRule="auto"/>
    </w:pPr>
    <w:rPr>
      <w:sz w:val="24"/>
      <w:szCs w:val="24"/>
      <w:lang w:eastAsia="ja-JP"/>
    </w:rPr>
  </w:style>
  <w:style w:type="paragraph" w:customStyle="1" w:styleId="065641BA41207D4D9D4964F72BC28C1D">
    <w:name w:val="065641BA41207D4D9D4964F72BC28C1D"/>
    <w:rsid w:val="00C6016C"/>
    <w:pPr>
      <w:spacing w:after="0" w:line="240" w:lineRule="auto"/>
    </w:pPr>
    <w:rPr>
      <w:sz w:val="24"/>
      <w:szCs w:val="24"/>
      <w:lang w:eastAsia="ja-JP"/>
    </w:rPr>
  </w:style>
  <w:style w:type="paragraph" w:customStyle="1" w:styleId="6C28CA248B38F2499451AE9C0250AC05">
    <w:name w:val="6C28CA248B38F2499451AE9C0250AC05"/>
    <w:rsid w:val="00C6016C"/>
    <w:pPr>
      <w:spacing w:after="0" w:line="240" w:lineRule="auto"/>
    </w:pPr>
    <w:rPr>
      <w:sz w:val="24"/>
      <w:szCs w:val="24"/>
      <w:lang w:eastAsia="ja-JP"/>
    </w:rPr>
  </w:style>
  <w:style w:type="paragraph" w:customStyle="1" w:styleId="B52AEE1787971840A160802B58EBE0AB">
    <w:name w:val="B52AEE1787971840A160802B58EBE0AB"/>
    <w:rsid w:val="00C6016C"/>
    <w:pPr>
      <w:spacing w:after="0" w:line="240" w:lineRule="auto"/>
    </w:pPr>
    <w:rPr>
      <w:sz w:val="24"/>
      <w:szCs w:val="24"/>
      <w:lang w:eastAsia="ja-JP"/>
    </w:rPr>
  </w:style>
  <w:style w:type="paragraph" w:customStyle="1" w:styleId="25766749647A734B8EF7ED57CF649001">
    <w:name w:val="25766749647A734B8EF7ED57CF649001"/>
    <w:rsid w:val="00C6016C"/>
    <w:pPr>
      <w:spacing w:after="0" w:line="240" w:lineRule="auto"/>
    </w:pPr>
    <w:rPr>
      <w:sz w:val="24"/>
      <w:szCs w:val="24"/>
      <w:lang w:eastAsia="ja-JP"/>
    </w:rPr>
  </w:style>
  <w:style w:type="paragraph" w:customStyle="1" w:styleId="D245B0F86EEC29449A57E210EE56949C">
    <w:name w:val="D245B0F86EEC29449A57E210EE56949C"/>
    <w:rsid w:val="00C6016C"/>
    <w:pPr>
      <w:spacing w:after="0" w:line="240" w:lineRule="auto"/>
    </w:pPr>
    <w:rPr>
      <w:sz w:val="24"/>
      <w:szCs w:val="24"/>
      <w:lang w:eastAsia="ja-JP"/>
    </w:rPr>
  </w:style>
  <w:style w:type="paragraph" w:customStyle="1" w:styleId="00B77A774708C64FB0A0CF3453E9A405">
    <w:name w:val="00B77A774708C64FB0A0CF3453E9A405"/>
    <w:rsid w:val="004B37B4"/>
    <w:pPr>
      <w:spacing w:after="0" w:line="240" w:lineRule="auto"/>
    </w:pPr>
    <w:rPr>
      <w:sz w:val="24"/>
      <w:szCs w:val="24"/>
      <w:lang w:eastAsia="ja-JP"/>
    </w:rPr>
  </w:style>
  <w:style w:type="paragraph" w:customStyle="1" w:styleId="1619E324D40A774CB7BF34799825D434">
    <w:name w:val="1619E324D40A774CB7BF34799825D434"/>
    <w:rsid w:val="004B37B4"/>
    <w:pPr>
      <w:spacing w:after="0" w:line="240" w:lineRule="auto"/>
    </w:pPr>
    <w:rPr>
      <w:sz w:val="24"/>
      <w:szCs w:val="24"/>
      <w:lang w:eastAsia="ja-JP"/>
    </w:rPr>
  </w:style>
  <w:style w:type="paragraph" w:customStyle="1" w:styleId="405B2A639274AB408AC69215B4525620">
    <w:name w:val="405B2A639274AB408AC69215B4525620"/>
    <w:rsid w:val="004B37B4"/>
    <w:pPr>
      <w:spacing w:after="0" w:line="240" w:lineRule="auto"/>
    </w:pPr>
    <w:rPr>
      <w:sz w:val="24"/>
      <w:szCs w:val="24"/>
      <w:lang w:eastAsia="ja-JP"/>
    </w:rPr>
  </w:style>
  <w:style w:type="paragraph" w:customStyle="1" w:styleId="4988653875F3E7439891ED83CF8C9867">
    <w:name w:val="4988653875F3E7439891ED83CF8C9867"/>
    <w:rsid w:val="004B37B4"/>
    <w:pPr>
      <w:spacing w:after="0" w:line="240" w:lineRule="auto"/>
    </w:pPr>
    <w:rPr>
      <w:sz w:val="24"/>
      <w:szCs w:val="24"/>
      <w:lang w:eastAsia="ja-JP"/>
    </w:rPr>
  </w:style>
  <w:style w:type="paragraph" w:customStyle="1" w:styleId="5F6A913A66B7E3458BC62679CD82DF65">
    <w:name w:val="5F6A913A66B7E3458BC62679CD82DF65"/>
    <w:rsid w:val="004B37B4"/>
    <w:pPr>
      <w:spacing w:after="0" w:line="240" w:lineRule="auto"/>
    </w:pPr>
    <w:rPr>
      <w:sz w:val="24"/>
      <w:szCs w:val="24"/>
      <w:lang w:eastAsia="ja-JP"/>
    </w:rPr>
  </w:style>
  <w:style w:type="paragraph" w:customStyle="1" w:styleId="89912239F4DF4C44A4EBF1EA0E204A7B">
    <w:name w:val="89912239F4DF4C44A4EBF1EA0E204A7B"/>
    <w:rsid w:val="004B37B4"/>
    <w:pPr>
      <w:spacing w:after="0" w:line="240" w:lineRule="auto"/>
    </w:pPr>
    <w:rPr>
      <w:sz w:val="24"/>
      <w:szCs w:val="24"/>
      <w:lang w:eastAsia="ja-JP"/>
    </w:rPr>
  </w:style>
  <w:style w:type="paragraph" w:customStyle="1" w:styleId="A19D085802B7BE4C8FE4C5EA634D76D2">
    <w:name w:val="A19D085802B7BE4C8FE4C5EA634D76D2"/>
    <w:rsid w:val="004B37B4"/>
    <w:pPr>
      <w:spacing w:after="0" w:line="240" w:lineRule="auto"/>
    </w:pPr>
    <w:rPr>
      <w:sz w:val="24"/>
      <w:szCs w:val="24"/>
      <w:lang w:eastAsia="ja-JP"/>
    </w:rPr>
  </w:style>
  <w:style w:type="paragraph" w:customStyle="1" w:styleId="AC2A5FF2325ABE4E871CA1D8A4FE1A58">
    <w:name w:val="AC2A5FF2325ABE4E871CA1D8A4FE1A58"/>
    <w:rsid w:val="004B37B4"/>
    <w:pPr>
      <w:spacing w:after="0" w:line="240" w:lineRule="auto"/>
    </w:pPr>
    <w:rPr>
      <w:sz w:val="24"/>
      <w:szCs w:val="24"/>
      <w:lang w:eastAsia="ja-JP"/>
    </w:rPr>
  </w:style>
  <w:style w:type="paragraph" w:customStyle="1" w:styleId="BDF487160DC3B64FBD8DD1666BCA7726">
    <w:name w:val="BDF487160DC3B64FBD8DD1666BCA7726"/>
    <w:rsid w:val="004B37B4"/>
    <w:pPr>
      <w:spacing w:after="0" w:line="240" w:lineRule="auto"/>
    </w:pPr>
    <w:rPr>
      <w:sz w:val="24"/>
      <w:szCs w:val="24"/>
      <w:lang w:eastAsia="ja-JP"/>
    </w:rPr>
  </w:style>
  <w:style w:type="paragraph" w:customStyle="1" w:styleId="CB879558388BF74DA584F68A1DC3EA7F">
    <w:name w:val="CB879558388BF74DA584F68A1DC3EA7F"/>
    <w:rsid w:val="004B37B4"/>
    <w:pPr>
      <w:spacing w:after="0" w:line="240" w:lineRule="auto"/>
    </w:pPr>
    <w:rPr>
      <w:sz w:val="24"/>
      <w:szCs w:val="24"/>
      <w:lang w:eastAsia="ja-JP"/>
    </w:rPr>
  </w:style>
  <w:style w:type="paragraph" w:customStyle="1" w:styleId="CEECA7D662946744B3D9627E74E74023">
    <w:name w:val="CEECA7D662946744B3D9627E74E74023"/>
    <w:rsid w:val="004B37B4"/>
    <w:pPr>
      <w:spacing w:after="0" w:line="240" w:lineRule="auto"/>
    </w:pPr>
    <w:rPr>
      <w:sz w:val="24"/>
      <w:szCs w:val="24"/>
      <w:lang w:eastAsia="ja-JP"/>
    </w:rPr>
  </w:style>
  <w:style w:type="paragraph" w:customStyle="1" w:styleId="D6CA9E2C0D034B4581B316E020F44708">
    <w:name w:val="D6CA9E2C0D034B4581B316E020F44708"/>
    <w:rsid w:val="004B37B4"/>
    <w:pPr>
      <w:spacing w:after="0" w:line="240" w:lineRule="auto"/>
    </w:pPr>
    <w:rPr>
      <w:sz w:val="24"/>
      <w:szCs w:val="24"/>
      <w:lang w:eastAsia="ja-JP"/>
    </w:rPr>
  </w:style>
  <w:style w:type="paragraph" w:customStyle="1" w:styleId="E039E72C18CCE047B0CA465632C1D517">
    <w:name w:val="E039E72C18CCE047B0CA465632C1D517"/>
    <w:rsid w:val="004B37B4"/>
    <w:pPr>
      <w:spacing w:after="0" w:line="240" w:lineRule="auto"/>
    </w:pPr>
    <w:rPr>
      <w:sz w:val="24"/>
      <w:szCs w:val="24"/>
      <w:lang w:eastAsia="ja-JP"/>
    </w:rPr>
  </w:style>
  <w:style w:type="paragraph" w:customStyle="1" w:styleId="SchemeImage">
    <w:name w:val="SchemeImage"/>
    <w:basedOn w:val="Normal"/>
    <w:next w:val="Normal"/>
    <w:link w:val="SchemeImageChar"/>
    <w:rsid w:val="004B37B4"/>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4B37B4"/>
    <w:rPr>
      <w:rFonts w:ascii="Calibri Light" w:eastAsia="Times New Roman" w:hAnsi="Calibri Light" w:cs="Consolas"/>
      <w:sz w:val="18"/>
      <w:szCs w:val="21"/>
    </w:rPr>
  </w:style>
  <w:style w:type="character" w:customStyle="1" w:styleId="GraphicCaptionChar">
    <w:name w:val="GraphicCaption Char"/>
    <w:basedOn w:val="DefaultParagraphFont"/>
    <w:uiPriority w:val="1"/>
    <w:rsid w:val="004B37B4"/>
    <w:rPr>
      <w:rFonts w:ascii="Calibri Light" w:hAnsi="Calibri Light" w:cs="Consolas"/>
      <w:sz w:val="15"/>
      <w:szCs w:val="21"/>
    </w:rPr>
  </w:style>
  <w:style w:type="paragraph" w:customStyle="1" w:styleId="FD62E608265A3B468D554E3CB68151E7">
    <w:name w:val="FD62E608265A3B468D554E3CB68151E7"/>
    <w:rsid w:val="004B37B4"/>
    <w:pPr>
      <w:spacing w:after="0" w:line="240" w:lineRule="auto"/>
    </w:pPr>
    <w:rPr>
      <w:sz w:val="24"/>
      <w:szCs w:val="24"/>
      <w:lang w:eastAsia="ja-JP"/>
    </w:rPr>
  </w:style>
  <w:style w:type="paragraph" w:customStyle="1" w:styleId="5A95E69FC4AD8D47B1EDBF11AABD2B58">
    <w:name w:val="5A95E69FC4AD8D47B1EDBF11AABD2B58"/>
    <w:rsid w:val="004B37B4"/>
    <w:pPr>
      <w:spacing w:after="0" w:line="240" w:lineRule="auto"/>
    </w:pPr>
    <w:rPr>
      <w:sz w:val="24"/>
      <w:szCs w:val="24"/>
      <w:lang w:eastAsia="ja-JP"/>
    </w:rPr>
  </w:style>
  <w:style w:type="paragraph" w:customStyle="1" w:styleId="0FC9C5F53EAA3A4ABA8635CDD322AF6A">
    <w:name w:val="0FC9C5F53EAA3A4ABA8635CDD322AF6A"/>
    <w:rsid w:val="004B37B4"/>
    <w:pPr>
      <w:spacing w:after="0" w:line="240" w:lineRule="auto"/>
    </w:pPr>
    <w:rPr>
      <w:sz w:val="24"/>
      <w:szCs w:val="24"/>
      <w:lang w:eastAsia="ja-JP"/>
    </w:rPr>
  </w:style>
  <w:style w:type="paragraph" w:customStyle="1" w:styleId="57EACFB5D908CA4EB253E0694E51A2DC">
    <w:name w:val="57EACFB5D908CA4EB253E0694E51A2DC"/>
    <w:rsid w:val="004B37B4"/>
    <w:pPr>
      <w:spacing w:after="0" w:line="240" w:lineRule="auto"/>
    </w:pPr>
    <w:rPr>
      <w:sz w:val="24"/>
      <w:szCs w:val="24"/>
      <w:lang w:eastAsia="ja-JP"/>
    </w:rPr>
  </w:style>
  <w:style w:type="paragraph" w:customStyle="1" w:styleId="DC024DD35DFAF140B75F39B7F1CD3183">
    <w:name w:val="DC024DD35DFAF140B75F39B7F1CD3183"/>
    <w:rsid w:val="004B37B4"/>
    <w:pPr>
      <w:spacing w:after="0" w:line="240" w:lineRule="auto"/>
    </w:pPr>
    <w:rPr>
      <w:sz w:val="24"/>
      <w:szCs w:val="24"/>
      <w:lang w:eastAsia="ja-JP"/>
    </w:rPr>
  </w:style>
  <w:style w:type="paragraph" w:customStyle="1" w:styleId="33195A298179354DA1FAC8EE5718B94B">
    <w:name w:val="33195A298179354DA1FAC8EE5718B94B"/>
    <w:rsid w:val="004B37B4"/>
    <w:pPr>
      <w:spacing w:after="0" w:line="240" w:lineRule="auto"/>
    </w:pPr>
    <w:rPr>
      <w:sz w:val="24"/>
      <w:szCs w:val="24"/>
      <w:lang w:eastAsia="ja-JP"/>
    </w:rPr>
  </w:style>
  <w:style w:type="paragraph" w:customStyle="1" w:styleId="4D77E3D85763024CA722C43A77C45F93">
    <w:name w:val="4D77E3D85763024CA722C43A77C45F93"/>
    <w:rsid w:val="004B37B4"/>
    <w:pPr>
      <w:spacing w:after="0" w:line="240" w:lineRule="auto"/>
    </w:pPr>
    <w:rPr>
      <w:sz w:val="24"/>
      <w:szCs w:val="24"/>
      <w:lang w:eastAsia="ja-JP"/>
    </w:rPr>
  </w:style>
  <w:style w:type="paragraph" w:customStyle="1" w:styleId="5E2A1B0AD7A3AF4895B179B7881F9AAE">
    <w:name w:val="5E2A1B0AD7A3AF4895B179B7881F9AAE"/>
    <w:rsid w:val="004B37B4"/>
    <w:pPr>
      <w:spacing w:after="0" w:line="240" w:lineRule="auto"/>
    </w:pPr>
    <w:rPr>
      <w:sz w:val="24"/>
      <w:szCs w:val="24"/>
      <w:lang w:eastAsia="ja-JP"/>
    </w:rPr>
  </w:style>
  <w:style w:type="paragraph" w:customStyle="1" w:styleId="D537227EF9620946A1B6AE80270FE564">
    <w:name w:val="D537227EF9620946A1B6AE80270FE564"/>
    <w:rsid w:val="004B37B4"/>
    <w:pPr>
      <w:spacing w:after="0" w:line="240" w:lineRule="auto"/>
    </w:pPr>
    <w:rPr>
      <w:sz w:val="24"/>
      <w:szCs w:val="24"/>
      <w:lang w:eastAsia="ja-JP"/>
    </w:rPr>
  </w:style>
  <w:style w:type="paragraph" w:customStyle="1" w:styleId="TD">
    <w:name w:val="TD"/>
    <w:basedOn w:val="PlainText"/>
    <w:link w:val="TDChar"/>
    <w:rsid w:val="004B37B4"/>
    <w:pPr>
      <w:spacing w:line="200" w:lineRule="atLeast"/>
    </w:pPr>
    <w:rPr>
      <w:rFonts w:ascii="Calibri Light" w:eastAsia="Times New Roman" w:hAnsi="Calibri Light" w:cs="Consolas"/>
      <w:sz w:val="14"/>
    </w:rPr>
  </w:style>
  <w:style w:type="character" w:customStyle="1" w:styleId="TDChar">
    <w:name w:val="TD Char"/>
    <w:basedOn w:val="PlainTextChar"/>
    <w:link w:val="TD"/>
    <w:rsid w:val="004B37B4"/>
    <w:rPr>
      <w:rFonts w:ascii="Calibri Light" w:eastAsia="Times New Roman" w:hAnsi="Calibri Light" w:cs="Consolas"/>
      <w:sz w:val="14"/>
      <w:szCs w:val="21"/>
    </w:rPr>
  </w:style>
  <w:style w:type="paragraph" w:customStyle="1" w:styleId="TDFN">
    <w:name w:val="TDFN"/>
    <w:basedOn w:val="TD"/>
    <w:link w:val="TDFNChar"/>
    <w:rsid w:val="004B37B4"/>
    <w:pPr>
      <w:spacing w:before="80" w:line="240" w:lineRule="auto"/>
      <w:contextualSpacing/>
    </w:pPr>
  </w:style>
  <w:style w:type="character" w:customStyle="1" w:styleId="TDFNChar">
    <w:name w:val="TDFN Char"/>
    <w:basedOn w:val="TDChar"/>
    <w:link w:val="TDFN"/>
    <w:rsid w:val="004B37B4"/>
    <w:rPr>
      <w:rFonts w:ascii="Calibri Light" w:eastAsia="Times New Roman" w:hAnsi="Calibri Light" w:cs="Consolas"/>
      <w:sz w:val="14"/>
      <w:szCs w:val="21"/>
    </w:rPr>
  </w:style>
  <w:style w:type="paragraph" w:customStyle="1" w:styleId="TDH">
    <w:name w:val="TDH"/>
    <w:basedOn w:val="PlainText"/>
    <w:link w:val="TDHChar"/>
    <w:rsid w:val="004B37B4"/>
    <w:pPr>
      <w:spacing w:line="200" w:lineRule="atLeast"/>
    </w:pPr>
    <w:rPr>
      <w:rFonts w:ascii="Calibri Light" w:eastAsia="Times New Roman" w:hAnsi="Calibri Light" w:cs="Consolas"/>
      <w:sz w:val="14"/>
    </w:rPr>
  </w:style>
  <w:style w:type="character" w:customStyle="1" w:styleId="TDHChar">
    <w:name w:val="TDH Char"/>
    <w:basedOn w:val="PlainTextChar"/>
    <w:link w:val="TDH"/>
    <w:rsid w:val="004B37B4"/>
    <w:rPr>
      <w:rFonts w:ascii="Calibri Light" w:eastAsia="Times New Roman" w:hAnsi="Calibri Light" w:cs="Consolas"/>
      <w:sz w:val="14"/>
      <w:szCs w:val="21"/>
    </w:rPr>
  </w:style>
  <w:style w:type="paragraph" w:customStyle="1" w:styleId="TDL">
    <w:name w:val="TDL"/>
    <w:basedOn w:val="PlainText"/>
    <w:next w:val="TDH"/>
    <w:link w:val="TDLChar"/>
    <w:rsid w:val="004B37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cs="Consolas"/>
      <w:sz w:val="15"/>
    </w:rPr>
  </w:style>
  <w:style w:type="character" w:customStyle="1" w:styleId="TDLChar">
    <w:name w:val="TDL Char"/>
    <w:basedOn w:val="PlainTextChar"/>
    <w:link w:val="TDL"/>
    <w:rsid w:val="004B37B4"/>
    <w:rPr>
      <w:rFonts w:ascii="Calibri Light" w:eastAsia="Times New Roman" w:hAnsi="Calibri Light" w:cs="Consolas"/>
      <w:sz w:val="15"/>
      <w:szCs w:val="21"/>
      <w:shd w:val="clear" w:color="auto" w:fill="D9D9D9" w:themeFill="background1" w:themeFillShade="D9"/>
    </w:rPr>
  </w:style>
  <w:style w:type="table" w:styleId="TableGrid">
    <w:name w:val="Table Grid"/>
    <w:basedOn w:val="TableNormal"/>
    <w:rsid w:val="004B37B4"/>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4B37B4"/>
    <w:pPr>
      <w:spacing w:after="0" w:line="240" w:lineRule="auto"/>
    </w:pPr>
    <w:rPr>
      <w:rFonts w:ascii="Courier" w:hAnsi="Courier"/>
      <w:sz w:val="21"/>
      <w:szCs w:val="21"/>
    </w:rPr>
  </w:style>
  <w:style w:type="character" w:customStyle="1" w:styleId="PlainTextChar">
    <w:name w:val="Plain Text Char"/>
    <w:basedOn w:val="DefaultParagraphFont"/>
    <w:link w:val="PlainText"/>
    <w:uiPriority w:val="99"/>
    <w:semiHidden/>
    <w:rsid w:val="004B37B4"/>
    <w:rPr>
      <w:rFonts w:ascii="Courier" w:hAnsi="Courier"/>
      <w:sz w:val="21"/>
      <w:szCs w:val="21"/>
    </w:rPr>
  </w:style>
  <w:style w:type="paragraph" w:customStyle="1" w:styleId="507F10CB2F8D1D489292E4D5C8011302">
    <w:name w:val="507F10CB2F8D1D489292E4D5C8011302"/>
    <w:rsid w:val="004B37B4"/>
    <w:pPr>
      <w:spacing w:after="0" w:line="240" w:lineRule="auto"/>
    </w:pPr>
    <w:rPr>
      <w:sz w:val="24"/>
      <w:szCs w:val="24"/>
      <w:lang w:eastAsia="ja-JP"/>
    </w:rPr>
  </w:style>
  <w:style w:type="paragraph" w:customStyle="1" w:styleId="AB778D20D41B3C4BB8067362C3F36F36">
    <w:name w:val="AB778D20D41B3C4BB8067362C3F36F36"/>
    <w:rsid w:val="004B37B4"/>
    <w:pPr>
      <w:spacing w:after="0" w:line="240" w:lineRule="auto"/>
    </w:pPr>
    <w:rPr>
      <w:sz w:val="24"/>
      <w:szCs w:val="24"/>
      <w:lang w:eastAsia="ja-JP"/>
    </w:rPr>
  </w:style>
  <w:style w:type="paragraph" w:customStyle="1" w:styleId="10A73886E7D7024FB5BE2B4EDAC18E35">
    <w:name w:val="10A73886E7D7024FB5BE2B4EDAC18E35"/>
    <w:rsid w:val="004B37B4"/>
    <w:pPr>
      <w:spacing w:after="0" w:line="240" w:lineRule="auto"/>
    </w:pPr>
    <w:rPr>
      <w:sz w:val="24"/>
      <w:szCs w:val="24"/>
      <w:lang w:eastAsia="ja-JP"/>
    </w:rPr>
  </w:style>
  <w:style w:type="paragraph" w:customStyle="1" w:styleId="7C73BB857B978C48B043BCD92D93B7C5">
    <w:name w:val="7C73BB857B978C48B043BCD92D93B7C5"/>
    <w:rsid w:val="004B37B4"/>
    <w:pPr>
      <w:spacing w:after="0" w:line="240" w:lineRule="auto"/>
    </w:pPr>
    <w:rPr>
      <w:sz w:val="24"/>
      <w:szCs w:val="24"/>
      <w:lang w:eastAsia="ja-JP"/>
    </w:rPr>
  </w:style>
  <w:style w:type="paragraph" w:customStyle="1" w:styleId="B3279C523C2EA54BBAE319634FBF199A">
    <w:name w:val="B3279C523C2EA54BBAE319634FBF199A"/>
    <w:rsid w:val="004B37B4"/>
    <w:pPr>
      <w:spacing w:after="0" w:line="240" w:lineRule="auto"/>
    </w:pPr>
    <w:rPr>
      <w:sz w:val="24"/>
      <w:szCs w:val="24"/>
      <w:lang w:eastAsia="ja-JP"/>
    </w:rPr>
  </w:style>
  <w:style w:type="paragraph" w:customStyle="1" w:styleId="36EC8B4CB502C548B9823C3B632430E8">
    <w:name w:val="36EC8B4CB502C548B9823C3B632430E8"/>
    <w:rsid w:val="004B37B4"/>
    <w:pPr>
      <w:spacing w:after="0" w:line="240" w:lineRule="auto"/>
    </w:pPr>
    <w:rPr>
      <w:sz w:val="24"/>
      <w:szCs w:val="24"/>
      <w:lang w:eastAsia="ja-JP"/>
    </w:rPr>
  </w:style>
  <w:style w:type="paragraph" w:customStyle="1" w:styleId="E688C3085ED8084181175BF4D9FEB69D">
    <w:name w:val="E688C3085ED8084181175BF4D9FEB69D"/>
    <w:rsid w:val="004B37B4"/>
    <w:pPr>
      <w:spacing w:after="0" w:line="240" w:lineRule="auto"/>
    </w:pPr>
    <w:rPr>
      <w:sz w:val="24"/>
      <w:szCs w:val="24"/>
      <w:lang w:eastAsia="ja-JP"/>
    </w:rPr>
  </w:style>
  <w:style w:type="paragraph" w:customStyle="1" w:styleId="58C106885CB542BC8FA4C5F4BE07584B">
    <w:name w:val="58C106885CB542BC8FA4C5F4BE07584B"/>
    <w:rsid w:val="00663A7C"/>
  </w:style>
  <w:style w:type="paragraph" w:customStyle="1" w:styleId="339118C93BCB40F790668D97F23F54DC4">
    <w:name w:val="339118C93BCB40F790668D97F23F54DC4"/>
    <w:rsid w:val="00663A7C"/>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4">
    <w:name w:val="22DF1711B202421CAE89EA83902E0A874"/>
    <w:rsid w:val="00663A7C"/>
    <w:pPr>
      <w:spacing w:before="120" w:after="0" w:line="240" w:lineRule="auto"/>
      <w:jc w:val="both"/>
    </w:pPr>
    <w:rPr>
      <w:rFonts w:ascii="Calibri Light" w:eastAsia="Times New Roman" w:hAnsi="Calibri Light" w:cs="Consolas"/>
      <w:sz w:val="15"/>
      <w:szCs w:val="21"/>
    </w:rPr>
  </w:style>
  <w:style w:type="paragraph" w:customStyle="1" w:styleId="B6DA16CEE9C249DFACA6D47EC1DDD79C4">
    <w:name w:val="B6DA16CEE9C249DFACA6D47EC1DDD79C4"/>
    <w:rsid w:val="00663A7C"/>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4">
    <w:name w:val="DC07DEAE6AFB496EBF2B014B92FB42EC4"/>
    <w:rsid w:val="00663A7C"/>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28ED5C09B4994FEFB710EC3BD1DA43ED4">
    <w:name w:val="28ED5C09B4994FEFB710EC3BD1DA43ED4"/>
    <w:rsid w:val="00663A7C"/>
    <w:pPr>
      <w:spacing w:after="80" w:line="205" w:lineRule="exact"/>
      <w:jc w:val="both"/>
    </w:pPr>
    <w:rPr>
      <w:rFonts w:ascii="Cambria" w:eastAsia="Times New Roman" w:hAnsi="Cambria" w:cs="Times New Roman"/>
      <w:sz w:val="15"/>
      <w:szCs w:val="15"/>
    </w:rPr>
  </w:style>
  <w:style w:type="paragraph" w:customStyle="1" w:styleId="58C106885CB542BC8FA4C5F4BE07584B1">
    <w:name w:val="58C106885CB542BC8FA4C5F4BE07584B1"/>
    <w:rsid w:val="00663A7C"/>
    <w:pPr>
      <w:spacing w:after="80" w:line="205" w:lineRule="exact"/>
      <w:jc w:val="both"/>
    </w:pPr>
    <w:rPr>
      <w:rFonts w:ascii="Cambria" w:eastAsia="Times New Roman" w:hAnsi="Cambria" w:cs="Times New Roman"/>
      <w:sz w:val="15"/>
      <w:szCs w:val="15"/>
    </w:rPr>
  </w:style>
  <w:style w:type="paragraph" w:customStyle="1" w:styleId="2F00243E1B424155A5EBBB2200FCF3052">
    <w:name w:val="2F00243E1B424155A5EBBB2200FCF3052"/>
    <w:rsid w:val="00663A7C"/>
    <w:pPr>
      <w:spacing w:after="80" w:line="205" w:lineRule="exact"/>
      <w:jc w:val="both"/>
    </w:pPr>
    <w:rPr>
      <w:rFonts w:ascii="Cambria" w:eastAsia="Times New Roman" w:hAnsi="Cambria" w:cs="Times New Roman"/>
      <w:sz w:val="15"/>
      <w:szCs w:val="15"/>
    </w:rPr>
  </w:style>
  <w:style w:type="paragraph" w:customStyle="1" w:styleId="D3164E8E94374BFC9FBEED7B633930642">
    <w:name w:val="D3164E8E94374BFC9FBEED7B633930642"/>
    <w:rsid w:val="00663A7C"/>
    <w:pPr>
      <w:spacing w:after="80" w:line="205" w:lineRule="exact"/>
      <w:jc w:val="both"/>
    </w:pPr>
    <w:rPr>
      <w:rFonts w:ascii="Cambria" w:eastAsia="Times New Roman" w:hAnsi="Cambria" w:cs="Times New Roman"/>
      <w:sz w:val="15"/>
      <w:szCs w:val="15"/>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E1236-BC06-4898-829B-114783785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SynOpen template v2.1Mac - Letter.dotm</Template>
  <TotalTime>1</TotalTime>
  <Pages>4</Pages>
  <Words>816</Words>
  <Characters>4656</Characters>
  <Application>Microsoft Office Word</Application>
  <DocSecurity>0</DocSecurity>
  <Lines>38</Lines>
  <Paragraphs>10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SynOpen template MACv2.01 - Letter</vt:lpstr>
      <vt:lpstr>&lt;Click Here To Insert the Manuscript Title&gt;</vt:lpstr>
    </vt:vector>
  </TitlesOfParts>
  <Company/>
  <LinksUpToDate>false</LinksUpToDate>
  <CharactersWithSpaces>5462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SynOpen template v2.0Mac - Letter.dotx</dc:title>
  <dc:creator>Boothroyd</dc:creator>
  <dc:description>SynOpen template v2.0Mac - Letter.dotm; 2016-09-16</dc:description>
  <cp:lastModifiedBy>Boothroyd</cp:lastModifiedBy>
  <cp:revision>4</cp:revision>
  <cp:lastPrinted>2015-03-11T22:25:00Z</cp:lastPrinted>
  <dcterms:created xsi:type="dcterms:W3CDTF">2017-03-06T20:02:00Z</dcterms:created>
  <dcterms:modified xsi:type="dcterms:W3CDTF">2017-03-06T20:53:00Z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