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 w:cstheme="majorHAnsi"/>
          <w:color w:val="auto"/>
          <w:sz w:val="40"/>
          <w:szCs w:val="60"/>
        </w:rPr>
        <w:tag w:val="cntRubrik"/>
        <w:id w:val="-1591843712"/>
        <w:placeholder>
          <w:docPart w:val="3467F587B7A1487E95C0D03C1E3266F7"/>
        </w:placeholder>
      </w:sdtPr>
      <w:sdtEndPr>
        <w:rPr>
          <w:rFonts w:asciiTheme="minorHAnsi" w:hAnsiTheme="minorHAnsi" w:cstheme="minorBidi"/>
          <w:b w:val="0"/>
          <w:sz w:val="24"/>
          <w:szCs w:val="22"/>
        </w:rPr>
      </w:sdtEndPr>
      <w:sdtContent>
        <w:p w14:paraId="6795E701" w14:textId="77777777" w:rsidR="00D936F2" w:rsidRPr="00D936F2" w:rsidRDefault="00252F1B" w:rsidP="00D936F2">
          <w:pPr>
            <w:pStyle w:val="Rubrik1"/>
            <w:rPr>
              <w:sz w:val="40"/>
              <w:szCs w:val="40"/>
            </w:rPr>
          </w:pPr>
          <w:r>
            <w:rPr>
              <w:sz w:val="40"/>
              <w:szCs w:val="40"/>
            </w:rPr>
            <w:t>Mall Å</w:t>
          </w:r>
          <w:r w:rsidR="006F01C3" w:rsidRPr="00D936F2">
            <w:rPr>
              <w:sz w:val="40"/>
              <w:szCs w:val="40"/>
            </w:rPr>
            <w:t xml:space="preserve">tgärdsplan </w:t>
          </w:r>
          <w:r w:rsidR="00491043" w:rsidRPr="00D936F2">
            <w:rPr>
              <w:sz w:val="40"/>
              <w:szCs w:val="40"/>
            </w:rPr>
            <w:t xml:space="preserve">för </w:t>
          </w:r>
          <w:r>
            <w:rPr>
              <w:sz w:val="40"/>
              <w:szCs w:val="40"/>
            </w:rPr>
            <w:t xml:space="preserve">minskad </w:t>
          </w:r>
          <w:r w:rsidR="00491043" w:rsidRPr="00D936F2">
            <w:rPr>
              <w:sz w:val="40"/>
              <w:szCs w:val="40"/>
            </w:rPr>
            <w:t>k</w:t>
          </w:r>
          <w:r w:rsidR="00B12F11">
            <w:rPr>
              <w:sz w:val="40"/>
              <w:szCs w:val="40"/>
            </w:rPr>
            <w:t>limatpåverkan</w:t>
          </w:r>
        </w:p>
      </w:sdtContent>
    </w:sdt>
    <w:p w14:paraId="7CCC007B" w14:textId="77777777" w:rsidR="00252F1B" w:rsidRPr="00252F1B" w:rsidRDefault="00252F1B" w:rsidP="00252F1B">
      <w:pPr>
        <w:rPr>
          <w:rFonts w:asciiTheme="majorHAnsi" w:eastAsia="Stockholm Type Regular" w:hAnsiTheme="majorHAnsi" w:cstheme="majorHAnsi"/>
          <w:b/>
          <w:sz w:val="28"/>
          <w:szCs w:val="28"/>
        </w:rPr>
      </w:pPr>
      <w:bookmarkStart w:id="0" w:name="bkmStart"/>
      <w:bookmarkEnd w:id="0"/>
      <w:r w:rsidRPr="00252F1B">
        <w:rPr>
          <w:rFonts w:asciiTheme="majorHAnsi" w:eastAsia="Stockholm Type Regular" w:hAnsiTheme="majorHAnsi" w:cstheme="majorHAnsi"/>
          <w:b/>
          <w:sz w:val="28"/>
          <w:szCs w:val="28"/>
        </w:rPr>
        <w:t>Vägledning för redovisning av klimat</w:t>
      </w:r>
      <w:r w:rsidR="00B12F11">
        <w:rPr>
          <w:rFonts w:asciiTheme="majorHAnsi" w:eastAsia="Stockholm Type Regular" w:hAnsiTheme="majorHAnsi" w:cstheme="majorHAnsi"/>
          <w:b/>
          <w:sz w:val="28"/>
          <w:szCs w:val="28"/>
        </w:rPr>
        <w:t>beräkning</w:t>
      </w:r>
      <w:r w:rsidRPr="00252F1B">
        <w:rPr>
          <w:rFonts w:asciiTheme="majorHAnsi" w:eastAsia="Stockholm Type Regular" w:hAnsiTheme="majorHAnsi" w:cstheme="majorHAnsi"/>
          <w:b/>
          <w:sz w:val="28"/>
          <w:szCs w:val="28"/>
        </w:rPr>
        <w:t xml:space="preserve"> för</w:t>
      </w:r>
      <w:r w:rsidR="00B12F11">
        <w:rPr>
          <w:rFonts w:asciiTheme="majorHAnsi" w:eastAsia="Stockholm Type Regular" w:hAnsiTheme="majorHAnsi" w:cstheme="majorHAnsi"/>
          <w:b/>
          <w:sz w:val="28"/>
          <w:szCs w:val="28"/>
        </w:rPr>
        <w:t xml:space="preserve"> anläggning</w:t>
      </w:r>
      <w:r w:rsidRPr="00252F1B">
        <w:rPr>
          <w:rFonts w:asciiTheme="majorHAnsi" w:eastAsia="Stockholm Type Regular" w:hAnsiTheme="majorHAnsi" w:cstheme="majorHAnsi"/>
          <w:b/>
          <w:sz w:val="28"/>
          <w:szCs w:val="28"/>
        </w:rPr>
        <w:t xml:space="preserve"> på allmän platsmark</w:t>
      </w:r>
    </w:p>
    <w:p w14:paraId="393B56D6" w14:textId="77777777" w:rsidR="00252F1B" w:rsidRDefault="00252F1B">
      <w:pPr>
        <w:spacing w:after="160" w:line="259" w:lineRule="auto"/>
        <w:rPr>
          <w:rFonts w:eastAsia="TimesNewRoman" w:cstheme="minorHAnsi"/>
          <w:color w:val="000000"/>
          <w:szCs w:val="24"/>
        </w:rPr>
      </w:pPr>
    </w:p>
    <w:p w14:paraId="347F15CD" w14:textId="77777777" w:rsidR="00D936F2" w:rsidRPr="00252F1B" w:rsidRDefault="00D936F2" w:rsidP="00D936F2">
      <w:pPr>
        <w:pStyle w:val="Tagline"/>
        <w:rPr>
          <w:sz w:val="36"/>
        </w:rPr>
      </w:pPr>
    </w:p>
    <w:tbl>
      <w:tblPr>
        <w:tblStyle w:val="Stockholmsstad"/>
        <w:tblW w:w="0" w:type="auto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1118"/>
        <w:gridCol w:w="3614"/>
        <w:gridCol w:w="1834"/>
      </w:tblGrid>
      <w:tr w:rsidR="00D936F2" w:rsidRPr="00252F1B" w14:paraId="45221AED" w14:textId="77777777" w:rsidTr="00252F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tcW w:w="1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1D1EC" w:themeFill="accent5" w:themeFillTint="33"/>
            <w:vAlign w:val="center"/>
          </w:tcPr>
          <w:p w14:paraId="0A742CF2" w14:textId="77777777" w:rsidR="00D936F2" w:rsidRPr="00252F1B" w:rsidRDefault="00D936F2" w:rsidP="00D936F2">
            <w:pPr>
              <w:spacing w:afterLines="0" w:line="276" w:lineRule="auto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Version</w:t>
            </w:r>
          </w:p>
        </w:tc>
        <w:tc>
          <w:tcPr>
            <w:tcW w:w="36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1D1EC" w:themeFill="accent5" w:themeFillTint="33"/>
            <w:vAlign w:val="center"/>
          </w:tcPr>
          <w:p w14:paraId="25ED00BB" w14:textId="77777777" w:rsidR="00D936F2" w:rsidRPr="00252F1B" w:rsidRDefault="00D936F2" w:rsidP="00D936F2">
            <w:pPr>
              <w:spacing w:afterLines="0" w:line="276" w:lineRule="auto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Senast reviderad av</w:t>
            </w:r>
          </w:p>
        </w:tc>
        <w:tc>
          <w:tcPr>
            <w:tcW w:w="18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1D1EC" w:themeFill="accent5" w:themeFillTint="33"/>
            <w:vAlign w:val="center"/>
          </w:tcPr>
          <w:p w14:paraId="1041BDFC" w14:textId="77777777" w:rsidR="00D936F2" w:rsidRPr="00252F1B" w:rsidRDefault="00D936F2" w:rsidP="00D936F2">
            <w:pPr>
              <w:spacing w:afterLines="0" w:line="276" w:lineRule="auto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Datum beslutad</w:t>
            </w:r>
          </w:p>
        </w:tc>
      </w:tr>
      <w:tr w:rsidR="00D936F2" w:rsidRPr="00252F1B" w14:paraId="1D19A882" w14:textId="77777777" w:rsidTr="00252F1B">
        <w:trPr>
          <w:trHeight w:val="397"/>
        </w:trPr>
        <w:tc>
          <w:tcPr>
            <w:tcW w:w="1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6FE0A5" w14:textId="77777777" w:rsidR="00D936F2" w:rsidRPr="00252F1B" w:rsidRDefault="00D936F2" w:rsidP="00D936F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1.0</w:t>
            </w:r>
          </w:p>
        </w:tc>
        <w:tc>
          <w:tcPr>
            <w:tcW w:w="36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09FF06" w14:textId="77777777" w:rsidR="00D936F2" w:rsidRPr="00252F1B" w:rsidRDefault="00252F1B" w:rsidP="00D936F2">
            <w:pPr>
              <w:spacing w:line="276" w:lineRule="auto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Karin Wallin</w:t>
            </w:r>
          </w:p>
        </w:tc>
        <w:tc>
          <w:tcPr>
            <w:tcW w:w="18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93DEE" w14:textId="77777777" w:rsidR="00D936F2" w:rsidRPr="00252F1B" w:rsidRDefault="00252F1B" w:rsidP="00D936F2">
            <w:pPr>
              <w:spacing w:line="276" w:lineRule="auto"/>
              <w:rPr>
                <w:rFonts w:cstheme="majorHAnsi"/>
                <w:sz w:val="18"/>
                <w:szCs w:val="16"/>
              </w:rPr>
            </w:pPr>
            <w:r w:rsidRPr="00252F1B">
              <w:rPr>
                <w:rFonts w:cstheme="majorHAnsi"/>
                <w:sz w:val="18"/>
                <w:szCs w:val="16"/>
              </w:rPr>
              <w:t>22-05-25</w:t>
            </w:r>
          </w:p>
        </w:tc>
      </w:tr>
      <w:tr w:rsidR="00252F1B" w:rsidRPr="00252F1B" w14:paraId="16F1CDD2" w14:textId="77777777" w:rsidTr="00252F1B">
        <w:trPr>
          <w:trHeight w:val="397"/>
        </w:trPr>
        <w:tc>
          <w:tcPr>
            <w:tcW w:w="1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623CEB" w14:textId="77777777" w:rsidR="00252F1B" w:rsidRPr="00252F1B" w:rsidRDefault="00252F1B" w:rsidP="008172DD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2.0</w:t>
            </w:r>
          </w:p>
        </w:tc>
        <w:tc>
          <w:tcPr>
            <w:tcW w:w="361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C7FE54" w14:textId="77777777" w:rsidR="00252F1B" w:rsidRPr="00252F1B" w:rsidRDefault="00252F1B" w:rsidP="00D936F2">
            <w:pPr>
              <w:spacing w:line="276" w:lineRule="auto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Maria Lennartsson</w:t>
            </w:r>
          </w:p>
        </w:tc>
        <w:tc>
          <w:tcPr>
            <w:tcW w:w="18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4B934" w14:textId="77777777" w:rsidR="00252F1B" w:rsidRPr="00252F1B" w:rsidRDefault="00252F1B" w:rsidP="00D936F2">
            <w:pPr>
              <w:spacing w:line="276" w:lineRule="auto"/>
              <w:rPr>
                <w:rFonts w:ascii="Arial" w:hAnsi="Arial" w:cs="Arial"/>
                <w:sz w:val="18"/>
                <w:szCs w:val="16"/>
              </w:rPr>
            </w:pPr>
            <w:r w:rsidRPr="00252F1B">
              <w:rPr>
                <w:rFonts w:ascii="Arial" w:hAnsi="Arial" w:cs="Arial"/>
                <w:sz w:val="18"/>
                <w:szCs w:val="16"/>
              </w:rPr>
              <w:t>24-01-24</w:t>
            </w:r>
          </w:p>
        </w:tc>
      </w:tr>
    </w:tbl>
    <w:p w14:paraId="5571A12B" w14:textId="77777777" w:rsidR="00D936F2" w:rsidRDefault="00D936F2">
      <w:pPr>
        <w:spacing w:after="160" w:line="259" w:lineRule="auto"/>
        <w:rPr>
          <w:rFonts w:eastAsia="TimesNewRoman" w:cstheme="minorHAnsi"/>
          <w:color w:val="000000"/>
          <w:szCs w:val="24"/>
        </w:rPr>
      </w:pPr>
    </w:p>
    <w:p w14:paraId="0340CB16" w14:textId="77777777" w:rsidR="00BF1865" w:rsidRDefault="00BF1865">
      <w:pPr>
        <w:spacing w:after="160" w:line="259" w:lineRule="auto"/>
        <w:rPr>
          <w:rFonts w:eastAsia="TimesNewRoman" w:cstheme="minorHAnsi"/>
          <w:color w:val="000000"/>
          <w:szCs w:val="24"/>
        </w:rPr>
      </w:pPr>
    </w:p>
    <w:p w14:paraId="67BBC403" w14:textId="77777777" w:rsidR="00BF1865" w:rsidRDefault="00BF1865">
      <w:pPr>
        <w:spacing w:after="160" w:line="259" w:lineRule="auto"/>
        <w:rPr>
          <w:rFonts w:eastAsia="TimesNewRoman" w:cstheme="minorHAnsi"/>
          <w:color w:val="000000"/>
          <w:szCs w:val="24"/>
        </w:rPr>
      </w:pPr>
    </w:p>
    <w:p w14:paraId="295B89B3" w14:textId="77777777" w:rsidR="00D936F2" w:rsidRDefault="00D936F2">
      <w:pPr>
        <w:spacing w:after="160" w:line="259" w:lineRule="auto"/>
        <w:rPr>
          <w:rFonts w:eastAsia="TimesNewRoman" w:cstheme="minorHAnsi"/>
          <w:color w:val="000000"/>
          <w:szCs w:val="24"/>
        </w:rPr>
      </w:pPr>
      <w:r>
        <w:rPr>
          <w:rFonts w:eastAsia="TimesNewRoman" w:cstheme="minorHAnsi"/>
          <w:color w:val="000000"/>
          <w:szCs w:val="24"/>
        </w:rPr>
        <w:br w:type="page"/>
      </w:r>
    </w:p>
    <w:p w14:paraId="37BE6401" w14:textId="77777777" w:rsidR="00CE0425" w:rsidRPr="00E900F9" w:rsidRDefault="00252F1B" w:rsidP="004C0146">
      <w:pPr>
        <w:pStyle w:val="Rubrik2"/>
        <w:rPr>
          <w:highlight w:val="yellow"/>
        </w:rPr>
      </w:pPr>
      <w:r w:rsidRPr="00E900F9">
        <w:rPr>
          <w:highlight w:val="yellow"/>
        </w:rPr>
        <w:lastRenderedPageBreak/>
        <w:t>Inledning</w:t>
      </w:r>
      <w:r w:rsidR="00E900F9" w:rsidRPr="00E900F9">
        <w:rPr>
          <w:highlight w:val="yellow"/>
        </w:rPr>
        <w:t xml:space="preserve"> </w:t>
      </w:r>
    </w:p>
    <w:p w14:paraId="1E0F5B3F" w14:textId="77777777" w:rsidR="0094125A" w:rsidRPr="00E900F9" w:rsidRDefault="004C6622" w:rsidP="00E900F9">
      <w:pPr>
        <w:rPr>
          <w:highlight w:val="yellow"/>
        </w:rPr>
      </w:pPr>
      <w:r w:rsidRPr="00E900F9">
        <w:rPr>
          <w:highlight w:val="yellow"/>
        </w:rPr>
        <w:t>I d</w:t>
      </w:r>
      <w:r w:rsidR="00CE0425" w:rsidRPr="00E900F9">
        <w:rPr>
          <w:highlight w:val="yellow"/>
        </w:rPr>
        <w:t xml:space="preserve">enna </w:t>
      </w:r>
      <w:r w:rsidR="00096E32" w:rsidRPr="00E900F9">
        <w:rPr>
          <w:highlight w:val="yellow"/>
        </w:rPr>
        <w:t xml:space="preserve">mall för </w:t>
      </w:r>
      <w:r w:rsidR="006F01C3" w:rsidRPr="00E900F9">
        <w:rPr>
          <w:highlight w:val="yellow"/>
        </w:rPr>
        <w:t xml:space="preserve">åtgärdsplan </w:t>
      </w:r>
      <w:r w:rsidRPr="00E900F9">
        <w:rPr>
          <w:highlight w:val="yellow"/>
        </w:rPr>
        <w:t xml:space="preserve">ska </w:t>
      </w:r>
      <w:r w:rsidR="00096E32" w:rsidRPr="00E900F9">
        <w:rPr>
          <w:highlight w:val="yellow"/>
        </w:rPr>
        <w:t>projekteringsgruppen</w:t>
      </w:r>
      <w:r w:rsidRPr="00E900F9">
        <w:rPr>
          <w:highlight w:val="yellow"/>
        </w:rPr>
        <w:t xml:space="preserve"> </w:t>
      </w:r>
      <w:r w:rsidR="009E2FD6" w:rsidRPr="00E900F9">
        <w:rPr>
          <w:highlight w:val="yellow"/>
        </w:rPr>
        <w:t xml:space="preserve">beskriva </w:t>
      </w:r>
      <w:r w:rsidRPr="00E900F9">
        <w:rPr>
          <w:highlight w:val="yellow"/>
        </w:rPr>
        <w:t>och kontinuerligt följa upp åtgärder för minskad</w:t>
      </w:r>
      <w:r w:rsidR="009E2FD6" w:rsidRPr="00E900F9">
        <w:rPr>
          <w:highlight w:val="yellow"/>
        </w:rPr>
        <w:t xml:space="preserve"> </w:t>
      </w:r>
      <w:r w:rsidR="00CE0425" w:rsidRPr="00E900F9">
        <w:rPr>
          <w:highlight w:val="yellow"/>
        </w:rPr>
        <w:t>klimat</w:t>
      </w:r>
      <w:r w:rsidR="009E2FD6" w:rsidRPr="00E900F9">
        <w:rPr>
          <w:highlight w:val="yellow"/>
        </w:rPr>
        <w:t>påverkan</w:t>
      </w:r>
      <w:r w:rsidR="00096E32" w:rsidRPr="00E900F9">
        <w:rPr>
          <w:highlight w:val="yellow"/>
        </w:rPr>
        <w:t xml:space="preserve"> från projekterad anläggning</w:t>
      </w:r>
      <w:r w:rsidRPr="00E900F9">
        <w:rPr>
          <w:highlight w:val="yellow"/>
        </w:rPr>
        <w:t xml:space="preserve">. </w:t>
      </w:r>
      <w:r w:rsidR="00B12F11">
        <w:rPr>
          <w:highlight w:val="yellow"/>
        </w:rPr>
        <w:t>Å</w:t>
      </w:r>
      <w:r w:rsidR="00096E32" w:rsidRPr="00E900F9">
        <w:rPr>
          <w:highlight w:val="yellow"/>
        </w:rPr>
        <w:t xml:space="preserve">tgärdsplanen </w:t>
      </w:r>
      <w:r w:rsidR="00B12F11">
        <w:rPr>
          <w:highlight w:val="yellow"/>
        </w:rPr>
        <w:t xml:space="preserve">bygger på resultatet från framtagen klimatberäkning, som tas fram </w:t>
      </w:r>
      <w:r w:rsidR="00096E32" w:rsidRPr="00E900F9">
        <w:rPr>
          <w:highlight w:val="yellow"/>
        </w:rPr>
        <w:t>enligt beskrivning i Anvisningar för klimatberäkningar</w:t>
      </w:r>
      <w:r w:rsidR="00096E32" w:rsidRPr="00B12F11">
        <w:rPr>
          <w:highlight w:val="yellow"/>
          <w:vertAlign w:val="superscript"/>
        </w:rPr>
        <w:footnoteReference w:id="2"/>
      </w:r>
      <w:r w:rsidR="00096E32" w:rsidRPr="00E900F9">
        <w:rPr>
          <w:highlight w:val="yellow"/>
        </w:rPr>
        <w:t>. Åtgärdsplanen och klimatberäkningen</w:t>
      </w:r>
      <w:r w:rsidR="00CE0425" w:rsidRPr="00E900F9">
        <w:rPr>
          <w:highlight w:val="yellow"/>
        </w:rPr>
        <w:t xml:space="preserve"> lämnas </w:t>
      </w:r>
      <w:r w:rsidR="00096E32" w:rsidRPr="00E900F9">
        <w:rPr>
          <w:highlight w:val="yellow"/>
        </w:rPr>
        <w:t xml:space="preserve">in </w:t>
      </w:r>
      <w:r w:rsidR="00CE0425" w:rsidRPr="00E900F9">
        <w:rPr>
          <w:highlight w:val="yellow"/>
        </w:rPr>
        <w:t>till hållbarhetssamordnare</w:t>
      </w:r>
      <w:r w:rsidR="00E900F9" w:rsidRPr="00E900F9">
        <w:rPr>
          <w:highlight w:val="yellow"/>
        </w:rPr>
        <w:t>n</w:t>
      </w:r>
      <w:r w:rsidR="00CE0425" w:rsidRPr="00E900F9">
        <w:rPr>
          <w:highlight w:val="yellow"/>
        </w:rPr>
        <w:t xml:space="preserve"> i samband med att </w:t>
      </w:r>
      <w:r w:rsidR="006F01C3" w:rsidRPr="00E900F9">
        <w:rPr>
          <w:highlight w:val="yellow"/>
        </w:rPr>
        <w:t>checklistan för hållbarhetskrav på</w:t>
      </w:r>
      <w:r w:rsidR="00CE0425" w:rsidRPr="00E900F9">
        <w:rPr>
          <w:highlight w:val="yellow"/>
        </w:rPr>
        <w:t xml:space="preserve"> allmän platsmark lämnas in.</w:t>
      </w:r>
      <w:r w:rsidR="00096E32" w:rsidRPr="00E900F9">
        <w:rPr>
          <w:highlight w:val="yellow"/>
        </w:rPr>
        <w:t xml:space="preserve"> </w:t>
      </w:r>
      <w:r w:rsidR="00CE0425" w:rsidRPr="00E900F9">
        <w:rPr>
          <w:highlight w:val="yellow"/>
        </w:rPr>
        <w:t xml:space="preserve"> </w:t>
      </w:r>
    </w:p>
    <w:p w14:paraId="7323F3AC" w14:textId="77777777" w:rsidR="00252F1B" w:rsidRPr="00E900F9" w:rsidRDefault="00252F1B" w:rsidP="004C6622">
      <w:pPr>
        <w:autoSpaceDE w:val="0"/>
        <w:autoSpaceDN w:val="0"/>
        <w:adjustRightInd w:val="0"/>
        <w:spacing w:line="276" w:lineRule="auto"/>
        <w:rPr>
          <w:rFonts w:eastAsia="TimesNewRoman" w:cstheme="minorHAnsi"/>
          <w:szCs w:val="24"/>
          <w:highlight w:val="yellow"/>
        </w:rPr>
      </w:pPr>
    </w:p>
    <w:p w14:paraId="45480DD6" w14:textId="77777777" w:rsidR="00252F1B" w:rsidRDefault="004C0146" w:rsidP="00252F1B">
      <w:r w:rsidRPr="00E900F9">
        <w:rPr>
          <w:highlight w:val="yellow"/>
        </w:rPr>
        <w:t>Denna m</w:t>
      </w:r>
      <w:r w:rsidR="00252F1B" w:rsidRPr="00E900F9">
        <w:rPr>
          <w:highlight w:val="yellow"/>
        </w:rPr>
        <w:t>all kan användas för redovisning i program-, system- och bygghandlings</w:t>
      </w:r>
      <w:r w:rsidR="00E900F9" w:rsidRPr="00E900F9">
        <w:rPr>
          <w:highlight w:val="yellow"/>
        </w:rPr>
        <w:t>skedet</w:t>
      </w:r>
      <w:r w:rsidR="00252F1B" w:rsidRPr="00E900F9">
        <w:rPr>
          <w:highlight w:val="yellow"/>
        </w:rPr>
        <w:t>.</w:t>
      </w:r>
      <w:r w:rsidRPr="00E900F9">
        <w:rPr>
          <w:highlight w:val="yellow"/>
        </w:rPr>
        <w:t xml:space="preserve"> I slutet av mallen finns rubriker som ska inkluderas vid en redovisning av relationshandling.</w:t>
      </w:r>
      <w:r>
        <w:t xml:space="preserve"> </w:t>
      </w:r>
    </w:p>
    <w:p w14:paraId="7847AA6C" w14:textId="77777777" w:rsidR="00E900F9" w:rsidRDefault="00E900F9" w:rsidP="00252F1B"/>
    <w:p w14:paraId="7061EFB6" w14:textId="77777777" w:rsidR="00E900F9" w:rsidRPr="00E900F9" w:rsidRDefault="00E900F9" w:rsidP="00E900F9">
      <w:pPr>
        <w:rPr>
          <w:u w:val="single"/>
        </w:rPr>
      </w:pPr>
      <w:r w:rsidRPr="00E900F9">
        <w:rPr>
          <w:highlight w:val="yellow"/>
          <w:u w:val="single"/>
        </w:rPr>
        <w:t>Gul överstrykning är hjälp</w:t>
      </w:r>
      <w:r>
        <w:rPr>
          <w:highlight w:val="yellow"/>
          <w:u w:val="single"/>
        </w:rPr>
        <w:t>t.ex.</w:t>
      </w:r>
      <w:r w:rsidRPr="00E900F9">
        <w:rPr>
          <w:highlight w:val="yellow"/>
          <w:u w:val="single"/>
        </w:rPr>
        <w:t>t som ska raderas i det slutgiltiga dokumentet.</w:t>
      </w:r>
      <w:r w:rsidRPr="00E900F9">
        <w:rPr>
          <w:u w:val="single"/>
        </w:rPr>
        <w:t xml:space="preserve"> </w:t>
      </w:r>
    </w:p>
    <w:p w14:paraId="78360A55" w14:textId="77777777" w:rsidR="00DF68C0" w:rsidRDefault="00DF68C0" w:rsidP="00252F1B">
      <w:pPr>
        <w:pStyle w:val="Default"/>
        <w:rPr>
          <w:rFonts w:eastAsia="TimesNewRoman"/>
        </w:rPr>
      </w:pPr>
    </w:p>
    <w:p w14:paraId="4C374A67" w14:textId="77777777" w:rsidR="00080797" w:rsidRDefault="00080797" w:rsidP="004C0146">
      <w:pPr>
        <w:pStyle w:val="Rubrik2"/>
      </w:pPr>
      <w:r w:rsidRPr="004C0146">
        <w:t>Beskrivning</w:t>
      </w:r>
      <w:r w:rsidRPr="00AA3A11">
        <w:t xml:space="preserve"> av projektet </w:t>
      </w:r>
    </w:p>
    <w:p w14:paraId="002E1E13" w14:textId="77777777" w:rsidR="004C0146" w:rsidRPr="00AA3A11" w:rsidRDefault="00E900F9" w:rsidP="004C0146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>
        <w:rPr>
          <w:rFonts w:asciiTheme="minorHAnsi" w:eastAsia="TimesNewRoman" w:hAnsiTheme="minorHAnsi" w:cstheme="minorHAnsi"/>
          <w:i/>
          <w:color w:val="002060"/>
          <w:highlight w:val="yellow"/>
        </w:rPr>
        <w:t>Utöver rutan nedan, beskriv</w:t>
      </w:r>
      <w:r w:rsidR="004C0146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projektet kort</w:t>
      </w:r>
      <w:r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inklusive</w:t>
      </w:r>
      <w:r w:rsidR="004C0146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anläggningstyp</w:t>
      </w:r>
      <w:r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och</w:t>
      </w:r>
      <w:r w:rsidR="004C0146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projekteringens </w:t>
      </w:r>
      <w:r>
        <w:rPr>
          <w:rFonts w:asciiTheme="minorHAnsi" w:eastAsia="TimesNewRoman" w:hAnsiTheme="minorHAnsi" w:cstheme="minorHAnsi"/>
          <w:i/>
          <w:color w:val="002060"/>
          <w:highlight w:val="yellow"/>
        </w:rPr>
        <w:t>omfattning</w:t>
      </w:r>
      <w:r w:rsidR="004C0146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</w:p>
    <w:p w14:paraId="04446B6A" w14:textId="77777777" w:rsidR="004C0146" w:rsidRPr="004C0146" w:rsidRDefault="004C0146" w:rsidP="004C0146"/>
    <w:tbl>
      <w:tblPr>
        <w:tblW w:w="7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4220"/>
      </w:tblGrid>
      <w:tr w:rsidR="00367A05" w:rsidRPr="00155133" w14:paraId="064079DE" w14:textId="77777777" w:rsidTr="00096E32">
        <w:trPr>
          <w:trHeight w:val="330"/>
        </w:trPr>
        <w:tc>
          <w:tcPr>
            <w:tcW w:w="2860" w:type="dxa"/>
            <w:tcBorders>
              <w:top w:val="single" w:sz="8" w:space="0" w:color="E1D1EC" w:themeColor="accent5" w:themeTint="33"/>
              <w:left w:val="single" w:sz="8" w:space="0" w:color="E1D1EC" w:themeColor="accent5" w:themeTint="33"/>
              <w:bottom w:val="single" w:sz="8" w:space="0" w:color="00528E"/>
              <w:right w:val="nil"/>
            </w:tcBorders>
            <w:shd w:val="clear" w:color="auto" w:fill="E1D1EC" w:themeFill="accent5" w:themeFillTint="33"/>
            <w:vAlign w:val="bottom"/>
            <w:hideMark/>
          </w:tcPr>
          <w:p w14:paraId="4FD970F0" w14:textId="77777777" w:rsidR="00367A05" w:rsidRPr="00155133" w:rsidRDefault="00367A05" w:rsidP="008D5F57">
            <w:pPr>
              <w:spacing w:before="40" w:after="4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155133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sv-SE"/>
              </w:rPr>
              <w:t>Projektinfo</w:t>
            </w:r>
            <w:r w:rsidR="00061D78" w:rsidRPr="00155133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sv-SE"/>
              </w:rPr>
              <w:t>rmation</w:t>
            </w:r>
          </w:p>
        </w:tc>
        <w:tc>
          <w:tcPr>
            <w:tcW w:w="4220" w:type="dxa"/>
            <w:tcBorders>
              <w:top w:val="single" w:sz="8" w:space="0" w:color="E1D1EC" w:themeColor="accent5" w:themeTint="33"/>
              <w:left w:val="nil"/>
              <w:bottom w:val="single" w:sz="8" w:space="0" w:color="00528E"/>
              <w:right w:val="single" w:sz="8" w:space="0" w:color="E1D1EC" w:themeColor="accent5" w:themeTint="33"/>
            </w:tcBorders>
            <w:shd w:val="clear" w:color="auto" w:fill="E1D1EC" w:themeFill="accent5" w:themeFillTint="33"/>
            <w:vAlign w:val="bottom"/>
            <w:hideMark/>
          </w:tcPr>
          <w:p w14:paraId="63CE8E93" w14:textId="77777777" w:rsidR="00367A05" w:rsidRPr="00155133" w:rsidRDefault="00367A05" w:rsidP="008D5F57">
            <w:pPr>
              <w:spacing w:before="40" w:after="4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155133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sv-SE"/>
              </w:rPr>
              <w:t> </w:t>
            </w:r>
          </w:p>
        </w:tc>
      </w:tr>
      <w:tr w:rsidR="00367A05" w:rsidRPr="00620524" w14:paraId="7620F6E8" w14:textId="77777777" w:rsidTr="00367A05">
        <w:trPr>
          <w:trHeight w:val="28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E2"/>
            <w:hideMark/>
          </w:tcPr>
          <w:p w14:paraId="728FF2AB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sz w:val="22"/>
                <w:lang w:eastAsia="sv-SE"/>
              </w:rPr>
              <w:t>Projektnummer: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D6CBB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color w:val="000000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color w:val="000000"/>
                <w:sz w:val="22"/>
                <w:lang w:eastAsia="sv-SE"/>
              </w:rPr>
              <w:t>E-XXX</w:t>
            </w:r>
          </w:p>
        </w:tc>
      </w:tr>
      <w:tr w:rsidR="00061D78" w:rsidRPr="00620524" w14:paraId="58131272" w14:textId="77777777" w:rsidTr="00367A05">
        <w:trPr>
          <w:trHeight w:val="28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E2"/>
          </w:tcPr>
          <w:p w14:paraId="69AD0C3A" w14:textId="77777777" w:rsidR="00061D78" w:rsidRPr="00620524" w:rsidRDefault="00061D78" w:rsidP="008D5F57">
            <w:pPr>
              <w:spacing w:before="40" w:after="40" w:line="240" w:lineRule="auto"/>
              <w:rPr>
                <w:rFonts w:eastAsia="Times New Roman" w:cstheme="minorHAnsi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sz w:val="22"/>
                <w:lang w:eastAsia="sv-SE"/>
              </w:rPr>
              <w:t>Projekteringsskede</w:t>
            </w:r>
            <w:r w:rsidR="00E900F9">
              <w:rPr>
                <w:rFonts w:eastAsia="Times New Roman" w:cstheme="minorHAnsi"/>
                <w:sz w:val="22"/>
                <w:lang w:eastAsia="sv-SE"/>
              </w:rPr>
              <w:t>:</w:t>
            </w:r>
          </w:p>
        </w:tc>
        <w:tc>
          <w:tcPr>
            <w:tcW w:w="4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B0748" w14:textId="77777777" w:rsidR="00061D78" w:rsidRPr="00620524" w:rsidRDefault="00061D78" w:rsidP="008D5F57">
            <w:pPr>
              <w:spacing w:before="40" w:after="40" w:line="240" w:lineRule="auto"/>
              <w:rPr>
                <w:rFonts w:eastAsia="Times New Roman" w:cstheme="minorHAnsi"/>
                <w:color w:val="000000"/>
                <w:sz w:val="22"/>
                <w:lang w:eastAsia="sv-SE"/>
              </w:rPr>
            </w:pPr>
          </w:p>
        </w:tc>
      </w:tr>
      <w:tr w:rsidR="00367A05" w:rsidRPr="00620524" w14:paraId="52DE0153" w14:textId="77777777" w:rsidTr="00367A05">
        <w:trPr>
          <w:trHeight w:val="28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E2"/>
            <w:hideMark/>
          </w:tcPr>
          <w:p w14:paraId="6EB78F94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sz w:val="22"/>
                <w:lang w:eastAsia="sv-SE"/>
              </w:rPr>
              <w:t>Projektnamn: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C1DC0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color w:val="000000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color w:val="000000"/>
                <w:sz w:val="22"/>
                <w:lang w:eastAsia="sv-SE"/>
              </w:rPr>
              <w:t> </w:t>
            </w:r>
          </w:p>
        </w:tc>
      </w:tr>
      <w:tr w:rsidR="00367A05" w:rsidRPr="00620524" w14:paraId="4C7AD44D" w14:textId="77777777" w:rsidTr="00367A05">
        <w:trPr>
          <w:trHeight w:val="28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E2"/>
            <w:hideMark/>
          </w:tcPr>
          <w:p w14:paraId="29E5BE4C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sz w:val="22"/>
                <w:lang w:eastAsia="sv-SE"/>
              </w:rPr>
              <w:t>Detaljplan: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227B9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color w:val="000000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color w:val="000000"/>
                <w:sz w:val="22"/>
                <w:lang w:eastAsia="sv-SE"/>
              </w:rPr>
              <w:t> </w:t>
            </w:r>
          </w:p>
        </w:tc>
      </w:tr>
      <w:tr w:rsidR="00367A05" w:rsidRPr="00620524" w14:paraId="40795E0E" w14:textId="77777777" w:rsidTr="00367A05">
        <w:trPr>
          <w:trHeight w:val="28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E2"/>
            <w:hideMark/>
          </w:tcPr>
          <w:p w14:paraId="1F2F5DA0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sz w:val="22"/>
                <w:lang w:eastAsia="sv-SE"/>
              </w:rPr>
              <w:t>Projekteringsledare: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779D2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color w:val="000000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color w:val="000000"/>
                <w:sz w:val="22"/>
                <w:lang w:eastAsia="sv-SE"/>
              </w:rPr>
              <w:t> </w:t>
            </w:r>
          </w:p>
        </w:tc>
      </w:tr>
      <w:tr w:rsidR="00367A05" w:rsidRPr="00620524" w14:paraId="63CEAF2E" w14:textId="77777777" w:rsidTr="00367A05">
        <w:trPr>
          <w:trHeight w:val="28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2E2"/>
            <w:hideMark/>
          </w:tcPr>
          <w:p w14:paraId="0B1A272A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sz w:val="22"/>
                <w:lang w:eastAsia="sv-SE"/>
              </w:rPr>
              <w:t>Projektledare: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D3534" w14:textId="77777777" w:rsidR="00367A05" w:rsidRPr="00620524" w:rsidRDefault="00367A05" w:rsidP="008D5F57">
            <w:pPr>
              <w:spacing w:before="40" w:after="40" w:line="240" w:lineRule="auto"/>
              <w:rPr>
                <w:rFonts w:eastAsia="Times New Roman" w:cstheme="minorHAnsi"/>
                <w:color w:val="000000"/>
                <w:sz w:val="22"/>
                <w:lang w:eastAsia="sv-SE"/>
              </w:rPr>
            </w:pPr>
            <w:r w:rsidRPr="00620524">
              <w:rPr>
                <w:rFonts w:eastAsia="Times New Roman" w:cstheme="minorHAnsi"/>
                <w:color w:val="000000"/>
                <w:sz w:val="22"/>
                <w:lang w:eastAsia="sv-SE"/>
              </w:rPr>
              <w:t> </w:t>
            </w:r>
          </w:p>
        </w:tc>
      </w:tr>
    </w:tbl>
    <w:p w14:paraId="0B2366C2" w14:textId="77777777" w:rsidR="00080797" w:rsidRPr="00AA3A11" w:rsidRDefault="00080797" w:rsidP="005B285F">
      <w:pPr>
        <w:rPr>
          <w:rFonts w:eastAsiaTheme="majorEastAsia"/>
        </w:rPr>
      </w:pPr>
    </w:p>
    <w:p w14:paraId="6829DB4B" w14:textId="77777777" w:rsidR="00367A05" w:rsidRDefault="00367A05" w:rsidP="004C0146">
      <w:pPr>
        <w:pStyle w:val="Rubrik2"/>
      </w:pPr>
      <w:r>
        <w:t>Omfattning</w:t>
      </w:r>
    </w:p>
    <w:p w14:paraId="28CEBCA4" w14:textId="77777777" w:rsidR="00367A05" w:rsidRPr="00AA3A11" w:rsidRDefault="00367A05" w:rsidP="00AA3A11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Beskriv klimatberäkningen</w:t>
      </w:r>
      <w:r w:rsidR="009E1F47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s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omfattning.</w:t>
      </w:r>
    </w:p>
    <w:p w14:paraId="1E27A4BD" w14:textId="77777777" w:rsidR="00423670" w:rsidRPr="004C0146" w:rsidRDefault="00367A05" w:rsidP="004C0146">
      <w:pPr>
        <w:pStyle w:val="Rubrik3"/>
      </w:pPr>
      <w:r w:rsidRPr="004C0146">
        <w:t>Gränsdragningslista</w:t>
      </w:r>
    </w:p>
    <w:p w14:paraId="71E7B33C" w14:textId="77777777" w:rsidR="00423670" w:rsidRPr="00061D78" w:rsidRDefault="00367A05" w:rsidP="00423670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Ta fram en förteckning som beskriver </w:t>
      </w:r>
      <w:r w:rsidR="00423670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de anläggningsdelar som tas med i klimatberäkning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en och de</w:t>
      </w:r>
      <w:r w:rsidR="009C3F5D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</w:t>
      </w:r>
      <w:r w:rsidR="00080797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delar som inte tagits med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  <w:r w:rsidR="00AA3A11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Bilägg gärna skiss/ritning</w:t>
      </w:r>
      <w:r w:rsidR="009C3F5D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</w:p>
    <w:p w14:paraId="60D3F710" w14:textId="77777777" w:rsidR="00423670" w:rsidRPr="00CD7B4B" w:rsidRDefault="00423670" w:rsidP="004C0146">
      <w:pPr>
        <w:pStyle w:val="Rubrik3"/>
      </w:pPr>
      <w:r w:rsidRPr="00CD7B4B">
        <w:lastRenderedPageBreak/>
        <w:t xml:space="preserve">Antaganden </w:t>
      </w:r>
    </w:p>
    <w:p w14:paraId="3EB9FACD" w14:textId="77777777" w:rsidR="00423670" w:rsidRPr="00E900F9" w:rsidRDefault="00423670" w:rsidP="00061D78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Beskriv antaganden som gjorts i beräkning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en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, t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ex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</w:t>
      </w:r>
    </w:p>
    <w:p w14:paraId="7FD76A14" w14:textId="77777777" w:rsidR="006A607C" w:rsidRPr="00E900F9" w:rsidRDefault="006A607C" w:rsidP="00061D78">
      <w:pPr>
        <w:pStyle w:val="Default"/>
        <w:numPr>
          <w:ilvl w:val="0"/>
          <w:numId w:val="44"/>
        </w:numPr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Särskilda förutsät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tningar, t.ex. markförhållanden eller hänsyn som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behöver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tas till omgivningen</w:t>
      </w:r>
    </w:p>
    <w:p w14:paraId="060D78C8" w14:textId="77777777" w:rsidR="00423670" w:rsidRPr="00E900F9" w:rsidRDefault="00423670" w:rsidP="00061D78">
      <w:pPr>
        <w:pStyle w:val="Default"/>
        <w:numPr>
          <w:ilvl w:val="0"/>
          <w:numId w:val="44"/>
        </w:numPr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Vilken </w:t>
      </w:r>
      <w:r w:rsidR="009C3F5D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konstruktionslösning som valts</w:t>
      </w:r>
    </w:p>
    <w:p w14:paraId="4DDF3958" w14:textId="77777777" w:rsidR="00E124D9" w:rsidRPr="00E900F9" w:rsidRDefault="00423670" w:rsidP="00E124D9">
      <w:pPr>
        <w:pStyle w:val="Default"/>
        <w:numPr>
          <w:ilvl w:val="0"/>
          <w:numId w:val="44"/>
        </w:numPr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Avgränsning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ar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i st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orlek/omfattning och utsnitt (t.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ex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kan beräkning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en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göras på del av anläggning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en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som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sedan skalas upp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för att motsvara hela anläggningen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) </w:t>
      </w:r>
    </w:p>
    <w:p w14:paraId="07A7B0A6" w14:textId="77777777" w:rsidR="00620524" w:rsidRPr="00E900F9" w:rsidRDefault="006A607C" w:rsidP="00E124D9">
      <w:pPr>
        <w:pStyle w:val="Default"/>
        <w:numPr>
          <w:ilvl w:val="0"/>
          <w:numId w:val="44"/>
        </w:numPr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Uppskattningar för mängder, transportavstånd, m.m</w:t>
      </w:r>
      <w:r w:rsidR="009C3F5D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</w:t>
      </w:r>
      <w:r w:rsidR="005B285F">
        <w:rPr>
          <w:rFonts w:asciiTheme="minorHAnsi" w:eastAsia="TimesNewRoman" w:hAnsiTheme="minorHAnsi" w:cstheme="minorHAnsi"/>
          <w:i/>
          <w:color w:val="002060"/>
          <w:highlight w:val="yellow"/>
        </w:rPr>
        <w:br/>
      </w:r>
    </w:p>
    <w:p w14:paraId="47309550" w14:textId="77777777" w:rsidR="00423670" w:rsidRPr="0094125A" w:rsidRDefault="00080797" w:rsidP="004C0146">
      <w:pPr>
        <w:pStyle w:val="Rubrik2"/>
      </w:pPr>
      <w:r>
        <w:t>Resultat</w:t>
      </w:r>
    </w:p>
    <w:p w14:paraId="2DDD0311" w14:textId="77777777" w:rsidR="0021489F" w:rsidRPr="001006DA" w:rsidRDefault="0021489F" w:rsidP="004C0146">
      <w:pPr>
        <w:pStyle w:val="Rubrik3"/>
        <w:rPr>
          <w:rFonts w:eastAsia="TimesNewRoman"/>
        </w:rPr>
      </w:pPr>
      <w:r>
        <w:rPr>
          <w:rFonts w:eastAsia="TimesNewRoman"/>
        </w:rPr>
        <w:t>Resurssammanställning</w:t>
      </w:r>
    </w:p>
    <w:p w14:paraId="12CB7753" w14:textId="77777777" w:rsidR="00D936F2" w:rsidRPr="00E124D9" w:rsidRDefault="0021489F" w:rsidP="00423670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Infoga listan på resurser (material, produktkategorier) som ingår i beräkningen</w:t>
      </w:r>
      <w:r w:rsidR="00620524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,</w:t>
      </w:r>
      <w:r w:rsidR="009E1F47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fördelat på teknikområde, t.ex. konstruktion, geoteknik, park, gata, m</w:t>
      </w:r>
      <w:r w:rsid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  <w:r w:rsidR="009E1F47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m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</w:p>
    <w:p w14:paraId="22AD5DF5" w14:textId="77777777" w:rsidR="0021489F" w:rsidRPr="001006DA" w:rsidRDefault="0021489F" w:rsidP="004C0146">
      <w:pPr>
        <w:pStyle w:val="Rubrik3"/>
        <w:rPr>
          <w:rFonts w:eastAsia="TimesNewRoman"/>
        </w:rPr>
      </w:pPr>
      <w:r>
        <w:rPr>
          <w:rFonts w:eastAsia="TimesNewRoman"/>
        </w:rPr>
        <w:t>Täckningsgrad för beräkningen</w:t>
      </w:r>
    </w:p>
    <w:p w14:paraId="6FFA3952" w14:textId="77777777" w:rsidR="00D936F2" w:rsidRPr="00E124D9" w:rsidRDefault="00D936F2" w:rsidP="00423670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Beräkna</w:t>
      </w:r>
      <w:r w:rsidR="0021489F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täckningsgraden 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för beräkningen i %</w:t>
      </w:r>
      <w:r w:rsidR="0021489F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. Beräkningen bör omfatta minst 80 % av projektets materielmä</w:t>
      </w:r>
      <w:r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>ngder (exklusive massor), räknat</w:t>
      </w:r>
      <w:r w:rsidR="0021489F" w:rsidRPr="00E900F9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i kg (ton).</w:t>
      </w:r>
    </w:p>
    <w:p w14:paraId="6D75FD44" w14:textId="77777777" w:rsidR="009C3F5D" w:rsidRPr="009C3F5D" w:rsidRDefault="009C3F5D" w:rsidP="004C0146">
      <w:pPr>
        <w:pStyle w:val="Rubrik3"/>
        <w:rPr>
          <w:rFonts w:eastAsia="TimesNewRoman"/>
        </w:rPr>
      </w:pPr>
      <w:r w:rsidRPr="009C3F5D">
        <w:rPr>
          <w:rFonts w:eastAsia="TimesNewRoman"/>
        </w:rPr>
        <w:t>Resultat klimatberäkning</w:t>
      </w:r>
    </w:p>
    <w:p w14:paraId="62820AEB" w14:textId="77777777" w:rsidR="009C3F5D" w:rsidRDefault="009C3F5D" w:rsidP="009C3F5D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CE6E80">
        <w:rPr>
          <w:rFonts w:asciiTheme="minorHAnsi" w:eastAsia="TimesNewRoman" w:hAnsiTheme="minorHAnsi" w:cstheme="minorHAnsi"/>
          <w:i/>
          <w:color w:val="002060"/>
          <w:highlight w:val="yellow"/>
        </w:rPr>
        <w:t>Vid färdigställande av projektering</w:t>
      </w:r>
      <w:r w:rsidR="00FA1C6E">
        <w:rPr>
          <w:rFonts w:asciiTheme="minorHAnsi" w:eastAsia="TimesNewRoman" w:hAnsiTheme="minorHAnsi" w:cstheme="minorHAnsi"/>
          <w:i/>
          <w:color w:val="002060"/>
          <w:highlight w:val="yellow"/>
        </w:rPr>
        <w:t>en</w:t>
      </w:r>
      <w:r w:rsidRPr="00CE6E80">
        <w:rPr>
          <w:rFonts w:asciiTheme="minorHAnsi" w:eastAsia="TimesNewRoman" w:hAnsiTheme="minorHAnsi" w:cstheme="minorHAnsi"/>
          <w:i/>
          <w:color w:val="002060"/>
          <w:highlight w:val="yellow"/>
        </w:rPr>
        <w:t>, ska det samlade resultatet för anläggningen redovisas. För de material/materialkategorier som bidrar till den största klimatpåverkan redovisas klimatpåverkan dels i kg/ton och dels i andel av den totala klimatpåverkan för hela anläggningen.</w:t>
      </w:r>
      <w:r>
        <w:rPr>
          <w:rFonts w:asciiTheme="minorHAnsi" w:eastAsia="TimesNewRoman" w:hAnsiTheme="minorHAnsi" w:cstheme="minorHAnsi"/>
          <w:i/>
          <w:color w:val="002060"/>
        </w:rPr>
        <w:t xml:space="preserve"> </w:t>
      </w:r>
    </w:p>
    <w:p w14:paraId="31E9C4E5" w14:textId="77777777" w:rsidR="009C3F5D" w:rsidRDefault="009C3F5D" w:rsidP="009C3F5D"/>
    <w:p w14:paraId="703351C4" w14:textId="77777777" w:rsidR="009C3F5D" w:rsidRDefault="009C3F5D" w:rsidP="009C3F5D">
      <w:pPr>
        <w:pStyle w:val="Beskrivning"/>
        <w:keepNext/>
      </w:pPr>
      <w:r>
        <w:t>Tabell 1: Klimatpåverkan från olika pos</w:t>
      </w:r>
      <w:r w:rsidR="00E85306">
        <w:t>ter i beräkningen</w:t>
      </w:r>
    </w:p>
    <w:tbl>
      <w:tblPr>
        <w:tblStyle w:val="Stockholmsstad"/>
        <w:tblW w:w="0" w:type="auto"/>
        <w:tblLook w:val="04A0" w:firstRow="1" w:lastRow="0" w:firstColumn="1" w:lastColumn="0" w:noHBand="0" w:noVBand="1"/>
      </w:tblPr>
      <w:tblGrid>
        <w:gridCol w:w="3396"/>
        <w:gridCol w:w="1585"/>
        <w:gridCol w:w="1585"/>
      </w:tblGrid>
      <w:tr w:rsidR="009C3F5D" w:rsidRPr="00155133" w14:paraId="63957DAD" w14:textId="77777777" w:rsidTr="001551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96" w:type="dxa"/>
            <w:shd w:val="clear" w:color="auto" w:fill="E1D1EC" w:themeFill="accent5" w:themeFillTint="33"/>
          </w:tcPr>
          <w:p w14:paraId="7BD4BE77" w14:textId="77777777" w:rsidR="009C3F5D" w:rsidRPr="00155133" w:rsidRDefault="009C3F5D" w:rsidP="00B13EAF">
            <w:pPr>
              <w:pStyle w:val="Default"/>
              <w:spacing w:before="60" w:afterLines="0" w:after="60"/>
              <w:rPr>
                <w:rFonts w:asciiTheme="majorHAnsi" w:eastAsia="TimesNewRoman" w:hAnsiTheme="majorHAnsi" w:cstheme="majorHAnsi"/>
                <w:sz w:val="18"/>
                <w:szCs w:val="18"/>
              </w:rPr>
            </w:pPr>
          </w:p>
        </w:tc>
        <w:tc>
          <w:tcPr>
            <w:tcW w:w="1585" w:type="dxa"/>
            <w:shd w:val="clear" w:color="auto" w:fill="E1D1EC" w:themeFill="accent5" w:themeFillTint="33"/>
          </w:tcPr>
          <w:p w14:paraId="2B9BDB96" w14:textId="77777777" w:rsidR="009C3F5D" w:rsidRPr="00155133" w:rsidRDefault="009C3F5D" w:rsidP="00B13EAF">
            <w:pPr>
              <w:pStyle w:val="Default"/>
              <w:spacing w:before="60" w:afterLines="0" w:after="60"/>
              <w:rPr>
                <w:rFonts w:asciiTheme="majorHAnsi" w:eastAsia="TimesNewRoman" w:hAnsiTheme="majorHAnsi" w:cstheme="majorHAnsi"/>
                <w:sz w:val="18"/>
                <w:szCs w:val="18"/>
              </w:rPr>
            </w:pPr>
            <w:r w:rsidRPr="00155133">
              <w:rPr>
                <w:rFonts w:asciiTheme="majorHAnsi" w:eastAsia="TimesNewRoman" w:hAnsiTheme="majorHAnsi" w:cstheme="majorHAnsi"/>
                <w:sz w:val="18"/>
                <w:szCs w:val="18"/>
              </w:rPr>
              <w:t>kg CO</w:t>
            </w:r>
            <w:r w:rsidRPr="00155133">
              <w:rPr>
                <w:rFonts w:asciiTheme="majorHAnsi" w:eastAsia="TimesNewRoman" w:hAnsiTheme="majorHAnsi" w:cstheme="majorHAnsi"/>
                <w:sz w:val="18"/>
                <w:szCs w:val="18"/>
                <w:vertAlign w:val="subscript"/>
              </w:rPr>
              <w:t>2</w:t>
            </w:r>
            <w:r w:rsidRPr="00FA1C6E">
              <w:rPr>
                <w:rFonts w:asciiTheme="majorHAnsi" w:eastAsia="TimesNewRoman" w:hAnsiTheme="majorHAnsi" w:cstheme="majorHAnsi"/>
                <w:sz w:val="18"/>
                <w:szCs w:val="18"/>
              </w:rPr>
              <w:t>e</w:t>
            </w:r>
          </w:p>
        </w:tc>
        <w:tc>
          <w:tcPr>
            <w:tcW w:w="1585" w:type="dxa"/>
            <w:shd w:val="clear" w:color="auto" w:fill="E1D1EC" w:themeFill="accent5" w:themeFillTint="33"/>
          </w:tcPr>
          <w:p w14:paraId="1543C2D1" w14:textId="77777777" w:rsidR="009C3F5D" w:rsidRPr="00155133" w:rsidRDefault="009C3F5D" w:rsidP="00B13EAF">
            <w:pPr>
              <w:pStyle w:val="Default"/>
              <w:spacing w:before="60" w:afterLines="0" w:after="60"/>
              <w:rPr>
                <w:rFonts w:asciiTheme="majorHAnsi" w:eastAsia="TimesNewRoman" w:hAnsiTheme="majorHAnsi" w:cstheme="majorHAnsi"/>
                <w:sz w:val="18"/>
                <w:szCs w:val="18"/>
              </w:rPr>
            </w:pPr>
            <w:r w:rsidRPr="00155133">
              <w:rPr>
                <w:rFonts w:asciiTheme="majorHAnsi" w:eastAsia="TimesNewRoman" w:hAnsiTheme="majorHAnsi" w:cstheme="majorHAnsi"/>
                <w:sz w:val="18"/>
                <w:szCs w:val="18"/>
              </w:rPr>
              <w:t>Andel i %</w:t>
            </w:r>
          </w:p>
        </w:tc>
      </w:tr>
      <w:tr w:rsidR="009C3F5D" w:rsidRPr="009249FD" w14:paraId="4396290B" w14:textId="77777777" w:rsidTr="00F0788A">
        <w:tc>
          <w:tcPr>
            <w:tcW w:w="3396" w:type="dxa"/>
          </w:tcPr>
          <w:p w14:paraId="79034710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  <w:r>
              <w:rPr>
                <w:rFonts w:asciiTheme="minorHAnsi" w:eastAsia="TimesNewRoman" w:hAnsiTheme="minorHAnsi" w:cstheme="minorHAnsi"/>
              </w:rPr>
              <w:t>Post 1</w:t>
            </w:r>
          </w:p>
        </w:tc>
        <w:tc>
          <w:tcPr>
            <w:tcW w:w="1585" w:type="dxa"/>
            <w:shd w:val="clear" w:color="auto" w:fill="D9D9D9" w:themeFill="background1" w:themeFillShade="D9"/>
          </w:tcPr>
          <w:p w14:paraId="0DCA1C43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  <w:tc>
          <w:tcPr>
            <w:tcW w:w="1585" w:type="dxa"/>
            <w:shd w:val="clear" w:color="auto" w:fill="D9D9D9" w:themeFill="background1" w:themeFillShade="D9"/>
          </w:tcPr>
          <w:p w14:paraId="1DAAFC1A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</w:tr>
      <w:tr w:rsidR="009C3F5D" w:rsidRPr="009249FD" w14:paraId="56D1ACAA" w14:textId="77777777" w:rsidTr="00F0788A">
        <w:tc>
          <w:tcPr>
            <w:tcW w:w="3396" w:type="dxa"/>
          </w:tcPr>
          <w:p w14:paraId="72B15C4A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  <w:r>
              <w:rPr>
                <w:rFonts w:asciiTheme="minorHAnsi" w:eastAsia="TimesNewRoman" w:hAnsiTheme="minorHAnsi" w:cstheme="minorHAnsi"/>
              </w:rPr>
              <w:t>Post 2</w:t>
            </w:r>
          </w:p>
        </w:tc>
        <w:tc>
          <w:tcPr>
            <w:tcW w:w="1585" w:type="dxa"/>
            <w:shd w:val="clear" w:color="auto" w:fill="D9D9D9" w:themeFill="background1" w:themeFillShade="D9"/>
          </w:tcPr>
          <w:p w14:paraId="192E8629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  <w:tc>
          <w:tcPr>
            <w:tcW w:w="1585" w:type="dxa"/>
            <w:shd w:val="clear" w:color="auto" w:fill="D9D9D9" w:themeFill="background1" w:themeFillShade="D9"/>
          </w:tcPr>
          <w:p w14:paraId="28DD8F5D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</w:tr>
      <w:tr w:rsidR="009C3F5D" w:rsidRPr="009249FD" w14:paraId="44A07BCD" w14:textId="77777777" w:rsidTr="00F0788A">
        <w:tc>
          <w:tcPr>
            <w:tcW w:w="3396" w:type="dxa"/>
          </w:tcPr>
          <w:p w14:paraId="44D9D358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  <w:r>
              <w:rPr>
                <w:rFonts w:asciiTheme="minorHAnsi" w:eastAsia="TimesNewRoman" w:hAnsiTheme="minorHAnsi" w:cstheme="minorHAnsi"/>
              </w:rPr>
              <w:t>Post 3</w:t>
            </w:r>
          </w:p>
        </w:tc>
        <w:tc>
          <w:tcPr>
            <w:tcW w:w="1585" w:type="dxa"/>
            <w:shd w:val="clear" w:color="auto" w:fill="D9D9D9" w:themeFill="background1" w:themeFillShade="D9"/>
          </w:tcPr>
          <w:p w14:paraId="738DABC9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  <w:tc>
          <w:tcPr>
            <w:tcW w:w="1585" w:type="dxa"/>
            <w:shd w:val="clear" w:color="auto" w:fill="D9D9D9" w:themeFill="background1" w:themeFillShade="D9"/>
          </w:tcPr>
          <w:p w14:paraId="1D042F8A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</w:tr>
      <w:tr w:rsidR="009C3F5D" w:rsidRPr="009249FD" w14:paraId="340F097B" w14:textId="77777777" w:rsidTr="00F0788A">
        <w:tc>
          <w:tcPr>
            <w:tcW w:w="3396" w:type="dxa"/>
          </w:tcPr>
          <w:p w14:paraId="5BBA49ED" w14:textId="77777777" w:rsidR="009C3F5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  <w:r>
              <w:rPr>
                <w:rFonts w:asciiTheme="minorHAnsi" w:eastAsia="TimesNewRoman" w:hAnsiTheme="minorHAnsi" w:cstheme="minorHAnsi"/>
              </w:rPr>
              <w:t>Post 4</w:t>
            </w:r>
          </w:p>
        </w:tc>
        <w:tc>
          <w:tcPr>
            <w:tcW w:w="1585" w:type="dxa"/>
            <w:shd w:val="clear" w:color="auto" w:fill="D9D9D9" w:themeFill="background1" w:themeFillShade="D9"/>
          </w:tcPr>
          <w:p w14:paraId="14B2FCDD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  <w:tc>
          <w:tcPr>
            <w:tcW w:w="1585" w:type="dxa"/>
            <w:shd w:val="clear" w:color="auto" w:fill="D9D9D9" w:themeFill="background1" w:themeFillShade="D9"/>
          </w:tcPr>
          <w:p w14:paraId="319B761D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</w:tr>
      <w:tr w:rsidR="009C3F5D" w:rsidRPr="009249FD" w14:paraId="4B113A4F" w14:textId="77777777" w:rsidTr="00D936F2">
        <w:tc>
          <w:tcPr>
            <w:tcW w:w="6566" w:type="dxa"/>
            <w:gridSpan w:val="3"/>
          </w:tcPr>
          <w:p w14:paraId="3FEB9072" w14:textId="77777777" w:rsidR="009C3F5D" w:rsidRPr="009249FD" w:rsidRDefault="00FA1C6E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  <w:r>
              <w:rPr>
                <w:rFonts w:asciiTheme="minorHAnsi" w:eastAsia="TimesNewRoman" w:hAnsiTheme="minorHAnsi" w:cstheme="minorHAnsi"/>
              </w:rPr>
              <w:t>…</w:t>
            </w:r>
          </w:p>
        </w:tc>
      </w:tr>
      <w:tr w:rsidR="009C3F5D" w:rsidRPr="009249FD" w14:paraId="1BD49291" w14:textId="77777777" w:rsidTr="00D936F2">
        <w:tc>
          <w:tcPr>
            <w:tcW w:w="3396" w:type="dxa"/>
          </w:tcPr>
          <w:p w14:paraId="6EF6BAD1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  <w:r>
              <w:rPr>
                <w:rFonts w:asciiTheme="minorHAnsi" w:eastAsia="TimesNewRoman" w:hAnsiTheme="minorHAnsi" w:cstheme="minorHAnsi"/>
              </w:rPr>
              <w:t>Täckningsgrad, %</w:t>
            </w:r>
          </w:p>
        </w:tc>
        <w:tc>
          <w:tcPr>
            <w:tcW w:w="3170" w:type="dxa"/>
            <w:gridSpan w:val="2"/>
            <w:shd w:val="clear" w:color="auto" w:fill="D9D9D9" w:themeFill="background1" w:themeFillShade="D9"/>
          </w:tcPr>
          <w:p w14:paraId="0A69E721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</w:tr>
      <w:tr w:rsidR="009C3F5D" w:rsidRPr="009249FD" w14:paraId="749ECB99" w14:textId="77777777" w:rsidTr="00D936F2">
        <w:tc>
          <w:tcPr>
            <w:tcW w:w="3396" w:type="dxa"/>
          </w:tcPr>
          <w:p w14:paraId="45077348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  <w:r w:rsidRPr="009249FD">
              <w:rPr>
                <w:rFonts w:asciiTheme="minorHAnsi" w:eastAsia="TimesNewRoman" w:hAnsiTheme="minorHAnsi" w:cstheme="minorHAnsi"/>
              </w:rPr>
              <w:t>Total klimatpåverkan kg CO</w:t>
            </w:r>
            <w:r w:rsidRPr="009249FD">
              <w:rPr>
                <w:rFonts w:asciiTheme="minorHAnsi" w:eastAsia="TimesNewRoman" w:hAnsiTheme="minorHAnsi" w:cstheme="minorHAnsi"/>
                <w:vertAlign w:val="subscript"/>
              </w:rPr>
              <w:t>2</w:t>
            </w:r>
            <w:r w:rsidRPr="00FA1C6E">
              <w:rPr>
                <w:rFonts w:asciiTheme="minorHAnsi" w:eastAsia="TimesNewRoman" w:hAnsiTheme="minorHAnsi" w:cstheme="minorHAnsi"/>
              </w:rPr>
              <w:t>e</w:t>
            </w:r>
          </w:p>
        </w:tc>
        <w:tc>
          <w:tcPr>
            <w:tcW w:w="3170" w:type="dxa"/>
            <w:gridSpan w:val="2"/>
            <w:shd w:val="clear" w:color="auto" w:fill="D9D9D9" w:themeFill="background1" w:themeFillShade="D9"/>
          </w:tcPr>
          <w:p w14:paraId="49DE6A3F" w14:textId="77777777" w:rsidR="009C3F5D" w:rsidRPr="009249FD" w:rsidRDefault="009C3F5D" w:rsidP="00B13EAF">
            <w:pPr>
              <w:pStyle w:val="Default"/>
              <w:spacing w:before="40" w:after="40"/>
              <w:rPr>
                <w:rFonts w:asciiTheme="minorHAnsi" w:eastAsia="TimesNewRoman" w:hAnsiTheme="minorHAnsi" w:cstheme="minorHAnsi"/>
              </w:rPr>
            </w:pPr>
          </w:p>
        </w:tc>
      </w:tr>
    </w:tbl>
    <w:p w14:paraId="0AF5AF30" w14:textId="77777777" w:rsidR="009C3F5D" w:rsidRDefault="009C3F5D" w:rsidP="004C0146">
      <w:pPr>
        <w:pStyle w:val="Rubrik3"/>
        <w:rPr>
          <w:rFonts w:eastAsia="TimesNewRoman"/>
        </w:rPr>
      </w:pPr>
      <w:r>
        <w:rPr>
          <w:rFonts w:eastAsia="TimesNewRoman"/>
        </w:rPr>
        <w:lastRenderedPageBreak/>
        <w:t>Jämförda alternativ</w:t>
      </w:r>
    </w:p>
    <w:p w14:paraId="0E4E68A2" w14:textId="77777777" w:rsidR="009C3F5D" w:rsidRPr="001C5503" w:rsidRDefault="009C3F5D" w:rsidP="009C3F5D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Vid behov av jämförande lösningar </w:t>
      </w:r>
      <w:r w:rsidR="008172DD"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för olika anläggningsdelar</w:t>
      </w:r>
      <w:r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, t.ex. en bro eller markbeläggning, m.m. ska dessa redovisas separat.</w:t>
      </w:r>
    </w:p>
    <w:p w14:paraId="7110B80F" w14:textId="77777777" w:rsidR="009C3F5D" w:rsidRPr="001C5503" w:rsidRDefault="009C3F5D" w:rsidP="009C3F5D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</w:rPr>
      </w:pPr>
    </w:p>
    <w:p w14:paraId="297213E8" w14:textId="77777777" w:rsidR="009C3F5D" w:rsidRPr="001C5503" w:rsidRDefault="008172DD" w:rsidP="009C3F5D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  <w:u w:val="single"/>
        </w:rPr>
      </w:pPr>
      <w:r w:rsidRPr="001C5503">
        <w:rPr>
          <w:rFonts w:asciiTheme="minorHAnsi" w:eastAsia="TimesNewRoman" w:hAnsiTheme="minorHAnsi" w:cstheme="minorHAnsi"/>
          <w:i/>
          <w:color w:val="002060"/>
          <w:highlight w:val="yellow"/>
          <w:u w:val="single"/>
        </w:rPr>
        <w:t>Anläggningsdel</w:t>
      </w:r>
      <w:r w:rsidR="009C3F5D" w:rsidRPr="001C5503">
        <w:rPr>
          <w:rFonts w:asciiTheme="minorHAnsi" w:eastAsia="TimesNewRoman" w:hAnsiTheme="minorHAnsi" w:cstheme="minorHAnsi"/>
          <w:i/>
          <w:color w:val="002060"/>
          <w:highlight w:val="yellow"/>
          <w:u w:val="single"/>
        </w:rPr>
        <w:t xml:space="preserve"> A: (beskriv)</w:t>
      </w:r>
    </w:p>
    <w:p w14:paraId="187279E2" w14:textId="77777777" w:rsidR="009C3F5D" w:rsidRPr="00061D78" w:rsidRDefault="009C3F5D" w:rsidP="009C3F5D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Beskriv vad som jämförts och omfattning av jämförelsen. Redovisa resultat nedan. Redovisa valt alternativ.</w:t>
      </w:r>
    </w:p>
    <w:p w14:paraId="7ABA9B54" w14:textId="77777777" w:rsidR="009C3F5D" w:rsidRDefault="009C3F5D" w:rsidP="009C3F5D">
      <w:pPr>
        <w:pStyle w:val="Beskrivning"/>
        <w:keepNext/>
      </w:pPr>
      <w:r>
        <w:t xml:space="preserve">Tabell 2A: Jämförelse av klimatpåverkan mellan alternativ, </w:t>
      </w:r>
      <w:r w:rsidR="008172DD" w:rsidRPr="001C5503">
        <w:rPr>
          <w:highlight w:val="yellow"/>
        </w:rPr>
        <w:t>anläggningsdel</w:t>
      </w:r>
      <w:r w:rsidRPr="001C5503">
        <w:rPr>
          <w:highlight w:val="yellow"/>
        </w:rPr>
        <w:t xml:space="preserve"> A</w:t>
      </w:r>
      <w:r>
        <w:t xml:space="preserve"> </w:t>
      </w:r>
    </w:p>
    <w:tbl>
      <w:tblPr>
        <w:tblStyle w:val="Stockholmsstad"/>
        <w:tblW w:w="6941" w:type="dxa"/>
        <w:tblLook w:val="04A0" w:firstRow="1" w:lastRow="0" w:firstColumn="1" w:lastColumn="0" w:noHBand="0" w:noVBand="1"/>
      </w:tblPr>
      <w:tblGrid>
        <w:gridCol w:w="1413"/>
        <w:gridCol w:w="3964"/>
        <w:gridCol w:w="1564"/>
      </w:tblGrid>
      <w:tr w:rsidR="009C3F5D" w:rsidRPr="008D5F57" w14:paraId="75912CA0" w14:textId="77777777" w:rsidTr="006C7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  <w:shd w:val="clear" w:color="auto" w:fill="E1D1EC" w:themeFill="accent5" w:themeFillTint="33"/>
          </w:tcPr>
          <w:p w14:paraId="63E5E99D" w14:textId="77777777" w:rsidR="009C3F5D" w:rsidRPr="008D5F57" w:rsidRDefault="009C3F5D" w:rsidP="006C79DD">
            <w:pPr>
              <w:pStyle w:val="Default"/>
              <w:spacing w:before="60" w:afterLines="0" w:after="60"/>
              <w:rPr>
                <w:rFonts w:asciiTheme="minorHAnsi" w:eastAsia="TimesNewRoman" w:hAnsiTheme="minorHAnsi" w:cstheme="minorHAnsi"/>
                <w:sz w:val="18"/>
                <w:szCs w:val="18"/>
              </w:rPr>
            </w:pPr>
          </w:p>
        </w:tc>
        <w:tc>
          <w:tcPr>
            <w:tcW w:w="3964" w:type="dxa"/>
            <w:shd w:val="clear" w:color="auto" w:fill="E1D1EC" w:themeFill="accent5" w:themeFillTint="33"/>
          </w:tcPr>
          <w:p w14:paraId="06400EDF" w14:textId="77777777" w:rsidR="009C3F5D" w:rsidRPr="008D5F57" w:rsidRDefault="009C3F5D" w:rsidP="006C79DD">
            <w:pPr>
              <w:pStyle w:val="Default"/>
              <w:spacing w:before="60" w:afterLines="0" w:after="60"/>
              <w:rPr>
                <w:rFonts w:asciiTheme="majorHAnsi" w:eastAsia="TimesNewRoman" w:hAnsiTheme="majorHAnsi" w:cstheme="majorHAnsi"/>
                <w:sz w:val="18"/>
                <w:szCs w:val="18"/>
              </w:rPr>
            </w:pP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t xml:space="preserve">Beskrivning av utformning, materialval, </w:t>
            </w:r>
            <w:r w:rsidR="00E900F9">
              <w:rPr>
                <w:rFonts w:asciiTheme="majorHAnsi" w:eastAsia="TimesNewRoman" w:hAnsiTheme="majorHAnsi" w:cstheme="majorHAnsi"/>
                <w:sz w:val="18"/>
                <w:szCs w:val="18"/>
              </w:rPr>
              <w:t>m.m.</w:t>
            </w: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t xml:space="preserve"> som ska jämföras</w:t>
            </w:r>
          </w:p>
        </w:tc>
        <w:tc>
          <w:tcPr>
            <w:tcW w:w="1564" w:type="dxa"/>
            <w:shd w:val="clear" w:color="auto" w:fill="E1D1EC" w:themeFill="accent5" w:themeFillTint="33"/>
          </w:tcPr>
          <w:p w14:paraId="62872487" w14:textId="77777777" w:rsidR="009C3F5D" w:rsidRPr="008D5F57" w:rsidRDefault="009C3F5D" w:rsidP="006C79DD">
            <w:pPr>
              <w:pStyle w:val="Default"/>
              <w:spacing w:before="60" w:afterLines="0" w:after="60"/>
              <w:rPr>
                <w:rFonts w:asciiTheme="majorHAnsi" w:eastAsia="TimesNewRoman" w:hAnsiTheme="majorHAnsi" w:cstheme="majorHAnsi"/>
                <w:sz w:val="18"/>
                <w:szCs w:val="18"/>
              </w:rPr>
            </w:pP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t xml:space="preserve">Klimatpåverkan </w:t>
            </w: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br/>
              <w:t>kg CO</w:t>
            </w: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  <w:vertAlign w:val="subscript"/>
              </w:rPr>
              <w:t>2</w:t>
            </w:r>
            <w:r w:rsidRPr="00FA1C6E">
              <w:rPr>
                <w:rFonts w:asciiTheme="majorHAnsi" w:eastAsia="TimesNewRoman" w:hAnsiTheme="majorHAnsi" w:cstheme="majorHAnsi"/>
                <w:sz w:val="18"/>
                <w:szCs w:val="18"/>
              </w:rPr>
              <w:t>e</w:t>
            </w:r>
          </w:p>
        </w:tc>
      </w:tr>
      <w:tr w:rsidR="009C3F5D" w:rsidRPr="009249FD" w14:paraId="0BF3ADA9" w14:textId="77777777" w:rsidTr="006C79DD">
        <w:tc>
          <w:tcPr>
            <w:tcW w:w="1413" w:type="dxa"/>
          </w:tcPr>
          <w:p w14:paraId="5D69F14E" w14:textId="77777777" w:rsidR="009C3F5D" w:rsidRPr="001C5503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</w:pPr>
            <w:r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t>Alternativ 1</w:t>
            </w:r>
            <w:r w:rsidR="001C5503"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br/>
            </w:r>
            <w:r w:rsidR="001C5503" w:rsidRPr="001C5503">
              <w:rPr>
                <w:rFonts w:asciiTheme="minorHAnsi" w:eastAsia="TimesNewRoman" w:hAnsiTheme="minorHAnsi" w:cstheme="minorHAnsi"/>
                <w:sz w:val="20"/>
                <w:szCs w:val="20"/>
                <w:highlight w:val="yellow"/>
              </w:rPr>
              <w:t>T.ex. bro i betong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14:paraId="445B2EDA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</w:tcPr>
          <w:p w14:paraId="79214226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</w:tr>
      <w:tr w:rsidR="009C3F5D" w:rsidRPr="009249FD" w14:paraId="32D75CBA" w14:textId="77777777" w:rsidTr="006C79DD">
        <w:tc>
          <w:tcPr>
            <w:tcW w:w="1413" w:type="dxa"/>
          </w:tcPr>
          <w:p w14:paraId="1E59D7A1" w14:textId="77777777" w:rsidR="009C3F5D" w:rsidRPr="001C5503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</w:pPr>
            <w:r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t>Alternativ 2</w:t>
            </w:r>
            <w:r w:rsidR="001C5503"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br/>
            </w:r>
            <w:r w:rsidR="001C5503" w:rsidRPr="001C5503">
              <w:rPr>
                <w:rFonts w:asciiTheme="minorHAnsi" w:eastAsia="TimesNewRoman" w:hAnsiTheme="minorHAnsi" w:cstheme="minorHAnsi"/>
                <w:sz w:val="20"/>
                <w:szCs w:val="20"/>
                <w:highlight w:val="yellow"/>
              </w:rPr>
              <w:t>T.ex. bro i trä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14:paraId="77B20DE8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</w:tcPr>
          <w:p w14:paraId="04CC75FF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</w:tr>
      <w:tr w:rsidR="009C3F5D" w:rsidRPr="009249FD" w14:paraId="7FC9E586" w14:textId="77777777" w:rsidTr="006C79DD">
        <w:tc>
          <w:tcPr>
            <w:tcW w:w="1413" w:type="dxa"/>
          </w:tcPr>
          <w:p w14:paraId="0B0D220B" w14:textId="77777777" w:rsidR="009C3F5D" w:rsidRPr="001C5503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</w:pPr>
            <w:r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t>Alternativ 3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14:paraId="11DFA4A4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</w:tcPr>
          <w:p w14:paraId="4BBBD43C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</w:tr>
    </w:tbl>
    <w:p w14:paraId="7F773CD0" w14:textId="77777777" w:rsidR="009C3F5D" w:rsidRDefault="009C3F5D" w:rsidP="009C3F5D">
      <w:pPr>
        <w:pStyle w:val="Default"/>
        <w:rPr>
          <w:rFonts w:ascii="TimesNewRoman" w:eastAsia="TimesNewRoman" w:cs="TimesNewRoman"/>
        </w:rPr>
      </w:pPr>
    </w:p>
    <w:p w14:paraId="1C64F093" w14:textId="77777777" w:rsidR="009C3F5D" w:rsidRPr="001C5503" w:rsidRDefault="008172DD" w:rsidP="009C3F5D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  <w:u w:val="single"/>
        </w:rPr>
      </w:pPr>
      <w:r w:rsidRPr="001C5503">
        <w:rPr>
          <w:rFonts w:asciiTheme="minorHAnsi" w:eastAsia="TimesNewRoman" w:hAnsiTheme="minorHAnsi" w:cstheme="minorHAnsi"/>
          <w:i/>
          <w:color w:val="002060"/>
          <w:highlight w:val="yellow"/>
          <w:u w:val="single"/>
        </w:rPr>
        <w:t>Anläggningsdel</w:t>
      </w:r>
      <w:r w:rsidR="009C3F5D" w:rsidRPr="001C5503">
        <w:rPr>
          <w:rFonts w:asciiTheme="minorHAnsi" w:eastAsia="TimesNewRoman" w:hAnsiTheme="minorHAnsi" w:cstheme="minorHAnsi"/>
          <w:i/>
          <w:color w:val="002060"/>
          <w:highlight w:val="yellow"/>
          <w:u w:val="single"/>
        </w:rPr>
        <w:t xml:space="preserve"> B: (beskriv)</w:t>
      </w:r>
    </w:p>
    <w:p w14:paraId="676DF85D" w14:textId="77777777" w:rsidR="009C3F5D" w:rsidRPr="00061D78" w:rsidRDefault="009C3F5D" w:rsidP="009C3F5D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Beskriv vad som jämförts och omfattning av jämförelsen. Redovisa resultat nedan. Redovisa valt alternativ</w:t>
      </w:r>
      <w:r w:rsidR="008172DD"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</w:p>
    <w:p w14:paraId="00DDF423" w14:textId="77777777" w:rsidR="009C3F5D" w:rsidRDefault="009C3F5D" w:rsidP="009C3F5D">
      <w:pPr>
        <w:pStyle w:val="Beskrivning"/>
        <w:keepNext/>
      </w:pPr>
      <w:r>
        <w:t xml:space="preserve">Tabell 2B: Jämförelse av klimatpåverkan mellan alternativ, </w:t>
      </w:r>
      <w:r w:rsidR="008172DD" w:rsidRPr="001C5503">
        <w:rPr>
          <w:highlight w:val="yellow"/>
        </w:rPr>
        <w:t>anläggningsdel</w:t>
      </w:r>
      <w:r w:rsidRPr="001C5503">
        <w:rPr>
          <w:highlight w:val="yellow"/>
        </w:rPr>
        <w:t xml:space="preserve"> B</w:t>
      </w:r>
      <w:r>
        <w:t xml:space="preserve"> </w:t>
      </w:r>
    </w:p>
    <w:tbl>
      <w:tblPr>
        <w:tblStyle w:val="Stockholmsstad"/>
        <w:tblW w:w="6941" w:type="dxa"/>
        <w:tblLook w:val="04A0" w:firstRow="1" w:lastRow="0" w:firstColumn="1" w:lastColumn="0" w:noHBand="0" w:noVBand="1"/>
      </w:tblPr>
      <w:tblGrid>
        <w:gridCol w:w="1413"/>
        <w:gridCol w:w="3964"/>
        <w:gridCol w:w="1564"/>
      </w:tblGrid>
      <w:tr w:rsidR="009C3F5D" w:rsidRPr="008D5F57" w14:paraId="06287AAF" w14:textId="77777777" w:rsidTr="006C79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  <w:shd w:val="clear" w:color="auto" w:fill="E1D1EC" w:themeFill="accent5" w:themeFillTint="33"/>
          </w:tcPr>
          <w:p w14:paraId="5DEB88DA" w14:textId="77777777" w:rsidR="009C3F5D" w:rsidRPr="008D5F57" w:rsidRDefault="009C3F5D" w:rsidP="006C79DD">
            <w:pPr>
              <w:pStyle w:val="Default"/>
              <w:spacing w:before="60" w:afterLines="0" w:after="60"/>
              <w:rPr>
                <w:rFonts w:asciiTheme="minorHAnsi" w:eastAsia="TimesNewRoman" w:hAnsiTheme="minorHAnsi" w:cstheme="minorHAnsi"/>
                <w:sz w:val="18"/>
                <w:szCs w:val="18"/>
              </w:rPr>
            </w:pPr>
          </w:p>
        </w:tc>
        <w:tc>
          <w:tcPr>
            <w:tcW w:w="3964" w:type="dxa"/>
            <w:shd w:val="clear" w:color="auto" w:fill="E1D1EC" w:themeFill="accent5" w:themeFillTint="33"/>
          </w:tcPr>
          <w:p w14:paraId="2FEDFE7F" w14:textId="77777777" w:rsidR="009C3F5D" w:rsidRPr="008D5F57" w:rsidRDefault="009C3F5D" w:rsidP="006C79DD">
            <w:pPr>
              <w:pStyle w:val="Default"/>
              <w:spacing w:before="60" w:afterLines="0" w:after="60"/>
              <w:rPr>
                <w:rFonts w:asciiTheme="majorHAnsi" w:eastAsia="TimesNewRoman" w:hAnsiTheme="majorHAnsi" w:cstheme="majorHAnsi"/>
                <w:sz w:val="18"/>
                <w:szCs w:val="18"/>
              </w:rPr>
            </w:pP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t xml:space="preserve">Beskrivning av utformning, materialval, </w:t>
            </w:r>
            <w:r w:rsidR="00E900F9">
              <w:rPr>
                <w:rFonts w:asciiTheme="majorHAnsi" w:eastAsia="TimesNewRoman" w:hAnsiTheme="majorHAnsi" w:cstheme="majorHAnsi"/>
                <w:sz w:val="18"/>
                <w:szCs w:val="18"/>
              </w:rPr>
              <w:t>m.m.</w:t>
            </w: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t xml:space="preserve"> som ska jämföras</w:t>
            </w:r>
          </w:p>
        </w:tc>
        <w:tc>
          <w:tcPr>
            <w:tcW w:w="1564" w:type="dxa"/>
            <w:shd w:val="clear" w:color="auto" w:fill="E1D1EC" w:themeFill="accent5" w:themeFillTint="33"/>
          </w:tcPr>
          <w:p w14:paraId="58491145" w14:textId="77777777" w:rsidR="009C3F5D" w:rsidRPr="008D5F57" w:rsidRDefault="009C3F5D" w:rsidP="006C79DD">
            <w:pPr>
              <w:pStyle w:val="Default"/>
              <w:spacing w:before="60" w:afterLines="0" w:after="60"/>
              <w:rPr>
                <w:rFonts w:asciiTheme="majorHAnsi" w:eastAsia="TimesNewRoman" w:hAnsiTheme="majorHAnsi" w:cstheme="majorHAnsi"/>
                <w:sz w:val="18"/>
                <w:szCs w:val="18"/>
              </w:rPr>
            </w:pP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t xml:space="preserve">Klimatpåverkan </w:t>
            </w: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</w:rPr>
              <w:br/>
              <w:t>kg CO</w:t>
            </w:r>
            <w:r w:rsidRPr="008D5F57">
              <w:rPr>
                <w:rFonts w:asciiTheme="majorHAnsi" w:eastAsia="TimesNewRoman" w:hAnsiTheme="majorHAnsi" w:cstheme="majorHAnsi"/>
                <w:sz w:val="18"/>
                <w:szCs w:val="18"/>
                <w:vertAlign w:val="subscript"/>
              </w:rPr>
              <w:t>2</w:t>
            </w:r>
            <w:r w:rsidRPr="00FA1C6E">
              <w:rPr>
                <w:rFonts w:asciiTheme="majorHAnsi" w:eastAsia="TimesNewRoman" w:hAnsiTheme="majorHAnsi" w:cstheme="majorHAnsi"/>
                <w:sz w:val="18"/>
                <w:szCs w:val="18"/>
              </w:rPr>
              <w:t>e</w:t>
            </w:r>
          </w:p>
        </w:tc>
      </w:tr>
      <w:tr w:rsidR="009C3F5D" w:rsidRPr="009249FD" w14:paraId="47545ECC" w14:textId="77777777" w:rsidTr="006C79DD">
        <w:tc>
          <w:tcPr>
            <w:tcW w:w="1413" w:type="dxa"/>
          </w:tcPr>
          <w:p w14:paraId="59F72D4A" w14:textId="77777777" w:rsidR="009C3F5D" w:rsidRPr="001C5503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</w:pPr>
            <w:r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t>Alternativ 1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14:paraId="7A91660B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</w:tcPr>
          <w:p w14:paraId="37049EFF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</w:tr>
      <w:tr w:rsidR="009C3F5D" w:rsidRPr="009249FD" w14:paraId="25AA45B3" w14:textId="77777777" w:rsidTr="006C79DD">
        <w:tc>
          <w:tcPr>
            <w:tcW w:w="1413" w:type="dxa"/>
          </w:tcPr>
          <w:p w14:paraId="0AC5A0DD" w14:textId="77777777" w:rsidR="009C3F5D" w:rsidRPr="001C5503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</w:pPr>
            <w:r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t>Alternativ 2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14:paraId="5AB8EF36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</w:tcPr>
          <w:p w14:paraId="03BDDBEA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</w:tr>
      <w:tr w:rsidR="009C3F5D" w:rsidRPr="009249FD" w14:paraId="71DE8F09" w14:textId="77777777" w:rsidTr="006C79DD">
        <w:tc>
          <w:tcPr>
            <w:tcW w:w="1413" w:type="dxa"/>
          </w:tcPr>
          <w:p w14:paraId="1040A585" w14:textId="77777777" w:rsidR="009C3F5D" w:rsidRPr="001C5503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</w:pPr>
            <w:r w:rsidRPr="001C5503">
              <w:rPr>
                <w:rFonts w:asciiTheme="minorHAnsi" w:eastAsia="TimesNewRoman" w:hAnsiTheme="minorHAnsi" w:cstheme="minorHAnsi"/>
                <w:sz w:val="22"/>
                <w:szCs w:val="22"/>
                <w:highlight w:val="yellow"/>
              </w:rPr>
              <w:t>Alternativ 3</w:t>
            </w:r>
          </w:p>
        </w:tc>
        <w:tc>
          <w:tcPr>
            <w:tcW w:w="3964" w:type="dxa"/>
            <w:shd w:val="clear" w:color="auto" w:fill="D9D9D9" w:themeFill="background1" w:themeFillShade="D9"/>
          </w:tcPr>
          <w:p w14:paraId="1B1A895B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</w:tcPr>
          <w:p w14:paraId="641417B6" w14:textId="77777777" w:rsidR="009C3F5D" w:rsidRPr="008D5F57" w:rsidRDefault="009C3F5D" w:rsidP="006C79DD">
            <w:pPr>
              <w:pStyle w:val="Default"/>
              <w:spacing w:before="60" w:after="60"/>
              <w:rPr>
                <w:rFonts w:asciiTheme="minorHAnsi" w:eastAsia="TimesNewRoman" w:hAnsiTheme="minorHAnsi" w:cstheme="minorHAnsi"/>
                <w:sz w:val="20"/>
                <w:szCs w:val="20"/>
              </w:rPr>
            </w:pPr>
          </w:p>
        </w:tc>
      </w:tr>
    </w:tbl>
    <w:p w14:paraId="02223805" w14:textId="77777777" w:rsidR="009C3F5D" w:rsidRDefault="009C3F5D" w:rsidP="009C3F5D">
      <w:pPr>
        <w:pStyle w:val="Default"/>
        <w:rPr>
          <w:rFonts w:ascii="TimesNewRoman" w:eastAsia="TimesNewRoman" w:cs="TimesNewRoman"/>
        </w:rPr>
      </w:pPr>
    </w:p>
    <w:p w14:paraId="75CBD315" w14:textId="77777777" w:rsidR="009C3F5D" w:rsidRDefault="001C5503" w:rsidP="009C3F5D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Kopiera beskrivning och tabell ovan o</w:t>
      </w:r>
      <w:r w:rsidR="009C3F5D"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m </w:t>
      </w:r>
      <w:r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ytterligare</w:t>
      </w:r>
      <w:r w:rsidR="009C3F5D"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</w:t>
      </w:r>
      <w:r w:rsidR="008172DD"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>anläggningsdelar</w:t>
      </w:r>
      <w:r w:rsidR="009C3F5D" w:rsidRPr="001C5503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utvärderats</w:t>
      </w:r>
      <w:r>
        <w:rPr>
          <w:rFonts w:asciiTheme="minorHAnsi" w:eastAsia="TimesNewRoman" w:hAnsiTheme="minorHAnsi" w:cstheme="minorHAnsi"/>
          <w:i/>
          <w:color w:val="002060"/>
          <w:highlight w:val="yellow"/>
        </w:rPr>
        <w:t>.</w:t>
      </w:r>
      <w:r w:rsidR="005B285F">
        <w:rPr>
          <w:rFonts w:asciiTheme="minorHAnsi" w:eastAsia="TimesNewRoman" w:hAnsiTheme="minorHAnsi" w:cstheme="minorHAnsi"/>
          <w:i/>
          <w:color w:val="002060"/>
        </w:rPr>
        <w:br/>
      </w:r>
    </w:p>
    <w:p w14:paraId="276DC079" w14:textId="77777777" w:rsidR="009C3F5D" w:rsidRDefault="009C3F5D" w:rsidP="004C0146">
      <w:pPr>
        <w:pStyle w:val="Rubrik2"/>
      </w:pPr>
      <w:r>
        <w:t>Analys</w:t>
      </w:r>
    </w:p>
    <w:p w14:paraId="387DA578" w14:textId="77777777" w:rsidR="009C3F5D" w:rsidRPr="005B285F" w:rsidRDefault="009C3F5D" w:rsidP="009C3F5D">
      <w:pPr>
        <w:rPr>
          <w:rFonts w:eastAsia="TimesNewRoman" w:cstheme="minorHAnsi"/>
          <w:i/>
          <w:color w:val="002060"/>
          <w:szCs w:val="24"/>
          <w:highlight w:val="yellow"/>
        </w:rPr>
      </w:pPr>
      <w:r w:rsidRPr="005B285F">
        <w:rPr>
          <w:rFonts w:eastAsia="TimesNewRoman" w:cstheme="minorHAnsi"/>
          <w:i/>
          <w:color w:val="002060"/>
          <w:szCs w:val="24"/>
          <w:highlight w:val="yellow"/>
        </w:rPr>
        <w:t xml:space="preserve">Analysera resultatet i förhållande till tidigare skedes resultat (om sådan beräkning finns tillgänglig). Beskriv hur resultaten skiljer sig - både positivt och negativt – och vad det beror på, t.ex. bättre underlag, ändrade förutsättningar, </w:t>
      </w:r>
      <w:r w:rsidR="005B285F" w:rsidRPr="005B285F">
        <w:rPr>
          <w:rFonts w:eastAsia="TimesNewRoman" w:cstheme="minorHAnsi"/>
          <w:i/>
          <w:color w:val="002060"/>
          <w:szCs w:val="24"/>
          <w:highlight w:val="yellow"/>
        </w:rPr>
        <w:t>konstruktiva lösningar</w:t>
      </w:r>
      <w:r w:rsidRPr="005B285F">
        <w:rPr>
          <w:rFonts w:eastAsia="TimesNewRoman" w:cstheme="minorHAnsi"/>
          <w:i/>
          <w:color w:val="002060"/>
          <w:szCs w:val="24"/>
          <w:highlight w:val="yellow"/>
        </w:rPr>
        <w:t xml:space="preserve"> m.m. </w:t>
      </w:r>
    </w:p>
    <w:p w14:paraId="4741B952" w14:textId="77777777" w:rsidR="009C3F5D" w:rsidRPr="005B285F" w:rsidRDefault="009C3F5D" w:rsidP="009C3F5D">
      <w:pPr>
        <w:rPr>
          <w:rFonts w:eastAsia="TimesNewRoman" w:cstheme="minorHAnsi"/>
          <w:i/>
          <w:color w:val="002060"/>
          <w:szCs w:val="24"/>
          <w:highlight w:val="yellow"/>
        </w:rPr>
      </w:pPr>
    </w:p>
    <w:p w14:paraId="3F6F58A1" w14:textId="77777777" w:rsidR="009C3F5D" w:rsidRPr="005B285F" w:rsidRDefault="009C3F5D" w:rsidP="009C3F5D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Beskriv resultatet och vad som ändrats under projekteringen. </w:t>
      </w:r>
    </w:p>
    <w:p w14:paraId="2DA7EA29" w14:textId="77777777" w:rsidR="009C3F5D" w:rsidRPr="005B285F" w:rsidRDefault="009C3F5D" w:rsidP="009C3F5D">
      <w:pPr>
        <w:pStyle w:val="Default"/>
        <w:numPr>
          <w:ilvl w:val="0"/>
          <w:numId w:val="45"/>
        </w:numPr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Vilka åtgärder har bidragit till minskad klimatpåverkan? </w:t>
      </w:r>
    </w:p>
    <w:p w14:paraId="1DCF0049" w14:textId="77777777" w:rsidR="009C3F5D" w:rsidRPr="005B285F" w:rsidRDefault="009C3F5D" w:rsidP="009C3F5D">
      <w:pPr>
        <w:pStyle w:val="Default"/>
        <w:numPr>
          <w:ilvl w:val="0"/>
          <w:numId w:val="45"/>
        </w:numPr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Har några åtgärder bidragit till ökad klimatpåverkan? </w:t>
      </w:r>
    </w:p>
    <w:p w14:paraId="294ABEBF" w14:textId="77777777" w:rsidR="009C3F5D" w:rsidRPr="005B285F" w:rsidRDefault="009C3F5D" w:rsidP="009C3F5D">
      <w:pPr>
        <w:pStyle w:val="Default"/>
        <w:numPr>
          <w:ilvl w:val="0"/>
          <w:numId w:val="45"/>
        </w:numPr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lastRenderedPageBreak/>
        <w:t>Har beslut tagits för dessa val? Beskriv vilka och hur det påverkar nästa skede.</w:t>
      </w:r>
    </w:p>
    <w:p w14:paraId="33847124" w14:textId="77777777" w:rsidR="009C3F5D" w:rsidRPr="009C3F5D" w:rsidRDefault="009C3F5D" w:rsidP="009C3F5D"/>
    <w:p w14:paraId="7AF53E0D" w14:textId="77777777" w:rsidR="006A607C" w:rsidRDefault="009C3F5D" w:rsidP="004C0146">
      <w:pPr>
        <w:pStyle w:val="Rubrik2"/>
        <w:rPr>
          <w:rFonts w:ascii="TimesNewRoman" w:eastAsia="TimesNewRoman" w:cs="TimesNewRoman"/>
        </w:rPr>
      </w:pPr>
      <w:r>
        <w:t>Åtgärdsplan</w:t>
      </w:r>
    </w:p>
    <w:p w14:paraId="2D5A7FF8" w14:textId="77777777" w:rsidR="003C6C47" w:rsidRPr="002C7518" w:rsidRDefault="006A607C" w:rsidP="003C6C47">
      <w:pPr>
        <w:pStyle w:val="Default"/>
        <w:rPr>
          <w:rFonts w:ascii="TimesNewRoman" w:eastAsia="TimesNewRoman" w:cs="TimesNewRoman"/>
          <w:i/>
          <w:color w:val="002060"/>
        </w:rPr>
      </w:pP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>Beskriv vilka åtgärder som bör övervägas eller vidtas i nästa skede t.ex. minskning av materielmängder, byte av konstruktions- och produktionslösningar och/eller byte av material.</w:t>
      </w:r>
      <w:r>
        <w:rPr>
          <w:rFonts w:asciiTheme="minorHAnsi" w:eastAsia="TimesNewRoman" w:hAnsiTheme="minorHAnsi" w:cstheme="minorHAnsi"/>
          <w:i/>
          <w:color w:val="002060"/>
        </w:rPr>
        <w:t xml:space="preserve"> </w:t>
      </w:r>
    </w:p>
    <w:p w14:paraId="03EC21B1" w14:textId="77777777" w:rsidR="00061D78" w:rsidRDefault="00061D78">
      <w:pPr>
        <w:spacing w:after="160" w:line="259" w:lineRule="auto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br w:type="page"/>
      </w:r>
    </w:p>
    <w:p w14:paraId="14D5398D" w14:textId="77777777" w:rsidR="00423670" w:rsidRPr="00061D78" w:rsidRDefault="00061D78" w:rsidP="00423670">
      <w:pPr>
        <w:pStyle w:val="Rubrik1"/>
      </w:pPr>
      <w:r>
        <w:lastRenderedPageBreak/>
        <w:t>Redovisning</w:t>
      </w:r>
      <w:r w:rsidR="00423670" w:rsidRPr="00061D78">
        <w:t xml:space="preserve"> Relationshandling</w:t>
      </w:r>
    </w:p>
    <w:p w14:paraId="530D9D2E" w14:textId="77777777" w:rsidR="003C6C47" w:rsidRPr="005B285F" w:rsidRDefault="003C6C47" w:rsidP="003C6C47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</w:rPr>
      </w:pP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I relationshandling ska genomförda åtgärder och lösningar samt materialval för minskad klimatpåverkan dokumenteras. Åtgärder, lösningar och materialval som kan antas leda till ökad klimatpåverkan ska redovisas enligt tabell 3 nedan. </w:t>
      </w:r>
    </w:p>
    <w:p w14:paraId="4C53C813" w14:textId="77777777" w:rsidR="003C6C47" w:rsidRPr="005B285F" w:rsidRDefault="003C6C47" w:rsidP="003C6C47">
      <w:pPr>
        <w:pStyle w:val="Default"/>
        <w:rPr>
          <w:rFonts w:asciiTheme="minorHAnsi" w:eastAsia="TimesNewRoman" w:hAnsiTheme="minorHAnsi" w:cstheme="minorHAnsi"/>
          <w:i/>
          <w:color w:val="002060"/>
          <w:highlight w:val="yellow"/>
        </w:rPr>
      </w:pPr>
    </w:p>
    <w:p w14:paraId="452F5CFD" w14:textId="77777777" w:rsidR="003C6C47" w:rsidRPr="00061D78" w:rsidRDefault="003C6C47" w:rsidP="003C6C47">
      <w:pPr>
        <w:pStyle w:val="Default"/>
        <w:rPr>
          <w:rFonts w:asciiTheme="minorHAnsi" w:eastAsia="TimesNewRoman" w:hAnsiTheme="minorHAnsi" w:cstheme="minorHAnsi"/>
          <w:i/>
          <w:color w:val="002060"/>
        </w:rPr>
      </w:pP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>Dessutom ska de anläggningsdelar som tas med i klimatberäkning</w:t>
      </w:r>
      <w:r w:rsidR="005B285F"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>en</w:t>
      </w:r>
      <w:r w:rsidRPr="005B285F">
        <w:rPr>
          <w:rFonts w:asciiTheme="minorHAnsi" w:eastAsia="TimesNewRoman" w:hAnsiTheme="minorHAnsi" w:cstheme="minorHAnsi"/>
          <w:i/>
          <w:color w:val="002060"/>
          <w:highlight w:val="yellow"/>
        </w:rPr>
        <w:t xml:space="preserve"> beskrivas, gärna med skiss/ritning för alternativ.</w:t>
      </w:r>
    </w:p>
    <w:p w14:paraId="450F38D1" w14:textId="77777777" w:rsidR="00423670" w:rsidRPr="00F0788A" w:rsidRDefault="00423670" w:rsidP="00423670">
      <w:pPr>
        <w:pStyle w:val="Default"/>
        <w:rPr>
          <w:rFonts w:ascii="TimesNewRoman" w:eastAsia="TimesNewRoman" w:cs="TimesNewRoman"/>
        </w:rPr>
      </w:pPr>
    </w:p>
    <w:p w14:paraId="74037AC5" w14:textId="77777777" w:rsidR="00987370" w:rsidRDefault="00987370" w:rsidP="00987370">
      <w:pPr>
        <w:pStyle w:val="Beskrivning"/>
        <w:keepNext/>
      </w:pPr>
      <w:r>
        <w:t>T</w:t>
      </w:r>
      <w:r w:rsidR="00F0788A">
        <w:t>abell 3</w:t>
      </w:r>
      <w:r>
        <w:t xml:space="preserve"> Slutredovisning av klimatberäkningen, Relationshandling</w:t>
      </w:r>
    </w:p>
    <w:tbl>
      <w:tblPr>
        <w:tblStyle w:val="Tabellrutnt"/>
        <w:tblW w:w="7225" w:type="dxa"/>
        <w:tblLayout w:type="fixed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2405"/>
        <w:gridCol w:w="4820"/>
      </w:tblGrid>
      <w:tr w:rsidR="00416501" w14:paraId="77191308" w14:textId="77777777" w:rsidTr="00D936F2">
        <w:tc>
          <w:tcPr>
            <w:tcW w:w="7225" w:type="dxa"/>
            <w:gridSpan w:val="2"/>
            <w:shd w:val="clear" w:color="auto" w:fill="E1D1EC" w:themeFill="accent5" w:themeFillTint="33"/>
          </w:tcPr>
          <w:p w14:paraId="4489D765" w14:textId="77777777" w:rsidR="00416501" w:rsidRPr="000563E7" w:rsidRDefault="00416501" w:rsidP="00061D78">
            <w:pPr>
              <w:pStyle w:val="Rubrik4"/>
              <w:spacing w:before="0"/>
              <w:outlineLvl w:val="3"/>
            </w:pPr>
            <w:r w:rsidRPr="00AC5ABC">
              <w:t>I s</w:t>
            </w:r>
            <w:r w:rsidR="00061D78">
              <w:t>lut</w:t>
            </w:r>
            <w:r w:rsidRPr="00AC5ABC">
              <w:t>rapport ska informationen nedan framgå</w:t>
            </w:r>
          </w:p>
        </w:tc>
      </w:tr>
      <w:tr w:rsidR="00416501" w14:paraId="626211FD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17FC15D7" w14:textId="77777777" w:rsidR="00416501" w:rsidRPr="003C6C47" w:rsidRDefault="00416501" w:rsidP="00D936F2">
            <w:pPr>
              <w:spacing w:line="276" w:lineRule="auto"/>
              <w:ind w:left="601" w:hanging="601"/>
              <w:rPr>
                <w:rFonts w:cs="Arial"/>
                <w:b/>
                <w:sz w:val="20"/>
              </w:rPr>
            </w:pPr>
            <w:r w:rsidRPr="003C6C47">
              <w:rPr>
                <w:rFonts w:cs="Arial"/>
                <w:b/>
                <w:sz w:val="20"/>
              </w:rPr>
              <w:t>Projektbeskrivning</w:t>
            </w:r>
          </w:p>
        </w:tc>
        <w:tc>
          <w:tcPr>
            <w:tcW w:w="4820" w:type="dxa"/>
          </w:tcPr>
          <w:p w14:paraId="3CDE9D5E" w14:textId="77777777" w:rsidR="00416501" w:rsidRPr="003C6C4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rFonts w:cstheme="minorHAnsi"/>
                <w:sz w:val="20"/>
              </w:rPr>
            </w:pPr>
            <w:r w:rsidRPr="003C6C47">
              <w:rPr>
                <w:rFonts w:cstheme="minorHAnsi"/>
                <w:sz w:val="20"/>
              </w:rPr>
              <w:t>Ort</w:t>
            </w:r>
          </w:p>
          <w:p w14:paraId="4347E4D5" w14:textId="77777777" w:rsidR="00416501" w:rsidRPr="003C6C4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rFonts w:cstheme="minorHAnsi"/>
                <w:sz w:val="20"/>
              </w:rPr>
            </w:pPr>
            <w:r w:rsidRPr="003C6C47">
              <w:rPr>
                <w:rFonts w:cstheme="minorHAnsi"/>
                <w:sz w:val="20"/>
              </w:rPr>
              <w:t>Anläggningstyp</w:t>
            </w:r>
          </w:p>
          <w:p w14:paraId="3822965F" w14:textId="77777777" w:rsidR="00416501" w:rsidRPr="003C6C4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rFonts w:cstheme="minorHAnsi"/>
                <w:sz w:val="20"/>
              </w:rPr>
            </w:pPr>
            <w:r w:rsidRPr="003C6C47">
              <w:rPr>
                <w:rFonts w:cstheme="minorHAnsi"/>
                <w:sz w:val="20"/>
              </w:rPr>
              <w:t>Antal delar</w:t>
            </w:r>
          </w:p>
          <w:p w14:paraId="21EF8FEF" w14:textId="77777777" w:rsidR="00416501" w:rsidRPr="003C6C4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rFonts w:cstheme="minorHAnsi"/>
                <w:sz w:val="20"/>
              </w:rPr>
            </w:pPr>
            <w:r w:rsidRPr="003C6C47">
              <w:rPr>
                <w:rFonts w:cstheme="minorHAnsi"/>
                <w:sz w:val="20"/>
              </w:rPr>
              <w:t>Kortfattad kommentar kring resultatet.</w:t>
            </w:r>
          </w:p>
          <w:p w14:paraId="7E7179FE" w14:textId="77777777" w:rsidR="00416501" w:rsidRPr="003C6C4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sz w:val="20"/>
              </w:rPr>
            </w:pPr>
            <w:r w:rsidRPr="003C6C47">
              <w:rPr>
                <w:rFonts w:cstheme="minorHAnsi"/>
                <w:sz w:val="20"/>
              </w:rPr>
              <w:t>Datum för slutbesiktning</w:t>
            </w:r>
          </w:p>
        </w:tc>
      </w:tr>
      <w:tr w:rsidR="00416501" w14:paraId="1541CCA1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6758F58B" w14:textId="77777777" w:rsidR="00416501" w:rsidRPr="003C6C47" w:rsidRDefault="00416501" w:rsidP="00D936F2">
            <w:pPr>
              <w:spacing w:line="276" w:lineRule="auto"/>
              <w:rPr>
                <w:rFonts w:cs="Arial"/>
                <w:b/>
                <w:sz w:val="20"/>
              </w:rPr>
            </w:pPr>
            <w:r w:rsidRPr="003C6C47">
              <w:rPr>
                <w:rFonts w:cs="Arial"/>
                <w:b/>
                <w:sz w:val="20"/>
              </w:rPr>
              <w:t>Beskrivning av anläggning</w:t>
            </w:r>
          </w:p>
        </w:tc>
        <w:tc>
          <w:tcPr>
            <w:tcW w:w="4820" w:type="dxa"/>
          </w:tcPr>
          <w:p w14:paraId="5AD0BF25" w14:textId="77777777" w:rsidR="00416501" w:rsidRPr="003C6C4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sz w:val="20"/>
              </w:rPr>
            </w:pPr>
            <w:r w:rsidRPr="003C6C47">
              <w:rPr>
                <w:rFonts w:cstheme="minorHAnsi"/>
                <w:sz w:val="20"/>
              </w:rPr>
              <w:t xml:space="preserve">Kort beskrivning om byggsystemet. </w:t>
            </w:r>
          </w:p>
        </w:tc>
      </w:tr>
      <w:tr w:rsidR="00416501" w14:paraId="12B100DB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1853FC54" w14:textId="77777777" w:rsidR="00416501" w:rsidRPr="00032670" w:rsidRDefault="00416501" w:rsidP="00D936F2">
            <w:pPr>
              <w:spacing w:line="276" w:lineRule="auto"/>
              <w:ind w:left="601" w:hanging="601"/>
              <w:rPr>
                <w:rFonts w:cs="Arial"/>
                <w:b/>
                <w:sz w:val="20"/>
              </w:rPr>
            </w:pPr>
            <w:r w:rsidRPr="00032670">
              <w:rPr>
                <w:rFonts w:cs="Arial"/>
                <w:b/>
                <w:sz w:val="20"/>
              </w:rPr>
              <w:t>Klimatpåverkan</w:t>
            </w:r>
          </w:p>
        </w:tc>
        <w:tc>
          <w:tcPr>
            <w:tcW w:w="4820" w:type="dxa"/>
            <w:shd w:val="clear" w:color="auto" w:fill="auto"/>
          </w:tcPr>
          <w:p w14:paraId="6903F310" w14:textId="77777777" w:rsidR="00416501" w:rsidRPr="00032670" w:rsidRDefault="00416501" w:rsidP="00D936F2">
            <w:pPr>
              <w:spacing w:after="120" w:line="276" w:lineRule="auto"/>
              <w:ind w:left="170"/>
              <w:rPr>
                <w:sz w:val="20"/>
              </w:rPr>
            </w:pPr>
            <w:r w:rsidRPr="00032670">
              <w:rPr>
                <w:sz w:val="20"/>
              </w:rPr>
              <w:t>Följande ska redovisas:</w:t>
            </w:r>
          </w:p>
          <w:p w14:paraId="579090C4" w14:textId="77777777" w:rsidR="00416501" w:rsidRPr="004254FF" w:rsidRDefault="00416501" w:rsidP="00416501">
            <w:pPr>
              <w:pStyle w:val="Liststycke"/>
              <w:numPr>
                <w:ilvl w:val="1"/>
                <w:numId w:val="41"/>
              </w:numPr>
              <w:spacing w:afterLines="120" w:after="288" w:line="276" w:lineRule="auto"/>
              <w:ind w:left="454" w:hanging="284"/>
              <w:rPr>
                <w:sz w:val="20"/>
              </w:rPr>
            </w:pPr>
            <w:r w:rsidRPr="004254FF">
              <w:rPr>
                <w:sz w:val="20"/>
              </w:rPr>
              <w:t>Klimatpåverkan i kg</w:t>
            </w:r>
            <w:r>
              <w:rPr>
                <w:sz w:val="20"/>
              </w:rPr>
              <w:t xml:space="preserve"> (alt ton)</w:t>
            </w:r>
            <w:r w:rsidRPr="004254FF">
              <w:rPr>
                <w:sz w:val="20"/>
              </w:rPr>
              <w:t xml:space="preserve"> CO</w:t>
            </w:r>
            <w:r w:rsidRPr="00FA1C6E">
              <w:rPr>
                <w:sz w:val="20"/>
                <w:vertAlign w:val="subscript"/>
              </w:rPr>
              <w:t>2</w:t>
            </w:r>
            <w:r w:rsidRPr="004254FF">
              <w:rPr>
                <w:sz w:val="20"/>
              </w:rPr>
              <w:t>e.</w:t>
            </w:r>
          </w:p>
          <w:p w14:paraId="600E94E1" w14:textId="77777777" w:rsidR="00416501" w:rsidRPr="00EF278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sz w:val="20"/>
              </w:rPr>
            </w:pPr>
            <w:r w:rsidRPr="004254FF">
              <w:rPr>
                <w:sz w:val="20"/>
              </w:rPr>
              <w:t xml:space="preserve">Fördelning av klimatpåverkan per materialtyp/byggvara samt eventuell energibärare, </w:t>
            </w:r>
            <w:r w:rsidR="00987370">
              <w:rPr>
                <w:sz w:val="20"/>
              </w:rPr>
              <w:t>både i kg (alt ton) och andel av totalen (%)</w:t>
            </w:r>
          </w:p>
          <w:p w14:paraId="2A72683C" w14:textId="77777777" w:rsidR="00416501" w:rsidRPr="00EF2787" w:rsidRDefault="00416501" w:rsidP="00416501">
            <w:pPr>
              <w:pStyle w:val="Liststycke"/>
              <w:numPr>
                <w:ilvl w:val="1"/>
                <w:numId w:val="41"/>
              </w:numPr>
              <w:spacing w:after="120" w:line="276" w:lineRule="auto"/>
              <w:ind w:left="454" w:hanging="284"/>
              <w:rPr>
                <w:sz w:val="20"/>
              </w:rPr>
            </w:pPr>
            <w:r>
              <w:rPr>
                <w:sz w:val="20"/>
              </w:rPr>
              <w:t>Fördelning av klimatpåverkan per vald enhet t.ex. m2 eller annan funktionell enhet</w:t>
            </w:r>
          </w:p>
          <w:p w14:paraId="0215A03D" w14:textId="77777777" w:rsidR="00416501" w:rsidRPr="00EF2787" w:rsidRDefault="00416501" w:rsidP="00D936F2">
            <w:pPr>
              <w:spacing w:line="276" w:lineRule="auto"/>
              <w:ind w:left="170"/>
              <w:rPr>
                <w:sz w:val="20"/>
              </w:rPr>
            </w:pPr>
            <w:r w:rsidRPr="00EF2787">
              <w:rPr>
                <w:sz w:val="20"/>
              </w:rPr>
              <w:t>Täckningsgraden ska vara minst 80%.</w:t>
            </w:r>
          </w:p>
        </w:tc>
      </w:tr>
      <w:tr w:rsidR="00416501" w14:paraId="127D3EA7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2B7A89FC" w14:textId="77777777" w:rsidR="00416501" w:rsidRPr="00032670" w:rsidRDefault="00416501" w:rsidP="00D936F2">
            <w:pPr>
              <w:spacing w:line="276" w:lineRule="auto"/>
              <w:ind w:left="601" w:hanging="601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Resurssammanställning</w:t>
            </w:r>
          </w:p>
        </w:tc>
        <w:tc>
          <w:tcPr>
            <w:tcW w:w="4820" w:type="dxa"/>
            <w:shd w:val="clear" w:color="auto" w:fill="auto"/>
          </w:tcPr>
          <w:p w14:paraId="170C4A69" w14:textId="77777777" w:rsidR="00416501" w:rsidRPr="004254FF" w:rsidRDefault="00416501" w:rsidP="00D936F2">
            <w:pPr>
              <w:spacing w:after="120" w:line="276" w:lineRule="auto"/>
              <w:ind w:left="170"/>
              <w:rPr>
                <w:sz w:val="20"/>
              </w:rPr>
            </w:pPr>
            <w:r w:rsidRPr="004254FF">
              <w:rPr>
                <w:sz w:val="20"/>
              </w:rPr>
              <w:t>Den resurssammanställning som beräkningen baserats på ska redovisas</w:t>
            </w:r>
            <w:r>
              <w:rPr>
                <w:sz w:val="20"/>
              </w:rPr>
              <w:t>.</w:t>
            </w:r>
          </w:p>
          <w:p w14:paraId="4D8F6B05" w14:textId="77777777" w:rsidR="00416501" w:rsidRPr="009D7B6C" w:rsidRDefault="00416501" w:rsidP="00416501">
            <w:pPr>
              <w:pStyle w:val="Liststycke"/>
              <w:numPr>
                <w:ilvl w:val="1"/>
                <w:numId w:val="41"/>
              </w:numPr>
              <w:spacing w:before="120" w:after="120" w:line="276" w:lineRule="auto"/>
              <w:ind w:left="456" w:hanging="284"/>
              <w:rPr>
                <w:rFonts w:cstheme="minorHAnsi"/>
                <w:sz w:val="20"/>
              </w:rPr>
            </w:pPr>
            <w:r w:rsidRPr="009D7B6C">
              <w:rPr>
                <w:rFonts w:cstheme="minorHAnsi"/>
                <w:sz w:val="20"/>
              </w:rPr>
              <w:t xml:space="preserve">Kort beskrivning av resurssamanställningen, </w:t>
            </w:r>
            <w:r w:rsidR="00E900F9">
              <w:rPr>
                <w:rFonts w:cstheme="minorHAnsi"/>
                <w:sz w:val="20"/>
              </w:rPr>
              <w:t>t.ex.</w:t>
            </w:r>
            <w:r w:rsidRPr="009D7B6C">
              <w:rPr>
                <w:rFonts w:cstheme="minorHAnsi"/>
                <w:sz w:val="20"/>
              </w:rPr>
              <w:t xml:space="preserve">. </w:t>
            </w:r>
            <w:r>
              <w:rPr>
                <w:rFonts w:cstheme="minorHAnsi"/>
                <w:sz w:val="20"/>
              </w:rPr>
              <w:t xml:space="preserve">att mängdning gjorts manuellt eller </w:t>
            </w:r>
            <w:r w:rsidRPr="009D7B6C">
              <w:rPr>
                <w:rFonts w:cstheme="minorHAnsi"/>
                <w:sz w:val="20"/>
              </w:rPr>
              <w:t>att den baseras på en produktionskalkyl upprättad i ett visst kalkylverktyg.</w:t>
            </w:r>
          </w:p>
          <w:p w14:paraId="12098698" w14:textId="77777777" w:rsidR="00416501" w:rsidRPr="00EF2787" w:rsidRDefault="00416501" w:rsidP="00416501">
            <w:pPr>
              <w:pStyle w:val="Liststycke"/>
              <w:numPr>
                <w:ilvl w:val="1"/>
                <w:numId w:val="41"/>
              </w:numPr>
              <w:spacing w:before="240" w:after="120" w:line="276" w:lineRule="auto"/>
              <w:ind w:left="456" w:hanging="284"/>
              <w:rPr>
                <w:rFonts w:cstheme="minorHAnsi"/>
                <w:sz w:val="20"/>
              </w:rPr>
            </w:pPr>
            <w:r w:rsidRPr="00FB6895">
              <w:rPr>
                <w:rFonts w:cstheme="minorHAnsi"/>
                <w:sz w:val="20"/>
              </w:rPr>
              <w:t>Beskrivning av hur eventuella UE:s resursmängder inkluderats separat till resurssammanställningen för beräkningen</w:t>
            </w:r>
          </w:p>
        </w:tc>
      </w:tr>
      <w:tr w:rsidR="00416501" w14:paraId="2377E27D" w14:textId="77777777" w:rsidTr="00D936F2">
        <w:tc>
          <w:tcPr>
            <w:tcW w:w="2405" w:type="dxa"/>
            <w:tcBorders>
              <w:bottom w:val="single" w:sz="4" w:space="0" w:color="auto"/>
            </w:tcBorders>
            <w:shd w:val="clear" w:color="auto" w:fill="F1EDF5" w:themeFill="accent6" w:themeFillTint="33"/>
          </w:tcPr>
          <w:p w14:paraId="69D94071" w14:textId="77777777" w:rsidR="00416501" w:rsidRPr="00032670" w:rsidRDefault="00416501" w:rsidP="00D936F2">
            <w:pPr>
              <w:spacing w:line="276" w:lineRule="auto"/>
              <w:ind w:left="172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Beräkningsverktyg alt Miljödatabas/</w:t>
            </w:r>
          </w:p>
        </w:tc>
        <w:tc>
          <w:tcPr>
            <w:tcW w:w="4820" w:type="dxa"/>
            <w:shd w:val="clear" w:color="auto" w:fill="auto"/>
          </w:tcPr>
          <w:p w14:paraId="4E8A1C98" w14:textId="77777777" w:rsidR="00416501" w:rsidRPr="00032670" w:rsidRDefault="00416501" w:rsidP="00416501">
            <w:pPr>
              <w:spacing w:line="276" w:lineRule="auto"/>
              <w:ind w:left="172"/>
              <w:rPr>
                <w:sz w:val="20"/>
              </w:rPr>
            </w:pPr>
            <w:r>
              <w:rPr>
                <w:sz w:val="20"/>
              </w:rPr>
              <w:t>Det beräkningsverktyg</w:t>
            </w:r>
            <w:r w:rsidRPr="00032670">
              <w:rPr>
                <w:sz w:val="20"/>
              </w:rPr>
              <w:t xml:space="preserve"> som använts med eventuellt versionsnummer ska anges. </w:t>
            </w:r>
          </w:p>
        </w:tc>
      </w:tr>
      <w:tr w:rsidR="00416501" w14:paraId="06568EE3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4938A522" w14:textId="77777777" w:rsidR="00416501" w:rsidRPr="00982D60" w:rsidRDefault="00416501" w:rsidP="00D936F2">
            <w:pPr>
              <w:spacing w:line="276" w:lineRule="auto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Täckningsgrad</w:t>
            </w:r>
          </w:p>
        </w:tc>
        <w:tc>
          <w:tcPr>
            <w:tcW w:w="4820" w:type="dxa"/>
            <w:shd w:val="clear" w:color="auto" w:fill="auto"/>
          </w:tcPr>
          <w:p w14:paraId="1D23ED62" w14:textId="77777777" w:rsidR="00416501" w:rsidRPr="00032670" w:rsidRDefault="00416501" w:rsidP="00987370">
            <w:pPr>
              <w:spacing w:line="276" w:lineRule="auto"/>
              <w:ind w:left="172"/>
              <w:rPr>
                <w:sz w:val="20"/>
              </w:rPr>
            </w:pPr>
            <w:r w:rsidRPr="00032670">
              <w:rPr>
                <w:sz w:val="20"/>
              </w:rPr>
              <w:t>A</w:t>
            </w:r>
            <w:r>
              <w:rPr>
                <w:sz w:val="20"/>
              </w:rPr>
              <w:t xml:space="preserve">ndel </w:t>
            </w:r>
            <w:r w:rsidRPr="00032670">
              <w:rPr>
                <w:sz w:val="20"/>
              </w:rPr>
              <w:t xml:space="preserve">resurser som har inkluderats i </w:t>
            </w:r>
            <w:r w:rsidRPr="00A13AAD">
              <w:rPr>
                <w:sz w:val="20"/>
              </w:rPr>
              <w:t>beräkningen.</w:t>
            </w:r>
          </w:p>
        </w:tc>
      </w:tr>
      <w:tr w:rsidR="00416501" w14:paraId="050ED0A6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41B45C7A" w14:textId="77777777" w:rsidR="00416501" w:rsidRPr="00032670" w:rsidRDefault="00416501" w:rsidP="00D936F2">
            <w:pPr>
              <w:spacing w:line="276" w:lineRule="auto"/>
              <w:ind w:left="172"/>
              <w:rPr>
                <w:rFonts w:cs="Arial"/>
                <w:b/>
                <w:sz w:val="20"/>
              </w:rPr>
            </w:pPr>
            <w:r w:rsidRPr="00032670">
              <w:rPr>
                <w:rFonts w:cs="Arial"/>
                <w:b/>
                <w:sz w:val="20"/>
              </w:rPr>
              <w:t>Transportsätt och faktiska transportsträckor</w:t>
            </w:r>
          </w:p>
        </w:tc>
        <w:tc>
          <w:tcPr>
            <w:tcW w:w="4820" w:type="dxa"/>
            <w:shd w:val="clear" w:color="auto" w:fill="auto"/>
          </w:tcPr>
          <w:p w14:paraId="3F4C8F22" w14:textId="77777777" w:rsidR="00416501" w:rsidRDefault="00416501" w:rsidP="00D936F2">
            <w:pPr>
              <w:spacing w:line="276" w:lineRule="auto"/>
              <w:ind w:left="172"/>
              <w:rPr>
                <w:sz w:val="20"/>
              </w:rPr>
            </w:pPr>
            <w:r>
              <w:rPr>
                <w:sz w:val="20"/>
              </w:rPr>
              <w:t>Specifika uppgifter för t</w:t>
            </w:r>
            <w:r w:rsidRPr="0095495B">
              <w:rPr>
                <w:sz w:val="20"/>
              </w:rPr>
              <w:t>ransportavstånd, transportslag och bränslen</w:t>
            </w:r>
            <w:r>
              <w:rPr>
                <w:sz w:val="20"/>
              </w:rPr>
              <w:t xml:space="preserve"> som inkluderats i beräkningen.</w:t>
            </w:r>
          </w:p>
          <w:p w14:paraId="771BEAE2" w14:textId="77777777" w:rsidR="00416501" w:rsidRPr="00032670" w:rsidRDefault="00416501" w:rsidP="00D936F2">
            <w:pPr>
              <w:spacing w:line="276" w:lineRule="auto"/>
              <w:ind w:left="172"/>
              <w:rPr>
                <w:sz w:val="20"/>
              </w:rPr>
            </w:pPr>
            <w:r w:rsidRPr="0095495B">
              <w:rPr>
                <w:sz w:val="20"/>
              </w:rPr>
              <w:t xml:space="preserve">Andel (relativt vikt) av </w:t>
            </w:r>
            <w:r>
              <w:rPr>
                <w:sz w:val="20"/>
              </w:rPr>
              <w:t>resurserna</w:t>
            </w:r>
            <w:r w:rsidRPr="0095495B">
              <w:rPr>
                <w:sz w:val="20"/>
              </w:rPr>
              <w:t xml:space="preserve"> som har specifika transportavstånd inlagda.</w:t>
            </w:r>
          </w:p>
        </w:tc>
      </w:tr>
      <w:tr w:rsidR="00416501" w14:paraId="5BC19CA9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24671D30" w14:textId="77777777" w:rsidR="00416501" w:rsidRPr="00032670" w:rsidRDefault="00416501" w:rsidP="00D936F2">
            <w:pPr>
              <w:spacing w:line="276" w:lineRule="auto"/>
              <w:ind w:left="172"/>
              <w:rPr>
                <w:rFonts w:cs="Arial"/>
                <w:b/>
                <w:sz w:val="20"/>
              </w:rPr>
            </w:pPr>
            <w:r w:rsidRPr="0095495B">
              <w:rPr>
                <w:rFonts w:cs="Arial"/>
                <w:b/>
                <w:sz w:val="20"/>
              </w:rPr>
              <w:lastRenderedPageBreak/>
              <w:t xml:space="preserve">Spill </w:t>
            </w:r>
            <w:r>
              <w:rPr>
                <w:rFonts w:cs="Arial"/>
                <w:b/>
                <w:sz w:val="20"/>
              </w:rPr>
              <w:t xml:space="preserve">i </w:t>
            </w:r>
            <w:r w:rsidRPr="00032670">
              <w:rPr>
                <w:rFonts w:cs="Arial"/>
                <w:b/>
                <w:sz w:val="20"/>
              </w:rPr>
              <w:t>klimatberäkningen per resurs</w:t>
            </w:r>
          </w:p>
        </w:tc>
        <w:tc>
          <w:tcPr>
            <w:tcW w:w="4820" w:type="dxa"/>
            <w:shd w:val="clear" w:color="auto" w:fill="auto"/>
          </w:tcPr>
          <w:p w14:paraId="22D78CB6" w14:textId="77777777" w:rsidR="00416501" w:rsidRDefault="00416501" w:rsidP="00D936F2">
            <w:pPr>
              <w:spacing w:line="276" w:lineRule="auto"/>
              <w:ind w:left="172"/>
              <w:rPr>
                <w:sz w:val="20"/>
              </w:rPr>
            </w:pPr>
            <w:r>
              <w:rPr>
                <w:sz w:val="20"/>
              </w:rPr>
              <w:t>Mängd spill som inkluderats i beräkningen.</w:t>
            </w:r>
          </w:p>
          <w:p w14:paraId="423DE687" w14:textId="77777777" w:rsidR="00416501" w:rsidRPr="00032670" w:rsidRDefault="00416501" w:rsidP="00D936F2">
            <w:pPr>
              <w:spacing w:line="276" w:lineRule="auto"/>
              <w:ind w:left="172"/>
              <w:rPr>
                <w:sz w:val="20"/>
              </w:rPr>
            </w:pPr>
            <w:r w:rsidRPr="00032670">
              <w:rPr>
                <w:sz w:val="20"/>
              </w:rPr>
              <w:t xml:space="preserve">Se till att spill inte räknas mer än en gång (kontrollera att </w:t>
            </w:r>
            <w:r w:rsidRPr="000469F3">
              <w:rPr>
                <w:sz w:val="20"/>
              </w:rPr>
              <w:t xml:space="preserve">det inte lagts till en schablon spill på inköpta mängder och därefter även lagts till spill-% i </w:t>
            </w:r>
            <w:r>
              <w:rPr>
                <w:sz w:val="20"/>
              </w:rPr>
              <w:t>beräkningsverktyget).</w:t>
            </w:r>
          </w:p>
        </w:tc>
      </w:tr>
      <w:tr w:rsidR="00416501" w14:paraId="2EBDF930" w14:textId="77777777" w:rsidTr="00D936F2">
        <w:tc>
          <w:tcPr>
            <w:tcW w:w="2405" w:type="dxa"/>
            <w:tcBorders>
              <w:bottom w:val="single" w:sz="4" w:space="0" w:color="auto"/>
            </w:tcBorders>
            <w:shd w:val="clear" w:color="auto" w:fill="F1EDF5" w:themeFill="accent6" w:themeFillTint="33"/>
          </w:tcPr>
          <w:p w14:paraId="2DA3F482" w14:textId="77777777" w:rsidR="00416501" w:rsidRPr="00137DD6" w:rsidRDefault="00416501" w:rsidP="00987370">
            <w:pPr>
              <w:spacing w:line="276" w:lineRule="auto"/>
              <w:ind w:left="172"/>
              <w:rPr>
                <w:b/>
                <w:sz w:val="20"/>
              </w:rPr>
            </w:pPr>
            <w:r w:rsidRPr="00137DD6">
              <w:rPr>
                <w:b/>
                <w:sz w:val="20"/>
              </w:rPr>
              <w:t xml:space="preserve">Andel produktspecifik </w:t>
            </w:r>
            <w:r w:rsidR="00987370">
              <w:rPr>
                <w:b/>
                <w:sz w:val="20"/>
              </w:rPr>
              <w:t>livcykel</w:t>
            </w:r>
            <w:r w:rsidRPr="00137DD6">
              <w:rPr>
                <w:b/>
                <w:sz w:val="20"/>
              </w:rPr>
              <w:t>data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</w:tcPr>
          <w:p w14:paraId="05E7F566" w14:textId="77777777" w:rsidR="00416501" w:rsidRPr="00137DD6" w:rsidRDefault="00416501" w:rsidP="00987370">
            <w:pPr>
              <w:spacing w:line="276" w:lineRule="auto"/>
              <w:ind w:left="172"/>
              <w:rPr>
                <w:sz w:val="20"/>
              </w:rPr>
            </w:pPr>
            <w:r w:rsidRPr="00137DD6">
              <w:rPr>
                <w:sz w:val="20"/>
              </w:rPr>
              <w:t xml:space="preserve">Andel av klimatutsläpp för modul A1-A3 som baseras på produktspecifik </w:t>
            </w:r>
            <w:r w:rsidR="00987370">
              <w:rPr>
                <w:sz w:val="20"/>
              </w:rPr>
              <w:t>livscykel</w:t>
            </w:r>
            <w:r w:rsidRPr="00137DD6">
              <w:rPr>
                <w:sz w:val="20"/>
              </w:rPr>
              <w:t>data (EPD:er).</w:t>
            </w:r>
          </w:p>
        </w:tc>
      </w:tr>
      <w:tr w:rsidR="00416501" w14:paraId="21B20700" w14:textId="77777777" w:rsidTr="00D936F2">
        <w:tc>
          <w:tcPr>
            <w:tcW w:w="7225" w:type="dxa"/>
            <w:gridSpan w:val="2"/>
            <w:shd w:val="clear" w:color="auto" w:fill="E1D1EC" w:themeFill="accent5" w:themeFillTint="33"/>
          </w:tcPr>
          <w:p w14:paraId="490D6394" w14:textId="77777777" w:rsidR="00416501" w:rsidRDefault="00416501" w:rsidP="00D936F2">
            <w:pPr>
              <w:pStyle w:val="Rubrik4"/>
              <w:spacing w:before="0"/>
              <w:outlineLvl w:val="3"/>
            </w:pPr>
            <w:r>
              <w:t>Reduktionsåtgärder</w:t>
            </w:r>
          </w:p>
        </w:tc>
      </w:tr>
      <w:tr w:rsidR="00416501" w14:paraId="1CB46357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45C3437F" w14:textId="77777777" w:rsidR="00416501" w:rsidRPr="006221AB" w:rsidRDefault="00416501" w:rsidP="00D936F2">
            <w:pPr>
              <w:spacing w:line="276" w:lineRule="auto"/>
              <w:ind w:left="172"/>
              <w:rPr>
                <w:b/>
                <w:sz w:val="20"/>
              </w:rPr>
            </w:pPr>
            <w:r w:rsidRPr="006C2BDB">
              <w:rPr>
                <w:rFonts w:cs="Arial"/>
                <w:b/>
                <w:sz w:val="20"/>
              </w:rPr>
              <w:t>Vidtagna</w:t>
            </w:r>
            <w:r w:rsidRPr="006221AB">
              <w:rPr>
                <w:b/>
                <w:sz w:val="20"/>
              </w:rPr>
              <w:t xml:space="preserve"> åtgärder för att uppnå minskad klimatpåverkan</w:t>
            </w:r>
          </w:p>
        </w:tc>
        <w:tc>
          <w:tcPr>
            <w:tcW w:w="4820" w:type="dxa"/>
            <w:shd w:val="clear" w:color="auto" w:fill="auto"/>
          </w:tcPr>
          <w:p w14:paraId="6F013753" w14:textId="77777777" w:rsidR="00416501" w:rsidRPr="006221AB" w:rsidRDefault="00416501" w:rsidP="00D936F2">
            <w:pPr>
              <w:spacing w:line="276" w:lineRule="auto"/>
              <w:ind w:left="172"/>
              <w:rPr>
                <w:sz w:val="20"/>
              </w:rPr>
            </w:pPr>
            <w:r>
              <w:rPr>
                <w:sz w:val="20"/>
              </w:rPr>
              <w:t>En sammanställd b</w:t>
            </w:r>
            <w:r w:rsidRPr="006221AB">
              <w:rPr>
                <w:sz w:val="20"/>
              </w:rPr>
              <w:t xml:space="preserve">eskrivning av </w:t>
            </w:r>
            <w:r>
              <w:rPr>
                <w:sz w:val="20"/>
              </w:rPr>
              <w:t>reduktions</w:t>
            </w:r>
            <w:r w:rsidRPr="006221AB">
              <w:rPr>
                <w:sz w:val="20"/>
              </w:rPr>
              <w:t>åtgärder som vidt</w:t>
            </w:r>
            <w:r>
              <w:rPr>
                <w:sz w:val="20"/>
              </w:rPr>
              <w:t>agit</w:t>
            </w:r>
            <w:r w:rsidRPr="006221AB">
              <w:rPr>
                <w:sz w:val="20"/>
              </w:rPr>
              <w:t xml:space="preserve">s </w:t>
            </w:r>
            <w:r>
              <w:rPr>
                <w:sz w:val="20"/>
              </w:rPr>
              <w:t xml:space="preserve">i projekterings- respektive produktionsfaser </w:t>
            </w:r>
            <w:r w:rsidRPr="006221AB">
              <w:rPr>
                <w:sz w:val="20"/>
              </w:rPr>
              <w:t xml:space="preserve">för att uppnå en minskad klimatpåverkan redovisas, t.ex. minskning av materialmängder, byte av konstruktions- och </w:t>
            </w:r>
            <w:r w:rsidRPr="00AC5ABC">
              <w:rPr>
                <w:sz w:val="20"/>
              </w:rPr>
              <w:t>produktionslösningar och/eller byte av material</w:t>
            </w:r>
            <w:r w:rsidRPr="006221AB">
              <w:rPr>
                <w:sz w:val="20"/>
              </w:rPr>
              <w:t>.</w:t>
            </w:r>
          </w:p>
        </w:tc>
      </w:tr>
      <w:tr w:rsidR="003C6C47" w14:paraId="38ADE6AF" w14:textId="77777777" w:rsidTr="00D936F2">
        <w:tc>
          <w:tcPr>
            <w:tcW w:w="2405" w:type="dxa"/>
            <w:shd w:val="clear" w:color="auto" w:fill="F1EDF5" w:themeFill="accent6" w:themeFillTint="33"/>
          </w:tcPr>
          <w:p w14:paraId="4F53C191" w14:textId="77777777" w:rsidR="003C6C47" w:rsidRPr="006C2BDB" w:rsidRDefault="003C6C47" w:rsidP="00D936F2">
            <w:pPr>
              <w:spacing w:line="276" w:lineRule="auto"/>
              <w:ind w:left="172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Analys av arbetsprocessen</w:t>
            </w:r>
          </w:p>
        </w:tc>
        <w:tc>
          <w:tcPr>
            <w:tcW w:w="4820" w:type="dxa"/>
            <w:shd w:val="clear" w:color="auto" w:fill="auto"/>
          </w:tcPr>
          <w:p w14:paraId="5B35C405" w14:textId="77777777" w:rsidR="003C6C47" w:rsidRDefault="003C6C47" w:rsidP="003C6C47">
            <w:pPr>
              <w:spacing w:line="276" w:lineRule="auto"/>
              <w:ind w:left="172"/>
              <w:rPr>
                <w:sz w:val="20"/>
              </w:rPr>
            </w:pPr>
            <w:r>
              <w:rPr>
                <w:sz w:val="20"/>
              </w:rPr>
              <w:t xml:space="preserve">Beskriv </w:t>
            </w:r>
            <w:r w:rsidRPr="003C6C47">
              <w:rPr>
                <w:sz w:val="20"/>
              </w:rPr>
              <w:t xml:space="preserve">vad som gått bra och vad som varit svårt avseende process, information om material </w:t>
            </w:r>
            <w:r w:rsidR="00E900F9">
              <w:rPr>
                <w:sz w:val="20"/>
              </w:rPr>
              <w:t>m.m.</w:t>
            </w:r>
            <w:r>
              <w:rPr>
                <w:sz w:val="20"/>
              </w:rPr>
              <w:t>.</w:t>
            </w:r>
          </w:p>
        </w:tc>
      </w:tr>
    </w:tbl>
    <w:p w14:paraId="02778C83" w14:textId="77777777" w:rsidR="00416501" w:rsidRDefault="00416501" w:rsidP="00416501">
      <w:pPr>
        <w:spacing w:line="276" w:lineRule="auto"/>
        <w:rPr>
          <w:noProof/>
        </w:rPr>
      </w:pPr>
    </w:p>
    <w:tbl>
      <w:tblPr>
        <w:tblStyle w:val="Stockholmsstad"/>
        <w:tblW w:w="7230" w:type="dxa"/>
        <w:tblInd w:w="-5" w:type="dxa"/>
        <w:tblLayout w:type="fixed"/>
        <w:tblCellMar>
          <w:top w:w="51" w:type="dxa"/>
          <w:bottom w:w="51" w:type="dxa"/>
        </w:tblCellMar>
        <w:tblLook w:val="04A0" w:firstRow="1" w:lastRow="0" w:firstColumn="1" w:lastColumn="0" w:noHBand="0" w:noVBand="1"/>
      </w:tblPr>
      <w:tblGrid>
        <w:gridCol w:w="2410"/>
        <w:gridCol w:w="4820"/>
      </w:tblGrid>
      <w:tr w:rsidR="00416501" w:rsidRPr="00AD41E5" w14:paraId="42D0E11A" w14:textId="77777777" w:rsidTr="00D93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2410" w:type="dxa"/>
            <w:shd w:val="clear" w:color="auto" w:fill="E1D1EC" w:themeFill="accent5" w:themeFillTint="33"/>
          </w:tcPr>
          <w:p w14:paraId="3F563543" w14:textId="77777777" w:rsidR="00416501" w:rsidRPr="00216D3A" w:rsidRDefault="00416501" w:rsidP="00D936F2">
            <w:pPr>
              <w:spacing w:after="144" w:line="276" w:lineRule="auto"/>
              <w:ind w:left="172"/>
              <w:rPr>
                <w:rFonts w:asciiTheme="minorHAnsi" w:hAnsiTheme="minorHAnsi"/>
                <w:sz w:val="20"/>
              </w:rPr>
            </w:pPr>
            <w:r w:rsidRPr="00216D3A">
              <w:rPr>
                <w:rFonts w:asciiTheme="minorHAnsi" w:hAnsiTheme="minorHAnsi"/>
                <w:sz w:val="20"/>
              </w:rPr>
              <w:t xml:space="preserve">Anvisningen förvaltas </w:t>
            </w:r>
            <w:r w:rsidRPr="00216D3A">
              <w:rPr>
                <w:rFonts w:asciiTheme="minorHAnsi" w:hAnsiTheme="minorHAnsi"/>
                <w:sz w:val="20"/>
              </w:rPr>
              <w:br/>
              <w:t>och vidareutvecklas</w:t>
            </w:r>
          </w:p>
        </w:tc>
        <w:tc>
          <w:tcPr>
            <w:tcW w:w="4820" w:type="dxa"/>
          </w:tcPr>
          <w:p w14:paraId="6946239B" w14:textId="77777777" w:rsidR="00416501" w:rsidRPr="00EC0FB8" w:rsidRDefault="00416501" w:rsidP="00D936F2">
            <w:pPr>
              <w:spacing w:afterLines="0" w:after="120" w:line="276" w:lineRule="auto"/>
              <w:rPr>
                <w:rFonts w:asciiTheme="minorHAnsi" w:hAnsiTheme="minorHAnsi"/>
                <w:b w:val="0"/>
                <w:sz w:val="20"/>
              </w:rPr>
            </w:pPr>
            <w:r w:rsidRPr="00EC0FB8">
              <w:rPr>
                <w:rFonts w:asciiTheme="minorHAnsi" w:hAnsiTheme="minorHAnsi"/>
                <w:b w:val="0"/>
                <w:sz w:val="20"/>
              </w:rPr>
              <w:t>Exploateringskontoret i Stockholms Stad</w:t>
            </w:r>
          </w:p>
        </w:tc>
      </w:tr>
      <w:tr w:rsidR="00416501" w:rsidRPr="00AD41E5" w14:paraId="41A0AEC1" w14:textId="77777777" w:rsidTr="00D936F2">
        <w:trPr>
          <w:trHeight w:val="397"/>
        </w:trPr>
        <w:tc>
          <w:tcPr>
            <w:tcW w:w="2410" w:type="dxa"/>
            <w:shd w:val="clear" w:color="auto" w:fill="E1D1EC" w:themeFill="accent5" w:themeFillTint="33"/>
          </w:tcPr>
          <w:p w14:paraId="62587C95" w14:textId="77777777" w:rsidR="00416501" w:rsidRPr="00EC0FB8" w:rsidRDefault="00416501" w:rsidP="00D936F2">
            <w:pPr>
              <w:spacing w:afterLines="60" w:after="144" w:line="276" w:lineRule="auto"/>
              <w:ind w:left="172"/>
              <w:rPr>
                <w:rFonts w:cs="Arial"/>
                <w:b/>
                <w:sz w:val="20"/>
              </w:rPr>
            </w:pPr>
            <w:r w:rsidRPr="00987370">
              <w:rPr>
                <w:rFonts w:asciiTheme="minorHAnsi" w:hAnsiTheme="minorHAnsi"/>
                <w:b/>
                <w:sz w:val="20"/>
              </w:rPr>
              <w:t>Granskare</w:t>
            </w:r>
          </w:p>
        </w:tc>
        <w:tc>
          <w:tcPr>
            <w:tcW w:w="4820" w:type="dxa"/>
            <w:shd w:val="clear" w:color="auto" w:fill="auto"/>
          </w:tcPr>
          <w:p w14:paraId="77B04DAC" w14:textId="77777777" w:rsidR="00416501" w:rsidRPr="00EC0FB8" w:rsidRDefault="00416501" w:rsidP="00D936F2">
            <w:pPr>
              <w:spacing w:after="120" w:line="276" w:lineRule="auto"/>
              <w:rPr>
                <w:rFonts w:asciiTheme="minorHAnsi" w:hAnsiTheme="minorHAnsi"/>
                <w:sz w:val="20"/>
              </w:rPr>
            </w:pPr>
            <w:r w:rsidRPr="00EC0FB8">
              <w:rPr>
                <w:rFonts w:asciiTheme="minorHAnsi" w:hAnsiTheme="minorHAnsi"/>
                <w:sz w:val="20"/>
              </w:rPr>
              <w:t>Trafikkontoret i Stockholms Stad</w:t>
            </w:r>
          </w:p>
        </w:tc>
      </w:tr>
    </w:tbl>
    <w:p w14:paraId="4C5CF1E9" w14:textId="77777777" w:rsidR="00416501" w:rsidRDefault="00416501" w:rsidP="00416501"/>
    <w:p w14:paraId="24B962A5" w14:textId="77777777" w:rsidR="00423670" w:rsidRDefault="00423670" w:rsidP="009900E7">
      <w:pPr>
        <w:pStyle w:val="Default"/>
        <w:rPr>
          <w:rFonts w:ascii="TimesNewRoman" w:eastAsia="TimesNewRoman" w:cs="TimesNewRoman"/>
          <w:i/>
          <w:color w:val="002060"/>
        </w:rPr>
      </w:pPr>
    </w:p>
    <w:p w14:paraId="770A161A" w14:textId="77777777" w:rsidR="008D5F57" w:rsidRDefault="008D5F57" w:rsidP="009900E7">
      <w:pPr>
        <w:pStyle w:val="Default"/>
        <w:rPr>
          <w:rFonts w:ascii="TimesNewRoman" w:eastAsia="TimesNewRoman" w:cs="TimesNewRoman"/>
          <w:i/>
          <w:color w:val="002060"/>
        </w:rPr>
      </w:pPr>
    </w:p>
    <w:p w14:paraId="58FECC32" w14:textId="77777777" w:rsidR="008D5F57" w:rsidRPr="002C7518" w:rsidRDefault="008D5F57" w:rsidP="009900E7">
      <w:pPr>
        <w:pStyle w:val="Default"/>
        <w:rPr>
          <w:rFonts w:ascii="TimesNewRoman" w:eastAsia="TimesNewRoman" w:cs="TimesNewRoman"/>
          <w:i/>
          <w:color w:val="002060"/>
        </w:rPr>
      </w:pPr>
    </w:p>
    <w:sectPr w:rsidR="008D5F57" w:rsidRPr="002C7518" w:rsidSect="00096E32">
      <w:headerReference w:type="even" r:id="rId11"/>
      <w:headerReference w:type="default" r:id="rId12"/>
      <w:headerReference w:type="first" r:id="rId13"/>
      <w:pgSz w:w="11906" w:h="16838" w:code="9"/>
      <w:pgMar w:top="2313" w:right="1134" w:bottom="907" w:left="4196" w:header="73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D783" w14:textId="77777777" w:rsidR="00E40641" w:rsidRDefault="00E40641" w:rsidP="00943698">
      <w:pPr>
        <w:spacing w:line="240" w:lineRule="auto"/>
      </w:pPr>
      <w:r>
        <w:separator/>
      </w:r>
    </w:p>
  </w:endnote>
  <w:endnote w:type="continuationSeparator" w:id="0">
    <w:p w14:paraId="78609DC5" w14:textId="77777777" w:rsidR="00E40641" w:rsidRDefault="00E40641" w:rsidP="00943698">
      <w:pPr>
        <w:spacing w:line="240" w:lineRule="auto"/>
      </w:pPr>
      <w:r>
        <w:continuationSeparator/>
      </w:r>
    </w:p>
  </w:endnote>
  <w:endnote w:type="continuationNotice" w:id="1">
    <w:p w14:paraId="0D76CFA0" w14:textId="77777777" w:rsidR="00E40641" w:rsidRDefault="00E406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ckholm Type Regular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45FE1" w14:textId="77777777" w:rsidR="00E40641" w:rsidRDefault="00E40641" w:rsidP="00943698">
      <w:pPr>
        <w:spacing w:line="240" w:lineRule="auto"/>
      </w:pPr>
      <w:r>
        <w:separator/>
      </w:r>
    </w:p>
  </w:footnote>
  <w:footnote w:type="continuationSeparator" w:id="0">
    <w:p w14:paraId="4A8F1DCB" w14:textId="77777777" w:rsidR="00E40641" w:rsidRDefault="00E40641" w:rsidP="00943698">
      <w:pPr>
        <w:spacing w:line="240" w:lineRule="auto"/>
      </w:pPr>
      <w:r>
        <w:continuationSeparator/>
      </w:r>
    </w:p>
  </w:footnote>
  <w:footnote w:type="continuationNotice" w:id="1">
    <w:p w14:paraId="0EB2CB6F" w14:textId="77777777" w:rsidR="00E40641" w:rsidRDefault="00E40641">
      <w:pPr>
        <w:spacing w:line="240" w:lineRule="auto"/>
      </w:pPr>
    </w:p>
  </w:footnote>
  <w:footnote w:id="2">
    <w:p w14:paraId="7C3321E9" w14:textId="77777777" w:rsidR="00096E32" w:rsidRDefault="00096E32">
      <w:pPr>
        <w:pStyle w:val="Fotnotstext"/>
      </w:pPr>
      <w:r>
        <w:rPr>
          <w:rStyle w:val="Fotnotsreferens"/>
        </w:rPr>
        <w:footnoteRef/>
      </w:r>
      <w:r>
        <w:t xml:space="preserve"> Anvisningar för klimatberäkningar, bilaga 4 till Handlingsprogram för hållbarhetskrav på allmän platsmark.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F202D" w14:textId="77777777" w:rsidR="00D936F2" w:rsidRDefault="00D936F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pPr w:vertAnchor="page" w:horzAnchor="page" w:tblpX="880" w:tblpY="681"/>
      <w:tblOverlap w:val="never"/>
      <w:tblW w:w="98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88"/>
      <w:gridCol w:w="3288"/>
      <w:gridCol w:w="3305"/>
    </w:tblGrid>
    <w:tr w:rsidR="00D936F2" w14:paraId="4D5CD786" w14:textId="77777777" w:rsidTr="00C951AB">
      <w:trPr>
        <w:trHeight w:val="283"/>
      </w:trPr>
      <w:tc>
        <w:tcPr>
          <w:tcW w:w="3288" w:type="dxa"/>
          <w:vMerge w:val="restart"/>
        </w:tcPr>
        <w:p w14:paraId="19B54122" w14:textId="77777777" w:rsidR="00D936F2" w:rsidRDefault="00D936F2" w:rsidP="00C951AB">
          <w:pPr>
            <w:pStyle w:val="Sidhuvud"/>
          </w:pPr>
          <w:r>
            <w:rPr>
              <w:noProof/>
              <w:lang w:val="en-GB" w:eastAsia="en-GB"/>
            </w:rPr>
            <w:drawing>
              <wp:inline distT="0" distB="0" distL="0" distR="0" wp14:anchorId="06D452C2" wp14:editId="1A778684">
                <wp:extent cx="1436400" cy="489722"/>
                <wp:effectExtent l="0" t="0" r="0" b="5715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vart test uppförstorad klistrad in i ppt.e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6400" cy="489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8" w:type="dxa"/>
        </w:tcPr>
        <w:p w14:paraId="59907EB5" w14:textId="77777777" w:rsidR="00D936F2" w:rsidRPr="00467404" w:rsidRDefault="00D936F2" w:rsidP="00C951AB">
          <w:pPr>
            <w:pStyle w:val="Sidhuvud"/>
            <w:spacing w:before="80"/>
            <w:rPr>
              <w:b/>
            </w:rPr>
          </w:pPr>
        </w:p>
      </w:tc>
      <w:tc>
        <w:tcPr>
          <w:tcW w:w="3305" w:type="dxa"/>
          <w:vMerge w:val="restart"/>
        </w:tcPr>
        <w:p w14:paraId="1759B8ED" w14:textId="77777777" w:rsidR="008172DD" w:rsidRDefault="008172DD" w:rsidP="008172DD">
          <w:pPr>
            <w:pStyle w:val="Sidhuvud"/>
            <w:spacing w:before="80"/>
            <w:jc w:val="right"/>
          </w:pPr>
          <w:r>
            <w:t>Bilaga 6 till HPAP</w:t>
          </w:r>
        </w:p>
        <w:p w14:paraId="68182766" w14:textId="77777777" w:rsidR="00D936F2" w:rsidRPr="00A8090E" w:rsidRDefault="00D936F2" w:rsidP="00C951AB">
          <w:pPr>
            <w:pStyle w:val="Sidhuvud"/>
            <w:jc w:val="right"/>
          </w:pPr>
          <w:r>
            <w:t xml:space="preserve">Sida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B12F11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B12F11">
            <w:rPr>
              <w:noProof/>
            </w:rPr>
            <w:t>7</w:t>
          </w:r>
          <w:r>
            <w:rPr>
              <w:noProof/>
            </w:rPr>
            <w:fldChar w:fldCharType="end"/>
          </w:r>
          <w:r>
            <w:t>)</w:t>
          </w:r>
        </w:p>
        <w:p w14:paraId="01AC62F4" w14:textId="77777777" w:rsidR="00D936F2" w:rsidRDefault="00D936F2" w:rsidP="00C951AB">
          <w:pPr>
            <w:pStyle w:val="Sidhuvud"/>
            <w:jc w:val="right"/>
          </w:pPr>
        </w:p>
      </w:tc>
    </w:tr>
    <w:tr w:rsidR="00D936F2" w14:paraId="406AAB27" w14:textId="77777777" w:rsidTr="00C951AB">
      <w:trPr>
        <w:trHeight w:val="794"/>
      </w:trPr>
      <w:tc>
        <w:tcPr>
          <w:tcW w:w="3288" w:type="dxa"/>
          <w:vMerge/>
        </w:tcPr>
        <w:p w14:paraId="7DC501F3" w14:textId="77777777" w:rsidR="00D936F2" w:rsidRDefault="00D936F2" w:rsidP="00C951AB">
          <w:pPr>
            <w:pStyle w:val="Sidhuvud"/>
          </w:pPr>
        </w:p>
      </w:tc>
      <w:tc>
        <w:tcPr>
          <w:tcW w:w="3288" w:type="dxa"/>
        </w:tcPr>
        <w:p w14:paraId="09E8C90F" w14:textId="77777777" w:rsidR="00D936F2" w:rsidRPr="00C067D3" w:rsidRDefault="00D936F2" w:rsidP="00C951AB">
          <w:pPr>
            <w:pStyle w:val="Sidhuvud"/>
            <w:rPr>
              <w:rFonts w:asciiTheme="minorHAnsi" w:hAnsiTheme="minorHAnsi"/>
              <w:sz w:val="24"/>
            </w:rPr>
          </w:pPr>
        </w:p>
      </w:tc>
      <w:tc>
        <w:tcPr>
          <w:tcW w:w="3305" w:type="dxa"/>
          <w:vMerge/>
        </w:tcPr>
        <w:p w14:paraId="4275E8A4" w14:textId="77777777" w:rsidR="00D936F2" w:rsidRDefault="00D936F2" w:rsidP="00C951AB">
          <w:pPr>
            <w:pStyle w:val="Sidhuvud"/>
          </w:pPr>
        </w:p>
      </w:tc>
    </w:tr>
  </w:tbl>
  <w:p w14:paraId="5734CD42" w14:textId="77777777" w:rsidR="00D936F2" w:rsidRDefault="00D936F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pPr w:vertAnchor="page" w:horzAnchor="page" w:tblpX="880" w:tblpY="681"/>
      <w:tblOverlap w:val="never"/>
      <w:tblW w:w="98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88"/>
      <w:gridCol w:w="3288"/>
      <w:gridCol w:w="3305"/>
    </w:tblGrid>
    <w:tr w:rsidR="00D936F2" w14:paraId="7C2904CA" w14:textId="77777777" w:rsidTr="00C951AB">
      <w:trPr>
        <w:trHeight w:val="283"/>
      </w:trPr>
      <w:tc>
        <w:tcPr>
          <w:tcW w:w="3288" w:type="dxa"/>
          <w:vMerge w:val="restart"/>
        </w:tcPr>
        <w:p w14:paraId="3D5872E9" w14:textId="77777777" w:rsidR="00D936F2" w:rsidRDefault="00D936F2" w:rsidP="00C951AB">
          <w:pPr>
            <w:pStyle w:val="Sidhuvud"/>
          </w:pPr>
          <w:r>
            <w:rPr>
              <w:noProof/>
              <w:lang w:val="en-GB" w:eastAsia="en-GB"/>
            </w:rPr>
            <w:drawing>
              <wp:inline distT="0" distB="0" distL="0" distR="0" wp14:anchorId="475F993A" wp14:editId="398631E5">
                <wp:extent cx="1436400" cy="489722"/>
                <wp:effectExtent l="0" t="0" r="0" b="5715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vart test uppförstorad klistrad in i ppt.e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6400" cy="4897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8" w:type="dxa"/>
        </w:tcPr>
        <w:sdt>
          <w:sdtPr>
            <w:rPr>
              <w:b/>
            </w:rPr>
            <w:tag w:val="regNivå1"/>
            <w:id w:val="-294366870"/>
          </w:sdtPr>
          <w:sdtEndPr/>
          <w:sdtContent>
            <w:p w14:paraId="053D3681" w14:textId="77777777" w:rsidR="00D936F2" w:rsidRPr="00467404" w:rsidRDefault="00D936F2" w:rsidP="00C951AB">
              <w:pPr>
                <w:pStyle w:val="Sidhuvud"/>
                <w:spacing w:before="80"/>
                <w:rPr>
                  <w:b/>
                </w:rPr>
              </w:pPr>
              <w:r>
                <w:rPr>
                  <w:b/>
                </w:rPr>
                <w:t>Exploateringskontoret</w:t>
              </w:r>
            </w:p>
          </w:sdtContent>
        </w:sdt>
      </w:tc>
      <w:tc>
        <w:tcPr>
          <w:tcW w:w="3305" w:type="dxa"/>
          <w:vMerge w:val="restart"/>
        </w:tcPr>
        <w:p w14:paraId="1860AEE2" w14:textId="77777777" w:rsidR="00D936F2" w:rsidRDefault="00D936F2" w:rsidP="00C951AB">
          <w:pPr>
            <w:pStyle w:val="Sidhuvud"/>
            <w:spacing w:before="80"/>
            <w:jc w:val="right"/>
          </w:pPr>
          <w:r>
            <w:t>Bilaga 6 till HPAP</w:t>
          </w:r>
        </w:p>
        <w:p w14:paraId="5021DA89" w14:textId="77777777" w:rsidR="00D936F2" w:rsidRDefault="00D936F2" w:rsidP="00C951AB">
          <w:pPr>
            <w:pStyle w:val="Sidhuvud"/>
            <w:jc w:val="right"/>
          </w:pPr>
          <w:r>
            <w:t xml:space="preserve">Sida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B12F11"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Arabic  \* MERGEFORMAT </w:instrText>
          </w:r>
          <w:r>
            <w:rPr>
              <w:noProof/>
            </w:rPr>
            <w:fldChar w:fldCharType="separate"/>
          </w:r>
          <w:r w:rsidR="00B12F11">
            <w:rPr>
              <w:noProof/>
            </w:rPr>
            <w:t>7</w:t>
          </w:r>
          <w:r>
            <w:rPr>
              <w:noProof/>
            </w:rPr>
            <w:fldChar w:fldCharType="end"/>
          </w:r>
          <w:r>
            <w:t>)</w:t>
          </w:r>
        </w:p>
        <w:sdt>
          <w:sdtPr>
            <w:tag w:val="cntDatum"/>
            <w:id w:val="-28565902"/>
          </w:sdtPr>
          <w:sdtEndPr/>
          <w:sdtContent>
            <w:sdt>
              <w:sdtPr>
                <w:tag w:val="cntDatum"/>
                <w:id w:val="207383524"/>
              </w:sdtPr>
              <w:sdtEndPr/>
              <w:sdtContent>
                <w:p w14:paraId="3DC989B8" w14:textId="77777777" w:rsidR="00D936F2" w:rsidRDefault="008172DD" w:rsidP="00A05CE2">
                  <w:pPr>
                    <w:pStyle w:val="Sidhuvud"/>
                    <w:jc w:val="right"/>
                  </w:pPr>
                  <w:r>
                    <w:t>2024-01</w:t>
                  </w:r>
                  <w:r w:rsidR="00D936F2">
                    <w:t>-2</w:t>
                  </w:r>
                  <w:r>
                    <w:t>4</w:t>
                  </w:r>
                </w:p>
                <w:p w14:paraId="77B52A69" w14:textId="77777777" w:rsidR="00D936F2" w:rsidRDefault="00295491" w:rsidP="00A05CE2">
                  <w:pPr>
                    <w:pStyle w:val="Sidhuvud"/>
                    <w:jc w:val="right"/>
                  </w:pPr>
                </w:p>
              </w:sdtContent>
            </w:sdt>
          </w:sdtContent>
        </w:sdt>
      </w:tc>
    </w:tr>
    <w:tr w:rsidR="00D936F2" w14:paraId="775CD82F" w14:textId="77777777" w:rsidTr="00C951AB">
      <w:trPr>
        <w:trHeight w:val="283"/>
      </w:trPr>
      <w:tc>
        <w:tcPr>
          <w:tcW w:w="3288" w:type="dxa"/>
          <w:vMerge/>
        </w:tcPr>
        <w:p w14:paraId="4CA9A2F5" w14:textId="77777777" w:rsidR="00D936F2" w:rsidRDefault="00D936F2" w:rsidP="00C951AB">
          <w:pPr>
            <w:pStyle w:val="Sidhuvud"/>
            <w:rPr>
              <w:noProof/>
              <w:lang w:eastAsia="sv-SE"/>
            </w:rPr>
          </w:pPr>
        </w:p>
      </w:tc>
      <w:tc>
        <w:tcPr>
          <w:tcW w:w="3288" w:type="dxa"/>
        </w:tcPr>
        <w:p w14:paraId="22DD684C" w14:textId="77777777" w:rsidR="00D936F2" w:rsidRPr="000B60CC" w:rsidRDefault="00D936F2" w:rsidP="00C951AB">
          <w:pPr>
            <w:pStyle w:val="Sidhuvud"/>
            <w:spacing w:before="80"/>
          </w:pPr>
          <w:r>
            <w:t>Projekt öst</w:t>
          </w:r>
        </w:p>
      </w:tc>
      <w:tc>
        <w:tcPr>
          <w:tcW w:w="3305" w:type="dxa"/>
          <w:vMerge/>
        </w:tcPr>
        <w:p w14:paraId="22F6F68A" w14:textId="77777777" w:rsidR="00D936F2" w:rsidRDefault="00D936F2" w:rsidP="00C951AB">
          <w:pPr>
            <w:pStyle w:val="Sidhuvud"/>
            <w:spacing w:before="80"/>
            <w:jc w:val="right"/>
          </w:pPr>
        </w:p>
      </w:tc>
    </w:tr>
    <w:tr w:rsidR="00D936F2" w14:paraId="204545DF" w14:textId="77777777" w:rsidTr="00C951AB">
      <w:trPr>
        <w:trHeight w:val="794"/>
      </w:trPr>
      <w:tc>
        <w:tcPr>
          <w:tcW w:w="3288" w:type="dxa"/>
          <w:vMerge/>
        </w:tcPr>
        <w:p w14:paraId="3FDE6AED" w14:textId="77777777" w:rsidR="00D936F2" w:rsidRDefault="00D936F2" w:rsidP="00C951AB">
          <w:pPr>
            <w:pStyle w:val="Sidhuvud"/>
          </w:pPr>
        </w:p>
      </w:tc>
      <w:tc>
        <w:tcPr>
          <w:tcW w:w="3288" w:type="dxa"/>
        </w:tcPr>
        <w:sdt>
          <w:sdtPr>
            <w:tag w:val="regNivå2"/>
            <w:id w:val="-106665167"/>
            <w:showingPlcHdr/>
          </w:sdtPr>
          <w:sdtEndPr/>
          <w:sdtContent>
            <w:p w14:paraId="52B8D6A5" w14:textId="77777777" w:rsidR="00D936F2" w:rsidRDefault="00D936F2" w:rsidP="00C951AB">
              <w:pPr>
                <w:pStyle w:val="Sidhuvud"/>
              </w:pPr>
              <w:r>
                <w:t xml:space="preserve">     </w:t>
              </w:r>
            </w:p>
          </w:sdtContent>
        </w:sdt>
      </w:tc>
      <w:tc>
        <w:tcPr>
          <w:tcW w:w="3305" w:type="dxa"/>
          <w:vMerge/>
        </w:tcPr>
        <w:p w14:paraId="180F5BE6" w14:textId="77777777" w:rsidR="00D936F2" w:rsidRDefault="00D936F2" w:rsidP="00C951AB">
          <w:pPr>
            <w:pStyle w:val="Sidhuvud"/>
          </w:pPr>
        </w:p>
      </w:tc>
    </w:tr>
  </w:tbl>
  <w:p w14:paraId="1C964226" w14:textId="77777777" w:rsidR="00D936F2" w:rsidRDefault="00D936F2" w:rsidP="00A116F2">
    <w:pPr>
      <w:pStyle w:val="Sidhuvud"/>
      <w:spacing w:after="244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CC789A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85BAA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F06E5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90870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C82A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2B87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2BF25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BE2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41379B"/>
    <w:multiLevelType w:val="hybridMultilevel"/>
    <w:tmpl w:val="7384F22A"/>
    <w:lvl w:ilvl="0" w:tplc="45123D78">
      <w:numFmt w:val="bullet"/>
      <w:lvlText w:val="-"/>
      <w:lvlJc w:val="left"/>
      <w:pPr>
        <w:ind w:left="720" w:hanging="360"/>
      </w:pPr>
      <w:rPr>
        <w:rFonts w:ascii="TimesNewRoman" w:eastAsia="TimesNewRoman" w:hAnsi="Times New Roman" w:cs="TimesNewRoman" w:hint="eastAsia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4D7BEB"/>
    <w:multiLevelType w:val="hybridMultilevel"/>
    <w:tmpl w:val="64F8EDF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813D6C"/>
    <w:multiLevelType w:val="hybridMultilevel"/>
    <w:tmpl w:val="0E16C7EC"/>
    <w:lvl w:ilvl="0" w:tplc="27EA9C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24FF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6461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14B28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5080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F683F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92F0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B0533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6C2C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F6011E2"/>
    <w:multiLevelType w:val="hybridMultilevel"/>
    <w:tmpl w:val="82A2FD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F255E"/>
    <w:multiLevelType w:val="hybridMultilevel"/>
    <w:tmpl w:val="3D741904"/>
    <w:lvl w:ilvl="0" w:tplc="32FC4284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2637D5"/>
    <w:multiLevelType w:val="hybridMultilevel"/>
    <w:tmpl w:val="3A728458"/>
    <w:lvl w:ilvl="0" w:tplc="82EE83C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EE480D2">
      <w:start w:val="4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2D6176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4920A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3844E5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FA5BC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7AA20A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C3E8E9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E6C3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155C2BF5"/>
    <w:multiLevelType w:val="multilevel"/>
    <w:tmpl w:val="E1341098"/>
    <w:lvl w:ilvl="0">
      <w:start w:val="1"/>
      <w:numFmt w:val="bullet"/>
      <w:pStyle w:val="Punktlista"/>
      <w:lvlText w:val=""/>
      <w:lvlJc w:val="left"/>
      <w:pPr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-"/>
      <w:lvlJc w:val="left"/>
      <w:pPr>
        <w:ind w:left="454" w:hanging="227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Punktlista3"/>
      <w:lvlText w:val=""/>
      <w:lvlJc w:val="left"/>
      <w:pPr>
        <w:ind w:left="680" w:hanging="226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pStyle w:val="Punktlista5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7610D52"/>
    <w:multiLevelType w:val="hybridMultilevel"/>
    <w:tmpl w:val="50066FCA"/>
    <w:lvl w:ilvl="0" w:tplc="041D0003">
      <w:start w:val="1"/>
      <w:numFmt w:val="bullet"/>
      <w:lvlText w:val="o"/>
      <w:lvlJc w:val="left"/>
      <w:pPr>
        <w:ind w:left="1305" w:hanging="1305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8A821F9"/>
    <w:multiLevelType w:val="hybridMultilevel"/>
    <w:tmpl w:val="EC227E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7D13D4"/>
    <w:multiLevelType w:val="multilevel"/>
    <w:tmpl w:val="58CA8FC8"/>
    <w:lvl w:ilvl="0">
      <w:start w:val="1"/>
      <w:numFmt w:val="decimal"/>
      <w:lvlText w:val="§ 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2512DF1"/>
    <w:multiLevelType w:val="hybridMultilevel"/>
    <w:tmpl w:val="525ABDF0"/>
    <w:lvl w:ilvl="0" w:tplc="043CF2EE">
      <w:numFmt w:val="bullet"/>
      <w:lvlText w:val=""/>
      <w:lvlJc w:val="left"/>
      <w:pPr>
        <w:ind w:left="1665" w:hanging="1305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F852B5"/>
    <w:multiLevelType w:val="hybridMultilevel"/>
    <w:tmpl w:val="86BA3290"/>
    <w:lvl w:ilvl="0" w:tplc="1EDC4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D6CD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5A01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385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C245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9EDE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A2D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EA1A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547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9B18D0"/>
    <w:multiLevelType w:val="hybridMultilevel"/>
    <w:tmpl w:val="3070807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993CB5"/>
    <w:multiLevelType w:val="hybridMultilevel"/>
    <w:tmpl w:val="43BA8C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731A3C"/>
    <w:multiLevelType w:val="multilevel"/>
    <w:tmpl w:val="AAD06118"/>
    <w:name w:val="Rubriknumrering"/>
    <w:lvl w:ilvl="0">
      <w:start w:val="1"/>
      <w:numFmt w:val="decimal"/>
      <w:pStyle w:val="Rubrik1mednumrering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ubrik2mednumrering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ubrik3mednumrering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ubrik4mednumrering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Rubrik5mednumrering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2C48119A"/>
    <w:multiLevelType w:val="hybridMultilevel"/>
    <w:tmpl w:val="CBDE8B1C"/>
    <w:lvl w:ilvl="0" w:tplc="041D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AF0AD82">
      <w:numFmt w:val="bullet"/>
      <w:lvlText w:val="•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2" w:tplc="041D001B" w:tentative="1">
      <w:start w:val="1"/>
      <w:numFmt w:val="lowerRoman"/>
      <w:lvlText w:val="%3."/>
      <w:lvlJc w:val="right"/>
      <w:pPr>
        <w:ind w:left="2509" w:hanging="180"/>
      </w:pPr>
    </w:lvl>
    <w:lvl w:ilvl="3" w:tplc="041D000F" w:tentative="1">
      <w:start w:val="1"/>
      <w:numFmt w:val="decimal"/>
      <w:lvlText w:val="%4."/>
      <w:lvlJc w:val="left"/>
      <w:pPr>
        <w:ind w:left="3229" w:hanging="360"/>
      </w:pPr>
    </w:lvl>
    <w:lvl w:ilvl="4" w:tplc="041D0019" w:tentative="1">
      <w:start w:val="1"/>
      <w:numFmt w:val="lowerLetter"/>
      <w:lvlText w:val="%5."/>
      <w:lvlJc w:val="left"/>
      <w:pPr>
        <w:ind w:left="3949" w:hanging="360"/>
      </w:pPr>
    </w:lvl>
    <w:lvl w:ilvl="5" w:tplc="041D001B" w:tentative="1">
      <w:start w:val="1"/>
      <w:numFmt w:val="lowerRoman"/>
      <w:lvlText w:val="%6."/>
      <w:lvlJc w:val="right"/>
      <w:pPr>
        <w:ind w:left="4669" w:hanging="180"/>
      </w:pPr>
    </w:lvl>
    <w:lvl w:ilvl="6" w:tplc="041D000F" w:tentative="1">
      <w:start w:val="1"/>
      <w:numFmt w:val="decimal"/>
      <w:lvlText w:val="%7."/>
      <w:lvlJc w:val="left"/>
      <w:pPr>
        <w:ind w:left="5389" w:hanging="360"/>
      </w:pPr>
    </w:lvl>
    <w:lvl w:ilvl="7" w:tplc="041D0019" w:tentative="1">
      <w:start w:val="1"/>
      <w:numFmt w:val="lowerLetter"/>
      <w:lvlText w:val="%8."/>
      <w:lvlJc w:val="left"/>
      <w:pPr>
        <w:ind w:left="6109" w:hanging="360"/>
      </w:pPr>
    </w:lvl>
    <w:lvl w:ilvl="8" w:tplc="041D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E733D61"/>
    <w:multiLevelType w:val="hybridMultilevel"/>
    <w:tmpl w:val="C30E9D96"/>
    <w:lvl w:ilvl="0" w:tplc="268AED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0659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4405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5C87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A3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941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CAB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4C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88CD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4DC1621"/>
    <w:multiLevelType w:val="hybridMultilevel"/>
    <w:tmpl w:val="A7F04BB6"/>
    <w:lvl w:ilvl="0" w:tplc="8760037A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5BE7C87"/>
    <w:multiLevelType w:val="hybridMultilevel"/>
    <w:tmpl w:val="1B2A6B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FC019E"/>
    <w:multiLevelType w:val="hybridMultilevel"/>
    <w:tmpl w:val="B2AE5C9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B57B8"/>
    <w:multiLevelType w:val="hybridMultilevel"/>
    <w:tmpl w:val="0356699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C2097A"/>
    <w:multiLevelType w:val="hybridMultilevel"/>
    <w:tmpl w:val="9012A8CA"/>
    <w:lvl w:ilvl="0" w:tplc="CA34E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7EF8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6084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DEF9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C82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9451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CA13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9245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346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F15FD4"/>
    <w:multiLevelType w:val="hybridMultilevel"/>
    <w:tmpl w:val="16B0A6FE"/>
    <w:lvl w:ilvl="0" w:tplc="03843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46A5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9602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5C19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5EF5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42A3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CED8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14B2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2B6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271D47"/>
    <w:multiLevelType w:val="hybridMultilevel"/>
    <w:tmpl w:val="CD06FE3E"/>
    <w:lvl w:ilvl="0" w:tplc="043CF2EE">
      <w:numFmt w:val="bullet"/>
      <w:lvlText w:val=""/>
      <w:lvlJc w:val="left"/>
      <w:pPr>
        <w:ind w:left="2025" w:hanging="1305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BD246D"/>
    <w:multiLevelType w:val="hybridMultilevel"/>
    <w:tmpl w:val="5D0ACBF8"/>
    <w:lvl w:ilvl="0" w:tplc="66AADF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9089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2A80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8CD7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1250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3467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E6AC7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742B2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1AF0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551B21A9"/>
    <w:multiLevelType w:val="hybridMultilevel"/>
    <w:tmpl w:val="FE4C5D66"/>
    <w:lvl w:ilvl="0" w:tplc="55CA9380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D2935"/>
    <w:multiLevelType w:val="hybridMultilevel"/>
    <w:tmpl w:val="FD30E8B4"/>
    <w:lvl w:ilvl="0" w:tplc="45123D78">
      <w:numFmt w:val="bullet"/>
      <w:lvlText w:val="-"/>
      <w:lvlJc w:val="left"/>
      <w:pPr>
        <w:ind w:left="720" w:hanging="360"/>
      </w:pPr>
      <w:rPr>
        <w:rFonts w:ascii="TimesNewRoman" w:eastAsia="TimesNewRoman" w:hAnsi="Times New Roman" w:cs="TimesNewRoman" w:hint="eastAsia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FA5F8F"/>
    <w:multiLevelType w:val="hybridMultilevel"/>
    <w:tmpl w:val="9DE872D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684C1C"/>
    <w:multiLevelType w:val="hybridMultilevel"/>
    <w:tmpl w:val="AFB42BC8"/>
    <w:lvl w:ilvl="0" w:tplc="DEA64BC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3F4C04"/>
    <w:multiLevelType w:val="hybridMultilevel"/>
    <w:tmpl w:val="0AFCB606"/>
    <w:lvl w:ilvl="0" w:tplc="A524F5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5012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9AB27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B02B7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AADE8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EE7D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F873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02B8A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865E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7101D17"/>
    <w:multiLevelType w:val="hybridMultilevel"/>
    <w:tmpl w:val="73BA21B0"/>
    <w:lvl w:ilvl="0" w:tplc="45123D78">
      <w:numFmt w:val="bullet"/>
      <w:lvlText w:val="-"/>
      <w:lvlJc w:val="left"/>
      <w:pPr>
        <w:ind w:left="720" w:hanging="360"/>
      </w:pPr>
      <w:rPr>
        <w:rFonts w:ascii="TimesNewRoman" w:eastAsia="TimesNewRoman" w:hAnsi="Times New Roman" w:cs="TimesNewRoman" w:hint="eastAsia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850CE"/>
    <w:multiLevelType w:val="hybridMultilevel"/>
    <w:tmpl w:val="6FDCCCC0"/>
    <w:lvl w:ilvl="0" w:tplc="59406A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7F4F5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EFEC2F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D644789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0A96733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634C93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AF8031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7DECA7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646896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0" w15:restartNumberingAfterBreak="0">
    <w:nsid w:val="6FA134AE"/>
    <w:multiLevelType w:val="multilevel"/>
    <w:tmpl w:val="3F867AEC"/>
    <w:lvl w:ilvl="0">
      <w:start w:val="1"/>
      <w:numFmt w:val="decimal"/>
      <w:pStyle w:val="Numreradlista"/>
      <w:lvlText w:val="%1."/>
      <w:lvlJc w:val="left"/>
      <w:pPr>
        <w:ind w:left="227" w:hanging="227"/>
      </w:pPr>
      <w:rPr>
        <w:rFonts w:hint="default"/>
        <w:color w:val="auto"/>
      </w:rPr>
    </w:lvl>
    <w:lvl w:ilvl="1">
      <w:start w:val="1"/>
      <w:numFmt w:val="lowerLetter"/>
      <w:pStyle w:val="Numreradlista2"/>
      <w:lvlText w:val="%2)"/>
      <w:lvlJc w:val="left"/>
      <w:pPr>
        <w:ind w:left="454" w:hanging="227"/>
      </w:pPr>
      <w:rPr>
        <w:rFonts w:hint="default"/>
        <w:color w:val="auto"/>
      </w:rPr>
    </w:lvl>
    <w:lvl w:ilvl="2">
      <w:start w:val="1"/>
      <w:numFmt w:val="lowerRoman"/>
      <w:pStyle w:val="Numreradlista3"/>
      <w:lvlText w:val="%3)"/>
      <w:lvlJc w:val="left"/>
      <w:pPr>
        <w:ind w:left="680" w:hanging="226"/>
      </w:pPr>
      <w:rPr>
        <w:rFonts w:hint="default"/>
        <w:color w:val="auto"/>
      </w:rPr>
    </w:lvl>
    <w:lvl w:ilvl="3">
      <w:start w:val="1"/>
      <w:numFmt w:val="bullet"/>
      <w:pStyle w:val="Punktlista4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1E2395B"/>
    <w:multiLevelType w:val="hybridMultilevel"/>
    <w:tmpl w:val="33000228"/>
    <w:lvl w:ilvl="0" w:tplc="260E490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066E24"/>
    <w:multiLevelType w:val="hybridMultilevel"/>
    <w:tmpl w:val="68363D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40"/>
  </w:num>
  <w:num w:numId="8">
    <w:abstractNumId w:val="3"/>
  </w:num>
  <w:num w:numId="9">
    <w:abstractNumId w:val="2"/>
  </w:num>
  <w:num w:numId="1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2"/>
  </w:num>
  <w:num w:numId="14">
    <w:abstractNumId w:val="17"/>
  </w:num>
  <w:num w:numId="15">
    <w:abstractNumId w:val="12"/>
  </w:num>
  <w:num w:numId="16">
    <w:abstractNumId w:val="16"/>
  </w:num>
  <w:num w:numId="17">
    <w:abstractNumId w:val="33"/>
  </w:num>
  <w:num w:numId="18">
    <w:abstractNumId w:val="10"/>
  </w:num>
  <w:num w:numId="19">
    <w:abstractNumId w:val="37"/>
  </w:num>
  <w:num w:numId="20">
    <w:abstractNumId w:val="32"/>
  </w:num>
  <w:num w:numId="21">
    <w:abstractNumId w:val="39"/>
  </w:num>
  <w:num w:numId="22">
    <w:abstractNumId w:val="13"/>
  </w:num>
  <w:num w:numId="23">
    <w:abstractNumId w:val="29"/>
  </w:num>
  <w:num w:numId="24">
    <w:abstractNumId w:val="19"/>
  </w:num>
  <w:num w:numId="25">
    <w:abstractNumId w:val="30"/>
  </w:num>
  <w:num w:numId="26">
    <w:abstractNumId w:val="25"/>
  </w:num>
  <w:num w:numId="27">
    <w:abstractNumId w:val="24"/>
  </w:num>
  <w:num w:numId="28">
    <w:abstractNumId w:val="42"/>
  </w:num>
  <w:num w:numId="29">
    <w:abstractNumId w:val="18"/>
  </w:num>
  <w:num w:numId="30">
    <w:abstractNumId w:val="31"/>
  </w:num>
  <w:num w:numId="31">
    <w:abstractNumId w:val="15"/>
  </w:num>
  <w:num w:numId="32">
    <w:abstractNumId w:val="41"/>
  </w:num>
  <w:num w:numId="33">
    <w:abstractNumId w:val="9"/>
  </w:num>
  <w:num w:numId="34">
    <w:abstractNumId w:val="36"/>
  </w:num>
  <w:num w:numId="35">
    <w:abstractNumId w:val="28"/>
  </w:num>
  <w:num w:numId="36">
    <w:abstractNumId w:val="21"/>
  </w:num>
  <w:num w:numId="37">
    <w:abstractNumId w:val="20"/>
  </w:num>
  <w:num w:numId="38">
    <w:abstractNumId w:val="27"/>
  </w:num>
  <w:num w:numId="39">
    <w:abstractNumId w:val="8"/>
  </w:num>
  <w:num w:numId="40">
    <w:abstractNumId w:val="35"/>
  </w:num>
  <w:num w:numId="41">
    <w:abstractNumId w:val="23"/>
  </w:num>
  <w:num w:numId="42">
    <w:abstractNumId w:val="26"/>
  </w:num>
  <w:num w:numId="43">
    <w:abstractNumId w:val="11"/>
  </w:num>
  <w:num w:numId="44">
    <w:abstractNumId w:val="38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ttachedTemplate r:id="rId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AD8"/>
    <w:rsid w:val="00010FDC"/>
    <w:rsid w:val="000134EB"/>
    <w:rsid w:val="0002024F"/>
    <w:rsid w:val="000355A8"/>
    <w:rsid w:val="0005506B"/>
    <w:rsid w:val="00061D78"/>
    <w:rsid w:val="00062D68"/>
    <w:rsid w:val="00072109"/>
    <w:rsid w:val="000730E4"/>
    <w:rsid w:val="00080797"/>
    <w:rsid w:val="00096E32"/>
    <w:rsid w:val="000A00EA"/>
    <w:rsid w:val="000B3570"/>
    <w:rsid w:val="000B60CC"/>
    <w:rsid w:val="000C0DBE"/>
    <w:rsid w:val="000D7F17"/>
    <w:rsid w:val="000E3A71"/>
    <w:rsid w:val="000E5D22"/>
    <w:rsid w:val="000F4C0E"/>
    <w:rsid w:val="001006DA"/>
    <w:rsid w:val="00110E1E"/>
    <w:rsid w:val="001205B8"/>
    <w:rsid w:val="00132314"/>
    <w:rsid w:val="00132EBD"/>
    <w:rsid w:val="00136FA7"/>
    <w:rsid w:val="001374E3"/>
    <w:rsid w:val="00137BCA"/>
    <w:rsid w:val="001473C1"/>
    <w:rsid w:val="00154ED8"/>
    <w:rsid w:val="00155133"/>
    <w:rsid w:val="0016427A"/>
    <w:rsid w:val="00165FF8"/>
    <w:rsid w:val="00177187"/>
    <w:rsid w:val="001921F9"/>
    <w:rsid w:val="001C5503"/>
    <w:rsid w:val="001C6902"/>
    <w:rsid w:val="001D1427"/>
    <w:rsid w:val="001D74D2"/>
    <w:rsid w:val="001E4EBF"/>
    <w:rsid w:val="001E6BF0"/>
    <w:rsid w:val="001E6E99"/>
    <w:rsid w:val="00202DC6"/>
    <w:rsid w:val="00204486"/>
    <w:rsid w:val="0021489F"/>
    <w:rsid w:val="00214C2A"/>
    <w:rsid w:val="00217721"/>
    <w:rsid w:val="00231470"/>
    <w:rsid w:val="00240215"/>
    <w:rsid w:val="00245192"/>
    <w:rsid w:val="00250205"/>
    <w:rsid w:val="00252A11"/>
    <w:rsid w:val="00252F1B"/>
    <w:rsid w:val="00254E48"/>
    <w:rsid w:val="002555E8"/>
    <w:rsid w:val="002704C2"/>
    <w:rsid w:val="00270546"/>
    <w:rsid w:val="00276992"/>
    <w:rsid w:val="002835EB"/>
    <w:rsid w:val="002838E9"/>
    <w:rsid w:val="00283EE9"/>
    <w:rsid w:val="002849D1"/>
    <w:rsid w:val="00287C6C"/>
    <w:rsid w:val="002940C2"/>
    <w:rsid w:val="00295491"/>
    <w:rsid w:val="002A58F6"/>
    <w:rsid w:val="002B7FB4"/>
    <w:rsid w:val="002C58FB"/>
    <w:rsid w:val="002C7518"/>
    <w:rsid w:val="002E32E6"/>
    <w:rsid w:val="002F3FBA"/>
    <w:rsid w:val="003010CE"/>
    <w:rsid w:val="00302170"/>
    <w:rsid w:val="00325400"/>
    <w:rsid w:val="00326093"/>
    <w:rsid w:val="0033533A"/>
    <w:rsid w:val="003415AD"/>
    <w:rsid w:val="003460B6"/>
    <w:rsid w:val="00350A6B"/>
    <w:rsid w:val="00361FDC"/>
    <w:rsid w:val="003647E2"/>
    <w:rsid w:val="00367A05"/>
    <w:rsid w:val="00386E56"/>
    <w:rsid w:val="00394D7E"/>
    <w:rsid w:val="003B4D80"/>
    <w:rsid w:val="003B7D3D"/>
    <w:rsid w:val="003C3F13"/>
    <w:rsid w:val="003C6C47"/>
    <w:rsid w:val="003D1605"/>
    <w:rsid w:val="003E18CF"/>
    <w:rsid w:val="003F1F5B"/>
    <w:rsid w:val="00401908"/>
    <w:rsid w:val="00406CAB"/>
    <w:rsid w:val="00411748"/>
    <w:rsid w:val="00411A3F"/>
    <w:rsid w:val="00415831"/>
    <w:rsid w:val="00416501"/>
    <w:rsid w:val="00416A5D"/>
    <w:rsid w:val="00422818"/>
    <w:rsid w:val="00423670"/>
    <w:rsid w:val="0042417C"/>
    <w:rsid w:val="004341AE"/>
    <w:rsid w:val="00440E84"/>
    <w:rsid w:val="00445768"/>
    <w:rsid w:val="00446087"/>
    <w:rsid w:val="0044743E"/>
    <w:rsid w:val="004511DF"/>
    <w:rsid w:val="0045297E"/>
    <w:rsid w:val="00453C0C"/>
    <w:rsid w:val="00454995"/>
    <w:rsid w:val="00456359"/>
    <w:rsid w:val="00467404"/>
    <w:rsid w:val="00480A44"/>
    <w:rsid w:val="00484660"/>
    <w:rsid w:val="00491043"/>
    <w:rsid w:val="00494AD7"/>
    <w:rsid w:val="004960E7"/>
    <w:rsid w:val="004B1F2A"/>
    <w:rsid w:val="004C0146"/>
    <w:rsid w:val="004C6622"/>
    <w:rsid w:val="004C7C8F"/>
    <w:rsid w:val="004D3C6E"/>
    <w:rsid w:val="004F5F17"/>
    <w:rsid w:val="00500836"/>
    <w:rsid w:val="00506051"/>
    <w:rsid w:val="0052211D"/>
    <w:rsid w:val="00527C74"/>
    <w:rsid w:val="00535DC1"/>
    <w:rsid w:val="00540DC3"/>
    <w:rsid w:val="00544D8A"/>
    <w:rsid w:val="00551781"/>
    <w:rsid w:val="005546DB"/>
    <w:rsid w:val="005665B7"/>
    <w:rsid w:val="0058019D"/>
    <w:rsid w:val="00591721"/>
    <w:rsid w:val="00592F65"/>
    <w:rsid w:val="0059368C"/>
    <w:rsid w:val="005A1CBF"/>
    <w:rsid w:val="005B04DB"/>
    <w:rsid w:val="005B285F"/>
    <w:rsid w:val="005C1829"/>
    <w:rsid w:val="005C5B0F"/>
    <w:rsid w:val="005D20D0"/>
    <w:rsid w:val="005D45B0"/>
    <w:rsid w:val="005E088E"/>
    <w:rsid w:val="005E5129"/>
    <w:rsid w:val="005E57ED"/>
    <w:rsid w:val="005E64B4"/>
    <w:rsid w:val="005F7A6D"/>
    <w:rsid w:val="00603309"/>
    <w:rsid w:val="0060484D"/>
    <w:rsid w:val="00607DF5"/>
    <w:rsid w:val="00617FC3"/>
    <w:rsid w:val="00620524"/>
    <w:rsid w:val="00620A65"/>
    <w:rsid w:val="006229A1"/>
    <w:rsid w:val="00643AD8"/>
    <w:rsid w:val="00656B4B"/>
    <w:rsid w:val="00667E16"/>
    <w:rsid w:val="00670AF3"/>
    <w:rsid w:val="00671D70"/>
    <w:rsid w:val="00676AB6"/>
    <w:rsid w:val="00677250"/>
    <w:rsid w:val="006843AA"/>
    <w:rsid w:val="00691631"/>
    <w:rsid w:val="00693886"/>
    <w:rsid w:val="006A607C"/>
    <w:rsid w:val="006A7A4C"/>
    <w:rsid w:val="006B1176"/>
    <w:rsid w:val="006B2E95"/>
    <w:rsid w:val="006B559D"/>
    <w:rsid w:val="006B6A92"/>
    <w:rsid w:val="006C24BE"/>
    <w:rsid w:val="006C2C6D"/>
    <w:rsid w:val="006C5B43"/>
    <w:rsid w:val="006C74DB"/>
    <w:rsid w:val="006E7DDE"/>
    <w:rsid w:val="006F01C3"/>
    <w:rsid w:val="006F5C4F"/>
    <w:rsid w:val="00706EAC"/>
    <w:rsid w:val="007071B6"/>
    <w:rsid w:val="0070754B"/>
    <w:rsid w:val="00711A6E"/>
    <w:rsid w:val="0071212C"/>
    <w:rsid w:val="007138DF"/>
    <w:rsid w:val="00717BFC"/>
    <w:rsid w:val="0073266A"/>
    <w:rsid w:val="00740C2C"/>
    <w:rsid w:val="00747E9C"/>
    <w:rsid w:val="0075217F"/>
    <w:rsid w:val="00754D96"/>
    <w:rsid w:val="00760FBB"/>
    <w:rsid w:val="007701CF"/>
    <w:rsid w:val="00773048"/>
    <w:rsid w:val="0077650C"/>
    <w:rsid w:val="007830F5"/>
    <w:rsid w:val="00785B68"/>
    <w:rsid w:val="00793F34"/>
    <w:rsid w:val="007A13FD"/>
    <w:rsid w:val="007B711F"/>
    <w:rsid w:val="007C0287"/>
    <w:rsid w:val="007C2582"/>
    <w:rsid w:val="007C4DFD"/>
    <w:rsid w:val="007E7E6F"/>
    <w:rsid w:val="007F0B14"/>
    <w:rsid w:val="00807654"/>
    <w:rsid w:val="008172DD"/>
    <w:rsid w:val="00822FD0"/>
    <w:rsid w:val="00824714"/>
    <w:rsid w:val="00831891"/>
    <w:rsid w:val="0083389B"/>
    <w:rsid w:val="008511B4"/>
    <w:rsid w:val="00852E46"/>
    <w:rsid w:val="00865690"/>
    <w:rsid w:val="00872E84"/>
    <w:rsid w:val="00872FD0"/>
    <w:rsid w:val="00873463"/>
    <w:rsid w:val="00874732"/>
    <w:rsid w:val="00881ACD"/>
    <w:rsid w:val="00891206"/>
    <w:rsid w:val="00895EAC"/>
    <w:rsid w:val="008977B2"/>
    <w:rsid w:val="008A7E1A"/>
    <w:rsid w:val="008C664D"/>
    <w:rsid w:val="008D221E"/>
    <w:rsid w:val="008D43CE"/>
    <w:rsid w:val="008D5F57"/>
    <w:rsid w:val="008E3E4A"/>
    <w:rsid w:val="008E3F47"/>
    <w:rsid w:val="00901BA4"/>
    <w:rsid w:val="009068EB"/>
    <w:rsid w:val="00911986"/>
    <w:rsid w:val="00917980"/>
    <w:rsid w:val="009249FD"/>
    <w:rsid w:val="0092689E"/>
    <w:rsid w:val="00926DFC"/>
    <w:rsid w:val="0094125A"/>
    <w:rsid w:val="00942813"/>
    <w:rsid w:val="00943698"/>
    <w:rsid w:val="00944939"/>
    <w:rsid w:val="00947868"/>
    <w:rsid w:val="00950471"/>
    <w:rsid w:val="009576B6"/>
    <w:rsid w:val="009718F6"/>
    <w:rsid w:val="00974061"/>
    <w:rsid w:val="00974AC5"/>
    <w:rsid w:val="00987370"/>
    <w:rsid w:val="009900E7"/>
    <w:rsid w:val="00990945"/>
    <w:rsid w:val="009A3BC5"/>
    <w:rsid w:val="009A52C4"/>
    <w:rsid w:val="009B2FCC"/>
    <w:rsid w:val="009C3F5D"/>
    <w:rsid w:val="009D2D56"/>
    <w:rsid w:val="009E1E8B"/>
    <w:rsid w:val="009E1F47"/>
    <w:rsid w:val="009E2FD6"/>
    <w:rsid w:val="009E5550"/>
    <w:rsid w:val="00A00314"/>
    <w:rsid w:val="00A00EE1"/>
    <w:rsid w:val="00A03A8F"/>
    <w:rsid w:val="00A05CE2"/>
    <w:rsid w:val="00A109BA"/>
    <w:rsid w:val="00A116F2"/>
    <w:rsid w:val="00A126C1"/>
    <w:rsid w:val="00A214D6"/>
    <w:rsid w:val="00A24C37"/>
    <w:rsid w:val="00A5613A"/>
    <w:rsid w:val="00A56142"/>
    <w:rsid w:val="00A60DAE"/>
    <w:rsid w:val="00A618B8"/>
    <w:rsid w:val="00A66192"/>
    <w:rsid w:val="00A72CC9"/>
    <w:rsid w:val="00A8090E"/>
    <w:rsid w:val="00A81919"/>
    <w:rsid w:val="00A82923"/>
    <w:rsid w:val="00A95944"/>
    <w:rsid w:val="00AA3A11"/>
    <w:rsid w:val="00AA3BEA"/>
    <w:rsid w:val="00AB1967"/>
    <w:rsid w:val="00AB471A"/>
    <w:rsid w:val="00AB47EA"/>
    <w:rsid w:val="00AC6B84"/>
    <w:rsid w:val="00AD1447"/>
    <w:rsid w:val="00AE118E"/>
    <w:rsid w:val="00B03E2D"/>
    <w:rsid w:val="00B0486B"/>
    <w:rsid w:val="00B05D19"/>
    <w:rsid w:val="00B12F11"/>
    <w:rsid w:val="00B27CEA"/>
    <w:rsid w:val="00B333B0"/>
    <w:rsid w:val="00B41361"/>
    <w:rsid w:val="00B47226"/>
    <w:rsid w:val="00B75950"/>
    <w:rsid w:val="00B76CC9"/>
    <w:rsid w:val="00B77287"/>
    <w:rsid w:val="00B77A41"/>
    <w:rsid w:val="00B834A6"/>
    <w:rsid w:val="00B90CF1"/>
    <w:rsid w:val="00BA0732"/>
    <w:rsid w:val="00BB372C"/>
    <w:rsid w:val="00BC267F"/>
    <w:rsid w:val="00BC3AD8"/>
    <w:rsid w:val="00BD4A74"/>
    <w:rsid w:val="00BF1865"/>
    <w:rsid w:val="00C03405"/>
    <w:rsid w:val="00C067D3"/>
    <w:rsid w:val="00C16AB3"/>
    <w:rsid w:val="00C22D44"/>
    <w:rsid w:val="00C27EBF"/>
    <w:rsid w:val="00C301B4"/>
    <w:rsid w:val="00C56052"/>
    <w:rsid w:val="00C61A2A"/>
    <w:rsid w:val="00C73681"/>
    <w:rsid w:val="00C822DC"/>
    <w:rsid w:val="00C85E25"/>
    <w:rsid w:val="00C8658C"/>
    <w:rsid w:val="00C951AB"/>
    <w:rsid w:val="00CA2B91"/>
    <w:rsid w:val="00CA4D9E"/>
    <w:rsid w:val="00CA4F56"/>
    <w:rsid w:val="00CB1387"/>
    <w:rsid w:val="00CB75BD"/>
    <w:rsid w:val="00CC0102"/>
    <w:rsid w:val="00CC4DCF"/>
    <w:rsid w:val="00CD2654"/>
    <w:rsid w:val="00CD2DBD"/>
    <w:rsid w:val="00CD4DD3"/>
    <w:rsid w:val="00CD694F"/>
    <w:rsid w:val="00CD7B4B"/>
    <w:rsid w:val="00CE0425"/>
    <w:rsid w:val="00CE0BCB"/>
    <w:rsid w:val="00CE4375"/>
    <w:rsid w:val="00CE6E80"/>
    <w:rsid w:val="00CE7ED2"/>
    <w:rsid w:val="00D06A0B"/>
    <w:rsid w:val="00D233E2"/>
    <w:rsid w:val="00D23D7E"/>
    <w:rsid w:val="00D43EFA"/>
    <w:rsid w:val="00D466B1"/>
    <w:rsid w:val="00D54220"/>
    <w:rsid w:val="00D57355"/>
    <w:rsid w:val="00D722B4"/>
    <w:rsid w:val="00D751AE"/>
    <w:rsid w:val="00D753B3"/>
    <w:rsid w:val="00D7588F"/>
    <w:rsid w:val="00D76549"/>
    <w:rsid w:val="00D800C2"/>
    <w:rsid w:val="00D936F2"/>
    <w:rsid w:val="00D9393F"/>
    <w:rsid w:val="00D96140"/>
    <w:rsid w:val="00DB4609"/>
    <w:rsid w:val="00DD2789"/>
    <w:rsid w:val="00DD4209"/>
    <w:rsid w:val="00DE751C"/>
    <w:rsid w:val="00DF68C0"/>
    <w:rsid w:val="00E103D3"/>
    <w:rsid w:val="00E1047D"/>
    <w:rsid w:val="00E124D9"/>
    <w:rsid w:val="00E14268"/>
    <w:rsid w:val="00E16C25"/>
    <w:rsid w:val="00E26C45"/>
    <w:rsid w:val="00E33DC4"/>
    <w:rsid w:val="00E367FB"/>
    <w:rsid w:val="00E40641"/>
    <w:rsid w:val="00E60107"/>
    <w:rsid w:val="00E648D1"/>
    <w:rsid w:val="00E67643"/>
    <w:rsid w:val="00E70962"/>
    <w:rsid w:val="00E76064"/>
    <w:rsid w:val="00E831D0"/>
    <w:rsid w:val="00E85306"/>
    <w:rsid w:val="00E86147"/>
    <w:rsid w:val="00E900F9"/>
    <w:rsid w:val="00E92AAA"/>
    <w:rsid w:val="00E949BB"/>
    <w:rsid w:val="00E94A50"/>
    <w:rsid w:val="00EB0F9F"/>
    <w:rsid w:val="00EB1E6C"/>
    <w:rsid w:val="00EB230B"/>
    <w:rsid w:val="00EB4CE0"/>
    <w:rsid w:val="00ED0C86"/>
    <w:rsid w:val="00EE43BE"/>
    <w:rsid w:val="00F01988"/>
    <w:rsid w:val="00F035F0"/>
    <w:rsid w:val="00F05D2D"/>
    <w:rsid w:val="00F0788A"/>
    <w:rsid w:val="00F264FD"/>
    <w:rsid w:val="00F34121"/>
    <w:rsid w:val="00F41D38"/>
    <w:rsid w:val="00F51E41"/>
    <w:rsid w:val="00F80CC5"/>
    <w:rsid w:val="00F8699D"/>
    <w:rsid w:val="00F8708A"/>
    <w:rsid w:val="00F9496A"/>
    <w:rsid w:val="00FA0532"/>
    <w:rsid w:val="00FA1C6E"/>
    <w:rsid w:val="00FA273F"/>
    <w:rsid w:val="00FB2F1A"/>
    <w:rsid w:val="00FC5C7F"/>
    <w:rsid w:val="00FF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AF9A1E"/>
  <w15:docId w15:val="{1CC07D01-5D48-4F1B-AEB6-2F17A5B7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unhideWhenUsed="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1" w:unhideWhenUsed="1"/>
    <w:lsdException w:name="List Bullet 3" w:uiPriority="11" w:unhideWhenUsed="1"/>
    <w:lsdException w:name="List Bullet 4" w:semiHidden="1" w:uiPriority="11" w:unhideWhenUsed="1"/>
    <w:lsdException w:name="List Bullet 5" w:semiHidden="1" w:uiPriority="11" w:unhideWhenUsed="1"/>
    <w:lsdException w:name="List Number 2" w:uiPriority="12" w:unhideWhenUsed="1"/>
    <w:lsdException w:name="List Number 3" w:uiPriority="12" w:unhideWhenUsed="1"/>
    <w:lsdException w:name="List Number 4" w:semiHidden="1" w:unhideWhenUsed="1"/>
    <w:lsdException w:name="List Number 5" w:semiHidden="1" w:unhideWhenUsed="1"/>
    <w:lsdException w:name="Title" w:uiPriority="13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3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B4B"/>
    <w:pPr>
      <w:spacing w:after="0" w:line="30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080797"/>
    <w:pPr>
      <w:keepNext/>
      <w:keepLines/>
      <w:spacing w:before="280" w:after="280" w:line="280" w:lineRule="atLeast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Rubrik2">
    <w:name w:val="heading 2"/>
    <w:basedOn w:val="Rubrik1"/>
    <w:next w:val="Normal"/>
    <w:link w:val="Rubrik2Char"/>
    <w:uiPriority w:val="9"/>
    <w:qFormat/>
    <w:rsid w:val="004C0146"/>
    <w:pPr>
      <w:outlineLvl w:val="1"/>
    </w:pPr>
  </w:style>
  <w:style w:type="paragraph" w:styleId="Rubrik3">
    <w:name w:val="heading 3"/>
    <w:basedOn w:val="Rubrik2"/>
    <w:next w:val="Normal"/>
    <w:link w:val="Rubrik3Char"/>
    <w:uiPriority w:val="9"/>
    <w:qFormat/>
    <w:rsid w:val="004C0146"/>
    <w:pPr>
      <w:outlineLvl w:val="2"/>
    </w:pPr>
    <w:rPr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CA4D9E"/>
    <w:pPr>
      <w:keepNext/>
      <w:keepLines/>
      <w:spacing w:before="240" w:line="240" w:lineRule="atLeast"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qFormat/>
    <w:rsid w:val="00326093"/>
    <w:pPr>
      <w:keepNext/>
      <w:keepLines/>
      <w:spacing w:before="220" w:line="220" w:lineRule="atLeast"/>
      <w:outlineLvl w:val="4"/>
    </w:pPr>
    <w:rPr>
      <w:rFonts w:asciiTheme="majorHAnsi" w:eastAsiaTheme="majorEastAsia" w:hAnsiTheme="majorHAnsi" w:cstheme="majorBidi"/>
      <w:i/>
      <w:color w:val="000000" w:themeColor="text1"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F3412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341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3412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3412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3"/>
    <w:rsid w:val="00943698"/>
    <w:pPr>
      <w:spacing w:before="560" w:line="560" w:lineRule="atLeast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3"/>
    <w:rsid w:val="00D43EFA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3"/>
    <w:rsid w:val="00231470"/>
    <w:pPr>
      <w:numPr>
        <w:ilvl w:val="1"/>
      </w:numPr>
      <w:spacing w:before="320" w:after="320" w:line="320" w:lineRule="atLeast"/>
    </w:pPr>
    <w:rPr>
      <w:rFonts w:asciiTheme="majorHAnsi" w:eastAsiaTheme="minorEastAsia" w:hAnsiTheme="majorHAnsi"/>
      <w:color w:val="000000" w:themeColor="text1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3"/>
    <w:rsid w:val="00D43EFA"/>
    <w:rPr>
      <w:rFonts w:asciiTheme="majorHAnsi" w:eastAsiaTheme="minorEastAsia" w:hAnsiTheme="majorHAnsi"/>
      <w:color w:val="000000" w:themeColor="text1"/>
      <w:sz w:val="32"/>
    </w:rPr>
  </w:style>
  <w:style w:type="character" w:customStyle="1" w:styleId="Rubrik1Char">
    <w:name w:val="Rubrik 1 Char"/>
    <w:basedOn w:val="Standardstycketeckensnitt"/>
    <w:link w:val="Rubrik1"/>
    <w:uiPriority w:val="9"/>
    <w:rsid w:val="00080797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C0146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0146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CA4D9E"/>
    <w:rPr>
      <w:rFonts w:asciiTheme="majorHAnsi" w:eastAsiaTheme="majorEastAsia" w:hAnsiTheme="majorHAnsi" w:cstheme="majorBidi"/>
      <w:b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rsid w:val="00326093"/>
    <w:rPr>
      <w:rFonts w:asciiTheme="majorHAnsi" w:eastAsiaTheme="majorEastAsia" w:hAnsiTheme="majorHAnsi" w:cstheme="majorBidi"/>
      <w:i/>
      <w:color w:val="000000" w:themeColor="text1"/>
    </w:rPr>
  </w:style>
  <w:style w:type="paragraph" w:styleId="Sidhuvud">
    <w:name w:val="header"/>
    <w:basedOn w:val="Normal"/>
    <w:link w:val="SidhuvudChar"/>
    <w:uiPriority w:val="99"/>
    <w:rsid w:val="007701CF"/>
    <w:pPr>
      <w:tabs>
        <w:tab w:val="center" w:pos="4536"/>
        <w:tab w:val="right" w:pos="9072"/>
      </w:tabs>
      <w:spacing w:line="240" w:lineRule="atLeast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7701CF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CA4D9E"/>
    <w:pPr>
      <w:tabs>
        <w:tab w:val="center" w:pos="4536"/>
        <w:tab w:val="right" w:pos="9072"/>
      </w:tabs>
      <w:spacing w:line="19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CA4D9E"/>
    <w:rPr>
      <w:rFonts w:asciiTheme="majorHAnsi" w:hAnsiTheme="majorHAnsi"/>
      <w:sz w:val="15"/>
    </w:rPr>
  </w:style>
  <w:style w:type="table" w:styleId="Tabellrutnt">
    <w:name w:val="Table Grid"/>
    <w:basedOn w:val="Normaltabell"/>
    <w:rsid w:val="0094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rsid w:val="0073266A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656B4B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73266A"/>
    <w:rPr>
      <w:vertAlign w:val="superscript"/>
    </w:rPr>
  </w:style>
  <w:style w:type="paragraph" w:styleId="Innehllsfrteckningsrubrik">
    <w:name w:val="TOC Heading"/>
    <w:basedOn w:val="Rubrik1"/>
    <w:next w:val="Normal"/>
    <w:uiPriority w:val="39"/>
    <w:semiHidden/>
    <w:rsid w:val="00620A65"/>
    <w:pPr>
      <w:spacing w:before="240" w:after="240" w:line="259" w:lineRule="auto"/>
      <w:outlineLvl w:val="9"/>
    </w:pPr>
    <w:rPr>
      <w:lang w:eastAsia="sv-SE"/>
    </w:rPr>
  </w:style>
  <w:style w:type="paragraph" w:styleId="Innehll1">
    <w:name w:val="toc 1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b/>
      <w:noProof/>
      <w:sz w:val="20"/>
    </w:rPr>
  </w:style>
  <w:style w:type="paragraph" w:styleId="Innehll2">
    <w:name w:val="toc 2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uiPriority w:val="39"/>
    <w:semiHidden/>
    <w:rsid w:val="000F4C0E"/>
    <w:pPr>
      <w:tabs>
        <w:tab w:val="left" w:pos="851"/>
        <w:tab w:val="right" w:leader="dot" w:pos="6566"/>
      </w:tabs>
      <w:spacing w:after="100"/>
      <w:ind w:left="851" w:hanging="851"/>
    </w:pPr>
    <w:rPr>
      <w:rFonts w:asciiTheme="majorHAnsi" w:hAnsiTheme="majorHAnsi"/>
      <w:i/>
      <w:noProof/>
      <w:sz w:val="20"/>
    </w:rPr>
  </w:style>
  <w:style w:type="character" w:styleId="Hyperlnk">
    <w:name w:val="Hyperlink"/>
    <w:basedOn w:val="Standardstycketeckensnitt"/>
    <w:uiPriority w:val="99"/>
    <w:semiHidden/>
    <w:rsid w:val="0073266A"/>
    <w:rPr>
      <w:color w:val="007EC4" w:themeColor="hyperlink"/>
      <w:u w:val="single"/>
    </w:rPr>
  </w:style>
  <w:style w:type="paragraph" w:styleId="Punktlista">
    <w:name w:val="List Bullet"/>
    <w:basedOn w:val="Normal"/>
    <w:uiPriority w:val="11"/>
    <w:qFormat/>
    <w:rsid w:val="00C951AB"/>
    <w:pPr>
      <w:numPr>
        <w:numId w:val="12"/>
      </w:numPr>
      <w:spacing w:after="120"/>
    </w:pPr>
  </w:style>
  <w:style w:type="paragraph" w:styleId="Punktlista2">
    <w:name w:val="List Bullet 2"/>
    <w:basedOn w:val="Normal"/>
    <w:uiPriority w:val="11"/>
    <w:rsid w:val="00C951AB"/>
    <w:pPr>
      <w:numPr>
        <w:ilvl w:val="1"/>
        <w:numId w:val="12"/>
      </w:numPr>
      <w:spacing w:after="120"/>
    </w:pPr>
  </w:style>
  <w:style w:type="paragraph" w:styleId="Punktlista3">
    <w:name w:val="List Bullet 3"/>
    <w:basedOn w:val="Normal"/>
    <w:uiPriority w:val="11"/>
    <w:rsid w:val="00C951AB"/>
    <w:pPr>
      <w:numPr>
        <w:ilvl w:val="2"/>
        <w:numId w:val="12"/>
      </w:numPr>
      <w:spacing w:after="120"/>
      <w:ind w:left="681" w:hanging="227"/>
    </w:pPr>
  </w:style>
  <w:style w:type="paragraph" w:styleId="Punktlista4">
    <w:name w:val="List Bullet 4"/>
    <w:basedOn w:val="Normal"/>
    <w:uiPriority w:val="11"/>
    <w:unhideWhenUsed/>
    <w:rsid w:val="00C951AB"/>
    <w:pPr>
      <w:numPr>
        <w:ilvl w:val="3"/>
        <w:numId w:val="7"/>
      </w:numPr>
      <w:spacing w:after="120"/>
    </w:pPr>
  </w:style>
  <w:style w:type="paragraph" w:styleId="Punktlista5">
    <w:name w:val="List Bullet 5"/>
    <w:basedOn w:val="Normal"/>
    <w:uiPriority w:val="11"/>
    <w:unhideWhenUsed/>
    <w:rsid w:val="00C951AB"/>
    <w:pPr>
      <w:numPr>
        <w:ilvl w:val="4"/>
        <w:numId w:val="12"/>
      </w:numPr>
      <w:spacing w:after="120"/>
    </w:pPr>
  </w:style>
  <w:style w:type="paragraph" w:styleId="Numreradlista">
    <w:name w:val="List Number"/>
    <w:basedOn w:val="Normal"/>
    <w:uiPriority w:val="12"/>
    <w:qFormat/>
    <w:rsid w:val="005B04DB"/>
    <w:pPr>
      <w:numPr>
        <w:numId w:val="7"/>
      </w:numPr>
      <w:contextualSpacing/>
    </w:pPr>
  </w:style>
  <w:style w:type="paragraph" w:styleId="Numreradlista2">
    <w:name w:val="List Number 2"/>
    <w:basedOn w:val="Normal"/>
    <w:uiPriority w:val="12"/>
    <w:rsid w:val="005B04DB"/>
    <w:pPr>
      <w:numPr>
        <w:ilvl w:val="1"/>
        <w:numId w:val="7"/>
      </w:numPr>
      <w:contextualSpacing/>
    </w:pPr>
  </w:style>
  <w:style w:type="paragraph" w:styleId="Numreradlista3">
    <w:name w:val="List Number 3"/>
    <w:basedOn w:val="Normal"/>
    <w:uiPriority w:val="12"/>
    <w:rsid w:val="005B04DB"/>
    <w:pPr>
      <w:numPr>
        <w:ilvl w:val="2"/>
        <w:numId w:val="7"/>
      </w:numPr>
      <w:contextualSpacing/>
    </w:pPr>
  </w:style>
  <w:style w:type="paragraph" w:styleId="Beskrivning">
    <w:name w:val="caption"/>
    <w:basedOn w:val="Normal"/>
    <w:next w:val="Normal"/>
    <w:uiPriority w:val="35"/>
    <w:semiHidden/>
    <w:rsid w:val="00CA4D9E"/>
    <w:pPr>
      <w:spacing w:before="120" w:after="200" w:line="240" w:lineRule="auto"/>
    </w:pPr>
    <w:rPr>
      <w:rFonts w:asciiTheme="majorHAnsi" w:hAnsiTheme="majorHAnsi"/>
      <w:iCs/>
      <w:color w:val="000000" w:themeColor="text1"/>
      <w:sz w:val="18"/>
      <w:szCs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60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34121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34121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34121"/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paragraph" w:styleId="Figurfrteckning">
    <w:name w:val="table of figures"/>
    <w:basedOn w:val="Normal"/>
    <w:next w:val="Normal"/>
    <w:uiPriority w:val="99"/>
    <w:semiHidden/>
    <w:rsid w:val="00CA4D9E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341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4121"/>
    <w:rPr>
      <w:rFonts w:ascii="Segoe UI" w:hAnsi="Segoe UI" w:cs="Segoe UI"/>
      <w:sz w:val="18"/>
      <w:szCs w:val="18"/>
    </w:rPr>
  </w:style>
  <w:style w:type="paragraph" w:styleId="Innehll4">
    <w:name w:val="toc 4"/>
    <w:basedOn w:val="Normal"/>
    <w:next w:val="Normal"/>
    <w:uiPriority w:val="39"/>
    <w:semiHidden/>
    <w:rsid w:val="000F4C0E"/>
    <w:pPr>
      <w:tabs>
        <w:tab w:val="left" w:pos="1760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Innehll5">
    <w:name w:val="toc 5"/>
    <w:basedOn w:val="Normal"/>
    <w:next w:val="Normal"/>
    <w:uiPriority w:val="39"/>
    <w:semiHidden/>
    <w:rsid w:val="000F4C0E"/>
    <w:pPr>
      <w:tabs>
        <w:tab w:val="left" w:pos="1984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Normaltindrag">
    <w:name w:val="Normal Indent"/>
    <w:basedOn w:val="Normal"/>
    <w:uiPriority w:val="99"/>
    <w:rsid w:val="00F80CC5"/>
    <w:pPr>
      <w:ind w:left="227"/>
    </w:pPr>
  </w:style>
  <w:style w:type="paragraph" w:customStyle="1" w:styleId="Rubrik1mednumrering">
    <w:name w:val="Rubrik 1 med numrering"/>
    <w:basedOn w:val="Rubrik1"/>
    <w:next w:val="Normal"/>
    <w:uiPriority w:val="10"/>
    <w:rsid w:val="00361FDC"/>
    <w:pPr>
      <w:numPr>
        <w:numId w:val="13"/>
      </w:numPr>
    </w:pPr>
  </w:style>
  <w:style w:type="paragraph" w:customStyle="1" w:styleId="Rubrik2mednumrering">
    <w:name w:val="Rubrik 2 med numrering"/>
    <w:basedOn w:val="Rubrik2"/>
    <w:next w:val="Normal"/>
    <w:uiPriority w:val="10"/>
    <w:rsid w:val="00361FDC"/>
    <w:pPr>
      <w:numPr>
        <w:ilvl w:val="1"/>
        <w:numId w:val="13"/>
      </w:numPr>
    </w:pPr>
  </w:style>
  <w:style w:type="paragraph" w:customStyle="1" w:styleId="Rubrik3mednumrering">
    <w:name w:val="Rubrik 3 med numrering"/>
    <w:basedOn w:val="Rubrik3"/>
    <w:uiPriority w:val="10"/>
    <w:rsid w:val="00361FDC"/>
    <w:pPr>
      <w:numPr>
        <w:ilvl w:val="2"/>
        <w:numId w:val="13"/>
      </w:numPr>
    </w:pPr>
  </w:style>
  <w:style w:type="paragraph" w:customStyle="1" w:styleId="Rubrik4mednumrering">
    <w:name w:val="Rubrik 4 med numrering"/>
    <w:basedOn w:val="Rubrik4"/>
    <w:next w:val="Normal"/>
    <w:uiPriority w:val="10"/>
    <w:rsid w:val="00361FDC"/>
    <w:pPr>
      <w:numPr>
        <w:ilvl w:val="3"/>
        <w:numId w:val="13"/>
      </w:numPr>
    </w:pPr>
  </w:style>
  <w:style w:type="paragraph" w:customStyle="1" w:styleId="Rubrik5mednumrering">
    <w:name w:val="Rubrik 5 med numrering"/>
    <w:basedOn w:val="Rubrik5"/>
    <w:next w:val="Normal"/>
    <w:uiPriority w:val="10"/>
    <w:rsid w:val="00361FDC"/>
    <w:pPr>
      <w:numPr>
        <w:ilvl w:val="4"/>
        <w:numId w:val="13"/>
      </w:numPr>
    </w:pPr>
  </w:style>
  <w:style w:type="character" w:styleId="Sidnummer">
    <w:name w:val="page number"/>
    <w:basedOn w:val="Standardstycketeckensnitt"/>
    <w:uiPriority w:val="99"/>
    <w:rsid w:val="00CA4D9E"/>
    <w:rPr>
      <w:rFonts w:asciiTheme="majorHAnsi" w:hAnsiTheme="majorHAnsi"/>
      <w:sz w:val="20"/>
    </w:rPr>
  </w:style>
  <w:style w:type="table" w:customStyle="1" w:styleId="Stockholmsstad">
    <w:name w:val="Stockholms stad"/>
    <w:basedOn w:val="Normaltabell"/>
    <w:uiPriority w:val="99"/>
    <w:rsid w:val="003C3F13"/>
    <w:pPr>
      <w:spacing w:after="0" w:line="240" w:lineRule="auto"/>
    </w:pPr>
    <w:rPr>
      <w:rFonts w:asciiTheme="majorHAnsi" w:hAnsiTheme="maj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afterLines="60" w:after="60" w:afterAutospacing="0"/>
      </w:pPr>
      <w:rPr>
        <w:b/>
      </w:rPr>
    </w:tblStylePr>
  </w:style>
  <w:style w:type="character" w:styleId="Platshllartext">
    <w:name w:val="Placeholder Text"/>
    <w:basedOn w:val="Standardstycketeckensnitt"/>
    <w:uiPriority w:val="99"/>
    <w:semiHidden/>
    <w:rsid w:val="00270546"/>
    <w:rPr>
      <w:color w:val="808080"/>
    </w:rPr>
  </w:style>
  <w:style w:type="paragraph" w:customStyle="1" w:styleId="Titel">
    <w:name w:val="Titel"/>
    <w:basedOn w:val="Normal"/>
    <w:uiPriority w:val="24"/>
    <w:semiHidden/>
    <w:rsid w:val="00740C2C"/>
    <w:pPr>
      <w:framePr w:wrap="around" w:vAnchor="page" w:hAnchor="page" w:x="1135" w:y="795"/>
      <w:spacing w:before="400" w:line="600" w:lineRule="atLeast"/>
      <w:ind w:left="397" w:right="397"/>
      <w:suppressOverlap/>
    </w:pPr>
    <w:rPr>
      <w:rFonts w:asciiTheme="majorHAnsi" w:hAnsiTheme="majorHAnsi"/>
      <w:b/>
      <w:color w:val="FFFFFF" w:themeColor="background1"/>
      <w:sz w:val="60"/>
      <w:szCs w:val="60"/>
    </w:rPr>
  </w:style>
  <w:style w:type="paragraph" w:customStyle="1" w:styleId="Mnad">
    <w:name w:val="Månad"/>
    <w:basedOn w:val="Normal"/>
    <w:uiPriority w:val="24"/>
    <w:semiHidden/>
    <w:rsid w:val="00740C2C"/>
    <w:pPr>
      <w:framePr w:wrap="around" w:vAnchor="page" w:hAnchor="page" w:x="1135" w:y="795"/>
      <w:spacing w:line="259" w:lineRule="auto"/>
      <w:ind w:left="397" w:right="397"/>
      <w:suppressOverlap/>
    </w:pPr>
    <w:rPr>
      <w:rFonts w:asciiTheme="majorHAnsi" w:hAnsiTheme="majorHAnsi" w:cstheme="majorHAnsi"/>
      <w:color w:val="FFFFFF" w:themeColor="background1"/>
      <w:sz w:val="60"/>
      <w:szCs w:val="6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C3AD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BC3AD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C3AD8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C3AD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C3AD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17BFC"/>
    <w:pPr>
      <w:spacing w:after="0" w:line="240" w:lineRule="auto"/>
    </w:pPr>
    <w:rPr>
      <w:sz w:val="24"/>
    </w:rPr>
  </w:style>
  <w:style w:type="paragraph" w:styleId="Liststycke">
    <w:name w:val="List Paragraph"/>
    <w:basedOn w:val="Normal"/>
    <w:link w:val="ListstyckeChar"/>
    <w:uiPriority w:val="34"/>
    <w:qFormat/>
    <w:rsid w:val="00865690"/>
    <w:pPr>
      <w:ind w:left="720"/>
      <w:contextualSpacing/>
    </w:pPr>
  </w:style>
  <w:style w:type="paragraph" w:customStyle="1" w:styleId="Default">
    <w:name w:val="Default"/>
    <w:rsid w:val="00287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b">
    <w:name w:val="Normal (Web)"/>
    <w:basedOn w:val="Normal"/>
    <w:uiPriority w:val="99"/>
    <w:semiHidden/>
    <w:unhideWhenUsed/>
    <w:rsid w:val="00445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imsender1">
    <w:name w:val="im_sender1"/>
    <w:basedOn w:val="Standardstycketeckensnitt"/>
    <w:rsid w:val="006B2E95"/>
    <w:rPr>
      <w:rFonts w:ascii="Segoe UI" w:hAnsi="Segoe UI" w:cs="Segoe UI" w:hint="default"/>
      <w:b/>
      <w:bCs/>
      <w:i w:val="0"/>
      <w:iCs w:val="0"/>
      <w:caps w:val="0"/>
      <w:smallCaps w:val="0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ListstyckeChar">
    <w:name w:val="Liststycke Char"/>
    <w:basedOn w:val="Standardstycketeckensnitt"/>
    <w:link w:val="Liststycke"/>
    <w:uiPriority w:val="34"/>
    <w:rsid w:val="008977B2"/>
    <w:rPr>
      <w:sz w:val="24"/>
    </w:rPr>
  </w:style>
  <w:style w:type="paragraph" w:customStyle="1" w:styleId="Bildtext">
    <w:name w:val="Bildtext"/>
    <w:basedOn w:val="Beskrivning"/>
    <w:qFormat/>
    <w:rsid w:val="00416501"/>
    <w:pPr>
      <w:spacing w:before="240" w:after="120" w:line="259" w:lineRule="auto"/>
    </w:pPr>
    <w:rPr>
      <w:color w:val="auto"/>
      <w:sz w:val="21"/>
      <w:szCs w:val="22"/>
    </w:rPr>
  </w:style>
  <w:style w:type="paragraph" w:customStyle="1" w:styleId="Undertitel">
    <w:name w:val="Undertitel"/>
    <w:uiPriority w:val="24"/>
    <w:rsid w:val="00D936F2"/>
    <w:pPr>
      <w:spacing w:before="480" w:line="240" w:lineRule="auto"/>
      <w:outlineLvl w:val="1"/>
    </w:pPr>
    <w:rPr>
      <w:rFonts w:asciiTheme="majorHAnsi" w:hAnsiTheme="majorHAnsi" w:cstheme="majorHAnsi"/>
      <w:b/>
      <w:sz w:val="40"/>
      <w:szCs w:val="60"/>
    </w:rPr>
  </w:style>
  <w:style w:type="paragraph" w:customStyle="1" w:styleId="Tagline">
    <w:name w:val="Tagline"/>
    <w:qFormat/>
    <w:rsid w:val="00D936F2"/>
    <w:rPr>
      <w:rFonts w:asciiTheme="majorHAnsi" w:eastAsia="Stockholm Type Regular" w:hAnsiTheme="majorHAnsi" w:cstheme="majorHAnsi"/>
      <w:sz w:val="32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591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55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28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79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614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540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7564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0685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7862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6451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971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286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016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16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064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5137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6725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0702">
          <w:marLeft w:val="116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5026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116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5288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44343\AppData\Local\STHLM_Mallar\Stockholms%20Stad\01%20Kontorsmallar\Informatio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67F587B7A1487E95C0D03C1E3266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4EACF3-8BD3-4CE0-A3C0-7844D568D4C6}"/>
      </w:docPartPr>
      <w:docPartBody>
        <w:p w:rsidR="00B753B9" w:rsidRDefault="00B753B9">
          <w:pPr>
            <w:pStyle w:val="3467F587B7A1487E95C0D03C1E3266F7"/>
          </w:pPr>
          <w:r w:rsidRPr="005A1211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ckholm Type Regular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3B9"/>
    <w:rsid w:val="001E6203"/>
    <w:rsid w:val="002A7DAC"/>
    <w:rsid w:val="003307BE"/>
    <w:rsid w:val="005B2E52"/>
    <w:rsid w:val="006C7E35"/>
    <w:rsid w:val="007946D3"/>
    <w:rsid w:val="007C10B8"/>
    <w:rsid w:val="007F4DCE"/>
    <w:rsid w:val="00825E82"/>
    <w:rsid w:val="00891FD1"/>
    <w:rsid w:val="009244D4"/>
    <w:rsid w:val="00B753B9"/>
    <w:rsid w:val="00C0560D"/>
    <w:rsid w:val="00C246D0"/>
    <w:rsid w:val="00DE2794"/>
    <w:rsid w:val="00FB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3467F587B7A1487E95C0D03C1E3266F7">
    <w:name w:val="3467F587B7A1487E95C0D03C1E3266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tockholms stad - Word">
      <a:dk1>
        <a:srgbClr val="000000"/>
      </a:dk1>
      <a:lt1>
        <a:srgbClr val="FFFFFF"/>
      </a:lt1>
      <a:dk2>
        <a:srgbClr val="C40068"/>
      </a:dk2>
      <a:lt2>
        <a:srgbClr val="E4B1C3"/>
      </a:lt2>
      <a:accent1>
        <a:srgbClr val="289D93"/>
      </a:accent1>
      <a:accent2>
        <a:srgbClr val="B6D7D3"/>
      </a:accent2>
      <a:accent3>
        <a:srgbClr val="007EC4"/>
      </a:accent3>
      <a:accent4>
        <a:srgbClr val="ACC7E9"/>
      </a:accent4>
      <a:accent5>
        <a:srgbClr val="683788"/>
      </a:accent5>
      <a:accent6>
        <a:srgbClr val="BCAAD0"/>
      </a:accent6>
      <a:hlink>
        <a:srgbClr val="007EC4"/>
      </a:hlink>
      <a:folHlink>
        <a:srgbClr val="683788"/>
      </a:folHlink>
    </a:clrScheme>
    <a:fontScheme name="Stockholms sta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780630f40994d8ca88b62b5a3a55c4c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Teknisk beskrivning</TermName>
          <TermId xmlns="http://schemas.microsoft.com/office/infopath/2007/PartnerControls">dc7eefb2-15f9-4796-a57f-00b88bb160f9</TermId>
        </TermInfo>
      </Terms>
    </o780630f40994d8ca88b62b5a3a55c4c>
    <hfc786f1adb64efea24aba7dc5984ae5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 Genomföra</TermName>
          <TermId xmlns="http://schemas.microsoft.com/office/infopath/2007/PartnerControls">51efe15f-50a5-4222-bdc2-2ba9a70f5b5c</TermId>
        </TermInfo>
      </Terms>
    </hfc786f1adb64efea24aba7dc5984ae5>
    <e7021de458324fa483fc32e939c6db7a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Hållbarhet</TermName>
          <TermId xmlns="http://schemas.microsoft.com/office/infopath/2007/PartnerControls">81e7b958-5be1-4403-a657-9bbd5a272275</TermId>
        </TermInfo>
      </Terms>
    </e7021de458324fa483fc32e939c6db7a>
    <mc26ab17feec49c995c729ac72a4850f xmlns="76d915db-9417-41bf-8a2d-8515ec61aa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Miljöprofilering</TermName>
          <TermId xmlns="http://schemas.microsoft.com/office/infopath/2007/PartnerControls">2859a757-11a9-4b05-983f-b2606b48c872</TermId>
        </TermInfo>
      </Terms>
    </mc26ab17feec49c995c729ac72a4850f>
    <TaxCatchAll xmlns="76d915db-9417-41bf-8a2d-8515ec61aa19">
      <Value>20</Value>
      <Value>39</Value>
      <Value>17</Value>
      <Value>16</Value>
    </TaxCatchAll>
    <Upprättat_x0020_datum xmlns="76d915db-9417-41bf-8a2d-8515ec61aa19" xsi:nil="true"/>
    <Ändring_x0020_datum xmlns="76d915db-9417-41bf-8a2d-8515ec61aa19" xsi:nil="true"/>
    <Ändring xmlns="76d915db-9417-41bf-8a2d-8515ec61aa19" xsi:nil="true"/>
    <Rubrik_x0020_2 xmlns="76d915db-9417-41bf-8a2d-8515ec61aa1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lankt Word-dokument" ma:contentTypeID="0x01010045D27B686C4052449F90FAB7AE1123F60C007518D924B18BC446BFF44941DF4AFA19" ma:contentTypeVersion="35" ma:contentTypeDescription="Skapa nytt tomt dokument" ma:contentTypeScope="" ma:versionID="c6df5da1486ee55423324c906a0d5b1b">
  <xsd:schema xmlns:xsd="http://www.w3.org/2001/XMLSchema" xmlns:xs="http://www.w3.org/2001/XMLSchema" xmlns:p="http://schemas.microsoft.com/office/2006/metadata/properties" xmlns:ns2="76d915db-9417-41bf-8a2d-8515ec61aa19" xmlns:ns3="56467000-128d-4730-8161-ea3328814224" targetNamespace="http://schemas.microsoft.com/office/2006/metadata/properties" ma:root="true" ma:fieldsID="2bb977682506ced2a4e2c48888d7392c" ns2:_="" ns3:_="">
    <xsd:import namespace="76d915db-9417-41bf-8a2d-8515ec61aa19"/>
    <xsd:import namespace="56467000-128d-4730-8161-ea3328814224"/>
    <xsd:element name="properties">
      <xsd:complexType>
        <xsd:sequence>
          <xsd:element name="documentManagement">
            <xsd:complexType>
              <xsd:all>
                <xsd:element ref="ns2:Rubrik_x0020_2" minOccurs="0"/>
                <xsd:element ref="ns2:Upprättat_x0020_datum" minOccurs="0"/>
                <xsd:element ref="ns2:Ändring_x0020_datum" minOccurs="0"/>
                <xsd:element ref="ns2:TaxCatchAll" minOccurs="0"/>
                <xsd:element ref="ns2:TaxCatchAllLabel" minOccurs="0"/>
                <xsd:element ref="ns2:o780630f40994d8ca88b62b5a3a55c4c" minOccurs="0"/>
                <xsd:element ref="ns2:hfc786f1adb64efea24aba7dc5984ae5" minOccurs="0"/>
                <xsd:element ref="ns2:e7021de458324fa483fc32e939c6db7a" minOccurs="0"/>
                <xsd:element ref="ns2:mc26ab17feec49c995c729ac72a4850f" minOccurs="0"/>
                <xsd:element ref="ns2:Ändring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915db-9417-41bf-8a2d-8515ec61aa19" elementFormDefault="qualified">
    <xsd:import namespace="http://schemas.microsoft.com/office/2006/documentManagement/types"/>
    <xsd:import namespace="http://schemas.microsoft.com/office/infopath/2007/PartnerControls"/>
    <xsd:element name="Rubrik_x0020_2" ma:index="2" nillable="true" ma:displayName="Rubrik 2" ma:internalName="Rubrik_x0020_2">
      <xsd:simpleType>
        <xsd:restriction base="dms:Text">
          <xsd:maxLength value="255"/>
        </xsd:restriction>
      </xsd:simpleType>
    </xsd:element>
    <xsd:element name="Upprättat_x0020_datum" ma:index="7" nillable="true" ma:displayName="Upprättat datum" ma:format="DateOnly" ma:internalName="Uppr_x00e4_ttat_x0020_datum">
      <xsd:simpleType>
        <xsd:restriction base="dms:DateTime"/>
      </xsd:simpleType>
    </xsd:element>
    <xsd:element name="Ändring_x0020_datum" ma:index="8" nillable="true" ma:displayName="Ändring datum" ma:format="DateOnly" ma:internalName="_x00c4_ndring_x0020_datum">
      <xsd:simpleType>
        <xsd:restriction base="dms:DateTime"/>
      </xsd:simpleType>
    </xsd:element>
    <xsd:element name="TaxCatchAll" ma:index="9" nillable="true" ma:displayName="Taxonomy Catch All Column" ma:description="" ma:hidden="true" ma:list="{25bc065f-5098-4a70-8274-7d9c6d93d03f}" ma:internalName="TaxCatchAll" ma:showField="CatchAllData" ma:web="76d915db-9417-41bf-8a2d-8515ec61a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25bc065f-5098-4a70-8274-7d9c6d93d03f}" ma:internalName="TaxCatchAllLabel" ma:readOnly="true" ma:showField="CatchAllDataLabel" ma:web="76d915db-9417-41bf-8a2d-8515ec61a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80630f40994d8ca88b62b5a3a55c4c" ma:index="12" nillable="true" ma:taxonomy="true" ma:internalName="o780630f40994d8ca88b62b5a3a55c4c" ma:taxonomyFieldName="Dokumenttyp" ma:displayName="Dokumenttyp" ma:indexed="true" ma:readOnly="false" ma:default="" ma:fieldId="{8780630f-4099-4d8c-a88b-62b5a3a55c4c}" ma:sspId="ddd61487-444f-40d4-b7b1-f55a46b1646f" ma:termSetId="b789dc3a-a77e-49b7-98c3-e5aac85c48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fc786f1adb64efea24aba7dc5984ae5" ma:index="14" nillable="true" ma:taxonomy="true" ma:internalName="hfc786f1adb64efea24aba7dc5984ae5" ma:taxonomyFieldName="Process" ma:displayName="Process" ma:indexed="true" ma:readOnly="false" ma:default="" ma:fieldId="{1fc786f1-adb6-4efe-a24a-ba7dc5984ae5}" ma:sspId="ddd61487-444f-40d4-b7b1-f55a46b1646f" ma:termSetId="b3838329-bce7-4f39-ac07-d8243a3a66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7021de458324fa483fc32e939c6db7a" ma:index="16" nillable="true" ma:taxonomy="true" ma:internalName="e7021de458324fa483fc32e939c6db7a" ma:taxonomyFieldName="Disciplin" ma:displayName="Disciplin" ma:indexed="true" ma:default="" ma:fieldId="{e7021de4-5832-4fa4-83fc-32e939c6db7a}" ma:sspId="ddd61487-444f-40d4-b7b1-f55a46b1646f" ma:termSetId="cd04e7c0-d3f0-4578-a21e-33dce3b9fc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26ab17feec49c995c729ac72a4850f" ma:index="20" nillable="true" ma:taxonomy="true" ma:internalName="mc26ab17feec49c995c729ac72a4850f" ma:taxonomyFieldName="Projekt" ma:displayName="Projekt" ma:indexed="true" ma:readOnly="false" ma:default="" ma:fieldId="{6c26ab17-feec-49c9-95c7-29ac72a4850f}" ma:sspId="ddd61487-444f-40d4-b7b1-f55a46b1646f" ma:termSetId="2eb7056e-b8ec-4f9a-9655-c1738b77b6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Ändring" ma:index="21" nillable="true" ma:displayName="Ändring" ma:description="Skriv aktuell ändringsbokstav eller versionssiffra." ma:internalName="_x00c4_ndr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67000-128d-4730-8161-ea332881422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B80F9-A796-404B-85D1-DB61035596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5D59A6-AF22-4EA7-BEAF-4AC33E1CBF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C808D-4DD3-435F-9469-5DEE9442E9D2}">
  <ds:schemaRefs>
    <ds:schemaRef ds:uri="http://schemas.microsoft.com/office/2006/metadata/properties"/>
    <ds:schemaRef ds:uri="http://schemas.microsoft.com/office/infopath/2007/PartnerControls"/>
    <ds:schemaRef ds:uri="76d915db-9417-41bf-8a2d-8515ec61aa19"/>
  </ds:schemaRefs>
</ds:datastoreItem>
</file>

<file path=customXml/itemProps4.xml><?xml version="1.0" encoding="utf-8"?>
<ds:datastoreItem xmlns:ds="http://schemas.openxmlformats.org/officeDocument/2006/customXml" ds:itemID="{0C9871AD-667D-4648-B0B1-81D6D00B3B35}"/>
</file>

<file path=docProps/app.xml><?xml version="1.0" encoding="utf-8"?>
<Properties xmlns="http://schemas.openxmlformats.org/officeDocument/2006/extended-properties" xmlns:vt="http://schemas.openxmlformats.org/officeDocument/2006/docPropsVTypes">
  <Template>Information.dotm</Template>
  <TotalTime>0</TotalTime>
  <Pages>7</Pages>
  <Words>1136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till handlingsplan Klimatberäkning för PH, SH, BH</vt:lpstr>
    </vt:vector>
  </TitlesOfParts>
  <Company>Miljöförvaltningen</Company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Bilaga 6 till Handlingsprogram för hållbarhetskrav på allmän platsmark (HPAP)</dc:title>
  <dc:subject>Koppar- och zinkkrav i Stockholms stad</dc:subject>
  <dc:creator>Jenny Fäldt</dc:creator>
  <cp:lastModifiedBy>Christina Salmhofer</cp:lastModifiedBy>
  <cp:revision>2</cp:revision>
  <cp:lastPrinted>2015-09-21T08:40:00Z</cp:lastPrinted>
  <dcterms:created xsi:type="dcterms:W3CDTF">2026-09-17T08:31:00Z</dcterms:created>
  <dcterms:modified xsi:type="dcterms:W3CDTF">2026-09-17T08:31:00Z</dcterms:modified>
  <cp:category>Information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Miljöanalys</vt:lpwstr>
  </property>
  <property fmtid="{D5CDD505-2E9C-101B-9397-08002B2CF9AE}" pid="3" name="Email">
    <vt:lpwstr>jenny.faldt@stockholm.se</vt:lpwstr>
  </property>
  <property fmtid="{D5CDD505-2E9C-101B-9397-08002B2CF9AE}" pid="4" name="ContentTypeId">
    <vt:lpwstr>0x01010045D27B686C4052449F90FAB7AE1123F60C007518D924B18BC446BFF44941DF4AFA19</vt:lpwstr>
  </property>
  <property fmtid="{D5CDD505-2E9C-101B-9397-08002B2CF9AE}" pid="5" name="Process">
    <vt:lpwstr>17;#4. Genomföra|51efe15f-50a5-4222-bdc2-2ba9a70f5b5c</vt:lpwstr>
  </property>
  <property fmtid="{D5CDD505-2E9C-101B-9397-08002B2CF9AE}" pid="6" name="Dokumenttyp">
    <vt:lpwstr>20;#Teknisk beskrivning|dc7eefb2-15f9-4796-a57f-00b88bb160f9</vt:lpwstr>
  </property>
  <property fmtid="{D5CDD505-2E9C-101B-9397-08002B2CF9AE}" pid="7" name="Projekt">
    <vt:lpwstr>16;#Miljöprofilering|2859a757-11a9-4b05-983f-b2606b48c872</vt:lpwstr>
  </property>
  <property fmtid="{D5CDD505-2E9C-101B-9397-08002B2CF9AE}" pid="8" name="Disciplin">
    <vt:lpwstr>39;#Hållbarhet|81e7b958-5be1-4403-a657-9bbd5a272275</vt:lpwstr>
  </property>
</Properties>
</file>