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177A" w:rsidRPr="002A63DD" w:rsidRDefault="004E177A" w:rsidP="008A5460">
      <w:pPr>
        <w:pStyle w:val="Catlin16ptDocumenttitlewithoutspacing"/>
        <w:rPr>
          <w:rFonts w:ascii="Segoe UI" w:hAnsi="Segoe UI" w:cs="Segoe UI"/>
          <w:lang w:val="en-GB"/>
        </w:rPr>
      </w:pPr>
    </w:p>
    <w:p w:rsidR="004E177A" w:rsidRPr="002A63DD" w:rsidRDefault="004E177A" w:rsidP="008A5460">
      <w:pPr>
        <w:pStyle w:val="Catlin16ptDocumenttitlewithoutspacing"/>
        <w:rPr>
          <w:rFonts w:ascii="Segoe UI" w:hAnsi="Segoe UI" w:cs="Segoe UI"/>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46884" w:rsidRPr="00446884" w:rsidRDefault="00446884" w:rsidP="00446884">
      <w:pPr>
        <w:pStyle w:val="Title-InsuranceClass"/>
      </w:pPr>
      <w:r>
        <w:t>Professional Indemnity Insurance</w:t>
      </w:r>
    </w:p>
    <w:p w:rsidR="00446884" w:rsidRPr="00446884" w:rsidRDefault="00446884" w:rsidP="00834335">
      <w:pPr>
        <w:spacing w:after="0"/>
        <w:rPr>
          <w:rFonts w:eastAsia="Segoe UI" w:cs="Segoe UI"/>
          <w:lang w:val="en-AU"/>
        </w:rPr>
      </w:pPr>
      <w:r w:rsidRPr="00E93E63">
        <w:rPr>
          <w:rFonts w:eastAsia="Segoe UI" w:cs="Segoe UI"/>
          <w:color w:val="7F2596" w:themeColor="accent2"/>
          <w:sz w:val="28"/>
          <w:lang w:val="en-AU"/>
        </w:rPr>
        <w:t xml:space="preserve">Proposal Form for </w:t>
      </w:r>
      <w:r w:rsidR="00834335" w:rsidRPr="00834335">
        <w:rPr>
          <w:rFonts w:eastAsia="Segoe UI" w:cs="Segoe UI"/>
          <w:color w:val="7F2596" w:themeColor="accent2"/>
          <w:sz w:val="28"/>
          <w:lang w:val="en-AU"/>
        </w:rPr>
        <w:t>Property Consultants</w:t>
      </w:r>
    </w:p>
    <w:p w:rsidR="00446884" w:rsidRPr="00446884" w:rsidRDefault="00446884" w:rsidP="00446884">
      <w:pPr>
        <w:spacing w:after="0"/>
        <w:outlineLvl w:val="0"/>
        <w:rPr>
          <w:rFonts w:eastAsia="Segoe UI" w:cs="Segoe UI"/>
          <w:b/>
          <w:color w:val="7F2596"/>
          <w:sz w:val="28"/>
          <w:lang w:val="en-AU"/>
        </w:rPr>
      </w:pPr>
    </w:p>
    <w:p w:rsidR="00E05C86" w:rsidRPr="00066DAF" w:rsidRDefault="00E05C86">
      <w:pPr>
        <w:spacing w:after="0"/>
        <w:rPr>
          <w:rFonts w:cs="Segoe UI"/>
          <w:szCs w:val="24"/>
          <w:lang w:val="en-US"/>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8335EA" w:rsidRDefault="008335EA">
      <w:pPr>
        <w:spacing w:after="0"/>
        <w:rPr>
          <w:rFonts w:cs="Segoe UI"/>
          <w:b/>
          <w:bCs/>
          <w:color w:val="7F2596"/>
          <w:spacing w:val="20"/>
          <w:sz w:val="24"/>
          <w:szCs w:val="28"/>
        </w:rPr>
      </w:pPr>
      <w:r>
        <w:rPr>
          <w:rFonts w:cs="Segoe UI"/>
          <w:b/>
          <w:bCs/>
          <w:color w:val="7F2596"/>
          <w:spacing w:val="20"/>
          <w:sz w:val="24"/>
          <w:szCs w:val="28"/>
        </w:rPr>
        <w:br w:type="page"/>
      </w:r>
    </w:p>
    <w:p w:rsidR="009825E7" w:rsidRPr="00066DAF" w:rsidRDefault="009825E7" w:rsidP="009825E7">
      <w:pPr>
        <w:tabs>
          <w:tab w:val="left" w:pos="567"/>
          <w:tab w:val="left" w:pos="1134"/>
          <w:tab w:val="left" w:pos="1701"/>
          <w:tab w:val="left" w:pos="2268"/>
        </w:tabs>
        <w:spacing w:after="0"/>
        <w:ind w:right="140"/>
        <w:rPr>
          <w:rFonts w:cs="Segoe UI"/>
          <w:b/>
          <w:bCs/>
          <w:color w:val="7F2596"/>
          <w:spacing w:val="20"/>
          <w:sz w:val="24"/>
          <w:szCs w:val="28"/>
        </w:rPr>
      </w:pPr>
      <w:r w:rsidRPr="00066DAF">
        <w:rPr>
          <w:rFonts w:cs="Segoe UI"/>
          <w:b/>
          <w:bCs/>
          <w:color w:val="7F2596"/>
          <w:spacing w:val="20"/>
          <w:sz w:val="24"/>
          <w:szCs w:val="28"/>
        </w:rPr>
        <w:lastRenderedPageBreak/>
        <w:t>IMPORTANT NOTICES</w:t>
      </w:r>
    </w:p>
    <w:p w:rsidR="009825E7" w:rsidRPr="00066DAF" w:rsidRDefault="009825E7" w:rsidP="009825E7">
      <w:pPr>
        <w:tabs>
          <w:tab w:val="left" w:pos="567"/>
          <w:tab w:val="left" w:pos="1134"/>
          <w:tab w:val="left" w:pos="1701"/>
          <w:tab w:val="left" w:pos="2268"/>
        </w:tabs>
        <w:spacing w:after="0"/>
        <w:ind w:right="140"/>
        <w:rPr>
          <w:rFonts w:eastAsia="MS Mincho" w:cs="Segoe UI"/>
          <w:bCs/>
          <w:szCs w:val="20"/>
          <w:lang w:val="en-AU"/>
        </w:rPr>
      </w:pPr>
    </w:p>
    <w:p w:rsidR="00A74179" w:rsidRPr="00E9019B" w:rsidRDefault="00A74179" w:rsidP="000C6F87">
      <w:pPr>
        <w:tabs>
          <w:tab w:val="left" w:pos="567"/>
          <w:tab w:val="left" w:pos="1134"/>
          <w:tab w:val="left" w:pos="1701"/>
          <w:tab w:val="left" w:pos="2268"/>
        </w:tabs>
        <w:spacing w:before="120"/>
        <w:ind w:right="140"/>
        <w:jc w:val="center"/>
        <w:rPr>
          <w:rFonts w:eastAsia="MS Mincho" w:cs="Segoe UI"/>
          <w:bCs/>
          <w:color w:val="230871" w:themeColor="text1"/>
          <w:szCs w:val="18"/>
          <w:lang w:val="en-AU"/>
        </w:rPr>
      </w:pPr>
      <w:r w:rsidRPr="00E9019B">
        <w:rPr>
          <w:rFonts w:eastAsia="MS Mincho" w:cs="Segoe UI"/>
          <w:bCs/>
          <w:color w:val="230871" w:themeColor="text1"/>
          <w:szCs w:val="18"/>
          <w:lang w:val="en-AU"/>
        </w:rPr>
        <w:t xml:space="preserve">PLEASE READ </w:t>
      </w:r>
      <w:r w:rsidR="009825E7" w:rsidRPr="00E9019B">
        <w:rPr>
          <w:rFonts w:eastAsia="MS Mincho" w:cs="Segoe UI"/>
          <w:bCs/>
          <w:color w:val="230871" w:themeColor="text1"/>
          <w:szCs w:val="18"/>
          <w:lang w:val="en-AU"/>
        </w:rPr>
        <w:t>THE F</w:t>
      </w:r>
      <w:r w:rsidR="00454627" w:rsidRPr="00E9019B">
        <w:rPr>
          <w:rFonts w:eastAsia="MS Mincho" w:cs="Segoe UI"/>
          <w:bCs/>
          <w:color w:val="230871" w:themeColor="text1"/>
          <w:szCs w:val="18"/>
          <w:lang w:val="en-AU"/>
        </w:rPr>
        <w:t>OLLOWING NOTICES BEFORE COMPLET</w:t>
      </w:r>
      <w:r w:rsidR="009825E7" w:rsidRPr="00E9019B">
        <w:rPr>
          <w:rFonts w:eastAsia="MS Mincho" w:cs="Segoe UI"/>
          <w:bCs/>
          <w:color w:val="230871" w:themeColor="text1"/>
          <w:szCs w:val="18"/>
          <w:lang w:val="en-AU"/>
        </w:rPr>
        <w:t>ING THIS PROPOSAL FORM.</w:t>
      </w:r>
    </w:p>
    <w:p w:rsidR="00A74179" w:rsidRPr="00E9019B" w:rsidRDefault="00A74179" w:rsidP="003D6B9B">
      <w:pPr>
        <w:tabs>
          <w:tab w:val="left" w:pos="567"/>
          <w:tab w:val="left" w:pos="1134"/>
          <w:tab w:val="left" w:pos="1701"/>
          <w:tab w:val="left" w:pos="2268"/>
        </w:tabs>
        <w:spacing w:after="0"/>
        <w:ind w:right="140"/>
        <w:rPr>
          <w:rFonts w:eastAsia="MS Mincho" w:cs="Segoe UI"/>
          <w:color w:val="230871" w:themeColor="text1"/>
          <w:szCs w:val="18"/>
          <w:lang w:val="en-AU"/>
        </w:rPr>
      </w:pPr>
    </w:p>
    <w:p w:rsidR="000C6F87" w:rsidRPr="00E9019B" w:rsidRDefault="000C6F87" w:rsidP="000C6F87">
      <w:pPr>
        <w:tabs>
          <w:tab w:val="left" w:pos="567"/>
          <w:tab w:val="left" w:pos="1134"/>
          <w:tab w:val="left" w:pos="1701"/>
          <w:tab w:val="left" w:pos="2268"/>
        </w:tabs>
        <w:spacing w:after="0"/>
        <w:ind w:right="140"/>
        <w:jc w:val="both"/>
        <w:rPr>
          <w:rFonts w:eastAsia="MS Mincho" w:cs="Segoe UI"/>
          <w:color w:val="230871" w:themeColor="text1"/>
          <w:sz w:val="20"/>
          <w:szCs w:val="20"/>
          <w:lang w:val="en-AU"/>
        </w:rPr>
      </w:pPr>
      <w:r w:rsidRPr="00E9019B">
        <w:rPr>
          <w:rFonts w:eastAsia="MS Mincho" w:cs="Segoe UI"/>
          <w:b/>
          <w:color w:val="230871" w:themeColor="text1"/>
          <w:sz w:val="20"/>
          <w:szCs w:val="20"/>
          <w:lang w:val="en-AU"/>
        </w:rPr>
        <w:t xml:space="preserve">Your </w:t>
      </w:r>
      <w:r w:rsidR="00FA5072" w:rsidRPr="00E9019B">
        <w:rPr>
          <w:rFonts w:eastAsia="MS Mincho" w:cs="Segoe UI"/>
          <w:b/>
          <w:color w:val="230871" w:themeColor="text1"/>
          <w:sz w:val="20"/>
          <w:szCs w:val="20"/>
          <w:lang w:val="en-AU"/>
        </w:rPr>
        <w:t>d</w:t>
      </w:r>
      <w:r w:rsidRPr="00E9019B">
        <w:rPr>
          <w:rFonts w:eastAsia="MS Mincho" w:cs="Segoe UI"/>
          <w:b/>
          <w:color w:val="230871" w:themeColor="text1"/>
          <w:sz w:val="20"/>
          <w:szCs w:val="20"/>
          <w:lang w:val="en-AU"/>
        </w:rPr>
        <w:t xml:space="preserve">uty of </w:t>
      </w:r>
      <w:r w:rsidR="00FA5072" w:rsidRPr="00E9019B">
        <w:rPr>
          <w:rFonts w:eastAsia="MS Mincho" w:cs="Segoe UI"/>
          <w:b/>
          <w:color w:val="230871" w:themeColor="text1"/>
          <w:sz w:val="20"/>
          <w:szCs w:val="20"/>
          <w:lang w:val="en-AU"/>
        </w:rPr>
        <w:t>d</w:t>
      </w:r>
      <w:r w:rsidRPr="00E9019B">
        <w:rPr>
          <w:rFonts w:eastAsia="MS Mincho" w:cs="Segoe UI"/>
          <w:b/>
          <w:color w:val="230871" w:themeColor="text1"/>
          <w:sz w:val="20"/>
          <w:szCs w:val="20"/>
          <w:lang w:val="en-AU"/>
        </w:rPr>
        <w:t xml:space="preserve">isclosure – </w:t>
      </w:r>
      <w:r w:rsidR="00FA5072" w:rsidRPr="00E9019B">
        <w:rPr>
          <w:rFonts w:eastAsia="MS Mincho" w:cs="Segoe UI"/>
          <w:b/>
          <w:color w:val="230871" w:themeColor="text1"/>
          <w:sz w:val="20"/>
          <w:szCs w:val="20"/>
          <w:lang w:val="en-AU"/>
        </w:rPr>
        <w:t>c</w:t>
      </w:r>
      <w:r w:rsidRPr="00E9019B">
        <w:rPr>
          <w:rFonts w:eastAsia="MS Mincho" w:cs="Segoe UI"/>
          <w:b/>
          <w:color w:val="230871" w:themeColor="text1"/>
          <w:sz w:val="20"/>
          <w:szCs w:val="20"/>
          <w:lang w:val="en-AU"/>
        </w:rPr>
        <w:t xml:space="preserve">ontracts of </w:t>
      </w:r>
      <w:r w:rsidR="00FA5072" w:rsidRPr="00E9019B">
        <w:rPr>
          <w:rFonts w:eastAsia="MS Mincho" w:cs="Segoe UI"/>
          <w:b/>
          <w:color w:val="230871" w:themeColor="text1"/>
          <w:sz w:val="20"/>
          <w:szCs w:val="20"/>
          <w:lang w:val="en-AU"/>
        </w:rPr>
        <w:t>g</w:t>
      </w:r>
      <w:r w:rsidRPr="00E9019B">
        <w:rPr>
          <w:rFonts w:eastAsia="MS Mincho" w:cs="Segoe UI"/>
          <w:b/>
          <w:color w:val="230871" w:themeColor="text1"/>
          <w:sz w:val="20"/>
          <w:szCs w:val="20"/>
          <w:lang w:val="en-AU"/>
        </w:rPr>
        <w:t xml:space="preserve">eneral </w:t>
      </w:r>
      <w:r w:rsidR="00FA5072" w:rsidRPr="00E9019B">
        <w:rPr>
          <w:rFonts w:eastAsia="MS Mincho" w:cs="Segoe UI"/>
          <w:b/>
          <w:color w:val="230871" w:themeColor="text1"/>
          <w:sz w:val="20"/>
          <w:szCs w:val="20"/>
          <w:lang w:val="en-AU"/>
        </w:rPr>
        <w:t>i</w:t>
      </w:r>
      <w:r w:rsidRPr="00E9019B">
        <w:rPr>
          <w:rFonts w:eastAsia="MS Mincho" w:cs="Segoe UI"/>
          <w:b/>
          <w:color w:val="230871" w:themeColor="text1"/>
          <w:sz w:val="20"/>
          <w:szCs w:val="20"/>
          <w:lang w:val="en-AU"/>
        </w:rPr>
        <w:t>nsurance</w:t>
      </w:r>
    </w:p>
    <w:p w:rsidR="000C6F87" w:rsidRPr="00E9019B" w:rsidRDefault="000C6F87" w:rsidP="000C6F87">
      <w:pPr>
        <w:pStyle w:val="ListParagraph"/>
        <w:tabs>
          <w:tab w:val="left" w:pos="567"/>
          <w:tab w:val="left" w:pos="1134"/>
          <w:tab w:val="left" w:pos="1701"/>
          <w:tab w:val="left" w:pos="2268"/>
        </w:tabs>
        <w:spacing w:after="0"/>
        <w:ind w:right="140"/>
        <w:jc w:val="both"/>
        <w:rPr>
          <w:rFonts w:eastAsia="MS Mincho" w:cs="Segoe UI"/>
          <w:color w:val="230871" w:themeColor="text1"/>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Before you enter into a contract of general insurance with an Insurer, you have a duty, under the Insurance </w:t>
      </w:r>
      <w:r w:rsidRPr="00E9019B">
        <w:rPr>
          <w:rFonts w:eastAsia="MS Mincho" w:cs="Segoe UI"/>
          <w:i/>
          <w:iCs/>
          <w:szCs w:val="18"/>
          <w:lang w:val="en-AU"/>
        </w:rPr>
        <w:t>Contracts Act 1984</w:t>
      </w:r>
      <w:r w:rsidRPr="00E9019B">
        <w:rPr>
          <w:rFonts w:eastAsia="MS Mincho" w:cs="Segoe UI"/>
          <w:szCs w:val="18"/>
          <w:lang w:val="en-AU"/>
        </w:rPr>
        <w:t xml:space="preserve"> (Cth), to disclose to the Insurer every matter that you know, or could reasonably be expected to know, is relevant to the Insurer's decision whether to accept the risk of the insurance and, if so, on what terms. </w:t>
      </w: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You have the same duty to disclose those matters to the Insurer before you renew, extend, vary or reinstate a contract of general insurance.</w:t>
      </w:r>
    </w:p>
    <w:p w:rsidR="000C6F87" w:rsidRPr="00E9019B" w:rsidRDefault="000C6F87" w:rsidP="000C6F87">
      <w:pPr>
        <w:pStyle w:val="ListParagraph"/>
        <w:tabs>
          <w:tab w:val="left" w:pos="567"/>
          <w:tab w:val="left" w:pos="1134"/>
          <w:tab w:val="left" w:pos="1701"/>
          <w:tab w:val="left" w:pos="2268"/>
        </w:tabs>
        <w:spacing w:after="0" w:line="276" w:lineRule="auto"/>
        <w:ind w:right="140"/>
        <w:jc w:val="both"/>
        <w:rPr>
          <w:rFonts w:eastAsia="MS Mincho" w:cs="Segoe UI"/>
          <w:szCs w:val="18"/>
          <w:lang w:val="en-AU"/>
        </w:rPr>
      </w:pPr>
    </w:p>
    <w:p w:rsidR="000C6F87" w:rsidRPr="00E9019B" w:rsidRDefault="000C6F87" w:rsidP="000C6F87">
      <w:pPr>
        <w:tabs>
          <w:tab w:val="left" w:pos="851"/>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Your duty however does not require disclosure of matter:</w:t>
      </w:r>
    </w:p>
    <w:p w:rsidR="000C6F87" w:rsidRPr="00E9019B" w:rsidRDefault="000C6F87" w:rsidP="000C6F87">
      <w:pPr>
        <w:tabs>
          <w:tab w:val="left" w:pos="851"/>
          <w:tab w:val="left" w:pos="1134"/>
          <w:tab w:val="left" w:pos="1701"/>
          <w:tab w:val="left" w:pos="2268"/>
        </w:tabs>
        <w:spacing w:after="0" w:line="276" w:lineRule="auto"/>
        <w:ind w:right="140"/>
        <w:jc w:val="both"/>
        <w:rPr>
          <w:rFonts w:eastAsia="MS Mincho" w:cs="Segoe UI"/>
          <w:szCs w:val="18"/>
          <w:lang w:val="en-AU"/>
        </w:rPr>
      </w:pP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diminishes the risk to be undertaken by the Insurer;</w:t>
      </w: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is of common knowledge;</w:t>
      </w: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your Insurer knows or, in the ordinary course of their business, ought to know;</w:t>
      </w:r>
      <w:r w:rsidR="00C56E44" w:rsidRPr="00E9019B">
        <w:rPr>
          <w:rFonts w:eastAsia="MS Mincho" w:cs="Segoe UI"/>
          <w:szCs w:val="18"/>
          <w:lang w:val="en-AU"/>
        </w:rPr>
        <w:t xml:space="preserve"> and</w:t>
      </w:r>
    </w:p>
    <w:p w:rsidR="000C6F87" w:rsidRPr="00E9019B" w:rsidRDefault="000C6F87" w:rsidP="00D65575">
      <w:pPr>
        <w:pStyle w:val="ListParagraph"/>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as to which compliance with your duty is waived by the Insurer.</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FA5072" w:rsidP="000C6F87">
      <w:pPr>
        <w:tabs>
          <w:tab w:val="left" w:pos="567"/>
          <w:tab w:val="left" w:pos="1134"/>
          <w:tab w:val="left" w:pos="1701"/>
          <w:tab w:val="left" w:pos="2268"/>
        </w:tabs>
        <w:spacing w:after="0"/>
        <w:ind w:right="140"/>
        <w:jc w:val="both"/>
        <w:rPr>
          <w:rFonts w:eastAsia="MS Mincho" w:cs="Segoe UI"/>
          <w:b/>
          <w:color w:val="230871" w:themeColor="text1"/>
          <w:sz w:val="20"/>
          <w:szCs w:val="20"/>
          <w:lang w:val="en-AU"/>
        </w:rPr>
      </w:pPr>
      <w:r w:rsidRPr="00E9019B">
        <w:rPr>
          <w:rFonts w:eastAsia="MS Mincho" w:cs="Segoe UI"/>
          <w:b/>
          <w:color w:val="230871" w:themeColor="text1"/>
          <w:sz w:val="20"/>
          <w:szCs w:val="20"/>
          <w:lang w:val="en-AU"/>
        </w:rPr>
        <w:t>Non-d</w:t>
      </w:r>
      <w:r w:rsidR="000C6F87" w:rsidRPr="00E9019B">
        <w:rPr>
          <w:rFonts w:eastAsia="MS Mincho" w:cs="Segoe UI"/>
          <w:b/>
          <w:color w:val="230871" w:themeColor="text1"/>
          <w:sz w:val="20"/>
          <w:szCs w:val="20"/>
          <w:lang w:val="en-AU"/>
        </w:rPr>
        <w:t>isclosure</w:t>
      </w:r>
    </w:p>
    <w:p w:rsidR="000C6F87" w:rsidRPr="00E9019B" w:rsidRDefault="000C6F87" w:rsidP="000C6F87">
      <w:pPr>
        <w:pStyle w:val="ListParagraph"/>
        <w:tabs>
          <w:tab w:val="left" w:pos="567"/>
          <w:tab w:val="left" w:pos="1134"/>
          <w:tab w:val="left" w:pos="1701"/>
          <w:tab w:val="left" w:pos="2268"/>
        </w:tabs>
        <w:spacing w:after="0"/>
        <w:ind w:right="140"/>
        <w:jc w:val="both"/>
        <w:rPr>
          <w:rFonts w:eastAsia="MS Mincho" w:cs="Segoe UI"/>
          <w:b/>
          <w:color w:val="230871" w:themeColor="text1"/>
          <w:szCs w:val="18"/>
          <w:lang w:val="en-AU"/>
        </w:rPr>
      </w:pPr>
    </w:p>
    <w:p w:rsidR="000C6F87" w:rsidRPr="00E9019B" w:rsidRDefault="000C6F87" w:rsidP="000C6F87">
      <w:pPr>
        <w:pStyle w:val="ListParagraph"/>
        <w:tabs>
          <w:tab w:val="left" w:pos="0"/>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If you fail to comply with your duty of disclosure, the Insurer may be entitled to reduce their liability under the contract in respect of a claim or may cancel the contract. If your non-disclosure is fraudulent, the Insurer may also have the option of avoiding the contract from its beginning.</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E9019B" w:rsidP="000C6F87">
      <w:pPr>
        <w:tabs>
          <w:tab w:val="left" w:pos="567"/>
          <w:tab w:val="left" w:pos="1134"/>
          <w:tab w:val="left" w:pos="1701"/>
          <w:tab w:val="left" w:pos="2268"/>
        </w:tabs>
        <w:spacing w:after="0"/>
        <w:ind w:right="140"/>
        <w:jc w:val="both"/>
        <w:rPr>
          <w:rFonts w:eastAsia="MS Mincho" w:cs="Segoe UI"/>
          <w:b/>
          <w:color w:val="230871" w:themeColor="text1"/>
          <w:sz w:val="20"/>
          <w:szCs w:val="20"/>
          <w:lang w:val="en-AU"/>
        </w:rPr>
      </w:pPr>
      <w:r w:rsidRPr="00E9019B">
        <w:rPr>
          <w:rFonts w:eastAsia="MS Mincho" w:cs="Segoe UI"/>
          <w:b/>
          <w:color w:val="230871" w:themeColor="text1"/>
          <w:sz w:val="20"/>
          <w:szCs w:val="20"/>
          <w:lang w:val="en-AU"/>
        </w:rPr>
        <w:t>Claims m</w:t>
      </w:r>
      <w:r w:rsidR="000C6F87" w:rsidRPr="00E9019B">
        <w:rPr>
          <w:rFonts w:eastAsia="MS Mincho" w:cs="Segoe UI"/>
          <w:b/>
          <w:color w:val="230871" w:themeColor="text1"/>
          <w:sz w:val="20"/>
          <w:szCs w:val="20"/>
          <w:lang w:val="en-AU"/>
        </w:rPr>
        <w:t xml:space="preserve">ade </w:t>
      </w:r>
      <w:r w:rsidRPr="00E9019B">
        <w:rPr>
          <w:rFonts w:eastAsia="MS Mincho" w:cs="Segoe UI"/>
          <w:b/>
          <w:color w:val="230871" w:themeColor="text1"/>
          <w:sz w:val="20"/>
          <w:szCs w:val="20"/>
          <w:lang w:val="en-AU"/>
        </w:rPr>
        <w:t>p</w:t>
      </w:r>
      <w:r w:rsidR="000C6F87" w:rsidRPr="00E9019B">
        <w:rPr>
          <w:rFonts w:eastAsia="MS Mincho" w:cs="Segoe UI"/>
          <w:b/>
          <w:color w:val="230871" w:themeColor="text1"/>
          <w:sz w:val="20"/>
          <w:szCs w:val="20"/>
          <w:lang w:val="en-AU"/>
        </w:rPr>
        <w:t>olicy</w:t>
      </w:r>
    </w:p>
    <w:p w:rsidR="000C6F87" w:rsidRPr="00E9019B" w:rsidRDefault="000C6F87" w:rsidP="000C6F87">
      <w:pPr>
        <w:tabs>
          <w:tab w:val="left" w:pos="567"/>
          <w:tab w:val="left" w:pos="1134"/>
          <w:tab w:val="left" w:pos="1701"/>
          <w:tab w:val="left" w:pos="2268"/>
        </w:tabs>
        <w:spacing w:after="0"/>
        <w:ind w:right="140"/>
        <w:jc w:val="both"/>
        <w:rPr>
          <w:rFonts w:eastAsia="MS Mincho" w:cs="Segoe UI"/>
          <w:b/>
          <w:color w:val="230871" w:themeColor="text1"/>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This Proposal is for a claims made policy. This means the policy only responds to claims first made against you during the policy period and notified to the Insurer in writing during the period</w:t>
      </w:r>
      <w:r w:rsidR="00E9019B">
        <w:rPr>
          <w:rFonts w:eastAsia="MS Mincho" w:cs="Segoe UI"/>
          <w:szCs w:val="18"/>
          <w:lang w:val="en-AU"/>
        </w:rPr>
        <w:t xml:space="preserve"> of insurance </w:t>
      </w:r>
      <w:r w:rsidRPr="00E9019B">
        <w:rPr>
          <w:rFonts w:eastAsia="MS Mincho" w:cs="Segoe UI"/>
          <w:szCs w:val="18"/>
          <w:lang w:val="en-AU"/>
        </w:rPr>
        <w:t xml:space="preserve">. Circumstances which could give rise to a future claim must also be notified to the Insurer in writing during the period </w:t>
      </w:r>
      <w:r w:rsidR="00E9019B">
        <w:rPr>
          <w:rFonts w:eastAsia="MS Mincho" w:cs="Segoe UI"/>
          <w:szCs w:val="18"/>
          <w:lang w:val="en-AU"/>
        </w:rPr>
        <w:t xml:space="preserve">of insurance </w:t>
      </w:r>
      <w:r w:rsidRPr="00E9019B">
        <w:rPr>
          <w:rFonts w:eastAsia="MS Mincho" w:cs="Segoe UI"/>
          <w:szCs w:val="18"/>
          <w:lang w:val="en-AU"/>
        </w:rPr>
        <w:t>for the policy to respond.</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FA5072"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Utmost good f</w:t>
      </w:r>
      <w:r w:rsidR="000C6F87" w:rsidRPr="00E9019B">
        <w:rPr>
          <w:rFonts w:eastAsia="MS Mincho" w:cs="Segoe UI"/>
          <w:b/>
          <w:bCs/>
          <w:color w:val="230871" w:themeColor="text1"/>
          <w:sz w:val="20"/>
          <w:szCs w:val="20"/>
          <w:lang w:val="en-AU"/>
        </w:rPr>
        <w:t>aith</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0C6F87" w:rsidP="000C6F87">
      <w:pPr>
        <w:tabs>
          <w:tab w:val="left" w:pos="0"/>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Every insurance contract is subject to the doctrine of utmost good faith which requires that parties to the contract should act towards each other with the utmost good faith.  Failure to do so in your part may prejudice an</w:t>
      </w:r>
      <w:r w:rsidR="00285E97" w:rsidRPr="00E9019B">
        <w:rPr>
          <w:rFonts w:eastAsia="MS Mincho" w:cs="Segoe UI"/>
          <w:szCs w:val="18"/>
          <w:lang w:val="en-AU"/>
        </w:rPr>
        <w:t>y</w:t>
      </w:r>
      <w:r w:rsidRPr="00E9019B">
        <w:rPr>
          <w:rFonts w:eastAsia="MS Mincho" w:cs="Segoe UI"/>
          <w:szCs w:val="18"/>
          <w:lang w:val="en-AU"/>
        </w:rPr>
        <w:t xml:space="preserve"> claim and/ or the circumstances of the insurance contract.</w:t>
      </w:r>
    </w:p>
    <w:p w:rsidR="000C6F87" w:rsidRPr="00E9019B" w:rsidRDefault="000C6F8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285E97" w:rsidRPr="00E9019B" w:rsidRDefault="00FA5072" w:rsidP="000C6F87">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Change of r</w:t>
      </w:r>
      <w:r w:rsidR="00285E97" w:rsidRPr="00E9019B">
        <w:rPr>
          <w:rFonts w:eastAsia="MS Mincho" w:cs="Segoe UI"/>
          <w:b/>
          <w:bCs/>
          <w:color w:val="230871" w:themeColor="text1"/>
          <w:sz w:val="20"/>
          <w:szCs w:val="20"/>
          <w:lang w:val="en-AU"/>
        </w:rPr>
        <w:t xml:space="preserve">isk or </w:t>
      </w:r>
      <w:r w:rsidRPr="00E9019B">
        <w:rPr>
          <w:rFonts w:eastAsia="MS Mincho" w:cs="Segoe UI"/>
          <w:b/>
          <w:bCs/>
          <w:color w:val="230871" w:themeColor="text1"/>
          <w:sz w:val="20"/>
          <w:szCs w:val="20"/>
          <w:lang w:val="en-AU"/>
        </w:rPr>
        <w:t>c</w:t>
      </w:r>
      <w:r w:rsidR="00285E97" w:rsidRPr="00E9019B">
        <w:rPr>
          <w:rFonts w:eastAsia="MS Mincho" w:cs="Segoe UI"/>
          <w:b/>
          <w:bCs/>
          <w:color w:val="230871" w:themeColor="text1"/>
          <w:sz w:val="20"/>
          <w:szCs w:val="20"/>
          <w:lang w:val="en-AU"/>
        </w:rPr>
        <w:t>ircumstances</w:t>
      </w:r>
    </w:p>
    <w:p w:rsidR="000C6F87" w:rsidRPr="00E9019B" w:rsidRDefault="000C6F8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285E97" w:rsidRPr="00E9019B" w:rsidRDefault="00285E97" w:rsidP="00285E97">
      <w:pPr>
        <w:tabs>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285E97" w:rsidRPr="00E9019B" w:rsidRDefault="00285E9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A74179" w:rsidRPr="00E9019B" w:rsidRDefault="00024B41"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Insurer</w:t>
      </w:r>
    </w:p>
    <w:p w:rsidR="00024B41" w:rsidRPr="00E9019B" w:rsidRDefault="00024B41" w:rsidP="003D6B9B">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3560B2" w:rsidRPr="00E9019B" w:rsidRDefault="003560B2" w:rsidP="003560B2">
      <w:pPr>
        <w:tabs>
          <w:tab w:val="left" w:pos="567"/>
          <w:tab w:val="left" w:pos="1134"/>
          <w:tab w:val="left" w:pos="1701"/>
          <w:tab w:val="left" w:pos="2268"/>
        </w:tabs>
        <w:spacing w:after="0"/>
        <w:ind w:right="140"/>
        <w:jc w:val="both"/>
        <w:rPr>
          <w:rFonts w:eastAsia="MS Mincho" w:cs="Segoe UI"/>
          <w:szCs w:val="18"/>
          <w:lang w:val="en-AU"/>
        </w:rPr>
      </w:pPr>
      <w:r w:rsidRPr="00E9019B">
        <w:rPr>
          <w:rFonts w:eastAsia="MS Mincho" w:cs="Segoe UI"/>
          <w:szCs w:val="18"/>
          <w:lang w:val="en-AU"/>
        </w:rPr>
        <w:t>Chase Professional Risks, a division of Chase Underwriting Solutions Pty Ltd (AFSL 454344, ABN 50 156 554 808) (Chase) is a leading provider of insurance products. Chase is not the Insurer of any contract of insurance entered into, but has been granted an authority by the Insurer to underwrite and issue contracts of insurance for and on behalf of the Insurer under an agency agreement between Chase and the Insurer.</w:t>
      </w:r>
    </w:p>
    <w:p w:rsidR="003560B2" w:rsidRPr="00E9019B" w:rsidRDefault="003560B2" w:rsidP="003560B2">
      <w:pPr>
        <w:pStyle w:val="ListParagraph"/>
        <w:rPr>
          <w:rFonts w:eastAsia="Verdana" w:cs="Segoe UI"/>
          <w:szCs w:val="18"/>
        </w:rPr>
      </w:pPr>
    </w:p>
    <w:p w:rsidR="003560B2" w:rsidRPr="00E9019B" w:rsidRDefault="003560B2" w:rsidP="003560B2">
      <w:pPr>
        <w:tabs>
          <w:tab w:val="left" w:pos="567"/>
          <w:tab w:val="left" w:pos="1134"/>
          <w:tab w:val="left" w:pos="1701"/>
          <w:tab w:val="left" w:pos="2268"/>
        </w:tabs>
        <w:spacing w:after="0"/>
        <w:ind w:right="140"/>
        <w:jc w:val="both"/>
        <w:rPr>
          <w:rFonts w:eastAsia="MS Mincho" w:cs="Segoe UI"/>
          <w:szCs w:val="18"/>
          <w:lang w:val="en-AU"/>
        </w:rPr>
      </w:pPr>
      <w:r w:rsidRPr="00E9019B">
        <w:rPr>
          <w:rFonts w:eastAsia="MS Mincho" w:cs="Segoe UI"/>
          <w:szCs w:val="18"/>
          <w:lang w:val="en-AU"/>
        </w:rPr>
        <w:lastRenderedPageBreak/>
        <w:t>The Insurer is Liberty Mutual Insurance Company, Australia Branch (ABN 61 086 083 605) trading as Liberty Specialty Markets incorporated in Massachusetts, USA (the liability of members is limited).</w:t>
      </w:r>
    </w:p>
    <w:p w:rsidR="003560B2" w:rsidRPr="00E9019B" w:rsidRDefault="003560B2" w:rsidP="003560B2">
      <w:pPr>
        <w:pStyle w:val="ListParagraph"/>
        <w:spacing w:after="0"/>
        <w:rPr>
          <w:rFonts w:eastAsia="MS Mincho" w:cs="Segoe UI"/>
          <w:szCs w:val="18"/>
          <w:lang w:val="en-AU"/>
        </w:rPr>
      </w:pPr>
    </w:p>
    <w:p w:rsidR="003560B2" w:rsidRPr="00E9019B" w:rsidRDefault="003560B2" w:rsidP="003560B2">
      <w:pPr>
        <w:tabs>
          <w:tab w:val="left" w:pos="567"/>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Completing and signing this proposal form does not bind either the Proposer or the Insurer to enter into a contract of insurance.</w:t>
      </w:r>
    </w:p>
    <w:p w:rsidR="005A461A" w:rsidRPr="00066DAF" w:rsidRDefault="005A461A" w:rsidP="003D6B9B">
      <w:pPr>
        <w:tabs>
          <w:tab w:val="left" w:pos="567"/>
          <w:tab w:val="left" w:pos="1134"/>
          <w:tab w:val="left" w:pos="1701"/>
          <w:tab w:val="left" w:pos="2268"/>
        </w:tabs>
        <w:spacing w:after="0"/>
        <w:ind w:left="567" w:right="140" w:hanging="567"/>
        <w:jc w:val="both"/>
        <w:rPr>
          <w:rFonts w:eastAsia="MS Mincho" w:cs="Segoe UI"/>
          <w:color w:val="230871" w:themeColor="text1"/>
          <w:sz w:val="16"/>
          <w:szCs w:val="18"/>
          <w:lang w:val="en-AU"/>
        </w:rPr>
      </w:pPr>
    </w:p>
    <w:p w:rsidR="00A74179" w:rsidRPr="00E9019B" w:rsidRDefault="00A74179" w:rsidP="009825E7">
      <w:pPr>
        <w:tabs>
          <w:tab w:val="left" w:pos="567"/>
          <w:tab w:val="left" w:pos="1134"/>
          <w:tab w:val="left" w:pos="1701"/>
          <w:tab w:val="left" w:pos="2268"/>
        </w:tabs>
        <w:spacing w:after="0"/>
        <w:ind w:right="140"/>
        <w:jc w:val="both"/>
        <w:rPr>
          <w:rFonts w:eastAsia="MS Mincho" w:cs="Segoe UI"/>
          <w:b/>
          <w:color w:val="230871" w:themeColor="text1"/>
          <w:sz w:val="20"/>
          <w:szCs w:val="24"/>
          <w:lang w:val="en-AU"/>
        </w:rPr>
      </w:pPr>
      <w:r w:rsidRPr="00E9019B">
        <w:rPr>
          <w:rFonts w:eastAsia="MS Mincho" w:cs="Segoe UI"/>
          <w:b/>
          <w:color w:val="230871" w:themeColor="text1"/>
          <w:sz w:val="20"/>
          <w:szCs w:val="24"/>
          <w:lang w:val="en-AU"/>
        </w:rPr>
        <w:t>Privacy Statement</w:t>
      </w:r>
    </w:p>
    <w:p w:rsidR="00A74179" w:rsidRPr="00066DAF" w:rsidRDefault="00A74179" w:rsidP="003D6B9B">
      <w:pPr>
        <w:tabs>
          <w:tab w:val="left" w:pos="567"/>
          <w:tab w:val="left" w:pos="1134"/>
          <w:tab w:val="left" w:pos="1701"/>
          <w:tab w:val="left" w:pos="2268"/>
        </w:tabs>
        <w:spacing w:after="0"/>
        <w:ind w:left="567" w:right="140" w:hanging="567"/>
        <w:jc w:val="both"/>
        <w:rPr>
          <w:rFonts w:eastAsia="MS Mincho" w:cs="Segoe UI"/>
          <w:color w:val="230871" w:themeColor="text1"/>
          <w:sz w:val="16"/>
          <w:szCs w:val="18"/>
          <w:lang w:val="en-AU"/>
        </w:rPr>
      </w:pP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Chase is committed to safeguarding and protecting you, the Insured’s privacy. We are bound by the provisions of the </w:t>
      </w:r>
      <w:r w:rsidRPr="00E9019B">
        <w:rPr>
          <w:rFonts w:eastAsia="MS Mincho" w:cs="Segoe UI"/>
          <w:i/>
          <w:iCs/>
          <w:szCs w:val="18"/>
          <w:lang w:val="en-AU"/>
        </w:rPr>
        <w:t>Privacy Act 1988</w:t>
      </w:r>
      <w:r w:rsidRPr="00E9019B">
        <w:rPr>
          <w:rFonts w:eastAsia="MS Mincho" w:cs="Segoe UI"/>
          <w:szCs w:val="18"/>
          <w:lang w:val="en-AU"/>
        </w:rPr>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br/>
        <w:t>We may provide your personal information to others, such as other insurers or our reinsurers, claims investigators, lawyers and other professionals, and government bodies. We will not under any circumstances trade, rent or sell your information.</w:t>
      </w: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8335EA" w:rsidRPr="00E9019B" w:rsidRDefault="003560B2" w:rsidP="008335EA">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br/>
      </w:r>
      <w:r w:rsidR="008335EA" w:rsidRPr="00E9019B">
        <w:rPr>
          <w:rFonts w:eastAsia="MS Mincho" w:cs="Segoe UI"/>
          <w:szCs w:val="18"/>
          <w:lang w:val="en-AU"/>
        </w:rPr>
        <w:t>If you wish to access or correct your personal information, please write to or contact:</w:t>
      </w:r>
    </w:p>
    <w:p w:rsidR="008335EA" w:rsidRPr="00E9019B" w:rsidRDefault="008335EA" w:rsidP="008335EA">
      <w:pPr>
        <w:tabs>
          <w:tab w:val="left" w:pos="567"/>
          <w:tab w:val="left" w:pos="1134"/>
          <w:tab w:val="left" w:pos="1701"/>
          <w:tab w:val="left" w:pos="2268"/>
        </w:tabs>
        <w:spacing w:after="0"/>
        <w:ind w:right="140" w:hanging="567"/>
        <w:jc w:val="center"/>
        <w:rPr>
          <w:rFonts w:eastAsia="MS Mincho" w:cs="Segoe UI"/>
          <w:color w:val="230871" w:themeColor="text1"/>
          <w:szCs w:val="18"/>
          <w:lang w:val="en-AU"/>
        </w:rPr>
      </w:pPr>
    </w:p>
    <w:p w:rsidR="008335EA" w:rsidRPr="00E9019B" w:rsidRDefault="008335EA" w:rsidP="008335EA">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The Privacy Officer</w:t>
      </w:r>
      <w:r w:rsidRPr="00E9019B">
        <w:rPr>
          <w:rFonts w:eastAsia="MS Mincho" w:cs="Segoe UI"/>
          <w:color w:val="230871" w:themeColor="text1"/>
          <w:szCs w:val="18"/>
          <w:lang w:val="en-AU"/>
        </w:rPr>
        <w:br/>
        <w:t>Chase Underwriting Solutions Pty Ltd</w:t>
      </w:r>
    </w:p>
    <w:p w:rsidR="008335EA" w:rsidRPr="00E9019B" w:rsidRDefault="008335EA" w:rsidP="008335EA">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 xml:space="preserve">Level 1, 68 Clarke Street, </w:t>
      </w:r>
    </w:p>
    <w:p w:rsidR="008335EA" w:rsidRPr="00E9019B" w:rsidRDefault="008335EA" w:rsidP="008335EA">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Southbank, VIC 3006</w:t>
      </w:r>
    </w:p>
    <w:p w:rsidR="008335EA" w:rsidRPr="00E9019B" w:rsidRDefault="008335EA" w:rsidP="008335EA">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Telephone number 1300 949 834</w:t>
      </w:r>
    </w:p>
    <w:p w:rsidR="008335EA" w:rsidRDefault="008335EA" w:rsidP="003560B2">
      <w:pPr>
        <w:pStyle w:val="ListParagraph"/>
        <w:tabs>
          <w:tab w:val="left" w:pos="567"/>
          <w:tab w:val="left" w:pos="1134"/>
          <w:tab w:val="left" w:pos="1701"/>
          <w:tab w:val="left" w:pos="2268"/>
        </w:tabs>
        <w:spacing w:after="0" w:line="276" w:lineRule="auto"/>
        <w:ind w:left="0" w:right="140"/>
        <w:rPr>
          <w:rFonts w:eastAsia="MS Mincho" w:cs="Segoe UI"/>
          <w:szCs w:val="18"/>
          <w:lang w:val="en-AU"/>
        </w:rPr>
      </w:pPr>
    </w:p>
    <w:p w:rsidR="003560B2" w:rsidRPr="00E9019B" w:rsidRDefault="003560B2" w:rsidP="003560B2">
      <w:pPr>
        <w:pStyle w:val="ListParagraph"/>
        <w:tabs>
          <w:tab w:val="left" w:pos="567"/>
          <w:tab w:val="left" w:pos="1134"/>
          <w:tab w:val="left" w:pos="1701"/>
          <w:tab w:val="left" w:pos="2268"/>
        </w:tabs>
        <w:spacing w:after="0" w:line="276" w:lineRule="auto"/>
        <w:ind w:left="0" w:right="140"/>
        <w:rPr>
          <w:rFonts w:eastAsiaTheme="minorEastAsia" w:cs="Segoe UI"/>
          <w:noProof/>
          <w:szCs w:val="18"/>
        </w:rPr>
      </w:pPr>
      <w:r w:rsidRPr="00E9019B">
        <w:rPr>
          <w:rFonts w:eastAsia="MS Mincho" w:cs="Segoe UI"/>
          <w:szCs w:val="18"/>
          <w:lang w:val="en-AU"/>
        </w:rPr>
        <w:t>Our Privacy Policy is available on request or at our website: Chaseunderwriting.com.au</w:t>
      </w:r>
      <w:r w:rsidRPr="00E9019B">
        <w:rPr>
          <w:rFonts w:eastAsiaTheme="minorEastAsia" w:cs="Segoe UI"/>
          <w:noProof/>
          <w:szCs w:val="18"/>
        </w:rPr>
        <w:t>/</w:t>
      </w:r>
      <w:hyperlink r:id="rId8" w:history="1">
        <w:r w:rsidRPr="008335EA">
          <w:rPr>
            <w:rStyle w:val="Hyperlink"/>
          </w:rPr>
          <w:t>Chase Privacy Policy</w:t>
        </w:r>
      </w:hyperlink>
      <w:r w:rsidRPr="00E9019B">
        <w:rPr>
          <w:rFonts w:cs="Segoe UI"/>
          <w:szCs w:val="18"/>
        </w:rPr>
        <w:t>.</w:t>
      </w:r>
    </w:p>
    <w:p w:rsidR="008335EA" w:rsidRPr="008335EA" w:rsidRDefault="008335EA" w:rsidP="008335EA">
      <w:pPr>
        <w:rPr>
          <w:rStyle w:val="Hyperlink"/>
        </w:rPr>
      </w:pPr>
      <w:r w:rsidRPr="00E11C09">
        <w:rPr>
          <w:rFonts w:eastAsia="Times New Roman" w:cs="Segoe UI"/>
        </w:rPr>
        <w:t xml:space="preserve">Please also refer to the Insurer’s privacy policy on their website: </w:t>
      </w:r>
      <w:hyperlink r:id="rId9" w:history="1">
        <w:r w:rsidRPr="008335EA">
          <w:rPr>
            <w:rStyle w:val="Hyperlink"/>
          </w:rPr>
          <w:t>https://www.libertyspecialtymarkets.com.au/footer/privacy-policy/</w:t>
        </w:r>
      </w:hyperlink>
    </w:p>
    <w:p w:rsidR="005A461A" w:rsidRPr="00E9019B" w:rsidRDefault="005A461A" w:rsidP="003D6B9B">
      <w:pPr>
        <w:spacing w:after="0"/>
        <w:ind w:right="140"/>
        <w:rPr>
          <w:rFonts w:cs="Segoe UI"/>
          <w:szCs w:val="18"/>
        </w:rPr>
      </w:pPr>
    </w:p>
    <w:p w:rsidR="00100ABC" w:rsidRPr="00066DAF" w:rsidRDefault="00100ABC" w:rsidP="003D6B9B">
      <w:pPr>
        <w:spacing w:after="0"/>
        <w:ind w:right="140"/>
        <w:rPr>
          <w:rFonts w:cs="Segoe UI"/>
          <w:sz w:val="20"/>
        </w:rPr>
      </w:pPr>
    </w:p>
    <w:p w:rsidR="001375E2" w:rsidRPr="00066DAF" w:rsidRDefault="00555E27" w:rsidP="003D6B9B">
      <w:pPr>
        <w:spacing w:after="0"/>
        <w:ind w:right="140"/>
        <w:rPr>
          <w:rFonts w:cs="Segoe UI"/>
          <w:spacing w:val="20"/>
          <w:sz w:val="24"/>
          <w:szCs w:val="28"/>
        </w:rPr>
      </w:pPr>
      <w:r w:rsidRPr="00066DAF">
        <w:rPr>
          <w:rFonts w:cs="Segoe UI"/>
          <w:b/>
          <w:bCs/>
          <w:color w:val="7F2596"/>
          <w:spacing w:val="20"/>
          <w:sz w:val="24"/>
          <w:szCs w:val="28"/>
        </w:rPr>
        <w:t>IMPORTANT INSTRUCTIONS FOR COMPLETING THIS PROPOSAL FORM</w:t>
      </w:r>
    </w:p>
    <w:p w:rsidR="001375E2" w:rsidRPr="00066DAF" w:rsidRDefault="001375E2" w:rsidP="003D6B9B">
      <w:pPr>
        <w:spacing w:after="0"/>
        <w:ind w:right="140"/>
        <w:rPr>
          <w:rFonts w:cs="Segoe UI"/>
          <w:sz w:val="16"/>
          <w:szCs w:val="18"/>
        </w:rPr>
      </w:pP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All questions must be answered in full.  Failure to do so may result in delays in providing a quotation or effecting the insurance.</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Where a Yes</w:t>
      </w:r>
      <w:r w:rsidR="003560B2" w:rsidRPr="00E9019B">
        <w:rPr>
          <w:rFonts w:cs="Segoe UI"/>
          <w:i/>
          <w:iCs/>
          <w:szCs w:val="18"/>
        </w:rPr>
        <w:t xml:space="preserve"> </w:t>
      </w:r>
      <w:r w:rsidRPr="00E9019B">
        <w:rPr>
          <w:rFonts w:cs="Segoe UI"/>
          <w:i/>
          <w:iCs/>
          <w:szCs w:val="18"/>
        </w:rPr>
        <w:t>/ No response is indicated please tick or cross the applicable box.</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 xml:space="preserve">This </w:t>
      </w:r>
      <w:r w:rsidR="00CF735F" w:rsidRPr="00E9019B">
        <w:rPr>
          <w:rFonts w:cs="Segoe UI"/>
          <w:i/>
          <w:iCs/>
          <w:szCs w:val="18"/>
        </w:rPr>
        <w:t xml:space="preserve">proposal form </w:t>
      </w:r>
      <w:r w:rsidRPr="00E9019B">
        <w:rPr>
          <w:rFonts w:cs="Segoe UI"/>
          <w:i/>
          <w:iCs/>
          <w:szCs w:val="18"/>
        </w:rPr>
        <w:t>must be signed by at least one principal, partner or director of the principal entity seeking insurance after all necessary enquiries have been made of the principals, partners, directors and employees of all entities seeking insurance.</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Where there is insufficient space to answer any question, or additional documentation is required, please provide same by way of a clearly labelled attachment to this proposal form and specify the applica</w:t>
      </w:r>
      <w:r w:rsidR="00100ABC" w:rsidRPr="00E9019B">
        <w:rPr>
          <w:rFonts w:cs="Segoe UI"/>
          <w:i/>
          <w:iCs/>
          <w:szCs w:val="18"/>
        </w:rPr>
        <w:t>ble</w:t>
      </w:r>
      <w:r w:rsidRPr="00E9019B">
        <w:rPr>
          <w:rFonts w:cs="Segoe UI"/>
          <w:i/>
          <w:iCs/>
          <w:szCs w:val="18"/>
        </w:rPr>
        <w:t xml:space="preserve"> attachments</w:t>
      </w:r>
      <w:r w:rsidR="00100ABC" w:rsidRPr="00E9019B">
        <w:rPr>
          <w:rFonts w:cs="Segoe UI"/>
          <w:i/>
          <w:iCs/>
          <w:szCs w:val="18"/>
        </w:rPr>
        <w:t xml:space="preserve"> in the space provided for each question.</w:t>
      </w:r>
    </w:p>
    <w:p w:rsidR="00100ABC" w:rsidRPr="00E9019B" w:rsidRDefault="00100ABC"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If you require any assistance in completing this proposal form, please contact your insurance adviser.</w:t>
      </w:r>
    </w:p>
    <w:p w:rsidR="00100ABC" w:rsidRPr="00E9019B" w:rsidRDefault="00100ABC"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 xml:space="preserve">Please retain a copy of this proposal form and any attachments for your records. </w:t>
      </w:r>
    </w:p>
    <w:p w:rsidR="00555E27" w:rsidRPr="00066DAF" w:rsidRDefault="00555E27" w:rsidP="00555E27">
      <w:pPr>
        <w:spacing w:after="0" w:line="276" w:lineRule="auto"/>
        <w:ind w:right="140"/>
        <w:rPr>
          <w:rFonts w:cs="Segoe UI"/>
          <w:sz w:val="16"/>
          <w:szCs w:val="18"/>
        </w:rPr>
      </w:pPr>
    </w:p>
    <w:p w:rsidR="00CB62D3" w:rsidRPr="00066DAF" w:rsidRDefault="00CB62D3" w:rsidP="00555E27">
      <w:pPr>
        <w:spacing w:after="0" w:line="276" w:lineRule="auto"/>
        <w:ind w:right="140"/>
        <w:rPr>
          <w:rFonts w:cs="Segoe UI"/>
          <w:sz w:val="16"/>
          <w:szCs w:val="18"/>
        </w:rPr>
      </w:pPr>
      <w:r w:rsidRPr="00066DAF">
        <w:rPr>
          <w:rFonts w:cs="Segoe UI"/>
          <w:sz w:val="16"/>
          <w:szCs w:val="18"/>
        </w:rPr>
        <w:br w:type="page"/>
      </w:r>
    </w:p>
    <w:p w:rsidR="008A5460" w:rsidRPr="00066DAF" w:rsidRDefault="009226CA" w:rsidP="00A94AA6">
      <w:pPr>
        <w:pStyle w:val="Chase14ptSectionHeader"/>
      </w:pPr>
      <w:r w:rsidRPr="00066DAF">
        <w:lastRenderedPageBreak/>
        <w:t>PROPOSER’S DETAILS</w:t>
      </w:r>
    </w:p>
    <w:tbl>
      <w:tblPr>
        <w:tblStyle w:val="TableGrid"/>
        <w:tblW w:w="103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
        <w:gridCol w:w="9749"/>
        <w:gridCol w:w="75"/>
      </w:tblGrid>
      <w:tr w:rsidR="0000354D" w:rsidRPr="00066DAF" w:rsidTr="00B72AA8">
        <w:trPr>
          <w:gridAfter w:val="1"/>
          <w:wAfter w:w="110" w:type="dxa"/>
          <w:trHeight w:val="629"/>
        </w:trPr>
        <w:tc>
          <w:tcPr>
            <w:tcW w:w="567" w:type="dxa"/>
          </w:tcPr>
          <w:p w:rsidR="0000354D" w:rsidRPr="00066DAF" w:rsidRDefault="0000354D" w:rsidP="0087117F">
            <w:pPr>
              <w:pStyle w:val="Chase10ptbodytextnonumbering"/>
              <w:ind w:left="-108"/>
              <w:rPr>
                <w:rFonts w:ascii="Segoe UI" w:hAnsi="Segoe UI" w:cs="Segoe UI"/>
                <w:sz w:val="18"/>
              </w:rPr>
            </w:pPr>
            <w:r w:rsidRPr="00066DAF">
              <w:rPr>
                <w:rFonts w:ascii="Segoe UI" w:hAnsi="Segoe UI" w:cs="Segoe UI"/>
                <w:sz w:val="18"/>
              </w:rPr>
              <w:t>1.1</w:t>
            </w:r>
          </w:p>
        </w:tc>
        <w:tc>
          <w:tcPr>
            <w:tcW w:w="9639" w:type="dxa"/>
          </w:tcPr>
          <w:p w:rsidR="0000354D" w:rsidRPr="00066DAF" w:rsidRDefault="0000354D" w:rsidP="00B72AA8">
            <w:pPr>
              <w:pStyle w:val="Chase10ptbodytextnonumbering"/>
              <w:ind w:left="-111"/>
              <w:rPr>
                <w:rFonts w:ascii="Segoe UI" w:hAnsi="Segoe UI" w:cs="Segoe UI"/>
                <w:sz w:val="18"/>
              </w:rPr>
            </w:pPr>
            <w:r w:rsidRPr="00066DAF">
              <w:rPr>
                <w:rFonts w:ascii="Segoe UI" w:hAnsi="Segoe UI" w:cs="Segoe UI"/>
                <w:sz w:val="18"/>
              </w:rPr>
              <w:t>Please state full name of all corporations, partnerships or other entities to be insured, including all subsidiary companies and trading names (referred to collectively as the Proposer).</w:t>
            </w:r>
          </w:p>
        </w:tc>
      </w:tr>
      <w:tr w:rsidR="0000354D" w:rsidRPr="00066DAF" w:rsidTr="00B72AA8">
        <w:trPr>
          <w:gridAfter w:val="1"/>
          <w:wAfter w:w="110" w:type="dxa"/>
          <w:trHeight w:val="642"/>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458639067"/>
            <w:placeholder>
              <w:docPart w:val="21DE153FB70B442FA229016E1BD8CD16"/>
            </w:placeholder>
            <w:showingPlcHdr/>
            <w:text w:multiLine="1"/>
          </w:sdtPr>
          <w:sdtEndPr/>
          <w:sdtContent>
            <w:tc>
              <w:tcPr>
                <w:tcW w:w="963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800F69" w:rsidP="00800F69">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B72AA8">
        <w:trPr>
          <w:gridAfter w:val="1"/>
          <w:wAfter w:w="110" w:type="dxa"/>
        </w:trPr>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00354D" w:rsidRPr="00066DAF" w:rsidRDefault="0000354D" w:rsidP="0000354D">
            <w:pPr>
              <w:pStyle w:val="ChaseBodyText"/>
              <w:rPr>
                <w:rFonts w:ascii="Segoe UI" w:hAnsi="Segoe UI" w:cs="Segoe UI"/>
                <w:sz w:val="18"/>
                <w:lang w:val="en-GB"/>
              </w:rPr>
            </w:pPr>
          </w:p>
        </w:tc>
      </w:tr>
      <w:tr w:rsidR="0000354D" w:rsidRPr="00066DAF" w:rsidTr="00B72AA8">
        <w:trPr>
          <w:gridAfter w:val="1"/>
          <w:wAfter w:w="110" w:type="dxa"/>
        </w:trPr>
        <w:tc>
          <w:tcPr>
            <w:tcW w:w="567" w:type="dxa"/>
          </w:tcPr>
          <w:p w:rsidR="0000354D" w:rsidRPr="00066DAF" w:rsidRDefault="0000354D" w:rsidP="0087117F">
            <w:pPr>
              <w:pStyle w:val="Chase10ptbodytextnonumbering"/>
              <w:ind w:left="-108"/>
              <w:rPr>
                <w:rFonts w:ascii="Segoe UI" w:hAnsi="Segoe UI" w:cs="Segoe UI"/>
                <w:sz w:val="18"/>
              </w:rPr>
            </w:pPr>
            <w:r w:rsidRPr="00066DAF">
              <w:rPr>
                <w:rFonts w:ascii="Segoe UI" w:hAnsi="Segoe UI" w:cs="Segoe UI"/>
                <w:sz w:val="18"/>
              </w:rPr>
              <w:t>1.2</w:t>
            </w:r>
          </w:p>
        </w:tc>
        <w:tc>
          <w:tcPr>
            <w:tcW w:w="9639" w:type="dxa"/>
          </w:tcPr>
          <w:p w:rsidR="0000354D" w:rsidRPr="00066DAF" w:rsidRDefault="0000354D" w:rsidP="00E93E63">
            <w:pPr>
              <w:pStyle w:val="Chase10ptbodytextnonumbering"/>
              <w:ind w:left="-111"/>
              <w:rPr>
                <w:rFonts w:ascii="Segoe UI" w:hAnsi="Segoe UI" w:cs="Segoe UI"/>
                <w:sz w:val="18"/>
              </w:rPr>
            </w:pPr>
            <w:r w:rsidRPr="00066DAF">
              <w:rPr>
                <w:rFonts w:ascii="Segoe UI" w:hAnsi="Segoe UI" w:cs="Segoe UI"/>
                <w:sz w:val="18"/>
              </w:rPr>
              <w:t>Principal Address of Proposer</w:t>
            </w:r>
            <w:r w:rsidR="008F6905" w:rsidRPr="00066DAF">
              <w:rPr>
                <w:rFonts w:ascii="Segoe UI" w:hAnsi="Segoe UI" w:cs="Segoe UI"/>
                <w:sz w:val="18"/>
              </w:rPr>
              <w:t xml:space="preserve"> (please provide a street address only)</w:t>
            </w:r>
            <w:r w:rsidRPr="00066DAF">
              <w:rPr>
                <w:rFonts w:ascii="Segoe UI" w:hAnsi="Segoe UI" w:cs="Segoe UI"/>
                <w:sz w:val="18"/>
              </w:rPr>
              <w:t>.</w:t>
            </w:r>
          </w:p>
        </w:tc>
      </w:tr>
      <w:tr w:rsidR="0000354D" w:rsidRPr="00066DAF" w:rsidTr="00B72AA8">
        <w:trPr>
          <w:trHeight w:val="680"/>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418750279"/>
            <w:placeholder>
              <w:docPart w:val="B0BD2CF84C484D76AC2ED78A2BCCBFA8"/>
            </w:placeholder>
            <w:showingPlcHdr/>
            <w:text w:multiLine="1"/>
          </w:sdtPr>
          <w:sdtEndPr/>
          <w:sdtContent>
            <w:tc>
              <w:tcPr>
                <w:tcW w:w="9749"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1A1BCA" w:rsidP="001A1BCA">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B72AA8">
        <w:trPr>
          <w:gridAfter w:val="1"/>
          <w:wAfter w:w="110" w:type="dxa"/>
        </w:trPr>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00354D" w:rsidRPr="00066DAF" w:rsidRDefault="0000354D" w:rsidP="0000354D">
            <w:pPr>
              <w:pStyle w:val="ChaseBodyText"/>
              <w:rPr>
                <w:rFonts w:ascii="Segoe UI" w:hAnsi="Segoe UI" w:cs="Segoe UI"/>
                <w:sz w:val="18"/>
                <w:lang w:val="en-GB"/>
              </w:rPr>
            </w:pPr>
          </w:p>
        </w:tc>
      </w:tr>
      <w:tr w:rsidR="0000354D" w:rsidRPr="00066DAF" w:rsidTr="00B72AA8">
        <w:trPr>
          <w:gridAfter w:val="1"/>
          <w:wAfter w:w="110" w:type="dxa"/>
        </w:trPr>
        <w:tc>
          <w:tcPr>
            <w:tcW w:w="567" w:type="dxa"/>
          </w:tcPr>
          <w:p w:rsidR="0000354D" w:rsidRPr="00066DAF" w:rsidRDefault="0000354D" w:rsidP="00F41936">
            <w:pPr>
              <w:pStyle w:val="Chase10ptbodytextnonumbering"/>
              <w:ind w:left="-108"/>
              <w:rPr>
                <w:rFonts w:ascii="Segoe UI" w:hAnsi="Segoe UI" w:cs="Segoe UI"/>
                <w:sz w:val="18"/>
              </w:rPr>
            </w:pPr>
            <w:r w:rsidRPr="00066DAF">
              <w:rPr>
                <w:rFonts w:ascii="Segoe UI" w:hAnsi="Segoe UI" w:cs="Segoe UI"/>
                <w:sz w:val="18"/>
              </w:rPr>
              <w:t>1.3</w:t>
            </w:r>
          </w:p>
        </w:tc>
        <w:tc>
          <w:tcPr>
            <w:tcW w:w="9639" w:type="dxa"/>
          </w:tcPr>
          <w:p w:rsidR="0000354D" w:rsidRPr="00066DAF" w:rsidRDefault="0000354D" w:rsidP="00E93E63">
            <w:pPr>
              <w:pStyle w:val="Chase10ptbodytextnonumbering"/>
              <w:ind w:left="-111"/>
              <w:rPr>
                <w:rFonts w:ascii="Segoe UI" w:hAnsi="Segoe UI" w:cs="Segoe UI"/>
                <w:sz w:val="18"/>
              </w:rPr>
            </w:pPr>
            <w:r w:rsidRPr="00066DAF">
              <w:rPr>
                <w:rFonts w:ascii="Segoe UI" w:hAnsi="Segoe UI" w:cs="Segoe UI"/>
                <w:sz w:val="18"/>
              </w:rPr>
              <w:t>Address of all other locations (if any) from which the Proposer operates.</w:t>
            </w:r>
          </w:p>
        </w:tc>
      </w:tr>
      <w:tr w:rsidR="0000354D" w:rsidRPr="00066DAF" w:rsidTr="00B72AA8">
        <w:trPr>
          <w:gridAfter w:val="1"/>
          <w:wAfter w:w="110" w:type="dxa"/>
          <w:trHeight w:val="540"/>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607080215"/>
            <w:placeholder>
              <w:docPart w:val="B360E42B2533474EA76F7606376F1AC7"/>
            </w:placeholder>
            <w:showingPlcHdr/>
            <w:text w:multiLine="1"/>
          </w:sdtPr>
          <w:sdtEndPr/>
          <w:sdtContent>
            <w:tc>
              <w:tcPr>
                <w:tcW w:w="963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1A1BCA" w:rsidP="001A1BCA">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B72AA8">
        <w:trPr>
          <w:gridAfter w:val="1"/>
          <w:wAfter w:w="110" w:type="dxa"/>
          <w:trHeight w:val="177"/>
        </w:trPr>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8F6905" w:rsidRPr="00066DAF" w:rsidRDefault="008F6905" w:rsidP="005B0727">
            <w:pPr>
              <w:pStyle w:val="ChaseBodyText"/>
              <w:rPr>
                <w:rFonts w:ascii="Segoe UI" w:hAnsi="Segoe UI" w:cs="Segoe UI"/>
                <w:sz w:val="14"/>
                <w:szCs w:val="16"/>
                <w:lang w:val="en-GB"/>
              </w:rPr>
            </w:pPr>
          </w:p>
        </w:tc>
      </w:tr>
      <w:tr w:rsidR="0000354D" w:rsidRPr="00066DAF" w:rsidTr="00B72AA8">
        <w:trPr>
          <w:gridAfter w:val="1"/>
          <w:wAfter w:w="110" w:type="dxa"/>
          <w:trHeight w:val="3142"/>
        </w:trPr>
        <w:tc>
          <w:tcPr>
            <w:tcW w:w="567" w:type="dxa"/>
          </w:tcPr>
          <w:p w:rsidR="003B72B9" w:rsidRPr="00066DAF" w:rsidRDefault="003B72B9" w:rsidP="00F41936">
            <w:pPr>
              <w:pStyle w:val="Chase10ptbodytextnonumbering"/>
              <w:ind w:left="-108"/>
              <w:rPr>
                <w:rFonts w:ascii="Segoe UI" w:hAnsi="Segoe UI" w:cs="Segoe UI"/>
                <w:sz w:val="18"/>
              </w:rPr>
            </w:pPr>
            <w:r w:rsidRPr="00066DAF">
              <w:rPr>
                <w:rFonts w:ascii="Segoe UI" w:hAnsi="Segoe UI" w:cs="Segoe UI"/>
                <w:sz w:val="18"/>
              </w:rPr>
              <w:t>1.4</w:t>
            </w: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00354D" w:rsidRPr="00066DAF" w:rsidRDefault="0000354D" w:rsidP="003B72B9">
            <w:pPr>
              <w:pStyle w:val="Chase10ptbodytextnonumbering"/>
              <w:spacing w:after="120"/>
              <w:rPr>
                <w:rFonts w:ascii="Segoe UI" w:hAnsi="Segoe UI" w:cs="Segoe UI"/>
                <w:sz w:val="18"/>
              </w:rPr>
            </w:pPr>
          </w:p>
        </w:tc>
        <w:tc>
          <w:tcPr>
            <w:tcW w:w="9639" w:type="dxa"/>
          </w:tcPr>
          <w:p w:rsidR="003B72B9" w:rsidRPr="00066DAF" w:rsidRDefault="003B72B9" w:rsidP="00E93E63">
            <w:pPr>
              <w:pStyle w:val="Chase10ptbodytextnonumbering"/>
              <w:ind w:left="-111"/>
              <w:rPr>
                <w:rFonts w:ascii="Segoe UI" w:hAnsi="Segoe UI" w:cs="Segoe UI"/>
                <w:sz w:val="18"/>
              </w:rPr>
            </w:pPr>
            <w:r w:rsidRPr="00066DAF">
              <w:rPr>
                <w:rFonts w:ascii="Segoe UI" w:hAnsi="Segoe UI" w:cs="Segoe UI"/>
                <w:sz w:val="18"/>
              </w:rPr>
              <w:t>Please provide the following details:</w:t>
            </w:r>
          </w:p>
          <w:tbl>
            <w:tblPr>
              <w:tblStyle w:val="TableGrid"/>
              <w:tblW w:w="9523"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2873"/>
              <w:gridCol w:w="6650"/>
            </w:tblGrid>
            <w:tr w:rsidR="003B72B9" w:rsidRPr="00066DAF" w:rsidTr="003A1BE7">
              <w:trPr>
                <w:cantSplit/>
                <w:trHeight w:val="397"/>
              </w:trPr>
              <w:tc>
                <w:tcPr>
                  <w:tcW w:w="2873" w:type="dxa"/>
                  <w:shd w:val="clear" w:color="auto" w:fill="EACBF2" w:themeFill="accent2" w:themeFillTint="33"/>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Registered Company name</w:t>
                  </w:r>
                </w:p>
              </w:tc>
              <w:sdt>
                <w:sdtPr>
                  <w:rPr>
                    <w:rFonts w:ascii="Segoe UI" w:hAnsi="Segoe UI" w:cs="Segoe UI"/>
                    <w:sz w:val="18"/>
                    <w:lang w:val="en-GB"/>
                  </w:rPr>
                  <w:id w:val="456379325"/>
                  <w:placeholder>
                    <w:docPart w:val="5DEF1682A25B401BAD4AAAC92225E2E7"/>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3B72B9" w:rsidRPr="00066DAF" w:rsidTr="003A1BE7">
              <w:trPr>
                <w:cantSplit/>
                <w:trHeight w:val="397"/>
              </w:trPr>
              <w:tc>
                <w:tcPr>
                  <w:tcW w:w="2873" w:type="dxa"/>
                  <w:shd w:val="clear" w:color="auto" w:fill="EACBF2" w:themeFill="accent2" w:themeFillTint="33"/>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Country of registration</w:t>
                  </w:r>
                </w:p>
              </w:tc>
              <w:sdt>
                <w:sdtPr>
                  <w:rPr>
                    <w:rFonts w:ascii="Segoe UI" w:hAnsi="Segoe UI" w:cs="Segoe UI"/>
                    <w:sz w:val="18"/>
                    <w:lang w:val="en-GB"/>
                  </w:rPr>
                  <w:id w:val="2036378392"/>
                  <w:placeholder>
                    <w:docPart w:val="C1072213F1584395B791DEA0C068C617"/>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3B72B9" w:rsidRPr="00066DAF" w:rsidTr="003A1BE7">
              <w:trPr>
                <w:cantSplit/>
                <w:trHeight w:val="397"/>
              </w:trPr>
              <w:tc>
                <w:tcPr>
                  <w:tcW w:w="2873" w:type="dxa"/>
                  <w:shd w:val="clear" w:color="auto" w:fill="EACBF2" w:themeFill="accent2" w:themeFillTint="33"/>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Australian Business Number</w:t>
                  </w:r>
                </w:p>
              </w:tc>
              <w:sdt>
                <w:sdtPr>
                  <w:rPr>
                    <w:rFonts w:ascii="Segoe UI" w:hAnsi="Segoe UI" w:cs="Segoe UI"/>
                    <w:sz w:val="18"/>
                    <w:lang w:val="en-GB"/>
                  </w:rPr>
                  <w:id w:val="1495371496"/>
                  <w:placeholder>
                    <w:docPart w:val="C8FA45745CBB480D8C0670F1427F7330"/>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18033F" w:rsidRPr="00066DAF" w:rsidTr="003A1BE7">
              <w:trPr>
                <w:cantSplit/>
                <w:trHeight w:val="397"/>
              </w:trPr>
              <w:tc>
                <w:tcPr>
                  <w:tcW w:w="2873" w:type="dxa"/>
                  <w:shd w:val="clear" w:color="auto" w:fill="EACBF2" w:themeFill="accent2" w:themeFillTint="33"/>
                  <w:vAlign w:val="center"/>
                </w:tcPr>
                <w:p w:rsidR="0018033F" w:rsidRPr="00C45B62" w:rsidRDefault="0018033F" w:rsidP="0018033F">
                  <w:pPr>
                    <w:pStyle w:val="Chase10ptbodytextnonumbering"/>
                    <w:spacing w:after="0"/>
                    <w:ind w:left="98"/>
                    <w:jc w:val="left"/>
                    <w:rPr>
                      <w:rFonts w:ascii="Segoe UI" w:hAnsi="Segoe UI" w:cs="Segoe UI"/>
                      <w:bCs/>
                      <w:sz w:val="18"/>
                    </w:rPr>
                  </w:pPr>
                  <w:r w:rsidRPr="00C45B62">
                    <w:rPr>
                      <w:rFonts w:ascii="Segoe UI" w:hAnsi="Segoe UI" w:cs="Segoe UI"/>
                      <w:bCs/>
                      <w:sz w:val="18"/>
                    </w:rPr>
                    <w:t>Date on which the business was first established</w:t>
                  </w:r>
                </w:p>
              </w:tc>
              <w:sdt>
                <w:sdtPr>
                  <w:rPr>
                    <w:rFonts w:ascii="Segoe UI" w:hAnsi="Segoe UI" w:cs="Segoe UI"/>
                    <w:sz w:val="18"/>
                    <w:lang w:val="en-GB"/>
                  </w:rPr>
                  <w:id w:val="-680351417"/>
                  <w:placeholder>
                    <w:docPart w:val="88CD52B44CC84F7B8D4EE80C05F16131"/>
                  </w:placeholder>
                  <w:showingPlcHdr/>
                  <w:text/>
                </w:sdtPr>
                <w:sdtEndPr/>
                <w:sdtContent>
                  <w:tc>
                    <w:tcPr>
                      <w:tcW w:w="6650" w:type="dxa"/>
                      <w:shd w:val="clear" w:color="auto" w:fill="auto"/>
                    </w:tcPr>
                    <w:p w:rsidR="0018033F" w:rsidRPr="00066DAF" w:rsidRDefault="0018033F" w:rsidP="0018033F">
                      <w:pPr>
                        <w:pStyle w:val="Chase10ptbodytextnonumbering"/>
                        <w:rPr>
                          <w:rFonts w:ascii="Segoe UI" w:hAnsi="Segoe UI" w:cs="Segoe UI"/>
                          <w:sz w:val="18"/>
                        </w:rPr>
                      </w:pPr>
                      <w:r>
                        <w:rPr>
                          <w:rFonts w:ascii="Segoe UI" w:hAnsi="Segoe UI" w:cs="Segoe UI"/>
                          <w:color w:val="A6A6A6" w:themeColor="background1" w:themeShade="A6"/>
                          <w:sz w:val="18"/>
                          <w:lang w:val="en-GB"/>
                        </w:rPr>
                        <w:t>Enter date</w:t>
                      </w:r>
                      <w:r w:rsidRPr="001A1BCA">
                        <w:rPr>
                          <w:rFonts w:ascii="Segoe UI" w:hAnsi="Segoe UI" w:cs="Segoe UI"/>
                          <w:color w:val="A6A6A6" w:themeColor="background1" w:themeShade="A6"/>
                          <w:sz w:val="18"/>
                          <w:lang w:val="en-GB"/>
                        </w:rPr>
                        <w:t>.</w:t>
                      </w:r>
                    </w:p>
                  </w:tc>
                </w:sdtContent>
              </w:sdt>
            </w:tr>
            <w:tr w:rsidR="003B72B9" w:rsidRPr="00066DAF" w:rsidTr="003A1BE7">
              <w:trPr>
                <w:cantSplit/>
                <w:trHeight w:val="397"/>
              </w:trPr>
              <w:tc>
                <w:tcPr>
                  <w:tcW w:w="2873" w:type="dxa"/>
                  <w:shd w:val="clear" w:color="auto" w:fill="EACBF2" w:themeFill="accent2" w:themeFillTint="33"/>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Website address</w:t>
                  </w:r>
                </w:p>
              </w:tc>
              <w:sdt>
                <w:sdtPr>
                  <w:rPr>
                    <w:rFonts w:ascii="Segoe UI" w:hAnsi="Segoe UI" w:cs="Segoe UI"/>
                    <w:sz w:val="18"/>
                    <w:lang w:val="en-GB"/>
                  </w:rPr>
                  <w:id w:val="-1337451849"/>
                  <w:placeholder>
                    <w:docPart w:val="AE68C617E7914F16871574601BCE8DFC"/>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bl>
          <w:p w:rsidR="009433B4" w:rsidRPr="00066DAF" w:rsidRDefault="009433B4" w:rsidP="003B72B9">
            <w:pPr>
              <w:pStyle w:val="Chase10ptbodytextnonumbering"/>
              <w:spacing w:before="240" w:after="240"/>
              <w:rPr>
                <w:rFonts w:ascii="Segoe UI" w:hAnsi="Segoe UI" w:cs="Segoe UI"/>
                <w:sz w:val="18"/>
              </w:rPr>
            </w:pPr>
          </w:p>
        </w:tc>
      </w:tr>
    </w:tbl>
    <w:p w:rsidR="00CA46DA" w:rsidRDefault="00CA46DA">
      <w:pPr>
        <w:rPr>
          <w:rFonts w:cs="Segoe UI"/>
        </w:rPr>
      </w:pPr>
    </w:p>
    <w:p w:rsidR="009433B4" w:rsidRDefault="00CA46DA" w:rsidP="00E93E63">
      <w:pPr>
        <w:pStyle w:val="Chase10ptbodytextnonumbering"/>
        <w:ind w:left="567" w:hanging="567"/>
      </w:pPr>
      <w:r>
        <w:rPr>
          <w:rFonts w:ascii="Segoe UI" w:hAnsi="Segoe UI" w:cs="Segoe UI"/>
          <w:sz w:val="18"/>
        </w:rPr>
        <w:t>1.5</w:t>
      </w:r>
      <w:r>
        <w:rPr>
          <w:rFonts w:ascii="Segoe UI" w:hAnsi="Segoe UI" w:cs="Segoe UI"/>
          <w:sz w:val="18"/>
        </w:rPr>
        <w:tab/>
      </w:r>
      <w:r w:rsidRPr="00066DAF">
        <w:rPr>
          <w:rFonts w:ascii="Segoe UI" w:hAnsi="Segoe UI" w:cs="Segoe UI"/>
          <w:sz w:val="18"/>
        </w:rPr>
        <w:t>Please provide the following details for each of the Proposer’s principals, partners or directors</w:t>
      </w:r>
      <w:r>
        <w:rPr>
          <w:rFonts w:ascii="Segoe UI" w:hAnsi="Segoe UI" w:cs="Segoe UI"/>
          <w:sz w:val="18"/>
        </w:rPr>
        <w:t>:</w:t>
      </w:r>
    </w:p>
    <w:tbl>
      <w:tblPr>
        <w:tblStyle w:val="TableGrid"/>
        <w:tblW w:w="1034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2127"/>
        <w:gridCol w:w="1275"/>
        <w:gridCol w:w="2127"/>
        <w:gridCol w:w="2319"/>
        <w:gridCol w:w="1791"/>
      </w:tblGrid>
      <w:tr w:rsidR="0000354D" w:rsidRPr="00066DAF" w:rsidTr="003A1BE7">
        <w:trPr>
          <w:trHeight w:val="454"/>
          <w:tblHeader/>
        </w:trPr>
        <w:tc>
          <w:tcPr>
            <w:tcW w:w="709" w:type="dxa"/>
            <w:tcBorders>
              <w:right w:val="single" w:sz="4" w:space="0" w:color="EACBF2" w:themeColor="accent2" w:themeTint="33"/>
            </w:tcBorders>
            <w:vAlign w:val="center"/>
          </w:tcPr>
          <w:p w:rsidR="0000354D" w:rsidRPr="00066DAF" w:rsidRDefault="0000354D" w:rsidP="00B84424">
            <w:pPr>
              <w:pStyle w:val="ChaseBodyText"/>
              <w:jc w:val="center"/>
              <w:rPr>
                <w:rFonts w:ascii="Segoe UI" w:hAnsi="Segoe UI" w:cs="Segoe UI"/>
                <w:b/>
                <w:bCs/>
                <w:sz w:val="18"/>
              </w:rPr>
            </w:pPr>
          </w:p>
        </w:tc>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Name</w:t>
            </w:r>
          </w:p>
        </w:tc>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Age</w:t>
            </w:r>
          </w:p>
        </w:tc>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Qualifications</w:t>
            </w:r>
          </w:p>
        </w:tc>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Date Qualified</w:t>
            </w:r>
          </w:p>
        </w:tc>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 xml:space="preserve">Period </w:t>
            </w:r>
            <w:r w:rsidR="000010E5" w:rsidRPr="00066DAF">
              <w:rPr>
                <w:rFonts w:ascii="Segoe UI" w:hAnsi="Segoe UI" w:cs="Segoe UI"/>
                <w:b/>
                <w:bCs/>
                <w:sz w:val="18"/>
              </w:rPr>
              <w:t>Practicing</w:t>
            </w:r>
          </w:p>
        </w:tc>
      </w:tr>
      <w:tr w:rsidR="001A1BCA" w:rsidRPr="00066DAF" w:rsidTr="00A04E65">
        <w:trPr>
          <w:trHeight w:val="397"/>
        </w:trPr>
        <w:tc>
          <w:tcPr>
            <w:tcW w:w="709" w:type="dxa"/>
            <w:tcBorders>
              <w:right w:val="single" w:sz="4" w:space="0" w:color="EACBF2" w:themeColor="accent2" w:themeTint="33"/>
            </w:tcBorders>
            <w:vAlign w:val="center"/>
          </w:tcPr>
          <w:p w:rsidR="001A1BCA" w:rsidRPr="00066DAF" w:rsidRDefault="001A1BCA" w:rsidP="001A1BCA">
            <w:pPr>
              <w:pStyle w:val="ChaseBodyText"/>
              <w:jc w:val="left"/>
              <w:rPr>
                <w:rFonts w:ascii="Segoe UI" w:hAnsi="Segoe UI" w:cs="Segoe UI"/>
                <w:sz w:val="18"/>
                <w:lang w:val="en-GB"/>
              </w:rPr>
            </w:pPr>
          </w:p>
        </w:tc>
        <w:sdt>
          <w:sdtPr>
            <w:rPr>
              <w:rFonts w:cs="Segoe UI"/>
            </w:rPr>
            <w:id w:val="-347876492"/>
            <w:lock w:val="sdtLocked"/>
            <w:placeholder>
              <w:docPart w:val="55B0E3589BF5470E8A5874B4865A1592"/>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488380860"/>
            <w:placeholder>
              <w:docPart w:val="8A311628AA50417BAD2A51EB54909EFA"/>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C2172C">
                <w:r w:rsidRPr="008413A4">
                  <w:rPr>
                    <w:rFonts w:cs="Segoe UI"/>
                    <w:color w:val="A6A6A6" w:themeColor="background1" w:themeShade="A6"/>
                  </w:rPr>
                  <w:t xml:space="preserve">Enter </w:t>
                </w:r>
                <w:r w:rsidR="00C2172C">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777950273"/>
            <w:placeholder>
              <w:docPart w:val="1899DFB8E87248409501F3454D00122B"/>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473022561"/>
            <w:placeholder>
              <w:docPart w:val="D1228A13BA7148A29AEAB2EAF917A299"/>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986358730"/>
            <w:placeholder>
              <w:docPart w:val="F5FAE73D6B924AD5B35C972BEC6C8790"/>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C2172C" w:rsidP="00C2172C">
                <w:r>
                  <w:rPr>
                    <w:rFonts w:cs="Segoe UI"/>
                    <w:color w:val="A6A6A6" w:themeColor="background1" w:themeShade="A6"/>
                  </w:rPr>
                  <w:t>Enter yrs</w:t>
                </w:r>
                <w:r w:rsidR="001A1BCA"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508402001"/>
            <w:placeholder>
              <w:docPart w:val="994E50CD4B664AFC96D6A445B9E45F41"/>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94028573"/>
            <w:placeholder>
              <w:docPart w:val="FADFD67B1DC84A788FAF78F6A44A761F"/>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425272968"/>
            <w:placeholder>
              <w:docPart w:val="03BE1246F7614B77A217C16FD184AA76"/>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13256465"/>
            <w:placeholder>
              <w:docPart w:val="1D6EAF3D244446FCAAC022204CF2664A"/>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67007261"/>
            <w:placeholder>
              <w:docPart w:val="12049EB33E664879B78F49946CCFCBD2"/>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Pr>
                    <w:rFonts w:cs="Segoe UI"/>
                    <w:color w:val="A6A6A6" w:themeColor="background1" w:themeShade="A6"/>
                  </w:rPr>
                  <w:t>Enter 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228376069"/>
            <w:placeholder>
              <w:docPart w:val="1344E492C12646C0B64BF97C9762D46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75000011"/>
            <w:placeholder>
              <w:docPart w:val="E2D3906554484516904A1F4E1E43F901"/>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891560581"/>
            <w:placeholder>
              <w:docPart w:val="8A44F13A10E04090A33CBA8F858B1ABA"/>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534845688"/>
            <w:placeholder>
              <w:docPart w:val="C5B1C9F7A3384CA092CAFA344395E2E1"/>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92319653"/>
            <w:placeholder>
              <w:docPart w:val="1EA0B4B05337410E9BB03E6DAB8C83C0"/>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387413752"/>
            <w:placeholder>
              <w:docPart w:val="9ECDBB0731714D2CADC9478A4E5EA23D"/>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948962266"/>
            <w:placeholder>
              <w:docPart w:val="6EEED27C3A5146C3B1B1588DB20398E0"/>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522383222"/>
            <w:placeholder>
              <w:docPart w:val="71D6929B29A94AFCB5C1430A09ACB3C8"/>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490557007"/>
            <w:placeholder>
              <w:docPart w:val="8183E34E2A0B49A79A72C2BC4BFC8F0F"/>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782927630"/>
            <w:placeholder>
              <w:docPart w:val="7AA105317C7E428AB62A78F8FCE88B64"/>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479235537"/>
            <w:placeholder>
              <w:docPart w:val="4EDC2057DD63447D9A969476843B4F64"/>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725210983"/>
            <w:placeholder>
              <w:docPart w:val="C2D5B9513722408CA262FE49C93D2004"/>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862045167"/>
            <w:placeholder>
              <w:docPart w:val="1B61155C34B64B958D8EBF5523BB1489"/>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4820841"/>
            <w:placeholder>
              <w:docPart w:val="97C78D521E3448E48226CB38F7E8EFED"/>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985005689"/>
            <w:placeholder>
              <w:docPart w:val="0A670F0112B74A77AD8B9DAEAD6C1BA0"/>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563792379"/>
            <w:placeholder>
              <w:docPart w:val="37407247ECC74999A2D71E3AB833B1F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048459028"/>
            <w:placeholder>
              <w:docPart w:val="22B175C3404B44A9A43B094BF92DAB95"/>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349750282"/>
            <w:placeholder>
              <w:docPart w:val="C9844321701547FF9866D1980FF6BD8B"/>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497545282"/>
            <w:placeholder>
              <w:docPart w:val="24C426A274F4481F983310A53D060955"/>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299877969"/>
            <w:placeholder>
              <w:docPart w:val="8FBAF57E6BA84F08BD23822869745673"/>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794522826"/>
            <w:lock w:val="sdtLocked"/>
            <w:placeholder>
              <w:docPart w:val="FE4FB1186B084C2DBBBD5BB2FEF436D8"/>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081739744"/>
            <w:lock w:val="sdtLocked"/>
            <w:placeholder>
              <w:docPart w:val="012A942037044173A13EB187BAF0E328"/>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585599482"/>
            <w:lock w:val="sdtLocked"/>
            <w:placeholder>
              <w:docPart w:val="249849056AC845B38A57C69CABE7488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20279814"/>
            <w:lock w:val="sdtLocked"/>
            <w:placeholder>
              <w:docPart w:val="8D166B9C477A4894A7166009759CD713"/>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68878281"/>
            <w:placeholder>
              <w:docPart w:val="E038D17207544BEAB7988FD44C0974B4"/>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533699128"/>
            <w:lock w:val="sdtLocked"/>
            <w:placeholder>
              <w:docPart w:val="F3CBEEA101604C7C84848D6763AE21E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920991832"/>
            <w:lock w:val="sdtLocked"/>
            <w:placeholder>
              <w:docPart w:val="31E3E34A780047D99611BA7583113FCF"/>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2013709996"/>
            <w:lock w:val="sdtLocked"/>
            <w:placeholder>
              <w:docPart w:val="311A78A18E7243ED875E82DDEDD8DFC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013521160"/>
            <w:lock w:val="sdtLocked"/>
            <w:placeholder>
              <w:docPart w:val="DAFC17FC57504BFDA0B3F250B420E399"/>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87292839"/>
            <w:placeholder>
              <w:docPart w:val="79D0B83D4CD84A3F8F0A3C564A5500B7"/>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794016421"/>
            <w:lock w:val="sdtLocked"/>
            <w:placeholder>
              <w:docPart w:val="314C3CBA58CC432A9B654C79838EFAB1"/>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308465057"/>
            <w:lock w:val="sdtLocked"/>
            <w:placeholder>
              <w:docPart w:val="46DFFF018C79442A8AD8A19F46812F4D"/>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69066351"/>
            <w:lock w:val="sdtLocked"/>
            <w:placeholder>
              <w:docPart w:val="2DA8217BD42C403DA7625B5F024376E2"/>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30903473"/>
            <w:lock w:val="sdtLocked"/>
            <w:placeholder>
              <w:docPart w:val="7A233C5141314EEF9BCE3E0EC3CF804C"/>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623885655"/>
            <w:placeholder>
              <w:docPart w:val="E9C7B429E25E4729B99A56D373CE951B"/>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bl>
    <w:p w:rsidR="00105E7E" w:rsidRDefault="00105E7E"/>
    <w:tbl>
      <w:tblPr>
        <w:tblStyle w:val="TableGrid"/>
        <w:tblW w:w="1049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284"/>
        <w:gridCol w:w="3369"/>
        <w:gridCol w:w="1559"/>
        <w:gridCol w:w="2977"/>
        <w:gridCol w:w="1450"/>
      </w:tblGrid>
      <w:tr w:rsidR="00C2172C" w:rsidRPr="00066DAF" w:rsidTr="002900E5">
        <w:tc>
          <w:tcPr>
            <w:tcW w:w="851" w:type="dxa"/>
          </w:tcPr>
          <w:p w:rsidR="00C2172C" w:rsidRPr="00066DAF" w:rsidRDefault="00C2172C" w:rsidP="00C2172C">
            <w:pPr>
              <w:pStyle w:val="Chase10ptbodytextnonumbering"/>
              <w:keepNext/>
              <w:rPr>
                <w:rFonts w:ascii="Segoe UI" w:hAnsi="Segoe UI" w:cs="Segoe UI"/>
                <w:sz w:val="18"/>
              </w:rPr>
            </w:pPr>
            <w:r w:rsidRPr="00066DAF">
              <w:rPr>
                <w:rFonts w:ascii="Segoe UI" w:hAnsi="Segoe UI" w:cs="Segoe UI"/>
                <w:sz w:val="18"/>
              </w:rPr>
              <w:lastRenderedPageBreak/>
              <w:t>1.6</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 xml:space="preserve">Has any principal, partner or a director been working in the relevant industry or occupation for less than </w:t>
            </w:r>
            <w:r w:rsidRPr="00066DAF">
              <w:rPr>
                <w:rFonts w:ascii="Segoe UI" w:hAnsi="Segoe UI" w:cs="Segoe UI"/>
                <w:sz w:val="18"/>
              </w:rPr>
              <w:br/>
              <w:t>3 years?</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A858B1" w:rsidP="00C2172C">
            <w:pPr>
              <w:pStyle w:val="Chase10ptbodytextnonumbering"/>
              <w:ind w:left="-111"/>
              <w:rPr>
                <w:rFonts w:ascii="Segoe UI" w:hAnsi="Segoe UI" w:cs="Segoe UI"/>
                <w:sz w:val="18"/>
              </w:rPr>
            </w:pPr>
            <w:sdt>
              <w:sdtPr>
                <w:rPr>
                  <w:rFonts w:ascii="Segoe UI" w:hAnsi="Segoe UI" w:cs="Segoe UI"/>
                  <w:sz w:val="18"/>
                </w:rPr>
                <w:id w:val="29418204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48885383"/>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w:t>
            </w:r>
          </w:p>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If Yes, please provide details of previous experience and a CV for each such individual.</w:t>
            </w:r>
          </w:p>
        </w:tc>
      </w:tr>
      <w:tr w:rsidR="00C2172C" w:rsidRPr="00066DAF" w:rsidTr="002900E5">
        <w:trPr>
          <w:trHeight w:val="680"/>
        </w:trPr>
        <w:tc>
          <w:tcPr>
            <w:tcW w:w="851"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2141757754"/>
              <w:lock w:val="sdtLocked"/>
              <w:placeholder>
                <w:docPart w:val="D63B83AD365E42F6922A41C80B9D27D7"/>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9639" w:type="dxa"/>
            <w:gridSpan w:val="5"/>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keepNext/>
              <w:rPr>
                <w:rFonts w:ascii="Segoe UI" w:hAnsi="Segoe UI" w:cs="Segoe UI"/>
                <w:sz w:val="18"/>
              </w:rPr>
            </w:pPr>
            <w:r w:rsidRPr="00066DAF">
              <w:rPr>
                <w:rFonts w:ascii="Segoe UI" w:hAnsi="Segoe UI" w:cs="Segoe UI"/>
                <w:sz w:val="18"/>
              </w:rPr>
              <w:t>1.7</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Does the Proposer or any of its principals, partners or directors currently hold membership of any professional body or association?</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A858B1" w:rsidP="00C2172C">
            <w:pPr>
              <w:pStyle w:val="Chase10ptbodytextnonumbering"/>
              <w:ind w:left="-111"/>
              <w:rPr>
                <w:rFonts w:ascii="Segoe UI" w:hAnsi="Segoe UI" w:cs="Segoe UI"/>
                <w:sz w:val="18"/>
              </w:rPr>
            </w:pPr>
            <w:sdt>
              <w:sdtPr>
                <w:rPr>
                  <w:rFonts w:ascii="Segoe UI" w:hAnsi="Segoe UI" w:cs="Segoe UI"/>
                  <w:sz w:val="18"/>
                </w:rPr>
                <w:id w:val="-1460567262"/>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16371955"/>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 please provide details.</w:t>
            </w:r>
          </w:p>
        </w:tc>
      </w:tr>
      <w:tr w:rsidR="00C2172C" w:rsidRPr="00066DAF" w:rsidTr="002900E5">
        <w:trPr>
          <w:trHeight w:val="680"/>
        </w:trPr>
        <w:tc>
          <w:tcPr>
            <w:tcW w:w="851"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292485817"/>
              <w:lock w:val="sdtLocked"/>
              <w:placeholder>
                <w:docPart w:val="EF3B7040456A46C5B204E2F74BDBBB9E"/>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9639" w:type="dxa"/>
            <w:gridSpan w:val="5"/>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r w:rsidRPr="00066DAF">
              <w:rPr>
                <w:rFonts w:ascii="Segoe UI" w:hAnsi="Segoe UI" w:cs="Segoe UI"/>
                <w:sz w:val="18"/>
              </w:rPr>
              <w:t>1.8</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Is the Proposer or any of its principals, partners, directors or employees required to be licensed or registered under any government legislation or regulation?</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A858B1" w:rsidP="00C2172C">
            <w:pPr>
              <w:pStyle w:val="Chase10ptbodytextnonumbering"/>
              <w:ind w:left="-111"/>
              <w:rPr>
                <w:rFonts w:ascii="Segoe UI" w:hAnsi="Segoe UI" w:cs="Segoe UI"/>
                <w:sz w:val="18"/>
              </w:rPr>
            </w:pPr>
            <w:sdt>
              <w:sdtPr>
                <w:rPr>
                  <w:rFonts w:ascii="Segoe UI" w:hAnsi="Segoe UI" w:cs="Segoe UI"/>
                  <w:sz w:val="18"/>
                </w:rPr>
                <w:id w:val="-1654188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02405548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w:t>
            </w:r>
            <w:r w:rsidR="00C2172C">
              <w:rPr>
                <w:rFonts w:ascii="Segoe UI" w:hAnsi="Segoe UI" w:cs="Segoe UI"/>
                <w:sz w:val="18"/>
              </w:rPr>
              <w:t>:</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a.</w:t>
            </w:r>
          </w:p>
        </w:tc>
        <w:tc>
          <w:tcPr>
            <w:tcW w:w="9355" w:type="dxa"/>
            <w:gridSpan w:val="4"/>
          </w:tcPr>
          <w:p w:rsidR="00C2172C" w:rsidRPr="00066DAF" w:rsidRDefault="00C2172C" w:rsidP="009C56E8">
            <w:pPr>
              <w:pStyle w:val="Chase10ptbodytextnonumbering"/>
              <w:ind w:left="-109"/>
              <w:rPr>
                <w:rFonts w:ascii="Segoe UI" w:hAnsi="Segoe UI" w:cs="Segoe UI"/>
                <w:sz w:val="18"/>
              </w:rPr>
            </w:pPr>
            <w:r w:rsidRPr="00066DAF">
              <w:rPr>
                <w:rFonts w:ascii="Segoe UI" w:hAnsi="Segoe UI" w:cs="Segoe UI"/>
                <w:sz w:val="18"/>
              </w:rPr>
              <w:t>Please provide details of each such license or registration.</w:t>
            </w:r>
          </w:p>
        </w:tc>
      </w:tr>
      <w:tr w:rsidR="00C2172C" w:rsidRPr="00066DAF" w:rsidTr="002900E5">
        <w:trPr>
          <w:trHeight w:val="680"/>
        </w:trPr>
        <w:tc>
          <w:tcPr>
            <w:tcW w:w="851" w:type="dxa"/>
          </w:tcPr>
          <w:p w:rsidR="00C2172C" w:rsidRPr="00066DAF" w:rsidRDefault="00C2172C" w:rsidP="00C2172C">
            <w:pPr>
              <w:pStyle w:val="ChaseBodyText"/>
              <w:rPr>
                <w:rFonts w:ascii="Segoe UI" w:hAnsi="Segoe UI" w:cs="Segoe UI"/>
                <w:sz w:val="18"/>
                <w:lang w:val="en-GB"/>
              </w:rPr>
            </w:pPr>
          </w:p>
        </w:tc>
        <w:tc>
          <w:tcPr>
            <w:tcW w:w="284"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355"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542132374"/>
              <w:lock w:val="sdtLocked"/>
              <w:placeholder>
                <w:docPart w:val="AA4D93D6CA6342B8BF929471AED60644"/>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284" w:type="dxa"/>
          </w:tcPr>
          <w:p w:rsidR="00C2172C" w:rsidRPr="00066DAF" w:rsidRDefault="00C2172C" w:rsidP="00C2172C">
            <w:pPr>
              <w:pStyle w:val="ChaseBodyText"/>
              <w:rPr>
                <w:rFonts w:ascii="Segoe UI" w:hAnsi="Segoe UI" w:cs="Segoe UI"/>
                <w:sz w:val="18"/>
                <w:lang w:val="en-GB"/>
              </w:rPr>
            </w:pPr>
          </w:p>
        </w:tc>
        <w:tc>
          <w:tcPr>
            <w:tcW w:w="9355" w:type="dxa"/>
            <w:gridSpan w:val="4"/>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b.</w:t>
            </w:r>
          </w:p>
        </w:tc>
        <w:tc>
          <w:tcPr>
            <w:tcW w:w="9355" w:type="dxa"/>
            <w:gridSpan w:val="4"/>
          </w:tcPr>
          <w:p w:rsidR="00C2172C" w:rsidRPr="00066DAF" w:rsidRDefault="00B72AA8" w:rsidP="009C56E8">
            <w:pPr>
              <w:pStyle w:val="Chase10ptbodytextnonumbering"/>
              <w:ind w:left="-109"/>
              <w:rPr>
                <w:rFonts w:ascii="Segoe UI" w:hAnsi="Segoe UI" w:cs="Segoe UI"/>
                <w:sz w:val="18"/>
              </w:rPr>
            </w:pPr>
            <w:r>
              <w:rPr>
                <w:rFonts w:ascii="Segoe UI" w:hAnsi="Segoe UI" w:cs="Segoe UI"/>
                <w:sz w:val="18"/>
              </w:rPr>
              <w:t>Are all such licenc</w:t>
            </w:r>
            <w:r w:rsidR="00C2172C" w:rsidRPr="00066DAF">
              <w:rPr>
                <w:rFonts w:ascii="Segoe UI" w:hAnsi="Segoe UI" w:cs="Segoe UI"/>
                <w:sz w:val="18"/>
              </w:rPr>
              <w:t>es/ registrations current?</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rPr>
                <w:rFonts w:ascii="Segoe UI" w:hAnsi="Segoe UI" w:cs="Segoe UI"/>
                <w:sz w:val="18"/>
              </w:rPr>
            </w:pPr>
          </w:p>
        </w:tc>
        <w:tc>
          <w:tcPr>
            <w:tcW w:w="9355" w:type="dxa"/>
            <w:gridSpan w:val="4"/>
          </w:tcPr>
          <w:p w:rsidR="00C2172C" w:rsidRPr="00066DAF" w:rsidRDefault="00A858B1" w:rsidP="009C56E8">
            <w:pPr>
              <w:pStyle w:val="Chase10ptbodytextnonumbering"/>
              <w:ind w:left="-109"/>
              <w:rPr>
                <w:rFonts w:ascii="Segoe UI" w:hAnsi="Segoe UI" w:cs="Segoe UI"/>
                <w:sz w:val="18"/>
              </w:rPr>
            </w:pPr>
            <w:sdt>
              <w:sdtPr>
                <w:rPr>
                  <w:rFonts w:ascii="Segoe UI" w:hAnsi="Segoe UI" w:cs="Segoe UI"/>
                  <w:sz w:val="18"/>
                </w:rPr>
                <w:id w:val="-33822923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73419797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c.</w:t>
            </w:r>
          </w:p>
        </w:tc>
        <w:tc>
          <w:tcPr>
            <w:tcW w:w="9355" w:type="dxa"/>
            <w:gridSpan w:val="4"/>
          </w:tcPr>
          <w:p w:rsidR="00C2172C" w:rsidRPr="00066DAF" w:rsidRDefault="00C2172C" w:rsidP="009C56E8">
            <w:pPr>
              <w:pStyle w:val="Chase10ptbodytextnonumbering"/>
              <w:ind w:left="-109"/>
              <w:rPr>
                <w:rFonts w:ascii="Segoe UI" w:hAnsi="Segoe UI" w:cs="Segoe UI"/>
                <w:sz w:val="18"/>
              </w:rPr>
            </w:pPr>
            <w:r w:rsidRPr="00066DAF">
              <w:rPr>
                <w:rFonts w:ascii="Segoe UI" w:hAnsi="Segoe UI" w:cs="Segoe UI"/>
                <w:sz w:val="18"/>
              </w:rPr>
              <w:t>Has the Proposer or any its principals, partners, directors or employees ever had any such license or registration cancelled, suspended, revoked or made subject to special conditions?</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rPr>
                <w:rFonts w:ascii="Segoe UI" w:hAnsi="Segoe UI" w:cs="Segoe UI"/>
                <w:sz w:val="18"/>
              </w:rPr>
            </w:pPr>
          </w:p>
        </w:tc>
        <w:tc>
          <w:tcPr>
            <w:tcW w:w="9355" w:type="dxa"/>
            <w:gridSpan w:val="4"/>
          </w:tcPr>
          <w:p w:rsidR="00C2172C" w:rsidRPr="00066DAF" w:rsidRDefault="00A858B1" w:rsidP="009C56E8">
            <w:pPr>
              <w:pStyle w:val="Chase10ptbodytextnonumbering"/>
              <w:ind w:left="-109"/>
              <w:rPr>
                <w:rFonts w:ascii="Segoe UI" w:hAnsi="Segoe UI" w:cs="Segoe UI"/>
                <w:sz w:val="18"/>
              </w:rPr>
            </w:pPr>
            <w:sdt>
              <w:sdtPr>
                <w:rPr>
                  <w:rFonts w:ascii="Segoe UI" w:hAnsi="Segoe UI" w:cs="Segoe UI"/>
                  <w:sz w:val="18"/>
                </w:rPr>
                <w:id w:val="-201753706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412518232"/>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 please provide details.</w:t>
            </w:r>
          </w:p>
        </w:tc>
      </w:tr>
      <w:tr w:rsidR="00C2172C" w:rsidRPr="00066DAF" w:rsidTr="002900E5">
        <w:trPr>
          <w:trHeight w:val="680"/>
        </w:trPr>
        <w:tc>
          <w:tcPr>
            <w:tcW w:w="851" w:type="dxa"/>
          </w:tcPr>
          <w:p w:rsidR="00C2172C" w:rsidRPr="00066DAF" w:rsidRDefault="00C2172C" w:rsidP="00C2172C">
            <w:pPr>
              <w:pStyle w:val="ChaseBodyText"/>
              <w:rPr>
                <w:rFonts w:ascii="Segoe UI" w:hAnsi="Segoe UI" w:cs="Segoe UI"/>
                <w:sz w:val="18"/>
                <w:lang w:val="en-GB"/>
              </w:rPr>
            </w:pPr>
          </w:p>
        </w:tc>
        <w:tc>
          <w:tcPr>
            <w:tcW w:w="284"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355"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386150560"/>
              <w:lock w:val="sdtLocked"/>
              <w:placeholder>
                <w:docPart w:val="FF59797D74584070B2A788BD8519593C"/>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284" w:type="dxa"/>
          </w:tcPr>
          <w:p w:rsidR="00C2172C" w:rsidRPr="00066DAF" w:rsidRDefault="00C2172C" w:rsidP="00C2172C">
            <w:pPr>
              <w:pStyle w:val="ChaseBodyText"/>
              <w:rPr>
                <w:rFonts w:ascii="Segoe UI" w:hAnsi="Segoe UI" w:cs="Segoe UI"/>
                <w:sz w:val="18"/>
                <w:lang w:val="en-GB"/>
              </w:rPr>
            </w:pPr>
          </w:p>
        </w:tc>
        <w:tc>
          <w:tcPr>
            <w:tcW w:w="9355" w:type="dxa"/>
            <w:gridSpan w:val="4"/>
          </w:tcPr>
          <w:p w:rsidR="00C2172C" w:rsidRPr="00066DAF" w:rsidRDefault="00C2172C" w:rsidP="00C2172C">
            <w:pPr>
              <w:pStyle w:val="ChaseBodyText"/>
              <w:rPr>
                <w:rFonts w:ascii="Segoe UI" w:hAnsi="Segoe UI" w:cs="Segoe UI"/>
                <w:sz w:val="18"/>
                <w:lang w:val="en-GB"/>
              </w:rPr>
            </w:pPr>
          </w:p>
        </w:tc>
      </w:tr>
      <w:tr w:rsidR="00C2172C" w:rsidRPr="00066DAF" w:rsidTr="002900E5">
        <w:trPr>
          <w:trHeight w:val="508"/>
        </w:trPr>
        <w:tc>
          <w:tcPr>
            <w:tcW w:w="851" w:type="dxa"/>
          </w:tcPr>
          <w:p w:rsidR="00C2172C" w:rsidRPr="00066DAF" w:rsidRDefault="00C2172C" w:rsidP="00C2172C">
            <w:pPr>
              <w:pStyle w:val="Chase10ptbodytextnonumbering"/>
              <w:rPr>
                <w:rFonts w:ascii="Segoe UI" w:hAnsi="Segoe UI" w:cs="Segoe UI"/>
                <w:sz w:val="18"/>
              </w:rPr>
            </w:pPr>
            <w:r w:rsidRPr="00066DAF">
              <w:rPr>
                <w:rFonts w:ascii="Segoe UI" w:hAnsi="Segoe UI" w:cs="Segoe UI"/>
                <w:sz w:val="18"/>
              </w:rPr>
              <w:t>1.9</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Please provide the current full time equivalent number of staff in the following categories (total for all entities in Q1.1 above)</w:t>
            </w:r>
            <w:r w:rsidR="00B72AA8">
              <w:rPr>
                <w:rFonts w:ascii="Segoe UI" w:hAnsi="Segoe UI" w:cs="Segoe UI"/>
                <w:sz w:val="18"/>
              </w:rPr>
              <w:t>.</w:t>
            </w:r>
          </w:p>
        </w:tc>
      </w:tr>
      <w:tr w:rsidR="0018033F" w:rsidRPr="00066DAF" w:rsidTr="002900E5">
        <w:trPr>
          <w:trHeight w:val="465"/>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Principals/ Partners/ Directors</w:t>
            </w:r>
          </w:p>
        </w:tc>
        <w:sdt>
          <w:sdtPr>
            <w:rPr>
              <w:rFonts w:cs="Segoe UI"/>
            </w:rPr>
            <w:id w:val="1569536151"/>
            <w:lock w:val="sdtLocked"/>
            <w:placeholder>
              <w:docPart w:val="0A19C3EE17914AC48A6E5952E156E812"/>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Technical staff</w:t>
            </w:r>
          </w:p>
        </w:tc>
        <w:sdt>
          <w:sdtPr>
            <w:rPr>
              <w:rFonts w:cs="Segoe UI"/>
            </w:rPr>
            <w:id w:val="-1843848901"/>
            <w:placeholder>
              <w:docPart w:val="C24AC7F8B63A4C159905FAE4169F58D7"/>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r w:rsidR="0018033F" w:rsidRPr="00066DAF" w:rsidTr="002900E5">
        <w:trPr>
          <w:trHeight w:val="397"/>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Managers</w:t>
            </w:r>
          </w:p>
        </w:tc>
        <w:sdt>
          <w:sdtPr>
            <w:rPr>
              <w:rFonts w:cs="Segoe UI"/>
            </w:rPr>
            <w:id w:val="590584770"/>
            <w:placeholder>
              <w:docPart w:val="9ED0BD44C20C456E9011A9C0E58602E1"/>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Clerical/Administration</w:t>
            </w:r>
          </w:p>
        </w:tc>
        <w:sdt>
          <w:sdtPr>
            <w:rPr>
              <w:rFonts w:cs="Segoe UI"/>
            </w:rPr>
            <w:id w:val="268371483"/>
            <w:placeholder>
              <w:docPart w:val="870F663027024EE18031B4429E5447F0"/>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r w:rsidR="0018033F" w:rsidRPr="00066DAF" w:rsidTr="002900E5">
        <w:trPr>
          <w:trHeight w:val="397"/>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Qualified staff (other than above)</w:t>
            </w:r>
          </w:p>
        </w:tc>
        <w:sdt>
          <w:sdtPr>
            <w:rPr>
              <w:rFonts w:cs="Segoe UI"/>
            </w:rPr>
            <w:id w:val="-1074819541"/>
            <w:placeholder>
              <w:docPart w:val="750855BC915A44C2AE3C2EA82510D7CB"/>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18033F" w:rsidRDefault="0018033F" w:rsidP="0018033F">
            <w:pPr>
              <w:pStyle w:val="ChaseBodyText"/>
              <w:jc w:val="left"/>
              <w:rPr>
                <w:rFonts w:ascii="Segoe UI" w:hAnsi="Segoe UI" w:cs="Segoe UI"/>
                <w:sz w:val="18"/>
                <w:szCs w:val="18"/>
                <w:lang w:val="en-GB"/>
              </w:rPr>
            </w:pPr>
            <w:r w:rsidRPr="0018033F">
              <w:rPr>
                <w:rFonts w:ascii="Segoe UI" w:hAnsi="Segoe UI" w:cs="Segoe UI"/>
                <w:sz w:val="18"/>
                <w:szCs w:val="18"/>
                <w:lang w:val="en-GB"/>
              </w:rPr>
              <w:t>Other staff, please specify</w:t>
            </w:r>
          </w:p>
          <w:sdt>
            <w:sdtPr>
              <w:rPr>
                <w:rFonts w:ascii="Segoe UI" w:hAnsi="Segoe UI" w:cs="Segoe UI"/>
                <w:sz w:val="18"/>
                <w:szCs w:val="18"/>
              </w:rPr>
              <w:id w:val="1451436154"/>
              <w:placeholder>
                <w:docPart w:val="21757FF578AA420591A31F7F86C45580"/>
              </w:placeholder>
              <w:showingPlcHdr/>
              <w:text w:multiLine="1"/>
            </w:sdtPr>
            <w:sdtEndPr/>
            <w:sdtContent>
              <w:p w:rsidR="0018033F" w:rsidRPr="0018033F" w:rsidRDefault="0018033F" w:rsidP="0018033F">
                <w:pPr>
                  <w:pStyle w:val="ChaseBodyText"/>
                  <w:jc w:val="left"/>
                  <w:rPr>
                    <w:rFonts w:ascii="Segoe UI" w:hAnsi="Segoe UI" w:cs="Segoe UI"/>
                    <w:sz w:val="18"/>
                    <w:szCs w:val="18"/>
                    <w:lang w:val="en-GB"/>
                  </w:rPr>
                </w:pPr>
                <w:r w:rsidRPr="0018033F">
                  <w:rPr>
                    <w:rFonts w:ascii="Segoe UI" w:hAnsi="Segoe UI" w:cs="Segoe UI"/>
                    <w:color w:val="A6A6A6" w:themeColor="background1" w:themeShade="A6"/>
                    <w:sz w:val="18"/>
                    <w:szCs w:val="18"/>
                  </w:rPr>
                  <w:t>Enter text.</w:t>
                </w:r>
              </w:p>
            </w:sdtContent>
          </w:sdt>
        </w:tc>
        <w:sdt>
          <w:sdtPr>
            <w:rPr>
              <w:rFonts w:cs="Segoe UI"/>
            </w:rPr>
            <w:id w:val="584887757"/>
            <w:placeholder>
              <w:docPart w:val="4B7F6426867949F6979C685CD1A0AF51"/>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bl>
    <w:p w:rsidR="008335EA" w:rsidRDefault="008335EA" w:rsidP="008335EA"/>
    <w:p w:rsidR="00B72AA8" w:rsidRDefault="00B72AA8" w:rsidP="008335EA"/>
    <w:p w:rsidR="00B72AA8" w:rsidRDefault="00B72AA8" w:rsidP="008335EA"/>
    <w:p w:rsidR="008A5460" w:rsidRPr="00066DAF" w:rsidRDefault="000010E5" w:rsidP="00A94AA6">
      <w:pPr>
        <w:pStyle w:val="Chase14ptSectionHeader"/>
      </w:pPr>
      <w:r w:rsidRPr="005D7B7B">
        <w:lastRenderedPageBreak/>
        <w:t>PROFESSIONAL</w:t>
      </w:r>
      <w:r w:rsidRPr="00066DAF">
        <w:t xml:space="preserve"> ACTIVITIES</w:t>
      </w: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9498"/>
      </w:tblGrid>
      <w:tr w:rsidR="00F465FA" w:rsidRPr="00066DAF" w:rsidTr="001E3479">
        <w:tc>
          <w:tcPr>
            <w:tcW w:w="709" w:type="dxa"/>
          </w:tcPr>
          <w:p w:rsidR="00F465FA" w:rsidRPr="00066DAF" w:rsidRDefault="00F465FA" w:rsidP="0001342B">
            <w:pPr>
              <w:pStyle w:val="Chase10ptbodytextnonumbering"/>
              <w:rPr>
                <w:rFonts w:ascii="Segoe UI" w:hAnsi="Segoe UI" w:cs="Segoe UI"/>
                <w:sz w:val="18"/>
              </w:rPr>
            </w:pPr>
            <w:r w:rsidRPr="00066DAF">
              <w:rPr>
                <w:rFonts w:ascii="Segoe UI" w:hAnsi="Segoe UI" w:cs="Segoe UI"/>
                <w:sz w:val="18"/>
              </w:rPr>
              <w:t>2.1</w:t>
            </w:r>
          </w:p>
        </w:tc>
        <w:tc>
          <w:tcPr>
            <w:tcW w:w="9498" w:type="dxa"/>
            <w:tcBorders>
              <w:bottom w:val="single" w:sz="4" w:space="0" w:color="EACBF2" w:themeColor="accent2" w:themeTint="33"/>
            </w:tcBorders>
          </w:tcPr>
          <w:p w:rsidR="00F465FA" w:rsidRPr="00066DAF" w:rsidRDefault="00F465FA" w:rsidP="00EE48B8">
            <w:pPr>
              <w:pStyle w:val="Chase10ptbodytextnonumbering"/>
              <w:ind w:left="-111"/>
              <w:rPr>
                <w:rFonts w:ascii="Segoe UI" w:hAnsi="Segoe UI" w:cs="Segoe UI"/>
                <w:sz w:val="18"/>
              </w:rPr>
            </w:pPr>
            <w:r w:rsidRPr="00066DAF">
              <w:rPr>
                <w:rFonts w:ascii="Segoe UI" w:hAnsi="Segoe UI" w:cs="Segoe UI"/>
                <w:sz w:val="18"/>
              </w:rPr>
              <w:t>Please provide a general description of all professional and business activities.</w:t>
            </w:r>
            <w:r w:rsidR="00CB62D3" w:rsidRPr="00066DAF">
              <w:rPr>
                <w:rFonts w:ascii="Segoe UI" w:hAnsi="Segoe UI" w:cs="Segoe UI"/>
                <w:sz w:val="18"/>
              </w:rPr>
              <w:t xml:space="preserve"> </w:t>
            </w:r>
            <w:r w:rsidRPr="00066DAF">
              <w:rPr>
                <w:rFonts w:ascii="Segoe UI" w:hAnsi="Segoe UI" w:cs="Segoe UI"/>
                <w:sz w:val="18"/>
              </w:rPr>
              <w:t>Please attach any brochures or promotional material that may provide greater clarity in respect of business and professional activities.</w:t>
            </w:r>
          </w:p>
        </w:tc>
      </w:tr>
      <w:tr w:rsidR="00F465FA" w:rsidRPr="00066DAF" w:rsidTr="001E3479">
        <w:trPr>
          <w:trHeight w:val="680"/>
        </w:trPr>
        <w:tc>
          <w:tcPr>
            <w:tcW w:w="709" w:type="dxa"/>
            <w:tcBorders>
              <w:right w:val="single" w:sz="4" w:space="0" w:color="EACBF2" w:themeColor="accent2" w:themeTint="33"/>
            </w:tcBorders>
          </w:tcPr>
          <w:p w:rsidR="00F465FA" w:rsidRPr="00066DAF" w:rsidRDefault="00F465FA" w:rsidP="0077083D">
            <w:pPr>
              <w:pStyle w:val="ChaseBodyText"/>
              <w:rPr>
                <w:rFonts w:ascii="Segoe UI" w:hAnsi="Segoe UI" w:cs="Segoe UI"/>
                <w:sz w:val="18"/>
                <w:lang w:val="en-GB"/>
              </w:rPr>
            </w:pPr>
          </w:p>
        </w:tc>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503653414"/>
              <w:lock w:val="sdtLocked"/>
              <w:placeholder>
                <w:docPart w:val="16FBE4405A3D4D439FCB08208309EA77"/>
              </w:placeholder>
              <w:showingPlcHdr/>
              <w:text w:multiLine="1"/>
            </w:sdtPr>
            <w:sdtEndPr/>
            <w:sdtContent>
              <w:p w:rsidR="000010E5" w:rsidRPr="00066DAF" w:rsidRDefault="00BC3A32" w:rsidP="0077083D">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162347" w:rsidRPr="00066DAF" w:rsidRDefault="00162347" w:rsidP="0077083D">
            <w:pPr>
              <w:pStyle w:val="ChaseBodyText"/>
              <w:rPr>
                <w:rFonts w:ascii="Segoe UI" w:hAnsi="Segoe UI" w:cs="Segoe UI"/>
                <w:sz w:val="18"/>
                <w:lang w:val="en-GB"/>
              </w:rPr>
            </w:pPr>
          </w:p>
          <w:p w:rsidR="000010E5" w:rsidRPr="00066DAF" w:rsidRDefault="000010E5" w:rsidP="0077083D">
            <w:pPr>
              <w:pStyle w:val="ChaseBodyText"/>
              <w:rPr>
                <w:rFonts w:ascii="Segoe UI" w:hAnsi="Segoe UI" w:cs="Segoe UI"/>
                <w:sz w:val="18"/>
                <w:lang w:val="en-GB"/>
              </w:rPr>
            </w:pPr>
          </w:p>
        </w:tc>
      </w:tr>
      <w:tr w:rsidR="00F465FA" w:rsidRPr="00066DAF" w:rsidTr="001E3479">
        <w:tc>
          <w:tcPr>
            <w:tcW w:w="709" w:type="dxa"/>
          </w:tcPr>
          <w:p w:rsidR="00F465FA" w:rsidRPr="00066DAF" w:rsidRDefault="00F465FA" w:rsidP="0077083D">
            <w:pPr>
              <w:pStyle w:val="ChaseBodyText"/>
              <w:rPr>
                <w:rFonts w:ascii="Segoe UI" w:hAnsi="Segoe UI" w:cs="Segoe UI"/>
                <w:sz w:val="18"/>
                <w:lang w:val="en-GB"/>
              </w:rPr>
            </w:pPr>
          </w:p>
        </w:tc>
        <w:tc>
          <w:tcPr>
            <w:tcW w:w="9498" w:type="dxa"/>
            <w:tcBorders>
              <w:top w:val="single" w:sz="4" w:space="0" w:color="EACBF2" w:themeColor="accent2" w:themeTint="33"/>
            </w:tcBorders>
          </w:tcPr>
          <w:p w:rsidR="00F465FA" w:rsidRPr="00066DAF" w:rsidRDefault="00F465FA" w:rsidP="0077083D">
            <w:pPr>
              <w:pStyle w:val="ChaseBodyText"/>
              <w:rPr>
                <w:rFonts w:ascii="Segoe UI" w:hAnsi="Segoe UI" w:cs="Segoe UI"/>
                <w:sz w:val="18"/>
                <w:lang w:val="en-GB"/>
              </w:rPr>
            </w:pPr>
          </w:p>
        </w:tc>
      </w:tr>
      <w:tr w:rsidR="006C5F39" w:rsidRPr="00066DAF" w:rsidTr="001E3479">
        <w:tblPrEx>
          <w:tblLook w:val="04A0" w:firstRow="1" w:lastRow="0" w:firstColumn="1" w:lastColumn="0" w:noHBand="0" w:noVBand="1"/>
        </w:tblPrEx>
        <w:tc>
          <w:tcPr>
            <w:tcW w:w="709" w:type="dxa"/>
          </w:tcPr>
          <w:p w:rsidR="006C5F39" w:rsidRPr="00066DAF" w:rsidRDefault="006C5F39" w:rsidP="0024059C">
            <w:pPr>
              <w:pStyle w:val="Chase10ptbodytextnonumbering"/>
              <w:keepNext/>
              <w:spacing w:after="0"/>
              <w:rPr>
                <w:rFonts w:ascii="Segoe UI" w:hAnsi="Segoe UI" w:cs="Segoe UI"/>
                <w:sz w:val="18"/>
              </w:rPr>
            </w:pPr>
            <w:r w:rsidRPr="00066DAF">
              <w:rPr>
                <w:rFonts w:ascii="Segoe UI" w:hAnsi="Segoe UI" w:cs="Segoe UI"/>
                <w:sz w:val="18"/>
              </w:rPr>
              <w:t>2.2</w:t>
            </w:r>
          </w:p>
        </w:tc>
        <w:tc>
          <w:tcPr>
            <w:tcW w:w="9498" w:type="dxa"/>
          </w:tcPr>
          <w:p w:rsidR="006C5F39" w:rsidRPr="00066DAF" w:rsidRDefault="006C5F39" w:rsidP="0024059C">
            <w:pPr>
              <w:pStyle w:val="Chase10ptbodytextnonumbering"/>
              <w:spacing w:after="0"/>
              <w:ind w:left="-111"/>
              <w:rPr>
                <w:rFonts w:ascii="Segoe UI" w:hAnsi="Segoe UI" w:cs="Segoe UI"/>
                <w:sz w:val="18"/>
              </w:rPr>
            </w:pPr>
            <w:r w:rsidRPr="00066DAF">
              <w:rPr>
                <w:rFonts w:ascii="Segoe UI" w:hAnsi="Segoe UI" w:cs="Segoe UI"/>
                <w:sz w:val="18"/>
              </w:rPr>
              <w:t xml:space="preserve">Please provide a breakdown of gross fees derived from each of the following disciplines for the </w:t>
            </w:r>
            <w:r w:rsidRPr="00066DAF">
              <w:rPr>
                <w:rFonts w:ascii="Segoe UI" w:hAnsi="Segoe UI" w:cs="Segoe UI"/>
                <w:sz w:val="18"/>
                <w:u w:val="single"/>
              </w:rPr>
              <w:t>last financial year</w:t>
            </w:r>
            <w:r w:rsidRPr="00066DAF">
              <w:rPr>
                <w:rFonts w:ascii="Segoe UI" w:hAnsi="Segoe UI" w:cs="Segoe UI"/>
                <w:sz w:val="18"/>
              </w:rPr>
              <w:t>.</w:t>
            </w:r>
          </w:p>
        </w:tc>
      </w:tr>
    </w:tbl>
    <w:p w:rsidR="006C5F39" w:rsidRDefault="006C5F39"/>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5103"/>
        <w:gridCol w:w="1985"/>
        <w:gridCol w:w="2410"/>
      </w:tblGrid>
      <w:tr w:rsidR="006C5F39" w:rsidRPr="00AA5454" w:rsidTr="00B72AA8">
        <w:trPr>
          <w:trHeight w:val="203"/>
          <w:tblHeader/>
        </w:trPr>
        <w:tc>
          <w:tcPr>
            <w:tcW w:w="709" w:type="dxa"/>
            <w:vAlign w:val="center"/>
          </w:tcPr>
          <w:p w:rsidR="006C5F39" w:rsidRPr="00AA5454" w:rsidRDefault="006C5F39" w:rsidP="006C5F39">
            <w:pPr>
              <w:pStyle w:val="ChaseBodyText"/>
              <w:keepNext/>
              <w:jc w:val="center"/>
              <w:rPr>
                <w:rFonts w:ascii="Segoe UI" w:hAnsi="Segoe UI" w:cs="Segoe UI"/>
                <w:sz w:val="16"/>
                <w:szCs w:val="16"/>
                <w:lang w:val="en-GB"/>
              </w:rPr>
            </w:pPr>
          </w:p>
        </w:tc>
        <w:tc>
          <w:tcPr>
            <w:tcW w:w="5103"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left"/>
              <w:rPr>
                <w:rFonts w:ascii="Segoe UI" w:hAnsi="Segoe UI" w:cs="Segoe UI"/>
                <w:b/>
                <w:bCs/>
                <w:sz w:val="16"/>
                <w:szCs w:val="16"/>
                <w:lang w:val="en-GB"/>
              </w:rPr>
            </w:pPr>
            <w:r w:rsidRPr="00AA5454">
              <w:rPr>
                <w:rFonts w:ascii="Segoe UI" w:hAnsi="Segoe UI" w:cs="Segoe UI"/>
                <w:b/>
                <w:bCs/>
                <w:sz w:val="16"/>
                <w:szCs w:val="16"/>
                <w:lang w:val="en-GB"/>
              </w:rPr>
              <w:t>Activity</w:t>
            </w:r>
          </w:p>
        </w:tc>
        <w:tc>
          <w:tcPr>
            <w:tcW w:w="1985"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center"/>
              <w:rPr>
                <w:rFonts w:ascii="Segoe UI" w:hAnsi="Segoe UI" w:cs="Segoe UI"/>
                <w:b/>
                <w:bCs/>
                <w:sz w:val="16"/>
                <w:szCs w:val="16"/>
                <w:lang w:val="en-GB"/>
              </w:rPr>
            </w:pPr>
            <w:r w:rsidRPr="00AA5454">
              <w:rPr>
                <w:rFonts w:ascii="Segoe UI" w:hAnsi="Segoe UI" w:cs="Segoe UI"/>
                <w:b/>
                <w:bCs/>
                <w:sz w:val="16"/>
                <w:szCs w:val="16"/>
                <w:lang w:val="en-GB"/>
              </w:rPr>
              <w:t>% Gross Fees</w:t>
            </w:r>
          </w:p>
        </w:tc>
        <w:tc>
          <w:tcPr>
            <w:tcW w:w="2410"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center"/>
              <w:rPr>
                <w:rFonts w:ascii="Segoe UI" w:hAnsi="Segoe UI" w:cs="Segoe UI"/>
                <w:b/>
                <w:bCs/>
                <w:sz w:val="16"/>
                <w:szCs w:val="16"/>
                <w:lang w:val="en-GB"/>
              </w:rPr>
            </w:pPr>
            <w:r w:rsidRPr="00AA5454">
              <w:rPr>
                <w:rFonts w:ascii="Segoe UI" w:hAnsi="Segoe UI" w:cs="Segoe UI"/>
                <w:b/>
                <w:bCs/>
                <w:sz w:val="16"/>
                <w:szCs w:val="16"/>
                <w:lang w:val="en-GB"/>
              </w:rPr>
              <w:t>% Sub-contracted to others</w:t>
            </w:r>
          </w:p>
        </w:tc>
      </w:tr>
      <w:tr w:rsidR="006C5F39" w:rsidRPr="00AA5454" w:rsidTr="00B72AA8">
        <w:trPr>
          <w:trHeight w:val="270"/>
        </w:trPr>
        <w:tc>
          <w:tcPr>
            <w:tcW w:w="709" w:type="dxa"/>
            <w:vAlign w:val="center"/>
          </w:tcPr>
          <w:p w:rsidR="006C5F39" w:rsidRPr="00AA5454" w:rsidRDefault="006C5F39" w:rsidP="006C5F39">
            <w:pPr>
              <w:pStyle w:val="ChaseBodyText"/>
              <w:keepNext/>
              <w:jc w:val="center"/>
              <w:rPr>
                <w:rFonts w:ascii="Segoe UI" w:hAnsi="Segoe UI" w:cs="Segoe UI"/>
                <w:sz w:val="16"/>
                <w:szCs w:val="16"/>
                <w:lang w:val="en-GB"/>
              </w:rPr>
            </w:pPr>
          </w:p>
        </w:tc>
        <w:tc>
          <w:tcPr>
            <w:tcW w:w="5103" w:type="dxa"/>
            <w:tcBorders>
              <w:bottom w:val="single" w:sz="4" w:space="0" w:color="EACBF2" w:themeColor="accent2" w:themeTint="33"/>
            </w:tcBorders>
            <w:shd w:val="clear" w:color="auto" w:fill="D597E5" w:themeFill="accent2" w:themeFillTint="66"/>
            <w:vAlign w:val="center"/>
          </w:tcPr>
          <w:p w:rsidR="006C5F39" w:rsidRPr="00AA5454" w:rsidRDefault="00723451" w:rsidP="008335EA">
            <w:pPr>
              <w:pStyle w:val="ChaseBodyText"/>
              <w:keepNext/>
              <w:jc w:val="left"/>
              <w:rPr>
                <w:rFonts w:ascii="Segoe UI" w:hAnsi="Segoe UI" w:cs="Segoe UI"/>
                <w:b/>
                <w:bCs/>
                <w:sz w:val="16"/>
                <w:szCs w:val="16"/>
                <w:lang w:val="en-GB"/>
              </w:rPr>
            </w:pPr>
            <w:r>
              <w:rPr>
                <w:rFonts w:ascii="Segoe UI" w:hAnsi="Segoe UI" w:cs="Segoe UI"/>
                <w:b/>
                <w:bCs/>
                <w:sz w:val="16"/>
                <w:szCs w:val="16"/>
                <w:lang w:val="en-GB"/>
              </w:rPr>
              <w:t>Real estate a</w:t>
            </w:r>
            <w:r w:rsidR="008335EA">
              <w:rPr>
                <w:rFonts w:ascii="Segoe UI" w:hAnsi="Segoe UI" w:cs="Segoe UI"/>
                <w:b/>
                <w:bCs/>
                <w:sz w:val="16"/>
                <w:szCs w:val="16"/>
                <w:lang w:val="en-GB"/>
              </w:rPr>
              <w:t>ctivities</w:t>
            </w:r>
          </w:p>
        </w:tc>
        <w:tc>
          <w:tcPr>
            <w:tcW w:w="1985" w:type="dxa"/>
            <w:tcBorders>
              <w:bottom w:val="single" w:sz="4" w:space="0" w:color="EACBF2" w:themeColor="accent2" w:themeTint="33"/>
            </w:tcBorders>
            <w:shd w:val="clear" w:color="auto" w:fill="auto"/>
            <w:vAlign w:val="center"/>
          </w:tcPr>
          <w:p w:rsidR="006C5F39" w:rsidRPr="00AA5454" w:rsidRDefault="006C5F39" w:rsidP="006C5F39">
            <w:pPr>
              <w:pStyle w:val="ChaseBodyText"/>
              <w:keepNext/>
              <w:jc w:val="center"/>
              <w:rPr>
                <w:rFonts w:ascii="Segoe UI" w:hAnsi="Segoe UI" w:cs="Segoe UI"/>
                <w:b/>
                <w:bCs/>
                <w:sz w:val="16"/>
                <w:szCs w:val="16"/>
                <w:lang w:val="en-GB"/>
              </w:rPr>
            </w:pPr>
          </w:p>
        </w:tc>
        <w:tc>
          <w:tcPr>
            <w:tcW w:w="2410" w:type="dxa"/>
            <w:tcBorders>
              <w:bottom w:val="single" w:sz="4" w:space="0" w:color="EACBF2" w:themeColor="accent2" w:themeTint="33"/>
            </w:tcBorders>
            <w:shd w:val="clear" w:color="auto" w:fill="auto"/>
            <w:vAlign w:val="center"/>
          </w:tcPr>
          <w:p w:rsidR="006C5F39" w:rsidRPr="00AA5454" w:rsidRDefault="006C5F39" w:rsidP="006C5F39">
            <w:pPr>
              <w:pStyle w:val="ChaseBodyText"/>
              <w:keepNext/>
              <w:jc w:val="center"/>
              <w:rPr>
                <w:rFonts w:ascii="Segoe UI" w:hAnsi="Segoe UI" w:cs="Segoe UI"/>
                <w:b/>
                <w:bCs/>
                <w:sz w:val="16"/>
                <w:szCs w:val="16"/>
                <w:lang w:val="en-GB"/>
              </w:rPr>
            </w:pP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keepN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Residential Sales (excluding off-the-plan)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442882069"/>
                <w:placeholder>
                  <w:docPart w:val="9244F1BB00514EDE932AE1D353AA0F6A"/>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086532899"/>
                <w:placeholder>
                  <w:docPart w:val="28678DEF78EA43E6A59F4B6E2A43D271"/>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Residential Sales (off-the-plan)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301302438"/>
                <w:placeholder>
                  <w:docPart w:val="E763D932455E49D5BD39D10E508258F1"/>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220248549"/>
                <w:placeholder>
                  <w:docPart w:val="B948050D80F6485E89D460BEDD7B7829"/>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Commercial/ Industrial Sales</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644074377"/>
                <w:placeholder>
                  <w:docPart w:val="BDB535CB4D8E4C60872F05013667B7A6"/>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392580931"/>
                <w:placeholder>
                  <w:docPart w:val="CEF2819171A24ED4984BF79197B76EDF"/>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Rural Sales</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685825260"/>
                <w:placeholder>
                  <w:docPart w:val="5F316BE77FF54E5E8C30A8E5B93A6C5E"/>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724984319"/>
                <w:placeholder>
                  <w:docPart w:val="2C2E19946B8D4C1CA96C2F680432C9A1"/>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Stock and Station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284853998"/>
                <w:placeholder>
                  <w:docPart w:val="9DCCC7A7D6C6478E90FD77DC4666BA7E"/>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384552842"/>
                <w:placeholder>
                  <w:docPart w:val="8C5EE86F4366463087FA7E519776931F"/>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Plant, Machinery and Equipment Sales</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41475267"/>
                <w:placeholder>
                  <w:docPart w:val="6DCC0AE176FA43AF866CAF8DEB465937"/>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114864005"/>
                <w:placeholder>
                  <w:docPart w:val="1CB9CDEABC8A49EEA0D5AD4FA034CB6D"/>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Property or Rent Roll Management</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067608898"/>
                <w:placeholder>
                  <w:docPart w:val="7D92983866B04B26BFE755310EC4EA5A"/>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834985679"/>
                <w:placeholder>
                  <w:docPart w:val="E3498CAC4F54412BAFEC928E0F45D3CC"/>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Auctioneering</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571625941"/>
                <w:placeholder>
                  <w:docPart w:val="C2413A4CB8B443BFBC3F98944043741C"/>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91615646"/>
                <w:placeholder>
                  <w:docPart w:val="9A620691B9BB4AE5A499012D43CB69F8"/>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Property Development</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489862103"/>
                <w:placeholder>
                  <w:docPart w:val="CD9BFC4AE7E3413395ECF2A9D2FBDED0"/>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033119658"/>
                <w:placeholder>
                  <w:docPart w:val="EFCE9C9BD87949879DE60EFD116388DF"/>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Project Management</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769819533"/>
                <w:placeholder>
                  <w:docPart w:val="4A3FEC542B5249BF9A0FD4800BB90963"/>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584032273"/>
                <w:placeholder>
                  <w:docPart w:val="D2ADA10BB571476EAE4CD2D46EB6C9AC"/>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Finance/ Mortgage Broking or Origination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466314492"/>
                <w:placeholder>
                  <w:docPart w:val="9AD51B2DB37E481DBC3A604535A87A5F"/>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2058195510"/>
                <w:placeholder>
                  <w:docPart w:val="3FE43EFB62E14F9ABEABB5611082A45B"/>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Conveyancing</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20538956"/>
                <w:placeholder>
                  <w:docPart w:val="069C87832ADF4A14B377747CFB2F40EA"/>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569573243"/>
                <w:placeholder>
                  <w:docPart w:val="41F6E498F4694F4FBBCDCE15D2FCE569"/>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CB7A34" w:rsidRDefault="008335EA" w:rsidP="008335EA">
            <w:r w:rsidRPr="00CB7A34">
              <w:t>Property/ Business Broking</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30835602"/>
                <w:placeholder>
                  <w:docPart w:val="21ED144F62F9415E8257F89A8E595AC5"/>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284108644"/>
                <w:placeholder>
                  <w:docPart w:val="94AFBDD3303D4AF4BC5B83F63C498E40"/>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Default="008335EA" w:rsidP="008335EA">
            <w:r w:rsidRPr="00CB7A34">
              <w:t>Advisory, Consultancy and Research only</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492942189"/>
                <w:placeholder>
                  <w:docPart w:val="7DDDD56F7EB04FB58008B66009583282"/>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978346921"/>
                <w:placeholder>
                  <w:docPart w:val="789F5FC8A6FB462D91D5B70915D3730B"/>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B72AA8" w:rsidRPr="00AA5454" w:rsidTr="00B72AA8">
        <w:trPr>
          <w:trHeight w:val="340"/>
        </w:trPr>
        <w:tc>
          <w:tcPr>
            <w:tcW w:w="709" w:type="dxa"/>
            <w:tcBorders>
              <w:right w:val="single" w:sz="4" w:space="0" w:color="EACBF2" w:themeColor="accent2" w:themeTint="33"/>
            </w:tcBorders>
          </w:tcPr>
          <w:p w:rsidR="00B72AA8" w:rsidRPr="00AA5454" w:rsidRDefault="00B72AA8"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B72AA8" w:rsidRPr="00AA5454" w:rsidRDefault="00B72AA8" w:rsidP="008335EA">
            <w:pPr>
              <w:pStyle w:val="ChaseBodyText"/>
              <w:jc w:val="left"/>
              <w:rPr>
                <w:rFonts w:ascii="Segoe UI" w:hAnsi="Segoe UI" w:cs="Segoe UI"/>
                <w:sz w:val="16"/>
                <w:szCs w:val="16"/>
                <w:lang w:val="en-GB"/>
              </w:rPr>
            </w:pPr>
            <w:r w:rsidRPr="00AA5454">
              <w:rPr>
                <w:rFonts w:ascii="Segoe UI" w:hAnsi="Segoe UI" w:cs="Segoe UI"/>
                <w:sz w:val="16"/>
                <w:szCs w:val="16"/>
                <w:lang w:val="en-GB"/>
              </w:rPr>
              <w:t>Other (specify):</w:t>
            </w:r>
          </w:p>
        </w:tc>
        <w:tc>
          <w:tcPr>
            <w:tcW w:w="1985"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B72AA8" w:rsidRPr="00F649BA" w:rsidRDefault="00A858B1" w:rsidP="00C247E5">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918665666"/>
                <w:lock w:val="contentLocked"/>
                <w:placeholder>
                  <w:docPart w:val="AE3D0F0D3F4547728EFA0A425E1C6CF7"/>
                </w:placeholder>
                <w:showingPlcHdr/>
                <w:text/>
              </w:sdtPr>
              <w:sdtEndPr/>
              <w:sdtContent>
                <w:r w:rsidR="00B72AA8" w:rsidRPr="00F649BA">
                  <w:rPr>
                    <w:rFonts w:ascii="Segoe UI" w:hAnsi="Segoe UI" w:cs="Segoe UI"/>
                    <w:color w:val="FFFFFF" w:themeColor="background1"/>
                    <w:sz w:val="16"/>
                    <w:szCs w:val="16"/>
                    <w:lang w:val="en-GB"/>
                  </w:rPr>
                  <w:t>Perc.</w:t>
                </w:r>
              </w:sdtContent>
            </w:sdt>
            <w:r w:rsidR="00B72AA8" w:rsidRPr="00F649BA">
              <w:rPr>
                <w:rFonts w:ascii="Segoe UI" w:hAnsi="Segoe UI" w:cs="Segoe UI"/>
                <w:color w:val="FFFFFF" w:themeColor="background1"/>
                <w:sz w:val="16"/>
                <w:szCs w:val="16"/>
                <w:lang w:val="en-GB"/>
              </w:rPr>
              <w:t xml:space="preserve"> </w:t>
            </w:r>
          </w:p>
        </w:tc>
        <w:tc>
          <w:tcPr>
            <w:tcW w:w="241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B72AA8" w:rsidRPr="00F649BA" w:rsidRDefault="00A858B1" w:rsidP="00C247E5">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91631062"/>
                <w:lock w:val="contentLocked"/>
                <w:placeholder>
                  <w:docPart w:val="64D3D45CC3F1446AB8D4C7CBBD1FA24D"/>
                </w:placeholder>
                <w:showingPlcHdr/>
                <w:text/>
              </w:sdtPr>
              <w:sdtEndPr/>
              <w:sdtContent>
                <w:r w:rsidR="00B72AA8" w:rsidRPr="00F649BA">
                  <w:rPr>
                    <w:rFonts w:ascii="Segoe UI" w:hAnsi="Segoe UI" w:cs="Segoe UI"/>
                    <w:color w:val="FFFFFF" w:themeColor="background1"/>
                    <w:sz w:val="16"/>
                    <w:szCs w:val="16"/>
                    <w:lang w:val="en-GB"/>
                  </w:rPr>
                  <w:t>Perc.</w:t>
                </w:r>
              </w:sdtContent>
            </w:sdt>
            <w:r w:rsidR="00B72AA8" w:rsidRPr="00F649BA">
              <w:rPr>
                <w:rFonts w:ascii="Segoe UI" w:hAnsi="Segoe UI" w:cs="Segoe UI"/>
                <w:color w:val="FFFFFF" w:themeColor="background1"/>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tcPr>
          <w:p w:rsidR="008335EA" w:rsidRPr="00AA5454" w:rsidRDefault="008335EA" w:rsidP="008335EA">
            <w:pPr>
              <w:pStyle w:val="ChaseBodyText"/>
              <w:jc w:val="left"/>
              <w:rPr>
                <w:rFonts w:ascii="Segoe UI" w:hAnsi="Segoe UI" w:cs="Segoe UI"/>
                <w:sz w:val="16"/>
                <w:szCs w:val="16"/>
                <w:lang w:val="en-GB"/>
              </w:rPr>
            </w:pPr>
          </w:p>
        </w:tc>
        <w:tc>
          <w:tcPr>
            <w:tcW w:w="5103"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335EA" w:rsidRPr="00AA5454" w:rsidRDefault="00A858B1" w:rsidP="008335EA">
            <w:pPr>
              <w:pStyle w:val="ChaseBodyText"/>
              <w:jc w:val="left"/>
              <w:rPr>
                <w:rFonts w:ascii="Segoe UI" w:hAnsi="Segoe UI" w:cs="Segoe UI"/>
                <w:b/>
                <w:bCs/>
                <w:sz w:val="16"/>
                <w:szCs w:val="16"/>
                <w:lang w:val="en-GB"/>
              </w:rPr>
            </w:pPr>
            <w:sdt>
              <w:sdtPr>
                <w:rPr>
                  <w:rFonts w:ascii="Segoe UI" w:hAnsi="Segoe UI" w:cs="Segoe UI"/>
                  <w:sz w:val="16"/>
                  <w:szCs w:val="16"/>
                  <w:lang w:val="en-GB"/>
                </w:rPr>
                <w:id w:val="-975141025"/>
                <w:placeholder>
                  <w:docPart w:val="1A8DF5B6CD9B41D2A38478B7F76A4EE9"/>
                </w:placeholder>
                <w:showingPlcHdr/>
                <w:text w:multiLine="1"/>
              </w:sdtPr>
              <w:sdtEndPr/>
              <w:sdtContent>
                <w:r w:rsidR="008335EA" w:rsidRPr="00AA5454">
                  <w:rPr>
                    <w:rFonts w:ascii="Segoe UI" w:hAnsi="Segoe UI" w:cs="Segoe UI"/>
                    <w:color w:val="A6A6A6" w:themeColor="background1" w:themeShade="A6"/>
                    <w:sz w:val="16"/>
                    <w:szCs w:val="16"/>
                    <w:lang w:val="en-GB"/>
                  </w:rPr>
                  <w:t>Enter text.</w:t>
                </w:r>
              </w:sdtContent>
            </w:sdt>
          </w:p>
        </w:tc>
        <w:tc>
          <w:tcPr>
            <w:tcW w:w="1985"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1644263730"/>
                <w:placeholder>
                  <w:docPart w:val="7641F83FD7364979BF9536F1203AAF15"/>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c>
          <w:tcPr>
            <w:tcW w:w="2410"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24059C" w:rsidRDefault="00A858B1" w:rsidP="008335EA">
            <w:pPr>
              <w:pStyle w:val="ChaseBodyText"/>
              <w:jc w:val="right"/>
              <w:rPr>
                <w:rFonts w:ascii="Segoe UI" w:hAnsi="Segoe UI" w:cs="Segoe UI"/>
                <w:sz w:val="16"/>
                <w:szCs w:val="16"/>
              </w:rPr>
            </w:pPr>
            <w:sdt>
              <w:sdtPr>
                <w:rPr>
                  <w:rFonts w:ascii="Segoe UI" w:hAnsi="Segoe UI" w:cs="Segoe UI"/>
                  <w:sz w:val="16"/>
                  <w:szCs w:val="16"/>
                  <w:lang w:val="en-GB"/>
                </w:rPr>
                <w:id w:val="-87078341"/>
                <w:placeholder>
                  <w:docPart w:val="D875A19C4386440A9DA52107439C2FA1"/>
                </w:placeholder>
                <w:showingPlcHdr/>
                <w:text/>
              </w:sdtPr>
              <w:sdtEndPr/>
              <w:sdtContent>
                <w:r w:rsidR="008335EA" w:rsidRPr="0024059C">
                  <w:rPr>
                    <w:rFonts w:ascii="Segoe UI" w:hAnsi="Segoe UI" w:cs="Segoe UI"/>
                    <w:color w:val="A6A6A6" w:themeColor="background1" w:themeShade="A6"/>
                    <w:sz w:val="16"/>
                    <w:szCs w:val="16"/>
                    <w:lang w:val="en-GB"/>
                  </w:rPr>
                  <w:t>Perc.</w:t>
                </w:r>
              </w:sdtContent>
            </w:sdt>
            <w:r w:rsidR="008335EA" w:rsidRPr="0024059C">
              <w:rPr>
                <w:rFonts w:ascii="Segoe UI" w:hAnsi="Segoe UI" w:cs="Segoe UI"/>
                <w:sz w:val="16"/>
                <w:szCs w:val="16"/>
                <w:lang w:val="en-GB"/>
              </w:rPr>
              <w:t xml:space="preserve"> %</w:t>
            </w:r>
          </w:p>
        </w:tc>
      </w:tr>
      <w:tr w:rsidR="008335EA" w:rsidRPr="00AA5454" w:rsidTr="00B72AA8">
        <w:trPr>
          <w:trHeight w:val="340"/>
        </w:trPr>
        <w:tc>
          <w:tcPr>
            <w:tcW w:w="709" w:type="dxa"/>
            <w:tcBorders>
              <w:right w:val="single" w:sz="4" w:space="0" w:color="EACBF2" w:themeColor="accent2" w:themeTint="33"/>
            </w:tcBorders>
            <w:vAlign w:val="center"/>
          </w:tcPr>
          <w:p w:rsidR="008335EA" w:rsidRPr="00AA5454" w:rsidRDefault="008335EA" w:rsidP="00974ABE">
            <w:pPr>
              <w:pStyle w:val="ChaseBodyText"/>
              <w:jc w:val="center"/>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vAlign w:val="center"/>
          </w:tcPr>
          <w:p w:rsidR="008335EA" w:rsidRPr="00AA5454" w:rsidRDefault="00723451" w:rsidP="00974ABE">
            <w:pPr>
              <w:pStyle w:val="ChaseBodyText"/>
              <w:jc w:val="left"/>
              <w:rPr>
                <w:rFonts w:ascii="Segoe UI" w:hAnsi="Segoe UI" w:cs="Segoe UI"/>
                <w:b/>
                <w:bCs/>
                <w:sz w:val="16"/>
                <w:szCs w:val="16"/>
                <w:lang w:val="en-GB"/>
              </w:rPr>
            </w:pPr>
            <w:r>
              <w:rPr>
                <w:rFonts w:ascii="Segoe UI" w:hAnsi="Segoe UI" w:cs="Segoe UI"/>
                <w:b/>
                <w:bCs/>
                <w:sz w:val="16"/>
                <w:szCs w:val="16"/>
                <w:lang w:val="en-GB"/>
              </w:rPr>
              <w:t>Valuation activities</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8335EA" w:rsidRPr="00F649BA" w:rsidRDefault="00A858B1" w:rsidP="00974ABE">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805974869"/>
                <w:lock w:val="contentLocked"/>
                <w:placeholder>
                  <w:docPart w:val="F9ADCC8CEF0543D1856EB11D518BE035"/>
                </w:placeholder>
                <w:showingPlcHdr/>
                <w:text/>
              </w:sdtPr>
              <w:sdtEndPr/>
              <w:sdtContent>
                <w:r w:rsidR="008335EA" w:rsidRPr="00F649BA">
                  <w:rPr>
                    <w:rFonts w:ascii="Segoe UI" w:hAnsi="Segoe UI" w:cs="Segoe UI"/>
                    <w:color w:val="FFFFFF" w:themeColor="background1"/>
                    <w:sz w:val="16"/>
                    <w:szCs w:val="16"/>
                    <w:lang w:val="en-GB"/>
                  </w:rPr>
                  <w:t>Perc.</w:t>
                </w:r>
              </w:sdtContent>
            </w:sdt>
            <w:r w:rsidR="008335EA" w:rsidRPr="00F649BA">
              <w:rPr>
                <w:rFonts w:ascii="Segoe UI" w:hAnsi="Segoe UI" w:cs="Segoe UI"/>
                <w:color w:val="FFFFFF" w:themeColor="background1"/>
                <w:sz w:val="16"/>
                <w:szCs w:val="16"/>
                <w:lang w:val="en-GB"/>
              </w:rPr>
              <w:t xml:space="preserve"> </w:t>
            </w:r>
          </w:p>
        </w:tc>
        <w:tc>
          <w:tcPr>
            <w:tcW w:w="2410"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335EA" w:rsidRPr="00F649BA" w:rsidRDefault="00A858B1" w:rsidP="00974ABE">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631789202"/>
                <w:lock w:val="contentLocked"/>
                <w:placeholder>
                  <w:docPart w:val="8C1AC63EE4274E149C979B904DD16506"/>
                </w:placeholder>
                <w:showingPlcHdr/>
                <w:text/>
              </w:sdtPr>
              <w:sdtEndPr/>
              <w:sdtContent>
                <w:r w:rsidR="008335EA" w:rsidRPr="00F649BA">
                  <w:rPr>
                    <w:rFonts w:ascii="Segoe UI" w:hAnsi="Segoe UI" w:cs="Segoe UI"/>
                    <w:color w:val="FFFFFF" w:themeColor="background1"/>
                    <w:sz w:val="16"/>
                    <w:szCs w:val="16"/>
                    <w:lang w:val="en-GB"/>
                  </w:rPr>
                  <w:t>Perc.</w:t>
                </w:r>
              </w:sdtContent>
            </w:sdt>
            <w:r w:rsidR="008335EA" w:rsidRPr="00F649BA">
              <w:rPr>
                <w:rFonts w:ascii="Segoe UI" w:hAnsi="Segoe UI" w:cs="Segoe UI"/>
                <w:color w:val="FFFFFF" w:themeColor="background1"/>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Residential Valuation (excluding Property Development)</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40820013"/>
                <w:placeholder>
                  <w:docPart w:val="907CBB7EF4B349E6B370296976C94C7F"/>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081208875"/>
                <w:placeholder>
                  <w:docPart w:val="CC068305A9854F1AB22E1E411CABAE1A"/>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Commercial/ Industrial Valuation (excluding Property Development</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583981434"/>
                <w:placeholder>
                  <w:docPart w:val="AD5B632CF4F24F8189D1D82141B3EC7A"/>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143724199"/>
                <w:placeholder>
                  <w:docPart w:val="9C6975079B154242A284EBE678A1261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Property Development Related Valuation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870251146"/>
                <w:placeholder>
                  <w:docPart w:val="B041ECE821864D2B91752D2524DB5EB9"/>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968200242"/>
                <w:placeholder>
                  <w:docPart w:val="65A4AF201E0449B3AA912AC3F0459B2B"/>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Rural Valuation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2028980260"/>
                <w:placeholder>
                  <w:docPart w:val="6FEDF4CA999E46F8ABFDBF2C66B27A7E"/>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508303305"/>
                <w:placeholder>
                  <w:docPart w:val="FE4165A18D014B1BA80BDA8B57932CE3"/>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Plant, Machinery and Equipment Valuation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385798672"/>
                <w:placeholder>
                  <w:docPart w:val="982AD7DCBE684CD6BD1576B20DC1C3C1"/>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2091420255"/>
                <w:placeholder>
                  <w:docPart w:val="E4BCFB58E94C454E980C180D7B1471BC"/>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Land Acquisition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21589119"/>
                <w:placeholder>
                  <w:docPart w:val="3FCF0C26630A43038E4F0B94DEDD5802"/>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648203416"/>
                <w:placeholder>
                  <w:docPart w:val="BF19F155EE1746FF8E628F6018AE2DC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DC1575" w:rsidRDefault="00723451" w:rsidP="00723451">
            <w:r w:rsidRPr="00DC1575">
              <w:t>Government/ Municipal Valuation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997690953"/>
                <w:placeholder>
                  <w:docPart w:val="90983F7BAE00476B907582C05AB0A29C"/>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827555565"/>
                <w:placeholder>
                  <w:docPart w:val="9FB015D4DFF4421E98363EFBD4CD3AE2"/>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B5372D" w:rsidRDefault="00723451" w:rsidP="00723451">
            <w:r w:rsidRPr="00B5372D">
              <w:t>Asset/ Taxation/ Duty Purposes</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290050385"/>
                <w:placeholder>
                  <w:docPart w:val="1600F90E760D44C2B1A104A4D8C370BF"/>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590538696"/>
                <w:placeholder>
                  <w:docPart w:val="70257F29BFDC40CEA9F89A22384764A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B5372D" w:rsidRDefault="00723451" w:rsidP="00723451">
            <w:r w:rsidRPr="00B5372D">
              <w:t>Investment – issuance of PDS, prospectus or similar purpose</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666252303"/>
                <w:placeholder>
                  <w:docPart w:val="8DCE12D6EAB84A429045E292E411405E"/>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2002255095"/>
                <w:placeholder>
                  <w:docPart w:val="470C3D5F5A4F4F52B5AAA4C55B83628E"/>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Default="00723451" w:rsidP="00723451">
            <w:r w:rsidRPr="00B5372D">
              <w:t>Advisory, Consultancy and Research only (no valuation)</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602450783"/>
                <w:placeholder>
                  <w:docPart w:val="61C20E6C3B6040C18E0C05300E38CC97"/>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506732320"/>
                <w:placeholder>
                  <w:docPart w:val="8C75144BD74D4F6BB89E1D6BD8303CA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tcPr>
          <w:p w:rsidR="00723451" w:rsidRPr="00AA5454" w:rsidRDefault="00723451" w:rsidP="008335EA">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723451" w:rsidRPr="00AA5454" w:rsidRDefault="00723451" w:rsidP="008335EA">
            <w:pPr>
              <w:pStyle w:val="ChaseBodyText"/>
              <w:jc w:val="left"/>
              <w:rPr>
                <w:rFonts w:ascii="Segoe UI" w:hAnsi="Segoe UI" w:cs="Segoe UI"/>
                <w:sz w:val="16"/>
                <w:szCs w:val="16"/>
                <w:lang w:val="en-GB"/>
              </w:rPr>
            </w:pPr>
            <w:r w:rsidRPr="00AA5454">
              <w:rPr>
                <w:rFonts w:ascii="Segoe UI" w:hAnsi="Segoe UI" w:cs="Segoe UI"/>
                <w:sz w:val="16"/>
                <w:szCs w:val="16"/>
                <w:lang w:val="en-GB"/>
              </w:rPr>
              <w:t>Other (specify):</w:t>
            </w:r>
          </w:p>
        </w:tc>
        <w:tc>
          <w:tcPr>
            <w:tcW w:w="1985"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723451" w:rsidRPr="00F649BA" w:rsidRDefault="00A858B1" w:rsidP="00C247E5">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48235466"/>
                <w:lock w:val="contentLocked"/>
                <w:placeholder>
                  <w:docPart w:val="43295222E2C04D07B3151004A3E0BE23"/>
                </w:placeholder>
                <w:showingPlcHdr/>
                <w:text/>
              </w:sdtPr>
              <w:sdtEndPr/>
              <w:sdtContent>
                <w:r w:rsidR="00723451" w:rsidRPr="00F649BA">
                  <w:rPr>
                    <w:rFonts w:ascii="Segoe UI" w:hAnsi="Segoe UI" w:cs="Segoe UI"/>
                    <w:color w:val="FFFFFF" w:themeColor="background1"/>
                    <w:sz w:val="16"/>
                    <w:szCs w:val="16"/>
                    <w:lang w:val="en-GB"/>
                  </w:rPr>
                  <w:t>Perc.</w:t>
                </w:r>
              </w:sdtContent>
            </w:sdt>
            <w:r w:rsidR="00723451" w:rsidRPr="00F649BA">
              <w:rPr>
                <w:rFonts w:ascii="Segoe UI" w:hAnsi="Segoe UI" w:cs="Segoe UI"/>
                <w:color w:val="FFFFFF" w:themeColor="background1"/>
                <w:sz w:val="16"/>
                <w:szCs w:val="16"/>
                <w:lang w:val="en-GB"/>
              </w:rPr>
              <w:t xml:space="preserve"> </w:t>
            </w:r>
          </w:p>
        </w:tc>
        <w:tc>
          <w:tcPr>
            <w:tcW w:w="241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723451" w:rsidRPr="00F649BA" w:rsidRDefault="00A858B1" w:rsidP="00C247E5">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520443841"/>
                <w:lock w:val="contentLocked"/>
                <w:placeholder>
                  <w:docPart w:val="D0C4F217FB3D43BC9E6452D4C03D0D87"/>
                </w:placeholder>
                <w:showingPlcHdr/>
                <w:text/>
              </w:sdtPr>
              <w:sdtEndPr/>
              <w:sdtContent>
                <w:r w:rsidR="00723451" w:rsidRPr="00F649BA">
                  <w:rPr>
                    <w:rFonts w:ascii="Segoe UI" w:hAnsi="Segoe UI" w:cs="Segoe UI"/>
                    <w:color w:val="FFFFFF" w:themeColor="background1"/>
                    <w:sz w:val="16"/>
                    <w:szCs w:val="16"/>
                    <w:lang w:val="en-GB"/>
                  </w:rPr>
                  <w:t>Perc.</w:t>
                </w:r>
              </w:sdtContent>
            </w:sdt>
            <w:r w:rsidR="00723451" w:rsidRPr="00F649BA">
              <w:rPr>
                <w:rFonts w:ascii="Segoe UI" w:hAnsi="Segoe UI" w:cs="Segoe UI"/>
                <w:color w:val="FFFFFF" w:themeColor="background1"/>
                <w:sz w:val="16"/>
                <w:szCs w:val="16"/>
                <w:lang w:val="en-GB"/>
              </w:rPr>
              <w:t xml:space="preserve"> </w:t>
            </w:r>
          </w:p>
        </w:tc>
      </w:tr>
      <w:tr w:rsidR="00974ABE" w:rsidRPr="00AA5454" w:rsidTr="00B72AA8">
        <w:trPr>
          <w:trHeight w:val="340"/>
        </w:trPr>
        <w:tc>
          <w:tcPr>
            <w:tcW w:w="709" w:type="dxa"/>
            <w:tcBorders>
              <w:right w:val="single" w:sz="4" w:space="0" w:color="EACBF2" w:themeColor="accent2" w:themeTint="33"/>
            </w:tcBorders>
          </w:tcPr>
          <w:p w:rsidR="00974ABE" w:rsidRPr="00AA5454" w:rsidRDefault="00974ABE" w:rsidP="008335EA">
            <w:pPr>
              <w:pStyle w:val="ChaseBodyText"/>
              <w:jc w:val="left"/>
              <w:rPr>
                <w:rFonts w:ascii="Segoe UI" w:hAnsi="Segoe UI" w:cs="Segoe UI"/>
                <w:sz w:val="16"/>
                <w:szCs w:val="16"/>
                <w:lang w:val="en-GB"/>
              </w:rPr>
            </w:pPr>
          </w:p>
        </w:tc>
        <w:tc>
          <w:tcPr>
            <w:tcW w:w="5103"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974ABE" w:rsidRPr="00AA5454" w:rsidRDefault="00A858B1" w:rsidP="008335EA">
            <w:pPr>
              <w:pStyle w:val="ChaseBodyText"/>
              <w:jc w:val="left"/>
              <w:rPr>
                <w:rFonts w:ascii="Segoe UI" w:hAnsi="Segoe UI" w:cs="Segoe UI"/>
                <w:b/>
                <w:bCs/>
                <w:sz w:val="16"/>
                <w:szCs w:val="16"/>
                <w:lang w:val="en-GB"/>
              </w:rPr>
            </w:pPr>
            <w:sdt>
              <w:sdtPr>
                <w:rPr>
                  <w:rFonts w:ascii="Segoe UI" w:hAnsi="Segoe UI" w:cs="Segoe UI"/>
                  <w:sz w:val="16"/>
                  <w:szCs w:val="16"/>
                  <w:lang w:val="en-GB"/>
                </w:rPr>
                <w:id w:val="-24177953"/>
                <w:placeholder>
                  <w:docPart w:val="A5F2CB0D45A647FD9363F233983A4BAB"/>
                </w:placeholder>
                <w:showingPlcHdr/>
                <w:text w:multiLine="1"/>
              </w:sdtPr>
              <w:sdtEndPr/>
              <w:sdtContent>
                <w:r w:rsidR="00974ABE" w:rsidRPr="00AA5454">
                  <w:rPr>
                    <w:rFonts w:ascii="Segoe UI" w:hAnsi="Segoe UI" w:cs="Segoe UI"/>
                    <w:color w:val="A6A6A6" w:themeColor="background1" w:themeShade="A6"/>
                    <w:sz w:val="16"/>
                    <w:szCs w:val="16"/>
                    <w:lang w:val="en-GB"/>
                  </w:rPr>
                  <w:t>Enter text.</w:t>
                </w:r>
              </w:sdtContent>
            </w:sdt>
          </w:p>
        </w:tc>
        <w:tc>
          <w:tcPr>
            <w:tcW w:w="1985"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974ABE"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89439290"/>
                <w:placeholder>
                  <w:docPart w:val="B313F6AF71104F5F9F393F99860E4B05"/>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410"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377295541"/>
                <w:placeholder>
                  <w:docPart w:val="2F5F0646AACA48C08EA49466D8245177"/>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Default="00A858B1" w:rsidP="00723451">
            <w:sdt>
              <w:sdtPr>
                <w:rPr>
                  <w:rFonts w:cs="Segoe UI"/>
                  <w:sz w:val="16"/>
                  <w:szCs w:val="16"/>
                </w:rPr>
                <w:id w:val="2087175455"/>
                <w:placeholder>
                  <w:docPart w:val="BB9F70535BFB42368085A1720EF2BFF4"/>
                </w:placeholder>
                <w:showingPlcHdr/>
                <w:text w:multiLine="1"/>
              </w:sdtPr>
              <w:sdtEndPr/>
              <w:sdtContent>
                <w:r w:rsidR="00723451" w:rsidRPr="004801C1">
                  <w:rPr>
                    <w:rFonts w:cs="Segoe UI"/>
                    <w:color w:val="A6A6A6" w:themeColor="background1" w:themeShade="A6"/>
                    <w:sz w:val="16"/>
                    <w:szCs w:val="16"/>
                  </w:rPr>
                  <w:t>Enter text.</w:t>
                </w:r>
              </w:sdtContent>
            </w:sdt>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521233174"/>
                <w:placeholder>
                  <w:docPart w:val="B14B4264162A486CB0AF9DA38C1AAAFB"/>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918589180"/>
                <w:placeholder>
                  <w:docPart w:val="6D8F1E0B4CB14E3C99CD27BB286683E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Default="00A858B1" w:rsidP="00723451">
            <w:sdt>
              <w:sdtPr>
                <w:rPr>
                  <w:rFonts w:cs="Segoe UI"/>
                  <w:sz w:val="16"/>
                  <w:szCs w:val="16"/>
                </w:rPr>
                <w:id w:val="177162424"/>
                <w:placeholder>
                  <w:docPart w:val="574EF1073E1D4528BA5BB57D2D0E4E4B"/>
                </w:placeholder>
                <w:showingPlcHdr/>
                <w:text w:multiLine="1"/>
              </w:sdtPr>
              <w:sdtEndPr/>
              <w:sdtContent>
                <w:r w:rsidR="00723451" w:rsidRPr="004801C1">
                  <w:rPr>
                    <w:rFonts w:cs="Segoe UI"/>
                    <w:color w:val="A6A6A6" w:themeColor="background1" w:themeShade="A6"/>
                    <w:sz w:val="16"/>
                    <w:szCs w:val="16"/>
                  </w:rPr>
                  <w:t>Enter text.</w:t>
                </w:r>
              </w:sdtContent>
            </w:sdt>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1445225695"/>
                <w:placeholder>
                  <w:docPart w:val="69C912E2104F402F827EB6F912506A80"/>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856156263"/>
                <w:placeholder>
                  <w:docPart w:val="AB881BCE320F448D9A33757E8060660E"/>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723451" w:rsidRPr="00AA5454" w:rsidTr="00B72AA8">
        <w:trPr>
          <w:trHeight w:val="340"/>
        </w:trPr>
        <w:tc>
          <w:tcPr>
            <w:tcW w:w="709" w:type="dxa"/>
            <w:tcBorders>
              <w:right w:val="single" w:sz="4" w:space="0" w:color="EACBF2" w:themeColor="accent2" w:themeTint="33"/>
            </w:tcBorders>
            <w:vAlign w:val="center"/>
          </w:tcPr>
          <w:p w:rsidR="00723451" w:rsidRPr="00AA5454" w:rsidRDefault="00723451" w:rsidP="00723451">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Default="00A858B1" w:rsidP="00723451">
            <w:sdt>
              <w:sdtPr>
                <w:rPr>
                  <w:rFonts w:cs="Segoe UI"/>
                  <w:sz w:val="16"/>
                  <w:szCs w:val="16"/>
                </w:rPr>
                <w:id w:val="674777492"/>
                <w:placeholder>
                  <w:docPart w:val="1B7BED08E51E48BBBA8029D1446538CA"/>
                </w:placeholder>
                <w:showingPlcHdr/>
                <w:text w:multiLine="1"/>
              </w:sdtPr>
              <w:sdtEndPr/>
              <w:sdtContent>
                <w:r w:rsidR="00723451" w:rsidRPr="004801C1">
                  <w:rPr>
                    <w:rFonts w:cs="Segoe UI"/>
                    <w:color w:val="A6A6A6" w:themeColor="background1" w:themeShade="A6"/>
                    <w:sz w:val="16"/>
                    <w:szCs w:val="16"/>
                  </w:rPr>
                  <w:t>Enter text.</w:t>
                </w:r>
              </w:sdtContent>
            </w:sdt>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738443031"/>
                <w:placeholder>
                  <w:docPart w:val="D3CF05F25BA0463FA2589B2A1A275E38"/>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23451" w:rsidRPr="0024059C" w:rsidRDefault="00A858B1" w:rsidP="00723451">
            <w:pPr>
              <w:pStyle w:val="ChaseBodyText"/>
              <w:jc w:val="right"/>
              <w:rPr>
                <w:rFonts w:ascii="Segoe UI" w:hAnsi="Segoe UI" w:cs="Segoe UI"/>
                <w:sz w:val="16"/>
                <w:szCs w:val="16"/>
              </w:rPr>
            </w:pPr>
            <w:sdt>
              <w:sdtPr>
                <w:rPr>
                  <w:rFonts w:ascii="Segoe UI" w:hAnsi="Segoe UI" w:cs="Segoe UI"/>
                  <w:sz w:val="16"/>
                  <w:szCs w:val="16"/>
                  <w:lang w:val="en-GB"/>
                </w:rPr>
                <w:id w:val="-379172567"/>
                <w:placeholder>
                  <w:docPart w:val="FA75ACA8A36D455DBB0C6F458BD8558F"/>
                </w:placeholder>
                <w:showingPlcHdr/>
                <w:text/>
              </w:sdtPr>
              <w:sdtEndPr/>
              <w:sdtContent>
                <w:r w:rsidR="00723451" w:rsidRPr="0024059C">
                  <w:rPr>
                    <w:rFonts w:ascii="Segoe UI" w:hAnsi="Segoe UI" w:cs="Segoe UI"/>
                    <w:color w:val="A6A6A6" w:themeColor="background1" w:themeShade="A6"/>
                    <w:sz w:val="16"/>
                    <w:szCs w:val="16"/>
                    <w:lang w:val="en-GB"/>
                  </w:rPr>
                  <w:t>Perc.</w:t>
                </w:r>
              </w:sdtContent>
            </w:sdt>
            <w:r w:rsidR="00723451" w:rsidRPr="0024059C">
              <w:rPr>
                <w:rFonts w:ascii="Segoe UI" w:hAnsi="Segoe UI" w:cs="Segoe UI"/>
                <w:sz w:val="16"/>
                <w:szCs w:val="16"/>
                <w:lang w:val="en-GB"/>
              </w:rPr>
              <w:t xml:space="preserve"> %</w:t>
            </w:r>
          </w:p>
        </w:tc>
      </w:tr>
      <w:tr w:rsidR="00D71734" w:rsidRPr="00AA5454" w:rsidTr="00B72AA8">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A858B1" w:rsidP="00D71734">
            <w:pPr>
              <w:pStyle w:val="ChaseBodyText"/>
              <w:jc w:val="left"/>
              <w:rPr>
                <w:rFonts w:ascii="Segoe UI" w:hAnsi="Segoe UI" w:cs="Segoe UI"/>
                <w:sz w:val="16"/>
                <w:szCs w:val="16"/>
                <w:lang w:val="en-GB"/>
              </w:rPr>
            </w:pPr>
            <w:sdt>
              <w:sdtPr>
                <w:rPr>
                  <w:rFonts w:ascii="Segoe UI" w:hAnsi="Segoe UI" w:cs="Segoe UI"/>
                  <w:sz w:val="16"/>
                  <w:szCs w:val="16"/>
                  <w:lang w:val="en-GB"/>
                </w:rPr>
                <w:id w:val="450749369"/>
                <w:placeholder>
                  <w:docPart w:val="ABFC08689A854BB4991391E424B6C408"/>
                </w:placeholder>
                <w:showingPlcHdr/>
                <w:text w:multiLine="1"/>
              </w:sdtPr>
              <w:sdtEndPr/>
              <w:sdtContent>
                <w:r w:rsidR="00B72AA8" w:rsidRPr="004801C1">
                  <w:rPr>
                    <w:rFonts w:ascii="Segoe UI" w:hAnsi="Segoe UI" w:cs="Segoe UI"/>
                    <w:color w:val="A6A6A6" w:themeColor="background1" w:themeShade="A6"/>
                    <w:sz w:val="16"/>
                    <w:szCs w:val="16"/>
                    <w:lang w:val="en-GB"/>
                  </w:rPr>
                  <w:t>Enter text.</w:t>
                </w:r>
              </w:sdtContent>
            </w:sdt>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A858B1" w:rsidP="00D71734">
            <w:pPr>
              <w:pStyle w:val="ChaseBodyText"/>
              <w:jc w:val="right"/>
              <w:rPr>
                <w:rFonts w:ascii="Segoe UI" w:hAnsi="Segoe UI" w:cs="Segoe UI"/>
                <w:sz w:val="16"/>
                <w:szCs w:val="16"/>
              </w:rPr>
            </w:pPr>
            <w:sdt>
              <w:sdtPr>
                <w:rPr>
                  <w:rFonts w:ascii="Segoe UI" w:hAnsi="Segoe UI" w:cs="Segoe UI"/>
                  <w:sz w:val="16"/>
                  <w:szCs w:val="16"/>
                  <w:lang w:val="en-GB"/>
                </w:rPr>
                <w:id w:val="1221632436"/>
                <w:placeholder>
                  <w:docPart w:val="4D8D4295620746AD8AEE08C139EEEF11"/>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A858B1" w:rsidP="00D71734">
            <w:pPr>
              <w:pStyle w:val="ChaseBodyText"/>
              <w:jc w:val="right"/>
              <w:rPr>
                <w:rFonts w:ascii="Segoe UI" w:hAnsi="Segoe UI" w:cs="Segoe UI"/>
                <w:sz w:val="16"/>
                <w:szCs w:val="16"/>
              </w:rPr>
            </w:pPr>
            <w:sdt>
              <w:sdtPr>
                <w:rPr>
                  <w:rFonts w:ascii="Segoe UI" w:hAnsi="Segoe UI" w:cs="Segoe UI"/>
                  <w:sz w:val="16"/>
                  <w:szCs w:val="16"/>
                  <w:lang w:val="en-GB"/>
                </w:rPr>
                <w:id w:val="-1735007643"/>
                <w:placeholder>
                  <w:docPart w:val="ACEC68968533427FAD51C524969F277C"/>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925D49" w:rsidRPr="00AA5454" w:rsidTr="00B72AA8">
        <w:trPr>
          <w:trHeight w:val="340"/>
        </w:trPr>
        <w:tc>
          <w:tcPr>
            <w:tcW w:w="709" w:type="dxa"/>
            <w:tcBorders>
              <w:right w:val="single" w:sz="4" w:space="0" w:color="EACBF2" w:themeColor="accent2" w:themeTint="33"/>
            </w:tcBorders>
          </w:tcPr>
          <w:p w:rsidR="00925D49" w:rsidRPr="00AA5454" w:rsidRDefault="00925D49" w:rsidP="00925D49">
            <w:pPr>
              <w:pStyle w:val="ChaseBodyText"/>
              <w:spacing w:before="100" w:beforeAutospacing="1" w:after="100" w:afterAutospacing="1"/>
              <w:jc w:val="left"/>
              <w:rPr>
                <w:rFonts w:ascii="Segoe UI" w:hAnsi="Segoe UI" w:cs="Segoe UI"/>
                <w:sz w:val="16"/>
                <w:szCs w:val="16"/>
                <w:lang w:val="en-GB"/>
              </w:rPr>
            </w:pPr>
          </w:p>
        </w:tc>
        <w:tc>
          <w:tcPr>
            <w:tcW w:w="510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925D49" w:rsidRPr="00AA5454" w:rsidRDefault="00925D49" w:rsidP="00925D49">
            <w:pPr>
              <w:pStyle w:val="ChaseBodyText"/>
              <w:spacing w:before="100" w:beforeAutospacing="1" w:after="100" w:afterAutospacing="1"/>
              <w:jc w:val="left"/>
              <w:rPr>
                <w:rFonts w:ascii="Segoe UI" w:hAnsi="Segoe UI" w:cs="Segoe UI"/>
                <w:b/>
                <w:bCs/>
                <w:sz w:val="16"/>
                <w:szCs w:val="16"/>
                <w:lang w:val="en-GB"/>
              </w:rPr>
            </w:pPr>
            <w:r w:rsidRPr="00AA5454">
              <w:rPr>
                <w:rFonts w:ascii="Segoe UI" w:hAnsi="Segoe UI" w:cs="Segoe UI"/>
                <w:b/>
                <w:bCs/>
                <w:sz w:val="16"/>
                <w:szCs w:val="16"/>
                <w:lang w:val="en-GB"/>
              </w:rPr>
              <w:t>TOTAL</w:t>
            </w:r>
          </w:p>
        </w:tc>
        <w:tc>
          <w:tcPr>
            <w:tcW w:w="19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925D49" w:rsidRPr="00AA5454" w:rsidRDefault="00925D49" w:rsidP="00925D49">
            <w:pPr>
              <w:keepLines/>
              <w:spacing w:before="100" w:beforeAutospacing="1" w:after="100" w:afterAutospacing="1"/>
              <w:jc w:val="right"/>
              <w:rPr>
                <w:rStyle w:val="Style3"/>
                <w:rFonts w:cs="Segoe UI"/>
                <w:sz w:val="16"/>
                <w:szCs w:val="16"/>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sidRPr="00AA5454">
              <w:rPr>
                <w:rFonts w:cs="Segoe UI"/>
                <w:b/>
                <w:noProof/>
                <w:sz w:val="16"/>
                <w:szCs w:val="16"/>
                <w:lang w:val="en-US"/>
              </w:rPr>
              <w:t>0.00</w:t>
            </w:r>
            <w:r w:rsidRPr="00AA5454">
              <w:rPr>
                <w:rFonts w:cs="Segoe UI"/>
                <w:b/>
                <w:sz w:val="16"/>
                <w:szCs w:val="16"/>
                <w:lang w:val="en-US"/>
              </w:rPr>
              <w:fldChar w:fldCharType="end"/>
            </w:r>
            <w:r w:rsidRPr="00AA5454">
              <w:rPr>
                <w:rFonts w:cs="Segoe UI"/>
                <w:sz w:val="16"/>
                <w:szCs w:val="16"/>
                <w:lang w:val="en-US"/>
              </w:rPr>
              <w:t>%</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925D49" w:rsidRPr="00AA5454" w:rsidRDefault="00925D49" w:rsidP="00925D49">
            <w:pPr>
              <w:keepLines/>
              <w:spacing w:before="100" w:beforeAutospacing="1" w:after="100" w:afterAutospacing="1"/>
              <w:jc w:val="right"/>
              <w:rPr>
                <w:rStyle w:val="Style3"/>
                <w:rFonts w:cs="Segoe UI"/>
                <w:sz w:val="16"/>
                <w:szCs w:val="16"/>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sidRPr="00AA5454">
              <w:rPr>
                <w:rFonts w:cs="Segoe UI"/>
                <w:b/>
                <w:noProof/>
                <w:sz w:val="16"/>
                <w:szCs w:val="16"/>
                <w:lang w:val="en-US"/>
              </w:rPr>
              <w:t>0.00</w:t>
            </w:r>
            <w:r w:rsidRPr="00AA5454">
              <w:rPr>
                <w:rFonts w:cs="Segoe UI"/>
                <w:b/>
                <w:sz w:val="16"/>
                <w:szCs w:val="16"/>
                <w:lang w:val="en-US"/>
              </w:rPr>
              <w:fldChar w:fldCharType="end"/>
            </w:r>
            <w:r w:rsidRPr="00AA5454">
              <w:rPr>
                <w:rFonts w:cs="Segoe UI"/>
                <w:sz w:val="16"/>
                <w:szCs w:val="16"/>
                <w:lang w:val="en-US"/>
              </w:rPr>
              <w:t>%</w:t>
            </w:r>
          </w:p>
        </w:tc>
      </w:tr>
      <w:tr w:rsidR="00925D49" w:rsidRPr="00AA5454" w:rsidTr="00D30132">
        <w:trPr>
          <w:trHeight w:val="340"/>
        </w:trPr>
        <w:tc>
          <w:tcPr>
            <w:tcW w:w="709" w:type="dxa"/>
            <w:vAlign w:val="center"/>
          </w:tcPr>
          <w:p w:rsidR="00925D49" w:rsidRPr="00AA5454" w:rsidRDefault="00925D49" w:rsidP="00925D49">
            <w:pPr>
              <w:pStyle w:val="ChaseBodyText"/>
              <w:jc w:val="left"/>
              <w:rPr>
                <w:rFonts w:ascii="Segoe UI" w:hAnsi="Segoe UI" w:cs="Segoe UI"/>
                <w:sz w:val="16"/>
                <w:szCs w:val="16"/>
                <w:lang w:val="en-GB"/>
              </w:rPr>
            </w:pPr>
          </w:p>
        </w:tc>
        <w:tc>
          <w:tcPr>
            <w:tcW w:w="9498" w:type="dxa"/>
            <w:gridSpan w:val="3"/>
            <w:shd w:val="clear" w:color="auto" w:fill="FFFFFF" w:themeFill="background1"/>
            <w:vAlign w:val="center"/>
          </w:tcPr>
          <w:p w:rsidR="00925D49" w:rsidRPr="00AA5454" w:rsidRDefault="00925D49" w:rsidP="00925D49">
            <w:pPr>
              <w:keepLines/>
              <w:spacing w:before="120" w:after="100" w:afterAutospacing="1"/>
              <w:rPr>
                <w:rFonts w:cs="Segoe UI"/>
                <w:b/>
                <w:sz w:val="16"/>
                <w:szCs w:val="16"/>
                <w:lang w:val="en-US"/>
              </w:rPr>
            </w:pPr>
            <w:r w:rsidRPr="00AA5454">
              <w:rPr>
                <w:rFonts w:cs="Segoe UI"/>
                <w:color w:val="8A1A9B"/>
                <w:sz w:val="16"/>
                <w:szCs w:val="16"/>
              </w:rPr>
              <w:t>Note</w:t>
            </w:r>
            <w:r w:rsidRPr="00AA5454">
              <w:rPr>
                <w:rFonts w:cs="Segoe UI"/>
                <w:sz w:val="16"/>
                <w:szCs w:val="16"/>
              </w:rPr>
              <w:t>:</w:t>
            </w:r>
            <w:r w:rsidRPr="00AA5454">
              <w:rPr>
                <w:rFonts w:cs="Segoe UI"/>
                <w:sz w:val="16"/>
                <w:szCs w:val="16"/>
              </w:rPr>
              <w:tab/>
              <w:t>Right click on Subtotals and Update Field. The Total of 2 columns must add to 100%.</w:t>
            </w:r>
          </w:p>
        </w:tc>
      </w:tr>
    </w:tbl>
    <w:p w:rsidR="006C5F39" w:rsidRDefault="006C5F39"/>
    <w:p w:rsidR="00723451" w:rsidRDefault="00B72AA8" w:rsidP="00B72AA8">
      <w:pPr>
        <w:ind w:left="567" w:hanging="567"/>
      </w:pPr>
      <w:r>
        <w:t>2.3</w:t>
      </w:r>
      <w:r>
        <w:tab/>
      </w:r>
      <w:r w:rsidR="00723451" w:rsidRPr="00723451">
        <w:t>Where valuation activities are declared in Q2.2, please provide the proportion of total gross fees derived from such activities in the last financial year that relates to valuations undertaken for mortga</w:t>
      </w:r>
      <w:r w:rsidR="00EB6DD9">
        <w:t>ge or finance related purposes.</w:t>
      </w:r>
    </w:p>
    <w:tbl>
      <w:tblPr>
        <w:tblStyle w:val="TableGrid"/>
        <w:tblW w:w="170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993"/>
      </w:tblGrid>
      <w:tr w:rsidR="00EB6DD9" w:rsidRPr="00066DAF" w:rsidTr="00EB6DD9">
        <w:trPr>
          <w:trHeight w:val="480"/>
        </w:trPr>
        <w:tc>
          <w:tcPr>
            <w:tcW w:w="709" w:type="dxa"/>
            <w:tcBorders>
              <w:right w:val="single" w:sz="4" w:space="0" w:color="EACBF2" w:themeColor="accent2" w:themeTint="33"/>
            </w:tcBorders>
          </w:tcPr>
          <w:p w:rsidR="00EB6DD9" w:rsidRPr="00066DAF" w:rsidRDefault="00EB6DD9" w:rsidP="00EB6DD9">
            <w:pPr>
              <w:pStyle w:val="ChaseBodyText"/>
              <w:rPr>
                <w:rFonts w:ascii="Segoe UI" w:hAnsi="Segoe UI" w:cs="Segoe UI"/>
                <w:sz w:val="18"/>
                <w:lang w:val="en-GB"/>
              </w:rPr>
            </w:pP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EB6DD9" w:rsidRPr="0024059C" w:rsidRDefault="00A858B1" w:rsidP="00EB6DD9">
            <w:pPr>
              <w:pStyle w:val="ChaseBodyText"/>
              <w:jc w:val="left"/>
              <w:rPr>
                <w:rFonts w:ascii="Segoe UI" w:hAnsi="Segoe UI" w:cs="Segoe UI"/>
                <w:sz w:val="16"/>
                <w:szCs w:val="16"/>
              </w:rPr>
            </w:pPr>
            <w:sdt>
              <w:sdtPr>
                <w:rPr>
                  <w:rFonts w:ascii="Segoe UI" w:hAnsi="Segoe UI" w:cs="Segoe UI"/>
                  <w:sz w:val="16"/>
                  <w:szCs w:val="16"/>
                  <w:lang w:val="en-GB"/>
                </w:rPr>
                <w:id w:val="192347878"/>
                <w:placeholder>
                  <w:docPart w:val="4CED94A01B49413A913AA6CCAA39EF3D"/>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r>
    </w:tbl>
    <w:p w:rsidR="00723451" w:rsidRDefault="00723451"/>
    <w:p w:rsidR="00723451" w:rsidRDefault="00B72AA8" w:rsidP="00B72AA8">
      <w:pPr>
        <w:ind w:left="567" w:hanging="567"/>
      </w:pPr>
      <w:r>
        <w:t>2.4</w:t>
      </w:r>
      <w:r>
        <w:tab/>
      </w:r>
      <w:r w:rsidR="00723451" w:rsidRPr="00723451">
        <w:t>Where valuations for mortgage or finance related purposes are declared in Q2.3, please provide the average property value for such valuations in the last financial year for the following property types:</w:t>
      </w:r>
    </w:p>
    <w:tbl>
      <w:tblPr>
        <w:tblStyle w:val="TableGrid"/>
        <w:tblW w:w="0" w:type="auto"/>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2835"/>
        <w:gridCol w:w="6658"/>
      </w:tblGrid>
      <w:tr w:rsidR="00723451" w:rsidTr="00EB6DD9">
        <w:tc>
          <w:tcPr>
            <w:tcW w:w="2835" w:type="dxa"/>
            <w:shd w:val="clear" w:color="auto" w:fill="EACBF2" w:themeFill="accent2" w:themeFillTint="33"/>
          </w:tcPr>
          <w:p w:rsidR="00723451" w:rsidRPr="00723451" w:rsidRDefault="00723451" w:rsidP="00723451">
            <w:pPr>
              <w:rPr>
                <w:b/>
              </w:rPr>
            </w:pPr>
            <w:r w:rsidRPr="00723451">
              <w:rPr>
                <w:b/>
              </w:rPr>
              <w:t>Property Type</w:t>
            </w:r>
          </w:p>
        </w:tc>
        <w:tc>
          <w:tcPr>
            <w:tcW w:w="6658" w:type="dxa"/>
            <w:shd w:val="clear" w:color="auto" w:fill="EACBF2" w:themeFill="accent2" w:themeFillTint="33"/>
          </w:tcPr>
          <w:p w:rsidR="00723451" w:rsidRPr="00723451" w:rsidRDefault="00723451" w:rsidP="00723451">
            <w:pPr>
              <w:rPr>
                <w:b/>
              </w:rPr>
            </w:pPr>
            <w:r w:rsidRPr="00723451">
              <w:rPr>
                <w:b/>
              </w:rPr>
              <w:t>Average Property Value</w:t>
            </w:r>
          </w:p>
        </w:tc>
      </w:tr>
      <w:tr w:rsidR="00EB6DD9" w:rsidTr="00EB6DD9">
        <w:tc>
          <w:tcPr>
            <w:tcW w:w="2835" w:type="dxa"/>
          </w:tcPr>
          <w:p w:rsidR="00EB6DD9" w:rsidRPr="00AB234F" w:rsidRDefault="00EB6DD9" w:rsidP="00EB6DD9">
            <w:r w:rsidRPr="00AB234F">
              <w:t>Residential Property</w:t>
            </w:r>
          </w:p>
        </w:tc>
        <w:tc>
          <w:tcPr>
            <w:tcW w:w="6658" w:type="dxa"/>
            <w:vAlign w:val="center"/>
          </w:tcPr>
          <w:p w:rsidR="00EB6DD9" w:rsidRPr="00066DAF" w:rsidRDefault="00EB6DD9" w:rsidP="00EB6DD9">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690726678"/>
                <w:placeholder>
                  <w:docPart w:val="DEE489FD732D4C4B95A77295FE987C10"/>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EB6DD9" w:rsidTr="00EB6DD9">
        <w:tc>
          <w:tcPr>
            <w:tcW w:w="2835" w:type="dxa"/>
          </w:tcPr>
          <w:p w:rsidR="00EB6DD9" w:rsidRPr="00AB234F" w:rsidRDefault="00EB6DD9" w:rsidP="00EB6DD9">
            <w:r w:rsidRPr="00AB234F">
              <w:t>Commercial/ Retail Property</w:t>
            </w:r>
          </w:p>
        </w:tc>
        <w:tc>
          <w:tcPr>
            <w:tcW w:w="6658" w:type="dxa"/>
            <w:vAlign w:val="center"/>
          </w:tcPr>
          <w:p w:rsidR="00EB6DD9" w:rsidRPr="00066DAF" w:rsidRDefault="00EB6DD9" w:rsidP="00EB6DD9">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234007889"/>
                <w:placeholder>
                  <w:docPart w:val="144652B556D94D61920F3018EBEE4B51"/>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EB6DD9" w:rsidTr="00EB6DD9">
        <w:tc>
          <w:tcPr>
            <w:tcW w:w="2835" w:type="dxa"/>
          </w:tcPr>
          <w:p w:rsidR="00EB6DD9" w:rsidRPr="00AB234F" w:rsidRDefault="00EB6DD9" w:rsidP="00EB6DD9">
            <w:r w:rsidRPr="00AB234F">
              <w:t>Industrial Property</w:t>
            </w:r>
          </w:p>
        </w:tc>
        <w:tc>
          <w:tcPr>
            <w:tcW w:w="6658" w:type="dxa"/>
            <w:vAlign w:val="center"/>
          </w:tcPr>
          <w:p w:rsidR="00EB6DD9" w:rsidRPr="00066DAF" w:rsidRDefault="00EB6DD9" w:rsidP="00EB6DD9">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928808327"/>
                <w:placeholder>
                  <w:docPart w:val="81B11A1803F04FBB91C2DD296D56F807"/>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EB6DD9" w:rsidTr="00EB6DD9">
        <w:tc>
          <w:tcPr>
            <w:tcW w:w="2835" w:type="dxa"/>
          </w:tcPr>
          <w:p w:rsidR="00EB6DD9" w:rsidRDefault="00EB6DD9" w:rsidP="00EB6DD9">
            <w:r w:rsidRPr="00AB234F">
              <w:t>Rural Property</w:t>
            </w:r>
          </w:p>
        </w:tc>
        <w:tc>
          <w:tcPr>
            <w:tcW w:w="6658" w:type="dxa"/>
            <w:vAlign w:val="center"/>
          </w:tcPr>
          <w:p w:rsidR="00EB6DD9" w:rsidRPr="00066DAF" w:rsidRDefault="00EB6DD9" w:rsidP="00EB6DD9">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537193894"/>
                <w:placeholder>
                  <w:docPart w:val="E8E10B0321B348E884715E94BE11FA81"/>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bl>
    <w:p w:rsidR="00723451" w:rsidRDefault="00723451"/>
    <w:p w:rsidR="00723451" w:rsidRDefault="00B72AA8" w:rsidP="00B72AA8">
      <w:pPr>
        <w:ind w:left="567" w:hanging="567"/>
      </w:pPr>
      <w:r>
        <w:t>2.5</w:t>
      </w:r>
      <w:r>
        <w:tab/>
      </w:r>
      <w:r w:rsidR="00723451" w:rsidRPr="00723451">
        <w:t>Where valuations for mortgage or finance related purposes are declared in Q2.3, please provide a breakdown of gross fees derived from each of the following property/ client combinations for the last financial year.  The total in this table should equal 100%:</w:t>
      </w:r>
    </w:p>
    <w:tbl>
      <w:tblPr>
        <w:tblStyle w:val="TableGrid"/>
        <w:tblW w:w="9498"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1838"/>
        <w:gridCol w:w="1564"/>
        <w:gridCol w:w="1135"/>
        <w:gridCol w:w="1417"/>
        <w:gridCol w:w="1134"/>
        <w:gridCol w:w="992"/>
        <w:gridCol w:w="1418"/>
      </w:tblGrid>
      <w:tr w:rsidR="00723451" w:rsidRPr="00723451" w:rsidTr="00EB6DD9">
        <w:trPr>
          <w:tblHeader/>
        </w:trPr>
        <w:tc>
          <w:tcPr>
            <w:tcW w:w="1838" w:type="dxa"/>
            <w:vMerge w:val="restart"/>
            <w:shd w:val="clear" w:color="auto" w:fill="EACBF2" w:themeFill="accent2" w:themeFillTint="33"/>
          </w:tcPr>
          <w:p w:rsidR="00723451" w:rsidRPr="00723451" w:rsidRDefault="00723451" w:rsidP="00723451">
            <w:pPr>
              <w:rPr>
                <w:b/>
              </w:rPr>
            </w:pPr>
            <w:r w:rsidRPr="00723451">
              <w:rPr>
                <w:b/>
              </w:rPr>
              <w:t>Type of Property</w:t>
            </w:r>
          </w:p>
        </w:tc>
        <w:tc>
          <w:tcPr>
            <w:tcW w:w="7660" w:type="dxa"/>
            <w:gridSpan w:val="6"/>
            <w:shd w:val="clear" w:color="auto" w:fill="EACBF2" w:themeFill="accent2" w:themeFillTint="33"/>
          </w:tcPr>
          <w:p w:rsidR="00723451" w:rsidRPr="00723451" w:rsidRDefault="00B72AA8" w:rsidP="00723451">
            <w:pPr>
              <w:rPr>
                <w:b/>
              </w:rPr>
            </w:pPr>
            <w:r>
              <w:rPr>
                <w:b/>
              </w:rPr>
              <w:t>% of Gross Fee</w:t>
            </w:r>
            <w:r w:rsidR="00723451" w:rsidRPr="00723451">
              <w:rPr>
                <w:b/>
              </w:rPr>
              <w:t>s for Mortgage/ Finance Related Valuations</w:t>
            </w:r>
          </w:p>
        </w:tc>
      </w:tr>
      <w:tr w:rsidR="00723451" w:rsidRPr="00723451" w:rsidTr="00EB6DD9">
        <w:trPr>
          <w:tblHeader/>
        </w:trPr>
        <w:tc>
          <w:tcPr>
            <w:tcW w:w="1838" w:type="dxa"/>
            <w:vMerge/>
            <w:shd w:val="clear" w:color="auto" w:fill="EACBF2" w:themeFill="accent2" w:themeFillTint="33"/>
          </w:tcPr>
          <w:p w:rsidR="00723451" w:rsidRPr="00723451" w:rsidRDefault="00723451" w:rsidP="00723451">
            <w:pPr>
              <w:rPr>
                <w:b/>
              </w:rPr>
            </w:pPr>
          </w:p>
        </w:tc>
        <w:tc>
          <w:tcPr>
            <w:tcW w:w="1564" w:type="dxa"/>
            <w:shd w:val="clear" w:color="auto" w:fill="EACBF2" w:themeFill="accent2" w:themeFillTint="33"/>
          </w:tcPr>
          <w:p w:rsidR="00723451" w:rsidRPr="00EB6DD9" w:rsidRDefault="00723451" w:rsidP="00B72AA8">
            <w:pPr>
              <w:rPr>
                <w:b/>
                <w:sz w:val="14"/>
              </w:rPr>
            </w:pPr>
            <w:r w:rsidRPr="00EB6DD9">
              <w:rPr>
                <w:b/>
                <w:sz w:val="14"/>
              </w:rPr>
              <w:t>APRA</w:t>
            </w:r>
            <w:r w:rsidR="00B72AA8" w:rsidRPr="00EB6DD9">
              <w:rPr>
                <w:b/>
                <w:sz w:val="14"/>
              </w:rPr>
              <w:t xml:space="preserve"> </w:t>
            </w:r>
            <w:r w:rsidRPr="00EB6DD9">
              <w:rPr>
                <w:b/>
                <w:sz w:val="14"/>
              </w:rPr>
              <w:t>Regulated Lenders</w:t>
            </w:r>
          </w:p>
        </w:tc>
        <w:tc>
          <w:tcPr>
            <w:tcW w:w="1135" w:type="dxa"/>
            <w:shd w:val="clear" w:color="auto" w:fill="EACBF2" w:themeFill="accent2" w:themeFillTint="33"/>
          </w:tcPr>
          <w:p w:rsidR="00723451" w:rsidRPr="00EB6DD9" w:rsidRDefault="00723451" w:rsidP="00723451">
            <w:pPr>
              <w:rPr>
                <w:b/>
                <w:sz w:val="14"/>
              </w:rPr>
            </w:pPr>
            <w:r w:rsidRPr="00EB6DD9">
              <w:rPr>
                <w:b/>
                <w:sz w:val="14"/>
              </w:rPr>
              <w:t>Other Lenders</w:t>
            </w:r>
          </w:p>
        </w:tc>
        <w:tc>
          <w:tcPr>
            <w:tcW w:w="1417" w:type="dxa"/>
            <w:shd w:val="clear" w:color="auto" w:fill="EACBF2" w:themeFill="accent2" w:themeFillTint="33"/>
          </w:tcPr>
          <w:p w:rsidR="00723451" w:rsidRPr="00EB6DD9" w:rsidRDefault="00723451" w:rsidP="00723451">
            <w:pPr>
              <w:rPr>
                <w:b/>
                <w:sz w:val="14"/>
              </w:rPr>
            </w:pPr>
            <w:r w:rsidRPr="00EB6DD9">
              <w:rPr>
                <w:b/>
                <w:sz w:val="14"/>
              </w:rPr>
              <w:t>Mortgage/ Finance Brokers</w:t>
            </w:r>
          </w:p>
        </w:tc>
        <w:tc>
          <w:tcPr>
            <w:tcW w:w="1134" w:type="dxa"/>
            <w:shd w:val="clear" w:color="auto" w:fill="EACBF2" w:themeFill="accent2" w:themeFillTint="33"/>
          </w:tcPr>
          <w:p w:rsidR="00723451" w:rsidRPr="00EB6DD9" w:rsidRDefault="00723451" w:rsidP="00723451">
            <w:pPr>
              <w:rPr>
                <w:b/>
                <w:sz w:val="14"/>
              </w:rPr>
            </w:pPr>
            <w:r w:rsidRPr="00EB6DD9">
              <w:rPr>
                <w:b/>
                <w:sz w:val="14"/>
              </w:rPr>
              <w:t>Property Developers</w:t>
            </w:r>
          </w:p>
        </w:tc>
        <w:tc>
          <w:tcPr>
            <w:tcW w:w="992" w:type="dxa"/>
            <w:shd w:val="clear" w:color="auto" w:fill="EACBF2" w:themeFill="accent2" w:themeFillTint="33"/>
          </w:tcPr>
          <w:p w:rsidR="00723451" w:rsidRPr="00EB6DD9" w:rsidRDefault="00723451" w:rsidP="00723451">
            <w:pPr>
              <w:rPr>
                <w:b/>
                <w:sz w:val="14"/>
              </w:rPr>
            </w:pPr>
            <w:r w:rsidRPr="00EB6DD9">
              <w:rPr>
                <w:b/>
                <w:sz w:val="14"/>
              </w:rPr>
              <w:t>REIT/ Investors</w:t>
            </w:r>
          </w:p>
        </w:tc>
        <w:tc>
          <w:tcPr>
            <w:tcW w:w="1418" w:type="dxa"/>
            <w:shd w:val="clear" w:color="auto" w:fill="EACBF2" w:themeFill="accent2" w:themeFillTint="33"/>
          </w:tcPr>
          <w:p w:rsidR="00723451" w:rsidRPr="00EB6DD9" w:rsidRDefault="00723451" w:rsidP="00723451">
            <w:pPr>
              <w:rPr>
                <w:b/>
                <w:sz w:val="14"/>
              </w:rPr>
            </w:pPr>
            <w:r w:rsidRPr="00EB6DD9">
              <w:rPr>
                <w:b/>
                <w:sz w:val="14"/>
              </w:rPr>
              <w:t>Other (specify</w:t>
            </w:r>
            <w:r w:rsidR="00EB6DD9" w:rsidRPr="00EB6DD9">
              <w:rPr>
                <w:b/>
                <w:sz w:val="14"/>
              </w:rPr>
              <w:t>)</w:t>
            </w:r>
          </w:p>
        </w:tc>
      </w:tr>
      <w:tr w:rsidR="00B72AA8" w:rsidTr="00EB6DD9">
        <w:tc>
          <w:tcPr>
            <w:tcW w:w="1838" w:type="dxa"/>
          </w:tcPr>
          <w:p w:rsidR="00B72AA8" w:rsidRPr="00462B54" w:rsidRDefault="00B72AA8" w:rsidP="00B72AA8">
            <w:r w:rsidRPr="00462B54">
              <w:t>Residential (Non-Strata</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153337418"/>
                <w:placeholder>
                  <w:docPart w:val="C933944EF40C47B1ACE9BEEFA044BB1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525559866"/>
                <w:placeholder>
                  <w:docPart w:val="937104D7D9CE44AA867722EFD135BAC7"/>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202745609"/>
                <w:placeholder>
                  <w:docPart w:val="65E32FC348424B1783674E390E952A7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803918847"/>
                <w:placeholder>
                  <w:docPart w:val="B73B817ED2B640B89FAB3F77AA2E9AA8"/>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619288050"/>
                <w:placeholder>
                  <w:docPart w:val="F9E4F73AF1EE49A4AAAE86BA13F3808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99796113"/>
                <w:placeholder>
                  <w:docPart w:val="5CEB30CC3C3841AD8E5588CA76A9D52A"/>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Pr>
          <w:p w:rsidR="00B72AA8" w:rsidRPr="00462B54" w:rsidRDefault="00B72AA8" w:rsidP="00B72AA8">
            <w:r w:rsidRPr="00462B54">
              <w:t>Residential (Strata)</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267225285"/>
                <w:placeholder>
                  <w:docPart w:val="50B11A7DAB2040F6B399EB8ADB856602"/>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660042374"/>
                <w:placeholder>
                  <w:docPart w:val="6A72642EB93F4505A312BB8535F43D24"/>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2019612058"/>
                <w:placeholder>
                  <w:docPart w:val="15B32DC695A84C30AD3AB74BB1AFC4DF"/>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570926639"/>
                <w:placeholder>
                  <w:docPart w:val="8B1DAA07A0B34C2E803939AD331269FA"/>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942207024"/>
                <w:placeholder>
                  <w:docPart w:val="4D0EA21353E94A7F9F5550ECB63AA42A"/>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408073519"/>
                <w:placeholder>
                  <w:docPart w:val="74622A9AB4574C30881763C31AA946A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Pr>
          <w:p w:rsidR="00B72AA8" w:rsidRPr="00462B54" w:rsidRDefault="00B72AA8" w:rsidP="00B72AA8">
            <w:r w:rsidRPr="00462B54">
              <w:t>Commercial/ Retail</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603296916"/>
                <w:placeholder>
                  <w:docPart w:val="8668225EF0F84541AF67642F95A37D44"/>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2053727956"/>
                <w:placeholder>
                  <w:docPart w:val="4177024B28264A44A91E73C6F6FDA486"/>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94057648"/>
                <w:placeholder>
                  <w:docPart w:val="3835E05A0026436F90B584619CC90B26"/>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391262527"/>
                <w:placeholder>
                  <w:docPart w:val="2E7FC8035B3340B6B828F066F270A60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2096154039"/>
                <w:placeholder>
                  <w:docPart w:val="217BEF060AEE445EBCF27A8F48B098B1"/>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554514592"/>
                <w:placeholder>
                  <w:docPart w:val="41E1AFC8BEDF4C5A885E5D79F84EBC7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Pr>
          <w:p w:rsidR="00B72AA8" w:rsidRPr="00462B54" w:rsidRDefault="00B72AA8" w:rsidP="00B72AA8">
            <w:r w:rsidRPr="00462B54">
              <w:t>Industrial</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2004463402"/>
                <w:placeholder>
                  <w:docPart w:val="350E8D4E182B4DDD9053AE67DA16B58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2101873413"/>
                <w:placeholder>
                  <w:docPart w:val="D31EA4620BD84023B5DE59C41BCD550F"/>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879205545"/>
                <w:placeholder>
                  <w:docPart w:val="44DCBB53AA814EA5908D713B62607405"/>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445300647"/>
                <w:placeholder>
                  <w:docPart w:val="DD6D34BCC5EF4B1E8C21EB754957C90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74512170"/>
                <w:placeholder>
                  <w:docPart w:val="0E1E2042D2F144C38E616E28703B5F6C"/>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84572567"/>
                <w:placeholder>
                  <w:docPart w:val="7E2F4B0E9DD0489CBE2E30E9BC153AE3"/>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Pr>
          <w:p w:rsidR="00B72AA8" w:rsidRPr="00462B54" w:rsidRDefault="00B72AA8" w:rsidP="00B72AA8">
            <w:r w:rsidRPr="00462B54">
              <w:t>Rural</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92596531"/>
                <w:placeholder>
                  <w:docPart w:val="27436E3304EB44BE96498DEED1B04797"/>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976519505"/>
                <w:placeholder>
                  <w:docPart w:val="4D92071782D2434180FB55E9FAD00FD4"/>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406061982"/>
                <w:placeholder>
                  <w:docPart w:val="32C5F9D4192D46599AAFBCF6CE685C1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773436605"/>
                <w:placeholder>
                  <w:docPart w:val="EE88330103604DE58C7D137AAF8F0098"/>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845904384"/>
                <w:placeholder>
                  <w:docPart w:val="687AF9B41752464CB06591823C277C44"/>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291966493"/>
                <w:placeholder>
                  <w:docPart w:val="CAFA3171784F40A7A0B3A80C660BB04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Pr>
          <w:p w:rsidR="00B72AA8" w:rsidRPr="00462B54" w:rsidRDefault="00B72AA8" w:rsidP="00B72AA8">
            <w:r w:rsidRPr="00462B54">
              <w:t>Plant and Equipment</w:t>
            </w:r>
          </w:p>
        </w:tc>
        <w:tc>
          <w:tcPr>
            <w:tcW w:w="156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203908114"/>
                <w:placeholder>
                  <w:docPart w:val="F4040AFDBC65492188D1009ACA66173B"/>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314557869"/>
                <w:placeholder>
                  <w:docPart w:val="860C63D2DD6342FB930D26B6C1D90747"/>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473527165"/>
                <w:placeholder>
                  <w:docPart w:val="DF995D3FF1B0450EB21F52508CFD6640"/>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44443969"/>
                <w:placeholder>
                  <w:docPart w:val="85D4AC0F054745C88B10A6C64D8DA31C"/>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558017456"/>
                <w:placeholder>
                  <w:docPart w:val="B850BC135C9045DC9080A1B20E5B6229"/>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658727423"/>
                <w:placeholder>
                  <w:docPart w:val="6AFE9F853B1D4003928ED55AEA8A7AD8"/>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EB6DD9" w:rsidTr="00EB6DD9">
        <w:tc>
          <w:tcPr>
            <w:tcW w:w="1838" w:type="dxa"/>
            <w:tcBorders>
              <w:bottom w:val="single" w:sz="4" w:space="0" w:color="EACBF2" w:themeColor="accent2" w:themeTint="33"/>
            </w:tcBorders>
          </w:tcPr>
          <w:p w:rsidR="00EB6DD9" w:rsidRPr="00EB6DD9" w:rsidRDefault="00EB6DD9" w:rsidP="00EB6DD9">
            <w:r w:rsidRPr="00462B54">
              <w:t xml:space="preserve">Specialised </w:t>
            </w:r>
            <w:r>
              <w:t xml:space="preserve">/ other </w:t>
            </w:r>
            <w:r w:rsidRPr="00462B54">
              <w:t>(specify)</w:t>
            </w:r>
            <w:r>
              <w:t>:</w:t>
            </w:r>
          </w:p>
        </w:tc>
        <w:tc>
          <w:tcPr>
            <w:tcW w:w="1564" w:type="dxa"/>
            <w:tcBorders>
              <w:bottom w:val="single" w:sz="4" w:space="0" w:color="EACBF2" w:themeColor="accent2" w:themeTint="33"/>
            </w:tcBorders>
          </w:tcPr>
          <w:p w:rsidR="00EB6DD9" w:rsidRDefault="00A858B1">
            <w:sdt>
              <w:sdtPr>
                <w:rPr>
                  <w:rFonts w:cs="Segoe UI"/>
                  <w:color w:val="FFFFFF" w:themeColor="background1"/>
                  <w:sz w:val="16"/>
                  <w:szCs w:val="16"/>
                </w:rPr>
                <w:id w:val="-1186600968"/>
                <w:lock w:val="contentLocked"/>
                <w:placeholder>
                  <w:docPart w:val="4D62E88A96354F938ABF88664B9FC61F"/>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c>
          <w:tcPr>
            <w:tcW w:w="1135" w:type="dxa"/>
            <w:tcBorders>
              <w:bottom w:val="single" w:sz="4" w:space="0" w:color="EACBF2" w:themeColor="accent2" w:themeTint="33"/>
            </w:tcBorders>
          </w:tcPr>
          <w:p w:rsidR="00EB6DD9" w:rsidRDefault="00A858B1">
            <w:sdt>
              <w:sdtPr>
                <w:rPr>
                  <w:rFonts w:cs="Segoe UI"/>
                  <w:color w:val="FFFFFF" w:themeColor="background1"/>
                  <w:sz w:val="16"/>
                  <w:szCs w:val="16"/>
                </w:rPr>
                <w:id w:val="1157954179"/>
                <w:lock w:val="contentLocked"/>
                <w:placeholder>
                  <w:docPart w:val="6FF0F6A646E5441D90946D330CC440FF"/>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c>
          <w:tcPr>
            <w:tcW w:w="1417" w:type="dxa"/>
            <w:tcBorders>
              <w:bottom w:val="single" w:sz="4" w:space="0" w:color="EACBF2" w:themeColor="accent2" w:themeTint="33"/>
            </w:tcBorders>
          </w:tcPr>
          <w:p w:rsidR="00EB6DD9" w:rsidRDefault="00A858B1">
            <w:sdt>
              <w:sdtPr>
                <w:rPr>
                  <w:rFonts w:cs="Segoe UI"/>
                  <w:color w:val="FFFFFF" w:themeColor="background1"/>
                  <w:sz w:val="16"/>
                  <w:szCs w:val="16"/>
                </w:rPr>
                <w:id w:val="-174881603"/>
                <w:lock w:val="contentLocked"/>
                <w:placeholder>
                  <w:docPart w:val="2DFFD02A6EF8461E9D79BDF80191F02E"/>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c>
          <w:tcPr>
            <w:tcW w:w="1134" w:type="dxa"/>
            <w:tcBorders>
              <w:bottom w:val="single" w:sz="4" w:space="0" w:color="EACBF2" w:themeColor="accent2" w:themeTint="33"/>
            </w:tcBorders>
          </w:tcPr>
          <w:p w:rsidR="00EB6DD9" w:rsidRDefault="00A858B1">
            <w:sdt>
              <w:sdtPr>
                <w:rPr>
                  <w:rFonts w:cs="Segoe UI"/>
                  <w:color w:val="FFFFFF" w:themeColor="background1"/>
                  <w:sz w:val="16"/>
                  <w:szCs w:val="16"/>
                </w:rPr>
                <w:id w:val="-1969891358"/>
                <w:lock w:val="contentLocked"/>
                <w:placeholder>
                  <w:docPart w:val="F3951EE711C64538B785F97ED666471C"/>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c>
          <w:tcPr>
            <w:tcW w:w="992" w:type="dxa"/>
            <w:tcBorders>
              <w:bottom w:val="single" w:sz="4" w:space="0" w:color="EACBF2" w:themeColor="accent2" w:themeTint="33"/>
            </w:tcBorders>
          </w:tcPr>
          <w:p w:rsidR="00EB6DD9" w:rsidRDefault="00A858B1">
            <w:sdt>
              <w:sdtPr>
                <w:rPr>
                  <w:rFonts w:cs="Segoe UI"/>
                  <w:color w:val="FFFFFF" w:themeColor="background1"/>
                  <w:sz w:val="16"/>
                  <w:szCs w:val="16"/>
                </w:rPr>
                <w:id w:val="-873924617"/>
                <w:lock w:val="contentLocked"/>
                <w:placeholder>
                  <w:docPart w:val="953FA1DD9419410D9F967897BC8336E1"/>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c>
          <w:tcPr>
            <w:tcW w:w="1418" w:type="dxa"/>
            <w:tcBorders>
              <w:bottom w:val="single" w:sz="4" w:space="0" w:color="EACBF2" w:themeColor="accent2" w:themeTint="33"/>
            </w:tcBorders>
          </w:tcPr>
          <w:p w:rsidR="00EB6DD9" w:rsidRDefault="00A858B1">
            <w:sdt>
              <w:sdtPr>
                <w:rPr>
                  <w:rFonts w:cs="Segoe UI"/>
                  <w:color w:val="FFFFFF" w:themeColor="background1"/>
                  <w:sz w:val="16"/>
                  <w:szCs w:val="16"/>
                </w:rPr>
                <w:id w:val="522901587"/>
                <w:lock w:val="contentLocked"/>
                <w:placeholder>
                  <w:docPart w:val="52D966E9164349A6A2D7C9DDCBD94DF5"/>
                </w:placeholder>
                <w:showingPlcHdr/>
                <w:text/>
              </w:sdtPr>
              <w:sdtEndPr/>
              <w:sdtContent>
                <w:r w:rsidR="00EB6DD9" w:rsidRPr="00F649BA">
                  <w:rPr>
                    <w:rFonts w:cs="Segoe UI"/>
                    <w:color w:val="FFFFFF" w:themeColor="background1"/>
                    <w:sz w:val="16"/>
                    <w:szCs w:val="16"/>
                  </w:rPr>
                  <w:t>Perc.</w:t>
                </w:r>
              </w:sdtContent>
            </w:sdt>
            <w:r w:rsidR="00EB6DD9" w:rsidRPr="00F649BA">
              <w:rPr>
                <w:rFonts w:cs="Segoe UI"/>
                <w:color w:val="FFFFFF" w:themeColor="background1"/>
                <w:sz w:val="16"/>
                <w:szCs w:val="16"/>
              </w:rPr>
              <w:t xml:space="preserve"> </w:t>
            </w:r>
          </w:p>
        </w:tc>
      </w:tr>
      <w:tr w:rsidR="00B72AA8" w:rsidTr="00EB6DD9">
        <w:tc>
          <w:tcPr>
            <w:tcW w:w="1838" w:type="dxa"/>
            <w:tcBorders>
              <w:bottom w:val="single" w:sz="4" w:space="0" w:color="EACBF2" w:themeColor="accent2" w:themeTint="33"/>
            </w:tcBorders>
          </w:tcPr>
          <w:sdt>
            <w:sdtPr>
              <w:rPr>
                <w:rFonts w:ascii="Segoe UI" w:hAnsi="Segoe UI" w:cs="Segoe UI"/>
                <w:sz w:val="18"/>
                <w:lang w:val="en-GB"/>
              </w:rPr>
              <w:id w:val="1179323072"/>
              <w:placeholder>
                <w:docPart w:val="1D274A3934A84627A1BE5C12683218E4"/>
              </w:placeholder>
              <w:showingPlcHdr/>
              <w:text w:multiLine="1"/>
            </w:sdtPr>
            <w:sdtEndPr/>
            <w:sdtContent>
              <w:p w:rsidR="00B72AA8" w:rsidRPr="00EB6DD9" w:rsidRDefault="00B72AA8" w:rsidP="00EB6DD9">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tc>
        <w:tc>
          <w:tcPr>
            <w:tcW w:w="1564"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368268026"/>
                <w:placeholder>
                  <w:docPart w:val="9D2B9570F9B04B0FBFCF70B2213FB7F1"/>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27130083"/>
                <w:placeholder>
                  <w:docPart w:val="5E73E4C010FA41AB986E0660478C5765"/>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175231918"/>
                <w:placeholder>
                  <w:docPart w:val="79FED4695D174A96997619FC148420B0"/>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519011929"/>
                <w:placeholder>
                  <w:docPart w:val="CC1E01C9BB40445198CCD1A9CF501FAA"/>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392194197"/>
                <w:placeholder>
                  <w:docPart w:val="9ACA28B19AD4408DBBD5A8A4470EC4C2"/>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Borders>
              <w:bottom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557774119"/>
                <w:placeholder>
                  <w:docPart w:val="E05FDA86F3E946279A2EE098FC473537"/>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B72AA8" w:rsidTr="00EB6DD9">
        <w:tc>
          <w:tcPr>
            <w:tcW w:w="1838" w:type="dxa"/>
            <w:tcBorders>
              <w:top w:val="single" w:sz="4" w:space="0" w:color="EACBF2" w:themeColor="accent2" w:themeTint="33"/>
            </w:tcBorders>
          </w:tcPr>
          <w:sdt>
            <w:sdtPr>
              <w:rPr>
                <w:rFonts w:ascii="Segoe UI" w:hAnsi="Segoe UI" w:cs="Segoe UI"/>
                <w:sz w:val="18"/>
                <w:lang w:val="en-GB"/>
              </w:rPr>
              <w:id w:val="-772555874"/>
              <w:placeholder>
                <w:docPart w:val="FDFC11386B394F8D810D4796C55C3E5B"/>
              </w:placeholder>
              <w:showingPlcHdr/>
              <w:text w:multiLine="1"/>
            </w:sdtPr>
            <w:sdtEndPr/>
            <w:sdtContent>
              <w:p w:rsidR="00B72AA8" w:rsidRPr="00066DAF" w:rsidRDefault="00B72AA8" w:rsidP="00B72AA8">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tc>
        <w:tc>
          <w:tcPr>
            <w:tcW w:w="1564"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405672233"/>
                <w:placeholder>
                  <w:docPart w:val="350B0BC2893146D09C53D391BAD3E67D"/>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5"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144187424"/>
                <w:placeholder>
                  <w:docPart w:val="48B0098E3AF648548DB901821BD1AAC5"/>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7"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323620525"/>
                <w:placeholder>
                  <w:docPart w:val="4A37F2E4C05F4232B7746320EDA24262"/>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134"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608002764"/>
                <w:placeholder>
                  <w:docPart w:val="F361336155944D799355DEE0038F89DF"/>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992"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056231715"/>
                <w:placeholder>
                  <w:docPart w:val="E450F14461814FE38EDE7050FBAF22BC"/>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c>
          <w:tcPr>
            <w:tcW w:w="1418" w:type="dxa"/>
            <w:tcBorders>
              <w:top w:val="single" w:sz="4" w:space="0" w:color="EACBF2" w:themeColor="accent2" w:themeTint="33"/>
            </w:tcBorders>
          </w:tcPr>
          <w:p w:rsidR="00B72AA8" w:rsidRPr="0024059C" w:rsidRDefault="00A858B1" w:rsidP="00B72AA8">
            <w:pPr>
              <w:pStyle w:val="ChaseBodyText"/>
              <w:jc w:val="right"/>
              <w:rPr>
                <w:rFonts w:ascii="Segoe UI" w:hAnsi="Segoe UI" w:cs="Segoe UI"/>
                <w:sz w:val="16"/>
                <w:szCs w:val="16"/>
              </w:rPr>
            </w:pPr>
            <w:sdt>
              <w:sdtPr>
                <w:rPr>
                  <w:rFonts w:ascii="Segoe UI" w:hAnsi="Segoe UI" w:cs="Segoe UI"/>
                  <w:sz w:val="16"/>
                  <w:szCs w:val="16"/>
                  <w:lang w:val="en-GB"/>
                </w:rPr>
                <w:id w:val="-1703539512"/>
                <w:placeholder>
                  <w:docPart w:val="3AFDC54B3B3B40FE96604D738FA16826"/>
                </w:placeholder>
                <w:showingPlcHdr/>
                <w:text/>
              </w:sdtPr>
              <w:sdtEndPr/>
              <w:sdtContent>
                <w:r w:rsidR="00B72AA8" w:rsidRPr="0024059C">
                  <w:rPr>
                    <w:rFonts w:ascii="Segoe UI" w:hAnsi="Segoe UI" w:cs="Segoe UI"/>
                    <w:color w:val="A6A6A6" w:themeColor="background1" w:themeShade="A6"/>
                    <w:sz w:val="16"/>
                    <w:szCs w:val="16"/>
                    <w:lang w:val="en-GB"/>
                  </w:rPr>
                  <w:t>Perc.</w:t>
                </w:r>
              </w:sdtContent>
            </w:sdt>
            <w:r w:rsidR="00B72AA8" w:rsidRPr="0024059C">
              <w:rPr>
                <w:rFonts w:ascii="Segoe UI" w:hAnsi="Segoe UI" w:cs="Segoe UI"/>
                <w:sz w:val="16"/>
                <w:szCs w:val="16"/>
                <w:lang w:val="en-GB"/>
              </w:rPr>
              <w:t xml:space="preserve"> %</w:t>
            </w:r>
          </w:p>
        </w:tc>
      </w:tr>
      <w:tr w:rsidR="00EB6DD9" w:rsidTr="00EB6DD9">
        <w:tc>
          <w:tcPr>
            <w:tcW w:w="1838" w:type="dxa"/>
            <w:tcBorders>
              <w:top w:val="nil"/>
            </w:tcBorders>
          </w:tcPr>
          <w:sdt>
            <w:sdtPr>
              <w:rPr>
                <w:rFonts w:ascii="Segoe UI" w:hAnsi="Segoe UI" w:cs="Segoe UI"/>
                <w:sz w:val="18"/>
                <w:lang w:val="en-GB"/>
              </w:rPr>
              <w:id w:val="1499460174"/>
              <w:placeholder>
                <w:docPart w:val="82FBB4ADAD4A4A3A8AD69D71B3A1A356"/>
              </w:placeholder>
              <w:showingPlcHdr/>
              <w:text w:multiLine="1"/>
            </w:sdtPr>
            <w:sdtEndPr/>
            <w:sdtContent>
              <w:p w:rsidR="00EB6DD9" w:rsidRPr="00066DAF" w:rsidRDefault="00EB6DD9" w:rsidP="00EB6DD9">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tc>
        <w:tc>
          <w:tcPr>
            <w:tcW w:w="1564"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64422341"/>
                <w:placeholder>
                  <w:docPart w:val="98FDEB3AAC694C5FA94371BA8D194168"/>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c>
          <w:tcPr>
            <w:tcW w:w="1135"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2119256321"/>
                <w:placeholder>
                  <w:docPart w:val="2CF97B8F00BF4E0FB1BDAFA30585F843"/>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c>
          <w:tcPr>
            <w:tcW w:w="1417"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298272265"/>
                <w:placeholder>
                  <w:docPart w:val="75BA6DAAD0A0494A9A7E86A492A4C9EA"/>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c>
          <w:tcPr>
            <w:tcW w:w="1134"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352932786"/>
                <w:placeholder>
                  <w:docPart w:val="E653EAE07017473BAF7DE0530DAA13FB"/>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c>
          <w:tcPr>
            <w:tcW w:w="992"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1004858987"/>
                <w:placeholder>
                  <w:docPart w:val="5EE464D7A2DC46F9B4A856BC5C381495"/>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c>
          <w:tcPr>
            <w:tcW w:w="1418" w:type="dxa"/>
            <w:tcBorders>
              <w:top w:val="nil"/>
            </w:tcBorders>
          </w:tcPr>
          <w:p w:rsidR="00EB6DD9" w:rsidRPr="0024059C" w:rsidRDefault="00A858B1" w:rsidP="00EB6DD9">
            <w:pPr>
              <w:pStyle w:val="ChaseBodyText"/>
              <w:jc w:val="right"/>
              <w:rPr>
                <w:rFonts w:ascii="Segoe UI" w:hAnsi="Segoe UI" w:cs="Segoe UI"/>
                <w:sz w:val="16"/>
                <w:szCs w:val="16"/>
              </w:rPr>
            </w:pPr>
            <w:sdt>
              <w:sdtPr>
                <w:rPr>
                  <w:rFonts w:ascii="Segoe UI" w:hAnsi="Segoe UI" w:cs="Segoe UI"/>
                  <w:sz w:val="16"/>
                  <w:szCs w:val="16"/>
                  <w:lang w:val="en-GB"/>
                </w:rPr>
                <w:id w:val="-530190932"/>
                <w:placeholder>
                  <w:docPart w:val="A5EA0693968D4118B5AEDCAA575AFAE7"/>
                </w:placeholder>
                <w:showingPlcHdr/>
                <w:text/>
              </w:sdtPr>
              <w:sdtEndPr/>
              <w:sdtContent>
                <w:r w:rsidR="00EB6DD9" w:rsidRPr="0024059C">
                  <w:rPr>
                    <w:rFonts w:ascii="Segoe UI" w:hAnsi="Segoe UI" w:cs="Segoe UI"/>
                    <w:color w:val="A6A6A6" w:themeColor="background1" w:themeShade="A6"/>
                    <w:sz w:val="16"/>
                    <w:szCs w:val="16"/>
                    <w:lang w:val="en-GB"/>
                  </w:rPr>
                  <w:t>Perc.</w:t>
                </w:r>
              </w:sdtContent>
            </w:sdt>
            <w:r w:rsidR="00EB6DD9" w:rsidRPr="0024059C">
              <w:rPr>
                <w:rFonts w:ascii="Segoe UI" w:hAnsi="Segoe UI" w:cs="Segoe UI"/>
                <w:sz w:val="16"/>
                <w:szCs w:val="16"/>
                <w:lang w:val="en-GB"/>
              </w:rPr>
              <w:t xml:space="preserve"> %</w:t>
            </w:r>
          </w:p>
        </w:tc>
      </w:tr>
      <w:tr w:rsidR="003A1BE7" w:rsidTr="003A1BE7">
        <w:tc>
          <w:tcPr>
            <w:tcW w:w="1838" w:type="dxa"/>
            <w:shd w:val="clear" w:color="auto" w:fill="E2B8EE"/>
          </w:tcPr>
          <w:p w:rsidR="00EB6DD9" w:rsidRDefault="00EB6DD9" w:rsidP="00EB6DD9">
            <w:pPr>
              <w:pStyle w:val="ChaseBodyText"/>
              <w:rPr>
                <w:rFonts w:ascii="Segoe UI" w:hAnsi="Segoe UI" w:cs="Segoe UI"/>
                <w:sz w:val="18"/>
                <w:lang w:val="en-GB"/>
              </w:rPr>
            </w:pPr>
            <w:r>
              <w:rPr>
                <w:rFonts w:ascii="Segoe UI" w:hAnsi="Segoe UI" w:cs="Segoe UI"/>
                <w:sz w:val="18"/>
                <w:lang w:val="en-GB"/>
              </w:rPr>
              <w:t xml:space="preserve">Total </w:t>
            </w:r>
          </w:p>
        </w:tc>
        <w:tc>
          <w:tcPr>
            <w:tcW w:w="1564" w:type="dxa"/>
            <w:shd w:val="clear" w:color="auto" w:fill="E2B8EE"/>
          </w:tcPr>
          <w:p w:rsidR="00EB6DD9" w:rsidRDefault="00EB6DD9" w:rsidP="00EB6DD9">
            <w:pPr>
              <w:pStyle w:val="ChaseBodyText"/>
              <w:jc w:val="right"/>
              <w:rPr>
                <w:rFonts w:ascii="Segoe UI" w:hAnsi="Segoe UI" w:cs="Segoe UI"/>
                <w:sz w:val="16"/>
                <w:szCs w:val="16"/>
                <w:lang w:val="en-GB"/>
              </w:rPr>
            </w:pPr>
            <w:r>
              <w:rPr>
                <w:rFonts w:ascii="Segoe UI" w:hAnsi="Segoe UI" w:cs="Segoe UI"/>
                <w:sz w:val="16"/>
                <w:szCs w:val="16"/>
                <w:lang w:val="en-GB"/>
              </w:rPr>
              <w:fldChar w:fldCharType="begin"/>
            </w:r>
            <w:r>
              <w:rPr>
                <w:rFonts w:ascii="Segoe UI" w:hAnsi="Segoe UI" w:cs="Segoe UI"/>
                <w:sz w:val="16"/>
                <w:szCs w:val="16"/>
                <w:lang w:val="en-GB"/>
              </w:rPr>
              <w:instrText xml:space="preserve"> =SUM(Above) \# "#,##0.00" </w:instrText>
            </w:r>
            <w:r>
              <w:rPr>
                <w:rFonts w:ascii="Segoe UI" w:hAnsi="Segoe UI" w:cs="Segoe UI"/>
                <w:sz w:val="16"/>
                <w:szCs w:val="16"/>
                <w:lang w:val="en-GB"/>
              </w:rPr>
              <w:fldChar w:fldCharType="separate"/>
            </w:r>
            <w:r>
              <w:rPr>
                <w:rFonts w:ascii="Segoe UI" w:hAnsi="Segoe UI" w:cs="Segoe UI"/>
                <w:noProof/>
                <w:sz w:val="16"/>
                <w:szCs w:val="16"/>
                <w:lang w:val="en-GB"/>
              </w:rPr>
              <w:t xml:space="preserve">   0.00</w:t>
            </w:r>
            <w:r>
              <w:rPr>
                <w:rFonts w:ascii="Segoe UI" w:hAnsi="Segoe UI" w:cs="Segoe UI"/>
                <w:sz w:val="16"/>
                <w:szCs w:val="16"/>
                <w:lang w:val="en-GB"/>
              </w:rPr>
              <w:fldChar w:fldCharType="end"/>
            </w:r>
            <w:r>
              <w:rPr>
                <w:rFonts w:ascii="Segoe UI" w:hAnsi="Segoe UI" w:cs="Segoe UI"/>
                <w:sz w:val="16"/>
                <w:szCs w:val="16"/>
                <w:lang w:val="en-GB"/>
              </w:rPr>
              <w:t>%</w:t>
            </w:r>
          </w:p>
        </w:tc>
        <w:tc>
          <w:tcPr>
            <w:tcW w:w="1135" w:type="dxa"/>
            <w:shd w:val="clear" w:color="auto" w:fill="E2B8EE"/>
          </w:tcPr>
          <w:p w:rsidR="00EB6DD9" w:rsidRDefault="00EB6DD9" w:rsidP="00EB6DD9">
            <w:pPr>
              <w:jc w:val="right"/>
            </w:pPr>
            <w:r w:rsidRPr="00E43A0A">
              <w:rPr>
                <w:rFonts w:cs="Segoe UI"/>
                <w:sz w:val="16"/>
                <w:szCs w:val="16"/>
              </w:rPr>
              <w:fldChar w:fldCharType="begin"/>
            </w:r>
            <w:r w:rsidRPr="00E43A0A">
              <w:rPr>
                <w:rFonts w:cs="Segoe UI"/>
                <w:sz w:val="16"/>
                <w:szCs w:val="16"/>
              </w:rPr>
              <w:instrText xml:space="preserve"> =SUM(Above) \# "#,##0.00" </w:instrText>
            </w:r>
            <w:r w:rsidRPr="00E43A0A">
              <w:rPr>
                <w:rFonts w:cs="Segoe UI"/>
                <w:sz w:val="16"/>
                <w:szCs w:val="16"/>
              </w:rPr>
              <w:fldChar w:fldCharType="separate"/>
            </w:r>
            <w:r w:rsidRPr="00E43A0A">
              <w:rPr>
                <w:rFonts w:cs="Segoe UI"/>
                <w:noProof/>
                <w:sz w:val="16"/>
                <w:szCs w:val="16"/>
              </w:rPr>
              <w:t xml:space="preserve">   0.00</w:t>
            </w:r>
            <w:r w:rsidRPr="00E43A0A">
              <w:rPr>
                <w:rFonts w:cs="Segoe UI"/>
                <w:sz w:val="16"/>
                <w:szCs w:val="16"/>
              </w:rPr>
              <w:fldChar w:fldCharType="end"/>
            </w:r>
            <w:r w:rsidRPr="00E43A0A">
              <w:rPr>
                <w:rFonts w:cs="Segoe UI"/>
                <w:sz w:val="16"/>
                <w:szCs w:val="16"/>
              </w:rPr>
              <w:t>%</w:t>
            </w:r>
          </w:p>
        </w:tc>
        <w:tc>
          <w:tcPr>
            <w:tcW w:w="1417" w:type="dxa"/>
            <w:shd w:val="clear" w:color="auto" w:fill="E2B8EE"/>
          </w:tcPr>
          <w:p w:rsidR="00EB6DD9" w:rsidRDefault="00EB6DD9" w:rsidP="00EB6DD9">
            <w:pPr>
              <w:jc w:val="right"/>
            </w:pPr>
            <w:r w:rsidRPr="00E43A0A">
              <w:rPr>
                <w:rFonts w:cs="Segoe UI"/>
                <w:sz w:val="16"/>
                <w:szCs w:val="16"/>
              </w:rPr>
              <w:fldChar w:fldCharType="begin"/>
            </w:r>
            <w:r w:rsidRPr="00E43A0A">
              <w:rPr>
                <w:rFonts w:cs="Segoe UI"/>
                <w:sz w:val="16"/>
                <w:szCs w:val="16"/>
              </w:rPr>
              <w:instrText xml:space="preserve"> =SUM(Above) \# "#,##0.00" </w:instrText>
            </w:r>
            <w:r w:rsidRPr="00E43A0A">
              <w:rPr>
                <w:rFonts w:cs="Segoe UI"/>
                <w:sz w:val="16"/>
                <w:szCs w:val="16"/>
              </w:rPr>
              <w:fldChar w:fldCharType="separate"/>
            </w:r>
            <w:r w:rsidRPr="00E43A0A">
              <w:rPr>
                <w:rFonts w:cs="Segoe UI"/>
                <w:noProof/>
                <w:sz w:val="16"/>
                <w:szCs w:val="16"/>
              </w:rPr>
              <w:t xml:space="preserve">   0.00</w:t>
            </w:r>
            <w:r w:rsidRPr="00E43A0A">
              <w:rPr>
                <w:rFonts w:cs="Segoe UI"/>
                <w:sz w:val="16"/>
                <w:szCs w:val="16"/>
              </w:rPr>
              <w:fldChar w:fldCharType="end"/>
            </w:r>
            <w:r w:rsidRPr="00E43A0A">
              <w:rPr>
                <w:rFonts w:cs="Segoe UI"/>
                <w:sz w:val="16"/>
                <w:szCs w:val="16"/>
              </w:rPr>
              <w:t>%</w:t>
            </w:r>
          </w:p>
        </w:tc>
        <w:tc>
          <w:tcPr>
            <w:tcW w:w="1134" w:type="dxa"/>
            <w:shd w:val="clear" w:color="auto" w:fill="E2B8EE"/>
          </w:tcPr>
          <w:p w:rsidR="00EB6DD9" w:rsidRDefault="00EB6DD9" w:rsidP="00EB6DD9">
            <w:pPr>
              <w:jc w:val="right"/>
            </w:pPr>
            <w:r w:rsidRPr="00E43A0A">
              <w:rPr>
                <w:rFonts w:cs="Segoe UI"/>
                <w:sz w:val="16"/>
                <w:szCs w:val="16"/>
              </w:rPr>
              <w:fldChar w:fldCharType="begin"/>
            </w:r>
            <w:r w:rsidRPr="00E43A0A">
              <w:rPr>
                <w:rFonts w:cs="Segoe UI"/>
                <w:sz w:val="16"/>
                <w:szCs w:val="16"/>
              </w:rPr>
              <w:instrText xml:space="preserve"> =SUM(Above) \# "#,##0.00" </w:instrText>
            </w:r>
            <w:r w:rsidRPr="00E43A0A">
              <w:rPr>
                <w:rFonts w:cs="Segoe UI"/>
                <w:sz w:val="16"/>
                <w:szCs w:val="16"/>
              </w:rPr>
              <w:fldChar w:fldCharType="separate"/>
            </w:r>
            <w:r w:rsidRPr="00E43A0A">
              <w:rPr>
                <w:rFonts w:cs="Segoe UI"/>
                <w:noProof/>
                <w:sz w:val="16"/>
                <w:szCs w:val="16"/>
              </w:rPr>
              <w:t xml:space="preserve">   0.00</w:t>
            </w:r>
            <w:r w:rsidRPr="00E43A0A">
              <w:rPr>
                <w:rFonts w:cs="Segoe UI"/>
                <w:sz w:val="16"/>
                <w:szCs w:val="16"/>
              </w:rPr>
              <w:fldChar w:fldCharType="end"/>
            </w:r>
            <w:r w:rsidRPr="00E43A0A">
              <w:rPr>
                <w:rFonts w:cs="Segoe UI"/>
                <w:sz w:val="16"/>
                <w:szCs w:val="16"/>
              </w:rPr>
              <w:t>%</w:t>
            </w:r>
          </w:p>
        </w:tc>
        <w:tc>
          <w:tcPr>
            <w:tcW w:w="992" w:type="dxa"/>
            <w:shd w:val="clear" w:color="auto" w:fill="E2B8EE"/>
          </w:tcPr>
          <w:p w:rsidR="00EB6DD9" w:rsidRDefault="00EB6DD9" w:rsidP="00EB6DD9">
            <w:pPr>
              <w:jc w:val="right"/>
            </w:pPr>
            <w:r w:rsidRPr="00E43A0A">
              <w:rPr>
                <w:rFonts w:cs="Segoe UI"/>
                <w:sz w:val="16"/>
                <w:szCs w:val="16"/>
              </w:rPr>
              <w:fldChar w:fldCharType="begin"/>
            </w:r>
            <w:r w:rsidRPr="00E43A0A">
              <w:rPr>
                <w:rFonts w:cs="Segoe UI"/>
                <w:sz w:val="16"/>
                <w:szCs w:val="16"/>
              </w:rPr>
              <w:instrText xml:space="preserve"> =SUM(Above) \# "#,##0.00" </w:instrText>
            </w:r>
            <w:r w:rsidRPr="00E43A0A">
              <w:rPr>
                <w:rFonts w:cs="Segoe UI"/>
                <w:sz w:val="16"/>
                <w:szCs w:val="16"/>
              </w:rPr>
              <w:fldChar w:fldCharType="separate"/>
            </w:r>
            <w:r w:rsidRPr="00E43A0A">
              <w:rPr>
                <w:rFonts w:cs="Segoe UI"/>
                <w:noProof/>
                <w:sz w:val="16"/>
                <w:szCs w:val="16"/>
              </w:rPr>
              <w:t xml:space="preserve">   0.00</w:t>
            </w:r>
            <w:r w:rsidRPr="00E43A0A">
              <w:rPr>
                <w:rFonts w:cs="Segoe UI"/>
                <w:sz w:val="16"/>
                <w:szCs w:val="16"/>
              </w:rPr>
              <w:fldChar w:fldCharType="end"/>
            </w:r>
            <w:r w:rsidRPr="00E43A0A">
              <w:rPr>
                <w:rFonts w:cs="Segoe UI"/>
                <w:sz w:val="16"/>
                <w:szCs w:val="16"/>
              </w:rPr>
              <w:t>%</w:t>
            </w:r>
          </w:p>
        </w:tc>
        <w:tc>
          <w:tcPr>
            <w:tcW w:w="1418" w:type="dxa"/>
            <w:shd w:val="clear" w:color="auto" w:fill="E2B8EE"/>
          </w:tcPr>
          <w:p w:rsidR="00EB6DD9" w:rsidRDefault="00EB6DD9" w:rsidP="00EB6DD9">
            <w:pPr>
              <w:jc w:val="right"/>
            </w:pPr>
            <w:r w:rsidRPr="00E43A0A">
              <w:rPr>
                <w:rFonts w:cs="Segoe UI"/>
                <w:sz w:val="16"/>
                <w:szCs w:val="16"/>
              </w:rPr>
              <w:fldChar w:fldCharType="begin"/>
            </w:r>
            <w:r w:rsidRPr="00E43A0A">
              <w:rPr>
                <w:rFonts w:cs="Segoe UI"/>
                <w:sz w:val="16"/>
                <w:szCs w:val="16"/>
              </w:rPr>
              <w:instrText xml:space="preserve"> =SUM(Above) \# "#,##0.00" </w:instrText>
            </w:r>
            <w:r w:rsidRPr="00E43A0A">
              <w:rPr>
                <w:rFonts w:cs="Segoe UI"/>
                <w:sz w:val="16"/>
                <w:szCs w:val="16"/>
              </w:rPr>
              <w:fldChar w:fldCharType="separate"/>
            </w:r>
            <w:r w:rsidRPr="00E43A0A">
              <w:rPr>
                <w:rFonts w:cs="Segoe UI"/>
                <w:noProof/>
                <w:sz w:val="16"/>
                <w:szCs w:val="16"/>
              </w:rPr>
              <w:t xml:space="preserve">   0.00</w:t>
            </w:r>
            <w:r w:rsidRPr="00E43A0A">
              <w:rPr>
                <w:rFonts w:cs="Segoe UI"/>
                <w:sz w:val="16"/>
                <w:szCs w:val="16"/>
              </w:rPr>
              <w:fldChar w:fldCharType="end"/>
            </w:r>
            <w:r w:rsidRPr="00E43A0A">
              <w:rPr>
                <w:rFonts w:cs="Segoe UI"/>
                <w:sz w:val="16"/>
                <w:szCs w:val="16"/>
              </w:rPr>
              <w:t>%</w:t>
            </w:r>
          </w:p>
        </w:tc>
      </w:tr>
    </w:tbl>
    <w:p w:rsidR="005402EB" w:rsidRDefault="005402EB"/>
    <w:tbl>
      <w:tblPr>
        <w:tblStyle w:val="TableGrid"/>
        <w:tblW w:w="949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3"/>
        <w:gridCol w:w="8785"/>
      </w:tblGrid>
      <w:tr w:rsidR="00EB6DD9" w:rsidRPr="00066DAF" w:rsidTr="00554A04">
        <w:tc>
          <w:tcPr>
            <w:tcW w:w="713" w:type="dxa"/>
          </w:tcPr>
          <w:p w:rsidR="00EB6DD9" w:rsidRPr="00066DAF" w:rsidRDefault="00EB6DD9" w:rsidP="00EB6DD9">
            <w:pPr>
              <w:pStyle w:val="Chase10ptbodytextnonumbering"/>
              <w:rPr>
                <w:rFonts w:ascii="Segoe UI" w:hAnsi="Segoe UI" w:cs="Segoe UI"/>
                <w:sz w:val="18"/>
              </w:rPr>
            </w:pPr>
            <w:r>
              <w:rPr>
                <w:rFonts w:ascii="Segoe UI" w:hAnsi="Segoe UI" w:cs="Segoe UI"/>
                <w:sz w:val="18"/>
              </w:rPr>
              <w:lastRenderedPageBreak/>
              <w:t>2.6</w:t>
            </w:r>
          </w:p>
        </w:tc>
        <w:tc>
          <w:tcPr>
            <w:tcW w:w="8785" w:type="dxa"/>
          </w:tcPr>
          <w:p w:rsidR="00EB6DD9" w:rsidRPr="00066DAF" w:rsidRDefault="00EB6DD9" w:rsidP="00EB6DD9">
            <w:pPr>
              <w:pStyle w:val="Chase10ptbodytextnonumbering"/>
              <w:ind w:left="-111"/>
              <w:rPr>
                <w:rFonts w:ascii="Segoe UI" w:hAnsi="Segoe UI" w:cs="Segoe UI"/>
                <w:sz w:val="18"/>
              </w:rPr>
            </w:pPr>
            <w:r w:rsidRPr="00066DAF">
              <w:rPr>
                <w:rFonts w:ascii="Segoe UI" w:hAnsi="Segoe UI" w:cs="Segoe UI"/>
                <w:sz w:val="18"/>
              </w:rPr>
              <w:t xml:space="preserve">Has there been any substantial change in the professional or business activities of the Proposer </w:t>
            </w:r>
            <w:r w:rsidRPr="00066DAF">
              <w:rPr>
                <w:rFonts w:ascii="Segoe UI" w:hAnsi="Segoe UI" w:cs="Segoe UI"/>
                <w:sz w:val="18"/>
              </w:rPr>
              <w:br/>
            </w:r>
            <w:r>
              <w:rPr>
                <w:rFonts w:ascii="Segoe UI" w:hAnsi="Segoe UI" w:cs="Segoe UI"/>
                <w:sz w:val="18"/>
              </w:rPr>
              <w:t>(as described in Q2.1 and Q2.5</w:t>
            </w:r>
            <w:r w:rsidRPr="00066DAF">
              <w:rPr>
                <w:rFonts w:ascii="Segoe UI" w:hAnsi="Segoe UI" w:cs="Segoe UI"/>
                <w:sz w:val="18"/>
              </w:rPr>
              <w:t xml:space="preserve"> above) in the </w:t>
            </w:r>
            <w:r w:rsidRPr="00066DAF">
              <w:rPr>
                <w:rFonts w:ascii="Segoe UI" w:hAnsi="Segoe UI" w:cs="Segoe UI"/>
                <w:sz w:val="18"/>
                <w:u w:val="single"/>
              </w:rPr>
              <w:t xml:space="preserve">last </w:t>
            </w:r>
            <w:r>
              <w:rPr>
                <w:rFonts w:ascii="Segoe UI" w:hAnsi="Segoe UI" w:cs="Segoe UI"/>
                <w:sz w:val="18"/>
                <w:u w:val="single"/>
              </w:rPr>
              <w:t>3</w:t>
            </w:r>
            <w:r w:rsidRPr="00066DAF">
              <w:rPr>
                <w:rFonts w:ascii="Segoe UI" w:hAnsi="Segoe UI" w:cs="Segoe UI"/>
                <w:sz w:val="18"/>
                <w:u w:val="single"/>
              </w:rPr>
              <w:t xml:space="preserve"> years</w:t>
            </w:r>
            <w:r w:rsidRPr="00066DAF">
              <w:rPr>
                <w:rFonts w:ascii="Segoe UI" w:hAnsi="Segoe UI" w:cs="Segoe UI"/>
                <w:sz w:val="18"/>
              </w:rPr>
              <w:t>?</w:t>
            </w:r>
          </w:p>
        </w:tc>
      </w:tr>
      <w:tr w:rsidR="00EB6DD9" w:rsidRPr="00066DAF" w:rsidTr="00554A04">
        <w:tc>
          <w:tcPr>
            <w:tcW w:w="713" w:type="dxa"/>
          </w:tcPr>
          <w:p w:rsidR="00EB6DD9" w:rsidRPr="00066DAF" w:rsidRDefault="00EB6DD9" w:rsidP="00EB6DD9">
            <w:pPr>
              <w:pStyle w:val="Chase10ptbodytextnonumbering"/>
              <w:rPr>
                <w:rFonts w:ascii="Segoe UI" w:hAnsi="Segoe UI" w:cs="Segoe UI"/>
                <w:sz w:val="18"/>
              </w:rPr>
            </w:pPr>
          </w:p>
        </w:tc>
        <w:tc>
          <w:tcPr>
            <w:tcW w:w="8785" w:type="dxa"/>
          </w:tcPr>
          <w:p w:rsidR="00EB6DD9" w:rsidRPr="00066DAF" w:rsidRDefault="00A858B1" w:rsidP="00EB6DD9">
            <w:pPr>
              <w:pStyle w:val="Chase10ptbodytextnonumbering"/>
              <w:ind w:left="-111"/>
              <w:rPr>
                <w:rFonts w:ascii="Segoe UI" w:hAnsi="Segoe UI" w:cs="Segoe UI"/>
                <w:sz w:val="18"/>
              </w:rPr>
            </w:pPr>
            <w:sdt>
              <w:sdtPr>
                <w:rPr>
                  <w:rFonts w:ascii="Segoe UI" w:hAnsi="Segoe UI" w:cs="Segoe UI"/>
                  <w:sz w:val="18"/>
                </w:rPr>
                <w:id w:val="5097739"/>
                <w14:checkbox>
                  <w14:checked w14:val="0"/>
                  <w14:checkedState w14:val="2612" w14:font="MS Gothic"/>
                  <w14:uncheckedState w14:val="2610" w14:font="MS Gothic"/>
                </w14:checkbox>
              </w:sdtPr>
              <w:sdtEndPr/>
              <w:sdtContent>
                <w:r w:rsidR="00EB6DD9">
                  <w:rPr>
                    <w:rFonts w:ascii="MS Gothic" w:eastAsia="MS Gothic" w:hAnsi="MS Gothic" w:cs="Segoe UI" w:hint="eastAsia"/>
                    <w:sz w:val="18"/>
                  </w:rPr>
                  <w:t>☐</w:t>
                </w:r>
              </w:sdtContent>
            </w:sdt>
            <w:r w:rsidR="00EB6DD9" w:rsidRPr="00066DAF">
              <w:rPr>
                <w:rFonts w:ascii="Segoe UI" w:hAnsi="Segoe UI" w:cs="Segoe UI"/>
                <w:sz w:val="18"/>
              </w:rPr>
              <w:t xml:space="preserve">  Yes       </w:t>
            </w:r>
            <w:sdt>
              <w:sdtPr>
                <w:rPr>
                  <w:rFonts w:ascii="Segoe UI" w:hAnsi="Segoe UI" w:cs="Segoe UI"/>
                  <w:sz w:val="18"/>
                </w:rPr>
                <w:id w:val="-1807608616"/>
                <w14:checkbox>
                  <w14:checked w14:val="0"/>
                  <w14:checkedState w14:val="2612" w14:font="MS Gothic"/>
                  <w14:uncheckedState w14:val="2610" w14:font="MS Gothic"/>
                </w14:checkbox>
              </w:sdtPr>
              <w:sdtEndPr/>
              <w:sdtContent>
                <w:r w:rsidR="00EB6DD9">
                  <w:rPr>
                    <w:rFonts w:ascii="MS Gothic" w:eastAsia="MS Gothic" w:hAnsi="MS Gothic" w:cs="Segoe UI" w:hint="eastAsia"/>
                    <w:sz w:val="18"/>
                  </w:rPr>
                  <w:t>☐</w:t>
                </w:r>
              </w:sdtContent>
            </w:sdt>
            <w:r w:rsidR="00EB6DD9" w:rsidRPr="00066DAF">
              <w:rPr>
                <w:rFonts w:ascii="Segoe UI" w:hAnsi="Segoe UI" w:cs="Segoe UI"/>
                <w:sz w:val="18"/>
              </w:rPr>
              <w:t xml:space="preserve">  No          If Yes, please provide details.</w:t>
            </w:r>
          </w:p>
        </w:tc>
      </w:tr>
      <w:tr w:rsidR="00EB6DD9" w:rsidRPr="00066DAF" w:rsidTr="00554A04">
        <w:trPr>
          <w:trHeight w:val="475"/>
        </w:trPr>
        <w:tc>
          <w:tcPr>
            <w:tcW w:w="713" w:type="dxa"/>
            <w:tcBorders>
              <w:right w:val="single" w:sz="4" w:space="0" w:color="EACBF2" w:themeColor="accent2" w:themeTint="33"/>
            </w:tcBorders>
          </w:tcPr>
          <w:p w:rsidR="00EB6DD9" w:rsidRPr="00066DAF" w:rsidRDefault="00EB6DD9" w:rsidP="00EB6DD9">
            <w:pPr>
              <w:pStyle w:val="ChaseBodyText"/>
              <w:rPr>
                <w:rFonts w:ascii="Segoe UI" w:hAnsi="Segoe UI" w:cs="Segoe UI"/>
                <w:sz w:val="18"/>
                <w:lang w:val="en-GB"/>
              </w:rPr>
            </w:pPr>
          </w:p>
        </w:tc>
        <w:tc>
          <w:tcPr>
            <w:tcW w:w="87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EB6DD9" w:rsidRPr="00066DAF" w:rsidRDefault="00A858B1" w:rsidP="00EB6DD9">
            <w:pPr>
              <w:pStyle w:val="ChaseBodyText"/>
              <w:rPr>
                <w:rFonts w:ascii="Segoe UI" w:hAnsi="Segoe UI" w:cs="Segoe UI"/>
                <w:sz w:val="18"/>
                <w:lang w:val="en-GB"/>
              </w:rPr>
            </w:pPr>
            <w:sdt>
              <w:sdtPr>
                <w:rPr>
                  <w:rFonts w:ascii="Segoe UI" w:hAnsi="Segoe UI" w:cs="Segoe UI"/>
                  <w:sz w:val="18"/>
                  <w:lang w:val="en-GB"/>
                </w:rPr>
                <w:id w:val="2061516044"/>
                <w:lock w:val="sdtLocked"/>
                <w:placeholder>
                  <w:docPart w:val="4D9CB1B53D7D4693801D98887C4F1A19"/>
                </w:placeholder>
                <w:showingPlcHdr/>
                <w:text w:multiLine="1"/>
              </w:sdtPr>
              <w:sdtEndPr/>
              <w:sdtContent>
                <w:r w:rsidR="00EB6DD9" w:rsidRPr="001A1BCA">
                  <w:rPr>
                    <w:rFonts w:ascii="Segoe UI" w:hAnsi="Segoe UI" w:cs="Segoe UI"/>
                    <w:color w:val="A6A6A6" w:themeColor="background1" w:themeShade="A6"/>
                    <w:sz w:val="18"/>
                    <w:lang w:val="en-GB"/>
                  </w:rPr>
                  <w:t>Enter text.</w:t>
                </w:r>
              </w:sdtContent>
            </w:sdt>
          </w:p>
          <w:p w:rsidR="00EB6DD9" w:rsidRPr="00066DAF" w:rsidRDefault="00EB6DD9" w:rsidP="00EB6DD9">
            <w:pPr>
              <w:pStyle w:val="ChaseBodyText"/>
              <w:rPr>
                <w:rFonts w:ascii="Segoe UI" w:hAnsi="Segoe UI" w:cs="Segoe UI"/>
                <w:sz w:val="18"/>
                <w:lang w:val="en-GB"/>
              </w:rPr>
            </w:pPr>
          </w:p>
        </w:tc>
      </w:tr>
      <w:tr w:rsidR="00EB6DD9" w:rsidRPr="00066DAF" w:rsidTr="00554A04">
        <w:tc>
          <w:tcPr>
            <w:tcW w:w="713" w:type="dxa"/>
          </w:tcPr>
          <w:p w:rsidR="00EB6DD9" w:rsidRPr="00066DAF" w:rsidRDefault="00EB6DD9" w:rsidP="00EB6DD9">
            <w:pPr>
              <w:pStyle w:val="ChaseBodyText"/>
              <w:rPr>
                <w:rFonts w:ascii="Segoe UI" w:hAnsi="Segoe UI" w:cs="Segoe UI"/>
                <w:sz w:val="18"/>
                <w:lang w:val="en-GB"/>
              </w:rPr>
            </w:pPr>
          </w:p>
        </w:tc>
        <w:tc>
          <w:tcPr>
            <w:tcW w:w="8785" w:type="dxa"/>
          </w:tcPr>
          <w:p w:rsidR="00EB6DD9" w:rsidRPr="00066DAF" w:rsidRDefault="00EB6DD9" w:rsidP="00EB6DD9">
            <w:pPr>
              <w:pStyle w:val="ChaseBodyText"/>
              <w:rPr>
                <w:rFonts w:ascii="Segoe UI" w:hAnsi="Segoe UI" w:cs="Segoe UI"/>
                <w:sz w:val="18"/>
                <w:lang w:val="en-GB"/>
              </w:rPr>
            </w:pPr>
          </w:p>
        </w:tc>
      </w:tr>
    </w:tbl>
    <w:p w:rsidR="007632A8" w:rsidRDefault="007632A8" w:rsidP="007632A8">
      <w:pPr>
        <w:ind w:left="567" w:hanging="567"/>
      </w:pPr>
      <w:r>
        <w:t>2.7</w:t>
      </w:r>
      <w:r>
        <w:tab/>
      </w:r>
      <w:r w:rsidRPr="007632A8">
        <w:t>Has the Proposer ever undertaken valuations for mortgage or finance related purposes for any lender that is not regulated by the Australian Prudential Regulatory Authority (APRA) in the last 3 years?</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9499"/>
      </w:tblGrid>
      <w:tr w:rsidR="007632A8" w:rsidRPr="00066DAF" w:rsidTr="00C247E5">
        <w:tc>
          <w:tcPr>
            <w:tcW w:w="708" w:type="dxa"/>
          </w:tcPr>
          <w:p w:rsidR="007632A8" w:rsidRPr="00066DAF" w:rsidRDefault="007632A8" w:rsidP="00C247E5">
            <w:pPr>
              <w:pStyle w:val="Chase10ptbodytextnonumbering"/>
              <w:rPr>
                <w:rFonts w:ascii="Segoe UI" w:hAnsi="Segoe UI" w:cs="Segoe UI"/>
                <w:sz w:val="18"/>
              </w:rPr>
            </w:pPr>
          </w:p>
        </w:tc>
        <w:tc>
          <w:tcPr>
            <w:tcW w:w="9499" w:type="dxa"/>
          </w:tcPr>
          <w:p w:rsidR="007632A8"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950229730"/>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Yes       </w:t>
            </w:r>
            <w:sdt>
              <w:sdtPr>
                <w:rPr>
                  <w:rFonts w:ascii="Segoe UI" w:hAnsi="Segoe UI" w:cs="Segoe UI"/>
                  <w:sz w:val="18"/>
                </w:rPr>
                <w:id w:val="1772738763"/>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No          If Yes, please provide details</w:t>
            </w:r>
            <w:r w:rsidR="007632A8">
              <w:rPr>
                <w:rFonts w:ascii="Segoe UI" w:hAnsi="Segoe UI" w:cs="Segoe UI"/>
                <w:sz w:val="18"/>
              </w:rPr>
              <w:t>,</w:t>
            </w:r>
            <w:r w:rsidR="007632A8">
              <w:t xml:space="preserve"> including the identity of each such lender.</w:t>
            </w:r>
          </w:p>
        </w:tc>
      </w:tr>
      <w:tr w:rsidR="007632A8" w:rsidRPr="00066DAF" w:rsidTr="00C247E5">
        <w:trPr>
          <w:trHeight w:val="475"/>
        </w:trPr>
        <w:tc>
          <w:tcPr>
            <w:tcW w:w="708" w:type="dxa"/>
            <w:tcBorders>
              <w:right w:val="single" w:sz="4" w:space="0" w:color="EACBF2" w:themeColor="accent2" w:themeTint="33"/>
            </w:tcBorders>
          </w:tcPr>
          <w:p w:rsidR="007632A8" w:rsidRPr="00066DAF" w:rsidRDefault="007632A8" w:rsidP="00C247E5">
            <w:pPr>
              <w:pStyle w:val="ChaseBodyText"/>
              <w:rPr>
                <w:rFonts w:ascii="Segoe UI" w:hAnsi="Segoe UI" w:cs="Segoe UI"/>
                <w:sz w:val="18"/>
                <w:lang w:val="en-GB"/>
              </w:rPr>
            </w:pPr>
          </w:p>
        </w:tc>
        <w:tc>
          <w:tcPr>
            <w:tcW w:w="94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632A8"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240058769"/>
                <w:placeholder>
                  <w:docPart w:val="397C2612A9B74795A65F83A94A44404F"/>
                </w:placeholder>
                <w:showingPlcHdr/>
                <w:text w:multiLine="1"/>
              </w:sdtPr>
              <w:sdtEndPr/>
              <w:sdtContent>
                <w:r w:rsidR="007632A8" w:rsidRPr="001A1BCA">
                  <w:rPr>
                    <w:rFonts w:ascii="Segoe UI" w:hAnsi="Segoe UI" w:cs="Segoe UI"/>
                    <w:color w:val="A6A6A6" w:themeColor="background1" w:themeShade="A6"/>
                    <w:sz w:val="18"/>
                    <w:lang w:val="en-GB"/>
                  </w:rPr>
                  <w:t>Enter text.</w:t>
                </w:r>
              </w:sdtContent>
            </w:sdt>
          </w:p>
          <w:p w:rsidR="007632A8" w:rsidRPr="00066DAF" w:rsidRDefault="007632A8" w:rsidP="00C247E5">
            <w:pPr>
              <w:pStyle w:val="ChaseBodyText"/>
              <w:rPr>
                <w:rFonts w:ascii="Segoe UI" w:hAnsi="Segoe UI" w:cs="Segoe UI"/>
                <w:sz w:val="18"/>
                <w:lang w:val="en-GB"/>
              </w:rPr>
            </w:pPr>
          </w:p>
        </w:tc>
      </w:tr>
    </w:tbl>
    <w:p w:rsidR="007632A8" w:rsidRDefault="007632A8" w:rsidP="007632A8">
      <w:pPr>
        <w:ind w:left="567" w:hanging="567"/>
      </w:pPr>
    </w:p>
    <w:p w:rsidR="007632A8" w:rsidRDefault="007632A8" w:rsidP="007632A8">
      <w:pPr>
        <w:ind w:left="567" w:hanging="567"/>
      </w:pPr>
      <w:r>
        <w:t>2.8</w:t>
      </w:r>
      <w:r>
        <w:tab/>
        <w:t>Has the Proposer ever ceased accepting valuation engagements from any lender during the last 3 years?</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9499"/>
      </w:tblGrid>
      <w:tr w:rsidR="007632A8" w:rsidRPr="00066DAF" w:rsidTr="00C247E5">
        <w:tc>
          <w:tcPr>
            <w:tcW w:w="708" w:type="dxa"/>
          </w:tcPr>
          <w:p w:rsidR="007632A8" w:rsidRPr="00066DAF" w:rsidRDefault="007632A8" w:rsidP="00C247E5">
            <w:pPr>
              <w:pStyle w:val="Chase10ptbodytextnonumbering"/>
              <w:rPr>
                <w:rFonts w:ascii="Segoe UI" w:hAnsi="Segoe UI" w:cs="Segoe UI"/>
                <w:sz w:val="18"/>
              </w:rPr>
            </w:pPr>
          </w:p>
        </w:tc>
        <w:tc>
          <w:tcPr>
            <w:tcW w:w="9499" w:type="dxa"/>
          </w:tcPr>
          <w:p w:rsidR="007632A8"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983275548"/>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Yes       </w:t>
            </w:r>
            <w:sdt>
              <w:sdtPr>
                <w:rPr>
                  <w:rFonts w:ascii="Segoe UI" w:hAnsi="Segoe UI" w:cs="Segoe UI"/>
                  <w:sz w:val="18"/>
                </w:rPr>
                <w:id w:val="-978686831"/>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No          If Yes, please provide details</w:t>
            </w:r>
            <w:r w:rsidR="007632A8">
              <w:rPr>
                <w:rFonts w:ascii="Segoe UI" w:hAnsi="Segoe UI" w:cs="Segoe UI"/>
                <w:sz w:val="18"/>
              </w:rPr>
              <w:t>,</w:t>
            </w:r>
            <w:r w:rsidR="007632A8">
              <w:t xml:space="preserve"> including the identity of each such lender.</w:t>
            </w:r>
          </w:p>
        </w:tc>
      </w:tr>
      <w:tr w:rsidR="007632A8" w:rsidRPr="00066DAF" w:rsidTr="00C247E5">
        <w:trPr>
          <w:trHeight w:val="475"/>
        </w:trPr>
        <w:tc>
          <w:tcPr>
            <w:tcW w:w="708" w:type="dxa"/>
            <w:tcBorders>
              <w:right w:val="single" w:sz="4" w:space="0" w:color="EACBF2" w:themeColor="accent2" w:themeTint="33"/>
            </w:tcBorders>
          </w:tcPr>
          <w:p w:rsidR="007632A8" w:rsidRPr="00066DAF" w:rsidRDefault="007632A8" w:rsidP="00C247E5">
            <w:pPr>
              <w:pStyle w:val="ChaseBodyText"/>
              <w:rPr>
                <w:rFonts w:ascii="Segoe UI" w:hAnsi="Segoe UI" w:cs="Segoe UI"/>
                <w:sz w:val="18"/>
                <w:lang w:val="en-GB"/>
              </w:rPr>
            </w:pPr>
          </w:p>
        </w:tc>
        <w:tc>
          <w:tcPr>
            <w:tcW w:w="94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632A8"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254557132"/>
                <w:placeholder>
                  <w:docPart w:val="62A9793562C741D9AA2306A7158F5856"/>
                </w:placeholder>
                <w:showingPlcHdr/>
                <w:text w:multiLine="1"/>
              </w:sdtPr>
              <w:sdtEndPr/>
              <w:sdtContent>
                <w:r w:rsidR="007632A8" w:rsidRPr="001A1BCA">
                  <w:rPr>
                    <w:rFonts w:ascii="Segoe UI" w:hAnsi="Segoe UI" w:cs="Segoe UI"/>
                    <w:color w:val="A6A6A6" w:themeColor="background1" w:themeShade="A6"/>
                    <w:sz w:val="18"/>
                    <w:lang w:val="en-GB"/>
                  </w:rPr>
                  <w:t>Enter text.</w:t>
                </w:r>
              </w:sdtContent>
            </w:sdt>
          </w:p>
          <w:p w:rsidR="007632A8" w:rsidRPr="00066DAF" w:rsidRDefault="007632A8" w:rsidP="00C247E5">
            <w:pPr>
              <w:pStyle w:val="ChaseBodyText"/>
              <w:rPr>
                <w:rFonts w:ascii="Segoe UI" w:hAnsi="Segoe UI" w:cs="Segoe UI"/>
                <w:sz w:val="18"/>
                <w:lang w:val="en-GB"/>
              </w:rPr>
            </w:pPr>
          </w:p>
        </w:tc>
      </w:tr>
    </w:tbl>
    <w:p w:rsidR="007632A8" w:rsidRDefault="007632A8" w:rsidP="007632A8"/>
    <w:p w:rsidR="007632A8" w:rsidRDefault="007632A8" w:rsidP="007632A8">
      <w:pPr>
        <w:ind w:left="567" w:hanging="567"/>
      </w:pPr>
      <w:r>
        <w:t>2.9</w:t>
      </w:r>
      <w:r>
        <w:tab/>
      </w:r>
      <w:r w:rsidRPr="007632A8">
        <w:t>Has the Proposer ever knowingly undertaken a valuation for mortgage or finance related purposes other this for a first mortgage?</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9499"/>
      </w:tblGrid>
      <w:tr w:rsidR="007632A8" w:rsidRPr="00066DAF" w:rsidTr="00C247E5">
        <w:tc>
          <w:tcPr>
            <w:tcW w:w="708" w:type="dxa"/>
          </w:tcPr>
          <w:p w:rsidR="007632A8" w:rsidRPr="00066DAF" w:rsidRDefault="007632A8" w:rsidP="00C247E5">
            <w:pPr>
              <w:pStyle w:val="Chase10ptbodytextnonumbering"/>
              <w:rPr>
                <w:rFonts w:ascii="Segoe UI" w:hAnsi="Segoe UI" w:cs="Segoe UI"/>
                <w:sz w:val="18"/>
              </w:rPr>
            </w:pPr>
          </w:p>
        </w:tc>
        <w:tc>
          <w:tcPr>
            <w:tcW w:w="9499" w:type="dxa"/>
          </w:tcPr>
          <w:p w:rsidR="007632A8" w:rsidRDefault="00A858B1" w:rsidP="00C247E5">
            <w:pPr>
              <w:pStyle w:val="Chase10ptbodytextnonumbering"/>
              <w:ind w:left="-111"/>
              <w:rPr>
                <w:rFonts w:ascii="Segoe UI" w:hAnsi="Segoe UI" w:cs="Segoe UI"/>
                <w:sz w:val="18"/>
              </w:rPr>
            </w:pPr>
            <w:sdt>
              <w:sdtPr>
                <w:rPr>
                  <w:rFonts w:ascii="Segoe UI" w:hAnsi="Segoe UI" w:cs="Segoe UI"/>
                  <w:sz w:val="18"/>
                </w:rPr>
                <w:id w:val="253326895"/>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Yes       </w:t>
            </w:r>
            <w:sdt>
              <w:sdtPr>
                <w:rPr>
                  <w:rFonts w:ascii="Segoe UI" w:hAnsi="Segoe UI" w:cs="Segoe UI"/>
                  <w:sz w:val="18"/>
                </w:rPr>
                <w:id w:val="885447326"/>
                <w14:checkbox>
                  <w14:checked w14:val="0"/>
                  <w14:checkedState w14:val="2612" w14:font="MS Gothic"/>
                  <w14:uncheckedState w14:val="2610" w14:font="MS Gothic"/>
                </w14:checkbox>
              </w:sdtPr>
              <w:sdtEndPr/>
              <w:sdtContent>
                <w:r w:rsidR="007632A8">
                  <w:rPr>
                    <w:rFonts w:ascii="MS Gothic" w:eastAsia="MS Gothic" w:hAnsi="MS Gothic" w:cs="Segoe UI" w:hint="eastAsia"/>
                    <w:sz w:val="18"/>
                  </w:rPr>
                  <w:t>☐</w:t>
                </w:r>
              </w:sdtContent>
            </w:sdt>
            <w:r w:rsidR="007632A8" w:rsidRPr="00066DAF">
              <w:rPr>
                <w:rFonts w:ascii="Segoe UI" w:hAnsi="Segoe UI" w:cs="Segoe UI"/>
                <w:sz w:val="18"/>
              </w:rPr>
              <w:t xml:space="preserve">  No      </w:t>
            </w:r>
          </w:p>
          <w:p w:rsidR="007632A8" w:rsidRPr="00066DAF" w:rsidRDefault="007632A8" w:rsidP="007632A8">
            <w:pPr>
              <w:pStyle w:val="Chase10ptbodytextnonumbering"/>
              <w:ind w:left="-111"/>
              <w:rPr>
                <w:rFonts w:ascii="Segoe UI" w:hAnsi="Segoe UI" w:cs="Segoe UI"/>
                <w:sz w:val="18"/>
              </w:rPr>
            </w:pPr>
            <w:r w:rsidRPr="00066DAF">
              <w:rPr>
                <w:rFonts w:ascii="Segoe UI" w:hAnsi="Segoe UI" w:cs="Segoe UI"/>
                <w:sz w:val="18"/>
              </w:rPr>
              <w:t>If Yes, please provide details</w:t>
            </w:r>
            <w:r>
              <w:rPr>
                <w:rFonts w:ascii="Segoe UI" w:hAnsi="Segoe UI" w:cs="Segoe UI"/>
                <w:sz w:val="18"/>
              </w:rPr>
              <w:t>,</w:t>
            </w:r>
            <w:r>
              <w:t xml:space="preserve"> </w:t>
            </w:r>
            <w:r w:rsidRPr="007632A8">
              <w:t>including proportion of gross fees derived from such valuations</w:t>
            </w:r>
            <w:r>
              <w:t>.</w:t>
            </w:r>
          </w:p>
        </w:tc>
      </w:tr>
      <w:tr w:rsidR="007632A8" w:rsidRPr="00066DAF" w:rsidTr="00C247E5">
        <w:trPr>
          <w:trHeight w:val="475"/>
        </w:trPr>
        <w:tc>
          <w:tcPr>
            <w:tcW w:w="708" w:type="dxa"/>
            <w:tcBorders>
              <w:right w:val="single" w:sz="4" w:space="0" w:color="EACBF2" w:themeColor="accent2" w:themeTint="33"/>
            </w:tcBorders>
          </w:tcPr>
          <w:p w:rsidR="007632A8" w:rsidRPr="00066DAF" w:rsidRDefault="007632A8" w:rsidP="00C247E5">
            <w:pPr>
              <w:pStyle w:val="ChaseBodyText"/>
              <w:rPr>
                <w:rFonts w:ascii="Segoe UI" w:hAnsi="Segoe UI" w:cs="Segoe UI"/>
                <w:sz w:val="18"/>
                <w:lang w:val="en-GB"/>
              </w:rPr>
            </w:pPr>
          </w:p>
        </w:tc>
        <w:tc>
          <w:tcPr>
            <w:tcW w:w="94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632A8"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500693487"/>
                <w:placeholder>
                  <w:docPart w:val="6CE7933608294102AC28539FF2A5C9E0"/>
                </w:placeholder>
                <w:showingPlcHdr/>
                <w:text w:multiLine="1"/>
              </w:sdtPr>
              <w:sdtEndPr/>
              <w:sdtContent>
                <w:r w:rsidR="007632A8" w:rsidRPr="001A1BCA">
                  <w:rPr>
                    <w:rFonts w:ascii="Segoe UI" w:hAnsi="Segoe UI" w:cs="Segoe UI"/>
                    <w:color w:val="A6A6A6" w:themeColor="background1" w:themeShade="A6"/>
                    <w:sz w:val="18"/>
                    <w:lang w:val="en-GB"/>
                  </w:rPr>
                  <w:t>Enter text.</w:t>
                </w:r>
              </w:sdtContent>
            </w:sdt>
          </w:p>
          <w:p w:rsidR="007632A8" w:rsidRPr="00066DAF" w:rsidRDefault="007632A8" w:rsidP="00C247E5">
            <w:pPr>
              <w:pStyle w:val="ChaseBodyText"/>
              <w:rPr>
                <w:rFonts w:ascii="Segoe UI" w:hAnsi="Segoe UI" w:cs="Segoe UI"/>
                <w:sz w:val="18"/>
                <w:lang w:val="en-GB"/>
              </w:rPr>
            </w:pPr>
          </w:p>
        </w:tc>
      </w:tr>
    </w:tbl>
    <w:p w:rsidR="007632A8" w:rsidRDefault="007632A8" w:rsidP="007632A8"/>
    <w:p w:rsidR="007632A8" w:rsidRDefault="009E623E" w:rsidP="009E623E">
      <w:pPr>
        <w:ind w:left="567" w:hanging="567"/>
      </w:pPr>
      <w:r>
        <w:t>2.10</w:t>
      </w:r>
      <w:r>
        <w:tab/>
      </w:r>
      <w:r w:rsidR="007632A8">
        <w:t>Does the Proposer envisage any change in their professional or business activities, or the commencement of any major new operations during the next 12 months?</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9499"/>
      </w:tblGrid>
      <w:tr w:rsidR="009E623E" w:rsidRPr="00066DAF" w:rsidTr="00C247E5">
        <w:tc>
          <w:tcPr>
            <w:tcW w:w="708" w:type="dxa"/>
          </w:tcPr>
          <w:p w:rsidR="009E623E" w:rsidRPr="00066DAF" w:rsidRDefault="009E623E" w:rsidP="00C247E5">
            <w:pPr>
              <w:pStyle w:val="Chase10ptbodytextnonumbering"/>
              <w:rPr>
                <w:rFonts w:ascii="Segoe UI" w:hAnsi="Segoe UI" w:cs="Segoe UI"/>
                <w:sz w:val="18"/>
              </w:rPr>
            </w:pPr>
          </w:p>
        </w:tc>
        <w:tc>
          <w:tcPr>
            <w:tcW w:w="9499" w:type="dxa"/>
          </w:tcPr>
          <w:p w:rsidR="009E623E" w:rsidRDefault="00A858B1" w:rsidP="00C247E5">
            <w:pPr>
              <w:pStyle w:val="Chase10ptbodytextnonumbering"/>
              <w:ind w:left="-111"/>
              <w:rPr>
                <w:rFonts w:ascii="Segoe UI" w:hAnsi="Segoe UI" w:cs="Segoe UI"/>
                <w:sz w:val="18"/>
              </w:rPr>
            </w:pPr>
            <w:sdt>
              <w:sdtPr>
                <w:rPr>
                  <w:rFonts w:ascii="Segoe UI" w:hAnsi="Segoe UI" w:cs="Segoe UI"/>
                  <w:sz w:val="18"/>
                </w:rPr>
                <w:id w:val="1040475174"/>
                <w14:checkbox>
                  <w14:checked w14:val="0"/>
                  <w14:checkedState w14:val="2612" w14:font="MS Gothic"/>
                  <w14:uncheckedState w14:val="2610" w14:font="MS Gothic"/>
                </w14:checkbox>
              </w:sdtPr>
              <w:sdtEndPr/>
              <w:sdtContent>
                <w:r w:rsidR="009E623E">
                  <w:rPr>
                    <w:rFonts w:ascii="MS Gothic" w:eastAsia="MS Gothic" w:hAnsi="MS Gothic" w:cs="Segoe UI" w:hint="eastAsia"/>
                    <w:sz w:val="18"/>
                  </w:rPr>
                  <w:t>☐</w:t>
                </w:r>
              </w:sdtContent>
            </w:sdt>
            <w:r w:rsidR="009E623E" w:rsidRPr="00066DAF">
              <w:rPr>
                <w:rFonts w:ascii="Segoe UI" w:hAnsi="Segoe UI" w:cs="Segoe UI"/>
                <w:sz w:val="18"/>
              </w:rPr>
              <w:t xml:space="preserve">  Yes       </w:t>
            </w:r>
            <w:sdt>
              <w:sdtPr>
                <w:rPr>
                  <w:rFonts w:ascii="Segoe UI" w:hAnsi="Segoe UI" w:cs="Segoe UI"/>
                  <w:sz w:val="18"/>
                </w:rPr>
                <w:id w:val="1613623856"/>
                <w14:checkbox>
                  <w14:checked w14:val="0"/>
                  <w14:checkedState w14:val="2612" w14:font="MS Gothic"/>
                  <w14:uncheckedState w14:val="2610" w14:font="MS Gothic"/>
                </w14:checkbox>
              </w:sdtPr>
              <w:sdtEndPr/>
              <w:sdtContent>
                <w:r w:rsidR="009E623E">
                  <w:rPr>
                    <w:rFonts w:ascii="MS Gothic" w:eastAsia="MS Gothic" w:hAnsi="MS Gothic" w:cs="Segoe UI" w:hint="eastAsia"/>
                    <w:sz w:val="18"/>
                  </w:rPr>
                  <w:t>☐</w:t>
                </w:r>
              </w:sdtContent>
            </w:sdt>
            <w:r w:rsidR="009E623E" w:rsidRPr="00066DAF">
              <w:rPr>
                <w:rFonts w:ascii="Segoe UI" w:hAnsi="Segoe UI" w:cs="Segoe UI"/>
                <w:sz w:val="18"/>
              </w:rPr>
              <w:t xml:space="preserve">  No      </w:t>
            </w:r>
          </w:p>
          <w:p w:rsidR="009E623E" w:rsidRPr="00066DAF" w:rsidRDefault="009E623E" w:rsidP="009E623E">
            <w:pPr>
              <w:pStyle w:val="Chase10ptbodytextnonumbering"/>
              <w:ind w:left="-111"/>
              <w:rPr>
                <w:rFonts w:ascii="Segoe UI" w:hAnsi="Segoe UI" w:cs="Segoe UI"/>
                <w:sz w:val="18"/>
              </w:rPr>
            </w:pPr>
            <w:r w:rsidRPr="00066DAF">
              <w:rPr>
                <w:rFonts w:ascii="Segoe UI" w:hAnsi="Segoe UI" w:cs="Segoe UI"/>
                <w:sz w:val="18"/>
              </w:rPr>
              <w:t>If Yes, please provide details</w:t>
            </w:r>
            <w:r>
              <w:t>.</w:t>
            </w:r>
          </w:p>
        </w:tc>
      </w:tr>
      <w:tr w:rsidR="009E623E" w:rsidRPr="00066DAF" w:rsidTr="009E623E">
        <w:trPr>
          <w:trHeight w:val="475"/>
        </w:trPr>
        <w:tc>
          <w:tcPr>
            <w:tcW w:w="708" w:type="dxa"/>
            <w:tcBorders>
              <w:right w:val="single" w:sz="4" w:space="0" w:color="EACBF2" w:themeColor="accent2" w:themeTint="33"/>
            </w:tcBorders>
          </w:tcPr>
          <w:p w:rsidR="009E623E" w:rsidRPr="00066DAF" w:rsidRDefault="009E623E" w:rsidP="00C247E5">
            <w:pPr>
              <w:pStyle w:val="ChaseBodyText"/>
              <w:rPr>
                <w:rFonts w:ascii="Segoe UI" w:hAnsi="Segoe UI" w:cs="Segoe UI"/>
                <w:sz w:val="18"/>
                <w:lang w:val="en-GB"/>
              </w:rPr>
            </w:pPr>
          </w:p>
        </w:tc>
        <w:tc>
          <w:tcPr>
            <w:tcW w:w="94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E623E"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962268612"/>
                <w:placeholder>
                  <w:docPart w:val="4FAD05C8D72B4CB88502B7382EA0C55A"/>
                </w:placeholder>
                <w:showingPlcHdr/>
                <w:text w:multiLine="1"/>
              </w:sdtPr>
              <w:sdtEndPr/>
              <w:sdtContent>
                <w:r w:rsidR="009E623E" w:rsidRPr="001A1BCA">
                  <w:rPr>
                    <w:rFonts w:ascii="Segoe UI" w:hAnsi="Segoe UI" w:cs="Segoe UI"/>
                    <w:color w:val="A6A6A6" w:themeColor="background1" w:themeShade="A6"/>
                    <w:sz w:val="18"/>
                    <w:lang w:val="en-GB"/>
                  </w:rPr>
                  <w:t>Enter text.</w:t>
                </w:r>
              </w:sdtContent>
            </w:sdt>
          </w:p>
          <w:p w:rsidR="009E623E" w:rsidRPr="00066DAF" w:rsidRDefault="009E623E" w:rsidP="00C247E5">
            <w:pPr>
              <w:pStyle w:val="ChaseBodyText"/>
              <w:rPr>
                <w:rFonts w:ascii="Segoe UI" w:hAnsi="Segoe UI" w:cs="Segoe UI"/>
                <w:sz w:val="18"/>
                <w:lang w:val="en-GB"/>
              </w:rPr>
            </w:pPr>
          </w:p>
        </w:tc>
      </w:tr>
    </w:tbl>
    <w:p w:rsidR="007632A8" w:rsidRDefault="007632A8" w:rsidP="007632A8"/>
    <w:p w:rsidR="007632A8" w:rsidRDefault="009E623E" w:rsidP="009E623E">
      <w:pPr>
        <w:ind w:left="567" w:hanging="567"/>
      </w:pPr>
      <w:r>
        <w:t>2.11</w:t>
      </w:r>
      <w:r>
        <w:tab/>
      </w:r>
      <w:r w:rsidR="007632A8">
        <w:t>Is the Proposer aware of any professional or business activity that has been conducted by the Proposer (or their predecessors in business) in the past that is no longer conducted by the Proposer?</w:t>
      </w:r>
    </w:p>
    <w:p w:rsidR="00554A04" w:rsidRDefault="00A858B1" w:rsidP="00554A04">
      <w:pPr>
        <w:ind w:left="567"/>
        <w:rPr>
          <w:rFonts w:cs="Segoe UI"/>
        </w:rPr>
      </w:pPr>
      <w:sdt>
        <w:sdtPr>
          <w:rPr>
            <w:rFonts w:cs="Segoe UI"/>
          </w:rPr>
          <w:id w:val="-795134726"/>
          <w14:checkbox>
            <w14:checked w14:val="0"/>
            <w14:checkedState w14:val="2612" w14:font="MS Gothic"/>
            <w14:uncheckedState w14:val="2610" w14:font="MS Gothic"/>
          </w14:checkbox>
        </w:sdtPr>
        <w:sdtEndPr/>
        <w:sdtContent>
          <w:r w:rsidR="00554A04">
            <w:rPr>
              <w:rFonts w:ascii="MS Gothic" w:eastAsia="MS Gothic" w:hAnsi="MS Gothic" w:cs="Segoe UI" w:hint="eastAsia"/>
            </w:rPr>
            <w:t>☐</w:t>
          </w:r>
        </w:sdtContent>
      </w:sdt>
      <w:r w:rsidR="00554A04" w:rsidRPr="00066DAF">
        <w:rPr>
          <w:rFonts w:cs="Segoe UI"/>
        </w:rPr>
        <w:t xml:space="preserve">  Yes       </w:t>
      </w:r>
      <w:sdt>
        <w:sdtPr>
          <w:rPr>
            <w:rFonts w:cs="Segoe UI"/>
          </w:rPr>
          <w:id w:val="-1212813806"/>
          <w14:checkbox>
            <w14:checked w14:val="0"/>
            <w14:checkedState w14:val="2612" w14:font="MS Gothic"/>
            <w14:uncheckedState w14:val="2610" w14:font="MS Gothic"/>
          </w14:checkbox>
        </w:sdtPr>
        <w:sdtEndPr/>
        <w:sdtContent>
          <w:r w:rsidR="00554A04">
            <w:rPr>
              <w:rFonts w:ascii="MS Gothic" w:eastAsia="MS Gothic" w:hAnsi="MS Gothic" w:cs="Segoe UI" w:hint="eastAsia"/>
            </w:rPr>
            <w:t>☐</w:t>
          </w:r>
        </w:sdtContent>
      </w:sdt>
      <w:r w:rsidR="00554A04" w:rsidRPr="00066DAF">
        <w:rPr>
          <w:rFonts w:cs="Segoe UI"/>
        </w:rPr>
        <w:t xml:space="preserve">  No      </w:t>
      </w:r>
    </w:p>
    <w:p w:rsidR="00554A04" w:rsidRDefault="00554A04" w:rsidP="00554A04">
      <w:pPr>
        <w:ind w:left="567"/>
        <w:rPr>
          <w:rFonts w:cs="Segoe UI"/>
        </w:rPr>
      </w:pPr>
      <w:r w:rsidRPr="00066DAF">
        <w:rPr>
          <w:rFonts w:cs="Segoe UI"/>
        </w:rPr>
        <w:t xml:space="preserve">If Yes, please provide </w:t>
      </w:r>
      <w:r>
        <w:rPr>
          <w:rFonts w:cs="Segoe UI"/>
        </w:rPr>
        <w:t xml:space="preserve">the following </w:t>
      </w:r>
      <w:r w:rsidRPr="00066DAF">
        <w:rPr>
          <w:rFonts w:cs="Segoe UI"/>
        </w:rPr>
        <w:t>details</w:t>
      </w:r>
      <w:r>
        <w:rPr>
          <w:rFonts w:cs="Segoe UI"/>
        </w:rPr>
        <w:t xml:space="preserve">. Use a </w:t>
      </w:r>
      <w:r w:rsidRPr="009E623E">
        <w:rPr>
          <w:rFonts w:cs="Segoe UI"/>
          <w:u w:val="single"/>
        </w:rPr>
        <w:t>separate attachment</w:t>
      </w:r>
      <w:r>
        <w:rPr>
          <w:rFonts w:cs="Segoe UI"/>
          <w:u w:val="single"/>
        </w:rPr>
        <w:t xml:space="preserve"> if required</w:t>
      </w:r>
      <w:r w:rsidRPr="009E623E">
        <w:rPr>
          <w:rFonts w:cs="Segoe UI"/>
        </w:rPr>
        <w:t>.</w:t>
      </w:r>
    </w:p>
    <w:tbl>
      <w:tblPr>
        <w:tblStyle w:val="TableGrid"/>
        <w:tblW w:w="9498" w:type="dxa"/>
        <w:tblInd w:w="56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2263"/>
        <w:gridCol w:w="2268"/>
        <w:gridCol w:w="2132"/>
        <w:gridCol w:w="2835"/>
      </w:tblGrid>
      <w:tr w:rsidR="00554A04" w:rsidRPr="00AD4AD8" w:rsidTr="00554A04">
        <w:trPr>
          <w:trHeight w:val="890"/>
          <w:tblHeader/>
        </w:trPr>
        <w:tc>
          <w:tcPr>
            <w:tcW w:w="2263" w:type="dxa"/>
            <w:shd w:val="clear" w:color="auto" w:fill="EACBF2" w:themeFill="accent2" w:themeFillTint="33"/>
          </w:tcPr>
          <w:p w:rsidR="00554A04" w:rsidRPr="00AD4AD8" w:rsidRDefault="00554A04" w:rsidP="00554A04">
            <w:pPr>
              <w:rPr>
                <w:rFonts w:cs="Segoe UI"/>
                <w:b/>
              </w:rPr>
            </w:pPr>
            <w:r w:rsidRPr="00AD4AD8">
              <w:rPr>
                <w:b/>
              </w:rPr>
              <w:t>Type of business/ activity</w:t>
            </w:r>
          </w:p>
        </w:tc>
        <w:tc>
          <w:tcPr>
            <w:tcW w:w="2268" w:type="dxa"/>
            <w:shd w:val="clear" w:color="auto" w:fill="EACBF2" w:themeFill="accent2" w:themeFillTint="33"/>
          </w:tcPr>
          <w:p w:rsidR="00554A04" w:rsidRPr="00AD4AD8" w:rsidRDefault="00554A04" w:rsidP="00554A04">
            <w:pPr>
              <w:ind w:left="-39"/>
              <w:rPr>
                <w:b/>
              </w:rPr>
            </w:pPr>
            <w:r w:rsidRPr="00AD4AD8">
              <w:rPr>
                <w:b/>
              </w:rPr>
              <w:t>Period during which such business/ activity was conducted.</w:t>
            </w:r>
          </w:p>
        </w:tc>
        <w:tc>
          <w:tcPr>
            <w:tcW w:w="2132" w:type="dxa"/>
            <w:shd w:val="clear" w:color="auto" w:fill="EACBF2" w:themeFill="accent2" w:themeFillTint="33"/>
          </w:tcPr>
          <w:p w:rsidR="00554A04" w:rsidRPr="00AD4AD8" w:rsidRDefault="00554A04" w:rsidP="00AD4AD8">
            <w:pPr>
              <w:ind w:left="-39"/>
              <w:rPr>
                <w:b/>
              </w:rPr>
            </w:pPr>
            <w:r w:rsidRPr="00AD4AD8">
              <w:rPr>
                <w:b/>
              </w:rPr>
              <w:t>Approx</w:t>
            </w:r>
            <w:r w:rsidR="000040A9" w:rsidRPr="00AD4AD8">
              <w:rPr>
                <w:b/>
              </w:rPr>
              <w:t>.</w:t>
            </w:r>
            <w:r w:rsidRPr="00AD4AD8">
              <w:rPr>
                <w:b/>
              </w:rPr>
              <w:t xml:space="preserve"> % of gross fees/ income derived from such business/ activity during period.</w:t>
            </w:r>
          </w:p>
        </w:tc>
        <w:tc>
          <w:tcPr>
            <w:tcW w:w="2835" w:type="dxa"/>
            <w:shd w:val="clear" w:color="auto" w:fill="EACBF2" w:themeFill="accent2" w:themeFillTint="33"/>
          </w:tcPr>
          <w:p w:rsidR="00554A04" w:rsidRPr="00AD4AD8" w:rsidRDefault="00554A04" w:rsidP="00554A04">
            <w:pPr>
              <w:ind w:left="-39"/>
              <w:rPr>
                <w:rFonts w:cs="Segoe UI"/>
                <w:b/>
              </w:rPr>
            </w:pPr>
            <w:r w:rsidRPr="00AD4AD8">
              <w:rPr>
                <w:b/>
              </w:rPr>
              <w:t>Reason for business/ activity being discontinued.</w:t>
            </w:r>
          </w:p>
        </w:tc>
      </w:tr>
      <w:tr w:rsidR="00554A04" w:rsidTr="00554A04">
        <w:tc>
          <w:tcPr>
            <w:tcW w:w="2263" w:type="dxa"/>
          </w:tcPr>
          <w:p w:rsidR="00554A04" w:rsidRDefault="00A858B1" w:rsidP="00554A04">
            <w:sdt>
              <w:sdtPr>
                <w:rPr>
                  <w:rFonts w:cs="Segoe UI"/>
                </w:rPr>
                <w:id w:val="-81609638"/>
                <w:placeholder>
                  <w:docPart w:val="E1953519968F407BAC9635EB846B3802"/>
                </w:placeholder>
                <w:showingPlcHdr/>
                <w:text w:multiLine="1"/>
              </w:sdtPr>
              <w:sdtEndPr/>
              <w:sdtContent>
                <w:r w:rsidR="00554A04" w:rsidRPr="000A2DEC">
                  <w:rPr>
                    <w:rFonts w:cs="Segoe UI"/>
                    <w:color w:val="A6A6A6" w:themeColor="background1" w:themeShade="A6"/>
                  </w:rPr>
                  <w:t>Enter text.</w:t>
                </w:r>
              </w:sdtContent>
            </w:sdt>
          </w:p>
        </w:tc>
        <w:tc>
          <w:tcPr>
            <w:tcW w:w="2268" w:type="dxa"/>
          </w:tcPr>
          <w:p w:rsidR="00554A04" w:rsidRDefault="00A858B1" w:rsidP="00554A04">
            <w:sdt>
              <w:sdtPr>
                <w:rPr>
                  <w:rFonts w:cs="Segoe UI"/>
                </w:rPr>
                <w:id w:val="1586647879"/>
                <w:placeholder>
                  <w:docPart w:val="9EFE2AB12F3E4098A297C55DA400E56D"/>
                </w:placeholder>
                <w:showingPlcHdr/>
                <w:text w:multiLine="1"/>
              </w:sdtPr>
              <w:sdtEndPr/>
              <w:sdtContent>
                <w:r w:rsidR="00554A04" w:rsidRPr="000A2DEC">
                  <w:rPr>
                    <w:rFonts w:cs="Segoe UI"/>
                    <w:color w:val="A6A6A6" w:themeColor="background1" w:themeShade="A6"/>
                  </w:rPr>
                  <w:t xml:space="preserve">Enter </w:t>
                </w:r>
                <w:r w:rsidR="00554A04">
                  <w:rPr>
                    <w:rFonts w:cs="Segoe UI"/>
                    <w:color w:val="A6A6A6" w:themeColor="background1" w:themeShade="A6"/>
                  </w:rPr>
                  <w:t>period</w:t>
                </w:r>
                <w:r w:rsidR="00554A04" w:rsidRPr="000A2DEC">
                  <w:rPr>
                    <w:rFonts w:cs="Segoe UI"/>
                    <w:color w:val="A6A6A6" w:themeColor="background1" w:themeShade="A6"/>
                  </w:rPr>
                  <w:t>.</w:t>
                </w:r>
              </w:sdtContent>
            </w:sdt>
          </w:p>
        </w:tc>
        <w:tc>
          <w:tcPr>
            <w:tcW w:w="2132" w:type="dxa"/>
          </w:tcPr>
          <w:p w:rsidR="00554A04" w:rsidRDefault="00A858B1" w:rsidP="00554A04">
            <w:sdt>
              <w:sdtPr>
                <w:rPr>
                  <w:rFonts w:cs="Segoe UI"/>
                </w:rPr>
                <w:id w:val="-1921550978"/>
                <w:placeholder>
                  <w:docPart w:val="445BAB1DFAAF4E1AA24E735FE5311219"/>
                </w:placeholder>
                <w:showingPlcHdr/>
                <w:text w:multiLine="1"/>
              </w:sdtPr>
              <w:sdtEndPr/>
              <w:sdtContent>
                <w:r w:rsidR="00554A04">
                  <w:rPr>
                    <w:rFonts w:cs="Segoe UI"/>
                    <w:color w:val="A6A6A6" w:themeColor="background1" w:themeShade="A6"/>
                  </w:rPr>
                  <w:t>Perc</w:t>
                </w:r>
                <w:r w:rsidR="00554A04" w:rsidRPr="000A2DEC">
                  <w:rPr>
                    <w:rFonts w:cs="Segoe UI"/>
                    <w:color w:val="A6A6A6" w:themeColor="background1" w:themeShade="A6"/>
                  </w:rPr>
                  <w:t>.</w:t>
                </w:r>
              </w:sdtContent>
            </w:sdt>
            <w:r w:rsidR="00AD29C0">
              <w:rPr>
                <w:rFonts w:cs="Segoe UI"/>
              </w:rPr>
              <w:t>%</w:t>
            </w:r>
          </w:p>
        </w:tc>
        <w:tc>
          <w:tcPr>
            <w:tcW w:w="2835" w:type="dxa"/>
          </w:tcPr>
          <w:p w:rsidR="00554A04" w:rsidRDefault="00A858B1" w:rsidP="00554A04">
            <w:sdt>
              <w:sdtPr>
                <w:rPr>
                  <w:rFonts w:cs="Segoe UI"/>
                </w:rPr>
                <w:id w:val="-659770758"/>
                <w:placeholder>
                  <w:docPart w:val="2737B7C2DE924B93B3E316B14F9ACD02"/>
                </w:placeholder>
                <w:showingPlcHdr/>
                <w:text w:multiLine="1"/>
              </w:sdtPr>
              <w:sdtEndPr/>
              <w:sdtContent>
                <w:r w:rsidR="00554A04" w:rsidRPr="000A2DEC">
                  <w:rPr>
                    <w:rFonts w:cs="Segoe UI"/>
                    <w:color w:val="A6A6A6" w:themeColor="background1" w:themeShade="A6"/>
                  </w:rPr>
                  <w:t>Enter text.</w:t>
                </w:r>
              </w:sdtContent>
            </w:sdt>
          </w:p>
        </w:tc>
      </w:tr>
      <w:tr w:rsidR="00AD29C0" w:rsidTr="00554A04">
        <w:tc>
          <w:tcPr>
            <w:tcW w:w="2263" w:type="dxa"/>
          </w:tcPr>
          <w:p w:rsidR="00AD29C0" w:rsidRDefault="00A858B1" w:rsidP="00AD29C0">
            <w:sdt>
              <w:sdtPr>
                <w:rPr>
                  <w:rFonts w:cs="Segoe UI"/>
                </w:rPr>
                <w:id w:val="-34889637"/>
                <w:placeholder>
                  <w:docPart w:val="0C5A6F7688E245F3BBE0F7D6AB2861F1"/>
                </w:placeholder>
                <w:showingPlcHdr/>
                <w:text w:multiLine="1"/>
              </w:sdtPr>
              <w:sdtEndPr/>
              <w:sdtContent>
                <w:r w:rsidR="00AD29C0" w:rsidRPr="000A2DEC">
                  <w:rPr>
                    <w:rFonts w:cs="Segoe UI"/>
                    <w:color w:val="A6A6A6" w:themeColor="background1" w:themeShade="A6"/>
                  </w:rPr>
                  <w:t>Enter text.</w:t>
                </w:r>
              </w:sdtContent>
            </w:sdt>
          </w:p>
        </w:tc>
        <w:tc>
          <w:tcPr>
            <w:tcW w:w="2268" w:type="dxa"/>
          </w:tcPr>
          <w:p w:rsidR="00AD29C0" w:rsidRDefault="00A858B1" w:rsidP="00AD29C0">
            <w:sdt>
              <w:sdtPr>
                <w:rPr>
                  <w:rFonts w:cs="Segoe UI"/>
                </w:rPr>
                <w:id w:val="49432225"/>
                <w:placeholder>
                  <w:docPart w:val="00812FA6B93944A6925D149B3EF70756"/>
                </w:placeholder>
                <w:showingPlcHdr/>
                <w:text w:multiLine="1"/>
              </w:sdtPr>
              <w:sdtEndPr/>
              <w:sdtContent>
                <w:r w:rsidR="00AD29C0" w:rsidRPr="000A2DEC">
                  <w:rPr>
                    <w:rFonts w:cs="Segoe UI"/>
                    <w:color w:val="A6A6A6" w:themeColor="background1" w:themeShade="A6"/>
                  </w:rPr>
                  <w:t xml:space="preserve">Enter </w:t>
                </w:r>
                <w:r w:rsidR="00AD29C0">
                  <w:rPr>
                    <w:rFonts w:cs="Segoe UI"/>
                    <w:color w:val="A6A6A6" w:themeColor="background1" w:themeShade="A6"/>
                  </w:rPr>
                  <w:t>period</w:t>
                </w:r>
                <w:r w:rsidR="00AD29C0" w:rsidRPr="000A2DEC">
                  <w:rPr>
                    <w:rFonts w:cs="Segoe UI"/>
                    <w:color w:val="A6A6A6" w:themeColor="background1" w:themeShade="A6"/>
                  </w:rPr>
                  <w:t>.</w:t>
                </w:r>
              </w:sdtContent>
            </w:sdt>
          </w:p>
        </w:tc>
        <w:tc>
          <w:tcPr>
            <w:tcW w:w="2132" w:type="dxa"/>
          </w:tcPr>
          <w:p w:rsidR="00AD29C0" w:rsidRDefault="00A858B1" w:rsidP="00AD29C0">
            <w:sdt>
              <w:sdtPr>
                <w:rPr>
                  <w:rFonts w:cs="Segoe UI"/>
                </w:rPr>
                <w:id w:val="-1937281988"/>
                <w:placeholder>
                  <w:docPart w:val="CE796C05B5E24154B10CCB75B428BCCB"/>
                </w:placeholder>
                <w:showingPlcHdr/>
                <w:text w:multiLine="1"/>
              </w:sdtPr>
              <w:sdtEndPr/>
              <w:sdtContent>
                <w:r w:rsidR="00AD29C0">
                  <w:rPr>
                    <w:rFonts w:cs="Segoe UI"/>
                    <w:color w:val="A6A6A6" w:themeColor="background1" w:themeShade="A6"/>
                  </w:rPr>
                  <w:t>Perc</w:t>
                </w:r>
                <w:r w:rsidR="00AD29C0" w:rsidRPr="000A2DEC">
                  <w:rPr>
                    <w:rFonts w:cs="Segoe UI"/>
                    <w:color w:val="A6A6A6" w:themeColor="background1" w:themeShade="A6"/>
                  </w:rPr>
                  <w:t>.</w:t>
                </w:r>
              </w:sdtContent>
            </w:sdt>
            <w:r w:rsidR="00AD29C0">
              <w:rPr>
                <w:rFonts w:cs="Segoe UI"/>
              </w:rPr>
              <w:t>%</w:t>
            </w:r>
          </w:p>
        </w:tc>
        <w:tc>
          <w:tcPr>
            <w:tcW w:w="2835" w:type="dxa"/>
          </w:tcPr>
          <w:p w:rsidR="00AD29C0" w:rsidRDefault="00A858B1" w:rsidP="00AD29C0">
            <w:sdt>
              <w:sdtPr>
                <w:rPr>
                  <w:rFonts w:cs="Segoe UI"/>
                </w:rPr>
                <w:id w:val="1429551222"/>
                <w:placeholder>
                  <w:docPart w:val="9660047AFBB949818EC9027C078FA84F"/>
                </w:placeholder>
                <w:showingPlcHdr/>
                <w:text w:multiLine="1"/>
              </w:sdtPr>
              <w:sdtEndPr/>
              <w:sdtContent>
                <w:r w:rsidR="00AD29C0" w:rsidRPr="000A2DEC">
                  <w:rPr>
                    <w:rFonts w:cs="Segoe UI"/>
                    <w:color w:val="A6A6A6" w:themeColor="background1" w:themeShade="A6"/>
                  </w:rPr>
                  <w:t>Enter text.</w:t>
                </w:r>
              </w:sdtContent>
            </w:sdt>
          </w:p>
        </w:tc>
      </w:tr>
      <w:tr w:rsidR="00AD29C0" w:rsidTr="00554A04">
        <w:tc>
          <w:tcPr>
            <w:tcW w:w="2263" w:type="dxa"/>
          </w:tcPr>
          <w:p w:rsidR="00AD29C0" w:rsidRDefault="00A858B1" w:rsidP="00AD29C0">
            <w:sdt>
              <w:sdtPr>
                <w:rPr>
                  <w:rFonts w:cs="Segoe UI"/>
                </w:rPr>
                <w:id w:val="1527362047"/>
                <w:placeholder>
                  <w:docPart w:val="0747E98E9AE646B6A7490E0FDB3840BC"/>
                </w:placeholder>
                <w:showingPlcHdr/>
                <w:text w:multiLine="1"/>
              </w:sdtPr>
              <w:sdtEndPr/>
              <w:sdtContent>
                <w:r w:rsidR="00AD29C0" w:rsidRPr="000A2DEC">
                  <w:rPr>
                    <w:rFonts w:cs="Segoe UI"/>
                    <w:color w:val="A6A6A6" w:themeColor="background1" w:themeShade="A6"/>
                  </w:rPr>
                  <w:t>Enter text.</w:t>
                </w:r>
              </w:sdtContent>
            </w:sdt>
          </w:p>
        </w:tc>
        <w:tc>
          <w:tcPr>
            <w:tcW w:w="2268" w:type="dxa"/>
          </w:tcPr>
          <w:p w:rsidR="00AD29C0" w:rsidRDefault="00A858B1" w:rsidP="00AD29C0">
            <w:sdt>
              <w:sdtPr>
                <w:rPr>
                  <w:rFonts w:cs="Segoe UI"/>
                </w:rPr>
                <w:id w:val="1473792945"/>
                <w:placeholder>
                  <w:docPart w:val="A46C3133154342268073053BD7BC89A7"/>
                </w:placeholder>
                <w:showingPlcHdr/>
                <w:text w:multiLine="1"/>
              </w:sdtPr>
              <w:sdtEndPr/>
              <w:sdtContent>
                <w:r w:rsidR="00AD29C0" w:rsidRPr="000A2DEC">
                  <w:rPr>
                    <w:rFonts w:cs="Segoe UI"/>
                    <w:color w:val="A6A6A6" w:themeColor="background1" w:themeShade="A6"/>
                  </w:rPr>
                  <w:t xml:space="preserve">Enter </w:t>
                </w:r>
                <w:r w:rsidR="00AD29C0">
                  <w:rPr>
                    <w:rFonts w:cs="Segoe UI"/>
                    <w:color w:val="A6A6A6" w:themeColor="background1" w:themeShade="A6"/>
                  </w:rPr>
                  <w:t>period</w:t>
                </w:r>
                <w:r w:rsidR="00AD29C0" w:rsidRPr="000A2DEC">
                  <w:rPr>
                    <w:rFonts w:cs="Segoe UI"/>
                    <w:color w:val="A6A6A6" w:themeColor="background1" w:themeShade="A6"/>
                  </w:rPr>
                  <w:t>.</w:t>
                </w:r>
              </w:sdtContent>
            </w:sdt>
          </w:p>
        </w:tc>
        <w:tc>
          <w:tcPr>
            <w:tcW w:w="2132" w:type="dxa"/>
          </w:tcPr>
          <w:p w:rsidR="00AD29C0" w:rsidRDefault="00A858B1" w:rsidP="00AD29C0">
            <w:sdt>
              <w:sdtPr>
                <w:rPr>
                  <w:rFonts w:cs="Segoe UI"/>
                </w:rPr>
                <w:id w:val="-404228704"/>
                <w:placeholder>
                  <w:docPart w:val="8F1E6831F19D46C6AA81EB7431E86040"/>
                </w:placeholder>
                <w:showingPlcHdr/>
                <w:text w:multiLine="1"/>
              </w:sdtPr>
              <w:sdtEndPr/>
              <w:sdtContent>
                <w:r w:rsidR="00AD29C0">
                  <w:rPr>
                    <w:rFonts w:cs="Segoe UI"/>
                    <w:color w:val="A6A6A6" w:themeColor="background1" w:themeShade="A6"/>
                  </w:rPr>
                  <w:t>Perc</w:t>
                </w:r>
                <w:r w:rsidR="00AD29C0" w:rsidRPr="000A2DEC">
                  <w:rPr>
                    <w:rFonts w:cs="Segoe UI"/>
                    <w:color w:val="A6A6A6" w:themeColor="background1" w:themeShade="A6"/>
                  </w:rPr>
                  <w:t>.</w:t>
                </w:r>
              </w:sdtContent>
            </w:sdt>
            <w:r w:rsidR="00AD29C0">
              <w:rPr>
                <w:rFonts w:cs="Segoe UI"/>
              </w:rPr>
              <w:t>%</w:t>
            </w:r>
          </w:p>
        </w:tc>
        <w:tc>
          <w:tcPr>
            <w:tcW w:w="2835" w:type="dxa"/>
          </w:tcPr>
          <w:p w:rsidR="00AD29C0" w:rsidRDefault="00A858B1" w:rsidP="00AD29C0">
            <w:sdt>
              <w:sdtPr>
                <w:rPr>
                  <w:rFonts w:cs="Segoe UI"/>
                </w:rPr>
                <w:id w:val="2121876242"/>
                <w:placeholder>
                  <w:docPart w:val="1C8E5DD62C2C44DF9C6A53F6DBFA09C9"/>
                </w:placeholder>
                <w:showingPlcHdr/>
                <w:text w:multiLine="1"/>
              </w:sdtPr>
              <w:sdtEndPr/>
              <w:sdtContent>
                <w:r w:rsidR="00AD29C0" w:rsidRPr="000A2DEC">
                  <w:rPr>
                    <w:rFonts w:cs="Segoe UI"/>
                    <w:color w:val="A6A6A6" w:themeColor="background1" w:themeShade="A6"/>
                  </w:rPr>
                  <w:t>Enter text.</w:t>
                </w:r>
              </w:sdtContent>
            </w:sdt>
          </w:p>
        </w:tc>
      </w:tr>
      <w:tr w:rsidR="00AD29C0" w:rsidTr="00554A04">
        <w:tc>
          <w:tcPr>
            <w:tcW w:w="2263" w:type="dxa"/>
          </w:tcPr>
          <w:p w:rsidR="00AD29C0" w:rsidRDefault="00A858B1" w:rsidP="00AD29C0">
            <w:sdt>
              <w:sdtPr>
                <w:rPr>
                  <w:rFonts w:cs="Segoe UI"/>
                </w:rPr>
                <w:id w:val="-727456591"/>
                <w:placeholder>
                  <w:docPart w:val="C636EB93DD24461E858C2065BEFB439A"/>
                </w:placeholder>
                <w:showingPlcHdr/>
                <w:text w:multiLine="1"/>
              </w:sdtPr>
              <w:sdtEndPr/>
              <w:sdtContent>
                <w:r w:rsidR="00AD29C0" w:rsidRPr="000A2DEC">
                  <w:rPr>
                    <w:rFonts w:cs="Segoe UI"/>
                    <w:color w:val="A6A6A6" w:themeColor="background1" w:themeShade="A6"/>
                  </w:rPr>
                  <w:t>Enter text.</w:t>
                </w:r>
              </w:sdtContent>
            </w:sdt>
          </w:p>
        </w:tc>
        <w:tc>
          <w:tcPr>
            <w:tcW w:w="2268" w:type="dxa"/>
          </w:tcPr>
          <w:p w:rsidR="00AD29C0" w:rsidRDefault="00A858B1" w:rsidP="00AD29C0">
            <w:sdt>
              <w:sdtPr>
                <w:rPr>
                  <w:rFonts w:cs="Segoe UI"/>
                </w:rPr>
                <w:id w:val="-1258060139"/>
                <w:placeholder>
                  <w:docPart w:val="F50328FF43394A018AB066A00AD485E8"/>
                </w:placeholder>
                <w:showingPlcHdr/>
                <w:text w:multiLine="1"/>
              </w:sdtPr>
              <w:sdtEndPr/>
              <w:sdtContent>
                <w:r w:rsidR="00AD29C0" w:rsidRPr="000A2DEC">
                  <w:rPr>
                    <w:rFonts w:cs="Segoe UI"/>
                    <w:color w:val="A6A6A6" w:themeColor="background1" w:themeShade="A6"/>
                  </w:rPr>
                  <w:t xml:space="preserve">Enter </w:t>
                </w:r>
                <w:r w:rsidR="00AD29C0">
                  <w:rPr>
                    <w:rFonts w:cs="Segoe UI"/>
                    <w:color w:val="A6A6A6" w:themeColor="background1" w:themeShade="A6"/>
                  </w:rPr>
                  <w:t>period</w:t>
                </w:r>
                <w:r w:rsidR="00AD29C0" w:rsidRPr="000A2DEC">
                  <w:rPr>
                    <w:rFonts w:cs="Segoe UI"/>
                    <w:color w:val="A6A6A6" w:themeColor="background1" w:themeShade="A6"/>
                  </w:rPr>
                  <w:t>.</w:t>
                </w:r>
              </w:sdtContent>
            </w:sdt>
          </w:p>
        </w:tc>
        <w:tc>
          <w:tcPr>
            <w:tcW w:w="2132" w:type="dxa"/>
          </w:tcPr>
          <w:p w:rsidR="00AD29C0" w:rsidRDefault="00A858B1" w:rsidP="00AD29C0">
            <w:sdt>
              <w:sdtPr>
                <w:rPr>
                  <w:rFonts w:cs="Segoe UI"/>
                </w:rPr>
                <w:id w:val="-1374772133"/>
                <w:placeholder>
                  <w:docPart w:val="4218948E7BA24C6BA6AA80CC900130C5"/>
                </w:placeholder>
                <w:showingPlcHdr/>
                <w:text w:multiLine="1"/>
              </w:sdtPr>
              <w:sdtEndPr/>
              <w:sdtContent>
                <w:r w:rsidR="00AD29C0">
                  <w:rPr>
                    <w:rFonts w:cs="Segoe UI"/>
                    <w:color w:val="A6A6A6" w:themeColor="background1" w:themeShade="A6"/>
                  </w:rPr>
                  <w:t>Perc</w:t>
                </w:r>
                <w:r w:rsidR="00AD29C0" w:rsidRPr="000A2DEC">
                  <w:rPr>
                    <w:rFonts w:cs="Segoe UI"/>
                    <w:color w:val="A6A6A6" w:themeColor="background1" w:themeShade="A6"/>
                  </w:rPr>
                  <w:t>.</w:t>
                </w:r>
              </w:sdtContent>
            </w:sdt>
            <w:r w:rsidR="00AD29C0">
              <w:rPr>
                <w:rFonts w:cs="Segoe UI"/>
              </w:rPr>
              <w:t>%</w:t>
            </w:r>
          </w:p>
        </w:tc>
        <w:tc>
          <w:tcPr>
            <w:tcW w:w="2835" w:type="dxa"/>
          </w:tcPr>
          <w:p w:rsidR="00AD29C0" w:rsidRDefault="00A858B1" w:rsidP="00AD29C0">
            <w:sdt>
              <w:sdtPr>
                <w:rPr>
                  <w:rFonts w:cs="Segoe UI"/>
                </w:rPr>
                <w:id w:val="1707217185"/>
                <w:placeholder>
                  <w:docPart w:val="1375ADE559FE49AB8C427BFF8FA1A327"/>
                </w:placeholder>
                <w:showingPlcHdr/>
                <w:text w:multiLine="1"/>
              </w:sdtPr>
              <w:sdtEndPr/>
              <w:sdtContent>
                <w:r w:rsidR="00AD29C0" w:rsidRPr="000A2DEC">
                  <w:rPr>
                    <w:rFonts w:cs="Segoe UI"/>
                    <w:color w:val="A6A6A6" w:themeColor="background1" w:themeShade="A6"/>
                  </w:rPr>
                  <w:t>Enter text.</w:t>
                </w:r>
              </w:sdtContent>
            </w:sdt>
          </w:p>
        </w:tc>
      </w:tr>
      <w:tr w:rsidR="00AD29C0" w:rsidTr="00554A04">
        <w:tc>
          <w:tcPr>
            <w:tcW w:w="2263" w:type="dxa"/>
          </w:tcPr>
          <w:p w:rsidR="00AD29C0" w:rsidRDefault="00A858B1" w:rsidP="00AD29C0">
            <w:sdt>
              <w:sdtPr>
                <w:rPr>
                  <w:rFonts w:cs="Segoe UI"/>
                </w:rPr>
                <w:id w:val="785397675"/>
                <w:placeholder>
                  <w:docPart w:val="0FB0B0A2A47B404BBF46AB471ADF2E01"/>
                </w:placeholder>
                <w:showingPlcHdr/>
                <w:text w:multiLine="1"/>
              </w:sdtPr>
              <w:sdtEndPr/>
              <w:sdtContent>
                <w:r w:rsidR="00AD29C0" w:rsidRPr="000A2DEC">
                  <w:rPr>
                    <w:rFonts w:cs="Segoe UI"/>
                    <w:color w:val="A6A6A6" w:themeColor="background1" w:themeShade="A6"/>
                  </w:rPr>
                  <w:t>Enter text.</w:t>
                </w:r>
              </w:sdtContent>
            </w:sdt>
          </w:p>
        </w:tc>
        <w:tc>
          <w:tcPr>
            <w:tcW w:w="2268" w:type="dxa"/>
          </w:tcPr>
          <w:p w:rsidR="00AD29C0" w:rsidRDefault="00A858B1" w:rsidP="00AD29C0">
            <w:sdt>
              <w:sdtPr>
                <w:rPr>
                  <w:rFonts w:cs="Segoe UI"/>
                </w:rPr>
                <w:id w:val="1701432383"/>
                <w:placeholder>
                  <w:docPart w:val="45DD430862754364B09BE3DDE67D82E0"/>
                </w:placeholder>
                <w:showingPlcHdr/>
                <w:text w:multiLine="1"/>
              </w:sdtPr>
              <w:sdtEndPr/>
              <w:sdtContent>
                <w:r w:rsidR="00AD29C0" w:rsidRPr="000A2DEC">
                  <w:rPr>
                    <w:rFonts w:cs="Segoe UI"/>
                    <w:color w:val="A6A6A6" w:themeColor="background1" w:themeShade="A6"/>
                  </w:rPr>
                  <w:t xml:space="preserve">Enter </w:t>
                </w:r>
                <w:r w:rsidR="00AD29C0">
                  <w:rPr>
                    <w:rFonts w:cs="Segoe UI"/>
                    <w:color w:val="A6A6A6" w:themeColor="background1" w:themeShade="A6"/>
                  </w:rPr>
                  <w:t>period</w:t>
                </w:r>
                <w:r w:rsidR="00AD29C0" w:rsidRPr="000A2DEC">
                  <w:rPr>
                    <w:rFonts w:cs="Segoe UI"/>
                    <w:color w:val="A6A6A6" w:themeColor="background1" w:themeShade="A6"/>
                  </w:rPr>
                  <w:t>.</w:t>
                </w:r>
              </w:sdtContent>
            </w:sdt>
          </w:p>
        </w:tc>
        <w:tc>
          <w:tcPr>
            <w:tcW w:w="2132" w:type="dxa"/>
          </w:tcPr>
          <w:p w:rsidR="00AD29C0" w:rsidRDefault="00A858B1" w:rsidP="00AD29C0">
            <w:sdt>
              <w:sdtPr>
                <w:rPr>
                  <w:rFonts w:cs="Segoe UI"/>
                </w:rPr>
                <w:id w:val="-1311165710"/>
                <w:placeholder>
                  <w:docPart w:val="E54BA32A1EA6453B91BD929F850511C2"/>
                </w:placeholder>
                <w:showingPlcHdr/>
                <w:text w:multiLine="1"/>
              </w:sdtPr>
              <w:sdtEndPr/>
              <w:sdtContent>
                <w:r w:rsidR="00AD29C0">
                  <w:rPr>
                    <w:rFonts w:cs="Segoe UI"/>
                    <w:color w:val="A6A6A6" w:themeColor="background1" w:themeShade="A6"/>
                  </w:rPr>
                  <w:t>Perc</w:t>
                </w:r>
                <w:r w:rsidR="00AD29C0" w:rsidRPr="000A2DEC">
                  <w:rPr>
                    <w:rFonts w:cs="Segoe UI"/>
                    <w:color w:val="A6A6A6" w:themeColor="background1" w:themeShade="A6"/>
                  </w:rPr>
                  <w:t>.</w:t>
                </w:r>
              </w:sdtContent>
            </w:sdt>
            <w:r w:rsidR="00AD29C0">
              <w:rPr>
                <w:rFonts w:cs="Segoe UI"/>
              </w:rPr>
              <w:t>%</w:t>
            </w:r>
          </w:p>
        </w:tc>
        <w:tc>
          <w:tcPr>
            <w:tcW w:w="2835" w:type="dxa"/>
          </w:tcPr>
          <w:p w:rsidR="00AD29C0" w:rsidRDefault="00A858B1" w:rsidP="00AD29C0">
            <w:sdt>
              <w:sdtPr>
                <w:rPr>
                  <w:rFonts w:cs="Segoe UI"/>
                </w:rPr>
                <w:id w:val="1318690224"/>
                <w:placeholder>
                  <w:docPart w:val="0B4E70F2983544E5A80EB9BDCDEAEAC0"/>
                </w:placeholder>
                <w:showingPlcHdr/>
                <w:text w:multiLine="1"/>
              </w:sdtPr>
              <w:sdtEndPr/>
              <w:sdtContent>
                <w:r w:rsidR="00AD29C0" w:rsidRPr="000A2DEC">
                  <w:rPr>
                    <w:rFonts w:cs="Segoe UI"/>
                    <w:color w:val="A6A6A6" w:themeColor="background1" w:themeShade="A6"/>
                  </w:rPr>
                  <w:t>Enter text.</w:t>
                </w:r>
              </w:sdtContent>
            </w:sdt>
          </w:p>
        </w:tc>
      </w:tr>
      <w:tr w:rsidR="00AD29C0" w:rsidTr="00554A04">
        <w:tc>
          <w:tcPr>
            <w:tcW w:w="2263" w:type="dxa"/>
          </w:tcPr>
          <w:p w:rsidR="00AD29C0" w:rsidRDefault="00A858B1" w:rsidP="00AD29C0">
            <w:sdt>
              <w:sdtPr>
                <w:rPr>
                  <w:rFonts w:cs="Segoe UI"/>
                </w:rPr>
                <w:id w:val="-1955393744"/>
                <w:placeholder>
                  <w:docPart w:val="62EF4D3835E94DD1B3860E43E003470F"/>
                </w:placeholder>
                <w:showingPlcHdr/>
                <w:text w:multiLine="1"/>
              </w:sdtPr>
              <w:sdtEndPr/>
              <w:sdtContent>
                <w:r w:rsidR="00AD29C0" w:rsidRPr="000A2DEC">
                  <w:rPr>
                    <w:rFonts w:cs="Segoe UI"/>
                    <w:color w:val="A6A6A6" w:themeColor="background1" w:themeShade="A6"/>
                  </w:rPr>
                  <w:t>Enter text.</w:t>
                </w:r>
              </w:sdtContent>
            </w:sdt>
          </w:p>
        </w:tc>
        <w:tc>
          <w:tcPr>
            <w:tcW w:w="2268" w:type="dxa"/>
          </w:tcPr>
          <w:p w:rsidR="00AD29C0" w:rsidRDefault="00A858B1" w:rsidP="00AD29C0">
            <w:sdt>
              <w:sdtPr>
                <w:rPr>
                  <w:rFonts w:cs="Segoe UI"/>
                </w:rPr>
                <w:id w:val="-1462491990"/>
                <w:placeholder>
                  <w:docPart w:val="9DD81E7DC58543448CD9996D75663D64"/>
                </w:placeholder>
                <w:showingPlcHdr/>
                <w:text w:multiLine="1"/>
              </w:sdtPr>
              <w:sdtEndPr/>
              <w:sdtContent>
                <w:r w:rsidR="00AD29C0" w:rsidRPr="000A2DEC">
                  <w:rPr>
                    <w:rFonts w:cs="Segoe UI"/>
                    <w:color w:val="A6A6A6" w:themeColor="background1" w:themeShade="A6"/>
                  </w:rPr>
                  <w:t xml:space="preserve">Enter </w:t>
                </w:r>
                <w:r w:rsidR="00AD29C0">
                  <w:rPr>
                    <w:rFonts w:cs="Segoe UI"/>
                    <w:color w:val="A6A6A6" w:themeColor="background1" w:themeShade="A6"/>
                  </w:rPr>
                  <w:t>period</w:t>
                </w:r>
                <w:r w:rsidR="00AD29C0" w:rsidRPr="000A2DEC">
                  <w:rPr>
                    <w:rFonts w:cs="Segoe UI"/>
                    <w:color w:val="A6A6A6" w:themeColor="background1" w:themeShade="A6"/>
                  </w:rPr>
                  <w:t>.</w:t>
                </w:r>
              </w:sdtContent>
            </w:sdt>
          </w:p>
        </w:tc>
        <w:tc>
          <w:tcPr>
            <w:tcW w:w="2132" w:type="dxa"/>
          </w:tcPr>
          <w:p w:rsidR="00AD29C0" w:rsidRDefault="00A858B1" w:rsidP="00AD29C0">
            <w:sdt>
              <w:sdtPr>
                <w:rPr>
                  <w:rFonts w:cs="Segoe UI"/>
                </w:rPr>
                <w:id w:val="1172679713"/>
                <w:placeholder>
                  <w:docPart w:val="97F72F29876B4849B1AE2C2B1169EE3E"/>
                </w:placeholder>
                <w:showingPlcHdr/>
                <w:text w:multiLine="1"/>
              </w:sdtPr>
              <w:sdtEndPr/>
              <w:sdtContent>
                <w:r w:rsidR="00AD29C0">
                  <w:rPr>
                    <w:rFonts w:cs="Segoe UI"/>
                    <w:color w:val="A6A6A6" w:themeColor="background1" w:themeShade="A6"/>
                  </w:rPr>
                  <w:t>Perc</w:t>
                </w:r>
                <w:r w:rsidR="00AD29C0" w:rsidRPr="000A2DEC">
                  <w:rPr>
                    <w:rFonts w:cs="Segoe UI"/>
                    <w:color w:val="A6A6A6" w:themeColor="background1" w:themeShade="A6"/>
                  </w:rPr>
                  <w:t>.</w:t>
                </w:r>
              </w:sdtContent>
            </w:sdt>
            <w:r w:rsidR="00AD29C0">
              <w:rPr>
                <w:rFonts w:cs="Segoe UI"/>
              </w:rPr>
              <w:t>%</w:t>
            </w:r>
          </w:p>
        </w:tc>
        <w:tc>
          <w:tcPr>
            <w:tcW w:w="2835" w:type="dxa"/>
          </w:tcPr>
          <w:p w:rsidR="00AD29C0" w:rsidRDefault="00A858B1" w:rsidP="00AD29C0">
            <w:sdt>
              <w:sdtPr>
                <w:rPr>
                  <w:rFonts w:cs="Segoe UI"/>
                </w:rPr>
                <w:id w:val="-994263787"/>
                <w:placeholder>
                  <w:docPart w:val="61555A25C6854C36B83D63163D7493FA"/>
                </w:placeholder>
                <w:showingPlcHdr/>
                <w:text w:multiLine="1"/>
              </w:sdtPr>
              <w:sdtEndPr/>
              <w:sdtContent>
                <w:r w:rsidR="00AD29C0" w:rsidRPr="000A2DEC">
                  <w:rPr>
                    <w:rFonts w:cs="Segoe UI"/>
                    <w:color w:val="A6A6A6" w:themeColor="background1" w:themeShade="A6"/>
                  </w:rPr>
                  <w:t>Enter text.</w:t>
                </w:r>
              </w:sdtContent>
            </w:sdt>
          </w:p>
        </w:tc>
      </w:tr>
    </w:tbl>
    <w:p w:rsidR="00554A04" w:rsidRDefault="00554A04" w:rsidP="00554A04">
      <w:pPr>
        <w:ind w:left="567"/>
      </w:pP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3686"/>
        <w:gridCol w:w="3727"/>
        <w:gridCol w:w="2086"/>
      </w:tblGrid>
      <w:tr w:rsidR="00744E43" w:rsidRPr="00066DAF" w:rsidTr="002E756E">
        <w:tc>
          <w:tcPr>
            <w:tcW w:w="708" w:type="dxa"/>
          </w:tcPr>
          <w:p w:rsidR="00744E43" w:rsidRPr="00066DAF" w:rsidRDefault="002E756E" w:rsidP="00C247E5">
            <w:pPr>
              <w:pStyle w:val="Chase10ptbodytextnonumbering"/>
              <w:ind w:left="-111"/>
              <w:jc w:val="center"/>
              <w:rPr>
                <w:rFonts w:ascii="Segoe UI" w:hAnsi="Segoe UI" w:cs="Segoe UI"/>
                <w:sz w:val="18"/>
              </w:rPr>
            </w:pPr>
            <w:r>
              <w:rPr>
                <w:rFonts w:ascii="Segoe UI" w:hAnsi="Segoe UI" w:cs="Segoe UI"/>
                <w:sz w:val="18"/>
              </w:rPr>
              <w:t>2.12</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Has the Proposer ever traded under any name other than those declared in Q1.1 above?</w:t>
            </w:r>
          </w:p>
        </w:tc>
      </w:tr>
      <w:tr w:rsidR="00744E43" w:rsidRPr="00066DAF" w:rsidTr="002E756E">
        <w:tc>
          <w:tcPr>
            <w:tcW w:w="708" w:type="dxa"/>
          </w:tcPr>
          <w:p w:rsidR="00744E43" w:rsidRPr="00066DAF" w:rsidRDefault="00744E43" w:rsidP="00C247E5">
            <w:pPr>
              <w:pStyle w:val="Chase10ptbodytextnonumbering"/>
              <w:keepNext/>
              <w:rPr>
                <w:rFonts w:ascii="Segoe UI" w:hAnsi="Segoe UI" w:cs="Segoe UI"/>
                <w:sz w:val="18"/>
              </w:rPr>
            </w:pPr>
          </w:p>
        </w:tc>
        <w:tc>
          <w:tcPr>
            <w:tcW w:w="9499" w:type="dxa"/>
            <w:gridSpan w:val="3"/>
            <w:tcBorders>
              <w:bottom w:val="single" w:sz="4" w:space="0" w:color="EACBF2" w:themeColor="accent2" w:themeTint="33"/>
            </w:tcBorders>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531332896"/>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1611963646"/>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          If Yes, please provide the following details</w:t>
            </w:r>
            <w:r w:rsidR="00744E43">
              <w:rPr>
                <w:rFonts w:ascii="Segoe UI" w:hAnsi="Segoe UI" w:cs="Segoe UI"/>
                <w:sz w:val="18"/>
              </w:rPr>
              <w:t>:</w:t>
            </w:r>
          </w:p>
        </w:tc>
      </w:tr>
      <w:tr w:rsidR="00744E43" w:rsidRPr="00066DAF" w:rsidTr="002E756E">
        <w:trPr>
          <w:trHeight w:val="231"/>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744E43" w:rsidRPr="00066DAF" w:rsidRDefault="00744E43" w:rsidP="00C247E5">
            <w:pPr>
              <w:pStyle w:val="ChaseBodyText"/>
              <w:jc w:val="left"/>
              <w:rPr>
                <w:rFonts w:ascii="Segoe UI" w:hAnsi="Segoe UI" w:cs="Segoe UI"/>
                <w:b/>
                <w:bCs/>
                <w:sz w:val="18"/>
                <w:lang w:val="en-GB"/>
              </w:rPr>
            </w:pPr>
            <w:r w:rsidRPr="00066DAF">
              <w:rPr>
                <w:rFonts w:ascii="Segoe UI" w:hAnsi="Segoe UI" w:cs="Segoe UI"/>
                <w:b/>
                <w:bCs/>
                <w:sz w:val="18"/>
                <w:lang w:val="en-GB"/>
              </w:rPr>
              <w:t>Previous Trading Name or Entity</w:t>
            </w:r>
          </w:p>
        </w:tc>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744E43" w:rsidRPr="00066DAF" w:rsidRDefault="00744E43" w:rsidP="00C247E5">
            <w:pPr>
              <w:pStyle w:val="ChaseBodyText"/>
              <w:jc w:val="left"/>
              <w:rPr>
                <w:rFonts w:ascii="Segoe UI" w:hAnsi="Segoe UI" w:cs="Segoe UI"/>
                <w:b/>
                <w:bCs/>
                <w:sz w:val="18"/>
                <w:lang w:val="en-GB"/>
              </w:rPr>
            </w:pPr>
            <w:r w:rsidRPr="00066DAF">
              <w:rPr>
                <w:rFonts w:ascii="Segoe UI" w:hAnsi="Segoe UI" w:cs="Segoe UI"/>
                <w:b/>
                <w:bCs/>
                <w:sz w:val="18"/>
                <w:lang w:val="en-GB"/>
              </w:rPr>
              <w:t>Type of Profession/ Business</w:t>
            </w:r>
          </w:p>
        </w:tc>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744E43" w:rsidRPr="00066DAF" w:rsidRDefault="00744E43" w:rsidP="00C247E5">
            <w:pPr>
              <w:pStyle w:val="ChaseBodyText"/>
              <w:jc w:val="left"/>
              <w:rPr>
                <w:rFonts w:ascii="Segoe UI" w:hAnsi="Segoe UI" w:cs="Segoe UI"/>
                <w:b/>
                <w:bCs/>
                <w:sz w:val="18"/>
                <w:lang w:val="en-GB"/>
              </w:rPr>
            </w:pPr>
            <w:r w:rsidRPr="00066DAF">
              <w:rPr>
                <w:rFonts w:ascii="Segoe UI" w:hAnsi="Segoe UI" w:cs="Segoe UI"/>
                <w:b/>
                <w:bCs/>
                <w:sz w:val="18"/>
                <w:lang w:val="en-GB"/>
              </w:rPr>
              <w:t>Period of Operation</w:t>
            </w:r>
          </w:p>
        </w:tc>
      </w:tr>
      <w:tr w:rsidR="00744E43" w:rsidRPr="00066DAF" w:rsidTr="002E756E">
        <w:trPr>
          <w:trHeight w:val="181"/>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sdt>
          <w:sdtPr>
            <w:rPr>
              <w:rFonts w:cs="Segoe UI"/>
            </w:rPr>
            <w:id w:val="2054417894"/>
            <w:lock w:val="sdtLocked"/>
            <w:placeholder>
              <w:docPart w:val="485A0C2E6F074E859FE76662AB56BC30"/>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801AEF">
                  <w:rPr>
                    <w:rFonts w:cs="Segoe UI"/>
                    <w:color w:val="A6A6A6" w:themeColor="background1" w:themeShade="A6"/>
                  </w:rPr>
                  <w:t>Enter text.</w:t>
                </w:r>
              </w:p>
            </w:tc>
          </w:sdtContent>
        </w:sdt>
        <w:sdt>
          <w:sdtPr>
            <w:rPr>
              <w:rFonts w:cs="Segoe UI"/>
            </w:rPr>
            <w:id w:val="1398320935"/>
            <w:lock w:val="sdtLocked"/>
            <w:placeholder>
              <w:docPart w:val="B8FD6C564AD7442E8797E6A194AA9D58"/>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801AEF">
                  <w:rPr>
                    <w:rFonts w:cs="Segoe UI"/>
                    <w:color w:val="A6A6A6" w:themeColor="background1" w:themeShade="A6"/>
                  </w:rPr>
                  <w:t>Enter text.</w:t>
                </w:r>
              </w:p>
            </w:tc>
          </w:sdtContent>
        </w:sdt>
        <w:sdt>
          <w:sdtPr>
            <w:rPr>
              <w:rFonts w:cs="Segoe UI"/>
            </w:rPr>
            <w:id w:val="965932604"/>
            <w:lock w:val="sdtLocked"/>
            <w:placeholder>
              <w:docPart w:val="81759EDD6C9744E7B5095A112EFF683D"/>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744E43" w:rsidRPr="00066DAF" w:rsidTr="002E756E">
        <w:trPr>
          <w:trHeight w:val="243"/>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sdt>
          <w:sdtPr>
            <w:rPr>
              <w:rFonts w:ascii="Segoe UI" w:hAnsi="Segoe UI" w:cs="Segoe UI"/>
              <w:sz w:val="18"/>
              <w:lang w:val="en-GB"/>
            </w:rPr>
            <w:id w:val="113190612"/>
            <w:lock w:val="sdtLocked"/>
            <w:placeholder>
              <w:docPart w:val="A6D232B58AAF4AED81516863A9B3179D"/>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744E43" w:rsidRPr="00066DAF" w:rsidRDefault="00744E43" w:rsidP="00C247E5">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409896547"/>
            <w:lock w:val="sdtLocked"/>
            <w:placeholder>
              <w:docPart w:val="856CB1F773D2450FBD2728E935A07864"/>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744E43" w:rsidRPr="00066DAF" w:rsidRDefault="00744E43" w:rsidP="00C247E5">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cs="Segoe UI"/>
            </w:rPr>
            <w:id w:val="1277985639"/>
            <w:placeholder>
              <w:docPart w:val="BDA5B830D66F438DB69006DDFC9DFEE7"/>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744E43" w:rsidRPr="00066DAF" w:rsidTr="002E756E">
        <w:trPr>
          <w:trHeight w:val="133"/>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sdt>
          <w:sdtPr>
            <w:rPr>
              <w:rFonts w:cs="Segoe UI"/>
            </w:rPr>
            <w:id w:val="-1712182591"/>
            <w:lock w:val="sdtLocked"/>
            <w:placeholder>
              <w:docPart w:val="42858D397D0F441FAEAC3240AC5498A0"/>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561834629"/>
            <w:lock w:val="sdtLocked"/>
            <w:placeholder>
              <w:docPart w:val="E41BA284922049D19BD4DED25E5E235D"/>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780572084"/>
            <w:placeholder>
              <w:docPart w:val="DD4E3C8E780D42C98874EFA57D55B6FC"/>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744E43" w:rsidRPr="00066DAF" w:rsidTr="002E756E">
        <w:trPr>
          <w:trHeight w:val="181"/>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sdt>
          <w:sdtPr>
            <w:rPr>
              <w:rFonts w:cs="Segoe UI"/>
            </w:rPr>
            <w:id w:val="-384019967"/>
            <w:lock w:val="sdtLocked"/>
            <w:placeholder>
              <w:docPart w:val="358D786DF9A14E63AD7F8A70ED611ACB"/>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655503057"/>
            <w:lock w:val="sdtLocked"/>
            <w:placeholder>
              <w:docPart w:val="ED0892C2DAE14E909E1B38562745E1CA"/>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1888677682"/>
            <w:placeholder>
              <w:docPart w:val="794F90AD69F04E668FCA7364A0C29721"/>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744E43" w:rsidRPr="00066DAF" w:rsidTr="002E756E">
        <w:trPr>
          <w:trHeight w:val="87"/>
        </w:trPr>
        <w:tc>
          <w:tcPr>
            <w:tcW w:w="708" w:type="dxa"/>
            <w:tcBorders>
              <w:right w:val="single" w:sz="4" w:space="0" w:color="EACBF2" w:themeColor="accent2" w:themeTint="33"/>
            </w:tcBorders>
            <w:vAlign w:val="center"/>
          </w:tcPr>
          <w:p w:rsidR="00744E43" w:rsidRPr="00066DAF" w:rsidRDefault="00744E43" w:rsidP="00C247E5">
            <w:pPr>
              <w:pStyle w:val="ChaseBodyText"/>
              <w:jc w:val="left"/>
              <w:rPr>
                <w:rFonts w:ascii="Segoe UI" w:hAnsi="Segoe UI" w:cs="Segoe UI"/>
                <w:sz w:val="18"/>
                <w:lang w:val="en-GB"/>
              </w:rPr>
            </w:pPr>
          </w:p>
        </w:tc>
        <w:sdt>
          <w:sdtPr>
            <w:rPr>
              <w:rFonts w:cs="Segoe UI"/>
            </w:rPr>
            <w:id w:val="169224776"/>
            <w:lock w:val="sdtLocked"/>
            <w:placeholder>
              <w:docPart w:val="CE97F6852BE447AD8F07A1537FC04C4C"/>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1675301386"/>
            <w:lock w:val="sdtLocked"/>
            <w:placeholder>
              <w:docPart w:val="DFDCB215A4FB4A23A49E729BEB781A19"/>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sidRPr="00AA6F73">
                  <w:rPr>
                    <w:rFonts w:cs="Segoe UI"/>
                    <w:color w:val="A6A6A6" w:themeColor="background1" w:themeShade="A6"/>
                  </w:rPr>
                  <w:t>Enter text.</w:t>
                </w:r>
              </w:p>
            </w:tc>
          </w:sdtContent>
        </w:sdt>
        <w:sdt>
          <w:sdtPr>
            <w:rPr>
              <w:rFonts w:cs="Segoe UI"/>
            </w:rPr>
            <w:id w:val="-757828785"/>
            <w:placeholder>
              <w:docPart w:val="CED3890503BF4185AFBBDBD71B885B14"/>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Default="00744E43" w:rsidP="00C247E5">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744E43" w:rsidRPr="00066DAF" w:rsidTr="002E756E">
        <w:tc>
          <w:tcPr>
            <w:tcW w:w="708" w:type="dxa"/>
          </w:tcPr>
          <w:p w:rsidR="00744E43" w:rsidRPr="00066DAF" w:rsidRDefault="00744E43" w:rsidP="00C247E5">
            <w:pPr>
              <w:pStyle w:val="ChaseBodyText"/>
              <w:rPr>
                <w:rFonts w:ascii="Segoe UI" w:hAnsi="Segoe UI" w:cs="Segoe UI"/>
                <w:sz w:val="18"/>
                <w:lang w:val="en-GB"/>
              </w:rPr>
            </w:pPr>
          </w:p>
        </w:tc>
        <w:tc>
          <w:tcPr>
            <w:tcW w:w="3686" w:type="dxa"/>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3727" w:type="dxa"/>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2086" w:type="dxa"/>
            <w:tcBorders>
              <w:top w:val="single" w:sz="4" w:space="0" w:color="EACBF2" w:themeColor="accent2" w:themeTint="33"/>
            </w:tcBorders>
          </w:tcPr>
          <w:p w:rsidR="00744E43" w:rsidRDefault="00744E43" w:rsidP="00C247E5">
            <w:pPr>
              <w:spacing w:after="0"/>
            </w:pPr>
          </w:p>
        </w:tc>
      </w:tr>
      <w:tr w:rsidR="00744E43" w:rsidRPr="00066DAF" w:rsidTr="00C247E5">
        <w:tc>
          <w:tcPr>
            <w:tcW w:w="708" w:type="dxa"/>
          </w:tcPr>
          <w:p w:rsidR="00744E43" w:rsidRPr="00066DAF" w:rsidRDefault="00744E43" w:rsidP="002E756E">
            <w:pPr>
              <w:pStyle w:val="Chase10ptbodytextnonumbering"/>
              <w:rPr>
                <w:rFonts w:ascii="Segoe UI" w:hAnsi="Segoe UI" w:cs="Segoe UI"/>
                <w:sz w:val="18"/>
              </w:rPr>
            </w:pPr>
            <w:r w:rsidRPr="00066DAF">
              <w:rPr>
                <w:rFonts w:ascii="Segoe UI" w:hAnsi="Segoe UI" w:cs="Segoe UI"/>
                <w:sz w:val="18"/>
              </w:rPr>
              <w:t>2.</w:t>
            </w:r>
            <w:r w:rsidR="002E756E">
              <w:rPr>
                <w:rFonts w:ascii="Segoe UI" w:hAnsi="Segoe UI" w:cs="Segoe UI"/>
                <w:sz w:val="18"/>
              </w:rPr>
              <w:t>13</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 xml:space="preserve">Has the Proposer ever been involved in any merger or acquisition in the </w:t>
            </w:r>
            <w:r w:rsidRPr="00066DAF">
              <w:rPr>
                <w:rFonts w:ascii="Segoe UI" w:hAnsi="Segoe UI" w:cs="Segoe UI"/>
                <w:sz w:val="18"/>
                <w:u w:val="single"/>
              </w:rPr>
              <w:t>last 5 years</w:t>
            </w:r>
            <w:r w:rsidRPr="00066DAF">
              <w:rPr>
                <w:rFonts w:ascii="Segoe UI" w:hAnsi="Segoe UI" w:cs="Segoe UI"/>
                <w:sz w:val="18"/>
              </w:rPr>
              <w:t>?</w:t>
            </w:r>
          </w:p>
        </w:tc>
      </w:tr>
      <w:tr w:rsidR="00744E43" w:rsidRPr="00066DAF" w:rsidTr="00C247E5">
        <w:trPr>
          <w:trHeight w:val="44"/>
        </w:trPr>
        <w:tc>
          <w:tcPr>
            <w:tcW w:w="708" w:type="dxa"/>
          </w:tcPr>
          <w:p w:rsidR="00744E43" w:rsidRPr="00066DAF" w:rsidRDefault="00744E43" w:rsidP="00C247E5">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456247671"/>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495378538"/>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w:t>
            </w:r>
          </w:p>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If Yes, please provide the details in respect of each merger or acquisition.</w:t>
            </w:r>
          </w:p>
        </w:tc>
      </w:tr>
      <w:tr w:rsidR="00744E43" w:rsidRPr="00066DAF" w:rsidTr="00C247E5">
        <w:tc>
          <w:tcPr>
            <w:tcW w:w="708" w:type="dxa"/>
            <w:tcBorders>
              <w:right w:val="single" w:sz="4" w:space="0" w:color="EACBF2" w:themeColor="accent2" w:themeTint="33"/>
            </w:tcBorders>
          </w:tcPr>
          <w:p w:rsidR="00744E43" w:rsidRPr="00066DAF" w:rsidRDefault="00744E43" w:rsidP="00C247E5">
            <w:pPr>
              <w:pStyle w:val="Chase10ptbodytextnonumbering"/>
              <w:rPr>
                <w:rFonts w:ascii="Segoe UI" w:hAnsi="Segoe UI" w:cs="Segoe UI"/>
                <w:sz w:val="18"/>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744E43" w:rsidRPr="00AD4AD8" w:rsidRDefault="00A858B1" w:rsidP="00AD4AD8">
            <w:pPr>
              <w:pStyle w:val="ChaseBodyText"/>
              <w:rPr>
                <w:rFonts w:ascii="Segoe UI" w:hAnsi="Segoe UI" w:cs="Segoe UI"/>
                <w:sz w:val="18"/>
                <w:lang w:val="en-GB"/>
              </w:rPr>
            </w:pPr>
            <w:sdt>
              <w:sdtPr>
                <w:rPr>
                  <w:rFonts w:ascii="Segoe UI" w:hAnsi="Segoe UI" w:cs="Segoe UI"/>
                  <w:sz w:val="18"/>
                  <w:lang w:val="en-GB"/>
                </w:rPr>
                <w:id w:val="770667084"/>
                <w:placeholder>
                  <w:docPart w:val="82A7E86C05AF415FB19DE7BF52107C0E"/>
                </w:placeholder>
                <w:showingPlcHdr/>
                <w:text w:multiLine="1"/>
              </w:sdtPr>
              <w:sdtEndPr/>
              <w:sdtContent>
                <w:r w:rsidR="00744E43" w:rsidRPr="001A1BCA">
                  <w:rPr>
                    <w:rFonts w:ascii="Segoe UI" w:hAnsi="Segoe UI" w:cs="Segoe UI"/>
                    <w:color w:val="A6A6A6" w:themeColor="background1" w:themeShade="A6"/>
                    <w:sz w:val="18"/>
                    <w:lang w:val="en-GB"/>
                  </w:rPr>
                  <w:t>Enter text.</w:t>
                </w:r>
              </w:sdtContent>
            </w:sdt>
          </w:p>
        </w:tc>
      </w:tr>
      <w:tr w:rsidR="00744E43" w:rsidRPr="00066DAF" w:rsidTr="00C247E5">
        <w:tc>
          <w:tcPr>
            <w:tcW w:w="708" w:type="dxa"/>
          </w:tcPr>
          <w:p w:rsidR="00744E43" w:rsidRPr="00066DAF" w:rsidRDefault="00744E43" w:rsidP="00C247E5">
            <w:pPr>
              <w:pStyle w:val="ChaseBodyText"/>
              <w:rPr>
                <w:rFonts w:ascii="Segoe UI" w:hAnsi="Segoe UI" w:cs="Segoe UI"/>
                <w:sz w:val="18"/>
                <w:lang w:val="en-GB"/>
              </w:rPr>
            </w:pPr>
          </w:p>
        </w:tc>
        <w:tc>
          <w:tcPr>
            <w:tcW w:w="3686" w:type="dxa"/>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3727" w:type="dxa"/>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2086" w:type="dxa"/>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744E43" w:rsidP="002E756E">
            <w:pPr>
              <w:pStyle w:val="Chase10ptbodytextnonumbering"/>
              <w:rPr>
                <w:rFonts w:ascii="Segoe UI" w:hAnsi="Segoe UI" w:cs="Segoe UI"/>
                <w:sz w:val="18"/>
              </w:rPr>
            </w:pPr>
            <w:r w:rsidRPr="00066DAF">
              <w:rPr>
                <w:rFonts w:ascii="Segoe UI" w:hAnsi="Segoe UI" w:cs="Segoe UI"/>
                <w:sz w:val="18"/>
              </w:rPr>
              <w:t>2.1</w:t>
            </w:r>
            <w:r w:rsidR="002E756E">
              <w:rPr>
                <w:rFonts w:ascii="Segoe UI" w:hAnsi="Segoe UI" w:cs="Segoe UI"/>
                <w:sz w:val="18"/>
              </w:rPr>
              <w:t>4</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 xml:space="preserve">Does the Proposer or any of its principals, partners or directors </w:t>
            </w:r>
            <w:r w:rsidRPr="00066DAF">
              <w:rPr>
                <w:rFonts w:ascii="Segoe UI" w:hAnsi="Segoe UI" w:cs="Segoe UI"/>
                <w:sz w:val="18"/>
                <w:u w:val="single"/>
              </w:rPr>
              <w:t>currently</w:t>
            </w:r>
            <w:r w:rsidRPr="00066DAF">
              <w:rPr>
                <w:rFonts w:ascii="Segoe UI" w:hAnsi="Segoe UI" w:cs="Segoe UI"/>
                <w:sz w:val="18"/>
              </w:rPr>
              <w:t xml:space="preserve"> hold a financial or managerial interest in any other entity or business not declared in Q1.1 above?</w:t>
            </w:r>
          </w:p>
        </w:tc>
      </w:tr>
      <w:tr w:rsidR="00744E43" w:rsidRPr="00066DAF" w:rsidTr="00C247E5">
        <w:tc>
          <w:tcPr>
            <w:tcW w:w="708" w:type="dxa"/>
          </w:tcPr>
          <w:p w:rsidR="00744E43" w:rsidRPr="00066DAF" w:rsidRDefault="00744E43" w:rsidP="00C247E5">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223955015"/>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1879355764"/>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          If Yes, please provide details.</w:t>
            </w:r>
          </w:p>
        </w:tc>
      </w:tr>
      <w:tr w:rsidR="00744E43" w:rsidRPr="00066DAF" w:rsidTr="00AD4AD8">
        <w:trPr>
          <w:trHeight w:val="576"/>
        </w:trPr>
        <w:tc>
          <w:tcPr>
            <w:tcW w:w="708" w:type="dxa"/>
            <w:tcBorders>
              <w:right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626155045"/>
                <w:lock w:val="sdtLocked"/>
                <w:placeholder>
                  <w:docPart w:val="7707C6A9C4A64248B87B72F099BF6186"/>
                </w:placeholder>
                <w:showingPlcHdr/>
                <w:text w:multiLine="1"/>
              </w:sdtPr>
              <w:sdtEndPr/>
              <w:sdtContent>
                <w:r w:rsidR="00744E43" w:rsidRPr="001A1BCA">
                  <w:rPr>
                    <w:rFonts w:ascii="Segoe UI" w:hAnsi="Segoe UI" w:cs="Segoe UI"/>
                    <w:color w:val="A6A6A6" w:themeColor="background1" w:themeShade="A6"/>
                    <w:sz w:val="18"/>
                    <w:lang w:val="en-GB"/>
                  </w:rPr>
                  <w:t>Enter text.</w:t>
                </w:r>
              </w:sdtContent>
            </w:sdt>
          </w:p>
        </w:tc>
      </w:tr>
      <w:tr w:rsidR="00744E43" w:rsidRPr="00066DAF" w:rsidTr="00C247E5">
        <w:trPr>
          <w:trHeight w:val="20"/>
        </w:trPr>
        <w:tc>
          <w:tcPr>
            <w:tcW w:w="708" w:type="dxa"/>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2E756E" w:rsidP="00C247E5">
            <w:pPr>
              <w:pStyle w:val="Chase10ptbodytextnonumbering"/>
              <w:rPr>
                <w:rFonts w:ascii="Segoe UI" w:hAnsi="Segoe UI" w:cs="Segoe UI"/>
                <w:sz w:val="18"/>
              </w:rPr>
            </w:pPr>
            <w:r>
              <w:rPr>
                <w:rFonts w:ascii="Segoe UI" w:hAnsi="Segoe UI" w:cs="Segoe UI"/>
                <w:sz w:val="18"/>
              </w:rPr>
              <w:t>2.15</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 xml:space="preserve">Has the Proposer in the </w:t>
            </w:r>
            <w:r w:rsidRPr="00066DAF">
              <w:rPr>
                <w:rFonts w:ascii="Segoe UI" w:hAnsi="Segoe UI" w:cs="Segoe UI"/>
                <w:sz w:val="18"/>
                <w:u w:val="single"/>
              </w:rPr>
              <w:t>last 10 years</w:t>
            </w:r>
            <w:r w:rsidRPr="00066DAF">
              <w:rPr>
                <w:rFonts w:ascii="Segoe UI" w:hAnsi="Segoe UI" w:cs="Segoe UI"/>
                <w:sz w:val="18"/>
              </w:rPr>
              <w:t xml:space="preserve"> held a financial or managerial interest in any other entity or busin</w:t>
            </w:r>
            <w:r>
              <w:rPr>
                <w:rFonts w:ascii="Segoe UI" w:hAnsi="Segoe UI" w:cs="Segoe UI"/>
                <w:sz w:val="18"/>
              </w:rPr>
              <w:t>ess not declared in Q1.1 or Q2.12</w:t>
            </w:r>
            <w:r w:rsidRPr="00066DAF">
              <w:rPr>
                <w:rFonts w:ascii="Segoe UI" w:hAnsi="Segoe UI" w:cs="Segoe UI"/>
                <w:sz w:val="18"/>
              </w:rPr>
              <w:t xml:space="preserve"> above (or a predecessor in business of such entity or business)?</w:t>
            </w:r>
          </w:p>
        </w:tc>
      </w:tr>
      <w:tr w:rsidR="00744E43" w:rsidRPr="00066DAF" w:rsidTr="00AD4AD8">
        <w:tc>
          <w:tcPr>
            <w:tcW w:w="708" w:type="dxa"/>
          </w:tcPr>
          <w:p w:rsidR="00744E43" w:rsidRPr="00066DAF" w:rsidRDefault="00744E43" w:rsidP="00C247E5">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640946435"/>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51503063"/>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        If Yes, please provide details.</w:t>
            </w:r>
          </w:p>
        </w:tc>
      </w:tr>
      <w:tr w:rsidR="00744E43" w:rsidRPr="00066DAF" w:rsidTr="00AD4AD8">
        <w:trPr>
          <w:trHeight w:val="351"/>
        </w:trPr>
        <w:tc>
          <w:tcPr>
            <w:tcW w:w="708" w:type="dxa"/>
            <w:tcBorders>
              <w:right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Pr="00AD4AD8" w:rsidRDefault="00A858B1" w:rsidP="00C247E5">
            <w:pPr>
              <w:pStyle w:val="ChaseBodyText"/>
              <w:rPr>
                <w:rFonts w:ascii="Segoe UI" w:hAnsi="Segoe UI" w:cs="Segoe UI"/>
                <w:sz w:val="18"/>
                <w:szCs w:val="18"/>
                <w:lang w:val="en-GB"/>
              </w:rPr>
            </w:pPr>
            <w:sdt>
              <w:sdtPr>
                <w:rPr>
                  <w:rFonts w:ascii="Segoe UI" w:hAnsi="Segoe UI" w:cs="Segoe UI"/>
                  <w:sz w:val="18"/>
                  <w:szCs w:val="18"/>
                  <w:lang w:val="en-GB"/>
                </w:rPr>
                <w:id w:val="-1437821822"/>
                <w:lock w:val="sdtLocked"/>
                <w:placeholder>
                  <w:docPart w:val="05281A065AC64DFAA95A8CCF376B438F"/>
                </w:placeholder>
                <w:showingPlcHdr/>
                <w:text w:multiLine="1"/>
              </w:sdtPr>
              <w:sdtEndPr/>
              <w:sdtContent>
                <w:r w:rsidR="00744E43" w:rsidRPr="00AD4AD8">
                  <w:rPr>
                    <w:rFonts w:ascii="Segoe UI" w:hAnsi="Segoe UI" w:cs="Segoe UI"/>
                    <w:color w:val="A6A6A6" w:themeColor="background1" w:themeShade="A6"/>
                    <w:sz w:val="18"/>
                    <w:szCs w:val="18"/>
                    <w:lang w:val="en-GB"/>
                  </w:rPr>
                  <w:t>Enter text.</w:t>
                </w:r>
              </w:sdtContent>
            </w:sdt>
          </w:p>
          <w:p w:rsidR="00744E43" w:rsidRPr="00AD4AD8" w:rsidRDefault="00744E43" w:rsidP="00C247E5">
            <w:pPr>
              <w:pStyle w:val="ChaseBodyText"/>
              <w:rPr>
                <w:rFonts w:ascii="Segoe UI" w:hAnsi="Segoe UI" w:cs="Segoe UI"/>
                <w:sz w:val="18"/>
                <w:szCs w:val="18"/>
                <w:lang w:val="en-GB"/>
              </w:rPr>
            </w:pPr>
          </w:p>
        </w:tc>
      </w:tr>
      <w:tr w:rsidR="00AD4AD8" w:rsidRPr="00066DAF" w:rsidTr="00AD4A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5"/>
        </w:trPr>
        <w:tc>
          <w:tcPr>
            <w:tcW w:w="708" w:type="dxa"/>
            <w:tcBorders>
              <w:top w:val="nil"/>
              <w:left w:val="nil"/>
              <w:bottom w:val="nil"/>
              <w:right w:val="nil"/>
            </w:tcBorders>
          </w:tcPr>
          <w:p w:rsidR="00AD4AD8" w:rsidRPr="00066DAF" w:rsidRDefault="00AD4AD8" w:rsidP="00AD4AD8">
            <w:pPr>
              <w:pStyle w:val="Chase10ptbodytextnonumbering"/>
              <w:keepNext/>
              <w:spacing w:after="0"/>
              <w:rPr>
                <w:rFonts w:ascii="Segoe UI" w:hAnsi="Segoe UI" w:cs="Segoe UI"/>
                <w:sz w:val="18"/>
              </w:rPr>
            </w:pPr>
          </w:p>
        </w:tc>
        <w:tc>
          <w:tcPr>
            <w:tcW w:w="9499" w:type="dxa"/>
            <w:gridSpan w:val="3"/>
            <w:tcBorders>
              <w:top w:val="single" w:sz="4" w:space="0" w:color="EACBF2" w:themeColor="accent2" w:themeTint="33"/>
              <w:left w:val="nil"/>
              <w:bottom w:val="nil"/>
              <w:right w:val="nil"/>
            </w:tcBorders>
          </w:tcPr>
          <w:p w:rsidR="00AD4AD8" w:rsidRPr="00066DAF" w:rsidRDefault="00AD4AD8" w:rsidP="00AD4AD8">
            <w:pPr>
              <w:pStyle w:val="Chase10ptbodytextnonumbering"/>
              <w:spacing w:after="0"/>
              <w:ind w:left="-111"/>
              <w:rPr>
                <w:rFonts w:ascii="Segoe UI" w:hAnsi="Segoe UI" w:cs="Segoe UI"/>
                <w:sz w:val="18"/>
              </w:rPr>
            </w:pPr>
          </w:p>
        </w:tc>
      </w:tr>
      <w:tr w:rsidR="00AD4AD8" w:rsidRPr="00066DAF" w:rsidTr="00AD4A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8" w:type="dxa"/>
            <w:tcBorders>
              <w:top w:val="nil"/>
              <w:left w:val="nil"/>
              <w:bottom w:val="nil"/>
              <w:right w:val="nil"/>
            </w:tcBorders>
          </w:tcPr>
          <w:p w:rsidR="00AD4AD8" w:rsidRPr="00066DAF" w:rsidRDefault="00AD4AD8" w:rsidP="00C247E5">
            <w:pPr>
              <w:pStyle w:val="Chase10ptbodytextnonumbering"/>
              <w:keepNext/>
              <w:rPr>
                <w:rFonts w:ascii="Segoe UI" w:hAnsi="Segoe UI" w:cs="Segoe UI"/>
                <w:sz w:val="18"/>
              </w:rPr>
            </w:pPr>
            <w:r w:rsidRPr="00066DAF">
              <w:rPr>
                <w:rFonts w:ascii="Segoe UI" w:hAnsi="Segoe UI" w:cs="Segoe UI"/>
                <w:sz w:val="18"/>
              </w:rPr>
              <w:t>2.1</w:t>
            </w:r>
            <w:r>
              <w:rPr>
                <w:rFonts w:ascii="Segoe UI" w:hAnsi="Segoe UI" w:cs="Segoe UI"/>
                <w:sz w:val="18"/>
              </w:rPr>
              <w:t>6</w:t>
            </w:r>
          </w:p>
        </w:tc>
        <w:tc>
          <w:tcPr>
            <w:tcW w:w="9499" w:type="dxa"/>
            <w:gridSpan w:val="3"/>
            <w:tcBorders>
              <w:top w:val="nil"/>
              <w:left w:val="nil"/>
              <w:bottom w:val="nil"/>
              <w:right w:val="nil"/>
            </w:tcBorders>
          </w:tcPr>
          <w:p w:rsidR="00AD4AD8" w:rsidRPr="00066DAF" w:rsidRDefault="00AD4AD8" w:rsidP="00C247E5">
            <w:pPr>
              <w:pStyle w:val="Chase10ptbodytextnonumbering"/>
              <w:ind w:left="-111"/>
              <w:rPr>
                <w:rFonts w:ascii="Segoe UI" w:hAnsi="Segoe UI" w:cs="Segoe UI"/>
                <w:sz w:val="18"/>
              </w:rPr>
            </w:pPr>
            <w:r w:rsidRPr="00066DAF">
              <w:rPr>
                <w:rFonts w:ascii="Segoe UI" w:hAnsi="Segoe UI" w:cs="Segoe UI"/>
                <w:sz w:val="18"/>
              </w:rPr>
              <w:t>Has the Proposer ever experienced any difficulties with cash flow, given consideration to potential insolvency or administration, or is there any reason to believe that the Proposer may experience financial distress during the policy period?</w:t>
            </w:r>
          </w:p>
        </w:tc>
      </w:tr>
      <w:tr w:rsidR="00AD4AD8" w:rsidRPr="00066DAF" w:rsidTr="00AD4A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8" w:type="dxa"/>
            <w:tcBorders>
              <w:top w:val="nil"/>
              <w:left w:val="nil"/>
              <w:bottom w:val="nil"/>
              <w:right w:val="nil"/>
            </w:tcBorders>
          </w:tcPr>
          <w:p w:rsidR="00AD4AD8" w:rsidRPr="00066DAF" w:rsidRDefault="00AD4AD8" w:rsidP="00C247E5">
            <w:pPr>
              <w:pStyle w:val="Chase10ptbodytextnonumbering"/>
              <w:keepNext/>
              <w:rPr>
                <w:rFonts w:ascii="Segoe UI" w:hAnsi="Segoe UI" w:cs="Segoe UI"/>
                <w:sz w:val="18"/>
              </w:rPr>
            </w:pPr>
          </w:p>
        </w:tc>
        <w:tc>
          <w:tcPr>
            <w:tcW w:w="9499" w:type="dxa"/>
            <w:gridSpan w:val="3"/>
            <w:tcBorders>
              <w:top w:val="nil"/>
              <w:left w:val="nil"/>
              <w:bottom w:val="nil"/>
              <w:right w:val="nil"/>
            </w:tcBorders>
          </w:tcPr>
          <w:p w:rsidR="00AD4AD8"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721483452"/>
                <w14:checkbox>
                  <w14:checked w14:val="0"/>
                  <w14:checkedState w14:val="2612" w14:font="MS Gothic"/>
                  <w14:uncheckedState w14:val="2610" w14:font="MS Gothic"/>
                </w14:checkbox>
              </w:sdtPr>
              <w:sdtEndPr/>
              <w:sdtContent>
                <w:r w:rsidR="00AD4AD8">
                  <w:rPr>
                    <w:rFonts w:ascii="MS Gothic" w:eastAsia="MS Gothic" w:hAnsi="MS Gothic" w:cs="Segoe UI" w:hint="eastAsia"/>
                    <w:sz w:val="18"/>
                  </w:rPr>
                  <w:t>☐</w:t>
                </w:r>
              </w:sdtContent>
            </w:sdt>
            <w:r w:rsidR="00AD4AD8" w:rsidRPr="00066DAF">
              <w:rPr>
                <w:rFonts w:ascii="Segoe UI" w:hAnsi="Segoe UI" w:cs="Segoe UI"/>
                <w:sz w:val="18"/>
              </w:rPr>
              <w:t xml:space="preserve">  Yes       </w:t>
            </w:r>
            <w:sdt>
              <w:sdtPr>
                <w:rPr>
                  <w:rFonts w:ascii="Segoe UI" w:hAnsi="Segoe UI" w:cs="Segoe UI"/>
                  <w:sz w:val="18"/>
                </w:rPr>
                <w:id w:val="-5747825"/>
                <w14:checkbox>
                  <w14:checked w14:val="0"/>
                  <w14:checkedState w14:val="2612" w14:font="MS Gothic"/>
                  <w14:uncheckedState w14:val="2610" w14:font="MS Gothic"/>
                </w14:checkbox>
              </w:sdtPr>
              <w:sdtEndPr/>
              <w:sdtContent>
                <w:r w:rsidR="00AD4AD8">
                  <w:rPr>
                    <w:rFonts w:ascii="MS Gothic" w:eastAsia="MS Gothic" w:hAnsi="MS Gothic" w:cs="Segoe UI" w:hint="eastAsia"/>
                    <w:sz w:val="18"/>
                  </w:rPr>
                  <w:t>☐</w:t>
                </w:r>
              </w:sdtContent>
            </w:sdt>
            <w:r w:rsidR="00AD4AD8" w:rsidRPr="00066DAF">
              <w:rPr>
                <w:rFonts w:ascii="Segoe UI" w:hAnsi="Segoe UI" w:cs="Segoe UI"/>
                <w:sz w:val="18"/>
              </w:rPr>
              <w:t xml:space="preserve">  No        If Yes, please provide details.</w:t>
            </w:r>
          </w:p>
        </w:tc>
      </w:tr>
      <w:tr w:rsidR="00744E43" w:rsidRPr="00066DAF" w:rsidTr="00C247E5">
        <w:trPr>
          <w:trHeight w:val="680"/>
        </w:trPr>
        <w:tc>
          <w:tcPr>
            <w:tcW w:w="708" w:type="dxa"/>
            <w:tcBorders>
              <w:right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894855214"/>
                <w:lock w:val="sdtLocked"/>
                <w:placeholder>
                  <w:docPart w:val="90109380AB124FDDA68C54E661091706"/>
                </w:placeholder>
                <w:showingPlcHdr/>
                <w:text w:multiLine="1"/>
              </w:sdtPr>
              <w:sdtEndPr/>
              <w:sdtContent>
                <w:r w:rsidR="00744E43" w:rsidRPr="001A1BCA">
                  <w:rPr>
                    <w:rFonts w:ascii="Segoe UI" w:hAnsi="Segoe UI" w:cs="Segoe UI"/>
                    <w:color w:val="A6A6A6" w:themeColor="background1" w:themeShade="A6"/>
                    <w:sz w:val="18"/>
                    <w:lang w:val="en-GB"/>
                  </w:rPr>
                  <w:t>Enter text.</w:t>
                </w:r>
              </w:sdtContent>
            </w:sdt>
          </w:p>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744E43" w:rsidP="00C247E5">
            <w:pPr>
              <w:pStyle w:val="ChaseBodyText"/>
              <w:rPr>
                <w:rFonts w:ascii="Segoe UI" w:hAnsi="Segoe UI" w:cs="Segoe UI"/>
                <w:sz w:val="18"/>
                <w:lang w:val="en-GB"/>
              </w:rPr>
            </w:pPr>
          </w:p>
        </w:tc>
        <w:tc>
          <w:tcPr>
            <w:tcW w:w="9499" w:type="dxa"/>
            <w:gridSpan w:val="3"/>
          </w:tcPr>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744E43" w:rsidP="002E756E">
            <w:pPr>
              <w:pStyle w:val="Chase10ptbodytextnonumbering"/>
              <w:rPr>
                <w:rFonts w:ascii="Segoe UI" w:hAnsi="Segoe UI" w:cs="Segoe UI"/>
                <w:sz w:val="18"/>
              </w:rPr>
            </w:pPr>
            <w:r w:rsidRPr="00066DAF">
              <w:rPr>
                <w:rFonts w:ascii="Segoe UI" w:hAnsi="Segoe UI" w:cs="Segoe UI"/>
                <w:sz w:val="18"/>
              </w:rPr>
              <w:lastRenderedPageBreak/>
              <w:t>2.1</w:t>
            </w:r>
            <w:r w:rsidR="002E756E">
              <w:rPr>
                <w:rFonts w:ascii="Segoe UI" w:hAnsi="Segoe UI" w:cs="Segoe UI"/>
                <w:sz w:val="18"/>
              </w:rPr>
              <w:t>7</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Has the Proposer ever engaged in construction, installation, erection, fabrication or manufacturing of any description?</w:t>
            </w:r>
          </w:p>
        </w:tc>
      </w:tr>
      <w:tr w:rsidR="00744E43" w:rsidRPr="00066DAF" w:rsidTr="00C247E5">
        <w:tc>
          <w:tcPr>
            <w:tcW w:w="708" w:type="dxa"/>
          </w:tcPr>
          <w:p w:rsidR="00744E43" w:rsidRPr="00066DAF" w:rsidRDefault="00744E43" w:rsidP="00C247E5">
            <w:pPr>
              <w:pStyle w:val="Chase10ptbodytextnonumbering"/>
              <w:rPr>
                <w:rFonts w:ascii="Segoe UI" w:hAnsi="Segoe UI" w:cs="Segoe UI"/>
                <w:sz w:val="18"/>
              </w:rPr>
            </w:pPr>
          </w:p>
        </w:tc>
        <w:tc>
          <w:tcPr>
            <w:tcW w:w="9499" w:type="dxa"/>
            <w:gridSpan w:val="3"/>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212041876"/>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1761418597"/>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        If Yes, please provide details of such activities including income derived from same.</w:t>
            </w:r>
          </w:p>
        </w:tc>
      </w:tr>
      <w:tr w:rsidR="00744E43" w:rsidRPr="00066DAF" w:rsidTr="00C247E5">
        <w:trPr>
          <w:trHeight w:val="680"/>
        </w:trPr>
        <w:tc>
          <w:tcPr>
            <w:tcW w:w="708" w:type="dxa"/>
            <w:tcBorders>
              <w:right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764743023"/>
              <w:lock w:val="sdtLocked"/>
              <w:placeholder>
                <w:docPart w:val="7BF6768F5B004C2295B554E6C5743049"/>
              </w:placeholder>
              <w:showingPlcHdr/>
              <w:text w:multiLine="1"/>
            </w:sdtPr>
            <w:sdtEndPr/>
            <w:sdtContent>
              <w:p w:rsidR="00744E43" w:rsidRPr="00066DAF" w:rsidRDefault="00744E43" w:rsidP="00C247E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744E43" w:rsidP="00C247E5">
            <w:pPr>
              <w:pStyle w:val="ChaseBodyText"/>
              <w:rPr>
                <w:rFonts w:ascii="Segoe UI" w:hAnsi="Segoe UI" w:cs="Segoe UI"/>
                <w:sz w:val="18"/>
                <w:lang w:val="en-GB"/>
              </w:rPr>
            </w:pPr>
          </w:p>
        </w:tc>
        <w:tc>
          <w:tcPr>
            <w:tcW w:w="9499" w:type="dxa"/>
            <w:gridSpan w:val="3"/>
          </w:tcPr>
          <w:p w:rsidR="00744E43" w:rsidRPr="00066DAF" w:rsidRDefault="00744E43" w:rsidP="00C247E5">
            <w:pPr>
              <w:pStyle w:val="ChaseBodyText"/>
              <w:rPr>
                <w:rFonts w:ascii="Segoe UI" w:hAnsi="Segoe UI" w:cs="Segoe UI"/>
                <w:sz w:val="18"/>
                <w:lang w:val="en-GB"/>
              </w:rPr>
            </w:pPr>
          </w:p>
        </w:tc>
      </w:tr>
      <w:tr w:rsidR="00744E43" w:rsidRPr="00066DAF" w:rsidTr="00C247E5">
        <w:tc>
          <w:tcPr>
            <w:tcW w:w="708" w:type="dxa"/>
          </w:tcPr>
          <w:p w:rsidR="00744E43" w:rsidRPr="00066DAF" w:rsidRDefault="002E756E" w:rsidP="00C247E5">
            <w:pPr>
              <w:pStyle w:val="Chase10ptbodytextnonumbering"/>
              <w:rPr>
                <w:rFonts w:ascii="Segoe UI" w:hAnsi="Segoe UI" w:cs="Segoe UI"/>
                <w:sz w:val="18"/>
              </w:rPr>
            </w:pPr>
            <w:r>
              <w:rPr>
                <w:rFonts w:ascii="Segoe UI" w:hAnsi="Segoe UI" w:cs="Segoe UI"/>
                <w:sz w:val="18"/>
              </w:rPr>
              <w:t>2.18</w:t>
            </w:r>
          </w:p>
        </w:tc>
        <w:tc>
          <w:tcPr>
            <w:tcW w:w="9499" w:type="dxa"/>
            <w:gridSpan w:val="3"/>
          </w:tcPr>
          <w:p w:rsidR="00744E43" w:rsidRPr="00066DAF" w:rsidRDefault="00744E43" w:rsidP="00C247E5">
            <w:pPr>
              <w:pStyle w:val="Chase10ptbodytextnonumbering"/>
              <w:ind w:left="-111"/>
              <w:rPr>
                <w:rFonts w:ascii="Segoe UI" w:hAnsi="Segoe UI" w:cs="Segoe UI"/>
                <w:sz w:val="18"/>
              </w:rPr>
            </w:pPr>
            <w:r w:rsidRPr="00066DAF">
              <w:rPr>
                <w:rFonts w:ascii="Segoe UI" w:hAnsi="Segoe UI" w:cs="Segoe UI"/>
                <w:sz w:val="18"/>
              </w:rPr>
              <w:t>Has the Proposer been involved in any form of joint venture in the last 10 years?</w:t>
            </w:r>
          </w:p>
        </w:tc>
      </w:tr>
      <w:tr w:rsidR="00744E43" w:rsidRPr="00066DAF" w:rsidTr="00C247E5">
        <w:tc>
          <w:tcPr>
            <w:tcW w:w="708" w:type="dxa"/>
          </w:tcPr>
          <w:p w:rsidR="00744E43" w:rsidRPr="00066DAF" w:rsidRDefault="00744E43" w:rsidP="00C247E5">
            <w:pPr>
              <w:pStyle w:val="Chase10ptbodytextnonumbering"/>
              <w:rPr>
                <w:rFonts w:ascii="Segoe UI" w:hAnsi="Segoe UI" w:cs="Segoe UI"/>
                <w:sz w:val="18"/>
              </w:rPr>
            </w:pPr>
          </w:p>
        </w:tc>
        <w:tc>
          <w:tcPr>
            <w:tcW w:w="9499" w:type="dxa"/>
            <w:gridSpan w:val="3"/>
          </w:tcPr>
          <w:p w:rsidR="00744E43"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1903365144"/>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Yes       </w:t>
            </w:r>
            <w:sdt>
              <w:sdtPr>
                <w:rPr>
                  <w:rFonts w:ascii="Segoe UI" w:hAnsi="Segoe UI" w:cs="Segoe UI"/>
                  <w:sz w:val="18"/>
                </w:rPr>
                <w:id w:val="1552189826"/>
                <w14:checkbox>
                  <w14:checked w14:val="0"/>
                  <w14:checkedState w14:val="2612" w14:font="MS Gothic"/>
                  <w14:uncheckedState w14:val="2610" w14:font="MS Gothic"/>
                </w14:checkbox>
              </w:sdtPr>
              <w:sdtEndPr/>
              <w:sdtContent>
                <w:r w:rsidR="00744E43">
                  <w:rPr>
                    <w:rFonts w:ascii="MS Gothic" w:eastAsia="MS Gothic" w:hAnsi="MS Gothic" w:cs="Segoe UI" w:hint="eastAsia"/>
                    <w:sz w:val="18"/>
                  </w:rPr>
                  <w:t>☐</w:t>
                </w:r>
              </w:sdtContent>
            </w:sdt>
            <w:r w:rsidR="00744E43" w:rsidRPr="00066DAF">
              <w:rPr>
                <w:rFonts w:ascii="Segoe UI" w:hAnsi="Segoe UI" w:cs="Segoe UI"/>
                <w:sz w:val="18"/>
              </w:rPr>
              <w:t xml:space="preserve">  No        If Yes, please provide details of such activities including income derived from same.</w:t>
            </w:r>
          </w:p>
        </w:tc>
      </w:tr>
      <w:tr w:rsidR="00744E43" w:rsidRPr="00066DAF" w:rsidTr="00C247E5">
        <w:trPr>
          <w:trHeight w:val="680"/>
        </w:trPr>
        <w:tc>
          <w:tcPr>
            <w:tcW w:w="708" w:type="dxa"/>
            <w:tcBorders>
              <w:right w:val="single" w:sz="4" w:space="0" w:color="EACBF2" w:themeColor="accent2" w:themeTint="33"/>
            </w:tcBorders>
          </w:tcPr>
          <w:p w:rsidR="00744E43" w:rsidRPr="00066DAF" w:rsidRDefault="00744E43" w:rsidP="00C247E5">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44E43" w:rsidRPr="00066DAF" w:rsidRDefault="00A858B1" w:rsidP="00C247E5">
            <w:pPr>
              <w:pStyle w:val="ChaseBodyText"/>
              <w:rPr>
                <w:rFonts w:ascii="Segoe UI" w:hAnsi="Segoe UI" w:cs="Segoe UI"/>
                <w:sz w:val="18"/>
                <w:lang w:val="en-GB"/>
              </w:rPr>
            </w:pPr>
            <w:sdt>
              <w:sdtPr>
                <w:rPr>
                  <w:rFonts w:ascii="Segoe UI" w:hAnsi="Segoe UI" w:cs="Segoe UI"/>
                  <w:sz w:val="18"/>
                  <w:lang w:val="en-GB"/>
                </w:rPr>
                <w:id w:val="-1547063426"/>
                <w:lock w:val="sdtLocked"/>
                <w:placeholder>
                  <w:docPart w:val="30C138C7F261480C91498ABF85269045"/>
                </w:placeholder>
                <w:showingPlcHdr/>
                <w:text w:multiLine="1"/>
              </w:sdtPr>
              <w:sdtEndPr/>
              <w:sdtContent>
                <w:r w:rsidR="00744E43" w:rsidRPr="001A1BCA">
                  <w:rPr>
                    <w:rFonts w:ascii="Segoe UI" w:hAnsi="Segoe UI" w:cs="Segoe UI"/>
                    <w:color w:val="A6A6A6" w:themeColor="background1" w:themeShade="A6"/>
                    <w:sz w:val="18"/>
                    <w:lang w:val="en-GB"/>
                  </w:rPr>
                  <w:t>Enter text.</w:t>
                </w:r>
              </w:sdtContent>
            </w:sdt>
          </w:p>
          <w:p w:rsidR="00744E43" w:rsidRPr="00066DAF" w:rsidRDefault="00744E43" w:rsidP="00C247E5">
            <w:pPr>
              <w:pStyle w:val="ChaseBodyText"/>
              <w:rPr>
                <w:rFonts w:ascii="Segoe UI" w:hAnsi="Segoe UI" w:cs="Segoe UI"/>
                <w:sz w:val="18"/>
                <w:lang w:val="en-GB"/>
              </w:rPr>
            </w:pPr>
          </w:p>
        </w:tc>
      </w:tr>
    </w:tbl>
    <w:p w:rsidR="00723451" w:rsidRDefault="00723451" w:rsidP="00723451"/>
    <w:p w:rsidR="008A5460" w:rsidRPr="00066DAF" w:rsidRDefault="00247E5D" w:rsidP="00A94AA6">
      <w:pPr>
        <w:pStyle w:val="Chase14ptSectionHeader"/>
        <w:rPr>
          <w:szCs w:val="32"/>
        </w:rPr>
      </w:pPr>
      <w:r w:rsidRPr="00066DAF">
        <w:t xml:space="preserve">PROFESSIONAL </w:t>
      </w:r>
      <w:r w:rsidR="00505B90" w:rsidRPr="00066DAF">
        <w:t>FEES AND OTHER INCOME</w:t>
      </w: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9498"/>
      </w:tblGrid>
      <w:tr w:rsidR="0077083D" w:rsidRPr="00066DAF" w:rsidTr="003C5E1B">
        <w:tc>
          <w:tcPr>
            <w:tcW w:w="709" w:type="dxa"/>
          </w:tcPr>
          <w:p w:rsidR="0077083D" w:rsidRPr="00066DAF" w:rsidRDefault="0077083D" w:rsidP="00666480">
            <w:pPr>
              <w:pStyle w:val="Chase10ptbodytextnonumbering"/>
              <w:rPr>
                <w:rFonts w:ascii="Segoe UI" w:hAnsi="Segoe UI" w:cs="Segoe UI"/>
                <w:sz w:val="18"/>
              </w:rPr>
            </w:pPr>
            <w:r w:rsidRPr="00066DAF">
              <w:rPr>
                <w:rFonts w:ascii="Segoe UI" w:hAnsi="Segoe UI" w:cs="Segoe UI"/>
                <w:sz w:val="18"/>
              </w:rPr>
              <w:t>3.1</w:t>
            </w:r>
          </w:p>
        </w:tc>
        <w:tc>
          <w:tcPr>
            <w:tcW w:w="9498" w:type="dxa"/>
          </w:tcPr>
          <w:p w:rsidR="0077083D" w:rsidRPr="00066DAF" w:rsidRDefault="0077083D" w:rsidP="00EE48B8">
            <w:pPr>
              <w:pStyle w:val="Chase10ptbodytextnonumbering"/>
              <w:ind w:left="-111"/>
              <w:rPr>
                <w:rFonts w:ascii="Segoe UI" w:hAnsi="Segoe UI" w:cs="Segoe UI"/>
                <w:sz w:val="18"/>
              </w:rPr>
            </w:pPr>
            <w:r w:rsidRPr="00066DAF">
              <w:rPr>
                <w:rFonts w:ascii="Segoe UI" w:hAnsi="Segoe UI" w:cs="Segoe UI"/>
                <w:sz w:val="18"/>
              </w:rPr>
              <w:t>When does the Proposer’s financial year end?</w:t>
            </w:r>
            <w:r w:rsidR="00727C10" w:rsidRPr="00066DAF">
              <w:rPr>
                <w:rFonts w:ascii="Segoe UI" w:hAnsi="Segoe UI" w:cs="Segoe UI"/>
                <w:sz w:val="18"/>
              </w:rPr>
              <w:t xml:space="preserve"> </w:t>
            </w:r>
          </w:p>
        </w:tc>
      </w:tr>
      <w:tr w:rsidR="0077083D" w:rsidRPr="00066DAF" w:rsidTr="003C5E1B">
        <w:trPr>
          <w:trHeight w:val="397"/>
        </w:trPr>
        <w:tc>
          <w:tcPr>
            <w:tcW w:w="709" w:type="dxa"/>
            <w:tcBorders>
              <w:right w:val="single" w:sz="4" w:space="0" w:color="EACBF2" w:themeColor="accent2" w:themeTint="33"/>
            </w:tcBorders>
          </w:tcPr>
          <w:p w:rsidR="0077083D" w:rsidRPr="00066DAF" w:rsidRDefault="0077083D" w:rsidP="0077083D">
            <w:pPr>
              <w:pStyle w:val="ChaseBodyText"/>
              <w:rPr>
                <w:rFonts w:ascii="Segoe UI" w:hAnsi="Segoe UI" w:cs="Segoe UI"/>
                <w:sz w:val="18"/>
                <w:lang w:val="en-GB"/>
              </w:rPr>
            </w:pPr>
          </w:p>
        </w:tc>
        <w:sdt>
          <w:sdtPr>
            <w:rPr>
              <w:rFonts w:ascii="Segoe UI" w:hAnsi="Segoe UI" w:cs="Segoe UI"/>
              <w:sz w:val="18"/>
              <w:lang w:val="en-GB"/>
            </w:rPr>
            <w:id w:val="-1162621694"/>
            <w:lock w:val="sdtLocked"/>
            <w:placeholder>
              <w:docPart w:val="37D67CBEF4CB45F3B32F9BC1A01273BE"/>
            </w:placeholder>
            <w:showingPlcHdr/>
            <w:text/>
          </w:sdtPr>
          <w:sdtEndPr/>
          <w:sdtContent>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7083D" w:rsidRPr="00066DAF" w:rsidRDefault="00BC3A32" w:rsidP="0077083D">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77083D" w:rsidRPr="00066DAF" w:rsidTr="003C5E1B">
        <w:tc>
          <w:tcPr>
            <w:tcW w:w="709" w:type="dxa"/>
          </w:tcPr>
          <w:p w:rsidR="0077083D" w:rsidRPr="00066DAF" w:rsidRDefault="0077083D" w:rsidP="0077083D">
            <w:pPr>
              <w:pStyle w:val="ChaseBodyText"/>
              <w:rPr>
                <w:rFonts w:ascii="Segoe UI" w:hAnsi="Segoe UI" w:cs="Segoe UI"/>
                <w:sz w:val="18"/>
                <w:lang w:val="en-GB"/>
              </w:rPr>
            </w:pPr>
          </w:p>
        </w:tc>
        <w:tc>
          <w:tcPr>
            <w:tcW w:w="9498" w:type="dxa"/>
          </w:tcPr>
          <w:p w:rsidR="0077083D" w:rsidRPr="00066DAF" w:rsidRDefault="0077083D" w:rsidP="0077083D">
            <w:pPr>
              <w:pStyle w:val="ChaseBodyText"/>
              <w:rPr>
                <w:rFonts w:ascii="Segoe UI" w:hAnsi="Segoe UI" w:cs="Segoe UI"/>
                <w:sz w:val="18"/>
                <w:lang w:val="en-GB"/>
              </w:rPr>
            </w:pPr>
          </w:p>
        </w:tc>
      </w:tr>
      <w:tr w:rsidR="0077083D" w:rsidRPr="00066DAF" w:rsidTr="003C5E1B">
        <w:tc>
          <w:tcPr>
            <w:tcW w:w="709" w:type="dxa"/>
          </w:tcPr>
          <w:p w:rsidR="0077083D" w:rsidRPr="00066DAF" w:rsidRDefault="0077083D" w:rsidP="00666480">
            <w:pPr>
              <w:pStyle w:val="Chase10ptbodytextnonumbering"/>
              <w:rPr>
                <w:rFonts w:ascii="Segoe UI" w:hAnsi="Segoe UI" w:cs="Segoe UI"/>
                <w:sz w:val="18"/>
              </w:rPr>
            </w:pPr>
            <w:r w:rsidRPr="00066DAF">
              <w:rPr>
                <w:rFonts w:ascii="Segoe UI" w:hAnsi="Segoe UI" w:cs="Segoe UI"/>
                <w:sz w:val="18"/>
              </w:rPr>
              <w:t>3.2</w:t>
            </w:r>
          </w:p>
        </w:tc>
        <w:tc>
          <w:tcPr>
            <w:tcW w:w="9498" w:type="dxa"/>
          </w:tcPr>
          <w:p w:rsidR="0077083D" w:rsidRPr="00066DAF" w:rsidRDefault="0077083D" w:rsidP="00EE48B8">
            <w:pPr>
              <w:pStyle w:val="Chase10ptbodytextnonumbering"/>
              <w:ind w:left="-111"/>
              <w:rPr>
                <w:rFonts w:ascii="Segoe UI" w:hAnsi="Segoe UI" w:cs="Segoe UI"/>
                <w:sz w:val="18"/>
              </w:rPr>
            </w:pPr>
            <w:r w:rsidRPr="00066DAF">
              <w:rPr>
                <w:rFonts w:ascii="Segoe UI" w:hAnsi="Segoe UI" w:cs="Segoe UI"/>
                <w:sz w:val="18"/>
              </w:rPr>
              <w:t xml:space="preserve">Please provide the Proposer’s total gross fee income </w:t>
            </w:r>
            <w:r w:rsidR="00727C10" w:rsidRPr="00066DAF">
              <w:rPr>
                <w:rFonts w:ascii="Segoe UI" w:hAnsi="Segoe UI" w:cs="Segoe UI"/>
                <w:sz w:val="18"/>
              </w:rPr>
              <w:t>(professional fees)</w:t>
            </w:r>
            <w:r w:rsidRPr="00066DAF">
              <w:rPr>
                <w:rFonts w:ascii="Segoe UI" w:hAnsi="Segoe UI" w:cs="Segoe UI"/>
                <w:sz w:val="18"/>
              </w:rPr>
              <w:t>:</w:t>
            </w:r>
          </w:p>
        </w:tc>
      </w:tr>
      <w:tr w:rsidR="0077083D" w:rsidRPr="00066DAF" w:rsidTr="00A15DAC">
        <w:trPr>
          <w:trHeight w:val="408"/>
        </w:trPr>
        <w:tc>
          <w:tcPr>
            <w:tcW w:w="709" w:type="dxa"/>
          </w:tcPr>
          <w:p w:rsidR="0077083D" w:rsidRPr="00066DAF" w:rsidRDefault="0077083D" w:rsidP="00A15DAC">
            <w:pPr>
              <w:pStyle w:val="Chase10ptbodytextnonumbering"/>
              <w:spacing w:after="0"/>
              <w:rPr>
                <w:rFonts w:ascii="Segoe UI" w:hAnsi="Segoe UI" w:cs="Segoe UI"/>
                <w:sz w:val="18"/>
              </w:rPr>
            </w:pPr>
          </w:p>
        </w:tc>
        <w:tc>
          <w:tcPr>
            <w:tcW w:w="9498" w:type="dxa"/>
          </w:tcPr>
          <w:p w:rsidR="0077083D" w:rsidRPr="00066DAF" w:rsidRDefault="0077083D" w:rsidP="00A15DAC">
            <w:pPr>
              <w:pStyle w:val="Chase10ptbodytextnonumbering"/>
              <w:spacing w:after="0"/>
              <w:ind w:left="-111"/>
              <w:rPr>
                <w:rFonts w:ascii="Segoe UI" w:hAnsi="Segoe UI" w:cs="Segoe UI"/>
                <w:sz w:val="18"/>
              </w:rPr>
            </w:pPr>
            <w:r w:rsidRPr="00066DAF">
              <w:rPr>
                <w:rFonts w:ascii="Segoe UI" w:hAnsi="Segoe UI" w:cs="Segoe UI"/>
                <w:sz w:val="18"/>
              </w:rPr>
              <w:t>(</w:t>
            </w:r>
            <w:r w:rsidR="00926E87" w:rsidRPr="00B26358">
              <w:rPr>
                <w:rFonts w:ascii="Segoe UI" w:hAnsi="Segoe UI" w:cs="Segoe UI"/>
                <w:bCs/>
                <w:color w:val="7F2596" w:themeColor="accent2"/>
                <w:sz w:val="18"/>
              </w:rPr>
              <w:t>Note</w:t>
            </w:r>
            <w:r w:rsidR="00B26358">
              <w:rPr>
                <w:rFonts w:ascii="Segoe UI" w:hAnsi="Segoe UI" w:cs="Segoe UI"/>
                <w:sz w:val="18"/>
              </w:rPr>
              <w:t>: I</w:t>
            </w:r>
            <w:r w:rsidRPr="00066DAF">
              <w:rPr>
                <w:rFonts w:ascii="Segoe UI" w:hAnsi="Segoe UI" w:cs="Segoe UI"/>
                <w:sz w:val="18"/>
              </w:rPr>
              <w:t>nclude income from joint ventures and fees attributable to consultants, sub-contractors, etc. but exclude reimbursable expenses.)</w:t>
            </w:r>
          </w:p>
        </w:tc>
      </w:tr>
    </w:tbl>
    <w:p w:rsidR="00AD4AD8" w:rsidRDefault="00AD4AD8"/>
    <w:tbl>
      <w:tblPr>
        <w:tblStyle w:val="TableGrid"/>
        <w:tblW w:w="893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3119"/>
        <w:gridCol w:w="1701"/>
        <w:gridCol w:w="1701"/>
        <w:gridCol w:w="1701"/>
      </w:tblGrid>
      <w:tr w:rsidR="00AD4AD8" w:rsidRPr="00066DAF" w:rsidTr="003A1BE7">
        <w:trPr>
          <w:trHeight w:val="123"/>
        </w:trPr>
        <w:tc>
          <w:tcPr>
            <w:tcW w:w="709" w:type="dxa"/>
            <w:vAlign w:val="center"/>
          </w:tcPr>
          <w:p w:rsidR="00AD4AD8" w:rsidRPr="00066DAF" w:rsidRDefault="00AD4AD8" w:rsidP="00666480">
            <w:pPr>
              <w:pStyle w:val="ChaseBodyText"/>
              <w:jc w:val="left"/>
              <w:rPr>
                <w:rFonts w:ascii="Segoe UI" w:hAnsi="Segoe UI" w:cs="Segoe UI"/>
                <w:sz w:val="18"/>
                <w:lang w:val="en-GB"/>
              </w:rPr>
            </w:pPr>
          </w:p>
        </w:tc>
        <w:tc>
          <w:tcPr>
            <w:tcW w:w="3119" w:type="dxa"/>
            <w:tcBorders>
              <w:bottom w:val="single" w:sz="4" w:space="0" w:color="EACBF2" w:themeColor="accent2" w:themeTint="33"/>
              <w:right w:val="single" w:sz="4" w:space="0" w:color="EACBF2" w:themeColor="accent2" w:themeTint="33"/>
            </w:tcBorders>
            <w:shd w:val="clear" w:color="auto" w:fill="auto"/>
            <w:vAlign w:val="center"/>
          </w:tcPr>
          <w:p w:rsidR="00AD4AD8" w:rsidRPr="00066DAF" w:rsidRDefault="00AD4AD8" w:rsidP="00666480">
            <w:pPr>
              <w:pStyle w:val="ChaseBodyText"/>
              <w:jc w:val="left"/>
              <w:rPr>
                <w:rFonts w:ascii="Segoe UI" w:hAnsi="Segoe UI" w:cs="Segoe UI"/>
                <w:sz w:val="18"/>
                <w:lang w:val="en-GB"/>
              </w:rPr>
            </w:pP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AD4AD8" w:rsidRPr="00A15DAC" w:rsidRDefault="00AD4AD8" w:rsidP="00A15DAC">
            <w:pPr>
              <w:pStyle w:val="ChaseBodyText"/>
              <w:jc w:val="left"/>
              <w:rPr>
                <w:rFonts w:ascii="Segoe UI" w:hAnsi="Segoe UI" w:cs="Segoe UI"/>
                <w:b/>
                <w:bCs/>
                <w:sz w:val="18"/>
                <w:lang w:val="en-GB"/>
              </w:rPr>
            </w:pPr>
            <w:r w:rsidRPr="00A15DAC">
              <w:rPr>
                <w:rFonts w:ascii="Segoe UI" w:hAnsi="Segoe UI" w:cs="Segoe UI"/>
                <w:b/>
                <w:bCs/>
                <w:sz w:val="18"/>
                <w:lang w:val="en-GB"/>
              </w:rPr>
              <w:t>Australia</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AD4AD8" w:rsidRPr="00A15DAC" w:rsidRDefault="00AD4AD8" w:rsidP="00A15DAC">
            <w:pPr>
              <w:pStyle w:val="ChaseBodyText"/>
              <w:jc w:val="left"/>
              <w:rPr>
                <w:rFonts w:ascii="Segoe UI" w:hAnsi="Segoe UI" w:cs="Segoe UI"/>
                <w:b/>
                <w:bCs/>
                <w:sz w:val="18"/>
                <w:lang w:val="en-GB"/>
              </w:rPr>
            </w:pPr>
            <w:r w:rsidRPr="00A15DAC">
              <w:rPr>
                <w:rFonts w:ascii="Segoe UI" w:hAnsi="Segoe UI" w:cs="Segoe UI"/>
                <w:b/>
                <w:bCs/>
                <w:sz w:val="18"/>
                <w:lang w:val="en-GB"/>
              </w:rPr>
              <w:t>Overseas</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AD4AD8" w:rsidRPr="00A15DAC" w:rsidRDefault="00AD4AD8" w:rsidP="00A15DAC">
            <w:pPr>
              <w:pStyle w:val="ChaseBodyText"/>
              <w:jc w:val="left"/>
              <w:rPr>
                <w:rFonts w:ascii="Segoe UI" w:hAnsi="Segoe UI" w:cs="Segoe UI"/>
                <w:b/>
                <w:bCs/>
                <w:sz w:val="18"/>
                <w:lang w:val="en-GB"/>
              </w:rPr>
            </w:pPr>
            <w:r>
              <w:rPr>
                <w:rFonts w:ascii="Segoe UI" w:hAnsi="Segoe UI" w:cs="Segoe UI"/>
                <w:b/>
                <w:bCs/>
                <w:sz w:val="18"/>
                <w:lang w:val="en-GB"/>
              </w:rPr>
              <w:t xml:space="preserve">Total </w:t>
            </w:r>
          </w:p>
        </w:tc>
      </w:tr>
      <w:tr w:rsidR="00AD4AD8" w:rsidRPr="00066DAF" w:rsidTr="003A1BE7">
        <w:trPr>
          <w:trHeight w:val="397"/>
        </w:trPr>
        <w:tc>
          <w:tcPr>
            <w:tcW w:w="709" w:type="dxa"/>
            <w:tcBorders>
              <w:right w:val="single" w:sz="4" w:space="0" w:color="EACBF2" w:themeColor="accent2" w:themeTint="33"/>
            </w:tcBorders>
            <w:vAlign w:val="center"/>
          </w:tcPr>
          <w:p w:rsidR="00AD4AD8" w:rsidRPr="00066DAF" w:rsidRDefault="00AD4AD8" w:rsidP="00AD4AD8">
            <w:pPr>
              <w:pStyle w:val="ChaseBodyText"/>
              <w:jc w:val="left"/>
              <w:rPr>
                <w:rFonts w:ascii="Segoe UI" w:hAnsi="Segoe UI" w:cs="Segoe UI"/>
                <w:sz w:val="18"/>
                <w:lang w:val="en-GB"/>
              </w:rPr>
            </w:pPr>
          </w:p>
        </w:tc>
        <w:tc>
          <w:tcPr>
            <w:tcW w:w="31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AD4AD8" w:rsidRPr="00066DAF" w:rsidRDefault="00AD4AD8" w:rsidP="00AD4AD8">
            <w:pPr>
              <w:pStyle w:val="ChaseBodyText"/>
              <w:jc w:val="left"/>
              <w:rPr>
                <w:rFonts w:ascii="Segoe UI" w:hAnsi="Segoe UI" w:cs="Segoe UI"/>
                <w:sz w:val="18"/>
                <w:lang w:val="en-GB"/>
              </w:rPr>
            </w:pPr>
            <w:r w:rsidRPr="00066DAF">
              <w:rPr>
                <w:rFonts w:ascii="Segoe UI" w:hAnsi="Segoe UI" w:cs="Segoe UI"/>
                <w:sz w:val="18"/>
                <w:lang w:val="en-GB"/>
              </w:rPr>
              <w:t>Current financial year (estimate):</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AD4AD8" w:rsidRPr="00066DAF" w:rsidRDefault="00AD4AD8" w:rsidP="00AD4AD8">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870824740"/>
                <w:lock w:val="sdtLocked"/>
                <w:placeholder>
                  <w:docPart w:val="586C955EAA44447BABA59B34A6B5954C"/>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AD4AD8" w:rsidRPr="00066DAF" w:rsidRDefault="00AD4AD8" w:rsidP="00AD4AD8">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22876735"/>
                <w:placeholder>
                  <w:docPart w:val="E76BF9F6CB7F467D8729A37B1E95210C"/>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AD4AD8" w:rsidRPr="00FA5063" w:rsidRDefault="00AD4AD8" w:rsidP="003A1BE7">
            <w:pPr>
              <w:keepNext/>
              <w:keepLines/>
              <w:spacing w:after="100" w:afterAutospacing="1" w:line="276" w:lineRule="auto"/>
              <w:rPr>
                <w:b/>
              </w:rPr>
            </w:pPr>
            <w:r>
              <w:rPr>
                <w:rStyle w:val="Style3"/>
                <w:b/>
              </w:rPr>
              <w:t>$</w:t>
            </w:r>
            <w:r w:rsidR="003A1BE7">
              <w:rPr>
                <w:rStyle w:val="Style3"/>
                <w:b/>
              </w:rPr>
              <w:fldChar w:fldCharType="begin"/>
            </w:r>
            <w:r w:rsidR="003A1BE7">
              <w:rPr>
                <w:rStyle w:val="Style3"/>
                <w:b/>
              </w:rPr>
              <w:instrText xml:space="preserve"> =SUM(Left) \# "#,##0" </w:instrText>
            </w:r>
            <w:r w:rsidR="003A1BE7">
              <w:rPr>
                <w:rStyle w:val="Style3"/>
                <w:b/>
              </w:rPr>
              <w:fldChar w:fldCharType="separate"/>
            </w:r>
            <w:r w:rsidR="003A1BE7">
              <w:rPr>
                <w:rStyle w:val="Style3"/>
                <w:b/>
                <w:noProof/>
              </w:rPr>
              <w:t xml:space="preserve">   0</w:t>
            </w:r>
            <w:r w:rsidR="003A1BE7">
              <w:rPr>
                <w:rStyle w:val="Style3"/>
                <w:b/>
              </w:rPr>
              <w:fldChar w:fldCharType="end"/>
            </w:r>
          </w:p>
        </w:tc>
      </w:tr>
      <w:tr w:rsidR="003A1BE7" w:rsidRPr="00066DAF" w:rsidTr="003A1BE7">
        <w:trPr>
          <w:trHeight w:val="397"/>
        </w:trPr>
        <w:tc>
          <w:tcPr>
            <w:tcW w:w="709" w:type="dxa"/>
            <w:tcBorders>
              <w:right w:val="single" w:sz="4" w:space="0" w:color="EACBF2" w:themeColor="accent2" w:themeTint="33"/>
            </w:tcBorders>
            <w:vAlign w:val="center"/>
          </w:tcPr>
          <w:p w:rsidR="003A1BE7" w:rsidRPr="00066DAF" w:rsidRDefault="003A1BE7" w:rsidP="003A1BE7">
            <w:pPr>
              <w:pStyle w:val="ChaseBodyText"/>
              <w:jc w:val="left"/>
              <w:rPr>
                <w:rFonts w:ascii="Segoe UI" w:hAnsi="Segoe UI" w:cs="Segoe UI"/>
                <w:sz w:val="18"/>
                <w:lang w:val="en-GB"/>
              </w:rPr>
            </w:pPr>
          </w:p>
        </w:tc>
        <w:tc>
          <w:tcPr>
            <w:tcW w:w="31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Last financial year (actual):</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988683419"/>
                <w:placeholder>
                  <w:docPart w:val="68DE3F112430434CB093DC580223083F"/>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377931765"/>
                <w:placeholder>
                  <w:docPart w:val="14539F2B26244383AE352FC4058E5AE7"/>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3A1BE7" w:rsidRPr="00FA5063" w:rsidRDefault="003A1BE7" w:rsidP="003A1BE7">
            <w:pPr>
              <w:keepNext/>
              <w:keepLines/>
              <w:spacing w:after="100" w:afterAutospacing="1" w:line="276" w:lineRule="auto"/>
              <w:rPr>
                <w:b/>
              </w:rPr>
            </w:pPr>
            <w:r>
              <w:rPr>
                <w:rStyle w:val="Style3"/>
                <w:b/>
              </w:rPr>
              <w:t>$</w:t>
            </w:r>
            <w:r>
              <w:rPr>
                <w:rStyle w:val="Style3"/>
                <w:b/>
              </w:rPr>
              <w:fldChar w:fldCharType="begin"/>
            </w:r>
            <w:r>
              <w:rPr>
                <w:rStyle w:val="Style3"/>
                <w:b/>
              </w:rPr>
              <w:instrText xml:space="preserve"> =SUM(Left) \# "#,##0" </w:instrText>
            </w:r>
            <w:r>
              <w:rPr>
                <w:rStyle w:val="Style3"/>
                <w:b/>
              </w:rPr>
              <w:fldChar w:fldCharType="separate"/>
            </w:r>
            <w:r>
              <w:rPr>
                <w:rStyle w:val="Style3"/>
                <w:b/>
                <w:noProof/>
              </w:rPr>
              <w:t xml:space="preserve">   0</w:t>
            </w:r>
            <w:r>
              <w:rPr>
                <w:rStyle w:val="Style3"/>
                <w:b/>
              </w:rPr>
              <w:fldChar w:fldCharType="end"/>
            </w:r>
          </w:p>
        </w:tc>
      </w:tr>
      <w:tr w:rsidR="003A1BE7" w:rsidRPr="00066DAF" w:rsidTr="003A1BE7">
        <w:trPr>
          <w:trHeight w:val="397"/>
        </w:trPr>
        <w:tc>
          <w:tcPr>
            <w:tcW w:w="709" w:type="dxa"/>
            <w:tcBorders>
              <w:right w:val="single" w:sz="4" w:space="0" w:color="EACBF2" w:themeColor="accent2" w:themeTint="33"/>
            </w:tcBorders>
            <w:vAlign w:val="center"/>
          </w:tcPr>
          <w:p w:rsidR="003A1BE7" w:rsidRPr="00066DAF" w:rsidRDefault="003A1BE7" w:rsidP="003A1BE7">
            <w:pPr>
              <w:pStyle w:val="ChaseBodyText"/>
              <w:jc w:val="left"/>
              <w:rPr>
                <w:rFonts w:ascii="Segoe UI" w:hAnsi="Segoe UI" w:cs="Segoe UI"/>
                <w:sz w:val="18"/>
                <w:lang w:val="en-GB"/>
              </w:rPr>
            </w:pPr>
          </w:p>
        </w:tc>
        <w:tc>
          <w:tcPr>
            <w:tcW w:w="31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Previous financial year (actual):</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866189909"/>
                <w:placeholder>
                  <w:docPart w:val="5B37D7ED3745479A8136353617983D7B"/>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3A1BE7" w:rsidRPr="00066DAF" w:rsidRDefault="003A1BE7" w:rsidP="003A1BE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230345476"/>
                <w:placeholder>
                  <w:docPart w:val="230A29FC5F484BDF9349228105CB770B"/>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3A1BE7" w:rsidRPr="00FA5063" w:rsidRDefault="003A1BE7" w:rsidP="003A1BE7">
            <w:pPr>
              <w:keepNext/>
              <w:keepLines/>
              <w:spacing w:after="100" w:afterAutospacing="1" w:line="276" w:lineRule="auto"/>
              <w:rPr>
                <w:b/>
              </w:rPr>
            </w:pPr>
            <w:r>
              <w:rPr>
                <w:rStyle w:val="Style3"/>
                <w:b/>
              </w:rPr>
              <w:t>$</w:t>
            </w:r>
            <w:r>
              <w:rPr>
                <w:rStyle w:val="Style3"/>
                <w:b/>
              </w:rPr>
              <w:fldChar w:fldCharType="begin"/>
            </w:r>
            <w:r>
              <w:rPr>
                <w:rStyle w:val="Style3"/>
                <w:b/>
              </w:rPr>
              <w:instrText xml:space="preserve"> =SUM(Left) \# "#,##0" </w:instrText>
            </w:r>
            <w:r>
              <w:rPr>
                <w:rStyle w:val="Style3"/>
                <w:b/>
              </w:rPr>
              <w:fldChar w:fldCharType="separate"/>
            </w:r>
            <w:r>
              <w:rPr>
                <w:rStyle w:val="Style3"/>
                <w:b/>
                <w:noProof/>
              </w:rPr>
              <w:t xml:space="preserve">   0</w:t>
            </w:r>
            <w:r>
              <w:rPr>
                <w:rStyle w:val="Style3"/>
                <w:b/>
              </w:rPr>
              <w:fldChar w:fldCharType="end"/>
            </w:r>
          </w:p>
        </w:tc>
      </w:tr>
    </w:tbl>
    <w:p w:rsidR="00AD4AD8" w:rsidRDefault="00AD4AD8"/>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709"/>
        <w:gridCol w:w="709"/>
        <w:gridCol w:w="709"/>
        <w:gridCol w:w="708"/>
        <w:gridCol w:w="709"/>
        <w:gridCol w:w="142"/>
        <w:gridCol w:w="567"/>
        <w:gridCol w:w="709"/>
        <w:gridCol w:w="708"/>
        <w:gridCol w:w="993"/>
        <w:gridCol w:w="850"/>
        <w:gridCol w:w="142"/>
        <w:gridCol w:w="1843"/>
      </w:tblGrid>
      <w:tr w:rsidR="0077083D" w:rsidRPr="00066DAF" w:rsidTr="00BA78FB">
        <w:tc>
          <w:tcPr>
            <w:tcW w:w="709" w:type="dxa"/>
          </w:tcPr>
          <w:p w:rsidR="0077083D" w:rsidRPr="00066DAF" w:rsidRDefault="002208E1" w:rsidP="00831FC2">
            <w:pPr>
              <w:pStyle w:val="Chase10ptbodytextnonumbering"/>
              <w:keepNext/>
              <w:rPr>
                <w:rFonts w:ascii="Segoe UI" w:hAnsi="Segoe UI" w:cs="Segoe UI"/>
                <w:sz w:val="18"/>
              </w:rPr>
            </w:pPr>
            <w:r w:rsidRPr="00066DAF">
              <w:rPr>
                <w:rFonts w:ascii="Segoe UI" w:hAnsi="Segoe UI" w:cs="Segoe UI"/>
                <w:sz w:val="18"/>
              </w:rPr>
              <w:t>3.3</w:t>
            </w:r>
          </w:p>
        </w:tc>
        <w:tc>
          <w:tcPr>
            <w:tcW w:w="9498" w:type="dxa"/>
            <w:gridSpan w:val="13"/>
          </w:tcPr>
          <w:p w:rsidR="0077083D"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In respect of gross fees earned for the </w:t>
            </w:r>
            <w:r w:rsidRPr="00066DAF">
              <w:rPr>
                <w:rFonts w:ascii="Segoe UI" w:hAnsi="Segoe UI" w:cs="Segoe UI"/>
                <w:sz w:val="18"/>
                <w:u w:val="single"/>
              </w:rPr>
              <w:t>last financial year</w:t>
            </w:r>
            <w:r w:rsidRPr="00066DAF">
              <w:rPr>
                <w:rFonts w:ascii="Segoe UI" w:hAnsi="Segoe UI" w:cs="Segoe UI"/>
                <w:sz w:val="18"/>
              </w:rPr>
              <w:t xml:space="preserve"> please provide a break-up by state.</w:t>
            </w:r>
          </w:p>
        </w:tc>
      </w:tr>
      <w:tr w:rsidR="002D2A6B" w:rsidRPr="00066DAF" w:rsidTr="00A15DAC">
        <w:trPr>
          <w:trHeight w:val="112"/>
        </w:trPr>
        <w:tc>
          <w:tcPr>
            <w:tcW w:w="709" w:type="dxa"/>
          </w:tcPr>
          <w:p w:rsidR="002D2A6B" w:rsidRPr="00066DAF" w:rsidRDefault="002D2A6B" w:rsidP="00FA5063">
            <w:pPr>
              <w:pStyle w:val="ChaseBodyText"/>
              <w:keepNext/>
              <w:jc w:val="left"/>
              <w:rPr>
                <w:rFonts w:ascii="Segoe UI" w:hAnsi="Segoe UI" w:cs="Segoe UI"/>
                <w:sz w:val="18"/>
                <w:lang w:val="en-GB"/>
              </w:rPr>
            </w:pP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NSW </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Vic </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Qld </w:t>
            </w:r>
          </w:p>
        </w:tc>
        <w:tc>
          <w:tcPr>
            <w:tcW w:w="708"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SA </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WA</w:t>
            </w:r>
          </w:p>
        </w:tc>
        <w:tc>
          <w:tcPr>
            <w:tcW w:w="709"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Tas</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ACT</w:t>
            </w:r>
          </w:p>
        </w:tc>
        <w:tc>
          <w:tcPr>
            <w:tcW w:w="708"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NT</w:t>
            </w:r>
          </w:p>
        </w:tc>
        <w:tc>
          <w:tcPr>
            <w:tcW w:w="993"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Overseas</w:t>
            </w:r>
          </w:p>
        </w:tc>
        <w:tc>
          <w:tcPr>
            <w:tcW w:w="850"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Total</w:t>
            </w:r>
          </w:p>
        </w:tc>
        <w:tc>
          <w:tcPr>
            <w:tcW w:w="1985"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Comments</w:t>
            </w:r>
          </w:p>
        </w:tc>
      </w:tr>
      <w:tr w:rsidR="002D2A6B" w:rsidRPr="00066DAF" w:rsidTr="00A15DAC">
        <w:trPr>
          <w:trHeight w:val="44"/>
        </w:trPr>
        <w:tc>
          <w:tcPr>
            <w:tcW w:w="709" w:type="dxa"/>
          </w:tcPr>
          <w:p w:rsidR="002D2A6B" w:rsidRPr="00066DAF" w:rsidRDefault="002D2A6B" w:rsidP="00A15DAC">
            <w:pPr>
              <w:pStyle w:val="ChaseBodyText"/>
              <w:keepNext/>
              <w:jc w:val="left"/>
              <w:rPr>
                <w:rFonts w:ascii="Segoe UI" w:hAnsi="Segoe UI" w:cs="Segoe UI"/>
                <w:sz w:val="18"/>
                <w:lang w:val="en-GB"/>
              </w:rPr>
            </w:pP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8"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9" w:type="dxa"/>
            <w:gridSpan w:val="2"/>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9"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8"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993"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850" w:type="dxa"/>
            <w:shd w:val="clear" w:color="auto" w:fill="EACBF2" w:themeFill="accent2" w:themeFillTint="33"/>
          </w:tcPr>
          <w:p w:rsidR="002D2A6B" w:rsidRPr="00A15DAC" w:rsidRDefault="00FA5063"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1985" w:type="dxa"/>
            <w:gridSpan w:val="2"/>
            <w:shd w:val="clear" w:color="auto" w:fill="EACBF2" w:themeFill="accent2" w:themeFillTint="33"/>
          </w:tcPr>
          <w:p w:rsidR="002D2A6B" w:rsidRDefault="002D2A6B" w:rsidP="00A15DAC">
            <w:pPr>
              <w:pStyle w:val="ChaseBodyText"/>
              <w:keepNext/>
              <w:jc w:val="left"/>
              <w:rPr>
                <w:rFonts w:ascii="Segoe UI" w:hAnsi="Segoe UI" w:cs="Segoe UI"/>
                <w:b/>
                <w:bCs/>
                <w:sz w:val="18"/>
                <w:lang w:val="en-GB"/>
              </w:rPr>
            </w:pPr>
          </w:p>
        </w:tc>
      </w:tr>
      <w:tr w:rsidR="0017314E" w:rsidRPr="00066DAF" w:rsidTr="00BA78FB">
        <w:trPr>
          <w:trHeight w:val="317"/>
        </w:trPr>
        <w:tc>
          <w:tcPr>
            <w:tcW w:w="709" w:type="dxa"/>
            <w:tcBorders>
              <w:right w:val="single" w:sz="4" w:space="0" w:color="EACBF2" w:themeColor="accent2" w:themeTint="33"/>
            </w:tcBorders>
          </w:tcPr>
          <w:p w:rsidR="0017314E" w:rsidRPr="00066DAF" w:rsidRDefault="0017314E" w:rsidP="0017314E">
            <w:pPr>
              <w:pStyle w:val="ChaseBodyText"/>
              <w:keepNext/>
              <w:jc w:val="left"/>
              <w:rPr>
                <w:rFonts w:ascii="Segoe UI" w:hAnsi="Segoe UI" w:cs="Segoe UI"/>
                <w:sz w:val="18"/>
                <w:lang w:val="en-GB"/>
              </w:rPr>
            </w:pP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26140992"/>
                <w:placeholder>
                  <w:docPart w:val="244C6B0870344E6F935D9168E2221659"/>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1184016012"/>
                <w:lock w:val="sdtLocked"/>
                <w:placeholder>
                  <w:docPart w:val="28820ED79A0E4B019D17475D4553952E"/>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1301264698"/>
                <w:placeholder>
                  <w:docPart w:val="4688064CC0EB4FC4A5FA29086B5C094D"/>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8"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1667544670"/>
                <w:placeholder>
                  <w:docPart w:val="4C9E7B36A37446B0A93ED42F844227CC"/>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1370571860"/>
                <w:placeholder>
                  <w:docPart w:val="D2A98F9904994711AB52D543C22BA53C"/>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9" w:type="dxa"/>
            <w:gridSpan w:val="2"/>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256407217"/>
                <w:placeholder>
                  <w:docPart w:val="B5EC9B4356C2483C949BDE98A63736E6"/>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1597088867"/>
                <w:placeholder>
                  <w:docPart w:val="36EE314EC9514BCCB98D68295C8898EF"/>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708"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73751450"/>
                <w:placeholder>
                  <w:docPart w:val="1A49E3AE59554FD6AC79D5B6EF7F60BC"/>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993"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7314E" w:rsidRPr="00066DAF" w:rsidRDefault="00A858B1" w:rsidP="0017314E">
            <w:pPr>
              <w:pStyle w:val="ChaseBodyText"/>
              <w:keepNext/>
              <w:jc w:val="left"/>
              <w:rPr>
                <w:rFonts w:ascii="Segoe UI" w:hAnsi="Segoe UI" w:cs="Segoe UI"/>
                <w:sz w:val="18"/>
                <w:lang w:val="en-GB"/>
              </w:rPr>
            </w:pPr>
            <w:sdt>
              <w:sdtPr>
                <w:rPr>
                  <w:rFonts w:ascii="Segoe UI" w:hAnsi="Segoe UI" w:cs="Segoe UI"/>
                  <w:sz w:val="18"/>
                  <w:lang w:val="en-GB"/>
                </w:rPr>
                <w:id w:val="709767186"/>
                <w:placeholder>
                  <w:docPart w:val="95F7AA949E284D42BC9E4A48BEEFB5BC"/>
                </w:placeholder>
                <w:showingPlcHdr/>
                <w:text/>
              </w:sdtPr>
              <w:sdtEndPr/>
              <w:sdtContent>
                <w:r w:rsidR="0017314E">
                  <w:rPr>
                    <w:rFonts w:ascii="Segoe UI" w:hAnsi="Segoe UI" w:cs="Segoe UI"/>
                    <w:color w:val="A6A6A6" w:themeColor="background1" w:themeShade="A6"/>
                    <w:sz w:val="18"/>
                    <w:lang w:val="en-GB"/>
                  </w:rPr>
                  <w:t>Perc</w:t>
                </w:r>
                <w:r w:rsidR="0017314E" w:rsidRPr="001A1BCA">
                  <w:rPr>
                    <w:rFonts w:ascii="Segoe UI" w:hAnsi="Segoe UI" w:cs="Segoe UI"/>
                    <w:color w:val="A6A6A6" w:themeColor="background1" w:themeShade="A6"/>
                    <w:sz w:val="18"/>
                    <w:lang w:val="en-GB"/>
                  </w:rPr>
                  <w:t>.</w:t>
                </w:r>
              </w:sdtContent>
            </w:sdt>
            <w:r w:rsidR="0017314E" w:rsidRPr="00066DAF">
              <w:rPr>
                <w:rFonts w:ascii="Segoe UI" w:hAnsi="Segoe UI" w:cs="Segoe UI"/>
                <w:sz w:val="18"/>
                <w:lang w:val="en-GB"/>
              </w:rPr>
              <w:t xml:space="preserve"> </w:t>
            </w:r>
          </w:p>
        </w:tc>
        <w:tc>
          <w:tcPr>
            <w:tcW w:w="850" w:type="dxa"/>
            <w:tcBorders>
              <w:left w:val="single" w:sz="4" w:space="0" w:color="EACBF2" w:themeColor="accent2" w:themeTint="33"/>
              <w:right w:val="single" w:sz="4" w:space="0" w:color="EACBF2" w:themeColor="accent2" w:themeTint="33"/>
            </w:tcBorders>
            <w:shd w:val="clear" w:color="auto" w:fill="E2B8EE"/>
          </w:tcPr>
          <w:p w:rsidR="0017314E" w:rsidRPr="00FA5063" w:rsidRDefault="0017314E" w:rsidP="0017314E">
            <w:pPr>
              <w:keepNext/>
              <w:keepLines/>
              <w:spacing w:after="100" w:afterAutospacing="1" w:line="276" w:lineRule="auto"/>
              <w:jc w:val="center"/>
              <w:rPr>
                <w:b/>
              </w:rPr>
            </w:pPr>
            <w:r>
              <w:rPr>
                <w:rStyle w:val="Style3"/>
                <w:b/>
              </w:rPr>
              <w:fldChar w:fldCharType="begin"/>
            </w:r>
            <w:r>
              <w:rPr>
                <w:rStyle w:val="Style3"/>
                <w:b/>
              </w:rPr>
              <w:instrText xml:space="preserve"> =SUM(Left) \# "0.00" </w:instrText>
            </w:r>
            <w:r>
              <w:rPr>
                <w:rStyle w:val="Style3"/>
                <w:b/>
              </w:rPr>
              <w:fldChar w:fldCharType="separate"/>
            </w:r>
            <w:r>
              <w:rPr>
                <w:rStyle w:val="Style3"/>
                <w:b/>
                <w:noProof/>
              </w:rPr>
              <w:t>0.00</w:t>
            </w:r>
            <w:r>
              <w:rPr>
                <w:rStyle w:val="Style3"/>
                <w:b/>
              </w:rPr>
              <w:fldChar w:fldCharType="end"/>
            </w:r>
          </w:p>
        </w:tc>
        <w:tc>
          <w:tcPr>
            <w:tcW w:w="1985" w:type="dxa"/>
            <w:gridSpan w:val="2"/>
            <w:tcBorders>
              <w:left w:val="single" w:sz="4" w:space="0" w:color="EACBF2" w:themeColor="accent2" w:themeTint="33"/>
              <w:right w:val="single" w:sz="4" w:space="0" w:color="EACBF2" w:themeColor="accent2" w:themeTint="33"/>
            </w:tcBorders>
            <w:shd w:val="clear" w:color="auto" w:fill="EACBF2" w:themeFill="accent2" w:themeFillTint="33"/>
          </w:tcPr>
          <w:p w:rsidR="0017314E" w:rsidRPr="00FA5063" w:rsidRDefault="0017314E" w:rsidP="0017314E">
            <w:pPr>
              <w:keepNext/>
              <w:keepLines/>
              <w:spacing w:after="100" w:afterAutospacing="1" w:line="276" w:lineRule="auto"/>
              <w:rPr>
                <w:b/>
                <w:sz w:val="10"/>
              </w:rPr>
            </w:pPr>
            <w:r>
              <w:rPr>
                <w:rStyle w:val="Style3"/>
                <w:b/>
                <w:sz w:val="10"/>
              </w:rPr>
              <w:t xml:space="preserve">If Nil, insert “0”. </w:t>
            </w:r>
            <w:r w:rsidRPr="00CE6590">
              <w:rPr>
                <w:rStyle w:val="Style3"/>
                <w:b/>
                <w:sz w:val="10"/>
              </w:rPr>
              <w:t xml:space="preserve">Click right on </w:t>
            </w:r>
            <w:r>
              <w:rPr>
                <w:rStyle w:val="Style3"/>
                <w:b/>
                <w:sz w:val="10"/>
              </w:rPr>
              <w:t>T</w:t>
            </w:r>
            <w:r w:rsidRPr="00CE6590">
              <w:rPr>
                <w:rStyle w:val="Style3"/>
                <w:b/>
                <w:sz w:val="10"/>
              </w:rPr>
              <w:t xml:space="preserve">otal </w:t>
            </w:r>
            <w:r>
              <w:rPr>
                <w:rStyle w:val="Style3"/>
                <w:b/>
                <w:sz w:val="10"/>
              </w:rPr>
              <w:t xml:space="preserve">(Update Field) </w:t>
            </w:r>
            <w:r w:rsidRPr="00CE6590">
              <w:rPr>
                <w:rStyle w:val="Style3"/>
                <w:b/>
                <w:sz w:val="10"/>
              </w:rPr>
              <w:t>to calculate. Should = 100%</w:t>
            </w:r>
          </w:p>
        </w:tc>
      </w:tr>
      <w:tr w:rsidR="002D2A6B" w:rsidRPr="00066DAF" w:rsidTr="003C5E1B">
        <w:tc>
          <w:tcPr>
            <w:tcW w:w="709" w:type="dxa"/>
          </w:tcPr>
          <w:p w:rsidR="002D2A6B" w:rsidRPr="00066DAF" w:rsidRDefault="002D2A6B" w:rsidP="002D2A6B">
            <w:pPr>
              <w:pStyle w:val="ChaseBodyText"/>
              <w:rPr>
                <w:rFonts w:ascii="Segoe UI" w:hAnsi="Segoe UI" w:cs="Segoe UI"/>
                <w:sz w:val="18"/>
                <w:lang w:val="en-GB"/>
              </w:rPr>
            </w:pPr>
          </w:p>
        </w:tc>
        <w:tc>
          <w:tcPr>
            <w:tcW w:w="9498" w:type="dxa"/>
            <w:gridSpan w:val="13"/>
          </w:tcPr>
          <w:p w:rsidR="002D2A6B" w:rsidRPr="00066DAF" w:rsidRDefault="002D2A6B" w:rsidP="002D2A6B">
            <w:pPr>
              <w:pStyle w:val="ChaseBodyText"/>
              <w:rPr>
                <w:rFonts w:ascii="Segoe UI" w:hAnsi="Segoe UI" w:cs="Segoe UI"/>
                <w:sz w:val="18"/>
                <w:lang w:val="en-GB"/>
              </w:rPr>
            </w:pPr>
          </w:p>
        </w:tc>
      </w:tr>
      <w:tr w:rsidR="002D2A6B" w:rsidRPr="00066DAF" w:rsidTr="003C5E1B">
        <w:tc>
          <w:tcPr>
            <w:tcW w:w="709" w:type="dxa"/>
          </w:tcPr>
          <w:p w:rsidR="002D2A6B" w:rsidRPr="00066DAF" w:rsidRDefault="002D2A6B" w:rsidP="002D2A6B">
            <w:pPr>
              <w:pStyle w:val="Chase10ptbodytextnonumbering"/>
              <w:keepNext/>
              <w:rPr>
                <w:rFonts w:ascii="Segoe UI" w:hAnsi="Segoe UI" w:cs="Segoe UI"/>
                <w:sz w:val="18"/>
              </w:rPr>
            </w:pPr>
            <w:r w:rsidRPr="00066DAF">
              <w:rPr>
                <w:rFonts w:ascii="Segoe UI" w:hAnsi="Segoe UI" w:cs="Segoe UI"/>
                <w:sz w:val="18"/>
              </w:rPr>
              <w:t>3.4</w:t>
            </w:r>
          </w:p>
        </w:tc>
        <w:tc>
          <w:tcPr>
            <w:tcW w:w="9498" w:type="dxa"/>
            <w:gridSpan w:val="13"/>
          </w:tcPr>
          <w:p w:rsidR="002D2A6B" w:rsidRPr="00066DAF" w:rsidRDefault="002D2A6B" w:rsidP="00EE48B8">
            <w:pPr>
              <w:pStyle w:val="Chase10ptbodytextnonumbering"/>
              <w:ind w:left="-111"/>
              <w:rPr>
                <w:rFonts w:ascii="Segoe UI" w:hAnsi="Segoe UI" w:cs="Segoe UI"/>
                <w:sz w:val="18"/>
              </w:rPr>
            </w:pPr>
            <w:r w:rsidRPr="00066DAF">
              <w:rPr>
                <w:rFonts w:ascii="Segoe UI" w:hAnsi="Segoe UI" w:cs="Segoe UI"/>
                <w:sz w:val="18"/>
              </w:rPr>
              <w:t xml:space="preserve">In respect of gross fees earned for the </w:t>
            </w:r>
            <w:r w:rsidRPr="00066DAF">
              <w:rPr>
                <w:rFonts w:ascii="Segoe UI" w:hAnsi="Segoe UI" w:cs="Segoe UI"/>
                <w:sz w:val="18"/>
                <w:u w:val="single"/>
              </w:rPr>
              <w:t>last financial year</w:t>
            </w:r>
            <w:r w:rsidRPr="00066DAF">
              <w:rPr>
                <w:rFonts w:ascii="Segoe UI" w:hAnsi="Segoe UI" w:cs="Segoe UI"/>
                <w:sz w:val="18"/>
              </w:rPr>
              <w:t xml:space="preserve"> outside Australia (as declared in Q3.2), please provide a break-up by country.  </w:t>
            </w:r>
          </w:p>
        </w:tc>
      </w:tr>
      <w:tr w:rsidR="002D2A6B" w:rsidRPr="002E756E" w:rsidTr="00A15DAC">
        <w:trPr>
          <w:trHeight w:val="154"/>
        </w:trPr>
        <w:tc>
          <w:tcPr>
            <w:tcW w:w="709" w:type="dxa"/>
            <w:tcBorders>
              <w:right w:val="single" w:sz="4" w:space="0" w:color="EACBF2" w:themeColor="accent2" w:themeTint="33"/>
            </w:tcBorders>
            <w:vAlign w:val="center"/>
          </w:tcPr>
          <w:p w:rsidR="002D2A6B" w:rsidRPr="002E756E" w:rsidRDefault="002D2A6B" w:rsidP="002D2A6B">
            <w:pPr>
              <w:pStyle w:val="ChaseBodyText"/>
              <w:jc w:val="center"/>
              <w:rPr>
                <w:rFonts w:ascii="Segoe UI" w:hAnsi="Segoe UI" w:cs="Segoe UI"/>
                <w:b/>
                <w:sz w:val="18"/>
                <w:lang w:val="en-GB"/>
              </w:rPr>
            </w:pPr>
          </w:p>
        </w:tc>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2D2A6B" w:rsidRPr="002E756E" w:rsidRDefault="002D2A6B" w:rsidP="00BA78FB">
            <w:pPr>
              <w:pStyle w:val="ChaseBodyText"/>
              <w:jc w:val="left"/>
              <w:rPr>
                <w:rFonts w:ascii="Segoe UI" w:hAnsi="Segoe UI" w:cs="Segoe UI"/>
                <w:b/>
                <w:bCs/>
                <w:sz w:val="18"/>
                <w:lang w:val="en-GB"/>
              </w:rPr>
            </w:pPr>
            <w:r w:rsidRPr="002E756E">
              <w:rPr>
                <w:rFonts w:ascii="Segoe UI" w:hAnsi="Segoe UI" w:cs="Segoe UI"/>
                <w:b/>
                <w:bCs/>
                <w:sz w:val="18"/>
                <w:lang w:val="en-GB"/>
              </w:rPr>
              <w:t>Country</w:t>
            </w:r>
          </w:p>
        </w:tc>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2D2A6B" w:rsidRPr="002E756E" w:rsidRDefault="002D2A6B" w:rsidP="002D2A6B">
            <w:pPr>
              <w:pStyle w:val="ChaseBodyText"/>
              <w:jc w:val="center"/>
              <w:rPr>
                <w:rFonts w:ascii="Segoe UI" w:hAnsi="Segoe UI" w:cs="Segoe UI"/>
                <w:b/>
                <w:bCs/>
                <w:sz w:val="18"/>
                <w:lang w:val="en-GB"/>
              </w:rPr>
            </w:pPr>
            <w:r w:rsidRPr="002E756E">
              <w:rPr>
                <w:rFonts w:ascii="Segoe UI" w:hAnsi="Segoe UI" w:cs="Segoe UI"/>
                <w:b/>
                <w:bCs/>
                <w:sz w:val="18"/>
                <w:lang w:val="en-GB"/>
              </w:rPr>
              <w:t>% of Gross Fees</w:t>
            </w:r>
          </w:p>
        </w:tc>
      </w:tr>
      <w:tr w:rsidR="002D2A6B" w:rsidRPr="00066DAF" w:rsidTr="00D30132">
        <w:trPr>
          <w:trHeight w:val="397"/>
        </w:trPr>
        <w:tc>
          <w:tcPr>
            <w:tcW w:w="709" w:type="dxa"/>
            <w:tcBorders>
              <w:right w:val="single" w:sz="4" w:space="0" w:color="EACBF2" w:themeColor="accent2" w:themeTint="33"/>
            </w:tcBorders>
          </w:tcPr>
          <w:p w:rsidR="002D2A6B" w:rsidRPr="00066DAF" w:rsidRDefault="002D2A6B" w:rsidP="00D30132">
            <w:pPr>
              <w:pStyle w:val="ChaseBodyText"/>
              <w:jc w:val="left"/>
              <w:rPr>
                <w:rFonts w:ascii="Segoe UI" w:hAnsi="Segoe UI" w:cs="Segoe UI"/>
                <w:sz w:val="18"/>
                <w:lang w:val="en-GB"/>
              </w:rPr>
            </w:pPr>
          </w:p>
        </w:tc>
        <w:sdt>
          <w:sdtPr>
            <w:rPr>
              <w:rFonts w:cs="Segoe UI"/>
            </w:rPr>
            <w:id w:val="1882593493"/>
            <w:lock w:val="sdtLocked"/>
            <w:placeholder>
              <w:docPart w:val="429873E7F6434B319FE7194D4B7E23B5"/>
            </w:placeholder>
            <w:showingPlcHdr/>
            <w:text/>
          </w:sdtPr>
          <w:sdtEndPr/>
          <w:sdtContent>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Default="002D2A6B" w:rsidP="00D30132">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A858B1" w:rsidP="00D30132">
            <w:pPr>
              <w:pStyle w:val="ChaseBodyText"/>
              <w:jc w:val="center"/>
              <w:rPr>
                <w:rFonts w:ascii="Segoe UI" w:hAnsi="Segoe UI" w:cs="Segoe UI"/>
                <w:sz w:val="18"/>
                <w:lang w:val="en-GB"/>
              </w:rPr>
            </w:pPr>
            <w:sdt>
              <w:sdtPr>
                <w:rPr>
                  <w:rFonts w:ascii="Segoe UI" w:hAnsi="Segoe UI" w:cs="Segoe UI"/>
                  <w:sz w:val="18"/>
                  <w:lang w:val="en-GB"/>
                </w:rPr>
                <w:id w:val="575481137"/>
                <w:placeholder>
                  <w:docPart w:val="7EA81CB028614AA58EBF5E9F67AD8365"/>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400139773"/>
            <w:placeholder>
              <w:docPart w:val="EE071A5CAEB4403BA9AF2A86BCC9271A"/>
            </w:placeholder>
            <w:showingPlcHdr/>
            <w:text/>
          </w:sdtPr>
          <w:sdtEndPr/>
          <w:sdtContent>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A858B1" w:rsidP="00706258">
            <w:pPr>
              <w:pStyle w:val="ChaseBodyText"/>
              <w:jc w:val="center"/>
              <w:rPr>
                <w:rFonts w:ascii="Segoe UI" w:hAnsi="Segoe UI" w:cs="Segoe UI"/>
                <w:sz w:val="18"/>
                <w:lang w:val="en-GB"/>
              </w:rPr>
            </w:pPr>
            <w:sdt>
              <w:sdtPr>
                <w:rPr>
                  <w:rFonts w:ascii="Segoe UI" w:hAnsi="Segoe UI" w:cs="Segoe UI"/>
                  <w:sz w:val="18"/>
                  <w:lang w:val="en-GB"/>
                </w:rPr>
                <w:id w:val="732737945"/>
                <w:placeholder>
                  <w:docPart w:val="790FDF73596B43C68A5D36D95C6F21A1"/>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273758402"/>
            <w:placeholder>
              <w:docPart w:val="79BC43862DAA4CEEAEC9444570EFE05C"/>
            </w:placeholder>
            <w:showingPlcHdr/>
            <w:text/>
          </w:sdtPr>
          <w:sdtEndPr/>
          <w:sdtContent>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A858B1" w:rsidP="00706258">
            <w:pPr>
              <w:pStyle w:val="ChaseBodyText"/>
              <w:jc w:val="center"/>
              <w:rPr>
                <w:rFonts w:ascii="Segoe UI" w:hAnsi="Segoe UI" w:cs="Segoe UI"/>
                <w:sz w:val="18"/>
                <w:lang w:val="en-GB"/>
              </w:rPr>
            </w:pPr>
            <w:sdt>
              <w:sdtPr>
                <w:rPr>
                  <w:rFonts w:ascii="Segoe UI" w:hAnsi="Segoe UI" w:cs="Segoe UI"/>
                  <w:sz w:val="18"/>
                  <w:lang w:val="en-GB"/>
                </w:rPr>
                <w:id w:val="-759748786"/>
                <w:placeholder>
                  <w:docPart w:val="67C833FCB5D94C4DB31FCB3658874730"/>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709635399"/>
            <w:placeholder>
              <w:docPart w:val="5A737988A1614669B1C4EB173CA5CC5B"/>
            </w:placeholder>
            <w:showingPlcHdr/>
            <w:text/>
          </w:sdtPr>
          <w:sdtEndPr/>
          <w:sdtContent>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A858B1" w:rsidP="00706258">
            <w:pPr>
              <w:pStyle w:val="ChaseBodyText"/>
              <w:jc w:val="center"/>
              <w:rPr>
                <w:rFonts w:ascii="Segoe UI" w:hAnsi="Segoe UI" w:cs="Segoe UI"/>
                <w:sz w:val="18"/>
                <w:lang w:val="en-GB"/>
              </w:rPr>
            </w:pPr>
            <w:sdt>
              <w:sdtPr>
                <w:rPr>
                  <w:rFonts w:ascii="Segoe UI" w:hAnsi="Segoe UI" w:cs="Segoe UI"/>
                  <w:sz w:val="18"/>
                  <w:lang w:val="en-GB"/>
                </w:rPr>
                <w:id w:val="943961572"/>
                <w:placeholder>
                  <w:docPart w:val="13654AD35F374397A0D16DC154F99307"/>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253051506"/>
            <w:placeholder>
              <w:docPart w:val="D9BA4C5DBCE8464E9560808D64E5CC7E"/>
            </w:placeholder>
            <w:showingPlcHdr/>
            <w:text/>
          </w:sdtPr>
          <w:sdtEndPr/>
          <w:sdtContent>
            <w:tc>
              <w:tcPr>
                <w:tcW w:w="7655" w:type="dxa"/>
                <w:gridSpan w:val="1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A858B1" w:rsidP="00706258">
            <w:pPr>
              <w:pStyle w:val="ChaseBodyText"/>
              <w:jc w:val="center"/>
              <w:rPr>
                <w:rFonts w:ascii="Segoe UI" w:hAnsi="Segoe UI" w:cs="Segoe UI"/>
                <w:sz w:val="18"/>
                <w:lang w:val="en-GB"/>
              </w:rPr>
            </w:pPr>
            <w:sdt>
              <w:sdtPr>
                <w:rPr>
                  <w:rFonts w:ascii="Segoe UI" w:hAnsi="Segoe UI" w:cs="Segoe UI"/>
                  <w:sz w:val="18"/>
                  <w:lang w:val="en-GB"/>
                </w:rPr>
                <w:id w:val="1253089295"/>
                <w:placeholder>
                  <w:docPart w:val="243B25D6CE9944C49940442B58EDF514"/>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2D2A6B" w:rsidRPr="00066DAF" w:rsidTr="00D30132">
        <w:tc>
          <w:tcPr>
            <w:tcW w:w="709" w:type="dxa"/>
          </w:tcPr>
          <w:p w:rsidR="002D2A6B" w:rsidRPr="00066DAF" w:rsidRDefault="002D2A6B" w:rsidP="00D30132">
            <w:pPr>
              <w:pStyle w:val="ChaseBodyText"/>
              <w:jc w:val="left"/>
              <w:rPr>
                <w:rFonts w:ascii="Segoe UI" w:hAnsi="Segoe UI" w:cs="Segoe UI"/>
                <w:sz w:val="18"/>
                <w:lang w:val="en-GB"/>
              </w:rPr>
            </w:pPr>
          </w:p>
        </w:tc>
        <w:tc>
          <w:tcPr>
            <w:tcW w:w="9498" w:type="dxa"/>
            <w:gridSpan w:val="13"/>
          </w:tcPr>
          <w:p w:rsidR="002D2A6B" w:rsidRPr="00066DAF" w:rsidRDefault="002D2A6B" w:rsidP="00D30132">
            <w:pPr>
              <w:pStyle w:val="ChaseBodyText"/>
              <w:jc w:val="left"/>
              <w:rPr>
                <w:rFonts w:ascii="Segoe UI" w:hAnsi="Segoe UI" w:cs="Segoe UI"/>
                <w:sz w:val="18"/>
                <w:lang w:val="en-GB"/>
              </w:rPr>
            </w:pPr>
          </w:p>
        </w:tc>
      </w:tr>
      <w:tr w:rsidR="002D2A6B" w:rsidRPr="00066DAF" w:rsidTr="003C5E1B">
        <w:tc>
          <w:tcPr>
            <w:tcW w:w="709" w:type="dxa"/>
          </w:tcPr>
          <w:p w:rsidR="002D2A6B" w:rsidRPr="00066DAF" w:rsidRDefault="002D2A6B" w:rsidP="002D2A6B">
            <w:pPr>
              <w:pStyle w:val="Chase10ptbodytextnonumbering"/>
              <w:rPr>
                <w:rFonts w:ascii="Segoe UI" w:hAnsi="Segoe UI" w:cs="Segoe UI"/>
                <w:sz w:val="18"/>
              </w:rPr>
            </w:pPr>
            <w:r w:rsidRPr="00066DAF">
              <w:rPr>
                <w:rFonts w:ascii="Segoe UI" w:hAnsi="Segoe UI" w:cs="Segoe UI"/>
                <w:sz w:val="18"/>
              </w:rPr>
              <w:lastRenderedPageBreak/>
              <w:t>3.5</w:t>
            </w:r>
          </w:p>
        </w:tc>
        <w:tc>
          <w:tcPr>
            <w:tcW w:w="9498" w:type="dxa"/>
            <w:gridSpan w:val="13"/>
          </w:tcPr>
          <w:p w:rsidR="003C5E1B" w:rsidRDefault="002D2A6B" w:rsidP="00EE48B8">
            <w:pPr>
              <w:pStyle w:val="Chase10ptbodytextnonumbering"/>
              <w:ind w:left="-111"/>
              <w:rPr>
                <w:rFonts w:ascii="Segoe UI" w:hAnsi="Segoe UI" w:cs="Segoe UI"/>
                <w:sz w:val="18"/>
              </w:rPr>
            </w:pPr>
            <w:r w:rsidRPr="00066DAF">
              <w:rPr>
                <w:rFonts w:ascii="Segoe UI" w:hAnsi="Segoe UI" w:cs="Segoe UI"/>
                <w:sz w:val="18"/>
              </w:rPr>
              <w:t>In respect of gross fees earned for the last financial year outside Australia (as declared in Q3.2), were any fees earned from contracts or agreements that are subject to foreign law?</w:t>
            </w:r>
            <w:r w:rsidR="003C5E1B">
              <w:rPr>
                <w:rFonts w:ascii="Segoe UI" w:hAnsi="Segoe UI" w:cs="Segoe UI"/>
                <w:sz w:val="18"/>
              </w:rPr>
              <w:t xml:space="preserve">       </w:t>
            </w:r>
            <w:sdt>
              <w:sdtPr>
                <w:rPr>
                  <w:rFonts w:ascii="Segoe UI" w:hAnsi="Segoe UI" w:cs="Segoe UI"/>
                  <w:sz w:val="18"/>
                </w:rPr>
                <w:id w:val="-1522937600"/>
                <w14:checkbox>
                  <w14:checked w14:val="0"/>
                  <w14:checkedState w14:val="2612" w14:font="MS Gothic"/>
                  <w14:uncheckedState w14:val="2610" w14:font="MS Gothic"/>
                </w14:checkbox>
              </w:sdtPr>
              <w:sdtEndPr/>
              <w:sdtContent>
                <w:r w:rsidR="003C5E1B">
                  <w:rPr>
                    <w:rFonts w:ascii="MS Gothic" w:eastAsia="MS Gothic" w:hAnsi="MS Gothic" w:cs="Segoe UI" w:hint="eastAsia"/>
                    <w:sz w:val="18"/>
                  </w:rPr>
                  <w:t>☐</w:t>
                </w:r>
              </w:sdtContent>
            </w:sdt>
            <w:r w:rsidR="003C5E1B" w:rsidRPr="00066DAF">
              <w:rPr>
                <w:rFonts w:ascii="Segoe UI" w:hAnsi="Segoe UI" w:cs="Segoe UI"/>
                <w:sz w:val="18"/>
              </w:rPr>
              <w:t xml:space="preserve">  Yes       </w:t>
            </w:r>
            <w:sdt>
              <w:sdtPr>
                <w:rPr>
                  <w:rFonts w:ascii="Segoe UI" w:hAnsi="Segoe UI" w:cs="Segoe UI"/>
                  <w:sz w:val="18"/>
                </w:rPr>
                <w:id w:val="1100914756"/>
                <w14:checkbox>
                  <w14:checked w14:val="0"/>
                  <w14:checkedState w14:val="2612" w14:font="MS Gothic"/>
                  <w14:uncheckedState w14:val="2610" w14:font="MS Gothic"/>
                </w14:checkbox>
              </w:sdtPr>
              <w:sdtEndPr/>
              <w:sdtContent>
                <w:r w:rsidR="003C5E1B">
                  <w:rPr>
                    <w:rFonts w:ascii="MS Gothic" w:eastAsia="MS Gothic" w:hAnsi="MS Gothic" w:cs="Segoe UI" w:hint="eastAsia"/>
                    <w:sz w:val="18"/>
                  </w:rPr>
                  <w:t>☐</w:t>
                </w:r>
              </w:sdtContent>
            </w:sdt>
            <w:r w:rsidR="003C5E1B" w:rsidRPr="00066DAF">
              <w:rPr>
                <w:rFonts w:ascii="Segoe UI" w:hAnsi="Segoe UI" w:cs="Segoe UI"/>
                <w:sz w:val="18"/>
              </w:rPr>
              <w:t xml:space="preserve">  No     </w:t>
            </w:r>
          </w:p>
          <w:p w:rsidR="002D2A6B" w:rsidRPr="00066DAF" w:rsidRDefault="003C5E1B" w:rsidP="00EE48B8">
            <w:pPr>
              <w:pStyle w:val="Chase10ptbodytextnonumbering"/>
              <w:ind w:left="-111"/>
              <w:rPr>
                <w:rFonts w:ascii="Segoe UI" w:hAnsi="Segoe UI" w:cs="Segoe UI"/>
                <w:sz w:val="18"/>
              </w:rPr>
            </w:pPr>
            <w:r w:rsidRPr="00066DAF">
              <w:rPr>
                <w:rFonts w:ascii="Segoe UI" w:hAnsi="Segoe UI" w:cs="Segoe UI"/>
                <w:sz w:val="18"/>
              </w:rPr>
              <w:t>If Yes, please indicate the proportion or amount of such fees and the applicable jurisdictions/ countries.</w:t>
            </w:r>
          </w:p>
        </w:tc>
      </w:tr>
      <w:tr w:rsidR="00697E9C" w:rsidRPr="00066DAF" w:rsidTr="00697E9C">
        <w:trPr>
          <w:gridAfter w:val="5"/>
          <w:wAfter w:w="4536" w:type="dxa"/>
          <w:trHeight w:val="153"/>
          <w:tblHeader/>
        </w:trPr>
        <w:tc>
          <w:tcPr>
            <w:tcW w:w="709" w:type="dxa"/>
          </w:tcPr>
          <w:p w:rsidR="00697E9C" w:rsidRPr="00066DAF" w:rsidRDefault="00697E9C" w:rsidP="00A15DAC">
            <w:pPr>
              <w:pStyle w:val="Chase10ptbodytextnonumbering"/>
              <w:spacing w:after="0"/>
              <w:rPr>
                <w:rFonts w:ascii="Segoe UI" w:hAnsi="Segoe UI" w:cs="Segoe UI"/>
                <w:sz w:val="18"/>
              </w:rPr>
            </w:pPr>
          </w:p>
        </w:tc>
        <w:tc>
          <w:tcPr>
            <w:tcW w:w="3686" w:type="dxa"/>
            <w:gridSpan w:val="6"/>
            <w:tcBorders>
              <w:bottom w:val="single" w:sz="4" w:space="0" w:color="EACBF2" w:themeColor="accent2" w:themeTint="33"/>
            </w:tcBorders>
            <w:shd w:val="clear" w:color="auto" w:fill="EACBF2" w:themeFill="accent2" w:themeFillTint="33"/>
          </w:tcPr>
          <w:p w:rsidR="00697E9C" w:rsidRDefault="00697E9C" w:rsidP="00A15DAC">
            <w:pPr>
              <w:pStyle w:val="Chase10ptbodytextnonumbering"/>
              <w:spacing w:after="0"/>
              <w:ind w:left="-111"/>
              <w:jc w:val="left"/>
              <w:rPr>
                <w:rFonts w:ascii="Segoe UI" w:hAnsi="Segoe UI" w:cs="Segoe UI"/>
                <w:sz w:val="18"/>
              </w:rPr>
            </w:pPr>
            <w:r>
              <w:rPr>
                <w:rFonts w:ascii="Segoe UI" w:hAnsi="Segoe UI" w:cs="Segoe UI"/>
                <w:sz w:val="18"/>
              </w:rPr>
              <w:t>Country</w:t>
            </w:r>
          </w:p>
        </w:tc>
        <w:tc>
          <w:tcPr>
            <w:tcW w:w="1276" w:type="dxa"/>
            <w:gridSpan w:val="2"/>
            <w:tcBorders>
              <w:bottom w:val="single" w:sz="4" w:space="0" w:color="EACBF2" w:themeColor="accent2" w:themeTint="33"/>
            </w:tcBorders>
            <w:shd w:val="clear" w:color="auto" w:fill="EACBF2" w:themeFill="accent2" w:themeFillTint="33"/>
          </w:tcPr>
          <w:p w:rsidR="00697E9C" w:rsidRPr="00066DAF" w:rsidRDefault="00697E9C" w:rsidP="00A15DAC">
            <w:pPr>
              <w:pStyle w:val="ChaseBodyText"/>
              <w:jc w:val="left"/>
              <w:rPr>
                <w:rFonts w:ascii="Segoe UI" w:hAnsi="Segoe UI" w:cs="Segoe UI"/>
                <w:sz w:val="18"/>
                <w:lang w:val="en-GB"/>
              </w:rPr>
            </w:pPr>
            <w:r>
              <w:rPr>
                <w:rFonts w:ascii="Segoe UI" w:hAnsi="Segoe UI" w:cs="Segoe UI"/>
                <w:sz w:val="18"/>
                <w:lang w:val="en-GB"/>
              </w:rPr>
              <w:t>Percentage</w:t>
            </w:r>
          </w:p>
        </w:tc>
      </w:tr>
      <w:tr w:rsidR="00697E9C" w:rsidRPr="00066DAF" w:rsidTr="00697E9C">
        <w:trPr>
          <w:gridAfter w:val="5"/>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737738961"/>
            <w:placeholder>
              <w:docPart w:val="E5B3486AB3894C16B24C00FB99318BAB"/>
            </w:placeholder>
            <w:showingPlcHdr/>
            <w:text/>
          </w:sdtPr>
          <w:sdtEndPr/>
          <w:sdtContent>
            <w:tc>
              <w:tcPr>
                <w:tcW w:w="3686"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A858B1" w:rsidP="00697E9C">
            <w:pPr>
              <w:pStyle w:val="ChaseBodyText"/>
              <w:jc w:val="center"/>
              <w:rPr>
                <w:rFonts w:ascii="Segoe UI" w:hAnsi="Segoe UI" w:cs="Segoe UI"/>
                <w:sz w:val="16"/>
                <w:szCs w:val="16"/>
              </w:rPr>
            </w:pPr>
            <w:sdt>
              <w:sdtPr>
                <w:rPr>
                  <w:rFonts w:ascii="Segoe UI" w:hAnsi="Segoe UI" w:cs="Segoe UI"/>
                  <w:sz w:val="16"/>
                  <w:szCs w:val="16"/>
                  <w:lang w:val="en-GB"/>
                </w:rPr>
                <w:id w:val="1942032225"/>
                <w:placeholder>
                  <w:docPart w:val="0D87AA9E26D2478B854906F96032C3A2"/>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5"/>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020286233"/>
            <w:placeholder>
              <w:docPart w:val="541F2B23CE9D49F38D0D10279F7A7B9A"/>
            </w:placeholder>
            <w:showingPlcHdr/>
            <w:text/>
          </w:sdtPr>
          <w:sdtEndPr/>
          <w:sdtContent>
            <w:tc>
              <w:tcPr>
                <w:tcW w:w="3686"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A858B1" w:rsidP="00697E9C">
            <w:pPr>
              <w:pStyle w:val="ChaseBodyText"/>
              <w:jc w:val="center"/>
              <w:rPr>
                <w:rFonts w:ascii="Segoe UI" w:hAnsi="Segoe UI" w:cs="Segoe UI"/>
                <w:sz w:val="16"/>
                <w:szCs w:val="16"/>
              </w:rPr>
            </w:pPr>
            <w:sdt>
              <w:sdtPr>
                <w:rPr>
                  <w:rFonts w:ascii="Segoe UI" w:hAnsi="Segoe UI" w:cs="Segoe UI"/>
                  <w:sz w:val="16"/>
                  <w:szCs w:val="16"/>
                  <w:lang w:val="en-GB"/>
                </w:rPr>
                <w:id w:val="825559056"/>
                <w:placeholder>
                  <w:docPart w:val="975314C38B5D40E79E6F282F5C70D960"/>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5"/>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450230437"/>
            <w:placeholder>
              <w:docPart w:val="4F06A76A22BE4BBE9F6C5E57FAAB216F"/>
            </w:placeholder>
            <w:showingPlcHdr/>
            <w:text/>
          </w:sdtPr>
          <w:sdtEndPr/>
          <w:sdtContent>
            <w:tc>
              <w:tcPr>
                <w:tcW w:w="3686"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A858B1" w:rsidP="00697E9C">
            <w:pPr>
              <w:pStyle w:val="ChaseBodyText"/>
              <w:jc w:val="center"/>
              <w:rPr>
                <w:rFonts w:ascii="Segoe UI" w:hAnsi="Segoe UI" w:cs="Segoe UI"/>
                <w:sz w:val="16"/>
                <w:szCs w:val="16"/>
              </w:rPr>
            </w:pPr>
            <w:sdt>
              <w:sdtPr>
                <w:rPr>
                  <w:rFonts w:ascii="Segoe UI" w:hAnsi="Segoe UI" w:cs="Segoe UI"/>
                  <w:sz w:val="16"/>
                  <w:szCs w:val="16"/>
                  <w:lang w:val="en-GB"/>
                </w:rPr>
                <w:id w:val="-883561585"/>
                <w:placeholder>
                  <w:docPart w:val="02079F18CACB43DFA7E8C0BBA1316CAE"/>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5"/>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961993947"/>
            <w:placeholder>
              <w:docPart w:val="3AF4A67CCD3F415C8434C8E3EC2FE8FE"/>
            </w:placeholder>
            <w:showingPlcHdr/>
            <w:text/>
          </w:sdtPr>
          <w:sdtEndPr/>
          <w:sdtContent>
            <w:tc>
              <w:tcPr>
                <w:tcW w:w="3686"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A858B1" w:rsidP="00697E9C">
            <w:pPr>
              <w:pStyle w:val="ChaseBodyText"/>
              <w:jc w:val="center"/>
              <w:rPr>
                <w:rFonts w:ascii="Segoe UI" w:hAnsi="Segoe UI" w:cs="Segoe UI"/>
                <w:sz w:val="16"/>
                <w:szCs w:val="16"/>
              </w:rPr>
            </w:pPr>
            <w:sdt>
              <w:sdtPr>
                <w:rPr>
                  <w:rFonts w:ascii="Segoe UI" w:hAnsi="Segoe UI" w:cs="Segoe UI"/>
                  <w:sz w:val="16"/>
                  <w:szCs w:val="16"/>
                  <w:lang w:val="en-GB"/>
                </w:rPr>
                <w:id w:val="-2133619578"/>
                <w:placeholder>
                  <w:docPart w:val="244A8B5605C34E33BCABCA3C26D90CB0"/>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bl>
    <w:p w:rsidR="00E34FB8" w:rsidRPr="00066DAF" w:rsidRDefault="00E34FB8">
      <w:pPr>
        <w:rPr>
          <w:rFonts w:cs="Segoe UI"/>
          <w:sz w:val="20"/>
        </w:rPr>
      </w:pP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9498"/>
      </w:tblGrid>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3.6</w:t>
            </w:r>
          </w:p>
        </w:tc>
        <w:tc>
          <w:tcPr>
            <w:tcW w:w="9498" w:type="dxa"/>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Have the proportions of gross fees and/or the countries declared in Q3.4 and Q3.5 varied significantly over the </w:t>
            </w:r>
            <w:r w:rsidRPr="00066DAF">
              <w:rPr>
                <w:rFonts w:ascii="Segoe UI" w:hAnsi="Segoe UI" w:cs="Segoe UI"/>
                <w:sz w:val="18"/>
                <w:u w:val="single"/>
              </w:rPr>
              <w:t>last 3 years</w:t>
            </w:r>
            <w:r w:rsidRPr="00066DAF">
              <w:rPr>
                <w:rFonts w:ascii="Segoe UI" w:hAnsi="Segoe UI" w:cs="Segoe UI"/>
                <w:sz w:val="18"/>
              </w:rPr>
              <w:t>?</w:t>
            </w:r>
          </w:p>
        </w:tc>
      </w:tr>
      <w:tr w:rsidR="00E422CB" w:rsidRPr="00066DAF" w:rsidTr="003C5E1B">
        <w:tc>
          <w:tcPr>
            <w:tcW w:w="709" w:type="dxa"/>
          </w:tcPr>
          <w:p w:rsidR="00E422CB" w:rsidRPr="00066DAF" w:rsidRDefault="00E422CB" w:rsidP="00666480">
            <w:pPr>
              <w:pStyle w:val="Chase10ptbodytextnonumbering"/>
              <w:rPr>
                <w:rFonts w:ascii="Segoe UI" w:hAnsi="Segoe UI" w:cs="Segoe UI"/>
                <w:sz w:val="18"/>
              </w:rPr>
            </w:pPr>
          </w:p>
        </w:tc>
        <w:tc>
          <w:tcPr>
            <w:tcW w:w="9498" w:type="dxa"/>
            <w:tcBorders>
              <w:bottom w:val="single" w:sz="4" w:space="0" w:color="EACBF2" w:themeColor="accent2" w:themeTint="33"/>
            </w:tcBorders>
          </w:tcPr>
          <w:p w:rsidR="00E422CB"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809063260"/>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422CB" w:rsidRPr="00066DAF">
              <w:rPr>
                <w:rFonts w:ascii="Segoe UI" w:hAnsi="Segoe UI" w:cs="Segoe UI"/>
                <w:sz w:val="18"/>
              </w:rPr>
              <w:t xml:space="preserve"> Yes       </w:t>
            </w:r>
            <w:sdt>
              <w:sdtPr>
                <w:rPr>
                  <w:rFonts w:ascii="Segoe UI" w:hAnsi="Segoe UI" w:cs="Segoe UI"/>
                  <w:sz w:val="18"/>
                </w:rPr>
                <w:id w:val="-22160222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422CB" w:rsidRPr="00066DAF">
              <w:rPr>
                <w:rFonts w:ascii="Segoe UI" w:hAnsi="Segoe UI" w:cs="Segoe UI"/>
                <w:sz w:val="18"/>
              </w:rPr>
              <w:t xml:space="preserve"> No          If Yes, please provide details.</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340900615"/>
            <w:lock w:val="sdtLocked"/>
            <w:placeholder>
              <w:docPart w:val="681BA5A4A9114FFB961A48DB76CC13AE"/>
            </w:placeholder>
            <w:showingPlcHdr/>
            <w:text w:multiLine="1"/>
          </w:sdtPr>
          <w:sdtEndPr/>
          <w:sdtContent>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3.7</w:t>
            </w:r>
          </w:p>
        </w:tc>
        <w:tc>
          <w:tcPr>
            <w:tcW w:w="9498" w:type="dxa"/>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What was the largest fee earned from a single client or contract </w:t>
            </w:r>
            <w:r w:rsidRPr="00066DAF">
              <w:rPr>
                <w:rFonts w:ascii="Segoe UI" w:hAnsi="Segoe UI" w:cs="Segoe UI"/>
                <w:sz w:val="18"/>
                <w:u w:val="single"/>
              </w:rPr>
              <w:t>last financial year</w:t>
            </w:r>
            <w:r w:rsidRPr="00066DAF">
              <w:rPr>
                <w:rFonts w:ascii="Segoe UI" w:hAnsi="Segoe UI" w:cs="Segoe UI"/>
                <w:sz w:val="18"/>
              </w:rPr>
              <w:t>?</w:t>
            </w: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p>
        </w:tc>
        <w:tc>
          <w:tcPr>
            <w:tcW w:w="9498" w:type="dxa"/>
            <w:tcBorders>
              <w:bottom w:val="single" w:sz="4" w:space="0" w:color="EACBF2" w:themeColor="accent2" w:themeTint="33"/>
            </w:tcBorders>
          </w:tcPr>
          <w:p w:rsidR="002208E1" w:rsidRPr="00066DAF" w:rsidRDefault="002208E1" w:rsidP="004E7B50">
            <w:pPr>
              <w:pStyle w:val="Chase10ptbodytextnonumbering"/>
              <w:ind w:left="-111"/>
              <w:rPr>
                <w:rFonts w:ascii="Segoe UI" w:hAnsi="Segoe UI" w:cs="Segoe UI"/>
                <w:sz w:val="18"/>
              </w:rPr>
            </w:pPr>
            <w:r w:rsidRPr="00066DAF">
              <w:rPr>
                <w:rFonts w:ascii="Segoe UI" w:hAnsi="Segoe UI" w:cs="Segoe UI"/>
                <w:sz w:val="18"/>
              </w:rPr>
              <w:t>(</w:t>
            </w:r>
            <w:r w:rsidR="00087BC8" w:rsidRPr="004E7B50">
              <w:rPr>
                <w:rFonts w:ascii="Segoe UI" w:hAnsi="Segoe UI" w:cs="Segoe UI"/>
                <w:bCs/>
                <w:color w:val="7F2596" w:themeColor="accent2"/>
                <w:sz w:val="18"/>
              </w:rPr>
              <w:t>Note</w:t>
            </w:r>
            <w:r w:rsidR="004E7B50" w:rsidRPr="004E7B50">
              <w:rPr>
                <w:rFonts w:ascii="Segoe UI" w:hAnsi="Segoe UI" w:cs="Segoe UI"/>
                <w:bCs/>
                <w:color w:val="7F2596" w:themeColor="accent2"/>
                <w:sz w:val="18"/>
              </w:rPr>
              <w:t>:</w:t>
            </w:r>
            <w:r w:rsidR="004E7B50" w:rsidRPr="004E7B50">
              <w:rPr>
                <w:rFonts w:ascii="Segoe UI" w:hAnsi="Segoe UI" w:cs="Segoe UI"/>
                <w:b/>
                <w:bCs/>
                <w:color w:val="7F2596" w:themeColor="accent2"/>
                <w:sz w:val="18"/>
              </w:rPr>
              <w:t xml:space="preserve"> </w:t>
            </w:r>
            <w:r w:rsidRPr="004E7B50">
              <w:rPr>
                <w:rFonts w:ascii="Segoe UI" w:hAnsi="Segoe UI" w:cs="Segoe UI"/>
                <w:color w:val="7F2596" w:themeColor="accent2"/>
                <w:sz w:val="18"/>
              </w:rPr>
              <w:t xml:space="preserve"> </w:t>
            </w:r>
            <w:r w:rsidRPr="00066DAF">
              <w:rPr>
                <w:rFonts w:ascii="Segoe UI" w:hAnsi="Segoe UI" w:cs="Segoe UI"/>
                <w:sz w:val="18"/>
              </w:rPr>
              <w:t>Please identify client and/ or contract)</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1230991621"/>
            <w:lock w:val="sdtLocked"/>
            <w:placeholder>
              <w:docPart w:val="3A3A7621A0C0466D8F9731A11777AC24"/>
            </w:placeholder>
            <w:showingPlcHdr/>
            <w:text w:multiLine="1"/>
          </w:sdtPr>
          <w:sdtEndPr/>
          <w:sdtContent>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3.8</w:t>
            </w:r>
          </w:p>
        </w:tc>
        <w:tc>
          <w:tcPr>
            <w:tcW w:w="9498" w:type="dxa"/>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Has any single client or contract constituted more than 30% of the Proposer’s gross fees in any one of the </w:t>
            </w:r>
            <w:r w:rsidRPr="00066DAF">
              <w:rPr>
                <w:rFonts w:ascii="Segoe UI" w:hAnsi="Segoe UI" w:cs="Segoe UI"/>
                <w:sz w:val="18"/>
                <w:u w:val="single"/>
              </w:rPr>
              <w:t>last 5 financial years</w:t>
            </w:r>
            <w:r w:rsidRPr="00066DAF">
              <w:rPr>
                <w:rFonts w:ascii="Segoe UI" w:hAnsi="Segoe UI" w:cs="Segoe UI"/>
                <w:sz w:val="18"/>
              </w:rPr>
              <w:t>?</w:t>
            </w:r>
          </w:p>
        </w:tc>
      </w:tr>
      <w:tr w:rsidR="00C75B66" w:rsidRPr="00066DAF" w:rsidTr="003C5E1B">
        <w:tc>
          <w:tcPr>
            <w:tcW w:w="709" w:type="dxa"/>
          </w:tcPr>
          <w:p w:rsidR="00C75B66" w:rsidRPr="00066DAF" w:rsidRDefault="00C75B66" w:rsidP="00666480">
            <w:pPr>
              <w:pStyle w:val="Chase10ptbodytextnonumbering"/>
              <w:rPr>
                <w:rFonts w:ascii="Segoe UI" w:hAnsi="Segoe UI" w:cs="Segoe UI"/>
                <w:sz w:val="18"/>
              </w:rPr>
            </w:pPr>
          </w:p>
        </w:tc>
        <w:tc>
          <w:tcPr>
            <w:tcW w:w="9498" w:type="dxa"/>
            <w:tcBorders>
              <w:bottom w:val="single" w:sz="4" w:space="0" w:color="EACBF2" w:themeColor="accent2" w:themeTint="33"/>
            </w:tcBorders>
          </w:tcPr>
          <w:p w:rsidR="00C75B66"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385644002"/>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75B66" w:rsidRPr="00066DAF">
              <w:rPr>
                <w:rFonts w:ascii="Segoe UI" w:hAnsi="Segoe UI" w:cs="Segoe UI"/>
                <w:sz w:val="18"/>
              </w:rPr>
              <w:t xml:space="preserve"> Yes       </w:t>
            </w:r>
            <w:sdt>
              <w:sdtPr>
                <w:rPr>
                  <w:rFonts w:ascii="Segoe UI" w:hAnsi="Segoe UI" w:cs="Segoe UI"/>
                  <w:sz w:val="18"/>
                </w:rPr>
                <w:id w:val="-173585435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75B66" w:rsidRPr="00066DAF">
              <w:rPr>
                <w:rFonts w:ascii="Segoe UI" w:hAnsi="Segoe UI" w:cs="Segoe UI"/>
                <w:sz w:val="18"/>
              </w:rPr>
              <w:t xml:space="preserve"> No          If Yes, please provide details.</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1801566246"/>
            <w:lock w:val="sdtLocked"/>
            <w:placeholder>
              <w:docPart w:val="70558C0000484B3EB75126ACD1CA3CF3"/>
            </w:placeholder>
            <w:showingPlcHdr/>
            <w:text w:multiLine="1"/>
          </w:sdtPr>
          <w:sdtEndPr/>
          <w:sdtContent>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812EE1">
        <w:trPr>
          <w:trHeight w:val="309"/>
        </w:trPr>
        <w:tc>
          <w:tcPr>
            <w:tcW w:w="709" w:type="dxa"/>
          </w:tcPr>
          <w:p w:rsidR="002208E1" w:rsidRPr="00066DAF" w:rsidRDefault="002208E1" w:rsidP="00812EE1">
            <w:pPr>
              <w:pStyle w:val="Chase10ptbodytextnonumbering"/>
              <w:keepNext/>
              <w:spacing w:after="0"/>
              <w:rPr>
                <w:rFonts w:ascii="Segoe UI" w:hAnsi="Segoe UI" w:cs="Segoe UI"/>
                <w:sz w:val="18"/>
              </w:rPr>
            </w:pPr>
            <w:r w:rsidRPr="00066DAF">
              <w:rPr>
                <w:rFonts w:ascii="Segoe UI" w:hAnsi="Segoe UI" w:cs="Segoe UI"/>
                <w:sz w:val="18"/>
              </w:rPr>
              <w:t>3.9</w:t>
            </w:r>
          </w:p>
        </w:tc>
        <w:tc>
          <w:tcPr>
            <w:tcW w:w="9498" w:type="dxa"/>
          </w:tcPr>
          <w:p w:rsidR="002208E1" w:rsidRPr="00066DAF" w:rsidRDefault="002208E1" w:rsidP="00812EE1">
            <w:pPr>
              <w:pStyle w:val="Chase10ptbodytextnonumbering"/>
              <w:spacing w:after="0"/>
              <w:ind w:left="-111"/>
              <w:rPr>
                <w:rFonts w:ascii="Segoe UI" w:hAnsi="Segoe UI" w:cs="Segoe UI"/>
                <w:sz w:val="18"/>
              </w:rPr>
            </w:pPr>
            <w:r w:rsidRPr="00066DAF">
              <w:rPr>
                <w:rFonts w:ascii="Segoe UI" w:hAnsi="Segoe UI" w:cs="Segoe UI"/>
                <w:sz w:val="18"/>
              </w:rPr>
              <w:t xml:space="preserve">Please provide details of the 5 largest contracts or projects undertaken by the Proposer during the </w:t>
            </w:r>
            <w:r w:rsidRPr="00066DAF">
              <w:rPr>
                <w:rFonts w:ascii="Segoe UI" w:hAnsi="Segoe UI" w:cs="Segoe UI"/>
                <w:sz w:val="18"/>
                <w:u w:val="single"/>
              </w:rPr>
              <w:t xml:space="preserve">past </w:t>
            </w:r>
            <w:r w:rsidR="00CB62D3" w:rsidRPr="00066DAF">
              <w:rPr>
                <w:rFonts w:ascii="Segoe UI" w:hAnsi="Segoe UI" w:cs="Segoe UI"/>
                <w:sz w:val="18"/>
                <w:u w:val="single"/>
              </w:rPr>
              <w:br/>
            </w:r>
            <w:r w:rsidRPr="00066DAF">
              <w:rPr>
                <w:rFonts w:ascii="Segoe UI" w:hAnsi="Segoe UI" w:cs="Segoe UI"/>
                <w:sz w:val="18"/>
                <w:u w:val="single"/>
              </w:rPr>
              <w:t>5 years</w:t>
            </w:r>
            <w:r w:rsidRPr="00066DAF">
              <w:rPr>
                <w:rFonts w:ascii="Segoe UI" w:hAnsi="Segoe UI" w:cs="Segoe UI"/>
                <w:sz w:val="18"/>
              </w:rPr>
              <w:t>:</w:t>
            </w:r>
          </w:p>
        </w:tc>
      </w:tr>
    </w:tbl>
    <w:p w:rsidR="00812EE1" w:rsidRDefault="00812EE1"/>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711"/>
        <w:gridCol w:w="2485"/>
        <w:gridCol w:w="1522"/>
        <w:gridCol w:w="1412"/>
        <w:gridCol w:w="1368"/>
      </w:tblGrid>
      <w:tr w:rsidR="00684146" w:rsidRPr="00066DAF" w:rsidTr="00812EE1">
        <w:trPr>
          <w:trHeight w:val="454"/>
          <w:tblHeader/>
        </w:trPr>
        <w:tc>
          <w:tcPr>
            <w:tcW w:w="709" w:type="dxa"/>
            <w:tcBorders>
              <w:right w:val="single" w:sz="4" w:space="0" w:color="EACBF2" w:themeColor="accent2" w:themeTint="33"/>
            </w:tcBorders>
            <w:vAlign w:val="center"/>
          </w:tcPr>
          <w:p w:rsidR="00EB4CF4" w:rsidRPr="00066DAF" w:rsidRDefault="00EB4CF4" w:rsidP="00CB62D3">
            <w:pPr>
              <w:pStyle w:val="ChaseBodyText"/>
              <w:keepNext/>
              <w:jc w:val="center"/>
              <w:rPr>
                <w:rFonts w:ascii="Segoe UI" w:hAnsi="Segoe UI" w:cs="Segoe UI"/>
                <w:b/>
                <w:bCs/>
                <w:sz w:val="18"/>
                <w:lang w:val="en-GB"/>
              </w:rPr>
            </w:pPr>
          </w:p>
        </w:tc>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Client</w:t>
            </w:r>
          </w:p>
        </w:tc>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Type of Contract/ Project</w:t>
            </w:r>
          </w:p>
        </w:tc>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Gross Fees</w:t>
            </w:r>
          </w:p>
        </w:tc>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Date Commenced</w:t>
            </w:r>
          </w:p>
        </w:tc>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Completed</w:t>
            </w:r>
            <w:r w:rsidR="006638CC" w:rsidRPr="00066DAF">
              <w:rPr>
                <w:rFonts w:ascii="Segoe UI" w:hAnsi="Segoe UI" w:cs="Segoe UI"/>
                <w:b/>
                <w:bCs/>
                <w:sz w:val="18"/>
                <w:lang w:val="en-GB"/>
              </w:rPr>
              <w:t xml:space="preserve"> Yes/ No </w:t>
            </w:r>
          </w:p>
        </w:tc>
      </w:tr>
      <w:tr w:rsidR="00BC3A32" w:rsidRPr="00066DAF" w:rsidTr="004E7B50">
        <w:trPr>
          <w:trHeight w:val="454"/>
        </w:trPr>
        <w:tc>
          <w:tcPr>
            <w:tcW w:w="709" w:type="dxa"/>
            <w:tcBorders>
              <w:right w:val="single" w:sz="4" w:space="0" w:color="EACBF2" w:themeColor="accent2" w:themeTint="33"/>
            </w:tcBorders>
            <w:vAlign w:val="center"/>
          </w:tcPr>
          <w:p w:rsidR="00BC3A32" w:rsidRPr="00066DAF" w:rsidRDefault="00BC3A32" w:rsidP="00BC3A32">
            <w:pPr>
              <w:pStyle w:val="ChaseBodyText"/>
              <w:keepNext/>
              <w:jc w:val="left"/>
              <w:rPr>
                <w:rFonts w:ascii="Segoe UI" w:hAnsi="Segoe UI" w:cs="Segoe UI"/>
                <w:sz w:val="18"/>
                <w:lang w:val="en-GB"/>
              </w:rPr>
            </w:pPr>
          </w:p>
        </w:tc>
        <w:sdt>
          <w:sdtPr>
            <w:rPr>
              <w:rFonts w:cs="Segoe UI"/>
            </w:rPr>
            <w:id w:val="198600107"/>
            <w:lock w:val="sdtLocked"/>
            <w:placeholder>
              <w:docPart w:val="1928A0DC26A94387895D476E86D284CB"/>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4E7B50">
                <w:r w:rsidRPr="00B57511">
                  <w:rPr>
                    <w:rFonts w:cs="Segoe UI"/>
                    <w:color w:val="A6A6A6" w:themeColor="background1" w:themeShade="A6"/>
                  </w:rPr>
                  <w:t>Enter text.</w:t>
                </w:r>
              </w:p>
            </w:tc>
          </w:sdtContent>
        </w:sdt>
        <w:sdt>
          <w:sdtPr>
            <w:rPr>
              <w:rFonts w:cs="Segoe UI"/>
            </w:rPr>
            <w:id w:val="-509526861"/>
            <w:lock w:val="sdtLocked"/>
            <w:placeholder>
              <w:docPart w:val="DC1BDB9FD37A4E54BA45B4A943C42BDB"/>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4E7B50">
            <w:pPr>
              <w:pStyle w:val="ChaseBodyText"/>
              <w:keepN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18893430"/>
                <w:lock w:val="sdtLocked"/>
                <w:placeholder>
                  <w:docPart w:val="A2A4BC623A99486BB4BC27ED943C46B5"/>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666550491"/>
            <w:placeholder>
              <w:docPart w:val="D2E98EBC32944F96B5D1A009D917AB37"/>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815494249"/>
            <w:placeholder>
              <w:docPart w:val="7F0978013BE348928597C6F89537F884"/>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630B8E" w:rsidP="004E7B50">
                <w:r w:rsidRPr="002162D8">
                  <w:rPr>
                    <w:rStyle w:val="PlaceholderText"/>
                  </w:rPr>
                  <w:t>Choose an item.</w:t>
                </w:r>
              </w:p>
            </w:tc>
          </w:sdtContent>
        </w:sdt>
      </w:tr>
      <w:tr w:rsidR="00630B8E" w:rsidRPr="00066DAF" w:rsidTr="004E7B50">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keepNext/>
              <w:jc w:val="left"/>
              <w:rPr>
                <w:rFonts w:ascii="Segoe UI" w:hAnsi="Segoe UI" w:cs="Segoe UI"/>
                <w:sz w:val="18"/>
                <w:lang w:val="en-GB"/>
              </w:rPr>
            </w:pPr>
          </w:p>
        </w:tc>
        <w:sdt>
          <w:sdtPr>
            <w:rPr>
              <w:rFonts w:cs="Segoe UI"/>
            </w:rPr>
            <w:id w:val="-707644371"/>
            <w:lock w:val="sdtLocked"/>
            <w:placeholder>
              <w:docPart w:val="8B4DCBE52F8E4272BAA8E4EEE5AD024D"/>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203553905"/>
            <w:lock w:val="sdtLocked"/>
            <w:placeholder>
              <w:docPart w:val="C956945C0EB549A888887CAE6D25C13E"/>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keepN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940098174"/>
                <w:lock w:val="sdtLocked"/>
                <w:placeholder>
                  <w:docPart w:val="7A2A42B1469F458F9EECD47B3E5BB57D"/>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616954610"/>
            <w:placeholder>
              <w:docPart w:val="211AB451A23B4E778848207E1A9C9A09"/>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2021837662"/>
            <w:placeholder>
              <w:docPart w:val="80E6A4C93FFD49158514D122B5D09A6F"/>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4E7B50">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496414025"/>
            <w:lock w:val="sdtLocked"/>
            <w:placeholder>
              <w:docPart w:val="223CF903537A46ED993C10BBCB0054A4"/>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994939285"/>
            <w:lock w:val="sdtLocked"/>
            <w:placeholder>
              <w:docPart w:val="2A0E8AFF471D4BEBAD146C00F11ED683"/>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825859597"/>
                <w:lock w:val="sdtLocked"/>
                <w:placeholder>
                  <w:docPart w:val="B5090A737CC843D5AB15647DFBEE6EEA"/>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64908513"/>
            <w:placeholder>
              <w:docPart w:val="9E05B825B2204FA69E95EF2330C553A6"/>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978456862"/>
            <w:placeholder>
              <w:docPart w:val="FE0982EBF01E401EA8727F6DC8381F80"/>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7273FD">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1935510888"/>
            <w:lock w:val="sdtLocked"/>
            <w:placeholder>
              <w:docPart w:val="224F9F6ABE634D95B4277E554A3D41A6"/>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796789318"/>
            <w:lock w:val="sdtLocked"/>
            <w:placeholder>
              <w:docPart w:val="E95CF1A6555F4942897AEF2DF08ADE04"/>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596245173"/>
                <w:lock w:val="sdtLocked"/>
                <w:placeholder>
                  <w:docPart w:val="64108873FF1C48568D8D92F62212DC36"/>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174841219"/>
            <w:placeholder>
              <w:docPart w:val="37B0B838888047B1A321DA447DAE4533"/>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29420714"/>
            <w:placeholder>
              <w:docPart w:val="23A92378ABCF49679809AE7CE55859EA"/>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7273FD">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1982907636"/>
            <w:lock w:val="sdtLocked"/>
            <w:placeholder>
              <w:docPart w:val="6B347AD47DC84A06B11F79E087CD5152"/>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616524338"/>
            <w:lock w:val="sdtLocked"/>
            <w:placeholder>
              <w:docPart w:val="4841CC1D201E4E468E5D6BA15A50316B"/>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04581878"/>
                <w:lock w:val="sdtLocked"/>
                <w:placeholder>
                  <w:docPart w:val="65C6651E321F454F89FB815B9A84831D"/>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385453277"/>
            <w:placeholder>
              <w:docPart w:val="7FDBD45BED1A4047948F442FC9A6454F"/>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1180729391"/>
            <w:placeholder>
              <w:docPart w:val="433F08D3393E49539D9F87CC2BE45215"/>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3D5CC7" w:rsidRPr="003D5CC7" w:rsidTr="007273FD">
        <w:trPr>
          <w:trHeight w:val="128"/>
        </w:trPr>
        <w:tc>
          <w:tcPr>
            <w:tcW w:w="709" w:type="dxa"/>
          </w:tcPr>
          <w:p w:rsidR="003D5CC7" w:rsidRPr="003D5CC7" w:rsidRDefault="003D5CC7" w:rsidP="003D5CC7">
            <w:pPr>
              <w:pStyle w:val="ChaseBodyText"/>
              <w:jc w:val="left"/>
              <w:rPr>
                <w:rFonts w:ascii="Segoe UI" w:hAnsi="Segoe UI" w:cs="Segoe UI"/>
                <w:sz w:val="18"/>
                <w:szCs w:val="18"/>
                <w:lang w:val="en-GB"/>
              </w:rPr>
            </w:pPr>
          </w:p>
        </w:tc>
        <w:tc>
          <w:tcPr>
            <w:tcW w:w="2711"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2485"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1522" w:type="dxa"/>
            <w:tcBorders>
              <w:top w:val="single" w:sz="4" w:space="0" w:color="EACBF2" w:themeColor="accent2" w:themeTint="33"/>
              <w:bottom w:val="single" w:sz="4" w:space="0" w:color="EACBF2" w:themeColor="accent2" w:themeTint="33"/>
            </w:tcBorders>
            <w:shd w:val="clear" w:color="auto" w:fill="auto"/>
          </w:tcPr>
          <w:p w:rsidR="003D5CC7" w:rsidRPr="003D5CC7" w:rsidRDefault="003D5CC7" w:rsidP="003D5CC7">
            <w:pPr>
              <w:pStyle w:val="ChaseBodyText"/>
              <w:jc w:val="left"/>
              <w:rPr>
                <w:rFonts w:ascii="Segoe UI" w:hAnsi="Segoe UI" w:cs="Segoe UI"/>
                <w:sz w:val="18"/>
                <w:szCs w:val="18"/>
                <w:lang w:val="en-GB"/>
              </w:rPr>
            </w:pPr>
          </w:p>
        </w:tc>
        <w:tc>
          <w:tcPr>
            <w:tcW w:w="1412"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1368"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r>
      <w:tr w:rsidR="003D5CC7" w:rsidRPr="00066DAF" w:rsidTr="003C5E1B">
        <w:tc>
          <w:tcPr>
            <w:tcW w:w="709" w:type="dxa"/>
          </w:tcPr>
          <w:p w:rsidR="003D5CC7" w:rsidRPr="00066DAF" w:rsidRDefault="003D5CC7" w:rsidP="00EB4CF4">
            <w:pPr>
              <w:pStyle w:val="ChaseBodyText"/>
              <w:rPr>
                <w:rFonts w:ascii="Segoe UI" w:hAnsi="Segoe UI" w:cs="Segoe UI"/>
                <w:sz w:val="18"/>
                <w:lang w:val="en-GB"/>
              </w:rPr>
            </w:pPr>
            <w:r w:rsidRPr="00066DAF">
              <w:rPr>
                <w:rFonts w:ascii="Segoe UI" w:hAnsi="Segoe UI" w:cs="Segoe UI"/>
                <w:sz w:val="18"/>
                <w:lang w:val="en-GB"/>
              </w:rPr>
              <w:t>3.10</w:t>
            </w:r>
          </w:p>
        </w:tc>
        <w:tc>
          <w:tcPr>
            <w:tcW w:w="5196" w:type="dxa"/>
            <w:gridSpan w:val="2"/>
            <w:tcBorders>
              <w:right w:val="single" w:sz="4" w:space="0" w:color="EACBF2" w:themeColor="accent2" w:themeTint="33"/>
            </w:tcBorders>
          </w:tcPr>
          <w:p w:rsidR="003D5CC7" w:rsidRPr="00066DAF" w:rsidRDefault="003D5CC7" w:rsidP="00EE48B8">
            <w:pPr>
              <w:pStyle w:val="Chase10ptbodytextnonumbering"/>
              <w:ind w:left="-111"/>
              <w:rPr>
                <w:rFonts w:ascii="Segoe UI" w:hAnsi="Segoe UI" w:cs="Segoe UI"/>
                <w:sz w:val="18"/>
                <w:lang w:val="en-GB"/>
              </w:rPr>
            </w:pPr>
            <w:r>
              <w:rPr>
                <w:rFonts w:ascii="Segoe UI" w:hAnsi="Segoe UI" w:cs="Segoe UI"/>
                <w:sz w:val="18"/>
                <w:lang w:val="en-GB"/>
              </w:rPr>
              <w:t>W</w:t>
            </w:r>
            <w:r w:rsidRPr="00066DAF">
              <w:rPr>
                <w:rFonts w:ascii="Segoe UI" w:hAnsi="Segoe UI" w:cs="Segoe UI"/>
                <w:sz w:val="18"/>
                <w:lang w:val="en-GB"/>
              </w:rPr>
              <w:t>hat is the average value of the Proposer’s contracts?</w:t>
            </w:r>
            <w:r w:rsidRPr="00066DAF">
              <w:rPr>
                <w:rFonts w:ascii="Segoe UI" w:hAnsi="Segoe UI" w:cs="Segoe UI"/>
                <w:noProof/>
                <w:sz w:val="18"/>
              </w:rPr>
              <w:t xml:space="preserve"> </w:t>
            </w:r>
          </w:p>
        </w:tc>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3D5CC7" w:rsidRPr="00066DAF" w:rsidRDefault="004E7B50" w:rsidP="003C5E1B">
            <w:pPr>
              <w:pStyle w:val="ChaseBodyText"/>
              <w:jc w:val="left"/>
              <w:rPr>
                <w:rFonts w:ascii="Segoe UI" w:hAnsi="Segoe UI" w:cs="Segoe UI"/>
                <w:sz w:val="14"/>
                <w:szCs w:val="16"/>
                <w:lang w:val="en-GB"/>
              </w:rPr>
            </w:pPr>
            <w:r>
              <w:rPr>
                <w:rFonts w:ascii="Segoe UI" w:hAnsi="Segoe UI" w:cs="Segoe UI"/>
                <w:sz w:val="18"/>
                <w:lang w:val="en-GB"/>
              </w:rPr>
              <w:t>$</w:t>
            </w:r>
            <w:sdt>
              <w:sdtPr>
                <w:rPr>
                  <w:rFonts w:ascii="Segoe UI" w:hAnsi="Segoe UI" w:cs="Segoe UI"/>
                  <w:sz w:val="18"/>
                  <w:lang w:val="en-GB"/>
                </w:rPr>
                <w:id w:val="1417518645"/>
                <w:placeholder>
                  <w:docPart w:val="B50187E3AC33417394E1819FFA7CB2C9"/>
                </w:placeholder>
                <w:showingPlcHdr/>
                <w:text/>
              </w:sdtPr>
              <w:sdtEndPr/>
              <w:sdtContent>
                <w:r w:rsidR="004D32A3">
                  <w:rPr>
                    <w:rFonts w:ascii="Segoe UI" w:hAnsi="Segoe UI" w:cs="Segoe UI"/>
                    <w:color w:val="A6A6A6" w:themeColor="background1" w:themeShade="A6"/>
                    <w:sz w:val="18"/>
                    <w:lang w:val="en-GB"/>
                  </w:rPr>
                  <w:t>Amount</w:t>
                </w:r>
                <w:r w:rsidR="003D5CC7" w:rsidRPr="001A1BCA">
                  <w:rPr>
                    <w:rFonts w:ascii="Segoe UI" w:hAnsi="Segoe UI" w:cs="Segoe UI"/>
                    <w:color w:val="A6A6A6" w:themeColor="background1" w:themeShade="A6"/>
                    <w:sz w:val="18"/>
                    <w:lang w:val="en-GB"/>
                  </w:rPr>
                  <w:t>.</w:t>
                </w:r>
              </w:sdtContent>
            </w:sdt>
          </w:p>
        </w:tc>
        <w:tc>
          <w:tcPr>
            <w:tcW w:w="2780" w:type="dxa"/>
            <w:gridSpan w:val="2"/>
            <w:tcBorders>
              <w:left w:val="single" w:sz="4" w:space="0" w:color="EACBF2" w:themeColor="accent2" w:themeTint="33"/>
            </w:tcBorders>
          </w:tcPr>
          <w:p w:rsidR="003D5CC7" w:rsidRPr="00066DAF" w:rsidRDefault="003D5CC7" w:rsidP="00EB4CF4">
            <w:pPr>
              <w:pStyle w:val="ChaseBodyText"/>
              <w:rPr>
                <w:rFonts w:ascii="Segoe UI" w:hAnsi="Segoe UI" w:cs="Segoe UI"/>
                <w:sz w:val="18"/>
                <w:lang w:val="en-GB"/>
              </w:rPr>
            </w:pPr>
          </w:p>
        </w:tc>
      </w:tr>
      <w:tr w:rsidR="003D5CC7" w:rsidRPr="00066DAF" w:rsidTr="003C5E1B">
        <w:tc>
          <w:tcPr>
            <w:tcW w:w="709" w:type="dxa"/>
          </w:tcPr>
          <w:p w:rsidR="003D5CC7" w:rsidRPr="00066DAF" w:rsidRDefault="003D5CC7" w:rsidP="00EB4CF4">
            <w:pPr>
              <w:pStyle w:val="ChaseBodyText"/>
              <w:rPr>
                <w:rFonts w:ascii="Segoe UI" w:hAnsi="Segoe UI" w:cs="Segoe UI"/>
                <w:sz w:val="18"/>
                <w:lang w:val="en-GB"/>
              </w:rPr>
            </w:pPr>
          </w:p>
        </w:tc>
        <w:tc>
          <w:tcPr>
            <w:tcW w:w="5196" w:type="dxa"/>
            <w:gridSpan w:val="2"/>
          </w:tcPr>
          <w:p w:rsidR="003D5CC7" w:rsidRPr="00066DAF" w:rsidRDefault="003D5CC7" w:rsidP="00EB4CF4">
            <w:pPr>
              <w:pStyle w:val="ChaseBodyText"/>
              <w:rPr>
                <w:rFonts w:ascii="Segoe UI" w:hAnsi="Segoe UI" w:cs="Segoe UI"/>
                <w:sz w:val="18"/>
                <w:lang w:val="en-GB"/>
              </w:rPr>
            </w:pPr>
          </w:p>
        </w:tc>
        <w:tc>
          <w:tcPr>
            <w:tcW w:w="1522" w:type="dxa"/>
          </w:tcPr>
          <w:p w:rsidR="003D5CC7" w:rsidRPr="00066DAF" w:rsidRDefault="003D5CC7" w:rsidP="00EB4CF4">
            <w:pPr>
              <w:pStyle w:val="ChaseBodyText"/>
              <w:rPr>
                <w:rFonts w:ascii="Segoe UI" w:hAnsi="Segoe UI" w:cs="Segoe UI"/>
                <w:sz w:val="14"/>
                <w:szCs w:val="16"/>
                <w:lang w:val="en-GB"/>
              </w:rPr>
            </w:pPr>
          </w:p>
        </w:tc>
        <w:tc>
          <w:tcPr>
            <w:tcW w:w="2780" w:type="dxa"/>
            <w:gridSpan w:val="2"/>
          </w:tcPr>
          <w:p w:rsidR="003D5CC7" w:rsidRPr="00066DAF" w:rsidRDefault="003D5CC7" w:rsidP="00EB4CF4">
            <w:pPr>
              <w:pStyle w:val="ChaseBodyText"/>
              <w:rPr>
                <w:rFonts w:ascii="Segoe UI" w:hAnsi="Segoe UI" w:cs="Segoe UI"/>
                <w:sz w:val="18"/>
                <w:lang w:val="en-GB"/>
              </w:rPr>
            </w:pPr>
          </w:p>
        </w:tc>
      </w:tr>
      <w:tr w:rsidR="00EB4CF4" w:rsidRPr="00066DAF" w:rsidTr="003C5E1B">
        <w:tc>
          <w:tcPr>
            <w:tcW w:w="709" w:type="dxa"/>
          </w:tcPr>
          <w:p w:rsidR="00EB4CF4" w:rsidRPr="00066DAF" w:rsidRDefault="00EB4CF4" w:rsidP="00666480">
            <w:pPr>
              <w:pStyle w:val="Chase10ptbodytextnonumbering"/>
              <w:rPr>
                <w:rFonts w:ascii="Segoe UI" w:hAnsi="Segoe UI" w:cs="Segoe UI"/>
                <w:sz w:val="18"/>
              </w:rPr>
            </w:pPr>
            <w:r w:rsidRPr="00066DAF">
              <w:rPr>
                <w:rFonts w:ascii="Segoe UI" w:hAnsi="Segoe UI" w:cs="Segoe UI"/>
                <w:sz w:val="18"/>
              </w:rPr>
              <w:t>3.1</w:t>
            </w:r>
            <w:r w:rsidR="00BA4BF6" w:rsidRPr="00066DAF">
              <w:rPr>
                <w:rFonts w:ascii="Segoe UI" w:hAnsi="Segoe UI" w:cs="Segoe UI"/>
                <w:sz w:val="18"/>
              </w:rPr>
              <w:t>1</w:t>
            </w:r>
          </w:p>
        </w:tc>
        <w:tc>
          <w:tcPr>
            <w:tcW w:w="9498" w:type="dxa"/>
            <w:gridSpan w:val="5"/>
          </w:tcPr>
          <w:p w:rsidR="00EB4CF4" w:rsidRPr="00066DAF" w:rsidRDefault="00EB4CF4" w:rsidP="00EE48B8">
            <w:pPr>
              <w:pStyle w:val="Chase10ptbodytextnonumbering"/>
              <w:ind w:left="-111"/>
              <w:rPr>
                <w:rFonts w:ascii="Segoe UI" w:hAnsi="Segoe UI" w:cs="Segoe UI"/>
                <w:sz w:val="18"/>
              </w:rPr>
            </w:pPr>
            <w:r w:rsidRPr="00066DAF">
              <w:rPr>
                <w:rFonts w:ascii="Segoe UI" w:hAnsi="Segoe UI" w:cs="Segoe UI"/>
                <w:sz w:val="18"/>
              </w:rPr>
              <w:t>Are the contracts/ projects declared in Q3.9 consistent with the Proposer’s normal business and professional activities as otherwise described in this proposal form?</w:t>
            </w:r>
          </w:p>
        </w:tc>
      </w:tr>
      <w:tr w:rsidR="00B431A1" w:rsidRPr="00066DAF" w:rsidTr="003C5E1B">
        <w:tc>
          <w:tcPr>
            <w:tcW w:w="709" w:type="dxa"/>
          </w:tcPr>
          <w:p w:rsidR="00B431A1" w:rsidRPr="00066DAF" w:rsidRDefault="00B431A1" w:rsidP="00666480">
            <w:pPr>
              <w:pStyle w:val="Chase10ptbodytextnonumbering"/>
              <w:rPr>
                <w:rFonts w:ascii="Segoe UI" w:hAnsi="Segoe UI" w:cs="Segoe UI"/>
                <w:sz w:val="18"/>
              </w:rPr>
            </w:pPr>
          </w:p>
        </w:tc>
        <w:tc>
          <w:tcPr>
            <w:tcW w:w="9498" w:type="dxa"/>
            <w:gridSpan w:val="5"/>
          </w:tcPr>
          <w:p w:rsidR="00B431A1"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1301264128"/>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D20E4">
              <w:rPr>
                <w:rFonts w:ascii="Segoe UI" w:hAnsi="Segoe UI" w:cs="Segoe UI"/>
                <w:sz w:val="18"/>
              </w:rPr>
              <w:t xml:space="preserve"> </w:t>
            </w:r>
            <w:r w:rsidR="00B431A1" w:rsidRPr="00066DAF">
              <w:rPr>
                <w:rFonts w:ascii="Segoe UI" w:hAnsi="Segoe UI" w:cs="Segoe UI"/>
                <w:sz w:val="18"/>
              </w:rPr>
              <w:t>Yes</w:t>
            </w:r>
            <w:r w:rsidR="00FE02B5" w:rsidRPr="00066DAF">
              <w:rPr>
                <w:rFonts w:ascii="Segoe UI" w:hAnsi="Segoe UI" w:cs="Segoe UI"/>
                <w:sz w:val="18"/>
              </w:rPr>
              <w:t xml:space="preserve">       </w:t>
            </w:r>
            <w:sdt>
              <w:sdtPr>
                <w:rPr>
                  <w:rFonts w:ascii="Segoe UI" w:hAnsi="Segoe UI" w:cs="Segoe UI"/>
                  <w:sz w:val="18"/>
                </w:rPr>
                <w:id w:val="614099092"/>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431A1" w:rsidRPr="00066DAF">
              <w:rPr>
                <w:rFonts w:ascii="Segoe UI" w:hAnsi="Segoe UI" w:cs="Segoe UI"/>
                <w:sz w:val="18"/>
              </w:rPr>
              <w:t xml:space="preserve"> No     </w:t>
            </w:r>
          </w:p>
          <w:p w:rsidR="00B431A1" w:rsidRPr="00066DAF" w:rsidRDefault="00B431A1" w:rsidP="00EE48B8">
            <w:pPr>
              <w:pStyle w:val="Chase10ptbodytextnonumbering"/>
              <w:ind w:left="-111"/>
              <w:rPr>
                <w:rFonts w:ascii="Segoe UI" w:hAnsi="Segoe UI" w:cs="Segoe UI"/>
                <w:sz w:val="18"/>
              </w:rPr>
            </w:pPr>
            <w:r w:rsidRPr="00066DAF">
              <w:rPr>
                <w:rFonts w:ascii="Segoe UI" w:hAnsi="Segoe UI" w:cs="Segoe UI"/>
                <w:sz w:val="18"/>
              </w:rPr>
              <w:t>If No, please provide details in respect of the measures taken by the Proposer to ensure adequate expertise and resources are allocated to such projects.</w:t>
            </w:r>
          </w:p>
        </w:tc>
      </w:tr>
      <w:tr w:rsidR="00EB4CF4" w:rsidRPr="00066DAF" w:rsidTr="003A1BE7">
        <w:trPr>
          <w:trHeight w:val="574"/>
        </w:trPr>
        <w:tc>
          <w:tcPr>
            <w:tcW w:w="709" w:type="dxa"/>
            <w:tcBorders>
              <w:right w:val="single" w:sz="4" w:space="0" w:color="EACBF2" w:themeColor="accent2" w:themeTint="33"/>
            </w:tcBorders>
          </w:tcPr>
          <w:p w:rsidR="00EB4CF4" w:rsidRPr="00066DAF" w:rsidRDefault="00EB4CF4" w:rsidP="00EB4CF4">
            <w:pPr>
              <w:pStyle w:val="ChaseBodyText"/>
              <w:rPr>
                <w:rFonts w:ascii="Segoe UI" w:hAnsi="Segoe UI" w:cs="Segoe UI"/>
                <w:sz w:val="18"/>
                <w:lang w:val="en-GB"/>
              </w:rPr>
            </w:pPr>
          </w:p>
        </w:tc>
        <w:tc>
          <w:tcPr>
            <w:tcW w:w="9498"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818555889"/>
              <w:lock w:val="sdtLocked"/>
              <w:placeholder>
                <w:docPart w:val="D1E7CE9FB3244E538587AB640FAF969B"/>
              </w:placeholder>
              <w:showingPlcHdr/>
              <w:text w:multiLine="1"/>
            </w:sdtPr>
            <w:sdtEndPr/>
            <w:sdtContent>
              <w:p w:rsidR="00EB4CF4" w:rsidRPr="00066DAF" w:rsidRDefault="00BC3A32" w:rsidP="00EB4CF4">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1D5155" w:rsidRPr="00066DAF" w:rsidRDefault="001D5155" w:rsidP="00EB4CF4">
            <w:pPr>
              <w:pStyle w:val="ChaseBodyText"/>
              <w:rPr>
                <w:rFonts w:ascii="Segoe UI" w:hAnsi="Segoe UI" w:cs="Segoe UI"/>
                <w:sz w:val="18"/>
                <w:lang w:val="en-GB"/>
              </w:rPr>
            </w:pPr>
          </w:p>
        </w:tc>
      </w:tr>
    </w:tbl>
    <w:p w:rsidR="00E34FB8" w:rsidRPr="00066DAF" w:rsidRDefault="00E34FB8">
      <w:pPr>
        <w:rPr>
          <w:rFonts w:cs="Segoe UI"/>
          <w:sz w:val="20"/>
        </w:rPr>
      </w:pPr>
    </w:p>
    <w:p w:rsidR="008A5460" w:rsidRPr="00066DAF" w:rsidRDefault="00ED54BD" w:rsidP="00A94AA6">
      <w:pPr>
        <w:pStyle w:val="Chase14ptSectionHeader"/>
      </w:pPr>
      <w:r w:rsidRPr="00066DAF">
        <w:t>RISK MANAGEMENT</w:t>
      </w:r>
    </w:p>
    <w:tbl>
      <w:tblPr>
        <w:tblStyle w:val="TableGrid"/>
        <w:tblW w:w="101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7"/>
        <w:gridCol w:w="467"/>
        <w:gridCol w:w="7513"/>
        <w:gridCol w:w="1453"/>
      </w:tblGrid>
      <w:tr w:rsidR="00EB4CF4" w:rsidRPr="00066DAF" w:rsidTr="00C45B62">
        <w:tc>
          <w:tcPr>
            <w:tcW w:w="667" w:type="dxa"/>
          </w:tcPr>
          <w:p w:rsidR="00EB4CF4" w:rsidRPr="00066DAF" w:rsidRDefault="00EB4CF4" w:rsidP="001E3479">
            <w:pPr>
              <w:pStyle w:val="Chase10ptbodytextnonumbering"/>
              <w:ind w:left="-108"/>
              <w:rPr>
                <w:rFonts w:ascii="Segoe UI" w:hAnsi="Segoe UI" w:cs="Segoe UI"/>
                <w:sz w:val="18"/>
              </w:rPr>
            </w:pPr>
            <w:r w:rsidRPr="00066DAF">
              <w:rPr>
                <w:rFonts w:ascii="Segoe UI" w:hAnsi="Segoe UI" w:cs="Segoe UI"/>
                <w:sz w:val="18"/>
              </w:rPr>
              <w:t>4.1</w:t>
            </w:r>
          </w:p>
        </w:tc>
        <w:tc>
          <w:tcPr>
            <w:tcW w:w="9433" w:type="dxa"/>
            <w:gridSpan w:val="3"/>
          </w:tcPr>
          <w:p w:rsidR="00EB4CF4" w:rsidRPr="00066DAF" w:rsidRDefault="00EB4CF4" w:rsidP="00EE48B8">
            <w:pPr>
              <w:pStyle w:val="Chase10ptbodytextnonumbering"/>
              <w:ind w:left="-111"/>
              <w:rPr>
                <w:rFonts w:ascii="Segoe UI" w:hAnsi="Segoe UI" w:cs="Segoe UI"/>
                <w:sz w:val="18"/>
              </w:rPr>
            </w:pPr>
            <w:r w:rsidRPr="00066DAF">
              <w:rPr>
                <w:rFonts w:ascii="Segoe UI" w:hAnsi="Segoe UI" w:cs="Segoe UI"/>
                <w:sz w:val="18"/>
              </w:rPr>
              <w:t>Does the Proposer have in place any formal risk management, quality control and/</w:t>
            </w:r>
            <w:r w:rsidR="00BA4236" w:rsidRPr="00066DAF">
              <w:rPr>
                <w:rFonts w:ascii="Segoe UI" w:hAnsi="Segoe UI" w:cs="Segoe UI"/>
                <w:sz w:val="18"/>
              </w:rPr>
              <w:t xml:space="preserve"> </w:t>
            </w:r>
            <w:r w:rsidRPr="00066DAF">
              <w:rPr>
                <w:rFonts w:ascii="Segoe UI" w:hAnsi="Segoe UI" w:cs="Segoe UI"/>
                <w:sz w:val="18"/>
              </w:rPr>
              <w:t>or compliance programmes and/ or procedures?</w:t>
            </w:r>
          </w:p>
        </w:tc>
      </w:tr>
      <w:tr w:rsidR="00630B8E" w:rsidRPr="00066DAF" w:rsidTr="00360951">
        <w:tc>
          <w:tcPr>
            <w:tcW w:w="667" w:type="dxa"/>
          </w:tcPr>
          <w:p w:rsidR="00630B8E" w:rsidRPr="00066DAF" w:rsidRDefault="00630B8E" w:rsidP="00812EE1">
            <w:pPr>
              <w:pStyle w:val="Chase10ptbodytextnonumbering"/>
              <w:spacing w:after="0"/>
              <w:rPr>
                <w:rFonts w:ascii="Segoe UI" w:hAnsi="Segoe UI" w:cs="Segoe UI"/>
                <w:sz w:val="18"/>
              </w:rPr>
            </w:pPr>
          </w:p>
        </w:tc>
        <w:tc>
          <w:tcPr>
            <w:tcW w:w="7980" w:type="dxa"/>
            <w:gridSpan w:val="2"/>
            <w:tcBorders>
              <w:right w:val="single" w:sz="4" w:space="0" w:color="EACBF2" w:themeColor="accent2" w:themeTint="33"/>
            </w:tcBorders>
          </w:tcPr>
          <w:p w:rsidR="00630B8E" w:rsidRPr="00066DAF" w:rsidRDefault="00A858B1" w:rsidP="00812EE1">
            <w:pPr>
              <w:pStyle w:val="Chase10ptbodytextnonumbering"/>
              <w:spacing w:after="0"/>
              <w:ind w:left="1778" w:hanging="1889"/>
              <w:rPr>
                <w:rFonts w:ascii="Segoe UI" w:hAnsi="Segoe UI" w:cs="Segoe UI"/>
                <w:sz w:val="18"/>
              </w:rPr>
            </w:pPr>
            <w:sdt>
              <w:sdtPr>
                <w:rPr>
                  <w:rFonts w:ascii="Segoe UI" w:hAnsi="Segoe UI" w:cs="Segoe UI"/>
                  <w:sz w:val="18"/>
                </w:rPr>
                <w:id w:val="-855104921"/>
                <w14:checkbox>
                  <w14:checked w14:val="0"/>
                  <w14:checkedState w14:val="2612" w14:font="MS Gothic"/>
                  <w14:uncheckedState w14:val="2610" w14:font="MS Gothic"/>
                </w14:checkbox>
              </w:sdtPr>
              <w:sdtEndPr/>
              <w:sdtContent>
                <w:r w:rsidR="00630B8E" w:rsidRPr="00EE48B8">
                  <w:rPr>
                    <w:rFonts w:ascii="Segoe UI Symbol" w:hAnsi="Segoe UI Symbol" w:cs="Segoe UI Symbol"/>
                    <w:sz w:val="18"/>
                  </w:rPr>
                  <w:t>☐</w:t>
                </w:r>
              </w:sdtContent>
            </w:sdt>
            <w:r w:rsidR="00630B8E">
              <w:rPr>
                <w:rFonts w:ascii="Segoe UI" w:hAnsi="Segoe UI" w:cs="Segoe UI"/>
                <w:sz w:val="18"/>
              </w:rPr>
              <w:t xml:space="preserve"> </w:t>
            </w:r>
            <w:r w:rsidR="00630B8E" w:rsidRPr="00066DAF">
              <w:rPr>
                <w:rFonts w:ascii="Segoe UI" w:hAnsi="Segoe UI" w:cs="Segoe UI"/>
                <w:sz w:val="18"/>
              </w:rPr>
              <w:t xml:space="preserve">Yes       </w:t>
            </w:r>
            <w:sdt>
              <w:sdtPr>
                <w:rPr>
                  <w:rFonts w:ascii="Segoe UI" w:hAnsi="Segoe UI" w:cs="Segoe UI"/>
                  <w:sz w:val="18"/>
                </w:rPr>
                <w:id w:val="-1215729872"/>
                <w14:checkbox>
                  <w14:checked w14:val="0"/>
                  <w14:checkedState w14:val="2612" w14:font="MS Gothic"/>
                  <w14:uncheckedState w14:val="2610" w14:font="MS Gothic"/>
                </w14:checkbox>
              </w:sdtPr>
              <w:sdtEndPr/>
              <w:sdtContent>
                <w:r w:rsidR="00630B8E" w:rsidRPr="00EE48B8">
                  <w:rPr>
                    <w:rFonts w:ascii="Segoe UI Symbol" w:hAnsi="Segoe UI Symbol" w:cs="Segoe UI Symbol"/>
                    <w:sz w:val="18"/>
                  </w:rPr>
                  <w:t>☐</w:t>
                </w:r>
              </w:sdtContent>
            </w:sdt>
            <w:r w:rsidR="00630B8E" w:rsidRPr="00066DAF">
              <w:rPr>
                <w:rFonts w:ascii="Segoe UI" w:hAnsi="Segoe UI" w:cs="Segoe UI"/>
                <w:sz w:val="18"/>
              </w:rPr>
              <w:t xml:space="preserve"> No     If Yes, when were such programmes and</w:t>
            </w:r>
            <w:r w:rsidR="00630B8E">
              <w:rPr>
                <w:rFonts w:ascii="Segoe UI" w:hAnsi="Segoe UI" w:cs="Segoe UI"/>
                <w:sz w:val="18"/>
              </w:rPr>
              <w:t>/</w:t>
            </w:r>
            <w:r w:rsidR="00630B8E" w:rsidRPr="00066DAF">
              <w:rPr>
                <w:rFonts w:ascii="Segoe UI" w:hAnsi="Segoe UI" w:cs="Segoe UI"/>
                <w:sz w:val="18"/>
              </w:rPr>
              <w:t>or procedures first established?</w:t>
            </w:r>
          </w:p>
        </w:tc>
        <w:sdt>
          <w:sdtPr>
            <w:id w:val="-863902466"/>
            <w:placeholder>
              <w:docPart w:val="4B93F02E84D646079531DE2B9FB9CC73"/>
            </w:placeholder>
            <w:showingPlcHdr/>
            <w:date>
              <w:dateFormat w:val="d/MM/yyyy"/>
              <w:lid w:val="en-AU"/>
              <w:storeMappedDataAs w:val="dateTime"/>
              <w:calendar w:val="gregorian"/>
            </w:date>
          </w:sdtPr>
          <w:sdtEndPr/>
          <w:sdtContent>
            <w:tc>
              <w:tcPr>
                <w:tcW w:w="14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30B8E" w:rsidRDefault="00630B8E" w:rsidP="00812EE1">
                <w:pPr>
                  <w:spacing w:after="0"/>
                  <w:jc w:val="right"/>
                </w:pPr>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tr>
      <w:tr w:rsidR="00360951" w:rsidRPr="00066DAF" w:rsidTr="00812EE1">
        <w:trPr>
          <w:trHeight w:val="42"/>
        </w:trPr>
        <w:tc>
          <w:tcPr>
            <w:tcW w:w="667" w:type="dxa"/>
          </w:tcPr>
          <w:p w:rsidR="00360951" w:rsidRPr="00066DAF" w:rsidRDefault="00360951" w:rsidP="00812EE1">
            <w:pPr>
              <w:pStyle w:val="Chase10ptbodytextnonumbering"/>
              <w:spacing w:after="0" w:line="240" w:lineRule="auto"/>
              <w:rPr>
                <w:rFonts w:ascii="Segoe UI" w:hAnsi="Segoe UI" w:cs="Segoe UI"/>
                <w:sz w:val="18"/>
              </w:rPr>
            </w:pPr>
          </w:p>
        </w:tc>
        <w:tc>
          <w:tcPr>
            <w:tcW w:w="7980" w:type="dxa"/>
            <w:gridSpan w:val="2"/>
          </w:tcPr>
          <w:p w:rsidR="00360951" w:rsidRPr="00EE48B8" w:rsidRDefault="00360951" w:rsidP="00812EE1">
            <w:pPr>
              <w:pStyle w:val="Chase10ptbodytextnonumbering"/>
              <w:spacing w:after="0" w:line="240" w:lineRule="auto"/>
              <w:ind w:left="1778" w:hanging="1889"/>
              <w:rPr>
                <w:rFonts w:ascii="Segoe UI" w:hAnsi="Segoe UI" w:cs="Segoe UI"/>
                <w:sz w:val="18"/>
              </w:rPr>
            </w:pPr>
          </w:p>
        </w:tc>
        <w:tc>
          <w:tcPr>
            <w:tcW w:w="1453" w:type="dxa"/>
            <w:tcBorders>
              <w:top w:val="single" w:sz="4" w:space="0" w:color="EACBF2" w:themeColor="accent2" w:themeTint="33"/>
            </w:tcBorders>
          </w:tcPr>
          <w:p w:rsidR="00360951" w:rsidRDefault="00360951" w:rsidP="00812EE1">
            <w:pPr>
              <w:spacing w:after="0"/>
              <w:jc w:val="right"/>
            </w:pPr>
          </w:p>
        </w:tc>
      </w:tr>
      <w:tr w:rsidR="00630B8E" w:rsidRPr="00066DAF" w:rsidTr="00C247E5">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r w:rsidRPr="00066DAF">
              <w:rPr>
                <w:rFonts w:ascii="Segoe UI" w:hAnsi="Segoe UI" w:cs="Segoe UI"/>
                <w:sz w:val="18"/>
              </w:rPr>
              <w:t>a.</w:t>
            </w:r>
          </w:p>
        </w:tc>
        <w:tc>
          <w:tcPr>
            <w:tcW w:w="8966" w:type="dxa"/>
            <w:gridSpan w:val="2"/>
            <w:tcBorders>
              <w:bottom w:val="single" w:sz="4" w:space="0" w:color="EACBF2" w:themeColor="accent2" w:themeTint="33"/>
            </w:tcBorders>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Please provide details of such programmes and/ or procedures and examples of and/ or extracts from relevant documentation (e.g. procedure manuals).</w:t>
            </w:r>
          </w:p>
        </w:tc>
      </w:tr>
      <w:tr w:rsidR="00630B8E" w:rsidRPr="00066DAF" w:rsidTr="00812EE1">
        <w:trPr>
          <w:trHeight w:hRule="exact" w:val="641"/>
        </w:trPr>
        <w:tc>
          <w:tcPr>
            <w:tcW w:w="667" w:type="dxa"/>
          </w:tcPr>
          <w:p w:rsidR="00630B8E" w:rsidRPr="00066DAF" w:rsidRDefault="00630B8E" w:rsidP="00630B8E">
            <w:pPr>
              <w:pStyle w:val="ChaseBodyText"/>
              <w:rPr>
                <w:rFonts w:ascii="Segoe UI" w:hAnsi="Segoe UI" w:cs="Segoe UI"/>
                <w:sz w:val="18"/>
                <w:lang w:val="en-GB"/>
              </w:rPr>
            </w:pPr>
          </w:p>
        </w:tc>
        <w:tc>
          <w:tcPr>
            <w:tcW w:w="467" w:type="dxa"/>
            <w:tcBorders>
              <w:right w:val="single" w:sz="4" w:space="0" w:color="EACBF2" w:themeColor="accent2" w:themeTint="33"/>
            </w:tcBorders>
          </w:tcPr>
          <w:p w:rsidR="00630B8E" w:rsidRPr="00066DAF" w:rsidRDefault="00630B8E" w:rsidP="00630B8E">
            <w:pPr>
              <w:pStyle w:val="ChaseBodyText"/>
              <w:rPr>
                <w:rFonts w:ascii="Segoe UI" w:hAnsi="Segoe UI" w:cs="Segoe UI"/>
                <w:sz w:val="18"/>
                <w:lang w:val="en-GB"/>
              </w:rPr>
            </w:pPr>
          </w:p>
        </w:tc>
        <w:tc>
          <w:tcPr>
            <w:tcW w:w="896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545289431"/>
              <w:lock w:val="sdtLocked"/>
              <w:placeholder>
                <w:docPart w:val="89FE3FD6EE8C4FE5B28A4E147F32E730"/>
              </w:placeholder>
              <w:showingPlcHdr/>
              <w:text w:multiLine="1"/>
            </w:sdtPr>
            <w:sdtEndPr/>
            <w:sdtContent>
              <w:p w:rsidR="00630B8E" w:rsidRPr="00066DAF" w:rsidRDefault="00630B8E" w:rsidP="00630B8E">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tc>
      </w:tr>
      <w:tr w:rsidR="00630B8E" w:rsidRPr="00066DAF" w:rsidTr="00A15DAC">
        <w:tc>
          <w:tcPr>
            <w:tcW w:w="667" w:type="dxa"/>
          </w:tcPr>
          <w:p w:rsidR="00630B8E" w:rsidRPr="00066DAF" w:rsidRDefault="00630B8E" w:rsidP="00630B8E">
            <w:pPr>
              <w:pStyle w:val="ChaseBodyText"/>
              <w:rPr>
                <w:rFonts w:ascii="Segoe UI" w:hAnsi="Segoe UI" w:cs="Segoe UI"/>
                <w:sz w:val="18"/>
                <w:lang w:val="en-GB"/>
              </w:rPr>
            </w:pPr>
          </w:p>
        </w:tc>
        <w:tc>
          <w:tcPr>
            <w:tcW w:w="467" w:type="dxa"/>
          </w:tcPr>
          <w:p w:rsidR="00630B8E" w:rsidRPr="00066DAF" w:rsidRDefault="00630B8E" w:rsidP="00630B8E">
            <w:pPr>
              <w:pStyle w:val="ChaseBodyText"/>
              <w:rPr>
                <w:rFonts w:ascii="Segoe UI" w:hAnsi="Segoe UI" w:cs="Segoe UI"/>
                <w:sz w:val="18"/>
                <w:lang w:val="en-GB"/>
              </w:rPr>
            </w:pPr>
          </w:p>
        </w:tc>
        <w:tc>
          <w:tcPr>
            <w:tcW w:w="8966" w:type="dxa"/>
            <w:gridSpan w:val="2"/>
          </w:tcPr>
          <w:p w:rsidR="00630B8E" w:rsidRPr="00066DAF" w:rsidRDefault="00630B8E" w:rsidP="00630B8E">
            <w:pPr>
              <w:pStyle w:val="ChaseBodyText"/>
              <w:rPr>
                <w:rFonts w:ascii="Segoe UI" w:hAnsi="Segoe UI" w:cs="Segoe UI"/>
                <w:sz w:val="10"/>
                <w:szCs w:val="12"/>
                <w:lang w:val="en-GB"/>
              </w:rPr>
            </w:pPr>
          </w:p>
        </w:tc>
      </w:tr>
      <w:tr w:rsidR="00630B8E" w:rsidRPr="00066DAF" w:rsidTr="00A15DAC">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r w:rsidRPr="00066DAF">
              <w:rPr>
                <w:rFonts w:ascii="Segoe UI" w:hAnsi="Segoe UI" w:cs="Segoe UI"/>
                <w:sz w:val="18"/>
              </w:rPr>
              <w:t>b.</w:t>
            </w:r>
          </w:p>
        </w:tc>
        <w:tc>
          <w:tcPr>
            <w:tcW w:w="8966" w:type="dxa"/>
            <w:gridSpan w:val="2"/>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Are such programmes and/ or procedures subject to regular review?</w:t>
            </w:r>
          </w:p>
        </w:tc>
      </w:tr>
      <w:tr w:rsidR="00630B8E" w:rsidRPr="00066DAF" w:rsidTr="00C247E5">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p>
        </w:tc>
        <w:tc>
          <w:tcPr>
            <w:tcW w:w="8966" w:type="dxa"/>
            <w:gridSpan w:val="2"/>
            <w:tcBorders>
              <w:bottom w:val="single" w:sz="4" w:space="0" w:color="EACBF2" w:themeColor="accent2" w:themeTint="33"/>
            </w:tcBorders>
          </w:tcPr>
          <w:p w:rsidR="00630B8E"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292448265"/>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1505014251"/>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No          If Yes, please provide details of the review process.</w:t>
            </w:r>
          </w:p>
        </w:tc>
      </w:tr>
      <w:tr w:rsidR="00630B8E" w:rsidRPr="00066DAF" w:rsidTr="00812EE1">
        <w:trPr>
          <w:trHeight w:hRule="exact" w:val="652"/>
        </w:trPr>
        <w:tc>
          <w:tcPr>
            <w:tcW w:w="667" w:type="dxa"/>
          </w:tcPr>
          <w:p w:rsidR="00630B8E" w:rsidRPr="00066DAF" w:rsidRDefault="00630B8E" w:rsidP="00630B8E">
            <w:pPr>
              <w:pStyle w:val="ChaseBodyText"/>
              <w:rPr>
                <w:rFonts w:ascii="Segoe UI" w:hAnsi="Segoe UI" w:cs="Segoe UI"/>
                <w:sz w:val="18"/>
                <w:lang w:val="en-GB"/>
              </w:rPr>
            </w:pPr>
          </w:p>
        </w:tc>
        <w:tc>
          <w:tcPr>
            <w:tcW w:w="467" w:type="dxa"/>
            <w:tcBorders>
              <w:right w:val="single" w:sz="4" w:space="0" w:color="EACBF2" w:themeColor="accent2" w:themeTint="33"/>
            </w:tcBorders>
          </w:tcPr>
          <w:p w:rsidR="00630B8E" w:rsidRPr="00066DAF" w:rsidRDefault="00630B8E" w:rsidP="00630B8E">
            <w:pPr>
              <w:pStyle w:val="ChaseBodyText"/>
              <w:rPr>
                <w:rFonts w:ascii="Segoe UI" w:hAnsi="Segoe UI" w:cs="Segoe UI"/>
                <w:sz w:val="18"/>
                <w:lang w:val="en-GB"/>
              </w:rPr>
            </w:pPr>
          </w:p>
        </w:tc>
        <w:tc>
          <w:tcPr>
            <w:tcW w:w="896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362857500"/>
              <w:lock w:val="sdtLocked"/>
              <w:placeholder>
                <w:docPart w:val="D96D95CE7A164CFC8C6A5CBF2C809649"/>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tc>
      </w:tr>
      <w:tr w:rsidR="00630B8E" w:rsidRPr="00066DAF" w:rsidTr="00A15DAC">
        <w:tc>
          <w:tcPr>
            <w:tcW w:w="667" w:type="dxa"/>
          </w:tcPr>
          <w:p w:rsidR="00630B8E" w:rsidRPr="00066DAF" w:rsidRDefault="00630B8E" w:rsidP="00630B8E">
            <w:pPr>
              <w:pStyle w:val="ChaseBodyText"/>
              <w:rPr>
                <w:rFonts w:ascii="Segoe UI" w:hAnsi="Segoe UI" w:cs="Segoe UI"/>
                <w:sz w:val="18"/>
                <w:lang w:val="en-GB"/>
              </w:rPr>
            </w:pPr>
          </w:p>
        </w:tc>
        <w:tc>
          <w:tcPr>
            <w:tcW w:w="467" w:type="dxa"/>
          </w:tcPr>
          <w:p w:rsidR="00630B8E" w:rsidRPr="00066DAF" w:rsidRDefault="00630B8E" w:rsidP="00630B8E">
            <w:pPr>
              <w:pStyle w:val="ChaseBodyText"/>
              <w:rPr>
                <w:rFonts w:ascii="Segoe UI" w:hAnsi="Segoe UI" w:cs="Segoe UI"/>
                <w:sz w:val="18"/>
                <w:lang w:val="en-GB"/>
              </w:rPr>
            </w:pPr>
          </w:p>
        </w:tc>
        <w:tc>
          <w:tcPr>
            <w:tcW w:w="8966" w:type="dxa"/>
            <w:gridSpan w:val="2"/>
          </w:tcPr>
          <w:p w:rsidR="00630B8E" w:rsidRPr="00066DAF" w:rsidRDefault="00630B8E" w:rsidP="00630B8E">
            <w:pPr>
              <w:pStyle w:val="ChaseBodyText"/>
              <w:rPr>
                <w:rFonts w:ascii="Segoe UI" w:hAnsi="Segoe UI" w:cs="Segoe UI"/>
                <w:sz w:val="10"/>
                <w:szCs w:val="12"/>
                <w:lang w:val="en-GB"/>
              </w:rPr>
            </w:pPr>
          </w:p>
        </w:tc>
      </w:tr>
      <w:tr w:rsidR="00630B8E" w:rsidRPr="00066DAF" w:rsidTr="00C45B62">
        <w:tc>
          <w:tcPr>
            <w:tcW w:w="667" w:type="dxa"/>
          </w:tcPr>
          <w:p w:rsidR="00630B8E" w:rsidRPr="00066DAF" w:rsidRDefault="00630B8E" w:rsidP="001E3479">
            <w:pPr>
              <w:pStyle w:val="Chase10ptbodytextnonumbering"/>
              <w:ind w:left="-108"/>
              <w:rPr>
                <w:rFonts w:ascii="Segoe UI" w:hAnsi="Segoe UI" w:cs="Segoe UI"/>
                <w:sz w:val="18"/>
              </w:rPr>
            </w:pPr>
            <w:r w:rsidRPr="00066DAF">
              <w:rPr>
                <w:rFonts w:ascii="Segoe UI" w:hAnsi="Segoe UI" w:cs="Segoe UI"/>
                <w:sz w:val="18"/>
              </w:rPr>
              <w:t>4.2</w:t>
            </w:r>
          </w:p>
        </w:tc>
        <w:tc>
          <w:tcPr>
            <w:tcW w:w="9433" w:type="dxa"/>
            <w:gridSpan w:val="3"/>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Does the Proposer have in-house legal counsel?</w:t>
            </w:r>
          </w:p>
        </w:tc>
      </w:tr>
      <w:tr w:rsidR="00630B8E" w:rsidRPr="00066DAF" w:rsidTr="007273FD">
        <w:tc>
          <w:tcPr>
            <w:tcW w:w="667" w:type="dxa"/>
          </w:tcPr>
          <w:p w:rsidR="00630B8E" w:rsidRPr="00066DAF" w:rsidRDefault="00630B8E" w:rsidP="00630B8E">
            <w:pPr>
              <w:pStyle w:val="Chase10ptbodytextnonumbering"/>
              <w:rPr>
                <w:rFonts w:ascii="Segoe UI" w:hAnsi="Segoe UI" w:cs="Segoe UI"/>
                <w:sz w:val="18"/>
              </w:rPr>
            </w:pPr>
          </w:p>
        </w:tc>
        <w:tc>
          <w:tcPr>
            <w:tcW w:w="9433" w:type="dxa"/>
            <w:gridSpan w:val="3"/>
            <w:tcBorders>
              <w:bottom w:val="single" w:sz="4" w:space="0" w:color="EACBF2" w:themeColor="accent2" w:themeTint="33"/>
            </w:tcBorders>
          </w:tcPr>
          <w:p w:rsidR="00630B8E"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1097606224"/>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511730945"/>
                <w14:checkbox>
                  <w14:checked w14:val="0"/>
                  <w14:checkedState w14:val="2612" w14:font="MS Gothic"/>
                  <w14:uncheckedState w14:val="2610" w14:font="MS Gothic"/>
                </w14:checkbox>
              </w:sdtPr>
              <w:sdtEndPr/>
              <w:sdtContent>
                <w:r w:rsidR="00A30DBF">
                  <w:rPr>
                    <w:rFonts w:ascii="MS Gothic" w:eastAsia="MS Gothic" w:hAnsi="MS Gothic" w:cs="Segoe UI" w:hint="eastAsia"/>
                    <w:sz w:val="18"/>
                  </w:rPr>
                  <w:t>☐</w:t>
                </w:r>
              </w:sdtContent>
            </w:sdt>
            <w:r w:rsidR="00630B8E" w:rsidRPr="00066DAF">
              <w:rPr>
                <w:rFonts w:ascii="Segoe UI" w:hAnsi="Segoe UI" w:cs="Segoe UI"/>
                <w:sz w:val="18"/>
              </w:rPr>
              <w:t xml:space="preserve"> No          If No, please provide details of whom provides this function/ service:</w:t>
            </w:r>
          </w:p>
        </w:tc>
      </w:tr>
      <w:tr w:rsidR="00630B8E" w:rsidRPr="00066DAF" w:rsidTr="007273FD">
        <w:trPr>
          <w:gridBefore w:val="1"/>
          <w:wBefore w:w="667" w:type="dxa"/>
          <w:trHeight w:val="397"/>
        </w:trPr>
        <w:tc>
          <w:tcPr>
            <w:tcW w:w="9433"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722435558"/>
              <w:lock w:val="sdtLocked"/>
              <w:placeholder>
                <w:docPart w:val="7376A43F3B724B43A6A3B616099F5DFD"/>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812EE1">
            <w:pPr>
              <w:pStyle w:val="ChaseBodyText"/>
              <w:rPr>
                <w:rFonts w:ascii="Segoe UI" w:hAnsi="Segoe UI" w:cs="Segoe UI"/>
                <w:sz w:val="18"/>
                <w:lang w:val="en-GB"/>
              </w:rPr>
            </w:pPr>
          </w:p>
        </w:tc>
      </w:tr>
      <w:tr w:rsidR="002E756E" w:rsidRPr="00066DAF" w:rsidTr="002E756E">
        <w:trPr>
          <w:trHeight w:val="103"/>
        </w:trPr>
        <w:tc>
          <w:tcPr>
            <w:tcW w:w="667" w:type="dxa"/>
          </w:tcPr>
          <w:p w:rsidR="002E756E" w:rsidRPr="00066DAF" w:rsidRDefault="002E756E" w:rsidP="002E756E">
            <w:pPr>
              <w:pStyle w:val="Chase10ptbodytextnonumbering"/>
              <w:spacing w:after="0"/>
              <w:ind w:left="-108"/>
              <w:jc w:val="left"/>
              <w:rPr>
                <w:rFonts w:ascii="Segoe UI" w:hAnsi="Segoe UI" w:cs="Segoe UI"/>
                <w:sz w:val="18"/>
              </w:rPr>
            </w:pPr>
          </w:p>
        </w:tc>
        <w:tc>
          <w:tcPr>
            <w:tcW w:w="9433" w:type="dxa"/>
            <w:gridSpan w:val="3"/>
          </w:tcPr>
          <w:p w:rsidR="002E756E" w:rsidRPr="00066DAF" w:rsidRDefault="002E756E" w:rsidP="002E756E">
            <w:pPr>
              <w:pStyle w:val="Chase10ptbodytextnonumbering"/>
              <w:spacing w:after="0"/>
              <w:ind w:left="-111"/>
              <w:jc w:val="left"/>
              <w:rPr>
                <w:rFonts w:ascii="Segoe UI" w:hAnsi="Segoe UI" w:cs="Segoe UI"/>
                <w:sz w:val="18"/>
              </w:rPr>
            </w:pPr>
          </w:p>
        </w:tc>
      </w:tr>
      <w:tr w:rsidR="00630B8E" w:rsidRPr="00066DAF" w:rsidTr="002E756E">
        <w:tc>
          <w:tcPr>
            <w:tcW w:w="667" w:type="dxa"/>
          </w:tcPr>
          <w:p w:rsidR="00630B8E" w:rsidRPr="00066DAF" w:rsidRDefault="00630B8E" w:rsidP="002E756E">
            <w:pPr>
              <w:pStyle w:val="Chase10ptbodytextnonumbering"/>
              <w:spacing w:after="0"/>
              <w:ind w:left="-108"/>
              <w:jc w:val="left"/>
              <w:rPr>
                <w:rFonts w:ascii="Segoe UI" w:hAnsi="Segoe UI" w:cs="Segoe UI"/>
                <w:sz w:val="18"/>
              </w:rPr>
            </w:pPr>
            <w:r w:rsidRPr="00066DAF">
              <w:rPr>
                <w:rFonts w:ascii="Segoe UI" w:hAnsi="Segoe UI" w:cs="Segoe UI"/>
                <w:sz w:val="18"/>
              </w:rPr>
              <w:t>4.3</w:t>
            </w:r>
          </w:p>
        </w:tc>
        <w:tc>
          <w:tcPr>
            <w:tcW w:w="9433" w:type="dxa"/>
            <w:gridSpan w:val="3"/>
          </w:tcPr>
          <w:p w:rsidR="00630B8E" w:rsidRPr="002E756E" w:rsidRDefault="00630B8E" w:rsidP="002E756E">
            <w:pPr>
              <w:pStyle w:val="Chase10ptbodytextnonumbering"/>
              <w:ind w:left="-111"/>
              <w:jc w:val="left"/>
              <w:rPr>
                <w:rFonts w:ascii="Segoe UI" w:hAnsi="Segoe UI" w:cs="Segoe UI"/>
                <w:sz w:val="18"/>
              </w:rPr>
            </w:pPr>
            <w:r w:rsidRPr="00066DAF">
              <w:rPr>
                <w:rFonts w:ascii="Segoe UI" w:hAnsi="Segoe UI" w:cs="Segoe UI"/>
                <w:sz w:val="18"/>
              </w:rPr>
              <w:t>Does the Proposer always con</w:t>
            </w:r>
            <w:r w:rsidR="002E756E">
              <w:rPr>
                <w:rFonts w:ascii="Segoe UI" w:hAnsi="Segoe UI" w:cs="Segoe UI"/>
                <w:sz w:val="18"/>
              </w:rPr>
              <w:t>firm verbal reports in writing?</w:t>
            </w:r>
          </w:p>
        </w:tc>
      </w:tr>
      <w:tr w:rsidR="00630B8E" w:rsidRPr="00066DAF" w:rsidTr="007273FD">
        <w:tc>
          <w:tcPr>
            <w:tcW w:w="667" w:type="dxa"/>
          </w:tcPr>
          <w:p w:rsidR="00630B8E" w:rsidRPr="00066DAF" w:rsidRDefault="00630B8E" w:rsidP="00630B8E">
            <w:pPr>
              <w:pStyle w:val="Chase10ptbodytextnonumbering"/>
              <w:rPr>
                <w:rFonts w:ascii="Segoe UI" w:hAnsi="Segoe UI" w:cs="Segoe UI"/>
                <w:sz w:val="18"/>
              </w:rPr>
            </w:pPr>
          </w:p>
        </w:tc>
        <w:tc>
          <w:tcPr>
            <w:tcW w:w="9433" w:type="dxa"/>
            <w:gridSpan w:val="3"/>
            <w:tcBorders>
              <w:bottom w:val="single" w:sz="4" w:space="0" w:color="EACBF2" w:themeColor="accent2" w:themeTint="33"/>
            </w:tcBorders>
          </w:tcPr>
          <w:p w:rsidR="00630B8E"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1699766540"/>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1286315122"/>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No          If No, please provide details of how verbal reports are substantiated:</w:t>
            </w:r>
          </w:p>
        </w:tc>
      </w:tr>
      <w:tr w:rsidR="00630B8E" w:rsidRPr="00066DAF" w:rsidTr="007273FD">
        <w:trPr>
          <w:gridBefore w:val="1"/>
          <w:wBefore w:w="667" w:type="dxa"/>
          <w:trHeight w:val="397"/>
        </w:trPr>
        <w:tc>
          <w:tcPr>
            <w:tcW w:w="9433"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663289981"/>
              <w:lock w:val="sdtLocked"/>
              <w:placeholder>
                <w:docPart w:val="DB17C4A9FCAD49EBAD42E3D5B0312A59"/>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812EE1">
            <w:pPr>
              <w:pStyle w:val="ChaseBodyText"/>
              <w:rPr>
                <w:rFonts w:ascii="Segoe UI" w:hAnsi="Segoe UI" w:cs="Segoe UI"/>
                <w:sz w:val="18"/>
                <w:lang w:val="en-GB"/>
              </w:rPr>
            </w:pPr>
          </w:p>
        </w:tc>
      </w:tr>
    </w:tbl>
    <w:p w:rsidR="00645A50" w:rsidRPr="00066DAF" w:rsidRDefault="00645A50">
      <w:pPr>
        <w:spacing w:after="0"/>
        <w:rPr>
          <w:rFonts w:cs="Segoe UI"/>
          <w:color w:val="6BB76D"/>
          <w:spacing w:val="20"/>
          <w:sz w:val="14"/>
          <w:szCs w:val="16"/>
        </w:rPr>
      </w:pPr>
    </w:p>
    <w:p w:rsidR="00645A50" w:rsidRPr="001E3479" w:rsidRDefault="00645A50" w:rsidP="00B96690">
      <w:pPr>
        <w:spacing w:after="0" w:line="276" w:lineRule="auto"/>
        <w:rPr>
          <w:rFonts w:cs="Segoe UI"/>
          <w:szCs w:val="20"/>
        </w:rPr>
      </w:pPr>
      <w:r w:rsidRPr="001E3479">
        <w:rPr>
          <w:rFonts w:cs="Segoe UI"/>
          <w:szCs w:val="20"/>
        </w:rPr>
        <w:t>4.</w:t>
      </w:r>
      <w:r w:rsidR="00376D4F" w:rsidRPr="001E3479">
        <w:rPr>
          <w:rFonts w:cs="Segoe UI"/>
          <w:szCs w:val="20"/>
        </w:rPr>
        <w:t>4</w:t>
      </w:r>
      <w:r w:rsidRPr="001E3479">
        <w:rPr>
          <w:rFonts w:cs="Segoe UI"/>
          <w:szCs w:val="20"/>
        </w:rPr>
        <w:tab/>
        <w:t xml:space="preserve">Please describe by </w:t>
      </w:r>
      <w:r w:rsidRPr="001E3479">
        <w:rPr>
          <w:rFonts w:cs="Segoe UI"/>
          <w:szCs w:val="20"/>
          <w:u w:val="single"/>
        </w:rPr>
        <w:t>a separate attachment</w:t>
      </w:r>
      <w:r w:rsidRPr="001E3479">
        <w:rPr>
          <w:rFonts w:cs="Segoe UI"/>
          <w:szCs w:val="20"/>
        </w:rPr>
        <w:t xml:space="preserve"> any formal procedures in place in respect of the following:</w:t>
      </w:r>
    </w:p>
    <w:p w:rsidR="00B96690" w:rsidRPr="00066DAF" w:rsidRDefault="00B96690" w:rsidP="00B96690">
      <w:pPr>
        <w:spacing w:after="0" w:line="276" w:lineRule="auto"/>
        <w:rPr>
          <w:rFonts w:cs="Segoe UI"/>
          <w:color w:val="230871" w:themeColor="text1"/>
          <w:sz w:val="6"/>
          <w:szCs w:val="8"/>
        </w:rPr>
      </w:pPr>
    </w:p>
    <w:p w:rsidR="00645A50" w:rsidRPr="00066DAF" w:rsidRDefault="00645A50" w:rsidP="00B96690">
      <w:pPr>
        <w:spacing w:after="0" w:line="276" w:lineRule="auto"/>
        <w:rPr>
          <w:rFonts w:cs="Segoe UI"/>
          <w:color w:val="230871" w:themeColor="text1"/>
          <w:sz w:val="6"/>
          <w:szCs w:val="8"/>
        </w:rPr>
      </w:pPr>
    </w:p>
    <w:p w:rsidR="00645A50" w:rsidRPr="00066DAF" w:rsidRDefault="00645A50">
      <w:pPr>
        <w:pStyle w:val="ListParagraph"/>
        <w:numPr>
          <w:ilvl w:val="0"/>
          <w:numId w:val="13"/>
        </w:numPr>
        <w:spacing w:line="276" w:lineRule="auto"/>
        <w:ind w:left="1134" w:hanging="414"/>
        <w:jc w:val="both"/>
        <w:rPr>
          <w:rFonts w:cs="Segoe UI"/>
          <w:szCs w:val="20"/>
        </w:rPr>
      </w:pPr>
      <w:r w:rsidRPr="00066DAF">
        <w:rPr>
          <w:rFonts w:cs="Segoe UI"/>
          <w:b/>
          <w:bCs/>
          <w:color w:val="230871" w:themeColor="text1"/>
          <w:szCs w:val="20"/>
          <w:u w:val="single"/>
        </w:rPr>
        <w:t>ISO or other third-party accreditation</w:t>
      </w:r>
      <w:r w:rsidRPr="00066DAF">
        <w:rPr>
          <w:rFonts w:cs="Segoe UI"/>
          <w:color w:val="230871" w:themeColor="text1"/>
          <w:szCs w:val="20"/>
        </w:rPr>
        <w:t xml:space="preserve"> for risk management </w:t>
      </w:r>
      <w:r w:rsidRPr="00066DAF">
        <w:rPr>
          <w:rFonts w:cs="Segoe UI"/>
          <w:szCs w:val="20"/>
        </w:rPr>
        <w:t>programmes and/ or procedures utilised</w:t>
      </w:r>
      <w:r w:rsidR="00510D8C" w:rsidRPr="00066DAF">
        <w:rPr>
          <w:rFonts w:cs="Segoe UI"/>
          <w:szCs w:val="20"/>
        </w:rPr>
        <w:t xml:space="preserve"> not described in Question 4.1 above</w:t>
      </w:r>
      <w:r w:rsidRPr="00066DAF">
        <w:rPr>
          <w:rFonts w:cs="Segoe UI"/>
          <w:szCs w:val="20"/>
        </w:rPr>
        <w:t>.</w:t>
      </w:r>
    </w:p>
    <w:p w:rsidR="005D2D81" w:rsidRPr="00066DAF" w:rsidRDefault="005D2D81" w:rsidP="005D2D81">
      <w:pPr>
        <w:pStyle w:val="ListParagraph"/>
        <w:spacing w:line="276" w:lineRule="auto"/>
        <w:ind w:left="1134"/>
        <w:jc w:val="both"/>
        <w:rPr>
          <w:rFonts w:cs="Segoe UI"/>
          <w:sz w:val="6"/>
          <w:szCs w:val="8"/>
        </w:rPr>
      </w:pPr>
    </w:p>
    <w:p w:rsidR="00510D8C" w:rsidRPr="00066DAF" w:rsidRDefault="00510D8C">
      <w:pPr>
        <w:pStyle w:val="ListParagraph"/>
        <w:numPr>
          <w:ilvl w:val="0"/>
          <w:numId w:val="13"/>
        </w:numPr>
        <w:spacing w:line="276" w:lineRule="auto"/>
        <w:ind w:left="1134" w:hanging="414"/>
        <w:jc w:val="both"/>
        <w:rPr>
          <w:rFonts w:cs="Segoe UI"/>
          <w:szCs w:val="20"/>
        </w:rPr>
      </w:pPr>
      <w:r w:rsidRPr="00066DAF">
        <w:rPr>
          <w:rFonts w:cs="Segoe UI"/>
          <w:szCs w:val="20"/>
        </w:rPr>
        <w:t>Provision of staff training in respect of the content and application of risk management programmes and/ or procedures?</w:t>
      </w:r>
    </w:p>
    <w:p w:rsidR="005D2D81" w:rsidRPr="00066DAF" w:rsidRDefault="005D2D81" w:rsidP="005D2D81">
      <w:pPr>
        <w:pStyle w:val="ListParagraph"/>
        <w:spacing w:line="276" w:lineRule="auto"/>
        <w:ind w:left="1134"/>
        <w:jc w:val="both"/>
        <w:rPr>
          <w:rFonts w:cs="Segoe UI"/>
          <w:sz w:val="6"/>
          <w:szCs w:val="8"/>
        </w:rPr>
      </w:pPr>
    </w:p>
    <w:p w:rsidR="00510D8C" w:rsidRPr="00066DAF" w:rsidRDefault="00510D8C">
      <w:pPr>
        <w:pStyle w:val="ListParagraph"/>
        <w:numPr>
          <w:ilvl w:val="0"/>
          <w:numId w:val="13"/>
        </w:numPr>
        <w:spacing w:after="0" w:line="276" w:lineRule="auto"/>
        <w:ind w:left="1134" w:hanging="414"/>
        <w:jc w:val="both"/>
        <w:rPr>
          <w:rFonts w:cs="Segoe UI"/>
          <w:szCs w:val="20"/>
        </w:rPr>
      </w:pPr>
      <w:r w:rsidRPr="00066DAF">
        <w:rPr>
          <w:rFonts w:cs="Segoe UI"/>
          <w:szCs w:val="20"/>
        </w:rPr>
        <w:t>The identification and reporting of incidents or facts which may give rise to a professional indemnity claim.</w:t>
      </w:r>
    </w:p>
    <w:p w:rsidR="005D2D81" w:rsidRPr="00066DAF" w:rsidRDefault="005D2D81" w:rsidP="005D2D81">
      <w:pPr>
        <w:pStyle w:val="ListParagraph"/>
        <w:spacing w:after="0" w:line="276" w:lineRule="auto"/>
        <w:ind w:left="1134"/>
        <w:jc w:val="both"/>
        <w:rPr>
          <w:rFonts w:cs="Segoe UI"/>
          <w:sz w:val="6"/>
          <w:szCs w:val="8"/>
        </w:rPr>
      </w:pPr>
    </w:p>
    <w:p w:rsidR="00184430" w:rsidRPr="00066DAF" w:rsidRDefault="006163F9">
      <w:pPr>
        <w:pStyle w:val="Chase10ptbodytextnonumbering"/>
        <w:numPr>
          <w:ilvl w:val="0"/>
          <w:numId w:val="13"/>
        </w:numPr>
        <w:spacing w:after="0"/>
        <w:ind w:left="1134" w:hanging="414"/>
        <w:rPr>
          <w:rFonts w:ascii="Segoe UI" w:hAnsi="Segoe UI" w:cs="Segoe UI"/>
          <w:sz w:val="18"/>
        </w:rPr>
      </w:pPr>
      <w:r w:rsidRPr="00066DAF">
        <w:rPr>
          <w:rFonts w:ascii="Segoe UI" w:hAnsi="Segoe UI" w:cs="Segoe UI"/>
          <w:sz w:val="18"/>
        </w:rPr>
        <w:t>P</w:t>
      </w:r>
      <w:r w:rsidR="00184430" w:rsidRPr="00066DAF">
        <w:rPr>
          <w:rFonts w:ascii="Segoe UI" w:hAnsi="Segoe UI" w:cs="Segoe UI"/>
          <w:sz w:val="18"/>
        </w:rPr>
        <w:t>rocess</w:t>
      </w:r>
      <w:r w:rsidRPr="00066DAF">
        <w:rPr>
          <w:rFonts w:ascii="Segoe UI" w:hAnsi="Segoe UI" w:cs="Segoe UI"/>
          <w:sz w:val="18"/>
        </w:rPr>
        <w:t>es</w:t>
      </w:r>
      <w:r w:rsidR="00184430" w:rsidRPr="00066DAF">
        <w:rPr>
          <w:rFonts w:ascii="Segoe UI" w:hAnsi="Segoe UI" w:cs="Segoe UI"/>
          <w:sz w:val="18"/>
        </w:rPr>
        <w:t xml:space="preserve"> in place to review methods, practices, procedures etc. with the intention of avoiding the re-occurrence of any past incidents or circumstances which may give rise to a professional liability claim?</w:t>
      </w:r>
    </w:p>
    <w:p w:rsidR="005D2D81" w:rsidRPr="00066DAF" w:rsidRDefault="005D2D81" w:rsidP="005D2D81">
      <w:pPr>
        <w:pStyle w:val="Chase10ptbodytextnonumbering"/>
        <w:spacing w:after="0"/>
        <w:ind w:left="1134"/>
        <w:rPr>
          <w:rFonts w:ascii="Segoe UI" w:hAnsi="Segoe UI" w:cs="Segoe UI"/>
          <w:sz w:val="6"/>
          <w:szCs w:val="8"/>
        </w:rPr>
      </w:pPr>
    </w:p>
    <w:p w:rsidR="00510D8C" w:rsidRPr="00066DAF" w:rsidRDefault="00510D8C">
      <w:pPr>
        <w:pStyle w:val="ListParagraph"/>
        <w:numPr>
          <w:ilvl w:val="0"/>
          <w:numId w:val="13"/>
        </w:numPr>
        <w:spacing w:after="0" w:line="276" w:lineRule="auto"/>
        <w:ind w:left="1134" w:hanging="414"/>
        <w:jc w:val="both"/>
        <w:rPr>
          <w:rFonts w:cs="Segoe UI"/>
          <w:szCs w:val="20"/>
        </w:rPr>
      </w:pPr>
      <w:r w:rsidRPr="00066DAF">
        <w:rPr>
          <w:rFonts w:cs="Segoe UI"/>
          <w:szCs w:val="20"/>
        </w:rPr>
        <w:t>Peer review and/ or dual sign-off or approval procedures in respect of any aspect of the business or professional services provided by the Proposer.</w:t>
      </w:r>
    </w:p>
    <w:p w:rsidR="005D2D81" w:rsidRPr="00066DAF" w:rsidRDefault="005D2D81" w:rsidP="005D2D81">
      <w:pPr>
        <w:pStyle w:val="ListParagraph"/>
        <w:rPr>
          <w:rFonts w:cs="Segoe UI"/>
          <w:sz w:val="6"/>
          <w:szCs w:val="8"/>
        </w:rPr>
      </w:pPr>
    </w:p>
    <w:p w:rsidR="00510D8C" w:rsidRPr="00066DAF" w:rsidRDefault="00184430">
      <w:pPr>
        <w:pStyle w:val="ListParagraph"/>
        <w:numPr>
          <w:ilvl w:val="0"/>
          <w:numId w:val="13"/>
        </w:numPr>
        <w:spacing w:line="276" w:lineRule="auto"/>
        <w:ind w:left="1134" w:hanging="414"/>
        <w:jc w:val="both"/>
        <w:rPr>
          <w:rFonts w:cs="Segoe UI"/>
          <w:szCs w:val="20"/>
        </w:rPr>
      </w:pPr>
      <w:r w:rsidRPr="00066DAF">
        <w:rPr>
          <w:rFonts w:cs="Segoe UI"/>
          <w:szCs w:val="20"/>
        </w:rPr>
        <w:t>The identification and management of conflicts of interest (both corporate and personal).</w:t>
      </w:r>
    </w:p>
    <w:p w:rsidR="005D2D81" w:rsidRPr="00066DAF" w:rsidRDefault="005D2D81" w:rsidP="005D2D81">
      <w:pPr>
        <w:pStyle w:val="ListParagraph"/>
        <w:rPr>
          <w:rFonts w:cs="Segoe UI"/>
          <w:sz w:val="6"/>
          <w:szCs w:val="8"/>
        </w:rPr>
      </w:pPr>
    </w:p>
    <w:p w:rsidR="00510D8C" w:rsidRPr="00066DAF" w:rsidRDefault="00184430">
      <w:pPr>
        <w:pStyle w:val="ListParagraph"/>
        <w:numPr>
          <w:ilvl w:val="0"/>
          <w:numId w:val="13"/>
        </w:numPr>
        <w:spacing w:after="0" w:line="276" w:lineRule="auto"/>
        <w:ind w:left="1134" w:hanging="414"/>
        <w:rPr>
          <w:rFonts w:cs="Segoe UI"/>
          <w:szCs w:val="20"/>
        </w:rPr>
      </w:pPr>
      <w:r w:rsidRPr="00066DAF">
        <w:rPr>
          <w:rFonts w:cs="Segoe UI"/>
          <w:szCs w:val="20"/>
        </w:rPr>
        <w:t>Where other locations of operation are noted in Q1.3 of this proposal, please provide details how the Proposer ensures compliance with all corporate policies and procedures at such locations.</w:t>
      </w:r>
    </w:p>
    <w:p w:rsidR="005D2D81" w:rsidRPr="00066DAF" w:rsidRDefault="005D2D81" w:rsidP="005D2D81">
      <w:pPr>
        <w:spacing w:after="0" w:line="276" w:lineRule="auto"/>
        <w:rPr>
          <w:rFonts w:cs="Segoe UI"/>
          <w:sz w:val="6"/>
          <w:szCs w:val="8"/>
        </w:rPr>
      </w:pPr>
    </w:p>
    <w:p w:rsidR="005D2D81" w:rsidRPr="00066DAF" w:rsidRDefault="005D2D81">
      <w:pPr>
        <w:pStyle w:val="ListParagraph"/>
        <w:numPr>
          <w:ilvl w:val="0"/>
          <w:numId w:val="13"/>
        </w:numPr>
        <w:spacing w:after="0" w:line="276" w:lineRule="auto"/>
        <w:ind w:left="1134" w:hanging="414"/>
        <w:rPr>
          <w:rFonts w:cs="Segoe UI"/>
          <w:szCs w:val="20"/>
        </w:rPr>
      </w:pPr>
      <w:r w:rsidRPr="00066DAF">
        <w:rPr>
          <w:rFonts w:cs="Segoe UI"/>
          <w:szCs w:val="20"/>
        </w:rPr>
        <w:t>When were such procedures established, how regularly are they review</w:t>
      </w:r>
      <w:r w:rsidR="003E480A" w:rsidRPr="00066DAF">
        <w:rPr>
          <w:rFonts w:cs="Segoe UI"/>
          <w:szCs w:val="20"/>
        </w:rPr>
        <w:t>ed</w:t>
      </w:r>
      <w:r w:rsidRPr="00066DAF">
        <w:rPr>
          <w:rFonts w:cs="Segoe UI"/>
          <w:szCs w:val="20"/>
        </w:rPr>
        <w:t xml:space="preserve"> and by whom?</w:t>
      </w:r>
    </w:p>
    <w:p w:rsidR="005D2D81" w:rsidRPr="00066DAF" w:rsidRDefault="005D2D81" w:rsidP="005D2D81">
      <w:pPr>
        <w:pStyle w:val="ListParagraph"/>
        <w:spacing w:after="0" w:line="276" w:lineRule="auto"/>
        <w:ind w:left="1134"/>
        <w:rPr>
          <w:rFonts w:cs="Segoe UI"/>
          <w:sz w:val="6"/>
          <w:szCs w:val="8"/>
        </w:rPr>
      </w:pPr>
    </w:p>
    <w:p w:rsidR="00066DAF" w:rsidRPr="00066DAF" w:rsidRDefault="005D2D81" w:rsidP="005D2D81">
      <w:pPr>
        <w:pStyle w:val="ListParagraph"/>
        <w:spacing w:after="0" w:line="276" w:lineRule="auto"/>
        <w:ind w:left="1134"/>
        <w:rPr>
          <w:rFonts w:cs="Segoe UI"/>
          <w:b/>
          <w:bCs/>
          <w:szCs w:val="20"/>
        </w:rPr>
      </w:pPr>
      <w:r w:rsidRPr="00066DAF">
        <w:rPr>
          <w:rFonts w:cs="Segoe UI"/>
          <w:b/>
          <w:bCs/>
          <w:szCs w:val="20"/>
        </w:rPr>
        <w:t>If such procedures are not in place, please advise how these exposures are managed.</w:t>
      </w:r>
    </w:p>
    <w:p w:rsidR="00046083" w:rsidRPr="00A94AA6" w:rsidRDefault="00046083" w:rsidP="00A94AA6">
      <w:pPr>
        <w:pStyle w:val="Chase14ptSectionHeader"/>
      </w:pPr>
      <w:r w:rsidRPr="00A94AA6">
        <w:t>CONTRACT MANAGEMENT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538"/>
        <w:gridCol w:w="70"/>
        <w:gridCol w:w="2229"/>
        <w:gridCol w:w="4647"/>
        <w:gridCol w:w="142"/>
        <w:gridCol w:w="1843"/>
      </w:tblGrid>
      <w:tr w:rsidR="00EB4CF4" w:rsidRPr="00066DAF" w:rsidTr="004D32A3">
        <w:tc>
          <w:tcPr>
            <w:tcW w:w="596" w:type="dxa"/>
          </w:tcPr>
          <w:p w:rsidR="00EB4CF4" w:rsidRPr="00066DAF" w:rsidRDefault="007B5D93" w:rsidP="008B4294">
            <w:pPr>
              <w:pStyle w:val="Chase10ptbodytextnonumbering"/>
              <w:spacing w:after="0"/>
              <w:ind w:left="-108"/>
              <w:rPr>
                <w:rFonts w:ascii="Segoe UI" w:hAnsi="Segoe UI" w:cs="Segoe UI"/>
                <w:sz w:val="18"/>
              </w:rPr>
            </w:pPr>
            <w:r w:rsidRPr="00066DAF">
              <w:rPr>
                <w:rFonts w:ascii="Segoe UI" w:hAnsi="Segoe UI" w:cs="Segoe UI"/>
                <w:sz w:val="18"/>
              </w:rPr>
              <w:t>5</w:t>
            </w:r>
            <w:r w:rsidR="00EB4CF4" w:rsidRPr="00066DAF">
              <w:rPr>
                <w:rFonts w:ascii="Segoe UI" w:hAnsi="Segoe UI" w:cs="Segoe UI"/>
                <w:sz w:val="18"/>
              </w:rPr>
              <w:t>.</w:t>
            </w:r>
            <w:r w:rsidRPr="00066DAF">
              <w:rPr>
                <w:rFonts w:ascii="Segoe UI" w:hAnsi="Segoe UI" w:cs="Segoe UI"/>
                <w:sz w:val="18"/>
              </w:rPr>
              <w:t>1</w:t>
            </w:r>
          </w:p>
        </w:tc>
        <w:tc>
          <w:tcPr>
            <w:tcW w:w="9469" w:type="dxa"/>
            <w:gridSpan w:val="6"/>
          </w:tcPr>
          <w:p w:rsidR="00160CDA" w:rsidRPr="00066DAF" w:rsidRDefault="00EB4CF4" w:rsidP="00360951">
            <w:pPr>
              <w:pStyle w:val="Chase10ptbodytextnonumbering"/>
              <w:ind w:left="-111"/>
              <w:rPr>
                <w:rFonts w:ascii="Segoe UI" w:hAnsi="Segoe UI" w:cs="Segoe UI"/>
                <w:sz w:val="18"/>
              </w:rPr>
            </w:pPr>
            <w:r w:rsidRPr="00066DAF">
              <w:rPr>
                <w:rFonts w:ascii="Segoe UI" w:hAnsi="Segoe UI" w:cs="Segoe UI"/>
                <w:sz w:val="18"/>
              </w:rPr>
              <w:t>Does the Proposer have in place any formal procedures to evaluate and approve new clients, contracts and/ or tenders?</w:t>
            </w:r>
          </w:p>
        </w:tc>
      </w:tr>
      <w:tr w:rsidR="004D32A3" w:rsidRPr="00066DAF" w:rsidTr="00C247E5">
        <w:tc>
          <w:tcPr>
            <w:tcW w:w="596" w:type="dxa"/>
          </w:tcPr>
          <w:p w:rsidR="004D32A3" w:rsidRPr="00066DAF" w:rsidRDefault="004D32A3" w:rsidP="00666480">
            <w:pPr>
              <w:pStyle w:val="Chase10ptbodytextnonumbering"/>
              <w:rPr>
                <w:rFonts w:ascii="Segoe UI" w:hAnsi="Segoe UI" w:cs="Segoe UI"/>
                <w:sz w:val="18"/>
              </w:rPr>
            </w:pPr>
          </w:p>
        </w:tc>
        <w:tc>
          <w:tcPr>
            <w:tcW w:w="7484" w:type="dxa"/>
            <w:gridSpan w:val="4"/>
            <w:tcBorders>
              <w:right w:val="single" w:sz="4" w:space="0" w:color="EACBF2" w:themeColor="accent2" w:themeTint="33"/>
            </w:tcBorders>
          </w:tcPr>
          <w:p w:rsidR="004D32A3"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612744675"/>
                <w14:checkbox>
                  <w14:checked w14:val="0"/>
                  <w14:checkedState w14:val="2612" w14:font="MS Gothic"/>
                  <w14:uncheckedState w14:val="2610" w14:font="MS Gothic"/>
                </w14:checkbox>
              </w:sdtPr>
              <w:sdtEndPr/>
              <w:sdtContent>
                <w:r w:rsidR="004D32A3">
                  <w:rPr>
                    <w:rFonts w:ascii="MS Gothic" w:eastAsia="MS Gothic" w:hAnsi="MS Gothic" w:cs="Segoe UI" w:hint="eastAsia"/>
                    <w:sz w:val="18"/>
                  </w:rPr>
                  <w:t>☐</w:t>
                </w:r>
              </w:sdtContent>
            </w:sdt>
            <w:r w:rsidR="004D32A3">
              <w:rPr>
                <w:rFonts w:ascii="Segoe UI" w:hAnsi="Segoe UI" w:cs="Segoe UI"/>
                <w:sz w:val="18"/>
              </w:rPr>
              <w:t xml:space="preserve"> </w:t>
            </w:r>
            <w:r w:rsidR="004D32A3" w:rsidRPr="00066DAF">
              <w:rPr>
                <w:rFonts w:ascii="Segoe UI" w:hAnsi="Segoe UI" w:cs="Segoe UI"/>
                <w:sz w:val="18"/>
              </w:rPr>
              <w:t xml:space="preserve">Yes       </w:t>
            </w:r>
            <w:sdt>
              <w:sdtPr>
                <w:rPr>
                  <w:rFonts w:ascii="Segoe UI" w:hAnsi="Segoe UI" w:cs="Segoe UI"/>
                  <w:sz w:val="18"/>
                </w:rPr>
                <w:id w:val="524907262"/>
                <w14:checkbox>
                  <w14:checked w14:val="0"/>
                  <w14:checkedState w14:val="2612" w14:font="MS Gothic"/>
                  <w14:uncheckedState w14:val="2610" w14:font="MS Gothic"/>
                </w14:checkbox>
              </w:sdtPr>
              <w:sdtEndPr/>
              <w:sdtContent>
                <w:r w:rsidR="004D32A3">
                  <w:rPr>
                    <w:rFonts w:ascii="MS Gothic" w:eastAsia="MS Gothic" w:hAnsi="MS Gothic" w:cs="Segoe UI" w:hint="eastAsia"/>
                    <w:sz w:val="18"/>
                  </w:rPr>
                  <w:t>☐</w:t>
                </w:r>
              </w:sdtContent>
            </w:sdt>
            <w:r w:rsidR="004D32A3" w:rsidRPr="00066DAF">
              <w:rPr>
                <w:rFonts w:ascii="Segoe UI" w:hAnsi="Segoe UI" w:cs="Segoe UI"/>
                <w:sz w:val="18"/>
              </w:rPr>
              <w:t xml:space="preserve"> No     If Yes,</w:t>
            </w:r>
            <w:r w:rsidR="004D32A3">
              <w:rPr>
                <w:rFonts w:ascii="Segoe UI" w:hAnsi="Segoe UI" w:cs="Segoe UI"/>
                <w:sz w:val="18"/>
              </w:rPr>
              <w:t xml:space="preserve"> when were such procedures </w:t>
            </w:r>
            <w:r w:rsidR="004D32A3" w:rsidRPr="00066DAF">
              <w:rPr>
                <w:rFonts w:ascii="Segoe UI" w:hAnsi="Segoe UI" w:cs="Segoe UI"/>
                <w:sz w:val="18"/>
              </w:rPr>
              <w:t>first established?</w:t>
            </w:r>
          </w:p>
        </w:tc>
        <w:tc>
          <w:tcPr>
            <w:tcW w:w="198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4D32A3" w:rsidRPr="00E62BD5" w:rsidRDefault="00A858B1" w:rsidP="004D32A3">
            <w:pPr>
              <w:pStyle w:val="Chase10ptbodytextnonumbering"/>
              <w:spacing w:after="0"/>
              <w:rPr>
                <w:rFonts w:ascii="Segoe UI" w:hAnsi="Segoe UI" w:cs="Segoe UI"/>
                <w:sz w:val="18"/>
                <w:szCs w:val="12"/>
              </w:rPr>
            </w:pPr>
            <w:sdt>
              <w:sdtPr>
                <w:rPr>
                  <w:rStyle w:val="Style6"/>
                  <w:rFonts w:ascii="Segoe UI" w:hAnsi="Segoe UI" w:cs="Segoe UI"/>
                  <w:sz w:val="18"/>
                </w:rPr>
                <w:id w:val="179791027"/>
                <w:placeholder>
                  <w:docPart w:val="1A9E83CE0D734090AF0B9B2CC7BCEE05"/>
                </w:placeholder>
                <w:showingPlcHdr/>
                <w:date>
                  <w:dateFormat w:val="d/MM/yyyy"/>
                  <w:lid w:val="en-AU"/>
                  <w:storeMappedDataAs w:val="dateTime"/>
                  <w:calendar w:val="gregorian"/>
                </w:date>
              </w:sdtPr>
              <w:sdtEndPr>
                <w:rPr>
                  <w:rStyle w:val="DefaultParagraphFont"/>
                  <w:color w:val="0070C0"/>
                  <w:szCs w:val="18"/>
                  <w:lang w:val="en-GB"/>
                </w:rPr>
              </w:sdtEndPr>
              <w:sdtContent>
                <w:r w:rsidR="00A30DBF" w:rsidRPr="00E62BD5">
                  <w:rPr>
                    <w:rStyle w:val="PlaceholderText"/>
                    <w:rFonts w:ascii="Segoe UI" w:hAnsi="Segoe UI" w:cs="Segoe UI"/>
                    <w:color w:val="BFBFBF" w:themeColor="background1" w:themeShade="BF"/>
                    <w:sz w:val="18"/>
                    <w:szCs w:val="18"/>
                  </w:rPr>
                  <w:t>Enter date.</w:t>
                </w:r>
              </w:sdtContent>
            </w:sdt>
          </w:p>
        </w:tc>
      </w:tr>
      <w:tr w:rsidR="00360951" w:rsidRPr="00066DAF" w:rsidTr="00C247E5">
        <w:trPr>
          <w:trHeight w:val="128"/>
        </w:trPr>
        <w:tc>
          <w:tcPr>
            <w:tcW w:w="596" w:type="dxa"/>
            <w:tcBorders>
              <w:top w:val="single" w:sz="4" w:space="0" w:color="EACBF2" w:themeColor="accent2" w:themeTint="33"/>
            </w:tcBorders>
          </w:tcPr>
          <w:p w:rsidR="00360951" w:rsidRPr="00066DAF" w:rsidRDefault="00360951" w:rsidP="00AA5454">
            <w:pPr>
              <w:pStyle w:val="Chase10ptbodytextnonumbering"/>
              <w:spacing w:after="0"/>
              <w:jc w:val="left"/>
              <w:rPr>
                <w:rFonts w:ascii="Segoe UI" w:hAnsi="Segoe UI" w:cs="Segoe UI"/>
                <w:sz w:val="18"/>
              </w:rPr>
            </w:pPr>
          </w:p>
        </w:tc>
        <w:tc>
          <w:tcPr>
            <w:tcW w:w="7484" w:type="dxa"/>
            <w:gridSpan w:val="4"/>
          </w:tcPr>
          <w:p w:rsidR="00360951" w:rsidRDefault="00360951" w:rsidP="00AA5454">
            <w:pPr>
              <w:pStyle w:val="Chase10ptbodytextnonumbering"/>
              <w:spacing w:after="0"/>
              <w:ind w:left="-111"/>
              <w:jc w:val="left"/>
              <w:rPr>
                <w:rFonts w:ascii="Segoe UI" w:hAnsi="Segoe UI" w:cs="Segoe UI"/>
                <w:sz w:val="18"/>
              </w:rPr>
            </w:pPr>
          </w:p>
        </w:tc>
        <w:tc>
          <w:tcPr>
            <w:tcW w:w="1985" w:type="dxa"/>
            <w:gridSpan w:val="2"/>
            <w:tcBorders>
              <w:top w:val="single" w:sz="4" w:space="0" w:color="EACBF2" w:themeColor="accent2" w:themeTint="33"/>
            </w:tcBorders>
          </w:tcPr>
          <w:p w:rsidR="00360951" w:rsidRPr="004D32A3" w:rsidRDefault="00360951" w:rsidP="00AA5454">
            <w:pPr>
              <w:pStyle w:val="Chase10ptbodytextnonumbering"/>
              <w:spacing w:after="0"/>
              <w:jc w:val="left"/>
              <w:rPr>
                <w:rStyle w:val="Style2"/>
                <w:rFonts w:cs="Segoe UI"/>
              </w:rPr>
            </w:pPr>
          </w:p>
        </w:tc>
      </w:tr>
      <w:tr w:rsidR="007B5D93" w:rsidRPr="00066DAF" w:rsidTr="00360951">
        <w:tc>
          <w:tcPr>
            <w:tcW w:w="596" w:type="dxa"/>
          </w:tcPr>
          <w:p w:rsidR="007B5D93" w:rsidRPr="00066DAF" w:rsidRDefault="007B5D93" w:rsidP="007B5D93">
            <w:pPr>
              <w:pStyle w:val="Chase10ptbodytextnonumbering"/>
              <w:rPr>
                <w:rFonts w:ascii="Segoe UI" w:hAnsi="Segoe UI" w:cs="Segoe UI"/>
                <w:sz w:val="18"/>
              </w:rPr>
            </w:pPr>
          </w:p>
        </w:tc>
        <w:tc>
          <w:tcPr>
            <w:tcW w:w="9469" w:type="dxa"/>
            <w:gridSpan w:val="6"/>
            <w:tcBorders>
              <w:bottom w:val="single" w:sz="4" w:space="0" w:color="EACBF2" w:themeColor="accent2" w:themeTint="33"/>
            </w:tcBorders>
          </w:tcPr>
          <w:p w:rsidR="007B5D93" w:rsidRPr="003C5E1B" w:rsidRDefault="00074FC3" w:rsidP="003C5E1B">
            <w:pPr>
              <w:pStyle w:val="Chase10ptbodytextnonumbering"/>
              <w:ind w:left="-111"/>
              <w:rPr>
                <w:rFonts w:ascii="Segoe UI" w:hAnsi="Segoe UI" w:cs="Segoe UI"/>
                <w:sz w:val="18"/>
                <w:lang w:val="en-GB"/>
              </w:rPr>
            </w:pPr>
            <w:r w:rsidRPr="00066DAF">
              <w:rPr>
                <w:rFonts w:ascii="Segoe UI" w:hAnsi="Segoe UI" w:cs="Segoe UI"/>
                <w:sz w:val="18"/>
                <w:lang w:val="en-GB"/>
              </w:rPr>
              <w:t xml:space="preserve">Please provide </w:t>
            </w:r>
            <w:r w:rsidRPr="00EE48B8">
              <w:rPr>
                <w:rFonts w:ascii="Segoe UI" w:hAnsi="Segoe UI" w:cs="Segoe UI"/>
                <w:sz w:val="18"/>
              </w:rPr>
              <w:t>details</w:t>
            </w:r>
            <w:r w:rsidRPr="00066DAF">
              <w:rPr>
                <w:rFonts w:ascii="Segoe UI" w:hAnsi="Segoe UI" w:cs="Segoe UI"/>
                <w:sz w:val="18"/>
                <w:lang w:val="en-GB"/>
              </w:rPr>
              <w:t xml:space="preserve"> of such procedures and examples of any relevant documentation (e,g</w:t>
            </w:r>
            <w:r w:rsidR="00575E4D" w:rsidRPr="00066DAF">
              <w:rPr>
                <w:rFonts w:ascii="Segoe UI" w:hAnsi="Segoe UI" w:cs="Segoe UI"/>
                <w:sz w:val="18"/>
                <w:lang w:val="en-GB"/>
              </w:rPr>
              <w:t>. approval forms).</w:t>
            </w:r>
          </w:p>
        </w:tc>
      </w:tr>
      <w:tr w:rsidR="003C5E1B" w:rsidRPr="00066DAF" w:rsidTr="003C5E1B">
        <w:tc>
          <w:tcPr>
            <w:tcW w:w="596" w:type="dxa"/>
            <w:tcBorders>
              <w:right w:val="single" w:sz="4" w:space="0" w:color="EACBF2" w:themeColor="accent2" w:themeTint="33"/>
            </w:tcBorders>
          </w:tcPr>
          <w:p w:rsidR="003C5E1B" w:rsidRPr="00066DAF" w:rsidRDefault="003C5E1B" w:rsidP="007B5D93">
            <w:pPr>
              <w:pStyle w:val="Chase10ptbodytextnonumbering"/>
              <w:rPr>
                <w:rFonts w:ascii="Segoe UI" w:hAnsi="Segoe UI" w:cs="Segoe UI"/>
                <w:sz w:val="18"/>
              </w:rPr>
            </w:pPr>
          </w:p>
        </w:tc>
        <w:tc>
          <w:tcPr>
            <w:tcW w:w="9469"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3C5E1B" w:rsidRDefault="00A858B1" w:rsidP="003C5E1B">
            <w:pPr>
              <w:pStyle w:val="ChaseBodyText"/>
              <w:rPr>
                <w:rFonts w:ascii="Segoe UI" w:hAnsi="Segoe UI" w:cs="Segoe UI"/>
                <w:sz w:val="18"/>
                <w:szCs w:val="22"/>
                <w:lang w:val="en-GB"/>
              </w:rPr>
            </w:pPr>
            <w:sdt>
              <w:sdtPr>
                <w:rPr>
                  <w:rFonts w:ascii="Segoe UI" w:hAnsi="Segoe UI" w:cs="Segoe UI"/>
                  <w:sz w:val="18"/>
                  <w:lang w:val="en-GB"/>
                </w:rPr>
                <w:id w:val="-1287109649"/>
                <w:placeholder>
                  <w:docPart w:val="7C03129CE5EB4BCCBCF6FCC6C4ADF75D"/>
                </w:placeholder>
                <w:showingPlcHdr/>
                <w:text/>
              </w:sdtPr>
              <w:sdtEndPr/>
              <w:sdtContent>
                <w:r w:rsidR="003C5E1B" w:rsidRPr="001A1BCA">
                  <w:rPr>
                    <w:rFonts w:ascii="Segoe UI" w:hAnsi="Segoe UI" w:cs="Segoe UI"/>
                    <w:color w:val="A6A6A6" w:themeColor="background1" w:themeShade="A6"/>
                    <w:sz w:val="18"/>
                    <w:lang w:val="en-GB"/>
                  </w:rPr>
                  <w:t>Enter text.</w:t>
                </w:r>
              </w:sdtContent>
            </w:sdt>
          </w:p>
          <w:p w:rsidR="003C5E1B" w:rsidRPr="00066DAF" w:rsidRDefault="003C5E1B" w:rsidP="00EE48B8">
            <w:pPr>
              <w:pStyle w:val="Chase10ptbodytextnonumbering"/>
              <w:ind w:left="-111"/>
              <w:rPr>
                <w:rFonts w:ascii="Segoe UI" w:hAnsi="Segoe UI" w:cs="Segoe UI"/>
                <w:sz w:val="18"/>
                <w:lang w:val="en-GB"/>
              </w:rPr>
            </w:pPr>
          </w:p>
        </w:tc>
      </w:tr>
      <w:tr w:rsidR="007B5D93" w:rsidRPr="00066DAF" w:rsidTr="003C5E1B">
        <w:tc>
          <w:tcPr>
            <w:tcW w:w="596" w:type="dxa"/>
          </w:tcPr>
          <w:p w:rsidR="007B5D93" w:rsidRPr="00066DAF" w:rsidRDefault="00BA4BF6" w:rsidP="001E3479">
            <w:pPr>
              <w:pStyle w:val="Chase10ptbodytextnonumbering"/>
              <w:keepNext/>
              <w:spacing w:before="240" w:after="0"/>
              <w:ind w:left="-108"/>
              <w:rPr>
                <w:rFonts w:ascii="Segoe UI" w:hAnsi="Segoe UI" w:cs="Segoe UI"/>
                <w:sz w:val="18"/>
              </w:rPr>
            </w:pPr>
            <w:r w:rsidRPr="00066DAF">
              <w:rPr>
                <w:rFonts w:ascii="Segoe UI" w:hAnsi="Segoe UI" w:cs="Segoe UI"/>
                <w:sz w:val="18"/>
              </w:rPr>
              <w:t>5.2</w:t>
            </w:r>
          </w:p>
        </w:tc>
        <w:tc>
          <w:tcPr>
            <w:tcW w:w="9469" w:type="dxa"/>
            <w:gridSpan w:val="6"/>
            <w:tcBorders>
              <w:top w:val="single" w:sz="4" w:space="0" w:color="EACBF2" w:themeColor="accent2" w:themeTint="33"/>
            </w:tcBorders>
          </w:tcPr>
          <w:p w:rsidR="00575E4D" w:rsidRPr="00812EE1" w:rsidRDefault="007B5D93" w:rsidP="00812EE1">
            <w:pPr>
              <w:pStyle w:val="Chase10ptbodytextnonumbering"/>
              <w:spacing w:before="240"/>
              <w:ind w:left="-111"/>
              <w:rPr>
                <w:rFonts w:ascii="Segoe UI" w:hAnsi="Segoe UI" w:cs="Segoe UI"/>
                <w:sz w:val="18"/>
              </w:rPr>
            </w:pPr>
            <w:r w:rsidRPr="00066DAF">
              <w:rPr>
                <w:rFonts w:ascii="Segoe UI" w:hAnsi="Segoe UI" w:cs="Segoe UI"/>
                <w:sz w:val="18"/>
              </w:rPr>
              <w:t>Does the Proposer use a standard form of c</w:t>
            </w:r>
            <w:r w:rsidR="00812EE1">
              <w:rPr>
                <w:rFonts w:ascii="Segoe UI" w:hAnsi="Segoe UI" w:cs="Segoe UI"/>
                <w:sz w:val="18"/>
              </w:rPr>
              <w:t>ontract or terms of engagement?</w:t>
            </w: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9469" w:type="dxa"/>
            <w:gridSpan w:val="6"/>
          </w:tcPr>
          <w:p w:rsidR="007B5D93" w:rsidRPr="00066DAF" w:rsidRDefault="00A858B1" w:rsidP="00EE48B8">
            <w:pPr>
              <w:pStyle w:val="Chase10ptbodytextnonumbering"/>
              <w:ind w:left="-111"/>
              <w:rPr>
                <w:rFonts w:ascii="Segoe UI" w:hAnsi="Segoe UI" w:cs="Segoe UI"/>
                <w:sz w:val="18"/>
              </w:rPr>
            </w:pPr>
            <w:sdt>
              <w:sdtPr>
                <w:rPr>
                  <w:rFonts w:ascii="Segoe UI" w:hAnsi="Segoe UI" w:cs="Segoe UI"/>
                  <w:sz w:val="18"/>
                </w:rPr>
                <w:id w:val="372127313"/>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Yes       </w:t>
            </w:r>
            <w:sdt>
              <w:sdtPr>
                <w:rPr>
                  <w:rFonts w:ascii="Segoe UI" w:hAnsi="Segoe UI" w:cs="Segoe UI"/>
                  <w:sz w:val="18"/>
                </w:rPr>
                <w:id w:val="124352457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0146DB">
              <w:rPr>
                <w:rFonts w:ascii="Segoe UI" w:hAnsi="Segoe UI" w:cs="Segoe UI"/>
                <w:sz w:val="18"/>
              </w:rPr>
              <w:t xml:space="preserve"> No          If Yes:</w:t>
            </w: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a.</w:t>
            </w:r>
          </w:p>
        </w:tc>
        <w:tc>
          <w:tcPr>
            <w:tcW w:w="8861" w:type="dxa"/>
            <w:gridSpan w:val="4"/>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Please provide a copy of the standard contract(s) or terms of engagement</w:t>
            </w:r>
            <w:r w:rsidR="00575E4D" w:rsidRPr="00066DAF">
              <w:rPr>
                <w:rFonts w:ascii="Segoe UI" w:hAnsi="Segoe UI" w:cs="Segoe UI"/>
                <w:sz w:val="18"/>
              </w:rPr>
              <w:t xml:space="preserve"> and describe the procedure to alter such standard contracts or terms of engagement</w:t>
            </w:r>
            <w:r w:rsidRPr="00066DAF">
              <w:rPr>
                <w:rFonts w:ascii="Segoe UI" w:hAnsi="Segoe UI" w:cs="Segoe UI"/>
                <w:sz w:val="18"/>
              </w:rPr>
              <w:t>.</w:t>
            </w:r>
          </w:p>
        </w:tc>
      </w:tr>
      <w:tr w:rsidR="007B5D93" w:rsidRPr="00066DAF" w:rsidTr="004D32A3">
        <w:trPr>
          <w:trHeight w:hRule="exact" w:val="851"/>
        </w:trPr>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Borders>
              <w:right w:val="single" w:sz="4" w:space="0" w:color="EACBF2" w:themeColor="accent2" w:themeTint="33"/>
            </w:tcBorders>
          </w:tcPr>
          <w:p w:rsidR="007B5D93" w:rsidRPr="00066DAF" w:rsidRDefault="007B5D93" w:rsidP="007B5D93">
            <w:pPr>
              <w:pStyle w:val="ChaseBodyText"/>
              <w:rPr>
                <w:rFonts w:ascii="Segoe UI" w:hAnsi="Segoe UI" w:cs="Segoe UI"/>
                <w:sz w:val="18"/>
                <w:lang w:val="en-GB"/>
              </w:rPr>
            </w:pPr>
          </w:p>
        </w:tc>
        <w:tc>
          <w:tcPr>
            <w:tcW w:w="8861"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29065171"/>
              <w:lock w:val="sdtLocked"/>
              <w:placeholder>
                <w:docPart w:val="A4EBB9341CF3460C8F60AB86E72C4092"/>
              </w:placeholder>
              <w:showingPlcHdr/>
              <w:text w:multiLine="1"/>
            </w:sdtPr>
            <w:sdtEndPr/>
            <w:sdtContent>
              <w:p w:rsidR="007B5D93" w:rsidRPr="00066DAF" w:rsidRDefault="00BC3A32" w:rsidP="007B5D93">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8719A" w:rsidRPr="00066DAF" w:rsidRDefault="00C8719A" w:rsidP="007B5D93">
            <w:pPr>
              <w:pStyle w:val="ChaseBodyText"/>
              <w:rPr>
                <w:rFonts w:ascii="Segoe UI" w:hAnsi="Segoe UI" w:cs="Segoe UI"/>
                <w:sz w:val="18"/>
                <w:lang w:val="en-GB"/>
              </w:rPr>
            </w:pPr>
          </w:p>
          <w:p w:rsidR="00C8719A" w:rsidRPr="00066DAF" w:rsidRDefault="00C8719A" w:rsidP="007B5D93">
            <w:pPr>
              <w:pStyle w:val="ChaseBodyText"/>
              <w:rPr>
                <w:rFonts w:ascii="Segoe UI" w:hAnsi="Segoe UI" w:cs="Segoe UI"/>
                <w:sz w:val="18"/>
                <w:lang w:val="en-GB"/>
              </w:rPr>
            </w:pPr>
          </w:p>
          <w:p w:rsidR="00C8719A" w:rsidRPr="00066DAF" w:rsidRDefault="00C8719A" w:rsidP="007B5D93">
            <w:pPr>
              <w:pStyle w:val="ChaseBodyText"/>
              <w:rPr>
                <w:rFonts w:ascii="Segoe UI" w:hAnsi="Segoe UI" w:cs="Segoe UI"/>
                <w:sz w:val="18"/>
                <w:lang w:val="en-GB"/>
              </w:rPr>
            </w:pPr>
          </w:p>
        </w:tc>
      </w:tr>
      <w:tr w:rsidR="007B5D93" w:rsidRPr="00066DAF" w:rsidTr="004D32A3">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Pr>
          <w:p w:rsidR="007B5D93" w:rsidRPr="00066DAF" w:rsidRDefault="007B5D93" w:rsidP="007B5D93">
            <w:pPr>
              <w:pStyle w:val="ChaseBodyText"/>
              <w:rPr>
                <w:rFonts w:ascii="Segoe UI" w:hAnsi="Segoe UI" w:cs="Segoe UI"/>
                <w:sz w:val="18"/>
                <w:lang w:val="en-GB"/>
              </w:rPr>
            </w:pPr>
          </w:p>
        </w:tc>
        <w:tc>
          <w:tcPr>
            <w:tcW w:w="8861" w:type="dxa"/>
            <w:gridSpan w:val="4"/>
          </w:tcPr>
          <w:p w:rsidR="007B5D93" w:rsidRPr="00066DAF" w:rsidRDefault="007B5D93" w:rsidP="007B5D93">
            <w:pPr>
              <w:pStyle w:val="ChaseBodyText"/>
              <w:rPr>
                <w:rFonts w:ascii="Segoe UI" w:hAnsi="Segoe UI" w:cs="Segoe UI"/>
                <w:sz w:val="18"/>
                <w:lang w:val="en-GB"/>
              </w:rPr>
            </w:pP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b.</w:t>
            </w:r>
          </w:p>
        </w:tc>
        <w:tc>
          <w:tcPr>
            <w:tcW w:w="8861" w:type="dxa"/>
            <w:gridSpan w:val="4"/>
          </w:tcPr>
          <w:p w:rsidR="007B5D93" w:rsidRPr="00066DAF" w:rsidRDefault="00BA4BF6" w:rsidP="007B5D93">
            <w:pPr>
              <w:pStyle w:val="Chase10ptbodytextnonumbering"/>
              <w:rPr>
                <w:rFonts w:ascii="Segoe UI" w:hAnsi="Segoe UI" w:cs="Segoe UI"/>
                <w:sz w:val="18"/>
              </w:rPr>
            </w:pPr>
            <w:r w:rsidRPr="00066DAF">
              <w:rPr>
                <w:rFonts w:ascii="Segoe UI" w:hAnsi="Segoe UI" w:cs="Segoe UI"/>
                <w:sz w:val="18"/>
              </w:rPr>
              <w:t>Are all non-standard contracts or terms of engagement legally reviewed prior to signing</w:t>
            </w:r>
            <w:r w:rsidR="00A45F32" w:rsidRPr="00066DAF">
              <w:rPr>
                <w:rFonts w:ascii="Segoe UI" w:hAnsi="Segoe UI" w:cs="Segoe UI"/>
                <w:sz w:val="18"/>
              </w:rPr>
              <w:t xml:space="preserve"> to assess any additional liabilities that may be assumed by the Proposer under such contracts?</w:t>
            </w: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p>
        </w:tc>
        <w:tc>
          <w:tcPr>
            <w:tcW w:w="8861" w:type="dxa"/>
            <w:gridSpan w:val="4"/>
          </w:tcPr>
          <w:p w:rsidR="007B5D93" w:rsidRPr="00066DAF" w:rsidRDefault="00A858B1" w:rsidP="007B5D93">
            <w:pPr>
              <w:pStyle w:val="Chase10ptbodytextnonumbering"/>
              <w:rPr>
                <w:rFonts w:ascii="Segoe UI" w:hAnsi="Segoe UI" w:cs="Segoe UI"/>
                <w:sz w:val="18"/>
              </w:rPr>
            </w:pPr>
            <w:sdt>
              <w:sdtPr>
                <w:rPr>
                  <w:rFonts w:ascii="Segoe UI" w:hAnsi="Segoe UI" w:cs="Segoe UI"/>
                  <w:sz w:val="18"/>
                </w:rPr>
                <w:id w:val="53124119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Yes       </w:t>
            </w:r>
            <w:sdt>
              <w:sdtPr>
                <w:rPr>
                  <w:rFonts w:ascii="Segoe UI" w:hAnsi="Segoe UI" w:cs="Segoe UI"/>
                  <w:sz w:val="18"/>
                </w:rPr>
                <w:id w:val="337207329"/>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No          If Yes, please provide details of such procedures.</w:t>
            </w:r>
          </w:p>
        </w:tc>
      </w:tr>
      <w:tr w:rsidR="007B5D93" w:rsidRPr="00066DAF" w:rsidTr="004D32A3">
        <w:trPr>
          <w:trHeight w:val="680"/>
        </w:trPr>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Borders>
              <w:right w:val="single" w:sz="4" w:space="0" w:color="EACBF2" w:themeColor="accent2" w:themeTint="33"/>
            </w:tcBorders>
          </w:tcPr>
          <w:p w:rsidR="007B5D93" w:rsidRPr="00066DAF" w:rsidRDefault="007B5D93" w:rsidP="007B5D93">
            <w:pPr>
              <w:pStyle w:val="ChaseBodyText"/>
              <w:rPr>
                <w:rFonts w:ascii="Segoe UI" w:hAnsi="Segoe UI" w:cs="Segoe UI"/>
                <w:sz w:val="18"/>
                <w:lang w:val="en-GB"/>
              </w:rPr>
            </w:pPr>
          </w:p>
        </w:tc>
        <w:sdt>
          <w:sdtPr>
            <w:rPr>
              <w:rFonts w:ascii="Segoe UI" w:hAnsi="Segoe UI" w:cs="Segoe UI"/>
              <w:sz w:val="18"/>
              <w:lang w:val="en-GB"/>
            </w:rPr>
            <w:id w:val="765118552"/>
            <w:lock w:val="sdtLocked"/>
            <w:placeholder>
              <w:docPart w:val="52AA7DC6DFF246C3B8B6FDDBD786CA6D"/>
            </w:placeholder>
            <w:showingPlcHdr/>
            <w:text w:multiLine="1"/>
          </w:sdtPr>
          <w:sdtEndPr/>
          <w:sdtContent>
            <w:tc>
              <w:tcPr>
                <w:tcW w:w="8861"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B5D93" w:rsidRPr="00066DAF" w:rsidRDefault="00BC3A32" w:rsidP="007B5D93">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7B5D93" w:rsidRPr="00066DAF" w:rsidTr="004D32A3">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Pr>
          <w:p w:rsidR="007B5D93" w:rsidRPr="00066DAF" w:rsidRDefault="007B5D93" w:rsidP="007B5D93">
            <w:pPr>
              <w:pStyle w:val="ChaseBodyText"/>
              <w:rPr>
                <w:rFonts w:ascii="Segoe UI" w:hAnsi="Segoe UI" w:cs="Segoe UI"/>
                <w:sz w:val="18"/>
                <w:lang w:val="en-GB"/>
              </w:rPr>
            </w:pPr>
          </w:p>
        </w:tc>
        <w:tc>
          <w:tcPr>
            <w:tcW w:w="2229" w:type="dxa"/>
          </w:tcPr>
          <w:p w:rsidR="007B5D93" w:rsidRPr="00066DAF" w:rsidRDefault="007B5D93" w:rsidP="007B5D93">
            <w:pPr>
              <w:pStyle w:val="ChaseBodyText"/>
              <w:rPr>
                <w:rFonts w:ascii="Segoe UI" w:hAnsi="Segoe UI" w:cs="Segoe UI"/>
                <w:sz w:val="18"/>
                <w:lang w:val="en-GB"/>
              </w:rPr>
            </w:pPr>
          </w:p>
        </w:tc>
        <w:tc>
          <w:tcPr>
            <w:tcW w:w="6632" w:type="dxa"/>
            <w:gridSpan w:val="3"/>
          </w:tcPr>
          <w:p w:rsidR="007B5D93" w:rsidRPr="00066DAF" w:rsidRDefault="007B5D93" w:rsidP="007B5D93">
            <w:pPr>
              <w:pStyle w:val="ChaseBodyText"/>
              <w:rPr>
                <w:rFonts w:ascii="Segoe UI" w:hAnsi="Segoe UI" w:cs="Segoe UI"/>
                <w:sz w:val="18"/>
                <w:lang w:val="en-GB"/>
              </w:rPr>
            </w:pPr>
          </w:p>
        </w:tc>
      </w:tr>
      <w:tr w:rsidR="00E071C6" w:rsidRPr="00066DAF" w:rsidTr="00812EE1">
        <w:tc>
          <w:tcPr>
            <w:tcW w:w="596" w:type="dxa"/>
          </w:tcPr>
          <w:p w:rsidR="00E071C6" w:rsidRPr="00066DAF" w:rsidRDefault="00E071C6" w:rsidP="00E071C6">
            <w:pPr>
              <w:pStyle w:val="Chase10ptbodytextnonumbering"/>
              <w:rPr>
                <w:rFonts w:ascii="Segoe UI" w:hAnsi="Segoe UI" w:cs="Segoe UI"/>
                <w:sz w:val="18"/>
              </w:rPr>
            </w:pPr>
          </w:p>
        </w:tc>
        <w:tc>
          <w:tcPr>
            <w:tcW w:w="608" w:type="dxa"/>
            <w:gridSpan w:val="2"/>
          </w:tcPr>
          <w:p w:rsidR="00E071C6" w:rsidRPr="00066DAF" w:rsidRDefault="00E071C6" w:rsidP="00E071C6">
            <w:pPr>
              <w:pStyle w:val="Chase10ptbodytextnonumbering"/>
              <w:rPr>
                <w:rFonts w:ascii="Segoe UI" w:hAnsi="Segoe UI" w:cs="Segoe UI"/>
                <w:sz w:val="18"/>
              </w:rPr>
            </w:pPr>
            <w:r w:rsidRPr="00066DAF">
              <w:rPr>
                <w:rFonts w:ascii="Segoe UI" w:hAnsi="Segoe UI" w:cs="Segoe UI"/>
                <w:sz w:val="18"/>
              </w:rPr>
              <w:t>c.</w:t>
            </w:r>
          </w:p>
        </w:tc>
        <w:tc>
          <w:tcPr>
            <w:tcW w:w="7018" w:type="dxa"/>
            <w:gridSpan w:val="3"/>
            <w:tcBorders>
              <w:right w:val="single" w:sz="4" w:space="0" w:color="EACBF2" w:themeColor="accent2" w:themeTint="33"/>
            </w:tcBorders>
          </w:tcPr>
          <w:p w:rsidR="00E071C6" w:rsidRPr="00066DAF" w:rsidRDefault="00E071C6" w:rsidP="00E071C6">
            <w:pPr>
              <w:pStyle w:val="Chase10ptbodytextnonumbering"/>
              <w:rPr>
                <w:rFonts w:ascii="Segoe UI" w:hAnsi="Segoe UI" w:cs="Segoe UI"/>
                <w:sz w:val="18"/>
              </w:rPr>
            </w:pPr>
            <w:r w:rsidRPr="00066DAF">
              <w:rPr>
                <w:rFonts w:ascii="Segoe UI" w:hAnsi="Segoe UI" w:cs="Segoe UI"/>
                <w:sz w:val="18"/>
              </w:rPr>
              <w:t>Please approximate the percentage of gross fees earned for the last financial year that was subject to the Proposer’s standard form of contract or terms of engagement.</w:t>
            </w:r>
          </w:p>
        </w:tc>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vAlign w:val="center"/>
          </w:tcPr>
          <w:p w:rsidR="00E071C6" w:rsidRPr="00066DAF" w:rsidRDefault="00A858B1" w:rsidP="00E071C6">
            <w:pPr>
              <w:pStyle w:val="ChaseBodyText"/>
              <w:jc w:val="right"/>
              <w:rPr>
                <w:rFonts w:ascii="Segoe UI" w:hAnsi="Segoe UI" w:cs="Segoe UI"/>
                <w:sz w:val="18"/>
                <w:lang w:val="en-GB"/>
              </w:rPr>
            </w:pPr>
            <w:sdt>
              <w:sdtPr>
                <w:rPr>
                  <w:rFonts w:ascii="Segoe UI" w:hAnsi="Segoe UI" w:cs="Segoe UI"/>
                  <w:sz w:val="18"/>
                  <w:lang w:val="en-GB"/>
                </w:rPr>
                <w:id w:val="759489730"/>
                <w:placeholder>
                  <w:docPart w:val="FACE81EF29BB4FA1A426A50926A46194"/>
                </w:placeholder>
                <w:showingPlcHdr/>
                <w:text/>
              </w:sdtPr>
              <w:sdtEndPr/>
              <w:sdtContent>
                <w:r w:rsidR="00E071C6">
                  <w:rPr>
                    <w:rFonts w:ascii="Segoe UI" w:hAnsi="Segoe UI" w:cs="Segoe UI"/>
                    <w:color w:val="A6A6A6" w:themeColor="background1" w:themeShade="A6"/>
                    <w:sz w:val="18"/>
                    <w:lang w:val="en-GB"/>
                  </w:rPr>
                  <w:t>Perc</w:t>
                </w:r>
                <w:r w:rsidR="00E071C6" w:rsidRPr="001A1BCA">
                  <w:rPr>
                    <w:rFonts w:ascii="Segoe UI" w:hAnsi="Segoe UI" w:cs="Segoe UI"/>
                    <w:color w:val="A6A6A6" w:themeColor="background1" w:themeShade="A6"/>
                    <w:sz w:val="18"/>
                    <w:lang w:val="en-GB"/>
                  </w:rPr>
                  <w:t>.</w:t>
                </w:r>
              </w:sdtContent>
            </w:sdt>
            <w:r w:rsidR="00E071C6" w:rsidRPr="00066DAF">
              <w:rPr>
                <w:rFonts w:ascii="Segoe UI" w:hAnsi="Segoe UI" w:cs="Segoe UI"/>
                <w:sz w:val="18"/>
                <w:lang w:val="en-GB"/>
              </w:rPr>
              <w:t xml:space="preserve"> %</w:t>
            </w:r>
          </w:p>
        </w:tc>
      </w:tr>
      <w:tr w:rsidR="00785090" w:rsidRPr="00066DAF" w:rsidTr="00812EE1">
        <w:tc>
          <w:tcPr>
            <w:tcW w:w="596" w:type="dxa"/>
            <w:tcBorders>
              <w:top w:val="single" w:sz="4" w:space="0" w:color="EACBF2" w:themeColor="accent2" w:themeTint="33"/>
            </w:tcBorders>
          </w:tcPr>
          <w:p w:rsidR="00785090" w:rsidRPr="001E3479" w:rsidRDefault="00785090" w:rsidP="00E071C6">
            <w:pPr>
              <w:pStyle w:val="Chase10ptbodytextnonumbering"/>
              <w:rPr>
                <w:rFonts w:ascii="Segoe UI" w:hAnsi="Segoe UI" w:cs="Segoe UI"/>
                <w:sz w:val="18"/>
              </w:rPr>
            </w:pPr>
            <w:r w:rsidRPr="001E3479">
              <w:rPr>
                <w:rFonts w:ascii="Segoe UI" w:hAnsi="Segoe UI" w:cs="Segoe UI"/>
                <w:sz w:val="18"/>
              </w:rPr>
              <w:lastRenderedPageBreak/>
              <w:t>5.3</w:t>
            </w:r>
          </w:p>
        </w:tc>
        <w:tc>
          <w:tcPr>
            <w:tcW w:w="7626" w:type="dxa"/>
            <w:gridSpan w:val="5"/>
            <w:tcBorders>
              <w:top w:val="single" w:sz="4" w:space="0" w:color="EACBF2" w:themeColor="accent2" w:themeTint="33"/>
            </w:tcBorders>
          </w:tcPr>
          <w:p w:rsidR="00785090" w:rsidRPr="00785090" w:rsidRDefault="00785090" w:rsidP="00E071C6">
            <w:pPr>
              <w:pStyle w:val="Chase10ptbodytextnonumbering"/>
              <w:rPr>
                <w:rFonts w:ascii="Segoe UI" w:hAnsi="Segoe UI" w:cs="Segoe UI"/>
                <w:sz w:val="18"/>
              </w:rPr>
            </w:pPr>
            <w:r w:rsidRPr="00785090">
              <w:rPr>
                <w:rFonts w:ascii="Segoe UI" w:hAnsi="Segoe UI" w:cs="Segoe UI"/>
                <w:sz w:val="18"/>
              </w:rPr>
              <w:t xml:space="preserve">Please describe by </w:t>
            </w:r>
            <w:r w:rsidRPr="00785090">
              <w:rPr>
                <w:rFonts w:ascii="Segoe UI" w:hAnsi="Segoe UI" w:cs="Segoe UI"/>
                <w:sz w:val="18"/>
                <w:u w:val="single"/>
              </w:rPr>
              <w:t>a separate attachment</w:t>
            </w:r>
            <w:r w:rsidRPr="00785090">
              <w:rPr>
                <w:rFonts w:ascii="Segoe UI" w:hAnsi="Segoe UI" w:cs="Segoe UI"/>
                <w:sz w:val="18"/>
              </w:rPr>
              <w:t xml:space="preserve"> any applicable formal procedures, guidelines or due diligence processes that are in place when assessing the following contractual provisions or exposures:</w:t>
            </w:r>
          </w:p>
        </w:tc>
        <w:tc>
          <w:tcPr>
            <w:tcW w:w="1843" w:type="dxa"/>
            <w:tcBorders>
              <w:top w:val="single" w:sz="4" w:space="0" w:color="EACBF2" w:themeColor="accent2" w:themeTint="33"/>
            </w:tcBorders>
            <w:vAlign w:val="center"/>
          </w:tcPr>
          <w:p w:rsidR="00785090" w:rsidRDefault="00785090" w:rsidP="00E071C6">
            <w:pPr>
              <w:pStyle w:val="ChaseBodyText"/>
              <w:jc w:val="right"/>
              <w:rPr>
                <w:rFonts w:ascii="Segoe UI" w:hAnsi="Segoe UI" w:cs="Segoe UI"/>
                <w:color w:val="A6A6A6" w:themeColor="background1" w:themeShade="A6"/>
                <w:sz w:val="18"/>
                <w:lang w:val="en-GB"/>
              </w:rPr>
            </w:pPr>
          </w:p>
        </w:tc>
      </w:tr>
      <w:tr w:rsidR="00785090" w:rsidRPr="00066DAF" w:rsidTr="009E303D">
        <w:tc>
          <w:tcPr>
            <w:tcW w:w="596" w:type="dxa"/>
            <w:vAlign w:val="bottom"/>
          </w:tcPr>
          <w:p w:rsidR="00785090" w:rsidRPr="00066DAF" w:rsidRDefault="00785090" w:rsidP="009E303D">
            <w:pPr>
              <w:pStyle w:val="Chase10ptbodytextnonumbering"/>
              <w:spacing w:after="0"/>
              <w:jc w:val="left"/>
              <w:rPr>
                <w:rFonts w:cs="Segoe UI"/>
              </w:rPr>
            </w:pPr>
          </w:p>
        </w:tc>
        <w:tc>
          <w:tcPr>
            <w:tcW w:w="538" w:type="dxa"/>
          </w:tcPr>
          <w:p w:rsidR="00785090" w:rsidRPr="00785090" w:rsidRDefault="00785090" w:rsidP="009E303D">
            <w:pPr>
              <w:spacing w:after="0" w:line="276" w:lineRule="auto"/>
              <w:rPr>
                <w:rFonts w:cs="Segoe UI"/>
                <w:szCs w:val="20"/>
              </w:rPr>
            </w:pPr>
            <w:r w:rsidRPr="00785090">
              <w:rPr>
                <w:rFonts w:cs="Segoe UI"/>
                <w:szCs w:val="20"/>
              </w:rPr>
              <w:t>a.</w:t>
            </w:r>
          </w:p>
        </w:tc>
        <w:tc>
          <w:tcPr>
            <w:tcW w:w="7088" w:type="dxa"/>
            <w:gridSpan w:val="4"/>
            <w:vAlign w:val="bottom"/>
          </w:tcPr>
          <w:p w:rsidR="00785090" w:rsidRPr="00785090" w:rsidRDefault="00785090" w:rsidP="009E303D">
            <w:pPr>
              <w:spacing w:after="0" w:line="276" w:lineRule="auto"/>
              <w:rPr>
                <w:rFonts w:cs="Segoe UI"/>
                <w:szCs w:val="20"/>
              </w:rPr>
            </w:pPr>
            <w:r w:rsidRPr="00785090">
              <w:rPr>
                <w:rFonts w:cs="Segoe UI"/>
                <w:szCs w:val="20"/>
              </w:rPr>
              <w:t xml:space="preserve">Does the Proposer </w:t>
            </w:r>
            <w:r w:rsidRPr="00785090">
              <w:rPr>
                <w:rFonts w:cs="Segoe UI"/>
                <w:szCs w:val="20"/>
                <w:u w:val="single"/>
              </w:rPr>
              <w:t>limit its contractual liability</w:t>
            </w:r>
            <w:r w:rsidRPr="00785090">
              <w:rPr>
                <w:rFonts w:cs="Segoe UI"/>
                <w:szCs w:val="20"/>
              </w:rPr>
              <w:t xml:space="preserve"> with clients:</w:t>
            </w:r>
          </w:p>
        </w:tc>
        <w:tc>
          <w:tcPr>
            <w:tcW w:w="1843" w:type="dxa"/>
            <w:vAlign w:val="bottom"/>
          </w:tcPr>
          <w:p w:rsidR="00785090"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1640067889"/>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1775429702"/>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r w:rsidR="009E303D" w:rsidRPr="009E303D" w:rsidTr="009E303D">
        <w:tc>
          <w:tcPr>
            <w:tcW w:w="596" w:type="dxa"/>
            <w:vAlign w:val="bottom"/>
          </w:tcPr>
          <w:p w:rsidR="009E303D" w:rsidRPr="009E303D" w:rsidRDefault="009E303D" w:rsidP="009E303D">
            <w:pPr>
              <w:pStyle w:val="Chase10ptbodytextnonumbering"/>
              <w:spacing w:after="0"/>
              <w:jc w:val="left"/>
              <w:rPr>
                <w:rFonts w:cs="Segoe UI"/>
                <w:sz w:val="16"/>
              </w:rPr>
            </w:pPr>
          </w:p>
        </w:tc>
        <w:tc>
          <w:tcPr>
            <w:tcW w:w="538" w:type="dxa"/>
          </w:tcPr>
          <w:p w:rsidR="009E303D" w:rsidRPr="009E303D" w:rsidRDefault="009E303D" w:rsidP="009E303D">
            <w:pPr>
              <w:spacing w:after="0" w:line="276" w:lineRule="auto"/>
              <w:rPr>
                <w:rFonts w:cs="Segoe UI"/>
                <w:sz w:val="16"/>
                <w:szCs w:val="20"/>
              </w:rPr>
            </w:pPr>
          </w:p>
        </w:tc>
        <w:tc>
          <w:tcPr>
            <w:tcW w:w="7088" w:type="dxa"/>
            <w:gridSpan w:val="4"/>
            <w:vAlign w:val="bottom"/>
          </w:tcPr>
          <w:p w:rsidR="009E303D" w:rsidRPr="009E303D" w:rsidRDefault="009E303D" w:rsidP="009E303D">
            <w:pPr>
              <w:spacing w:after="0" w:line="276" w:lineRule="auto"/>
              <w:rPr>
                <w:rFonts w:cs="Segoe UI"/>
                <w:sz w:val="16"/>
                <w:szCs w:val="20"/>
              </w:rPr>
            </w:pPr>
          </w:p>
        </w:tc>
        <w:tc>
          <w:tcPr>
            <w:tcW w:w="1843" w:type="dxa"/>
            <w:vAlign w:val="bottom"/>
          </w:tcPr>
          <w:p w:rsidR="009E303D" w:rsidRPr="009E303D" w:rsidRDefault="009E303D" w:rsidP="009E303D">
            <w:pPr>
              <w:pStyle w:val="ChaseBodyText"/>
              <w:spacing w:line="276" w:lineRule="auto"/>
              <w:jc w:val="left"/>
              <w:rPr>
                <w:rFonts w:ascii="Segoe UI" w:hAnsi="Segoe UI" w:cs="Segoe UI"/>
                <w:sz w:val="16"/>
              </w:rPr>
            </w:pPr>
          </w:p>
        </w:tc>
      </w:tr>
      <w:tr w:rsidR="002E756E" w:rsidRPr="00066DAF" w:rsidTr="009E303D">
        <w:tc>
          <w:tcPr>
            <w:tcW w:w="596" w:type="dxa"/>
            <w:vAlign w:val="bottom"/>
          </w:tcPr>
          <w:p w:rsidR="002E756E" w:rsidRPr="00066DAF" w:rsidRDefault="002E756E" w:rsidP="009E303D">
            <w:pPr>
              <w:pStyle w:val="Chase10ptbodytextnonumbering"/>
              <w:spacing w:after="0"/>
              <w:jc w:val="left"/>
              <w:rPr>
                <w:rFonts w:cs="Segoe UI"/>
              </w:rPr>
            </w:pPr>
          </w:p>
        </w:tc>
        <w:tc>
          <w:tcPr>
            <w:tcW w:w="538" w:type="dxa"/>
          </w:tcPr>
          <w:p w:rsidR="002E756E" w:rsidRPr="00785090" w:rsidRDefault="000C095F" w:rsidP="009E303D">
            <w:pPr>
              <w:spacing w:after="0" w:line="276" w:lineRule="auto"/>
              <w:rPr>
                <w:rFonts w:cs="Segoe UI"/>
                <w:szCs w:val="20"/>
              </w:rPr>
            </w:pPr>
            <w:r>
              <w:rPr>
                <w:rFonts w:cs="Segoe UI"/>
                <w:szCs w:val="20"/>
              </w:rPr>
              <w:t>b</w:t>
            </w:r>
            <w:r w:rsidR="002E756E" w:rsidRPr="00785090">
              <w:rPr>
                <w:rFonts w:cs="Segoe UI"/>
                <w:szCs w:val="20"/>
              </w:rPr>
              <w:t>.</w:t>
            </w:r>
          </w:p>
        </w:tc>
        <w:tc>
          <w:tcPr>
            <w:tcW w:w="7088" w:type="dxa"/>
            <w:gridSpan w:val="4"/>
            <w:vAlign w:val="bottom"/>
          </w:tcPr>
          <w:p w:rsidR="002E756E" w:rsidRDefault="002E756E" w:rsidP="009E303D">
            <w:pPr>
              <w:spacing w:after="0" w:line="276" w:lineRule="auto"/>
              <w:rPr>
                <w:rFonts w:cs="Segoe UI"/>
                <w:color w:val="230871" w:themeColor="text1"/>
                <w:szCs w:val="20"/>
              </w:rPr>
            </w:pPr>
            <w:r w:rsidRPr="00066DAF">
              <w:rPr>
                <w:rFonts w:cs="Segoe UI"/>
                <w:szCs w:val="20"/>
              </w:rPr>
              <w:t xml:space="preserve">Has the Proposer ever </w:t>
            </w:r>
            <w:r w:rsidRPr="00066DAF">
              <w:rPr>
                <w:rFonts w:cs="Segoe UI"/>
                <w:szCs w:val="20"/>
                <w:u w:val="single"/>
              </w:rPr>
              <w:t>entered into hold-harmless agreements or otherwise</w:t>
            </w:r>
            <w:r>
              <w:rPr>
                <w:rFonts w:cs="Segoe UI"/>
                <w:szCs w:val="20"/>
                <w:u w:val="single"/>
              </w:rPr>
              <w:t xml:space="preserve"> </w:t>
            </w:r>
            <w:r w:rsidRPr="00066DAF">
              <w:rPr>
                <w:rFonts w:cs="Segoe UI"/>
                <w:szCs w:val="20"/>
                <w:u w:val="single"/>
              </w:rPr>
              <w:t>waived any legal rights or entitlements</w:t>
            </w:r>
            <w:r w:rsidRPr="00066DAF">
              <w:rPr>
                <w:rFonts w:cs="Segoe UI"/>
                <w:szCs w:val="20"/>
              </w:rPr>
              <w:t xml:space="preserve"> which it may have against such</w:t>
            </w:r>
            <w:r>
              <w:rPr>
                <w:rFonts w:cs="Segoe UI"/>
                <w:szCs w:val="20"/>
              </w:rPr>
              <w:t xml:space="preserve"> </w:t>
            </w:r>
            <w:r w:rsidRPr="00066DAF">
              <w:rPr>
                <w:rFonts w:cs="Segoe UI"/>
                <w:szCs w:val="20"/>
              </w:rPr>
              <w:t>consultants, sub-contractors or agents?</w:t>
            </w:r>
            <w:r w:rsidRPr="00066DAF">
              <w:rPr>
                <w:rFonts w:cs="Segoe UI"/>
                <w:szCs w:val="20"/>
              </w:rPr>
              <w:tab/>
            </w:r>
          </w:p>
        </w:tc>
        <w:tc>
          <w:tcPr>
            <w:tcW w:w="1843" w:type="dxa"/>
            <w:vAlign w:val="bottom"/>
          </w:tcPr>
          <w:p w:rsidR="002E756E"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445471064"/>
                <w14:checkbox>
                  <w14:checked w14:val="0"/>
                  <w14:checkedState w14:val="2612" w14:font="MS Gothic"/>
                  <w14:uncheckedState w14:val="2610" w14:font="MS Gothic"/>
                </w14:checkbox>
              </w:sdtPr>
              <w:sdtEndPr/>
              <w:sdtContent>
                <w:r w:rsidR="002E756E" w:rsidRPr="00A15DAC">
                  <w:rPr>
                    <w:rFonts w:ascii="Segoe UI Symbol" w:eastAsia="MS Gothic" w:hAnsi="Segoe UI Symbol" w:cs="Segoe UI Symbol"/>
                    <w:sz w:val="18"/>
                  </w:rPr>
                  <w:t>☐</w:t>
                </w:r>
              </w:sdtContent>
            </w:sdt>
            <w:r w:rsidR="002E756E" w:rsidRPr="00A15DAC">
              <w:rPr>
                <w:rFonts w:ascii="Segoe UI" w:hAnsi="Segoe UI" w:cs="Segoe UI"/>
                <w:sz w:val="18"/>
              </w:rPr>
              <w:t xml:space="preserve"> Yes       </w:t>
            </w:r>
            <w:sdt>
              <w:sdtPr>
                <w:rPr>
                  <w:rFonts w:ascii="Segoe UI" w:hAnsi="Segoe UI" w:cs="Segoe UI"/>
                  <w:sz w:val="18"/>
                </w:rPr>
                <w:id w:val="-884490309"/>
                <w14:checkbox>
                  <w14:checked w14:val="0"/>
                  <w14:checkedState w14:val="2612" w14:font="MS Gothic"/>
                  <w14:uncheckedState w14:val="2610" w14:font="MS Gothic"/>
                </w14:checkbox>
              </w:sdtPr>
              <w:sdtEndPr/>
              <w:sdtContent>
                <w:r w:rsidR="002E756E" w:rsidRPr="00A15DAC">
                  <w:rPr>
                    <w:rFonts w:ascii="Segoe UI Symbol" w:eastAsia="MS Gothic" w:hAnsi="Segoe UI Symbol" w:cs="Segoe UI Symbol"/>
                    <w:sz w:val="18"/>
                  </w:rPr>
                  <w:t>☐</w:t>
                </w:r>
              </w:sdtContent>
            </w:sdt>
            <w:r w:rsidR="002E756E" w:rsidRPr="00A15DAC">
              <w:rPr>
                <w:rFonts w:ascii="Segoe UI" w:hAnsi="Segoe UI" w:cs="Segoe UI"/>
                <w:sz w:val="18"/>
              </w:rPr>
              <w:t xml:space="preserve"> No</w:t>
            </w:r>
          </w:p>
        </w:tc>
      </w:tr>
      <w:tr w:rsidR="009E303D" w:rsidRPr="009E303D" w:rsidTr="009E303D">
        <w:tc>
          <w:tcPr>
            <w:tcW w:w="596" w:type="dxa"/>
            <w:vAlign w:val="bottom"/>
          </w:tcPr>
          <w:p w:rsidR="009E303D" w:rsidRPr="009E303D" w:rsidRDefault="009E303D" w:rsidP="009E303D">
            <w:pPr>
              <w:pStyle w:val="Chase10ptbodytextnonumbering"/>
              <w:spacing w:after="0"/>
              <w:jc w:val="left"/>
              <w:rPr>
                <w:rFonts w:cs="Segoe UI"/>
                <w:sz w:val="16"/>
              </w:rPr>
            </w:pPr>
          </w:p>
        </w:tc>
        <w:tc>
          <w:tcPr>
            <w:tcW w:w="538" w:type="dxa"/>
          </w:tcPr>
          <w:p w:rsidR="009E303D" w:rsidRPr="009E303D" w:rsidRDefault="009E303D" w:rsidP="009E303D">
            <w:pPr>
              <w:spacing w:after="0" w:line="276" w:lineRule="auto"/>
              <w:rPr>
                <w:rFonts w:cs="Segoe UI"/>
                <w:sz w:val="16"/>
                <w:szCs w:val="20"/>
              </w:rPr>
            </w:pPr>
          </w:p>
        </w:tc>
        <w:tc>
          <w:tcPr>
            <w:tcW w:w="7088" w:type="dxa"/>
            <w:gridSpan w:val="4"/>
            <w:vAlign w:val="bottom"/>
          </w:tcPr>
          <w:p w:rsidR="009E303D" w:rsidRPr="009E303D" w:rsidRDefault="009E303D" w:rsidP="009E303D">
            <w:pPr>
              <w:spacing w:after="0" w:line="276" w:lineRule="auto"/>
              <w:rPr>
                <w:rFonts w:cs="Segoe UI"/>
                <w:sz w:val="16"/>
                <w:szCs w:val="20"/>
              </w:rPr>
            </w:pPr>
          </w:p>
        </w:tc>
        <w:tc>
          <w:tcPr>
            <w:tcW w:w="1843" w:type="dxa"/>
            <w:vAlign w:val="bottom"/>
          </w:tcPr>
          <w:p w:rsidR="009E303D" w:rsidRPr="009E303D" w:rsidRDefault="009E303D" w:rsidP="009E303D">
            <w:pPr>
              <w:pStyle w:val="ChaseBodyText"/>
              <w:spacing w:line="276" w:lineRule="auto"/>
              <w:jc w:val="left"/>
              <w:rPr>
                <w:rFonts w:ascii="Segoe UI" w:hAnsi="Segoe UI" w:cs="Segoe UI"/>
                <w:sz w:val="16"/>
              </w:rPr>
            </w:pPr>
          </w:p>
        </w:tc>
      </w:tr>
      <w:tr w:rsidR="002E756E" w:rsidRPr="00066DAF" w:rsidTr="009E303D">
        <w:tc>
          <w:tcPr>
            <w:tcW w:w="596" w:type="dxa"/>
            <w:vAlign w:val="bottom"/>
          </w:tcPr>
          <w:p w:rsidR="002E756E" w:rsidRPr="00066DAF" w:rsidRDefault="002E756E" w:rsidP="009E303D">
            <w:pPr>
              <w:pStyle w:val="Chase10ptbodytextnonumbering"/>
              <w:spacing w:after="0"/>
              <w:jc w:val="left"/>
              <w:rPr>
                <w:rFonts w:cs="Segoe UI"/>
              </w:rPr>
            </w:pPr>
          </w:p>
        </w:tc>
        <w:tc>
          <w:tcPr>
            <w:tcW w:w="538" w:type="dxa"/>
          </w:tcPr>
          <w:p w:rsidR="002E756E" w:rsidRPr="00785090" w:rsidRDefault="000C095F" w:rsidP="009E303D">
            <w:pPr>
              <w:spacing w:after="0" w:line="276" w:lineRule="auto"/>
              <w:rPr>
                <w:rFonts w:cs="Segoe UI"/>
                <w:szCs w:val="20"/>
              </w:rPr>
            </w:pPr>
            <w:r>
              <w:rPr>
                <w:rFonts w:cs="Segoe UI"/>
                <w:szCs w:val="20"/>
              </w:rPr>
              <w:t>c</w:t>
            </w:r>
            <w:r w:rsidR="002E756E" w:rsidRPr="00785090">
              <w:rPr>
                <w:rFonts w:cs="Segoe UI"/>
                <w:szCs w:val="20"/>
              </w:rPr>
              <w:t>.</w:t>
            </w:r>
          </w:p>
        </w:tc>
        <w:tc>
          <w:tcPr>
            <w:tcW w:w="7088" w:type="dxa"/>
            <w:gridSpan w:val="4"/>
            <w:vAlign w:val="bottom"/>
          </w:tcPr>
          <w:p w:rsidR="002E756E" w:rsidRDefault="002E756E" w:rsidP="009E303D">
            <w:pPr>
              <w:spacing w:after="0" w:line="276" w:lineRule="auto"/>
              <w:rPr>
                <w:rFonts w:cs="Segoe UI"/>
                <w:color w:val="230871" w:themeColor="text1"/>
                <w:szCs w:val="20"/>
              </w:rPr>
            </w:pPr>
            <w:r w:rsidRPr="00066DAF">
              <w:rPr>
                <w:rFonts w:cs="Segoe UI"/>
              </w:rPr>
              <w:t xml:space="preserve">Does the </w:t>
            </w:r>
            <w:r w:rsidRPr="00785090">
              <w:rPr>
                <w:rFonts w:cs="Segoe UI"/>
                <w:szCs w:val="20"/>
              </w:rPr>
              <w:t>Proposer</w:t>
            </w:r>
            <w:r w:rsidRPr="00066DAF">
              <w:rPr>
                <w:rFonts w:cs="Segoe UI"/>
              </w:rPr>
              <w:t xml:space="preserve"> ever </w:t>
            </w:r>
            <w:r w:rsidRPr="00066DAF">
              <w:rPr>
                <w:rFonts w:cs="Segoe UI"/>
                <w:u w:val="single"/>
              </w:rPr>
              <w:t>agree to contract out of proportionate liability</w:t>
            </w:r>
            <w:r w:rsidRPr="00066DAF">
              <w:rPr>
                <w:rFonts w:cs="Segoe UI"/>
              </w:rPr>
              <w:t>?</w:t>
            </w:r>
          </w:p>
        </w:tc>
        <w:tc>
          <w:tcPr>
            <w:tcW w:w="1843" w:type="dxa"/>
            <w:vAlign w:val="bottom"/>
          </w:tcPr>
          <w:p w:rsidR="002E756E"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1914201362"/>
                <w14:checkbox>
                  <w14:checked w14:val="0"/>
                  <w14:checkedState w14:val="2612" w14:font="MS Gothic"/>
                  <w14:uncheckedState w14:val="2610" w14:font="MS Gothic"/>
                </w14:checkbox>
              </w:sdtPr>
              <w:sdtEndPr/>
              <w:sdtContent>
                <w:r w:rsidR="002E756E" w:rsidRPr="00A15DAC">
                  <w:rPr>
                    <w:rFonts w:ascii="Segoe UI Symbol" w:eastAsia="MS Gothic" w:hAnsi="Segoe UI Symbol" w:cs="Segoe UI Symbol"/>
                    <w:sz w:val="18"/>
                  </w:rPr>
                  <w:t>☐</w:t>
                </w:r>
              </w:sdtContent>
            </w:sdt>
            <w:r w:rsidR="002E756E" w:rsidRPr="00A15DAC">
              <w:rPr>
                <w:rFonts w:ascii="Segoe UI" w:hAnsi="Segoe UI" w:cs="Segoe UI"/>
                <w:sz w:val="18"/>
              </w:rPr>
              <w:t xml:space="preserve"> Yes       </w:t>
            </w:r>
            <w:sdt>
              <w:sdtPr>
                <w:rPr>
                  <w:rFonts w:ascii="Segoe UI" w:hAnsi="Segoe UI" w:cs="Segoe UI"/>
                  <w:sz w:val="18"/>
                </w:rPr>
                <w:id w:val="-878551415"/>
                <w14:checkbox>
                  <w14:checked w14:val="0"/>
                  <w14:checkedState w14:val="2612" w14:font="MS Gothic"/>
                  <w14:uncheckedState w14:val="2610" w14:font="MS Gothic"/>
                </w14:checkbox>
              </w:sdtPr>
              <w:sdtEndPr/>
              <w:sdtContent>
                <w:r w:rsidR="002E756E" w:rsidRPr="00A15DAC">
                  <w:rPr>
                    <w:rFonts w:ascii="Segoe UI Symbol" w:eastAsia="MS Gothic" w:hAnsi="Segoe UI Symbol" w:cs="Segoe UI Symbol"/>
                    <w:sz w:val="18"/>
                  </w:rPr>
                  <w:t>☐</w:t>
                </w:r>
              </w:sdtContent>
            </w:sdt>
            <w:r w:rsidR="002E756E" w:rsidRPr="00A15DAC">
              <w:rPr>
                <w:rFonts w:ascii="Segoe UI" w:hAnsi="Segoe UI" w:cs="Segoe UI"/>
                <w:sz w:val="18"/>
              </w:rPr>
              <w:t xml:space="preserve"> No</w:t>
            </w:r>
          </w:p>
        </w:tc>
      </w:tr>
      <w:tr w:rsidR="009E303D" w:rsidRPr="009E303D" w:rsidTr="009E303D">
        <w:tc>
          <w:tcPr>
            <w:tcW w:w="596" w:type="dxa"/>
            <w:vAlign w:val="bottom"/>
          </w:tcPr>
          <w:p w:rsidR="009E303D" w:rsidRPr="009E303D" w:rsidRDefault="009E303D" w:rsidP="009E303D">
            <w:pPr>
              <w:pStyle w:val="Chase10ptbodytextnonumbering"/>
              <w:spacing w:after="0"/>
              <w:jc w:val="left"/>
              <w:rPr>
                <w:rFonts w:cs="Segoe UI"/>
                <w:sz w:val="16"/>
              </w:rPr>
            </w:pPr>
          </w:p>
        </w:tc>
        <w:tc>
          <w:tcPr>
            <w:tcW w:w="538" w:type="dxa"/>
          </w:tcPr>
          <w:p w:rsidR="009E303D" w:rsidRPr="009E303D" w:rsidRDefault="009E303D" w:rsidP="009E303D">
            <w:pPr>
              <w:spacing w:after="0" w:line="276" w:lineRule="auto"/>
              <w:rPr>
                <w:rFonts w:cs="Segoe UI"/>
                <w:sz w:val="16"/>
                <w:szCs w:val="20"/>
              </w:rPr>
            </w:pPr>
          </w:p>
        </w:tc>
        <w:tc>
          <w:tcPr>
            <w:tcW w:w="7088" w:type="dxa"/>
            <w:gridSpan w:val="4"/>
            <w:vAlign w:val="bottom"/>
          </w:tcPr>
          <w:p w:rsidR="009E303D" w:rsidRPr="009E303D" w:rsidRDefault="009E303D" w:rsidP="009E303D">
            <w:pPr>
              <w:spacing w:after="0" w:line="276" w:lineRule="auto"/>
              <w:rPr>
                <w:rFonts w:cs="Segoe UI"/>
                <w:sz w:val="16"/>
              </w:rPr>
            </w:pPr>
          </w:p>
        </w:tc>
        <w:tc>
          <w:tcPr>
            <w:tcW w:w="1843" w:type="dxa"/>
            <w:vAlign w:val="bottom"/>
          </w:tcPr>
          <w:p w:rsidR="009E303D" w:rsidRPr="009E303D" w:rsidRDefault="009E303D" w:rsidP="009E303D">
            <w:pPr>
              <w:pStyle w:val="ChaseBodyText"/>
              <w:spacing w:line="276" w:lineRule="auto"/>
              <w:jc w:val="left"/>
              <w:rPr>
                <w:rFonts w:ascii="Segoe UI" w:hAnsi="Segoe UI" w:cs="Segoe UI"/>
                <w:sz w:val="16"/>
              </w:rPr>
            </w:pPr>
          </w:p>
        </w:tc>
      </w:tr>
      <w:tr w:rsidR="000C095F" w:rsidRPr="00066DAF" w:rsidTr="009E303D">
        <w:tc>
          <w:tcPr>
            <w:tcW w:w="596" w:type="dxa"/>
            <w:vAlign w:val="bottom"/>
          </w:tcPr>
          <w:p w:rsidR="000C095F" w:rsidRPr="00066DAF" w:rsidRDefault="000C095F" w:rsidP="009E303D">
            <w:pPr>
              <w:pStyle w:val="Chase10ptbodytextnonumbering"/>
              <w:spacing w:after="0"/>
              <w:jc w:val="left"/>
              <w:rPr>
                <w:rFonts w:cs="Segoe UI"/>
              </w:rPr>
            </w:pPr>
          </w:p>
        </w:tc>
        <w:tc>
          <w:tcPr>
            <w:tcW w:w="538" w:type="dxa"/>
          </w:tcPr>
          <w:p w:rsidR="000C095F" w:rsidRPr="00785090" w:rsidRDefault="000C095F" w:rsidP="009E303D">
            <w:pPr>
              <w:spacing w:after="0" w:line="276" w:lineRule="auto"/>
              <w:rPr>
                <w:rFonts w:cs="Segoe UI"/>
                <w:szCs w:val="20"/>
              </w:rPr>
            </w:pPr>
            <w:r>
              <w:rPr>
                <w:rFonts w:cs="Segoe UI"/>
                <w:szCs w:val="20"/>
              </w:rPr>
              <w:t>d</w:t>
            </w:r>
            <w:r w:rsidRPr="00785090">
              <w:rPr>
                <w:rFonts w:cs="Segoe UI"/>
                <w:szCs w:val="20"/>
              </w:rPr>
              <w:t>.</w:t>
            </w:r>
          </w:p>
        </w:tc>
        <w:tc>
          <w:tcPr>
            <w:tcW w:w="7088" w:type="dxa"/>
            <w:gridSpan w:val="4"/>
            <w:vAlign w:val="bottom"/>
          </w:tcPr>
          <w:p w:rsidR="000C095F" w:rsidRDefault="000C095F" w:rsidP="009E303D">
            <w:pPr>
              <w:spacing w:after="0" w:line="276" w:lineRule="auto"/>
              <w:rPr>
                <w:rFonts w:cs="Segoe UI"/>
                <w:color w:val="230871" w:themeColor="text1"/>
                <w:szCs w:val="20"/>
              </w:rPr>
            </w:pPr>
            <w:r w:rsidRPr="00066DAF">
              <w:rPr>
                <w:rFonts w:cs="Segoe UI"/>
                <w:szCs w:val="20"/>
              </w:rPr>
              <w:t xml:space="preserve">Does the Proposer ensure that the </w:t>
            </w:r>
            <w:r w:rsidRPr="00066DAF">
              <w:rPr>
                <w:rFonts w:cs="Segoe UI"/>
                <w:szCs w:val="20"/>
                <w:u w:val="single"/>
              </w:rPr>
              <w:t>scope</w:t>
            </w:r>
            <w:r>
              <w:rPr>
                <w:rFonts w:cs="Segoe UI"/>
                <w:szCs w:val="20"/>
                <w:u w:val="single"/>
              </w:rPr>
              <w:t xml:space="preserve"> of professional services to be </w:t>
            </w:r>
            <w:r w:rsidRPr="00066DAF">
              <w:rPr>
                <w:rFonts w:cs="Segoe UI"/>
                <w:szCs w:val="20"/>
                <w:u w:val="single"/>
              </w:rPr>
              <w:t>performed are always clearly stipulated</w:t>
            </w:r>
            <w:r w:rsidRPr="00066DAF">
              <w:rPr>
                <w:rFonts w:cs="Segoe UI"/>
                <w:szCs w:val="20"/>
              </w:rPr>
              <w:t xml:space="preserve"> in the contract or terms of engagement?</w:t>
            </w:r>
          </w:p>
        </w:tc>
        <w:tc>
          <w:tcPr>
            <w:tcW w:w="1843" w:type="dxa"/>
            <w:vAlign w:val="bottom"/>
          </w:tcPr>
          <w:p w:rsidR="000C095F"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1938323311"/>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Yes       </w:t>
            </w:r>
            <w:sdt>
              <w:sdtPr>
                <w:rPr>
                  <w:rFonts w:ascii="Segoe UI" w:hAnsi="Segoe UI" w:cs="Segoe UI"/>
                  <w:sz w:val="18"/>
                </w:rPr>
                <w:id w:val="1226102422"/>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No</w:t>
            </w:r>
          </w:p>
        </w:tc>
      </w:tr>
      <w:tr w:rsidR="009E303D" w:rsidRPr="009E303D" w:rsidTr="009E303D">
        <w:tc>
          <w:tcPr>
            <w:tcW w:w="596" w:type="dxa"/>
            <w:vAlign w:val="bottom"/>
          </w:tcPr>
          <w:p w:rsidR="009E303D" w:rsidRPr="009E303D" w:rsidRDefault="009E303D" w:rsidP="009E303D">
            <w:pPr>
              <w:pStyle w:val="Chase10ptbodytextnonumbering"/>
              <w:spacing w:after="0"/>
              <w:jc w:val="left"/>
              <w:rPr>
                <w:rFonts w:cs="Segoe UI"/>
                <w:sz w:val="16"/>
              </w:rPr>
            </w:pPr>
          </w:p>
        </w:tc>
        <w:tc>
          <w:tcPr>
            <w:tcW w:w="538" w:type="dxa"/>
          </w:tcPr>
          <w:p w:rsidR="009E303D" w:rsidRPr="009E303D" w:rsidRDefault="009E303D" w:rsidP="009E303D">
            <w:pPr>
              <w:spacing w:after="0" w:line="276" w:lineRule="auto"/>
              <w:rPr>
                <w:rFonts w:cs="Segoe UI"/>
                <w:sz w:val="16"/>
                <w:szCs w:val="20"/>
              </w:rPr>
            </w:pPr>
          </w:p>
        </w:tc>
        <w:tc>
          <w:tcPr>
            <w:tcW w:w="7088" w:type="dxa"/>
            <w:gridSpan w:val="4"/>
            <w:vAlign w:val="bottom"/>
          </w:tcPr>
          <w:p w:rsidR="009E303D" w:rsidRPr="009E303D" w:rsidRDefault="009E303D" w:rsidP="009E303D">
            <w:pPr>
              <w:spacing w:after="0" w:line="276" w:lineRule="auto"/>
              <w:rPr>
                <w:rFonts w:cs="Segoe UI"/>
                <w:sz w:val="16"/>
                <w:szCs w:val="20"/>
              </w:rPr>
            </w:pPr>
          </w:p>
        </w:tc>
        <w:tc>
          <w:tcPr>
            <w:tcW w:w="1843" w:type="dxa"/>
            <w:vAlign w:val="bottom"/>
          </w:tcPr>
          <w:p w:rsidR="009E303D" w:rsidRPr="009E303D" w:rsidRDefault="009E303D" w:rsidP="009E303D">
            <w:pPr>
              <w:pStyle w:val="ChaseBodyText"/>
              <w:spacing w:line="276" w:lineRule="auto"/>
              <w:jc w:val="left"/>
              <w:rPr>
                <w:rFonts w:ascii="Segoe UI" w:hAnsi="Segoe UI" w:cs="Segoe UI"/>
                <w:sz w:val="16"/>
              </w:rPr>
            </w:pPr>
          </w:p>
        </w:tc>
      </w:tr>
      <w:tr w:rsidR="000C095F" w:rsidRPr="00066DAF" w:rsidTr="009E303D">
        <w:tc>
          <w:tcPr>
            <w:tcW w:w="596" w:type="dxa"/>
            <w:vAlign w:val="bottom"/>
          </w:tcPr>
          <w:p w:rsidR="000C095F" w:rsidRPr="00066DAF" w:rsidRDefault="000C095F" w:rsidP="009E303D">
            <w:pPr>
              <w:pStyle w:val="Chase10ptbodytextnonumbering"/>
              <w:spacing w:after="0"/>
              <w:jc w:val="left"/>
              <w:rPr>
                <w:rFonts w:cs="Segoe UI"/>
              </w:rPr>
            </w:pPr>
          </w:p>
        </w:tc>
        <w:tc>
          <w:tcPr>
            <w:tcW w:w="538" w:type="dxa"/>
          </w:tcPr>
          <w:p w:rsidR="000C095F" w:rsidRPr="00785090" w:rsidRDefault="009E303D" w:rsidP="009E303D">
            <w:pPr>
              <w:spacing w:after="0" w:line="276" w:lineRule="auto"/>
              <w:rPr>
                <w:rFonts w:cs="Segoe UI"/>
                <w:szCs w:val="20"/>
              </w:rPr>
            </w:pPr>
            <w:r>
              <w:rPr>
                <w:rFonts w:cs="Segoe UI"/>
                <w:szCs w:val="20"/>
              </w:rPr>
              <w:t>e.</w:t>
            </w:r>
          </w:p>
        </w:tc>
        <w:tc>
          <w:tcPr>
            <w:tcW w:w="7088" w:type="dxa"/>
            <w:gridSpan w:val="4"/>
            <w:vAlign w:val="bottom"/>
          </w:tcPr>
          <w:p w:rsidR="000C095F" w:rsidRPr="000C095F" w:rsidRDefault="000C095F" w:rsidP="009E303D">
            <w:pPr>
              <w:spacing w:after="0" w:line="276" w:lineRule="auto"/>
              <w:rPr>
                <w:rFonts w:cs="Segoe UI"/>
                <w:szCs w:val="20"/>
              </w:rPr>
            </w:pPr>
            <w:r w:rsidRPr="000C095F">
              <w:rPr>
                <w:rFonts w:cs="Segoe UI"/>
                <w:szCs w:val="20"/>
              </w:rPr>
              <w:t xml:space="preserve">Where for valuations for property development are declared in Q2.2, is the </w:t>
            </w:r>
          </w:p>
          <w:p w:rsidR="000C095F" w:rsidRPr="00066DAF" w:rsidRDefault="000C095F" w:rsidP="009E303D">
            <w:pPr>
              <w:spacing w:after="0" w:line="276" w:lineRule="auto"/>
              <w:rPr>
                <w:rFonts w:cs="Segoe UI"/>
                <w:szCs w:val="20"/>
              </w:rPr>
            </w:pPr>
            <w:r w:rsidRPr="000C095F">
              <w:rPr>
                <w:rFonts w:cs="Segoe UI"/>
                <w:szCs w:val="20"/>
              </w:rPr>
              <w:t>basis of valuation (“as is” or “as if”) always spe</w:t>
            </w:r>
            <w:r w:rsidR="009E303D">
              <w:rPr>
                <w:rFonts w:cs="Segoe UI"/>
                <w:szCs w:val="20"/>
              </w:rPr>
              <w:t>cified in the valuation report?</w:t>
            </w:r>
          </w:p>
        </w:tc>
        <w:tc>
          <w:tcPr>
            <w:tcW w:w="1843" w:type="dxa"/>
            <w:vAlign w:val="bottom"/>
          </w:tcPr>
          <w:p w:rsidR="000C095F"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1121958060"/>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Yes       </w:t>
            </w:r>
            <w:sdt>
              <w:sdtPr>
                <w:rPr>
                  <w:rFonts w:ascii="Segoe UI" w:hAnsi="Segoe UI" w:cs="Segoe UI"/>
                  <w:sz w:val="18"/>
                </w:rPr>
                <w:id w:val="-202720126"/>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No</w:t>
            </w:r>
          </w:p>
        </w:tc>
      </w:tr>
      <w:tr w:rsidR="009E303D" w:rsidRPr="009E303D" w:rsidTr="009E303D">
        <w:tc>
          <w:tcPr>
            <w:tcW w:w="596" w:type="dxa"/>
            <w:vAlign w:val="bottom"/>
          </w:tcPr>
          <w:p w:rsidR="009E303D" w:rsidRPr="009E303D" w:rsidRDefault="009E303D" w:rsidP="009E303D">
            <w:pPr>
              <w:pStyle w:val="Chase10ptbodytextnonumbering"/>
              <w:spacing w:after="0"/>
              <w:jc w:val="left"/>
              <w:rPr>
                <w:rFonts w:cs="Segoe UI"/>
                <w:sz w:val="16"/>
              </w:rPr>
            </w:pPr>
          </w:p>
        </w:tc>
        <w:tc>
          <w:tcPr>
            <w:tcW w:w="538" w:type="dxa"/>
          </w:tcPr>
          <w:p w:rsidR="009E303D" w:rsidRPr="009E303D" w:rsidRDefault="009E303D" w:rsidP="009E303D">
            <w:pPr>
              <w:spacing w:after="0" w:line="276" w:lineRule="auto"/>
              <w:rPr>
                <w:rFonts w:cs="Segoe UI"/>
                <w:sz w:val="16"/>
                <w:szCs w:val="20"/>
              </w:rPr>
            </w:pPr>
          </w:p>
        </w:tc>
        <w:tc>
          <w:tcPr>
            <w:tcW w:w="7088" w:type="dxa"/>
            <w:gridSpan w:val="4"/>
            <w:vAlign w:val="bottom"/>
          </w:tcPr>
          <w:p w:rsidR="009E303D" w:rsidRPr="009E303D" w:rsidRDefault="009E303D" w:rsidP="009E303D">
            <w:pPr>
              <w:spacing w:after="0" w:line="276" w:lineRule="auto"/>
              <w:rPr>
                <w:rFonts w:cs="Segoe UI"/>
                <w:sz w:val="16"/>
                <w:szCs w:val="20"/>
              </w:rPr>
            </w:pPr>
          </w:p>
        </w:tc>
        <w:tc>
          <w:tcPr>
            <w:tcW w:w="1843" w:type="dxa"/>
            <w:vAlign w:val="bottom"/>
          </w:tcPr>
          <w:p w:rsidR="009E303D" w:rsidRPr="009E303D" w:rsidRDefault="009E303D" w:rsidP="009E303D">
            <w:pPr>
              <w:pStyle w:val="ChaseBodyText"/>
              <w:spacing w:line="276" w:lineRule="auto"/>
              <w:jc w:val="left"/>
              <w:rPr>
                <w:rFonts w:ascii="Segoe UI" w:hAnsi="Segoe UI" w:cs="Segoe UI"/>
                <w:sz w:val="16"/>
              </w:rPr>
            </w:pPr>
          </w:p>
        </w:tc>
      </w:tr>
      <w:tr w:rsidR="000C095F" w:rsidRPr="00066DAF" w:rsidTr="009E303D">
        <w:tc>
          <w:tcPr>
            <w:tcW w:w="596" w:type="dxa"/>
            <w:vAlign w:val="bottom"/>
          </w:tcPr>
          <w:p w:rsidR="000C095F" w:rsidRPr="00066DAF" w:rsidRDefault="000C095F" w:rsidP="009E303D">
            <w:pPr>
              <w:pStyle w:val="Chase10ptbodytextnonumbering"/>
              <w:spacing w:after="0"/>
              <w:jc w:val="left"/>
              <w:rPr>
                <w:rFonts w:cs="Segoe UI"/>
              </w:rPr>
            </w:pPr>
          </w:p>
        </w:tc>
        <w:tc>
          <w:tcPr>
            <w:tcW w:w="538" w:type="dxa"/>
          </w:tcPr>
          <w:p w:rsidR="000C095F" w:rsidRPr="00785090" w:rsidRDefault="009E303D" w:rsidP="009E303D">
            <w:pPr>
              <w:spacing w:after="0" w:line="276" w:lineRule="auto"/>
              <w:rPr>
                <w:rFonts w:cs="Segoe UI"/>
                <w:szCs w:val="20"/>
              </w:rPr>
            </w:pPr>
            <w:r>
              <w:rPr>
                <w:rFonts w:cs="Segoe UI"/>
                <w:szCs w:val="20"/>
              </w:rPr>
              <w:t>f.</w:t>
            </w:r>
          </w:p>
        </w:tc>
        <w:tc>
          <w:tcPr>
            <w:tcW w:w="7088" w:type="dxa"/>
            <w:gridSpan w:val="4"/>
            <w:vAlign w:val="bottom"/>
          </w:tcPr>
          <w:p w:rsidR="000C095F" w:rsidRPr="00066DAF" w:rsidRDefault="000C095F" w:rsidP="009E303D">
            <w:pPr>
              <w:spacing w:after="0" w:line="276" w:lineRule="auto"/>
              <w:rPr>
                <w:rFonts w:cs="Segoe UI"/>
                <w:szCs w:val="20"/>
              </w:rPr>
            </w:pPr>
            <w:r w:rsidRPr="000C095F">
              <w:rPr>
                <w:rFonts w:cs="Segoe UI"/>
                <w:szCs w:val="20"/>
              </w:rPr>
              <w:t>Where valuation activities are declared in Q2.2 are formal procedures in place to assess the lending practises of new lender clients prior to accepting engagements?</w:t>
            </w:r>
          </w:p>
        </w:tc>
        <w:tc>
          <w:tcPr>
            <w:tcW w:w="1843" w:type="dxa"/>
            <w:vAlign w:val="bottom"/>
          </w:tcPr>
          <w:p w:rsidR="000C095F" w:rsidRPr="00A15DAC" w:rsidRDefault="00A858B1" w:rsidP="009E303D">
            <w:pPr>
              <w:pStyle w:val="ChaseBodyText"/>
              <w:spacing w:line="276" w:lineRule="auto"/>
              <w:jc w:val="left"/>
              <w:rPr>
                <w:rFonts w:ascii="Segoe UI" w:hAnsi="Segoe UI" w:cs="Segoe UI"/>
                <w:color w:val="A6A6A6" w:themeColor="background1" w:themeShade="A6"/>
                <w:sz w:val="18"/>
                <w:lang w:val="en-GB"/>
              </w:rPr>
            </w:pPr>
            <w:sdt>
              <w:sdtPr>
                <w:rPr>
                  <w:rFonts w:ascii="Segoe UI" w:hAnsi="Segoe UI" w:cs="Segoe UI"/>
                  <w:sz w:val="18"/>
                </w:rPr>
                <w:id w:val="-172109204"/>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Yes       </w:t>
            </w:r>
            <w:sdt>
              <w:sdtPr>
                <w:rPr>
                  <w:rFonts w:ascii="Segoe UI" w:hAnsi="Segoe UI" w:cs="Segoe UI"/>
                  <w:sz w:val="18"/>
                </w:rPr>
                <w:id w:val="-291982777"/>
                <w14:checkbox>
                  <w14:checked w14:val="0"/>
                  <w14:checkedState w14:val="2612" w14:font="MS Gothic"/>
                  <w14:uncheckedState w14:val="2610" w14:font="MS Gothic"/>
                </w14:checkbox>
              </w:sdtPr>
              <w:sdtEndPr/>
              <w:sdtContent>
                <w:r w:rsidR="000C095F" w:rsidRPr="00A15DAC">
                  <w:rPr>
                    <w:rFonts w:ascii="Segoe UI Symbol" w:eastAsia="MS Gothic" w:hAnsi="Segoe UI Symbol" w:cs="Segoe UI Symbol"/>
                    <w:sz w:val="18"/>
                  </w:rPr>
                  <w:t>☐</w:t>
                </w:r>
              </w:sdtContent>
            </w:sdt>
            <w:r w:rsidR="000C095F" w:rsidRPr="00A15DAC">
              <w:rPr>
                <w:rFonts w:ascii="Segoe UI" w:hAnsi="Segoe UI" w:cs="Segoe UI"/>
                <w:sz w:val="18"/>
              </w:rPr>
              <w:t xml:space="preserve"> No</w:t>
            </w:r>
          </w:p>
        </w:tc>
      </w:tr>
    </w:tbl>
    <w:p w:rsidR="003C5E1B" w:rsidRPr="00066DAF" w:rsidRDefault="003C5E1B" w:rsidP="009815C0">
      <w:pPr>
        <w:spacing w:after="0" w:line="276" w:lineRule="auto"/>
        <w:ind w:left="709" w:hanging="709"/>
        <w:rPr>
          <w:rFonts w:cs="Segoe UI"/>
          <w:color w:val="230871" w:themeColor="text1"/>
          <w:szCs w:val="20"/>
        </w:rPr>
      </w:pPr>
    </w:p>
    <w:p w:rsidR="008A5460" w:rsidRPr="00066DAF" w:rsidRDefault="00B35DEF" w:rsidP="00A94AA6">
      <w:pPr>
        <w:pStyle w:val="Chase14ptSectionHeader"/>
      </w:pPr>
      <w:r w:rsidRPr="00066DAF">
        <w:t>CONSULTANTS</w:t>
      </w:r>
      <w:r w:rsidR="004F0F6B" w:rsidRPr="00066DAF">
        <w:t>, SUB-</w:t>
      </w:r>
      <w:r w:rsidR="00046083" w:rsidRPr="00066DAF">
        <w:t xml:space="preserve">CONTRACTORS </w:t>
      </w:r>
      <w:r w:rsidR="004F0F6B" w:rsidRPr="00066DAF">
        <w:t>AND JOINT VENTURES</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658"/>
        <w:gridCol w:w="471"/>
        <w:gridCol w:w="1386"/>
        <w:gridCol w:w="1300"/>
        <w:gridCol w:w="1215"/>
        <w:gridCol w:w="3901"/>
        <w:gridCol w:w="1129"/>
      </w:tblGrid>
      <w:tr w:rsidR="005E73C0" w:rsidRPr="00066DAF" w:rsidTr="008B4294">
        <w:tc>
          <w:tcPr>
            <w:tcW w:w="658" w:type="dxa"/>
            <w:tcBorders>
              <w:top w:val="nil"/>
              <w:left w:val="nil"/>
              <w:bottom w:val="nil"/>
              <w:right w:val="nil"/>
            </w:tcBorders>
          </w:tcPr>
          <w:p w:rsidR="005E73C0" w:rsidRPr="00066DAF" w:rsidRDefault="00046083" w:rsidP="009E303D">
            <w:pPr>
              <w:pStyle w:val="Chase10ptbodytextnonumbering"/>
              <w:ind w:left="-112"/>
              <w:rPr>
                <w:rFonts w:ascii="Segoe UI" w:hAnsi="Segoe UI" w:cs="Segoe UI"/>
                <w:sz w:val="18"/>
              </w:rPr>
            </w:pPr>
            <w:bookmarkStart w:id="0" w:name="_Hlk120024922"/>
            <w:r w:rsidRPr="00066DAF">
              <w:rPr>
                <w:rFonts w:ascii="Segoe UI" w:hAnsi="Segoe UI" w:cs="Segoe UI"/>
                <w:sz w:val="18"/>
              </w:rPr>
              <w:t>6</w:t>
            </w:r>
            <w:r w:rsidR="005E73C0" w:rsidRPr="00066DAF">
              <w:rPr>
                <w:rFonts w:ascii="Segoe UI" w:hAnsi="Segoe UI" w:cs="Segoe UI"/>
                <w:sz w:val="18"/>
              </w:rPr>
              <w:t>.1</w:t>
            </w:r>
          </w:p>
        </w:tc>
        <w:tc>
          <w:tcPr>
            <w:tcW w:w="9402" w:type="dxa"/>
            <w:gridSpan w:val="6"/>
            <w:tcBorders>
              <w:top w:val="nil"/>
              <w:left w:val="nil"/>
              <w:bottom w:val="nil"/>
              <w:right w:val="nil"/>
            </w:tcBorders>
          </w:tcPr>
          <w:p w:rsidR="005E73C0" w:rsidRPr="00066DAF" w:rsidRDefault="005E73C0" w:rsidP="00EE48B8">
            <w:pPr>
              <w:pStyle w:val="Chase10ptbodytextnonumbering"/>
              <w:ind w:left="-111"/>
              <w:rPr>
                <w:rFonts w:ascii="Segoe UI" w:hAnsi="Segoe UI" w:cs="Segoe UI"/>
                <w:sz w:val="18"/>
              </w:rPr>
            </w:pPr>
            <w:r w:rsidRPr="00066DAF">
              <w:rPr>
                <w:rFonts w:ascii="Segoe UI" w:hAnsi="Segoe UI" w:cs="Segoe UI"/>
                <w:sz w:val="18"/>
              </w:rPr>
              <w:t>Has the Proposer ever engaged consultants, sub-contractors or agents?</w:t>
            </w:r>
          </w:p>
        </w:tc>
      </w:tr>
      <w:bookmarkEnd w:id="0"/>
      <w:tr w:rsidR="00C247E5" w:rsidRPr="00066DAF" w:rsidTr="00C247E5">
        <w:trPr>
          <w:trHeight w:val="412"/>
        </w:trPr>
        <w:tc>
          <w:tcPr>
            <w:tcW w:w="658" w:type="dxa"/>
            <w:vMerge w:val="restart"/>
            <w:tcBorders>
              <w:top w:val="nil"/>
              <w:left w:val="nil"/>
              <w:right w:val="nil"/>
            </w:tcBorders>
          </w:tcPr>
          <w:p w:rsidR="00C247E5" w:rsidRPr="00066DAF" w:rsidRDefault="00C247E5" w:rsidP="00812EE1">
            <w:pPr>
              <w:pStyle w:val="Chase10ptbodytextnonumbering"/>
              <w:spacing w:after="0"/>
              <w:rPr>
                <w:rFonts w:ascii="Segoe UI" w:hAnsi="Segoe UI" w:cs="Segoe UI"/>
                <w:sz w:val="18"/>
              </w:rPr>
            </w:pPr>
          </w:p>
        </w:tc>
        <w:tc>
          <w:tcPr>
            <w:tcW w:w="8273" w:type="dxa"/>
            <w:gridSpan w:val="5"/>
            <w:vMerge w:val="restart"/>
            <w:tcBorders>
              <w:top w:val="nil"/>
              <w:left w:val="nil"/>
              <w:right w:val="nil"/>
            </w:tcBorders>
          </w:tcPr>
          <w:p w:rsidR="00C247E5" w:rsidRDefault="00A858B1" w:rsidP="00812EE1">
            <w:pPr>
              <w:pStyle w:val="Chase10ptbodytextnonumbering"/>
              <w:spacing w:after="0"/>
              <w:ind w:left="-111"/>
              <w:rPr>
                <w:rFonts w:ascii="Segoe UI" w:hAnsi="Segoe UI" w:cs="Segoe UI"/>
                <w:sz w:val="18"/>
              </w:rPr>
            </w:pPr>
            <w:sdt>
              <w:sdtPr>
                <w:rPr>
                  <w:rFonts w:ascii="Segoe UI" w:hAnsi="Segoe UI" w:cs="Segoe UI"/>
                  <w:sz w:val="18"/>
                </w:rPr>
                <w:id w:val="1303974620"/>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Yes       </w:t>
            </w:r>
            <w:sdt>
              <w:sdtPr>
                <w:rPr>
                  <w:rFonts w:ascii="Segoe UI" w:hAnsi="Segoe UI" w:cs="Segoe UI"/>
                  <w:sz w:val="18"/>
                </w:rPr>
                <w:id w:val="-244496092"/>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No          If Yes, </w:t>
            </w:r>
          </w:p>
          <w:p w:rsidR="00812EE1" w:rsidRPr="00066DAF" w:rsidRDefault="00812EE1" w:rsidP="00812EE1">
            <w:pPr>
              <w:pStyle w:val="Chase10ptbodytextnonumbering"/>
              <w:spacing w:after="0"/>
              <w:ind w:left="-111"/>
              <w:rPr>
                <w:rFonts w:ascii="Segoe UI" w:hAnsi="Segoe UI" w:cs="Segoe UI"/>
                <w:sz w:val="18"/>
              </w:rPr>
            </w:pPr>
          </w:p>
          <w:p w:rsidR="00C247E5" w:rsidRPr="00CF1EC5" w:rsidRDefault="00C247E5" w:rsidP="00812EE1">
            <w:pPr>
              <w:pStyle w:val="Chase10ptbodytextnonumbering"/>
              <w:spacing w:after="0"/>
              <w:ind w:left="-111"/>
              <w:rPr>
                <w:rFonts w:ascii="Segoe UI" w:hAnsi="Segoe UI" w:cs="Segoe UI"/>
                <w:noProof/>
                <w:sz w:val="18"/>
              </w:rPr>
            </w:pPr>
            <w:r w:rsidRPr="00066DAF">
              <w:rPr>
                <w:rFonts w:ascii="Segoe UI" w:hAnsi="Segoe UI" w:cs="Segoe UI"/>
                <w:sz w:val="18"/>
              </w:rPr>
              <w:t>What percentage of gross fee income for the last financial year declared in Q3.2 was paid to such consultants, sub-contractors or agents?</w:t>
            </w:r>
          </w:p>
        </w:tc>
        <w:tc>
          <w:tcPr>
            <w:tcW w:w="1129" w:type="dxa"/>
            <w:tcBorders>
              <w:top w:val="nil"/>
              <w:left w:val="nil"/>
              <w:bottom w:val="single" w:sz="4" w:space="0" w:color="EACBF2" w:themeColor="accent2" w:themeTint="33"/>
              <w:right w:val="nil"/>
            </w:tcBorders>
            <w:vAlign w:val="center"/>
          </w:tcPr>
          <w:p w:rsidR="00C247E5" w:rsidRPr="00066DAF" w:rsidRDefault="00C247E5" w:rsidP="00812EE1">
            <w:pPr>
              <w:pStyle w:val="ChaseBodyText"/>
              <w:keepNext/>
              <w:jc w:val="left"/>
              <w:rPr>
                <w:rFonts w:ascii="Segoe UI" w:hAnsi="Segoe UI" w:cs="Segoe UI"/>
                <w:sz w:val="18"/>
                <w:lang w:val="en-GB"/>
              </w:rPr>
            </w:pPr>
          </w:p>
        </w:tc>
      </w:tr>
      <w:tr w:rsidR="00C247E5" w:rsidRPr="00066DAF" w:rsidTr="00C247E5">
        <w:trPr>
          <w:trHeight w:val="412"/>
        </w:trPr>
        <w:tc>
          <w:tcPr>
            <w:tcW w:w="658" w:type="dxa"/>
            <w:vMerge/>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8273" w:type="dxa"/>
            <w:gridSpan w:val="5"/>
            <w:vMerge/>
            <w:tcBorders>
              <w:top w:val="nil"/>
              <w:left w:val="nil"/>
              <w:bottom w:val="nil"/>
              <w:right w:val="single" w:sz="4" w:space="0" w:color="EACBF2" w:themeColor="accent2" w:themeTint="33"/>
            </w:tcBorders>
          </w:tcPr>
          <w:p w:rsidR="00C247E5" w:rsidRDefault="00C247E5" w:rsidP="00C247E5">
            <w:pPr>
              <w:pStyle w:val="Chase10ptbodytextnonumbering"/>
              <w:ind w:left="-111"/>
              <w:rPr>
                <w:rFonts w:ascii="Segoe UI" w:hAnsi="Segoe UI" w:cs="Segoe UI"/>
                <w:sz w:val="18"/>
              </w:rPr>
            </w:pPr>
          </w:p>
        </w:tc>
        <w:tc>
          <w:tcPr>
            <w:tcW w:w="11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vAlign w:val="center"/>
          </w:tcPr>
          <w:p w:rsidR="00C247E5" w:rsidRPr="00066DAF" w:rsidRDefault="00A858B1" w:rsidP="00C247E5">
            <w:pPr>
              <w:pStyle w:val="ChaseBodyText"/>
              <w:keepNext/>
              <w:jc w:val="left"/>
              <w:rPr>
                <w:rFonts w:ascii="Segoe UI" w:hAnsi="Segoe UI" w:cs="Segoe UI"/>
                <w:sz w:val="18"/>
                <w:lang w:val="en-GB"/>
              </w:rPr>
            </w:pPr>
            <w:sdt>
              <w:sdtPr>
                <w:rPr>
                  <w:rFonts w:ascii="Segoe UI" w:hAnsi="Segoe UI" w:cs="Segoe UI"/>
                  <w:sz w:val="18"/>
                  <w:lang w:val="en-GB"/>
                </w:rPr>
                <w:id w:val="2127660420"/>
                <w:placeholder>
                  <w:docPart w:val="DB4C2E7CBDF94106818204E9A80DEC15"/>
                </w:placeholder>
                <w:showingPlcHdr/>
                <w:text/>
              </w:sdtPr>
              <w:sdtEndPr/>
              <w:sdtContent>
                <w:r w:rsidR="00C247E5">
                  <w:rPr>
                    <w:rFonts w:ascii="Segoe UI" w:hAnsi="Segoe UI" w:cs="Segoe UI"/>
                    <w:color w:val="A6A6A6" w:themeColor="background1" w:themeShade="A6"/>
                    <w:sz w:val="18"/>
                    <w:lang w:val="en-GB"/>
                  </w:rPr>
                  <w:t>Perc</w:t>
                </w:r>
                <w:r w:rsidR="00C247E5" w:rsidRPr="001A1BCA">
                  <w:rPr>
                    <w:rFonts w:ascii="Segoe UI" w:hAnsi="Segoe UI" w:cs="Segoe UI"/>
                    <w:color w:val="A6A6A6" w:themeColor="background1" w:themeShade="A6"/>
                    <w:sz w:val="18"/>
                    <w:lang w:val="en-GB"/>
                  </w:rPr>
                  <w:t>.</w:t>
                </w:r>
              </w:sdtContent>
            </w:sdt>
            <w:r w:rsidR="00C247E5" w:rsidRPr="00066DAF">
              <w:rPr>
                <w:rFonts w:ascii="Segoe UI" w:hAnsi="Segoe UI" w:cs="Segoe UI"/>
                <w:sz w:val="18"/>
                <w:lang w:val="en-GB"/>
              </w:rPr>
              <w:t xml:space="preserve"> </w:t>
            </w:r>
            <w:r w:rsidR="00C247E5">
              <w:rPr>
                <w:rFonts w:ascii="Segoe UI" w:hAnsi="Segoe UI" w:cs="Segoe UI"/>
                <w:sz w:val="18"/>
                <w:lang w:val="en-GB"/>
              </w:rPr>
              <w:t>%</w:t>
            </w:r>
          </w:p>
        </w:tc>
      </w:tr>
      <w:tr w:rsidR="00C247E5" w:rsidRPr="00066DAF" w:rsidTr="00812EE1">
        <w:trPr>
          <w:trHeight w:val="43"/>
        </w:trPr>
        <w:tc>
          <w:tcPr>
            <w:tcW w:w="2515" w:type="dxa"/>
            <w:gridSpan w:val="3"/>
            <w:tcBorders>
              <w:top w:val="nil"/>
              <w:left w:val="nil"/>
              <w:bottom w:val="nil"/>
              <w:right w:val="nil"/>
            </w:tcBorders>
          </w:tcPr>
          <w:p w:rsidR="00C247E5" w:rsidRPr="00066DAF" w:rsidRDefault="00C247E5" w:rsidP="00C247E5">
            <w:pPr>
              <w:pStyle w:val="Chase10ptbodytextnonumbering"/>
              <w:spacing w:after="0"/>
              <w:ind w:left="-112"/>
              <w:rPr>
                <w:rFonts w:ascii="Segoe UI" w:hAnsi="Segoe UI" w:cs="Segoe UI"/>
                <w:sz w:val="18"/>
              </w:rPr>
            </w:pPr>
          </w:p>
        </w:tc>
        <w:tc>
          <w:tcPr>
            <w:tcW w:w="2515" w:type="dxa"/>
            <w:gridSpan w:val="2"/>
            <w:tcBorders>
              <w:top w:val="nil"/>
              <w:left w:val="nil"/>
              <w:bottom w:val="nil"/>
              <w:right w:val="nil"/>
            </w:tcBorders>
          </w:tcPr>
          <w:p w:rsidR="00C247E5" w:rsidRPr="00066DAF" w:rsidRDefault="00C247E5" w:rsidP="00C247E5">
            <w:pPr>
              <w:pStyle w:val="Chase10ptbodytextnonumbering"/>
              <w:spacing w:after="0"/>
              <w:ind w:left="-112"/>
              <w:rPr>
                <w:rFonts w:ascii="Segoe UI" w:hAnsi="Segoe UI" w:cs="Segoe UI"/>
                <w:sz w:val="18"/>
              </w:rPr>
            </w:pPr>
          </w:p>
        </w:tc>
        <w:tc>
          <w:tcPr>
            <w:tcW w:w="3901" w:type="dxa"/>
            <w:tcBorders>
              <w:top w:val="nil"/>
              <w:left w:val="nil"/>
              <w:bottom w:val="nil"/>
              <w:right w:val="nil"/>
            </w:tcBorders>
          </w:tcPr>
          <w:p w:rsidR="00C247E5" w:rsidRPr="00066DAF" w:rsidRDefault="00C247E5" w:rsidP="00C247E5">
            <w:pPr>
              <w:pStyle w:val="Chase10ptbodytextnonumbering"/>
              <w:spacing w:after="0"/>
              <w:ind w:left="-112"/>
              <w:rPr>
                <w:rFonts w:ascii="Segoe UI" w:hAnsi="Segoe UI" w:cs="Segoe UI"/>
                <w:sz w:val="18"/>
              </w:rPr>
            </w:pPr>
          </w:p>
        </w:tc>
        <w:tc>
          <w:tcPr>
            <w:tcW w:w="1129" w:type="dxa"/>
            <w:tcBorders>
              <w:top w:val="single" w:sz="4" w:space="0" w:color="EACBF2" w:themeColor="accent2" w:themeTint="33"/>
              <w:left w:val="nil"/>
              <w:bottom w:val="nil"/>
              <w:right w:val="nil"/>
            </w:tcBorders>
          </w:tcPr>
          <w:p w:rsidR="00C247E5" w:rsidRPr="00066DAF" w:rsidRDefault="00C247E5" w:rsidP="00C247E5">
            <w:pPr>
              <w:pStyle w:val="Chase10ptbodytextnonumbering"/>
              <w:spacing w:after="0"/>
              <w:ind w:left="-112"/>
              <w:rPr>
                <w:rFonts w:ascii="Segoe UI" w:hAnsi="Segoe UI" w:cs="Segoe UI"/>
                <w:sz w:val="18"/>
              </w:rPr>
            </w:pPr>
          </w:p>
        </w:tc>
      </w:tr>
      <w:tr w:rsidR="00C247E5" w:rsidRPr="00066DAF" w:rsidTr="00C247E5">
        <w:tc>
          <w:tcPr>
            <w:tcW w:w="658" w:type="dxa"/>
            <w:tcBorders>
              <w:top w:val="nil"/>
              <w:left w:val="nil"/>
              <w:bottom w:val="nil"/>
              <w:right w:val="nil"/>
            </w:tcBorders>
          </w:tcPr>
          <w:p w:rsidR="00C247E5" w:rsidRPr="00066DAF" w:rsidRDefault="00C247E5" w:rsidP="00C247E5">
            <w:pPr>
              <w:pStyle w:val="Chase10ptbodytextnonumbering"/>
              <w:ind w:left="-112"/>
              <w:rPr>
                <w:rFonts w:ascii="Segoe UI" w:hAnsi="Segoe UI" w:cs="Segoe UI"/>
                <w:sz w:val="18"/>
              </w:rPr>
            </w:pPr>
            <w:r w:rsidRPr="00066DAF">
              <w:rPr>
                <w:rFonts w:ascii="Segoe UI" w:hAnsi="Segoe UI" w:cs="Segoe UI"/>
                <w:sz w:val="18"/>
              </w:rPr>
              <w:t>6.</w:t>
            </w:r>
            <w:r>
              <w:rPr>
                <w:rFonts w:ascii="Segoe UI" w:hAnsi="Segoe UI" w:cs="Segoe UI"/>
                <w:sz w:val="18"/>
              </w:rPr>
              <w:t>2</w:t>
            </w:r>
          </w:p>
        </w:tc>
        <w:tc>
          <w:tcPr>
            <w:tcW w:w="9402" w:type="dxa"/>
            <w:gridSpan w:val="6"/>
            <w:tcBorders>
              <w:top w:val="nil"/>
              <w:left w:val="nil"/>
              <w:bottom w:val="nil"/>
              <w:right w:val="nil"/>
            </w:tcBorders>
          </w:tcPr>
          <w:p w:rsidR="00C247E5" w:rsidRPr="00066DAF" w:rsidRDefault="00C247E5" w:rsidP="00C247E5">
            <w:pPr>
              <w:pStyle w:val="Chase10ptbodytextnonumbering"/>
              <w:ind w:left="-112"/>
              <w:rPr>
                <w:rFonts w:ascii="Segoe UI" w:hAnsi="Segoe UI" w:cs="Segoe UI"/>
                <w:sz w:val="18"/>
              </w:rPr>
            </w:pPr>
            <w:r w:rsidRPr="00066DAF">
              <w:rPr>
                <w:rFonts w:ascii="Segoe UI" w:hAnsi="Segoe UI" w:cs="Segoe UI"/>
                <w:sz w:val="18"/>
              </w:rPr>
              <w:t>If the answer to Q6</w:t>
            </w:r>
            <w:r>
              <w:rPr>
                <w:rFonts w:ascii="Segoe UI" w:hAnsi="Segoe UI" w:cs="Segoe UI"/>
                <w:sz w:val="18"/>
              </w:rPr>
              <w:t>.1 is Yes:</w:t>
            </w: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r w:rsidRPr="00066DAF">
              <w:rPr>
                <w:rFonts w:ascii="Segoe UI" w:hAnsi="Segoe UI" w:cs="Segoe UI"/>
                <w:sz w:val="18"/>
              </w:rPr>
              <w:t>a.</w:t>
            </w:r>
          </w:p>
        </w:tc>
        <w:tc>
          <w:tcPr>
            <w:tcW w:w="8931" w:type="dxa"/>
            <w:gridSpan w:val="5"/>
            <w:tcBorders>
              <w:top w:val="nil"/>
              <w:left w:val="nil"/>
              <w:bottom w:val="nil"/>
              <w:right w:val="nil"/>
            </w:tcBorders>
          </w:tcPr>
          <w:p w:rsidR="00C247E5" w:rsidRPr="00066DAF" w:rsidRDefault="00C247E5" w:rsidP="00C247E5">
            <w:pPr>
              <w:pStyle w:val="Chase10ptbodytextnonumbering"/>
              <w:ind w:left="-106"/>
              <w:rPr>
                <w:rFonts w:ascii="Segoe UI" w:hAnsi="Segoe UI" w:cs="Segoe UI"/>
                <w:sz w:val="18"/>
              </w:rPr>
            </w:pPr>
            <w:r w:rsidRPr="00066DAF">
              <w:rPr>
                <w:rFonts w:ascii="Segoe UI" w:hAnsi="Segoe UI" w:cs="Segoe UI"/>
                <w:sz w:val="18"/>
              </w:rPr>
              <w:t>Does the Proposer have any formal procedures or guidelines in place regarding the selection and engagement of consultants, sub-contractors and/or agents?</w:t>
            </w: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2686" w:type="dxa"/>
            <w:gridSpan w:val="2"/>
            <w:tcBorders>
              <w:top w:val="nil"/>
              <w:left w:val="nil"/>
              <w:bottom w:val="nil"/>
              <w:right w:val="nil"/>
            </w:tcBorders>
          </w:tcPr>
          <w:p w:rsidR="00C247E5" w:rsidRPr="00066DAF" w:rsidRDefault="00A858B1" w:rsidP="00C247E5">
            <w:pPr>
              <w:pStyle w:val="Chase10ptbodytextnonumbering"/>
              <w:ind w:left="-106"/>
              <w:rPr>
                <w:rFonts w:ascii="Segoe UI" w:hAnsi="Segoe UI" w:cs="Segoe UI"/>
                <w:sz w:val="18"/>
              </w:rPr>
            </w:pPr>
            <w:sdt>
              <w:sdtPr>
                <w:rPr>
                  <w:rFonts w:ascii="Segoe UI" w:hAnsi="Segoe UI" w:cs="Segoe UI"/>
                  <w:sz w:val="18"/>
                </w:rPr>
                <w:id w:val="-1663148520"/>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Yes       </w:t>
            </w:r>
            <w:sdt>
              <w:sdtPr>
                <w:rPr>
                  <w:rFonts w:ascii="Segoe UI" w:hAnsi="Segoe UI" w:cs="Segoe UI"/>
                  <w:sz w:val="18"/>
                </w:rPr>
                <w:id w:val="1908331448"/>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No     </w:t>
            </w:r>
          </w:p>
        </w:tc>
        <w:tc>
          <w:tcPr>
            <w:tcW w:w="6245" w:type="dxa"/>
            <w:gridSpan w:val="3"/>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r w:rsidRPr="00066DAF">
              <w:rPr>
                <w:rFonts w:ascii="Segoe UI" w:hAnsi="Segoe UI" w:cs="Segoe UI"/>
                <w:sz w:val="18"/>
              </w:rPr>
              <w:t>b.</w:t>
            </w:r>
          </w:p>
        </w:tc>
        <w:tc>
          <w:tcPr>
            <w:tcW w:w="8931" w:type="dxa"/>
            <w:gridSpan w:val="5"/>
            <w:tcBorders>
              <w:top w:val="nil"/>
              <w:left w:val="nil"/>
              <w:bottom w:val="nil"/>
              <w:right w:val="nil"/>
            </w:tcBorders>
          </w:tcPr>
          <w:p w:rsidR="00C247E5" w:rsidRPr="00066DAF" w:rsidRDefault="00C247E5" w:rsidP="00C247E5">
            <w:pPr>
              <w:pStyle w:val="Chase10ptbodytextnonumbering"/>
              <w:ind w:left="-106"/>
              <w:rPr>
                <w:rFonts w:ascii="Segoe UI" w:hAnsi="Segoe UI" w:cs="Segoe UI"/>
                <w:sz w:val="18"/>
              </w:rPr>
            </w:pPr>
            <w:r w:rsidRPr="00066DAF">
              <w:rPr>
                <w:rFonts w:ascii="Segoe UI" w:hAnsi="Segoe UI" w:cs="Segoe UI"/>
                <w:sz w:val="18"/>
              </w:rPr>
              <w:t>Has the Proposer always insisted that all consultants, sub-contractors and agents hold and maintain Professional Indemnity insurance?</w:t>
            </w: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p>
        </w:tc>
        <w:tc>
          <w:tcPr>
            <w:tcW w:w="8931" w:type="dxa"/>
            <w:gridSpan w:val="5"/>
            <w:tcBorders>
              <w:top w:val="nil"/>
              <w:left w:val="nil"/>
              <w:bottom w:val="single" w:sz="4" w:space="0" w:color="EACBF2" w:themeColor="accent2" w:themeTint="33"/>
              <w:right w:val="nil"/>
            </w:tcBorders>
          </w:tcPr>
          <w:p w:rsidR="00C247E5" w:rsidRPr="00066DAF" w:rsidRDefault="00A858B1" w:rsidP="00C247E5">
            <w:pPr>
              <w:pStyle w:val="Chase10ptbodytextnonumbering"/>
              <w:ind w:left="-106"/>
              <w:rPr>
                <w:rFonts w:ascii="Segoe UI" w:hAnsi="Segoe UI" w:cs="Segoe UI"/>
                <w:sz w:val="18"/>
              </w:rPr>
            </w:pPr>
            <w:sdt>
              <w:sdtPr>
                <w:rPr>
                  <w:rFonts w:ascii="Segoe UI" w:hAnsi="Segoe UI" w:cs="Segoe UI"/>
                  <w:sz w:val="18"/>
                </w:rPr>
                <w:id w:val="1316694921"/>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Yes       </w:t>
            </w:r>
            <w:sdt>
              <w:sdtPr>
                <w:rPr>
                  <w:rFonts w:ascii="Segoe UI" w:hAnsi="Segoe UI" w:cs="Segoe UI"/>
                  <w:sz w:val="18"/>
                </w:rPr>
                <w:id w:val="-851876900"/>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No          If Yes, please provide details.</w:t>
            </w:r>
          </w:p>
        </w:tc>
      </w:tr>
      <w:tr w:rsidR="00C247E5" w:rsidRPr="00066DAF" w:rsidTr="009E303D">
        <w:trPr>
          <w:trHeight w:hRule="exact" w:val="851"/>
        </w:trPr>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247E5" w:rsidRPr="00CF1EC5" w:rsidRDefault="00C247E5" w:rsidP="00C247E5">
            <w:pPr>
              <w:pStyle w:val="Chase10ptbodytextnonumbering"/>
              <w:ind w:left="-111"/>
              <w:rPr>
                <w:rFonts w:ascii="Segoe UI" w:hAnsi="Segoe UI" w:cs="Segoe UI"/>
                <w:sz w:val="18"/>
              </w:rPr>
            </w:pPr>
          </w:p>
        </w:tc>
        <w:sdt>
          <w:sdtPr>
            <w:rPr>
              <w:rFonts w:ascii="Segoe UI" w:hAnsi="Segoe UI" w:cs="Segoe UI"/>
              <w:sz w:val="18"/>
              <w:lang w:val="en-GB"/>
            </w:rPr>
            <w:id w:val="-961351445"/>
            <w:lock w:val="sdtLocked"/>
            <w:placeholder>
              <w:docPart w:val="7365F47B3F294C699BD9735F81779FA1"/>
            </w:placeholder>
            <w:showingPlcHdr/>
            <w:text w:multiLine="1"/>
          </w:sdtPr>
          <w:sdtEndPr/>
          <w:sdtContent>
            <w:tc>
              <w:tcPr>
                <w:tcW w:w="8931" w:type="dxa"/>
                <w:gridSpan w:val="5"/>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C247E5" w:rsidRPr="00066DAF" w:rsidRDefault="00C247E5" w:rsidP="00C247E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247E5" w:rsidRPr="00066DAF" w:rsidTr="009E303D">
        <w:trPr>
          <w:trHeight w:val="225"/>
        </w:trPr>
        <w:tc>
          <w:tcPr>
            <w:tcW w:w="658" w:type="dxa"/>
            <w:tcBorders>
              <w:top w:val="nil"/>
              <w:left w:val="nil"/>
              <w:bottom w:val="nil"/>
              <w:right w:val="nil"/>
            </w:tcBorders>
          </w:tcPr>
          <w:p w:rsidR="00C247E5" w:rsidRPr="00066DAF" w:rsidRDefault="00C247E5" w:rsidP="00C247E5">
            <w:pPr>
              <w:pStyle w:val="ChaseBodyText"/>
              <w:jc w:val="left"/>
              <w:rPr>
                <w:rFonts w:ascii="Segoe UI" w:hAnsi="Segoe UI" w:cs="Segoe UI"/>
                <w:sz w:val="18"/>
                <w:lang w:val="en-GB"/>
              </w:rPr>
            </w:pPr>
          </w:p>
        </w:tc>
        <w:tc>
          <w:tcPr>
            <w:tcW w:w="471" w:type="dxa"/>
            <w:tcBorders>
              <w:top w:val="nil"/>
              <w:left w:val="nil"/>
              <w:bottom w:val="nil"/>
              <w:right w:val="nil"/>
            </w:tcBorders>
          </w:tcPr>
          <w:p w:rsidR="00C247E5" w:rsidRPr="00CF1EC5" w:rsidRDefault="00C247E5" w:rsidP="00C247E5">
            <w:pPr>
              <w:pStyle w:val="Chase10ptbodytextnonumbering"/>
              <w:spacing w:after="0" w:line="240" w:lineRule="auto"/>
              <w:ind w:left="-111"/>
              <w:jc w:val="left"/>
              <w:rPr>
                <w:rFonts w:ascii="Segoe UI" w:hAnsi="Segoe UI" w:cs="Segoe UI"/>
                <w:sz w:val="18"/>
              </w:rPr>
            </w:pPr>
          </w:p>
        </w:tc>
        <w:tc>
          <w:tcPr>
            <w:tcW w:w="8931" w:type="dxa"/>
            <w:gridSpan w:val="5"/>
            <w:tcBorders>
              <w:left w:val="nil"/>
              <w:bottom w:val="nil"/>
              <w:right w:val="nil"/>
            </w:tcBorders>
          </w:tcPr>
          <w:p w:rsidR="00C247E5" w:rsidRPr="00066DAF" w:rsidRDefault="00C247E5" w:rsidP="00C247E5">
            <w:pPr>
              <w:pStyle w:val="ChaseBodyText"/>
              <w:jc w:val="left"/>
              <w:rPr>
                <w:rFonts w:ascii="Segoe UI" w:hAnsi="Segoe UI" w:cs="Segoe UI"/>
                <w:sz w:val="18"/>
                <w:lang w:val="en-GB"/>
              </w:rPr>
            </w:pP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r w:rsidRPr="00066DAF">
              <w:rPr>
                <w:rFonts w:ascii="Segoe UI" w:hAnsi="Segoe UI" w:cs="Segoe UI"/>
                <w:sz w:val="18"/>
              </w:rPr>
              <w:t>c.</w:t>
            </w:r>
          </w:p>
        </w:tc>
        <w:tc>
          <w:tcPr>
            <w:tcW w:w="8931" w:type="dxa"/>
            <w:gridSpan w:val="5"/>
            <w:tcBorders>
              <w:top w:val="nil"/>
              <w:left w:val="nil"/>
              <w:bottom w:val="nil"/>
              <w:right w:val="nil"/>
            </w:tcBorders>
          </w:tcPr>
          <w:p w:rsidR="00C247E5" w:rsidRPr="00066DAF" w:rsidRDefault="00C247E5" w:rsidP="00C247E5">
            <w:pPr>
              <w:pStyle w:val="Chase10ptbodytextnonumbering"/>
              <w:ind w:left="-106"/>
              <w:rPr>
                <w:rFonts w:ascii="Segoe UI" w:hAnsi="Segoe UI" w:cs="Segoe UI"/>
                <w:sz w:val="18"/>
              </w:rPr>
            </w:pPr>
            <w:r w:rsidRPr="00066DAF">
              <w:rPr>
                <w:rFonts w:ascii="Segoe UI" w:hAnsi="Segoe UI" w:cs="Segoe UI"/>
                <w:sz w:val="18"/>
              </w:rPr>
              <w:t>Has the Proposer always used a standard form of contract with consultants, sub-contractors or agents?</w:t>
            </w: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p>
        </w:tc>
        <w:tc>
          <w:tcPr>
            <w:tcW w:w="8931" w:type="dxa"/>
            <w:gridSpan w:val="5"/>
            <w:tcBorders>
              <w:top w:val="nil"/>
              <w:left w:val="nil"/>
              <w:right w:val="nil"/>
            </w:tcBorders>
          </w:tcPr>
          <w:p w:rsidR="00C247E5" w:rsidRPr="00066DAF" w:rsidRDefault="00A858B1" w:rsidP="00C247E5">
            <w:pPr>
              <w:pStyle w:val="Chase10ptbodytextnonumbering"/>
              <w:ind w:left="-106"/>
              <w:rPr>
                <w:rFonts w:ascii="Segoe UI" w:hAnsi="Segoe UI" w:cs="Segoe UI"/>
                <w:sz w:val="18"/>
              </w:rPr>
            </w:pPr>
            <w:sdt>
              <w:sdtPr>
                <w:rPr>
                  <w:rFonts w:ascii="Segoe UI" w:hAnsi="Segoe UI" w:cs="Segoe UI"/>
                  <w:sz w:val="18"/>
                </w:rPr>
                <w:id w:val="301742434"/>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Yes       </w:t>
            </w:r>
            <w:sdt>
              <w:sdtPr>
                <w:rPr>
                  <w:rFonts w:ascii="Segoe UI" w:hAnsi="Segoe UI" w:cs="Segoe UI"/>
                  <w:sz w:val="18"/>
                </w:rPr>
                <w:id w:val="1663272288"/>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No          If Yes, please provide a specimen copy of such contract(s).</w:t>
            </w:r>
          </w:p>
        </w:tc>
      </w:tr>
      <w:tr w:rsidR="00C247E5" w:rsidRPr="00066DAF" w:rsidTr="009E303D">
        <w:trPr>
          <w:trHeight w:hRule="exact" w:val="680"/>
        </w:trPr>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247E5" w:rsidRPr="00CF1EC5" w:rsidRDefault="00C247E5" w:rsidP="00C247E5">
            <w:pPr>
              <w:pStyle w:val="Chase10ptbodytextnonumbering"/>
              <w:ind w:left="-111"/>
              <w:rPr>
                <w:rFonts w:ascii="Segoe UI" w:hAnsi="Segoe UI" w:cs="Segoe UI"/>
                <w:sz w:val="18"/>
              </w:rPr>
            </w:pPr>
          </w:p>
        </w:tc>
        <w:sdt>
          <w:sdtPr>
            <w:rPr>
              <w:rFonts w:ascii="Segoe UI" w:hAnsi="Segoe UI" w:cs="Segoe UI"/>
              <w:sz w:val="18"/>
              <w:lang w:val="en-GB"/>
            </w:rPr>
            <w:id w:val="1423839088"/>
            <w:lock w:val="sdtLocked"/>
            <w:placeholder>
              <w:docPart w:val="45F4E93ECF184BC6B2A8409FA0420282"/>
            </w:placeholder>
            <w:showingPlcHdr/>
            <w:text w:multiLine="1"/>
          </w:sdtPr>
          <w:sdtEndPr/>
          <w:sdtContent>
            <w:tc>
              <w:tcPr>
                <w:tcW w:w="8931" w:type="dxa"/>
                <w:gridSpan w:val="5"/>
                <w:tcBorders>
                  <w:left w:val="single" w:sz="4" w:space="0" w:color="EACBF2" w:themeColor="accent2" w:themeTint="33"/>
                  <w:bottom w:val="single" w:sz="4" w:space="0" w:color="EACBF2" w:themeColor="accent2" w:themeTint="33"/>
                </w:tcBorders>
                <w:shd w:val="clear" w:color="auto" w:fill="auto"/>
              </w:tcPr>
              <w:p w:rsidR="00C247E5" w:rsidRPr="00066DAF" w:rsidRDefault="00C247E5" w:rsidP="00C247E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247E5" w:rsidRPr="00066DAF" w:rsidTr="009E303D">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471" w:type="dxa"/>
            <w:tcBorders>
              <w:top w:val="nil"/>
              <w:left w:val="nil"/>
              <w:bottom w:val="nil"/>
              <w:right w:val="nil"/>
            </w:tcBorders>
          </w:tcPr>
          <w:p w:rsidR="00C247E5" w:rsidRPr="00CF1EC5" w:rsidRDefault="00C247E5" w:rsidP="00C247E5">
            <w:pPr>
              <w:pStyle w:val="Chase10ptbodytextnonumbering"/>
              <w:spacing w:after="0" w:line="240" w:lineRule="auto"/>
              <w:ind w:left="-111"/>
              <w:rPr>
                <w:rFonts w:ascii="Segoe UI" w:hAnsi="Segoe UI" w:cs="Segoe UI"/>
                <w:sz w:val="18"/>
              </w:rPr>
            </w:pPr>
          </w:p>
        </w:tc>
        <w:tc>
          <w:tcPr>
            <w:tcW w:w="8931" w:type="dxa"/>
            <w:gridSpan w:val="5"/>
            <w:tcBorders>
              <w:left w:val="nil"/>
              <w:bottom w:val="nil"/>
              <w:right w:val="nil"/>
            </w:tcBorders>
          </w:tcPr>
          <w:p w:rsidR="00C247E5" w:rsidRPr="00066DAF" w:rsidRDefault="00C247E5" w:rsidP="00C247E5">
            <w:pPr>
              <w:pStyle w:val="ChaseBodyText"/>
              <w:rPr>
                <w:rFonts w:ascii="Segoe UI" w:hAnsi="Segoe UI" w:cs="Segoe UI"/>
                <w:sz w:val="18"/>
                <w:lang w:val="en-GB"/>
              </w:rPr>
            </w:pPr>
          </w:p>
        </w:tc>
      </w:tr>
      <w:tr w:rsidR="00C247E5" w:rsidRPr="00066DAF" w:rsidTr="009E303D">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471" w:type="dxa"/>
            <w:tcBorders>
              <w:top w:val="nil"/>
              <w:left w:val="nil"/>
              <w:bottom w:val="nil"/>
              <w:right w:val="nil"/>
            </w:tcBorders>
          </w:tcPr>
          <w:p w:rsidR="00C247E5" w:rsidRPr="00066DAF" w:rsidRDefault="00C247E5" w:rsidP="00C247E5">
            <w:pPr>
              <w:pStyle w:val="Chase10ptbodytextnonumbering"/>
              <w:ind w:left="-111"/>
              <w:rPr>
                <w:rFonts w:ascii="Segoe UI" w:hAnsi="Segoe UI" w:cs="Segoe UI"/>
                <w:sz w:val="18"/>
              </w:rPr>
            </w:pPr>
            <w:r w:rsidRPr="00066DAF">
              <w:rPr>
                <w:rFonts w:ascii="Segoe UI" w:hAnsi="Segoe UI" w:cs="Segoe UI"/>
                <w:sz w:val="18"/>
              </w:rPr>
              <w:t>d.</w:t>
            </w:r>
          </w:p>
        </w:tc>
        <w:tc>
          <w:tcPr>
            <w:tcW w:w="8931" w:type="dxa"/>
            <w:gridSpan w:val="5"/>
            <w:tcBorders>
              <w:top w:val="nil"/>
              <w:left w:val="nil"/>
              <w:right w:val="nil"/>
            </w:tcBorders>
          </w:tcPr>
          <w:p w:rsidR="00C247E5" w:rsidRPr="00066DAF" w:rsidRDefault="00C247E5" w:rsidP="00C247E5">
            <w:pPr>
              <w:pStyle w:val="Chase10ptbodytextnonumbering"/>
              <w:ind w:left="-106"/>
              <w:rPr>
                <w:rFonts w:ascii="Segoe UI" w:hAnsi="Segoe UI" w:cs="Segoe UI"/>
                <w:sz w:val="18"/>
              </w:rPr>
            </w:pPr>
            <w:r w:rsidRPr="00066DAF">
              <w:rPr>
                <w:rFonts w:ascii="Segoe UI" w:hAnsi="Segoe UI" w:cs="Segoe UI"/>
                <w:sz w:val="18"/>
              </w:rPr>
              <w:t>Where non-standard contracts are used, what procedures are in place to assess any additional liabilities that may be assumed by the Proposer under such contracts?</w:t>
            </w:r>
          </w:p>
        </w:tc>
      </w:tr>
      <w:tr w:rsidR="00C247E5" w:rsidRPr="00066DAF" w:rsidTr="009E303D">
        <w:trPr>
          <w:trHeight w:hRule="exact" w:val="680"/>
        </w:trPr>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247E5" w:rsidRPr="00066DAF" w:rsidRDefault="00C247E5" w:rsidP="00C247E5">
            <w:pPr>
              <w:pStyle w:val="ChaseBodyText"/>
              <w:rPr>
                <w:rFonts w:ascii="Segoe UI" w:hAnsi="Segoe UI" w:cs="Segoe UI"/>
                <w:sz w:val="18"/>
                <w:lang w:val="en-GB"/>
              </w:rPr>
            </w:pPr>
          </w:p>
        </w:tc>
        <w:sdt>
          <w:sdtPr>
            <w:rPr>
              <w:rFonts w:ascii="Segoe UI" w:hAnsi="Segoe UI" w:cs="Segoe UI"/>
              <w:sz w:val="18"/>
              <w:lang w:val="en-GB"/>
            </w:rPr>
            <w:id w:val="2043704694"/>
            <w:lock w:val="sdtLocked"/>
            <w:placeholder>
              <w:docPart w:val="50F89094FD684C28B00EBBB0B05C3A46"/>
            </w:placeholder>
            <w:showingPlcHdr/>
            <w:text w:multiLine="1"/>
          </w:sdtPr>
          <w:sdtEndPr/>
          <w:sdtContent>
            <w:tc>
              <w:tcPr>
                <w:tcW w:w="8931"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47E5" w:rsidRPr="00066DAF" w:rsidRDefault="00C247E5" w:rsidP="00C247E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247E5" w:rsidRPr="00066DAF" w:rsidTr="009E303D">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471"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8931" w:type="dxa"/>
            <w:gridSpan w:val="5"/>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r>
      <w:tr w:rsidR="00C247E5" w:rsidRPr="00066DAF" w:rsidTr="00CF1EC5">
        <w:tc>
          <w:tcPr>
            <w:tcW w:w="658" w:type="dxa"/>
            <w:tcBorders>
              <w:top w:val="nil"/>
              <w:left w:val="nil"/>
              <w:bottom w:val="nil"/>
              <w:right w:val="nil"/>
            </w:tcBorders>
          </w:tcPr>
          <w:p w:rsidR="00C247E5" w:rsidRPr="00066DAF" w:rsidRDefault="00C247E5" w:rsidP="00C247E5">
            <w:pPr>
              <w:pStyle w:val="Chase10ptbodytextnonumbering"/>
              <w:ind w:left="-112"/>
              <w:rPr>
                <w:rFonts w:ascii="Segoe UI" w:hAnsi="Segoe UI" w:cs="Segoe UI"/>
                <w:sz w:val="18"/>
              </w:rPr>
            </w:pPr>
            <w:r>
              <w:rPr>
                <w:rFonts w:ascii="Segoe UI" w:hAnsi="Segoe UI" w:cs="Segoe UI"/>
                <w:sz w:val="18"/>
              </w:rPr>
              <w:t>6.3</w:t>
            </w:r>
          </w:p>
        </w:tc>
        <w:tc>
          <w:tcPr>
            <w:tcW w:w="9402" w:type="dxa"/>
            <w:gridSpan w:val="6"/>
            <w:tcBorders>
              <w:top w:val="nil"/>
              <w:left w:val="nil"/>
              <w:bottom w:val="nil"/>
              <w:right w:val="nil"/>
            </w:tcBorders>
          </w:tcPr>
          <w:p w:rsidR="00C247E5" w:rsidRPr="00066DAF" w:rsidRDefault="00C247E5" w:rsidP="00C247E5">
            <w:pPr>
              <w:pStyle w:val="Chase10ptbodytextnonumbering"/>
              <w:ind w:left="-112"/>
              <w:rPr>
                <w:rFonts w:ascii="Segoe UI" w:hAnsi="Segoe UI" w:cs="Segoe UI"/>
                <w:sz w:val="18"/>
              </w:rPr>
            </w:pPr>
            <w:r w:rsidRPr="00066DAF">
              <w:rPr>
                <w:rFonts w:ascii="Segoe UI" w:hAnsi="Segoe UI" w:cs="Segoe UI"/>
                <w:sz w:val="18"/>
              </w:rPr>
              <w:t xml:space="preserve">Has the Proposer been involved in any form of joint venture in the </w:t>
            </w:r>
            <w:r w:rsidRPr="00066DAF">
              <w:rPr>
                <w:rFonts w:ascii="Segoe UI" w:hAnsi="Segoe UI" w:cs="Segoe UI"/>
                <w:sz w:val="18"/>
                <w:u w:val="single"/>
              </w:rPr>
              <w:t>last 10 years</w:t>
            </w:r>
            <w:r w:rsidRPr="00066DAF">
              <w:rPr>
                <w:rFonts w:ascii="Segoe UI" w:hAnsi="Segoe UI" w:cs="Segoe UI"/>
                <w:sz w:val="18"/>
              </w:rPr>
              <w:t>?</w:t>
            </w:r>
          </w:p>
        </w:tc>
      </w:tr>
      <w:tr w:rsidR="00C247E5" w:rsidRPr="00066DAF" w:rsidTr="00BA52A2">
        <w:tc>
          <w:tcPr>
            <w:tcW w:w="658" w:type="dxa"/>
            <w:tcBorders>
              <w:top w:val="nil"/>
              <w:left w:val="nil"/>
              <w:bottom w:val="nil"/>
              <w:right w:val="nil"/>
            </w:tcBorders>
          </w:tcPr>
          <w:p w:rsidR="00C247E5" w:rsidRPr="00066DAF" w:rsidRDefault="00C247E5" w:rsidP="00C247E5">
            <w:pPr>
              <w:pStyle w:val="Chase10ptbodytextnonumbering"/>
              <w:rPr>
                <w:rFonts w:ascii="Segoe UI" w:hAnsi="Segoe UI" w:cs="Segoe UI"/>
                <w:sz w:val="18"/>
              </w:rPr>
            </w:pPr>
          </w:p>
        </w:tc>
        <w:tc>
          <w:tcPr>
            <w:tcW w:w="9402" w:type="dxa"/>
            <w:gridSpan w:val="6"/>
            <w:tcBorders>
              <w:top w:val="nil"/>
              <w:left w:val="nil"/>
              <w:bottom w:val="nil"/>
              <w:right w:val="nil"/>
            </w:tcBorders>
          </w:tcPr>
          <w:p w:rsidR="00C247E5" w:rsidRPr="00066DAF" w:rsidRDefault="00A858B1" w:rsidP="00C247E5">
            <w:pPr>
              <w:pStyle w:val="Chase10ptbodytextnonumbering"/>
              <w:ind w:left="-111"/>
              <w:rPr>
                <w:rFonts w:ascii="Segoe UI" w:hAnsi="Segoe UI" w:cs="Segoe UI"/>
                <w:sz w:val="18"/>
              </w:rPr>
            </w:pPr>
            <w:sdt>
              <w:sdtPr>
                <w:rPr>
                  <w:rFonts w:ascii="Segoe UI" w:hAnsi="Segoe UI" w:cs="Segoe UI"/>
                  <w:sz w:val="18"/>
                </w:rPr>
                <w:id w:val="679632308"/>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Yes       </w:t>
            </w:r>
            <w:sdt>
              <w:sdtPr>
                <w:rPr>
                  <w:rFonts w:ascii="Segoe UI" w:hAnsi="Segoe UI" w:cs="Segoe UI"/>
                  <w:sz w:val="18"/>
                </w:rPr>
                <w:id w:val="1103531561"/>
                <w14:checkbox>
                  <w14:checked w14:val="0"/>
                  <w14:checkedState w14:val="2612" w14:font="MS Gothic"/>
                  <w14:uncheckedState w14:val="2610" w14:font="MS Gothic"/>
                </w14:checkbox>
              </w:sdtPr>
              <w:sdtEndPr/>
              <w:sdtContent>
                <w:r w:rsidR="00C247E5">
                  <w:rPr>
                    <w:rFonts w:ascii="MS Gothic" w:eastAsia="MS Gothic" w:hAnsi="MS Gothic" w:cs="Segoe UI" w:hint="eastAsia"/>
                    <w:sz w:val="18"/>
                  </w:rPr>
                  <w:t>☐</w:t>
                </w:r>
              </w:sdtContent>
            </w:sdt>
            <w:r w:rsidR="00C247E5" w:rsidRPr="00066DAF">
              <w:rPr>
                <w:rFonts w:ascii="Segoe UI" w:hAnsi="Segoe UI" w:cs="Segoe UI"/>
                <w:sz w:val="18"/>
              </w:rPr>
              <w:t xml:space="preserve"> No     </w:t>
            </w:r>
          </w:p>
          <w:p w:rsidR="00C247E5" w:rsidRPr="00066DAF" w:rsidRDefault="00C247E5" w:rsidP="00C247E5">
            <w:pPr>
              <w:pStyle w:val="Chase10ptbodytextnonumbering"/>
              <w:ind w:left="-111"/>
              <w:rPr>
                <w:rFonts w:ascii="Segoe UI" w:hAnsi="Segoe UI" w:cs="Segoe UI"/>
                <w:sz w:val="18"/>
              </w:rPr>
            </w:pPr>
            <w:r w:rsidRPr="00066DAF">
              <w:rPr>
                <w:rFonts w:ascii="Segoe UI" w:hAnsi="Segoe UI" w:cs="Segoe UI"/>
                <w:sz w:val="18"/>
              </w:rPr>
              <w:t xml:space="preserve">If Yes, please provide the following details for </w:t>
            </w:r>
            <w:r w:rsidRPr="00066DAF">
              <w:rPr>
                <w:rFonts w:ascii="Segoe UI" w:hAnsi="Segoe UI" w:cs="Segoe UI"/>
                <w:sz w:val="18"/>
                <w:u w:val="single"/>
              </w:rPr>
              <w:t>each</w:t>
            </w:r>
            <w:r w:rsidRPr="00066DAF">
              <w:rPr>
                <w:rFonts w:ascii="Segoe UI" w:hAnsi="Segoe UI" w:cs="Segoe UI"/>
                <w:sz w:val="18"/>
              </w:rPr>
              <w:t xml:space="preserve"> such joint venture on a </w:t>
            </w:r>
            <w:r w:rsidRPr="00066DAF">
              <w:rPr>
                <w:rFonts w:ascii="Segoe UI" w:hAnsi="Segoe UI" w:cs="Segoe UI"/>
                <w:sz w:val="18"/>
                <w:u w:val="single"/>
              </w:rPr>
              <w:t>separate attachment</w:t>
            </w:r>
            <w:r w:rsidRPr="00066DAF">
              <w:rPr>
                <w:rFonts w:ascii="Segoe UI" w:hAnsi="Segoe UI" w:cs="Segoe UI"/>
                <w:sz w:val="18"/>
              </w:rPr>
              <w:t>.</w:t>
            </w:r>
          </w:p>
        </w:tc>
      </w:tr>
      <w:tr w:rsidR="00C247E5" w:rsidRPr="00066DAF" w:rsidTr="00BA52A2">
        <w:tc>
          <w:tcPr>
            <w:tcW w:w="658" w:type="dxa"/>
            <w:tcBorders>
              <w:top w:val="nil"/>
              <w:left w:val="nil"/>
              <w:bottom w:val="nil"/>
              <w:right w:val="nil"/>
            </w:tcBorders>
          </w:tcPr>
          <w:p w:rsidR="00C247E5" w:rsidRPr="00066DAF" w:rsidRDefault="00C247E5" w:rsidP="00C247E5">
            <w:pPr>
              <w:pStyle w:val="ChaseBodyText"/>
              <w:rPr>
                <w:rFonts w:ascii="Segoe UI" w:hAnsi="Segoe UI" w:cs="Segoe UI"/>
                <w:sz w:val="18"/>
                <w:lang w:val="en-GB"/>
              </w:rPr>
            </w:pPr>
          </w:p>
        </w:tc>
        <w:tc>
          <w:tcPr>
            <w:tcW w:w="9402" w:type="dxa"/>
            <w:gridSpan w:val="6"/>
            <w:tcBorders>
              <w:top w:val="nil"/>
              <w:left w:val="nil"/>
              <w:bottom w:val="nil"/>
              <w:right w:val="nil"/>
            </w:tcBorders>
          </w:tcPr>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Name of JV partner(s).</w:t>
            </w:r>
          </w:p>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Structure of JV including whether incorporated or unincorporated and % interest of each party.</w:t>
            </w:r>
          </w:p>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Details of allocation of liabilities between JV partners.</w:t>
            </w:r>
          </w:p>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Nature of project and/ or work conducted by JV.</w:t>
            </w:r>
          </w:p>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Nature of work conducted by Proposer within JV.</w:t>
            </w:r>
          </w:p>
          <w:p w:rsidR="00C247E5" w:rsidRPr="00066DAF" w:rsidRDefault="00C247E5" w:rsidP="00C247E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Period of the JV and income earned from the JV by the Proposer.</w:t>
            </w:r>
          </w:p>
        </w:tc>
      </w:tr>
    </w:tbl>
    <w:p w:rsidR="005D7B7B" w:rsidRDefault="005D7B7B" w:rsidP="005D7B7B"/>
    <w:p w:rsidR="00E6560B" w:rsidRPr="00066DAF" w:rsidRDefault="00E6560B" w:rsidP="00A94AA6">
      <w:pPr>
        <w:pStyle w:val="Chase14ptSectionHeader"/>
      </w:pPr>
      <w:r w:rsidRPr="00066DAF">
        <w:t>CLAIMS HISTORY</w:t>
      </w:r>
    </w:p>
    <w:tbl>
      <w:tblPr>
        <w:tblStyle w:val="TableGrid"/>
        <w:tblW w:w="102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4"/>
        <w:gridCol w:w="183"/>
        <w:gridCol w:w="577"/>
        <w:gridCol w:w="8504"/>
        <w:gridCol w:w="268"/>
        <w:gridCol w:w="232"/>
        <w:gridCol w:w="29"/>
        <w:gridCol w:w="113"/>
      </w:tblGrid>
      <w:tr w:rsidR="00E6560B" w:rsidRPr="00066DAF" w:rsidTr="00430E3E">
        <w:trPr>
          <w:gridAfter w:val="1"/>
          <w:wAfter w:w="113" w:type="dxa"/>
        </w:trPr>
        <w:tc>
          <w:tcPr>
            <w:tcW w:w="557" w:type="dxa"/>
            <w:gridSpan w:val="2"/>
          </w:tcPr>
          <w:p w:rsidR="00E6560B" w:rsidRPr="00066DAF" w:rsidRDefault="00C31BF3" w:rsidP="002B4155">
            <w:pPr>
              <w:pStyle w:val="Chase10ptbodytextnonumbering"/>
              <w:ind w:left="-108"/>
              <w:rPr>
                <w:rFonts w:ascii="Segoe UI" w:hAnsi="Segoe UI" w:cs="Segoe UI"/>
                <w:sz w:val="18"/>
              </w:rPr>
            </w:pPr>
            <w:r w:rsidRPr="00066DAF">
              <w:rPr>
                <w:rFonts w:ascii="Segoe UI" w:hAnsi="Segoe UI" w:cs="Segoe UI"/>
                <w:sz w:val="18"/>
              </w:rPr>
              <w:t>7</w:t>
            </w:r>
            <w:r w:rsidR="00E6560B" w:rsidRPr="00066DAF">
              <w:rPr>
                <w:rFonts w:ascii="Segoe UI" w:hAnsi="Segoe UI" w:cs="Segoe UI"/>
                <w:sz w:val="18"/>
              </w:rPr>
              <w:t>.1</w:t>
            </w:r>
          </w:p>
        </w:tc>
        <w:tc>
          <w:tcPr>
            <w:tcW w:w="9610" w:type="dxa"/>
            <w:gridSpan w:val="5"/>
          </w:tcPr>
          <w:p w:rsidR="00E6560B" w:rsidRPr="00066DAF" w:rsidRDefault="00E6560B" w:rsidP="007E4A49">
            <w:pPr>
              <w:pStyle w:val="Chase10ptbodytextnonumbering"/>
              <w:ind w:firstLine="1"/>
              <w:rPr>
                <w:rFonts w:ascii="Segoe UI" w:hAnsi="Segoe UI" w:cs="Segoe UI"/>
                <w:sz w:val="18"/>
              </w:rPr>
            </w:pPr>
            <w:r w:rsidRPr="00066DAF">
              <w:rPr>
                <w:rFonts w:ascii="Segoe UI" w:hAnsi="Segoe UI" w:cs="Segoe UI"/>
                <w:sz w:val="18"/>
              </w:rPr>
              <w:t>After appropriate inquiry, has the Proposer, or any of their current or former principals, partners, directors or staff members, or any of the Proposer’s predecessors, or any prior practice of any present or former partners, principals, or directors ever been subject to disciplinary proceedings or action for any kind for professional misconduct?</w:t>
            </w:r>
          </w:p>
        </w:tc>
      </w:tr>
      <w:tr w:rsidR="00E6560B" w:rsidRPr="00066DAF" w:rsidTr="00812EE1">
        <w:trPr>
          <w:trHeight w:val="1659"/>
        </w:trPr>
        <w:tc>
          <w:tcPr>
            <w:tcW w:w="557" w:type="dxa"/>
            <w:gridSpan w:val="2"/>
          </w:tcPr>
          <w:p w:rsidR="00E6560B" w:rsidRPr="00066DAF" w:rsidRDefault="00E6560B" w:rsidP="00BA2C28">
            <w:pPr>
              <w:pStyle w:val="Chase10ptbodytextnonumbering"/>
              <w:rPr>
                <w:rFonts w:ascii="Segoe UI" w:hAnsi="Segoe UI" w:cs="Segoe UI"/>
                <w:sz w:val="18"/>
              </w:rPr>
            </w:pPr>
          </w:p>
        </w:tc>
        <w:tc>
          <w:tcPr>
            <w:tcW w:w="9723" w:type="dxa"/>
            <w:gridSpan w:val="6"/>
          </w:tcPr>
          <w:p w:rsidR="00E6560B" w:rsidRPr="00066DAF" w:rsidRDefault="00A858B1" w:rsidP="007E4A49">
            <w:pPr>
              <w:pStyle w:val="Chase10ptbodytextnonumbering"/>
              <w:rPr>
                <w:rFonts w:ascii="Segoe UI" w:hAnsi="Segoe UI" w:cs="Segoe UI"/>
                <w:sz w:val="18"/>
              </w:rPr>
            </w:pPr>
            <w:sdt>
              <w:sdtPr>
                <w:rPr>
                  <w:rFonts w:ascii="Segoe UI" w:hAnsi="Segoe UI" w:cs="Segoe UI"/>
                  <w:sz w:val="18"/>
                </w:rPr>
                <w:id w:val="-2120679997"/>
                <w14:checkbox>
                  <w14:checked w14:val="0"/>
                  <w14:checkedState w14:val="2612" w14:font="MS Gothic"/>
                  <w14:uncheckedState w14:val="2610" w14:font="MS Gothic"/>
                </w14:checkbox>
              </w:sdtPr>
              <w:sdtEndPr/>
              <w:sdtContent>
                <w:r w:rsidR="002B4155">
                  <w:rPr>
                    <w:rFonts w:ascii="MS Gothic" w:eastAsia="MS Gothic" w:hAnsi="MS Gothic" w:cs="Segoe UI" w:hint="eastAsia"/>
                    <w:sz w:val="18"/>
                  </w:rPr>
                  <w:t>☐</w:t>
                </w:r>
              </w:sdtContent>
            </w:sdt>
            <w:r w:rsidR="00E6560B" w:rsidRPr="00066DAF">
              <w:rPr>
                <w:rFonts w:ascii="Segoe UI" w:hAnsi="Segoe UI" w:cs="Segoe UI"/>
                <w:sz w:val="18"/>
              </w:rPr>
              <w:t xml:space="preserve"> Yes       </w:t>
            </w:r>
            <w:sdt>
              <w:sdtPr>
                <w:rPr>
                  <w:rFonts w:ascii="Segoe UI" w:hAnsi="Segoe UI" w:cs="Segoe UI"/>
                  <w:sz w:val="18"/>
                </w:rPr>
                <w:id w:val="64232375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No     </w:t>
            </w:r>
          </w:p>
          <w:p w:rsidR="00E6560B" w:rsidRPr="00066DAF" w:rsidRDefault="00E6560B" w:rsidP="007E4A49">
            <w:pPr>
              <w:pStyle w:val="Chase10ptbodytextnonumbering"/>
              <w:ind w:left="1"/>
              <w:rPr>
                <w:rFonts w:ascii="Segoe UI" w:hAnsi="Segoe UI" w:cs="Segoe UI"/>
                <w:sz w:val="18"/>
              </w:rPr>
            </w:pPr>
            <w:r w:rsidRPr="00066DAF">
              <w:rPr>
                <w:rFonts w:ascii="Segoe UI" w:hAnsi="Segoe UI" w:cs="Segoe UI"/>
                <w:sz w:val="18"/>
              </w:rPr>
              <w:t xml:space="preserve">If Yes; please provide </w:t>
            </w:r>
            <w:r w:rsidRPr="00066DAF">
              <w:rPr>
                <w:rFonts w:ascii="Segoe UI" w:hAnsi="Segoe UI" w:cs="Segoe UI"/>
                <w:sz w:val="18"/>
                <w:u w:val="single"/>
              </w:rPr>
              <w:t>full details</w:t>
            </w:r>
            <w:r w:rsidRPr="00066DAF">
              <w:rPr>
                <w:rFonts w:ascii="Segoe UI" w:hAnsi="Segoe UI" w:cs="Segoe UI"/>
                <w:sz w:val="18"/>
              </w:rPr>
              <w:t xml:space="preserve"> of each matter, on a </w:t>
            </w:r>
            <w:r w:rsidRPr="00066DAF">
              <w:rPr>
                <w:rFonts w:ascii="Segoe UI" w:hAnsi="Segoe UI" w:cs="Segoe UI"/>
                <w:sz w:val="18"/>
                <w:u w:val="single"/>
              </w:rPr>
              <w:t>separate attachment if necessary</w:t>
            </w:r>
            <w:r w:rsidRPr="00066DAF">
              <w:rPr>
                <w:rFonts w:ascii="Segoe UI" w:hAnsi="Segoe UI" w:cs="Segoe UI"/>
                <w:sz w:val="18"/>
              </w:rPr>
              <w: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104"/>
            </w:tblGrid>
            <w:tr w:rsidR="00E6560B" w:rsidRPr="00066DAF" w:rsidTr="00812EE1">
              <w:trPr>
                <w:trHeight w:hRule="exact" w:val="988"/>
              </w:trPr>
              <w:sdt>
                <w:sdtPr>
                  <w:rPr>
                    <w:rFonts w:ascii="Segoe UI" w:hAnsi="Segoe UI" w:cs="Segoe UI"/>
                    <w:sz w:val="18"/>
                    <w:lang w:val="en-GB"/>
                  </w:rPr>
                  <w:id w:val="17209944"/>
                  <w:lock w:val="sdtLocked"/>
                  <w:placeholder>
                    <w:docPart w:val="652A9C7B29EB48D08ABDC98877FBC0F4"/>
                  </w:placeholder>
                  <w:showingPlcHdr/>
                  <w:text w:multiLine="1"/>
                </w:sdtPr>
                <w:sdtEndPr/>
                <w:sdtContent>
                  <w:tc>
                    <w:tcPr>
                      <w:tcW w:w="9104" w:type="dxa"/>
                      <w:shd w:val="clear" w:color="auto" w:fill="auto"/>
                    </w:tcPr>
                    <w:p w:rsidR="00E6560B" w:rsidRPr="00066DAF" w:rsidRDefault="00BC3A32" w:rsidP="00812EE1">
                      <w:pPr>
                        <w:pStyle w:val="Chase10ptbodytextnonumbering"/>
                        <w:spacing w:after="0" w:line="240" w:lineRule="auto"/>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bl>
          <w:p w:rsidR="00E6560B" w:rsidRPr="00066DAF" w:rsidRDefault="00E6560B" w:rsidP="00BA2C28">
            <w:pPr>
              <w:pStyle w:val="Chase10ptbodytextnonumbering"/>
              <w:rPr>
                <w:rFonts w:ascii="Segoe UI" w:hAnsi="Segoe UI" w:cs="Segoe UI"/>
                <w:sz w:val="18"/>
              </w:rPr>
            </w:pPr>
          </w:p>
        </w:tc>
      </w:tr>
      <w:tr w:rsidR="00E6560B" w:rsidRPr="00066DAF" w:rsidTr="00430E3E">
        <w:tc>
          <w:tcPr>
            <w:tcW w:w="557" w:type="dxa"/>
            <w:gridSpan w:val="2"/>
          </w:tcPr>
          <w:p w:rsidR="00E6560B" w:rsidRPr="00066DAF" w:rsidRDefault="00E6560B" w:rsidP="00BA2C28">
            <w:pPr>
              <w:pStyle w:val="ChaseBodyText"/>
              <w:rPr>
                <w:rFonts w:ascii="Segoe UI" w:hAnsi="Segoe UI" w:cs="Segoe UI"/>
                <w:sz w:val="18"/>
                <w:lang w:val="en-GB"/>
              </w:rPr>
            </w:pPr>
          </w:p>
        </w:tc>
        <w:tc>
          <w:tcPr>
            <w:tcW w:w="9723" w:type="dxa"/>
            <w:gridSpan w:val="6"/>
          </w:tcPr>
          <w:p w:rsidR="00E6560B" w:rsidRPr="00066DAF" w:rsidRDefault="00E6560B" w:rsidP="00BA2C28">
            <w:pPr>
              <w:pStyle w:val="Catlinbulletlistlevel1"/>
              <w:numPr>
                <w:ilvl w:val="0"/>
                <w:numId w:val="0"/>
              </w:numPr>
              <w:spacing w:after="0" w:line="240" w:lineRule="auto"/>
              <w:ind w:left="720"/>
              <w:rPr>
                <w:rFonts w:ascii="Segoe UI" w:hAnsi="Segoe UI" w:cs="Segoe UI"/>
                <w:b w:val="0"/>
                <w:bCs/>
                <w:sz w:val="18"/>
              </w:rPr>
            </w:pPr>
          </w:p>
        </w:tc>
      </w:tr>
      <w:tr w:rsidR="00E6560B" w:rsidRPr="00066DAF" w:rsidTr="00430E3E">
        <w:trPr>
          <w:gridAfter w:val="3"/>
          <w:wAfter w:w="374" w:type="dxa"/>
          <w:trHeight w:val="764"/>
        </w:trPr>
        <w:tc>
          <w:tcPr>
            <w:tcW w:w="374" w:type="dxa"/>
          </w:tcPr>
          <w:p w:rsidR="00E6560B" w:rsidRPr="00066DAF" w:rsidRDefault="00C31BF3" w:rsidP="00BA52A2">
            <w:pPr>
              <w:pStyle w:val="Chase10ptbodytextnonumbering"/>
              <w:ind w:left="-108"/>
              <w:rPr>
                <w:rFonts w:ascii="Segoe UI" w:hAnsi="Segoe UI" w:cs="Segoe UI"/>
                <w:sz w:val="18"/>
              </w:rPr>
            </w:pPr>
            <w:r w:rsidRPr="00066DAF">
              <w:rPr>
                <w:rFonts w:ascii="Segoe UI" w:hAnsi="Segoe UI" w:cs="Segoe UI"/>
                <w:sz w:val="18"/>
              </w:rPr>
              <w:t>7</w:t>
            </w:r>
            <w:r w:rsidR="00E6560B" w:rsidRPr="00066DAF">
              <w:rPr>
                <w:rFonts w:ascii="Segoe UI" w:hAnsi="Segoe UI" w:cs="Segoe UI"/>
                <w:sz w:val="18"/>
              </w:rPr>
              <w:t>.2</w:t>
            </w:r>
          </w:p>
        </w:tc>
        <w:tc>
          <w:tcPr>
            <w:tcW w:w="9532" w:type="dxa"/>
            <w:gridSpan w:val="4"/>
          </w:tcPr>
          <w:p w:rsidR="00E6560B" w:rsidRPr="00066DAF" w:rsidRDefault="00E6560B" w:rsidP="007E4A49">
            <w:pPr>
              <w:pStyle w:val="Chase10ptbodytextnonumbering"/>
              <w:spacing w:after="0"/>
              <w:ind w:left="205"/>
              <w:rPr>
                <w:rFonts w:ascii="Segoe UI" w:hAnsi="Segoe UI" w:cs="Segoe UI"/>
                <w:sz w:val="18"/>
              </w:rPr>
            </w:pPr>
            <w:r w:rsidRPr="00066DAF">
              <w:rPr>
                <w:rFonts w:ascii="Segoe UI" w:hAnsi="Segoe UI" w:cs="Segoe UI"/>
                <w:sz w:val="18"/>
              </w:rPr>
              <w:t>After appropriate inquiry, has the Proposer, or any of their current or former principals, partners, directors or staff members, or any of the Proposer’s predecessors, or any prior practice or business of any present or former partners</w:t>
            </w:r>
            <w:r w:rsidR="00630B8E">
              <w:rPr>
                <w:rFonts w:ascii="Segoe UI" w:hAnsi="Segoe UI" w:cs="Segoe UI"/>
                <w:sz w:val="18"/>
              </w:rPr>
              <w:t>, principals, or directors ever:</w:t>
            </w:r>
          </w:p>
          <w:p w:rsidR="00E6560B" w:rsidRPr="00066DAF" w:rsidRDefault="00E6560B" w:rsidP="00A15DAC">
            <w:pPr>
              <w:pStyle w:val="Chase10ptbodytextnonumbering"/>
              <w:spacing w:after="0"/>
              <w:rPr>
                <w:rFonts w:ascii="Segoe UI" w:hAnsi="Segoe UI" w:cs="Segoe UI"/>
                <w:sz w:val="14"/>
                <w:szCs w:val="16"/>
              </w:rPr>
            </w:pPr>
          </w:p>
        </w:tc>
      </w:tr>
      <w:tr w:rsidR="00E6560B" w:rsidRPr="00066DAF" w:rsidTr="00430E3E">
        <w:trPr>
          <w:gridAfter w:val="4"/>
          <w:wAfter w:w="6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577" w:type="dxa"/>
          </w:tcPr>
          <w:p w:rsidR="00E6560B" w:rsidRPr="00066DAF" w:rsidRDefault="00E6560B" w:rsidP="00430E3E">
            <w:pPr>
              <w:pStyle w:val="Chase10ptbodytextnonumbering"/>
              <w:ind w:left="-78"/>
              <w:jc w:val="center"/>
              <w:rPr>
                <w:rFonts w:ascii="Segoe UI" w:hAnsi="Segoe UI" w:cs="Segoe UI"/>
                <w:sz w:val="18"/>
              </w:rPr>
            </w:pPr>
            <w:r w:rsidRPr="00066DAF">
              <w:rPr>
                <w:rFonts w:ascii="Segoe UI" w:hAnsi="Segoe UI" w:cs="Segoe UI"/>
                <w:sz w:val="18"/>
              </w:rPr>
              <w:t>a.</w:t>
            </w:r>
          </w:p>
        </w:tc>
        <w:tc>
          <w:tcPr>
            <w:tcW w:w="8504" w:type="dxa"/>
          </w:tcPr>
          <w:p w:rsidR="00E6560B" w:rsidRPr="00066DAF" w:rsidRDefault="00E6560B" w:rsidP="00430E3E">
            <w:pPr>
              <w:pStyle w:val="Chase10ptbodytextnonumbering"/>
              <w:ind w:left="-78"/>
              <w:rPr>
                <w:rFonts w:ascii="Segoe UI" w:hAnsi="Segoe UI" w:cs="Segoe UI"/>
                <w:sz w:val="18"/>
              </w:rPr>
            </w:pPr>
            <w:r w:rsidRPr="00066DAF">
              <w:rPr>
                <w:rFonts w:ascii="Segoe UI" w:hAnsi="Segoe UI" w:cs="Segoe UI"/>
                <w:sz w:val="18"/>
              </w:rPr>
              <w:t>been subject to any claim made against them arising from any actual or alleged breach of professional duty, dishonesty or breach of any statutory provision?</w:t>
            </w:r>
          </w:p>
        </w:tc>
      </w:tr>
      <w:tr w:rsidR="007E4A49" w:rsidRPr="00066DAF" w:rsidTr="00430E3E">
        <w:trPr>
          <w:gridAfter w:val="4"/>
          <w:wAfter w:w="642" w:type="dxa"/>
        </w:trPr>
        <w:tc>
          <w:tcPr>
            <w:tcW w:w="557" w:type="dxa"/>
            <w:gridSpan w:val="2"/>
          </w:tcPr>
          <w:p w:rsidR="007E4A49" w:rsidRPr="00066DAF" w:rsidRDefault="007E4A49" w:rsidP="00BA2C28">
            <w:pPr>
              <w:pStyle w:val="Chase10ptbodytextnonumbering"/>
              <w:rPr>
                <w:rFonts w:ascii="Segoe UI" w:hAnsi="Segoe UI" w:cs="Segoe UI"/>
                <w:sz w:val="18"/>
              </w:rPr>
            </w:pPr>
          </w:p>
        </w:tc>
        <w:tc>
          <w:tcPr>
            <w:tcW w:w="577" w:type="dxa"/>
          </w:tcPr>
          <w:p w:rsidR="007E4A49" w:rsidRPr="00066DAF" w:rsidRDefault="007E4A49" w:rsidP="00430E3E">
            <w:pPr>
              <w:pStyle w:val="Chase10ptbodytextnonumbering"/>
              <w:jc w:val="center"/>
              <w:rPr>
                <w:rFonts w:ascii="Segoe UI" w:hAnsi="Segoe UI" w:cs="Segoe UI"/>
                <w:sz w:val="18"/>
              </w:rPr>
            </w:pPr>
          </w:p>
        </w:tc>
        <w:tc>
          <w:tcPr>
            <w:tcW w:w="8504" w:type="dxa"/>
          </w:tcPr>
          <w:p w:rsidR="007E4A49" w:rsidRPr="00066DAF" w:rsidRDefault="00A858B1" w:rsidP="00430E3E">
            <w:pPr>
              <w:pStyle w:val="Chase10ptbodytextnonumbering"/>
              <w:rPr>
                <w:rFonts w:ascii="Segoe UI" w:hAnsi="Segoe UI" w:cs="Segoe UI"/>
                <w:sz w:val="18"/>
              </w:rPr>
            </w:pPr>
            <w:sdt>
              <w:sdtPr>
                <w:rPr>
                  <w:rFonts w:ascii="Segoe UI" w:hAnsi="Segoe UI" w:cs="Segoe UI"/>
                  <w:sz w:val="18"/>
                </w:rPr>
                <w:id w:val="-1461948954"/>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Pr>
                <w:rFonts w:ascii="Segoe UI" w:hAnsi="Segoe UI" w:cs="Segoe UI"/>
                <w:sz w:val="18"/>
              </w:rPr>
              <w:t xml:space="preserve"> </w:t>
            </w:r>
            <w:r w:rsidR="007E4A49" w:rsidRPr="00066DAF">
              <w:rPr>
                <w:rFonts w:ascii="Segoe UI" w:hAnsi="Segoe UI" w:cs="Segoe UI"/>
                <w:sz w:val="18"/>
              </w:rPr>
              <w:t xml:space="preserve">Yes       </w:t>
            </w:r>
            <w:sdt>
              <w:sdtPr>
                <w:rPr>
                  <w:rFonts w:ascii="Segoe UI" w:hAnsi="Segoe UI" w:cs="Segoe UI"/>
                  <w:sz w:val="18"/>
                </w:rPr>
                <w:id w:val="1869566449"/>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No     </w:t>
            </w:r>
          </w:p>
        </w:tc>
      </w:tr>
      <w:tr w:rsidR="00E6560B" w:rsidRPr="00066DAF" w:rsidTr="00430E3E">
        <w:trPr>
          <w:gridAfter w:val="4"/>
          <w:wAfter w:w="6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577" w:type="dxa"/>
          </w:tcPr>
          <w:p w:rsidR="00E6560B" w:rsidRPr="00066DAF" w:rsidRDefault="00E6560B" w:rsidP="00430E3E">
            <w:pPr>
              <w:pStyle w:val="Chase10ptbodytextnonumbering"/>
              <w:ind w:left="-111"/>
              <w:jc w:val="center"/>
              <w:rPr>
                <w:rFonts w:ascii="Segoe UI" w:hAnsi="Segoe UI" w:cs="Segoe UI"/>
                <w:sz w:val="18"/>
              </w:rPr>
            </w:pPr>
            <w:r w:rsidRPr="00066DAF">
              <w:rPr>
                <w:rFonts w:ascii="Segoe UI" w:hAnsi="Segoe UI" w:cs="Segoe UI"/>
                <w:sz w:val="18"/>
              </w:rPr>
              <w:t>b.</w:t>
            </w:r>
          </w:p>
        </w:tc>
        <w:tc>
          <w:tcPr>
            <w:tcW w:w="8504" w:type="dxa"/>
          </w:tcPr>
          <w:p w:rsidR="00E6560B" w:rsidRPr="00066DAF" w:rsidRDefault="00E6560B" w:rsidP="00430E3E">
            <w:pPr>
              <w:pStyle w:val="Chase10ptbodytextnonumbering"/>
              <w:tabs>
                <w:tab w:val="left" w:pos="7125"/>
              </w:tabs>
              <w:rPr>
                <w:rFonts w:ascii="Segoe UI" w:hAnsi="Segoe UI" w:cs="Segoe UI"/>
                <w:sz w:val="18"/>
              </w:rPr>
            </w:pPr>
            <w:r w:rsidRPr="00066DAF">
              <w:rPr>
                <w:rFonts w:ascii="Segoe UI" w:hAnsi="Segoe UI" w:cs="Segoe UI"/>
                <w:sz w:val="18"/>
              </w:rPr>
              <w:t>notified any circumstance to an insurer that may give rise to such a claim?</w:t>
            </w:r>
          </w:p>
        </w:tc>
      </w:tr>
      <w:tr w:rsidR="007E4A49" w:rsidRPr="00066DAF" w:rsidTr="00430E3E">
        <w:trPr>
          <w:gridAfter w:val="4"/>
          <w:wAfter w:w="642" w:type="dxa"/>
        </w:trPr>
        <w:tc>
          <w:tcPr>
            <w:tcW w:w="557" w:type="dxa"/>
            <w:gridSpan w:val="2"/>
          </w:tcPr>
          <w:p w:rsidR="007E4A49" w:rsidRPr="00066DAF" w:rsidRDefault="007E4A49" w:rsidP="00BA2C28">
            <w:pPr>
              <w:pStyle w:val="Chase10ptbodytextnonumbering"/>
              <w:rPr>
                <w:rFonts w:ascii="Segoe UI" w:hAnsi="Segoe UI" w:cs="Segoe UI"/>
                <w:sz w:val="18"/>
              </w:rPr>
            </w:pPr>
          </w:p>
        </w:tc>
        <w:tc>
          <w:tcPr>
            <w:tcW w:w="577" w:type="dxa"/>
          </w:tcPr>
          <w:p w:rsidR="007E4A49" w:rsidRPr="00066DAF" w:rsidRDefault="007E4A49" w:rsidP="00430E3E">
            <w:pPr>
              <w:pStyle w:val="Chase10ptbodytextnonumbering"/>
              <w:rPr>
                <w:rFonts w:ascii="Segoe UI" w:hAnsi="Segoe UI" w:cs="Segoe UI"/>
                <w:sz w:val="18"/>
              </w:rPr>
            </w:pPr>
          </w:p>
        </w:tc>
        <w:tc>
          <w:tcPr>
            <w:tcW w:w="8504" w:type="dxa"/>
          </w:tcPr>
          <w:p w:rsidR="007E4A49" w:rsidRPr="00066DAF" w:rsidRDefault="00A858B1" w:rsidP="00430E3E">
            <w:pPr>
              <w:pStyle w:val="Chase10ptbodytextnonumbering"/>
              <w:rPr>
                <w:rFonts w:ascii="Segoe UI" w:hAnsi="Segoe UI" w:cs="Segoe UI"/>
                <w:sz w:val="18"/>
              </w:rPr>
            </w:pPr>
            <w:sdt>
              <w:sdtPr>
                <w:rPr>
                  <w:rFonts w:ascii="Segoe UI" w:hAnsi="Segoe UI" w:cs="Segoe UI"/>
                  <w:sz w:val="18"/>
                </w:rPr>
                <w:id w:val="247469857"/>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Yes       </w:t>
            </w:r>
            <w:sdt>
              <w:sdtPr>
                <w:rPr>
                  <w:rFonts w:ascii="Segoe UI" w:hAnsi="Segoe UI" w:cs="Segoe UI"/>
                  <w:sz w:val="18"/>
                </w:rPr>
                <w:id w:val="-1545755174"/>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No     </w:t>
            </w:r>
          </w:p>
        </w:tc>
      </w:tr>
      <w:tr w:rsidR="00E6560B" w:rsidRPr="00066DAF" w:rsidTr="00430E3E">
        <w:trPr>
          <w:gridAfter w:val="3"/>
          <w:wAfter w:w="374" w:type="dxa"/>
        </w:trPr>
        <w:tc>
          <w:tcPr>
            <w:tcW w:w="557" w:type="dxa"/>
            <w:gridSpan w:val="2"/>
          </w:tcPr>
          <w:p w:rsidR="00E6560B" w:rsidRPr="00066DAF" w:rsidRDefault="00E6560B" w:rsidP="00BA2C28">
            <w:pPr>
              <w:pStyle w:val="Chase10ptbodytextnonumbering"/>
              <w:keepNext/>
              <w:rPr>
                <w:rFonts w:ascii="Segoe UI" w:hAnsi="Segoe UI" w:cs="Segoe UI"/>
                <w:sz w:val="18"/>
              </w:rPr>
            </w:pPr>
          </w:p>
        </w:tc>
        <w:tc>
          <w:tcPr>
            <w:tcW w:w="9349" w:type="dxa"/>
            <w:gridSpan w:val="3"/>
          </w:tcPr>
          <w:p w:rsidR="00E6560B" w:rsidRPr="00066DAF" w:rsidRDefault="00E6560B" w:rsidP="00BA2C28">
            <w:pPr>
              <w:pStyle w:val="Chase10ptbodytextnonumbering"/>
              <w:keepNext/>
              <w:rPr>
                <w:rFonts w:ascii="Segoe UI" w:hAnsi="Segoe UI" w:cs="Segoe UI"/>
                <w:sz w:val="18"/>
              </w:rPr>
            </w:pPr>
            <w:r w:rsidRPr="00066DAF">
              <w:rPr>
                <w:rFonts w:ascii="Segoe UI" w:hAnsi="Segoe UI" w:cs="Segoe UI"/>
                <w:sz w:val="18"/>
              </w:rPr>
              <w:t xml:space="preserve">If Yes to either (a) or (b) above, please provide </w:t>
            </w:r>
            <w:r w:rsidRPr="00066DAF">
              <w:rPr>
                <w:rFonts w:ascii="Segoe UI" w:hAnsi="Segoe UI" w:cs="Segoe UI"/>
                <w:sz w:val="18"/>
                <w:u w:val="single"/>
              </w:rPr>
              <w:t>full details</w:t>
            </w:r>
            <w:r w:rsidRPr="00066DAF">
              <w:rPr>
                <w:rFonts w:ascii="Segoe UI" w:hAnsi="Segoe UI" w:cs="Segoe UI"/>
                <w:sz w:val="18"/>
              </w:rPr>
              <w:t xml:space="preserve"> for each matter, on a </w:t>
            </w:r>
            <w:r w:rsidRPr="00066DAF">
              <w:rPr>
                <w:rFonts w:ascii="Segoe UI" w:hAnsi="Segoe UI" w:cs="Segoe UI"/>
                <w:sz w:val="18"/>
                <w:u w:val="single"/>
              </w:rPr>
              <w:t>separate attachment if necessary</w:t>
            </w:r>
            <w:r w:rsidRPr="00066DAF">
              <w:rPr>
                <w:rFonts w:ascii="Segoe UI" w:hAnsi="Segoe UI" w:cs="Segoe UI"/>
                <w:sz w:val="18"/>
              </w:rPr>
              <w:t>.</w:t>
            </w:r>
          </w:p>
        </w:tc>
      </w:tr>
      <w:tr w:rsidR="00E6560B" w:rsidRPr="00066DAF" w:rsidTr="00430E3E">
        <w:trPr>
          <w:gridAfter w:val="3"/>
          <w:wAfter w:w="374" w:type="dxa"/>
          <w:trHeight w:val="746"/>
        </w:trPr>
        <w:tc>
          <w:tcPr>
            <w:tcW w:w="374" w:type="dxa"/>
          </w:tcPr>
          <w:p w:rsidR="00E6560B" w:rsidRPr="00066DAF" w:rsidRDefault="00E6560B" w:rsidP="00A15DAC">
            <w:pPr>
              <w:pStyle w:val="ChaseBodyText"/>
              <w:rPr>
                <w:rFonts w:ascii="Segoe UI" w:hAnsi="Segoe UI" w:cs="Segoe UI"/>
                <w:sz w:val="18"/>
                <w:lang w:val="en-GB"/>
              </w:rPr>
            </w:pPr>
            <w:r w:rsidRPr="00066DAF">
              <w:rPr>
                <w:rFonts w:ascii="Segoe UI" w:hAnsi="Segoe UI" w:cs="Segoe UI"/>
                <w:szCs w:val="22"/>
                <w:lang w:val="en-GB"/>
              </w:rPr>
              <w:br w:type="page"/>
            </w:r>
          </w:p>
        </w:tc>
        <w:tc>
          <w:tcPr>
            <w:tcW w:w="9532" w:type="dxa"/>
            <w:gridSpan w:val="4"/>
          </w:tcPr>
          <w:tbl>
            <w:tblPr>
              <w:tblStyle w:val="TableGrid"/>
              <w:tblW w:w="9084" w:type="dxa"/>
              <w:tblInd w:w="200"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084"/>
            </w:tblGrid>
            <w:tr w:rsidR="002B4155" w:rsidRPr="00066DAF" w:rsidTr="007E4A49">
              <w:trPr>
                <w:trHeight w:hRule="exact" w:val="756"/>
              </w:trPr>
              <w:sdt>
                <w:sdtPr>
                  <w:rPr>
                    <w:rFonts w:ascii="Segoe UI" w:hAnsi="Segoe UI" w:cs="Segoe UI"/>
                    <w:b w:val="0"/>
                    <w:sz w:val="18"/>
                    <w:lang w:val="en-GB"/>
                  </w:rPr>
                  <w:id w:val="1633202810"/>
                  <w:placeholder>
                    <w:docPart w:val="13F5A07CEA00464A81C923D5C103B5BF"/>
                  </w:placeholder>
                  <w:showingPlcHdr/>
                  <w:text w:multiLine="1"/>
                </w:sdtPr>
                <w:sdtEndPr/>
                <w:sdtContent>
                  <w:tc>
                    <w:tcPr>
                      <w:tcW w:w="9084" w:type="dxa"/>
                    </w:tcPr>
                    <w:p w:rsidR="002B4155" w:rsidRPr="002B4155" w:rsidRDefault="002B4155" w:rsidP="002B4155">
                      <w:pPr>
                        <w:pStyle w:val="Catlinbulletlistlevel1"/>
                        <w:numPr>
                          <w:ilvl w:val="0"/>
                          <w:numId w:val="0"/>
                        </w:numPr>
                        <w:spacing w:after="0" w:line="240" w:lineRule="auto"/>
                        <w:rPr>
                          <w:rFonts w:ascii="Segoe UI" w:hAnsi="Segoe UI" w:cs="Segoe UI"/>
                          <w:b w:val="0"/>
                          <w:sz w:val="14"/>
                          <w:szCs w:val="16"/>
                        </w:rPr>
                      </w:pPr>
                      <w:r w:rsidRPr="002B4155">
                        <w:rPr>
                          <w:rFonts w:ascii="Segoe UI" w:hAnsi="Segoe UI" w:cs="Segoe UI"/>
                          <w:b w:val="0"/>
                          <w:color w:val="A6A6A6" w:themeColor="background1" w:themeShade="A6"/>
                          <w:sz w:val="18"/>
                          <w:lang w:val="en-GB"/>
                        </w:rPr>
                        <w:t>Enter text.</w:t>
                      </w:r>
                    </w:p>
                  </w:tc>
                </w:sdtContent>
              </w:sdt>
            </w:tr>
          </w:tbl>
          <w:p w:rsidR="00E6560B" w:rsidRPr="00066DAF" w:rsidRDefault="00E6560B" w:rsidP="00A15DAC">
            <w:pPr>
              <w:pStyle w:val="Catlinbulletlistlevel1"/>
              <w:numPr>
                <w:ilvl w:val="0"/>
                <w:numId w:val="0"/>
              </w:numPr>
              <w:spacing w:after="0" w:line="240" w:lineRule="auto"/>
              <w:ind w:left="720" w:hanging="360"/>
              <w:rPr>
                <w:rFonts w:ascii="Segoe UI" w:hAnsi="Segoe UI" w:cs="Segoe UI"/>
                <w:sz w:val="14"/>
                <w:szCs w:val="16"/>
              </w:rPr>
            </w:pPr>
          </w:p>
        </w:tc>
      </w:tr>
      <w:tr w:rsidR="00E6560B" w:rsidRPr="00066DAF" w:rsidTr="00430E3E">
        <w:trPr>
          <w:gridAfter w:val="3"/>
          <w:wAfter w:w="374" w:type="dxa"/>
        </w:trPr>
        <w:tc>
          <w:tcPr>
            <w:tcW w:w="557" w:type="dxa"/>
            <w:gridSpan w:val="2"/>
          </w:tcPr>
          <w:p w:rsidR="00E6560B" w:rsidRPr="00066DAF" w:rsidRDefault="00C31BF3" w:rsidP="00BA52A2">
            <w:pPr>
              <w:pStyle w:val="Chase10ptbodytextnonumbering"/>
              <w:spacing w:before="240"/>
              <w:ind w:left="-108"/>
              <w:rPr>
                <w:rFonts w:ascii="Segoe UI" w:hAnsi="Segoe UI" w:cs="Segoe UI"/>
                <w:sz w:val="18"/>
              </w:rPr>
            </w:pPr>
            <w:r w:rsidRPr="00066DAF">
              <w:rPr>
                <w:rFonts w:ascii="Segoe UI" w:hAnsi="Segoe UI" w:cs="Segoe UI"/>
                <w:sz w:val="18"/>
              </w:rPr>
              <w:lastRenderedPageBreak/>
              <w:t>7</w:t>
            </w:r>
            <w:r w:rsidR="00E6560B" w:rsidRPr="00066DAF">
              <w:rPr>
                <w:rFonts w:ascii="Segoe UI" w:hAnsi="Segoe UI" w:cs="Segoe UI"/>
                <w:sz w:val="18"/>
              </w:rPr>
              <w:t>.3</w:t>
            </w:r>
          </w:p>
        </w:tc>
        <w:tc>
          <w:tcPr>
            <w:tcW w:w="9349" w:type="dxa"/>
            <w:gridSpan w:val="3"/>
          </w:tcPr>
          <w:p w:rsidR="00E6560B" w:rsidRPr="00066DAF" w:rsidRDefault="00E6560B" w:rsidP="00BA2C28">
            <w:pPr>
              <w:pStyle w:val="Chase10ptbodytextnonumbering"/>
              <w:spacing w:before="240"/>
              <w:rPr>
                <w:rFonts w:ascii="Segoe UI" w:hAnsi="Segoe UI" w:cs="Segoe UI"/>
                <w:sz w:val="18"/>
              </w:rPr>
            </w:pPr>
            <w:r w:rsidRPr="00066DAF">
              <w:rPr>
                <w:rFonts w:ascii="Segoe UI" w:hAnsi="Segoe UI" w:cs="Segoe UI"/>
                <w:sz w:val="18"/>
              </w:rPr>
              <w:t>Is the Proposer or any of its principals, partners or directors aware, after inquiry of all principals, partners, directors, managers and appropriate staff members, of any other facts or circumstances which may give rise to a claim of the type insured under this proposed policy of insurance (whether the Proposer considers themselves liable or otherwise)?</w:t>
            </w:r>
          </w:p>
        </w:tc>
      </w:tr>
      <w:tr w:rsidR="00E6560B" w:rsidRPr="00066DAF" w:rsidTr="00430E3E">
        <w:trPr>
          <w:gridAfter w:val="2"/>
          <w:wAfter w:w="1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9581" w:type="dxa"/>
            <w:gridSpan w:val="4"/>
          </w:tcPr>
          <w:p w:rsidR="00B8338A" w:rsidRPr="00066DAF" w:rsidRDefault="00A858B1" w:rsidP="00BA2C28">
            <w:pPr>
              <w:pStyle w:val="Chase10ptbodytextnonumbering"/>
              <w:ind w:left="2444" w:hanging="2444"/>
              <w:rPr>
                <w:rFonts w:ascii="Segoe UI" w:hAnsi="Segoe UI" w:cs="Segoe UI"/>
                <w:sz w:val="18"/>
              </w:rPr>
            </w:pPr>
            <w:sdt>
              <w:sdtPr>
                <w:rPr>
                  <w:rFonts w:ascii="Segoe UI" w:hAnsi="Segoe UI" w:cs="Segoe UI"/>
                  <w:sz w:val="18"/>
                </w:rPr>
                <w:id w:val="177760178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Yes       </w:t>
            </w:r>
            <w:sdt>
              <w:sdtPr>
                <w:rPr>
                  <w:rFonts w:ascii="Segoe UI" w:hAnsi="Segoe UI" w:cs="Segoe UI"/>
                  <w:sz w:val="18"/>
                </w:rPr>
                <w:id w:val="184088962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No     </w:t>
            </w:r>
          </w:p>
          <w:p w:rsidR="00E6560B" w:rsidRPr="00066DAF" w:rsidRDefault="00E6560B" w:rsidP="00BA2C28">
            <w:pPr>
              <w:pStyle w:val="Chase10ptbodytextnonumbering"/>
              <w:ind w:left="2444" w:hanging="2444"/>
              <w:rPr>
                <w:rFonts w:ascii="Segoe UI" w:hAnsi="Segoe UI" w:cs="Segoe UI"/>
                <w:sz w:val="18"/>
              </w:rPr>
            </w:pPr>
            <w:r w:rsidRPr="00066DAF">
              <w:rPr>
                <w:rFonts w:ascii="Segoe UI" w:hAnsi="Segoe UI" w:cs="Segoe UI"/>
                <w:sz w:val="18"/>
              </w:rPr>
              <w:t xml:space="preserve">If Yes, please provide </w:t>
            </w:r>
            <w:r w:rsidRPr="00066DAF">
              <w:rPr>
                <w:rFonts w:ascii="Segoe UI" w:hAnsi="Segoe UI" w:cs="Segoe UI"/>
                <w:sz w:val="18"/>
                <w:u w:val="single"/>
              </w:rPr>
              <w:t>full details</w:t>
            </w:r>
            <w:r w:rsidRPr="00066DAF">
              <w:rPr>
                <w:rFonts w:ascii="Segoe UI" w:hAnsi="Segoe UI" w:cs="Segoe UI"/>
                <w:sz w:val="18"/>
              </w:rPr>
              <w:t xml:space="preserve"> for each matter, on a </w:t>
            </w:r>
            <w:r w:rsidRPr="00066DAF">
              <w:rPr>
                <w:rFonts w:ascii="Segoe UI" w:hAnsi="Segoe UI" w:cs="Segoe UI"/>
                <w:sz w:val="18"/>
                <w:u w:val="single"/>
              </w:rPr>
              <w:t>separate attachment if necessary</w:t>
            </w:r>
            <w:r w:rsidRPr="00066DAF">
              <w:rPr>
                <w:rFonts w:ascii="Segoe UI" w:hAnsi="Segoe UI" w:cs="Segoe UI"/>
                <w:sz w:val="18"/>
              </w:rPr>
              <w:t>.</w:t>
            </w:r>
          </w:p>
        </w:tc>
      </w:tr>
      <w:tr w:rsidR="00A15DAC" w:rsidRPr="00066DAF" w:rsidTr="00430E3E">
        <w:trPr>
          <w:gridAfter w:val="3"/>
          <w:wAfter w:w="374" w:type="dxa"/>
          <w:trHeight w:val="725"/>
        </w:trPr>
        <w:tc>
          <w:tcPr>
            <w:tcW w:w="557" w:type="dxa"/>
            <w:gridSpan w:val="2"/>
            <w:tcBorders>
              <w:right w:val="single" w:sz="4" w:space="0" w:color="EACBF2" w:themeColor="accent2" w:themeTint="33"/>
            </w:tcBorders>
          </w:tcPr>
          <w:p w:rsidR="00A15DAC" w:rsidRPr="00066DAF" w:rsidRDefault="00A15DAC" w:rsidP="00A15DAC">
            <w:pPr>
              <w:pStyle w:val="ChaseBodyText"/>
              <w:rPr>
                <w:rFonts w:ascii="Segoe UI" w:hAnsi="Segoe UI" w:cs="Segoe UI"/>
                <w:sz w:val="18"/>
                <w:lang w:val="en-GB"/>
              </w:rPr>
            </w:pPr>
          </w:p>
        </w:tc>
        <w:sdt>
          <w:sdtPr>
            <w:rPr>
              <w:rFonts w:ascii="Segoe UI" w:hAnsi="Segoe UI" w:cs="Segoe UI"/>
              <w:sz w:val="18"/>
              <w:lang w:val="en-GB"/>
            </w:rPr>
            <w:id w:val="1927769639"/>
            <w:placeholder>
              <w:docPart w:val="C224ED86C4E3425EB6B7B9026A6C6C53"/>
            </w:placeholder>
            <w:showingPlcHdr/>
            <w:text w:multiLine="1"/>
          </w:sdtPr>
          <w:sdtEndPr/>
          <w:sdtContent>
            <w:tc>
              <w:tcPr>
                <w:tcW w:w="934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A15DAC" w:rsidRPr="00066DAF" w:rsidRDefault="00A15DAC" w:rsidP="00A15DAC">
                <w:pPr>
                  <w:pStyle w:val="ChaseBodyText"/>
                  <w:rPr>
                    <w:rFonts w:ascii="Segoe UI" w:hAnsi="Segoe UI" w:cs="Segoe UI"/>
                    <w:sz w:val="18"/>
                    <w:lang w:val="en-GB"/>
                  </w:rPr>
                </w:pPr>
                <w:r w:rsidRPr="00AA5454">
                  <w:rPr>
                    <w:rFonts w:ascii="Segoe UI" w:hAnsi="Segoe UI" w:cs="Segoe UI"/>
                    <w:color w:val="A6A6A6" w:themeColor="background1" w:themeShade="A6"/>
                    <w:sz w:val="18"/>
                    <w:lang w:val="en-GB"/>
                  </w:rPr>
                  <w:t>Enter text.</w:t>
                </w:r>
              </w:p>
            </w:tc>
          </w:sdtContent>
        </w:sdt>
      </w:tr>
    </w:tbl>
    <w:p w:rsidR="00E6560B" w:rsidRPr="00066DAF" w:rsidRDefault="00E6560B" w:rsidP="00E6560B">
      <w:pPr>
        <w:spacing w:after="0"/>
        <w:rPr>
          <w:rFonts w:cs="Segoe UI"/>
          <w:szCs w:val="20"/>
          <w:lang w:val="en-US"/>
        </w:rPr>
      </w:pPr>
    </w:p>
    <w:p w:rsidR="00B35DEF" w:rsidRPr="00066DAF" w:rsidRDefault="004F0F6B" w:rsidP="00A94AA6">
      <w:pPr>
        <w:pStyle w:val="Chase14ptSectionHeader"/>
      </w:pPr>
      <w:r w:rsidRPr="00066DAF">
        <w:t>INSURANCE HISTORY</w:t>
      </w:r>
      <w:r w:rsidR="00046083" w:rsidRPr="00066DAF">
        <w:t xml:space="preserve"> AND REQUIREMENTS</w:t>
      </w:r>
    </w:p>
    <w:tbl>
      <w:tblPr>
        <w:tblStyle w:val="TableGrid"/>
        <w:tblW w:w="104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9"/>
        <w:gridCol w:w="2741"/>
        <w:gridCol w:w="835"/>
        <w:gridCol w:w="821"/>
        <w:gridCol w:w="1673"/>
        <w:gridCol w:w="426"/>
        <w:gridCol w:w="1350"/>
        <w:gridCol w:w="284"/>
        <w:gridCol w:w="1381"/>
        <w:gridCol w:w="284"/>
      </w:tblGrid>
      <w:tr w:rsidR="00B35DEF" w:rsidRPr="00066DAF" w:rsidTr="00C247E5">
        <w:trPr>
          <w:gridAfter w:val="1"/>
          <w:wAfter w:w="284" w:type="dxa"/>
        </w:trPr>
        <w:tc>
          <w:tcPr>
            <w:tcW w:w="659" w:type="dxa"/>
          </w:tcPr>
          <w:p w:rsidR="00B35DEF" w:rsidRPr="00066DAF" w:rsidRDefault="00E6560B" w:rsidP="00BA52A2">
            <w:pPr>
              <w:pStyle w:val="Chase10ptbodytextnonumbering"/>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.1</w:t>
            </w:r>
          </w:p>
        </w:tc>
        <w:tc>
          <w:tcPr>
            <w:tcW w:w="9511" w:type="dxa"/>
            <w:gridSpan w:val="8"/>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Does the Proposer currently hold, or held in the past, a Professional Indemnity insurance policy?</w:t>
            </w:r>
          </w:p>
        </w:tc>
      </w:tr>
      <w:tr w:rsidR="00B35DEF" w:rsidRPr="00066DAF" w:rsidTr="00C247E5">
        <w:trPr>
          <w:gridAfter w:val="1"/>
          <w:wAfter w:w="284" w:type="dxa"/>
        </w:trPr>
        <w:tc>
          <w:tcPr>
            <w:tcW w:w="659" w:type="dxa"/>
          </w:tcPr>
          <w:p w:rsidR="00B35DEF" w:rsidRPr="00066DAF" w:rsidRDefault="00B35DEF" w:rsidP="00BA2C28">
            <w:pPr>
              <w:pStyle w:val="Chase10ptbodytextnonumbering"/>
              <w:rPr>
                <w:rFonts w:ascii="Segoe UI" w:hAnsi="Segoe UI" w:cs="Segoe UI"/>
                <w:sz w:val="18"/>
              </w:rPr>
            </w:pPr>
          </w:p>
        </w:tc>
        <w:tc>
          <w:tcPr>
            <w:tcW w:w="9511" w:type="dxa"/>
            <w:gridSpan w:val="8"/>
          </w:tcPr>
          <w:p w:rsidR="00B35DEF" w:rsidRPr="00066DAF" w:rsidRDefault="00A858B1" w:rsidP="00CF1EC5">
            <w:pPr>
              <w:pStyle w:val="Chase10ptbodytextnonumbering"/>
              <w:ind w:left="-111"/>
              <w:rPr>
                <w:rFonts w:ascii="Segoe UI" w:hAnsi="Segoe UI" w:cs="Segoe UI"/>
                <w:sz w:val="18"/>
              </w:rPr>
            </w:pPr>
            <w:sdt>
              <w:sdtPr>
                <w:rPr>
                  <w:rFonts w:ascii="Segoe UI" w:hAnsi="Segoe UI" w:cs="Segoe UI"/>
                  <w:sz w:val="18"/>
                </w:rPr>
                <w:id w:val="-146102956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50944380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the followi</w:t>
            </w:r>
            <w:r w:rsidR="000146DB">
              <w:rPr>
                <w:rFonts w:ascii="Segoe UI" w:hAnsi="Segoe UI" w:cs="Segoe UI"/>
                <w:sz w:val="18"/>
              </w:rPr>
              <w:t>ng details for the past 3 years:</w:t>
            </w:r>
          </w:p>
        </w:tc>
      </w:tr>
      <w:tr w:rsidR="00B35DEF" w:rsidRPr="00066DAF" w:rsidTr="00C247E5">
        <w:trPr>
          <w:gridAfter w:val="1"/>
          <w:wAfter w:w="284" w:type="dxa"/>
          <w:trHeight w:val="397"/>
        </w:trPr>
        <w:tc>
          <w:tcPr>
            <w:tcW w:w="659" w:type="dxa"/>
            <w:tcBorders>
              <w:right w:val="single" w:sz="4" w:space="0" w:color="EACBF2" w:themeColor="accent2" w:themeTint="33"/>
            </w:tcBorders>
            <w:vAlign w:val="center"/>
          </w:tcPr>
          <w:p w:rsidR="00B35DEF" w:rsidRPr="00066DAF" w:rsidRDefault="00B35DEF" w:rsidP="00BA2C28">
            <w:pPr>
              <w:pStyle w:val="ChaseBodyText"/>
              <w:jc w:val="left"/>
              <w:rPr>
                <w:rFonts w:ascii="Segoe UI" w:hAnsi="Segoe UI" w:cs="Segoe UI"/>
                <w:sz w:val="18"/>
                <w:lang w:val="en-GB"/>
              </w:rPr>
            </w:pPr>
          </w:p>
        </w:tc>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Insurer/s</w:t>
            </w:r>
          </w:p>
        </w:tc>
        <w:tc>
          <w:tcPr>
            <w:tcW w:w="165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Expiry Date</w:t>
            </w:r>
          </w:p>
        </w:tc>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Limit of Indemnity</w:t>
            </w:r>
          </w:p>
        </w:tc>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Excess</w:t>
            </w:r>
          </w:p>
        </w:tc>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Premium</w:t>
            </w:r>
          </w:p>
        </w:tc>
      </w:tr>
      <w:tr w:rsidR="00BC3A32" w:rsidRPr="00066DAF" w:rsidTr="00C247E5">
        <w:trPr>
          <w:gridAfter w:val="1"/>
          <w:wAfter w:w="284" w:type="dxa"/>
          <w:trHeight w:val="397"/>
        </w:trPr>
        <w:tc>
          <w:tcPr>
            <w:tcW w:w="659" w:type="dxa"/>
            <w:tcBorders>
              <w:right w:val="single" w:sz="4" w:space="0" w:color="EACBF2" w:themeColor="accent2" w:themeTint="33"/>
            </w:tcBorders>
          </w:tcPr>
          <w:p w:rsidR="00BC3A32" w:rsidRPr="00066DAF" w:rsidRDefault="00BC3A32" w:rsidP="00D30132">
            <w:pPr>
              <w:pStyle w:val="ChaseBodyText"/>
              <w:jc w:val="left"/>
              <w:rPr>
                <w:rFonts w:ascii="Segoe UI" w:hAnsi="Segoe UI" w:cs="Segoe UI"/>
                <w:sz w:val="18"/>
                <w:lang w:val="en-GB"/>
              </w:rPr>
            </w:pPr>
          </w:p>
        </w:tc>
        <w:sdt>
          <w:sdtPr>
            <w:rPr>
              <w:rFonts w:cs="Segoe UI"/>
            </w:rPr>
            <w:id w:val="356700978"/>
            <w:lock w:val="sdtLocked"/>
            <w:placeholder>
              <w:docPart w:val="CC248CDE52A5466C9B531F27AFD9EF94"/>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sdt>
          <w:sdtPr>
            <w:rPr>
              <w:rFonts w:cs="Segoe UI"/>
            </w:rPr>
            <w:id w:val="-1941911010"/>
            <w:lock w:val="sdtLocked"/>
            <w:placeholder>
              <w:docPart w:val="D607354A98054427A68FC901C1739A39"/>
            </w:placeholder>
            <w:showingPlcHdr/>
            <w:text w:multiLine="1"/>
          </w:sdtPr>
          <w:sdtEndPr/>
          <w:sdtContent>
            <w:tc>
              <w:tcPr>
                <w:tcW w:w="165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812EE1" w:rsidP="00D30132">
                <w:r>
                  <w:rPr>
                    <w:rFonts w:cs="Segoe UI"/>
                    <w:color w:val="A6A6A6" w:themeColor="background1" w:themeShade="A6"/>
                  </w:rPr>
                  <w:t>Enter date</w:t>
                </w:r>
                <w:r w:rsidR="00BC3A32" w:rsidRPr="00781F42">
                  <w:rPr>
                    <w:rFonts w:cs="Segoe UI"/>
                    <w:color w:val="A6A6A6" w:themeColor="background1" w:themeShade="A6"/>
                  </w:rPr>
                  <w: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375915989"/>
                <w:lock w:val="sdtLocked"/>
                <w:placeholder>
                  <w:docPart w:val="157EA2785FEF4AE89A9D7C326D1596FC"/>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69252259"/>
                <w:lock w:val="sdtLocked"/>
                <w:placeholder>
                  <w:docPart w:val="9A738BCD17404494965C42061A31C77A"/>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976107070"/>
                <w:lock w:val="sdtLocked"/>
                <w:placeholder>
                  <w:docPart w:val="8B730FB3D4AE4685A909F1522976224A"/>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r w:rsidR="00812EE1" w:rsidRPr="00066DAF" w:rsidTr="00C247E5">
        <w:trPr>
          <w:gridAfter w:val="1"/>
          <w:wAfter w:w="284" w:type="dxa"/>
          <w:trHeight w:val="397"/>
        </w:trPr>
        <w:tc>
          <w:tcPr>
            <w:tcW w:w="659" w:type="dxa"/>
            <w:tcBorders>
              <w:right w:val="single" w:sz="4" w:space="0" w:color="EACBF2" w:themeColor="accent2" w:themeTint="33"/>
            </w:tcBorders>
          </w:tcPr>
          <w:p w:rsidR="00812EE1" w:rsidRPr="00066DAF" w:rsidRDefault="00812EE1" w:rsidP="00812EE1">
            <w:pPr>
              <w:pStyle w:val="ChaseBodyText"/>
              <w:jc w:val="left"/>
              <w:rPr>
                <w:rFonts w:ascii="Segoe UI" w:hAnsi="Segoe UI" w:cs="Segoe UI"/>
                <w:sz w:val="18"/>
                <w:lang w:val="en-GB"/>
              </w:rPr>
            </w:pPr>
          </w:p>
        </w:tc>
        <w:sdt>
          <w:sdtPr>
            <w:rPr>
              <w:rFonts w:cs="Segoe UI"/>
            </w:rPr>
            <w:id w:val="-1228146740"/>
            <w:lock w:val="sdtLocked"/>
            <w:placeholder>
              <w:docPart w:val="B49FB0CE244C455E89E759FB95EB3D19"/>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Default="00812EE1" w:rsidP="00812EE1">
                <w:r w:rsidRPr="00781F42">
                  <w:rPr>
                    <w:rFonts w:cs="Segoe UI"/>
                    <w:color w:val="A6A6A6" w:themeColor="background1" w:themeShade="A6"/>
                  </w:rPr>
                  <w:t>Enter text.</w:t>
                </w:r>
              </w:p>
            </w:tc>
          </w:sdtContent>
        </w:sdt>
        <w:sdt>
          <w:sdtPr>
            <w:rPr>
              <w:rFonts w:cs="Segoe UI"/>
            </w:rPr>
            <w:id w:val="463549490"/>
            <w:placeholder>
              <w:docPart w:val="26E3AC80A0FF4D37B8DE10757B2FBB54"/>
            </w:placeholder>
            <w:showingPlcHdr/>
            <w:text w:multiLine="1"/>
          </w:sdtPr>
          <w:sdtEndPr/>
          <w:sdtContent>
            <w:tc>
              <w:tcPr>
                <w:tcW w:w="165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Default="00812EE1" w:rsidP="00812EE1">
                <w:r>
                  <w:rPr>
                    <w:rFonts w:cs="Segoe UI"/>
                    <w:color w:val="A6A6A6" w:themeColor="background1" w:themeShade="A6"/>
                  </w:rPr>
                  <w:t>Enter date</w:t>
                </w:r>
                <w:r w:rsidRPr="00781F42">
                  <w:rPr>
                    <w:rFonts w:cs="Segoe UI"/>
                    <w:color w:val="A6A6A6" w:themeColor="background1" w:themeShade="A6"/>
                  </w:rPr>
                  <w: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694874100"/>
                <w:lock w:val="sdtLocked"/>
                <w:placeholder>
                  <w:docPart w:val="37CBCA6C369C4961A09D4831A54BC4BD"/>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159577160"/>
                <w:lock w:val="sdtLocked"/>
                <w:placeholder>
                  <w:docPart w:val="6A70CB6F180D476496E326E1D6301D45"/>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501894750"/>
                <w:lock w:val="sdtLocked"/>
                <w:placeholder>
                  <w:docPart w:val="5739C5325A0D4FF89ED4D34AB3B5DA2E"/>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r w:rsidR="00812EE1" w:rsidRPr="00066DAF" w:rsidTr="00C247E5">
        <w:trPr>
          <w:gridAfter w:val="1"/>
          <w:wAfter w:w="284" w:type="dxa"/>
          <w:trHeight w:val="397"/>
        </w:trPr>
        <w:tc>
          <w:tcPr>
            <w:tcW w:w="659" w:type="dxa"/>
            <w:tcBorders>
              <w:right w:val="single" w:sz="4" w:space="0" w:color="EACBF2" w:themeColor="accent2" w:themeTint="33"/>
            </w:tcBorders>
          </w:tcPr>
          <w:p w:rsidR="00812EE1" w:rsidRPr="00066DAF" w:rsidRDefault="00812EE1" w:rsidP="00812EE1">
            <w:pPr>
              <w:pStyle w:val="ChaseBodyText"/>
              <w:jc w:val="left"/>
              <w:rPr>
                <w:rFonts w:ascii="Segoe UI" w:hAnsi="Segoe UI" w:cs="Segoe UI"/>
                <w:sz w:val="18"/>
                <w:lang w:val="en-GB"/>
              </w:rPr>
            </w:pPr>
          </w:p>
        </w:tc>
        <w:sdt>
          <w:sdtPr>
            <w:rPr>
              <w:rFonts w:cs="Segoe UI"/>
            </w:rPr>
            <w:id w:val="332964350"/>
            <w:lock w:val="sdtLocked"/>
            <w:placeholder>
              <w:docPart w:val="ADE9386BA0DB476781F9E184528CCFBF"/>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Default="00812EE1" w:rsidP="00812EE1">
                <w:r w:rsidRPr="00781F42">
                  <w:rPr>
                    <w:rFonts w:cs="Segoe UI"/>
                    <w:color w:val="A6A6A6" w:themeColor="background1" w:themeShade="A6"/>
                  </w:rPr>
                  <w:t>Enter text.</w:t>
                </w:r>
              </w:p>
            </w:tc>
          </w:sdtContent>
        </w:sdt>
        <w:sdt>
          <w:sdtPr>
            <w:rPr>
              <w:rFonts w:cs="Segoe UI"/>
            </w:rPr>
            <w:id w:val="-1624386655"/>
            <w:placeholder>
              <w:docPart w:val="E68BECDF39014C9BAB66B4219325EAD2"/>
            </w:placeholder>
            <w:showingPlcHdr/>
            <w:text w:multiLine="1"/>
          </w:sdtPr>
          <w:sdtEndPr/>
          <w:sdtContent>
            <w:tc>
              <w:tcPr>
                <w:tcW w:w="165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Default="00812EE1" w:rsidP="00812EE1">
                <w:r>
                  <w:rPr>
                    <w:rFonts w:cs="Segoe UI"/>
                    <w:color w:val="A6A6A6" w:themeColor="background1" w:themeShade="A6"/>
                  </w:rPr>
                  <w:t>Enter date</w:t>
                </w:r>
                <w:r w:rsidRPr="00781F42">
                  <w:rPr>
                    <w:rFonts w:cs="Segoe UI"/>
                    <w:color w:val="A6A6A6" w:themeColor="background1" w:themeShade="A6"/>
                  </w:rPr>
                  <w: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312615406"/>
                <w:lock w:val="sdtLocked"/>
                <w:placeholder>
                  <w:docPart w:val="8422C4A5815C45CDBF36DCA4098F022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545786808"/>
                <w:lock w:val="sdtLocked"/>
                <w:placeholder>
                  <w:docPart w:val="32A6B27D0E0D4C22BEDE0AC236F8862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221487356"/>
                <w:lock w:val="sdtLocked"/>
                <w:placeholder>
                  <w:docPart w:val="849069437EFC46F0BD7210BB8C9B98E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r w:rsidR="00B35DEF" w:rsidRPr="00066DAF" w:rsidTr="00C247E5">
        <w:trPr>
          <w:gridAfter w:val="1"/>
          <w:wAfter w:w="284" w:type="dxa"/>
        </w:trPr>
        <w:tc>
          <w:tcPr>
            <w:tcW w:w="659" w:type="dxa"/>
          </w:tcPr>
          <w:p w:rsidR="00B35DEF" w:rsidRPr="00066DAF" w:rsidRDefault="00B35DEF" w:rsidP="00BA2C28">
            <w:pPr>
              <w:pStyle w:val="ChaseBodyText"/>
              <w:rPr>
                <w:rFonts w:ascii="Segoe UI" w:hAnsi="Segoe UI" w:cs="Segoe UI"/>
                <w:sz w:val="18"/>
                <w:lang w:val="en-GB"/>
              </w:rPr>
            </w:pPr>
          </w:p>
        </w:tc>
        <w:tc>
          <w:tcPr>
            <w:tcW w:w="9511" w:type="dxa"/>
            <w:gridSpan w:val="8"/>
          </w:tcPr>
          <w:p w:rsidR="00B35DEF" w:rsidRPr="00066DAF" w:rsidRDefault="00B35DEF" w:rsidP="00BA2C28">
            <w:pPr>
              <w:pStyle w:val="ChaseBodyText"/>
              <w:rPr>
                <w:rFonts w:ascii="Segoe UI" w:hAnsi="Segoe UI" w:cs="Segoe UI"/>
                <w:sz w:val="18"/>
                <w:lang w:val="en-GB"/>
              </w:rPr>
            </w:pPr>
          </w:p>
        </w:tc>
      </w:tr>
      <w:tr w:rsidR="00B35DEF" w:rsidRPr="00066DAF" w:rsidTr="00C247E5">
        <w:trPr>
          <w:gridAfter w:val="1"/>
          <w:wAfter w:w="284" w:type="dxa"/>
        </w:trPr>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.2</w:t>
            </w:r>
          </w:p>
        </w:tc>
        <w:tc>
          <w:tcPr>
            <w:tcW w:w="9511" w:type="dxa"/>
            <w:gridSpan w:val="8"/>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undertaken contracts for which a Specific Project Professional Indemnity insurance policy has been arranged?</w:t>
            </w:r>
          </w:p>
        </w:tc>
      </w:tr>
      <w:tr w:rsidR="00B35DEF" w:rsidRPr="00066DAF" w:rsidTr="00C247E5">
        <w:trPr>
          <w:gridAfter w:val="1"/>
          <w:wAfter w:w="284" w:type="dxa"/>
        </w:trPr>
        <w:tc>
          <w:tcPr>
            <w:tcW w:w="659" w:type="dxa"/>
          </w:tcPr>
          <w:p w:rsidR="00B35DEF" w:rsidRPr="00066DAF" w:rsidRDefault="00B35DEF" w:rsidP="00BA2C28">
            <w:pPr>
              <w:pStyle w:val="Chase10ptbodytextnonumbering"/>
              <w:spacing w:line="240" w:lineRule="auto"/>
              <w:rPr>
                <w:rFonts w:ascii="Segoe UI" w:hAnsi="Segoe UI" w:cs="Segoe UI"/>
                <w:sz w:val="18"/>
              </w:rPr>
            </w:pPr>
          </w:p>
        </w:tc>
        <w:tc>
          <w:tcPr>
            <w:tcW w:w="9511" w:type="dxa"/>
            <w:gridSpan w:val="8"/>
            <w:tcBorders>
              <w:bottom w:val="single" w:sz="4" w:space="0" w:color="EACBF2" w:themeColor="accent2" w:themeTint="33"/>
            </w:tcBorders>
          </w:tcPr>
          <w:p w:rsidR="00B35DEF" w:rsidRPr="00066DAF" w:rsidRDefault="00A858B1" w:rsidP="00CF1EC5">
            <w:pPr>
              <w:pStyle w:val="Chase10ptbodytextnonumbering"/>
              <w:ind w:left="-111"/>
              <w:rPr>
                <w:rFonts w:ascii="Segoe UI" w:hAnsi="Segoe UI" w:cs="Segoe UI"/>
                <w:sz w:val="18"/>
              </w:rPr>
            </w:pPr>
            <w:sdt>
              <w:sdtPr>
                <w:rPr>
                  <w:rFonts w:ascii="Segoe UI" w:hAnsi="Segoe UI" w:cs="Segoe UI"/>
                  <w:sz w:val="18"/>
                </w:rPr>
                <w:id w:val="-1406609274"/>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1256742063"/>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No          If Yes, pleas</w:t>
            </w:r>
            <w:r w:rsidR="000146DB">
              <w:rPr>
                <w:rFonts w:ascii="Segoe UI" w:hAnsi="Segoe UI" w:cs="Segoe UI"/>
                <w:sz w:val="18"/>
              </w:rPr>
              <w:t>e provide the following details:</w:t>
            </w:r>
          </w:p>
        </w:tc>
      </w:tr>
      <w:tr w:rsidR="00B35DEF" w:rsidRPr="00066DAF" w:rsidTr="00C247E5">
        <w:trPr>
          <w:gridAfter w:val="1"/>
          <w:wAfter w:w="284" w:type="dxa"/>
          <w:trHeight w:val="397"/>
        </w:trPr>
        <w:tc>
          <w:tcPr>
            <w:tcW w:w="659" w:type="dxa"/>
            <w:tcBorders>
              <w:right w:val="single" w:sz="4" w:space="0" w:color="EACBF2" w:themeColor="accent2" w:themeTint="33"/>
            </w:tcBorders>
            <w:vAlign w:val="center"/>
          </w:tcPr>
          <w:p w:rsidR="00B35DEF" w:rsidRPr="00066DAF" w:rsidRDefault="00B35DEF" w:rsidP="00BA2C28">
            <w:pPr>
              <w:pStyle w:val="ChaseBodyText"/>
              <w:jc w:val="left"/>
              <w:rPr>
                <w:rFonts w:ascii="Segoe UI" w:hAnsi="Segoe UI" w:cs="Segoe UI"/>
                <w:b/>
                <w:bCs/>
                <w:sz w:val="18"/>
                <w:lang w:val="en-GB"/>
              </w:rPr>
            </w:pPr>
          </w:p>
        </w:tc>
        <w:tc>
          <w:tcPr>
            <w:tcW w:w="35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Name of Project</w:t>
            </w:r>
          </w:p>
        </w:tc>
        <w:tc>
          <w:tcPr>
            <w:tcW w:w="24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 xml:space="preserve">Date </w:t>
            </w:r>
            <w:r w:rsidR="00125AB0" w:rsidRPr="00066DAF">
              <w:rPr>
                <w:rFonts w:ascii="Segoe UI" w:hAnsi="Segoe UI" w:cs="Segoe UI"/>
                <w:b/>
                <w:bCs/>
                <w:sz w:val="18"/>
                <w:lang w:val="en-GB"/>
              </w:rPr>
              <w:t>C</w:t>
            </w:r>
            <w:r w:rsidRPr="00066DAF">
              <w:rPr>
                <w:rFonts w:ascii="Segoe UI" w:hAnsi="Segoe UI" w:cs="Segoe UI"/>
                <w:b/>
                <w:bCs/>
                <w:sz w:val="18"/>
                <w:lang w:val="en-GB"/>
              </w:rPr>
              <w:t xml:space="preserve">ompleted/ </w:t>
            </w:r>
            <w:r w:rsidR="00125AB0" w:rsidRPr="00066DAF">
              <w:rPr>
                <w:rFonts w:ascii="Segoe UI" w:hAnsi="Segoe UI" w:cs="Segoe UI"/>
                <w:b/>
                <w:bCs/>
                <w:sz w:val="18"/>
                <w:lang w:val="en-GB"/>
              </w:rPr>
              <w:t>E</w:t>
            </w:r>
            <w:r w:rsidRPr="00066DAF">
              <w:rPr>
                <w:rFonts w:ascii="Segoe UI" w:hAnsi="Segoe UI" w:cs="Segoe UI"/>
                <w:b/>
                <w:bCs/>
                <w:sz w:val="18"/>
                <w:lang w:val="en-GB"/>
              </w:rPr>
              <w:t xml:space="preserve">xpected </w:t>
            </w:r>
            <w:r w:rsidR="00125AB0" w:rsidRPr="00066DAF">
              <w:rPr>
                <w:rFonts w:ascii="Segoe UI" w:hAnsi="Segoe UI" w:cs="Segoe UI"/>
                <w:b/>
                <w:bCs/>
                <w:sz w:val="18"/>
                <w:lang w:val="en-GB"/>
              </w:rPr>
              <w:t>C</w:t>
            </w:r>
            <w:r w:rsidRPr="00066DAF">
              <w:rPr>
                <w:rFonts w:ascii="Segoe UI" w:hAnsi="Segoe UI" w:cs="Segoe UI"/>
                <w:b/>
                <w:bCs/>
                <w:sz w:val="18"/>
                <w:lang w:val="en-GB"/>
              </w:rPr>
              <w:t>ompletion</w:t>
            </w:r>
          </w:p>
        </w:tc>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Limit of Indemnity</w:t>
            </w:r>
          </w:p>
        </w:tc>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Expiry Date of Policy</w:t>
            </w:r>
          </w:p>
        </w:tc>
      </w:tr>
      <w:tr w:rsidR="00B35DEF" w:rsidRPr="00066DAF" w:rsidTr="00C247E5">
        <w:trPr>
          <w:gridAfter w:val="1"/>
          <w:wAfter w:w="284" w:type="dxa"/>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325092932"/>
            <w:lock w:val="sdtLocked"/>
            <w:placeholder>
              <w:docPart w:val="5311E00F518D4AE3873FBEAE25BC5800"/>
            </w:placeholder>
            <w:showingPlcHdr/>
            <w:text w:multiLine="1"/>
          </w:sdtPr>
          <w:sdtEndPr/>
          <w:sdtContent>
            <w:tc>
              <w:tcPr>
                <w:tcW w:w="35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119445897"/>
            <w:lock w:val="sdtLocked"/>
            <w:placeholder>
              <w:docPart w:val="ABB095681A824551A1D2F5C335D56AA5"/>
            </w:placeholder>
            <w:showingPlcHdr/>
            <w:text w:multiLine="1"/>
          </w:sdtPr>
          <w:sdtEndPr/>
          <w:sdtContent>
            <w:tc>
              <w:tcPr>
                <w:tcW w:w="24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744106789"/>
                <w:lock w:val="sdtLocked"/>
                <w:placeholder>
                  <w:docPart w:val="262302E2B93D4305AD7C686265D2CE67"/>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964318311"/>
            <w:lock w:val="sdtLocked"/>
            <w:placeholder>
              <w:docPart w:val="9AC4204AEF2A4BFC8F6B23BCA25A3F6A"/>
            </w:placeholder>
            <w:showingPlcHdr/>
            <w:text w:multiLine="1"/>
          </w:sdtPr>
          <w:sdtEndPr/>
          <w:sdtContent>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C247E5">
        <w:trPr>
          <w:gridAfter w:val="1"/>
          <w:wAfter w:w="284" w:type="dxa"/>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831071674"/>
            <w:lock w:val="sdtLocked"/>
            <w:placeholder>
              <w:docPart w:val="848E1133F2D8444792908095E11A9D59"/>
            </w:placeholder>
            <w:showingPlcHdr/>
            <w:text w:multiLine="1"/>
          </w:sdtPr>
          <w:sdtEndPr/>
          <w:sdtContent>
            <w:tc>
              <w:tcPr>
                <w:tcW w:w="35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63821147"/>
            <w:lock w:val="sdtLocked"/>
            <w:placeholder>
              <w:docPart w:val="AF12D1BCD79945278984C95519D0F39B"/>
            </w:placeholder>
            <w:showingPlcHdr/>
            <w:text w:multiLine="1"/>
          </w:sdtPr>
          <w:sdtEndPr/>
          <w:sdtContent>
            <w:tc>
              <w:tcPr>
                <w:tcW w:w="24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1337370836"/>
                <w:lock w:val="sdtLocked"/>
                <w:placeholder>
                  <w:docPart w:val="3380BA6183BA41078038B8ED97BD22D1"/>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2109340524"/>
            <w:lock w:val="sdtLocked"/>
            <w:placeholder>
              <w:docPart w:val="AA5E0D535768443E9386A64B7C861AF7"/>
            </w:placeholder>
            <w:showingPlcHdr/>
            <w:text w:multiLine="1"/>
          </w:sdtPr>
          <w:sdtEndPr/>
          <w:sdtContent>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C247E5">
        <w:trPr>
          <w:gridAfter w:val="1"/>
          <w:wAfter w:w="284" w:type="dxa"/>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444460685"/>
            <w:lock w:val="sdtLocked"/>
            <w:placeholder>
              <w:docPart w:val="5AB3C3152FBD412CA33B9D20E23F207F"/>
            </w:placeholder>
            <w:showingPlcHdr/>
            <w:text w:multiLine="1"/>
          </w:sdtPr>
          <w:sdtEndPr/>
          <w:sdtContent>
            <w:tc>
              <w:tcPr>
                <w:tcW w:w="35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114962809"/>
            <w:lock w:val="sdtLocked"/>
            <w:placeholder>
              <w:docPart w:val="162014639B0E42B79C1F6D577C5691F2"/>
            </w:placeholder>
            <w:showingPlcHdr/>
            <w:text w:multiLine="1"/>
          </w:sdtPr>
          <w:sdtEndPr/>
          <w:sdtContent>
            <w:tc>
              <w:tcPr>
                <w:tcW w:w="24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7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1073745147"/>
                <w:lock w:val="sdtLocked"/>
                <w:placeholder>
                  <w:docPart w:val="BD26459D14F041F7925B8953BD18D684"/>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545880985"/>
            <w:lock w:val="sdtLocked"/>
            <w:placeholder>
              <w:docPart w:val="E1943116B4FA438FB2A0818B56EB423D"/>
            </w:placeholder>
            <w:showingPlcHdr/>
            <w:text w:multiLine="1"/>
          </w:sdtPr>
          <w:sdtEndPr/>
          <w:sdtContent>
            <w:tc>
              <w:tcPr>
                <w:tcW w:w="166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C247E5">
        <w:trPr>
          <w:gridAfter w:val="1"/>
          <w:wAfter w:w="284" w:type="dxa"/>
        </w:trPr>
        <w:tc>
          <w:tcPr>
            <w:tcW w:w="659" w:type="dxa"/>
          </w:tcPr>
          <w:p w:rsidR="00B35DEF" w:rsidRPr="00066DAF" w:rsidRDefault="00B35DEF" w:rsidP="00BA2C28">
            <w:pPr>
              <w:pStyle w:val="ChaseBodyText"/>
              <w:rPr>
                <w:rFonts w:ascii="Segoe UI" w:hAnsi="Segoe UI" w:cs="Segoe UI"/>
                <w:sz w:val="18"/>
                <w:lang w:val="en-GB"/>
              </w:rPr>
            </w:pPr>
          </w:p>
        </w:tc>
        <w:tc>
          <w:tcPr>
            <w:tcW w:w="9511" w:type="dxa"/>
            <w:gridSpan w:val="8"/>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C247E5">
        <w:trPr>
          <w:gridAfter w:val="1"/>
          <w:wAfter w:w="284" w:type="dxa"/>
        </w:trPr>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.3</w:t>
            </w:r>
          </w:p>
        </w:tc>
        <w:tc>
          <w:tcPr>
            <w:tcW w:w="9511" w:type="dxa"/>
            <w:gridSpan w:val="8"/>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had a Professional Indemnity insurance policy refused, cancelled or avoided, or had a renewal declined?</w:t>
            </w:r>
          </w:p>
        </w:tc>
      </w:tr>
      <w:tr w:rsidR="00B35DEF" w:rsidRPr="00066DAF" w:rsidTr="00C247E5">
        <w:trPr>
          <w:gridAfter w:val="1"/>
          <w:wAfter w:w="284" w:type="dxa"/>
        </w:trPr>
        <w:tc>
          <w:tcPr>
            <w:tcW w:w="659" w:type="dxa"/>
          </w:tcPr>
          <w:p w:rsidR="00B35DEF" w:rsidRPr="00066DAF" w:rsidRDefault="00B35DEF" w:rsidP="00BA2C28">
            <w:pPr>
              <w:pStyle w:val="Chase10ptbodytextnonumbering"/>
              <w:spacing w:line="240" w:lineRule="auto"/>
              <w:rPr>
                <w:rFonts w:ascii="Segoe UI" w:hAnsi="Segoe UI" w:cs="Segoe UI"/>
                <w:sz w:val="18"/>
              </w:rPr>
            </w:pPr>
          </w:p>
        </w:tc>
        <w:tc>
          <w:tcPr>
            <w:tcW w:w="9511" w:type="dxa"/>
            <w:gridSpan w:val="8"/>
            <w:tcBorders>
              <w:bottom w:val="single" w:sz="4" w:space="0" w:color="EACBF2" w:themeColor="accent2" w:themeTint="33"/>
            </w:tcBorders>
          </w:tcPr>
          <w:p w:rsidR="00B35DEF" w:rsidRPr="00066DAF" w:rsidRDefault="00A858B1" w:rsidP="00CF1EC5">
            <w:pPr>
              <w:pStyle w:val="Chase10ptbodytextnonumbering"/>
              <w:ind w:left="-111"/>
              <w:rPr>
                <w:rFonts w:ascii="Segoe UI" w:hAnsi="Segoe UI" w:cs="Segoe UI"/>
                <w:sz w:val="18"/>
              </w:rPr>
            </w:pPr>
            <w:sdt>
              <w:sdtPr>
                <w:rPr>
                  <w:rFonts w:ascii="Segoe UI" w:hAnsi="Segoe UI" w:cs="Segoe UI"/>
                  <w:sz w:val="18"/>
                </w:rPr>
                <w:id w:val="-1545216327"/>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947767803"/>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details.</w:t>
            </w:r>
          </w:p>
        </w:tc>
      </w:tr>
      <w:tr w:rsidR="00B35DEF" w:rsidRPr="00066DAF" w:rsidTr="00C247E5">
        <w:trPr>
          <w:gridAfter w:val="1"/>
          <w:wAfter w:w="284" w:type="dxa"/>
          <w:trHeight w:val="680"/>
        </w:trPr>
        <w:tc>
          <w:tcPr>
            <w:tcW w:w="659" w:type="dxa"/>
            <w:tcBorders>
              <w:right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c>
          <w:tcPr>
            <w:tcW w:w="9511"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382368410"/>
              <w:lock w:val="sdtLocked"/>
              <w:placeholder>
                <w:docPart w:val="BBA7E389C31F42DFAE8DDABBF86AB2E0"/>
              </w:placeholder>
              <w:showingPlcHdr/>
              <w:text w:multiLine="1"/>
            </w:sdtPr>
            <w:sdtEndPr/>
            <w:sdtContent>
              <w:p w:rsidR="00B35DEF" w:rsidRPr="00066DAF" w:rsidRDefault="00BC3A32" w:rsidP="00BA2C28">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tc>
      </w:tr>
      <w:tr w:rsidR="00B35DEF" w:rsidRPr="00066DAF" w:rsidTr="00C247E5">
        <w:trPr>
          <w:gridAfter w:val="1"/>
          <w:wAfter w:w="284" w:type="dxa"/>
        </w:trPr>
        <w:tc>
          <w:tcPr>
            <w:tcW w:w="659" w:type="dxa"/>
          </w:tcPr>
          <w:p w:rsidR="00B35DEF" w:rsidRPr="00066DAF" w:rsidRDefault="00B35DEF" w:rsidP="00BA2C28">
            <w:pPr>
              <w:pStyle w:val="ChaseBodyText"/>
              <w:rPr>
                <w:rFonts w:ascii="Segoe UI" w:hAnsi="Segoe UI" w:cs="Segoe UI"/>
                <w:sz w:val="18"/>
                <w:lang w:val="en-GB"/>
              </w:rPr>
            </w:pPr>
          </w:p>
        </w:tc>
        <w:tc>
          <w:tcPr>
            <w:tcW w:w="9511" w:type="dxa"/>
            <w:gridSpan w:val="8"/>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812EE1">
        <w:trPr>
          <w:gridAfter w:val="1"/>
          <w:wAfter w:w="284" w:type="dxa"/>
        </w:trPr>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.4</w:t>
            </w:r>
          </w:p>
        </w:tc>
        <w:tc>
          <w:tcPr>
            <w:tcW w:w="9511" w:type="dxa"/>
            <w:gridSpan w:val="8"/>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had special terms or conditions imposed on a Professional Indemnity insurance policy by an insurer?</w:t>
            </w:r>
          </w:p>
        </w:tc>
      </w:tr>
      <w:tr w:rsidR="00812EE1" w:rsidRPr="00066DAF" w:rsidTr="00812EE1">
        <w:trPr>
          <w:gridAfter w:val="1"/>
          <w:wAfter w:w="284" w:type="dxa"/>
          <w:trHeight w:val="397"/>
        </w:trPr>
        <w:tc>
          <w:tcPr>
            <w:tcW w:w="659" w:type="dxa"/>
          </w:tcPr>
          <w:p w:rsidR="00812EE1" w:rsidRPr="00066DAF" w:rsidRDefault="00812EE1" w:rsidP="00812EE1">
            <w:pPr>
              <w:pStyle w:val="ChaseBodyText"/>
              <w:rPr>
                <w:rFonts w:ascii="Segoe UI" w:hAnsi="Segoe UI" w:cs="Segoe UI"/>
                <w:sz w:val="18"/>
              </w:rPr>
            </w:pPr>
          </w:p>
        </w:tc>
        <w:tc>
          <w:tcPr>
            <w:tcW w:w="9511" w:type="dxa"/>
            <w:gridSpan w:val="8"/>
          </w:tcPr>
          <w:p w:rsidR="00812EE1" w:rsidRPr="00066DAF" w:rsidRDefault="00A858B1" w:rsidP="00812EE1">
            <w:pPr>
              <w:pStyle w:val="Chase10ptbodytextnonumbering"/>
              <w:spacing w:after="0" w:line="240" w:lineRule="auto"/>
              <w:ind w:left="-111"/>
              <w:rPr>
                <w:rFonts w:ascii="Segoe UI" w:hAnsi="Segoe UI" w:cs="Segoe UI"/>
                <w:sz w:val="18"/>
              </w:rPr>
            </w:pPr>
            <w:sdt>
              <w:sdtPr>
                <w:rPr>
                  <w:rFonts w:ascii="Segoe UI" w:hAnsi="Segoe UI" w:cs="Segoe UI"/>
                  <w:sz w:val="18"/>
                </w:rPr>
                <w:id w:val="-511844398"/>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556476296"/>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          If Yes, please provide details.</w:t>
            </w:r>
          </w:p>
        </w:tc>
      </w:tr>
      <w:tr w:rsidR="00812EE1" w:rsidRPr="00066DAF" w:rsidTr="00812EE1">
        <w:trPr>
          <w:gridAfter w:val="1"/>
          <w:wAfter w:w="284" w:type="dxa"/>
          <w:trHeight w:val="397"/>
        </w:trPr>
        <w:tc>
          <w:tcPr>
            <w:tcW w:w="659" w:type="dxa"/>
          </w:tcPr>
          <w:p w:rsidR="00812EE1" w:rsidRPr="00066DAF" w:rsidRDefault="00812EE1" w:rsidP="00812EE1">
            <w:pPr>
              <w:pStyle w:val="ChaseBodyText"/>
              <w:jc w:val="left"/>
              <w:rPr>
                <w:rFonts w:ascii="Segoe UI" w:hAnsi="Segoe UI" w:cs="Segoe UI"/>
                <w:sz w:val="18"/>
              </w:rPr>
            </w:pPr>
          </w:p>
        </w:tc>
        <w:tc>
          <w:tcPr>
            <w:tcW w:w="9511" w:type="dxa"/>
            <w:gridSpan w:val="8"/>
          </w:tcPr>
          <w:p w:rsidR="00812EE1" w:rsidRPr="00066DAF" w:rsidRDefault="00812EE1" w:rsidP="00812EE1">
            <w:pPr>
              <w:pStyle w:val="Chase10ptbodytextnonumbering"/>
              <w:spacing w:after="0" w:line="240" w:lineRule="auto"/>
              <w:ind w:left="-111"/>
              <w:jc w:val="left"/>
              <w:rPr>
                <w:rFonts w:ascii="Segoe UI" w:hAnsi="Segoe UI" w:cs="Segoe UI"/>
                <w:sz w:val="18"/>
              </w:rPr>
            </w:pPr>
          </w:p>
        </w:tc>
      </w:tr>
      <w:tr w:rsidR="00812EE1" w:rsidRPr="00066DAF" w:rsidTr="00812EE1">
        <w:trPr>
          <w:gridAfter w:val="1"/>
          <w:wAfter w:w="284" w:type="dxa"/>
          <w:trHeight w:val="194"/>
        </w:trPr>
        <w:tc>
          <w:tcPr>
            <w:tcW w:w="659" w:type="dxa"/>
          </w:tcPr>
          <w:p w:rsidR="00812EE1" w:rsidRPr="00066DAF" w:rsidRDefault="00812EE1" w:rsidP="00812EE1">
            <w:pPr>
              <w:pStyle w:val="ChaseBodyText"/>
              <w:jc w:val="left"/>
              <w:rPr>
                <w:rFonts w:ascii="Segoe UI" w:hAnsi="Segoe UI" w:cs="Segoe UI"/>
                <w:sz w:val="18"/>
              </w:rPr>
            </w:pPr>
          </w:p>
        </w:tc>
        <w:tc>
          <w:tcPr>
            <w:tcW w:w="9511" w:type="dxa"/>
            <w:gridSpan w:val="8"/>
            <w:tcBorders>
              <w:bottom w:val="single" w:sz="4" w:space="0" w:color="EACBF2" w:themeColor="accent2" w:themeTint="33"/>
            </w:tcBorders>
          </w:tcPr>
          <w:p w:rsidR="00812EE1" w:rsidRPr="00066DAF" w:rsidRDefault="00812EE1" w:rsidP="00812EE1">
            <w:pPr>
              <w:pStyle w:val="Chase10ptbodytextnonumbering"/>
              <w:spacing w:after="0" w:line="240" w:lineRule="auto"/>
              <w:ind w:left="-111"/>
              <w:jc w:val="left"/>
              <w:rPr>
                <w:rFonts w:ascii="Segoe UI" w:hAnsi="Segoe UI" w:cs="Segoe UI"/>
                <w:sz w:val="18"/>
              </w:rPr>
            </w:pPr>
          </w:p>
        </w:tc>
      </w:tr>
      <w:tr w:rsidR="00812EE1" w:rsidRPr="00066DAF" w:rsidTr="00812EE1">
        <w:trPr>
          <w:gridAfter w:val="1"/>
          <w:wAfter w:w="284" w:type="dxa"/>
          <w:trHeight w:val="680"/>
        </w:trPr>
        <w:tc>
          <w:tcPr>
            <w:tcW w:w="659" w:type="dxa"/>
            <w:tcBorders>
              <w:right w:val="single" w:sz="4" w:space="0" w:color="EACBF2" w:themeColor="accent2" w:themeTint="33"/>
            </w:tcBorders>
          </w:tcPr>
          <w:p w:rsidR="00812EE1" w:rsidRPr="00066DAF" w:rsidRDefault="00812EE1" w:rsidP="00812EE1">
            <w:pPr>
              <w:pStyle w:val="ChaseBodyText"/>
              <w:rPr>
                <w:rFonts w:ascii="Segoe UI" w:hAnsi="Segoe UI" w:cs="Segoe UI"/>
                <w:sz w:val="18"/>
                <w:lang w:val="en-GB"/>
              </w:rPr>
            </w:pPr>
          </w:p>
        </w:tc>
        <w:tc>
          <w:tcPr>
            <w:tcW w:w="9511"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145781001"/>
              <w:lock w:val="sdtLocked"/>
              <w:placeholder>
                <w:docPart w:val="B997F6DE12A742B6ADEF1E810B31A590"/>
              </w:placeholder>
              <w:showingPlcHdr/>
              <w:text w:multiLine="1"/>
            </w:sdtPr>
            <w:sdtEndPr/>
            <w:sdtContent>
              <w:p w:rsidR="00812EE1" w:rsidRPr="00066DAF" w:rsidRDefault="00812EE1" w:rsidP="00812E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812EE1" w:rsidRPr="00066DAF" w:rsidRDefault="00812EE1" w:rsidP="00812EE1">
            <w:pPr>
              <w:pStyle w:val="ChaseBodyText"/>
              <w:rPr>
                <w:rFonts w:ascii="Segoe UI" w:hAnsi="Segoe UI" w:cs="Segoe UI"/>
                <w:sz w:val="18"/>
                <w:lang w:val="en-GB"/>
              </w:rPr>
            </w:pPr>
          </w:p>
        </w:tc>
      </w:tr>
      <w:tr w:rsidR="00812EE1" w:rsidRPr="00066DAF" w:rsidTr="00C247E5">
        <w:trPr>
          <w:gridAfter w:val="1"/>
          <w:wAfter w:w="284" w:type="dxa"/>
        </w:trPr>
        <w:tc>
          <w:tcPr>
            <w:tcW w:w="659" w:type="dxa"/>
          </w:tcPr>
          <w:p w:rsidR="00812EE1" w:rsidRPr="00066DAF" w:rsidRDefault="00812EE1" w:rsidP="00812EE1">
            <w:pPr>
              <w:pStyle w:val="ChaseBodyText"/>
              <w:rPr>
                <w:rFonts w:ascii="Segoe UI" w:hAnsi="Segoe UI" w:cs="Segoe UI"/>
                <w:sz w:val="18"/>
                <w:lang w:val="en-GB"/>
              </w:rPr>
            </w:pPr>
          </w:p>
        </w:tc>
        <w:tc>
          <w:tcPr>
            <w:tcW w:w="9511" w:type="dxa"/>
            <w:gridSpan w:val="8"/>
            <w:tcBorders>
              <w:top w:val="single" w:sz="4" w:space="0" w:color="EACBF2" w:themeColor="accent2" w:themeTint="33"/>
            </w:tcBorders>
          </w:tcPr>
          <w:p w:rsidR="00812EE1" w:rsidRPr="00066DAF" w:rsidRDefault="00812EE1" w:rsidP="00812EE1">
            <w:pPr>
              <w:pStyle w:val="ChaseBodyText"/>
              <w:rPr>
                <w:rFonts w:ascii="Segoe UI" w:hAnsi="Segoe UI" w:cs="Segoe UI"/>
                <w:sz w:val="18"/>
                <w:lang w:val="en-GB"/>
              </w:rPr>
            </w:pPr>
          </w:p>
        </w:tc>
      </w:tr>
      <w:tr w:rsidR="00812EE1" w:rsidRPr="00066DAF" w:rsidTr="00C247E5">
        <w:trPr>
          <w:gridAfter w:val="1"/>
          <w:wAfter w:w="284" w:type="dxa"/>
        </w:trPr>
        <w:tc>
          <w:tcPr>
            <w:tcW w:w="659" w:type="dxa"/>
          </w:tcPr>
          <w:p w:rsidR="00812EE1" w:rsidRPr="00066DAF" w:rsidRDefault="00812EE1" w:rsidP="00812EE1">
            <w:pPr>
              <w:pStyle w:val="Chase10ptbodytextnonumbering"/>
              <w:spacing w:line="240" w:lineRule="auto"/>
              <w:ind w:left="-108"/>
              <w:rPr>
                <w:rFonts w:ascii="Segoe UI" w:hAnsi="Segoe UI" w:cs="Segoe UI"/>
                <w:sz w:val="18"/>
              </w:rPr>
            </w:pPr>
            <w:r w:rsidRPr="00066DAF">
              <w:rPr>
                <w:rFonts w:ascii="Segoe UI" w:hAnsi="Segoe UI" w:cs="Segoe UI"/>
                <w:sz w:val="18"/>
              </w:rPr>
              <w:t>8.5</w:t>
            </w:r>
          </w:p>
        </w:tc>
        <w:tc>
          <w:tcPr>
            <w:tcW w:w="9511" w:type="dxa"/>
            <w:gridSpan w:val="8"/>
          </w:tcPr>
          <w:p w:rsidR="00812EE1" w:rsidRPr="00066DAF" w:rsidRDefault="00812EE1" w:rsidP="00812EE1">
            <w:pPr>
              <w:pStyle w:val="Chase10ptbodytextnonumbering"/>
              <w:ind w:left="-111"/>
              <w:rPr>
                <w:rFonts w:ascii="Segoe UI" w:hAnsi="Segoe UI" w:cs="Segoe UI"/>
                <w:sz w:val="18"/>
              </w:rPr>
            </w:pPr>
            <w:r w:rsidRPr="00066DAF">
              <w:rPr>
                <w:rFonts w:ascii="Segoe UI" w:hAnsi="Segoe UI" w:cs="Segoe UI"/>
                <w:sz w:val="18"/>
              </w:rPr>
              <w:t>Has the Proposer ever had any entitlement to indemnity under any insurance policy denied or reduced due to non-disclosure, misrepresentation or breach of a policy condition?</w:t>
            </w:r>
          </w:p>
        </w:tc>
      </w:tr>
      <w:tr w:rsidR="00812EE1" w:rsidRPr="00066DAF" w:rsidTr="00C247E5">
        <w:trPr>
          <w:gridAfter w:val="1"/>
          <w:wAfter w:w="284" w:type="dxa"/>
          <w:trHeight w:val="397"/>
        </w:trPr>
        <w:tc>
          <w:tcPr>
            <w:tcW w:w="659" w:type="dxa"/>
          </w:tcPr>
          <w:p w:rsidR="00812EE1" w:rsidRPr="00066DAF" w:rsidRDefault="00812EE1" w:rsidP="00812EE1">
            <w:pPr>
              <w:pStyle w:val="ChaseBodyText"/>
              <w:rPr>
                <w:rFonts w:ascii="Segoe UI" w:hAnsi="Segoe UI" w:cs="Segoe UI"/>
                <w:sz w:val="18"/>
              </w:rPr>
            </w:pPr>
          </w:p>
        </w:tc>
        <w:tc>
          <w:tcPr>
            <w:tcW w:w="9511" w:type="dxa"/>
            <w:gridSpan w:val="8"/>
          </w:tcPr>
          <w:p w:rsidR="00812EE1" w:rsidRPr="00066DAF" w:rsidRDefault="00A858B1" w:rsidP="00812EE1">
            <w:pPr>
              <w:pStyle w:val="Chase10ptbodytextnonumbering"/>
              <w:ind w:left="-111"/>
              <w:rPr>
                <w:rFonts w:ascii="Segoe UI" w:hAnsi="Segoe UI" w:cs="Segoe UI"/>
                <w:sz w:val="18"/>
              </w:rPr>
            </w:pPr>
            <w:sdt>
              <w:sdtPr>
                <w:rPr>
                  <w:rFonts w:ascii="Segoe UI" w:hAnsi="Segoe UI" w:cs="Segoe UI"/>
                  <w:sz w:val="18"/>
                </w:rPr>
                <w:id w:val="-1889714281"/>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1714072087"/>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          If Yes, please provide details.</w:t>
            </w:r>
          </w:p>
        </w:tc>
      </w:tr>
      <w:tr w:rsidR="00812EE1" w:rsidRPr="00066DAF" w:rsidTr="00C247E5">
        <w:trPr>
          <w:gridAfter w:val="1"/>
          <w:wAfter w:w="284" w:type="dxa"/>
          <w:trHeight w:val="680"/>
        </w:trPr>
        <w:tc>
          <w:tcPr>
            <w:tcW w:w="659" w:type="dxa"/>
            <w:tcBorders>
              <w:right w:val="single" w:sz="4" w:space="0" w:color="EACBF2" w:themeColor="accent2" w:themeTint="33"/>
            </w:tcBorders>
          </w:tcPr>
          <w:p w:rsidR="00812EE1" w:rsidRPr="00066DAF" w:rsidRDefault="00812EE1" w:rsidP="00812EE1">
            <w:pPr>
              <w:pStyle w:val="ChaseBodyText"/>
              <w:rPr>
                <w:rFonts w:ascii="Segoe UI" w:hAnsi="Segoe UI" w:cs="Segoe UI"/>
                <w:sz w:val="18"/>
                <w:lang w:val="en-GB"/>
              </w:rPr>
            </w:pPr>
          </w:p>
        </w:tc>
        <w:tc>
          <w:tcPr>
            <w:tcW w:w="9511"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249956541"/>
              <w:lock w:val="sdtLocked"/>
              <w:placeholder>
                <w:docPart w:val="FC0B557F6C7F4E4CAF93B8F9F8F05F87"/>
              </w:placeholder>
              <w:showingPlcHdr/>
              <w:text w:multiLine="1"/>
            </w:sdtPr>
            <w:sdtEndPr/>
            <w:sdtContent>
              <w:p w:rsidR="00812EE1" w:rsidRPr="00066DAF" w:rsidRDefault="00812EE1" w:rsidP="00812E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812EE1" w:rsidRPr="00066DAF" w:rsidRDefault="00812EE1" w:rsidP="00812EE1">
            <w:pPr>
              <w:pStyle w:val="ChaseBodyText"/>
              <w:rPr>
                <w:rFonts w:ascii="Segoe UI" w:hAnsi="Segoe UI" w:cs="Segoe UI"/>
                <w:sz w:val="18"/>
                <w:lang w:val="en-GB"/>
              </w:rPr>
            </w:pPr>
          </w:p>
        </w:tc>
      </w:tr>
      <w:tr w:rsidR="00812EE1" w:rsidRPr="00066DAF" w:rsidTr="00C247E5">
        <w:trPr>
          <w:gridAfter w:val="1"/>
          <w:wAfter w:w="284" w:type="dxa"/>
        </w:trPr>
        <w:tc>
          <w:tcPr>
            <w:tcW w:w="659" w:type="dxa"/>
          </w:tcPr>
          <w:p w:rsidR="00812EE1" w:rsidRPr="00066DAF" w:rsidRDefault="00812EE1" w:rsidP="00812EE1">
            <w:pPr>
              <w:pStyle w:val="ChaseBodyText"/>
              <w:rPr>
                <w:rFonts w:ascii="Segoe UI" w:hAnsi="Segoe UI" w:cs="Segoe UI"/>
                <w:sz w:val="18"/>
                <w:lang w:val="en-GB"/>
              </w:rPr>
            </w:pPr>
          </w:p>
        </w:tc>
        <w:tc>
          <w:tcPr>
            <w:tcW w:w="9511" w:type="dxa"/>
            <w:gridSpan w:val="8"/>
            <w:tcBorders>
              <w:top w:val="single" w:sz="4" w:space="0" w:color="EACBF2" w:themeColor="accent2" w:themeTint="33"/>
            </w:tcBorders>
          </w:tcPr>
          <w:p w:rsidR="00812EE1" w:rsidRPr="00066DAF" w:rsidRDefault="00812EE1" w:rsidP="00812EE1">
            <w:pPr>
              <w:pStyle w:val="ChaseBodyText"/>
              <w:rPr>
                <w:rFonts w:ascii="Segoe UI" w:hAnsi="Segoe UI" w:cs="Segoe UI"/>
                <w:sz w:val="18"/>
                <w:lang w:val="en-GB"/>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316"/>
        </w:trPr>
        <w:tc>
          <w:tcPr>
            <w:tcW w:w="659" w:type="dxa"/>
            <w:vMerge w:val="restart"/>
            <w:tcBorders>
              <w:top w:val="nil"/>
              <w:left w:val="nil"/>
              <w:right w:val="nil"/>
            </w:tcBorders>
          </w:tcPr>
          <w:p w:rsidR="00812EE1" w:rsidRPr="00066DAF" w:rsidRDefault="00812EE1" w:rsidP="00812EE1">
            <w:pPr>
              <w:pStyle w:val="Chase10ptbodytextnonumbering"/>
              <w:spacing w:after="0" w:line="240" w:lineRule="auto"/>
              <w:ind w:left="-108"/>
              <w:jc w:val="left"/>
              <w:rPr>
                <w:rFonts w:ascii="Segoe UI" w:hAnsi="Segoe UI" w:cs="Segoe UI"/>
                <w:sz w:val="18"/>
              </w:rPr>
            </w:pPr>
            <w:r w:rsidRPr="00066DAF">
              <w:rPr>
                <w:rFonts w:ascii="Segoe UI" w:hAnsi="Segoe UI" w:cs="Segoe UI"/>
                <w:sz w:val="18"/>
              </w:rPr>
              <w:t>8.6</w:t>
            </w:r>
          </w:p>
        </w:tc>
        <w:tc>
          <w:tcPr>
            <w:tcW w:w="6496" w:type="dxa"/>
            <w:gridSpan w:val="5"/>
            <w:vMerge w:val="restart"/>
            <w:tcBorders>
              <w:top w:val="nil"/>
              <w:left w:val="nil"/>
              <w:right w:val="single" w:sz="4" w:space="0" w:color="EACBF2" w:themeColor="accent2" w:themeTint="33"/>
            </w:tcBorders>
          </w:tcPr>
          <w:p w:rsidR="00812EE1" w:rsidRDefault="00812EE1" w:rsidP="00812EE1">
            <w:pPr>
              <w:pStyle w:val="Chase10ptbodytextnonumbering"/>
              <w:spacing w:after="0"/>
              <w:ind w:left="-111"/>
              <w:jc w:val="left"/>
              <w:rPr>
                <w:rFonts w:ascii="Segoe UI" w:hAnsi="Segoe UI" w:cs="Segoe UI"/>
                <w:sz w:val="18"/>
              </w:rPr>
            </w:pPr>
            <w:r w:rsidRPr="00066DAF">
              <w:rPr>
                <w:rFonts w:ascii="Segoe UI" w:hAnsi="Segoe UI" w:cs="Segoe UI"/>
                <w:sz w:val="18"/>
              </w:rPr>
              <w:t>What Limit of Indemnity is required?</w:t>
            </w:r>
          </w:p>
          <w:p w:rsidR="00812EE1" w:rsidRPr="00066DAF" w:rsidRDefault="00812EE1" w:rsidP="00812EE1">
            <w:pPr>
              <w:pStyle w:val="Chase10ptbodytextnonumbering"/>
              <w:spacing w:after="0"/>
              <w:ind w:left="-111"/>
              <w:jc w:val="left"/>
              <w:rPr>
                <w:rFonts w:ascii="Segoe UI" w:hAnsi="Segoe UI" w:cs="Segoe UI"/>
                <w:sz w:val="18"/>
              </w:rPr>
            </w:pPr>
            <w:r w:rsidRPr="009E303D">
              <w:rPr>
                <w:rFonts w:ascii="Segoe UI" w:hAnsi="Segoe UI" w:cs="Segoe UI"/>
                <w:color w:val="7F2596" w:themeColor="accent2"/>
                <w:sz w:val="18"/>
              </w:rPr>
              <w:t>(</w:t>
            </w:r>
            <w:r w:rsidRPr="009E303D">
              <w:rPr>
                <w:rFonts w:ascii="Segoe UI" w:hAnsi="Segoe UI" w:cs="Segoe UI"/>
                <w:b/>
                <w:bCs/>
                <w:color w:val="7F2596" w:themeColor="accent2"/>
                <w:sz w:val="18"/>
              </w:rPr>
              <w:t>Note:</w:t>
            </w:r>
            <w:r w:rsidRPr="009E303D">
              <w:rPr>
                <w:rFonts w:ascii="Segoe UI" w:hAnsi="Segoe UI" w:cs="Segoe UI"/>
                <w:color w:val="7F2596" w:themeColor="accent2"/>
                <w:sz w:val="18"/>
              </w:rPr>
              <w:t xml:space="preserve"> Limit of Indemnity may be inclusive of costs and expenses.)</w:t>
            </w:r>
          </w:p>
        </w:tc>
        <w:tc>
          <w:tcPr>
            <w:tcW w:w="3015"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jc w:val="left"/>
              <w:rPr>
                <w:rFonts w:ascii="Segoe UI" w:hAnsi="Segoe UI" w:cs="Segoe UI"/>
                <w:sz w:val="18"/>
              </w:rPr>
            </w:pPr>
            <w:r w:rsidRPr="00066DAF">
              <w:rPr>
                <w:rFonts w:ascii="Segoe UI" w:hAnsi="Segoe UI" w:cs="Segoe UI"/>
                <w:sz w:val="18"/>
              </w:rPr>
              <w:t>$</w:t>
            </w:r>
            <w:r>
              <w:rPr>
                <w:rFonts w:ascii="Segoe UI" w:hAnsi="Segoe UI" w:cs="Segoe UI"/>
                <w:sz w:val="18"/>
                <w:lang w:val="en-GB"/>
              </w:rPr>
              <w:t xml:space="preserve"> </w:t>
            </w:r>
            <w:sdt>
              <w:sdtPr>
                <w:rPr>
                  <w:rFonts w:ascii="Segoe UI" w:hAnsi="Segoe UI" w:cs="Segoe UI"/>
                  <w:sz w:val="18"/>
                  <w:lang w:val="en-GB"/>
                </w:rPr>
                <w:id w:val="-1364668845"/>
                <w:lock w:val="sdtLocked"/>
                <w:placeholder>
                  <w:docPart w:val="A60F2856BBB4421A9BCCBAB848607B85"/>
                </w:placeholder>
                <w:showingPlcHdr/>
                <w:text w:multiLine="1"/>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325"/>
        </w:trPr>
        <w:tc>
          <w:tcPr>
            <w:tcW w:w="659" w:type="dxa"/>
            <w:vMerge/>
            <w:tcBorders>
              <w:top w:val="single" w:sz="4" w:space="0" w:color="EACBF2" w:themeColor="accent2" w:themeTint="33"/>
              <w:left w:val="nil"/>
              <w:bottom w:val="nil"/>
              <w:right w:val="nil"/>
            </w:tcBorders>
          </w:tcPr>
          <w:p w:rsidR="00812EE1" w:rsidRPr="00066DAF" w:rsidRDefault="00812EE1" w:rsidP="00812EE1">
            <w:pPr>
              <w:pStyle w:val="Chase10ptbodytextnonumbering"/>
              <w:spacing w:line="240" w:lineRule="auto"/>
              <w:ind w:left="-108"/>
              <w:jc w:val="left"/>
              <w:rPr>
                <w:rFonts w:ascii="Segoe UI" w:hAnsi="Segoe UI" w:cs="Segoe UI"/>
                <w:sz w:val="18"/>
              </w:rPr>
            </w:pPr>
          </w:p>
        </w:tc>
        <w:tc>
          <w:tcPr>
            <w:tcW w:w="6496" w:type="dxa"/>
            <w:gridSpan w:val="5"/>
            <w:vMerge/>
            <w:tcBorders>
              <w:top w:val="single" w:sz="4" w:space="0" w:color="EACBF2" w:themeColor="accent2" w:themeTint="33"/>
              <w:left w:val="nil"/>
              <w:bottom w:val="nil"/>
              <w:right w:val="nil"/>
            </w:tcBorders>
          </w:tcPr>
          <w:p w:rsidR="00812EE1" w:rsidRPr="00066DAF" w:rsidRDefault="00812EE1" w:rsidP="00812EE1">
            <w:pPr>
              <w:pStyle w:val="Chase10ptbodytextnonumbering"/>
              <w:ind w:left="-111"/>
              <w:jc w:val="left"/>
              <w:rPr>
                <w:rFonts w:ascii="Segoe UI" w:hAnsi="Segoe UI" w:cs="Segoe UI"/>
                <w:sz w:val="18"/>
              </w:rPr>
            </w:pPr>
          </w:p>
        </w:tc>
        <w:tc>
          <w:tcPr>
            <w:tcW w:w="3015" w:type="dxa"/>
            <w:gridSpan w:val="3"/>
            <w:tcBorders>
              <w:top w:val="single" w:sz="4" w:space="0" w:color="EACBF2" w:themeColor="accent2" w:themeTint="33"/>
              <w:left w:val="nil"/>
              <w:bottom w:val="nil"/>
              <w:right w:val="nil"/>
            </w:tcBorders>
            <w:shd w:val="clear" w:color="auto" w:fill="auto"/>
          </w:tcPr>
          <w:p w:rsidR="00812EE1" w:rsidRPr="00066DAF" w:rsidRDefault="00812EE1" w:rsidP="00812EE1">
            <w:pPr>
              <w:pStyle w:val="ChaseBodyText"/>
              <w:jc w:val="left"/>
              <w:rPr>
                <w:rFonts w:ascii="Segoe UI" w:hAnsi="Segoe UI" w:cs="Segoe UI"/>
                <w:sz w:val="18"/>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20"/>
        </w:trPr>
        <w:tc>
          <w:tcPr>
            <w:tcW w:w="659" w:type="dxa"/>
            <w:tcBorders>
              <w:top w:val="nil"/>
              <w:left w:val="nil"/>
              <w:bottom w:val="nil"/>
              <w:right w:val="nil"/>
            </w:tcBorders>
          </w:tcPr>
          <w:p w:rsidR="00812EE1" w:rsidRPr="00066DAF" w:rsidRDefault="00812EE1" w:rsidP="00812EE1">
            <w:pPr>
              <w:pStyle w:val="ChaseBodyText"/>
              <w:jc w:val="left"/>
              <w:rPr>
                <w:rFonts w:ascii="Segoe UI" w:hAnsi="Segoe UI" w:cs="Segoe UI"/>
                <w:sz w:val="14"/>
                <w:szCs w:val="16"/>
              </w:rPr>
            </w:pPr>
          </w:p>
        </w:tc>
        <w:tc>
          <w:tcPr>
            <w:tcW w:w="9511" w:type="dxa"/>
            <w:gridSpan w:val="8"/>
            <w:tcBorders>
              <w:top w:val="nil"/>
              <w:left w:val="nil"/>
              <w:bottom w:val="nil"/>
              <w:right w:val="nil"/>
            </w:tcBorders>
          </w:tcPr>
          <w:p w:rsidR="00812EE1" w:rsidRPr="00066DAF" w:rsidRDefault="00812EE1" w:rsidP="00812EE1">
            <w:pPr>
              <w:pStyle w:val="ChaseBodyText"/>
              <w:rPr>
                <w:rFonts w:ascii="Segoe UI" w:hAnsi="Segoe UI" w:cs="Segoe UI"/>
                <w:sz w:val="14"/>
                <w:szCs w:val="16"/>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397"/>
        </w:trPr>
        <w:tc>
          <w:tcPr>
            <w:tcW w:w="659" w:type="dxa"/>
            <w:tcBorders>
              <w:top w:val="nil"/>
              <w:left w:val="nil"/>
              <w:bottom w:val="nil"/>
              <w:right w:val="nil"/>
            </w:tcBorders>
          </w:tcPr>
          <w:p w:rsidR="00812EE1" w:rsidRPr="00066DAF" w:rsidRDefault="00812EE1" w:rsidP="00812EE1">
            <w:pPr>
              <w:pStyle w:val="Chase10ptbodytextnonumbering"/>
              <w:spacing w:after="0" w:line="240" w:lineRule="auto"/>
              <w:ind w:left="-108"/>
              <w:rPr>
                <w:rFonts w:ascii="Segoe UI" w:hAnsi="Segoe UI" w:cs="Segoe UI"/>
                <w:sz w:val="18"/>
              </w:rPr>
            </w:pPr>
            <w:r w:rsidRPr="00066DAF">
              <w:rPr>
                <w:rFonts w:ascii="Segoe UI" w:hAnsi="Segoe UI" w:cs="Segoe UI"/>
                <w:sz w:val="18"/>
              </w:rPr>
              <w:t>8.7</w:t>
            </w:r>
          </w:p>
        </w:tc>
        <w:tc>
          <w:tcPr>
            <w:tcW w:w="6496" w:type="dxa"/>
            <w:gridSpan w:val="5"/>
            <w:tcBorders>
              <w:top w:val="nil"/>
              <w:left w:val="nil"/>
              <w:bottom w:val="nil"/>
              <w:right w:val="single" w:sz="4" w:space="0" w:color="EACBF2" w:themeColor="accent2" w:themeTint="33"/>
            </w:tcBorders>
          </w:tcPr>
          <w:p w:rsidR="00812EE1" w:rsidRDefault="00812EE1" w:rsidP="00812EE1">
            <w:pPr>
              <w:pStyle w:val="Chase10ptbodytextnonumbering"/>
              <w:spacing w:after="0"/>
              <w:ind w:left="-111"/>
              <w:rPr>
                <w:rFonts w:ascii="Segoe UI" w:hAnsi="Segoe UI" w:cs="Segoe UI"/>
                <w:sz w:val="18"/>
              </w:rPr>
            </w:pPr>
            <w:r w:rsidRPr="00066DAF">
              <w:rPr>
                <w:rFonts w:ascii="Segoe UI" w:hAnsi="Segoe UI" w:cs="Segoe UI"/>
                <w:sz w:val="18"/>
              </w:rPr>
              <w:t>What Excess is the Proposer prepared to carry in respect of each and every claim?</w:t>
            </w:r>
          </w:p>
          <w:p w:rsidR="00812EE1" w:rsidRPr="00066DAF" w:rsidRDefault="00812EE1" w:rsidP="00812EE1">
            <w:pPr>
              <w:pStyle w:val="Chase10ptbodytextnonumbering"/>
              <w:spacing w:after="0"/>
              <w:ind w:left="-111"/>
              <w:rPr>
                <w:rFonts w:ascii="Segoe UI" w:hAnsi="Segoe UI" w:cs="Segoe UI"/>
                <w:sz w:val="18"/>
              </w:rPr>
            </w:pPr>
            <w:r w:rsidRPr="009E303D">
              <w:rPr>
                <w:rFonts w:ascii="Segoe UI" w:hAnsi="Segoe UI" w:cs="Segoe UI"/>
                <w:color w:val="7F2596" w:themeColor="accent2"/>
                <w:sz w:val="18"/>
              </w:rPr>
              <w:t>(</w:t>
            </w:r>
            <w:r w:rsidRPr="009E303D">
              <w:rPr>
                <w:rFonts w:ascii="Segoe UI" w:hAnsi="Segoe UI" w:cs="Segoe UI"/>
                <w:b/>
                <w:bCs/>
                <w:color w:val="7F2596" w:themeColor="accent2"/>
                <w:sz w:val="18"/>
              </w:rPr>
              <w:t>Note:</w:t>
            </w:r>
            <w:r w:rsidRPr="009E303D">
              <w:rPr>
                <w:rFonts w:ascii="Segoe UI" w:hAnsi="Segoe UI" w:cs="Segoe UI"/>
                <w:color w:val="7F2596" w:themeColor="accent2"/>
                <w:sz w:val="18"/>
              </w:rPr>
              <w:t xml:space="preserve"> Excess may be inclusive of costs and expenses)</w:t>
            </w:r>
          </w:p>
        </w:tc>
        <w:tc>
          <w:tcPr>
            <w:tcW w:w="3015"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812EE1" w:rsidRPr="00066DAF" w:rsidRDefault="00812EE1" w:rsidP="00812EE1">
            <w:pPr>
              <w:pStyle w:val="ChaseBodyText"/>
              <w:keepNext/>
              <w:jc w:val="left"/>
              <w:rPr>
                <w:rFonts w:ascii="Segoe UI" w:hAnsi="Segoe UI" w:cs="Segoe UI"/>
                <w:sz w:val="18"/>
              </w:rPr>
            </w:pPr>
            <w:r w:rsidRPr="00066DAF">
              <w:rPr>
                <w:rFonts w:ascii="Segoe UI" w:hAnsi="Segoe UI" w:cs="Segoe UI"/>
                <w:sz w:val="18"/>
              </w:rPr>
              <w:t>$</w:t>
            </w:r>
            <w:r>
              <w:rPr>
                <w:rFonts w:ascii="Segoe UI" w:hAnsi="Segoe UI" w:cs="Segoe UI"/>
                <w:sz w:val="18"/>
                <w:lang w:val="en-GB"/>
              </w:rPr>
              <w:t xml:space="preserve"> </w:t>
            </w:r>
            <w:sdt>
              <w:sdtPr>
                <w:rPr>
                  <w:rFonts w:ascii="Segoe UI" w:hAnsi="Segoe UI" w:cs="Segoe UI"/>
                  <w:sz w:val="18"/>
                  <w:lang w:val="en-GB"/>
                </w:rPr>
                <w:id w:val="2102608132"/>
                <w:lock w:val="sdtLocked"/>
                <w:placeholder>
                  <w:docPart w:val="8AEACE736E6A43A28754EEE96527540A"/>
                </w:placeholder>
                <w:showingPlcHdr/>
                <w:text w:multiLine="1"/>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20"/>
        </w:trPr>
        <w:tc>
          <w:tcPr>
            <w:tcW w:w="659" w:type="dxa"/>
            <w:tcBorders>
              <w:top w:val="nil"/>
              <w:left w:val="nil"/>
              <w:bottom w:val="nil"/>
              <w:right w:val="nil"/>
            </w:tcBorders>
          </w:tcPr>
          <w:p w:rsidR="00812EE1" w:rsidRPr="00066DAF" w:rsidRDefault="00812EE1" w:rsidP="00812EE1">
            <w:pPr>
              <w:pStyle w:val="ChaseBodyText"/>
              <w:keepNext/>
              <w:jc w:val="left"/>
              <w:rPr>
                <w:rFonts w:ascii="Segoe UI" w:hAnsi="Segoe UI" w:cs="Segoe UI"/>
                <w:sz w:val="14"/>
                <w:szCs w:val="16"/>
              </w:rPr>
            </w:pPr>
          </w:p>
        </w:tc>
        <w:tc>
          <w:tcPr>
            <w:tcW w:w="9511" w:type="dxa"/>
            <w:gridSpan w:val="8"/>
            <w:tcBorders>
              <w:top w:val="nil"/>
              <w:left w:val="nil"/>
              <w:bottom w:val="nil"/>
              <w:right w:val="nil"/>
            </w:tcBorders>
          </w:tcPr>
          <w:p w:rsidR="00812EE1" w:rsidRPr="00066DAF" w:rsidRDefault="00812EE1" w:rsidP="00812EE1">
            <w:pPr>
              <w:pStyle w:val="ChaseBodyText"/>
              <w:keepNext/>
              <w:rPr>
                <w:rFonts w:ascii="Segoe UI" w:hAnsi="Segoe UI" w:cs="Segoe UI"/>
                <w:sz w:val="14"/>
                <w:szCs w:val="16"/>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2168"/>
        </w:trPr>
        <w:tc>
          <w:tcPr>
            <w:tcW w:w="659" w:type="dxa"/>
            <w:tcBorders>
              <w:top w:val="nil"/>
              <w:left w:val="nil"/>
              <w:bottom w:val="nil"/>
              <w:right w:val="nil"/>
            </w:tcBorders>
          </w:tcPr>
          <w:p w:rsidR="00812EE1" w:rsidRPr="00066DAF" w:rsidRDefault="00812EE1" w:rsidP="00812EE1">
            <w:pPr>
              <w:pStyle w:val="ChaseBodyText"/>
              <w:ind w:left="-108"/>
              <w:jc w:val="left"/>
              <w:rPr>
                <w:rFonts w:ascii="Segoe UI" w:hAnsi="Segoe UI" w:cs="Segoe UI"/>
                <w:sz w:val="18"/>
              </w:rPr>
            </w:pPr>
            <w:r w:rsidRPr="00066DAF">
              <w:rPr>
                <w:rFonts w:ascii="Segoe UI" w:hAnsi="Segoe UI" w:cs="Segoe UI"/>
                <w:sz w:val="18"/>
              </w:rPr>
              <w:t>8.8</w:t>
            </w:r>
          </w:p>
        </w:tc>
        <w:tc>
          <w:tcPr>
            <w:tcW w:w="9511" w:type="dxa"/>
            <w:gridSpan w:val="8"/>
            <w:tcBorders>
              <w:top w:val="nil"/>
              <w:left w:val="nil"/>
              <w:bottom w:val="nil"/>
              <w:right w:val="nil"/>
            </w:tcBorders>
            <w:shd w:val="clear" w:color="auto" w:fill="auto"/>
          </w:tcPr>
          <w:p w:rsidR="00812EE1" w:rsidRPr="00CF1EC5" w:rsidRDefault="00812EE1" w:rsidP="00812EE1">
            <w:pPr>
              <w:pStyle w:val="Chase10ptbodytextnonumbering"/>
              <w:ind w:left="-111"/>
              <w:rPr>
                <w:rFonts w:ascii="Segoe UI" w:hAnsi="Segoe UI" w:cs="Segoe UI"/>
                <w:sz w:val="18"/>
              </w:rPr>
            </w:pPr>
            <w:r w:rsidRPr="00066DAF">
              <w:rPr>
                <w:rFonts w:ascii="Segoe UI" w:hAnsi="Segoe UI" w:cs="Segoe UI"/>
                <w:sz w:val="18"/>
              </w:rPr>
              <w:t>Does the Proposer require any of the following Optional Extension to the policy</w:t>
            </w:r>
            <w:r>
              <w:rPr>
                <w:rFonts w:ascii="Segoe UI" w:hAnsi="Segoe UI" w:cs="Segoe UI"/>
                <w:sz w:val="18"/>
              </w:rPr>
              <w: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285"/>
            </w:tblGrid>
            <w:tr w:rsidR="00812EE1" w:rsidRPr="00066DAF" w:rsidTr="00630B8E">
              <w:tc>
                <w:tcPr>
                  <w:tcW w:w="9515" w:type="dxa"/>
                  <w:shd w:val="clear" w:color="auto" w:fill="auto"/>
                </w:tcPr>
                <w:p w:rsidR="00812EE1" w:rsidRPr="00066DAF" w:rsidRDefault="00812EE1" w:rsidP="00812EE1">
                  <w:pPr>
                    <w:pStyle w:val="ChaseBodyText"/>
                    <w:spacing w:line="276" w:lineRule="auto"/>
                    <w:rPr>
                      <w:rFonts w:ascii="Segoe UI" w:hAnsi="Segoe UI" w:cs="Segoe UI"/>
                      <w:b/>
                      <w:bCs/>
                      <w:sz w:val="18"/>
                    </w:rPr>
                  </w:pPr>
                  <w:r w:rsidRPr="00066DAF">
                    <w:rPr>
                      <w:rFonts w:ascii="Segoe UI" w:hAnsi="Segoe UI" w:cs="Segoe UI"/>
                      <w:b/>
                      <w:bCs/>
                      <w:sz w:val="18"/>
                    </w:rPr>
                    <w:t xml:space="preserve">Please Note: </w:t>
                  </w:r>
                </w:p>
                <w:p w:rsidR="00812EE1" w:rsidRPr="00066DAF" w:rsidRDefault="00812EE1" w:rsidP="00812EE1">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 xml:space="preserve">If the Proposer requests an Optional Extension, the Insurer is not obliged to offer it.  </w:t>
                  </w:r>
                </w:p>
                <w:p w:rsidR="00812EE1" w:rsidRPr="00066DAF" w:rsidRDefault="00812EE1" w:rsidP="00812EE1">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 xml:space="preserve">Where an Optional Extension is offered an additional premium may apply.  </w:t>
                  </w:r>
                </w:p>
                <w:p w:rsidR="00812EE1" w:rsidRPr="00066DAF" w:rsidRDefault="00812EE1" w:rsidP="00812EE1">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 xml:space="preserve">The below are comments are for descriptive purposes only.  </w:t>
                  </w:r>
                </w:p>
                <w:p w:rsidR="00812EE1" w:rsidRPr="00066DAF" w:rsidRDefault="00812EE1" w:rsidP="00812EE1">
                  <w:pPr>
                    <w:pStyle w:val="ChaseBodyText"/>
                    <w:numPr>
                      <w:ilvl w:val="0"/>
                      <w:numId w:val="22"/>
                    </w:numPr>
                    <w:spacing w:line="276" w:lineRule="auto"/>
                    <w:ind w:left="399"/>
                    <w:rPr>
                      <w:rFonts w:ascii="Segoe UI" w:hAnsi="Segoe UI" w:cs="Segoe UI"/>
                      <w:b/>
                      <w:bCs/>
                      <w:sz w:val="18"/>
                    </w:rPr>
                  </w:pPr>
                  <w:r w:rsidRPr="00066DAF">
                    <w:rPr>
                      <w:rFonts w:ascii="Segoe UI" w:hAnsi="Segoe UI" w:cs="Segoe UI"/>
                      <w:sz w:val="18"/>
                    </w:rPr>
                    <w:t>To fully understand the nature and extent of indemnity provided by any Optional Extension, please read the relevant clause in the applicable policy wording and/ or seek advice from your insurance broker.</w:t>
                  </w:r>
                </w:p>
              </w:tc>
            </w:tr>
          </w:tbl>
          <w:p w:rsidR="00812EE1" w:rsidRPr="00066DAF" w:rsidRDefault="00812EE1" w:rsidP="00812EE1">
            <w:pPr>
              <w:pStyle w:val="Chase10ptbodytextnonumbering"/>
              <w:ind w:left="-111"/>
              <w:rPr>
                <w:rFonts w:ascii="Segoe UI" w:hAnsi="Segoe UI" w:cs="Segoe UI"/>
                <w:sz w:val="18"/>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4" w:type="dxa"/>
          <w:trHeight w:val="144"/>
        </w:trPr>
        <w:tc>
          <w:tcPr>
            <w:tcW w:w="659" w:type="dxa"/>
            <w:tcBorders>
              <w:top w:val="nil"/>
              <w:left w:val="nil"/>
              <w:bottom w:val="nil"/>
              <w:right w:val="nil"/>
            </w:tcBorders>
          </w:tcPr>
          <w:p w:rsidR="00812EE1" w:rsidRPr="00066DAF" w:rsidRDefault="00812EE1" w:rsidP="00812EE1">
            <w:pPr>
              <w:pStyle w:val="ChaseBodyText"/>
              <w:jc w:val="left"/>
              <w:rPr>
                <w:rFonts w:ascii="Segoe UI" w:hAnsi="Segoe UI" w:cs="Segoe UI"/>
                <w:sz w:val="18"/>
              </w:rPr>
            </w:pPr>
          </w:p>
        </w:tc>
        <w:tc>
          <w:tcPr>
            <w:tcW w:w="7846" w:type="dxa"/>
            <w:gridSpan w:val="6"/>
            <w:tcBorders>
              <w:top w:val="nil"/>
              <w:left w:val="nil"/>
              <w:bottom w:val="nil"/>
              <w:right w:val="nil"/>
            </w:tcBorders>
          </w:tcPr>
          <w:p w:rsidR="00812EE1" w:rsidRPr="00066DAF" w:rsidRDefault="00812EE1" w:rsidP="00812EE1">
            <w:pPr>
              <w:pStyle w:val="Chase10ptbodytextnonumbering"/>
              <w:spacing w:after="0" w:line="240" w:lineRule="auto"/>
              <w:ind w:left="-111"/>
              <w:rPr>
                <w:rFonts w:ascii="Segoe UI" w:hAnsi="Segoe UI" w:cs="Segoe UI"/>
                <w:b/>
                <w:bCs/>
                <w:sz w:val="18"/>
              </w:rPr>
            </w:pPr>
          </w:p>
        </w:tc>
        <w:tc>
          <w:tcPr>
            <w:tcW w:w="1665" w:type="dxa"/>
            <w:gridSpan w:val="2"/>
            <w:tcBorders>
              <w:top w:val="nil"/>
              <w:left w:val="nil"/>
              <w:bottom w:val="nil"/>
              <w:right w:val="nil"/>
            </w:tcBorders>
          </w:tcPr>
          <w:p w:rsidR="00812EE1" w:rsidRDefault="00812EE1" w:rsidP="00812EE1">
            <w:pPr>
              <w:pStyle w:val="ChaseBodyText"/>
              <w:tabs>
                <w:tab w:val="left" w:pos="7860"/>
              </w:tabs>
              <w:jc w:val="left"/>
              <w:rPr>
                <w:rFonts w:ascii="Segoe UI" w:hAnsi="Segoe UI" w:cs="Segoe UI"/>
                <w:sz w:val="18"/>
              </w:rPr>
            </w:pP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066DAF" w:rsidRDefault="00812EE1" w:rsidP="00812EE1">
            <w:pPr>
              <w:pStyle w:val="Chase10ptbodytextnonumbering"/>
              <w:spacing w:after="0"/>
              <w:ind w:left="-111"/>
              <w:rPr>
                <w:rFonts w:ascii="Segoe UI" w:hAnsi="Segoe UI" w:cs="Segoe UI"/>
                <w:b/>
                <w:bCs/>
                <w:sz w:val="18"/>
              </w:rPr>
            </w:pPr>
            <w:r w:rsidRPr="00066DAF">
              <w:rPr>
                <w:rFonts w:ascii="Segoe UI" w:hAnsi="Segoe UI" w:cs="Segoe UI"/>
                <w:b/>
                <w:bCs/>
                <w:sz w:val="18"/>
              </w:rPr>
              <w:t>Automatic Reinstatement</w:t>
            </w:r>
            <w:r w:rsidRPr="00066DAF">
              <w:rPr>
                <w:rFonts w:ascii="Segoe UI" w:hAnsi="Segoe UI" w:cs="Segoe UI"/>
                <w:sz w:val="18"/>
              </w:rPr>
              <w:t xml:space="preserve"> – Does the Proposer require an extension providing</w:t>
            </w:r>
            <w:r>
              <w:rPr>
                <w:rFonts w:ascii="Segoe UI" w:hAnsi="Segoe UI" w:cs="Segoe UI"/>
                <w:sz w:val="18"/>
              </w:rPr>
              <w:t xml:space="preserve"> </w:t>
            </w:r>
            <w:r w:rsidRPr="00066DAF">
              <w:rPr>
                <w:rFonts w:ascii="Segoe UI" w:hAnsi="Segoe UI" w:cs="Segoe UI"/>
                <w:sz w:val="18"/>
              </w:rPr>
              <w:t>for the automatic reinstatement of the Limit of Indemnity?</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367569779"/>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530643563"/>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CF1EC5" w:rsidRDefault="00812EE1" w:rsidP="00812EE1">
            <w:pPr>
              <w:pStyle w:val="Chase10ptbodytextnonumbering"/>
              <w:spacing w:after="0"/>
              <w:ind w:left="-111"/>
              <w:rPr>
                <w:rFonts w:ascii="Segoe UI" w:hAnsi="Segoe UI" w:cs="Segoe UI"/>
                <w:sz w:val="18"/>
              </w:rPr>
            </w:pPr>
            <w:r w:rsidRPr="00066DAF">
              <w:rPr>
                <w:rFonts w:ascii="Segoe UI" w:hAnsi="Segoe UI" w:cs="Segoe UI"/>
                <w:b/>
                <w:bCs/>
                <w:sz w:val="18"/>
              </w:rPr>
              <w:t>Contractual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under a hold harmless provision, or other contractual indem</w:t>
            </w:r>
            <w:r>
              <w:rPr>
                <w:rFonts w:ascii="Segoe UI" w:hAnsi="Segoe UI" w:cs="Segoe UI"/>
                <w:sz w:val="18"/>
              </w:rPr>
              <w:t>nities, in a client’s contract?</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324213419"/>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1659734193"/>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066DAF" w:rsidRDefault="00812EE1" w:rsidP="00812EE1">
            <w:pPr>
              <w:pStyle w:val="Chase10ptbodytextnonumbering"/>
              <w:spacing w:after="0"/>
              <w:ind w:left="-111"/>
              <w:rPr>
                <w:rFonts w:ascii="Segoe UI" w:hAnsi="Segoe UI" w:cs="Segoe UI"/>
                <w:b/>
                <w:bCs/>
                <w:sz w:val="18"/>
              </w:rPr>
            </w:pPr>
            <w:r w:rsidRPr="00066DAF">
              <w:rPr>
                <w:rFonts w:ascii="Segoe UI" w:hAnsi="Segoe UI" w:cs="Segoe UI"/>
                <w:b/>
                <w:bCs/>
                <w:sz w:val="18"/>
              </w:rPr>
              <w:t>Third Party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where the Proposer has waived or limited their rights of recovery or contribution against</w:t>
            </w:r>
            <w:r>
              <w:rPr>
                <w:rFonts w:ascii="Segoe UI" w:hAnsi="Segoe UI" w:cs="Segoe UI"/>
                <w:sz w:val="18"/>
              </w:rPr>
              <w:t xml:space="preserve"> </w:t>
            </w:r>
            <w:r w:rsidRPr="00066DAF">
              <w:rPr>
                <w:rFonts w:ascii="Segoe UI" w:hAnsi="Segoe UI" w:cs="Segoe UI"/>
                <w:sz w:val="18"/>
              </w:rPr>
              <w:t>a third-party under a</w:t>
            </w:r>
            <w:r>
              <w:rPr>
                <w:rFonts w:ascii="Segoe UI" w:hAnsi="Segoe UI" w:cs="Segoe UI"/>
                <w:sz w:val="18"/>
              </w:rPr>
              <w:t xml:space="preserve"> contract?</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793136179"/>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292255590"/>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CF1EC5" w:rsidRDefault="00812EE1" w:rsidP="00812EE1">
            <w:pPr>
              <w:pStyle w:val="Chase10ptbodytextnonumbering"/>
              <w:spacing w:after="0"/>
              <w:ind w:left="-111"/>
              <w:rPr>
                <w:rFonts w:ascii="Segoe UI" w:hAnsi="Segoe UI" w:cs="Segoe UI"/>
                <w:sz w:val="18"/>
              </w:rPr>
            </w:pPr>
            <w:r w:rsidRPr="00066DAF">
              <w:rPr>
                <w:rFonts w:ascii="Segoe UI" w:hAnsi="Segoe UI" w:cs="Segoe UI"/>
                <w:b/>
                <w:bCs/>
                <w:sz w:val="18"/>
              </w:rPr>
              <w:t>Proportionate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for liabilities assumed under a contract by virtue of agreeing to contract out of proportionate liability legislation?</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426777068"/>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1775935349"/>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CF1EC5" w:rsidRDefault="00812EE1" w:rsidP="00812EE1">
            <w:pPr>
              <w:pStyle w:val="Chase10ptbodytextnonumbering"/>
              <w:spacing w:after="0"/>
              <w:ind w:left="-111"/>
              <w:rPr>
                <w:rFonts w:ascii="Segoe UI" w:hAnsi="Segoe UI" w:cs="Segoe UI"/>
                <w:sz w:val="18"/>
              </w:rPr>
            </w:pPr>
            <w:r w:rsidRPr="00066DAF">
              <w:rPr>
                <w:rFonts w:ascii="Segoe UI" w:hAnsi="Segoe UI" w:cs="Segoe UI"/>
                <w:b/>
                <w:bCs/>
                <w:sz w:val="18"/>
              </w:rPr>
              <w:t>Novation Agreements</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for liabilities assumed under a Deed of Novation or a Novation Agreement</w:t>
            </w:r>
            <w:r>
              <w:rPr>
                <w:rFonts w:ascii="Segoe UI" w:hAnsi="Segoe UI" w:cs="Segoe UI"/>
                <w:sz w:val="18"/>
              </w:rPr>
              <w:t>?</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168089012"/>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1188056705"/>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066DAF" w:rsidRDefault="00812EE1" w:rsidP="00812EE1">
            <w:pPr>
              <w:pStyle w:val="Chase10ptbodytextnonumbering"/>
              <w:spacing w:after="0"/>
              <w:ind w:left="-111"/>
              <w:rPr>
                <w:rFonts w:ascii="Segoe UI" w:hAnsi="Segoe UI" w:cs="Segoe UI"/>
                <w:b/>
                <w:bCs/>
                <w:sz w:val="18"/>
              </w:rPr>
            </w:pPr>
            <w:r w:rsidRPr="00066DAF">
              <w:rPr>
                <w:rFonts w:ascii="Segoe UI" w:hAnsi="Segoe UI" w:cs="Segoe UI"/>
                <w:b/>
                <w:bCs/>
                <w:sz w:val="18"/>
              </w:rPr>
              <w:t>Principal’s Indemnity</w:t>
            </w:r>
            <w:r w:rsidRPr="00066DAF">
              <w:rPr>
                <w:rFonts w:ascii="Segoe UI" w:hAnsi="Segoe UI" w:cs="Segoe UI"/>
                <w:sz w:val="18"/>
              </w:rPr>
              <w:t xml:space="preserve"> – Does the Proposer require an extension to satisfy a contractual</w:t>
            </w:r>
            <w:r>
              <w:rPr>
                <w:rFonts w:ascii="Segoe UI" w:hAnsi="Segoe UI" w:cs="Segoe UI"/>
                <w:sz w:val="18"/>
              </w:rPr>
              <w:t xml:space="preserve"> </w:t>
            </w:r>
            <w:r w:rsidRPr="00066DAF">
              <w:rPr>
                <w:rFonts w:ascii="Segoe UI" w:hAnsi="Segoe UI" w:cs="Segoe UI"/>
                <w:sz w:val="18"/>
              </w:rPr>
              <w:t>obligation to extend indemnity under the Proposer’s Professional Indemnity policy to a principal under such contract?</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624802093"/>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31473923"/>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r w:rsidR="00812EE1" w:rsidRPr="00066DAF" w:rsidTr="00C247E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812EE1" w:rsidRPr="00066DAF" w:rsidRDefault="00812EE1" w:rsidP="00812EE1">
            <w:pPr>
              <w:pStyle w:val="ChaseBodyText"/>
              <w:spacing w:line="276" w:lineRule="auto"/>
              <w:jc w:val="left"/>
              <w:rPr>
                <w:rFonts w:ascii="Segoe UI" w:hAnsi="Segoe UI" w:cs="Segoe UI"/>
                <w:sz w:val="18"/>
              </w:rPr>
            </w:pPr>
          </w:p>
        </w:tc>
        <w:tc>
          <w:tcPr>
            <w:tcW w:w="8130" w:type="dxa"/>
            <w:gridSpan w:val="7"/>
            <w:tcBorders>
              <w:top w:val="nil"/>
              <w:left w:val="nil"/>
              <w:bottom w:val="nil"/>
              <w:right w:val="nil"/>
            </w:tcBorders>
          </w:tcPr>
          <w:p w:rsidR="00812EE1" w:rsidRPr="00CF1EC5" w:rsidRDefault="00812EE1" w:rsidP="00812EE1">
            <w:pPr>
              <w:pStyle w:val="Chase10ptbodytextnonumbering"/>
              <w:spacing w:after="0"/>
              <w:ind w:left="-111"/>
              <w:rPr>
                <w:rFonts w:ascii="Segoe UI" w:hAnsi="Segoe UI" w:cs="Segoe UI"/>
                <w:sz w:val="18"/>
              </w:rPr>
            </w:pPr>
            <w:r w:rsidRPr="00066DAF">
              <w:rPr>
                <w:rFonts w:ascii="Segoe UI" w:hAnsi="Segoe UI" w:cs="Segoe UI"/>
                <w:b/>
                <w:bCs/>
                <w:sz w:val="18"/>
              </w:rPr>
              <w:t>Mitigation or Rectification</w:t>
            </w:r>
            <w:r w:rsidRPr="00066DAF">
              <w:rPr>
                <w:rFonts w:ascii="Segoe UI" w:hAnsi="Segoe UI" w:cs="Segoe UI"/>
                <w:sz w:val="18"/>
              </w:rPr>
              <w:t xml:space="preserve"> – Does the Proposer require an extension to provide</w:t>
            </w:r>
            <w:r>
              <w:rPr>
                <w:rFonts w:ascii="Segoe UI" w:hAnsi="Segoe UI" w:cs="Segoe UI"/>
                <w:sz w:val="18"/>
              </w:rPr>
              <w:t xml:space="preserve"> </w:t>
            </w:r>
            <w:r w:rsidRPr="00066DAF">
              <w:rPr>
                <w:rFonts w:ascii="Segoe UI" w:hAnsi="Segoe UI" w:cs="Segoe UI"/>
                <w:sz w:val="18"/>
              </w:rPr>
              <w:t>indemnity for the reasonable direct costs and expenses incurred in taking action to rectify</w:t>
            </w:r>
            <w:r>
              <w:rPr>
                <w:rFonts w:ascii="Segoe UI" w:hAnsi="Segoe UI" w:cs="Segoe UI"/>
                <w:sz w:val="18"/>
              </w:rPr>
              <w:t xml:space="preserve"> </w:t>
            </w:r>
            <w:r w:rsidRPr="00066DAF">
              <w:rPr>
                <w:rFonts w:ascii="Segoe UI" w:hAnsi="Segoe UI" w:cs="Segoe UI"/>
                <w:sz w:val="18"/>
              </w:rPr>
              <w:t xml:space="preserve">or mitigate the unintended effects of an act, error or omission that would otherwise </w:t>
            </w:r>
            <w:r>
              <w:rPr>
                <w:rFonts w:ascii="Segoe UI" w:hAnsi="Segoe UI" w:cs="Segoe UI"/>
                <w:sz w:val="18"/>
              </w:rPr>
              <w:t xml:space="preserve">result in a claim indemnified </w:t>
            </w:r>
            <w:r w:rsidRPr="00066DAF">
              <w:rPr>
                <w:rFonts w:ascii="Segoe UI" w:hAnsi="Segoe UI" w:cs="Segoe UI"/>
                <w:sz w:val="18"/>
              </w:rPr>
              <w:t xml:space="preserve">under the Proposer’s Professional Indemnity </w:t>
            </w:r>
            <w:r>
              <w:rPr>
                <w:rFonts w:ascii="Segoe UI" w:hAnsi="Segoe UI" w:cs="Segoe UI"/>
                <w:sz w:val="18"/>
              </w:rPr>
              <w:t>policy?</w:t>
            </w:r>
          </w:p>
        </w:tc>
        <w:tc>
          <w:tcPr>
            <w:tcW w:w="1665" w:type="dxa"/>
            <w:gridSpan w:val="2"/>
            <w:tcBorders>
              <w:top w:val="nil"/>
              <w:left w:val="nil"/>
              <w:bottom w:val="nil"/>
              <w:right w:val="nil"/>
            </w:tcBorders>
          </w:tcPr>
          <w:p w:rsidR="00812EE1" w:rsidRPr="00066DAF" w:rsidRDefault="00A858B1" w:rsidP="00812EE1">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2062009378"/>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Yes    </w:t>
            </w:r>
            <w:sdt>
              <w:sdtPr>
                <w:rPr>
                  <w:rFonts w:ascii="Segoe UI" w:hAnsi="Segoe UI" w:cs="Segoe UI"/>
                  <w:sz w:val="18"/>
                </w:rPr>
                <w:id w:val="-1286814007"/>
                <w14:checkbox>
                  <w14:checked w14:val="0"/>
                  <w14:checkedState w14:val="2612" w14:font="MS Gothic"/>
                  <w14:uncheckedState w14:val="2610" w14:font="MS Gothic"/>
                </w14:checkbox>
              </w:sdtPr>
              <w:sdtEndPr/>
              <w:sdtContent>
                <w:r w:rsidR="00812EE1">
                  <w:rPr>
                    <w:rFonts w:ascii="MS Gothic" w:eastAsia="MS Gothic" w:hAnsi="MS Gothic" w:cs="Segoe UI" w:hint="eastAsia"/>
                    <w:sz w:val="18"/>
                  </w:rPr>
                  <w:t>☐</w:t>
                </w:r>
              </w:sdtContent>
            </w:sdt>
            <w:r w:rsidR="00812EE1" w:rsidRPr="00066DAF">
              <w:rPr>
                <w:rFonts w:ascii="Segoe UI" w:hAnsi="Segoe UI" w:cs="Segoe UI"/>
                <w:sz w:val="18"/>
              </w:rPr>
              <w:t xml:space="preserve"> No</w:t>
            </w:r>
          </w:p>
        </w:tc>
      </w:tr>
    </w:tbl>
    <w:p w:rsidR="008A5460" w:rsidRPr="00066DAF" w:rsidRDefault="004F0F6B" w:rsidP="00A94AA6">
      <w:pPr>
        <w:pStyle w:val="Chase14ptSectionHeader"/>
      </w:pPr>
      <w:r w:rsidRPr="00066DAF">
        <w:t>DECLARATION</w:t>
      </w:r>
    </w:p>
    <w:p w:rsidR="008A5460" w:rsidRPr="00066DAF" w:rsidRDefault="008A5460" w:rsidP="005D7B7B">
      <w:pPr>
        <w:pStyle w:val="Chase10ptbodytextnonumbering"/>
        <w:keepLines w:val="0"/>
        <w:widowControl w:val="0"/>
        <w:ind w:left="567"/>
        <w:rPr>
          <w:rFonts w:ascii="Segoe UI" w:hAnsi="Segoe UI" w:cs="Segoe UI"/>
          <w:sz w:val="18"/>
          <w:lang w:val="en-GB"/>
        </w:rPr>
      </w:pPr>
      <w:r w:rsidRPr="00066DAF">
        <w:rPr>
          <w:rFonts w:ascii="Segoe UI" w:hAnsi="Segoe UI" w:cs="Segoe UI"/>
          <w:sz w:val="18"/>
          <w:lang w:val="en-GB"/>
        </w:rPr>
        <w:t>This proposal form must be signed by at least one principal, partner or director of the Proposer (preferably the Managing Principal, Partner or Director).</w:t>
      </w:r>
      <w:r w:rsidR="00137633">
        <w:rPr>
          <w:rFonts w:ascii="Segoe UI" w:hAnsi="Segoe UI" w:cs="Segoe UI"/>
          <w:sz w:val="18"/>
          <w:lang w:val="en-GB"/>
        </w:rPr>
        <w:t xml:space="preserve"> </w:t>
      </w:r>
      <w:r w:rsidRPr="00066DAF">
        <w:rPr>
          <w:rFonts w:ascii="Segoe UI" w:hAnsi="Segoe UI" w:cs="Segoe UI"/>
          <w:sz w:val="18"/>
          <w:lang w:val="en-GB"/>
        </w:rPr>
        <w:t>The completion and/ or signing of this proposal form does not oblige the Proposer or any insurer to enter into a contract of insurance.</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lastRenderedPageBreak/>
        <w:t>I/we have made due inquiry of the Proposer and their principals, partners, directors, managers and appropriate staff members in respect of all questions in this proposal form and have the authority to sign this proposal form on their behalf.</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acknowledge that I/we have read and understand the Important Notices in this proposal form.</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declare that all statements and responses are true and accurate, and no fact or matter has been misstated, misrepresented or omitted.</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agree that this proposal form and all additional information provided by me/us shall be incorporated into and shall form part of any contract of insurance.</w:t>
      </w:r>
    </w:p>
    <w:p w:rsidR="008A5460" w:rsidRPr="00C45B62"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 xml:space="preserve">I/we acknowledge that until a contract of insurance is entered into, I/we must notify any material change to the facts and/ or matters </w:t>
      </w:r>
      <w:r w:rsidRPr="00C45B62">
        <w:rPr>
          <w:rFonts w:ascii="Segoe UI" w:hAnsi="Segoe UI" w:cs="Segoe UI"/>
          <w:b w:val="0"/>
          <w:bCs/>
          <w:sz w:val="18"/>
        </w:rPr>
        <w:t>disclosed in this proposal form.</w:t>
      </w:r>
    </w:p>
    <w:p w:rsidR="008A5460" w:rsidRPr="00C45B62" w:rsidRDefault="008A5460">
      <w:pPr>
        <w:pStyle w:val="Catlinbulletlistlevel1"/>
        <w:numPr>
          <w:ilvl w:val="0"/>
          <w:numId w:val="17"/>
        </w:numPr>
        <w:spacing w:after="120"/>
        <w:rPr>
          <w:rFonts w:ascii="Segoe UI" w:hAnsi="Segoe UI" w:cs="Segoe UI"/>
          <w:b w:val="0"/>
          <w:bCs/>
          <w:sz w:val="18"/>
        </w:rPr>
      </w:pPr>
      <w:r w:rsidRPr="00C45B62">
        <w:rPr>
          <w:rFonts w:ascii="Segoe UI" w:hAnsi="Segoe UI" w:cs="Segoe UI"/>
          <w:b w:val="0"/>
          <w:bCs/>
          <w:sz w:val="18"/>
        </w:rPr>
        <w:t>I/ we consent to:</w:t>
      </w:r>
    </w:p>
    <w:p w:rsidR="008A5460" w:rsidRPr="002A63DD" w:rsidRDefault="008A5460">
      <w:pPr>
        <w:pStyle w:val="ChaseBullet2"/>
        <w:spacing w:after="120"/>
        <w:ind w:hanging="425"/>
        <w:rPr>
          <w:rFonts w:ascii="Segoe UI" w:hAnsi="Segoe UI" w:cs="Segoe UI"/>
          <w:bCs/>
          <w:sz w:val="18"/>
          <w:lang w:val="en-GB"/>
        </w:rPr>
      </w:pPr>
      <w:r w:rsidRPr="002A63DD">
        <w:rPr>
          <w:rFonts w:ascii="Segoe UI" w:hAnsi="Segoe UI" w:cs="Segoe UI"/>
          <w:bCs/>
          <w:sz w:val="18"/>
          <w:lang w:val="en-GB"/>
        </w:rPr>
        <w:t xml:space="preserve">the use of personal information about me/ us in accordance with the respective privacy policies of </w:t>
      </w:r>
      <w:r w:rsidR="00610BCB" w:rsidRPr="002A63DD">
        <w:rPr>
          <w:rFonts w:ascii="Segoe UI" w:hAnsi="Segoe UI" w:cs="Segoe UI"/>
          <w:bCs/>
          <w:sz w:val="18"/>
          <w:lang w:val="en-GB"/>
        </w:rPr>
        <w:t>Chase</w:t>
      </w:r>
      <w:r w:rsidRPr="002A63DD">
        <w:rPr>
          <w:rFonts w:ascii="Segoe UI" w:hAnsi="Segoe UI" w:cs="Segoe UI"/>
          <w:bCs/>
          <w:sz w:val="18"/>
          <w:lang w:val="en-GB"/>
        </w:rPr>
        <w:t>; and</w:t>
      </w:r>
    </w:p>
    <w:p w:rsidR="008A5460" w:rsidRPr="002A63DD" w:rsidRDefault="008A5460">
      <w:pPr>
        <w:pStyle w:val="ChaseBullet2"/>
        <w:spacing w:after="120"/>
        <w:ind w:hanging="425"/>
        <w:rPr>
          <w:rFonts w:ascii="Segoe UI" w:hAnsi="Segoe UI" w:cs="Segoe UI"/>
          <w:bCs/>
          <w:sz w:val="18"/>
          <w:lang w:val="en-GB"/>
        </w:rPr>
      </w:pPr>
      <w:r w:rsidRPr="002A63DD">
        <w:rPr>
          <w:rFonts w:ascii="Segoe UI" w:hAnsi="Segoe UI" w:cs="Segoe UI"/>
          <w:bCs/>
          <w:sz w:val="18"/>
          <w:lang w:val="en-GB"/>
        </w:rPr>
        <w:t xml:space="preserve">the disclosure of personal information in accordance with the respective privacy policies of </w:t>
      </w:r>
      <w:r w:rsidR="00610BCB" w:rsidRPr="002A63DD">
        <w:rPr>
          <w:rFonts w:ascii="Segoe UI" w:hAnsi="Segoe UI" w:cs="Segoe UI"/>
          <w:bCs/>
          <w:sz w:val="18"/>
          <w:lang w:val="en-GB"/>
        </w:rPr>
        <w:t>Chase</w:t>
      </w:r>
      <w:r w:rsidRPr="002A63DD">
        <w:rPr>
          <w:rFonts w:ascii="Segoe UI" w:hAnsi="Segoe UI" w:cs="Segoe UI"/>
          <w:bCs/>
          <w:sz w:val="18"/>
          <w:lang w:val="en-GB"/>
        </w:rPr>
        <w:t>.</w:t>
      </w:r>
    </w:p>
    <w:p w:rsidR="008A5460" w:rsidRPr="00C45B62" w:rsidRDefault="008A5460">
      <w:pPr>
        <w:pStyle w:val="Catlinbulletlistlevel1"/>
        <w:numPr>
          <w:ilvl w:val="0"/>
          <w:numId w:val="17"/>
        </w:numPr>
        <w:spacing w:after="120"/>
        <w:rPr>
          <w:rFonts w:ascii="Segoe UI" w:hAnsi="Segoe UI" w:cs="Segoe UI"/>
          <w:b w:val="0"/>
          <w:bCs/>
          <w:sz w:val="18"/>
        </w:rPr>
      </w:pPr>
      <w:r w:rsidRPr="00C45B62">
        <w:rPr>
          <w:rFonts w:ascii="Segoe UI" w:hAnsi="Segoe UI" w:cs="Segoe UI"/>
          <w:b w:val="0"/>
          <w:bCs/>
          <w:sz w:val="18"/>
        </w:rPr>
        <w:t>If I/we have disclosed personal information about any other person, I/we confirm that I/ we are authorised to:</w:t>
      </w:r>
    </w:p>
    <w:p w:rsidR="008A5460" w:rsidRPr="002A63DD" w:rsidRDefault="008A5460">
      <w:pPr>
        <w:pStyle w:val="ChaseBullet2"/>
        <w:spacing w:after="120"/>
        <w:ind w:hanging="425"/>
        <w:rPr>
          <w:rFonts w:ascii="Segoe UI" w:hAnsi="Segoe UI" w:cs="Segoe UI"/>
          <w:sz w:val="18"/>
          <w:lang w:val="en-GB"/>
        </w:rPr>
      </w:pPr>
      <w:r w:rsidRPr="002A63DD">
        <w:rPr>
          <w:rFonts w:ascii="Segoe UI" w:hAnsi="Segoe UI" w:cs="Segoe UI"/>
          <w:bCs/>
          <w:sz w:val="18"/>
          <w:lang w:val="en-GB"/>
        </w:rPr>
        <w:t xml:space="preserve">disclose to </w:t>
      </w:r>
      <w:r w:rsidR="00610BCB" w:rsidRPr="002A63DD">
        <w:rPr>
          <w:rFonts w:ascii="Segoe UI" w:hAnsi="Segoe UI" w:cs="Segoe UI"/>
          <w:bCs/>
          <w:sz w:val="18"/>
          <w:lang w:val="en-GB"/>
        </w:rPr>
        <w:t>Chase</w:t>
      </w:r>
      <w:r w:rsidR="007D6DFE" w:rsidRPr="002A63DD">
        <w:rPr>
          <w:rFonts w:ascii="Segoe UI" w:hAnsi="Segoe UI" w:cs="Segoe UI"/>
          <w:bCs/>
          <w:sz w:val="18"/>
          <w:lang w:val="en-GB"/>
        </w:rPr>
        <w:t xml:space="preserve"> </w:t>
      </w:r>
      <w:r w:rsidRPr="002A63DD">
        <w:rPr>
          <w:rFonts w:ascii="Segoe UI" w:hAnsi="Segoe UI" w:cs="Segoe UI"/>
          <w:bCs/>
          <w:sz w:val="18"/>
          <w:lang w:val="en-GB"/>
        </w:rPr>
        <w:t>such personal information and consent to its</w:t>
      </w:r>
      <w:r w:rsidRPr="002A63DD">
        <w:rPr>
          <w:rFonts w:ascii="Segoe UI" w:hAnsi="Segoe UI" w:cs="Segoe UI"/>
          <w:sz w:val="18"/>
          <w:lang w:val="en-GB"/>
        </w:rPr>
        <w:t xml:space="preserve"> use in accordance with the respective privacy policies of </w:t>
      </w:r>
      <w:r w:rsidR="00610BCB" w:rsidRPr="002A63DD">
        <w:rPr>
          <w:rFonts w:ascii="Segoe UI" w:hAnsi="Segoe UI" w:cs="Segoe UI"/>
          <w:sz w:val="18"/>
          <w:lang w:val="en-GB"/>
        </w:rPr>
        <w:t>Chase</w:t>
      </w:r>
      <w:r w:rsidRPr="002A63DD">
        <w:rPr>
          <w:rFonts w:ascii="Segoe UI" w:hAnsi="Segoe UI" w:cs="Segoe UI"/>
          <w:sz w:val="18"/>
          <w:lang w:val="en-GB"/>
        </w:rPr>
        <w:t>; and</w:t>
      </w:r>
    </w:p>
    <w:p w:rsidR="008A5460" w:rsidRPr="002A63DD" w:rsidRDefault="008A5460">
      <w:pPr>
        <w:pStyle w:val="ChaseBullet2"/>
        <w:spacing w:after="120"/>
        <w:ind w:hanging="425"/>
        <w:rPr>
          <w:rFonts w:ascii="Segoe UI" w:hAnsi="Segoe UI" w:cs="Segoe UI"/>
          <w:sz w:val="18"/>
          <w:lang w:val="en-GB"/>
        </w:rPr>
      </w:pPr>
      <w:r w:rsidRPr="002A63DD">
        <w:rPr>
          <w:rFonts w:ascii="Segoe UI" w:hAnsi="Segoe UI" w:cs="Segoe UI"/>
          <w:sz w:val="18"/>
          <w:lang w:val="en-GB"/>
        </w:rPr>
        <w:t xml:space="preserve">the disclosure of such personal information in accordance with the respective privacy policies of </w:t>
      </w:r>
      <w:r w:rsidR="00610BCB" w:rsidRPr="002A63DD">
        <w:rPr>
          <w:rFonts w:ascii="Segoe UI" w:hAnsi="Segoe UI" w:cs="Segoe UI"/>
          <w:sz w:val="18"/>
          <w:lang w:val="en-GB"/>
        </w:rPr>
        <w:t>Chase</w:t>
      </w:r>
      <w:r w:rsidRPr="002A63DD">
        <w:rPr>
          <w:rFonts w:ascii="Segoe UI" w:hAnsi="Segoe UI" w:cs="Segoe UI"/>
          <w:sz w:val="18"/>
          <w:lang w:val="en-GB"/>
        </w:rPr>
        <w:t>.</w:t>
      </w:r>
    </w:p>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819"/>
      </w:tblGrid>
      <w:tr w:rsidR="00610BCB" w:rsidRPr="0084263F" w:rsidTr="008405CC">
        <w:trPr>
          <w:trHeight w:val="199"/>
        </w:trPr>
        <w:tc>
          <w:tcPr>
            <w:tcW w:w="4786" w:type="dxa"/>
          </w:tcPr>
          <w:p w:rsidR="00630B8E" w:rsidRPr="00961FEB" w:rsidRDefault="00610BCB" w:rsidP="00610BCB">
            <w:pPr>
              <w:pStyle w:val="ChaseBodyText"/>
              <w:rPr>
                <w:rFonts w:ascii="Segoe UI" w:hAnsi="Segoe UI" w:cs="Segoe UI"/>
                <w:sz w:val="18"/>
                <w:lang w:val="en-GB"/>
              </w:rPr>
            </w:pPr>
            <w:r w:rsidRPr="00961FEB">
              <w:rPr>
                <w:rFonts w:ascii="Segoe UI" w:hAnsi="Segoe UI" w:cs="Segoe UI"/>
                <w:sz w:val="18"/>
                <w:lang w:val="en-GB"/>
              </w:rPr>
              <w:t>Signature:</w:t>
            </w: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Signature:</w:t>
            </w:r>
          </w:p>
        </w:tc>
      </w:tr>
      <w:tr w:rsidR="00610BCB" w:rsidRPr="0084263F" w:rsidTr="007F7178">
        <w:trPr>
          <w:trHeight w:val="1753"/>
        </w:trPr>
        <w:tc>
          <w:tcPr>
            <w:tcW w:w="4786" w:type="dxa"/>
          </w:tcPr>
          <w:p w:rsidR="00610BCB" w:rsidRDefault="00A858B1" w:rsidP="00610BCB">
            <w:pPr>
              <w:pStyle w:val="ChaseBodyText"/>
              <w:ind w:left="-110" w:firstLine="110"/>
              <w:rPr>
                <w:rFonts w:ascii="Segoe UI" w:hAnsi="Segoe UI" w:cs="Segoe UI"/>
                <w:sz w:val="18"/>
                <w:szCs w:val="18"/>
                <w:lang w:val="en-GB"/>
              </w:rPr>
            </w:pPr>
            <w:r>
              <w:rPr>
                <w:rFonts w:ascii="Segoe UI" w:hAnsi="Segoe UI" w:cs="Segoe UI"/>
                <w:sz w:val="18"/>
                <w:szCs w:val="18"/>
                <w:lang w:val="en-GB"/>
              </w:rPr>
              <w:pict w14:anchorId="5ED99E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2pt;height:53.2pt">
                  <v:imagedata r:id="rId10" o:title=""/>
                  <o:lock v:ext="edit" ungrouping="t" rotation="t" cropping="t" verticies="t" text="t" grouping="t"/>
                  <o:signatureline v:ext="edit" id="{A9342EB5-0C3E-4FDA-B597-F71059066499}" provid="{00000000-0000-0000-0000-000000000000}" issignatureline="t"/>
                </v:shape>
              </w:pict>
            </w:r>
          </w:p>
          <w:sdt>
            <w:sdtPr>
              <w:rPr>
                <w:rFonts w:ascii="Arial" w:hAnsi="Arial" w:cs="Segoe UI"/>
                <w:i w:val="0"/>
                <w:iCs w:val="0"/>
                <w:color w:val="auto"/>
                <w:sz w:val="20"/>
                <w:szCs w:val="20"/>
                <w:lang w:val="en-US"/>
              </w:rPr>
              <w:id w:val="-1151211250"/>
              <w:showingPlcHdr/>
              <w:picture/>
            </w:sdtPr>
            <w:sdtEndPr/>
            <w:sdtContent>
              <w:p w:rsidR="00610BCB" w:rsidRDefault="00610BCB" w:rsidP="00610BCB">
                <w:pPr>
                  <w:pStyle w:val="Caption"/>
                  <w:jc w:val="both"/>
                </w:pPr>
                <w:r>
                  <w:rPr>
                    <w:rFonts w:cs="Segoe UI"/>
                    <w:noProof/>
                    <w:lang w:val="en-AU" w:eastAsia="en-AU"/>
                  </w:rPr>
                  <w:drawing>
                    <wp:inline distT="0" distB="0" distL="0" distR="0" wp14:anchorId="19A62AB0" wp14:editId="16C05318">
                      <wp:extent cx="2422433" cy="9956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36242" cy="1001356"/>
                              </a:xfrm>
                              <a:prstGeom prst="rect">
                                <a:avLst/>
                              </a:prstGeom>
                              <a:noFill/>
                              <a:ln>
                                <a:noFill/>
                              </a:ln>
                            </pic:spPr>
                          </pic:pic>
                        </a:graphicData>
                      </a:graphic>
                    </wp:inline>
                  </w:drawing>
                </w:r>
                <w:r w:rsidRPr="00A15DAC">
                  <w:rPr>
                    <w:color w:val="BFBFBF" w:themeColor="background1" w:themeShade="BF"/>
                  </w:rPr>
                  <w:t>Signature</w:t>
                </w:r>
              </w:p>
              <w:p w:rsidR="00610BCB" w:rsidRPr="00961FEB" w:rsidRDefault="00A858B1" w:rsidP="00610BCB">
                <w:pPr>
                  <w:pStyle w:val="ChaseBodyText"/>
                  <w:rPr>
                    <w:rFonts w:ascii="Segoe UI" w:hAnsi="Segoe UI" w:cs="Segoe UI"/>
                    <w:sz w:val="18"/>
                    <w:lang w:val="en-GB"/>
                  </w:rPr>
                </w:pPr>
              </w:p>
            </w:sdtContent>
          </w:sdt>
        </w:tc>
        <w:tc>
          <w:tcPr>
            <w:tcW w:w="4819" w:type="dxa"/>
          </w:tcPr>
          <w:p w:rsidR="00610BCB" w:rsidRDefault="00A858B1" w:rsidP="00610BCB">
            <w:pPr>
              <w:pStyle w:val="ChaseBodyText"/>
              <w:ind w:left="-110" w:firstLine="110"/>
              <w:rPr>
                <w:rFonts w:ascii="Segoe UI" w:hAnsi="Segoe UI" w:cs="Segoe UI"/>
                <w:sz w:val="18"/>
                <w:szCs w:val="18"/>
                <w:lang w:val="en-GB"/>
              </w:rPr>
            </w:pPr>
            <w:r>
              <w:rPr>
                <w:rFonts w:ascii="Segoe UI" w:hAnsi="Segoe UI" w:cs="Segoe UI"/>
                <w:sz w:val="18"/>
                <w:szCs w:val="18"/>
                <w:lang w:val="en-GB"/>
              </w:rPr>
              <w:pict>
                <v:shape id="_x0000_i1026" type="#_x0000_t75" alt="Microsoft Office Signature Line..." style="width:192pt;height:48.4pt">
                  <v:imagedata r:id="rId10" o:title=""/>
                  <o:lock v:ext="edit" ungrouping="t" rotation="t" cropping="t" verticies="t" text="t" grouping="t"/>
                  <o:signatureline v:ext="edit" id="{A4D5832B-0074-415D-9C8D-A5E607F87A8C}" provid="{00000000-0000-0000-0000-000000000000}" issignatureline="t"/>
                </v:shape>
              </w:pict>
            </w:r>
          </w:p>
          <w:sdt>
            <w:sdtPr>
              <w:rPr>
                <w:rFonts w:ascii="Arial" w:hAnsi="Arial" w:cs="Segoe UI"/>
                <w:i w:val="0"/>
                <w:iCs w:val="0"/>
                <w:color w:val="auto"/>
                <w:sz w:val="20"/>
                <w:szCs w:val="20"/>
                <w:lang w:val="en-US"/>
              </w:rPr>
              <w:id w:val="-1609497307"/>
              <w:showingPlcHdr/>
              <w:picture/>
            </w:sdtPr>
            <w:sdtEndPr/>
            <w:sdtContent>
              <w:p w:rsidR="00610BCB" w:rsidRDefault="00610BCB" w:rsidP="00610BCB">
                <w:pPr>
                  <w:pStyle w:val="Caption"/>
                  <w:jc w:val="both"/>
                </w:pPr>
                <w:r>
                  <w:rPr>
                    <w:rFonts w:cs="Segoe UI"/>
                    <w:noProof/>
                    <w:lang w:val="en-AU" w:eastAsia="en-AU"/>
                  </w:rPr>
                  <w:drawing>
                    <wp:inline distT="0" distB="0" distL="0" distR="0" wp14:anchorId="64096E89" wp14:editId="58E26C83">
                      <wp:extent cx="2423160" cy="103124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23160" cy="1031240"/>
                              </a:xfrm>
                              <a:prstGeom prst="rect">
                                <a:avLst/>
                              </a:prstGeom>
                              <a:noFill/>
                              <a:ln>
                                <a:noFill/>
                              </a:ln>
                            </pic:spPr>
                          </pic:pic>
                        </a:graphicData>
                      </a:graphic>
                    </wp:inline>
                  </w:drawing>
                </w:r>
                <w:r w:rsidRPr="00A15DAC">
                  <w:rPr>
                    <w:color w:val="BFBFBF" w:themeColor="background1" w:themeShade="BF"/>
                  </w:rPr>
                  <w:t>Signature</w:t>
                </w:r>
              </w:p>
              <w:p w:rsidR="00610BCB" w:rsidRPr="00166C24" w:rsidRDefault="00A858B1" w:rsidP="00610BCB">
                <w:pPr>
                  <w:pStyle w:val="ChaseBodyText"/>
                  <w:keepNext/>
                  <w:rPr>
                    <w:rFonts w:ascii="Segoe UI" w:hAnsi="Segoe UI" w:cs="Segoe UI"/>
                    <w:sz w:val="18"/>
                    <w:szCs w:val="18"/>
                    <w:lang w:val="en-GB"/>
                  </w:rPr>
                </w:pPr>
              </w:p>
            </w:sdtContent>
          </w:sdt>
        </w:tc>
      </w:tr>
      <w:tr w:rsidR="00610BCB" w:rsidRPr="0084263F" w:rsidTr="008405CC">
        <w:trPr>
          <w:trHeight w:val="340"/>
        </w:trPr>
        <w:tc>
          <w:tcPr>
            <w:tcW w:w="4786" w:type="dxa"/>
          </w:tcPr>
          <w:p w:rsidR="00610BCB" w:rsidRPr="00961FEB" w:rsidRDefault="00610BCB" w:rsidP="00610BCB">
            <w:pPr>
              <w:pStyle w:val="ChaseBodyText"/>
              <w:rPr>
                <w:rFonts w:ascii="Segoe UI" w:hAnsi="Segoe UI" w:cs="Segoe UI"/>
                <w:sz w:val="18"/>
                <w:lang w:val="en-GB"/>
              </w:rPr>
            </w:pPr>
            <w:r w:rsidRPr="00961FEB">
              <w:rPr>
                <w:rFonts w:ascii="Segoe UI" w:hAnsi="Segoe UI" w:cs="Segoe UI"/>
                <w:sz w:val="18"/>
                <w:lang w:val="en-GB"/>
              </w:rPr>
              <w:t>Name of Authorised Signatory:</w:t>
            </w: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Name of Authorised Signatory:</w:t>
            </w:r>
          </w:p>
        </w:tc>
      </w:tr>
      <w:tr w:rsidR="00610BCB" w:rsidRPr="0084263F" w:rsidTr="008405CC">
        <w:trPr>
          <w:trHeight w:val="454"/>
        </w:trPr>
        <w:tc>
          <w:tcPr>
            <w:tcW w:w="4786" w:type="dxa"/>
          </w:tcPr>
          <w:p w:rsidR="00610BCB" w:rsidRPr="00961FEB" w:rsidRDefault="00A858B1" w:rsidP="00610BCB">
            <w:pPr>
              <w:pStyle w:val="ChaseBodyText"/>
              <w:rPr>
                <w:rFonts w:ascii="Segoe UI" w:hAnsi="Segoe UI" w:cs="Segoe UI"/>
                <w:sz w:val="18"/>
                <w:lang w:val="en-GB"/>
              </w:rPr>
            </w:pPr>
            <w:sdt>
              <w:sdtPr>
                <w:rPr>
                  <w:rFonts w:ascii="Segoe UI" w:hAnsi="Segoe UI" w:cs="Segoe UI"/>
                  <w:sz w:val="18"/>
                  <w:szCs w:val="18"/>
                  <w:lang w:val="en-GB"/>
                </w:rPr>
                <w:id w:val="1189807507"/>
                <w:placeholder>
                  <w:docPart w:val="4A3C9AFE0E7C4560B5442ECB1A6EF7E4"/>
                </w:placeholder>
                <w:showingPlcHdr/>
                <w:text/>
              </w:sdtPr>
              <w:sdtEndPr/>
              <w:sdtContent>
                <w:r w:rsidR="00610BCB" w:rsidRPr="00A15DAC">
                  <w:rPr>
                    <w:rStyle w:val="PlaceholderText"/>
                    <w:rFonts w:ascii="Segoe UI" w:hAnsi="Segoe UI" w:cs="Segoe UI"/>
                    <w:color w:val="BFBFBF" w:themeColor="background1" w:themeShade="BF"/>
                    <w:sz w:val="18"/>
                    <w:szCs w:val="18"/>
                  </w:rPr>
                  <w:t>Enter text.</w:t>
                </w:r>
              </w:sdtContent>
            </w:sdt>
            <w:r w:rsidR="00610BCB" w:rsidRPr="00961FEB">
              <w:rPr>
                <w:rFonts w:ascii="Segoe UI" w:hAnsi="Segoe UI" w:cs="Segoe UI"/>
                <w:sz w:val="18"/>
                <w:lang w:val="en-GB"/>
              </w:rPr>
              <w:t xml:space="preserve"> </w:t>
            </w:r>
          </w:p>
          <w:p w:rsidR="00610BCB" w:rsidRPr="00961FEB" w:rsidRDefault="00610BCB" w:rsidP="00610BCB">
            <w:pPr>
              <w:pStyle w:val="ChaseBodyText"/>
              <w:rPr>
                <w:rFonts w:ascii="Segoe UI" w:hAnsi="Segoe UI" w:cs="Segoe UI"/>
                <w:sz w:val="18"/>
                <w:lang w:val="en-GB"/>
              </w:rPr>
            </w:pPr>
          </w:p>
        </w:tc>
        <w:tc>
          <w:tcPr>
            <w:tcW w:w="4819" w:type="dxa"/>
          </w:tcPr>
          <w:p w:rsidR="00610BCB" w:rsidRPr="00961FEB" w:rsidRDefault="00A858B1" w:rsidP="00610BCB">
            <w:pPr>
              <w:pStyle w:val="ChaseBodyText"/>
              <w:rPr>
                <w:rFonts w:ascii="Segoe UI" w:hAnsi="Segoe UI" w:cs="Segoe UI"/>
                <w:sz w:val="18"/>
                <w:lang w:val="en-GB"/>
              </w:rPr>
            </w:pPr>
            <w:sdt>
              <w:sdtPr>
                <w:rPr>
                  <w:rFonts w:ascii="Segoe UI" w:hAnsi="Segoe UI" w:cs="Segoe UI"/>
                  <w:sz w:val="18"/>
                  <w:szCs w:val="18"/>
                  <w:lang w:val="en-GB"/>
                </w:rPr>
                <w:id w:val="-741013670"/>
                <w:placeholder>
                  <w:docPart w:val="505B784C81EB420BA598FDA656DB91D6"/>
                </w:placeholder>
                <w:showingPlcHdr/>
                <w:text/>
              </w:sdtPr>
              <w:sdtEndPr/>
              <w:sdtContent>
                <w:r w:rsidR="00610BCB" w:rsidRPr="00A15DAC">
                  <w:rPr>
                    <w:rStyle w:val="PlaceholderText"/>
                    <w:rFonts w:ascii="Segoe UI" w:hAnsi="Segoe UI" w:cs="Segoe UI"/>
                    <w:color w:val="BFBFBF" w:themeColor="background1" w:themeShade="BF"/>
                    <w:sz w:val="18"/>
                    <w:szCs w:val="18"/>
                  </w:rPr>
                  <w:t>Enter text.</w:t>
                </w:r>
              </w:sdtContent>
            </w:sdt>
            <w:r w:rsidR="00610BCB" w:rsidRPr="00961FEB">
              <w:rPr>
                <w:rFonts w:ascii="Segoe UI" w:hAnsi="Segoe UI" w:cs="Segoe UI"/>
                <w:sz w:val="18"/>
                <w:lang w:val="en-GB"/>
              </w:rPr>
              <w:t xml:space="preserve"> </w:t>
            </w:r>
          </w:p>
          <w:p w:rsidR="00610BCB" w:rsidRPr="00961FEB" w:rsidRDefault="00610BCB" w:rsidP="00610BCB">
            <w:pPr>
              <w:pStyle w:val="ChaseBodyText"/>
              <w:ind w:left="-110" w:firstLine="110"/>
              <w:rPr>
                <w:rFonts w:ascii="Segoe UI" w:hAnsi="Segoe UI" w:cs="Segoe UI"/>
                <w:sz w:val="18"/>
                <w:lang w:val="en-GB"/>
              </w:rPr>
            </w:pPr>
          </w:p>
        </w:tc>
      </w:tr>
      <w:tr w:rsidR="00610BCB" w:rsidRPr="0084263F" w:rsidTr="008405CC">
        <w:trPr>
          <w:trHeight w:val="340"/>
        </w:trPr>
        <w:tc>
          <w:tcPr>
            <w:tcW w:w="4786" w:type="dxa"/>
          </w:tcPr>
          <w:p w:rsidR="008405CC" w:rsidRPr="00961FEB" w:rsidRDefault="00610BCB" w:rsidP="008405CC">
            <w:pPr>
              <w:pStyle w:val="ChaseBodyText"/>
              <w:rPr>
                <w:rFonts w:ascii="Segoe UI" w:hAnsi="Segoe UI" w:cs="Segoe UI"/>
                <w:sz w:val="18"/>
                <w:lang w:val="en-GB"/>
              </w:rPr>
            </w:pPr>
            <w:r w:rsidRPr="00961FEB">
              <w:rPr>
                <w:rFonts w:ascii="Segoe UI" w:hAnsi="Segoe UI" w:cs="Segoe UI"/>
                <w:sz w:val="18"/>
                <w:lang w:val="en-GB"/>
              </w:rPr>
              <w:t>Title / Position:</w:t>
            </w:r>
            <w:r w:rsidR="008405CC">
              <w:rPr>
                <w:rFonts w:ascii="Segoe UI" w:hAnsi="Segoe UI" w:cs="Segoe UI"/>
                <w:sz w:val="18"/>
                <w:lang w:val="en-GB"/>
              </w:rPr>
              <w:t xml:space="preserve"> </w:t>
            </w:r>
            <w:r w:rsidR="008405CC">
              <w:rPr>
                <w:rFonts w:ascii="Segoe UI" w:hAnsi="Segoe UI" w:cs="Segoe UI"/>
                <w:sz w:val="18"/>
                <w:szCs w:val="18"/>
                <w:lang w:val="en-GB"/>
              </w:rPr>
              <w:t xml:space="preserve"> </w:t>
            </w:r>
            <w:sdt>
              <w:sdtPr>
                <w:rPr>
                  <w:rFonts w:ascii="Segoe UI" w:hAnsi="Segoe UI" w:cs="Segoe UI"/>
                  <w:sz w:val="18"/>
                  <w:szCs w:val="18"/>
                  <w:lang w:val="en-GB"/>
                </w:rPr>
                <w:id w:val="-586917504"/>
                <w:placeholder>
                  <w:docPart w:val="7FC7B0F86BF14D84826DAE8E443B0B51"/>
                </w:placeholder>
                <w:showingPlcHdr/>
                <w:text/>
              </w:sdtPr>
              <w:sdtEndPr/>
              <w:sdtContent>
                <w:r w:rsidR="008405CC" w:rsidRPr="00A15DAC">
                  <w:rPr>
                    <w:rStyle w:val="PlaceholderText"/>
                    <w:rFonts w:ascii="Segoe UI" w:hAnsi="Segoe UI" w:cs="Segoe UI"/>
                    <w:color w:val="BFBFBF" w:themeColor="background1" w:themeShade="BF"/>
                    <w:sz w:val="18"/>
                    <w:szCs w:val="18"/>
                  </w:rPr>
                  <w:t>Enter text.</w:t>
                </w:r>
              </w:sdtContent>
            </w:sdt>
            <w:r w:rsidR="008405CC" w:rsidRPr="00961FEB">
              <w:rPr>
                <w:rFonts w:ascii="Segoe UI" w:hAnsi="Segoe UI" w:cs="Segoe UI"/>
                <w:sz w:val="18"/>
                <w:lang w:val="en-GB"/>
              </w:rPr>
              <w:t xml:space="preserve"> </w:t>
            </w:r>
          </w:p>
          <w:p w:rsidR="00610BCB" w:rsidRPr="00961FEB" w:rsidRDefault="00610BCB" w:rsidP="00610BCB">
            <w:pPr>
              <w:pStyle w:val="ChaseBodyText"/>
              <w:rPr>
                <w:rFonts w:ascii="Segoe UI" w:hAnsi="Segoe UI" w:cs="Segoe UI"/>
                <w:sz w:val="18"/>
                <w:lang w:val="en-GB"/>
              </w:rPr>
            </w:pP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Title / Position:</w:t>
            </w:r>
            <w:r w:rsidR="008405CC">
              <w:rPr>
                <w:rFonts w:ascii="Segoe UI" w:hAnsi="Segoe UI" w:cs="Segoe UI"/>
                <w:sz w:val="18"/>
                <w:lang w:val="en-GB"/>
              </w:rPr>
              <w:t xml:space="preserve"> </w:t>
            </w:r>
            <w:r w:rsidR="008405CC">
              <w:rPr>
                <w:rFonts w:ascii="Segoe UI" w:hAnsi="Segoe UI" w:cs="Segoe UI"/>
                <w:sz w:val="18"/>
                <w:szCs w:val="18"/>
                <w:lang w:val="en-GB"/>
              </w:rPr>
              <w:t xml:space="preserve"> </w:t>
            </w:r>
            <w:sdt>
              <w:sdtPr>
                <w:rPr>
                  <w:rFonts w:ascii="Segoe UI" w:hAnsi="Segoe UI" w:cs="Segoe UI"/>
                  <w:sz w:val="18"/>
                  <w:szCs w:val="18"/>
                  <w:lang w:val="en-GB"/>
                </w:rPr>
                <w:id w:val="1877886891"/>
                <w:placeholder>
                  <w:docPart w:val="DF35080AFC0F43E988DFD571D4C8ABE8"/>
                </w:placeholder>
                <w:showingPlcHdr/>
                <w:text/>
              </w:sdtPr>
              <w:sdtEndPr/>
              <w:sdtContent>
                <w:r w:rsidR="008405CC" w:rsidRPr="00A15DAC">
                  <w:rPr>
                    <w:rStyle w:val="PlaceholderText"/>
                    <w:rFonts w:ascii="Segoe UI" w:hAnsi="Segoe UI" w:cs="Segoe UI"/>
                    <w:color w:val="BFBFBF" w:themeColor="background1" w:themeShade="BF"/>
                    <w:sz w:val="18"/>
                    <w:szCs w:val="18"/>
                  </w:rPr>
                  <w:t>Enter text.</w:t>
                </w:r>
              </w:sdtContent>
            </w:sdt>
          </w:p>
        </w:tc>
      </w:tr>
      <w:tr w:rsidR="00610BCB" w:rsidRPr="00E62BD5" w:rsidTr="008405CC">
        <w:trPr>
          <w:trHeight w:val="340"/>
        </w:trPr>
        <w:tc>
          <w:tcPr>
            <w:tcW w:w="4786" w:type="dxa"/>
          </w:tcPr>
          <w:p w:rsidR="00610BCB" w:rsidRPr="00E62BD5" w:rsidRDefault="00610BCB" w:rsidP="00A30DBF">
            <w:pPr>
              <w:pStyle w:val="ChaseBodyText"/>
              <w:rPr>
                <w:rFonts w:ascii="Segoe UI" w:hAnsi="Segoe UI" w:cs="Segoe UI"/>
                <w:sz w:val="18"/>
                <w:szCs w:val="18"/>
                <w:lang w:val="en-GB"/>
              </w:rPr>
            </w:pPr>
            <w:r w:rsidRPr="00E62BD5">
              <w:rPr>
                <w:rFonts w:ascii="Segoe UI" w:hAnsi="Segoe UI" w:cs="Segoe UI"/>
                <w:sz w:val="18"/>
                <w:szCs w:val="18"/>
                <w:lang w:val="en-GB"/>
              </w:rPr>
              <w:t>Date</w:t>
            </w:r>
            <w:r w:rsidR="00A30DBF" w:rsidRPr="00E62BD5">
              <w:rPr>
                <w:rFonts w:ascii="Segoe UI" w:hAnsi="Segoe UI" w:cs="Segoe UI"/>
                <w:sz w:val="18"/>
                <w:szCs w:val="18"/>
                <w:lang w:val="en-GB"/>
              </w:rPr>
              <w:t xml:space="preserve">:   </w:t>
            </w:r>
            <w:sdt>
              <w:sdtPr>
                <w:rPr>
                  <w:rStyle w:val="Style6"/>
                  <w:rFonts w:ascii="Segoe UI" w:hAnsi="Segoe UI" w:cs="Segoe UI"/>
                  <w:sz w:val="18"/>
                  <w:szCs w:val="18"/>
                </w:rPr>
                <w:id w:val="201128606"/>
                <w:placeholder>
                  <w:docPart w:val="5FE00BADBDCD4F8A89A99E24344A10AF"/>
                </w:placeholder>
                <w:showingPlcHdr/>
                <w:date>
                  <w:dateFormat w:val="d/MM/yyyy"/>
                  <w:lid w:val="en-AU"/>
                  <w:storeMappedDataAs w:val="dateTime"/>
                  <w:calendar w:val="gregorian"/>
                </w:date>
              </w:sdtPr>
              <w:sdtEndPr>
                <w:rPr>
                  <w:rStyle w:val="DefaultParagraphFont"/>
                  <w:color w:val="0070C0"/>
                  <w:lang w:val="en-GB"/>
                </w:rPr>
              </w:sdtEndPr>
              <w:sdtContent>
                <w:r w:rsidR="00A30DBF" w:rsidRPr="00E62BD5">
                  <w:rPr>
                    <w:rStyle w:val="PlaceholderText"/>
                    <w:rFonts w:ascii="Segoe UI" w:hAnsi="Segoe UI" w:cs="Segoe UI"/>
                    <w:color w:val="BFBFBF" w:themeColor="background1" w:themeShade="BF"/>
                    <w:sz w:val="18"/>
                    <w:szCs w:val="18"/>
                  </w:rPr>
                  <w:t>Enter date.</w:t>
                </w:r>
              </w:sdtContent>
            </w:sdt>
          </w:p>
        </w:tc>
        <w:tc>
          <w:tcPr>
            <w:tcW w:w="4819" w:type="dxa"/>
          </w:tcPr>
          <w:p w:rsidR="00610BCB" w:rsidRPr="00E62BD5" w:rsidRDefault="00610BCB" w:rsidP="00995810">
            <w:pPr>
              <w:pStyle w:val="ChaseBodyText"/>
              <w:ind w:left="-110" w:firstLine="110"/>
              <w:rPr>
                <w:rFonts w:ascii="Segoe UI" w:hAnsi="Segoe UI" w:cs="Segoe UI"/>
                <w:b/>
                <w:bCs/>
                <w:sz w:val="18"/>
                <w:szCs w:val="18"/>
                <w:lang w:val="en-GB"/>
              </w:rPr>
            </w:pPr>
            <w:r w:rsidRPr="00E62BD5">
              <w:rPr>
                <w:rFonts w:ascii="Segoe UI" w:hAnsi="Segoe UI" w:cs="Segoe UI"/>
                <w:sz w:val="18"/>
                <w:szCs w:val="18"/>
                <w:lang w:val="en-GB"/>
              </w:rPr>
              <w:t>Date:</w:t>
            </w:r>
            <w:r w:rsidR="00995810" w:rsidRPr="00E62BD5">
              <w:rPr>
                <w:rFonts w:ascii="Segoe UI" w:hAnsi="Segoe UI" w:cs="Segoe UI"/>
                <w:sz w:val="18"/>
                <w:szCs w:val="18"/>
                <w:lang w:val="en-GB"/>
              </w:rPr>
              <w:t xml:space="preserve">   </w:t>
            </w:r>
            <w:sdt>
              <w:sdtPr>
                <w:rPr>
                  <w:rStyle w:val="Style6"/>
                  <w:rFonts w:ascii="Segoe UI" w:hAnsi="Segoe UI" w:cs="Segoe UI"/>
                  <w:sz w:val="18"/>
                  <w:szCs w:val="18"/>
                </w:rPr>
                <w:id w:val="-2021770358"/>
                <w:placeholder>
                  <w:docPart w:val="11D7A32B135548E58836CC6CF9D59093"/>
                </w:placeholder>
                <w:showingPlcHdr/>
                <w:date>
                  <w:dateFormat w:val="d/MM/yyyy"/>
                  <w:lid w:val="en-AU"/>
                  <w:storeMappedDataAs w:val="dateTime"/>
                  <w:calendar w:val="gregorian"/>
                </w:date>
              </w:sdtPr>
              <w:sdtEndPr>
                <w:rPr>
                  <w:rStyle w:val="DefaultParagraphFont"/>
                  <w:color w:val="0070C0"/>
                  <w:lang w:val="en-GB"/>
                </w:rPr>
              </w:sdtEndPr>
              <w:sdtContent>
                <w:r w:rsidR="008405CC" w:rsidRPr="00E62BD5">
                  <w:rPr>
                    <w:rStyle w:val="PlaceholderText"/>
                    <w:rFonts w:ascii="Segoe UI" w:hAnsi="Segoe UI" w:cs="Segoe UI"/>
                    <w:color w:val="BFBFBF" w:themeColor="background1" w:themeShade="BF"/>
                    <w:sz w:val="18"/>
                    <w:szCs w:val="18"/>
                  </w:rPr>
                  <w:t>Enter date.</w:t>
                </w:r>
              </w:sdtContent>
            </w:sdt>
          </w:p>
        </w:tc>
      </w:tr>
    </w:tbl>
    <w:p w:rsidR="006C1673" w:rsidRPr="0001342B" w:rsidRDefault="006C1673" w:rsidP="00A94AA6">
      <w:pPr>
        <w:pStyle w:val="Chase10ptbodytextnonumbering"/>
        <w:jc w:val="right"/>
        <w:rPr>
          <w:lang w:val="en-GB"/>
        </w:rPr>
      </w:pPr>
    </w:p>
    <w:sectPr w:rsidR="006C1673" w:rsidRPr="0001342B" w:rsidSect="00B72AA8">
      <w:headerReference w:type="even" r:id="rId12"/>
      <w:headerReference w:type="default" r:id="rId13"/>
      <w:footerReference w:type="default" r:id="rId14"/>
      <w:headerReference w:type="first" r:id="rId15"/>
      <w:pgSz w:w="11906" w:h="16838" w:code="9"/>
      <w:pgMar w:top="1418" w:right="707" w:bottom="567" w:left="1134" w:header="1276" w:footer="346" w:gutter="0"/>
      <w:pgBorders w:display="firstPage" w:offsetFrom="page">
        <w:top w:val="single" w:sz="4" w:space="24" w:color="FFFFFF" w:themeColor="background1"/>
        <w:left w:val="single" w:sz="4" w:space="24" w:color="FFFFFF" w:themeColor="background1"/>
        <w:bottom w:val="single" w:sz="4" w:space="24" w:color="FFFFFF" w:themeColor="background1"/>
        <w:right w:val="single" w:sz="4" w:space="24" w:color="FFFFFF" w:themeColor="background1"/>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47E5" w:rsidRDefault="00C247E5" w:rsidP="00BA6DFD">
      <w:pPr>
        <w:spacing w:after="0"/>
      </w:pPr>
      <w:r>
        <w:separator/>
      </w:r>
    </w:p>
    <w:p w:rsidR="00C247E5" w:rsidRDefault="00C247E5"/>
  </w:endnote>
  <w:endnote w:type="continuationSeparator" w:id="0">
    <w:p w:rsidR="00C247E5" w:rsidRDefault="00C247E5" w:rsidP="00BA6DFD">
      <w:pPr>
        <w:spacing w:after="0"/>
      </w:pPr>
      <w:r>
        <w:continuationSeparator/>
      </w:r>
    </w:p>
    <w:p w:rsidR="00C247E5" w:rsidRDefault="00C247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exen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7E5" w:rsidRPr="00BA2C28" w:rsidRDefault="00C247E5" w:rsidP="009A4510">
    <w:pPr>
      <w:pStyle w:val="Footer"/>
      <w:ind w:left="4513" w:firstLine="4513"/>
      <w:rPr>
        <w:rFonts w:cs="Segoe UI"/>
        <w:sz w:val="16"/>
        <w:szCs w:val="16"/>
      </w:rPr>
    </w:pPr>
  </w:p>
  <w:p w:rsidR="00C247E5" w:rsidRPr="00446884" w:rsidRDefault="00A858B1" w:rsidP="00031CFE">
    <w:pPr>
      <w:pStyle w:val="Footer"/>
      <w:pBdr>
        <w:top w:val="single" w:sz="4" w:space="1" w:color="7F2596"/>
      </w:pBdr>
      <w:tabs>
        <w:tab w:val="clear" w:pos="4513"/>
        <w:tab w:val="clear" w:pos="9026"/>
        <w:tab w:val="right" w:pos="10065"/>
      </w:tabs>
      <w:rPr>
        <w:color w:val="7F2596"/>
        <w:sz w:val="20"/>
      </w:rPr>
    </w:pPr>
    <w:sdt>
      <w:sdtPr>
        <w:rPr>
          <w:color w:val="7F2596"/>
          <w:sz w:val="20"/>
        </w:rPr>
        <w:id w:val="790940848"/>
        <w:docPartObj>
          <w:docPartGallery w:val="Page Numbers (Bottom of Page)"/>
          <w:docPartUnique/>
        </w:docPartObj>
      </w:sdtPr>
      <w:sdtEndPr>
        <w:rPr>
          <w:color w:val="auto"/>
          <w:spacing w:val="60"/>
        </w:rPr>
      </w:sdtEndPr>
      <w:sdtContent>
        <w:r w:rsidR="00C247E5" w:rsidRPr="000146DB">
          <w:t xml:space="preserve">Chase </w:t>
        </w:r>
        <w:r w:rsidR="00C247E5">
          <w:t xml:space="preserve">Property Consultants </w:t>
        </w:r>
        <w:r w:rsidR="00C247E5" w:rsidRPr="000146DB">
          <w:t>PI Proposal Form 0123</w:t>
        </w:r>
        <w:r w:rsidR="00C247E5">
          <w:t xml:space="preserve"> v2, 08/04/2024</w:t>
        </w:r>
        <w:r w:rsidR="00C247E5" w:rsidRPr="00446884">
          <w:rPr>
            <w:color w:val="7F2596"/>
            <w:sz w:val="20"/>
          </w:rPr>
          <w:tab/>
        </w:r>
        <w:r w:rsidR="00C247E5" w:rsidRPr="00446884">
          <w:rPr>
            <w:color w:val="7F2596"/>
            <w:spacing w:val="60"/>
            <w:sz w:val="20"/>
          </w:rPr>
          <w:t>Page</w:t>
        </w:r>
        <w:r w:rsidR="00C247E5" w:rsidRPr="00446884">
          <w:rPr>
            <w:color w:val="7F2596"/>
            <w:sz w:val="20"/>
          </w:rPr>
          <w:t xml:space="preserve"> | </w:t>
        </w:r>
        <w:r w:rsidR="00C247E5" w:rsidRPr="00446884">
          <w:rPr>
            <w:sz w:val="20"/>
          </w:rPr>
          <w:fldChar w:fldCharType="begin"/>
        </w:r>
        <w:r w:rsidR="00C247E5" w:rsidRPr="00446884">
          <w:rPr>
            <w:sz w:val="20"/>
          </w:rPr>
          <w:instrText xml:space="preserve"> PAGE   \* MERGEFORMAT </w:instrText>
        </w:r>
        <w:r w:rsidR="00C247E5" w:rsidRPr="00446884">
          <w:rPr>
            <w:sz w:val="20"/>
          </w:rPr>
          <w:fldChar w:fldCharType="separate"/>
        </w:r>
        <w:r>
          <w:rPr>
            <w:noProof/>
            <w:sz w:val="20"/>
          </w:rPr>
          <w:t>18</w:t>
        </w:r>
        <w:r w:rsidR="00C247E5" w:rsidRPr="00446884">
          <w:rPr>
            <w:noProof/>
            <w:sz w:val="20"/>
          </w:rPr>
          <w:fldChar w:fldCharType="end"/>
        </w:r>
        <w:r w:rsidR="00C247E5" w:rsidRPr="00446884">
          <w:rPr>
            <w:noProof/>
            <w:sz w:val="20"/>
          </w:rPr>
          <w:t xml:space="preserve"> of </w:t>
        </w:r>
      </w:sdtContent>
    </w:sdt>
    <w:r w:rsidR="00C247E5" w:rsidRPr="007626D6">
      <w:rPr>
        <w:sz w:val="20"/>
        <w:szCs w:val="20"/>
      </w:rPr>
      <w:fldChar w:fldCharType="begin"/>
    </w:r>
    <w:r w:rsidR="00C247E5" w:rsidRPr="007626D6">
      <w:rPr>
        <w:sz w:val="20"/>
        <w:szCs w:val="20"/>
      </w:rPr>
      <w:instrText xml:space="preserve"> NUMPAGES  \* Arabic  \* MERGEFORMAT </w:instrText>
    </w:r>
    <w:r w:rsidR="00C247E5" w:rsidRPr="007626D6">
      <w:rPr>
        <w:sz w:val="20"/>
        <w:szCs w:val="20"/>
      </w:rPr>
      <w:fldChar w:fldCharType="separate"/>
    </w:r>
    <w:r>
      <w:rPr>
        <w:noProof/>
        <w:sz w:val="20"/>
        <w:szCs w:val="20"/>
      </w:rPr>
      <w:t>18</w:t>
    </w:r>
    <w:r w:rsidR="00C247E5" w:rsidRPr="007626D6">
      <w:rPr>
        <w:sz w:val="20"/>
        <w:szCs w:val="20"/>
      </w:rPr>
      <w:fldChar w:fldCharType="end"/>
    </w:r>
  </w:p>
  <w:p w:rsidR="00C247E5" w:rsidRPr="00BA2C28" w:rsidRDefault="00C247E5" w:rsidP="009A4510">
    <w:pPr>
      <w:pStyle w:val="Footer"/>
      <w:tabs>
        <w:tab w:val="clear" w:pos="9026"/>
        <w:tab w:val="right" w:pos="10205"/>
      </w:tabs>
      <w:rPr>
        <w:rFonts w:cs="Segoe U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47E5" w:rsidRDefault="00C247E5" w:rsidP="00BA6DFD">
      <w:pPr>
        <w:spacing w:after="0"/>
      </w:pPr>
      <w:r>
        <w:separator/>
      </w:r>
    </w:p>
    <w:p w:rsidR="00C247E5" w:rsidRDefault="00C247E5"/>
  </w:footnote>
  <w:footnote w:type="continuationSeparator" w:id="0">
    <w:p w:rsidR="00C247E5" w:rsidRDefault="00C247E5" w:rsidP="00BA6DFD">
      <w:pPr>
        <w:spacing w:after="0"/>
      </w:pPr>
      <w:r>
        <w:continuationSeparator/>
      </w:r>
    </w:p>
    <w:p w:rsidR="00C247E5" w:rsidRDefault="00C247E5"/>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7E5" w:rsidRDefault="00C247E5">
    <w:pPr>
      <w:pStyle w:val="Header"/>
    </w:pPr>
    <w:r>
      <w:rPr>
        <w:noProof/>
        <w:lang w:val="en-AU" w:eastAsia="en-AU"/>
      </w:rPr>
      <w:drawing>
        <wp:inline distT="0" distB="0" distL="0" distR="0" wp14:anchorId="7D88FBA2" wp14:editId="0B2A7C47">
          <wp:extent cx="1095375" cy="323850"/>
          <wp:effectExtent l="0" t="0" r="9525" b="0"/>
          <wp:docPr id="11" name="Picture 11" descr="CATLIN_LOGO_CMYK -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TLIN_LOGO_CMYK - Cop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3238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7E5" w:rsidRDefault="00C247E5" w:rsidP="0047728B">
    <w:pPr>
      <w:pStyle w:val="Header"/>
    </w:pPr>
    <w:r w:rsidRPr="003F1671">
      <w:rPr>
        <w:rFonts w:ascii="Lexend" w:hAnsi="Lexend" w:cs="Helvetica"/>
        <w:noProof/>
        <w:sz w:val="20"/>
        <w:szCs w:val="20"/>
        <w:lang w:val="en-AU" w:eastAsia="en-AU"/>
      </w:rPr>
      <w:drawing>
        <wp:anchor distT="0" distB="0" distL="114300" distR="114300" simplePos="0" relativeHeight="251661312" behindDoc="1" locked="0" layoutInCell="1" allowOverlap="1" wp14:anchorId="0F381492" wp14:editId="7579F0A4">
          <wp:simplePos x="0" y="0"/>
          <wp:positionH relativeFrom="margin">
            <wp:posOffset>4811395</wp:posOffset>
          </wp:positionH>
          <wp:positionV relativeFrom="paragraph">
            <wp:posOffset>-526415</wp:posOffset>
          </wp:positionV>
          <wp:extent cx="1599839" cy="436880"/>
          <wp:effectExtent l="0" t="0" r="635" b="127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99839" cy="4368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47E5" w:rsidRDefault="00C247E5" w:rsidP="00446884">
    <w:pPr>
      <w:pStyle w:val="Header"/>
    </w:pPr>
    <w:r w:rsidRPr="003F1671">
      <w:rPr>
        <w:rFonts w:ascii="Lexend" w:hAnsi="Lexend" w:cs="Helvetica"/>
        <w:noProof/>
        <w:sz w:val="20"/>
        <w:szCs w:val="20"/>
        <w:lang w:val="en-AU" w:eastAsia="en-AU"/>
      </w:rPr>
      <w:drawing>
        <wp:anchor distT="0" distB="0" distL="114300" distR="114300" simplePos="0" relativeHeight="251659264" behindDoc="1" locked="0" layoutInCell="1" allowOverlap="1" wp14:anchorId="0F381492" wp14:editId="7579F0A4">
          <wp:simplePos x="0" y="0"/>
          <wp:positionH relativeFrom="margin">
            <wp:posOffset>3444240</wp:posOffset>
          </wp:positionH>
          <wp:positionV relativeFrom="paragraph">
            <wp:posOffset>-441960</wp:posOffset>
          </wp:positionV>
          <wp:extent cx="2469515" cy="674370"/>
          <wp:effectExtent l="0" t="0" r="698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69515" cy="67437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B53C3"/>
    <w:multiLevelType w:val="hybridMultilevel"/>
    <w:tmpl w:val="A2E84280"/>
    <w:lvl w:ilvl="0" w:tplc="9AD2D854">
      <w:start w:val="1"/>
      <w:numFmt w:val="bullet"/>
      <w:pStyle w:val="Catlinbulletlistlevel2"/>
      <w:lvlText w:val="o"/>
      <w:lvlJc w:val="left"/>
      <w:pPr>
        <w:ind w:left="720" w:hanging="360"/>
      </w:pPr>
      <w:rPr>
        <w:rFonts w:ascii="Segoe UI" w:hAnsi="Segoe UI" w:cs="Segoe UI" w:hint="default"/>
        <w:b w:val="0"/>
        <w:bCs/>
        <w:color w:val="auto"/>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773BE9"/>
    <w:multiLevelType w:val="hybridMultilevel"/>
    <w:tmpl w:val="F87AED3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2178E6"/>
    <w:multiLevelType w:val="hybridMultilevel"/>
    <w:tmpl w:val="BB4E1B14"/>
    <w:lvl w:ilvl="0" w:tplc="0C090001">
      <w:start w:val="1"/>
      <w:numFmt w:val="bullet"/>
      <w:lvlText w:val=""/>
      <w:lvlJc w:val="left"/>
      <w:pPr>
        <w:ind w:left="1287" w:hanging="266"/>
      </w:pPr>
      <w:rPr>
        <w:rFonts w:ascii="Symbol" w:hAnsi="Symbol"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85A21E7"/>
    <w:multiLevelType w:val="hybridMultilevel"/>
    <w:tmpl w:val="E5E89AD6"/>
    <w:lvl w:ilvl="0" w:tplc="B30C51F2">
      <w:start w:val="1"/>
      <w:numFmt w:val="bullet"/>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6ECADACC">
      <w:start w:val="1"/>
      <w:numFmt w:val="bullet"/>
      <w:pStyle w:val="Catlinbulletlistlevel5"/>
      <w:lvlText w:val=""/>
      <w:lvlJc w:val="left"/>
      <w:pPr>
        <w:ind w:left="2880" w:hanging="360"/>
      </w:pPr>
      <w:rPr>
        <w:rFonts w:ascii="Wingdings 2" w:hAnsi="Wingdings 2" w:hint="default"/>
        <w:color w:val="E00034"/>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2E53AC"/>
    <w:multiLevelType w:val="hybridMultilevel"/>
    <w:tmpl w:val="553AEB1C"/>
    <w:lvl w:ilvl="0" w:tplc="0C090001">
      <w:start w:val="1"/>
      <w:numFmt w:val="bullet"/>
      <w:lvlText w:val=""/>
      <w:lvlJc w:val="left"/>
      <w:pPr>
        <w:ind w:left="720" w:hanging="360"/>
      </w:pPr>
      <w:rPr>
        <w:rFonts w:ascii="Symbol" w:hAnsi="Symbol"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B136F6"/>
    <w:multiLevelType w:val="multilevel"/>
    <w:tmpl w:val="A184DDF6"/>
    <w:lvl w:ilvl="0">
      <w:start w:val="1"/>
      <w:numFmt w:val="decimal"/>
      <w:pStyle w:val="CatlinPInumberlevel1"/>
      <w:lvlText w:val="%1"/>
      <w:lvlJc w:val="left"/>
      <w:pPr>
        <w:ind w:left="567" w:hanging="567"/>
      </w:pPr>
      <w:rPr>
        <w:rFonts w:ascii="Arial" w:hAnsi="Arial" w:hint="default"/>
        <w:b/>
        <w:i w:val="0"/>
        <w:color w:val="E00034"/>
        <w:sz w:val="24"/>
      </w:rPr>
    </w:lvl>
    <w:lvl w:ilvl="1">
      <w:start w:val="1"/>
      <w:numFmt w:val="decimal"/>
      <w:pStyle w:val="CatlinPInumberlevel2"/>
      <w:lvlText w:val="%1.%2"/>
      <w:lvlJc w:val="left"/>
      <w:pPr>
        <w:ind w:left="1418" w:hanging="851"/>
      </w:pPr>
      <w:rPr>
        <w:rFonts w:ascii="Arial" w:hAnsi="Arial" w:hint="default"/>
        <w:b w:val="0"/>
        <w:i w:val="0"/>
        <w:sz w:val="20"/>
      </w:rPr>
    </w:lvl>
    <w:lvl w:ilvl="2">
      <w:start w:val="1"/>
      <w:numFmt w:val="lowerLetter"/>
      <w:lvlRestart w:val="1"/>
      <w:pStyle w:val="CatlinPInumberlevel2a"/>
      <w:lvlText w:val="(%3)"/>
      <w:lvlJc w:val="left"/>
      <w:pPr>
        <w:tabs>
          <w:tab w:val="num" w:pos="1418"/>
        </w:tabs>
        <w:ind w:left="1418" w:hanging="851"/>
      </w:pPr>
      <w:rPr>
        <w:rFonts w:ascii="Arial" w:hAnsi="Arial" w:hint="default"/>
        <w:b w:val="0"/>
        <w:i w:val="0"/>
        <w:sz w:val="20"/>
      </w:rPr>
    </w:lvl>
    <w:lvl w:ilvl="3">
      <w:start w:val="1"/>
      <w:numFmt w:val="lowerRoman"/>
      <w:lvlRestart w:val="1"/>
      <w:pStyle w:val="CatlinPInumberlevel2i"/>
      <w:lvlText w:val="(%4)"/>
      <w:lvlJc w:val="left"/>
      <w:pPr>
        <w:tabs>
          <w:tab w:val="num" w:pos="1418"/>
        </w:tabs>
        <w:ind w:left="1418" w:hanging="851"/>
      </w:pPr>
      <w:rPr>
        <w:rFonts w:ascii="Arial" w:hAnsi="Arial" w:hint="default"/>
        <w:b w:val="0"/>
        <w:i w:val="0"/>
        <w:sz w:val="20"/>
      </w:rPr>
    </w:lvl>
    <w:lvl w:ilvl="4">
      <w:start w:val="1"/>
      <w:numFmt w:val="decimal"/>
      <w:lvlRestart w:val="2"/>
      <w:pStyle w:val="CatlinPInumberlevel3"/>
      <w:lvlText w:val="%1.%2.%5"/>
      <w:lvlJc w:val="left"/>
      <w:pPr>
        <w:tabs>
          <w:tab w:val="num" w:pos="2268"/>
        </w:tabs>
        <w:ind w:left="2268" w:hanging="850"/>
      </w:pPr>
      <w:rPr>
        <w:rFonts w:ascii="Arial" w:hAnsi="Arial" w:hint="default"/>
        <w:b w:val="0"/>
        <w:i w:val="0"/>
        <w:sz w:val="20"/>
      </w:rPr>
    </w:lvl>
    <w:lvl w:ilvl="5">
      <w:start w:val="1"/>
      <w:numFmt w:val="lowerLetter"/>
      <w:lvlRestart w:val="2"/>
      <w:pStyle w:val="CatlinPInumberlevel3a"/>
      <w:lvlText w:val="(%6)"/>
      <w:lvlJc w:val="left"/>
      <w:pPr>
        <w:tabs>
          <w:tab w:val="num" w:pos="2268"/>
        </w:tabs>
        <w:ind w:left="2268" w:hanging="850"/>
      </w:pPr>
      <w:rPr>
        <w:rFonts w:ascii="Arial" w:hAnsi="Arial" w:hint="default"/>
        <w:b w:val="0"/>
        <w:i w:val="0"/>
        <w:sz w:val="20"/>
      </w:rPr>
    </w:lvl>
    <w:lvl w:ilvl="6">
      <w:start w:val="1"/>
      <w:numFmt w:val="lowerRoman"/>
      <w:lvlRestart w:val="2"/>
      <w:pStyle w:val="CatlinPInumberlevel3i"/>
      <w:lvlText w:val="(%7)"/>
      <w:lvlJc w:val="left"/>
      <w:pPr>
        <w:tabs>
          <w:tab w:val="num" w:pos="2268"/>
        </w:tabs>
        <w:ind w:left="2268" w:hanging="850"/>
      </w:pPr>
      <w:rPr>
        <w:rFonts w:ascii="Arial" w:hAnsi="Arial" w:hint="default"/>
        <w:b w:val="0"/>
        <w:i w:val="0"/>
        <w:sz w:val="20"/>
      </w:rPr>
    </w:lvl>
    <w:lvl w:ilvl="7">
      <w:start w:val="1"/>
      <w:numFmt w:val="lowerLetter"/>
      <w:lvlRestart w:val="5"/>
      <w:pStyle w:val="CatlinPInumberlevel4a"/>
      <w:lvlText w:val="(%8)"/>
      <w:lvlJc w:val="left"/>
      <w:pPr>
        <w:tabs>
          <w:tab w:val="num" w:pos="2835"/>
        </w:tabs>
        <w:ind w:left="2835" w:hanging="567"/>
      </w:pPr>
      <w:rPr>
        <w:rFonts w:ascii="Arial" w:hAnsi="Arial" w:hint="default"/>
        <w:b w:val="0"/>
        <w:i w:val="0"/>
        <w:sz w:val="20"/>
      </w:rPr>
    </w:lvl>
    <w:lvl w:ilvl="8">
      <w:start w:val="1"/>
      <w:numFmt w:val="lowerRoman"/>
      <w:lvlRestart w:val="5"/>
      <w:pStyle w:val="CatlinPInumberlevel4i"/>
      <w:lvlText w:val="(%9)"/>
      <w:lvlJc w:val="left"/>
      <w:pPr>
        <w:tabs>
          <w:tab w:val="num" w:pos="2835"/>
        </w:tabs>
        <w:ind w:left="2835" w:hanging="567"/>
      </w:pPr>
      <w:rPr>
        <w:rFonts w:ascii="Arial" w:hAnsi="Arial" w:hint="default"/>
        <w:b w:val="0"/>
        <w:i w:val="0"/>
        <w:sz w:val="20"/>
      </w:rPr>
    </w:lvl>
  </w:abstractNum>
  <w:abstractNum w:abstractNumId="6" w15:restartNumberingAfterBreak="0">
    <w:nsid w:val="17346A35"/>
    <w:multiLevelType w:val="multilevel"/>
    <w:tmpl w:val="837A7088"/>
    <w:lvl w:ilvl="0">
      <w:start w:val="1"/>
      <w:numFmt w:val="decimal"/>
      <w:pStyle w:val="Catlinendorsementnumberlevel1"/>
      <w:lvlText w:val="%1"/>
      <w:lvlJc w:val="left"/>
      <w:pPr>
        <w:ind w:left="567" w:hanging="567"/>
      </w:pPr>
      <w:rPr>
        <w:rFonts w:ascii="Arial" w:hAnsi="Arial" w:hint="default"/>
        <w:b/>
        <w:i w:val="0"/>
        <w:color w:val="000000"/>
        <w:sz w:val="22"/>
      </w:rPr>
    </w:lvl>
    <w:lvl w:ilvl="1">
      <w:start w:val="1"/>
      <w:numFmt w:val="decimal"/>
      <w:pStyle w:val="Catlinendorsementnumberlevel2"/>
      <w:lvlText w:val="%1.%2"/>
      <w:lvlJc w:val="left"/>
      <w:pPr>
        <w:ind w:left="1418" w:hanging="851"/>
      </w:pPr>
      <w:rPr>
        <w:rFonts w:hint="default"/>
      </w:rPr>
    </w:lvl>
    <w:lvl w:ilvl="2">
      <w:start w:val="1"/>
      <w:numFmt w:val="lowerLetter"/>
      <w:pStyle w:val="Catlinendorsementnumberlevel2a"/>
      <w:lvlText w:val="(%3)"/>
      <w:lvlJc w:val="left"/>
      <w:pPr>
        <w:ind w:left="1418" w:hanging="851"/>
      </w:pPr>
      <w:rPr>
        <w:rFonts w:hint="default"/>
      </w:rPr>
    </w:lvl>
    <w:lvl w:ilvl="3">
      <w:start w:val="1"/>
      <w:numFmt w:val="lowerRoman"/>
      <w:pStyle w:val="Catlinendorsementnumberlevel2i"/>
      <w:lvlText w:val="(%4)"/>
      <w:lvlJc w:val="left"/>
      <w:pPr>
        <w:tabs>
          <w:tab w:val="num" w:pos="1418"/>
        </w:tabs>
        <w:ind w:left="1418" w:hanging="851"/>
      </w:pPr>
      <w:rPr>
        <w:rFonts w:hint="default"/>
      </w:rPr>
    </w:lvl>
    <w:lvl w:ilvl="4">
      <w:start w:val="1"/>
      <w:numFmt w:val="lowerRoman"/>
      <w:pStyle w:val="Catlinendorsementnumberlevel3"/>
      <w:lvlText w:val="%1.%2(%5)"/>
      <w:lvlJc w:val="left"/>
      <w:pPr>
        <w:tabs>
          <w:tab w:val="num" w:pos="2268"/>
        </w:tabs>
        <w:ind w:left="2268" w:hanging="850"/>
      </w:pPr>
      <w:rPr>
        <w:rFonts w:hint="default"/>
      </w:rPr>
    </w:lvl>
    <w:lvl w:ilvl="5">
      <w:start w:val="1"/>
      <w:numFmt w:val="lowerLetter"/>
      <w:pStyle w:val="Catlinendorsementnumberlevel3a"/>
      <w:lvlText w:val="(%6)"/>
      <w:lvlJc w:val="left"/>
      <w:pPr>
        <w:tabs>
          <w:tab w:val="num" w:pos="2268"/>
        </w:tabs>
        <w:ind w:left="2268" w:hanging="850"/>
      </w:pPr>
      <w:rPr>
        <w:rFonts w:hint="default"/>
      </w:rPr>
    </w:lvl>
    <w:lvl w:ilvl="6">
      <w:start w:val="1"/>
      <w:numFmt w:val="lowerRoman"/>
      <w:pStyle w:val="Catlinendorsementnumberlevel3i"/>
      <w:lvlText w:val="(%7)"/>
      <w:lvlJc w:val="left"/>
      <w:pPr>
        <w:tabs>
          <w:tab w:val="num" w:pos="2268"/>
        </w:tabs>
        <w:ind w:left="2268" w:hanging="850"/>
      </w:pPr>
      <w:rPr>
        <w:rFonts w:hint="default"/>
      </w:rPr>
    </w:lvl>
    <w:lvl w:ilvl="7">
      <w:start w:val="1"/>
      <w:numFmt w:val="lowerLetter"/>
      <w:pStyle w:val="Catlinendorsementnumberlevel4a"/>
      <w:lvlText w:val="(%8)"/>
      <w:lvlJc w:val="left"/>
      <w:pPr>
        <w:tabs>
          <w:tab w:val="num" w:pos="2835"/>
        </w:tabs>
        <w:ind w:left="2835" w:hanging="567"/>
      </w:pPr>
      <w:rPr>
        <w:rFonts w:hint="default"/>
      </w:rPr>
    </w:lvl>
    <w:lvl w:ilvl="8">
      <w:start w:val="1"/>
      <w:numFmt w:val="lowerRoman"/>
      <w:pStyle w:val="Catlinendorsementnumberlevel4i"/>
      <w:lvlText w:val="(%9)"/>
      <w:lvlJc w:val="left"/>
      <w:pPr>
        <w:tabs>
          <w:tab w:val="num" w:pos="2835"/>
        </w:tabs>
        <w:ind w:left="2835" w:hanging="567"/>
      </w:pPr>
      <w:rPr>
        <w:rFonts w:hint="default"/>
      </w:rPr>
    </w:lvl>
  </w:abstractNum>
  <w:abstractNum w:abstractNumId="7" w15:restartNumberingAfterBreak="0">
    <w:nsid w:val="1E3C0909"/>
    <w:multiLevelType w:val="hybridMultilevel"/>
    <w:tmpl w:val="FBD25898"/>
    <w:lvl w:ilvl="0" w:tplc="4A0078EA">
      <w:start w:val="1"/>
      <w:numFmt w:val="bullet"/>
      <w:pStyle w:val="Catlinbulletlistlevel4"/>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47296D"/>
    <w:multiLevelType w:val="multilevel"/>
    <w:tmpl w:val="B5AAB970"/>
    <w:lvl w:ilvl="0">
      <w:start w:val="1"/>
      <w:numFmt w:val="decimal"/>
      <w:pStyle w:val="Chase14ptSectionHeader"/>
      <w:lvlText w:val="%1."/>
      <w:lvlJc w:val="left"/>
      <w:pPr>
        <w:ind w:left="720" w:hanging="360"/>
      </w:pPr>
    </w:lvl>
    <w:lvl w:ilvl="1">
      <w:start w:val="11"/>
      <w:numFmt w:val="decimal"/>
      <w:isLgl/>
      <w:lvlText w:val="%1.%2"/>
      <w:lvlJc w:val="left"/>
      <w:pPr>
        <w:ind w:left="924" w:hanging="56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 w15:restartNumberingAfterBreak="0">
    <w:nsid w:val="24E9487A"/>
    <w:multiLevelType w:val="multilevel"/>
    <w:tmpl w:val="C2026BF4"/>
    <w:lvl w:ilvl="0">
      <w:start w:val="1"/>
      <w:numFmt w:val="decimal"/>
      <w:pStyle w:val="Catlinnumberlevel1"/>
      <w:lvlText w:val="%1"/>
      <w:lvlJc w:val="left"/>
      <w:pPr>
        <w:ind w:left="567" w:hanging="567"/>
      </w:pPr>
      <w:rPr>
        <w:rFonts w:ascii="Arial" w:hAnsi="Arial" w:hint="default"/>
        <w:b/>
        <w:i w:val="0"/>
        <w:color w:val="E00034"/>
        <w:sz w:val="26"/>
      </w:rPr>
    </w:lvl>
    <w:lvl w:ilvl="1">
      <w:start w:val="1"/>
      <w:numFmt w:val="decimal"/>
      <w:pStyle w:val="Catlinnumberlevel2"/>
      <w:lvlText w:val="%1.%2"/>
      <w:lvlJc w:val="left"/>
      <w:pPr>
        <w:ind w:left="1418" w:hanging="851"/>
      </w:pPr>
      <w:rPr>
        <w:rFonts w:ascii="Arial" w:hAnsi="Arial" w:hint="default"/>
        <w:b w:val="0"/>
        <w:i w:val="0"/>
        <w:sz w:val="20"/>
      </w:rPr>
    </w:lvl>
    <w:lvl w:ilvl="2">
      <w:start w:val="1"/>
      <w:numFmt w:val="lowerLetter"/>
      <w:lvlRestart w:val="1"/>
      <w:pStyle w:val="Catlinnumberlevel2a"/>
      <w:lvlText w:val="(%3)"/>
      <w:lvlJc w:val="left"/>
      <w:pPr>
        <w:ind w:left="1418" w:hanging="851"/>
      </w:pPr>
      <w:rPr>
        <w:rFonts w:hint="default"/>
      </w:rPr>
    </w:lvl>
    <w:lvl w:ilvl="3">
      <w:start w:val="1"/>
      <w:numFmt w:val="lowerRoman"/>
      <w:lvlRestart w:val="1"/>
      <w:pStyle w:val="Catlinnumberlevel2i"/>
      <w:lvlText w:val="(%4)"/>
      <w:lvlJc w:val="left"/>
      <w:pPr>
        <w:ind w:left="1418" w:hanging="851"/>
      </w:pPr>
      <w:rPr>
        <w:rFonts w:hint="default"/>
      </w:rPr>
    </w:lvl>
    <w:lvl w:ilvl="4">
      <w:start w:val="1"/>
      <w:numFmt w:val="lowerRoman"/>
      <w:lvlRestart w:val="2"/>
      <w:pStyle w:val="Catlinnumberlevel3"/>
      <w:lvlText w:val="%1.%2(%5)"/>
      <w:lvlJc w:val="left"/>
      <w:pPr>
        <w:ind w:left="2268" w:hanging="850"/>
      </w:pPr>
      <w:rPr>
        <w:rFonts w:hint="default"/>
      </w:rPr>
    </w:lvl>
    <w:lvl w:ilvl="5">
      <w:start w:val="1"/>
      <w:numFmt w:val="lowerLetter"/>
      <w:lvlRestart w:val="2"/>
      <w:pStyle w:val="Catlinnumberlevel3a"/>
      <w:lvlText w:val="(%6)"/>
      <w:lvlJc w:val="left"/>
      <w:pPr>
        <w:ind w:left="2268" w:hanging="850"/>
      </w:pPr>
      <w:rPr>
        <w:rFonts w:hint="default"/>
      </w:rPr>
    </w:lvl>
    <w:lvl w:ilvl="6">
      <w:start w:val="1"/>
      <w:numFmt w:val="lowerRoman"/>
      <w:lvlRestart w:val="3"/>
      <w:pStyle w:val="Catlinnumberlevel3i"/>
      <w:lvlText w:val="(%7)"/>
      <w:lvlJc w:val="left"/>
      <w:pPr>
        <w:ind w:left="2268" w:hanging="850"/>
      </w:pPr>
      <w:rPr>
        <w:rFonts w:hint="default"/>
      </w:rPr>
    </w:lvl>
    <w:lvl w:ilvl="7">
      <w:start w:val="1"/>
      <w:numFmt w:val="lowerLetter"/>
      <w:pStyle w:val="Catlinnumberlevel4a"/>
      <w:lvlText w:val="(%8)"/>
      <w:lvlJc w:val="left"/>
      <w:pPr>
        <w:ind w:left="2835" w:hanging="567"/>
      </w:pPr>
      <w:rPr>
        <w:rFonts w:hint="default"/>
      </w:rPr>
    </w:lvl>
    <w:lvl w:ilvl="8">
      <w:start w:val="1"/>
      <w:numFmt w:val="lowerRoman"/>
      <w:lvlRestart w:val="6"/>
      <w:pStyle w:val="Catlinnumberlevel4i"/>
      <w:lvlText w:val="(%9)"/>
      <w:lvlJc w:val="left"/>
      <w:pPr>
        <w:ind w:left="2835" w:hanging="567"/>
      </w:pPr>
      <w:rPr>
        <w:rFonts w:hint="default"/>
      </w:rPr>
    </w:lvl>
  </w:abstractNum>
  <w:abstractNum w:abstractNumId="10" w15:restartNumberingAfterBreak="0">
    <w:nsid w:val="2CEC0CA4"/>
    <w:multiLevelType w:val="hybridMultilevel"/>
    <w:tmpl w:val="50461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8F84A16"/>
    <w:multiLevelType w:val="hybridMultilevel"/>
    <w:tmpl w:val="D3C613D0"/>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BC113D3"/>
    <w:multiLevelType w:val="multilevel"/>
    <w:tmpl w:val="1D34977C"/>
    <w:styleLink w:val="CatlinPIorinumbering"/>
    <w:lvl w:ilvl="0">
      <w:start w:val="1"/>
      <w:numFmt w:val="decimal"/>
      <w:lvlText w:val="%1"/>
      <w:lvlJc w:val="left"/>
      <w:pPr>
        <w:ind w:left="567" w:hanging="567"/>
      </w:pPr>
      <w:rPr>
        <w:rFonts w:ascii="Arial" w:hAnsi="Arial" w:hint="default"/>
        <w:b/>
        <w:i w:val="0"/>
        <w:color w:val="E00034"/>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FB0078C"/>
    <w:multiLevelType w:val="multilevel"/>
    <w:tmpl w:val="F8B6212E"/>
    <w:lvl w:ilvl="0">
      <w:start w:val="1"/>
      <w:numFmt w:val="upperRoman"/>
      <w:pStyle w:val="CatlinUSlevel1"/>
      <w:lvlText w:val="%1."/>
      <w:lvlJc w:val="left"/>
      <w:pPr>
        <w:ind w:left="567" w:hanging="567"/>
      </w:pPr>
      <w:rPr>
        <w:rFonts w:ascii="Arial" w:hAnsi="Arial" w:hint="default"/>
        <w:b/>
        <w:i w:val="0"/>
        <w:color w:val="E00034"/>
        <w:sz w:val="26"/>
      </w:rPr>
    </w:lvl>
    <w:lvl w:ilvl="1">
      <w:start w:val="1"/>
      <w:numFmt w:val="upperLetter"/>
      <w:pStyle w:val="CatlinUSlevel2"/>
      <w:lvlText w:val="%2."/>
      <w:lvlJc w:val="left"/>
      <w:pPr>
        <w:ind w:left="1418" w:hanging="851"/>
      </w:pPr>
      <w:rPr>
        <w:rFonts w:ascii="Arial" w:hAnsi="Arial" w:hint="default"/>
        <w:b w:val="0"/>
        <w:i w:val="0"/>
        <w:sz w:val="20"/>
      </w:rPr>
    </w:lvl>
    <w:lvl w:ilvl="2">
      <w:start w:val="1"/>
      <w:numFmt w:val="decimal"/>
      <w:pStyle w:val="CatlinUSlevel3"/>
      <w:lvlText w:val="%3."/>
      <w:lvlJc w:val="left"/>
      <w:pPr>
        <w:ind w:left="2268" w:hanging="850"/>
      </w:pPr>
      <w:rPr>
        <w:rFonts w:hint="default"/>
      </w:rPr>
    </w:lvl>
    <w:lvl w:ilvl="3">
      <w:start w:val="1"/>
      <w:numFmt w:val="lowerLetter"/>
      <w:pStyle w:val="CatlinUSlevel4"/>
      <w:lvlText w:val="%4."/>
      <w:lvlJc w:val="left"/>
      <w:pPr>
        <w:tabs>
          <w:tab w:val="num" w:pos="2268"/>
        </w:tabs>
        <w:ind w:left="2835" w:hanging="567"/>
      </w:pPr>
      <w:rPr>
        <w:rFonts w:hint="default"/>
      </w:rPr>
    </w:lvl>
    <w:lvl w:ilvl="4">
      <w:start w:val="1"/>
      <w:numFmt w:val="lowerRoman"/>
      <w:pStyle w:val="CatlinUSlevel5"/>
      <w:lvlText w:val="%5."/>
      <w:lvlJc w:val="left"/>
      <w:pPr>
        <w:tabs>
          <w:tab w:val="num" w:pos="2835"/>
        </w:tabs>
        <w:ind w:left="3402" w:hanging="567"/>
      </w:pPr>
      <w:rPr>
        <w:rFonts w:hint="default"/>
      </w:rPr>
    </w:lvl>
    <w:lvl w:ilvl="5">
      <w:start w:val="1"/>
      <w:numFmt w:val="lowerLetter"/>
      <w:lvlRestart w:val="2"/>
      <w:lvlText w:val="(%6)"/>
      <w:lvlJc w:val="left"/>
      <w:pPr>
        <w:ind w:left="2268" w:hanging="850"/>
      </w:pPr>
      <w:rPr>
        <w:rFonts w:hint="default"/>
      </w:rPr>
    </w:lvl>
    <w:lvl w:ilvl="6">
      <w:start w:val="1"/>
      <w:numFmt w:val="lowerRoman"/>
      <w:lvlRestart w:val="2"/>
      <w:lvlText w:val="(%7)"/>
      <w:lvlJc w:val="left"/>
      <w:pPr>
        <w:ind w:left="2268" w:hanging="850"/>
      </w:pPr>
      <w:rPr>
        <w:rFonts w:hint="default"/>
      </w:rPr>
    </w:lvl>
    <w:lvl w:ilvl="7">
      <w:start w:val="1"/>
      <w:numFmt w:val="lowerLetter"/>
      <w:lvlRestart w:val="3"/>
      <w:lvlText w:val="(%8)"/>
      <w:lvlJc w:val="left"/>
      <w:pPr>
        <w:ind w:left="2835" w:hanging="567"/>
      </w:pPr>
      <w:rPr>
        <w:rFonts w:hint="default"/>
      </w:rPr>
    </w:lvl>
    <w:lvl w:ilvl="8">
      <w:start w:val="1"/>
      <w:numFmt w:val="lowerRoman"/>
      <w:lvlRestart w:val="3"/>
      <w:lvlText w:val="(%9)"/>
      <w:lvlJc w:val="left"/>
      <w:pPr>
        <w:ind w:left="2835" w:hanging="567"/>
      </w:pPr>
      <w:rPr>
        <w:rFonts w:hint="default"/>
      </w:rPr>
    </w:lvl>
  </w:abstractNum>
  <w:abstractNum w:abstractNumId="15" w15:restartNumberingAfterBreak="0">
    <w:nsid w:val="41E9572A"/>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47D04A6B"/>
    <w:multiLevelType w:val="hybridMultilevel"/>
    <w:tmpl w:val="61DC91AE"/>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4883140D"/>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4F0538F4"/>
    <w:multiLevelType w:val="hybridMultilevel"/>
    <w:tmpl w:val="600619FA"/>
    <w:lvl w:ilvl="0" w:tplc="0C09000B">
      <w:start w:val="1"/>
      <w:numFmt w:val="bullet"/>
      <w:lvlText w:val=""/>
      <w:lvlJc w:val="left"/>
      <w:pPr>
        <w:ind w:left="1287" w:hanging="266"/>
      </w:pPr>
      <w:rPr>
        <w:rFonts w:ascii="Wingdings" w:hAnsi="Wingdings"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4FCE4B67"/>
    <w:multiLevelType w:val="hybridMultilevel"/>
    <w:tmpl w:val="15C22B8C"/>
    <w:lvl w:ilvl="0" w:tplc="0C090001">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1D801AA"/>
    <w:multiLevelType w:val="hybridMultilevel"/>
    <w:tmpl w:val="80A84A48"/>
    <w:lvl w:ilvl="0" w:tplc="05C23C6C">
      <w:start w:val="1"/>
      <w:numFmt w:val="bullet"/>
      <w:lvlText w:val=""/>
      <w:lvlJc w:val="left"/>
      <w:pPr>
        <w:ind w:left="720" w:hanging="360"/>
      </w:pPr>
      <w:rPr>
        <w:rFonts w:ascii="Symbol" w:hAnsi="Symbol" w:hint="default"/>
        <w:b w:val="0"/>
        <w:color w:val="E00034"/>
      </w:rPr>
    </w:lvl>
    <w:lvl w:ilvl="1" w:tplc="C05AE634">
      <w:start w:val="1"/>
      <w:numFmt w:val="bullet"/>
      <w:lvlText w:val="o"/>
      <w:lvlJc w:val="left"/>
      <w:pPr>
        <w:ind w:left="1440" w:hanging="360"/>
      </w:pPr>
      <w:rPr>
        <w:bCs w:val="0"/>
        <w:i w:val="0"/>
        <w:iCs w:val="0"/>
        <w:caps w:val="0"/>
        <w:smallCaps w:val="0"/>
        <w:strike w:val="0"/>
        <w:dstrike w:val="0"/>
        <w:noProof w:val="0"/>
        <w:vanish w:val="0"/>
        <w:color w:val="E00034"/>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tplc="19BA67F4">
      <w:start w:val="1"/>
      <w:numFmt w:val="bullet"/>
      <w:pStyle w:val="Catlinbulletlistlevel3"/>
      <w:lvlText w:val="»"/>
      <w:lvlJc w:val="left"/>
      <w:pPr>
        <w:ind w:left="2160" w:hanging="360"/>
      </w:pPr>
      <w:rPr>
        <w:rFonts w:ascii="Courier New" w:hAnsi="Courier New" w:hint="default"/>
        <w:b/>
        <w:color w:val="E00034"/>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E84AE6"/>
    <w:multiLevelType w:val="hybridMultilevel"/>
    <w:tmpl w:val="78D62BA4"/>
    <w:lvl w:ilvl="0" w:tplc="1DDE2770">
      <w:start w:val="1"/>
      <w:numFmt w:val="decimal"/>
      <w:lvlText w:val="%1"/>
      <w:lvlJc w:val="left"/>
      <w:pPr>
        <w:ind w:left="924" w:hanging="56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71F0E7F"/>
    <w:multiLevelType w:val="hybridMultilevel"/>
    <w:tmpl w:val="1CCC4304"/>
    <w:lvl w:ilvl="0" w:tplc="0C09000B">
      <w:start w:val="1"/>
      <w:numFmt w:val="bullet"/>
      <w:lvlText w:val=""/>
      <w:lvlJc w:val="left"/>
      <w:pPr>
        <w:ind w:left="720" w:hanging="360"/>
      </w:pPr>
      <w:rPr>
        <w:rFonts w:ascii="Wingdings" w:hAnsi="Wingdings"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5D4208EA"/>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6B696D82"/>
    <w:multiLevelType w:val="hybridMultilevel"/>
    <w:tmpl w:val="C302E0D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6FCB146F"/>
    <w:multiLevelType w:val="hybridMultilevel"/>
    <w:tmpl w:val="1CD44586"/>
    <w:lvl w:ilvl="0" w:tplc="783027D2">
      <w:start w:val="1"/>
      <w:numFmt w:val="decimal"/>
      <w:lvlText w:val="%1."/>
      <w:lvlJc w:val="left"/>
      <w:pPr>
        <w:ind w:left="72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2DF35F9"/>
    <w:multiLevelType w:val="hybridMultilevel"/>
    <w:tmpl w:val="4484C7AC"/>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7EA1823"/>
    <w:multiLevelType w:val="hybridMultilevel"/>
    <w:tmpl w:val="4EFA44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84E2893"/>
    <w:multiLevelType w:val="hybridMultilevel"/>
    <w:tmpl w:val="9918CD26"/>
    <w:lvl w:ilvl="0" w:tplc="0C09000B">
      <w:start w:val="1"/>
      <w:numFmt w:val="bullet"/>
      <w:lvlText w:val=""/>
      <w:lvlJc w:val="left"/>
      <w:pPr>
        <w:ind w:left="1287" w:hanging="360"/>
      </w:pPr>
      <w:rPr>
        <w:rFonts w:ascii="Wingdings" w:hAnsi="Wingding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9" w15:restartNumberingAfterBreak="0">
    <w:nsid w:val="7A347353"/>
    <w:multiLevelType w:val="hybridMultilevel"/>
    <w:tmpl w:val="EAC04464"/>
    <w:lvl w:ilvl="0" w:tplc="0C09000B">
      <w:start w:val="1"/>
      <w:numFmt w:val="bullet"/>
      <w:pStyle w:val="Catlinbulletlistlevel1"/>
      <w:lvlText w:val=""/>
      <w:lvlJc w:val="left"/>
      <w:pPr>
        <w:ind w:left="720" w:hanging="360"/>
      </w:pPr>
      <w:rPr>
        <w:rFonts w:ascii="Wingdings" w:hAnsi="Wingdings"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0"/>
  </w:num>
  <w:num w:numId="3">
    <w:abstractNumId w:val="29"/>
  </w:num>
  <w:num w:numId="4">
    <w:abstractNumId w:val="0"/>
  </w:num>
  <w:num w:numId="5">
    <w:abstractNumId w:val="7"/>
  </w:num>
  <w:num w:numId="6">
    <w:abstractNumId w:val="3"/>
  </w:num>
  <w:num w:numId="7">
    <w:abstractNumId w:val="13"/>
  </w:num>
  <w:num w:numId="8">
    <w:abstractNumId w:val="5"/>
  </w:num>
  <w:num w:numId="9">
    <w:abstractNumId w:val="14"/>
  </w:num>
  <w:num w:numId="10">
    <w:abstractNumId w:val="9"/>
  </w:num>
  <w:num w:numId="11">
    <w:abstractNumId w:val="25"/>
  </w:num>
  <w:num w:numId="12">
    <w:abstractNumId w:val="18"/>
  </w:num>
  <w:num w:numId="13">
    <w:abstractNumId w:val="16"/>
  </w:num>
  <w:num w:numId="14">
    <w:abstractNumId w:val="15"/>
  </w:num>
  <w:num w:numId="15">
    <w:abstractNumId w:val="22"/>
  </w:num>
  <w:num w:numId="16">
    <w:abstractNumId w:val="1"/>
  </w:num>
  <w:num w:numId="17">
    <w:abstractNumId w:val="26"/>
  </w:num>
  <w:num w:numId="18">
    <w:abstractNumId w:val="28"/>
  </w:num>
  <w:num w:numId="19">
    <w:abstractNumId w:val="19"/>
  </w:num>
  <w:num w:numId="20">
    <w:abstractNumId w:val="11"/>
  </w:num>
  <w:num w:numId="21">
    <w:abstractNumId w:val="12"/>
  </w:num>
  <w:num w:numId="22">
    <w:abstractNumId w:val="24"/>
  </w:num>
  <w:num w:numId="23">
    <w:abstractNumId w:val="4"/>
  </w:num>
  <w:num w:numId="24">
    <w:abstractNumId w:val="2"/>
  </w:num>
  <w:num w:numId="25">
    <w:abstractNumId w:val="27"/>
  </w:num>
  <w:num w:numId="26">
    <w:abstractNumId w:val="17"/>
  </w:num>
  <w:num w:numId="27">
    <w:abstractNumId w:val="23"/>
  </w:num>
  <w:num w:numId="28">
    <w:abstractNumId w:val="8"/>
  </w:num>
  <w:num w:numId="29">
    <w:abstractNumId w:val="21"/>
  </w:num>
  <w:num w:numId="30">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IiXVjb8bKE1y5z1LQjhSr15GUpeK0FsDxxoHkBlfyNk7P3S7zDli26jhaXwsazmdu7i5d6/Cvi7xp1CHtZaC5Q==" w:salt="X3zfd5Hot6Ft2BZLCIQabQ=="/>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2AB"/>
    <w:rsid w:val="000010E5"/>
    <w:rsid w:val="0000354D"/>
    <w:rsid w:val="000040A9"/>
    <w:rsid w:val="00006A4F"/>
    <w:rsid w:val="0001342B"/>
    <w:rsid w:val="000146DB"/>
    <w:rsid w:val="000164DF"/>
    <w:rsid w:val="00024B41"/>
    <w:rsid w:val="000268DE"/>
    <w:rsid w:val="00031CFE"/>
    <w:rsid w:val="00034129"/>
    <w:rsid w:val="0004371A"/>
    <w:rsid w:val="00046083"/>
    <w:rsid w:val="00046EF4"/>
    <w:rsid w:val="00053D08"/>
    <w:rsid w:val="00057340"/>
    <w:rsid w:val="00060103"/>
    <w:rsid w:val="00066DAF"/>
    <w:rsid w:val="000707D4"/>
    <w:rsid w:val="00074FC3"/>
    <w:rsid w:val="00087BC8"/>
    <w:rsid w:val="00091068"/>
    <w:rsid w:val="00095A4B"/>
    <w:rsid w:val="000A3230"/>
    <w:rsid w:val="000A6365"/>
    <w:rsid w:val="000B19A7"/>
    <w:rsid w:val="000B1ED2"/>
    <w:rsid w:val="000B2BA5"/>
    <w:rsid w:val="000C095F"/>
    <w:rsid w:val="000C46DA"/>
    <w:rsid w:val="000C6F87"/>
    <w:rsid w:val="000D29F9"/>
    <w:rsid w:val="000D2CAA"/>
    <w:rsid w:val="000D7A38"/>
    <w:rsid w:val="000E5BC8"/>
    <w:rsid w:val="000F5E20"/>
    <w:rsid w:val="00100ABC"/>
    <w:rsid w:val="00100F22"/>
    <w:rsid w:val="00105E7E"/>
    <w:rsid w:val="0011330B"/>
    <w:rsid w:val="00114AB1"/>
    <w:rsid w:val="00122898"/>
    <w:rsid w:val="00125AB0"/>
    <w:rsid w:val="0013009E"/>
    <w:rsid w:val="00135A7C"/>
    <w:rsid w:val="00136EC4"/>
    <w:rsid w:val="001375E2"/>
    <w:rsid w:val="00137633"/>
    <w:rsid w:val="00140BC4"/>
    <w:rsid w:val="00142499"/>
    <w:rsid w:val="00145803"/>
    <w:rsid w:val="00150233"/>
    <w:rsid w:val="0015643B"/>
    <w:rsid w:val="00160CDA"/>
    <w:rsid w:val="00161A7F"/>
    <w:rsid w:val="00162347"/>
    <w:rsid w:val="00164283"/>
    <w:rsid w:val="00170A49"/>
    <w:rsid w:val="0017314E"/>
    <w:rsid w:val="0017634C"/>
    <w:rsid w:val="0018033F"/>
    <w:rsid w:val="0018106A"/>
    <w:rsid w:val="00184430"/>
    <w:rsid w:val="00185698"/>
    <w:rsid w:val="00185B54"/>
    <w:rsid w:val="001933BB"/>
    <w:rsid w:val="001A0732"/>
    <w:rsid w:val="001A1BCA"/>
    <w:rsid w:val="001A39E5"/>
    <w:rsid w:val="001A70C8"/>
    <w:rsid w:val="001B10EC"/>
    <w:rsid w:val="001B2422"/>
    <w:rsid w:val="001B3373"/>
    <w:rsid w:val="001B377B"/>
    <w:rsid w:val="001C48C4"/>
    <w:rsid w:val="001D0EFD"/>
    <w:rsid w:val="001D113C"/>
    <w:rsid w:val="001D1984"/>
    <w:rsid w:val="001D50F7"/>
    <w:rsid w:val="001D5155"/>
    <w:rsid w:val="001E3479"/>
    <w:rsid w:val="001F34CE"/>
    <w:rsid w:val="002009F4"/>
    <w:rsid w:val="0020332E"/>
    <w:rsid w:val="00204FBC"/>
    <w:rsid w:val="002110E0"/>
    <w:rsid w:val="00213B3F"/>
    <w:rsid w:val="002208E1"/>
    <w:rsid w:val="00223E78"/>
    <w:rsid w:val="002271A3"/>
    <w:rsid w:val="002302C7"/>
    <w:rsid w:val="00230DA4"/>
    <w:rsid w:val="00233E50"/>
    <w:rsid w:val="00234683"/>
    <w:rsid w:val="00237051"/>
    <w:rsid w:val="0024059C"/>
    <w:rsid w:val="00241426"/>
    <w:rsid w:val="0024296A"/>
    <w:rsid w:val="00247E5D"/>
    <w:rsid w:val="002568D5"/>
    <w:rsid w:val="0025749A"/>
    <w:rsid w:val="00260962"/>
    <w:rsid w:val="002639A4"/>
    <w:rsid w:val="00264999"/>
    <w:rsid w:val="0026798A"/>
    <w:rsid w:val="00270263"/>
    <w:rsid w:val="00273E18"/>
    <w:rsid w:val="00280CB1"/>
    <w:rsid w:val="00283C16"/>
    <w:rsid w:val="00285E97"/>
    <w:rsid w:val="002900E5"/>
    <w:rsid w:val="002A1BFE"/>
    <w:rsid w:val="002A63DD"/>
    <w:rsid w:val="002B4155"/>
    <w:rsid w:val="002D2A6B"/>
    <w:rsid w:val="002D32AB"/>
    <w:rsid w:val="002E052A"/>
    <w:rsid w:val="002E0A09"/>
    <w:rsid w:val="002E242E"/>
    <w:rsid w:val="002E591D"/>
    <w:rsid w:val="002E756E"/>
    <w:rsid w:val="002F1CF2"/>
    <w:rsid w:val="002F2AAF"/>
    <w:rsid w:val="00301605"/>
    <w:rsid w:val="0030485F"/>
    <w:rsid w:val="0030516E"/>
    <w:rsid w:val="003139FA"/>
    <w:rsid w:val="00316B24"/>
    <w:rsid w:val="0032731D"/>
    <w:rsid w:val="003301B9"/>
    <w:rsid w:val="003305BD"/>
    <w:rsid w:val="00331568"/>
    <w:rsid w:val="00334FC1"/>
    <w:rsid w:val="00341DD9"/>
    <w:rsid w:val="003522C2"/>
    <w:rsid w:val="003525F5"/>
    <w:rsid w:val="00354C8A"/>
    <w:rsid w:val="003560B2"/>
    <w:rsid w:val="00360951"/>
    <w:rsid w:val="003629CB"/>
    <w:rsid w:val="00363632"/>
    <w:rsid w:val="003679AC"/>
    <w:rsid w:val="00373BC9"/>
    <w:rsid w:val="00374AE0"/>
    <w:rsid w:val="00376D4F"/>
    <w:rsid w:val="0038418D"/>
    <w:rsid w:val="003914DE"/>
    <w:rsid w:val="003A0A1A"/>
    <w:rsid w:val="003A1A53"/>
    <w:rsid w:val="003A1BE7"/>
    <w:rsid w:val="003B00BD"/>
    <w:rsid w:val="003B6274"/>
    <w:rsid w:val="003B72B9"/>
    <w:rsid w:val="003C58A9"/>
    <w:rsid w:val="003C5E1B"/>
    <w:rsid w:val="003D0DFA"/>
    <w:rsid w:val="003D36AE"/>
    <w:rsid w:val="003D472D"/>
    <w:rsid w:val="003D5CC7"/>
    <w:rsid w:val="003D6B9B"/>
    <w:rsid w:val="003E2A91"/>
    <w:rsid w:val="003E480A"/>
    <w:rsid w:val="003E6D96"/>
    <w:rsid w:val="003F12F3"/>
    <w:rsid w:val="003F30A5"/>
    <w:rsid w:val="003F61EC"/>
    <w:rsid w:val="003F6229"/>
    <w:rsid w:val="00430E3E"/>
    <w:rsid w:val="0043578D"/>
    <w:rsid w:val="004403B6"/>
    <w:rsid w:val="00446884"/>
    <w:rsid w:val="00447058"/>
    <w:rsid w:val="00452499"/>
    <w:rsid w:val="00454627"/>
    <w:rsid w:val="00460805"/>
    <w:rsid w:val="004627C5"/>
    <w:rsid w:val="004771B7"/>
    <w:rsid w:val="0047728B"/>
    <w:rsid w:val="00484678"/>
    <w:rsid w:val="0049374E"/>
    <w:rsid w:val="004940EF"/>
    <w:rsid w:val="004A0E2B"/>
    <w:rsid w:val="004A3E2D"/>
    <w:rsid w:val="004A6778"/>
    <w:rsid w:val="004A77B6"/>
    <w:rsid w:val="004D32A3"/>
    <w:rsid w:val="004E177A"/>
    <w:rsid w:val="004E2F23"/>
    <w:rsid w:val="004E4E95"/>
    <w:rsid w:val="004E7407"/>
    <w:rsid w:val="004E7B50"/>
    <w:rsid w:val="004F024C"/>
    <w:rsid w:val="004F0F6B"/>
    <w:rsid w:val="004F67B4"/>
    <w:rsid w:val="00505B90"/>
    <w:rsid w:val="00510D8C"/>
    <w:rsid w:val="00514E7A"/>
    <w:rsid w:val="00515991"/>
    <w:rsid w:val="00523B4E"/>
    <w:rsid w:val="005402EB"/>
    <w:rsid w:val="005445E9"/>
    <w:rsid w:val="00553CDD"/>
    <w:rsid w:val="00554A04"/>
    <w:rsid w:val="00555E27"/>
    <w:rsid w:val="00556F17"/>
    <w:rsid w:val="00557C84"/>
    <w:rsid w:val="005641D4"/>
    <w:rsid w:val="00564CC5"/>
    <w:rsid w:val="0057110C"/>
    <w:rsid w:val="00575E4D"/>
    <w:rsid w:val="0057684D"/>
    <w:rsid w:val="00577F3A"/>
    <w:rsid w:val="00581F28"/>
    <w:rsid w:val="005824AD"/>
    <w:rsid w:val="00582929"/>
    <w:rsid w:val="00590836"/>
    <w:rsid w:val="005923C1"/>
    <w:rsid w:val="005977C6"/>
    <w:rsid w:val="005A1EAF"/>
    <w:rsid w:val="005A461A"/>
    <w:rsid w:val="005B0727"/>
    <w:rsid w:val="005B2EA6"/>
    <w:rsid w:val="005B3CE2"/>
    <w:rsid w:val="005C4742"/>
    <w:rsid w:val="005C6F16"/>
    <w:rsid w:val="005D2D81"/>
    <w:rsid w:val="005D5E4D"/>
    <w:rsid w:val="005D7B7B"/>
    <w:rsid w:val="005E73C0"/>
    <w:rsid w:val="005E7BD7"/>
    <w:rsid w:val="005F1509"/>
    <w:rsid w:val="005F18F0"/>
    <w:rsid w:val="005F4181"/>
    <w:rsid w:val="005F516D"/>
    <w:rsid w:val="006001A7"/>
    <w:rsid w:val="00603043"/>
    <w:rsid w:val="00610754"/>
    <w:rsid w:val="00610BCB"/>
    <w:rsid w:val="006163F9"/>
    <w:rsid w:val="00621F31"/>
    <w:rsid w:val="0062292E"/>
    <w:rsid w:val="00623C38"/>
    <w:rsid w:val="00625E73"/>
    <w:rsid w:val="006271EF"/>
    <w:rsid w:val="00630572"/>
    <w:rsid w:val="00630B8E"/>
    <w:rsid w:val="006321D9"/>
    <w:rsid w:val="0063336E"/>
    <w:rsid w:val="006349E6"/>
    <w:rsid w:val="00645758"/>
    <w:rsid w:val="00645A50"/>
    <w:rsid w:val="00646C22"/>
    <w:rsid w:val="0064761E"/>
    <w:rsid w:val="00654DA5"/>
    <w:rsid w:val="00661FF6"/>
    <w:rsid w:val="006638CC"/>
    <w:rsid w:val="00663CA4"/>
    <w:rsid w:val="00666480"/>
    <w:rsid w:val="00666C42"/>
    <w:rsid w:val="0067157F"/>
    <w:rsid w:val="00684146"/>
    <w:rsid w:val="00693BFC"/>
    <w:rsid w:val="00696C62"/>
    <w:rsid w:val="00697E9C"/>
    <w:rsid w:val="006A0B8E"/>
    <w:rsid w:val="006A2E92"/>
    <w:rsid w:val="006B336A"/>
    <w:rsid w:val="006C00F3"/>
    <w:rsid w:val="006C1673"/>
    <w:rsid w:val="006C4EE2"/>
    <w:rsid w:val="006C5F39"/>
    <w:rsid w:val="006C6076"/>
    <w:rsid w:val="006D0B9B"/>
    <w:rsid w:val="006D0CEB"/>
    <w:rsid w:val="006E0B1D"/>
    <w:rsid w:val="006E6313"/>
    <w:rsid w:val="006F0C6E"/>
    <w:rsid w:val="006F6DF8"/>
    <w:rsid w:val="006F7F79"/>
    <w:rsid w:val="007035C9"/>
    <w:rsid w:val="007040D9"/>
    <w:rsid w:val="00705B0C"/>
    <w:rsid w:val="00706258"/>
    <w:rsid w:val="00706EB3"/>
    <w:rsid w:val="00721A25"/>
    <w:rsid w:val="0072334A"/>
    <w:rsid w:val="00723451"/>
    <w:rsid w:val="00726608"/>
    <w:rsid w:val="007273FD"/>
    <w:rsid w:val="00727C10"/>
    <w:rsid w:val="00735EDB"/>
    <w:rsid w:val="007442D5"/>
    <w:rsid w:val="00744E43"/>
    <w:rsid w:val="007476FA"/>
    <w:rsid w:val="0075425E"/>
    <w:rsid w:val="007626D6"/>
    <w:rsid w:val="007632A8"/>
    <w:rsid w:val="0076569A"/>
    <w:rsid w:val="0077083D"/>
    <w:rsid w:val="00771CC2"/>
    <w:rsid w:val="00780363"/>
    <w:rsid w:val="007808A7"/>
    <w:rsid w:val="00785090"/>
    <w:rsid w:val="007B5D93"/>
    <w:rsid w:val="007B6FF1"/>
    <w:rsid w:val="007C1484"/>
    <w:rsid w:val="007C4E9A"/>
    <w:rsid w:val="007C6068"/>
    <w:rsid w:val="007D4E00"/>
    <w:rsid w:val="007D6DFE"/>
    <w:rsid w:val="007D7406"/>
    <w:rsid w:val="007E15A2"/>
    <w:rsid w:val="007E4A49"/>
    <w:rsid w:val="007E4C77"/>
    <w:rsid w:val="007F67F5"/>
    <w:rsid w:val="007F7178"/>
    <w:rsid w:val="00800F69"/>
    <w:rsid w:val="00804AE2"/>
    <w:rsid w:val="008113BF"/>
    <w:rsid w:val="00812EE1"/>
    <w:rsid w:val="00813E40"/>
    <w:rsid w:val="00822909"/>
    <w:rsid w:val="00831FC2"/>
    <w:rsid w:val="008335EA"/>
    <w:rsid w:val="00834335"/>
    <w:rsid w:val="008405CC"/>
    <w:rsid w:val="0084088F"/>
    <w:rsid w:val="00842605"/>
    <w:rsid w:val="00846755"/>
    <w:rsid w:val="00860756"/>
    <w:rsid w:val="0087117F"/>
    <w:rsid w:val="008712F9"/>
    <w:rsid w:val="00872AAC"/>
    <w:rsid w:val="00886C8B"/>
    <w:rsid w:val="00893DD5"/>
    <w:rsid w:val="0089487E"/>
    <w:rsid w:val="008979F5"/>
    <w:rsid w:val="008A0641"/>
    <w:rsid w:val="008A1C54"/>
    <w:rsid w:val="008A5460"/>
    <w:rsid w:val="008A608C"/>
    <w:rsid w:val="008A7D8D"/>
    <w:rsid w:val="008A7E4C"/>
    <w:rsid w:val="008B4294"/>
    <w:rsid w:val="008B5577"/>
    <w:rsid w:val="008C500D"/>
    <w:rsid w:val="008E1D90"/>
    <w:rsid w:val="008E4366"/>
    <w:rsid w:val="008E7C71"/>
    <w:rsid w:val="008F3297"/>
    <w:rsid w:val="008F6905"/>
    <w:rsid w:val="00910F17"/>
    <w:rsid w:val="00911B34"/>
    <w:rsid w:val="009135AE"/>
    <w:rsid w:val="00913A93"/>
    <w:rsid w:val="00913EF1"/>
    <w:rsid w:val="00916D42"/>
    <w:rsid w:val="009226CA"/>
    <w:rsid w:val="00925D49"/>
    <w:rsid w:val="00926E87"/>
    <w:rsid w:val="00941DDB"/>
    <w:rsid w:val="009433B4"/>
    <w:rsid w:val="009474DE"/>
    <w:rsid w:val="0095392A"/>
    <w:rsid w:val="00953E34"/>
    <w:rsid w:val="0097204C"/>
    <w:rsid w:val="00974ABE"/>
    <w:rsid w:val="00974D5A"/>
    <w:rsid w:val="009815C0"/>
    <w:rsid w:val="009825E7"/>
    <w:rsid w:val="009932E8"/>
    <w:rsid w:val="00995810"/>
    <w:rsid w:val="009A4510"/>
    <w:rsid w:val="009B5ED5"/>
    <w:rsid w:val="009C56E8"/>
    <w:rsid w:val="009D03DD"/>
    <w:rsid w:val="009D1D33"/>
    <w:rsid w:val="009D5341"/>
    <w:rsid w:val="009E191B"/>
    <w:rsid w:val="009E303D"/>
    <w:rsid w:val="009E3DE2"/>
    <w:rsid w:val="009E5FF1"/>
    <w:rsid w:val="009E623E"/>
    <w:rsid w:val="009E7A0A"/>
    <w:rsid w:val="009F27F0"/>
    <w:rsid w:val="00A04E65"/>
    <w:rsid w:val="00A15DAC"/>
    <w:rsid w:val="00A17509"/>
    <w:rsid w:val="00A30DBF"/>
    <w:rsid w:val="00A32FB7"/>
    <w:rsid w:val="00A33DBC"/>
    <w:rsid w:val="00A3467D"/>
    <w:rsid w:val="00A36A42"/>
    <w:rsid w:val="00A40CB5"/>
    <w:rsid w:val="00A454C9"/>
    <w:rsid w:val="00A45BC3"/>
    <w:rsid w:val="00A45F32"/>
    <w:rsid w:val="00A5024A"/>
    <w:rsid w:val="00A573D6"/>
    <w:rsid w:val="00A5741A"/>
    <w:rsid w:val="00A712CE"/>
    <w:rsid w:val="00A7330D"/>
    <w:rsid w:val="00A74179"/>
    <w:rsid w:val="00A7558F"/>
    <w:rsid w:val="00A834E9"/>
    <w:rsid w:val="00A858B1"/>
    <w:rsid w:val="00A94AA6"/>
    <w:rsid w:val="00AA3D1B"/>
    <w:rsid w:val="00AA5454"/>
    <w:rsid w:val="00AB27B1"/>
    <w:rsid w:val="00AB74D7"/>
    <w:rsid w:val="00AC10E8"/>
    <w:rsid w:val="00AC3316"/>
    <w:rsid w:val="00AC4E06"/>
    <w:rsid w:val="00AC6F95"/>
    <w:rsid w:val="00AD1527"/>
    <w:rsid w:val="00AD166B"/>
    <w:rsid w:val="00AD29C0"/>
    <w:rsid w:val="00AD4AD8"/>
    <w:rsid w:val="00AE07A4"/>
    <w:rsid w:val="00AE3F2E"/>
    <w:rsid w:val="00AE5068"/>
    <w:rsid w:val="00B126B8"/>
    <w:rsid w:val="00B12C82"/>
    <w:rsid w:val="00B13489"/>
    <w:rsid w:val="00B15ED3"/>
    <w:rsid w:val="00B24CFB"/>
    <w:rsid w:val="00B26358"/>
    <w:rsid w:val="00B32682"/>
    <w:rsid w:val="00B32EA3"/>
    <w:rsid w:val="00B35DEF"/>
    <w:rsid w:val="00B41DDE"/>
    <w:rsid w:val="00B431A1"/>
    <w:rsid w:val="00B44A77"/>
    <w:rsid w:val="00B5083B"/>
    <w:rsid w:val="00B63420"/>
    <w:rsid w:val="00B6481C"/>
    <w:rsid w:val="00B726DB"/>
    <w:rsid w:val="00B72AA8"/>
    <w:rsid w:val="00B751EF"/>
    <w:rsid w:val="00B8338A"/>
    <w:rsid w:val="00B84424"/>
    <w:rsid w:val="00B927B6"/>
    <w:rsid w:val="00B92BB7"/>
    <w:rsid w:val="00B95AAB"/>
    <w:rsid w:val="00B962FA"/>
    <w:rsid w:val="00B96690"/>
    <w:rsid w:val="00BA2C28"/>
    <w:rsid w:val="00BA4236"/>
    <w:rsid w:val="00BA4BF6"/>
    <w:rsid w:val="00BA52A2"/>
    <w:rsid w:val="00BA6A47"/>
    <w:rsid w:val="00BA6DFD"/>
    <w:rsid w:val="00BA6FFE"/>
    <w:rsid w:val="00BA78FB"/>
    <w:rsid w:val="00BB4CAA"/>
    <w:rsid w:val="00BB520B"/>
    <w:rsid w:val="00BC3A32"/>
    <w:rsid w:val="00BC7499"/>
    <w:rsid w:val="00BC78BA"/>
    <w:rsid w:val="00BD06C2"/>
    <w:rsid w:val="00BD1E82"/>
    <w:rsid w:val="00BD3676"/>
    <w:rsid w:val="00BE4277"/>
    <w:rsid w:val="00BE6047"/>
    <w:rsid w:val="00BF2424"/>
    <w:rsid w:val="00BF5D84"/>
    <w:rsid w:val="00C01EDE"/>
    <w:rsid w:val="00C04D95"/>
    <w:rsid w:val="00C14718"/>
    <w:rsid w:val="00C2172C"/>
    <w:rsid w:val="00C247E5"/>
    <w:rsid w:val="00C25310"/>
    <w:rsid w:val="00C2747C"/>
    <w:rsid w:val="00C27E2A"/>
    <w:rsid w:val="00C31854"/>
    <w:rsid w:val="00C3198B"/>
    <w:rsid w:val="00C319AE"/>
    <w:rsid w:val="00C31BF3"/>
    <w:rsid w:val="00C44397"/>
    <w:rsid w:val="00C45B62"/>
    <w:rsid w:val="00C535E9"/>
    <w:rsid w:val="00C5412A"/>
    <w:rsid w:val="00C566B3"/>
    <w:rsid w:val="00C56E44"/>
    <w:rsid w:val="00C65F52"/>
    <w:rsid w:val="00C67DC3"/>
    <w:rsid w:val="00C719EA"/>
    <w:rsid w:val="00C720D9"/>
    <w:rsid w:val="00C7589B"/>
    <w:rsid w:val="00C75B66"/>
    <w:rsid w:val="00C75ED2"/>
    <w:rsid w:val="00C83A38"/>
    <w:rsid w:val="00C8503A"/>
    <w:rsid w:val="00C862AA"/>
    <w:rsid w:val="00C8719A"/>
    <w:rsid w:val="00C87F13"/>
    <w:rsid w:val="00C90195"/>
    <w:rsid w:val="00C9420C"/>
    <w:rsid w:val="00CA46DA"/>
    <w:rsid w:val="00CA6A35"/>
    <w:rsid w:val="00CB1C6B"/>
    <w:rsid w:val="00CB5CE6"/>
    <w:rsid w:val="00CB62D3"/>
    <w:rsid w:val="00CC6C9E"/>
    <w:rsid w:val="00CD20E4"/>
    <w:rsid w:val="00CE0F57"/>
    <w:rsid w:val="00CE1786"/>
    <w:rsid w:val="00CE27DB"/>
    <w:rsid w:val="00CE312F"/>
    <w:rsid w:val="00CE350E"/>
    <w:rsid w:val="00CE47AD"/>
    <w:rsid w:val="00CE657B"/>
    <w:rsid w:val="00CF1EC5"/>
    <w:rsid w:val="00CF3818"/>
    <w:rsid w:val="00CF735F"/>
    <w:rsid w:val="00CF7E4D"/>
    <w:rsid w:val="00D05D59"/>
    <w:rsid w:val="00D075B5"/>
    <w:rsid w:val="00D0766D"/>
    <w:rsid w:val="00D125C9"/>
    <w:rsid w:val="00D21046"/>
    <w:rsid w:val="00D235E9"/>
    <w:rsid w:val="00D240D5"/>
    <w:rsid w:val="00D30132"/>
    <w:rsid w:val="00D30608"/>
    <w:rsid w:val="00D37F33"/>
    <w:rsid w:val="00D6219A"/>
    <w:rsid w:val="00D64387"/>
    <w:rsid w:val="00D65575"/>
    <w:rsid w:val="00D65A95"/>
    <w:rsid w:val="00D67EE4"/>
    <w:rsid w:val="00D71734"/>
    <w:rsid w:val="00D71925"/>
    <w:rsid w:val="00D73A30"/>
    <w:rsid w:val="00D97857"/>
    <w:rsid w:val="00DA15B4"/>
    <w:rsid w:val="00DA52A4"/>
    <w:rsid w:val="00DA747E"/>
    <w:rsid w:val="00DB12AA"/>
    <w:rsid w:val="00DB4D2B"/>
    <w:rsid w:val="00DC14A5"/>
    <w:rsid w:val="00DC67C8"/>
    <w:rsid w:val="00DD45BA"/>
    <w:rsid w:val="00DD778C"/>
    <w:rsid w:val="00DE3CA1"/>
    <w:rsid w:val="00DE5250"/>
    <w:rsid w:val="00DE5A17"/>
    <w:rsid w:val="00DF6113"/>
    <w:rsid w:val="00E05C86"/>
    <w:rsid w:val="00E071C6"/>
    <w:rsid w:val="00E132E7"/>
    <w:rsid w:val="00E2140D"/>
    <w:rsid w:val="00E21663"/>
    <w:rsid w:val="00E23154"/>
    <w:rsid w:val="00E303FA"/>
    <w:rsid w:val="00E30EA6"/>
    <w:rsid w:val="00E331DD"/>
    <w:rsid w:val="00E34FB8"/>
    <w:rsid w:val="00E35F8C"/>
    <w:rsid w:val="00E422CB"/>
    <w:rsid w:val="00E53DB2"/>
    <w:rsid w:val="00E53FBD"/>
    <w:rsid w:val="00E61A58"/>
    <w:rsid w:val="00E62BD5"/>
    <w:rsid w:val="00E6560B"/>
    <w:rsid w:val="00E65BAD"/>
    <w:rsid w:val="00E71286"/>
    <w:rsid w:val="00E75233"/>
    <w:rsid w:val="00E814F6"/>
    <w:rsid w:val="00E81F2A"/>
    <w:rsid w:val="00E9019B"/>
    <w:rsid w:val="00E9249A"/>
    <w:rsid w:val="00E93E63"/>
    <w:rsid w:val="00EA1D10"/>
    <w:rsid w:val="00EA3FF9"/>
    <w:rsid w:val="00EA4140"/>
    <w:rsid w:val="00EB1289"/>
    <w:rsid w:val="00EB15B1"/>
    <w:rsid w:val="00EB3300"/>
    <w:rsid w:val="00EB4CF4"/>
    <w:rsid w:val="00EB6DD9"/>
    <w:rsid w:val="00ED54BD"/>
    <w:rsid w:val="00ED5D3B"/>
    <w:rsid w:val="00EE48B8"/>
    <w:rsid w:val="00EE642B"/>
    <w:rsid w:val="00EE7BF0"/>
    <w:rsid w:val="00EF0301"/>
    <w:rsid w:val="00EF119F"/>
    <w:rsid w:val="00EF6874"/>
    <w:rsid w:val="00F03F5E"/>
    <w:rsid w:val="00F1091F"/>
    <w:rsid w:val="00F11343"/>
    <w:rsid w:val="00F12E62"/>
    <w:rsid w:val="00F16AD2"/>
    <w:rsid w:val="00F23C3C"/>
    <w:rsid w:val="00F31277"/>
    <w:rsid w:val="00F31471"/>
    <w:rsid w:val="00F41936"/>
    <w:rsid w:val="00F42AFE"/>
    <w:rsid w:val="00F45384"/>
    <w:rsid w:val="00F45883"/>
    <w:rsid w:val="00F465FA"/>
    <w:rsid w:val="00F46B03"/>
    <w:rsid w:val="00F521D2"/>
    <w:rsid w:val="00F6194E"/>
    <w:rsid w:val="00F649BA"/>
    <w:rsid w:val="00F72341"/>
    <w:rsid w:val="00F73873"/>
    <w:rsid w:val="00F77039"/>
    <w:rsid w:val="00F831FC"/>
    <w:rsid w:val="00F92E3B"/>
    <w:rsid w:val="00F95477"/>
    <w:rsid w:val="00FA0D23"/>
    <w:rsid w:val="00FA3CF4"/>
    <w:rsid w:val="00FA5063"/>
    <w:rsid w:val="00FA5072"/>
    <w:rsid w:val="00FB6862"/>
    <w:rsid w:val="00FC564F"/>
    <w:rsid w:val="00FD082D"/>
    <w:rsid w:val="00FD4531"/>
    <w:rsid w:val="00FE02B5"/>
    <w:rsid w:val="00FF7B8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E6845560-BE62-4D19-B59E-796C1F6B4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zh-CN"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1"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0B8E"/>
    <w:pPr>
      <w:spacing w:after="120"/>
    </w:pPr>
    <w:rPr>
      <w:rFonts w:ascii="Segoe UI" w:hAnsi="Segoe UI"/>
      <w:sz w:val="18"/>
      <w:szCs w:val="22"/>
      <w:lang w:eastAsia="en-US"/>
    </w:rPr>
  </w:style>
  <w:style w:type="paragraph" w:styleId="Heading1">
    <w:name w:val="heading 1"/>
    <w:basedOn w:val="Normal"/>
    <w:next w:val="Normal"/>
    <w:link w:val="Heading1Char"/>
    <w:uiPriority w:val="9"/>
    <w:rsid w:val="00446884"/>
    <w:pPr>
      <w:keepNext/>
      <w:keepLines/>
      <w:spacing w:before="240" w:after="0"/>
      <w:outlineLvl w:val="0"/>
    </w:pPr>
    <w:rPr>
      <w:rFonts w:asciiTheme="majorHAnsi" w:eastAsiaTheme="majorEastAsia" w:hAnsiTheme="majorHAnsi" w:cstheme="majorBidi"/>
      <w:color w:val="000B77" w:themeColor="accent1" w:themeShade="BF"/>
      <w:sz w:val="32"/>
      <w:szCs w:val="32"/>
    </w:rPr>
  </w:style>
  <w:style w:type="paragraph" w:styleId="Heading2">
    <w:name w:val="heading 2"/>
    <w:basedOn w:val="Normal"/>
    <w:link w:val="Heading2Char"/>
    <w:uiPriority w:val="1"/>
    <w:rsid w:val="00581F28"/>
    <w:pPr>
      <w:widowControl w:val="0"/>
      <w:spacing w:before="134" w:after="0"/>
      <w:ind w:left="660" w:hanging="540"/>
      <w:outlineLvl w:val="1"/>
    </w:pPr>
    <w:rPr>
      <w:rFonts w:ascii="Arial" w:eastAsia="Arial" w:hAnsi="Arial" w:cstheme="minorBidi"/>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tlin23ptGreyDocumenttype">
    <w:name w:val="Catlin 23pt Grey Document type"/>
    <w:basedOn w:val="Normal"/>
    <w:link w:val="Catlin23ptGreyDocumenttypeChar"/>
    <w:rsid w:val="00CC6C9E"/>
    <w:pPr>
      <w:keepLines/>
      <w:pBdr>
        <w:bottom w:val="single" w:sz="18" w:space="1" w:color="E00034"/>
      </w:pBdr>
      <w:spacing w:after="0"/>
    </w:pPr>
    <w:rPr>
      <w:rFonts w:ascii="Arial" w:hAnsi="Arial" w:cs="Arial"/>
      <w:b/>
      <w:color w:val="939598"/>
      <w:sz w:val="46"/>
      <w:szCs w:val="46"/>
      <w:lang w:val="en-US"/>
    </w:rPr>
  </w:style>
  <w:style w:type="character" w:customStyle="1" w:styleId="Catlin23ptGreyDocumenttypeChar">
    <w:name w:val="Catlin 23pt Grey Document type Char"/>
    <w:basedOn w:val="DefaultParagraphFont"/>
    <w:link w:val="Catlin23ptGreyDocumenttype"/>
    <w:rsid w:val="00CC6C9E"/>
    <w:rPr>
      <w:rFonts w:ascii="Arial" w:hAnsi="Arial" w:cs="Arial"/>
      <w:b/>
      <w:color w:val="939598"/>
      <w:sz w:val="46"/>
      <w:szCs w:val="46"/>
      <w:lang w:val="en-US" w:eastAsia="en-US"/>
    </w:rPr>
  </w:style>
  <w:style w:type="paragraph" w:customStyle="1" w:styleId="Catlin16ptDocumenttitlewithspacing">
    <w:name w:val="Catlin 16pt Document title with spacing"/>
    <w:basedOn w:val="Normal"/>
    <w:link w:val="Catlin16ptDocumenttitlewithspacingChar"/>
    <w:rsid w:val="00CC6C9E"/>
    <w:pPr>
      <w:keepLines/>
      <w:spacing w:after="200" w:line="276" w:lineRule="auto"/>
    </w:pPr>
    <w:rPr>
      <w:rFonts w:ascii="Arial" w:hAnsi="Arial" w:cs="Arial"/>
      <w:b/>
      <w:sz w:val="32"/>
      <w:szCs w:val="32"/>
      <w:lang w:val="en-US"/>
    </w:rPr>
  </w:style>
  <w:style w:type="character" w:customStyle="1" w:styleId="Catlin16ptDocumenttitlewithspacingChar">
    <w:name w:val="Catlin 16pt Document title with spacing Char"/>
    <w:basedOn w:val="DefaultParagraphFont"/>
    <w:link w:val="Catlin16ptDocumenttitlewithspacing"/>
    <w:rsid w:val="00CC6C9E"/>
    <w:rPr>
      <w:rFonts w:ascii="Arial" w:hAnsi="Arial" w:cs="Arial"/>
      <w:b/>
      <w:sz w:val="32"/>
      <w:szCs w:val="32"/>
      <w:lang w:val="en-US" w:eastAsia="en-US"/>
    </w:rPr>
  </w:style>
  <w:style w:type="paragraph" w:customStyle="1" w:styleId="Catlin16ptDocumenttitlewithoutspacing">
    <w:name w:val="Catlin 16pt Document title without spacing"/>
    <w:basedOn w:val="Normal"/>
    <w:link w:val="Catlin16ptDocumenttitlewithoutspacingChar"/>
    <w:rsid w:val="00CC6C9E"/>
    <w:pPr>
      <w:keepLines/>
      <w:spacing w:after="0"/>
    </w:pPr>
    <w:rPr>
      <w:rFonts w:ascii="Arial" w:hAnsi="Arial" w:cs="Arial"/>
      <w:b/>
      <w:sz w:val="32"/>
      <w:szCs w:val="32"/>
      <w:lang w:val="en-US"/>
    </w:rPr>
  </w:style>
  <w:style w:type="character" w:customStyle="1" w:styleId="Catlin16ptDocumenttitlewithoutspacingChar">
    <w:name w:val="Catlin 16pt Document title without spacing Char"/>
    <w:basedOn w:val="DefaultParagraphFont"/>
    <w:link w:val="Catlin16ptDocumenttitlewithoutspacing"/>
    <w:rsid w:val="00CC6C9E"/>
    <w:rPr>
      <w:rFonts w:ascii="Arial" w:hAnsi="Arial" w:cs="Arial"/>
      <w:b/>
      <w:sz w:val="32"/>
      <w:szCs w:val="32"/>
      <w:lang w:val="en-US" w:eastAsia="en-US"/>
    </w:rPr>
  </w:style>
  <w:style w:type="paragraph" w:customStyle="1" w:styleId="Catlin16ptDocumentsub-title">
    <w:name w:val="Catlin 16pt Document sub-title"/>
    <w:basedOn w:val="Normal"/>
    <w:link w:val="Catlin16ptDocumentsub-titleChar"/>
    <w:rsid w:val="00CC6C9E"/>
    <w:pPr>
      <w:keepLines/>
      <w:spacing w:after="200" w:line="276" w:lineRule="auto"/>
    </w:pPr>
    <w:rPr>
      <w:rFonts w:ascii="Arial" w:hAnsi="Arial" w:cs="Arial"/>
      <w:b/>
      <w:color w:val="939598"/>
      <w:sz w:val="32"/>
      <w:szCs w:val="32"/>
      <w:lang w:val="en-US"/>
    </w:rPr>
  </w:style>
  <w:style w:type="character" w:customStyle="1" w:styleId="Catlin16ptDocumentsub-titleChar">
    <w:name w:val="Catlin 16pt Document sub-title Char"/>
    <w:basedOn w:val="DefaultParagraphFont"/>
    <w:link w:val="Catlin16ptDocumentsub-title"/>
    <w:rsid w:val="00CC6C9E"/>
    <w:rPr>
      <w:rFonts w:ascii="Arial" w:hAnsi="Arial" w:cs="Arial"/>
      <w:b/>
      <w:color w:val="939598"/>
      <w:sz w:val="32"/>
      <w:szCs w:val="32"/>
      <w:lang w:val="en-US" w:eastAsia="en-US"/>
    </w:rPr>
  </w:style>
  <w:style w:type="paragraph" w:customStyle="1" w:styleId="Chase14ptSectionHeader">
    <w:name w:val="Chase 14pt Section Header"/>
    <w:basedOn w:val="Normal"/>
    <w:link w:val="Chase14ptSectionHeaderChar"/>
    <w:qFormat/>
    <w:rsid w:val="00A94AA6"/>
    <w:pPr>
      <w:keepLines/>
      <w:numPr>
        <w:numId w:val="28"/>
      </w:numPr>
      <w:spacing w:before="240" w:after="200" w:line="276" w:lineRule="auto"/>
      <w:ind w:left="567" w:hanging="567"/>
    </w:pPr>
    <w:rPr>
      <w:rFonts w:cs="Segoe UI"/>
      <w:b/>
      <w:color w:val="7F2596"/>
      <w:spacing w:val="20"/>
      <w:sz w:val="24"/>
      <w:szCs w:val="28"/>
    </w:rPr>
  </w:style>
  <w:style w:type="character" w:customStyle="1" w:styleId="Chase14ptSectionHeaderChar">
    <w:name w:val="Chase 14pt Section Header Char"/>
    <w:basedOn w:val="DefaultParagraphFont"/>
    <w:link w:val="Chase14ptSectionHeader"/>
    <w:rsid w:val="00A94AA6"/>
    <w:rPr>
      <w:rFonts w:ascii="Segoe UI" w:hAnsi="Segoe UI" w:cs="Segoe UI"/>
      <w:b/>
      <w:color w:val="7F2596"/>
      <w:spacing w:val="20"/>
      <w:sz w:val="24"/>
      <w:szCs w:val="28"/>
      <w:lang w:eastAsia="en-US"/>
    </w:rPr>
  </w:style>
  <w:style w:type="paragraph" w:customStyle="1" w:styleId="ChaseBodyText">
    <w:name w:val="Chase Body Text"/>
    <w:basedOn w:val="Normal"/>
    <w:link w:val="ChaseBodyTextChar"/>
    <w:qFormat/>
    <w:rsid w:val="00CC6C9E"/>
    <w:pPr>
      <w:keepLines/>
      <w:spacing w:after="0"/>
      <w:jc w:val="both"/>
    </w:pPr>
    <w:rPr>
      <w:rFonts w:ascii="Arial" w:hAnsi="Arial" w:cs="Arial"/>
      <w:sz w:val="20"/>
      <w:szCs w:val="20"/>
      <w:lang w:val="en-US"/>
    </w:rPr>
  </w:style>
  <w:style w:type="character" w:customStyle="1" w:styleId="ChaseBodyTextChar">
    <w:name w:val="Chase Body Text Char"/>
    <w:basedOn w:val="DefaultParagraphFont"/>
    <w:link w:val="ChaseBodyText"/>
    <w:rsid w:val="00CC6C9E"/>
    <w:rPr>
      <w:rFonts w:ascii="Arial" w:hAnsi="Arial" w:cs="Arial"/>
      <w:lang w:val="en-US" w:eastAsia="en-US"/>
    </w:rPr>
  </w:style>
  <w:style w:type="paragraph" w:customStyle="1" w:styleId="Catlin10ptboldbodytextnonumberingandspacing">
    <w:name w:val="Catlin 10pt bold body text (no numbering and spacing)"/>
    <w:basedOn w:val="Normal"/>
    <w:link w:val="Catlin10ptboldbodytextnonumberingandspacingChar"/>
    <w:rsid w:val="00CC6C9E"/>
    <w:pPr>
      <w:keepLines/>
      <w:spacing w:after="0"/>
      <w:jc w:val="both"/>
    </w:pPr>
    <w:rPr>
      <w:rFonts w:ascii="Arial" w:hAnsi="Arial" w:cs="Arial"/>
      <w:b/>
      <w:sz w:val="20"/>
      <w:szCs w:val="20"/>
      <w:lang w:val="en-US"/>
    </w:rPr>
  </w:style>
  <w:style w:type="character" w:customStyle="1" w:styleId="Catlin10ptboldbodytextnonumberingandspacingChar">
    <w:name w:val="Catlin 10pt bold body text (no numbering and spacing) Char"/>
    <w:basedOn w:val="DefaultParagraphFont"/>
    <w:link w:val="Catlin10ptboldbodytextnonumberingandspacing"/>
    <w:rsid w:val="00CC6C9E"/>
    <w:rPr>
      <w:rFonts w:ascii="Arial" w:hAnsi="Arial" w:cs="Arial"/>
      <w:b/>
      <w:lang w:val="en-US" w:eastAsia="en-US"/>
    </w:rPr>
  </w:style>
  <w:style w:type="paragraph" w:customStyle="1" w:styleId="Chase10ptbodytextnonumbering">
    <w:name w:val="Chase 10pt body text (no numbering)"/>
    <w:basedOn w:val="Normal"/>
    <w:link w:val="Chase10ptbodytextnonumberingChar"/>
    <w:qFormat/>
    <w:rsid w:val="00CC6C9E"/>
    <w:pPr>
      <w:keepLines/>
      <w:spacing w:after="200" w:line="276" w:lineRule="auto"/>
      <w:jc w:val="both"/>
    </w:pPr>
    <w:rPr>
      <w:rFonts w:ascii="Arial" w:hAnsi="Arial" w:cs="Arial"/>
      <w:sz w:val="20"/>
      <w:szCs w:val="20"/>
      <w:lang w:val="en-US"/>
    </w:rPr>
  </w:style>
  <w:style w:type="character" w:customStyle="1" w:styleId="Chase10ptbodytextnonumberingChar">
    <w:name w:val="Chase 10pt body text (no numbering) Char"/>
    <w:basedOn w:val="DefaultParagraphFont"/>
    <w:link w:val="Chase10ptbodytextnonumbering"/>
    <w:rsid w:val="00CC6C9E"/>
    <w:rPr>
      <w:rFonts w:ascii="Arial" w:hAnsi="Arial" w:cs="Arial"/>
      <w:lang w:val="en-US" w:eastAsia="en-US"/>
    </w:rPr>
  </w:style>
  <w:style w:type="paragraph" w:customStyle="1" w:styleId="Catlin10ptboldbodytextnonumbering">
    <w:name w:val="Catlin 10pt bold body text (no numbering)"/>
    <w:basedOn w:val="Normal"/>
    <w:link w:val="Catlin10ptboldbodytextnonumberingChar"/>
    <w:rsid w:val="00CC6C9E"/>
    <w:pPr>
      <w:keepLines/>
      <w:spacing w:after="200" w:line="276" w:lineRule="auto"/>
      <w:jc w:val="both"/>
    </w:pPr>
    <w:rPr>
      <w:rFonts w:ascii="Arial" w:hAnsi="Arial" w:cs="Arial"/>
      <w:b/>
      <w:sz w:val="20"/>
      <w:szCs w:val="20"/>
      <w:lang w:val="en-US"/>
    </w:rPr>
  </w:style>
  <w:style w:type="character" w:customStyle="1" w:styleId="Catlin10ptboldbodytextnonumberingChar">
    <w:name w:val="Catlin 10pt bold body text (no numbering) Char"/>
    <w:basedOn w:val="DefaultParagraphFont"/>
    <w:link w:val="Catlin10ptboldbodytextnonumbering"/>
    <w:rsid w:val="00CC6C9E"/>
    <w:rPr>
      <w:rFonts w:ascii="Arial" w:hAnsi="Arial" w:cs="Arial"/>
      <w:b/>
      <w:lang w:val="en-US" w:eastAsia="en-US"/>
    </w:rPr>
  </w:style>
  <w:style w:type="paragraph" w:customStyle="1" w:styleId="Catlin8ptbodytextnonumbering">
    <w:name w:val="Catlin 8pt body text (no numbering)"/>
    <w:basedOn w:val="Normal"/>
    <w:link w:val="Catlin8ptbodytextnonumberingChar"/>
    <w:rsid w:val="00CC6C9E"/>
    <w:pPr>
      <w:keepLines/>
      <w:spacing w:after="200" w:line="276" w:lineRule="auto"/>
      <w:jc w:val="both"/>
    </w:pPr>
    <w:rPr>
      <w:rFonts w:ascii="Arial" w:hAnsi="Arial" w:cs="Arial"/>
      <w:sz w:val="16"/>
      <w:szCs w:val="16"/>
      <w:lang w:val="en-US"/>
    </w:rPr>
  </w:style>
  <w:style w:type="character" w:customStyle="1" w:styleId="Catlin8ptbodytextnonumberingChar">
    <w:name w:val="Catlin 8pt body text (no numbering) Char"/>
    <w:basedOn w:val="DefaultParagraphFont"/>
    <w:link w:val="Catlin8ptbodytextnonumbering"/>
    <w:rsid w:val="00CC6C9E"/>
    <w:rPr>
      <w:rFonts w:ascii="Arial" w:hAnsi="Arial" w:cs="Arial"/>
      <w:sz w:val="16"/>
      <w:szCs w:val="16"/>
      <w:lang w:val="en-US" w:eastAsia="en-US"/>
    </w:rPr>
  </w:style>
  <w:style w:type="paragraph" w:customStyle="1" w:styleId="Catlin8ptbodytextnonumberingandspacing">
    <w:name w:val="Catlin 8pt body text (no numbering and spacing)"/>
    <w:basedOn w:val="Normal"/>
    <w:link w:val="Catlin8ptbodytextnonumberingandspacingChar"/>
    <w:rsid w:val="00CC6C9E"/>
    <w:pPr>
      <w:keepLines/>
      <w:spacing w:after="0"/>
      <w:jc w:val="both"/>
    </w:pPr>
    <w:rPr>
      <w:rFonts w:ascii="Arial" w:hAnsi="Arial" w:cs="Arial"/>
      <w:sz w:val="16"/>
      <w:szCs w:val="16"/>
      <w:lang w:val="en-US"/>
    </w:rPr>
  </w:style>
  <w:style w:type="character" w:customStyle="1" w:styleId="Catlin8ptbodytextnonumberingandspacingChar">
    <w:name w:val="Catlin 8pt body text (no numbering and spacing) Char"/>
    <w:basedOn w:val="DefaultParagraphFont"/>
    <w:link w:val="Catlin8ptbodytextnonumberingandspacing"/>
    <w:rsid w:val="00CC6C9E"/>
    <w:rPr>
      <w:rFonts w:ascii="Arial" w:hAnsi="Arial" w:cs="Arial"/>
      <w:sz w:val="16"/>
      <w:szCs w:val="16"/>
      <w:lang w:val="en-US" w:eastAsia="en-US"/>
    </w:rPr>
  </w:style>
  <w:style w:type="paragraph" w:customStyle="1" w:styleId="Catlin8ptboldbodytextnonumbering">
    <w:name w:val="Catlin 8pt bold body text (no numbering)"/>
    <w:basedOn w:val="Normal"/>
    <w:link w:val="Catlin8ptboldbodytextnonumberingChar"/>
    <w:rsid w:val="00CC6C9E"/>
    <w:pPr>
      <w:keepLines/>
      <w:spacing w:after="200" w:line="276" w:lineRule="auto"/>
      <w:jc w:val="both"/>
    </w:pPr>
    <w:rPr>
      <w:rFonts w:ascii="Arial" w:hAnsi="Arial" w:cs="Arial"/>
      <w:b/>
      <w:sz w:val="16"/>
      <w:szCs w:val="16"/>
      <w:lang w:val="en-US"/>
    </w:rPr>
  </w:style>
  <w:style w:type="character" w:customStyle="1" w:styleId="Catlin8ptboldbodytextnonumberingChar">
    <w:name w:val="Catlin 8pt bold body text (no numbering) Char"/>
    <w:basedOn w:val="DefaultParagraphFont"/>
    <w:link w:val="Catlin8ptboldbodytextnonumbering"/>
    <w:rsid w:val="00CC6C9E"/>
    <w:rPr>
      <w:rFonts w:ascii="Arial" w:hAnsi="Arial" w:cs="Arial"/>
      <w:b/>
      <w:sz w:val="16"/>
      <w:szCs w:val="16"/>
      <w:lang w:val="en-US" w:eastAsia="en-US"/>
    </w:rPr>
  </w:style>
  <w:style w:type="paragraph" w:customStyle="1" w:styleId="Catlin8ptboldbodytextnonumberingandspacing">
    <w:name w:val="Catlin 8pt bold body text (no numbering and spacing)"/>
    <w:basedOn w:val="Normal"/>
    <w:link w:val="Catlin8ptboldbodytextnonumberingandspacingChar"/>
    <w:rsid w:val="00CC6C9E"/>
    <w:pPr>
      <w:keepLines/>
      <w:spacing w:after="0"/>
      <w:jc w:val="both"/>
    </w:pPr>
    <w:rPr>
      <w:rFonts w:ascii="Arial" w:hAnsi="Arial" w:cs="Arial"/>
      <w:b/>
      <w:sz w:val="16"/>
      <w:szCs w:val="16"/>
      <w:lang w:val="en-US"/>
    </w:rPr>
  </w:style>
  <w:style w:type="character" w:customStyle="1" w:styleId="Catlin8ptboldbodytextnonumberingandspacingChar">
    <w:name w:val="Catlin 8pt bold body text (no numbering and spacing) Char"/>
    <w:basedOn w:val="DefaultParagraphFont"/>
    <w:link w:val="Catlin8ptboldbodytextnonumberingandspacing"/>
    <w:rsid w:val="00CC6C9E"/>
    <w:rPr>
      <w:rFonts w:ascii="Arial" w:hAnsi="Arial" w:cs="Arial"/>
      <w:b/>
      <w:sz w:val="16"/>
      <w:szCs w:val="16"/>
      <w:lang w:val="en-US" w:eastAsia="en-US"/>
    </w:rPr>
  </w:style>
  <w:style w:type="paragraph" w:customStyle="1" w:styleId="Catlinnumberlevel1">
    <w:name w:val="Catlin number level 1"/>
    <w:basedOn w:val="Normal"/>
    <w:link w:val="Catlinnumberlevel1Char"/>
    <w:rsid w:val="00B751EF"/>
    <w:pPr>
      <w:keepNext/>
      <w:keepLines/>
      <w:numPr>
        <w:numId w:val="10"/>
      </w:numPr>
      <w:spacing w:after="200" w:line="276" w:lineRule="auto"/>
    </w:pPr>
    <w:rPr>
      <w:rFonts w:ascii="Arial" w:hAnsi="Arial" w:cs="Arial"/>
      <w:b/>
      <w:sz w:val="24"/>
      <w:szCs w:val="24"/>
      <w:lang w:val="en-US"/>
    </w:rPr>
  </w:style>
  <w:style w:type="character" w:customStyle="1" w:styleId="Catlinnumberlevel1Char">
    <w:name w:val="Catlin number level 1 Char"/>
    <w:basedOn w:val="DefaultParagraphFont"/>
    <w:link w:val="Catlinnumberlevel1"/>
    <w:rsid w:val="00B751EF"/>
    <w:rPr>
      <w:rFonts w:ascii="Arial" w:hAnsi="Arial" w:cs="Arial"/>
      <w:b/>
      <w:sz w:val="24"/>
      <w:szCs w:val="24"/>
      <w:lang w:val="en-US" w:eastAsia="en-US"/>
    </w:rPr>
  </w:style>
  <w:style w:type="paragraph" w:styleId="Header">
    <w:name w:val="header"/>
    <w:basedOn w:val="Normal"/>
    <w:link w:val="HeaderChar"/>
    <w:uiPriority w:val="99"/>
    <w:unhideWhenUsed/>
    <w:rsid w:val="00BA6DFD"/>
    <w:pPr>
      <w:tabs>
        <w:tab w:val="center" w:pos="4513"/>
        <w:tab w:val="right" w:pos="9026"/>
      </w:tabs>
      <w:spacing w:after="0"/>
    </w:pPr>
  </w:style>
  <w:style w:type="character" w:customStyle="1" w:styleId="HeaderChar">
    <w:name w:val="Header Char"/>
    <w:basedOn w:val="DefaultParagraphFont"/>
    <w:link w:val="Header"/>
    <w:uiPriority w:val="99"/>
    <w:rsid w:val="00BA6DFD"/>
  </w:style>
  <w:style w:type="paragraph" w:customStyle="1" w:styleId="Catlinnumberlevel2">
    <w:name w:val="Catlin number level 2"/>
    <w:basedOn w:val="Normal"/>
    <w:link w:val="Catlinnumberlevel2Char"/>
    <w:rsid w:val="00CC6C9E"/>
    <w:pPr>
      <w:keepLines/>
      <w:numPr>
        <w:ilvl w:val="1"/>
        <w:numId w:val="10"/>
      </w:numPr>
      <w:spacing w:after="200" w:line="276" w:lineRule="auto"/>
      <w:jc w:val="both"/>
    </w:pPr>
    <w:rPr>
      <w:rFonts w:ascii="Arial" w:hAnsi="Arial" w:cs="Arial"/>
      <w:sz w:val="20"/>
      <w:szCs w:val="20"/>
      <w:lang w:val="en-US"/>
    </w:rPr>
  </w:style>
  <w:style w:type="character" w:customStyle="1" w:styleId="Catlinnumberlevel2Char">
    <w:name w:val="Catlin number level 2 Char"/>
    <w:basedOn w:val="DefaultParagraphFont"/>
    <w:link w:val="Catlinnumberlevel2"/>
    <w:rsid w:val="00CC6C9E"/>
    <w:rPr>
      <w:rFonts w:ascii="Arial" w:hAnsi="Arial" w:cs="Arial"/>
      <w:lang w:val="en-US" w:eastAsia="en-US"/>
    </w:rPr>
  </w:style>
  <w:style w:type="paragraph" w:customStyle="1" w:styleId="Catlinnumberlevel2a">
    <w:name w:val="Catlin number level 2(a)"/>
    <w:basedOn w:val="Normal"/>
    <w:link w:val="Catlinnumberlevel2aChar"/>
    <w:rsid w:val="00CC6C9E"/>
    <w:pPr>
      <w:keepLines/>
      <w:numPr>
        <w:ilvl w:val="2"/>
        <w:numId w:val="10"/>
      </w:numPr>
      <w:spacing w:after="200" w:line="276" w:lineRule="auto"/>
      <w:jc w:val="both"/>
    </w:pPr>
    <w:rPr>
      <w:rFonts w:ascii="Arial" w:hAnsi="Arial" w:cs="Arial"/>
      <w:sz w:val="20"/>
      <w:szCs w:val="20"/>
      <w:lang w:val="en-US"/>
    </w:rPr>
  </w:style>
  <w:style w:type="character" w:customStyle="1" w:styleId="Catlinnumberlevel2aChar">
    <w:name w:val="Catlin number level 2(a) Char"/>
    <w:basedOn w:val="DefaultParagraphFont"/>
    <w:link w:val="Catlinnumberlevel2a"/>
    <w:rsid w:val="00CC6C9E"/>
    <w:rPr>
      <w:rFonts w:ascii="Arial" w:hAnsi="Arial" w:cs="Arial"/>
      <w:lang w:val="en-US" w:eastAsia="en-US"/>
    </w:rPr>
  </w:style>
  <w:style w:type="paragraph" w:customStyle="1" w:styleId="Catlinnumberlevel2i">
    <w:name w:val="Catlin number level 2(i)"/>
    <w:basedOn w:val="Normal"/>
    <w:link w:val="Catlinnumberlevel2iChar"/>
    <w:rsid w:val="00CC6C9E"/>
    <w:pPr>
      <w:keepLines/>
      <w:numPr>
        <w:ilvl w:val="3"/>
        <w:numId w:val="10"/>
      </w:numPr>
      <w:spacing w:after="200" w:line="276" w:lineRule="auto"/>
      <w:jc w:val="both"/>
    </w:pPr>
    <w:rPr>
      <w:rFonts w:ascii="Arial" w:hAnsi="Arial" w:cs="Arial"/>
      <w:sz w:val="20"/>
      <w:szCs w:val="20"/>
      <w:lang w:val="en-US"/>
    </w:rPr>
  </w:style>
  <w:style w:type="character" w:customStyle="1" w:styleId="Catlinnumberlevel2iChar">
    <w:name w:val="Catlin number level 2(i) Char"/>
    <w:basedOn w:val="DefaultParagraphFont"/>
    <w:link w:val="Catlinnumberlevel2i"/>
    <w:rsid w:val="00CC6C9E"/>
    <w:rPr>
      <w:rFonts w:ascii="Arial" w:hAnsi="Arial" w:cs="Arial"/>
      <w:lang w:val="en-US" w:eastAsia="en-US"/>
    </w:rPr>
  </w:style>
  <w:style w:type="paragraph" w:customStyle="1" w:styleId="Catlinnumberlevel3">
    <w:name w:val="Catlin number level 3"/>
    <w:basedOn w:val="Normal"/>
    <w:link w:val="Catlinnumberlevel3Char"/>
    <w:rsid w:val="00CC6C9E"/>
    <w:pPr>
      <w:keepLines/>
      <w:numPr>
        <w:ilvl w:val="4"/>
        <w:numId w:val="10"/>
      </w:numPr>
      <w:tabs>
        <w:tab w:val="left" w:pos="2268"/>
      </w:tabs>
      <w:spacing w:after="200" w:line="276" w:lineRule="auto"/>
      <w:jc w:val="both"/>
    </w:pPr>
    <w:rPr>
      <w:rFonts w:ascii="Arial" w:hAnsi="Arial" w:cs="Arial"/>
      <w:sz w:val="20"/>
      <w:szCs w:val="20"/>
      <w:lang w:val="en-US"/>
    </w:rPr>
  </w:style>
  <w:style w:type="character" w:customStyle="1" w:styleId="Catlinnumberlevel3Char">
    <w:name w:val="Catlin number level 3 Char"/>
    <w:basedOn w:val="DefaultParagraphFont"/>
    <w:link w:val="Catlinnumberlevel3"/>
    <w:rsid w:val="00CC6C9E"/>
    <w:rPr>
      <w:rFonts w:ascii="Arial" w:hAnsi="Arial" w:cs="Arial"/>
      <w:lang w:val="en-US" w:eastAsia="en-US"/>
    </w:rPr>
  </w:style>
  <w:style w:type="paragraph" w:customStyle="1" w:styleId="Catlinnumberlevel3a">
    <w:name w:val="Catlin number level 3(a)"/>
    <w:basedOn w:val="Normal"/>
    <w:link w:val="Catlinnumberlevel3aChar"/>
    <w:rsid w:val="0072334A"/>
    <w:pPr>
      <w:keepLines/>
      <w:numPr>
        <w:ilvl w:val="5"/>
        <w:numId w:val="10"/>
      </w:numPr>
      <w:tabs>
        <w:tab w:val="left" w:pos="2268"/>
      </w:tabs>
      <w:spacing w:after="200" w:line="276" w:lineRule="auto"/>
      <w:jc w:val="both"/>
    </w:pPr>
    <w:rPr>
      <w:rFonts w:ascii="Arial" w:hAnsi="Arial" w:cs="Arial"/>
      <w:sz w:val="20"/>
      <w:szCs w:val="20"/>
      <w:lang w:val="en-US"/>
    </w:rPr>
  </w:style>
  <w:style w:type="character" w:customStyle="1" w:styleId="Catlinnumberlevel3aChar">
    <w:name w:val="Catlin number level 3(a) Char"/>
    <w:basedOn w:val="DefaultParagraphFont"/>
    <w:link w:val="Catlinnumberlevel3a"/>
    <w:rsid w:val="00CC6C9E"/>
    <w:rPr>
      <w:rFonts w:ascii="Arial" w:hAnsi="Arial" w:cs="Arial"/>
      <w:lang w:val="en-US" w:eastAsia="en-US"/>
    </w:rPr>
  </w:style>
  <w:style w:type="paragraph" w:customStyle="1" w:styleId="Catlinnumberlevel3i">
    <w:name w:val="Catlin number level 3(i)"/>
    <w:basedOn w:val="Normal"/>
    <w:link w:val="Catlinnumberlevel3iChar"/>
    <w:rsid w:val="00CC6C9E"/>
    <w:pPr>
      <w:keepLines/>
      <w:numPr>
        <w:ilvl w:val="6"/>
        <w:numId w:val="10"/>
      </w:numPr>
      <w:tabs>
        <w:tab w:val="left" w:pos="2268"/>
      </w:tabs>
      <w:spacing w:after="200" w:line="276" w:lineRule="auto"/>
      <w:jc w:val="both"/>
    </w:pPr>
    <w:rPr>
      <w:rFonts w:ascii="Arial" w:hAnsi="Arial" w:cs="Arial"/>
      <w:sz w:val="20"/>
      <w:szCs w:val="20"/>
      <w:lang w:val="en-US"/>
    </w:rPr>
  </w:style>
  <w:style w:type="character" w:customStyle="1" w:styleId="Catlinnumberlevel3iChar">
    <w:name w:val="Catlin number level 3(i) Char"/>
    <w:basedOn w:val="DefaultParagraphFont"/>
    <w:link w:val="Catlinnumberlevel3i"/>
    <w:rsid w:val="00CC6C9E"/>
    <w:rPr>
      <w:rFonts w:ascii="Arial" w:hAnsi="Arial" w:cs="Arial"/>
      <w:lang w:val="en-US" w:eastAsia="en-US"/>
    </w:rPr>
  </w:style>
  <w:style w:type="paragraph" w:customStyle="1" w:styleId="Catlinnumberlevel4a">
    <w:name w:val="Catlin number level 4(a)"/>
    <w:basedOn w:val="Normal"/>
    <w:link w:val="Catlinnumberlevel4aChar"/>
    <w:rsid w:val="00CC6C9E"/>
    <w:pPr>
      <w:keepLines/>
      <w:numPr>
        <w:ilvl w:val="7"/>
        <w:numId w:val="10"/>
      </w:numPr>
      <w:spacing w:after="200" w:line="276" w:lineRule="auto"/>
      <w:jc w:val="both"/>
    </w:pPr>
    <w:rPr>
      <w:rFonts w:ascii="Arial" w:hAnsi="Arial" w:cs="Arial"/>
      <w:sz w:val="20"/>
      <w:szCs w:val="20"/>
      <w:lang w:val="en-US"/>
    </w:rPr>
  </w:style>
  <w:style w:type="character" w:customStyle="1" w:styleId="Catlinnumberlevel4aChar">
    <w:name w:val="Catlin number level 4(a) Char"/>
    <w:basedOn w:val="DefaultParagraphFont"/>
    <w:link w:val="Catlinnumberlevel4a"/>
    <w:rsid w:val="00CC6C9E"/>
    <w:rPr>
      <w:rFonts w:ascii="Arial" w:hAnsi="Arial" w:cs="Arial"/>
      <w:lang w:val="en-US" w:eastAsia="en-US"/>
    </w:rPr>
  </w:style>
  <w:style w:type="paragraph" w:customStyle="1" w:styleId="Catlinnumberlevel4i">
    <w:name w:val="Catlin number level 4(i)"/>
    <w:basedOn w:val="Normal"/>
    <w:link w:val="Catlinnumberlevel4iChar"/>
    <w:rsid w:val="00CC6C9E"/>
    <w:pPr>
      <w:keepLines/>
      <w:numPr>
        <w:ilvl w:val="8"/>
        <w:numId w:val="10"/>
      </w:numPr>
      <w:spacing w:after="200" w:line="276" w:lineRule="auto"/>
      <w:jc w:val="both"/>
    </w:pPr>
    <w:rPr>
      <w:rFonts w:ascii="Arial" w:hAnsi="Arial" w:cs="Arial"/>
      <w:sz w:val="20"/>
      <w:szCs w:val="20"/>
      <w:lang w:val="en-US"/>
    </w:rPr>
  </w:style>
  <w:style w:type="character" w:customStyle="1" w:styleId="Catlinnumberlevel4iChar">
    <w:name w:val="Catlin number level 4(i) Char"/>
    <w:basedOn w:val="DefaultParagraphFont"/>
    <w:link w:val="Catlinnumberlevel4i"/>
    <w:rsid w:val="00CC6C9E"/>
    <w:rPr>
      <w:rFonts w:ascii="Arial" w:hAnsi="Arial" w:cs="Arial"/>
      <w:lang w:val="en-US" w:eastAsia="en-US"/>
    </w:rPr>
  </w:style>
  <w:style w:type="paragraph" w:styleId="Footer">
    <w:name w:val="footer"/>
    <w:basedOn w:val="Normal"/>
    <w:link w:val="FooterChar"/>
    <w:uiPriority w:val="99"/>
    <w:unhideWhenUsed/>
    <w:rsid w:val="00BA6DFD"/>
    <w:pPr>
      <w:tabs>
        <w:tab w:val="center" w:pos="4513"/>
        <w:tab w:val="right" w:pos="9026"/>
      </w:tabs>
      <w:spacing w:after="0"/>
    </w:pPr>
  </w:style>
  <w:style w:type="character" w:customStyle="1" w:styleId="FooterChar">
    <w:name w:val="Footer Char"/>
    <w:basedOn w:val="DefaultParagraphFont"/>
    <w:link w:val="Footer"/>
    <w:uiPriority w:val="99"/>
    <w:rsid w:val="00BA6DFD"/>
  </w:style>
  <w:style w:type="paragraph" w:customStyle="1" w:styleId="footerpagenumber">
    <w:name w:val="footer page number"/>
    <w:basedOn w:val="Footer"/>
    <w:link w:val="footerpagenumberChar"/>
    <w:rsid w:val="00C7589B"/>
    <w:pPr>
      <w:pBdr>
        <w:top w:val="single" w:sz="18" w:space="1" w:color="E00034"/>
      </w:pBdr>
    </w:pPr>
    <w:rPr>
      <w:rFonts w:ascii="Arial" w:hAnsi="Arial" w:cs="Arial"/>
      <w:i/>
      <w:color w:val="E00034"/>
      <w:sz w:val="12"/>
      <w:szCs w:val="12"/>
    </w:rPr>
  </w:style>
  <w:style w:type="character" w:customStyle="1" w:styleId="footerpagenumberChar">
    <w:name w:val="footer page number Char"/>
    <w:basedOn w:val="FooterChar"/>
    <w:link w:val="footerpagenumber"/>
    <w:rsid w:val="00C7589B"/>
    <w:rPr>
      <w:rFonts w:ascii="Arial" w:eastAsia="Calibri" w:hAnsi="Arial" w:cs="Arial"/>
      <w:i/>
      <w:color w:val="E00034"/>
      <w:sz w:val="12"/>
      <w:szCs w:val="12"/>
    </w:rPr>
  </w:style>
  <w:style w:type="paragraph" w:customStyle="1" w:styleId="footerdoctitle">
    <w:name w:val="footer doc title"/>
    <w:basedOn w:val="Footer"/>
    <w:link w:val="footerdoctitleChar"/>
    <w:rsid w:val="00C7589B"/>
    <w:pPr>
      <w:pBdr>
        <w:top w:val="single" w:sz="18" w:space="1" w:color="E00034"/>
      </w:pBdr>
    </w:pPr>
    <w:rPr>
      <w:rFonts w:ascii="Arial" w:hAnsi="Arial" w:cs="Arial"/>
      <w:color w:val="939598"/>
      <w:sz w:val="12"/>
      <w:szCs w:val="12"/>
      <w:lang w:val="en-US"/>
    </w:rPr>
  </w:style>
  <w:style w:type="character" w:customStyle="1" w:styleId="footerdoctitleChar">
    <w:name w:val="footer doc title Char"/>
    <w:basedOn w:val="FooterChar"/>
    <w:link w:val="footerdoctitle"/>
    <w:rsid w:val="00C7589B"/>
    <w:rPr>
      <w:rFonts w:ascii="Arial" w:eastAsia="Calibri" w:hAnsi="Arial" w:cs="Arial"/>
      <w:color w:val="939598"/>
      <w:sz w:val="12"/>
      <w:szCs w:val="12"/>
      <w:lang w:val="en-US"/>
    </w:rPr>
  </w:style>
  <w:style w:type="paragraph" w:customStyle="1" w:styleId="footerdoctype">
    <w:name w:val="footer doc type"/>
    <w:basedOn w:val="footerdoctitle"/>
    <w:link w:val="footerdoctypeChar"/>
    <w:rsid w:val="00C7589B"/>
    <w:rPr>
      <w:color w:val="000000"/>
    </w:rPr>
  </w:style>
  <w:style w:type="character" w:customStyle="1" w:styleId="footerdoctypeChar">
    <w:name w:val="footer doc type Char"/>
    <w:basedOn w:val="footerdoctitleChar"/>
    <w:link w:val="footerdoctype"/>
    <w:rsid w:val="00C7589B"/>
    <w:rPr>
      <w:rFonts w:ascii="Arial" w:eastAsia="Calibri" w:hAnsi="Arial" w:cs="Arial"/>
      <w:color w:val="000000"/>
      <w:sz w:val="12"/>
      <w:szCs w:val="12"/>
      <w:lang w:val="en-US"/>
    </w:rPr>
  </w:style>
  <w:style w:type="paragraph" w:customStyle="1" w:styleId="Tabtolevel1">
    <w:name w:val="Tab to level 1"/>
    <w:basedOn w:val="Catlinnumberlevel1"/>
    <w:link w:val="Tabtolevel1Char"/>
    <w:rsid w:val="00FA3CF4"/>
    <w:pPr>
      <w:keepNext w:val="0"/>
      <w:numPr>
        <w:numId w:val="0"/>
      </w:numPr>
      <w:ind w:left="567"/>
      <w:jc w:val="both"/>
    </w:pPr>
    <w:rPr>
      <w:b w:val="0"/>
      <w:sz w:val="20"/>
      <w:szCs w:val="20"/>
    </w:rPr>
  </w:style>
  <w:style w:type="paragraph" w:customStyle="1" w:styleId="Tabtolevel2">
    <w:name w:val="Tab to level 2"/>
    <w:basedOn w:val="Catlinnumberlevel2i"/>
    <w:link w:val="Tabtolevel2Char"/>
    <w:rsid w:val="00FA3CF4"/>
    <w:pPr>
      <w:numPr>
        <w:ilvl w:val="0"/>
        <w:numId w:val="0"/>
      </w:numPr>
      <w:ind w:left="1418"/>
    </w:pPr>
  </w:style>
  <w:style w:type="character" w:customStyle="1" w:styleId="Tabtolevel1Char">
    <w:name w:val="Tab to level 1 Char"/>
    <w:basedOn w:val="Catlinnumberlevel1Char"/>
    <w:link w:val="Tabtolevel1"/>
    <w:rsid w:val="00FA3CF4"/>
    <w:rPr>
      <w:rFonts w:ascii="Arial" w:hAnsi="Arial" w:cs="Arial"/>
      <w:b/>
      <w:sz w:val="24"/>
      <w:szCs w:val="24"/>
      <w:lang w:val="en-US" w:eastAsia="en-US"/>
    </w:rPr>
  </w:style>
  <w:style w:type="paragraph" w:customStyle="1" w:styleId="Tabtolevel3">
    <w:name w:val="Tab to level 3"/>
    <w:basedOn w:val="Catlinnumberlevel3i"/>
    <w:link w:val="Tabtolevel3Char"/>
    <w:rsid w:val="00FA3CF4"/>
    <w:pPr>
      <w:numPr>
        <w:ilvl w:val="0"/>
        <w:numId w:val="0"/>
      </w:numPr>
      <w:ind w:left="2268"/>
    </w:pPr>
  </w:style>
  <w:style w:type="character" w:customStyle="1" w:styleId="Tabtolevel2Char">
    <w:name w:val="Tab to level 2 Char"/>
    <w:basedOn w:val="Catlinnumberlevel2iChar"/>
    <w:link w:val="Tabtolevel2"/>
    <w:rsid w:val="00FA3CF4"/>
    <w:rPr>
      <w:rFonts w:ascii="Arial" w:hAnsi="Arial" w:cs="Arial"/>
      <w:lang w:val="en-US" w:eastAsia="en-US"/>
    </w:rPr>
  </w:style>
  <w:style w:type="paragraph" w:customStyle="1" w:styleId="Tabtolevel4">
    <w:name w:val="Tab to level 4"/>
    <w:basedOn w:val="Catlinnumberlevel4i"/>
    <w:link w:val="Tabtolevel4Char"/>
    <w:rsid w:val="00FA3CF4"/>
    <w:pPr>
      <w:numPr>
        <w:ilvl w:val="0"/>
        <w:numId w:val="0"/>
      </w:numPr>
      <w:ind w:left="2835"/>
    </w:pPr>
  </w:style>
  <w:style w:type="character" w:customStyle="1" w:styleId="Tabtolevel3Char">
    <w:name w:val="Tab to level 3 Char"/>
    <w:basedOn w:val="Catlinnumberlevel3iChar"/>
    <w:link w:val="Tabtolevel3"/>
    <w:rsid w:val="00FA3CF4"/>
    <w:rPr>
      <w:rFonts w:ascii="Arial" w:hAnsi="Arial" w:cs="Arial"/>
      <w:lang w:val="en-US" w:eastAsia="en-US"/>
    </w:rPr>
  </w:style>
  <w:style w:type="paragraph" w:customStyle="1" w:styleId="Catlinendorsementnumberlevel1">
    <w:name w:val="Catlin endorsement number level 1"/>
    <w:basedOn w:val="Chase10ptbodytextnonumbering"/>
    <w:link w:val="Catlinendorsementnumberlevel1Char"/>
    <w:rsid w:val="00CC6C9E"/>
    <w:pPr>
      <w:numPr>
        <w:numId w:val="1"/>
      </w:numPr>
    </w:pPr>
  </w:style>
  <w:style w:type="character" w:customStyle="1" w:styleId="Tabtolevel4Char">
    <w:name w:val="Tab to level 4 Char"/>
    <w:basedOn w:val="Catlinnumberlevel4iChar"/>
    <w:link w:val="Tabtolevel4"/>
    <w:rsid w:val="00FA3CF4"/>
    <w:rPr>
      <w:rFonts w:ascii="Arial" w:hAnsi="Arial" w:cs="Arial"/>
      <w:lang w:val="en-US" w:eastAsia="en-US"/>
    </w:rPr>
  </w:style>
  <w:style w:type="paragraph" w:customStyle="1" w:styleId="Catlinendorsementnumberlevel2">
    <w:name w:val="Catlin endorsement number level 2"/>
    <w:basedOn w:val="Catlinendorsementnumberlevel1"/>
    <w:link w:val="Catlinendorsementnumberlevel2Char"/>
    <w:rsid w:val="00CC6C9E"/>
    <w:pPr>
      <w:numPr>
        <w:ilvl w:val="1"/>
      </w:numPr>
    </w:pPr>
  </w:style>
  <w:style w:type="character" w:customStyle="1" w:styleId="Catlinendorsementnumberlevel1Char">
    <w:name w:val="Catlin endorsement number level 1 Char"/>
    <w:basedOn w:val="Chase10ptbodytextnonumberingChar"/>
    <w:link w:val="Catlinendorsementnumberlevel1"/>
    <w:rsid w:val="00CC6C9E"/>
    <w:rPr>
      <w:rFonts w:ascii="Arial" w:hAnsi="Arial" w:cs="Arial"/>
      <w:lang w:val="en-US" w:eastAsia="en-US"/>
    </w:rPr>
  </w:style>
  <w:style w:type="paragraph" w:customStyle="1" w:styleId="Catlinendorsementnumberlevel2a">
    <w:name w:val="Catlin endorsement number level 2(a)"/>
    <w:basedOn w:val="Catlinendorsementnumberlevel2"/>
    <w:link w:val="Catlinendorsementnumberlevel2aChar"/>
    <w:rsid w:val="00CC6C9E"/>
    <w:pPr>
      <w:numPr>
        <w:ilvl w:val="2"/>
      </w:numPr>
    </w:pPr>
  </w:style>
  <w:style w:type="character" w:customStyle="1" w:styleId="Catlinendorsementnumberlevel2Char">
    <w:name w:val="Catlin endorsement number level 2 Char"/>
    <w:basedOn w:val="Catlinendorsementnumberlevel1Char"/>
    <w:link w:val="Catlinendorsementnumberlevel2"/>
    <w:rsid w:val="00CC6C9E"/>
    <w:rPr>
      <w:rFonts w:ascii="Arial" w:hAnsi="Arial" w:cs="Arial"/>
      <w:lang w:val="en-US" w:eastAsia="en-US"/>
    </w:rPr>
  </w:style>
  <w:style w:type="paragraph" w:customStyle="1" w:styleId="Catlinendorsementnumberlevel2i">
    <w:name w:val="Catlin endorsement number level 2(i)"/>
    <w:basedOn w:val="Catlinendorsementnumberlevel2"/>
    <w:link w:val="Catlinendorsementnumberlevel2iChar"/>
    <w:rsid w:val="00CC6C9E"/>
    <w:pPr>
      <w:numPr>
        <w:ilvl w:val="3"/>
      </w:numPr>
    </w:pPr>
  </w:style>
  <w:style w:type="character" w:customStyle="1" w:styleId="Catlinendorsementnumberlevel2aChar">
    <w:name w:val="Catlin endorsement number level 2(a) Char"/>
    <w:basedOn w:val="Catlinendorsementnumberlevel2Char"/>
    <w:link w:val="Catlinendorsementnumberlevel2a"/>
    <w:rsid w:val="00CC6C9E"/>
    <w:rPr>
      <w:rFonts w:ascii="Arial" w:hAnsi="Arial" w:cs="Arial"/>
      <w:lang w:val="en-US" w:eastAsia="en-US"/>
    </w:rPr>
  </w:style>
  <w:style w:type="paragraph" w:customStyle="1" w:styleId="Catlinendorsementnumberlevel3">
    <w:name w:val="Catlin endorsement number level 3"/>
    <w:basedOn w:val="Catlinendorsementnumberlevel2i"/>
    <w:link w:val="Catlinendorsementnumberlevel3Char"/>
    <w:rsid w:val="00CC6C9E"/>
    <w:pPr>
      <w:numPr>
        <w:ilvl w:val="4"/>
      </w:numPr>
    </w:pPr>
  </w:style>
  <w:style w:type="character" w:customStyle="1" w:styleId="Catlinendorsementnumberlevel2iChar">
    <w:name w:val="Catlin endorsement number level 2(i) Char"/>
    <w:basedOn w:val="Catlinendorsementnumberlevel2Char"/>
    <w:link w:val="Catlinendorsementnumberlevel2i"/>
    <w:rsid w:val="00CC6C9E"/>
    <w:rPr>
      <w:rFonts w:ascii="Arial" w:hAnsi="Arial" w:cs="Arial"/>
      <w:lang w:val="en-US" w:eastAsia="en-US"/>
    </w:rPr>
  </w:style>
  <w:style w:type="paragraph" w:customStyle="1" w:styleId="Catlinendorsementnumberlevel3a">
    <w:name w:val="Catlin endorsement number level 3(a)"/>
    <w:basedOn w:val="Catlinendorsementnumberlevel3"/>
    <w:link w:val="Catlinendorsementnumberlevel3aChar"/>
    <w:rsid w:val="00CC6C9E"/>
    <w:pPr>
      <w:numPr>
        <w:ilvl w:val="5"/>
      </w:numPr>
    </w:pPr>
  </w:style>
  <w:style w:type="character" w:customStyle="1" w:styleId="Catlinendorsementnumberlevel3Char">
    <w:name w:val="Catlin endorsement number level 3 Char"/>
    <w:basedOn w:val="Catlinendorsementnumberlevel2iChar"/>
    <w:link w:val="Catlinendorsementnumberlevel3"/>
    <w:rsid w:val="00CC6C9E"/>
    <w:rPr>
      <w:rFonts w:ascii="Arial" w:hAnsi="Arial" w:cs="Arial"/>
      <w:lang w:val="en-US" w:eastAsia="en-US"/>
    </w:rPr>
  </w:style>
  <w:style w:type="paragraph" w:customStyle="1" w:styleId="Catlinendorsementnumberlevel3i">
    <w:name w:val="Catlin endorsement number level 3(i)"/>
    <w:basedOn w:val="Catlinendorsementnumberlevel3a"/>
    <w:link w:val="Catlinendorsementnumberlevel3iChar"/>
    <w:rsid w:val="00CC6C9E"/>
    <w:pPr>
      <w:numPr>
        <w:ilvl w:val="6"/>
      </w:numPr>
    </w:pPr>
  </w:style>
  <w:style w:type="character" w:customStyle="1" w:styleId="Catlinendorsementnumberlevel3aChar">
    <w:name w:val="Catlin endorsement number level 3(a) Char"/>
    <w:basedOn w:val="Catlinendorsementnumberlevel3Char"/>
    <w:link w:val="Catlinendorsementnumberlevel3a"/>
    <w:rsid w:val="00CC6C9E"/>
    <w:rPr>
      <w:rFonts w:ascii="Arial" w:hAnsi="Arial" w:cs="Arial"/>
      <w:lang w:val="en-US" w:eastAsia="en-US"/>
    </w:rPr>
  </w:style>
  <w:style w:type="paragraph" w:customStyle="1" w:styleId="Catlinendorsementnumberlevel4a">
    <w:name w:val="Catlin endorsement number level 4(a)"/>
    <w:basedOn w:val="Catlinendorsementnumberlevel3i"/>
    <w:link w:val="Catlinendorsementnumberlevel4aChar"/>
    <w:rsid w:val="00CC6C9E"/>
    <w:pPr>
      <w:numPr>
        <w:ilvl w:val="7"/>
      </w:numPr>
    </w:pPr>
  </w:style>
  <w:style w:type="character" w:customStyle="1" w:styleId="Catlinendorsementnumberlevel3iChar">
    <w:name w:val="Catlin endorsement number level 3(i) Char"/>
    <w:basedOn w:val="Catlinendorsementnumberlevel3aChar"/>
    <w:link w:val="Catlinendorsementnumberlevel3i"/>
    <w:rsid w:val="00CC6C9E"/>
    <w:rPr>
      <w:rFonts w:ascii="Arial" w:hAnsi="Arial" w:cs="Arial"/>
      <w:lang w:val="en-US" w:eastAsia="en-US"/>
    </w:rPr>
  </w:style>
  <w:style w:type="paragraph" w:customStyle="1" w:styleId="Catlinendorsementnumberlevel4i">
    <w:name w:val="Catlin endorsement number level 4(i)"/>
    <w:basedOn w:val="Catlinendorsementnumberlevel4a"/>
    <w:link w:val="Catlinendorsementnumberlevel4iChar"/>
    <w:rsid w:val="00CC6C9E"/>
    <w:pPr>
      <w:numPr>
        <w:ilvl w:val="8"/>
      </w:numPr>
    </w:pPr>
  </w:style>
  <w:style w:type="character" w:customStyle="1" w:styleId="Catlinendorsementnumberlevel4aChar">
    <w:name w:val="Catlin endorsement number level 4(a) Char"/>
    <w:basedOn w:val="Catlinendorsementnumberlevel3iChar"/>
    <w:link w:val="Catlinendorsementnumberlevel4a"/>
    <w:rsid w:val="00CC6C9E"/>
    <w:rPr>
      <w:rFonts w:ascii="Arial" w:hAnsi="Arial" w:cs="Arial"/>
      <w:lang w:val="en-US" w:eastAsia="en-US"/>
    </w:rPr>
  </w:style>
  <w:style w:type="paragraph" w:customStyle="1" w:styleId="Catlinbulletlistlevel1">
    <w:name w:val="Catlin bullet list level 1"/>
    <w:basedOn w:val="Chase10ptbodytextnonumbering"/>
    <w:link w:val="Catlinbulletlistlevel1Char"/>
    <w:rsid w:val="00E331DD"/>
    <w:pPr>
      <w:keepNext/>
      <w:numPr>
        <w:numId w:val="3"/>
      </w:numPr>
    </w:pPr>
    <w:rPr>
      <w:b/>
    </w:rPr>
  </w:style>
  <w:style w:type="character" w:customStyle="1" w:styleId="Catlinendorsementnumberlevel4iChar">
    <w:name w:val="Catlin endorsement number level 4(i) Char"/>
    <w:basedOn w:val="Catlinendorsementnumberlevel4aChar"/>
    <w:link w:val="Catlinendorsementnumberlevel4i"/>
    <w:rsid w:val="00CC6C9E"/>
    <w:rPr>
      <w:rFonts w:ascii="Arial" w:hAnsi="Arial" w:cs="Arial"/>
      <w:lang w:val="en-US" w:eastAsia="en-US"/>
    </w:rPr>
  </w:style>
  <w:style w:type="paragraph" w:customStyle="1" w:styleId="Catlinbulletlistlevel2">
    <w:name w:val="Catlin bullet list level 2"/>
    <w:basedOn w:val="Chase10ptbodytextnonumbering"/>
    <w:link w:val="Catlinbulletlistlevel2Char"/>
    <w:rsid w:val="000D7A38"/>
    <w:pPr>
      <w:keepNext/>
      <w:numPr>
        <w:numId w:val="4"/>
      </w:numPr>
      <w:tabs>
        <w:tab w:val="left" w:pos="1134"/>
      </w:tabs>
      <w:ind w:left="1134" w:hanging="567"/>
    </w:pPr>
  </w:style>
  <w:style w:type="character" w:customStyle="1" w:styleId="Catlinbulletlistlevel1Char">
    <w:name w:val="Catlin bullet list level 1 Char"/>
    <w:basedOn w:val="Chase10ptbodytextnonumberingChar"/>
    <w:link w:val="Catlinbulletlistlevel1"/>
    <w:rsid w:val="00E331DD"/>
    <w:rPr>
      <w:rFonts w:ascii="Arial" w:hAnsi="Arial" w:cs="Arial"/>
      <w:b/>
      <w:lang w:val="en-US" w:eastAsia="en-US"/>
    </w:rPr>
  </w:style>
  <w:style w:type="paragraph" w:customStyle="1" w:styleId="Catlinbulletlistlevel3">
    <w:name w:val="Catlin bullet list level 3"/>
    <w:basedOn w:val="Chase10ptbodytextnonumbering"/>
    <w:link w:val="Catlinbulletlistlevel3Char"/>
    <w:rsid w:val="000D7A38"/>
    <w:pPr>
      <w:keepNext/>
      <w:numPr>
        <w:ilvl w:val="2"/>
        <w:numId w:val="2"/>
      </w:numPr>
      <w:tabs>
        <w:tab w:val="left" w:pos="1701"/>
      </w:tabs>
      <w:ind w:left="1701" w:hanging="567"/>
    </w:pPr>
  </w:style>
  <w:style w:type="paragraph" w:customStyle="1" w:styleId="Catlinbulletlistlevel4">
    <w:name w:val="Catlin bullet list level 4"/>
    <w:basedOn w:val="Chase10ptbodytextnonumbering"/>
    <w:link w:val="Catlinbulletlistlevel4Char"/>
    <w:rsid w:val="000D7A38"/>
    <w:pPr>
      <w:keepNext/>
      <w:numPr>
        <w:numId w:val="5"/>
      </w:numPr>
      <w:tabs>
        <w:tab w:val="left" w:pos="2268"/>
      </w:tabs>
      <w:ind w:left="2268" w:hanging="567"/>
    </w:pPr>
  </w:style>
  <w:style w:type="paragraph" w:customStyle="1" w:styleId="Bulletlisttabtolevel1">
    <w:name w:val="Bullet list tab to level 1"/>
    <w:basedOn w:val="Tabtolevel1"/>
    <w:link w:val="Bulletlisttabtolevel1Char"/>
    <w:qFormat/>
    <w:rsid w:val="00974D5A"/>
  </w:style>
  <w:style w:type="character" w:customStyle="1" w:styleId="Catlinbulletlistlevel3Char">
    <w:name w:val="Catlin bullet list level 3 Char"/>
    <w:basedOn w:val="Chase10ptbodytextnonumberingChar"/>
    <w:link w:val="Catlinbulletlistlevel3"/>
    <w:rsid w:val="000D7A38"/>
    <w:rPr>
      <w:rFonts w:ascii="Arial" w:hAnsi="Arial" w:cs="Arial"/>
      <w:lang w:val="en-US" w:eastAsia="en-US"/>
    </w:rPr>
  </w:style>
  <w:style w:type="paragraph" w:customStyle="1" w:styleId="Bulletlisttabtolevel2">
    <w:name w:val="Bullet list tab to level 2"/>
    <w:basedOn w:val="Tabtolevel2"/>
    <w:link w:val="Bulletlisttabtolevel2Char"/>
    <w:rsid w:val="00974D5A"/>
    <w:pPr>
      <w:ind w:left="1134"/>
    </w:pPr>
  </w:style>
  <w:style w:type="character" w:customStyle="1" w:styleId="Bulletlisttabtolevel1Char">
    <w:name w:val="Bullet list tab to level 1 Char"/>
    <w:basedOn w:val="Tabtolevel1Char"/>
    <w:link w:val="Bulletlisttabtolevel1"/>
    <w:rsid w:val="00974D5A"/>
    <w:rPr>
      <w:rFonts w:ascii="Arial" w:hAnsi="Arial" w:cs="Arial"/>
      <w:b/>
      <w:sz w:val="24"/>
      <w:szCs w:val="24"/>
      <w:lang w:val="en-US" w:eastAsia="en-US"/>
    </w:rPr>
  </w:style>
  <w:style w:type="paragraph" w:customStyle="1" w:styleId="Bulletlisttabtolevel3">
    <w:name w:val="Bullet list tab to level 3"/>
    <w:basedOn w:val="Tabtolevel3"/>
    <w:link w:val="Bulletlisttabtolevel3Char"/>
    <w:rsid w:val="00974D5A"/>
    <w:pPr>
      <w:tabs>
        <w:tab w:val="clear" w:pos="2268"/>
      </w:tabs>
      <w:ind w:left="1701"/>
    </w:pPr>
  </w:style>
  <w:style w:type="character" w:customStyle="1" w:styleId="Bulletlisttabtolevel2Char">
    <w:name w:val="Bullet list tab to level 2 Char"/>
    <w:basedOn w:val="Tabtolevel2Char"/>
    <w:link w:val="Bulletlisttabtolevel2"/>
    <w:rsid w:val="00974D5A"/>
    <w:rPr>
      <w:rFonts w:ascii="Arial" w:hAnsi="Arial" w:cs="Arial"/>
      <w:lang w:val="en-US" w:eastAsia="en-US"/>
    </w:rPr>
  </w:style>
  <w:style w:type="character" w:customStyle="1" w:styleId="Catlinbulletlistlevel2Char">
    <w:name w:val="Catlin bullet list level 2 Char"/>
    <w:basedOn w:val="Chase10ptbodytextnonumberingChar"/>
    <w:link w:val="Catlinbulletlistlevel2"/>
    <w:rsid w:val="000D7A38"/>
    <w:rPr>
      <w:rFonts w:ascii="Arial" w:hAnsi="Arial" w:cs="Arial"/>
      <w:lang w:val="en-US" w:eastAsia="en-US"/>
    </w:rPr>
  </w:style>
  <w:style w:type="character" w:customStyle="1" w:styleId="Bulletlisttabtolevel3Char">
    <w:name w:val="Bullet list tab to level 3 Char"/>
    <w:basedOn w:val="Tabtolevel3Char"/>
    <w:link w:val="Bulletlisttabtolevel3"/>
    <w:rsid w:val="00974D5A"/>
    <w:rPr>
      <w:rFonts w:ascii="Arial" w:hAnsi="Arial" w:cs="Arial"/>
      <w:lang w:val="en-US" w:eastAsia="en-US"/>
    </w:rPr>
  </w:style>
  <w:style w:type="paragraph" w:customStyle="1" w:styleId="Catlinbulletlistlevel5">
    <w:name w:val="Catlin bullet list level 5"/>
    <w:basedOn w:val="Bulletlisttabtolevel3"/>
    <w:link w:val="Catlinbulletlistlevel5Char"/>
    <w:rsid w:val="000D7A38"/>
    <w:pPr>
      <w:keepNext/>
      <w:numPr>
        <w:ilvl w:val="3"/>
        <w:numId w:val="6"/>
      </w:numPr>
      <w:tabs>
        <w:tab w:val="left" w:pos="2835"/>
      </w:tabs>
      <w:ind w:left="2835" w:hanging="567"/>
    </w:pPr>
  </w:style>
  <w:style w:type="character" w:customStyle="1" w:styleId="Catlinbulletlistlevel4Char">
    <w:name w:val="Catlin bullet list level 4 Char"/>
    <w:basedOn w:val="Chase10ptbodytextnonumberingChar"/>
    <w:link w:val="Catlinbulletlistlevel4"/>
    <w:rsid w:val="000D7A38"/>
    <w:rPr>
      <w:rFonts w:ascii="Arial" w:hAnsi="Arial" w:cs="Arial"/>
      <w:lang w:val="en-US" w:eastAsia="en-US"/>
    </w:rPr>
  </w:style>
  <w:style w:type="paragraph" w:customStyle="1" w:styleId="Bulletlisttabtolevel4">
    <w:name w:val="Bullet list tab to level 4"/>
    <w:basedOn w:val="Bulletlisttabtolevel3"/>
    <w:link w:val="Bulletlisttabtolevel4Char"/>
    <w:rsid w:val="00CC6C9E"/>
    <w:pPr>
      <w:tabs>
        <w:tab w:val="left" w:pos="2268"/>
      </w:tabs>
      <w:ind w:left="2268"/>
    </w:pPr>
  </w:style>
  <w:style w:type="character" w:customStyle="1" w:styleId="Catlinbulletlistlevel5Char">
    <w:name w:val="Catlin bullet list level 5 Char"/>
    <w:basedOn w:val="Bulletlisttabtolevel3Char"/>
    <w:link w:val="Catlinbulletlistlevel5"/>
    <w:rsid w:val="000D7A38"/>
    <w:rPr>
      <w:rFonts w:ascii="Arial" w:hAnsi="Arial" w:cs="Arial"/>
      <w:lang w:val="en-US" w:eastAsia="en-US"/>
    </w:rPr>
  </w:style>
  <w:style w:type="paragraph" w:customStyle="1" w:styleId="Bulletlisttabtolevel5">
    <w:name w:val="Bullet list tab to level 5"/>
    <w:basedOn w:val="Bulletlisttabtolevel3"/>
    <w:link w:val="Bulletlisttabtolevel5Char"/>
    <w:rsid w:val="00CC6C9E"/>
    <w:pPr>
      <w:tabs>
        <w:tab w:val="left" w:pos="2835"/>
      </w:tabs>
      <w:ind w:left="2835"/>
    </w:pPr>
  </w:style>
  <w:style w:type="character" w:customStyle="1" w:styleId="Bulletlisttabtolevel4Char">
    <w:name w:val="Bullet list tab to level 4 Char"/>
    <w:basedOn w:val="Bulletlisttabtolevel3Char"/>
    <w:link w:val="Bulletlisttabtolevel4"/>
    <w:rsid w:val="00CC6C9E"/>
    <w:rPr>
      <w:rFonts w:ascii="Arial" w:hAnsi="Arial" w:cs="Arial"/>
      <w:lang w:val="en-US" w:eastAsia="en-US"/>
    </w:rPr>
  </w:style>
  <w:style w:type="paragraph" w:customStyle="1" w:styleId="13ptredboldtext">
    <w:name w:val="13pt red bold text"/>
    <w:basedOn w:val="Chase10ptbodytextnonumbering"/>
    <w:link w:val="13ptredboldtextChar"/>
    <w:rsid w:val="00CC6C9E"/>
    <w:rPr>
      <w:b/>
      <w:color w:val="E00034"/>
      <w:sz w:val="26"/>
      <w:szCs w:val="26"/>
    </w:rPr>
  </w:style>
  <w:style w:type="character" w:customStyle="1" w:styleId="Bulletlisttabtolevel5Char">
    <w:name w:val="Bullet list tab to level 5 Char"/>
    <w:basedOn w:val="Bulletlisttabtolevel3Char"/>
    <w:link w:val="Bulletlisttabtolevel5"/>
    <w:rsid w:val="00CC6C9E"/>
    <w:rPr>
      <w:rFonts w:ascii="Arial" w:hAnsi="Arial" w:cs="Arial"/>
      <w:lang w:val="en-US" w:eastAsia="en-US"/>
    </w:rPr>
  </w:style>
  <w:style w:type="paragraph" w:customStyle="1" w:styleId="11ptboldtext">
    <w:name w:val="11pt bold text"/>
    <w:basedOn w:val="Chase10ptbodytextnonumbering"/>
    <w:link w:val="11ptboldtextChar"/>
    <w:qFormat/>
    <w:rsid w:val="000C46DA"/>
    <w:rPr>
      <w:b/>
      <w:sz w:val="22"/>
      <w:szCs w:val="24"/>
    </w:rPr>
  </w:style>
  <w:style w:type="character" w:customStyle="1" w:styleId="13ptredboldtextChar">
    <w:name w:val="13pt red bold text Char"/>
    <w:basedOn w:val="Chase10ptbodytextnonumberingChar"/>
    <w:link w:val="13ptredboldtext"/>
    <w:rsid w:val="00CC6C9E"/>
    <w:rPr>
      <w:rFonts w:ascii="Arial" w:hAnsi="Arial" w:cs="Arial"/>
      <w:b/>
      <w:color w:val="E00034"/>
      <w:sz w:val="26"/>
      <w:szCs w:val="26"/>
      <w:lang w:val="en-US" w:eastAsia="en-US"/>
    </w:rPr>
  </w:style>
  <w:style w:type="numbering" w:customStyle="1" w:styleId="CatlinPIorinumbering">
    <w:name w:val="Catlin PI ori numbering"/>
    <w:uiPriority w:val="99"/>
    <w:rsid w:val="009135AE"/>
    <w:pPr>
      <w:numPr>
        <w:numId w:val="7"/>
      </w:numPr>
    </w:pPr>
  </w:style>
  <w:style w:type="character" w:customStyle="1" w:styleId="11ptboldtextChar">
    <w:name w:val="11pt bold text Char"/>
    <w:basedOn w:val="Chase10ptbodytextnonumberingChar"/>
    <w:link w:val="11ptboldtext"/>
    <w:rsid w:val="000C46DA"/>
    <w:rPr>
      <w:rFonts w:ascii="Arial" w:hAnsi="Arial" w:cs="Arial"/>
      <w:b/>
      <w:sz w:val="22"/>
      <w:szCs w:val="24"/>
      <w:lang w:val="en-US" w:eastAsia="en-US"/>
    </w:rPr>
  </w:style>
  <w:style w:type="paragraph" w:customStyle="1" w:styleId="CatlinPInumberlevel1">
    <w:name w:val="Catlin PI number level 1"/>
    <w:basedOn w:val="Chase10ptbodytextnonumbering"/>
    <w:link w:val="CatlinPInumberlevel1Char"/>
    <w:rsid w:val="0075425E"/>
    <w:pPr>
      <w:numPr>
        <w:numId w:val="8"/>
      </w:numPr>
    </w:pPr>
    <w:rPr>
      <w:b/>
      <w:sz w:val="24"/>
      <w:szCs w:val="24"/>
    </w:rPr>
  </w:style>
  <w:style w:type="paragraph" w:customStyle="1" w:styleId="CatlinPInumberlevel2">
    <w:name w:val="Catlin PI number level 2"/>
    <w:basedOn w:val="Chase10ptbodytextnonumbering"/>
    <w:link w:val="CatlinPInumberlevel2Char"/>
    <w:rsid w:val="001B2422"/>
    <w:pPr>
      <w:numPr>
        <w:ilvl w:val="1"/>
        <w:numId w:val="8"/>
      </w:numPr>
    </w:pPr>
  </w:style>
  <w:style w:type="character" w:customStyle="1" w:styleId="CatlinPInumberlevel1Char">
    <w:name w:val="Catlin PI number level 1 Char"/>
    <w:basedOn w:val="Chase10ptbodytextnonumberingChar"/>
    <w:link w:val="CatlinPInumberlevel1"/>
    <w:rsid w:val="0075425E"/>
    <w:rPr>
      <w:rFonts w:ascii="Arial" w:hAnsi="Arial" w:cs="Arial"/>
      <w:b/>
      <w:sz w:val="24"/>
      <w:szCs w:val="24"/>
      <w:lang w:val="en-US" w:eastAsia="en-US"/>
    </w:rPr>
  </w:style>
  <w:style w:type="paragraph" w:customStyle="1" w:styleId="CatlinPInumberlevel2a">
    <w:name w:val="Catlin PI number level 2(a)"/>
    <w:basedOn w:val="Chase10ptbodytextnonumbering"/>
    <w:link w:val="CatlinPInumberlevel2aChar"/>
    <w:rsid w:val="001B2422"/>
    <w:pPr>
      <w:numPr>
        <w:ilvl w:val="2"/>
        <w:numId w:val="8"/>
      </w:numPr>
    </w:pPr>
  </w:style>
  <w:style w:type="character" w:customStyle="1" w:styleId="CatlinPInumberlevel2Char">
    <w:name w:val="Catlin PI number level 2 Char"/>
    <w:basedOn w:val="Chase10ptbodytextnonumberingChar"/>
    <w:link w:val="CatlinPInumberlevel2"/>
    <w:rsid w:val="001B2422"/>
    <w:rPr>
      <w:rFonts w:ascii="Arial" w:hAnsi="Arial" w:cs="Arial"/>
      <w:lang w:val="en-US" w:eastAsia="en-US"/>
    </w:rPr>
  </w:style>
  <w:style w:type="paragraph" w:customStyle="1" w:styleId="CatlinPInumberlevel2i">
    <w:name w:val="Catlin PI number level 2(i)"/>
    <w:basedOn w:val="Chase10ptbodytextnonumbering"/>
    <w:link w:val="CatlinPInumberlevel2iChar"/>
    <w:rsid w:val="001B2422"/>
    <w:pPr>
      <w:numPr>
        <w:ilvl w:val="3"/>
        <w:numId w:val="8"/>
      </w:numPr>
    </w:pPr>
  </w:style>
  <w:style w:type="character" w:customStyle="1" w:styleId="CatlinPInumberlevel2aChar">
    <w:name w:val="Catlin PI number level 2(a) Char"/>
    <w:basedOn w:val="Chase10ptbodytextnonumberingChar"/>
    <w:link w:val="CatlinPInumberlevel2a"/>
    <w:rsid w:val="001B2422"/>
    <w:rPr>
      <w:rFonts w:ascii="Arial" w:hAnsi="Arial" w:cs="Arial"/>
      <w:lang w:val="en-US" w:eastAsia="en-US"/>
    </w:rPr>
  </w:style>
  <w:style w:type="paragraph" w:customStyle="1" w:styleId="CatlinPInumberlevel3">
    <w:name w:val="Catlin PI number level 3"/>
    <w:basedOn w:val="Chase10ptbodytextnonumbering"/>
    <w:link w:val="CatlinPInumberlevel3Char"/>
    <w:rsid w:val="001B2422"/>
    <w:pPr>
      <w:numPr>
        <w:ilvl w:val="4"/>
        <w:numId w:val="8"/>
      </w:numPr>
    </w:pPr>
  </w:style>
  <w:style w:type="character" w:customStyle="1" w:styleId="CatlinPInumberlevel2iChar">
    <w:name w:val="Catlin PI number level 2(i) Char"/>
    <w:basedOn w:val="Chase10ptbodytextnonumberingChar"/>
    <w:link w:val="CatlinPInumberlevel2i"/>
    <w:rsid w:val="001B2422"/>
    <w:rPr>
      <w:rFonts w:ascii="Arial" w:hAnsi="Arial" w:cs="Arial"/>
      <w:lang w:val="en-US" w:eastAsia="en-US"/>
    </w:rPr>
  </w:style>
  <w:style w:type="paragraph" w:customStyle="1" w:styleId="CatlinPInumberlevel3a">
    <w:name w:val="Catlin PI number level 3(a)"/>
    <w:basedOn w:val="Chase10ptbodytextnonumbering"/>
    <w:link w:val="CatlinPInumberlevel3aChar"/>
    <w:rsid w:val="001B2422"/>
    <w:pPr>
      <w:numPr>
        <w:ilvl w:val="5"/>
        <w:numId w:val="8"/>
      </w:numPr>
    </w:pPr>
  </w:style>
  <w:style w:type="character" w:customStyle="1" w:styleId="CatlinPInumberlevel3Char">
    <w:name w:val="Catlin PI number level 3 Char"/>
    <w:basedOn w:val="Chase10ptbodytextnonumberingChar"/>
    <w:link w:val="CatlinPInumberlevel3"/>
    <w:rsid w:val="001B2422"/>
    <w:rPr>
      <w:rFonts w:ascii="Arial" w:hAnsi="Arial" w:cs="Arial"/>
      <w:lang w:val="en-US" w:eastAsia="en-US"/>
    </w:rPr>
  </w:style>
  <w:style w:type="paragraph" w:customStyle="1" w:styleId="CatlinPInumberlevel3i">
    <w:name w:val="Catlin PI number level 3(i)"/>
    <w:basedOn w:val="Chase10ptbodytextnonumbering"/>
    <w:link w:val="CatlinPInumberlevel3iChar"/>
    <w:rsid w:val="001B2422"/>
    <w:pPr>
      <w:numPr>
        <w:ilvl w:val="6"/>
        <w:numId w:val="8"/>
      </w:numPr>
    </w:pPr>
  </w:style>
  <w:style w:type="character" w:customStyle="1" w:styleId="CatlinPInumberlevel3aChar">
    <w:name w:val="Catlin PI number level 3(a) Char"/>
    <w:basedOn w:val="Chase10ptbodytextnonumberingChar"/>
    <w:link w:val="CatlinPInumberlevel3a"/>
    <w:rsid w:val="001B2422"/>
    <w:rPr>
      <w:rFonts w:ascii="Arial" w:hAnsi="Arial" w:cs="Arial"/>
      <w:lang w:val="en-US" w:eastAsia="en-US"/>
    </w:rPr>
  </w:style>
  <w:style w:type="paragraph" w:customStyle="1" w:styleId="CatlinPInumberlevel4a">
    <w:name w:val="Catlin PI number level 4(a)"/>
    <w:basedOn w:val="Chase10ptbodytextnonumbering"/>
    <w:link w:val="CatlinPInumberlevel4aChar"/>
    <w:rsid w:val="001B2422"/>
    <w:pPr>
      <w:numPr>
        <w:ilvl w:val="7"/>
        <w:numId w:val="8"/>
      </w:numPr>
    </w:pPr>
  </w:style>
  <w:style w:type="character" w:customStyle="1" w:styleId="CatlinPInumberlevel3iChar">
    <w:name w:val="Catlin PI number level 3(i) Char"/>
    <w:basedOn w:val="Chase10ptbodytextnonumberingChar"/>
    <w:link w:val="CatlinPInumberlevel3i"/>
    <w:rsid w:val="001B2422"/>
    <w:rPr>
      <w:rFonts w:ascii="Arial" w:hAnsi="Arial" w:cs="Arial"/>
      <w:lang w:val="en-US" w:eastAsia="en-US"/>
    </w:rPr>
  </w:style>
  <w:style w:type="paragraph" w:customStyle="1" w:styleId="CatlinPInumberlevel4i">
    <w:name w:val="Catlin PI number level 4(i)"/>
    <w:basedOn w:val="Chase10ptbodytextnonumbering"/>
    <w:link w:val="CatlinPInumberlevel4iChar"/>
    <w:rsid w:val="001B2422"/>
    <w:pPr>
      <w:numPr>
        <w:ilvl w:val="8"/>
        <w:numId w:val="8"/>
      </w:numPr>
    </w:pPr>
  </w:style>
  <w:style w:type="character" w:customStyle="1" w:styleId="CatlinPInumberlevel4aChar">
    <w:name w:val="Catlin PI number level 4(a) Char"/>
    <w:basedOn w:val="Chase10ptbodytextnonumberingChar"/>
    <w:link w:val="CatlinPInumberlevel4a"/>
    <w:rsid w:val="001B2422"/>
    <w:rPr>
      <w:rFonts w:ascii="Arial" w:hAnsi="Arial" w:cs="Arial"/>
      <w:lang w:val="en-US" w:eastAsia="en-US"/>
    </w:rPr>
  </w:style>
  <w:style w:type="paragraph" w:customStyle="1" w:styleId="Catlinbulletlistlevel1NOBOLD">
    <w:name w:val="Catlin bullet list level 1 NO BOLD"/>
    <w:basedOn w:val="Catlinbulletlistlevel1"/>
    <w:link w:val="Catlinbulletlistlevel1NOBOLDChar"/>
    <w:rsid w:val="00E331DD"/>
    <w:rPr>
      <w:b w:val="0"/>
    </w:rPr>
  </w:style>
  <w:style w:type="character" w:customStyle="1" w:styleId="CatlinPInumberlevel4iChar">
    <w:name w:val="Catlin PI number level 4(i) Char"/>
    <w:basedOn w:val="Chase10ptbodytextnonumberingChar"/>
    <w:link w:val="CatlinPInumberlevel4i"/>
    <w:rsid w:val="001B2422"/>
    <w:rPr>
      <w:rFonts w:ascii="Arial" w:hAnsi="Arial" w:cs="Arial"/>
      <w:lang w:val="en-US" w:eastAsia="en-US"/>
    </w:rPr>
  </w:style>
  <w:style w:type="paragraph" w:customStyle="1" w:styleId="Catlinbulletlistlevel1NOBOLDNOKWN">
    <w:name w:val="Catlin bullet list level 1 NO BOLD NO KWN"/>
    <w:basedOn w:val="Catlinbulletlistlevel1"/>
    <w:link w:val="Catlinbulletlistlevel1NOBOLDNOKWNChar"/>
    <w:rsid w:val="000D7A38"/>
    <w:pPr>
      <w:keepNext w:val="0"/>
    </w:pPr>
    <w:rPr>
      <w:b w:val="0"/>
    </w:rPr>
  </w:style>
  <w:style w:type="character" w:customStyle="1" w:styleId="Catlinbulletlistlevel1NOBOLDChar">
    <w:name w:val="Catlin bullet list level 1 NO BOLD Char"/>
    <w:basedOn w:val="Catlinbulletlistlevel1Char"/>
    <w:link w:val="Catlinbulletlistlevel1NOBOLD"/>
    <w:rsid w:val="00E331DD"/>
    <w:rPr>
      <w:rFonts w:ascii="Arial" w:hAnsi="Arial" w:cs="Arial"/>
      <w:b w:val="0"/>
      <w:lang w:val="en-US" w:eastAsia="en-US"/>
    </w:rPr>
  </w:style>
  <w:style w:type="paragraph" w:customStyle="1" w:styleId="Bulletlisttabtolevel1withKWN">
    <w:name w:val="Bullet list tab to level 1 with KWN"/>
    <w:basedOn w:val="Bulletlisttabtolevel1"/>
    <w:link w:val="Bulletlisttabtolevel1withKWNChar"/>
    <w:rsid w:val="00974D5A"/>
    <w:pPr>
      <w:keepNext/>
    </w:pPr>
  </w:style>
  <w:style w:type="character" w:customStyle="1" w:styleId="Catlinbulletlistlevel1NOBOLDNOKWNChar">
    <w:name w:val="Catlin bullet list level 1 NO BOLD NO KWN Char"/>
    <w:basedOn w:val="Catlinbulletlistlevel1Char"/>
    <w:link w:val="Catlinbulletlistlevel1NOBOLDNOKWN"/>
    <w:rsid w:val="000D7A38"/>
    <w:rPr>
      <w:rFonts w:ascii="Arial" w:hAnsi="Arial" w:cs="Arial"/>
      <w:b w:val="0"/>
      <w:lang w:val="en-US" w:eastAsia="en-US"/>
    </w:rPr>
  </w:style>
  <w:style w:type="paragraph" w:customStyle="1" w:styleId="ChaseBullet2">
    <w:name w:val="Chase Bullet 2"/>
    <w:basedOn w:val="Catlinbulletlistlevel2"/>
    <w:link w:val="ChaseBullet2Char"/>
    <w:qFormat/>
    <w:rsid w:val="000D7A38"/>
    <w:pPr>
      <w:keepNext w:val="0"/>
    </w:pPr>
  </w:style>
  <w:style w:type="character" w:customStyle="1" w:styleId="Bulletlisttabtolevel1withKWNChar">
    <w:name w:val="Bullet list tab to level 1 with KWN Char"/>
    <w:basedOn w:val="Bulletlisttabtolevel1Char"/>
    <w:link w:val="Bulletlisttabtolevel1withKWN"/>
    <w:rsid w:val="00974D5A"/>
    <w:rPr>
      <w:rFonts w:ascii="Arial" w:hAnsi="Arial" w:cs="Arial"/>
      <w:b/>
      <w:sz w:val="24"/>
      <w:szCs w:val="24"/>
      <w:lang w:val="en-US" w:eastAsia="en-US"/>
    </w:rPr>
  </w:style>
  <w:style w:type="paragraph" w:customStyle="1" w:styleId="Bulletlisttabtolevel2withKWN">
    <w:name w:val="Bullet list tab to level 2 with KWN"/>
    <w:basedOn w:val="Bulletlisttabtolevel2"/>
    <w:link w:val="Bulletlisttabtolevel2withKWNChar"/>
    <w:rsid w:val="000D7A38"/>
    <w:pPr>
      <w:keepNext/>
    </w:pPr>
  </w:style>
  <w:style w:type="character" w:customStyle="1" w:styleId="ChaseBullet2Char">
    <w:name w:val="Chase Bullet 2 Char"/>
    <w:basedOn w:val="Catlinbulletlistlevel2Char"/>
    <w:link w:val="ChaseBullet2"/>
    <w:rsid w:val="000D7A38"/>
    <w:rPr>
      <w:rFonts w:ascii="Arial" w:hAnsi="Arial" w:cs="Arial"/>
      <w:lang w:val="en-US" w:eastAsia="en-US"/>
    </w:rPr>
  </w:style>
  <w:style w:type="paragraph" w:customStyle="1" w:styleId="Bulletlisttabtolevel3withKWN">
    <w:name w:val="Bullet list tab to level 3 with KWN"/>
    <w:basedOn w:val="Bulletlisttabtolevel3"/>
    <w:link w:val="Bulletlisttabtolevel3withKWNChar"/>
    <w:rsid w:val="000D7A38"/>
    <w:pPr>
      <w:keepNext/>
    </w:pPr>
  </w:style>
  <w:style w:type="character" w:customStyle="1" w:styleId="Bulletlisttabtolevel2withKWNChar">
    <w:name w:val="Bullet list tab to level 2 with KWN Char"/>
    <w:basedOn w:val="Bulletlisttabtolevel2Char"/>
    <w:link w:val="Bulletlisttabtolevel2withKWN"/>
    <w:rsid w:val="000D7A38"/>
    <w:rPr>
      <w:rFonts w:ascii="Arial" w:hAnsi="Arial" w:cs="Arial"/>
      <w:lang w:val="en-US" w:eastAsia="en-US"/>
    </w:rPr>
  </w:style>
  <w:style w:type="paragraph" w:customStyle="1" w:styleId="Bulletlisttabtolevel4withKWN">
    <w:name w:val="Bullet list tab to level 4 with KWN"/>
    <w:basedOn w:val="Bulletlisttabtolevel4"/>
    <w:link w:val="Bulletlisttabtolevel4withKWNChar"/>
    <w:rsid w:val="000D7A38"/>
    <w:pPr>
      <w:keepNext/>
    </w:pPr>
  </w:style>
  <w:style w:type="character" w:customStyle="1" w:styleId="Bulletlisttabtolevel3withKWNChar">
    <w:name w:val="Bullet list tab to level 3 with KWN Char"/>
    <w:basedOn w:val="Bulletlisttabtolevel3Char"/>
    <w:link w:val="Bulletlisttabtolevel3withKWN"/>
    <w:rsid w:val="000D7A38"/>
    <w:rPr>
      <w:rFonts w:ascii="Arial" w:hAnsi="Arial" w:cs="Arial"/>
      <w:lang w:val="en-US" w:eastAsia="en-US"/>
    </w:rPr>
  </w:style>
  <w:style w:type="paragraph" w:customStyle="1" w:styleId="Bulletlisttabtolevel5withKWN">
    <w:name w:val="Bullet list tab to level 5 with KWN"/>
    <w:basedOn w:val="Bulletlisttabtolevel5"/>
    <w:link w:val="Bulletlisttabtolevel5withKWNChar"/>
    <w:rsid w:val="000D7A38"/>
    <w:pPr>
      <w:keepNext/>
    </w:pPr>
  </w:style>
  <w:style w:type="character" w:customStyle="1" w:styleId="Bulletlisttabtolevel4withKWNChar">
    <w:name w:val="Bullet list tab to level 4 with KWN Char"/>
    <w:basedOn w:val="Bulletlisttabtolevel4Char"/>
    <w:link w:val="Bulletlisttabtolevel4withKWN"/>
    <w:rsid w:val="000D7A38"/>
    <w:rPr>
      <w:rFonts w:ascii="Arial" w:hAnsi="Arial" w:cs="Arial"/>
      <w:lang w:val="en-US" w:eastAsia="en-US"/>
    </w:rPr>
  </w:style>
  <w:style w:type="paragraph" w:customStyle="1" w:styleId="Catlinbulletlistlevel3NOKWN">
    <w:name w:val="Catlin bullet list level 3 NO KWN"/>
    <w:basedOn w:val="Catlinbulletlistlevel3"/>
    <w:link w:val="Catlinbulletlistlevel3NOKWNChar"/>
    <w:rsid w:val="000D7A38"/>
    <w:pPr>
      <w:keepNext w:val="0"/>
    </w:pPr>
  </w:style>
  <w:style w:type="character" w:customStyle="1" w:styleId="Bulletlisttabtolevel5withKWNChar">
    <w:name w:val="Bullet list tab to level 5 with KWN Char"/>
    <w:basedOn w:val="Bulletlisttabtolevel5Char"/>
    <w:link w:val="Bulletlisttabtolevel5withKWN"/>
    <w:rsid w:val="000D7A38"/>
    <w:rPr>
      <w:rFonts w:ascii="Arial" w:hAnsi="Arial" w:cs="Arial"/>
      <w:lang w:val="en-US" w:eastAsia="en-US"/>
    </w:rPr>
  </w:style>
  <w:style w:type="paragraph" w:customStyle="1" w:styleId="Catlinbulletlistlevel4NOKWN">
    <w:name w:val="Catlin bullet list level 4 NO KWN"/>
    <w:basedOn w:val="Catlinbulletlistlevel4"/>
    <w:link w:val="Catlinbulletlistlevel4NOKWNChar"/>
    <w:rsid w:val="000D7A38"/>
    <w:pPr>
      <w:keepNext w:val="0"/>
    </w:pPr>
  </w:style>
  <w:style w:type="character" w:customStyle="1" w:styleId="Catlinbulletlistlevel3NOKWNChar">
    <w:name w:val="Catlin bullet list level 3 NO KWN Char"/>
    <w:basedOn w:val="Catlinbulletlistlevel3Char"/>
    <w:link w:val="Catlinbulletlistlevel3NOKWN"/>
    <w:rsid w:val="000D7A38"/>
    <w:rPr>
      <w:rFonts w:ascii="Arial" w:hAnsi="Arial" w:cs="Arial"/>
      <w:lang w:val="en-US" w:eastAsia="en-US"/>
    </w:rPr>
  </w:style>
  <w:style w:type="paragraph" w:customStyle="1" w:styleId="Catlinbulletlistlevel5NOKWN">
    <w:name w:val="Catlin bullet list level 5 NO KWN"/>
    <w:basedOn w:val="Catlinbulletlistlevel5"/>
    <w:link w:val="Catlinbulletlistlevel5NOKWNChar"/>
    <w:rsid w:val="000D7A38"/>
    <w:pPr>
      <w:keepNext w:val="0"/>
    </w:pPr>
  </w:style>
  <w:style w:type="character" w:customStyle="1" w:styleId="Catlinbulletlistlevel4NOKWNChar">
    <w:name w:val="Catlin bullet list level 4 NO KWN Char"/>
    <w:basedOn w:val="Catlinbulletlistlevel4Char"/>
    <w:link w:val="Catlinbulletlistlevel4NOKWN"/>
    <w:rsid w:val="000D7A38"/>
    <w:rPr>
      <w:rFonts w:ascii="Arial" w:hAnsi="Arial" w:cs="Arial"/>
      <w:lang w:val="en-US" w:eastAsia="en-US"/>
    </w:rPr>
  </w:style>
  <w:style w:type="paragraph" w:customStyle="1" w:styleId="Endorsementdocumenttype">
    <w:name w:val="Endorsement document type"/>
    <w:basedOn w:val="Catlin23ptGreyDocumenttype"/>
    <w:link w:val="EndorsementdocumenttypeChar"/>
    <w:rsid w:val="00B12C82"/>
    <w:pPr>
      <w:keepNext/>
      <w:pageBreakBefore/>
    </w:pPr>
  </w:style>
  <w:style w:type="character" w:customStyle="1" w:styleId="Catlinbulletlistlevel5NOKWNChar">
    <w:name w:val="Catlin bullet list level 5 NO KWN Char"/>
    <w:basedOn w:val="Catlinbulletlistlevel5Char"/>
    <w:link w:val="Catlinbulletlistlevel5NOKWN"/>
    <w:rsid w:val="000D7A38"/>
    <w:rPr>
      <w:rFonts w:ascii="Arial" w:hAnsi="Arial" w:cs="Arial"/>
      <w:lang w:val="en-US" w:eastAsia="en-US"/>
    </w:rPr>
  </w:style>
  <w:style w:type="paragraph" w:customStyle="1" w:styleId="CatlinUSlevel1">
    <w:name w:val="Catlin US level 1"/>
    <w:basedOn w:val="Chase10ptbodytextnonumbering"/>
    <w:link w:val="CatlinUSlevel1Char"/>
    <w:rsid w:val="000E5BC8"/>
    <w:pPr>
      <w:numPr>
        <w:numId w:val="9"/>
      </w:numPr>
    </w:pPr>
    <w:rPr>
      <w:b/>
      <w:sz w:val="24"/>
      <w:szCs w:val="24"/>
    </w:rPr>
  </w:style>
  <w:style w:type="paragraph" w:customStyle="1" w:styleId="CatlinUSlevel2">
    <w:name w:val="Catlin US level 2"/>
    <w:basedOn w:val="Chase10ptbodytextnonumbering"/>
    <w:link w:val="CatlinUSlevel2Char"/>
    <w:rsid w:val="000E5BC8"/>
    <w:pPr>
      <w:numPr>
        <w:ilvl w:val="1"/>
        <w:numId w:val="9"/>
      </w:numPr>
    </w:pPr>
  </w:style>
  <w:style w:type="character" w:customStyle="1" w:styleId="CatlinUSlevel1Char">
    <w:name w:val="Catlin US level 1 Char"/>
    <w:basedOn w:val="Chase10ptbodytextnonumberingChar"/>
    <w:link w:val="CatlinUSlevel1"/>
    <w:rsid w:val="000E5BC8"/>
    <w:rPr>
      <w:rFonts w:ascii="Arial" w:hAnsi="Arial" w:cs="Arial"/>
      <w:b/>
      <w:sz w:val="24"/>
      <w:szCs w:val="24"/>
      <w:lang w:val="en-US" w:eastAsia="en-US"/>
    </w:rPr>
  </w:style>
  <w:style w:type="paragraph" w:customStyle="1" w:styleId="CatlinUSlevel3">
    <w:name w:val="Catlin US level 3"/>
    <w:basedOn w:val="Chase10ptbodytextnonumbering"/>
    <w:link w:val="CatlinUSlevel3Char"/>
    <w:rsid w:val="000E5BC8"/>
    <w:pPr>
      <w:numPr>
        <w:ilvl w:val="2"/>
        <w:numId w:val="9"/>
      </w:numPr>
    </w:pPr>
  </w:style>
  <w:style w:type="character" w:customStyle="1" w:styleId="CatlinUSlevel2Char">
    <w:name w:val="Catlin US level 2 Char"/>
    <w:basedOn w:val="Chase10ptbodytextnonumberingChar"/>
    <w:link w:val="CatlinUSlevel2"/>
    <w:rsid w:val="000E5BC8"/>
    <w:rPr>
      <w:rFonts w:ascii="Arial" w:hAnsi="Arial" w:cs="Arial"/>
      <w:lang w:val="en-US" w:eastAsia="en-US"/>
    </w:rPr>
  </w:style>
  <w:style w:type="paragraph" w:customStyle="1" w:styleId="CatlinUSlevel4">
    <w:name w:val="Catlin US level 4"/>
    <w:basedOn w:val="Chase10ptbodytextnonumbering"/>
    <w:link w:val="CatlinUSlevel4Char"/>
    <w:rsid w:val="000E5BC8"/>
    <w:pPr>
      <w:numPr>
        <w:ilvl w:val="3"/>
        <w:numId w:val="9"/>
      </w:numPr>
    </w:pPr>
  </w:style>
  <w:style w:type="character" w:customStyle="1" w:styleId="CatlinUSlevel3Char">
    <w:name w:val="Catlin US level 3 Char"/>
    <w:basedOn w:val="Chase10ptbodytextnonumberingChar"/>
    <w:link w:val="CatlinUSlevel3"/>
    <w:rsid w:val="000E5BC8"/>
    <w:rPr>
      <w:rFonts w:ascii="Arial" w:hAnsi="Arial" w:cs="Arial"/>
      <w:lang w:val="en-US" w:eastAsia="en-US"/>
    </w:rPr>
  </w:style>
  <w:style w:type="paragraph" w:customStyle="1" w:styleId="CatlinUSlevel5">
    <w:name w:val="Catlin US level 5"/>
    <w:basedOn w:val="Chase10ptbodytextnonumbering"/>
    <w:link w:val="CatlinUSlevel5Char"/>
    <w:rsid w:val="000E5BC8"/>
    <w:pPr>
      <w:numPr>
        <w:ilvl w:val="4"/>
        <w:numId w:val="9"/>
      </w:numPr>
    </w:pPr>
  </w:style>
  <w:style w:type="character" w:customStyle="1" w:styleId="CatlinUSlevel4Char">
    <w:name w:val="Catlin US level 4 Char"/>
    <w:basedOn w:val="Chase10ptbodytextnonumberingChar"/>
    <w:link w:val="CatlinUSlevel4"/>
    <w:rsid w:val="000E5BC8"/>
    <w:rPr>
      <w:rFonts w:ascii="Arial" w:hAnsi="Arial" w:cs="Arial"/>
      <w:lang w:val="en-US" w:eastAsia="en-US"/>
    </w:rPr>
  </w:style>
  <w:style w:type="paragraph" w:customStyle="1" w:styleId="Tabtolevel5">
    <w:name w:val="Tab to level 5"/>
    <w:basedOn w:val="Tabtolevel4"/>
    <w:link w:val="Tabtolevel5Char"/>
    <w:rsid w:val="00FA3CF4"/>
    <w:pPr>
      <w:ind w:left="3402"/>
    </w:pPr>
  </w:style>
  <w:style w:type="character" w:customStyle="1" w:styleId="CatlinUSlevel5Char">
    <w:name w:val="Catlin US level 5 Char"/>
    <w:basedOn w:val="Chase10ptbodytextnonumberingChar"/>
    <w:link w:val="CatlinUSlevel5"/>
    <w:rsid w:val="000E5BC8"/>
    <w:rPr>
      <w:rFonts w:ascii="Arial" w:hAnsi="Arial" w:cs="Arial"/>
      <w:lang w:val="en-US" w:eastAsia="en-US"/>
    </w:rPr>
  </w:style>
  <w:style w:type="character" w:customStyle="1" w:styleId="EndorsementdocumenttypeChar">
    <w:name w:val="Endorsement document type Char"/>
    <w:basedOn w:val="Catlin23ptGreyDocumenttypeChar"/>
    <w:link w:val="Endorsementdocumenttype"/>
    <w:rsid w:val="00B12C82"/>
    <w:rPr>
      <w:rFonts w:ascii="Arial" w:hAnsi="Arial" w:cs="Arial"/>
      <w:b/>
      <w:color w:val="939598"/>
      <w:sz w:val="46"/>
      <w:szCs w:val="46"/>
      <w:lang w:val="en-US" w:eastAsia="en-US"/>
    </w:rPr>
  </w:style>
  <w:style w:type="character" w:customStyle="1" w:styleId="Tabtolevel5Char">
    <w:name w:val="Tab to level 5 Char"/>
    <w:basedOn w:val="Tabtolevel4Char"/>
    <w:link w:val="Tabtolevel5"/>
    <w:rsid w:val="00FA3CF4"/>
    <w:rPr>
      <w:rFonts w:ascii="Arial" w:hAnsi="Arial" w:cs="Arial"/>
      <w:lang w:val="en-US" w:eastAsia="en-US"/>
    </w:rPr>
  </w:style>
  <w:style w:type="paragraph" w:customStyle="1" w:styleId="12ptboldtext">
    <w:name w:val="12pt bold text"/>
    <w:basedOn w:val="11ptboldtext"/>
    <w:link w:val="12ptboldtextChar"/>
    <w:qFormat/>
    <w:rsid w:val="00E75233"/>
    <w:rPr>
      <w:szCs w:val="22"/>
    </w:rPr>
  </w:style>
  <w:style w:type="character" w:customStyle="1" w:styleId="12ptboldtextChar">
    <w:name w:val="12pt bold text Char"/>
    <w:basedOn w:val="11ptboldtextChar"/>
    <w:link w:val="12ptboldtext"/>
    <w:rsid w:val="00E75233"/>
    <w:rPr>
      <w:rFonts w:ascii="Arial" w:hAnsi="Arial" w:cs="Arial"/>
      <w:b/>
      <w:sz w:val="22"/>
      <w:szCs w:val="22"/>
      <w:lang w:val="en-US" w:eastAsia="en-US"/>
    </w:rPr>
  </w:style>
  <w:style w:type="paragraph" w:styleId="BalloonText">
    <w:name w:val="Balloon Text"/>
    <w:basedOn w:val="Normal"/>
    <w:link w:val="BalloonTextChar"/>
    <w:uiPriority w:val="99"/>
    <w:semiHidden/>
    <w:unhideWhenUsed/>
    <w:rsid w:val="0036363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3632"/>
    <w:rPr>
      <w:rFonts w:ascii="Tahoma" w:hAnsi="Tahoma" w:cs="Tahoma"/>
      <w:sz w:val="16"/>
      <w:szCs w:val="16"/>
      <w:lang w:eastAsia="en-US"/>
    </w:rPr>
  </w:style>
  <w:style w:type="character" w:styleId="Hyperlink">
    <w:name w:val="Hyperlink"/>
    <w:basedOn w:val="DefaultParagraphFont"/>
    <w:uiPriority w:val="99"/>
    <w:unhideWhenUsed/>
    <w:qFormat/>
    <w:rsid w:val="00B15ED3"/>
    <w:rPr>
      <w:color w:val="000F9F" w:themeColor="hyperlink"/>
      <w:u w:val="single"/>
    </w:rPr>
  </w:style>
  <w:style w:type="table" w:styleId="TableGrid">
    <w:name w:val="Table Grid"/>
    <w:basedOn w:val="TableNormal"/>
    <w:uiPriority w:val="59"/>
    <w:rsid w:val="000035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9A4510"/>
    <w:pPr>
      <w:ind w:left="720"/>
      <w:contextualSpacing/>
    </w:pPr>
  </w:style>
  <w:style w:type="paragraph" w:styleId="BodyText">
    <w:name w:val="Body Text"/>
    <w:basedOn w:val="Normal"/>
    <w:link w:val="BodyTextChar"/>
    <w:uiPriority w:val="1"/>
    <w:qFormat/>
    <w:rsid w:val="005A461A"/>
    <w:pPr>
      <w:widowControl w:val="0"/>
      <w:spacing w:after="0"/>
    </w:pPr>
    <w:rPr>
      <w:rFonts w:ascii="Arial" w:eastAsia="Arial" w:hAnsi="Arial" w:cstheme="minorBidi"/>
      <w:sz w:val="20"/>
      <w:szCs w:val="19"/>
      <w:lang w:val="en-US"/>
    </w:rPr>
  </w:style>
  <w:style w:type="character" w:customStyle="1" w:styleId="BodyTextChar">
    <w:name w:val="Body Text Char"/>
    <w:basedOn w:val="DefaultParagraphFont"/>
    <w:link w:val="BodyText"/>
    <w:uiPriority w:val="1"/>
    <w:rsid w:val="005A461A"/>
    <w:rPr>
      <w:rFonts w:ascii="Arial" w:eastAsia="Arial" w:hAnsi="Arial" w:cstheme="minorBidi"/>
      <w:szCs w:val="19"/>
      <w:lang w:val="en-US" w:eastAsia="en-US"/>
    </w:rPr>
  </w:style>
  <w:style w:type="character" w:customStyle="1" w:styleId="Heading2Char">
    <w:name w:val="Heading 2 Char"/>
    <w:basedOn w:val="DefaultParagraphFont"/>
    <w:link w:val="Heading2"/>
    <w:uiPriority w:val="1"/>
    <w:rsid w:val="00581F28"/>
    <w:rPr>
      <w:rFonts w:ascii="Arial" w:eastAsia="Arial" w:hAnsi="Arial" w:cstheme="minorBidi"/>
      <w:b/>
      <w:bCs/>
      <w:sz w:val="22"/>
      <w:szCs w:val="22"/>
      <w:lang w:val="en-US" w:eastAsia="en-US"/>
    </w:rPr>
  </w:style>
  <w:style w:type="character" w:styleId="PlaceholderText">
    <w:name w:val="Placeholder Text"/>
    <w:basedOn w:val="DefaultParagraphFont"/>
    <w:uiPriority w:val="99"/>
    <w:semiHidden/>
    <w:rsid w:val="001A1BCA"/>
    <w:rPr>
      <w:color w:val="808080"/>
    </w:rPr>
  </w:style>
  <w:style w:type="character" w:customStyle="1" w:styleId="Heading1Char">
    <w:name w:val="Heading 1 Char"/>
    <w:basedOn w:val="DefaultParagraphFont"/>
    <w:link w:val="Heading1"/>
    <w:uiPriority w:val="9"/>
    <w:rsid w:val="00446884"/>
    <w:rPr>
      <w:rFonts w:asciiTheme="majorHAnsi" w:eastAsiaTheme="majorEastAsia" w:hAnsiTheme="majorHAnsi" w:cstheme="majorBidi"/>
      <w:color w:val="000B77" w:themeColor="accent1" w:themeShade="BF"/>
      <w:sz w:val="32"/>
      <w:szCs w:val="32"/>
      <w:lang w:eastAsia="en-US"/>
    </w:rPr>
  </w:style>
  <w:style w:type="paragraph" w:customStyle="1" w:styleId="Title-InsuranceClass">
    <w:name w:val="Title - Insurance Class"/>
    <w:basedOn w:val="Normal"/>
    <w:link w:val="Title-InsuranceClassChar"/>
    <w:qFormat/>
    <w:rsid w:val="00446884"/>
    <w:pPr>
      <w:spacing w:after="0"/>
    </w:pPr>
    <w:rPr>
      <w:rFonts w:eastAsia="Segoe UI" w:cs="Segoe UI"/>
      <w:b/>
      <w:sz w:val="48"/>
      <w:lang w:val="en-AU"/>
    </w:rPr>
  </w:style>
  <w:style w:type="character" w:customStyle="1" w:styleId="Title-InsuranceClassChar">
    <w:name w:val="Title - Insurance Class Char"/>
    <w:basedOn w:val="DefaultParagraphFont"/>
    <w:link w:val="Title-InsuranceClass"/>
    <w:rsid w:val="00446884"/>
    <w:rPr>
      <w:rFonts w:ascii="Segoe UI" w:eastAsia="Segoe UI" w:hAnsi="Segoe UI" w:cs="Segoe UI"/>
      <w:b/>
      <w:sz w:val="48"/>
      <w:szCs w:val="22"/>
      <w:lang w:val="en-AU" w:eastAsia="en-US"/>
    </w:rPr>
  </w:style>
  <w:style w:type="paragraph" w:styleId="Caption">
    <w:name w:val="caption"/>
    <w:basedOn w:val="Normal"/>
    <w:next w:val="Normal"/>
    <w:uiPriority w:val="35"/>
    <w:semiHidden/>
    <w:unhideWhenUsed/>
    <w:qFormat/>
    <w:rsid w:val="00610BCB"/>
    <w:pPr>
      <w:spacing w:after="200"/>
    </w:pPr>
    <w:rPr>
      <w:i/>
      <w:iCs/>
      <w:color w:val="000F9F" w:themeColor="text2"/>
      <w:szCs w:val="18"/>
    </w:rPr>
  </w:style>
  <w:style w:type="character" w:customStyle="1" w:styleId="Style2">
    <w:name w:val="Style2"/>
    <w:basedOn w:val="DefaultParagraphFont"/>
    <w:uiPriority w:val="1"/>
    <w:rsid w:val="00610BCB"/>
    <w:rPr>
      <w:rFonts w:ascii="Segoe UI" w:hAnsi="Segoe UI"/>
      <w:color w:val="230871" w:themeColor="text1"/>
      <w:sz w:val="18"/>
    </w:rPr>
  </w:style>
  <w:style w:type="table" w:styleId="GridTable4-Accent2">
    <w:name w:val="Grid Table 4 Accent 2"/>
    <w:basedOn w:val="TableNormal"/>
    <w:uiPriority w:val="49"/>
    <w:rsid w:val="00031CFE"/>
    <w:rPr>
      <w:rFonts w:ascii="Lexend" w:eastAsiaTheme="minorHAnsi" w:hAnsi="Lexend" w:cstheme="minorBidi"/>
      <w:sz w:val="22"/>
      <w:szCs w:val="22"/>
      <w:lang w:val="en-AU" w:eastAsia="en-US"/>
    </w:rPr>
    <w:tblPr>
      <w:tblStyleRowBandSize w:val="1"/>
      <w:tblStyleColBandSize w:val="1"/>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7F2596" w:themeFill="accent2"/>
      </w:tcPr>
    </w:tblStylePr>
    <w:tblStylePr w:type="lastRow">
      <w:rPr>
        <w:b/>
        <w:bCs/>
      </w:rPr>
      <w:tblPr/>
      <w:tcPr>
        <w:tcBorders>
          <w:top w:val="double" w:sz="4" w:space="0" w:color="7F2596"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EACBF2" w:themeFill="accent2" w:themeFillTint="33"/>
      </w:tcPr>
    </w:tblStylePr>
  </w:style>
  <w:style w:type="character" w:customStyle="1" w:styleId="Style3">
    <w:name w:val="Style3"/>
    <w:basedOn w:val="DefaultParagraphFont"/>
    <w:uiPriority w:val="1"/>
    <w:rsid w:val="002D2A6B"/>
    <w:rPr>
      <w:rFonts w:ascii="Segoe UI" w:hAnsi="Segoe UI"/>
      <w:color w:val="auto"/>
      <w:sz w:val="18"/>
    </w:rPr>
  </w:style>
  <w:style w:type="table" w:styleId="TableGridLight">
    <w:name w:val="Grid Table Light"/>
    <w:basedOn w:val="TableNormal"/>
    <w:uiPriority w:val="40"/>
    <w:rsid w:val="007850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yle4">
    <w:name w:val="Style4"/>
    <w:basedOn w:val="DefaultParagraphFont"/>
    <w:uiPriority w:val="1"/>
    <w:rsid w:val="002F1CF2"/>
    <w:rPr>
      <w:rFonts w:ascii="Segoe UI" w:hAnsi="Segoe UI"/>
      <w:sz w:val="18"/>
    </w:rPr>
  </w:style>
  <w:style w:type="character" w:customStyle="1" w:styleId="Style1">
    <w:name w:val="Style1"/>
    <w:basedOn w:val="DefaultParagraphFont"/>
    <w:uiPriority w:val="1"/>
    <w:rsid w:val="0063336E"/>
    <w:rPr>
      <w:b w:val="0"/>
    </w:rPr>
  </w:style>
  <w:style w:type="character" w:customStyle="1" w:styleId="Style5">
    <w:name w:val="Style5"/>
    <w:basedOn w:val="DefaultParagraphFont"/>
    <w:uiPriority w:val="1"/>
    <w:rsid w:val="00A30DBF"/>
    <w:rPr>
      <w:color w:val="auto"/>
    </w:rPr>
  </w:style>
  <w:style w:type="character" w:customStyle="1" w:styleId="Style6">
    <w:name w:val="Style6"/>
    <w:basedOn w:val="DefaultParagraphFont"/>
    <w:uiPriority w:val="1"/>
    <w:rsid w:val="00A30DBF"/>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404512">
      <w:bodyDiv w:val="1"/>
      <w:marLeft w:val="0"/>
      <w:marRight w:val="0"/>
      <w:marTop w:val="0"/>
      <w:marBottom w:val="0"/>
      <w:divBdr>
        <w:top w:val="none" w:sz="0" w:space="0" w:color="auto"/>
        <w:left w:val="none" w:sz="0" w:space="0" w:color="auto"/>
        <w:bottom w:val="none" w:sz="0" w:space="0" w:color="auto"/>
        <w:right w:val="none" w:sz="0" w:space="0" w:color="auto"/>
      </w:divBdr>
    </w:div>
    <w:div w:id="610818438">
      <w:bodyDiv w:val="1"/>
      <w:marLeft w:val="0"/>
      <w:marRight w:val="0"/>
      <w:marTop w:val="0"/>
      <w:marBottom w:val="0"/>
      <w:divBdr>
        <w:top w:val="none" w:sz="0" w:space="0" w:color="auto"/>
        <w:left w:val="none" w:sz="0" w:space="0" w:color="auto"/>
        <w:bottom w:val="none" w:sz="0" w:space="0" w:color="auto"/>
        <w:right w:val="none" w:sz="0" w:space="0" w:color="auto"/>
      </w:divBdr>
    </w:div>
    <w:div w:id="723409860">
      <w:bodyDiv w:val="1"/>
      <w:marLeft w:val="0"/>
      <w:marRight w:val="0"/>
      <w:marTop w:val="0"/>
      <w:marBottom w:val="0"/>
      <w:divBdr>
        <w:top w:val="none" w:sz="0" w:space="0" w:color="auto"/>
        <w:left w:val="none" w:sz="0" w:space="0" w:color="auto"/>
        <w:bottom w:val="none" w:sz="0" w:space="0" w:color="auto"/>
        <w:right w:val="none" w:sz="0" w:space="0" w:color="auto"/>
      </w:divBdr>
    </w:div>
    <w:div w:id="1005127772">
      <w:bodyDiv w:val="1"/>
      <w:marLeft w:val="0"/>
      <w:marRight w:val="0"/>
      <w:marTop w:val="0"/>
      <w:marBottom w:val="0"/>
      <w:divBdr>
        <w:top w:val="none" w:sz="0" w:space="0" w:color="auto"/>
        <w:left w:val="none" w:sz="0" w:space="0" w:color="auto"/>
        <w:bottom w:val="none" w:sz="0" w:space="0" w:color="auto"/>
        <w:right w:val="none" w:sz="0" w:space="0" w:color="auto"/>
      </w:divBdr>
    </w:div>
    <w:div w:id="1242712349">
      <w:bodyDiv w:val="1"/>
      <w:marLeft w:val="0"/>
      <w:marRight w:val="0"/>
      <w:marTop w:val="0"/>
      <w:marBottom w:val="0"/>
      <w:divBdr>
        <w:top w:val="none" w:sz="0" w:space="0" w:color="auto"/>
        <w:left w:val="none" w:sz="0" w:space="0" w:color="auto"/>
        <w:bottom w:val="none" w:sz="0" w:space="0" w:color="auto"/>
        <w:right w:val="none" w:sz="0" w:space="0" w:color="auto"/>
      </w:divBdr>
    </w:div>
    <w:div w:id="1352563896">
      <w:bodyDiv w:val="1"/>
      <w:marLeft w:val="0"/>
      <w:marRight w:val="0"/>
      <w:marTop w:val="0"/>
      <w:marBottom w:val="0"/>
      <w:divBdr>
        <w:top w:val="none" w:sz="0" w:space="0" w:color="auto"/>
        <w:left w:val="none" w:sz="0" w:space="0" w:color="auto"/>
        <w:bottom w:val="none" w:sz="0" w:space="0" w:color="auto"/>
        <w:right w:val="none" w:sz="0" w:space="0" w:color="auto"/>
      </w:divBdr>
    </w:div>
    <w:div w:id="1418597584">
      <w:bodyDiv w:val="1"/>
      <w:marLeft w:val="0"/>
      <w:marRight w:val="0"/>
      <w:marTop w:val="0"/>
      <w:marBottom w:val="0"/>
      <w:divBdr>
        <w:top w:val="none" w:sz="0" w:space="0" w:color="auto"/>
        <w:left w:val="none" w:sz="0" w:space="0" w:color="auto"/>
        <w:bottom w:val="none" w:sz="0" w:space="0" w:color="auto"/>
        <w:right w:val="none" w:sz="0" w:space="0" w:color="auto"/>
      </w:divBdr>
    </w:div>
    <w:div w:id="1644848244">
      <w:bodyDiv w:val="1"/>
      <w:marLeft w:val="0"/>
      <w:marRight w:val="0"/>
      <w:marTop w:val="0"/>
      <w:marBottom w:val="0"/>
      <w:divBdr>
        <w:top w:val="none" w:sz="0" w:space="0" w:color="auto"/>
        <w:left w:val="none" w:sz="0" w:space="0" w:color="auto"/>
        <w:bottom w:val="none" w:sz="0" w:space="0" w:color="auto"/>
        <w:right w:val="none" w:sz="0" w:space="0" w:color="auto"/>
      </w:divBdr>
    </w:div>
    <w:div w:id="202370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aseunderwriting.com.au/privacy-policy/"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https://www.libertyspecialtymarkets.com.au/footer/privacy-policy/"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1DE153FB70B442FA229016E1BD8CD16"/>
        <w:category>
          <w:name w:val="General"/>
          <w:gallery w:val="placeholder"/>
        </w:category>
        <w:types>
          <w:type w:val="bbPlcHdr"/>
        </w:types>
        <w:behaviors>
          <w:behavior w:val="content"/>
        </w:behaviors>
        <w:guid w:val="{FA658EDC-AA43-45C6-8006-8583227B3492}"/>
      </w:docPartPr>
      <w:docPartBody>
        <w:p w:rsidR="00CE3E90" w:rsidRDefault="009913F5" w:rsidP="009913F5">
          <w:pPr>
            <w:pStyle w:val="21DE153FB70B442FA229016E1BD8CD169"/>
          </w:pPr>
          <w:r w:rsidRPr="001A1BCA">
            <w:rPr>
              <w:rFonts w:ascii="Segoe UI" w:hAnsi="Segoe UI" w:cs="Segoe UI"/>
              <w:color w:val="A6A6A6" w:themeColor="background1" w:themeShade="A6"/>
              <w:sz w:val="18"/>
              <w:lang w:val="en-GB"/>
            </w:rPr>
            <w:t>Enter text.</w:t>
          </w:r>
        </w:p>
      </w:docPartBody>
    </w:docPart>
    <w:docPart>
      <w:docPartPr>
        <w:name w:val="B0BD2CF84C484D76AC2ED78A2BCCBFA8"/>
        <w:category>
          <w:name w:val="General"/>
          <w:gallery w:val="placeholder"/>
        </w:category>
        <w:types>
          <w:type w:val="bbPlcHdr"/>
        </w:types>
        <w:behaviors>
          <w:behavior w:val="content"/>
        </w:behaviors>
        <w:guid w:val="{37204AAB-9DAF-422B-8CE6-024B89910A00}"/>
      </w:docPartPr>
      <w:docPartBody>
        <w:p w:rsidR="00CE3E90" w:rsidRDefault="009913F5" w:rsidP="009913F5">
          <w:pPr>
            <w:pStyle w:val="B0BD2CF84C484D76AC2ED78A2BCCBFA89"/>
          </w:pPr>
          <w:r w:rsidRPr="001A1BCA">
            <w:rPr>
              <w:rFonts w:ascii="Segoe UI" w:hAnsi="Segoe UI" w:cs="Segoe UI"/>
              <w:color w:val="A6A6A6" w:themeColor="background1" w:themeShade="A6"/>
              <w:sz w:val="18"/>
              <w:lang w:val="en-GB"/>
            </w:rPr>
            <w:t>Enter text.</w:t>
          </w:r>
        </w:p>
      </w:docPartBody>
    </w:docPart>
    <w:docPart>
      <w:docPartPr>
        <w:name w:val="B360E42B2533474EA76F7606376F1AC7"/>
        <w:category>
          <w:name w:val="General"/>
          <w:gallery w:val="placeholder"/>
        </w:category>
        <w:types>
          <w:type w:val="bbPlcHdr"/>
        </w:types>
        <w:behaviors>
          <w:behavior w:val="content"/>
        </w:behaviors>
        <w:guid w:val="{35453C0E-B2E6-4DCE-9942-48883EC53D0D}"/>
      </w:docPartPr>
      <w:docPartBody>
        <w:p w:rsidR="00CE3E90" w:rsidRDefault="009913F5" w:rsidP="009913F5">
          <w:pPr>
            <w:pStyle w:val="B360E42B2533474EA76F7606376F1AC79"/>
          </w:pPr>
          <w:r w:rsidRPr="001A1BCA">
            <w:rPr>
              <w:rFonts w:ascii="Segoe UI" w:hAnsi="Segoe UI" w:cs="Segoe UI"/>
              <w:color w:val="A6A6A6" w:themeColor="background1" w:themeShade="A6"/>
              <w:sz w:val="18"/>
              <w:lang w:val="en-GB"/>
            </w:rPr>
            <w:t>Enter text.</w:t>
          </w:r>
        </w:p>
      </w:docPartBody>
    </w:docPart>
    <w:docPart>
      <w:docPartPr>
        <w:name w:val="5DEF1682A25B401BAD4AAAC92225E2E7"/>
        <w:category>
          <w:name w:val="General"/>
          <w:gallery w:val="placeholder"/>
        </w:category>
        <w:types>
          <w:type w:val="bbPlcHdr"/>
        </w:types>
        <w:behaviors>
          <w:behavior w:val="content"/>
        </w:behaviors>
        <w:guid w:val="{1504E04E-1035-42BD-B36B-8830363CBE91}"/>
      </w:docPartPr>
      <w:docPartBody>
        <w:p w:rsidR="00CE3E90" w:rsidRDefault="009913F5" w:rsidP="009913F5">
          <w:pPr>
            <w:pStyle w:val="5DEF1682A25B401BAD4AAAC92225E2E79"/>
          </w:pPr>
          <w:r w:rsidRPr="001A1BCA">
            <w:rPr>
              <w:rFonts w:ascii="Segoe UI" w:hAnsi="Segoe UI" w:cs="Segoe UI"/>
              <w:color w:val="A6A6A6" w:themeColor="background1" w:themeShade="A6"/>
              <w:sz w:val="18"/>
              <w:lang w:val="en-GB"/>
            </w:rPr>
            <w:t>Enter text.</w:t>
          </w:r>
        </w:p>
      </w:docPartBody>
    </w:docPart>
    <w:docPart>
      <w:docPartPr>
        <w:name w:val="C1072213F1584395B791DEA0C068C617"/>
        <w:category>
          <w:name w:val="General"/>
          <w:gallery w:val="placeholder"/>
        </w:category>
        <w:types>
          <w:type w:val="bbPlcHdr"/>
        </w:types>
        <w:behaviors>
          <w:behavior w:val="content"/>
        </w:behaviors>
        <w:guid w:val="{D4E551E6-A71F-42C3-9A50-79A61FB275A3}"/>
      </w:docPartPr>
      <w:docPartBody>
        <w:p w:rsidR="00CE3E90" w:rsidRDefault="009913F5" w:rsidP="009913F5">
          <w:pPr>
            <w:pStyle w:val="C1072213F1584395B791DEA0C068C6179"/>
          </w:pPr>
          <w:r w:rsidRPr="001A1BCA">
            <w:rPr>
              <w:rFonts w:ascii="Segoe UI" w:hAnsi="Segoe UI" w:cs="Segoe UI"/>
              <w:color w:val="A6A6A6" w:themeColor="background1" w:themeShade="A6"/>
              <w:sz w:val="18"/>
              <w:lang w:val="en-GB"/>
            </w:rPr>
            <w:t>Enter text.</w:t>
          </w:r>
        </w:p>
      </w:docPartBody>
    </w:docPart>
    <w:docPart>
      <w:docPartPr>
        <w:name w:val="C8FA45745CBB480D8C0670F1427F7330"/>
        <w:category>
          <w:name w:val="General"/>
          <w:gallery w:val="placeholder"/>
        </w:category>
        <w:types>
          <w:type w:val="bbPlcHdr"/>
        </w:types>
        <w:behaviors>
          <w:behavior w:val="content"/>
        </w:behaviors>
        <w:guid w:val="{BAB200FC-897C-4C35-83E1-405E90CBEC50}"/>
      </w:docPartPr>
      <w:docPartBody>
        <w:p w:rsidR="00CE3E90" w:rsidRDefault="009913F5" w:rsidP="009913F5">
          <w:pPr>
            <w:pStyle w:val="C8FA45745CBB480D8C0670F1427F73309"/>
          </w:pPr>
          <w:r w:rsidRPr="001A1BCA">
            <w:rPr>
              <w:rFonts w:ascii="Segoe UI" w:hAnsi="Segoe UI" w:cs="Segoe UI"/>
              <w:color w:val="A6A6A6" w:themeColor="background1" w:themeShade="A6"/>
              <w:sz w:val="18"/>
              <w:lang w:val="en-GB"/>
            </w:rPr>
            <w:t>Enter text.</w:t>
          </w:r>
        </w:p>
      </w:docPartBody>
    </w:docPart>
    <w:docPart>
      <w:docPartPr>
        <w:name w:val="88CD52B44CC84F7B8D4EE80C05F16131"/>
        <w:category>
          <w:name w:val="General"/>
          <w:gallery w:val="placeholder"/>
        </w:category>
        <w:types>
          <w:type w:val="bbPlcHdr"/>
        </w:types>
        <w:behaviors>
          <w:behavior w:val="content"/>
        </w:behaviors>
        <w:guid w:val="{85A8C90F-1AF0-418D-9E5E-3AC9A7C63556}"/>
      </w:docPartPr>
      <w:docPartBody>
        <w:p w:rsidR="00CE3E90" w:rsidRDefault="009913F5" w:rsidP="009913F5">
          <w:pPr>
            <w:pStyle w:val="88CD52B44CC84F7B8D4EE80C05F161319"/>
          </w:pPr>
          <w:r>
            <w:rPr>
              <w:rFonts w:ascii="Segoe UI" w:hAnsi="Segoe UI" w:cs="Segoe UI"/>
              <w:color w:val="A6A6A6" w:themeColor="background1" w:themeShade="A6"/>
              <w:sz w:val="18"/>
              <w:lang w:val="en-GB"/>
            </w:rPr>
            <w:t>Enter date</w:t>
          </w:r>
          <w:r w:rsidRPr="001A1BCA">
            <w:rPr>
              <w:rFonts w:ascii="Segoe UI" w:hAnsi="Segoe UI" w:cs="Segoe UI"/>
              <w:color w:val="A6A6A6" w:themeColor="background1" w:themeShade="A6"/>
              <w:sz w:val="18"/>
              <w:lang w:val="en-GB"/>
            </w:rPr>
            <w:t>.</w:t>
          </w:r>
        </w:p>
      </w:docPartBody>
    </w:docPart>
    <w:docPart>
      <w:docPartPr>
        <w:name w:val="AE68C617E7914F16871574601BCE8DFC"/>
        <w:category>
          <w:name w:val="General"/>
          <w:gallery w:val="placeholder"/>
        </w:category>
        <w:types>
          <w:type w:val="bbPlcHdr"/>
        </w:types>
        <w:behaviors>
          <w:behavior w:val="content"/>
        </w:behaviors>
        <w:guid w:val="{E4304372-CBA7-441A-AAD6-B2F05CA74B31}"/>
      </w:docPartPr>
      <w:docPartBody>
        <w:p w:rsidR="00CE3E90" w:rsidRDefault="009913F5" w:rsidP="009913F5">
          <w:pPr>
            <w:pStyle w:val="AE68C617E7914F16871574601BCE8DFC9"/>
          </w:pPr>
          <w:r w:rsidRPr="001A1BCA">
            <w:rPr>
              <w:rFonts w:ascii="Segoe UI" w:hAnsi="Segoe UI" w:cs="Segoe UI"/>
              <w:color w:val="A6A6A6" w:themeColor="background1" w:themeShade="A6"/>
              <w:sz w:val="18"/>
              <w:lang w:val="en-GB"/>
            </w:rPr>
            <w:t>Enter text.</w:t>
          </w:r>
        </w:p>
      </w:docPartBody>
    </w:docPart>
    <w:docPart>
      <w:docPartPr>
        <w:name w:val="55B0E3589BF5470E8A5874B4865A1592"/>
        <w:category>
          <w:name w:val="General"/>
          <w:gallery w:val="placeholder"/>
        </w:category>
        <w:types>
          <w:type w:val="bbPlcHdr"/>
        </w:types>
        <w:behaviors>
          <w:behavior w:val="content"/>
        </w:behaviors>
        <w:guid w:val="{BD24D134-523B-4AAA-823E-03EF6763BB46}"/>
      </w:docPartPr>
      <w:docPartBody>
        <w:p w:rsidR="00CE3E90" w:rsidRDefault="009913F5" w:rsidP="009913F5">
          <w:pPr>
            <w:pStyle w:val="55B0E3589BF5470E8A5874B4865A15929"/>
          </w:pPr>
          <w:r w:rsidRPr="008413A4">
            <w:rPr>
              <w:rFonts w:cs="Segoe UI"/>
              <w:color w:val="A6A6A6" w:themeColor="background1" w:themeShade="A6"/>
            </w:rPr>
            <w:t>Enter text.</w:t>
          </w:r>
        </w:p>
      </w:docPartBody>
    </w:docPart>
    <w:docPart>
      <w:docPartPr>
        <w:name w:val="8A311628AA50417BAD2A51EB54909EFA"/>
        <w:category>
          <w:name w:val="General"/>
          <w:gallery w:val="placeholder"/>
        </w:category>
        <w:types>
          <w:type w:val="bbPlcHdr"/>
        </w:types>
        <w:behaviors>
          <w:behavior w:val="content"/>
        </w:behaviors>
        <w:guid w:val="{178429AC-1FAF-4206-B0CC-F8A619469C29}"/>
      </w:docPartPr>
      <w:docPartBody>
        <w:p w:rsidR="00CE3E90" w:rsidRDefault="009913F5" w:rsidP="009913F5">
          <w:pPr>
            <w:pStyle w:val="8A311628AA50417BAD2A51EB54909EFA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1899DFB8E87248409501F3454D00122B"/>
        <w:category>
          <w:name w:val="General"/>
          <w:gallery w:val="placeholder"/>
        </w:category>
        <w:types>
          <w:type w:val="bbPlcHdr"/>
        </w:types>
        <w:behaviors>
          <w:behavior w:val="content"/>
        </w:behaviors>
        <w:guid w:val="{4CA59781-9B21-42D9-9D83-3504DBB3B59E}"/>
      </w:docPartPr>
      <w:docPartBody>
        <w:p w:rsidR="00CE3E90" w:rsidRDefault="009913F5" w:rsidP="009913F5">
          <w:pPr>
            <w:pStyle w:val="1899DFB8E87248409501F3454D00122B9"/>
          </w:pPr>
          <w:r w:rsidRPr="008413A4">
            <w:rPr>
              <w:rFonts w:cs="Segoe UI"/>
              <w:color w:val="A6A6A6" w:themeColor="background1" w:themeShade="A6"/>
            </w:rPr>
            <w:t>Enter text.</w:t>
          </w:r>
        </w:p>
      </w:docPartBody>
    </w:docPart>
    <w:docPart>
      <w:docPartPr>
        <w:name w:val="D1228A13BA7148A29AEAB2EAF917A299"/>
        <w:category>
          <w:name w:val="General"/>
          <w:gallery w:val="placeholder"/>
        </w:category>
        <w:types>
          <w:type w:val="bbPlcHdr"/>
        </w:types>
        <w:behaviors>
          <w:behavior w:val="content"/>
        </w:behaviors>
        <w:guid w:val="{726EC337-0E4E-479B-ABED-77A8BBF3F0AC}"/>
      </w:docPartPr>
      <w:docPartBody>
        <w:p w:rsidR="00CE3E90" w:rsidRDefault="009913F5" w:rsidP="009913F5">
          <w:pPr>
            <w:pStyle w:val="D1228A13BA7148A29AEAB2EAF917A2999"/>
          </w:pPr>
          <w:r w:rsidRPr="008413A4">
            <w:rPr>
              <w:rFonts w:cs="Segoe UI"/>
              <w:color w:val="A6A6A6" w:themeColor="background1" w:themeShade="A6"/>
            </w:rPr>
            <w:t>Enter text.</w:t>
          </w:r>
        </w:p>
      </w:docPartBody>
    </w:docPart>
    <w:docPart>
      <w:docPartPr>
        <w:name w:val="F5FAE73D6B924AD5B35C972BEC6C8790"/>
        <w:category>
          <w:name w:val="General"/>
          <w:gallery w:val="placeholder"/>
        </w:category>
        <w:types>
          <w:type w:val="bbPlcHdr"/>
        </w:types>
        <w:behaviors>
          <w:behavior w:val="content"/>
        </w:behaviors>
        <w:guid w:val="{76D29A48-8E4A-4D0A-AD6A-E89291B67C69}"/>
      </w:docPartPr>
      <w:docPartBody>
        <w:p w:rsidR="00CE3E90" w:rsidRDefault="009913F5" w:rsidP="009913F5">
          <w:pPr>
            <w:pStyle w:val="F5FAE73D6B924AD5B35C972BEC6C87909"/>
          </w:pPr>
          <w:r>
            <w:rPr>
              <w:rFonts w:cs="Segoe UI"/>
              <w:color w:val="A6A6A6" w:themeColor="background1" w:themeShade="A6"/>
            </w:rPr>
            <w:t>Enter yrs</w:t>
          </w:r>
          <w:r w:rsidRPr="008413A4">
            <w:rPr>
              <w:rFonts w:cs="Segoe UI"/>
              <w:color w:val="A6A6A6" w:themeColor="background1" w:themeShade="A6"/>
            </w:rPr>
            <w:t>.</w:t>
          </w:r>
        </w:p>
      </w:docPartBody>
    </w:docPart>
    <w:docPart>
      <w:docPartPr>
        <w:name w:val="994E50CD4B664AFC96D6A445B9E45F41"/>
        <w:category>
          <w:name w:val="General"/>
          <w:gallery w:val="placeholder"/>
        </w:category>
        <w:types>
          <w:type w:val="bbPlcHdr"/>
        </w:types>
        <w:behaviors>
          <w:behavior w:val="content"/>
        </w:behaviors>
        <w:guid w:val="{4611CDE1-323F-42EC-98FA-20295FEFDF73}"/>
      </w:docPartPr>
      <w:docPartBody>
        <w:p w:rsidR="00CE3E90" w:rsidRDefault="009913F5" w:rsidP="009913F5">
          <w:pPr>
            <w:pStyle w:val="994E50CD4B664AFC96D6A445B9E45F419"/>
          </w:pPr>
          <w:r w:rsidRPr="008413A4">
            <w:rPr>
              <w:rFonts w:cs="Segoe UI"/>
              <w:color w:val="A6A6A6" w:themeColor="background1" w:themeShade="A6"/>
            </w:rPr>
            <w:t>Enter text.</w:t>
          </w:r>
        </w:p>
      </w:docPartBody>
    </w:docPart>
    <w:docPart>
      <w:docPartPr>
        <w:name w:val="FADFD67B1DC84A788FAF78F6A44A761F"/>
        <w:category>
          <w:name w:val="General"/>
          <w:gallery w:val="placeholder"/>
        </w:category>
        <w:types>
          <w:type w:val="bbPlcHdr"/>
        </w:types>
        <w:behaviors>
          <w:behavior w:val="content"/>
        </w:behaviors>
        <w:guid w:val="{36B1F9EE-A004-4B47-92D7-31FF9561EFC8}"/>
      </w:docPartPr>
      <w:docPartBody>
        <w:p w:rsidR="00CE3E90" w:rsidRDefault="009913F5" w:rsidP="009913F5">
          <w:pPr>
            <w:pStyle w:val="FADFD67B1DC84A788FAF78F6A44A761F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03BE1246F7614B77A217C16FD184AA76"/>
        <w:category>
          <w:name w:val="General"/>
          <w:gallery w:val="placeholder"/>
        </w:category>
        <w:types>
          <w:type w:val="bbPlcHdr"/>
        </w:types>
        <w:behaviors>
          <w:behavior w:val="content"/>
        </w:behaviors>
        <w:guid w:val="{9C8DAB05-2E30-41E6-910C-2838C56E2294}"/>
      </w:docPartPr>
      <w:docPartBody>
        <w:p w:rsidR="00CE3E90" w:rsidRDefault="009913F5" w:rsidP="009913F5">
          <w:pPr>
            <w:pStyle w:val="03BE1246F7614B77A217C16FD184AA769"/>
          </w:pPr>
          <w:r w:rsidRPr="008413A4">
            <w:rPr>
              <w:rFonts w:cs="Segoe UI"/>
              <w:color w:val="A6A6A6" w:themeColor="background1" w:themeShade="A6"/>
            </w:rPr>
            <w:t>Enter text.</w:t>
          </w:r>
        </w:p>
      </w:docPartBody>
    </w:docPart>
    <w:docPart>
      <w:docPartPr>
        <w:name w:val="1D6EAF3D244446FCAAC022204CF2664A"/>
        <w:category>
          <w:name w:val="General"/>
          <w:gallery w:val="placeholder"/>
        </w:category>
        <w:types>
          <w:type w:val="bbPlcHdr"/>
        </w:types>
        <w:behaviors>
          <w:behavior w:val="content"/>
        </w:behaviors>
        <w:guid w:val="{3C22EAF5-694C-4E64-93D9-2D55952CB7A3}"/>
      </w:docPartPr>
      <w:docPartBody>
        <w:p w:rsidR="00CE3E90" w:rsidRDefault="009913F5" w:rsidP="009913F5">
          <w:pPr>
            <w:pStyle w:val="1D6EAF3D244446FCAAC022204CF2664A9"/>
          </w:pPr>
          <w:r w:rsidRPr="008413A4">
            <w:rPr>
              <w:rFonts w:cs="Segoe UI"/>
              <w:color w:val="A6A6A6" w:themeColor="background1" w:themeShade="A6"/>
            </w:rPr>
            <w:t>Enter text.</w:t>
          </w:r>
        </w:p>
      </w:docPartBody>
    </w:docPart>
    <w:docPart>
      <w:docPartPr>
        <w:name w:val="12049EB33E664879B78F49946CCFCBD2"/>
        <w:category>
          <w:name w:val="General"/>
          <w:gallery w:val="placeholder"/>
        </w:category>
        <w:types>
          <w:type w:val="bbPlcHdr"/>
        </w:types>
        <w:behaviors>
          <w:behavior w:val="content"/>
        </w:behaviors>
        <w:guid w:val="{8916867A-29F4-497D-95C0-25D8ADFA961E}"/>
      </w:docPartPr>
      <w:docPartBody>
        <w:p w:rsidR="00CE3E90" w:rsidRDefault="009913F5" w:rsidP="009913F5">
          <w:pPr>
            <w:pStyle w:val="12049EB33E664879B78F49946CCFCBD29"/>
          </w:pPr>
          <w:r>
            <w:rPr>
              <w:rFonts w:cs="Segoe UI"/>
              <w:color w:val="A6A6A6" w:themeColor="background1" w:themeShade="A6"/>
            </w:rPr>
            <w:t>Enter yrs</w:t>
          </w:r>
          <w:r w:rsidRPr="008413A4">
            <w:rPr>
              <w:rFonts w:cs="Segoe UI"/>
              <w:color w:val="A6A6A6" w:themeColor="background1" w:themeShade="A6"/>
            </w:rPr>
            <w:t>.</w:t>
          </w:r>
        </w:p>
      </w:docPartBody>
    </w:docPart>
    <w:docPart>
      <w:docPartPr>
        <w:name w:val="1344E492C12646C0B64BF97C9762D465"/>
        <w:category>
          <w:name w:val="General"/>
          <w:gallery w:val="placeholder"/>
        </w:category>
        <w:types>
          <w:type w:val="bbPlcHdr"/>
        </w:types>
        <w:behaviors>
          <w:behavior w:val="content"/>
        </w:behaviors>
        <w:guid w:val="{834B046B-E9A2-4827-AC05-7DDD7DFDF52E}"/>
      </w:docPartPr>
      <w:docPartBody>
        <w:p w:rsidR="00CE3E90" w:rsidRDefault="009913F5" w:rsidP="009913F5">
          <w:pPr>
            <w:pStyle w:val="1344E492C12646C0B64BF97C9762D4659"/>
          </w:pPr>
          <w:r w:rsidRPr="008413A4">
            <w:rPr>
              <w:rFonts w:cs="Segoe UI"/>
              <w:color w:val="A6A6A6" w:themeColor="background1" w:themeShade="A6"/>
            </w:rPr>
            <w:t>Enter text.</w:t>
          </w:r>
        </w:p>
      </w:docPartBody>
    </w:docPart>
    <w:docPart>
      <w:docPartPr>
        <w:name w:val="E2D3906554484516904A1F4E1E43F901"/>
        <w:category>
          <w:name w:val="General"/>
          <w:gallery w:val="placeholder"/>
        </w:category>
        <w:types>
          <w:type w:val="bbPlcHdr"/>
        </w:types>
        <w:behaviors>
          <w:behavior w:val="content"/>
        </w:behaviors>
        <w:guid w:val="{35D29B54-CBC2-46C3-B0D2-4360BF49950E}"/>
      </w:docPartPr>
      <w:docPartBody>
        <w:p w:rsidR="00CE3E90" w:rsidRDefault="009913F5" w:rsidP="009913F5">
          <w:pPr>
            <w:pStyle w:val="E2D3906554484516904A1F4E1E43F901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8A44F13A10E04090A33CBA8F858B1ABA"/>
        <w:category>
          <w:name w:val="General"/>
          <w:gallery w:val="placeholder"/>
        </w:category>
        <w:types>
          <w:type w:val="bbPlcHdr"/>
        </w:types>
        <w:behaviors>
          <w:behavior w:val="content"/>
        </w:behaviors>
        <w:guid w:val="{068F289A-C8A6-4A40-AAFF-F0FBC8D27DBA}"/>
      </w:docPartPr>
      <w:docPartBody>
        <w:p w:rsidR="00CE3E90" w:rsidRDefault="009913F5" w:rsidP="009913F5">
          <w:pPr>
            <w:pStyle w:val="8A44F13A10E04090A33CBA8F858B1ABA9"/>
          </w:pPr>
          <w:r w:rsidRPr="008413A4">
            <w:rPr>
              <w:rFonts w:cs="Segoe UI"/>
              <w:color w:val="A6A6A6" w:themeColor="background1" w:themeShade="A6"/>
            </w:rPr>
            <w:t>Enter text.</w:t>
          </w:r>
        </w:p>
      </w:docPartBody>
    </w:docPart>
    <w:docPart>
      <w:docPartPr>
        <w:name w:val="C5B1C9F7A3384CA092CAFA344395E2E1"/>
        <w:category>
          <w:name w:val="General"/>
          <w:gallery w:val="placeholder"/>
        </w:category>
        <w:types>
          <w:type w:val="bbPlcHdr"/>
        </w:types>
        <w:behaviors>
          <w:behavior w:val="content"/>
        </w:behaviors>
        <w:guid w:val="{09508F0B-52F5-4E7C-96ED-AEFD37FC3BB3}"/>
      </w:docPartPr>
      <w:docPartBody>
        <w:p w:rsidR="00CE3E90" w:rsidRDefault="009913F5" w:rsidP="009913F5">
          <w:pPr>
            <w:pStyle w:val="C5B1C9F7A3384CA092CAFA344395E2E19"/>
          </w:pPr>
          <w:r w:rsidRPr="008413A4">
            <w:rPr>
              <w:rFonts w:cs="Segoe UI"/>
              <w:color w:val="A6A6A6" w:themeColor="background1" w:themeShade="A6"/>
            </w:rPr>
            <w:t>Enter text.</w:t>
          </w:r>
        </w:p>
      </w:docPartBody>
    </w:docPart>
    <w:docPart>
      <w:docPartPr>
        <w:name w:val="1EA0B4B05337410E9BB03E6DAB8C83C0"/>
        <w:category>
          <w:name w:val="General"/>
          <w:gallery w:val="placeholder"/>
        </w:category>
        <w:types>
          <w:type w:val="bbPlcHdr"/>
        </w:types>
        <w:behaviors>
          <w:behavior w:val="content"/>
        </w:behaviors>
        <w:guid w:val="{5537B3D2-17D5-4C2A-81AE-1B9B5028FEC7}"/>
      </w:docPartPr>
      <w:docPartBody>
        <w:p w:rsidR="00CE3E90" w:rsidRDefault="009913F5" w:rsidP="009913F5">
          <w:pPr>
            <w:pStyle w:val="1EA0B4B05337410E9BB03E6DAB8C83C0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9ECDBB0731714D2CADC9478A4E5EA23D"/>
        <w:category>
          <w:name w:val="General"/>
          <w:gallery w:val="placeholder"/>
        </w:category>
        <w:types>
          <w:type w:val="bbPlcHdr"/>
        </w:types>
        <w:behaviors>
          <w:behavior w:val="content"/>
        </w:behaviors>
        <w:guid w:val="{55E2D6D4-6C43-45ED-8C31-85BBE4701DFF}"/>
      </w:docPartPr>
      <w:docPartBody>
        <w:p w:rsidR="00CE3E90" w:rsidRDefault="009913F5" w:rsidP="009913F5">
          <w:pPr>
            <w:pStyle w:val="9ECDBB0731714D2CADC9478A4E5EA23D9"/>
          </w:pPr>
          <w:r w:rsidRPr="008413A4">
            <w:rPr>
              <w:rFonts w:cs="Segoe UI"/>
              <w:color w:val="A6A6A6" w:themeColor="background1" w:themeShade="A6"/>
            </w:rPr>
            <w:t>Enter text.</w:t>
          </w:r>
        </w:p>
      </w:docPartBody>
    </w:docPart>
    <w:docPart>
      <w:docPartPr>
        <w:name w:val="6EEED27C3A5146C3B1B1588DB20398E0"/>
        <w:category>
          <w:name w:val="General"/>
          <w:gallery w:val="placeholder"/>
        </w:category>
        <w:types>
          <w:type w:val="bbPlcHdr"/>
        </w:types>
        <w:behaviors>
          <w:behavior w:val="content"/>
        </w:behaviors>
        <w:guid w:val="{D2C24579-B442-42B9-AABD-865E5983FEE9}"/>
      </w:docPartPr>
      <w:docPartBody>
        <w:p w:rsidR="00CE3E90" w:rsidRDefault="009913F5" w:rsidP="009913F5">
          <w:pPr>
            <w:pStyle w:val="6EEED27C3A5146C3B1B1588DB20398E0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71D6929B29A94AFCB5C1430A09ACB3C8"/>
        <w:category>
          <w:name w:val="General"/>
          <w:gallery w:val="placeholder"/>
        </w:category>
        <w:types>
          <w:type w:val="bbPlcHdr"/>
        </w:types>
        <w:behaviors>
          <w:behavior w:val="content"/>
        </w:behaviors>
        <w:guid w:val="{848855AE-6459-4A10-9143-01CFA6E8C6C0}"/>
      </w:docPartPr>
      <w:docPartBody>
        <w:p w:rsidR="00CE3E90" w:rsidRDefault="009913F5" w:rsidP="009913F5">
          <w:pPr>
            <w:pStyle w:val="71D6929B29A94AFCB5C1430A09ACB3C89"/>
          </w:pPr>
          <w:r w:rsidRPr="008413A4">
            <w:rPr>
              <w:rFonts w:cs="Segoe UI"/>
              <w:color w:val="A6A6A6" w:themeColor="background1" w:themeShade="A6"/>
            </w:rPr>
            <w:t>Enter text.</w:t>
          </w:r>
        </w:p>
      </w:docPartBody>
    </w:docPart>
    <w:docPart>
      <w:docPartPr>
        <w:name w:val="8183E34E2A0B49A79A72C2BC4BFC8F0F"/>
        <w:category>
          <w:name w:val="General"/>
          <w:gallery w:val="placeholder"/>
        </w:category>
        <w:types>
          <w:type w:val="bbPlcHdr"/>
        </w:types>
        <w:behaviors>
          <w:behavior w:val="content"/>
        </w:behaviors>
        <w:guid w:val="{EB5D2916-6082-4361-91FD-A68638DC936B}"/>
      </w:docPartPr>
      <w:docPartBody>
        <w:p w:rsidR="00CE3E90" w:rsidRDefault="009913F5" w:rsidP="009913F5">
          <w:pPr>
            <w:pStyle w:val="8183E34E2A0B49A79A72C2BC4BFC8F0F9"/>
          </w:pPr>
          <w:r w:rsidRPr="008413A4">
            <w:rPr>
              <w:rFonts w:cs="Segoe UI"/>
              <w:color w:val="A6A6A6" w:themeColor="background1" w:themeShade="A6"/>
            </w:rPr>
            <w:t>Enter text.</w:t>
          </w:r>
        </w:p>
      </w:docPartBody>
    </w:docPart>
    <w:docPart>
      <w:docPartPr>
        <w:name w:val="7AA105317C7E428AB62A78F8FCE88B64"/>
        <w:category>
          <w:name w:val="General"/>
          <w:gallery w:val="placeholder"/>
        </w:category>
        <w:types>
          <w:type w:val="bbPlcHdr"/>
        </w:types>
        <w:behaviors>
          <w:behavior w:val="content"/>
        </w:behaviors>
        <w:guid w:val="{89DCA7AF-803F-412A-B98A-483509311844}"/>
      </w:docPartPr>
      <w:docPartBody>
        <w:p w:rsidR="00CE3E90" w:rsidRDefault="009913F5" w:rsidP="009913F5">
          <w:pPr>
            <w:pStyle w:val="7AA105317C7E428AB62A78F8FCE88B64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4EDC2057DD63447D9A969476843B4F64"/>
        <w:category>
          <w:name w:val="General"/>
          <w:gallery w:val="placeholder"/>
        </w:category>
        <w:types>
          <w:type w:val="bbPlcHdr"/>
        </w:types>
        <w:behaviors>
          <w:behavior w:val="content"/>
        </w:behaviors>
        <w:guid w:val="{743D8C21-4A93-4F86-9C59-5C1889FE2842}"/>
      </w:docPartPr>
      <w:docPartBody>
        <w:p w:rsidR="00CE3E90" w:rsidRDefault="009913F5" w:rsidP="009913F5">
          <w:pPr>
            <w:pStyle w:val="4EDC2057DD63447D9A969476843B4F649"/>
          </w:pPr>
          <w:r w:rsidRPr="008413A4">
            <w:rPr>
              <w:rFonts w:cs="Segoe UI"/>
              <w:color w:val="A6A6A6" w:themeColor="background1" w:themeShade="A6"/>
            </w:rPr>
            <w:t>Enter text.</w:t>
          </w:r>
        </w:p>
      </w:docPartBody>
    </w:docPart>
    <w:docPart>
      <w:docPartPr>
        <w:name w:val="C2D5B9513722408CA262FE49C93D2004"/>
        <w:category>
          <w:name w:val="General"/>
          <w:gallery w:val="placeholder"/>
        </w:category>
        <w:types>
          <w:type w:val="bbPlcHdr"/>
        </w:types>
        <w:behaviors>
          <w:behavior w:val="content"/>
        </w:behaviors>
        <w:guid w:val="{1D661CFE-B5F8-4045-B905-71264024D428}"/>
      </w:docPartPr>
      <w:docPartBody>
        <w:p w:rsidR="00CE3E90" w:rsidRDefault="009913F5" w:rsidP="009913F5">
          <w:pPr>
            <w:pStyle w:val="C2D5B9513722408CA262FE49C93D2004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1B61155C34B64B958D8EBF5523BB1489"/>
        <w:category>
          <w:name w:val="General"/>
          <w:gallery w:val="placeholder"/>
        </w:category>
        <w:types>
          <w:type w:val="bbPlcHdr"/>
        </w:types>
        <w:behaviors>
          <w:behavior w:val="content"/>
        </w:behaviors>
        <w:guid w:val="{C4C3AE44-6A5E-4E6B-8029-0AAA57B93A82}"/>
      </w:docPartPr>
      <w:docPartBody>
        <w:p w:rsidR="00CE3E90" w:rsidRDefault="009913F5" w:rsidP="009913F5">
          <w:pPr>
            <w:pStyle w:val="1B61155C34B64B958D8EBF5523BB14899"/>
          </w:pPr>
          <w:r w:rsidRPr="008413A4">
            <w:rPr>
              <w:rFonts w:cs="Segoe UI"/>
              <w:color w:val="A6A6A6" w:themeColor="background1" w:themeShade="A6"/>
            </w:rPr>
            <w:t>Enter text.</w:t>
          </w:r>
        </w:p>
      </w:docPartBody>
    </w:docPart>
    <w:docPart>
      <w:docPartPr>
        <w:name w:val="97C78D521E3448E48226CB38F7E8EFED"/>
        <w:category>
          <w:name w:val="General"/>
          <w:gallery w:val="placeholder"/>
        </w:category>
        <w:types>
          <w:type w:val="bbPlcHdr"/>
        </w:types>
        <w:behaviors>
          <w:behavior w:val="content"/>
        </w:behaviors>
        <w:guid w:val="{373EAD7C-7F1F-41B1-9389-DD7DF1B9760B}"/>
      </w:docPartPr>
      <w:docPartBody>
        <w:p w:rsidR="00CE3E90" w:rsidRDefault="009913F5" w:rsidP="009913F5">
          <w:pPr>
            <w:pStyle w:val="97C78D521E3448E48226CB38F7E8EFED9"/>
          </w:pPr>
          <w:r w:rsidRPr="008413A4">
            <w:rPr>
              <w:rFonts w:cs="Segoe UI"/>
              <w:color w:val="A6A6A6" w:themeColor="background1" w:themeShade="A6"/>
            </w:rPr>
            <w:t>Enter text.</w:t>
          </w:r>
        </w:p>
      </w:docPartBody>
    </w:docPart>
    <w:docPart>
      <w:docPartPr>
        <w:name w:val="0A670F0112B74A77AD8B9DAEAD6C1BA0"/>
        <w:category>
          <w:name w:val="General"/>
          <w:gallery w:val="placeholder"/>
        </w:category>
        <w:types>
          <w:type w:val="bbPlcHdr"/>
        </w:types>
        <w:behaviors>
          <w:behavior w:val="content"/>
        </w:behaviors>
        <w:guid w:val="{E2585008-85D6-4192-9B40-7C189314C8F1}"/>
      </w:docPartPr>
      <w:docPartBody>
        <w:p w:rsidR="00CE3E90" w:rsidRDefault="009913F5" w:rsidP="009913F5">
          <w:pPr>
            <w:pStyle w:val="0A670F0112B74A77AD8B9DAEAD6C1BA0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37407247ECC74999A2D71E3AB833B1F5"/>
        <w:category>
          <w:name w:val="General"/>
          <w:gallery w:val="placeholder"/>
        </w:category>
        <w:types>
          <w:type w:val="bbPlcHdr"/>
        </w:types>
        <w:behaviors>
          <w:behavior w:val="content"/>
        </w:behaviors>
        <w:guid w:val="{F589EC43-84F7-43CA-8A32-7F3313D1DB99}"/>
      </w:docPartPr>
      <w:docPartBody>
        <w:p w:rsidR="00CE3E90" w:rsidRDefault="009913F5" w:rsidP="009913F5">
          <w:pPr>
            <w:pStyle w:val="37407247ECC74999A2D71E3AB833B1F59"/>
          </w:pPr>
          <w:r w:rsidRPr="008413A4">
            <w:rPr>
              <w:rFonts w:cs="Segoe UI"/>
              <w:color w:val="A6A6A6" w:themeColor="background1" w:themeShade="A6"/>
            </w:rPr>
            <w:t>Enter text.</w:t>
          </w:r>
        </w:p>
      </w:docPartBody>
    </w:docPart>
    <w:docPart>
      <w:docPartPr>
        <w:name w:val="22B175C3404B44A9A43B094BF92DAB95"/>
        <w:category>
          <w:name w:val="General"/>
          <w:gallery w:val="placeholder"/>
        </w:category>
        <w:types>
          <w:type w:val="bbPlcHdr"/>
        </w:types>
        <w:behaviors>
          <w:behavior w:val="content"/>
        </w:behaviors>
        <w:guid w:val="{A014BDD1-8975-402C-94BC-D3487CDB2F52}"/>
      </w:docPartPr>
      <w:docPartBody>
        <w:p w:rsidR="00CE3E90" w:rsidRDefault="009913F5" w:rsidP="009913F5">
          <w:pPr>
            <w:pStyle w:val="22B175C3404B44A9A43B094BF92DAB95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C9844321701547FF9866D1980FF6BD8B"/>
        <w:category>
          <w:name w:val="General"/>
          <w:gallery w:val="placeholder"/>
        </w:category>
        <w:types>
          <w:type w:val="bbPlcHdr"/>
        </w:types>
        <w:behaviors>
          <w:behavior w:val="content"/>
        </w:behaviors>
        <w:guid w:val="{92A196BF-C00B-4B27-B321-846C7AE4DA8E}"/>
      </w:docPartPr>
      <w:docPartBody>
        <w:p w:rsidR="00CE3E90" w:rsidRDefault="009913F5" w:rsidP="009913F5">
          <w:pPr>
            <w:pStyle w:val="C9844321701547FF9866D1980FF6BD8B9"/>
          </w:pPr>
          <w:r w:rsidRPr="008413A4">
            <w:rPr>
              <w:rFonts w:cs="Segoe UI"/>
              <w:color w:val="A6A6A6" w:themeColor="background1" w:themeShade="A6"/>
            </w:rPr>
            <w:t>Enter text.</w:t>
          </w:r>
        </w:p>
      </w:docPartBody>
    </w:docPart>
    <w:docPart>
      <w:docPartPr>
        <w:name w:val="24C426A274F4481F983310A53D060955"/>
        <w:category>
          <w:name w:val="General"/>
          <w:gallery w:val="placeholder"/>
        </w:category>
        <w:types>
          <w:type w:val="bbPlcHdr"/>
        </w:types>
        <w:behaviors>
          <w:behavior w:val="content"/>
        </w:behaviors>
        <w:guid w:val="{B0D460DB-8373-4555-A5E9-15EED99F03B0}"/>
      </w:docPartPr>
      <w:docPartBody>
        <w:p w:rsidR="00CE3E90" w:rsidRDefault="009913F5" w:rsidP="009913F5">
          <w:pPr>
            <w:pStyle w:val="24C426A274F4481F983310A53D0609559"/>
          </w:pPr>
          <w:r w:rsidRPr="008413A4">
            <w:rPr>
              <w:rFonts w:cs="Segoe UI"/>
              <w:color w:val="A6A6A6" w:themeColor="background1" w:themeShade="A6"/>
            </w:rPr>
            <w:t>Enter text.</w:t>
          </w:r>
        </w:p>
      </w:docPartBody>
    </w:docPart>
    <w:docPart>
      <w:docPartPr>
        <w:name w:val="8FBAF57E6BA84F08BD23822869745673"/>
        <w:category>
          <w:name w:val="General"/>
          <w:gallery w:val="placeholder"/>
        </w:category>
        <w:types>
          <w:type w:val="bbPlcHdr"/>
        </w:types>
        <w:behaviors>
          <w:behavior w:val="content"/>
        </w:behaviors>
        <w:guid w:val="{9C6E7488-B9F7-456A-9AD1-B85414C6320F}"/>
      </w:docPartPr>
      <w:docPartBody>
        <w:p w:rsidR="00CE3E90" w:rsidRDefault="009913F5" w:rsidP="009913F5">
          <w:pPr>
            <w:pStyle w:val="8FBAF57E6BA84F08BD23822869745673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FE4FB1186B084C2DBBBD5BB2FEF436D8"/>
        <w:category>
          <w:name w:val="General"/>
          <w:gallery w:val="placeholder"/>
        </w:category>
        <w:types>
          <w:type w:val="bbPlcHdr"/>
        </w:types>
        <w:behaviors>
          <w:behavior w:val="content"/>
        </w:behaviors>
        <w:guid w:val="{8E726D7C-85D3-40BC-8996-7BF3DDA84B53}"/>
      </w:docPartPr>
      <w:docPartBody>
        <w:p w:rsidR="00CE3E90" w:rsidRDefault="009913F5" w:rsidP="009913F5">
          <w:pPr>
            <w:pStyle w:val="FE4FB1186B084C2DBBBD5BB2FEF436D89"/>
          </w:pPr>
          <w:r w:rsidRPr="008413A4">
            <w:rPr>
              <w:rFonts w:cs="Segoe UI"/>
              <w:color w:val="A6A6A6" w:themeColor="background1" w:themeShade="A6"/>
            </w:rPr>
            <w:t>Enter text.</w:t>
          </w:r>
        </w:p>
      </w:docPartBody>
    </w:docPart>
    <w:docPart>
      <w:docPartPr>
        <w:name w:val="012A942037044173A13EB187BAF0E328"/>
        <w:category>
          <w:name w:val="General"/>
          <w:gallery w:val="placeholder"/>
        </w:category>
        <w:types>
          <w:type w:val="bbPlcHdr"/>
        </w:types>
        <w:behaviors>
          <w:behavior w:val="content"/>
        </w:behaviors>
        <w:guid w:val="{DDBB70B5-F795-4D35-8CC3-D59690F74590}"/>
      </w:docPartPr>
      <w:docPartBody>
        <w:p w:rsidR="00CE3E90" w:rsidRDefault="009913F5" w:rsidP="009913F5">
          <w:pPr>
            <w:pStyle w:val="012A942037044173A13EB187BAF0E328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249849056AC845B38A57C69CABE74885"/>
        <w:category>
          <w:name w:val="General"/>
          <w:gallery w:val="placeholder"/>
        </w:category>
        <w:types>
          <w:type w:val="bbPlcHdr"/>
        </w:types>
        <w:behaviors>
          <w:behavior w:val="content"/>
        </w:behaviors>
        <w:guid w:val="{AEA079D3-4FC1-4B17-9F90-E3170BDA3BE7}"/>
      </w:docPartPr>
      <w:docPartBody>
        <w:p w:rsidR="00CE3E90" w:rsidRDefault="009913F5" w:rsidP="009913F5">
          <w:pPr>
            <w:pStyle w:val="249849056AC845B38A57C69CABE748859"/>
          </w:pPr>
          <w:r w:rsidRPr="008413A4">
            <w:rPr>
              <w:rFonts w:cs="Segoe UI"/>
              <w:color w:val="A6A6A6" w:themeColor="background1" w:themeShade="A6"/>
            </w:rPr>
            <w:t>Enter text.</w:t>
          </w:r>
        </w:p>
      </w:docPartBody>
    </w:docPart>
    <w:docPart>
      <w:docPartPr>
        <w:name w:val="8D166B9C477A4894A7166009759CD713"/>
        <w:category>
          <w:name w:val="General"/>
          <w:gallery w:val="placeholder"/>
        </w:category>
        <w:types>
          <w:type w:val="bbPlcHdr"/>
        </w:types>
        <w:behaviors>
          <w:behavior w:val="content"/>
        </w:behaviors>
        <w:guid w:val="{AFE2E520-D059-4B5D-A739-819B420BF3B5}"/>
      </w:docPartPr>
      <w:docPartBody>
        <w:p w:rsidR="00CE3E90" w:rsidRDefault="009913F5" w:rsidP="009913F5">
          <w:pPr>
            <w:pStyle w:val="8D166B9C477A4894A7166009759CD7139"/>
          </w:pPr>
          <w:r w:rsidRPr="008413A4">
            <w:rPr>
              <w:rFonts w:cs="Segoe UI"/>
              <w:color w:val="A6A6A6" w:themeColor="background1" w:themeShade="A6"/>
            </w:rPr>
            <w:t>Enter text.</w:t>
          </w:r>
        </w:p>
      </w:docPartBody>
    </w:docPart>
    <w:docPart>
      <w:docPartPr>
        <w:name w:val="E038D17207544BEAB7988FD44C0974B4"/>
        <w:category>
          <w:name w:val="General"/>
          <w:gallery w:val="placeholder"/>
        </w:category>
        <w:types>
          <w:type w:val="bbPlcHdr"/>
        </w:types>
        <w:behaviors>
          <w:behavior w:val="content"/>
        </w:behaviors>
        <w:guid w:val="{8EFF26B9-CB9B-4F54-90C8-9732DF48889D}"/>
      </w:docPartPr>
      <w:docPartBody>
        <w:p w:rsidR="00CE3E90" w:rsidRDefault="009913F5" w:rsidP="009913F5">
          <w:pPr>
            <w:pStyle w:val="E038D17207544BEAB7988FD44C0974B4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F3CBEEA101604C7C84848D6763AE21E5"/>
        <w:category>
          <w:name w:val="General"/>
          <w:gallery w:val="placeholder"/>
        </w:category>
        <w:types>
          <w:type w:val="bbPlcHdr"/>
        </w:types>
        <w:behaviors>
          <w:behavior w:val="content"/>
        </w:behaviors>
        <w:guid w:val="{23AB2B0A-6929-40BD-BBF0-EF7DEB71A76B}"/>
      </w:docPartPr>
      <w:docPartBody>
        <w:p w:rsidR="00CE3E90" w:rsidRDefault="009913F5" w:rsidP="009913F5">
          <w:pPr>
            <w:pStyle w:val="F3CBEEA101604C7C84848D6763AE21E59"/>
          </w:pPr>
          <w:r w:rsidRPr="008413A4">
            <w:rPr>
              <w:rFonts w:cs="Segoe UI"/>
              <w:color w:val="A6A6A6" w:themeColor="background1" w:themeShade="A6"/>
            </w:rPr>
            <w:t>Enter text.</w:t>
          </w:r>
        </w:p>
      </w:docPartBody>
    </w:docPart>
    <w:docPart>
      <w:docPartPr>
        <w:name w:val="31E3E34A780047D99611BA7583113FCF"/>
        <w:category>
          <w:name w:val="General"/>
          <w:gallery w:val="placeholder"/>
        </w:category>
        <w:types>
          <w:type w:val="bbPlcHdr"/>
        </w:types>
        <w:behaviors>
          <w:behavior w:val="content"/>
        </w:behaviors>
        <w:guid w:val="{58314588-597B-4741-9DEB-C340649A91F1}"/>
      </w:docPartPr>
      <w:docPartBody>
        <w:p w:rsidR="00CE3E90" w:rsidRDefault="009913F5" w:rsidP="009913F5">
          <w:pPr>
            <w:pStyle w:val="31E3E34A780047D99611BA7583113FCF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311A78A18E7243ED875E82DDEDD8DFC5"/>
        <w:category>
          <w:name w:val="General"/>
          <w:gallery w:val="placeholder"/>
        </w:category>
        <w:types>
          <w:type w:val="bbPlcHdr"/>
        </w:types>
        <w:behaviors>
          <w:behavior w:val="content"/>
        </w:behaviors>
        <w:guid w:val="{76FC8AFE-C00F-4817-A091-2EA703E147AD}"/>
      </w:docPartPr>
      <w:docPartBody>
        <w:p w:rsidR="00CE3E90" w:rsidRDefault="009913F5" w:rsidP="009913F5">
          <w:pPr>
            <w:pStyle w:val="311A78A18E7243ED875E82DDEDD8DFC59"/>
          </w:pPr>
          <w:r w:rsidRPr="008413A4">
            <w:rPr>
              <w:rFonts w:cs="Segoe UI"/>
              <w:color w:val="A6A6A6" w:themeColor="background1" w:themeShade="A6"/>
            </w:rPr>
            <w:t>Enter text.</w:t>
          </w:r>
        </w:p>
      </w:docPartBody>
    </w:docPart>
    <w:docPart>
      <w:docPartPr>
        <w:name w:val="DAFC17FC57504BFDA0B3F250B420E399"/>
        <w:category>
          <w:name w:val="General"/>
          <w:gallery w:val="placeholder"/>
        </w:category>
        <w:types>
          <w:type w:val="bbPlcHdr"/>
        </w:types>
        <w:behaviors>
          <w:behavior w:val="content"/>
        </w:behaviors>
        <w:guid w:val="{6F397544-7EB3-418F-B561-A0DF0666BBF5}"/>
      </w:docPartPr>
      <w:docPartBody>
        <w:p w:rsidR="00CE3E90" w:rsidRDefault="009913F5" w:rsidP="009913F5">
          <w:pPr>
            <w:pStyle w:val="DAFC17FC57504BFDA0B3F250B420E3999"/>
          </w:pPr>
          <w:r w:rsidRPr="008413A4">
            <w:rPr>
              <w:rFonts w:cs="Segoe UI"/>
              <w:color w:val="A6A6A6" w:themeColor="background1" w:themeShade="A6"/>
            </w:rPr>
            <w:t>Enter text.</w:t>
          </w:r>
        </w:p>
      </w:docPartBody>
    </w:docPart>
    <w:docPart>
      <w:docPartPr>
        <w:name w:val="79D0B83D4CD84A3F8F0A3C564A5500B7"/>
        <w:category>
          <w:name w:val="General"/>
          <w:gallery w:val="placeholder"/>
        </w:category>
        <w:types>
          <w:type w:val="bbPlcHdr"/>
        </w:types>
        <w:behaviors>
          <w:behavior w:val="content"/>
        </w:behaviors>
        <w:guid w:val="{72F4C9D0-2568-4563-A49F-BECB2D3F4CDC}"/>
      </w:docPartPr>
      <w:docPartBody>
        <w:p w:rsidR="00CE3E90" w:rsidRDefault="009913F5" w:rsidP="009913F5">
          <w:pPr>
            <w:pStyle w:val="79D0B83D4CD84A3F8F0A3C564A5500B7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314C3CBA58CC432A9B654C79838EFAB1"/>
        <w:category>
          <w:name w:val="General"/>
          <w:gallery w:val="placeholder"/>
        </w:category>
        <w:types>
          <w:type w:val="bbPlcHdr"/>
        </w:types>
        <w:behaviors>
          <w:behavior w:val="content"/>
        </w:behaviors>
        <w:guid w:val="{F8563DAC-D4E4-4A88-9384-656C693BD375}"/>
      </w:docPartPr>
      <w:docPartBody>
        <w:p w:rsidR="00CE3E90" w:rsidRDefault="009913F5" w:rsidP="009913F5">
          <w:pPr>
            <w:pStyle w:val="314C3CBA58CC432A9B654C79838EFAB19"/>
          </w:pPr>
          <w:r w:rsidRPr="008413A4">
            <w:rPr>
              <w:rFonts w:cs="Segoe UI"/>
              <w:color w:val="A6A6A6" w:themeColor="background1" w:themeShade="A6"/>
            </w:rPr>
            <w:t>Enter text.</w:t>
          </w:r>
        </w:p>
      </w:docPartBody>
    </w:docPart>
    <w:docPart>
      <w:docPartPr>
        <w:name w:val="46DFFF018C79442A8AD8A19F46812F4D"/>
        <w:category>
          <w:name w:val="General"/>
          <w:gallery w:val="placeholder"/>
        </w:category>
        <w:types>
          <w:type w:val="bbPlcHdr"/>
        </w:types>
        <w:behaviors>
          <w:behavior w:val="content"/>
        </w:behaviors>
        <w:guid w:val="{C329396E-976A-4969-B2B3-F8CB06972E7D}"/>
      </w:docPartPr>
      <w:docPartBody>
        <w:p w:rsidR="00CE3E90" w:rsidRDefault="009913F5" w:rsidP="009913F5">
          <w:pPr>
            <w:pStyle w:val="46DFFF018C79442A8AD8A19F46812F4D9"/>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2DA8217BD42C403DA7625B5F024376E2"/>
        <w:category>
          <w:name w:val="General"/>
          <w:gallery w:val="placeholder"/>
        </w:category>
        <w:types>
          <w:type w:val="bbPlcHdr"/>
        </w:types>
        <w:behaviors>
          <w:behavior w:val="content"/>
        </w:behaviors>
        <w:guid w:val="{2F5583B8-64DB-4DD0-AD54-8A07F583B8C5}"/>
      </w:docPartPr>
      <w:docPartBody>
        <w:p w:rsidR="00CE3E90" w:rsidRDefault="009913F5" w:rsidP="009913F5">
          <w:pPr>
            <w:pStyle w:val="2DA8217BD42C403DA7625B5F024376E29"/>
          </w:pPr>
          <w:r w:rsidRPr="008413A4">
            <w:rPr>
              <w:rFonts w:cs="Segoe UI"/>
              <w:color w:val="A6A6A6" w:themeColor="background1" w:themeShade="A6"/>
            </w:rPr>
            <w:t>Enter text.</w:t>
          </w:r>
        </w:p>
      </w:docPartBody>
    </w:docPart>
    <w:docPart>
      <w:docPartPr>
        <w:name w:val="7A233C5141314EEF9BCE3E0EC3CF804C"/>
        <w:category>
          <w:name w:val="General"/>
          <w:gallery w:val="placeholder"/>
        </w:category>
        <w:types>
          <w:type w:val="bbPlcHdr"/>
        </w:types>
        <w:behaviors>
          <w:behavior w:val="content"/>
        </w:behaviors>
        <w:guid w:val="{D33A4E48-670F-4CBD-A458-5239D00E3912}"/>
      </w:docPartPr>
      <w:docPartBody>
        <w:p w:rsidR="00CE3E90" w:rsidRDefault="009913F5" w:rsidP="009913F5">
          <w:pPr>
            <w:pStyle w:val="7A233C5141314EEF9BCE3E0EC3CF804C9"/>
          </w:pPr>
          <w:r w:rsidRPr="008413A4">
            <w:rPr>
              <w:rFonts w:cs="Segoe UI"/>
              <w:color w:val="A6A6A6" w:themeColor="background1" w:themeShade="A6"/>
            </w:rPr>
            <w:t>Enter text.</w:t>
          </w:r>
        </w:p>
      </w:docPartBody>
    </w:docPart>
    <w:docPart>
      <w:docPartPr>
        <w:name w:val="E9C7B429E25E4729B99A56D373CE951B"/>
        <w:category>
          <w:name w:val="General"/>
          <w:gallery w:val="placeholder"/>
        </w:category>
        <w:types>
          <w:type w:val="bbPlcHdr"/>
        </w:types>
        <w:behaviors>
          <w:behavior w:val="content"/>
        </w:behaviors>
        <w:guid w:val="{9A330005-AECD-41F3-AEC2-A6C763D2D955}"/>
      </w:docPartPr>
      <w:docPartBody>
        <w:p w:rsidR="00CE3E90" w:rsidRDefault="009913F5" w:rsidP="009913F5">
          <w:pPr>
            <w:pStyle w:val="E9C7B429E25E4729B99A56D373CE951B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D63B83AD365E42F6922A41C80B9D27D7"/>
        <w:category>
          <w:name w:val="General"/>
          <w:gallery w:val="placeholder"/>
        </w:category>
        <w:types>
          <w:type w:val="bbPlcHdr"/>
        </w:types>
        <w:behaviors>
          <w:behavior w:val="content"/>
        </w:behaviors>
        <w:guid w:val="{FE7BDC7B-E078-4599-BB08-D6B04CA9EF85}"/>
      </w:docPartPr>
      <w:docPartBody>
        <w:p w:rsidR="00CE3E90" w:rsidRDefault="009913F5" w:rsidP="009913F5">
          <w:pPr>
            <w:pStyle w:val="D63B83AD365E42F6922A41C80B9D27D79"/>
          </w:pPr>
          <w:r w:rsidRPr="001A1BCA">
            <w:rPr>
              <w:rFonts w:ascii="Segoe UI" w:hAnsi="Segoe UI" w:cs="Segoe UI"/>
              <w:color w:val="A6A6A6" w:themeColor="background1" w:themeShade="A6"/>
              <w:sz w:val="18"/>
              <w:lang w:val="en-GB"/>
            </w:rPr>
            <w:t>Enter text.</w:t>
          </w:r>
        </w:p>
      </w:docPartBody>
    </w:docPart>
    <w:docPart>
      <w:docPartPr>
        <w:name w:val="EF3B7040456A46C5B204E2F74BDBBB9E"/>
        <w:category>
          <w:name w:val="General"/>
          <w:gallery w:val="placeholder"/>
        </w:category>
        <w:types>
          <w:type w:val="bbPlcHdr"/>
        </w:types>
        <w:behaviors>
          <w:behavior w:val="content"/>
        </w:behaviors>
        <w:guid w:val="{06E83BB8-BFD6-4F93-BAD5-F6C59DFCA431}"/>
      </w:docPartPr>
      <w:docPartBody>
        <w:p w:rsidR="00CE3E90" w:rsidRDefault="009913F5" w:rsidP="009913F5">
          <w:pPr>
            <w:pStyle w:val="EF3B7040456A46C5B204E2F74BDBBB9E9"/>
          </w:pPr>
          <w:r w:rsidRPr="001A1BCA">
            <w:rPr>
              <w:rFonts w:ascii="Segoe UI" w:hAnsi="Segoe UI" w:cs="Segoe UI"/>
              <w:color w:val="A6A6A6" w:themeColor="background1" w:themeShade="A6"/>
              <w:sz w:val="18"/>
              <w:lang w:val="en-GB"/>
            </w:rPr>
            <w:t>Enter text.</w:t>
          </w:r>
        </w:p>
      </w:docPartBody>
    </w:docPart>
    <w:docPart>
      <w:docPartPr>
        <w:name w:val="AA4D93D6CA6342B8BF929471AED60644"/>
        <w:category>
          <w:name w:val="General"/>
          <w:gallery w:val="placeholder"/>
        </w:category>
        <w:types>
          <w:type w:val="bbPlcHdr"/>
        </w:types>
        <w:behaviors>
          <w:behavior w:val="content"/>
        </w:behaviors>
        <w:guid w:val="{E1F39B12-F442-4ADA-BF21-8A41071F1E00}"/>
      </w:docPartPr>
      <w:docPartBody>
        <w:p w:rsidR="00CE3E90" w:rsidRDefault="009913F5" w:rsidP="009913F5">
          <w:pPr>
            <w:pStyle w:val="AA4D93D6CA6342B8BF929471AED606449"/>
          </w:pPr>
          <w:r w:rsidRPr="001A1BCA">
            <w:rPr>
              <w:rFonts w:ascii="Segoe UI" w:hAnsi="Segoe UI" w:cs="Segoe UI"/>
              <w:color w:val="A6A6A6" w:themeColor="background1" w:themeShade="A6"/>
              <w:sz w:val="18"/>
              <w:lang w:val="en-GB"/>
            </w:rPr>
            <w:t>Enter text.</w:t>
          </w:r>
        </w:p>
      </w:docPartBody>
    </w:docPart>
    <w:docPart>
      <w:docPartPr>
        <w:name w:val="FF59797D74584070B2A788BD8519593C"/>
        <w:category>
          <w:name w:val="General"/>
          <w:gallery w:val="placeholder"/>
        </w:category>
        <w:types>
          <w:type w:val="bbPlcHdr"/>
        </w:types>
        <w:behaviors>
          <w:behavior w:val="content"/>
        </w:behaviors>
        <w:guid w:val="{5A5CBBC2-7578-48CB-A98F-DE89F59A811D}"/>
      </w:docPartPr>
      <w:docPartBody>
        <w:p w:rsidR="00CE3E90" w:rsidRDefault="009913F5" w:rsidP="009913F5">
          <w:pPr>
            <w:pStyle w:val="FF59797D74584070B2A788BD8519593C9"/>
          </w:pPr>
          <w:r w:rsidRPr="001A1BCA">
            <w:rPr>
              <w:rFonts w:ascii="Segoe UI" w:hAnsi="Segoe UI" w:cs="Segoe UI"/>
              <w:color w:val="A6A6A6" w:themeColor="background1" w:themeShade="A6"/>
              <w:sz w:val="18"/>
              <w:lang w:val="en-GB"/>
            </w:rPr>
            <w:t>Enter text.</w:t>
          </w:r>
        </w:p>
      </w:docPartBody>
    </w:docPart>
    <w:docPart>
      <w:docPartPr>
        <w:name w:val="0A19C3EE17914AC48A6E5952E156E812"/>
        <w:category>
          <w:name w:val="General"/>
          <w:gallery w:val="placeholder"/>
        </w:category>
        <w:types>
          <w:type w:val="bbPlcHdr"/>
        </w:types>
        <w:behaviors>
          <w:behavior w:val="content"/>
        </w:behaviors>
        <w:guid w:val="{C1544E8D-8CD2-4C72-9AA5-6EB79910F24E}"/>
      </w:docPartPr>
      <w:docPartBody>
        <w:p w:rsidR="00CE3E90" w:rsidRDefault="009913F5" w:rsidP="009913F5">
          <w:pPr>
            <w:pStyle w:val="0A19C3EE17914AC48A6E5952E156E8129"/>
          </w:pPr>
          <w:r>
            <w:rPr>
              <w:rFonts w:cs="Segoe UI"/>
              <w:color w:val="A6A6A6" w:themeColor="background1" w:themeShade="A6"/>
            </w:rPr>
            <w:t>Enter no.</w:t>
          </w:r>
        </w:p>
      </w:docPartBody>
    </w:docPart>
    <w:docPart>
      <w:docPartPr>
        <w:name w:val="C24AC7F8B63A4C159905FAE4169F58D7"/>
        <w:category>
          <w:name w:val="General"/>
          <w:gallery w:val="placeholder"/>
        </w:category>
        <w:types>
          <w:type w:val="bbPlcHdr"/>
        </w:types>
        <w:behaviors>
          <w:behavior w:val="content"/>
        </w:behaviors>
        <w:guid w:val="{78C4FE7C-A494-46EB-9975-65036D0239F0}"/>
      </w:docPartPr>
      <w:docPartBody>
        <w:p w:rsidR="00CE3E90" w:rsidRDefault="009913F5" w:rsidP="009913F5">
          <w:pPr>
            <w:pStyle w:val="C24AC7F8B63A4C159905FAE4169F58D79"/>
          </w:pPr>
          <w:r>
            <w:rPr>
              <w:rFonts w:cs="Segoe UI"/>
              <w:color w:val="A6A6A6" w:themeColor="background1" w:themeShade="A6"/>
            </w:rPr>
            <w:t>Enter no.</w:t>
          </w:r>
        </w:p>
      </w:docPartBody>
    </w:docPart>
    <w:docPart>
      <w:docPartPr>
        <w:name w:val="9ED0BD44C20C456E9011A9C0E58602E1"/>
        <w:category>
          <w:name w:val="General"/>
          <w:gallery w:val="placeholder"/>
        </w:category>
        <w:types>
          <w:type w:val="bbPlcHdr"/>
        </w:types>
        <w:behaviors>
          <w:behavior w:val="content"/>
        </w:behaviors>
        <w:guid w:val="{15C01293-4EBE-40C9-AAF3-DBBD6FB82724}"/>
      </w:docPartPr>
      <w:docPartBody>
        <w:p w:rsidR="00CE3E90" w:rsidRDefault="009913F5" w:rsidP="009913F5">
          <w:pPr>
            <w:pStyle w:val="9ED0BD44C20C456E9011A9C0E58602E19"/>
          </w:pPr>
          <w:r>
            <w:rPr>
              <w:rFonts w:cs="Segoe UI"/>
              <w:color w:val="A6A6A6" w:themeColor="background1" w:themeShade="A6"/>
            </w:rPr>
            <w:t>Enter no.</w:t>
          </w:r>
        </w:p>
      </w:docPartBody>
    </w:docPart>
    <w:docPart>
      <w:docPartPr>
        <w:name w:val="870F663027024EE18031B4429E5447F0"/>
        <w:category>
          <w:name w:val="General"/>
          <w:gallery w:val="placeholder"/>
        </w:category>
        <w:types>
          <w:type w:val="bbPlcHdr"/>
        </w:types>
        <w:behaviors>
          <w:behavior w:val="content"/>
        </w:behaviors>
        <w:guid w:val="{4C68E93B-A48C-4C0B-A307-377593A11015}"/>
      </w:docPartPr>
      <w:docPartBody>
        <w:p w:rsidR="00CE3E90" w:rsidRDefault="009913F5" w:rsidP="009913F5">
          <w:pPr>
            <w:pStyle w:val="870F663027024EE18031B4429E5447F09"/>
          </w:pPr>
          <w:r>
            <w:rPr>
              <w:rFonts w:cs="Segoe UI"/>
              <w:color w:val="A6A6A6" w:themeColor="background1" w:themeShade="A6"/>
            </w:rPr>
            <w:t>Enter no.</w:t>
          </w:r>
        </w:p>
      </w:docPartBody>
    </w:docPart>
    <w:docPart>
      <w:docPartPr>
        <w:name w:val="750855BC915A44C2AE3C2EA82510D7CB"/>
        <w:category>
          <w:name w:val="General"/>
          <w:gallery w:val="placeholder"/>
        </w:category>
        <w:types>
          <w:type w:val="bbPlcHdr"/>
        </w:types>
        <w:behaviors>
          <w:behavior w:val="content"/>
        </w:behaviors>
        <w:guid w:val="{84AB8639-5187-4CF2-8D1C-8C1010614F2A}"/>
      </w:docPartPr>
      <w:docPartBody>
        <w:p w:rsidR="00CE3E90" w:rsidRDefault="009913F5" w:rsidP="009913F5">
          <w:pPr>
            <w:pStyle w:val="750855BC915A44C2AE3C2EA82510D7CB9"/>
          </w:pPr>
          <w:r>
            <w:rPr>
              <w:rFonts w:cs="Segoe UI"/>
              <w:color w:val="A6A6A6" w:themeColor="background1" w:themeShade="A6"/>
            </w:rPr>
            <w:t>Enter no.</w:t>
          </w:r>
        </w:p>
      </w:docPartBody>
    </w:docPart>
    <w:docPart>
      <w:docPartPr>
        <w:name w:val="21757FF578AA420591A31F7F86C45580"/>
        <w:category>
          <w:name w:val="General"/>
          <w:gallery w:val="placeholder"/>
        </w:category>
        <w:types>
          <w:type w:val="bbPlcHdr"/>
        </w:types>
        <w:behaviors>
          <w:behavior w:val="content"/>
        </w:behaviors>
        <w:guid w:val="{866A33AC-AA17-4F28-8DB2-8DE544F03B0B}"/>
      </w:docPartPr>
      <w:docPartBody>
        <w:p w:rsidR="00CE3E90" w:rsidRDefault="009913F5" w:rsidP="009913F5">
          <w:pPr>
            <w:pStyle w:val="21757FF578AA420591A31F7F86C455809"/>
          </w:pPr>
          <w:r w:rsidRPr="0018033F">
            <w:rPr>
              <w:rFonts w:ascii="Segoe UI" w:hAnsi="Segoe UI" w:cs="Segoe UI"/>
              <w:color w:val="A6A6A6" w:themeColor="background1" w:themeShade="A6"/>
              <w:sz w:val="18"/>
              <w:szCs w:val="18"/>
            </w:rPr>
            <w:t>Enter text.</w:t>
          </w:r>
        </w:p>
      </w:docPartBody>
    </w:docPart>
    <w:docPart>
      <w:docPartPr>
        <w:name w:val="4B7F6426867949F6979C685CD1A0AF51"/>
        <w:category>
          <w:name w:val="General"/>
          <w:gallery w:val="placeholder"/>
        </w:category>
        <w:types>
          <w:type w:val="bbPlcHdr"/>
        </w:types>
        <w:behaviors>
          <w:behavior w:val="content"/>
        </w:behaviors>
        <w:guid w:val="{90534B80-F70C-41AB-8D20-12BC6E3349F2}"/>
      </w:docPartPr>
      <w:docPartBody>
        <w:p w:rsidR="00CE3E90" w:rsidRDefault="009913F5" w:rsidP="009913F5">
          <w:pPr>
            <w:pStyle w:val="4B7F6426867949F6979C685CD1A0AF519"/>
          </w:pPr>
          <w:r>
            <w:rPr>
              <w:rFonts w:cs="Segoe UI"/>
              <w:color w:val="A6A6A6" w:themeColor="background1" w:themeShade="A6"/>
            </w:rPr>
            <w:t>Enter no.</w:t>
          </w:r>
        </w:p>
      </w:docPartBody>
    </w:docPart>
    <w:docPart>
      <w:docPartPr>
        <w:name w:val="16FBE4405A3D4D439FCB08208309EA77"/>
        <w:category>
          <w:name w:val="General"/>
          <w:gallery w:val="placeholder"/>
        </w:category>
        <w:types>
          <w:type w:val="bbPlcHdr"/>
        </w:types>
        <w:behaviors>
          <w:behavior w:val="content"/>
        </w:behaviors>
        <w:guid w:val="{1715AD59-D036-4699-882D-52CA105C9DCA}"/>
      </w:docPartPr>
      <w:docPartBody>
        <w:p w:rsidR="00CE3E90" w:rsidRDefault="009913F5" w:rsidP="009913F5">
          <w:pPr>
            <w:pStyle w:val="16FBE4405A3D4D439FCB08208309EA779"/>
          </w:pPr>
          <w:r w:rsidRPr="001A1BCA">
            <w:rPr>
              <w:rFonts w:ascii="Segoe UI" w:hAnsi="Segoe UI" w:cs="Segoe UI"/>
              <w:color w:val="A6A6A6" w:themeColor="background1" w:themeShade="A6"/>
              <w:sz w:val="18"/>
              <w:lang w:val="en-GB"/>
            </w:rPr>
            <w:t>Enter text.</w:t>
          </w:r>
        </w:p>
      </w:docPartBody>
    </w:docPart>
    <w:docPart>
      <w:docPartPr>
        <w:name w:val="A5F2CB0D45A647FD9363F233983A4BAB"/>
        <w:category>
          <w:name w:val="General"/>
          <w:gallery w:val="placeholder"/>
        </w:category>
        <w:types>
          <w:type w:val="bbPlcHdr"/>
        </w:types>
        <w:behaviors>
          <w:behavior w:val="content"/>
        </w:behaviors>
        <w:guid w:val="{9302F457-5C1A-4AF7-A59B-44B34A0F8F73}"/>
      </w:docPartPr>
      <w:docPartBody>
        <w:p w:rsidR="00CE3E90" w:rsidRDefault="009913F5" w:rsidP="009913F5">
          <w:pPr>
            <w:pStyle w:val="A5F2CB0D45A647FD9363F233983A4BAB9"/>
          </w:pPr>
          <w:r w:rsidRPr="00AA5454">
            <w:rPr>
              <w:rFonts w:ascii="Segoe UI" w:hAnsi="Segoe UI" w:cs="Segoe UI"/>
              <w:color w:val="A6A6A6" w:themeColor="background1" w:themeShade="A6"/>
              <w:sz w:val="16"/>
              <w:szCs w:val="16"/>
              <w:lang w:val="en-GB"/>
            </w:rPr>
            <w:t>Enter text.</w:t>
          </w:r>
        </w:p>
      </w:docPartBody>
    </w:docPart>
    <w:docPart>
      <w:docPartPr>
        <w:name w:val="B313F6AF71104F5F9F393F99860E4B05"/>
        <w:category>
          <w:name w:val="General"/>
          <w:gallery w:val="placeholder"/>
        </w:category>
        <w:types>
          <w:type w:val="bbPlcHdr"/>
        </w:types>
        <w:behaviors>
          <w:behavior w:val="content"/>
        </w:behaviors>
        <w:guid w:val="{8DF8C241-40C7-481E-9AFB-EAC886088129}"/>
      </w:docPartPr>
      <w:docPartBody>
        <w:p w:rsidR="00CE3E90" w:rsidRDefault="009913F5" w:rsidP="009913F5">
          <w:pPr>
            <w:pStyle w:val="B313F6AF71104F5F9F393F99860E4B059"/>
          </w:pPr>
          <w:r w:rsidRPr="0024059C">
            <w:rPr>
              <w:rFonts w:ascii="Segoe UI" w:hAnsi="Segoe UI" w:cs="Segoe UI"/>
              <w:color w:val="A6A6A6" w:themeColor="background1" w:themeShade="A6"/>
              <w:sz w:val="16"/>
              <w:szCs w:val="16"/>
              <w:lang w:val="en-GB"/>
            </w:rPr>
            <w:t>Perc.</w:t>
          </w:r>
        </w:p>
      </w:docPartBody>
    </w:docPart>
    <w:docPart>
      <w:docPartPr>
        <w:name w:val="2F5F0646AACA48C08EA49466D8245177"/>
        <w:category>
          <w:name w:val="General"/>
          <w:gallery w:val="placeholder"/>
        </w:category>
        <w:types>
          <w:type w:val="bbPlcHdr"/>
        </w:types>
        <w:behaviors>
          <w:behavior w:val="content"/>
        </w:behaviors>
        <w:guid w:val="{6F15E899-EA71-485E-9DF5-F720E6AA8734}"/>
      </w:docPartPr>
      <w:docPartBody>
        <w:p w:rsidR="00CE3E90" w:rsidRDefault="009913F5" w:rsidP="009913F5">
          <w:pPr>
            <w:pStyle w:val="2F5F0646AACA48C08EA49466D82451779"/>
          </w:pPr>
          <w:r w:rsidRPr="0024059C">
            <w:rPr>
              <w:rFonts w:ascii="Segoe UI" w:hAnsi="Segoe UI" w:cs="Segoe UI"/>
              <w:color w:val="A6A6A6" w:themeColor="background1" w:themeShade="A6"/>
              <w:sz w:val="16"/>
              <w:szCs w:val="16"/>
              <w:lang w:val="en-GB"/>
            </w:rPr>
            <w:t>Perc.</w:t>
          </w:r>
        </w:p>
      </w:docPartBody>
    </w:docPart>
    <w:docPart>
      <w:docPartPr>
        <w:name w:val="4D8D4295620746AD8AEE08C139EEEF11"/>
        <w:category>
          <w:name w:val="General"/>
          <w:gallery w:val="placeholder"/>
        </w:category>
        <w:types>
          <w:type w:val="bbPlcHdr"/>
        </w:types>
        <w:behaviors>
          <w:behavior w:val="content"/>
        </w:behaviors>
        <w:guid w:val="{78CE04B9-727D-4229-B85C-2D1B8C00E9C7}"/>
      </w:docPartPr>
      <w:docPartBody>
        <w:p w:rsidR="00CE3E90" w:rsidRDefault="009913F5" w:rsidP="009913F5">
          <w:pPr>
            <w:pStyle w:val="4D8D4295620746AD8AEE08C139EEEF119"/>
          </w:pPr>
          <w:r w:rsidRPr="0024059C">
            <w:rPr>
              <w:rFonts w:ascii="Segoe UI" w:hAnsi="Segoe UI" w:cs="Segoe UI"/>
              <w:color w:val="A6A6A6" w:themeColor="background1" w:themeShade="A6"/>
              <w:sz w:val="16"/>
              <w:szCs w:val="16"/>
              <w:lang w:val="en-GB"/>
            </w:rPr>
            <w:t>Perc.</w:t>
          </w:r>
        </w:p>
      </w:docPartBody>
    </w:docPart>
    <w:docPart>
      <w:docPartPr>
        <w:name w:val="ACEC68968533427FAD51C524969F277C"/>
        <w:category>
          <w:name w:val="General"/>
          <w:gallery w:val="placeholder"/>
        </w:category>
        <w:types>
          <w:type w:val="bbPlcHdr"/>
        </w:types>
        <w:behaviors>
          <w:behavior w:val="content"/>
        </w:behaviors>
        <w:guid w:val="{2CC596FA-BB4A-48C2-93A7-1DC834491CB7}"/>
      </w:docPartPr>
      <w:docPartBody>
        <w:p w:rsidR="00CE3E90" w:rsidRDefault="009913F5" w:rsidP="009913F5">
          <w:pPr>
            <w:pStyle w:val="ACEC68968533427FAD51C524969F277C9"/>
          </w:pPr>
          <w:r w:rsidRPr="0024059C">
            <w:rPr>
              <w:rFonts w:ascii="Segoe UI" w:hAnsi="Segoe UI" w:cs="Segoe UI"/>
              <w:color w:val="A6A6A6" w:themeColor="background1" w:themeShade="A6"/>
              <w:sz w:val="16"/>
              <w:szCs w:val="16"/>
              <w:lang w:val="en-GB"/>
            </w:rPr>
            <w:t>Perc.</w:t>
          </w:r>
        </w:p>
      </w:docPartBody>
    </w:docPart>
    <w:docPart>
      <w:docPartPr>
        <w:name w:val="37D67CBEF4CB45F3B32F9BC1A01273BE"/>
        <w:category>
          <w:name w:val="General"/>
          <w:gallery w:val="placeholder"/>
        </w:category>
        <w:types>
          <w:type w:val="bbPlcHdr"/>
        </w:types>
        <w:behaviors>
          <w:behavior w:val="content"/>
        </w:behaviors>
        <w:guid w:val="{0986239D-5797-463B-9488-CBC49C6AC582}"/>
      </w:docPartPr>
      <w:docPartBody>
        <w:p w:rsidR="00CE3E90" w:rsidRDefault="009913F5" w:rsidP="009913F5">
          <w:pPr>
            <w:pStyle w:val="37D67CBEF4CB45F3B32F9BC1A01273BE9"/>
          </w:pPr>
          <w:r w:rsidRPr="001A1BCA">
            <w:rPr>
              <w:rFonts w:ascii="Segoe UI" w:hAnsi="Segoe UI" w:cs="Segoe UI"/>
              <w:color w:val="A6A6A6" w:themeColor="background1" w:themeShade="A6"/>
              <w:sz w:val="18"/>
              <w:lang w:val="en-GB"/>
            </w:rPr>
            <w:t>Enter text.</w:t>
          </w:r>
        </w:p>
      </w:docPartBody>
    </w:docPart>
    <w:docPart>
      <w:docPartPr>
        <w:name w:val="429873E7F6434B319FE7194D4B7E23B5"/>
        <w:category>
          <w:name w:val="General"/>
          <w:gallery w:val="placeholder"/>
        </w:category>
        <w:types>
          <w:type w:val="bbPlcHdr"/>
        </w:types>
        <w:behaviors>
          <w:behavior w:val="content"/>
        </w:behaviors>
        <w:guid w:val="{49A6C784-8DA3-4328-8922-1EF7660451FB}"/>
      </w:docPartPr>
      <w:docPartBody>
        <w:p w:rsidR="00CE3E90" w:rsidRDefault="009913F5" w:rsidP="009913F5">
          <w:pPr>
            <w:pStyle w:val="429873E7F6434B319FE7194D4B7E23B59"/>
          </w:pPr>
          <w:r w:rsidRPr="00343FEE">
            <w:rPr>
              <w:rFonts w:cs="Segoe UI"/>
              <w:color w:val="A6A6A6" w:themeColor="background1" w:themeShade="A6"/>
            </w:rPr>
            <w:t>Enter text.</w:t>
          </w:r>
        </w:p>
      </w:docPartBody>
    </w:docPart>
    <w:docPart>
      <w:docPartPr>
        <w:name w:val="7EA81CB028614AA58EBF5E9F67AD8365"/>
        <w:category>
          <w:name w:val="General"/>
          <w:gallery w:val="placeholder"/>
        </w:category>
        <w:types>
          <w:type w:val="bbPlcHdr"/>
        </w:types>
        <w:behaviors>
          <w:behavior w:val="content"/>
        </w:behaviors>
        <w:guid w:val="{9FAA6FEF-E895-4084-93E4-671B5705E140}"/>
      </w:docPartPr>
      <w:docPartBody>
        <w:p w:rsidR="00CE3E90" w:rsidRDefault="009913F5" w:rsidP="009913F5">
          <w:pPr>
            <w:pStyle w:val="7EA81CB028614AA58EBF5E9F67AD8365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EE071A5CAEB4403BA9AF2A86BCC9271A"/>
        <w:category>
          <w:name w:val="General"/>
          <w:gallery w:val="placeholder"/>
        </w:category>
        <w:types>
          <w:type w:val="bbPlcHdr"/>
        </w:types>
        <w:behaviors>
          <w:behavior w:val="content"/>
        </w:behaviors>
        <w:guid w:val="{31326E2A-385D-4129-9E09-C30CAFE416A5}"/>
      </w:docPartPr>
      <w:docPartBody>
        <w:p w:rsidR="00CE3E90" w:rsidRDefault="009913F5" w:rsidP="009913F5">
          <w:pPr>
            <w:pStyle w:val="EE071A5CAEB4403BA9AF2A86BCC9271A9"/>
          </w:pPr>
          <w:r w:rsidRPr="00343FEE">
            <w:rPr>
              <w:rFonts w:cs="Segoe UI"/>
              <w:color w:val="A6A6A6" w:themeColor="background1" w:themeShade="A6"/>
            </w:rPr>
            <w:t>Enter text.</w:t>
          </w:r>
        </w:p>
      </w:docPartBody>
    </w:docPart>
    <w:docPart>
      <w:docPartPr>
        <w:name w:val="790FDF73596B43C68A5D36D95C6F21A1"/>
        <w:category>
          <w:name w:val="General"/>
          <w:gallery w:val="placeholder"/>
        </w:category>
        <w:types>
          <w:type w:val="bbPlcHdr"/>
        </w:types>
        <w:behaviors>
          <w:behavior w:val="content"/>
        </w:behaviors>
        <w:guid w:val="{1A648963-08A8-4B1F-924D-345E63B19AC4}"/>
      </w:docPartPr>
      <w:docPartBody>
        <w:p w:rsidR="00CE3E90" w:rsidRDefault="009913F5" w:rsidP="009913F5">
          <w:pPr>
            <w:pStyle w:val="790FDF73596B43C68A5D36D95C6F21A1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79BC43862DAA4CEEAEC9444570EFE05C"/>
        <w:category>
          <w:name w:val="General"/>
          <w:gallery w:val="placeholder"/>
        </w:category>
        <w:types>
          <w:type w:val="bbPlcHdr"/>
        </w:types>
        <w:behaviors>
          <w:behavior w:val="content"/>
        </w:behaviors>
        <w:guid w:val="{3A724683-F8E6-432B-A788-486EDB480546}"/>
      </w:docPartPr>
      <w:docPartBody>
        <w:p w:rsidR="00CE3E90" w:rsidRDefault="009913F5" w:rsidP="009913F5">
          <w:pPr>
            <w:pStyle w:val="79BC43862DAA4CEEAEC9444570EFE05C9"/>
          </w:pPr>
          <w:r w:rsidRPr="00343FEE">
            <w:rPr>
              <w:rFonts w:cs="Segoe UI"/>
              <w:color w:val="A6A6A6" w:themeColor="background1" w:themeShade="A6"/>
            </w:rPr>
            <w:t>Enter text.</w:t>
          </w:r>
        </w:p>
      </w:docPartBody>
    </w:docPart>
    <w:docPart>
      <w:docPartPr>
        <w:name w:val="67C833FCB5D94C4DB31FCB3658874730"/>
        <w:category>
          <w:name w:val="General"/>
          <w:gallery w:val="placeholder"/>
        </w:category>
        <w:types>
          <w:type w:val="bbPlcHdr"/>
        </w:types>
        <w:behaviors>
          <w:behavior w:val="content"/>
        </w:behaviors>
        <w:guid w:val="{C4529788-3794-47DC-9122-4AA25E66EA52}"/>
      </w:docPartPr>
      <w:docPartBody>
        <w:p w:rsidR="00CE3E90" w:rsidRDefault="009913F5" w:rsidP="009913F5">
          <w:pPr>
            <w:pStyle w:val="67C833FCB5D94C4DB31FCB3658874730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5A737988A1614669B1C4EB173CA5CC5B"/>
        <w:category>
          <w:name w:val="General"/>
          <w:gallery w:val="placeholder"/>
        </w:category>
        <w:types>
          <w:type w:val="bbPlcHdr"/>
        </w:types>
        <w:behaviors>
          <w:behavior w:val="content"/>
        </w:behaviors>
        <w:guid w:val="{177A58FA-5367-4B0F-BA13-C29C257D1A16}"/>
      </w:docPartPr>
      <w:docPartBody>
        <w:p w:rsidR="00CE3E90" w:rsidRDefault="009913F5" w:rsidP="009913F5">
          <w:pPr>
            <w:pStyle w:val="5A737988A1614669B1C4EB173CA5CC5B9"/>
          </w:pPr>
          <w:r w:rsidRPr="00343FEE">
            <w:rPr>
              <w:rFonts w:cs="Segoe UI"/>
              <w:color w:val="A6A6A6" w:themeColor="background1" w:themeShade="A6"/>
            </w:rPr>
            <w:t>Enter text.</w:t>
          </w:r>
        </w:p>
      </w:docPartBody>
    </w:docPart>
    <w:docPart>
      <w:docPartPr>
        <w:name w:val="13654AD35F374397A0D16DC154F99307"/>
        <w:category>
          <w:name w:val="General"/>
          <w:gallery w:val="placeholder"/>
        </w:category>
        <w:types>
          <w:type w:val="bbPlcHdr"/>
        </w:types>
        <w:behaviors>
          <w:behavior w:val="content"/>
        </w:behaviors>
        <w:guid w:val="{224A8A58-CCD5-491F-B10D-D9302A71B6C8}"/>
      </w:docPartPr>
      <w:docPartBody>
        <w:p w:rsidR="00CE3E90" w:rsidRDefault="009913F5" w:rsidP="009913F5">
          <w:pPr>
            <w:pStyle w:val="13654AD35F374397A0D16DC154F99307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D9BA4C5DBCE8464E9560808D64E5CC7E"/>
        <w:category>
          <w:name w:val="General"/>
          <w:gallery w:val="placeholder"/>
        </w:category>
        <w:types>
          <w:type w:val="bbPlcHdr"/>
        </w:types>
        <w:behaviors>
          <w:behavior w:val="content"/>
        </w:behaviors>
        <w:guid w:val="{C70FD74D-ABEA-4FEB-BB02-A73FEF4A019F}"/>
      </w:docPartPr>
      <w:docPartBody>
        <w:p w:rsidR="00CE3E90" w:rsidRDefault="009913F5" w:rsidP="009913F5">
          <w:pPr>
            <w:pStyle w:val="D9BA4C5DBCE8464E9560808D64E5CC7E9"/>
          </w:pPr>
          <w:r w:rsidRPr="00343FEE">
            <w:rPr>
              <w:rFonts w:cs="Segoe UI"/>
              <w:color w:val="A6A6A6" w:themeColor="background1" w:themeShade="A6"/>
            </w:rPr>
            <w:t>Enter text.</w:t>
          </w:r>
        </w:p>
      </w:docPartBody>
    </w:docPart>
    <w:docPart>
      <w:docPartPr>
        <w:name w:val="243B25D6CE9944C49940442B58EDF514"/>
        <w:category>
          <w:name w:val="General"/>
          <w:gallery w:val="placeholder"/>
        </w:category>
        <w:types>
          <w:type w:val="bbPlcHdr"/>
        </w:types>
        <w:behaviors>
          <w:behavior w:val="content"/>
        </w:behaviors>
        <w:guid w:val="{36208319-377D-4B00-B04B-1A3FDF617742}"/>
      </w:docPartPr>
      <w:docPartBody>
        <w:p w:rsidR="00CE3E90" w:rsidRDefault="009913F5" w:rsidP="009913F5">
          <w:pPr>
            <w:pStyle w:val="243B25D6CE9944C49940442B58EDF514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E5B3486AB3894C16B24C00FB99318BAB"/>
        <w:category>
          <w:name w:val="General"/>
          <w:gallery w:val="placeholder"/>
        </w:category>
        <w:types>
          <w:type w:val="bbPlcHdr"/>
        </w:types>
        <w:behaviors>
          <w:behavior w:val="content"/>
        </w:behaviors>
        <w:guid w:val="{EBA2E535-8EC8-4A30-A44A-0500D7A27BCF}"/>
      </w:docPartPr>
      <w:docPartBody>
        <w:p w:rsidR="00CE3E90" w:rsidRDefault="009913F5" w:rsidP="009913F5">
          <w:pPr>
            <w:pStyle w:val="E5B3486AB3894C16B24C00FB99318BAB9"/>
          </w:pPr>
          <w:r w:rsidRPr="00D334D3">
            <w:rPr>
              <w:rFonts w:cs="Segoe UI"/>
              <w:color w:val="A6A6A6" w:themeColor="background1" w:themeShade="A6"/>
            </w:rPr>
            <w:t>Enter text.</w:t>
          </w:r>
        </w:p>
      </w:docPartBody>
    </w:docPart>
    <w:docPart>
      <w:docPartPr>
        <w:name w:val="0D87AA9E26D2478B854906F96032C3A2"/>
        <w:category>
          <w:name w:val="General"/>
          <w:gallery w:val="placeholder"/>
        </w:category>
        <w:types>
          <w:type w:val="bbPlcHdr"/>
        </w:types>
        <w:behaviors>
          <w:behavior w:val="content"/>
        </w:behaviors>
        <w:guid w:val="{BD1FE410-5F2E-48C6-84EC-48ADDBA4AE02}"/>
      </w:docPartPr>
      <w:docPartBody>
        <w:p w:rsidR="00CE3E90" w:rsidRDefault="009913F5" w:rsidP="009913F5">
          <w:pPr>
            <w:pStyle w:val="0D87AA9E26D2478B854906F96032C3A29"/>
          </w:pPr>
          <w:r w:rsidRPr="0024059C">
            <w:rPr>
              <w:rFonts w:ascii="Segoe UI" w:hAnsi="Segoe UI" w:cs="Segoe UI"/>
              <w:color w:val="A6A6A6" w:themeColor="background1" w:themeShade="A6"/>
              <w:sz w:val="16"/>
              <w:szCs w:val="16"/>
              <w:lang w:val="en-GB"/>
            </w:rPr>
            <w:t>Perc.</w:t>
          </w:r>
        </w:p>
      </w:docPartBody>
    </w:docPart>
    <w:docPart>
      <w:docPartPr>
        <w:name w:val="541F2B23CE9D49F38D0D10279F7A7B9A"/>
        <w:category>
          <w:name w:val="General"/>
          <w:gallery w:val="placeholder"/>
        </w:category>
        <w:types>
          <w:type w:val="bbPlcHdr"/>
        </w:types>
        <w:behaviors>
          <w:behavior w:val="content"/>
        </w:behaviors>
        <w:guid w:val="{96F13B54-ED10-4CF0-9942-8BC93AD28E50}"/>
      </w:docPartPr>
      <w:docPartBody>
        <w:p w:rsidR="00CE3E90" w:rsidRDefault="009913F5" w:rsidP="009913F5">
          <w:pPr>
            <w:pStyle w:val="541F2B23CE9D49F38D0D10279F7A7B9A9"/>
          </w:pPr>
          <w:r w:rsidRPr="00D334D3">
            <w:rPr>
              <w:rFonts w:cs="Segoe UI"/>
              <w:color w:val="A6A6A6" w:themeColor="background1" w:themeShade="A6"/>
            </w:rPr>
            <w:t>Enter text.</w:t>
          </w:r>
        </w:p>
      </w:docPartBody>
    </w:docPart>
    <w:docPart>
      <w:docPartPr>
        <w:name w:val="975314C38B5D40E79E6F282F5C70D960"/>
        <w:category>
          <w:name w:val="General"/>
          <w:gallery w:val="placeholder"/>
        </w:category>
        <w:types>
          <w:type w:val="bbPlcHdr"/>
        </w:types>
        <w:behaviors>
          <w:behavior w:val="content"/>
        </w:behaviors>
        <w:guid w:val="{B4D09041-F19B-4A8C-9FE6-5606EAFF606C}"/>
      </w:docPartPr>
      <w:docPartBody>
        <w:p w:rsidR="00CE3E90" w:rsidRDefault="009913F5" w:rsidP="009913F5">
          <w:pPr>
            <w:pStyle w:val="975314C38B5D40E79E6F282F5C70D9609"/>
          </w:pPr>
          <w:r w:rsidRPr="0024059C">
            <w:rPr>
              <w:rFonts w:ascii="Segoe UI" w:hAnsi="Segoe UI" w:cs="Segoe UI"/>
              <w:color w:val="A6A6A6" w:themeColor="background1" w:themeShade="A6"/>
              <w:sz w:val="16"/>
              <w:szCs w:val="16"/>
              <w:lang w:val="en-GB"/>
            </w:rPr>
            <w:t>Perc.</w:t>
          </w:r>
        </w:p>
      </w:docPartBody>
    </w:docPart>
    <w:docPart>
      <w:docPartPr>
        <w:name w:val="4F06A76A22BE4BBE9F6C5E57FAAB216F"/>
        <w:category>
          <w:name w:val="General"/>
          <w:gallery w:val="placeholder"/>
        </w:category>
        <w:types>
          <w:type w:val="bbPlcHdr"/>
        </w:types>
        <w:behaviors>
          <w:behavior w:val="content"/>
        </w:behaviors>
        <w:guid w:val="{B0BFBD15-0636-4792-8DA2-E398AAF0242F}"/>
      </w:docPartPr>
      <w:docPartBody>
        <w:p w:rsidR="00CE3E90" w:rsidRDefault="009913F5" w:rsidP="009913F5">
          <w:pPr>
            <w:pStyle w:val="4F06A76A22BE4BBE9F6C5E57FAAB216F9"/>
          </w:pPr>
          <w:r w:rsidRPr="00D334D3">
            <w:rPr>
              <w:rFonts w:cs="Segoe UI"/>
              <w:color w:val="A6A6A6" w:themeColor="background1" w:themeShade="A6"/>
            </w:rPr>
            <w:t>Enter text.</w:t>
          </w:r>
        </w:p>
      </w:docPartBody>
    </w:docPart>
    <w:docPart>
      <w:docPartPr>
        <w:name w:val="02079F18CACB43DFA7E8C0BBA1316CAE"/>
        <w:category>
          <w:name w:val="General"/>
          <w:gallery w:val="placeholder"/>
        </w:category>
        <w:types>
          <w:type w:val="bbPlcHdr"/>
        </w:types>
        <w:behaviors>
          <w:behavior w:val="content"/>
        </w:behaviors>
        <w:guid w:val="{319ACA90-112E-4754-BA2C-FD33868C2ECB}"/>
      </w:docPartPr>
      <w:docPartBody>
        <w:p w:rsidR="00CE3E90" w:rsidRDefault="009913F5" w:rsidP="009913F5">
          <w:pPr>
            <w:pStyle w:val="02079F18CACB43DFA7E8C0BBA1316CAE9"/>
          </w:pPr>
          <w:r w:rsidRPr="0024059C">
            <w:rPr>
              <w:rFonts w:ascii="Segoe UI" w:hAnsi="Segoe UI" w:cs="Segoe UI"/>
              <w:color w:val="A6A6A6" w:themeColor="background1" w:themeShade="A6"/>
              <w:sz w:val="16"/>
              <w:szCs w:val="16"/>
              <w:lang w:val="en-GB"/>
            </w:rPr>
            <w:t>Perc.</w:t>
          </w:r>
        </w:p>
      </w:docPartBody>
    </w:docPart>
    <w:docPart>
      <w:docPartPr>
        <w:name w:val="3AF4A67CCD3F415C8434C8E3EC2FE8FE"/>
        <w:category>
          <w:name w:val="General"/>
          <w:gallery w:val="placeholder"/>
        </w:category>
        <w:types>
          <w:type w:val="bbPlcHdr"/>
        </w:types>
        <w:behaviors>
          <w:behavior w:val="content"/>
        </w:behaviors>
        <w:guid w:val="{801D5F91-67D4-4666-9A47-14800E3B6E1A}"/>
      </w:docPartPr>
      <w:docPartBody>
        <w:p w:rsidR="00CE3E90" w:rsidRDefault="009913F5" w:rsidP="009913F5">
          <w:pPr>
            <w:pStyle w:val="3AF4A67CCD3F415C8434C8E3EC2FE8FE9"/>
          </w:pPr>
          <w:r w:rsidRPr="00D334D3">
            <w:rPr>
              <w:rFonts w:cs="Segoe UI"/>
              <w:color w:val="A6A6A6" w:themeColor="background1" w:themeShade="A6"/>
            </w:rPr>
            <w:t>Enter text.</w:t>
          </w:r>
        </w:p>
      </w:docPartBody>
    </w:docPart>
    <w:docPart>
      <w:docPartPr>
        <w:name w:val="244A8B5605C34E33BCABCA3C26D90CB0"/>
        <w:category>
          <w:name w:val="General"/>
          <w:gallery w:val="placeholder"/>
        </w:category>
        <w:types>
          <w:type w:val="bbPlcHdr"/>
        </w:types>
        <w:behaviors>
          <w:behavior w:val="content"/>
        </w:behaviors>
        <w:guid w:val="{8A44BC3B-6767-4E82-A54A-0CE9C63B045A}"/>
      </w:docPartPr>
      <w:docPartBody>
        <w:p w:rsidR="00CE3E90" w:rsidRDefault="009913F5" w:rsidP="009913F5">
          <w:pPr>
            <w:pStyle w:val="244A8B5605C34E33BCABCA3C26D90CB09"/>
          </w:pPr>
          <w:r w:rsidRPr="0024059C">
            <w:rPr>
              <w:rFonts w:ascii="Segoe UI" w:hAnsi="Segoe UI" w:cs="Segoe UI"/>
              <w:color w:val="A6A6A6" w:themeColor="background1" w:themeShade="A6"/>
              <w:sz w:val="16"/>
              <w:szCs w:val="16"/>
              <w:lang w:val="en-GB"/>
            </w:rPr>
            <w:t>Perc.</w:t>
          </w:r>
        </w:p>
      </w:docPartBody>
    </w:docPart>
    <w:docPart>
      <w:docPartPr>
        <w:name w:val="681BA5A4A9114FFB961A48DB76CC13AE"/>
        <w:category>
          <w:name w:val="General"/>
          <w:gallery w:val="placeholder"/>
        </w:category>
        <w:types>
          <w:type w:val="bbPlcHdr"/>
        </w:types>
        <w:behaviors>
          <w:behavior w:val="content"/>
        </w:behaviors>
        <w:guid w:val="{3E61B54B-535B-4A8B-99B3-41B03425E15B}"/>
      </w:docPartPr>
      <w:docPartBody>
        <w:p w:rsidR="00CE3E90" w:rsidRDefault="009913F5" w:rsidP="009913F5">
          <w:pPr>
            <w:pStyle w:val="681BA5A4A9114FFB961A48DB76CC13AE9"/>
          </w:pPr>
          <w:r w:rsidRPr="001A1BCA">
            <w:rPr>
              <w:rFonts w:ascii="Segoe UI" w:hAnsi="Segoe UI" w:cs="Segoe UI"/>
              <w:color w:val="A6A6A6" w:themeColor="background1" w:themeShade="A6"/>
              <w:sz w:val="18"/>
              <w:lang w:val="en-GB"/>
            </w:rPr>
            <w:t>Enter text.</w:t>
          </w:r>
        </w:p>
      </w:docPartBody>
    </w:docPart>
    <w:docPart>
      <w:docPartPr>
        <w:name w:val="3A3A7621A0C0466D8F9731A11777AC24"/>
        <w:category>
          <w:name w:val="General"/>
          <w:gallery w:val="placeholder"/>
        </w:category>
        <w:types>
          <w:type w:val="bbPlcHdr"/>
        </w:types>
        <w:behaviors>
          <w:behavior w:val="content"/>
        </w:behaviors>
        <w:guid w:val="{91DDF6C1-FF8A-446D-85F7-DE92ABBAFF01}"/>
      </w:docPartPr>
      <w:docPartBody>
        <w:p w:rsidR="00CE3E90" w:rsidRDefault="009913F5" w:rsidP="009913F5">
          <w:pPr>
            <w:pStyle w:val="3A3A7621A0C0466D8F9731A11777AC249"/>
          </w:pPr>
          <w:r w:rsidRPr="001A1BCA">
            <w:rPr>
              <w:rFonts w:ascii="Segoe UI" w:hAnsi="Segoe UI" w:cs="Segoe UI"/>
              <w:color w:val="A6A6A6" w:themeColor="background1" w:themeShade="A6"/>
              <w:sz w:val="18"/>
              <w:lang w:val="en-GB"/>
            </w:rPr>
            <w:t>Enter text.</w:t>
          </w:r>
        </w:p>
      </w:docPartBody>
    </w:docPart>
    <w:docPart>
      <w:docPartPr>
        <w:name w:val="70558C0000484B3EB75126ACD1CA3CF3"/>
        <w:category>
          <w:name w:val="General"/>
          <w:gallery w:val="placeholder"/>
        </w:category>
        <w:types>
          <w:type w:val="bbPlcHdr"/>
        </w:types>
        <w:behaviors>
          <w:behavior w:val="content"/>
        </w:behaviors>
        <w:guid w:val="{17D8813F-26BB-4C25-9E12-5374AE7EF85B}"/>
      </w:docPartPr>
      <w:docPartBody>
        <w:p w:rsidR="00CE3E90" w:rsidRDefault="009913F5" w:rsidP="009913F5">
          <w:pPr>
            <w:pStyle w:val="70558C0000484B3EB75126ACD1CA3CF39"/>
          </w:pPr>
          <w:r w:rsidRPr="001A1BCA">
            <w:rPr>
              <w:rFonts w:ascii="Segoe UI" w:hAnsi="Segoe UI" w:cs="Segoe UI"/>
              <w:color w:val="A6A6A6" w:themeColor="background1" w:themeShade="A6"/>
              <w:sz w:val="18"/>
              <w:lang w:val="en-GB"/>
            </w:rPr>
            <w:t>Enter text.</w:t>
          </w:r>
        </w:p>
      </w:docPartBody>
    </w:docPart>
    <w:docPart>
      <w:docPartPr>
        <w:name w:val="1928A0DC26A94387895D476E86D284CB"/>
        <w:category>
          <w:name w:val="General"/>
          <w:gallery w:val="placeholder"/>
        </w:category>
        <w:types>
          <w:type w:val="bbPlcHdr"/>
        </w:types>
        <w:behaviors>
          <w:behavior w:val="content"/>
        </w:behaviors>
        <w:guid w:val="{70F15D0F-042C-46E0-A3F7-FEE7952D23D2}"/>
      </w:docPartPr>
      <w:docPartBody>
        <w:p w:rsidR="00CE3E90" w:rsidRDefault="009913F5" w:rsidP="009913F5">
          <w:pPr>
            <w:pStyle w:val="1928A0DC26A94387895D476E86D284CB8"/>
          </w:pPr>
          <w:r w:rsidRPr="00B57511">
            <w:rPr>
              <w:rFonts w:cs="Segoe UI"/>
              <w:color w:val="A6A6A6" w:themeColor="background1" w:themeShade="A6"/>
            </w:rPr>
            <w:t>Enter text.</w:t>
          </w:r>
        </w:p>
      </w:docPartBody>
    </w:docPart>
    <w:docPart>
      <w:docPartPr>
        <w:name w:val="DC1BDB9FD37A4E54BA45B4A943C42BDB"/>
        <w:category>
          <w:name w:val="General"/>
          <w:gallery w:val="placeholder"/>
        </w:category>
        <w:types>
          <w:type w:val="bbPlcHdr"/>
        </w:types>
        <w:behaviors>
          <w:behavior w:val="content"/>
        </w:behaviors>
        <w:guid w:val="{81E1BD25-46A5-44C3-B80E-F59368F5334D}"/>
      </w:docPartPr>
      <w:docPartBody>
        <w:p w:rsidR="00CE3E90" w:rsidRDefault="009913F5" w:rsidP="009913F5">
          <w:pPr>
            <w:pStyle w:val="DC1BDB9FD37A4E54BA45B4A943C42BDB8"/>
          </w:pPr>
          <w:r w:rsidRPr="00B57511">
            <w:rPr>
              <w:rFonts w:cs="Segoe UI"/>
              <w:color w:val="A6A6A6" w:themeColor="background1" w:themeShade="A6"/>
            </w:rPr>
            <w:t>Enter text.</w:t>
          </w:r>
        </w:p>
      </w:docPartBody>
    </w:docPart>
    <w:docPart>
      <w:docPartPr>
        <w:name w:val="A2A4BC623A99486BB4BC27ED943C46B5"/>
        <w:category>
          <w:name w:val="General"/>
          <w:gallery w:val="placeholder"/>
        </w:category>
        <w:types>
          <w:type w:val="bbPlcHdr"/>
        </w:types>
        <w:behaviors>
          <w:behavior w:val="content"/>
        </w:behaviors>
        <w:guid w:val="{0C3ED9A8-B580-4122-A2F5-37F5E5D9FB0F}"/>
      </w:docPartPr>
      <w:docPartBody>
        <w:p w:rsidR="00CE3E90" w:rsidRDefault="009913F5" w:rsidP="009913F5">
          <w:pPr>
            <w:pStyle w:val="A2A4BC623A99486BB4BC27ED943C46B58"/>
          </w:pPr>
          <w:r w:rsidRPr="001A1BCA">
            <w:rPr>
              <w:rFonts w:ascii="Segoe UI" w:hAnsi="Segoe UI" w:cs="Segoe UI"/>
              <w:color w:val="A6A6A6" w:themeColor="background1" w:themeShade="A6"/>
              <w:sz w:val="18"/>
              <w:lang w:val="en-GB"/>
            </w:rPr>
            <w:t>Enter text.</w:t>
          </w:r>
        </w:p>
      </w:docPartBody>
    </w:docPart>
    <w:docPart>
      <w:docPartPr>
        <w:name w:val="D2E98EBC32944F96B5D1A009D917AB37"/>
        <w:category>
          <w:name w:val="General"/>
          <w:gallery w:val="placeholder"/>
        </w:category>
        <w:types>
          <w:type w:val="bbPlcHdr"/>
        </w:types>
        <w:behaviors>
          <w:behavior w:val="content"/>
        </w:behaviors>
        <w:guid w:val="{3C16154E-F62F-4FC0-8FD1-548569CB32CE}"/>
      </w:docPartPr>
      <w:docPartBody>
        <w:p w:rsidR="00CE3E90" w:rsidRDefault="009913F5" w:rsidP="009913F5">
          <w:pPr>
            <w:pStyle w:val="D2E98EBC32944F96B5D1A009D917AB37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7F0978013BE348928597C6F89537F884"/>
        <w:category>
          <w:name w:val="General"/>
          <w:gallery w:val="placeholder"/>
        </w:category>
        <w:types>
          <w:type w:val="bbPlcHdr"/>
        </w:types>
        <w:behaviors>
          <w:behavior w:val="content"/>
        </w:behaviors>
        <w:guid w:val="{DDA3EFDC-E7E4-4F4E-861B-D8022865B870}"/>
      </w:docPartPr>
      <w:docPartBody>
        <w:p w:rsidR="00CE3E90" w:rsidRDefault="009913F5" w:rsidP="009913F5">
          <w:pPr>
            <w:pStyle w:val="7F0978013BE348928597C6F89537F8848"/>
          </w:pPr>
          <w:r w:rsidRPr="002162D8">
            <w:rPr>
              <w:rStyle w:val="PlaceholderText"/>
            </w:rPr>
            <w:t>Choose an item.</w:t>
          </w:r>
        </w:p>
      </w:docPartBody>
    </w:docPart>
    <w:docPart>
      <w:docPartPr>
        <w:name w:val="8B4DCBE52F8E4272BAA8E4EEE5AD024D"/>
        <w:category>
          <w:name w:val="General"/>
          <w:gallery w:val="placeholder"/>
        </w:category>
        <w:types>
          <w:type w:val="bbPlcHdr"/>
        </w:types>
        <w:behaviors>
          <w:behavior w:val="content"/>
        </w:behaviors>
        <w:guid w:val="{A6A9CDBA-C356-4325-A7E2-0EC47FAE8148}"/>
      </w:docPartPr>
      <w:docPartBody>
        <w:p w:rsidR="00CE3E90" w:rsidRDefault="009913F5" w:rsidP="009913F5">
          <w:pPr>
            <w:pStyle w:val="8B4DCBE52F8E4272BAA8E4EEE5AD024D8"/>
          </w:pPr>
          <w:r w:rsidRPr="00B57511">
            <w:rPr>
              <w:rFonts w:cs="Segoe UI"/>
              <w:color w:val="A6A6A6" w:themeColor="background1" w:themeShade="A6"/>
            </w:rPr>
            <w:t>Enter text.</w:t>
          </w:r>
        </w:p>
      </w:docPartBody>
    </w:docPart>
    <w:docPart>
      <w:docPartPr>
        <w:name w:val="C956945C0EB549A888887CAE6D25C13E"/>
        <w:category>
          <w:name w:val="General"/>
          <w:gallery w:val="placeholder"/>
        </w:category>
        <w:types>
          <w:type w:val="bbPlcHdr"/>
        </w:types>
        <w:behaviors>
          <w:behavior w:val="content"/>
        </w:behaviors>
        <w:guid w:val="{79370108-9E78-4CBE-A4A5-233A7ACDBF5A}"/>
      </w:docPartPr>
      <w:docPartBody>
        <w:p w:rsidR="00CE3E90" w:rsidRDefault="009913F5" w:rsidP="009913F5">
          <w:pPr>
            <w:pStyle w:val="C956945C0EB549A888887CAE6D25C13E8"/>
          </w:pPr>
          <w:r w:rsidRPr="00B57511">
            <w:rPr>
              <w:rFonts w:cs="Segoe UI"/>
              <w:color w:val="A6A6A6" w:themeColor="background1" w:themeShade="A6"/>
            </w:rPr>
            <w:t>Enter text.</w:t>
          </w:r>
        </w:p>
      </w:docPartBody>
    </w:docPart>
    <w:docPart>
      <w:docPartPr>
        <w:name w:val="7A2A42B1469F458F9EECD47B3E5BB57D"/>
        <w:category>
          <w:name w:val="General"/>
          <w:gallery w:val="placeholder"/>
        </w:category>
        <w:types>
          <w:type w:val="bbPlcHdr"/>
        </w:types>
        <w:behaviors>
          <w:behavior w:val="content"/>
        </w:behaviors>
        <w:guid w:val="{600F1B5C-5985-4C01-9570-B2D99ADE65A6}"/>
      </w:docPartPr>
      <w:docPartBody>
        <w:p w:rsidR="00CE3E90" w:rsidRDefault="009913F5" w:rsidP="009913F5">
          <w:pPr>
            <w:pStyle w:val="7A2A42B1469F458F9EECD47B3E5BB57D8"/>
          </w:pPr>
          <w:r w:rsidRPr="001A1BCA">
            <w:rPr>
              <w:rFonts w:ascii="Segoe UI" w:hAnsi="Segoe UI" w:cs="Segoe UI"/>
              <w:color w:val="A6A6A6" w:themeColor="background1" w:themeShade="A6"/>
              <w:sz w:val="18"/>
              <w:lang w:val="en-GB"/>
            </w:rPr>
            <w:t>Enter text.</w:t>
          </w:r>
        </w:p>
      </w:docPartBody>
    </w:docPart>
    <w:docPart>
      <w:docPartPr>
        <w:name w:val="211AB451A23B4E778848207E1A9C9A09"/>
        <w:category>
          <w:name w:val="General"/>
          <w:gallery w:val="placeholder"/>
        </w:category>
        <w:types>
          <w:type w:val="bbPlcHdr"/>
        </w:types>
        <w:behaviors>
          <w:behavior w:val="content"/>
        </w:behaviors>
        <w:guid w:val="{968F89A8-227D-4795-924D-E86AFA3BB30B}"/>
      </w:docPartPr>
      <w:docPartBody>
        <w:p w:rsidR="00CE3E90" w:rsidRDefault="009913F5" w:rsidP="009913F5">
          <w:pPr>
            <w:pStyle w:val="211AB451A23B4E778848207E1A9C9A09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80E6A4C93FFD49158514D122B5D09A6F"/>
        <w:category>
          <w:name w:val="General"/>
          <w:gallery w:val="placeholder"/>
        </w:category>
        <w:types>
          <w:type w:val="bbPlcHdr"/>
        </w:types>
        <w:behaviors>
          <w:behavior w:val="content"/>
        </w:behaviors>
        <w:guid w:val="{FBF23E68-75A7-420C-AA56-AEED50970BCD}"/>
      </w:docPartPr>
      <w:docPartBody>
        <w:p w:rsidR="00CE3E90" w:rsidRDefault="009913F5" w:rsidP="009913F5">
          <w:pPr>
            <w:pStyle w:val="80E6A4C93FFD49158514D122B5D09A6F8"/>
          </w:pPr>
          <w:r w:rsidRPr="002162D8">
            <w:rPr>
              <w:rStyle w:val="PlaceholderText"/>
            </w:rPr>
            <w:t>Choose an item.</w:t>
          </w:r>
        </w:p>
      </w:docPartBody>
    </w:docPart>
    <w:docPart>
      <w:docPartPr>
        <w:name w:val="223CF903537A46ED993C10BBCB0054A4"/>
        <w:category>
          <w:name w:val="General"/>
          <w:gallery w:val="placeholder"/>
        </w:category>
        <w:types>
          <w:type w:val="bbPlcHdr"/>
        </w:types>
        <w:behaviors>
          <w:behavior w:val="content"/>
        </w:behaviors>
        <w:guid w:val="{E35E7A52-1AE6-42A4-805B-0A5C0A99164C}"/>
      </w:docPartPr>
      <w:docPartBody>
        <w:p w:rsidR="00CE3E90" w:rsidRDefault="009913F5" w:rsidP="009913F5">
          <w:pPr>
            <w:pStyle w:val="223CF903537A46ED993C10BBCB0054A48"/>
          </w:pPr>
          <w:r w:rsidRPr="00B57511">
            <w:rPr>
              <w:rFonts w:cs="Segoe UI"/>
              <w:color w:val="A6A6A6" w:themeColor="background1" w:themeShade="A6"/>
            </w:rPr>
            <w:t>Enter text.</w:t>
          </w:r>
        </w:p>
      </w:docPartBody>
    </w:docPart>
    <w:docPart>
      <w:docPartPr>
        <w:name w:val="2A0E8AFF471D4BEBAD146C00F11ED683"/>
        <w:category>
          <w:name w:val="General"/>
          <w:gallery w:val="placeholder"/>
        </w:category>
        <w:types>
          <w:type w:val="bbPlcHdr"/>
        </w:types>
        <w:behaviors>
          <w:behavior w:val="content"/>
        </w:behaviors>
        <w:guid w:val="{F92FE71E-5E98-448C-A676-1CD478AB8787}"/>
      </w:docPartPr>
      <w:docPartBody>
        <w:p w:rsidR="00CE3E90" w:rsidRDefault="009913F5" w:rsidP="009913F5">
          <w:pPr>
            <w:pStyle w:val="2A0E8AFF471D4BEBAD146C00F11ED6838"/>
          </w:pPr>
          <w:r w:rsidRPr="00B57511">
            <w:rPr>
              <w:rFonts w:cs="Segoe UI"/>
              <w:color w:val="A6A6A6" w:themeColor="background1" w:themeShade="A6"/>
            </w:rPr>
            <w:t>Enter text.</w:t>
          </w:r>
        </w:p>
      </w:docPartBody>
    </w:docPart>
    <w:docPart>
      <w:docPartPr>
        <w:name w:val="B5090A737CC843D5AB15647DFBEE6EEA"/>
        <w:category>
          <w:name w:val="General"/>
          <w:gallery w:val="placeholder"/>
        </w:category>
        <w:types>
          <w:type w:val="bbPlcHdr"/>
        </w:types>
        <w:behaviors>
          <w:behavior w:val="content"/>
        </w:behaviors>
        <w:guid w:val="{8EB86931-51CE-4D26-8782-DDE0FF8DCFB7}"/>
      </w:docPartPr>
      <w:docPartBody>
        <w:p w:rsidR="00CE3E90" w:rsidRDefault="009913F5" w:rsidP="009913F5">
          <w:pPr>
            <w:pStyle w:val="B5090A737CC843D5AB15647DFBEE6EEA8"/>
          </w:pPr>
          <w:r w:rsidRPr="001A1BCA">
            <w:rPr>
              <w:rFonts w:ascii="Segoe UI" w:hAnsi="Segoe UI" w:cs="Segoe UI"/>
              <w:color w:val="A6A6A6" w:themeColor="background1" w:themeShade="A6"/>
              <w:sz w:val="18"/>
              <w:lang w:val="en-GB"/>
            </w:rPr>
            <w:t>Enter text.</w:t>
          </w:r>
        </w:p>
      </w:docPartBody>
    </w:docPart>
    <w:docPart>
      <w:docPartPr>
        <w:name w:val="9E05B825B2204FA69E95EF2330C553A6"/>
        <w:category>
          <w:name w:val="General"/>
          <w:gallery w:val="placeholder"/>
        </w:category>
        <w:types>
          <w:type w:val="bbPlcHdr"/>
        </w:types>
        <w:behaviors>
          <w:behavior w:val="content"/>
        </w:behaviors>
        <w:guid w:val="{98478AE4-E84A-4466-B91A-4EDEC06A68CF}"/>
      </w:docPartPr>
      <w:docPartBody>
        <w:p w:rsidR="00CE3E90" w:rsidRDefault="009913F5" w:rsidP="009913F5">
          <w:pPr>
            <w:pStyle w:val="9E05B825B2204FA69E95EF2330C553A6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FE0982EBF01E401EA8727F6DC8381F80"/>
        <w:category>
          <w:name w:val="General"/>
          <w:gallery w:val="placeholder"/>
        </w:category>
        <w:types>
          <w:type w:val="bbPlcHdr"/>
        </w:types>
        <w:behaviors>
          <w:behavior w:val="content"/>
        </w:behaviors>
        <w:guid w:val="{0E39BBF9-FEAD-4E4B-9BD9-118140E5F183}"/>
      </w:docPartPr>
      <w:docPartBody>
        <w:p w:rsidR="00CE3E90" w:rsidRDefault="009913F5" w:rsidP="009913F5">
          <w:pPr>
            <w:pStyle w:val="FE0982EBF01E401EA8727F6DC8381F808"/>
          </w:pPr>
          <w:r w:rsidRPr="002162D8">
            <w:rPr>
              <w:rStyle w:val="PlaceholderText"/>
            </w:rPr>
            <w:t>Choose an item.</w:t>
          </w:r>
        </w:p>
      </w:docPartBody>
    </w:docPart>
    <w:docPart>
      <w:docPartPr>
        <w:name w:val="224F9F6ABE634D95B4277E554A3D41A6"/>
        <w:category>
          <w:name w:val="General"/>
          <w:gallery w:val="placeholder"/>
        </w:category>
        <w:types>
          <w:type w:val="bbPlcHdr"/>
        </w:types>
        <w:behaviors>
          <w:behavior w:val="content"/>
        </w:behaviors>
        <w:guid w:val="{359201A0-49B3-4B22-953E-AEB6F9BF0EF3}"/>
      </w:docPartPr>
      <w:docPartBody>
        <w:p w:rsidR="00CE3E90" w:rsidRDefault="009913F5" w:rsidP="009913F5">
          <w:pPr>
            <w:pStyle w:val="224F9F6ABE634D95B4277E554A3D41A68"/>
          </w:pPr>
          <w:r w:rsidRPr="00B57511">
            <w:rPr>
              <w:rFonts w:cs="Segoe UI"/>
              <w:color w:val="A6A6A6" w:themeColor="background1" w:themeShade="A6"/>
            </w:rPr>
            <w:t>Enter text.</w:t>
          </w:r>
        </w:p>
      </w:docPartBody>
    </w:docPart>
    <w:docPart>
      <w:docPartPr>
        <w:name w:val="E95CF1A6555F4942897AEF2DF08ADE04"/>
        <w:category>
          <w:name w:val="General"/>
          <w:gallery w:val="placeholder"/>
        </w:category>
        <w:types>
          <w:type w:val="bbPlcHdr"/>
        </w:types>
        <w:behaviors>
          <w:behavior w:val="content"/>
        </w:behaviors>
        <w:guid w:val="{015E7556-DDC9-4442-8064-E07F0A79CF8E}"/>
      </w:docPartPr>
      <w:docPartBody>
        <w:p w:rsidR="00CE3E90" w:rsidRDefault="009913F5" w:rsidP="009913F5">
          <w:pPr>
            <w:pStyle w:val="E95CF1A6555F4942897AEF2DF08ADE048"/>
          </w:pPr>
          <w:r w:rsidRPr="00B57511">
            <w:rPr>
              <w:rFonts w:cs="Segoe UI"/>
              <w:color w:val="A6A6A6" w:themeColor="background1" w:themeShade="A6"/>
            </w:rPr>
            <w:t>Enter text.</w:t>
          </w:r>
        </w:p>
      </w:docPartBody>
    </w:docPart>
    <w:docPart>
      <w:docPartPr>
        <w:name w:val="64108873FF1C48568D8D92F62212DC36"/>
        <w:category>
          <w:name w:val="General"/>
          <w:gallery w:val="placeholder"/>
        </w:category>
        <w:types>
          <w:type w:val="bbPlcHdr"/>
        </w:types>
        <w:behaviors>
          <w:behavior w:val="content"/>
        </w:behaviors>
        <w:guid w:val="{FA80D932-05C0-4056-9F53-DF72C51110B4}"/>
      </w:docPartPr>
      <w:docPartBody>
        <w:p w:rsidR="00CE3E90" w:rsidRDefault="009913F5" w:rsidP="009913F5">
          <w:pPr>
            <w:pStyle w:val="64108873FF1C48568D8D92F62212DC368"/>
          </w:pPr>
          <w:r w:rsidRPr="001A1BCA">
            <w:rPr>
              <w:rFonts w:ascii="Segoe UI" w:hAnsi="Segoe UI" w:cs="Segoe UI"/>
              <w:color w:val="A6A6A6" w:themeColor="background1" w:themeShade="A6"/>
              <w:sz w:val="18"/>
              <w:lang w:val="en-GB"/>
            </w:rPr>
            <w:t>Enter text.</w:t>
          </w:r>
        </w:p>
      </w:docPartBody>
    </w:docPart>
    <w:docPart>
      <w:docPartPr>
        <w:name w:val="37B0B838888047B1A321DA447DAE4533"/>
        <w:category>
          <w:name w:val="General"/>
          <w:gallery w:val="placeholder"/>
        </w:category>
        <w:types>
          <w:type w:val="bbPlcHdr"/>
        </w:types>
        <w:behaviors>
          <w:behavior w:val="content"/>
        </w:behaviors>
        <w:guid w:val="{A6DE3407-9C93-42B0-B911-B2F20203F756}"/>
      </w:docPartPr>
      <w:docPartBody>
        <w:p w:rsidR="00CE3E90" w:rsidRDefault="009913F5" w:rsidP="009913F5">
          <w:pPr>
            <w:pStyle w:val="37B0B838888047B1A321DA447DAE4533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23A92378ABCF49679809AE7CE55859EA"/>
        <w:category>
          <w:name w:val="General"/>
          <w:gallery w:val="placeholder"/>
        </w:category>
        <w:types>
          <w:type w:val="bbPlcHdr"/>
        </w:types>
        <w:behaviors>
          <w:behavior w:val="content"/>
        </w:behaviors>
        <w:guid w:val="{348F7091-C632-40ED-B4DF-2873E8A4AAEB}"/>
      </w:docPartPr>
      <w:docPartBody>
        <w:p w:rsidR="00CE3E90" w:rsidRDefault="009913F5" w:rsidP="009913F5">
          <w:pPr>
            <w:pStyle w:val="23A92378ABCF49679809AE7CE55859EA8"/>
          </w:pPr>
          <w:r w:rsidRPr="002162D8">
            <w:rPr>
              <w:rStyle w:val="PlaceholderText"/>
            </w:rPr>
            <w:t>Choose an item.</w:t>
          </w:r>
        </w:p>
      </w:docPartBody>
    </w:docPart>
    <w:docPart>
      <w:docPartPr>
        <w:name w:val="6B347AD47DC84A06B11F79E087CD5152"/>
        <w:category>
          <w:name w:val="General"/>
          <w:gallery w:val="placeholder"/>
        </w:category>
        <w:types>
          <w:type w:val="bbPlcHdr"/>
        </w:types>
        <w:behaviors>
          <w:behavior w:val="content"/>
        </w:behaviors>
        <w:guid w:val="{0945331F-8E3F-472B-A793-52CAFE78382A}"/>
      </w:docPartPr>
      <w:docPartBody>
        <w:p w:rsidR="00CE3E90" w:rsidRDefault="009913F5" w:rsidP="009913F5">
          <w:pPr>
            <w:pStyle w:val="6B347AD47DC84A06B11F79E087CD51528"/>
          </w:pPr>
          <w:r w:rsidRPr="00B57511">
            <w:rPr>
              <w:rFonts w:cs="Segoe UI"/>
              <w:color w:val="A6A6A6" w:themeColor="background1" w:themeShade="A6"/>
            </w:rPr>
            <w:t>Enter text.</w:t>
          </w:r>
        </w:p>
      </w:docPartBody>
    </w:docPart>
    <w:docPart>
      <w:docPartPr>
        <w:name w:val="4841CC1D201E4E468E5D6BA15A50316B"/>
        <w:category>
          <w:name w:val="General"/>
          <w:gallery w:val="placeholder"/>
        </w:category>
        <w:types>
          <w:type w:val="bbPlcHdr"/>
        </w:types>
        <w:behaviors>
          <w:behavior w:val="content"/>
        </w:behaviors>
        <w:guid w:val="{1A783B9B-1E86-445A-82E0-42DE82F56AEB}"/>
      </w:docPartPr>
      <w:docPartBody>
        <w:p w:rsidR="00CE3E90" w:rsidRDefault="009913F5" w:rsidP="009913F5">
          <w:pPr>
            <w:pStyle w:val="4841CC1D201E4E468E5D6BA15A50316B8"/>
          </w:pPr>
          <w:r w:rsidRPr="00B57511">
            <w:rPr>
              <w:rFonts w:cs="Segoe UI"/>
              <w:color w:val="A6A6A6" w:themeColor="background1" w:themeShade="A6"/>
            </w:rPr>
            <w:t>Enter text.</w:t>
          </w:r>
        </w:p>
      </w:docPartBody>
    </w:docPart>
    <w:docPart>
      <w:docPartPr>
        <w:name w:val="65C6651E321F454F89FB815B9A84831D"/>
        <w:category>
          <w:name w:val="General"/>
          <w:gallery w:val="placeholder"/>
        </w:category>
        <w:types>
          <w:type w:val="bbPlcHdr"/>
        </w:types>
        <w:behaviors>
          <w:behavior w:val="content"/>
        </w:behaviors>
        <w:guid w:val="{01CD9DAD-9C1B-4E93-8229-A777431762A4}"/>
      </w:docPartPr>
      <w:docPartBody>
        <w:p w:rsidR="00CE3E90" w:rsidRDefault="009913F5" w:rsidP="009913F5">
          <w:pPr>
            <w:pStyle w:val="65C6651E321F454F89FB815B9A84831D8"/>
          </w:pPr>
          <w:r w:rsidRPr="001A1BCA">
            <w:rPr>
              <w:rFonts w:ascii="Segoe UI" w:hAnsi="Segoe UI" w:cs="Segoe UI"/>
              <w:color w:val="A6A6A6" w:themeColor="background1" w:themeShade="A6"/>
              <w:sz w:val="18"/>
              <w:lang w:val="en-GB"/>
            </w:rPr>
            <w:t>Enter text.</w:t>
          </w:r>
        </w:p>
      </w:docPartBody>
    </w:docPart>
    <w:docPart>
      <w:docPartPr>
        <w:name w:val="7FDBD45BED1A4047948F442FC9A6454F"/>
        <w:category>
          <w:name w:val="General"/>
          <w:gallery w:val="placeholder"/>
        </w:category>
        <w:types>
          <w:type w:val="bbPlcHdr"/>
        </w:types>
        <w:behaviors>
          <w:behavior w:val="content"/>
        </w:behaviors>
        <w:guid w:val="{7B6371E0-F29F-4D20-AF6A-29D977B9E80E}"/>
      </w:docPartPr>
      <w:docPartBody>
        <w:p w:rsidR="00CE3E90" w:rsidRDefault="009913F5" w:rsidP="009913F5">
          <w:pPr>
            <w:pStyle w:val="7FDBD45BED1A4047948F442FC9A6454F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433F08D3393E49539D9F87CC2BE45215"/>
        <w:category>
          <w:name w:val="General"/>
          <w:gallery w:val="placeholder"/>
        </w:category>
        <w:types>
          <w:type w:val="bbPlcHdr"/>
        </w:types>
        <w:behaviors>
          <w:behavior w:val="content"/>
        </w:behaviors>
        <w:guid w:val="{213E458B-799B-426F-A100-832EBB25265D}"/>
      </w:docPartPr>
      <w:docPartBody>
        <w:p w:rsidR="00CE3E90" w:rsidRDefault="009913F5" w:rsidP="009913F5">
          <w:pPr>
            <w:pStyle w:val="433F08D3393E49539D9F87CC2BE452158"/>
          </w:pPr>
          <w:r w:rsidRPr="002162D8">
            <w:rPr>
              <w:rStyle w:val="PlaceholderText"/>
            </w:rPr>
            <w:t>Choose an item.</w:t>
          </w:r>
        </w:p>
      </w:docPartBody>
    </w:docPart>
    <w:docPart>
      <w:docPartPr>
        <w:name w:val="B50187E3AC33417394E1819FFA7CB2C9"/>
        <w:category>
          <w:name w:val="General"/>
          <w:gallery w:val="placeholder"/>
        </w:category>
        <w:types>
          <w:type w:val="bbPlcHdr"/>
        </w:types>
        <w:behaviors>
          <w:behavior w:val="content"/>
        </w:behaviors>
        <w:guid w:val="{8AEE565C-E9F3-45C9-9B73-913C9AA94773}"/>
      </w:docPartPr>
      <w:docPartBody>
        <w:p w:rsidR="00CE3E90" w:rsidRDefault="009913F5" w:rsidP="009913F5">
          <w:pPr>
            <w:pStyle w:val="B50187E3AC33417394E1819FFA7CB2C98"/>
          </w:pP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D1E7CE9FB3244E538587AB640FAF969B"/>
        <w:category>
          <w:name w:val="General"/>
          <w:gallery w:val="placeholder"/>
        </w:category>
        <w:types>
          <w:type w:val="bbPlcHdr"/>
        </w:types>
        <w:behaviors>
          <w:behavior w:val="content"/>
        </w:behaviors>
        <w:guid w:val="{D173737F-9850-43AB-B34E-11D0AA2D928A}"/>
      </w:docPartPr>
      <w:docPartBody>
        <w:p w:rsidR="00CE3E90" w:rsidRDefault="009913F5" w:rsidP="009913F5">
          <w:pPr>
            <w:pStyle w:val="D1E7CE9FB3244E538587AB640FAF969B8"/>
          </w:pPr>
          <w:r w:rsidRPr="001A1BCA">
            <w:rPr>
              <w:rFonts w:ascii="Segoe UI" w:hAnsi="Segoe UI" w:cs="Segoe UI"/>
              <w:color w:val="A6A6A6" w:themeColor="background1" w:themeShade="A6"/>
              <w:sz w:val="18"/>
              <w:lang w:val="en-GB"/>
            </w:rPr>
            <w:t>Enter text.</w:t>
          </w:r>
        </w:p>
      </w:docPartBody>
    </w:docPart>
    <w:docPart>
      <w:docPartPr>
        <w:name w:val="4B93F02E84D646079531DE2B9FB9CC73"/>
        <w:category>
          <w:name w:val="General"/>
          <w:gallery w:val="placeholder"/>
        </w:category>
        <w:types>
          <w:type w:val="bbPlcHdr"/>
        </w:types>
        <w:behaviors>
          <w:behavior w:val="content"/>
        </w:behaviors>
        <w:guid w:val="{7ABBE28D-8ECE-45EB-A81F-0B35CAAD5CB2}"/>
      </w:docPartPr>
      <w:docPartBody>
        <w:p w:rsidR="00CE3E90" w:rsidRDefault="009913F5" w:rsidP="009913F5">
          <w:pPr>
            <w:pStyle w:val="4B93F02E84D646079531DE2B9FB9CC738"/>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89FE3FD6EE8C4FE5B28A4E147F32E730"/>
        <w:category>
          <w:name w:val="General"/>
          <w:gallery w:val="placeholder"/>
        </w:category>
        <w:types>
          <w:type w:val="bbPlcHdr"/>
        </w:types>
        <w:behaviors>
          <w:behavior w:val="content"/>
        </w:behaviors>
        <w:guid w:val="{0514812B-A0B4-442F-9C4B-3A622F399FA3}"/>
      </w:docPartPr>
      <w:docPartBody>
        <w:p w:rsidR="00CE3E90" w:rsidRDefault="009913F5" w:rsidP="009913F5">
          <w:pPr>
            <w:pStyle w:val="89FE3FD6EE8C4FE5B28A4E147F32E7308"/>
          </w:pPr>
          <w:r w:rsidRPr="001A1BCA">
            <w:rPr>
              <w:rFonts w:ascii="Segoe UI" w:hAnsi="Segoe UI" w:cs="Segoe UI"/>
              <w:color w:val="A6A6A6" w:themeColor="background1" w:themeShade="A6"/>
              <w:sz w:val="18"/>
              <w:lang w:val="en-GB"/>
            </w:rPr>
            <w:t>Enter text.</w:t>
          </w:r>
        </w:p>
      </w:docPartBody>
    </w:docPart>
    <w:docPart>
      <w:docPartPr>
        <w:name w:val="D96D95CE7A164CFC8C6A5CBF2C809649"/>
        <w:category>
          <w:name w:val="General"/>
          <w:gallery w:val="placeholder"/>
        </w:category>
        <w:types>
          <w:type w:val="bbPlcHdr"/>
        </w:types>
        <w:behaviors>
          <w:behavior w:val="content"/>
        </w:behaviors>
        <w:guid w:val="{7ACBD9B7-ED56-4051-A8AA-A6502BA0EB6F}"/>
      </w:docPartPr>
      <w:docPartBody>
        <w:p w:rsidR="00CE3E90" w:rsidRDefault="009913F5" w:rsidP="009913F5">
          <w:pPr>
            <w:pStyle w:val="D96D95CE7A164CFC8C6A5CBF2C8096498"/>
          </w:pPr>
          <w:r w:rsidRPr="001A1BCA">
            <w:rPr>
              <w:rFonts w:ascii="Segoe UI" w:hAnsi="Segoe UI" w:cs="Segoe UI"/>
              <w:color w:val="A6A6A6" w:themeColor="background1" w:themeShade="A6"/>
              <w:sz w:val="18"/>
              <w:lang w:val="en-GB"/>
            </w:rPr>
            <w:t>Enter text.</w:t>
          </w:r>
        </w:p>
      </w:docPartBody>
    </w:docPart>
    <w:docPart>
      <w:docPartPr>
        <w:name w:val="7376A43F3B724B43A6A3B616099F5DFD"/>
        <w:category>
          <w:name w:val="General"/>
          <w:gallery w:val="placeholder"/>
        </w:category>
        <w:types>
          <w:type w:val="bbPlcHdr"/>
        </w:types>
        <w:behaviors>
          <w:behavior w:val="content"/>
        </w:behaviors>
        <w:guid w:val="{FC986DD2-4A2C-4003-A1F2-D609314F4880}"/>
      </w:docPartPr>
      <w:docPartBody>
        <w:p w:rsidR="00CE3E90" w:rsidRDefault="009913F5" w:rsidP="009913F5">
          <w:pPr>
            <w:pStyle w:val="7376A43F3B724B43A6A3B616099F5DFD8"/>
          </w:pPr>
          <w:r w:rsidRPr="001A1BCA">
            <w:rPr>
              <w:rFonts w:ascii="Segoe UI" w:hAnsi="Segoe UI" w:cs="Segoe UI"/>
              <w:color w:val="A6A6A6" w:themeColor="background1" w:themeShade="A6"/>
              <w:sz w:val="18"/>
              <w:lang w:val="en-GB"/>
            </w:rPr>
            <w:t>Enter text.</w:t>
          </w:r>
        </w:p>
      </w:docPartBody>
    </w:docPart>
    <w:docPart>
      <w:docPartPr>
        <w:name w:val="DB17C4A9FCAD49EBAD42E3D5B0312A59"/>
        <w:category>
          <w:name w:val="General"/>
          <w:gallery w:val="placeholder"/>
        </w:category>
        <w:types>
          <w:type w:val="bbPlcHdr"/>
        </w:types>
        <w:behaviors>
          <w:behavior w:val="content"/>
        </w:behaviors>
        <w:guid w:val="{373D6D39-43A5-439E-B621-701BDC84F9E2}"/>
      </w:docPartPr>
      <w:docPartBody>
        <w:p w:rsidR="00CE3E90" w:rsidRDefault="009913F5" w:rsidP="009913F5">
          <w:pPr>
            <w:pStyle w:val="DB17C4A9FCAD49EBAD42E3D5B0312A598"/>
          </w:pPr>
          <w:r w:rsidRPr="001A1BCA">
            <w:rPr>
              <w:rFonts w:ascii="Segoe UI" w:hAnsi="Segoe UI" w:cs="Segoe UI"/>
              <w:color w:val="A6A6A6" w:themeColor="background1" w:themeShade="A6"/>
              <w:sz w:val="18"/>
              <w:lang w:val="en-GB"/>
            </w:rPr>
            <w:t>Enter text.</w:t>
          </w:r>
        </w:p>
      </w:docPartBody>
    </w:docPart>
    <w:docPart>
      <w:docPartPr>
        <w:name w:val="7C03129CE5EB4BCCBCF6FCC6C4ADF75D"/>
        <w:category>
          <w:name w:val="General"/>
          <w:gallery w:val="placeholder"/>
        </w:category>
        <w:types>
          <w:type w:val="bbPlcHdr"/>
        </w:types>
        <w:behaviors>
          <w:behavior w:val="content"/>
        </w:behaviors>
        <w:guid w:val="{27BBA24C-6443-4AA4-AC65-AC64B89C5261}"/>
      </w:docPartPr>
      <w:docPartBody>
        <w:p w:rsidR="00CE3E90" w:rsidRDefault="009913F5" w:rsidP="009913F5">
          <w:pPr>
            <w:pStyle w:val="7C03129CE5EB4BCCBCF6FCC6C4ADF75D8"/>
          </w:pPr>
          <w:r w:rsidRPr="001A1BCA">
            <w:rPr>
              <w:rFonts w:ascii="Segoe UI" w:hAnsi="Segoe UI" w:cs="Segoe UI"/>
              <w:color w:val="A6A6A6" w:themeColor="background1" w:themeShade="A6"/>
              <w:sz w:val="18"/>
              <w:lang w:val="en-GB"/>
            </w:rPr>
            <w:t>Enter text.</w:t>
          </w:r>
        </w:p>
      </w:docPartBody>
    </w:docPart>
    <w:docPart>
      <w:docPartPr>
        <w:name w:val="A4EBB9341CF3460C8F60AB86E72C4092"/>
        <w:category>
          <w:name w:val="General"/>
          <w:gallery w:val="placeholder"/>
        </w:category>
        <w:types>
          <w:type w:val="bbPlcHdr"/>
        </w:types>
        <w:behaviors>
          <w:behavior w:val="content"/>
        </w:behaviors>
        <w:guid w:val="{2E0F5BFF-45E5-414E-AE58-EFC205638BC8}"/>
      </w:docPartPr>
      <w:docPartBody>
        <w:p w:rsidR="00CE3E90" w:rsidRDefault="009913F5" w:rsidP="009913F5">
          <w:pPr>
            <w:pStyle w:val="A4EBB9341CF3460C8F60AB86E72C40928"/>
          </w:pPr>
          <w:r w:rsidRPr="001A1BCA">
            <w:rPr>
              <w:rFonts w:ascii="Segoe UI" w:hAnsi="Segoe UI" w:cs="Segoe UI"/>
              <w:color w:val="A6A6A6" w:themeColor="background1" w:themeShade="A6"/>
              <w:sz w:val="18"/>
              <w:lang w:val="en-GB"/>
            </w:rPr>
            <w:t>Enter text.</w:t>
          </w:r>
        </w:p>
      </w:docPartBody>
    </w:docPart>
    <w:docPart>
      <w:docPartPr>
        <w:name w:val="52AA7DC6DFF246C3B8B6FDDBD786CA6D"/>
        <w:category>
          <w:name w:val="General"/>
          <w:gallery w:val="placeholder"/>
        </w:category>
        <w:types>
          <w:type w:val="bbPlcHdr"/>
        </w:types>
        <w:behaviors>
          <w:behavior w:val="content"/>
        </w:behaviors>
        <w:guid w:val="{C3D83264-B576-4D7F-95D9-D54F8F47EB69}"/>
      </w:docPartPr>
      <w:docPartBody>
        <w:p w:rsidR="00CE3E90" w:rsidRDefault="009913F5" w:rsidP="009913F5">
          <w:pPr>
            <w:pStyle w:val="52AA7DC6DFF246C3B8B6FDDBD786CA6D8"/>
          </w:pPr>
          <w:r w:rsidRPr="001A1BCA">
            <w:rPr>
              <w:rFonts w:ascii="Segoe UI" w:hAnsi="Segoe UI" w:cs="Segoe UI"/>
              <w:color w:val="A6A6A6" w:themeColor="background1" w:themeShade="A6"/>
              <w:sz w:val="18"/>
              <w:lang w:val="en-GB"/>
            </w:rPr>
            <w:t>Enter text.</w:t>
          </w:r>
        </w:p>
      </w:docPartBody>
    </w:docPart>
    <w:docPart>
      <w:docPartPr>
        <w:name w:val="FACE81EF29BB4FA1A426A50926A46194"/>
        <w:category>
          <w:name w:val="General"/>
          <w:gallery w:val="placeholder"/>
        </w:category>
        <w:types>
          <w:type w:val="bbPlcHdr"/>
        </w:types>
        <w:behaviors>
          <w:behavior w:val="content"/>
        </w:behaviors>
        <w:guid w:val="{86843243-C748-48E6-ABD5-6F89759F31F3}"/>
      </w:docPartPr>
      <w:docPartBody>
        <w:p w:rsidR="00CE3E90" w:rsidRDefault="009913F5" w:rsidP="009913F5">
          <w:pPr>
            <w:pStyle w:val="FACE81EF29BB4FA1A426A50926A461948"/>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652A9C7B29EB48D08ABDC98877FBC0F4"/>
        <w:category>
          <w:name w:val="General"/>
          <w:gallery w:val="placeholder"/>
        </w:category>
        <w:types>
          <w:type w:val="bbPlcHdr"/>
        </w:types>
        <w:behaviors>
          <w:behavior w:val="content"/>
        </w:behaviors>
        <w:guid w:val="{66E5D0C9-B172-46E1-AFE2-3A980B2F0483}"/>
      </w:docPartPr>
      <w:docPartBody>
        <w:p w:rsidR="00CE3E90" w:rsidRDefault="009913F5" w:rsidP="009913F5">
          <w:pPr>
            <w:pStyle w:val="652A9C7B29EB48D08ABDC98877FBC0F48"/>
          </w:pPr>
          <w:r w:rsidRPr="001A1BCA">
            <w:rPr>
              <w:rFonts w:ascii="Segoe UI" w:hAnsi="Segoe UI" w:cs="Segoe UI"/>
              <w:color w:val="A6A6A6" w:themeColor="background1" w:themeShade="A6"/>
              <w:sz w:val="18"/>
              <w:lang w:val="en-GB"/>
            </w:rPr>
            <w:t>Enter text.</w:t>
          </w:r>
        </w:p>
      </w:docPartBody>
    </w:docPart>
    <w:docPart>
      <w:docPartPr>
        <w:name w:val="13F5A07CEA00464A81C923D5C103B5BF"/>
        <w:category>
          <w:name w:val="General"/>
          <w:gallery w:val="placeholder"/>
        </w:category>
        <w:types>
          <w:type w:val="bbPlcHdr"/>
        </w:types>
        <w:behaviors>
          <w:behavior w:val="content"/>
        </w:behaviors>
        <w:guid w:val="{05C5668D-2409-4979-ADBC-80E6ED36937D}"/>
      </w:docPartPr>
      <w:docPartBody>
        <w:p w:rsidR="00CE3E90" w:rsidRDefault="009913F5" w:rsidP="009913F5">
          <w:pPr>
            <w:pStyle w:val="13F5A07CEA00464A81C923D5C103B5BF8"/>
          </w:pPr>
          <w:r w:rsidRPr="002B4155">
            <w:rPr>
              <w:rFonts w:ascii="Segoe UI" w:hAnsi="Segoe UI" w:cs="Segoe UI"/>
              <w:b w:val="0"/>
              <w:color w:val="A6A6A6" w:themeColor="background1" w:themeShade="A6"/>
              <w:sz w:val="18"/>
              <w:lang w:val="en-GB"/>
            </w:rPr>
            <w:t>Enter text.</w:t>
          </w:r>
        </w:p>
      </w:docPartBody>
    </w:docPart>
    <w:docPart>
      <w:docPartPr>
        <w:name w:val="C224ED86C4E3425EB6B7B9026A6C6C53"/>
        <w:category>
          <w:name w:val="General"/>
          <w:gallery w:val="placeholder"/>
        </w:category>
        <w:types>
          <w:type w:val="bbPlcHdr"/>
        </w:types>
        <w:behaviors>
          <w:behavior w:val="content"/>
        </w:behaviors>
        <w:guid w:val="{8064C06D-002E-4F3C-880E-35DE41B7C216}"/>
      </w:docPartPr>
      <w:docPartBody>
        <w:p w:rsidR="00CE3E90" w:rsidRDefault="009913F5" w:rsidP="009913F5">
          <w:pPr>
            <w:pStyle w:val="C224ED86C4E3425EB6B7B9026A6C6C538"/>
          </w:pPr>
          <w:r w:rsidRPr="00AA5454">
            <w:rPr>
              <w:rFonts w:ascii="Segoe UI" w:hAnsi="Segoe UI" w:cs="Segoe UI"/>
              <w:color w:val="A6A6A6" w:themeColor="background1" w:themeShade="A6"/>
              <w:sz w:val="18"/>
              <w:lang w:val="en-GB"/>
            </w:rPr>
            <w:t>Enter text.</w:t>
          </w:r>
        </w:p>
      </w:docPartBody>
    </w:docPart>
    <w:docPart>
      <w:docPartPr>
        <w:name w:val="CC248CDE52A5466C9B531F27AFD9EF94"/>
        <w:category>
          <w:name w:val="General"/>
          <w:gallery w:val="placeholder"/>
        </w:category>
        <w:types>
          <w:type w:val="bbPlcHdr"/>
        </w:types>
        <w:behaviors>
          <w:behavior w:val="content"/>
        </w:behaviors>
        <w:guid w:val="{60E9319F-821A-4C8F-9247-C1C15959B232}"/>
      </w:docPartPr>
      <w:docPartBody>
        <w:p w:rsidR="00CE3E90" w:rsidRDefault="009913F5" w:rsidP="009913F5">
          <w:pPr>
            <w:pStyle w:val="CC248CDE52A5466C9B531F27AFD9EF948"/>
          </w:pPr>
          <w:r w:rsidRPr="00781F42">
            <w:rPr>
              <w:rFonts w:cs="Segoe UI"/>
              <w:color w:val="A6A6A6" w:themeColor="background1" w:themeShade="A6"/>
            </w:rPr>
            <w:t>Enter text.</w:t>
          </w:r>
        </w:p>
      </w:docPartBody>
    </w:docPart>
    <w:docPart>
      <w:docPartPr>
        <w:name w:val="D607354A98054427A68FC901C1739A39"/>
        <w:category>
          <w:name w:val="General"/>
          <w:gallery w:val="placeholder"/>
        </w:category>
        <w:types>
          <w:type w:val="bbPlcHdr"/>
        </w:types>
        <w:behaviors>
          <w:behavior w:val="content"/>
        </w:behaviors>
        <w:guid w:val="{EDF1B15B-D97A-4EE2-8189-D39183A6FCE9}"/>
      </w:docPartPr>
      <w:docPartBody>
        <w:p w:rsidR="00CE3E90" w:rsidRDefault="009913F5" w:rsidP="009913F5">
          <w:pPr>
            <w:pStyle w:val="D607354A98054427A68FC901C1739A398"/>
          </w:pPr>
          <w:r>
            <w:rPr>
              <w:rFonts w:cs="Segoe UI"/>
              <w:color w:val="A6A6A6" w:themeColor="background1" w:themeShade="A6"/>
            </w:rPr>
            <w:t>Enter date</w:t>
          </w:r>
          <w:r w:rsidRPr="00781F42">
            <w:rPr>
              <w:rFonts w:cs="Segoe UI"/>
              <w:color w:val="A6A6A6" w:themeColor="background1" w:themeShade="A6"/>
            </w:rPr>
            <w:t>.</w:t>
          </w:r>
        </w:p>
      </w:docPartBody>
    </w:docPart>
    <w:docPart>
      <w:docPartPr>
        <w:name w:val="157EA2785FEF4AE89A9D7C326D1596FC"/>
        <w:category>
          <w:name w:val="General"/>
          <w:gallery w:val="placeholder"/>
        </w:category>
        <w:types>
          <w:type w:val="bbPlcHdr"/>
        </w:types>
        <w:behaviors>
          <w:behavior w:val="content"/>
        </w:behaviors>
        <w:guid w:val="{807C405E-FD9C-490B-9DFE-9DCE76F01F80}"/>
      </w:docPartPr>
      <w:docPartBody>
        <w:p w:rsidR="00CE3E90" w:rsidRDefault="009913F5" w:rsidP="009913F5">
          <w:pPr>
            <w:pStyle w:val="157EA2785FEF4AE89A9D7C326D1596FC8"/>
          </w:pPr>
          <w:r w:rsidRPr="001A1BCA">
            <w:rPr>
              <w:rFonts w:ascii="Segoe UI" w:hAnsi="Segoe UI" w:cs="Segoe UI"/>
              <w:color w:val="A6A6A6" w:themeColor="background1" w:themeShade="A6"/>
              <w:sz w:val="18"/>
              <w:lang w:val="en-GB"/>
            </w:rPr>
            <w:t>Enter text.</w:t>
          </w:r>
        </w:p>
      </w:docPartBody>
    </w:docPart>
    <w:docPart>
      <w:docPartPr>
        <w:name w:val="9A738BCD17404494965C42061A31C77A"/>
        <w:category>
          <w:name w:val="General"/>
          <w:gallery w:val="placeholder"/>
        </w:category>
        <w:types>
          <w:type w:val="bbPlcHdr"/>
        </w:types>
        <w:behaviors>
          <w:behavior w:val="content"/>
        </w:behaviors>
        <w:guid w:val="{CBBDCD17-37DC-4520-B310-49A839E71D8F}"/>
      </w:docPartPr>
      <w:docPartBody>
        <w:p w:rsidR="00CE3E90" w:rsidRDefault="009913F5" w:rsidP="009913F5">
          <w:pPr>
            <w:pStyle w:val="9A738BCD17404494965C42061A31C77A8"/>
          </w:pPr>
          <w:r w:rsidRPr="001A1BCA">
            <w:rPr>
              <w:rFonts w:ascii="Segoe UI" w:hAnsi="Segoe UI" w:cs="Segoe UI"/>
              <w:color w:val="A6A6A6" w:themeColor="background1" w:themeShade="A6"/>
              <w:sz w:val="18"/>
              <w:lang w:val="en-GB"/>
            </w:rPr>
            <w:t>Enter text.</w:t>
          </w:r>
        </w:p>
      </w:docPartBody>
    </w:docPart>
    <w:docPart>
      <w:docPartPr>
        <w:name w:val="8B730FB3D4AE4685A909F1522976224A"/>
        <w:category>
          <w:name w:val="General"/>
          <w:gallery w:val="placeholder"/>
        </w:category>
        <w:types>
          <w:type w:val="bbPlcHdr"/>
        </w:types>
        <w:behaviors>
          <w:behavior w:val="content"/>
        </w:behaviors>
        <w:guid w:val="{C24833AA-4511-4338-A786-C03178257FE1}"/>
      </w:docPartPr>
      <w:docPartBody>
        <w:p w:rsidR="00CE3E90" w:rsidRDefault="009913F5" w:rsidP="009913F5">
          <w:pPr>
            <w:pStyle w:val="8B730FB3D4AE4685A909F1522976224A8"/>
          </w:pPr>
          <w:r w:rsidRPr="001A1BCA">
            <w:rPr>
              <w:rFonts w:ascii="Segoe UI" w:hAnsi="Segoe UI" w:cs="Segoe UI"/>
              <w:color w:val="A6A6A6" w:themeColor="background1" w:themeShade="A6"/>
              <w:sz w:val="18"/>
              <w:lang w:val="en-GB"/>
            </w:rPr>
            <w:t>Enter text.</w:t>
          </w:r>
        </w:p>
      </w:docPartBody>
    </w:docPart>
    <w:docPart>
      <w:docPartPr>
        <w:name w:val="5311E00F518D4AE3873FBEAE25BC5800"/>
        <w:category>
          <w:name w:val="General"/>
          <w:gallery w:val="placeholder"/>
        </w:category>
        <w:types>
          <w:type w:val="bbPlcHdr"/>
        </w:types>
        <w:behaviors>
          <w:behavior w:val="content"/>
        </w:behaviors>
        <w:guid w:val="{93D7F78D-2660-4383-910E-A746150879EF}"/>
      </w:docPartPr>
      <w:docPartBody>
        <w:p w:rsidR="00CE3E90" w:rsidRDefault="009913F5" w:rsidP="009913F5">
          <w:pPr>
            <w:pStyle w:val="5311E00F518D4AE3873FBEAE25BC58008"/>
          </w:pPr>
          <w:r w:rsidRPr="001A1BCA">
            <w:rPr>
              <w:rFonts w:ascii="Segoe UI" w:hAnsi="Segoe UI" w:cs="Segoe UI"/>
              <w:color w:val="A6A6A6" w:themeColor="background1" w:themeShade="A6"/>
              <w:sz w:val="18"/>
              <w:lang w:val="en-GB"/>
            </w:rPr>
            <w:t>Enter text.</w:t>
          </w:r>
        </w:p>
      </w:docPartBody>
    </w:docPart>
    <w:docPart>
      <w:docPartPr>
        <w:name w:val="ABB095681A824551A1D2F5C335D56AA5"/>
        <w:category>
          <w:name w:val="General"/>
          <w:gallery w:val="placeholder"/>
        </w:category>
        <w:types>
          <w:type w:val="bbPlcHdr"/>
        </w:types>
        <w:behaviors>
          <w:behavior w:val="content"/>
        </w:behaviors>
        <w:guid w:val="{E91750A5-E88A-4F3C-BA05-D4F3A342724E}"/>
      </w:docPartPr>
      <w:docPartBody>
        <w:p w:rsidR="00CE3E90" w:rsidRDefault="009913F5" w:rsidP="009913F5">
          <w:pPr>
            <w:pStyle w:val="ABB095681A824551A1D2F5C335D56AA58"/>
          </w:pPr>
          <w:r w:rsidRPr="001A1BCA">
            <w:rPr>
              <w:rFonts w:ascii="Segoe UI" w:hAnsi="Segoe UI" w:cs="Segoe UI"/>
              <w:color w:val="A6A6A6" w:themeColor="background1" w:themeShade="A6"/>
              <w:sz w:val="18"/>
              <w:lang w:val="en-GB"/>
            </w:rPr>
            <w:t>Enter text.</w:t>
          </w:r>
        </w:p>
      </w:docPartBody>
    </w:docPart>
    <w:docPart>
      <w:docPartPr>
        <w:name w:val="262302E2B93D4305AD7C686265D2CE67"/>
        <w:category>
          <w:name w:val="General"/>
          <w:gallery w:val="placeholder"/>
        </w:category>
        <w:types>
          <w:type w:val="bbPlcHdr"/>
        </w:types>
        <w:behaviors>
          <w:behavior w:val="content"/>
        </w:behaviors>
        <w:guid w:val="{A9927B33-4EAB-4808-84CD-1F50376DD653}"/>
      </w:docPartPr>
      <w:docPartBody>
        <w:p w:rsidR="00CE3E90" w:rsidRDefault="009913F5" w:rsidP="009913F5">
          <w:pPr>
            <w:pStyle w:val="262302E2B93D4305AD7C686265D2CE678"/>
          </w:pPr>
          <w:r w:rsidRPr="001A1BCA">
            <w:rPr>
              <w:rFonts w:ascii="Segoe UI" w:hAnsi="Segoe UI" w:cs="Segoe UI"/>
              <w:color w:val="A6A6A6" w:themeColor="background1" w:themeShade="A6"/>
              <w:sz w:val="18"/>
              <w:lang w:val="en-GB"/>
            </w:rPr>
            <w:t>Enter text.</w:t>
          </w:r>
        </w:p>
      </w:docPartBody>
    </w:docPart>
    <w:docPart>
      <w:docPartPr>
        <w:name w:val="9AC4204AEF2A4BFC8F6B23BCA25A3F6A"/>
        <w:category>
          <w:name w:val="General"/>
          <w:gallery w:val="placeholder"/>
        </w:category>
        <w:types>
          <w:type w:val="bbPlcHdr"/>
        </w:types>
        <w:behaviors>
          <w:behavior w:val="content"/>
        </w:behaviors>
        <w:guid w:val="{0F0C0D5F-F5C8-4FB0-9CFB-85A4E06C5A56}"/>
      </w:docPartPr>
      <w:docPartBody>
        <w:p w:rsidR="00CE3E90" w:rsidRDefault="009913F5" w:rsidP="009913F5">
          <w:pPr>
            <w:pStyle w:val="9AC4204AEF2A4BFC8F6B23BCA25A3F6A8"/>
          </w:pPr>
          <w:r w:rsidRPr="001A1BCA">
            <w:rPr>
              <w:rFonts w:ascii="Segoe UI" w:hAnsi="Segoe UI" w:cs="Segoe UI"/>
              <w:color w:val="A6A6A6" w:themeColor="background1" w:themeShade="A6"/>
              <w:sz w:val="18"/>
              <w:lang w:val="en-GB"/>
            </w:rPr>
            <w:t>Enter text.</w:t>
          </w:r>
        </w:p>
      </w:docPartBody>
    </w:docPart>
    <w:docPart>
      <w:docPartPr>
        <w:name w:val="848E1133F2D8444792908095E11A9D59"/>
        <w:category>
          <w:name w:val="General"/>
          <w:gallery w:val="placeholder"/>
        </w:category>
        <w:types>
          <w:type w:val="bbPlcHdr"/>
        </w:types>
        <w:behaviors>
          <w:behavior w:val="content"/>
        </w:behaviors>
        <w:guid w:val="{A6D6FB3E-0452-4755-BBDE-C62306FE2BB8}"/>
      </w:docPartPr>
      <w:docPartBody>
        <w:p w:rsidR="00CE3E90" w:rsidRDefault="009913F5" w:rsidP="009913F5">
          <w:pPr>
            <w:pStyle w:val="848E1133F2D8444792908095E11A9D598"/>
          </w:pPr>
          <w:r w:rsidRPr="001A1BCA">
            <w:rPr>
              <w:rFonts w:ascii="Segoe UI" w:hAnsi="Segoe UI" w:cs="Segoe UI"/>
              <w:color w:val="A6A6A6" w:themeColor="background1" w:themeShade="A6"/>
              <w:sz w:val="18"/>
              <w:lang w:val="en-GB"/>
            </w:rPr>
            <w:t>Enter text.</w:t>
          </w:r>
        </w:p>
      </w:docPartBody>
    </w:docPart>
    <w:docPart>
      <w:docPartPr>
        <w:name w:val="AF12D1BCD79945278984C95519D0F39B"/>
        <w:category>
          <w:name w:val="General"/>
          <w:gallery w:val="placeholder"/>
        </w:category>
        <w:types>
          <w:type w:val="bbPlcHdr"/>
        </w:types>
        <w:behaviors>
          <w:behavior w:val="content"/>
        </w:behaviors>
        <w:guid w:val="{941432A8-BE6B-4355-9F44-1F59CF1E7770}"/>
      </w:docPartPr>
      <w:docPartBody>
        <w:p w:rsidR="00CE3E90" w:rsidRDefault="009913F5" w:rsidP="009913F5">
          <w:pPr>
            <w:pStyle w:val="AF12D1BCD79945278984C95519D0F39B8"/>
          </w:pPr>
          <w:r w:rsidRPr="001A1BCA">
            <w:rPr>
              <w:rFonts w:ascii="Segoe UI" w:hAnsi="Segoe UI" w:cs="Segoe UI"/>
              <w:color w:val="A6A6A6" w:themeColor="background1" w:themeShade="A6"/>
              <w:sz w:val="18"/>
              <w:lang w:val="en-GB"/>
            </w:rPr>
            <w:t>Enter text.</w:t>
          </w:r>
        </w:p>
      </w:docPartBody>
    </w:docPart>
    <w:docPart>
      <w:docPartPr>
        <w:name w:val="3380BA6183BA41078038B8ED97BD22D1"/>
        <w:category>
          <w:name w:val="General"/>
          <w:gallery w:val="placeholder"/>
        </w:category>
        <w:types>
          <w:type w:val="bbPlcHdr"/>
        </w:types>
        <w:behaviors>
          <w:behavior w:val="content"/>
        </w:behaviors>
        <w:guid w:val="{0B6F0012-4E70-43CE-972A-362BBF0AA401}"/>
      </w:docPartPr>
      <w:docPartBody>
        <w:p w:rsidR="00CE3E90" w:rsidRDefault="009913F5" w:rsidP="009913F5">
          <w:pPr>
            <w:pStyle w:val="3380BA6183BA41078038B8ED97BD22D18"/>
          </w:pPr>
          <w:r w:rsidRPr="001A1BCA">
            <w:rPr>
              <w:rFonts w:ascii="Segoe UI" w:hAnsi="Segoe UI" w:cs="Segoe UI"/>
              <w:color w:val="A6A6A6" w:themeColor="background1" w:themeShade="A6"/>
              <w:sz w:val="18"/>
              <w:lang w:val="en-GB"/>
            </w:rPr>
            <w:t>Enter text.</w:t>
          </w:r>
        </w:p>
      </w:docPartBody>
    </w:docPart>
    <w:docPart>
      <w:docPartPr>
        <w:name w:val="AA5E0D535768443E9386A64B7C861AF7"/>
        <w:category>
          <w:name w:val="General"/>
          <w:gallery w:val="placeholder"/>
        </w:category>
        <w:types>
          <w:type w:val="bbPlcHdr"/>
        </w:types>
        <w:behaviors>
          <w:behavior w:val="content"/>
        </w:behaviors>
        <w:guid w:val="{5C183AF3-554D-4A3F-9E47-52883001C457}"/>
      </w:docPartPr>
      <w:docPartBody>
        <w:p w:rsidR="00CE3E90" w:rsidRDefault="009913F5" w:rsidP="009913F5">
          <w:pPr>
            <w:pStyle w:val="AA5E0D535768443E9386A64B7C861AF78"/>
          </w:pPr>
          <w:r w:rsidRPr="001A1BCA">
            <w:rPr>
              <w:rFonts w:ascii="Segoe UI" w:hAnsi="Segoe UI" w:cs="Segoe UI"/>
              <w:color w:val="A6A6A6" w:themeColor="background1" w:themeShade="A6"/>
              <w:sz w:val="18"/>
              <w:lang w:val="en-GB"/>
            </w:rPr>
            <w:t>Enter text.</w:t>
          </w:r>
        </w:p>
      </w:docPartBody>
    </w:docPart>
    <w:docPart>
      <w:docPartPr>
        <w:name w:val="5AB3C3152FBD412CA33B9D20E23F207F"/>
        <w:category>
          <w:name w:val="General"/>
          <w:gallery w:val="placeholder"/>
        </w:category>
        <w:types>
          <w:type w:val="bbPlcHdr"/>
        </w:types>
        <w:behaviors>
          <w:behavior w:val="content"/>
        </w:behaviors>
        <w:guid w:val="{34720B0E-D630-49AE-A121-DACF7F410468}"/>
      </w:docPartPr>
      <w:docPartBody>
        <w:p w:rsidR="00CE3E90" w:rsidRDefault="009913F5" w:rsidP="009913F5">
          <w:pPr>
            <w:pStyle w:val="5AB3C3152FBD412CA33B9D20E23F207F8"/>
          </w:pPr>
          <w:r w:rsidRPr="001A1BCA">
            <w:rPr>
              <w:rFonts w:ascii="Segoe UI" w:hAnsi="Segoe UI" w:cs="Segoe UI"/>
              <w:color w:val="A6A6A6" w:themeColor="background1" w:themeShade="A6"/>
              <w:sz w:val="18"/>
              <w:lang w:val="en-GB"/>
            </w:rPr>
            <w:t>Enter text.</w:t>
          </w:r>
        </w:p>
      </w:docPartBody>
    </w:docPart>
    <w:docPart>
      <w:docPartPr>
        <w:name w:val="162014639B0E42B79C1F6D577C5691F2"/>
        <w:category>
          <w:name w:val="General"/>
          <w:gallery w:val="placeholder"/>
        </w:category>
        <w:types>
          <w:type w:val="bbPlcHdr"/>
        </w:types>
        <w:behaviors>
          <w:behavior w:val="content"/>
        </w:behaviors>
        <w:guid w:val="{E82068F0-3B9D-4F93-A2FC-8349E54EF4D8}"/>
      </w:docPartPr>
      <w:docPartBody>
        <w:p w:rsidR="00CE3E90" w:rsidRDefault="009913F5" w:rsidP="009913F5">
          <w:pPr>
            <w:pStyle w:val="162014639B0E42B79C1F6D577C5691F28"/>
          </w:pPr>
          <w:r w:rsidRPr="001A1BCA">
            <w:rPr>
              <w:rFonts w:ascii="Segoe UI" w:hAnsi="Segoe UI" w:cs="Segoe UI"/>
              <w:color w:val="A6A6A6" w:themeColor="background1" w:themeShade="A6"/>
              <w:sz w:val="18"/>
              <w:lang w:val="en-GB"/>
            </w:rPr>
            <w:t>Enter text.</w:t>
          </w:r>
        </w:p>
      </w:docPartBody>
    </w:docPart>
    <w:docPart>
      <w:docPartPr>
        <w:name w:val="BD26459D14F041F7925B8953BD18D684"/>
        <w:category>
          <w:name w:val="General"/>
          <w:gallery w:val="placeholder"/>
        </w:category>
        <w:types>
          <w:type w:val="bbPlcHdr"/>
        </w:types>
        <w:behaviors>
          <w:behavior w:val="content"/>
        </w:behaviors>
        <w:guid w:val="{441C963B-D240-4DED-AE2E-660BF2DEF494}"/>
      </w:docPartPr>
      <w:docPartBody>
        <w:p w:rsidR="00CE3E90" w:rsidRDefault="009913F5" w:rsidP="009913F5">
          <w:pPr>
            <w:pStyle w:val="BD26459D14F041F7925B8953BD18D6848"/>
          </w:pPr>
          <w:r w:rsidRPr="001A1BCA">
            <w:rPr>
              <w:rFonts w:ascii="Segoe UI" w:hAnsi="Segoe UI" w:cs="Segoe UI"/>
              <w:color w:val="A6A6A6" w:themeColor="background1" w:themeShade="A6"/>
              <w:sz w:val="18"/>
              <w:lang w:val="en-GB"/>
            </w:rPr>
            <w:t>Enter text.</w:t>
          </w:r>
        </w:p>
      </w:docPartBody>
    </w:docPart>
    <w:docPart>
      <w:docPartPr>
        <w:name w:val="E1943116B4FA438FB2A0818B56EB423D"/>
        <w:category>
          <w:name w:val="General"/>
          <w:gallery w:val="placeholder"/>
        </w:category>
        <w:types>
          <w:type w:val="bbPlcHdr"/>
        </w:types>
        <w:behaviors>
          <w:behavior w:val="content"/>
        </w:behaviors>
        <w:guid w:val="{D3E8FE81-33D1-4F6C-A066-0AF874FF367A}"/>
      </w:docPartPr>
      <w:docPartBody>
        <w:p w:rsidR="00CE3E90" w:rsidRDefault="009913F5" w:rsidP="009913F5">
          <w:pPr>
            <w:pStyle w:val="E1943116B4FA438FB2A0818B56EB423D8"/>
          </w:pPr>
          <w:r w:rsidRPr="001A1BCA">
            <w:rPr>
              <w:rFonts w:ascii="Segoe UI" w:hAnsi="Segoe UI" w:cs="Segoe UI"/>
              <w:color w:val="A6A6A6" w:themeColor="background1" w:themeShade="A6"/>
              <w:sz w:val="18"/>
              <w:lang w:val="en-GB"/>
            </w:rPr>
            <w:t>Enter text.</w:t>
          </w:r>
        </w:p>
      </w:docPartBody>
    </w:docPart>
    <w:docPart>
      <w:docPartPr>
        <w:name w:val="BBA7E389C31F42DFAE8DDABBF86AB2E0"/>
        <w:category>
          <w:name w:val="General"/>
          <w:gallery w:val="placeholder"/>
        </w:category>
        <w:types>
          <w:type w:val="bbPlcHdr"/>
        </w:types>
        <w:behaviors>
          <w:behavior w:val="content"/>
        </w:behaviors>
        <w:guid w:val="{7AF8C77E-5208-4CD3-BEE8-65CDF2EEBD67}"/>
      </w:docPartPr>
      <w:docPartBody>
        <w:p w:rsidR="00CE3E90" w:rsidRDefault="009913F5" w:rsidP="009913F5">
          <w:pPr>
            <w:pStyle w:val="BBA7E389C31F42DFAE8DDABBF86AB2E08"/>
          </w:pPr>
          <w:r w:rsidRPr="001A1BCA">
            <w:rPr>
              <w:rFonts w:ascii="Segoe UI" w:hAnsi="Segoe UI" w:cs="Segoe UI"/>
              <w:color w:val="A6A6A6" w:themeColor="background1" w:themeShade="A6"/>
              <w:sz w:val="18"/>
              <w:lang w:val="en-GB"/>
            </w:rPr>
            <w:t>Enter text.</w:t>
          </w:r>
        </w:p>
      </w:docPartBody>
    </w:docPart>
    <w:docPart>
      <w:docPartPr>
        <w:name w:val="4A3C9AFE0E7C4560B5442ECB1A6EF7E4"/>
        <w:category>
          <w:name w:val="General"/>
          <w:gallery w:val="placeholder"/>
        </w:category>
        <w:types>
          <w:type w:val="bbPlcHdr"/>
        </w:types>
        <w:behaviors>
          <w:behavior w:val="content"/>
        </w:behaviors>
        <w:guid w:val="{E4D4D005-574B-4C1D-A415-2B313D3992A0}"/>
      </w:docPartPr>
      <w:docPartBody>
        <w:p w:rsidR="00CE3E90" w:rsidRDefault="009913F5" w:rsidP="009913F5">
          <w:pPr>
            <w:pStyle w:val="4A3C9AFE0E7C4560B5442ECB1A6EF7E48"/>
          </w:pPr>
          <w:r w:rsidRPr="00A15DAC">
            <w:rPr>
              <w:rStyle w:val="PlaceholderText"/>
              <w:rFonts w:ascii="Segoe UI" w:hAnsi="Segoe UI" w:cs="Segoe UI"/>
              <w:color w:val="BFBFBF" w:themeColor="background1" w:themeShade="BF"/>
              <w:sz w:val="18"/>
              <w:szCs w:val="18"/>
            </w:rPr>
            <w:t>Enter text.</w:t>
          </w:r>
        </w:p>
      </w:docPartBody>
    </w:docPart>
    <w:docPart>
      <w:docPartPr>
        <w:name w:val="505B784C81EB420BA598FDA656DB91D6"/>
        <w:category>
          <w:name w:val="General"/>
          <w:gallery w:val="placeholder"/>
        </w:category>
        <w:types>
          <w:type w:val="bbPlcHdr"/>
        </w:types>
        <w:behaviors>
          <w:behavior w:val="content"/>
        </w:behaviors>
        <w:guid w:val="{A32720CA-41EC-4B7B-9B14-DD9B5760B13C}"/>
      </w:docPartPr>
      <w:docPartBody>
        <w:p w:rsidR="00CE3E90" w:rsidRDefault="009913F5" w:rsidP="009913F5">
          <w:pPr>
            <w:pStyle w:val="505B784C81EB420BA598FDA656DB91D68"/>
          </w:pPr>
          <w:r w:rsidRPr="00A15DAC">
            <w:rPr>
              <w:rStyle w:val="PlaceholderText"/>
              <w:rFonts w:ascii="Segoe UI" w:hAnsi="Segoe UI" w:cs="Segoe UI"/>
              <w:color w:val="BFBFBF" w:themeColor="background1" w:themeShade="BF"/>
              <w:sz w:val="18"/>
              <w:szCs w:val="18"/>
            </w:rPr>
            <w:t>Enter text.</w:t>
          </w:r>
        </w:p>
      </w:docPartBody>
    </w:docPart>
    <w:docPart>
      <w:docPartPr>
        <w:name w:val="7FC7B0F86BF14D84826DAE8E443B0B51"/>
        <w:category>
          <w:name w:val="General"/>
          <w:gallery w:val="placeholder"/>
        </w:category>
        <w:types>
          <w:type w:val="bbPlcHdr"/>
        </w:types>
        <w:behaviors>
          <w:behavior w:val="content"/>
        </w:behaviors>
        <w:guid w:val="{83641485-0D42-4CDB-9ABC-BAA32E812093}"/>
      </w:docPartPr>
      <w:docPartBody>
        <w:p w:rsidR="00CE3E90" w:rsidRDefault="009913F5" w:rsidP="009913F5">
          <w:pPr>
            <w:pStyle w:val="7FC7B0F86BF14D84826DAE8E443B0B518"/>
          </w:pPr>
          <w:r w:rsidRPr="00A15DAC">
            <w:rPr>
              <w:rStyle w:val="PlaceholderText"/>
              <w:rFonts w:ascii="Segoe UI" w:hAnsi="Segoe UI" w:cs="Segoe UI"/>
              <w:color w:val="BFBFBF" w:themeColor="background1" w:themeShade="BF"/>
              <w:sz w:val="18"/>
              <w:szCs w:val="18"/>
            </w:rPr>
            <w:t>Enter text.</w:t>
          </w:r>
        </w:p>
      </w:docPartBody>
    </w:docPart>
    <w:docPart>
      <w:docPartPr>
        <w:name w:val="DF35080AFC0F43E988DFD571D4C8ABE8"/>
        <w:category>
          <w:name w:val="General"/>
          <w:gallery w:val="placeholder"/>
        </w:category>
        <w:types>
          <w:type w:val="bbPlcHdr"/>
        </w:types>
        <w:behaviors>
          <w:behavior w:val="content"/>
        </w:behaviors>
        <w:guid w:val="{9AC47F8B-95BF-41BF-8102-A3D3A0489A7C}"/>
      </w:docPartPr>
      <w:docPartBody>
        <w:p w:rsidR="00CE3E90" w:rsidRDefault="009913F5" w:rsidP="009913F5">
          <w:pPr>
            <w:pStyle w:val="DF35080AFC0F43E988DFD571D4C8ABE88"/>
          </w:pPr>
          <w:r w:rsidRPr="00A15DAC">
            <w:rPr>
              <w:rStyle w:val="PlaceholderText"/>
              <w:rFonts w:ascii="Segoe UI" w:hAnsi="Segoe UI" w:cs="Segoe UI"/>
              <w:color w:val="BFBFBF" w:themeColor="background1" w:themeShade="BF"/>
              <w:sz w:val="18"/>
              <w:szCs w:val="18"/>
            </w:rPr>
            <w:t>Enter text.</w:t>
          </w:r>
        </w:p>
      </w:docPartBody>
    </w:docPart>
    <w:docPart>
      <w:docPartPr>
        <w:name w:val="11D7A32B135548E58836CC6CF9D59093"/>
        <w:category>
          <w:name w:val="General"/>
          <w:gallery w:val="placeholder"/>
        </w:category>
        <w:types>
          <w:type w:val="bbPlcHdr"/>
        </w:types>
        <w:behaviors>
          <w:behavior w:val="content"/>
        </w:behaviors>
        <w:guid w:val="{ABCE21FD-06EF-4517-B566-3826D4D36C7D}"/>
      </w:docPartPr>
      <w:docPartBody>
        <w:p w:rsidR="00CE3E90" w:rsidRDefault="009913F5" w:rsidP="009913F5">
          <w:pPr>
            <w:pStyle w:val="11D7A32B135548E58836CC6CF9D590938"/>
          </w:pPr>
          <w:r w:rsidRPr="00A15DAC">
            <w:rPr>
              <w:rStyle w:val="PlaceholderText"/>
              <w:rFonts w:ascii="Segoe UI" w:hAnsi="Segoe UI" w:cs="Segoe UI"/>
              <w:color w:val="BFBFBF" w:themeColor="background1" w:themeShade="BF"/>
              <w:sz w:val="18"/>
              <w:szCs w:val="18"/>
            </w:rPr>
            <w:t>Enter date.</w:t>
          </w:r>
        </w:p>
      </w:docPartBody>
    </w:docPart>
    <w:docPart>
      <w:docPartPr>
        <w:name w:val="9244F1BB00514EDE932AE1D353AA0F6A"/>
        <w:category>
          <w:name w:val="General"/>
          <w:gallery w:val="placeholder"/>
        </w:category>
        <w:types>
          <w:type w:val="bbPlcHdr"/>
        </w:types>
        <w:behaviors>
          <w:behavior w:val="content"/>
        </w:behaviors>
        <w:guid w:val="{FD9C00C1-7426-4F33-9D1F-FBDA74297B77}"/>
      </w:docPartPr>
      <w:docPartBody>
        <w:p w:rsidR="00CE3E90" w:rsidRDefault="009913F5" w:rsidP="009913F5">
          <w:pPr>
            <w:pStyle w:val="9244F1BB00514EDE932AE1D353AA0F6A9"/>
          </w:pPr>
          <w:r w:rsidRPr="0024059C">
            <w:rPr>
              <w:rFonts w:ascii="Segoe UI" w:hAnsi="Segoe UI" w:cs="Segoe UI"/>
              <w:color w:val="A6A6A6" w:themeColor="background1" w:themeShade="A6"/>
              <w:sz w:val="16"/>
              <w:szCs w:val="16"/>
              <w:lang w:val="en-GB"/>
            </w:rPr>
            <w:t>Perc.</w:t>
          </w:r>
        </w:p>
      </w:docPartBody>
    </w:docPart>
    <w:docPart>
      <w:docPartPr>
        <w:name w:val="28678DEF78EA43E6A59F4B6E2A43D271"/>
        <w:category>
          <w:name w:val="General"/>
          <w:gallery w:val="placeholder"/>
        </w:category>
        <w:types>
          <w:type w:val="bbPlcHdr"/>
        </w:types>
        <w:behaviors>
          <w:behavior w:val="content"/>
        </w:behaviors>
        <w:guid w:val="{59239745-9B01-45D7-B2E5-7A390CA143BA}"/>
      </w:docPartPr>
      <w:docPartBody>
        <w:p w:rsidR="00CE3E90" w:rsidRDefault="009913F5" w:rsidP="009913F5">
          <w:pPr>
            <w:pStyle w:val="28678DEF78EA43E6A59F4B6E2A43D2719"/>
          </w:pPr>
          <w:r w:rsidRPr="0024059C">
            <w:rPr>
              <w:rFonts w:ascii="Segoe UI" w:hAnsi="Segoe UI" w:cs="Segoe UI"/>
              <w:color w:val="A6A6A6" w:themeColor="background1" w:themeShade="A6"/>
              <w:sz w:val="16"/>
              <w:szCs w:val="16"/>
              <w:lang w:val="en-GB"/>
            </w:rPr>
            <w:t>Perc.</w:t>
          </w:r>
        </w:p>
      </w:docPartBody>
    </w:docPart>
    <w:docPart>
      <w:docPartPr>
        <w:name w:val="E763D932455E49D5BD39D10E508258F1"/>
        <w:category>
          <w:name w:val="General"/>
          <w:gallery w:val="placeholder"/>
        </w:category>
        <w:types>
          <w:type w:val="bbPlcHdr"/>
        </w:types>
        <w:behaviors>
          <w:behavior w:val="content"/>
        </w:behaviors>
        <w:guid w:val="{CBB44612-CAF5-4D6E-9D22-F7884857243E}"/>
      </w:docPartPr>
      <w:docPartBody>
        <w:p w:rsidR="00CE3E90" w:rsidRDefault="009913F5" w:rsidP="009913F5">
          <w:pPr>
            <w:pStyle w:val="E763D932455E49D5BD39D10E508258F19"/>
          </w:pPr>
          <w:r w:rsidRPr="0024059C">
            <w:rPr>
              <w:rFonts w:ascii="Segoe UI" w:hAnsi="Segoe UI" w:cs="Segoe UI"/>
              <w:color w:val="A6A6A6" w:themeColor="background1" w:themeShade="A6"/>
              <w:sz w:val="16"/>
              <w:szCs w:val="16"/>
              <w:lang w:val="en-GB"/>
            </w:rPr>
            <w:t>Perc.</w:t>
          </w:r>
        </w:p>
      </w:docPartBody>
    </w:docPart>
    <w:docPart>
      <w:docPartPr>
        <w:name w:val="B948050D80F6485E89D460BEDD7B7829"/>
        <w:category>
          <w:name w:val="General"/>
          <w:gallery w:val="placeholder"/>
        </w:category>
        <w:types>
          <w:type w:val="bbPlcHdr"/>
        </w:types>
        <w:behaviors>
          <w:behavior w:val="content"/>
        </w:behaviors>
        <w:guid w:val="{B4952960-BA7E-41EB-828E-C04DAF6D7B49}"/>
      </w:docPartPr>
      <w:docPartBody>
        <w:p w:rsidR="00CE3E90" w:rsidRDefault="009913F5" w:rsidP="009913F5">
          <w:pPr>
            <w:pStyle w:val="B948050D80F6485E89D460BEDD7B78299"/>
          </w:pPr>
          <w:r w:rsidRPr="0024059C">
            <w:rPr>
              <w:rFonts w:ascii="Segoe UI" w:hAnsi="Segoe UI" w:cs="Segoe UI"/>
              <w:color w:val="A6A6A6" w:themeColor="background1" w:themeShade="A6"/>
              <w:sz w:val="16"/>
              <w:szCs w:val="16"/>
              <w:lang w:val="en-GB"/>
            </w:rPr>
            <w:t>Perc.</w:t>
          </w:r>
        </w:p>
      </w:docPartBody>
    </w:docPart>
    <w:docPart>
      <w:docPartPr>
        <w:name w:val="BDB535CB4D8E4C60872F05013667B7A6"/>
        <w:category>
          <w:name w:val="General"/>
          <w:gallery w:val="placeholder"/>
        </w:category>
        <w:types>
          <w:type w:val="bbPlcHdr"/>
        </w:types>
        <w:behaviors>
          <w:behavior w:val="content"/>
        </w:behaviors>
        <w:guid w:val="{B9DA7501-09D3-4A72-9EAE-3CDBD90FDDF9}"/>
      </w:docPartPr>
      <w:docPartBody>
        <w:p w:rsidR="00CE3E90" w:rsidRDefault="009913F5" w:rsidP="009913F5">
          <w:pPr>
            <w:pStyle w:val="BDB535CB4D8E4C60872F05013667B7A69"/>
          </w:pPr>
          <w:r w:rsidRPr="0024059C">
            <w:rPr>
              <w:rFonts w:ascii="Segoe UI" w:hAnsi="Segoe UI" w:cs="Segoe UI"/>
              <w:color w:val="A6A6A6" w:themeColor="background1" w:themeShade="A6"/>
              <w:sz w:val="16"/>
              <w:szCs w:val="16"/>
              <w:lang w:val="en-GB"/>
            </w:rPr>
            <w:t>Perc.</w:t>
          </w:r>
        </w:p>
      </w:docPartBody>
    </w:docPart>
    <w:docPart>
      <w:docPartPr>
        <w:name w:val="CEF2819171A24ED4984BF79197B76EDF"/>
        <w:category>
          <w:name w:val="General"/>
          <w:gallery w:val="placeholder"/>
        </w:category>
        <w:types>
          <w:type w:val="bbPlcHdr"/>
        </w:types>
        <w:behaviors>
          <w:behavior w:val="content"/>
        </w:behaviors>
        <w:guid w:val="{4161B43A-D536-4F9C-B4A6-7A646050C3F1}"/>
      </w:docPartPr>
      <w:docPartBody>
        <w:p w:rsidR="00CE3E90" w:rsidRDefault="009913F5" w:rsidP="009913F5">
          <w:pPr>
            <w:pStyle w:val="CEF2819171A24ED4984BF79197B76EDF9"/>
          </w:pPr>
          <w:r w:rsidRPr="0024059C">
            <w:rPr>
              <w:rFonts w:ascii="Segoe UI" w:hAnsi="Segoe UI" w:cs="Segoe UI"/>
              <w:color w:val="A6A6A6" w:themeColor="background1" w:themeShade="A6"/>
              <w:sz w:val="16"/>
              <w:szCs w:val="16"/>
              <w:lang w:val="en-GB"/>
            </w:rPr>
            <w:t>Perc.</w:t>
          </w:r>
        </w:p>
      </w:docPartBody>
    </w:docPart>
    <w:docPart>
      <w:docPartPr>
        <w:name w:val="5F316BE77FF54E5E8C30A8E5B93A6C5E"/>
        <w:category>
          <w:name w:val="General"/>
          <w:gallery w:val="placeholder"/>
        </w:category>
        <w:types>
          <w:type w:val="bbPlcHdr"/>
        </w:types>
        <w:behaviors>
          <w:behavior w:val="content"/>
        </w:behaviors>
        <w:guid w:val="{3CA31488-2D6D-4615-B126-84638215344B}"/>
      </w:docPartPr>
      <w:docPartBody>
        <w:p w:rsidR="00CE3E90" w:rsidRDefault="009913F5" w:rsidP="009913F5">
          <w:pPr>
            <w:pStyle w:val="5F316BE77FF54E5E8C30A8E5B93A6C5E9"/>
          </w:pPr>
          <w:r w:rsidRPr="0024059C">
            <w:rPr>
              <w:rFonts w:ascii="Segoe UI" w:hAnsi="Segoe UI" w:cs="Segoe UI"/>
              <w:color w:val="A6A6A6" w:themeColor="background1" w:themeShade="A6"/>
              <w:sz w:val="16"/>
              <w:szCs w:val="16"/>
              <w:lang w:val="en-GB"/>
            </w:rPr>
            <w:t>Perc.</w:t>
          </w:r>
        </w:p>
      </w:docPartBody>
    </w:docPart>
    <w:docPart>
      <w:docPartPr>
        <w:name w:val="2C2E19946B8D4C1CA96C2F680432C9A1"/>
        <w:category>
          <w:name w:val="General"/>
          <w:gallery w:val="placeholder"/>
        </w:category>
        <w:types>
          <w:type w:val="bbPlcHdr"/>
        </w:types>
        <w:behaviors>
          <w:behavior w:val="content"/>
        </w:behaviors>
        <w:guid w:val="{66643B47-CC8C-4A70-9294-1EC8820E5701}"/>
      </w:docPartPr>
      <w:docPartBody>
        <w:p w:rsidR="00CE3E90" w:rsidRDefault="009913F5" w:rsidP="009913F5">
          <w:pPr>
            <w:pStyle w:val="2C2E19946B8D4C1CA96C2F680432C9A19"/>
          </w:pPr>
          <w:r w:rsidRPr="0024059C">
            <w:rPr>
              <w:rFonts w:ascii="Segoe UI" w:hAnsi="Segoe UI" w:cs="Segoe UI"/>
              <w:color w:val="A6A6A6" w:themeColor="background1" w:themeShade="A6"/>
              <w:sz w:val="16"/>
              <w:szCs w:val="16"/>
              <w:lang w:val="en-GB"/>
            </w:rPr>
            <w:t>Perc.</w:t>
          </w:r>
        </w:p>
      </w:docPartBody>
    </w:docPart>
    <w:docPart>
      <w:docPartPr>
        <w:name w:val="9DCCC7A7D6C6478E90FD77DC4666BA7E"/>
        <w:category>
          <w:name w:val="General"/>
          <w:gallery w:val="placeholder"/>
        </w:category>
        <w:types>
          <w:type w:val="bbPlcHdr"/>
        </w:types>
        <w:behaviors>
          <w:behavior w:val="content"/>
        </w:behaviors>
        <w:guid w:val="{771504AE-E229-41BE-842C-B3C3FEA7B8C3}"/>
      </w:docPartPr>
      <w:docPartBody>
        <w:p w:rsidR="00CE3E90" w:rsidRDefault="009913F5" w:rsidP="009913F5">
          <w:pPr>
            <w:pStyle w:val="9DCCC7A7D6C6478E90FD77DC4666BA7E9"/>
          </w:pPr>
          <w:r w:rsidRPr="0024059C">
            <w:rPr>
              <w:rFonts w:ascii="Segoe UI" w:hAnsi="Segoe UI" w:cs="Segoe UI"/>
              <w:color w:val="A6A6A6" w:themeColor="background1" w:themeShade="A6"/>
              <w:sz w:val="16"/>
              <w:szCs w:val="16"/>
              <w:lang w:val="en-GB"/>
            </w:rPr>
            <w:t>Perc.</w:t>
          </w:r>
        </w:p>
      </w:docPartBody>
    </w:docPart>
    <w:docPart>
      <w:docPartPr>
        <w:name w:val="8C5EE86F4366463087FA7E519776931F"/>
        <w:category>
          <w:name w:val="General"/>
          <w:gallery w:val="placeholder"/>
        </w:category>
        <w:types>
          <w:type w:val="bbPlcHdr"/>
        </w:types>
        <w:behaviors>
          <w:behavior w:val="content"/>
        </w:behaviors>
        <w:guid w:val="{79B12A6D-42CB-4D40-AA97-49E579C29DE0}"/>
      </w:docPartPr>
      <w:docPartBody>
        <w:p w:rsidR="00CE3E90" w:rsidRDefault="009913F5" w:rsidP="009913F5">
          <w:pPr>
            <w:pStyle w:val="8C5EE86F4366463087FA7E519776931F9"/>
          </w:pPr>
          <w:r w:rsidRPr="0024059C">
            <w:rPr>
              <w:rFonts w:ascii="Segoe UI" w:hAnsi="Segoe UI" w:cs="Segoe UI"/>
              <w:color w:val="A6A6A6" w:themeColor="background1" w:themeShade="A6"/>
              <w:sz w:val="16"/>
              <w:szCs w:val="16"/>
              <w:lang w:val="en-GB"/>
            </w:rPr>
            <w:t>Perc.</w:t>
          </w:r>
        </w:p>
      </w:docPartBody>
    </w:docPart>
    <w:docPart>
      <w:docPartPr>
        <w:name w:val="6DCC0AE176FA43AF866CAF8DEB465937"/>
        <w:category>
          <w:name w:val="General"/>
          <w:gallery w:val="placeholder"/>
        </w:category>
        <w:types>
          <w:type w:val="bbPlcHdr"/>
        </w:types>
        <w:behaviors>
          <w:behavior w:val="content"/>
        </w:behaviors>
        <w:guid w:val="{3E5B81C7-AD57-4C8C-B79E-15706F4F6119}"/>
      </w:docPartPr>
      <w:docPartBody>
        <w:p w:rsidR="00CE3E90" w:rsidRDefault="009913F5" w:rsidP="009913F5">
          <w:pPr>
            <w:pStyle w:val="6DCC0AE176FA43AF866CAF8DEB4659379"/>
          </w:pPr>
          <w:r w:rsidRPr="0024059C">
            <w:rPr>
              <w:rFonts w:ascii="Segoe UI" w:hAnsi="Segoe UI" w:cs="Segoe UI"/>
              <w:color w:val="A6A6A6" w:themeColor="background1" w:themeShade="A6"/>
              <w:sz w:val="16"/>
              <w:szCs w:val="16"/>
              <w:lang w:val="en-GB"/>
            </w:rPr>
            <w:t>Perc.</w:t>
          </w:r>
        </w:p>
      </w:docPartBody>
    </w:docPart>
    <w:docPart>
      <w:docPartPr>
        <w:name w:val="1CB9CDEABC8A49EEA0D5AD4FA034CB6D"/>
        <w:category>
          <w:name w:val="General"/>
          <w:gallery w:val="placeholder"/>
        </w:category>
        <w:types>
          <w:type w:val="bbPlcHdr"/>
        </w:types>
        <w:behaviors>
          <w:behavior w:val="content"/>
        </w:behaviors>
        <w:guid w:val="{33969C19-37D8-49B2-8BAB-929EE8108A24}"/>
      </w:docPartPr>
      <w:docPartBody>
        <w:p w:rsidR="00CE3E90" w:rsidRDefault="009913F5" w:rsidP="009913F5">
          <w:pPr>
            <w:pStyle w:val="1CB9CDEABC8A49EEA0D5AD4FA034CB6D9"/>
          </w:pPr>
          <w:r w:rsidRPr="0024059C">
            <w:rPr>
              <w:rFonts w:ascii="Segoe UI" w:hAnsi="Segoe UI" w:cs="Segoe UI"/>
              <w:color w:val="A6A6A6" w:themeColor="background1" w:themeShade="A6"/>
              <w:sz w:val="16"/>
              <w:szCs w:val="16"/>
              <w:lang w:val="en-GB"/>
            </w:rPr>
            <w:t>Perc.</w:t>
          </w:r>
        </w:p>
      </w:docPartBody>
    </w:docPart>
    <w:docPart>
      <w:docPartPr>
        <w:name w:val="7D92983866B04B26BFE755310EC4EA5A"/>
        <w:category>
          <w:name w:val="General"/>
          <w:gallery w:val="placeholder"/>
        </w:category>
        <w:types>
          <w:type w:val="bbPlcHdr"/>
        </w:types>
        <w:behaviors>
          <w:behavior w:val="content"/>
        </w:behaviors>
        <w:guid w:val="{280D7F09-B0BB-4A21-8351-1A34BA1866A5}"/>
      </w:docPartPr>
      <w:docPartBody>
        <w:p w:rsidR="00CE3E90" w:rsidRDefault="009913F5" w:rsidP="009913F5">
          <w:pPr>
            <w:pStyle w:val="7D92983866B04B26BFE755310EC4EA5A9"/>
          </w:pPr>
          <w:r w:rsidRPr="0024059C">
            <w:rPr>
              <w:rFonts w:ascii="Segoe UI" w:hAnsi="Segoe UI" w:cs="Segoe UI"/>
              <w:color w:val="A6A6A6" w:themeColor="background1" w:themeShade="A6"/>
              <w:sz w:val="16"/>
              <w:szCs w:val="16"/>
              <w:lang w:val="en-GB"/>
            </w:rPr>
            <w:t>Perc.</w:t>
          </w:r>
        </w:p>
      </w:docPartBody>
    </w:docPart>
    <w:docPart>
      <w:docPartPr>
        <w:name w:val="E3498CAC4F54412BAFEC928E0F45D3CC"/>
        <w:category>
          <w:name w:val="General"/>
          <w:gallery w:val="placeholder"/>
        </w:category>
        <w:types>
          <w:type w:val="bbPlcHdr"/>
        </w:types>
        <w:behaviors>
          <w:behavior w:val="content"/>
        </w:behaviors>
        <w:guid w:val="{D283BDFD-9CAF-456E-83F3-40ECB28A6DDD}"/>
      </w:docPartPr>
      <w:docPartBody>
        <w:p w:rsidR="00CE3E90" w:rsidRDefault="009913F5" w:rsidP="009913F5">
          <w:pPr>
            <w:pStyle w:val="E3498CAC4F54412BAFEC928E0F45D3CC9"/>
          </w:pPr>
          <w:r w:rsidRPr="0024059C">
            <w:rPr>
              <w:rFonts w:ascii="Segoe UI" w:hAnsi="Segoe UI" w:cs="Segoe UI"/>
              <w:color w:val="A6A6A6" w:themeColor="background1" w:themeShade="A6"/>
              <w:sz w:val="16"/>
              <w:szCs w:val="16"/>
              <w:lang w:val="en-GB"/>
            </w:rPr>
            <w:t>Perc.</w:t>
          </w:r>
        </w:p>
      </w:docPartBody>
    </w:docPart>
    <w:docPart>
      <w:docPartPr>
        <w:name w:val="C2413A4CB8B443BFBC3F98944043741C"/>
        <w:category>
          <w:name w:val="General"/>
          <w:gallery w:val="placeholder"/>
        </w:category>
        <w:types>
          <w:type w:val="bbPlcHdr"/>
        </w:types>
        <w:behaviors>
          <w:behavior w:val="content"/>
        </w:behaviors>
        <w:guid w:val="{592A5FCA-B03C-4855-9BBF-1E2FD50FE7E2}"/>
      </w:docPartPr>
      <w:docPartBody>
        <w:p w:rsidR="00CE3E90" w:rsidRDefault="009913F5" w:rsidP="009913F5">
          <w:pPr>
            <w:pStyle w:val="C2413A4CB8B443BFBC3F98944043741C9"/>
          </w:pPr>
          <w:r w:rsidRPr="0024059C">
            <w:rPr>
              <w:rFonts w:ascii="Segoe UI" w:hAnsi="Segoe UI" w:cs="Segoe UI"/>
              <w:color w:val="A6A6A6" w:themeColor="background1" w:themeShade="A6"/>
              <w:sz w:val="16"/>
              <w:szCs w:val="16"/>
              <w:lang w:val="en-GB"/>
            </w:rPr>
            <w:t>Perc.</w:t>
          </w:r>
        </w:p>
      </w:docPartBody>
    </w:docPart>
    <w:docPart>
      <w:docPartPr>
        <w:name w:val="9A620691B9BB4AE5A499012D43CB69F8"/>
        <w:category>
          <w:name w:val="General"/>
          <w:gallery w:val="placeholder"/>
        </w:category>
        <w:types>
          <w:type w:val="bbPlcHdr"/>
        </w:types>
        <w:behaviors>
          <w:behavior w:val="content"/>
        </w:behaviors>
        <w:guid w:val="{113257D4-0C98-46AF-B0F0-06A6290F1E47}"/>
      </w:docPartPr>
      <w:docPartBody>
        <w:p w:rsidR="00CE3E90" w:rsidRDefault="009913F5" w:rsidP="009913F5">
          <w:pPr>
            <w:pStyle w:val="9A620691B9BB4AE5A499012D43CB69F89"/>
          </w:pPr>
          <w:r w:rsidRPr="0024059C">
            <w:rPr>
              <w:rFonts w:ascii="Segoe UI" w:hAnsi="Segoe UI" w:cs="Segoe UI"/>
              <w:color w:val="A6A6A6" w:themeColor="background1" w:themeShade="A6"/>
              <w:sz w:val="16"/>
              <w:szCs w:val="16"/>
              <w:lang w:val="en-GB"/>
            </w:rPr>
            <w:t>Perc.</w:t>
          </w:r>
        </w:p>
      </w:docPartBody>
    </w:docPart>
    <w:docPart>
      <w:docPartPr>
        <w:name w:val="CD9BFC4AE7E3413395ECF2A9D2FBDED0"/>
        <w:category>
          <w:name w:val="General"/>
          <w:gallery w:val="placeholder"/>
        </w:category>
        <w:types>
          <w:type w:val="bbPlcHdr"/>
        </w:types>
        <w:behaviors>
          <w:behavior w:val="content"/>
        </w:behaviors>
        <w:guid w:val="{4F1FBAAC-EE72-41C4-AFE3-CE65CACD1F09}"/>
      </w:docPartPr>
      <w:docPartBody>
        <w:p w:rsidR="00CE3E90" w:rsidRDefault="009913F5" w:rsidP="009913F5">
          <w:pPr>
            <w:pStyle w:val="CD9BFC4AE7E3413395ECF2A9D2FBDED09"/>
          </w:pPr>
          <w:r w:rsidRPr="0024059C">
            <w:rPr>
              <w:rFonts w:ascii="Segoe UI" w:hAnsi="Segoe UI" w:cs="Segoe UI"/>
              <w:color w:val="A6A6A6" w:themeColor="background1" w:themeShade="A6"/>
              <w:sz w:val="16"/>
              <w:szCs w:val="16"/>
              <w:lang w:val="en-GB"/>
            </w:rPr>
            <w:t>Perc.</w:t>
          </w:r>
        </w:p>
      </w:docPartBody>
    </w:docPart>
    <w:docPart>
      <w:docPartPr>
        <w:name w:val="EFCE9C9BD87949879DE60EFD116388DF"/>
        <w:category>
          <w:name w:val="General"/>
          <w:gallery w:val="placeholder"/>
        </w:category>
        <w:types>
          <w:type w:val="bbPlcHdr"/>
        </w:types>
        <w:behaviors>
          <w:behavior w:val="content"/>
        </w:behaviors>
        <w:guid w:val="{CD99DACC-0D96-4F76-ACD8-B1BFC52070CF}"/>
      </w:docPartPr>
      <w:docPartBody>
        <w:p w:rsidR="00CE3E90" w:rsidRDefault="009913F5" w:rsidP="009913F5">
          <w:pPr>
            <w:pStyle w:val="EFCE9C9BD87949879DE60EFD116388DF9"/>
          </w:pPr>
          <w:r w:rsidRPr="0024059C">
            <w:rPr>
              <w:rFonts w:ascii="Segoe UI" w:hAnsi="Segoe UI" w:cs="Segoe UI"/>
              <w:color w:val="A6A6A6" w:themeColor="background1" w:themeShade="A6"/>
              <w:sz w:val="16"/>
              <w:szCs w:val="16"/>
              <w:lang w:val="en-GB"/>
            </w:rPr>
            <w:t>Perc.</w:t>
          </w:r>
        </w:p>
      </w:docPartBody>
    </w:docPart>
    <w:docPart>
      <w:docPartPr>
        <w:name w:val="4A3FEC542B5249BF9A0FD4800BB90963"/>
        <w:category>
          <w:name w:val="General"/>
          <w:gallery w:val="placeholder"/>
        </w:category>
        <w:types>
          <w:type w:val="bbPlcHdr"/>
        </w:types>
        <w:behaviors>
          <w:behavior w:val="content"/>
        </w:behaviors>
        <w:guid w:val="{10CAC504-0B10-4A1C-A2FE-ED872905820F}"/>
      </w:docPartPr>
      <w:docPartBody>
        <w:p w:rsidR="00CE3E90" w:rsidRDefault="009913F5" w:rsidP="009913F5">
          <w:pPr>
            <w:pStyle w:val="4A3FEC542B5249BF9A0FD4800BB909639"/>
          </w:pPr>
          <w:r w:rsidRPr="0024059C">
            <w:rPr>
              <w:rFonts w:ascii="Segoe UI" w:hAnsi="Segoe UI" w:cs="Segoe UI"/>
              <w:color w:val="A6A6A6" w:themeColor="background1" w:themeShade="A6"/>
              <w:sz w:val="16"/>
              <w:szCs w:val="16"/>
              <w:lang w:val="en-GB"/>
            </w:rPr>
            <w:t>Perc.</w:t>
          </w:r>
        </w:p>
      </w:docPartBody>
    </w:docPart>
    <w:docPart>
      <w:docPartPr>
        <w:name w:val="D2ADA10BB571476EAE4CD2D46EB6C9AC"/>
        <w:category>
          <w:name w:val="General"/>
          <w:gallery w:val="placeholder"/>
        </w:category>
        <w:types>
          <w:type w:val="bbPlcHdr"/>
        </w:types>
        <w:behaviors>
          <w:behavior w:val="content"/>
        </w:behaviors>
        <w:guid w:val="{0FE78C1E-292B-4D92-9158-EEFCFCD47999}"/>
      </w:docPartPr>
      <w:docPartBody>
        <w:p w:rsidR="00CE3E90" w:rsidRDefault="009913F5" w:rsidP="009913F5">
          <w:pPr>
            <w:pStyle w:val="D2ADA10BB571476EAE4CD2D46EB6C9AC9"/>
          </w:pPr>
          <w:r w:rsidRPr="0024059C">
            <w:rPr>
              <w:rFonts w:ascii="Segoe UI" w:hAnsi="Segoe UI" w:cs="Segoe UI"/>
              <w:color w:val="A6A6A6" w:themeColor="background1" w:themeShade="A6"/>
              <w:sz w:val="16"/>
              <w:szCs w:val="16"/>
              <w:lang w:val="en-GB"/>
            </w:rPr>
            <w:t>Perc.</w:t>
          </w:r>
        </w:p>
      </w:docPartBody>
    </w:docPart>
    <w:docPart>
      <w:docPartPr>
        <w:name w:val="9AD51B2DB37E481DBC3A604535A87A5F"/>
        <w:category>
          <w:name w:val="General"/>
          <w:gallery w:val="placeholder"/>
        </w:category>
        <w:types>
          <w:type w:val="bbPlcHdr"/>
        </w:types>
        <w:behaviors>
          <w:behavior w:val="content"/>
        </w:behaviors>
        <w:guid w:val="{641F1351-1FF6-4A87-B957-BF1923AC7BE9}"/>
      </w:docPartPr>
      <w:docPartBody>
        <w:p w:rsidR="00CE3E90" w:rsidRDefault="009913F5" w:rsidP="009913F5">
          <w:pPr>
            <w:pStyle w:val="9AD51B2DB37E481DBC3A604535A87A5F9"/>
          </w:pPr>
          <w:r w:rsidRPr="0024059C">
            <w:rPr>
              <w:rFonts w:ascii="Segoe UI" w:hAnsi="Segoe UI" w:cs="Segoe UI"/>
              <w:color w:val="A6A6A6" w:themeColor="background1" w:themeShade="A6"/>
              <w:sz w:val="16"/>
              <w:szCs w:val="16"/>
              <w:lang w:val="en-GB"/>
            </w:rPr>
            <w:t>Perc.</w:t>
          </w:r>
        </w:p>
      </w:docPartBody>
    </w:docPart>
    <w:docPart>
      <w:docPartPr>
        <w:name w:val="3FE43EFB62E14F9ABEABB5611082A45B"/>
        <w:category>
          <w:name w:val="General"/>
          <w:gallery w:val="placeholder"/>
        </w:category>
        <w:types>
          <w:type w:val="bbPlcHdr"/>
        </w:types>
        <w:behaviors>
          <w:behavior w:val="content"/>
        </w:behaviors>
        <w:guid w:val="{70AC4F1B-482A-46AC-B82D-AFBBE7CBC511}"/>
      </w:docPartPr>
      <w:docPartBody>
        <w:p w:rsidR="00CE3E90" w:rsidRDefault="009913F5" w:rsidP="009913F5">
          <w:pPr>
            <w:pStyle w:val="3FE43EFB62E14F9ABEABB5611082A45B9"/>
          </w:pPr>
          <w:r w:rsidRPr="0024059C">
            <w:rPr>
              <w:rFonts w:ascii="Segoe UI" w:hAnsi="Segoe UI" w:cs="Segoe UI"/>
              <w:color w:val="A6A6A6" w:themeColor="background1" w:themeShade="A6"/>
              <w:sz w:val="16"/>
              <w:szCs w:val="16"/>
              <w:lang w:val="en-GB"/>
            </w:rPr>
            <w:t>Perc.</w:t>
          </w:r>
        </w:p>
      </w:docPartBody>
    </w:docPart>
    <w:docPart>
      <w:docPartPr>
        <w:name w:val="069C87832ADF4A14B377747CFB2F40EA"/>
        <w:category>
          <w:name w:val="General"/>
          <w:gallery w:val="placeholder"/>
        </w:category>
        <w:types>
          <w:type w:val="bbPlcHdr"/>
        </w:types>
        <w:behaviors>
          <w:behavior w:val="content"/>
        </w:behaviors>
        <w:guid w:val="{73AF8EE3-1475-441A-B5B7-E7A5727F4F2A}"/>
      </w:docPartPr>
      <w:docPartBody>
        <w:p w:rsidR="00CE3E90" w:rsidRDefault="009913F5" w:rsidP="009913F5">
          <w:pPr>
            <w:pStyle w:val="069C87832ADF4A14B377747CFB2F40EA9"/>
          </w:pPr>
          <w:r w:rsidRPr="0024059C">
            <w:rPr>
              <w:rFonts w:ascii="Segoe UI" w:hAnsi="Segoe UI" w:cs="Segoe UI"/>
              <w:color w:val="A6A6A6" w:themeColor="background1" w:themeShade="A6"/>
              <w:sz w:val="16"/>
              <w:szCs w:val="16"/>
              <w:lang w:val="en-GB"/>
            </w:rPr>
            <w:t>Perc.</w:t>
          </w:r>
        </w:p>
      </w:docPartBody>
    </w:docPart>
    <w:docPart>
      <w:docPartPr>
        <w:name w:val="41F6E498F4694F4FBBCDCE15D2FCE569"/>
        <w:category>
          <w:name w:val="General"/>
          <w:gallery w:val="placeholder"/>
        </w:category>
        <w:types>
          <w:type w:val="bbPlcHdr"/>
        </w:types>
        <w:behaviors>
          <w:behavior w:val="content"/>
        </w:behaviors>
        <w:guid w:val="{91D4167E-FCEE-4900-A21E-95D74FD5B12A}"/>
      </w:docPartPr>
      <w:docPartBody>
        <w:p w:rsidR="00CE3E90" w:rsidRDefault="009913F5" w:rsidP="009913F5">
          <w:pPr>
            <w:pStyle w:val="41F6E498F4694F4FBBCDCE15D2FCE5699"/>
          </w:pPr>
          <w:r w:rsidRPr="0024059C">
            <w:rPr>
              <w:rFonts w:ascii="Segoe UI" w:hAnsi="Segoe UI" w:cs="Segoe UI"/>
              <w:color w:val="A6A6A6" w:themeColor="background1" w:themeShade="A6"/>
              <w:sz w:val="16"/>
              <w:szCs w:val="16"/>
              <w:lang w:val="en-GB"/>
            </w:rPr>
            <w:t>Perc.</w:t>
          </w:r>
        </w:p>
      </w:docPartBody>
    </w:docPart>
    <w:docPart>
      <w:docPartPr>
        <w:name w:val="21ED144F62F9415E8257F89A8E595AC5"/>
        <w:category>
          <w:name w:val="General"/>
          <w:gallery w:val="placeholder"/>
        </w:category>
        <w:types>
          <w:type w:val="bbPlcHdr"/>
        </w:types>
        <w:behaviors>
          <w:behavior w:val="content"/>
        </w:behaviors>
        <w:guid w:val="{FED8FE58-1381-422D-B747-3A3F90FF7A5E}"/>
      </w:docPartPr>
      <w:docPartBody>
        <w:p w:rsidR="00CE3E90" w:rsidRDefault="009913F5" w:rsidP="009913F5">
          <w:pPr>
            <w:pStyle w:val="21ED144F62F9415E8257F89A8E595AC59"/>
          </w:pPr>
          <w:r w:rsidRPr="0024059C">
            <w:rPr>
              <w:rFonts w:ascii="Segoe UI" w:hAnsi="Segoe UI" w:cs="Segoe UI"/>
              <w:color w:val="A6A6A6" w:themeColor="background1" w:themeShade="A6"/>
              <w:sz w:val="16"/>
              <w:szCs w:val="16"/>
              <w:lang w:val="en-GB"/>
            </w:rPr>
            <w:t>Perc.</w:t>
          </w:r>
        </w:p>
      </w:docPartBody>
    </w:docPart>
    <w:docPart>
      <w:docPartPr>
        <w:name w:val="94AFBDD3303D4AF4BC5B83F63C498E40"/>
        <w:category>
          <w:name w:val="General"/>
          <w:gallery w:val="placeholder"/>
        </w:category>
        <w:types>
          <w:type w:val="bbPlcHdr"/>
        </w:types>
        <w:behaviors>
          <w:behavior w:val="content"/>
        </w:behaviors>
        <w:guid w:val="{04E7C9D0-290D-4AD9-AF64-BF772FD9C6C4}"/>
      </w:docPartPr>
      <w:docPartBody>
        <w:p w:rsidR="00CE3E90" w:rsidRDefault="009913F5" w:rsidP="009913F5">
          <w:pPr>
            <w:pStyle w:val="94AFBDD3303D4AF4BC5B83F63C498E409"/>
          </w:pPr>
          <w:r w:rsidRPr="0024059C">
            <w:rPr>
              <w:rFonts w:ascii="Segoe UI" w:hAnsi="Segoe UI" w:cs="Segoe UI"/>
              <w:color w:val="A6A6A6" w:themeColor="background1" w:themeShade="A6"/>
              <w:sz w:val="16"/>
              <w:szCs w:val="16"/>
              <w:lang w:val="en-GB"/>
            </w:rPr>
            <w:t>Perc.</w:t>
          </w:r>
        </w:p>
      </w:docPartBody>
    </w:docPart>
    <w:docPart>
      <w:docPartPr>
        <w:name w:val="7DDDD56F7EB04FB58008B66009583282"/>
        <w:category>
          <w:name w:val="General"/>
          <w:gallery w:val="placeholder"/>
        </w:category>
        <w:types>
          <w:type w:val="bbPlcHdr"/>
        </w:types>
        <w:behaviors>
          <w:behavior w:val="content"/>
        </w:behaviors>
        <w:guid w:val="{6B01197C-A1DA-4A8A-B790-91C921C96B8D}"/>
      </w:docPartPr>
      <w:docPartBody>
        <w:p w:rsidR="00CE3E90" w:rsidRDefault="009913F5" w:rsidP="009913F5">
          <w:pPr>
            <w:pStyle w:val="7DDDD56F7EB04FB58008B660095832829"/>
          </w:pPr>
          <w:r w:rsidRPr="0024059C">
            <w:rPr>
              <w:rFonts w:ascii="Segoe UI" w:hAnsi="Segoe UI" w:cs="Segoe UI"/>
              <w:color w:val="A6A6A6" w:themeColor="background1" w:themeShade="A6"/>
              <w:sz w:val="16"/>
              <w:szCs w:val="16"/>
              <w:lang w:val="en-GB"/>
            </w:rPr>
            <w:t>Perc.</w:t>
          </w:r>
        </w:p>
      </w:docPartBody>
    </w:docPart>
    <w:docPart>
      <w:docPartPr>
        <w:name w:val="789F5FC8A6FB462D91D5B70915D3730B"/>
        <w:category>
          <w:name w:val="General"/>
          <w:gallery w:val="placeholder"/>
        </w:category>
        <w:types>
          <w:type w:val="bbPlcHdr"/>
        </w:types>
        <w:behaviors>
          <w:behavior w:val="content"/>
        </w:behaviors>
        <w:guid w:val="{FE7B5D66-1C79-48B1-B45E-A6FA814FE8A8}"/>
      </w:docPartPr>
      <w:docPartBody>
        <w:p w:rsidR="00CE3E90" w:rsidRDefault="009913F5" w:rsidP="009913F5">
          <w:pPr>
            <w:pStyle w:val="789F5FC8A6FB462D91D5B70915D3730B9"/>
          </w:pPr>
          <w:r w:rsidRPr="0024059C">
            <w:rPr>
              <w:rFonts w:ascii="Segoe UI" w:hAnsi="Segoe UI" w:cs="Segoe UI"/>
              <w:color w:val="A6A6A6" w:themeColor="background1" w:themeShade="A6"/>
              <w:sz w:val="16"/>
              <w:szCs w:val="16"/>
              <w:lang w:val="en-GB"/>
            </w:rPr>
            <w:t>Perc.</w:t>
          </w:r>
        </w:p>
      </w:docPartBody>
    </w:docPart>
    <w:docPart>
      <w:docPartPr>
        <w:name w:val="F9ADCC8CEF0543D1856EB11D518BE035"/>
        <w:category>
          <w:name w:val="General"/>
          <w:gallery w:val="placeholder"/>
        </w:category>
        <w:types>
          <w:type w:val="bbPlcHdr"/>
        </w:types>
        <w:behaviors>
          <w:behavior w:val="content"/>
        </w:behaviors>
        <w:guid w:val="{57D45D79-C604-4A0E-908B-E42DEF6E4845}"/>
      </w:docPartPr>
      <w:docPartBody>
        <w:p w:rsidR="00CE3E90" w:rsidRDefault="009913F5" w:rsidP="009913F5">
          <w:pPr>
            <w:pStyle w:val="F9ADCC8CEF0543D1856EB11D518BE0359"/>
          </w:pPr>
          <w:r w:rsidRPr="00F649BA">
            <w:rPr>
              <w:rFonts w:ascii="Segoe UI" w:hAnsi="Segoe UI" w:cs="Segoe UI"/>
              <w:color w:val="FFFFFF" w:themeColor="background1"/>
              <w:sz w:val="16"/>
              <w:szCs w:val="16"/>
              <w:lang w:val="en-GB"/>
            </w:rPr>
            <w:t>Perc.</w:t>
          </w:r>
        </w:p>
      </w:docPartBody>
    </w:docPart>
    <w:docPart>
      <w:docPartPr>
        <w:name w:val="8C1AC63EE4274E149C979B904DD16506"/>
        <w:category>
          <w:name w:val="General"/>
          <w:gallery w:val="placeholder"/>
        </w:category>
        <w:types>
          <w:type w:val="bbPlcHdr"/>
        </w:types>
        <w:behaviors>
          <w:behavior w:val="content"/>
        </w:behaviors>
        <w:guid w:val="{9D24B901-D511-485F-B030-4C2C6DC766DB}"/>
      </w:docPartPr>
      <w:docPartBody>
        <w:p w:rsidR="00CE3E90" w:rsidRDefault="009913F5" w:rsidP="009913F5">
          <w:pPr>
            <w:pStyle w:val="8C1AC63EE4274E149C979B904DD165069"/>
          </w:pPr>
          <w:r w:rsidRPr="00F649BA">
            <w:rPr>
              <w:rFonts w:ascii="Segoe UI" w:hAnsi="Segoe UI" w:cs="Segoe UI"/>
              <w:color w:val="FFFFFF" w:themeColor="background1"/>
              <w:sz w:val="16"/>
              <w:szCs w:val="16"/>
              <w:lang w:val="en-GB"/>
            </w:rPr>
            <w:t>Perc.</w:t>
          </w:r>
        </w:p>
      </w:docPartBody>
    </w:docPart>
    <w:docPart>
      <w:docPartPr>
        <w:name w:val="1A8DF5B6CD9B41D2A38478B7F76A4EE9"/>
        <w:category>
          <w:name w:val="General"/>
          <w:gallery w:val="placeholder"/>
        </w:category>
        <w:types>
          <w:type w:val="bbPlcHdr"/>
        </w:types>
        <w:behaviors>
          <w:behavior w:val="content"/>
        </w:behaviors>
        <w:guid w:val="{2560CDEC-C342-43D1-AF18-E3893658F30D}"/>
      </w:docPartPr>
      <w:docPartBody>
        <w:p w:rsidR="00CE3E90" w:rsidRDefault="009913F5" w:rsidP="009913F5">
          <w:pPr>
            <w:pStyle w:val="1A8DF5B6CD9B41D2A38478B7F76A4EE99"/>
          </w:pPr>
          <w:r w:rsidRPr="00AA5454">
            <w:rPr>
              <w:rFonts w:ascii="Segoe UI" w:hAnsi="Segoe UI" w:cs="Segoe UI"/>
              <w:color w:val="A6A6A6" w:themeColor="background1" w:themeShade="A6"/>
              <w:sz w:val="16"/>
              <w:szCs w:val="16"/>
              <w:lang w:val="en-GB"/>
            </w:rPr>
            <w:t>Enter text.</w:t>
          </w:r>
        </w:p>
      </w:docPartBody>
    </w:docPart>
    <w:docPart>
      <w:docPartPr>
        <w:name w:val="7641F83FD7364979BF9536F1203AAF15"/>
        <w:category>
          <w:name w:val="General"/>
          <w:gallery w:val="placeholder"/>
        </w:category>
        <w:types>
          <w:type w:val="bbPlcHdr"/>
        </w:types>
        <w:behaviors>
          <w:behavior w:val="content"/>
        </w:behaviors>
        <w:guid w:val="{DE5D8DB4-B3BA-4995-B1FC-BBC53FFEE68E}"/>
      </w:docPartPr>
      <w:docPartBody>
        <w:p w:rsidR="00CE3E90" w:rsidRDefault="009913F5" w:rsidP="009913F5">
          <w:pPr>
            <w:pStyle w:val="7641F83FD7364979BF9536F1203AAF159"/>
          </w:pPr>
          <w:r w:rsidRPr="0024059C">
            <w:rPr>
              <w:rFonts w:ascii="Segoe UI" w:hAnsi="Segoe UI" w:cs="Segoe UI"/>
              <w:color w:val="A6A6A6" w:themeColor="background1" w:themeShade="A6"/>
              <w:sz w:val="16"/>
              <w:szCs w:val="16"/>
              <w:lang w:val="en-GB"/>
            </w:rPr>
            <w:t>Perc.</w:t>
          </w:r>
        </w:p>
      </w:docPartBody>
    </w:docPart>
    <w:docPart>
      <w:docPartPr>
        <w:name w:val="D875A19C4386440A9DA52107439C2FA1"/>
        <w:category>
          <w:name w:val="General"/>
          <w:gallery w:val="placeholder"/>
        </w:category>
        <w:types>
          <w:type w:val="bbPlcHdr"/>
        </w:types>
        <w:behaviors>
          <w:behavior w:val="content"/>
        </w:behaviors>
        <w:guid w:val="{D194249E-3959-418E-8815-D7D55108DBD6}"/>
      </w:docPartPr>
      <w:docPartBody>
        <w:p w:rsidR="00CE3E90" w:rsidRDefault="009913F5" w:rsidP="009913F5">
          <w:pPr>
            <w:pStyle w:val="D875A19C4386440A9DA52107439C2FA19"/>
          </w:pPr>
          <w:r w:rsidRPr="0024059C">
            <w:rPr>
              <w:rFonts w:ascii="Segoe UI" w:hAnsi="Segoe UI" w:cs="Segoe UI"/>
              <w:color w:val="A6A6A6" w:themeColor="background1" w:themeShade="A6"/>
              <w:sz w:val="16"/>
              <w:szCs w:val="16"/>
              <w:lang w:val="en-GB"/>
            </w:rPr>
            <w:t>Perc.</w:t>
          </w:r>
        </w:p>
      </w:docPartBody>
    </w:docPart>
    <w:docPart>
      <w:docPartPr>
        <w:name w:val="907CBB7EF4B349E6B370296976C94C7F"/>
        <w:category>
          <w:name w:val="General"/>
          <w:gallery w:val="placeholder"/>
        </w:category>
        <w:types>
          <w:type w:val="bbPlcHdr"/>
        </w:types>
        <w:behaviors>
          <w:behavior w:val="content"/>
        </w:behaviors>
        <w:guid w:val="{1BCE23A9-E79C-47B2-82A0-95235F6AA55E}"/>
      </w:docPartPr>
      <w:docPartBody>
        <w:p w:rsidR="00CE3E90" w:rsidRDefault="009913F5" w:rsidP="009913F5">
          <w:pPr>
            <w:pStyle w:val="907CBB7EF4B349E6B370296976C94C7F9"/>
          </w:pPr>
          <w:r w:rsidRPr="0024059C">
            <w:rPr>
              <w:rFonts w:ascii="Segoe UI" w:hAnsi="Segoe UI" w:cs="Segoe UI"/>
              <w:color w:val="A6A6A6" w:themeColor="background1" w:themeShade="A6"/>
              <w:sz w:val="16"/>
              <w:szCs w:val="16"/>
              <w:lang w:val="en-GB"/>
            </w:rPr>
            <w:t>Perc.</w:t>
          </w:r>
        </w:p>
      </w:docPartBody>
    </w:docPart>
    <w:docPart>
      <w:docPartPr>
        <w:name w:val="CC068305A9854F1AB22E1E411CABAE1A"/>
        <w:category>
          <w:name w:val="General"/>
          <w:gallery w:val="placeholder"/>
        </w:category>
        <w:types>
          <w:type w:val="bbPlcHdr"/>
        </w:types>
        <w:behaviors>
          <w:behavior w:val="content"/>
        </w:behaviors>
        <w:guid w:val="{07CF13D8-4A68-47F9-A301-8943C6AB95D1}"/>
      </w:docPartPr>
      <w:docPartBody>
        <w:p w:rsidR="00CE3E90" w:rsidRDefault="009913F5" w:rsidP="009913F5">
          <w:pPr>
            <w:pStyle w:val="CC068305A9854F1AB22E1E411CABAE1A9"/>
          </w:pPr>
          <w:r w:rsidRPr="0024059C">
            <w:rPr>
              <w:rFonts w:ascii="Segoe UI" w:hAnsi="Segoe UI" w:cs="Segoe UI"/>
              <w:color w:val="A6A6A6" w:themeColor="background1" w:themeShade="A6"/>
              <w:sz w:val="16"/>
              <w:szCs w:val="16"/>
              <w:lang w:val="en-GB"/>
            </w:rPr>
            <w:t>Perc.</w:t>
          </w:r>
        </w:p>
      </w:docPartBody>
    </w:docPart>
    <w:docPart>
      <w:docPartPr>
        <w:name w:val="AD5B632CF4F24F8189D1D82141B3EC7A"/>
        <w:category>
          <w:name w:val="General"/>
          <w:gallery w:val="placeholder"/>
        </w:category>
        <w:types>
          <w:type w:val="bbPlcHdr"/>
        </w:types>
        <w:behaviors>
          <w:behavior w:val="content"/>
        </w:behaviors>
        <w:guid w:val="{1CE24161-2234-40A5-8E19-5D6723DAB381}"/>
      </w:docPartPr>
      <w:docPartBody>
        <w:p w:rsidR="00CE3E90" w:rsidRDefault="009913F5" w:rsidP="009913F5">
          <w:pPr>
            <w:pStyle w:val="AD5B632CF4F24F8189D1D82141B3EC7A9"/>
          </w:pPr>
          <w:r w:rsidRPr="0024059C">
            <w:rPr>
              <w:rFonts w:ascii="Segoe UI" w:hAnsi="Segoe UI" w:cs="Segoe UI"/>
              <w:color w:val="A6A6A6" w:themeColor="background1" w:themeShade="A6"/>
              <w:sz w:val="16"/>
              <w:szCs w:val="16"/>
              <w:lang w:val="en-GB"/>
            </w:rPr>
            <w:t>Perc.</w:t>
          </w:r>
        </w:p>
      </w:docPartBody>
    </w:docPart>
    <w:docPart>
      <w:docPartPr>
        <w:name w:val="9C6975079B154242A284EBE678A12618"/>
        <w:category>
          <w:name w:val="General"/>
          <w:gallery w:val="placeholder"/>
        </w:category>
        <w:types>
          <w:type w:val="bbPlcHdr"/>
        </w:types>
        <w:behaviors>
          <w:behavior w:val="content"/>
        </w:behaviors>
        <w:guid w:val="{DEC70470-0AE5-4054-BE49-633986A7215A}"/>
      </w:docPartPr>
      <w:docPartBody>
        <w:p w:rsidR="00CE3E90" w:rsidRDefault="009913F5" w:rsidP="009913F5">
          <w:pPr>
            <w:pStyle w:val="9C6975079B154242A284EBE678A126189"/>
          </w:pPr>
          <w:r w:rsidRPr="0024059C">
            <w:rPr>
              <w:rFonts w:ascii="Segoe UI" w:hAnsi="Segoe UI" w:cs="Segoe UI"/>
              <w:color w:val="A6A6A6" w:themeColor="background1" w:themeShade="A6"/>
              <w:sz w:val="16"/>
              <w:szCs w:val="16"/>
              <w:lang w:val="en-GB"/>
            </w:rPr>
            <w:t>Perc.</w:t>
          </w:r>
        </w:p>
      </w:docPartBody>
    </w:docPart>
    <w:docPart>
      <w:docPartPr>
        <w:name w:val="B041ECE821864D2B91752D2524DB5EB9"/>
        <w:category>
          <w:name w:val="General"/>
          <w:gallery w:val="placeholder"/>
        </w:category>
        <w:types>
          <w:type w:val="bbPlcHdr"/>
        </w:types>
        <w:behaviors>
          <w:behavior w:val="content"/>
        </w:behaviors>
        <w:guid w:val="{80768A20-2D21-4817-B7B9-012AC57C0E30}"/>
      </w:docPartPr>
      <w:docPartBody>
        <w:p w:rsidR="00CE3E90" w:rsidRDefault="009913F5" w:rsidP="009913F5">
          <w:pPr>
            <w:pStyle w:val="B041ECE821864D2B91752D2524DB5EB99"/>
          </w:pPr>
          <w:r w:rsidRPr="0024059C">
            <w:rPr>
              <w:rFonts w:ascii="Segoe UI" w:hAnsi="Segoe UI" w:cs="Segoe UI"/>
              <w:color w:val="A6A6A6" w:themeColor="background1" w:themeShade="A6"/>
              <w:sz w:val="16"/>
              <w:szCs w:val="16"/>
              <w:lang w:val="en-GB"/>
            </w:rPr>
            <w:t>Perc.</w:t>
          </w:r>
        </w:p>
      </w:docPartBody>
    </w:docPart>
    <w:docPart>
      <w:docPartPr>
        <w:name w:val="65A4AF201E0449B3AA912AC3F0459B2B"/>
        <w:category>
          <w:name w:val="General"/>
          <w:gallery w:val="placeholder"/>
        </w:category>
        <w:types>
          <w:type w:val="bbPlcHdr"/>
        </w:types>
        <w:behaviors>
          <w:behavior w:val="content"/>
        </w:behaviors>
        <w:guid w:val="{2ED46242-C94A-4DC1-99FD-2D7C31A68285}"/>
      </w:docPartPr>
      <w:docPartBody>
        <w:p w:rsidR="00CE3E90" w:rsidRDefault="009913F5" w:rsidP="009913F5">
          <w:pPr>
            <w:pStyle w:val="65A4AF201E0449B3AA912AC3F0459B2B9"/>
          </w:pPr>
          <w:r w:rsidRPr="0024059C">
            <w:rPr>
              <w:rFonts w:ascii="Segoe UI" w:hAnsi="Segoe UI" w:cs="Segoe UI"/>
              <w:color w:val="A6A6A6" w:themeColor="background1" w:themeShade="A6"/>
              <w:sz w:val="16"/>
              <w:szCs w:val="16"/>
              <w:lang w:val="en-GB"/>
            </w:rPr>
            <w:t>Perc.</w:t>
          </w:r>
        </w:p>
      </w:docPartBody>
    </w:docPart>
    <w:docPart>
      <w:docPartPr>
        <w:name w:val="6FEDF4CA999E46F8ABFDBF2C66B27A7E"/>
        <w:category>
          <w:name w:val="General"/>
          <w:gallery w:val="placeholder"/>
        </w:category>
        <w:types>
          <w:type w:val="bbPlcHdr"/>
        </w:types>
        <w:behaviors>
          <w:behavior w:val="content"/>
        </w:behaviors>
        <w:guid w:val="{471862BE-469B-475F-8CEF-45EECDA33342}"/>
      </w:docPartPr>
      <w:docPartBody>
        <w:p w:rsidR="00CE3E90" w:rsidRDefault="009913F5" w:rsidP="009913F5">
          <w:pPr>
            <w:pStyle w:val="6FEDF4CA999E46F8ABFDBF2C66B27A7E9"/>
          </w:pPr>
          <w:r w:rsidRPr="0024059C">
            <w:rPr>
              <w:rFonts w:ascii="Segoe UI" w:hAnsi="Segoe UI" w:cs="Segoe UI"/>
              <w:color w:val="A6A6A6" w:themeColor="background1" w:themeShade="A6"/>
              <w:sz w:val="16"/>
              <w:szCs w:val="16"/>
              <w:lang w:val="en-GB"/>
            </w:rPr>
            <w:t>Perc.</w:t>
          </w:r>
        </w:p>
      </w:docPartBody>
    </w:docPart>
    <w:docPart>
      <w:docPartPr>
        <w:name w:val="FE4165A18D014B1BA80BDA8B57932CE3"/>
        <w:category>
          <w:name w:val="General"/>
          <w:gallery w:val="placeholder"/>
        </w:category>
        <w:types>
          <w:type w:val="bbPlcHdr"/>
        </w:types>
        <w:behaviors>
          <w:behavior w:val="content"/>
        </w:behaviors>
        <w:guid w:val="{62DB4A66-51A4-485A-999A-C833CF3AA93C}"/>
      </w:docPartPr>
      <w:docPartBody>
        <w:p w:rsidR="00CE3E90" w:rsidRDefault="009913F5" w:rsidP="009913F5">
          <w:pPr>
            <w:pStyle w:val="FE4165A18D014B1BA80BDA8B57932CE39"/>
          </w:pPr>
          <w:r w:rsidRPr="0024059C">
            <w:rPr>
              <w:rFonts w:ascii="Segoe UI" w:hAnsi="Segoe UI" w:cs="Segoe UI"/>
              <w:color w:val="A6A6A6" w:themeColor="background1" w:themeShade="A6"/>
              <w:sz w:val="16"/>
              <w:szCs w:val="16"/>
              <w:lang w:val="en-GB"/>
            </w:rPr>
            <w:t>Perc.</w:t>
          </w:r>
        </w:p>
      </w:docPartBody>
    </w:docPart>
    <w:docPart>
      <w:docPartPr>
        <w:name w:val="982AD7DCBE684CD6BD1576B20DC1C3C1"/>
        <w:category>
          <w:name w:val="General"/>
          <w:gallery w:val="placeholder"/>
        </w:category>
        <w:types>
          <w:type w:val="bbPlcHdr"/>
        </w:types>
        <w:behaviors>
          <w:behavior w:val="content"/>
        </w:behaviors>
        <w:guid w:val="{FEF95CDF-9B6F-42F4-AAB3-BB31AC3A0704}"/>
      </w:docPartPr>
      <w:docPartBody>
        <w:p w:rsidR="00CE3E90" w:rsidRDefault="009913F5" w:rsidP="009913F5">
          <w:pPr>
            <w:pStyle w:val="982AD7DCBE684CD6BD1576B20DC1C3C19"/>
          </w:pPr>
          <w:r w:rsidRPr="0024059C">
            <w:rPr>
              <w:rFonts w:ascii="Segoe UI" w:hAnsi="Segoe UI" w:cs="Segoe UI"/>
              <w:color w:val="A6A6A6" w:themeColor="background1" w:themeShade="A6"/>
              <w:sz w:val="16"/>
              <w:szCs w:val="16"/>
              <w:lang w:val="en-GB"/>
            </w:rPr>
            <w:t>Perc.</w:t>
          </w:r>
        </w:p>
      </w:docPartBody>
    </w:docPart>
    <w:docPart>
      <w:docPartPr>
        <w:name w:val="E4BCFB58E94C454E980C180D7B1471BC"/>
        <w:category>
          <w:name w:val="General"/>
          <w:gallery w:val="placeholder"/>
        </w:category>
        <w:types>
          <w:type w:val="bbPlcHdr"/>
        </w:types>
        <w:behaviors>
          <w:behavior w:val="content"/>
        </w:behaviors>
        <w:guid w:val="{C3577474-0211-4744-BF99-5A2CDEBC63EC}"/>
      </w:docPartPr>
      <w:docPartBody>
        <w:p w:rsidR="00CE3E90" w:rsidRDefault="009913F5" w:rsidP="009913F5">
          <w:pPr>
            <w:pStyle w:val="E4BCFB58E94C454E980C180D7B1471BC9"/>
          </w:pPr>
          <w:r w:rsidRPr="0024059C">
            <w:rPr>
              <w:rFonts w:ascii="Segoe UI" w:hAnsi="Segoe UI" w:cs="Segoe UI"/>
              <w:color w:val="A6A6A6" w:themeColor="background1" w:themeShade="A6"/>
              <w:sz w:val="16"/>
              <w:szCs w:val="16"/>
              <w:lang w:val="en-GB"/>
            </w:rPr>
            <w:t>Perc.</w:t>
          </w:r>
        </w:p>
      </w:docPartBody>
    </w:docPart>
    <w:docPart>
      <w:docPartPr>
        <w:name w:val="3FCF0C26630A43038E4F0B94DEDD5802"/>
        <w:category>
          <w:name w:val="General"/>
          <w:gallery w:val="placeholder"/>
        </w:category>
        <w:types>
          <w:type w:val="bbPlcHdr"/>
        </w:types>
        <w:behaviors>
          <w:behavior w:val="content"/>
        </w:behaviors>
        <w:guid w:val="{FE73E876-B37D-4A9F-8F63-13EFE7CB59C1}"/>
      </w:docPartPr>
      <w:docPartBody>
        <w:p w:rsidR="00CE3E90" w:rsidRDefault="009913F5" w:rsidP="009913F5">
          <w:pPr>
            <w:pStyle w:val="3FCF0C26630A43038E4F0B94DEDD58029"/>
          </w:pPr>
          <w:r w:rsidRPr="0024059C">
            <w:rPr>
              <w:rFonts w:ascii="Segoe UI" w:hAnsi="Segoe UI" w:cs="Segoe UI"/>
              <w:color w:val="A6A6A6" w:themeColor="background1" w:themeShade="A6"/>
              <w:sz w:val="16"/>
              <w:szCs w:val="16"/>
              <w:lang w:val="en-GB"/>
            </w:rPr>
            <w:t>Perc.</w:t>
          </w:r>
        </w:p>
      </w:docPartBody>
    </w:docPart>
    <w:docPart>
      <w:docPartPr>
        <w:name w:val="BF19F155EE1746FF8E628F6018AE2DC8"/>
        <w:category>
          <w:name w:val="General"/>
          <w:gallery w:val="placeholder"/>
        </w:category>
        <w:types>
          <w:type w:val="bbPlcHdr"/>
        </w:types>
        <w:behaviors>
          <w:behavior w:val="content"/>
        </w:behaviors>
        <w:guid w:val="{9908E41B-A236-4A13-BF5F-562C3D0EADBA}"/>
      </w:docPartPr>
      <w:docPartBody>
        <w:p w:rsidR="00CE3E90" w:rsidRDefault="009913F5" w:rsidP="009913F5">
          <w:pPr>
            <w:pStyle w:val="BF19F155EE1746FF8E628F6018AE2DC89"/>
          </w:pPr>
          <w:r w:rsidRPr="0024059C">
            <w:rPr>
              <w:rFonts w:ascii="Segoe UI" w:hAnsi="Segoe UI" w:cs="Segoe UI"/>
              <w:color w:val="A6A6A6" w:themeColor="background1" w:themeShade="A6"/>
              <w:sz w:val="16"/>
              <w:szCs w:val="16"/>
              <w:lang w:val="en-GB"/>
            </w:rPr>
            <w:t>Perc.</w:t>
          </w:r>
        </w:p>
      </w:docPartBody>
    </w:docPart>
    <w:docPart>
      <w:docPartPr>
        <w:name w:val="90983F7BAE00476B907582C05AB0A29C"/>
        <w:category>
          <w:name w:val="General"/>
          <w:gallery w:val="placeholder"/>
        </w:category>
        <w:types>
          <w:type w:val="bbPlcHdr"/>
        </w:types>
        <w:behaviors>
          <w:behavior w:val="content"/>
        </w:behaviors>
        <w:guid w:val="{DBB30DAC-A5B4-4308-8CC9-E46E9F3FA58E}"/>
      </w:docPartPr>
      <w:docPartBody>
        <w:p w:rsidR="00CE3E90" w:rsidRDefault="009913F5" w:rsidP="009913F5">
          <w:pPr>
            <w:pStyle w:val="90983F7BAE00476B907582C05AB0A29C9"/>
          </w:pPr>
          <w:r w:rsidRPr="0024059C">
            <w:rPr>
              <w:rFonts w:ascii="Segoe UI" w:hAnsi="Segoe UI" w:cs="Segoe UI"/>
              <w:color w:val="A6A6A6" w:themeColor="background1" w:themeShade="A6"/>
              <w:sz w:val="16"/>
              <w:szCs w:val="16"/>
              <w:lang w:val="en-GB"/>
            </w:rPr>
            <w:t>Perc.</w:t>
          </w:r>
        </w:p>
      </w:docPartBody>
    </w:docPart>
    <w:docPart>
      <w:docPartPr>
        <w:name w:val="9FB015D4DFF4421E98363EFBD4CD3AE2"/>
        <w:category>
          <w:name w:val="General"/>
          <w:gallery w:val="placeholder"/>
        </w:category>
        <w:types>
          <w:type w:val="bbPlcHdr"/>
        </w:types>
        <w:behaviors>
          <w:behavior w:val="content"/>
        </w:behaviors>
        <w:guid w:val="{5016373E-886E-4EEE-B672-927E18B7C2D6}"/>
      </w:docPartPr>
      <w:docPartBody>
        <w:p w:rsidR="00CE3E90" w:rsidRDefault="009913F5" w:rsidP="009913F5">
          <w:pPr>
            <w:pStyle w:val="9FB015D4DFF4421E98363EFBD4CD3AE29"/>
          </w:pPr>
          <w:r w:rsidRPr="0024059C">
            <w:rPr>
              <w:rFonts w:ascii="Segoe UI" w:hAnsi="Segoe UI" w:cs="Segoe UI"/>
              <w:color w:val="A6A6A6" w:themeColor="background1" w:themeShade="A6"/>
              <w:sz w:val="16"/>
              <w:szCs w:val="16"/>
              <w:lang w:val="en-GB"/>
            </w:rPr>
            <w:t>Perc.</w:t>
          </w:r>
        </w:p>
      </w:docPartBody>
    </w:docPart>
    <w:docPart>
      <w:docPartPr>
        <w:name w:val="1600F90E760D44C2B1A104A4D8C370BF"/>
        <w:category>
          <w:name w:val="General"/>
          <w:gallery w:val="placeholder"/>
        </w:category>
        <w:types>
          <w:type w:val="bbPlcHdr"/>
        </w:types>
        <w:behaviors>
          <w:behavior w:val="content"/>
        </w:behaviors>
        <w:guid w:val="{B9B886BB-0DE3-4500-8979-9CDD75854328}"/>
      </w:docPartPr>
      <w:docPartBody>
        <w:p w:rsidR="00CE3E90" w:rsidRDefault="009913F5" w:rsidP="009913F5">
          <w:pPr>
            <w:pStyle w:val="1600F90E760D44C2B1A104A4D8C370BF9"/>
          </w:pPr>
          <w:r w:rsidRPr="0024059C">
            <w:rPr>
              <w:rFonts w:ascii="Segoe UI" w:hAnsi="Segoe UI" w:cs="Segoe UI"/>
              <w:color w:val="A6A6A6" w:themeColor="background1" w:themeShade="A6"/>
              <w:sz w:val="16"/>
              <w:szCs w:val="16"/>
              <w:lang w:val="en-GB"/>
            </w:rPr>
            <w:t>Perc.</w:t>
          </w:r>
        </w:p>
      </w:docPartBody>
    </w:docPart>
    <w:docPart>
      <w:docPartPr>
        <w:name w:val="70257F29BFDC40CEA9F89A22384764A8"/>
        <w:category>
          <w:name w:val="General"/>
          <w:gallery w:val="placeholder"/>
        </w:category>
        <w:types>
          <w:type w:val="bbPlcHdr"/>
        </w:types>
        <w:behaviors>
          <w:behavior w:val="content"/>
        </w:behaviors>
        <w:guid w:val="{117C454E-0933-43FF-97B5-2724562136EB}"/>
      </w:docPartPr>
      <w:docPartBody>
        <w:p w:rsidR="00CE3E90" w:rsidRDefault="009913F5" w:rsidP="009913F5">
          <w:pPr>
            <w:pStyle w:val="70257F29BFDC40CEA9F89A22384764A89"/>
          </w:pPr>
          <w:r w:rsidRPr="0024059C">
            <w:rPr>
              <w:rFonts w:ascii="Segoe UI" w:hAnsi="Segoe UI" w:cs="Segoe UI"/>
              <w:color w:val="A6A6A6" w:themeColor="background1" w:themeShade="A6"/>
              <w:sz w:val="16"/>
              <w:szCs w:val="16"/>
              <w:lang w:val="en-GB"/>
            </w:rPr>
            <w:t>Perc.</w:t>
          </w:r>
        </w:p>
      </w:docPartBody>
    </w:docPart>
    <w:docPart>
      <w:docPartPr>
        <w:name w:val="8DCE12D6EAB84A429045E292E411405E"/>
        <w:category>
          <w:name w:val="General"/>
          <w:gallery w:val="placeholder"/>
        </w:category>
        <w:types>
          <w:type w:val="bbPlcHdr"/>
        </w:types>
        <w:behaviors>
          <w:behavior w:val="content"/>
        </w:behaviors>
        <w:guid w:val="{F4D81596-7EE9-4750-8B21-CB2143ABB3F4}"/>
      </w:docPartPr>
      <w:docPartBody>
        <w:p w:rsidR="00CE3E90" w:rsidRDefault="009913F5" w:rsidP="009913F5">
          <w:pPr>
            <w:pStyle w:val="8DCE12D6EAB84A429045E292E411405E9"/>
          </w:pPr>
          <w:r w:rsidRPr="0024059C">
            <w:rPr>
              <w:rFonts w:ascii="Segoe UI" w:hAnsi="Segoe UI" w:cs="Segoe UI"/>
              <w:color w:val="A6A6A6" w:themeColor="background1" w:themeShade="A6"/>
              <w:sz w:val="16"/>
              <w:szCs w:val="16"/>
              <w:lang w:val="en-GB"/>
            </w:rPr>
            <w:t>Perc.</w:t>
          </w:r>
        </w:p>
      </w:docPartBody>
    </w:docPart>
    <w:docPart>
      <w:docPartPr>
        <w:name w:val="470C3D5F5A4F4F52B5AAA4C55B83628E"/>
        <w:category>
          <w:name w:val="General"/>
          <w:gallery w:val="placeholder"/>
        </w:category>
        <w:types>
          <w:type w:val="bbPlcHdr"/>
        </w:types>
        <w:behaviors>
          <w:behavior w:val="content"/>
        </w:behaviors>
        <w:guid w:val="{13BB717F-37FE-4771-9693-AEE8A700F143}"/>
      </w:docPartPr>
      <w:docPartBody>
        <w:p w:rsidR="00CE3E90" w:rsidRDefault="009913F5" w:rsidP="009913F5">
          <w:pPr>
            <w:pStyle w:val="470C3D5F5A4F4F52B5AAA4C55B83628E9"/>
          </w:pPr>
          <w:r w:rsidRPr="0024059C">
            <w:rPr>
              <w:rFonts w:ascii="Segoe UI" w:hAnsi="Segoe UI" w:cs="Segoe UI"/>
              <w:color w:val="A6A6A6" w:themeColor="background1" w:themeShade="A6"/>
              <w:sz w:val="16"/>
              <w:szCs w:val="16"/>
              <w:lang w:val="en-GB"/>
            </w:rPr>
            <w:t>Perc.</w:t>
          </w:r>
        </w:p>
      </w:docPartBody>
    </w:docPart>
    <w:docPart>
      <w:docPartPr>
        <w:name w:val="61C20E6C3B6040C18E0C05300E38CC97"/>
        <w:category>
          <w:name w:val="General"/>
          <w:gallery w:val="placeholder"/>
        </w:category>
        <w:types>
          <w:type w:val="bbPlcHdr"/>
        </w:types>
        <w:behaviors>
          <w:behavior w:val="content"/>
        </w:behaviors>
        <w:guid w:val="{4921DE6C-53F9-4A2E-B599-1A5C0C5993D4}"/>
      </w:docPartPr>
      <w:docPartBody>
        <w:p w:rsidR="00CE3E90" w:rsidRDefault="009913F5" w:rsidP="009913F5">
          <w:pPr>
            <w:pStyle w:val="61C20E6C3B6040C18E0C05300E38CC979"/>
          </w:pPr>
          <w:r w:rsidRPr="0024059C">
            <w:rPr>
              <w:rFonts w:ascii="Segoe UI" w:hAnsi="Segoe UI" w:cs="Segoe UI"/>
              <w:color w:val="A6A6A6" w:themeColor="background1" w:themeShade="A6"/>
              <w:sz w:val="16"/>
              <w:szCs w:val="16"/>
              <w:lang w:val="en-GB"/>
            </w:rPr>
            <w:t>Perc.</w:t>
          </w:r>
        </w:p>
      </w:docPartBody>
    </w:docPart>
    <w:docPart>
      <w:docPartPr>
        <w:name w:val="8C75144BD74D4F6BB89E1D6BD8303CA8"/>
        <w:category>
          <w:name w:val="General"/>
          <w:gallery w:val="placeholder"/>
        </w:category>
        <w:types>
          <w:type w:val="bbPlcHdr"/>
        </w:types>
        <w:behaviors>
          <w:behavior w:val="content"/>
        </w:behaviors>
        <w:guid w:val="{F854D5EE-170C-4F15-8A31-09B4E35F7D84}"/>
      </w:docPartPr>
      <w:docPartBody>
        <w:p w:rsidR="00CE3E90" w:rsidRDefault="009913F5" w:rsidP="009913F5">
          <w:pPr>
            <w:pStyle w:val="8C75144BD74D4F6BB89E1D6BD8303CA89"/>
          </w:pPr>
          <w:r w:rsidRPr="0024059C">
            <w:rPr>
              <w:rFonts w:ascii="Segoe UI" w:hAnsi="Segoe UI" w:cs="Segoe UI"/>
              <w:color w:val="A6A6A6" w:themeColor="background1" w:themeShade="A6"/>
              <w:sz w:val="16"/>
              <w:szCs w:val="16"/>
              <w:lang w:val="en-GB"/>
            </w:rPr>
            <w:t>Perc.</w:t>
          </w:r>
        </w:p>
      </w:docPartBody>
    </w:docPart>
    <w:docPart>
      <w:docPartPr>
        <w:name w:val="BB9F70535BFB42368085A1720EF2BFF4"/>
        <w:category>
          <w:name w:val="General"/>
          <w:gallery w:val="placeholder"/>
        </w:category>
        <w:types>
          <w:type w:val="bbPlcHdr"/>
        </w:types>
        <w:behaviors>
          <w:behavior w:val="content"/>
        </w:behaviors>
        <w:guid w:val="{D3D09660-0A79-46E9-A2F2-2A0FF809B3D4}"/>
      </w:docPartPr>
      <w:docPartBody>
        <w:p w:rsidR="00CE3E90" w:rsidRDefault="009913F5" w:rsidP="009913F5">
          <w:pPr>
            <w:pStyle w:val="BB9F70535BFB42368085A1720EF2BFF49"/>
          </w:pPr>
          <w:r w:rsidRPr="004801C1">
            <w:rPr>
              <w:rFonts w:cs="Segoe UI"/>
              <w:color w:val="A6A6A6" w:themeColor="background1" w:themeShade="A6"/>
              <w:sz w:val="16"/>
              <w:szCs w:val="16"/>
            </w:rPr>
            <w:t>Enter text.</w:t>
          </w:r>
        </w:p>
      </w:docPartBody>
    </w:docPart>
    <w:docPart>
      <w:docPartPr>
        <w:name w:val="B14B4264162A486CB0AF9DA38C1AAAFB"/>
        <w:category>
          <w:name w:val="General"/>
          <w:gallery w:val="placeholder"/>
        </w:category>
        <w:types>
          <w:type w:val="bbPlcHdr"/>
        </w:types>
        <w:behaviors>
          <w:behavior w:val="content"/>
        </w:behaviors>
        <w:guid w:val="{09665F3C-5D17-4AB9-9FA6-9A1DDB377A98}"/>
      </w:docPartPr>
      <w:docPartBody>
        <w:p w:rsidR="00CE3E90" w:rsidRDefault="009913F5" w:rsidP="009913F5">
          <w:pPr>
            <w:pStyle w:val="B14B4264162A486CB0AF9DA38C1AAAFB9"/>
          </w:pPr>
          <w:r w:rsidRPr="0024059C">
            <w:rPr>
              <w:rFonts w:ascii="Segoe UI" w:hAnsi="Segoe UI" w:cs="Segoe UI"/>
              <w:color w:val="A6A6A6" w:themeColor="background1" w:themeShade="A6"/>
              <w:sz w:val="16"/>
              <w:szCs w:val="16"/>
              <w:lang w:val="en-GB"/>
            </w:rPr>
            <w:t>Perc.</w:t>
          </w:r>
        </w:p>
      </w:docPartBody>
    </w:docPart>
    <w:docPart>
      <w:docPartPr>
        <w:name w:val="6D8F1E0B4CB14E3C99CD27BB286683E8"/>
        <w:category>
          <w:name w:val="General"/>
          <w:gallery w:val="placeholder"/>
        </w:category>
        <w:types>
          <w:type w:val="bbPlcHdr"/>
        </w:types>
        <w:behaviors>
          <w:behavior w:val="content"/>
        </w:behaviors>
        <w:guid w:val="{A0F2E7A5-5A69-400A-B822-CDFC5C080246}"/>
      </w:docPartPr>
      <w:docPartBody>
        <w:p w:rsidR="00CE3E90" w:rsidRDefault="009913F5" w:rsidP="009913F5">
          <w:pPr>
            <w:pStyle w:val="6D8F1E0B4CB14E3C99CD27BB286683E89"/>
          </w:pPr>
          <w:r w:rsidRPr="0024059C">
            <w:rPr>
              <w:rFonts w:ascii="Segoe UI" w:hAnsi="Segoe UI" w:cs="Segoe UI"/>
              <w:color w:val="A6A6A6" w:themeColor="background1" w:themeShade="A6"/>
              <w:sz w:val="16"/>
              <w:szCs w:val="16"/>
              <w:lang w:val="en-GB"/>
            </w:rPr>
            <w:t>Perc.</w:t>
          </w:r>
        </w:p>
      </w:docPartBody>
    </w:docPart>
    <w:docPart>
      <w:docPartPr>
        <w:name w:val="574EF1073E1D4528BA5BB57D2D0E4E4B"/>
        <w:category>
          <w:name w:val="General"/>
          <w:gallery w:val="placeholder"/>
        </w:category>
        <w:types>
          <w:type w:val="bbPlcHdr"/>
        </w:types>
        <w:behaviors>
          <w:behavior w:val="content"/>
        </w:behaviors>
        <w:guid w:val="{40F513EB-D370-4FDA-9C5D-2728116DE46E}"/>
      </w:docPartPr>
      <w:docPartBody>
        <w:p w:rsidR="00CE3E90" w:rsidRDefault="009913F5" w:rsidP="009913F5">
          <w:pPr>
            <w:pStyle w:val="574EF1073E1D4528BA5BB57D2D0E4E4B9"/>
          </w:pPr>
          <w:r w:rsidRPr="004801C1">
            <w:rPr>
              <w:rFonts w:cs="Segoe UI"/>
              <w:color w:val="A6A6A6" w:themeColor="background1" w:themeShade="A6"/>
              <w:sz w:val="16"/>
              <w:szCs w:val="16"/>
            </w:rPr>
            <w:t>Enter text.</w:t>
          </w:r>
        </w:p>
      </w:docPartBody>
    </w:docPart>
    <w:docPart>
      <w:docPartPr>
        <w:name w:val="69C912E2104F402F827EB6F912506A80"/>
        <w:category>
          <w:name w:val="General"/>
          <w:gallery w:val="placeholder"/>
        </w:category>
        <w:types>
          <w:type w:val="bbPlcHdr"/>
        </w:types>
        <w:behaviors>
          <w:behavior w:val="content"/>
        </w:behaviors>
        <w:guid w:val="{12E364AB-E324-4155-A2DC-8B5406448E17}"/>
      </w:docPartPr>
      <w:docPartBody>
        <w:p w:rsidR="00CE3E90" w:rsidRDefault="009913F5" w:rsidP="009913F5">
          <w:pPr>
            <w:pStyle w:val="69C912E2104F402F827EB6F912506A809"/>
          </w:pPr>
          <w:r w:rsidRPr="0024059C">
            <w:rPr>
              <w:rFonts w:ascii="Segoe UI" w:hAnsi="Segoe UI" w:cs="Segoe UI"/>
              <w:color w:val="A6A6A6" w:themeColor="background1" w:themeShade="A6"/>
              <w:sz w:val="16"/>
              <w:szCs w:val="16"/>
              <w:lang w:val="en-GB"/>
            </w:rPr>
            <w:t>Perc.</w:t>
          </w:r>
        </w:p>
      </w:docPartBody>
    </w:docPart>
    <w:docPart>
      <w:docPartPr>
        <w:name w:val="AB881BCE320F448D9A33757E8060660E"/>
        <w:category>
          <w:name w:val="General"/>
          <w:gallery w:val="placeholder"/>
        </w:category>
        <w:types>
          <w:type w:val="bbPlcHdr"/>
        </w:types>
        <w:behaviors>
          <w:behavior w:val="content"/>
        </w:behaviors>
        <w:guid w:val="{BC974C80-1A0F-41A7-B737-580780A9FB53}"/>
      </w:docPartPr>
      <w:docPartBody>
        <w:p w:rsidR="00CE3E90" w:rsidRDefault="009913F5" w:rsidP="009913F5">
          <w:pPr>
            <w:pStyle w:val="AB881BCE320F448D9A33757E8060660E9"/>
          </w:pPr>
          <w:r w:rsidRPr="0024059C">
            <w:rPr>
              <w:rFonts w:ascii="Segoe UI" w:hAnsi="Segoe UI" w:cs="Segoe UI"/>
              <w:color w:val="A6A6A6" w:themeColor="background1" w:themeShade="A6"/>
              <w:sz w:val="16"/>
              <w:szCs w:val="16"/>
              <w:lang w:val="en-GB"/>
            </w:rPr>
            <w:t>Perc.</w:t>
          </w:r>
        </w:p>
      </w:docPartBody>
    </w:docPart>
    <w:docPart>
      <w:docPartPr>
        <w:name w:val="1B7BED08E51E48BBBA8029D1446538CA"/>
        <w:category>
          <w:name w:val="General"/>
          <w:gallery w:val="placeholder"/>
        </w:category>
        <w:types>
          <w:type w:val="bbPlcHdr"/>
        </w:types>
        <w:behaviors>
          <w:behavior w:val="content"/>
        </w:behaviors>
        <w:guid w:val="{9FD1E40F-2A52-4AF3-A1D3-C2A5D74ED9E1}"/>
      </w:docPartPr>
      <w:docPartBody>
        <w:p w:rsidR="00CE3E90" w:rsidRDefault="009913F5" w:rsidP="009913F5">
          <w:pPr>
            <w:pStyle w:val="1B7BED08E51E48BBBA8029D1446538CA9"/>
          </w:pPr>
          <w:r w:rsidRPr="004801C1">
            <w:rPr>
              <w:rFonts w:cs="Segoe UI"/>
              <w:color w:val="A6A6A6" w:themeColor="background1" w:themeShade="A6"/>
              <w:sz w:val="16"/>
              <w:szCs w:val="16"/>
            </w:rPr>
            <w:t>Enter text.</w:t>
          </w:r>
        </w:p>
      </w:docPartBody>
    </w:docPart>
    <w:docPart>
      <w:docPartPr>
        <w:name w:val="D3CF05F25BA0463FA2589B2A1A275E38"/>
        <w:category>
          <w:name w:val="General"/>
          <w:gallery w:val="placeholder"/>
        </w:category>
        <w:types>
          <w:type w:val="bbPlcHdr"/>
        </w:types>
        <w:behaviors>
          <w:behavior w:val="content"/>
        </w:behaviors>
        <w:guid w:val="{E0362A0E-76C2-4D7E-9B31-7CAD1CDC29A0}"/>
      </w:docPartPr>
      <w:docPartBody>
        <w:p w:rsidR="00CE3E90" w:rsidRDefault="009913F5" w:rsidP="009913F5">
          <w:pPr>
            <w:pStyle w:val="D3CF05F25BA0463FA2589B2A1A275E389"/>
          </w:pPr>
          <w:r w:rsidRPr="0024059C">
            <w:rPr>
              <w:rFonts w:ascii="Segoe UI" w:hAnsi="Segoe UI" w:cs="Segoe UI"/>
              <w:color w:val="A6A6A6" w:themeColor="background1" w:themeShade="A6"/>
              <w:sz w:val="16"/>
              <w:szCs w:val="16"/>
              <w:lang w:val="en-GB"/>
            </w:rPr>
            <w:t>Perc.</w:t>
          </w:r>
        </w:p>
      </w:docPartBody>
    </w:docPart>
    <w:docPart>
      <w:docPartPr>
        <w:name w:val="FA75ACA8A36D455DBB0C6F458BD8558F"/>
        <w:category>
          <w:name w:val="General"/>
          <w:gallery w:val="placeholder"/>
        </w:category>
        <w:types>
          <w:type w:val="bbPlcHdr"/>
        </w:types>
        <w:behaviors>
          <w:behavior w:val="content"/>
        </w:behaviors>
        <w:guid w:val="{A0813EB2-0618-4752-9AAC-91F3338E6A54}"/>
      </w:docPartPr>
      <w:docPartBody>
        <w:p w:rsidR="00CE3E90" w:rsidRDefault="009913F5" w:rsidP="009913F5">
          <w:pPr>
            <w:pStyle w:val="FA75ACA8A36D455DBB0C6F458BD8558F9"/>
          </w:pPr>
          <w:r w:rsidRPr="0024059C">
            <w:rPr>
              <w:rFonts w:ascii="Segoe UI" w:hAnsi="Segoe UI" w:cs="Segoe UI"/>
              <w:color w:val="A6A6A6" w:themeColor="background1" w:themeShade="A6"/>
              <w:sz w:val="16"/>
              <w:szCs w:val="16"/>
              <w:lang w:val="en-GB"/>
            </w:rPr>
            <w:t>Perc.</w:t>
          </w:r>
        </w:p>
      </w:docPartBody>
    </w:docPart>
    <w:docPart>
      <w:docPartPr>
        <w:name w:val="43295222E2C04D07B3151004A3E0BE23"/>
        <w:category>
          <w:name w:val="General"/>
          <w:gallery w:val="placeholder"/>
        </w:category>
        <w:types>
          <w:type w:val="bbPlcHdr"/>
        </w:types>
        <w:behaviors>
          <w:behavior w:val="content"/>
        </w:behaviors>
        <w:guid w:val="{54FEA0CB-0F18-42D9-9983-918FDE2E5DD1}"/>
      </w:docPartPr>
      <w:docPartBody>
        <w:p w:rsidR="00CE3E90" w:rsidRDefault="009913F5" w:rsidP="009913F5">
          <w:pPr>
            <w:pStyle w:val="43295222E2C04D07B3151004A3E0BE239"/>
          </w:pPr>
          <w:r w:rsidRPr="00F649BA">
            <w:rPr>
              <w:rFonts w:ascii="Segoe UI" w:hAnsi="Segoe UI" w:cs="Segoe UI"/>
              <w:color w:val="FFFFFF" w:themeColor="background1"/>
              <w:sz w:val="16"/>
              <w:szCs w:val="16"/>
              <w:lang w:val="en-GB"/>
            </w:rPr>
            <w:t>Perc.</w:t>
          </w:r>
        </w:p>
      </w:docPartBody>
    </w:docPart>
    <w:docPart>
      <w:docPartPr>
        <w:name w:val="D0C4F217FB3D43BC9E6452D4C03D0D87"/>
        <w:category>
          <w:name w:val="General"/>
          <w:gallery w:val="placeholder"/>
        </w:category>
        <w:types>
          <w:type w:val="bbPlcHdr"/>
        </w:types>
        <w:behaviors>
          <w:behavior w:val="content"/>
        </w:behaviors>
        <w:guid w:val="{97A2DB72-5BFC-4FAB-A71D-61213EEF9794}"/>
      </w:docPartPr>
      <w:docPartBody>
        <w:p w:rsidR="00CE3E90" w:rsidRDefault="009913F5" w:rsidP="009913F5">
          <w:pPr>
            <w:pStyle w:val="D0C4F217FB3D43BC9E6452D4C03D0D879"/>
          </w:pPr>
          <w:r w:rsidRPr="00F649BA">
            <w:rPr>
              <w:rFonts w:ascii="Segoe UI" w:hAnsi="Segoe UI" w:cs="Segoe UI"/>
              <w:color w:val="FFFFFF" w:themeColor="background1"/>
              <w:sz w:val="16"/>
              <w:szCs w:val="16"/>
              <w:lang w:val="en-GB"/>
            </w:rPr>
            <w:t>Perc.</w:t>
          </w:r>
        </w:p>
      </w:docPartBody>
    </w:docPart>
    <w:docPart>
      <w:docPartPr>
        <w:name w:val="82A7E86C05AF415FB19DE7BF52107C0E"/>
        <w:category>
          <w:name w:val="General"/>
          <w:gallery w:val="placeholder"/>
        </w:category>
        <w:types>
          <w:type w:val="bbPlcHdr"/>
        </w:types>
        <w:behaviors>
          <w:behavior w:val="content"/>
        </w:behaviors>
        <w:guid w:val="{73C31B22-12AB-43D4-B62D-6F3F3A515297}"/>
      </w:docPartPr>
      <w:docPartBody>
        <w:p w:rsidR="00CE3E90" w:rsidRDefault="009913F5" w:rsidP="009913F5">
          <w:pPr>
            <w:pStyle w:val="82A7E86C05AF415FB19DE7BF52107C0E8"/>
          </w:pPr>
          <w:r w:rsidRPr="001A1BCA">
            <w:rPr>
              <w:rFonts w:ascii="Segoe UI" w:hAnsi="Segoe UI" w:cs="Segoe UI"/>
              <w:color w:val="A6A6A6" w:themeColor="background1" w:themeShade="A6"/>
              <w:sz w:val="18"/>
              <w:lang w:val="en-GB"/>
            </w:rPr>
            <w:t>Enter text.</w:t>
          </w:r>
        </w:p>
      </w:docPartBody>
    </w:docPart>
    <w:docPart>
      <w:docPartPr>
        <w:name w:val="7707C6A9C4A64248B87B72F099BF6186"/>
        <w:category>
          <w:name w:val="General"/>
          <w:gallery w:val="placeholder"/>
        </w:category>
        <w:types>
          <w:type w:val="bbPlcHdr"/>
        </w:types>
        <w:behaviors>
          <w:behavior w:val="content"/>
        </w:behaviors>
        <w:guid w:val="{D645A970-E7B4-4B3F-BD75-D7F81C5800A9}"/>
      </w:docPartPr>
      <w:docPartBody>
        <w:p w:rsidR="00CE3E90" w:rsidRDefault="009913F5" w:rsidP="009913F5">
          <w:pPr>
            <w:pStyle w:val="7707C6A9C4A64248B87B72F099BF61868"/>
          </w:pPr>
          <w:r w:rsidRPr="001A1BCA">
            <w:rPr>
              <w:rFonts w:ascii="Segoe UI" w:hAnsi="Segoe UI" w:cs="Segoe UI"/>
              <w:color w:val="A6A6A6" w:themeColor="background1" w:themeShade="A6"/>
              <w:sz w:val="18"/>
              <w:lang w:val="en-GB"/>
            </w:rPr>
            <w:t>Enter text.</w:t>
          </w:r>
        </w:p>
      </w:docPartBody>
    </w:docPart>
    <w:docPart>
      <w:docPartPr>
        <w:name w:val="05281A065AC64DFAA95A8CCF376B438F"/>
        <w:category>
          <w:name w:val="General"/>
          <w:gallery w:val="placeholder"/>
        </w:category>
        <w:types>
          <w:type w:val="bbPlcHdr"/>
        </w:types>
        <w:behaviors>
          <w:behavior w:val="content"/>
        </w:behaviors>
        <w:guid w:val="{DE244F1A-E122-4E0D-BE00-DE338B254F82}"/>
      </w:docPartPr>
      <w:docPartBody>
        <w:p w:rsidR="00CE3E90" w:rsidRDefault="009913F5" w:rsidP="009913F5">
          <w:pPr>
            <w:pStyle w:val="05281A065AC64DFAA95A8CCF376B438F8"/>
          </w:pPr>
          <w:r w:rsidRPr="00AD4AD8">
            <w:rPr>
              <w:rFonts w:ascii="Segoe UI" w:hAnsi="Segoe UI" w:cs="Segoe UI"/>
              <w:color w:val="A6A6A6" w:themeColor="background1" w:themeShade="A6"/>
              <w:sz w:val="18"/>
              <w:szCs w:val="18"/>
              <w:lang w:val="en-GB"/>
            </w:rPr>
            <w:t>Enter text.</w:t>
          </w:r>
        </w:p>
      </w:docPartBody>
    </w:docPart>
    <w:docPart>
      <w:docPartPr>
        <w:name w:val="90109380AB124FDDA68C54E661091706"/>
        <w:category>
          <w:name w:val="General"/>
          <w:gallery w:val="placeholder"/>
        </w:category>
        <w:types>
          <w:type w:val="bbPlcHdr"/>
        </w:types>
        <w:behaviors>
          <w:behavior w:val="content"/>
        </w:behaviors>
        <w:guid w:val="{52395FAB-6887-4E14-817E-64DD95C9AFC3}"/>
      </w:docPartPr>
      <w:docPartBody>
        <w:p w:rsidR="00CE3E90" w:rsidRDefault="009913F5" w:rsidP="009913F5">
          <w:pPr>
            <w:pStyle w:val="90109380AB124FDDA68C54E6610917068"/>
          </w:pPr>
          <w:r w:rsidRPr="001A1BCA">
            <w:rPr>
              <w:rFonts w:ascii="Segoe UI" w:hAnsi="Segoe UI" w:cs="Segoe UI"/>
              <w:color w:val="A6A6A6" w:themeColor="background1" w:themeShade="A6"/>
              <w:sz w:val="18"/>
              <w:lang w:val="en-GB"/>
            </w:rPr>
            <w:t>Enter text.</w:t>
          </w:r>
        </w:p>
      </w:docPartBody>
    </w:docPart>
    <w:docPart>
      <w:docPartPr>
        <w:name w:val="7BF6768F5B004C2295B554E6C5743049"/>
        <w:category>
          <w:name w:val="General"/>
          <w:gallery w:val="placeholder"/>
        </w:category>
        <w:types>
          <w:type w:val="bbPlcHdr"/>
        </w:types>
        <w:behaviors>
          <w:behavior w:val="content"/>
        </w:behaviors>
        <w:guid w:val="{8BA8AE65-19DB-491C-9B2E-99C006F274F4}"/>
      </w:docPartPr>
      <w:docPartBody>
        <w:p w:rsidR="00CE3E90" w:rsidRDefault="009913F5" w:rsidP="009913F5">
          <w:pPr>
            <w:pStyle w:val="7BF6768F5B004C2295B554E6C57430498"/>
          </w:pPr>
          <w:r w:rsidRPr="001A1BCA">
            <w:rPr>
              <w:rFonts w:ascii="Segoe UI" w:hAnsi="Segoe UI" w:cs="Segoe UI"/>
              <w:color w:val="A6A6A6" w:themeColor="background1" w:themeShade="A6"/>
              <w:sz w:val="18"/>
              <w:lang w:val="en-GB"/>
            </w:rPr>
            <w:t>Enter text.</w:t>
          </w:r>
        </w:p>
      </w:docPartBody>
    </w:docPart>
    <w:docPart>
      <w:docPartPr>
        <w:name w:val="30C138C7F261480C91498ABF85269045"/>
        <w:category>
          <w:name w:val="General"/>
          <w:gallery w:val="placeholder"/>
        </w:category>
        <w:types>
          <w:type w:val="bbPlcHdr"/>
        </w:types>
        <w:behaviors>
          <w:behavior w:val="content"/>
        </w:behaviors>
        <w:guid w:val="{47DED686-AA55-44B9-99B7-D4F24121E279}"/>
      </w:docPartPr>
      <w:docPartBody>
        <w:p w:rsidR="00CE3E90" w:rsidRDefault="009913F5" w:rsidP="009913F5">
          <w:pPr>
            <w:pStyle w:val="30C138C7F261480C91498ABF852690458"/>
          </w:pPr>
          <w:r w:rsidRPr="001A1BCA">
            <w:rPr>
              <w:rFonts w:ascii="Segoe UI" w:hAnsi="Segoe UI" w:cs="Segoe UI"/>
              <w:color w:val="A6A6A6" w:themeColor="background1" w:themeShade="A6"/>
              <w:sz w:val="18"/>
              <w:lang w:val="en-GB"/>
            </w:rPr>
            <w:t>Enter text.</w:t>
          </w:r>
        </w:p>
      </w:docPartBody>
    </w:docPart>
    <w:docPart>
      <w:docPartPr>
        <w:name w:val="485A0C2E6F074E859FE76662AB56BC30"/>
        <w:category>
          <w:name w:val="General"/>
          <w:gallery w:val="placeholder"/>
        </w:category>
        <w:types>
          <w:type w:val="bbPlcHdr"/>
        </w:types>
        <w:behaviors>
          <w:behavior w:val="content"/>
        </w:behaviors>
        <w:guid w:val="{0383372B-CB9E-45E5-B02C-8EF40F233361}"/>
      </w:docPartPr>
      <w:docPartBody>
        <w:p w:rsidR="00CE3E90" w:rsidRDefault="009913F5" w:rsidP="009913F5">
          <w:pPr>
            <w:pStyle w:val="485A0C2E6F074E859FE76662AB56BC308"/>
          </w:pPr>
          <w:r w:rsidRPr="00801AEF">
            <w:rPr>
              <w:rFonts w:cs="Segoe UI"/>
              <w:color w:val="A6A6A6" w:themeColor="background1" w:themeShade="A6"/>
            </w:rPr>
            <w:t>Enter text.</w:t>
          </w:r>
        </w:p>
      </w:docPartBody>
    </w:docPart>
    <w:docPart>
      <w:docPartPr>
        <w:name w:val="B8FD6C564AD7442E8797E6A194AA9D58"/>
        <w:category>
          <w:name w:val="General"/>
          <w:gallery w:val="placeholder"/>
        </w:category>
        <w:types>
          <w:type w:val="bbPlcHdr"/>
        </w:types>
        <w:behaviors>
          <w:behavior w:val="content"/>
        </w:behaviors>
        <w:guid w:val="{E17716F2-1764-41F9-B648-7572B166A912}"/>
      </w:docPartPr>
      <w:docPartBody>
        <w:p w:rsidR="00CE3E90" w:rsidRDefault="009913F5" w:rsidP="009913F5">
          <w:pPr>
            <w:pStyle w:val="B8FD6C564AD7442E8797E6A194AA9D588"/>
          </w:pPr>
          <w:r w:rsidRPr="00801AEF">
            <w:rPr>
              <w:rFonts w:cs="Segoe UI"/>
              <w:color w:val="A6A6A6" w:themeColor="background1" w:themeShade="A6"/>
            </w:rPr>
            <w:t>Enter text.</w:t>
          </w:r>
        </w:p>
      </w:docPartBody>
    </w:docPart>
    <w:docPart>
      <w:docPartPr>
        <w:name w:val="81759EDD6C9744E7B5095A112EFF683D"/>
        <w:category>
          <w:name w:val="General"/>
          <w:gallery w:val="placeholder"/>
        </w:category>
        <w:types>
          <w:type w:val="bbPlcHdr"/>
        </w:types>
        <w:behaviors>
          <w:behavior w:val="content"/>
        </w:behaviors>
        <w:guid w:val="{AE435E7E-0AFE-4C06-87B7-2B35E5B2DD7E}"/>
      </w:docPartPr>
      <w:docPartBody>
        <w:p w:rsidR="00CE3E90" w:rsidRDefault="009913F5" w:rsidP="009913F5">
          <w:pPr>
            <w:pStyle w:val="81759EDD6C9744E7B5095A112EFF683D8"/>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A6D232B58AAF4AED81516863A9B3179D"/>
        <w:category>
          <w:name w:val="General"/>
          <w:gallery w:val="placeholder"/>
        </w:category>
        <w:types>
          <w:type w:val="bbPlcHdr"/>
        </w:types>
        <w:behaviors>
          <w:behavior w:val="content"/>
        </w:behaviors>
        <w:guid w:val="{4CA504C4-AECD-4A77-9FB2-247238F6C512}"/>
      </w:docPartPr>
      <w:docPartBody>
        <w:p w:rsidR="00CE3E90" w:rsidRDefault="009913F5" w:rsidP="009913F5">
          <w:pPr>
            <w:pStyle w:val="A6D232B58AAF4AED81516863A9B3179D8"/>
          </w:pPr>
          <w:r w:rsidRPr="001A1BCA">
            <w:rPr>
              <w:rFonts w:ascii="Segoe UI" w:hAnsi="Segoe UI" w:cs="Segoe UI"/>
              <w:color w:val="A6A6A6" w:themeColor="background1" w:themeShade="A6"/>
              <w:sz w:val="18"/>
              <w:lang w:val="en-GB"/>
            </w:rPr>
            <w:t>Enter text.</w:t>
          </w:r>
        </w:p>
      </w:docPartBody>
    </w:docPart>
    <w:docPart>
      <w:docPartPr>
        <w:name w:val="856CB1F773D2450FBD2728E935A07864"/>
        <w:category>
          <w:name w:val="General"/>
          <w:gallery w:val="placeholder"/>
        </w:category>
        <w:types>
          <w:type w:val="bbPlcHdr"/>
        </w:types>
        <w:behaviors>
          <w:behavior w:val="content"/>
        </w:behaviors>
        <w:guid w:val="{A847FB55-D63A-4736-8E17-D6903DE86CA1}"/>
      </w:docPartPr>
      <w:docPartBody>
        <w:p w:rsidR="00CE3E90" w:rsidRDefault="009913F5" w:rsidP="009913F5">
          <w:pPr>
            <w:pStyle w:val="856CB1F773D2450FBD2728E935A078648"/>
          </w:pPr>
          <w:r w:rsidRPr="001A1BCA">
            <w:rPr>
              <w:rFonts w:ascii="Segoe UI" w:hAnsi="Segoe UI" w:cs="Segoe UI"/>
              <w:color w:val="A6A6A6" w:themeColor="background1" w:themeShade="A6"/>
              <w:sz w:val="18"/>
              <w:lang w:val="en-GB"/>
            </w:rPr>
            <w:t>Enter text.</w:t>
          </w:r>
        </w:p>
      </w:docPartBody>
    </w:docPart>
    <w:docPart>
      <w:docPartPr>
        <w:name w:val="BDA5B830D66F438DB69006DDFC9DFEE7"/>
        <w:category>
          <w:name w:val="General"/>
          <w:gallery w:val="placeholder"/>
        </w:category>
        <w:types>
          <w:type w:val="bbPlcHdr"/>
        </w:types>
        <w:behaviors>
          <w:behavior w:val="content"/>
        </w:behaviors>
        <w:guid w:val="{5529EF26-EE67-4166-8FD7-C49F721AB83B}"/>
      </w:docPartPr>
      <w:docPartBody>
        <w:p w:rsidR="00CE3E90" w:rsidRDefault="009913F5" w:rsidP="009913F5">
          <w:pPr>
            <w:pStyle w:val="BDA5B830D66F438DB69006DDFC9DFEE78"/>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42858D397D0F441FAEAC3240AC5498A0"/>
        <w:category>
          <w:name w:val="General"/>
          <w:gallery w:val="placeholder"/>
        </w:category>
        <w:types>
          <w:type w:val="bbPlcHdr"/>
        </w:types>
        <w:behaviors>
          <w:behavior w:val="content"/>
        </w:behaviors>
        <w:guid w:val="{DAA296F5-3396-4349-ADE0-7E9C4155688E}"/>
      </w:docPartPr>
      <w:docPartBody>
        <w:p w:rsidR="00CE3E90" w:rsidRDefault="009913F5" w:rsidP="009913F5">
          <w:pPr>
            <w:pStyle w:val="42858D397D0F441FAEAC3240AC5498A08"/>
          </w:pPr>
          <w:r w:rsidRPr="00AA6F73">
            <w:rPr>
              <w:rFonts w:cs="Segoe UI"/>
              <w:color w:val="A6A6A6" w:themeColor="background1" w:themeShade="A6"/>
            </w:rPr>
            <w:t>Enter text.</w:t>
          </w:r>
        </w:p>
      </w:docPartBody>
    </w:docPart>
    <w:docPart>
      <w:docPartPr>
        <w:name w:val="E41BA284922049D19BD4DED25E5E235D"/>
        <w:category>
          <w:name w:val="General"/>
          <w:gallery w:val="placeholder"/>
        </w:category>
        <w:types>
          <w:type w:val="bbPlcHdr"/>
        </w:types>
        <w:behaviors>
          <w:behavior w:val="content"/>
        </w:behaviors>
        <w:guid w:val="{B508BCC6-4EE9-47BF-A86F-A23B543E4011}"/>
      </w:docPartPr>
      <w:docPartBody>
        <w:p w:rsidR="00CE3E90" w:rsidRDefault="009913F5" w:rsidP="009913F5">
          <w:pPr>
            <w:pStyle w:val="E41BA284922049D19BD4DED25E5E235D8"/>
          </w:pPr>
          <w:r w:rsidRPr="00AA6F73">
            <w:rPr>
              <w:rFonts w:cs="Segoe UI"/>
              <w:color w:val="A6A6A6" w:themeColor="background1" w:themeShade="A6"/>
            </w:rPr>
            <w:t>Enter text.</w:t>
          </w:r>
        </w:p>
      </w:docPartBody>
    </w:docPart>
    <w:docPart>
      <w:docPartPr>
        <w:name w:val="DD4E3C8E780D42C98874EFA57D55B6FC"/>
        <w:category>
          <w:name w:val="General"/>
          <w:gallery w:val="placeholder"/>
        </w:category>
        <w:types>
          <w:type w:val="bbPlcHdr"/>
        </w:types>
        <w:behaviors>
          <w:behavior w:val="content"/>
        </w:behaviors>
        <w:guid w:val="{4162BEBB-4D2A-49CA-8641-1C0F63EA5F7F}"/>
      </w:docPartPr>
      <w:docPartBody>
        <w:p w:rsidR="00CE3E90" w:rsidRDefault="009913F5" w:rsidP="009913F5">
          <w:pPr>
            <w:pStyle w:val="DD4E3C8E780D42C98874EFA57D55B6FC8"/>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358D786DF9A14E63AD7F8A70ED611ACB"/>
        <w:category>
          <w:name w:val="General"/>
          <w:gallery w:val="placeholder"/>
        </w:category>
        <w:types>
          <w:type w:val="bbPlcHdr"/>
        </w:types>
        <w:behaviors>
          <w:behavior w:val="content"/>
        </w:behaviors>
        <w:guid w:val="{9894F96B-AFAE-4195-9946-882C9BFBAD63}"/>
      </w:docPartPr>
      <w:docPartBody>
        <w:p w:rsidR="00CE3E90" w:rsidRDefault="009913F5" w:rsidP="009913F5">
          <w:pPr>
            <w:pStyle w:val="358D786DF9A14E63AD7F8A70ED611ACB8"/>
          </w:pPr>
          <w:r w:rsidRPr="00AA6F73">
            <w:rPr>
              <w:rFonts w:cs="Segoe UI"/>
              <w:color w:val="A6A6A6" w:themeColor="background1" w:themeShade="A6"/>
            </w:rPr>
            <w:t>Enter text.</w:t>
          </w:r>
        </w:p>
      </w:docPartBody>
    </w:docPart>
    <w:docPart>
      <w:docPartPr>
        <w:name w:val="ED0892C2DAE14E909E1B38562745E1CA"/>
        <w:category>
          <w:name w:val="General"/>
          <w:gallery w:val="placeholder"/>
        </w:category>
        <w:types>
          <w:type w:val="bbPlcHdr"/>
        </w:types>
        <w:behaviors>
          <w:behavior w:val="content"/>
        </w:behaviors>
        <w:guid w:val="{0540E303-D253-405F-9327-1485FE2048F9}"/>
      </w:docPartPr>
      <w:docPartBody>
        <w:p w:rsidR="00CE3E90" w:rsidRDefault="009913F5" w:rsidP="009913F5">
          <w:pPr>
            <w:pStyle w:val="ED0892C2DAE14E909E1B38562745E1CA8"/>
          </w:pPr>
          <w:r w:rsidRPr="00AA6F73">
            <w:rPr>
              <w:rFonts w:cs="Segoe UI"/>
              <w:color w:val="A6A6A6" w:themeColor="background1" w:themeShade="A6"/>
            </w:rPr>
            <w:t>Enter text.</w:t>
          </w:r>
        </w:p>
      </w:docPartBody>
    </w:docPart>
    <w:docPart>
      <w:docPartPr>
        <w:name w:val="794F90AD69F04E668FCA7364A0C29721"/>
        <w:category>
          <w:name w:val="General"/>
          <w:gallery w:val="placeholder"/>
        </w:category>
        <w:types>
          <w:type w:val="bbPlcHdr"/>
        </w:types>
        <w:behaviors>
          <w:behavior w:val="content"/>
        </w:behaviors>
        <w:guid w:val="{4CEBFCD3-29FC-4889-9382-CB05C937AE76}"/>
      </w:docPartPr>
      <w:docPartBody>
        <w:p w:rsidR="00CE3E90" w:rsidRDefault="009913F5" w:rsidP="009913F5">
          <w:pPr>
            <w:pStyle w:val="794F90AD69F04E668FCA7364A0C297218"/>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CE97F6852BE447AD8F07A1537FC04C4C"/>
        <w:category>
          <w:name w:val="General"/>
          <w:gallery w:val="placeholder"/>
        </w:category>
        <w:types>
          <w:type w:val="bbPlcHdr"/>
        </w:types>
        <w:behaviors>
          <w:behavior w:val="content"/>
        </w:behaviors>
        <w:guid w:val="{E12A28BF-2BDC-491A-8D08-8AD1ACAF28DD}"/>
      </w:docPartPr>
      <w:docPartBody>
        <w:p w:rsidR="00CE3E90" w:rsidRDefault="009913F5" w:rsidP="009913F5">
          <w:pPr>
            <w:pStyle w:val="CE97F6852BE447AD8F07A1537FC04C4C8"/>
          </w:pPr>
          <w:r w:rsidRPr="00AA6F73">
            <w:rPr>
              <w:rFonts w:cs="Segoe UI"/>
              <w:color w:val="A6A6A6" w:themeColor="background1" w:themeShade="A6"/>
            </w:rPr>
            <w:t>Enter text.</w:t>
          </w:r>
        </w:p>
      </w:docPartBody>
    </w:docPart>
    <w:docPart>
      <w:docPartPr>
        <w:name w:val="DFDCB215A4FB4A23A49E729BEB781A19"/>
        <w:category>
          <w:name w:val="General"/>
          <w:gallery w:val="placeholder"/>
        </w:category>
        <w:types>
          <w:type w:val="bbPlcHdr"/>
        </w:types>
        <w:behaviors>
          <w:behavior w:val="content"/>
        </w:behaviors>
        <w:guid w:val="{D7A544E9-F3D3-4EA1-9D8E-4FB1CF465D70}"/>
      </w:docPartPr>
      <w:docPartBody>
        <w:p w:rsidR="00CE3E90" w:rsidRDefault="009913F5" w:rsidP="009913F5">
          <w:pPr>
            <w:pStyle w:val="DFDCB215A4FB4A23A49E729BEB781A198"/>
          </w:pPr>
          <w:r w:rsidRPr="00AA6F73">
            <w:rPr>
              <w:rFonts w:cs="Segoe UI"/>
              <w:color w:val="A6A6A6" w:themeColor="background1" w:themeShade="A6"/>
            </w:rPr>
            <w:t>Enter text.</w:t>
          </w:r>
        </w:p>
      </w:docPartBody>
    </w:docPart>
    <w:docPart>
      <w:docPartPr>
        <w:name w:val="CED3890503BF4185AFBBDBD71B885B14"/>
        <w:category>
          <w:name w:val="General"/>
          <w:gallery w:val="placeholder"/>
        </w:category>
        <w:types>
          <w:type w:val="bbPlcHdr"/>
        </w:types>
        <w:behaviors>
          <w:behavior w:val="content"/>
        </w:behaviors>
        <w:guid w:val="{617A32D9-4104-4B77-875C-AE61E61EFCE8}"/>
      </w:docPartPr>
      <w:docPartBody>
        <w:p w:rsidR="00CE3E90" w:rsidRDefault="009913F5" w:rsidP="009913F5">
          <w:pPr>
            <w:pStyle w:val="CED3890503BF4185AFBBDBD71B885B148"/>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62A9793562C741D9AA2306A7158F5856"/>
        <w:category>
          <w:name w:val="General"/>
          <w:gallery w:val="placeholder"/>
        </w:category>
        <w:types>
          <w:type w:val="bbPlcHdr"/>
        </w:types>
        <w:behaviors>
          <w:behavior w:val="content"/>
        </w:behaviors>
        <w:guid w:val="{B1A78BEF-F5B5-46DA-81DA-A482EF3CA50C}"/>
      </w:docPartPr>
      <w:docPartBody>
        <w:p w:rsidR="00CE3E90" w:rsidRDefault="009913F5" w:rsidP="009913F5">
          <w:pPr>
            <w:pStyle w:val="62A9793562C741D9AA2306A7158F58567"/>
          </w:pPr>
          <w:r w:rsidRPr="001A1BCA">
            <w:rPr>
              <w:rFonts w:ascii="Segoe UI" w:hAnsi="Segoe UI" w:cs="Segoe UI"/>
              <w:color w:val="A6A6A6" w:themeColor="background1" w:themeShade="A6"/>
              <w:sz w:val="18"/>
              <w:lang w:val="en-GB"/>
            </w:rPr>
            <w:t>Enter text.</w:t>
          </w:r>
        </w:p>
      </w:docPartBody>
    </w:docPart>
    <w:docPart>
      <w:docPartPr>
        <w:name w:val="6CE7933608294102AC28539FF2A5C9E0"/>
        <w:category>
          <w:name w:val="General"/>
          <w:gallery w:val="placeholder"/>
        </w:category>
        <w:types>
          <w:type w:val="bbPlcHdr"/>
        </w:types>
        <w:behaviors>
          <w:behavior w:val="content"/>
        </w:behaviors>
        <w:guid w:val="{258B082C-211E-4C1D-8916-4354AEAA37E7}"/>
      </w:docPartPr>
      <w:docPartBody>
        <w:p w:rsidR="00CE3E90" w:rsidRDefault="009913F5" w:rsidP="009913F5">
          <w:pPr>
            <w:pStyle w:val="6CE7933608294102AC28539FF2A5C9E07"/>
          </w:pPr>
          <w:r w:rsidRPr="001A1BCA">
            <w:rPr>
              <w:rFonts w:ascii="Segoe UI" w:hAnsi="Segoe UI" w:cs="Segoe UI"/>
              <w:color w:val="A6A6A6" w:themeColor="background1" w:themeShade="A6"/>
              <w:sz w:val="18"/>
              <w:lang w:val="en-GB"/>
            </w:rPr>
            <w:t>Enter text.</w:t>
          </w:r>
        </w:p>
      </w:docPartBody>
    </w:docPart>
    <w:docPart>
      <w:docPartPr>
        <w:name w:val="397C2612A9B74795A65F83A94A44404F"/>
        <w:category>
          <w:name w:val="General"/>
          <w:gallery w:val="placeholder"/>
        </w:category>
        <w:types>
          <w:type w:val="bbPlcHdr"/>
        </w:types>
        <w:behaviors>
          <w:behavior w:val="content"/>
        </w:behaviors>
        <w:guid w:val="{A117D024-90F9-4CC4-A6BA-E72B2BB291F5}"/>
      </w:docPartPr>
      <w:docPartBody>
        <w:p w:rsidR="00CE3E90" w:rsidRDefault="009913F5" w:rsidP="009913F5">
          <w:pPr>
            <w:pStyle w:val="397C2612A9B74795A65F83A94A44404F7"/>
          </w:pPr>
          <w:r w:rsidRPr="001A1BCA">
            <w:rPr>
              <w:rFonts w:ascii="Segoe UI" w:hAnsi="Segoe UI" w:cs="Segoe UI"/>
              <w:color w:val="A6A6A6" w:themeColor="background1" w:themeShade="A6"/>
              <w:sz w:val="18"/>
              <w:lang w:val="en-GB"/>
            </w:rPr>
            <w:t>Enter text.</w:t>
          </w:r>
        </w:p>
      </w:docPartBody>
    </w:docPart>
    <w:docPart>
      <w:docPartPr>
        <w:name w:val="4FAD05C8D72B4CB88502B7382EA0C55A"/>
        <w:category>
          <w:name w:val="General"/>
          <w:gallery w:val="placeholder"/>
        </w:category>
        <w:types>
          <w:type w:val="bbPlcHdr"/>
        </w:types>
        <w:behaviors>
          <w:behavior w:val="content"/>
        </w:behaviors>
        <w:guid w:val="{F4D1CD2B-84B4-4A3C-ABAD-F8ADCE87625E}"/>
      </w:docPartPr>
      <w:docPartBody>
        <w:p w:rsidR="00CE3E90" w:rsidRDefault="009913F5" w:rsidP="009913F5">
          <w:pPr>
            <w:pStyle w:val="4FAD05C8D72B4CB88502B7382EA0C55A7"/>
          </w:pPr>
          <w:r w:rsidRPr="001A1BCA">
            <w:rPr>
              <w:rFonts w:ascii="Segoe UI" w:hAnsi="Segoe UI" w:cs="Segoe UI"/>
              <w:color w:val="A6A6A6" w:themeColor="background1" w:themeShade="A6"/>
              <w:sz w:val="18"/>
              <w:lang w:val="en-GB"/>
            </w:rPr>
            <w:t>Enter text.</w:t>
          </w:r>
        </w:p>
      </w:docPartBody>
    </w:docPart>
    <w:docPart>
      <w:docPartPr>
        <w:name w:val="AE3D0F0D3F4547728EFA0A425E1C6CF7"/>
        <w:category>
          <w:name w:val="General"/>
          <w:gallery w:val="placeholder"/>
        </w:category>
        <w:types>
          <w:type w:val="bbPlcHdr"/>
        </w:types>
        <w:behaviors>
          <w:behavior w:val="content"/>
        </w:behaviors>
        <w:guid w:val="{2A3E497B-0B31-4026-BCC4-1AA1913F5387}"/>
      </w:docPartPr>
      <w:docPartBody>
        <w:p w:rsidR="00CE3E90" w:rsidRDefault="009913F5" w:rsidP="009913F5">
          <w:pPr>
            <w:pStyle w:val="AE3D0F0D3F4547728EFA0A425E1C6CF76"/>
          </w:pPr>
          <w:r w:rsidRPr="00F649BA">
            <w:rPr>
              <w:rFonts w:ascii="Segoe UI" w:hAnsi="Segoe UI" w:cs="Segoe UI"/>
              <w:color w:val="FFFFFF" w:themeColor="background1"/>
              <w:sz w:val="16"/>
              <w:szCs w:val="16"/>
              <w:lang w:val="en-GB"/>
            </w:rPr>
            <w:t>Perc.</w:t>
          </w:r>
        </w:p>
      </w:docPartBody>
    </w:docPart>
    <w:docPart>
      <w:docPartPr>
        <w:name w:val="64D3D45CC3F1446AB8D4C7CBBD1FA24D"/>
        <w:category>
          <w:name w:val="General"/>
          <w:gallery w:val="placeholder"/>
        </w:category>
        <w:types>
          <w:type w:val="bbPlcHdr"/>
        </w:types>
        <w:behaviors>
          <w:behavior w:val="content"/>
        </w:behaviors>
        <w:guid w:val="{7A9B67B5-DE27-44F5-91A6-4401AAD502F2}"/>
      </w:docPartPr>
      <w:docPartBody>
        <w:p w:rsidR="00CE3E90" w:rsidRDefault="009913F5" w:rsidP="009913F5">
          <w:pPr>
            <w:pStyle w:val="64D3D45CC3F1446AB8D4C7CBBD1FA24D6"/>
          </w:pPr>
          <w:r w:rsidRPr="00F649BA">
            <w:rPr>
              <w:rFonts w:ascii="Segoe UI" w:hAnsi="Segoe UI" w:cs="Segoe UI"/>
              <w:color w:val="FFFFFF" w:themeColor="background1"/>
              <w:sz w:val="16"/>
              <w:szCs w:val="16"/>
              <w:lang w:val="en-GB"/>
            </w:rPr>
            <w:t>Perc.</w:t>
          </w:r>
        </w:p>
      </w:docPartBody>
    </w:docPart>
    <w:docPart>
      <w:docPartPr>
        <w:name w:val="ABFC08689A854BB4991391E424B6C408"/>
        <w:category>
          <w:name w:val="General"/>
          <w:gallery w:val="placeholder"/>
        </w:category>
        <w:types>
          <w:type w:val="bbPlcHdr"/>
        </w:types>
        <w:behaviors>
          <w:behavior w:val="content"/>
        </w:behaviors>
        <w:guid w:val="{C4FCFA92-E947-478B-B73A-7FBCE85445BC}"/>
      </w:docPartPr>
      <w:docPartBody>
        <w:p w:rsidR="00CE3E90" w:rsidRDefault="009913F5" w:rsidP="009913F5">
          <w:pPr>
            <w:pStyle w:val="ABFC08689A854BB4991391E424B6C4086"/>
          </w:pPr>
          <w:r w:rsidRPr="004801C1">
            <w:rPr>
              <w:rFonts w:ascii="Segoe UI" w:hAnsi="Segoe UI" w:cs="Segoe UI"/>
              <w:color w:val="A6A6A6" w:themeColor="background1" w:themeShade="A6"/>
              <w:sz w:val="16"/>
              <w:szCs w:val="16"/>
              <w:lang w:val="en-GB"/>
            </w:rPr>
            <w:t>Enter text.</w:t>
          </w:r>
        </w:p>
      </w:docPartBody>
    </w:docPart>
    <w:docPart>
      <w:docPartPr>
        <w:name w:val="C933944EF40C47B1ACE9BEEFA044BB1D"/>
        <w:category>
          <w:name w:val="General"/>
          <w:gallery w:val="placeholder"/>
        </w:category>
        <w:types>
          <w:type w:val="bbPlcHdr"/>
        </w:types>
        <w:behaviors>
          <w:behavior w:val="content"/>
        </w:behaviors>
        <w:guid w:val="{42A7CF9A-3C03-4DD7-91D5-8E053070CACC}"/>
      </w:docPartPr>
      <w:docPartBody>
        <w:p w:rsidR="00CE3E90" w:rsidRDefault="009913F5" w:rsidP="009913F5">
          <w:pPr>
            <w:pStyle w:val="C933944EF40C47B1ACE9BEEFA044BB1D6"/>
          </w:pPr>
          <w:r w:rsidRPr="0024059C">
            <w:rPr>
              <w:rFonts w:ascii="Segoe UI" w:hAnsi="Segoe UI" w:cs="Segoe UI"/>
              <w:color w:val="A6A6A6" w:themeColor="background1" w:themeShade="A6"/>
              <w:sz w:val="16"/>
              <w:szCs w:val="16"/>
              <w:lang w:val="en-GB"/>
            </w:rPr>
            <w:t>Perc.</w:t>
          </w:r>
        </w:p>
      </w:docPartBody>
    </w:docPart>
    <w:docPart>
      <w:docPartPr>
        <w:name w:val="937104D7D9CE44AA867722EFD135BAC7"/>
        <w:category>
          <w:name w:val="General"/>
          <w:gallery w:val="placeholder"/>
        </w:category>
        <w:types>
          <w:type w:val="bbPlcHdr"/>
        </w:types>
        <w:behaviors>
          <w:behavior w:val="content"/>
        </w:behaviors>
        <w:guid w:val="{11913FD9-0DB5-4DD9-96EE-20819664E69E}"/>
      </w:docPartPr>
      <w:docPartBody>
        <w:p w:rsidR="00CE3E90" w:rsidRDefault="009913F5" w:rsidP="009913F5">
          <w:pPr>
            <w:pStyle w:val="937104D7D9CE44AA867722EFD135BAC76"/>
          </w:pPr>
          <w:r w:rsidRPr="0024059C">
            <w:rPr>
              <w:rFonts w:ascii="Segoe UI" w:hAnsi="Segoe UI" w:cs="Segoe UI"/>
              <w:color w:val="A6A6A6" w:themeColor="background1" w:themeShade="A6"/>
              <w:sz w:val="16"/>
              <w:szCs w:val="16"/>
              <w:lang w:val="en-GB"/>
            </w:rPr>
            <w:t>Perc.</w:t>
          </w:r>
        </w:p>
      </w:docPartBody>
    </w:docPart>
    <w:docPart>
      <w:docPartPr>
        <w:name w:val="65E32FC348424B1783674E390E952A7B"/>
        <w:category>
          <w:name w:val="General"/>
          <w:gallery w:val="placeholder"/>
        </w:category>
        <w:types>
          <w:type w:val="bbPlcHdr"/>
        </w:types>
        <w:behaviors>
          <w:behavior w:val="content"/>
        </w:behaviors>
        <w:guid w:val="{5F626F21-A2DC-4AD7-8688-7C8FB83F881E}"/>
      </w:docPartPr>
      <w:docPartBody>
        <w:p w:rsidR="00CE3E90" w:rsidRDefault="009913F5" w:rsidP="009913F5">
          <w:pPr>
            <w:pStyle w:val="65E32FC348424B1783674E390E952A7B6"/>
          </w:pPr>
          <w:r w:rsidRPr="0024059C">
            <w:rPr>
              <w:rFonts w:ascii="Segoe UI" w:hAnsi="Segoe UI" w:cs="Segoe UI"/>
              <w:color w:val="A6A6A6" w:themeColor="background1" w:themeShade="A6"/>
              <w:sz w:val="16"/>
              <w:szCs w:val="16"/>
              <w:lang w:val="en-GB"/>
            </w:rPr>
            <w:t>Perc.</w:t>
          </w:r>
        </w:p>
      </w:docPartBody>
    </w:docPart>
    <w:docPart>
      <w:docPartPr>
        <w:name w:val="B73B817ED2B640B89FAB3F77AA2E9AA8"/>
        <w:category>
          <w:name w:val="General"/>
          <w:gallery w:val="placeholder"/>
        </w:category>
        <w:types>
          <w:type w:val="bbPlcHdr"/>
        </w:types>
        <w:behaviors>
          <w:behavior w:val="content"/>
        </w:behaviors>
        <w:guid w:val="{A8B9A9BB-B7C7-4E1B-A3CA-8DC51188B456}"/>
      </w:docPartPr>
      <w:docPartBody>
        <w:p w:rsidR="00CE3E90" w:rsidRDefault="009913F5" w:rsidP="009913F5">
          <w:pPr>
            <w:pStyle w:val="B73B817ED2B640B89FAB3F77AA2E9AA86"/>
          </w:pPr>
          <w:r w:rsidRPr="0024059C">
            <w:rPr>
              <w:rFonts w:ascii="Segoe UI" w:hAnsi="Segoe UI" w:cs="Segoe UI"/>
              <w:color w:val="A6A6A6" w:themeColor="background1" w:themeShade="A6"/>
              <w:sz w:val="16"/>
              <w:szCs w:val="16"/>
              <w:lang w:val="en-GB"/>
            </w:rPr>
            <w:t>Perc.</w:t>
          </w:r>
        </w:p>
      </w:docPartBody>
    </w:docPart>
    <w:docPart>
      <w:docPartPr>
        <w:name w:val="F9E4F73AF1EE49A4AAAE86BA13F3808B"/>
        <w:category>
          <w:name w:val="General"/>
          <w:gallery w:val="placeholder"/>
        </w:category>
        <w:types>
          <w:type w:val="bbPlcHdr"/>
        </w:types>
        <w:behaviors>
          <w:behavior w:val="content"/>
        </w:behaviors>
        <w:guid w:val="{B1470A42-2154-401A-914C-BF56E2957B7F}"/>
      </w:docPartPr>
      <w:docPartBody>
        <w:p w:rsidR="00CE3E90" w:rsidRDefault="009913F5" w:rsidP="009913F5">
          <w:pPr>
            <w:pStyle w:val="F9E4F73AF1EE49A4AAAE86BA13F3808B6"/>
          </w:pPr>
          <w:r w:rsidRPr="0024059C">
            <w:rPr>
              <w:rFonts w:ascii="Segoe UI" w:hAnsi="Segoe UI" w:cs="Segoe UI"/>
              <w:color w:val="A6A6A6" w:themeColor="background1" w:themeShade="A6"/>
              <w:sz w:val="16"/>
              <w:szCs w:val="16"/>
              <w:lang w:val="en-GB"/>
            </w:rPr>
            <w:t>Perc.</w:t>
          </w:r>
        </w:p>
      </w:docPartBody>
    </w:docPart>
    <w:docPart>
      <w:docPartPr>
        <w:name w:val="5CEB30CC3C3841AD8E5588CA76A9D52A"/>
        <w:category>
          <w:name w:val="General"/>
          <w:gallery w:val="placeholder"/>
        </w:category>
        <w:types>
          <w:type w:val="bbPlcHdr"/>
        </w:types>
        <w:behaviors>
          <w:behavior w:val="content"/>
        </w:behaviors>
        <w:guid w:val="{90CAE5FD-C230-421D-9FB0-8C74D74085A5}"/>
      </w:docPartPr>
      <w:docPartBody>
        <w:p w:rsidR="00CE3E90" w:rsidRDefault="009913F5" w:rsidP="009913F5">
          <w:pPr>
            <w:pStyle w:val="5CEB30CC3C3841AD8E5588CA76A9D52A6"/>
          </w:pPr>
          <w:r w:rsidRPr="0024059C">
            <w:rPr>
              <w:rFonts w:ascii="Segoe UI" w:hAnsi="Segoe UI" w:cs="Segoe UI"/>
              <w:color w:val="A6A6A6" w:themeColor="background1" w:themeShade="A6"/>
              <w:sz w:val="16"/>
              <w:szCs w:val="16"/>
              <w:lang w:val="en-GB"/>
            </w:rPr>
            <w:t>Perc.</w:t>
          </w:r>
        </w:p>
      </w:docPartBody>
    </w:docPart>
    <w:docPart>
      <w:docPartPr>
        <w:name w:val="50B11A7DAB2040F6B399EB8ADB856602"/>
        <w:category>
          <w:name w:val="General"/>
          <w:gallery w:val="placeholder"/>
        </w:category>
        <w:types>
          <w:type w:val="bbPlcHdr"/>
        </w:types>
        <w:behaviors>
          <w:behavior w:val="content"/>
        </w:behaviors>
        <w:guid w:val="{63028121-74F7-4EF7-AA14-C4E9F3074428}"/>
      </w:docPartPr>
      <w:docPartBody>
        <w:p w:rsidR="00CE3E90" w:rsidRDefault="009913F5" w:rsidP="009913F5">
          <w:pPr>
            <w:pStyle w:val="50B11A7DAB2040F6B399EB8ADB8566026"/>
          </w:pPr>
          <w:r w:rsidRPr="0024059C">
            <w:rPr>
              <w:rFonts w:ascii="Segoe UI" w:hAnsi="Segoe UI" w:cs="Segoe UI"/>
              <w:color w:val="A6A6A6" w:themeColor="background1" w:themeShade="A6"/>
              <w:sz w:val="16"/>
              <w:szCs w:val="16"/>
              <w:lang w:val="en-GB"/>
            </w:rPr>
            <w:t>Perc.</w:t>
          </w:r>
        </w:p>
      </w:docPartBody>
    </w:docPart>
    <w:docPart>
      <w:docPartPr>
        <w:name w:val="6A72642EB93F4505A312BB8535F43D24"/>
        <w:category>
          <w:name w:val="General"/>
          <w:gallery w:val="placeholder"/>
        </w:category>
        <w:types>
          <w:type w:val="bbPlcHdr"/>
        </w:types>
        <w:behaviors>
          <w:behavior w:val="content"/>
        </w:behaviors>
        <w:guid w:val="{A19B5EBE-872B-4FF9-A0DA-13355F23C6FA}"/>
      </w:docPartPr>
      <w:docPartBody>
        <w:p w:rsidR="00CE3E90" w:rsidRDefault="009913F5" w:rsidP="009913F5">
          <w:pPr>
            <w:pStyle w:val="6A72642EB93F4505A312BB8535F43D246"/>
          </w:pPr>
          <w:r w:rsidRPr="0024059C">
            <w:rPr>
              <w:rFonts w:ascii="Segoe UI" w:hAnsi="Segoe UI" w:cs="Segoe UI"/>
              <w:color w:val="A6A6A6" w:themeColor="background1" w:themeShade="A6"/>
              <w:sz w:val="16"/>
              <w:szCs w:val="16"/>
              <w:lang w:val="en-GB"/>
            </w:rPr>
            <w:t>Perc.</w:t>
          </w:r>
        </w:p>
      </w:docPartBody>
    </w:docPart>
    <w:docPart>
      <w:docPartPr>
        <w:name w:val="15B32DC695A84C30AD3AB74BB1AFC4DF"/>
        <w:category>
          <w:name w:val="General"/>
          <w:gallery w:val="placeholder"/>
        </w:category>
        <w:types>
          <w:type w:val="bbPlcHdr"/>
        </w:types>
        <w:behaviors>
          <w:behavior w:val="content"/>
        </w:behaviors>
        <w:guid w:val="{D3CF9286-84F0-42D3-BAB2-680021E289DA}"/>
      </w:docPartPr>
      <w:docPartBody>
        <w:p w:rsidR="00CE3E90" w:rsidRDefault="009913F5" w:rsidP="009913F5">
          <w:pPr>
            <w:pStyle w:val="15B32DC695A84C30AD3AB74BB1AFC4DF6"/>
          </w:pPr>
          <w:r w:rsidRPr="0024059C">
            <w:rPr>
              <w:rFonts w:ascii="Segoe UI" w:hAnsi="Segoe UI" w:cs="Segoe UI"/>
              <w:color w:val="A6A6A6" w:themeColor="background1" w:themeShade="A6"/>
              <w:sz w:val="16"/>
              <w:szCs w:val="16"/>
              <w:lang w:val="en-GB"/>
            </w:rPr>
            <w:t>Perc.</w:t>
          </w:r>
        </w:p>
      </w:docPartBody>
    </w:docPart>
    <w:docPart>
      <w:docPartPr>
        <w:name w:val="8B1DAA07A0B34C2E803939AD331269FA"/>
        <w:category>
          <w:name w:val="General"/>
          <w:gallery w:val="placeholder"/>
        </w:category>
        <w:types>
          <w:type w:val="bbPlcHdr"/>
        </w:types>
        <w:behaviors>
          <w:behavior w:val="content"/>
        </w:behaviors>
        <w:guid w:val="{BBF1A1F5-1F6E-4644-A6BE-A7EDA19CBC61}"/>
      </w:docPartPr>
      <w:docPartBody>
        <w:p w:rsidR="00CE3E90" w:rsidRDefault="009913F5" w:rsidP="009913F5">
          <w:pPr>
            <w:pStyle w:val="8B1DAA07A0B34C2E803939AD331269FA6"/>
          </w:pPr>
          <w:r w:rsidRPr="0024059C">
            <w:rPr>
              <w:rFonts w:ascii="Segoe UI" w:hAnsi="Segoe UI" w:cs="Segoe UI"/>
              <w:color w:val="A6A6A6" w:themeColor="background1" w:themeShade="A6"/>
              <w:sz w:val="16"/>
              <w:szCs w:val="16"/>
              <w:lang w:val="en-GB"/>
            </w:rPr>
            <w:t>Perc.</w:t>
          </w:r>
        </w:p>
      </w:docPartBody>
    </w:docPart>
    <w:docPart>
      <w:docPartPr>
        <w:name w:val="4D0EA21353E94A7F9F5550ECB63AA42A"/>
        <w:category>
          <w:name w:val="General"/>
          <w:gallery w:val="placeholder"/>
        </w:category>
        <w:types>
          <w:type w:val="bbPlcHdr"/>
        </w:types>
        <w:behaviors>
          <w:behavior w:val="content"/>
        </w:behaviors>
        <w:guid w:val="{7238D08B-82FC-4F1B-BE4C-D0EC9451515A}"/>
      </w:docPartPr>
      <w:docPartBody>
        <w:p w:rsidR="00CE3E90" w:rsidRDefault="009913F5" w:rsidP="009913F5">
          <w:pPr>
            <w:pStyle w:val="4D0EA21353E94A7F9F5550ECB63AA42A6"/>
          </w:pPr>
          <w:r w:rsidRPr="0024059C">
            <w:rPr>
              <w:rFonts w:ascii="Segoe UI" w:hAnsi="Segoe UI" w:cs="Segoe UI"/>
              <w:color w:val="A6A6A6" w:themeColor="background1" w:themeShade="A6"/>
              <w:sz w:val="16"/>
              <w:szCs w:val="16"/>
              <w:lang w:val="en-GB"/>
            </w:rPr>
            <w:t>Perc.</w:t>
          </w:r>
        </w:p>
      </w:docPartBody>
    </w:docPart>
    <w:docPart>
      <w:docPartPr>
        <w:name w:val="74622A9AB4574C30881763C31AA946AB"/>
        <w:category>
          <w:name w:val="General"/>
          <w:gallery w:val="placeholder"/>
        </w:category>
        <w:types>
          <w:type w:val="bbPlcHdr"/>
        </w:types>
        <w:behaviors>
          <w:behavior w:val="content"/>
        </w:behaviors>
        <w:guid w:val="{58915BB3-BC23-475A-B65F-EF5CB08F1D56}"/>
      </w:docPartPr>
      <w:docPartBody>
        <w:p w:rsidR="00CE3E90" w:rsidRDefault="009913F5" w:rsidP="009913F5">
          <w:pPr>
            <w:pStyle w:val="74622A9AB4574C30881763C31AA946AB6"/>
          </w:pPr>
          <w:r w:rsidRPr="0024059C">
            <w:rPr>
              <w:rFonts w:ascii="Segoe UI" w:hAnsi="Segoe UI" w:cs="Segoe UI"/>
              <w:color w:val="A6A6A6" w:themeColor="background1" w:themeShade="A6"/>
              <w:sz w:val="16"/>
              <w:szCs w:val="16"/>
              <w:lang w:val="en-GB"/>
            </w:rPr>
            <w:t>Perc.</w:t>
          </w:r>
        </w:p>
      </w:docPartBody>
    </w:docPart>
    <w:docPart>
      <w:docPartPr>
        <w:name w:val="8668225EF0F84541AF67642F95A37D44"/>
        <w:category>
          <w:name w:val="General"/>
          <w:gallery w:val="placeholder"/>
        </w:category>
        <w:types>
          <w:type w:val="bbPlcHdr"/>
        </w:types>
        <w:behaviors>
          <w:behavior w:val="content"/>
        </w:behaviors>
        <w:guid w:val="{D3F00F15-E5C4-4EB2-98A8-2C372CD9C901}"/>
      </w:docPartPr>
      <w:docPartBody>
        <w:p w:rsidR="00CE3E90" w:rsidRDefault="009913F5" w:rsidP="009913F5">
          <w:pPr>
            <w:pStyle w:val="8668225EF0F84541AF67642F95A37D446"/>
          </w:pPr>
          <w:r w:rsidRPr="0024059C">
            <w:rPr>
              <w:rFonts w:ascii="Segoe UI" w:hAnsi="Segoe UI" w:cs="Segoe UI"/>
              <w:color w:val="A6A6A6" w:themeColor="background1" w:themeShade="A6"/>
              <w:sz w:val="16"/>
              <w:szCs w:val="16"/>
              <w:lang w:val="en-GB"/>
            </w:rPr>
            <w:t>Perc.</w:t>
          </w:r>
        </w:p>
      </w:docPartBody>
    </w:docPart>
    <w:docPart>
      <w:docPartPr>
        <w:name w:val="4177024B28264A44A91E73C6F6FDA486"/>
        <w:category>
          <w:name w:val="General"/>
          <w:gallery w:val="placeholder"/>
        </w:category>
        <w:types>
          <w:type w:val="bbPlcHdr"/>
        </w:types>
        <w:behaviors>
          <w:behavior w:val="content"/>
        </w:behaviors>
        <w:guid w:val="{D79108C6-1D8A-4714-A276-5E491E45E79C}"/>
      </w:docPartPr>
      <w:docPartBody>
        <w:p w:rsidR="00CE3E90" w:rsidRDefault="009913F5" w:rsidP="009913F5">
          <w:pPr>
            <w:pStyle w:val="4177024B28264A44A91E73C6F6FDA4866"/>
          </w:pPr>
          <w:r w:rsidRPr="0024059C">
            <w:rPr>
              <w:rFonts w:ascii="Segoe UI" w:hAnsi="Segoe UI" w:cs="Segoe UI"/>
              <w:color w:val="A6A6A6" w:themeColor="background1" w:themeShade="A6"/>
              <w:sz w:val="16"/>
              <w:szCs w:val="16"/>
              <w:lang w:val="en-GB"/>
            </w:rPr>
            <w:t>Perc.</w:t>
          </w:r>
        </w:p>
      </w:docPartBody>
    </w:docPart>
    <w:docPart>
      <w:docPartPr>
        <w:name w:val="3835E05A0026436F90B584619CC90B26"/>
        <w:category>
          <w:name w:val="General"/>
          <w:gallery w:val="placeholder"/>
        </w:category>
        <w:types>
          <w:type w:val="bbPlcHdr"/>
        </w:types>
        <w:behaviors>
          <w:behavior w:val="content"/>
        </w:behaviors>
        <w:guid w:val="{7F93A2AB-6882-4823-B149-EFA36EC317ED}"/>
      </w:docPartPr>
      <w:docPartBody>
        <w:p w:rsidR="00CE3E90" w:rsidRDefault="009913F5" w:rsidP="009913F5">
          <w:pPr>
            <w:pStyle w:val="3835E05A0026436F90B584619CC90B266"/>
          </w:pPr>
          <w:r w:rsidRPr="0024059C">
            <w:rPr>
              <w:rFonts w:ascii="Segoe UI" w:hAnsi="Segoe UI" w:cs="Segoe UI"/>
              <w:color w:val="A6A6A6" w:themeColor="background1" w:themeShade="A6"/>
              <w:sz w:val="16"/>
              <w:szCs w:val="16"/>
              <w:lang w:val="en-GB"/>
            </w:rPr>
            <w:t>Perc.</w:t>
          </w:r>
        </w:p>
      </w:docPartBody>
    </w:docPart>
    <w:docPart>
      <w:docPartPr>
        <w:name w:val="2E7FC8035B3340B6B828F066F270A60B"/>
        <w:category>
          <w:name w:val="General"/>
          <w:gallery w:val="placeholder"/>
        </w:category>
        <w:types>
          <w:type w:val="bbPlcHdr"/>
        </w:types>
        <w:behaviors>
          <w:behavior w:val="content"/>
        </w:behaviors>
        <w:guid w:val="{CC8B7B0F-AC7E-4473-8776-119728B8AAA7}"/>
      </w:docPartPr>
      <w:docPartBody>
        <w:p w:rsidR="00CE3E90" w:rsidRDefault="009913F5" w:rsidP="009913F5">
          <w:pPr>
            <w:pStyle w:val="2E7FC8035B3340B6B828F066F270A60B6"/>
          </w:pPr>
          <w:r w:rsidRPr="0024059C">
            <w:rPr>
              <w:rFonts w:ascii="Segoe UI" w:hAnsi="Segoe UI" w:cs="Segoe UI"/>
              <w:color w:val="A6A6A6" w:themeColor="background1" w:themeShade="A6"/>
              <w:sz w:val="16"/>
              <w:szCs w:val="16"/>
              <w:lang w:val="en-GB"/>
            </w:rPr>
            <w:t>Perc.</w:t>
          </w:r>
        </w:p>
      </w:docPartBody>
    </w:docPart>
    <w:docPart>
      <w:docPartPr>
        <w:name w:val="217BEF060AEE445EBCF27A8F48B098B1"/>
        <w:category>
          <w:name w:val="General"/>
          <w:gallery w:val="placeholder"/>
        </w:category>
        <w:types>
          <w:type w:val="bbPlcHdr"/>
        </w:types>
        <w:behaviors>
          <w:behavior w:val="content"/>
        </w:behaviors>
        <w:guid w:val="{C4361C1C-05A3-49F3-9EEB-D895910B2C19}"/>
      </w:docPartPr>
      <w:docPartBody>
        <w:p w:rsidR="00CE3E90" w:rsidRDefault="009913F5" w:rsidP="009913F5">
          <w:pPr>
            <w:pStyle w:val="217BEF060AEE445EBCF27A8F48B098B16"/>
          </w:pPr>
          <w:r w:rsidRPr="0024059C">
            <w:rPr>
              <w:rFonts w:ascii="Segoe UI" w:hAnsi="Segoe UI" w:cs="Segoe UI"/>
              <w:color w:val="A6A6A6" w:themeColor="background1" w:themeShade="A6"/>
              <w:sz w:val="16"/>
              <w:szCs w:val="16"/>
              <w:lang w:val="en-GB"/>
            </w:rPr>
            <w:t>Perc.</w:t>
          </w:r>
        </w:p>
      </w:docPartBody>
    </w:docPart>
    <w:docPart>
      <w:docPartPr>
        <w:name w:val="41E1AFC8BEDF4C5A885E5D79F84EBC7D"/>
        <w:category>
          <w:name w:val="General"/>
          <w:gallery w:val="placeholder"/>
        </w:category>
        <w:types>
          <w:type w:val="bbPlcHdr"/>
        </w:types>
        <w:behaviors>
          <w:behavior w:val="content"/>
        </w:behaviors>
        <w:guid w:val="{11728925-D6C9-4B00-B5BB-C452E5134E1D}"/>
      </w:docPartPr>
      <w:docPartBody>
        <w:p w:rsidR="00CE3E90" w:rsidRDefault="009913F5" w:rsidP="009913F5">
          <w:pPr>
            <w:pStyle w:val="41E1AFC8BEDF4C5A885E5D79F84EBC7D6"/>
          </w:pPr>
          <w:r w:rsidRPr="0024059C">
            <w:rPr>
              <w:rFonts w:ascii="Segoe UI" w:hAnsi="Segoe UI" w:cs="Segoe UI"/>
              <w:color w:val="A6A6A6" w:themeColor="background1" w:themeShade="A6"/>
              <w:sz w:val="16"/>
              <w:szCs w:val="16"/>
              <w:lang w:val="en-GB"/>
            </w:rPr>
            <w:t>Perc.</w:t>
          </w:r>
        </w:p>
      </w:docPartBody>
    </w:docPart>
    <w:docPart>
      <w:docPartPr>
        <w:name w:val="350E8D4E182B4DDD9053AE67DA16B58D"/>
        <w:category>
          <w:name w:val="General"/>
          <w:gallery w:val="placeholder"/>
        </w:category>
        <w:types>
          <w:type w:val="bbPlcHdr"/>
        </w:types>
        <w:behaviors>
          <w:behavior w:val="content"/>
        </w:behaviors>
        <w:guid w:val="{264BFB78-F771-4DF2-BC6A-050CA5B158EC}"/>
      </w:docPartPr>
      <w:docPartBody>
        <w:p w:rsidR="00CE3E90" w:rsidRDefault="009913F5" w:rsidP="009913F5">
          <w:pPr>
            <w:pStyle w:val="350E8D4E182B4DDD9053AE67DA16B58D6"/>
          </w:pPr>
          <w:r w:rsidRPr="0024059C">
            <w:rPr>
              <w:rFonts w:ascii="Segoe UI" w:hAnsi="Segoe UI" w:cs="Segoe UI"/>
              <w:color w:val="A6A6A6" w:themeColor="background1" w:themeShade="A6"/>
              <w:sz w:val="16"/>
              <w:szCs w:val="16"/>
              <w:lang w:val="en-GB"/>
            </w:rPr>
            <w:t>Perc.</w:t>
          </w:r>
        </w:p>
      </w:docPartBody>
    </w:docPart>
    <w:docPart>
      <w:docPartPr>
        <w:name w:val="D31EA4620BD84023B5DE59C41BCD550F"/>
        <w:category>
          <w:name w:val="General"/>
          <w:gallery w:val="placeholder"/>
        </w:category>
        <w:types>
          <w:type w:val="bbPlcHdr"/>
        </w:types>
        <w:behaviors>
          <w:behavior w:val="content"/>
        </w:behaviors>
        <w:guid w:val="{919E6D7A-F4D5-478A-ACFC-899C3115523F}"/>
      </w:docPartPr>
      <w:docPartBody>
        <w:p w:rsidR="00CE3E90" w:rsidRDefault="009913F5" w:rsidP="009913F5">
          <w:pPr>
            <w:pStyle w:val="D31EA4620BD84023B5DE59C41BCD550F6"/>
          </w:pPr>
          <w:r w:rsidRPr="0024059C">
            <w:rPr>
              <w:rFonts w:ascii="Segoe UI" w:hAnsi="Segoe UI" w:cs="Segoe UI"/>
              <w:color w:val="A6A6A6" w:themeColor="background1" w:themeShade="A6"/>
              <w:sz w:val="16"/>
              <w:szCs w:val="16"/>
              <w:lang w:val="en-GB"/>
            </w:rPr>
            <w:t>Perc.</w:t>
          </w:r>
        </w:p>
      </w:docPartBody>
    </w:docPart>
    <w:docPart>
      <w:docPartPr>
        <w:name w:val="44DCBB53AA814EA5908D713B62607405"/>
        <w:category>
          <w:name w:val="General"/>
          <w:gallery w:val="placeholder"/>
        </w:category>
        <w:types>
          <w:type w:val="bbPlcHdr"/>
        </w:types>
        <w:behaviors>
          <w:behavior w:val="content"/>
        </w:behaviors>
        <w:guid w:val="{77AA9A2F-B003-4C2C-969A-6430F48C062F}"/>
      </w:docPartPr>
      <w:docPartBody>
        <w:p w:rsidR="00CE3E90" w:rsidRDefault="009913F5" w:rsidP="009913F5">
          <w:pPr>
            <w:pStyle w:val="44DCBB53AA814EA5908D713B626074056"/>
          </w:pPr>
          <w:r w:rsidRPr="0024059C">
            <w:rPr>
              <w:rFonts w:ascii="Segoe UI" w:hAnsi="Segoe UI" w:cs="Segoe UI"/>
              <w:color w:val="A6A6A6" w:themeColor="background1" w:themeShade="A6"/>
              <w:sz w:val="16"/>
              <w:szCs w:val="16"/>
              <w:lang w:val="en-GB"/>
            </w:rPr>
            <w:t>Perc.</w:t>
          </w:r>
        </w:p>
      </w:docPartBody>
    </w:docPart>
    <w:docPart>
      <w:docPartPr>
        <w:name w:val="DD6D34BCC5EF4B1E8C21EB754957C90D"/>
        <w:category>
          <w:name w:val="General"/>
          <w:gallery w:val="placeholder"/>
        </w:category>
        <w:types>
          <w:type w:val="bbPlcHdr"/>
        </w:types>
        <w:behaviors>
          <w:behavior w:val="content"/>
        </w:behaviors>
        <w:guid w:val="{32F46969-622E-4DC8-8FAE-BB65FFFE9A3F}"/>
      </w:docPartPr>
      <w:docPartBody>
        <w:p w:rsidR="00CE3E90" w:rsidRDefault="009913F5" w:rsidP="009913F5">
          <w:pPr>
            <w:pStyle w:val="DD6D34BCC5EF4B1E8C21EB754957C90D6"/>
          </w:pPr>
          <w:r w:rsidRPr="0024059C">
            <w:rPr>
              <w:rFonts w:ascii="Segoe UI" w:hAnsi="Segoe UI" w:cs="Segoe UI"/>
              <w:color w:val="A6A6A6" w:themeColor="background1" w:themeShade="A6"/>
              <w:sz w:val="16"/>
              <w:szCs w:val="16"/>
              <w:lang w:val="en-GB"/>
            </w:rPr>
            <w:t>Perc.</w:t>
          </w:r>
        </w:p>
      </w:docPartBody>
    </w:docPart>
    <w:docPart>
      <w:docPartPr>
        <w:name w:val="0E1E2042D2F144C38E616E28703B5F6C"/>
        <w:category>
          <w:name w:val="General"/>
          <w:gallery w:val="placeholder"/>
        </w:category>
        <w:types>
          <w:type w:val="bbPlcHdr"/>
        </w:types>
        <w:behaviors>
          <w:behavior w:val="content"/>
        </w:behaviors>
        <w:guid w:val="{49E035B7-3752-479E-B829-973324D80C6A}"/>
      </w:docPartPr>
      <w:docPartBody>
        <w:p w:rsidR="00CE3E90" w:rsidRDefault="009913F5" w:rsidP="009913F5">
          <w:pPr>
            <w:pStyle w:val="0E1E2042D2F144C38E616E28703B5F6C6"/>
          </w:pPr>
          <w:r w:rsidRPr="0024059C">
            <w:rPr>
              <w:rFonts w:ascii="Segoe UI" w:hAnsi="Segoe UI" w:cs="Segoe UI"/>
              <w:color w:val="A6A6A6" w:themeColor="background1" w:themeShade="A6"/>
              <w:sz w:val="16"/>
              <w:szCs w:val="16"/>
              <w:lang w:val="en-GB"/>
            </w:rPr>
            <w:t>Perc.</w:t>
          </w:r>
        </w:p>
      </w:docPartBody>
    </w:docPart>
    <w:docPart>
      <w:docPartPr>
        <w:name w:val="7E2F4B0E9DD0489CBE2E30E9BC153AE3"/>
        <w:category>
          <w:name w:val="General"/>
          <w:gallery w:val="placeholder"/>
        </w:category>
        <w:types>
          <w:type w:val="bbPlcHdr"/>
        </w:types>
        <w:behaviors>
          <w:behavior w:val="content"/>
        </w:behaviors>
        <w:guid w:val="{28459249-8F84-4968-AC05-35A6D042D762}"/>
      </w:docPartPr>
      <w:docPartBody>
        <w:p w:rsidR="00CE3E90" w:rsidRDefault="009913F5" w:rsidP="009913F5">
          <w:pPr>
            <w:pStyle w:val="7E2F4B0E9DD0489CBE2E30E9BC153AE36"/>
          </w:pPr>
          <w:r w:rsidRPr="0024059C">
            <w:rPr>
              <w:rFonts w:ascii="Segoe UI" w:hAnsi="Segoe UI" w:cs="Segoe UI"/>
              <w:color w:val="A6A6A6" w:themeColor="background1" w:themeShade="A6"/>
              <w:sz w:val="16"/>
              <w:szCs w:val="16"/>
              <w:lang w:val="en-GB"/>
            </w:rPr>
            <w:t>Perc.</w:t>
          </w:r>
        </w:p>
      </w:docPartBody>
    </w:docPart>
    <w:docPart>
      <w:docPartPr>
        <w:name w:val="27436E3304EB44BE96498DEED1B04797"/>
        <w:category>
          <w:name w:val="General"/>
          <w:gallery w:val="placeholder"/>
        </w:category>
        <w:types>
          <w:type w:val="bbPlcHdr"/>
        </w:types>
        <w:behaviors>
          <w:behavior w:val="content"/>
        </w:behaviors>
        <w:guid w:val="{FE3CC0FD-596F-40DA-B8E6-13FD6AEAF0D2}"/>
      </w:docPartPr>
      <w:docPartBody>
        <w:p w:rsidR="00CE3E90" w:rsidRDefault="009913F5" w:rsidP="009913F5">
          <w:pPr>
            <w:pStyle w:val="27436E3304EB44BE96498DEED1B047976"/>
          </w:pPr>
          <w:r w:rsidRPr="0024059C">
            <w:rPr>
              <w:rFonts w:ascii="Segoe UI" w:hAnsi="Segoe UI" w:cs="Segoe UI"/>
              <w:color w:val="A6A6A6" w:themeColor="background1" w:themeShade="A6"/>
              <w:sz w:val="16"/>
              <w:szCs w:val="16"/>
              <w:lang w:val="en-GB"/>
            </w:rPr>
            <w:t>Perc.</w:t>
          </w:r>
        </w:p>
      </w:docPartBody>
    </w:docPart>
    <w:docPart>
      <w:docPartPr>
        <w:name w:val="4D92071782D2434180FB55E9FAD00FD4"/>
        <w:category>
          <w:name w:val="General"/>
          <w:gallery w:val="placeholder"/>
        </w:category>
        <w:types>
          <w:type w:val="bbPlcHdr"/>
        </w:types>
        <w:behaviors>
          <w:behavior w:val="content"/>
        </w:behaviors>
        <w:guid w:val="{8E86EF64-D82E-47AB-ABC9-D520A8BA4A7F}"/>
      </w:docPartPr>
      <w:docPartBody>
        <w:p w:rsidR="00CE3E90" w:rsidRDefault="009913F5" w:rsidP="009913F5">
          <w:pPr>
            <w:pStyle w:val="4D92071782D2434180FB55E9FAD00FD46"/>
          </w:pPr>
          <w:r w:rsidRPr="0024059C">
            <w:rPr>
              <w:rFonts w:ascii="Segoe UI" w:hAnsi="Segoe UI" w:cs="Segoe UI"/>
              <w:color w:val="A6A6A6" w:themeColor="background1" w:themeShade="A6"/>
              <w:sz w:val="16"/>
              <w:szCs w:val="16"/>
              <w:lang w:val="en-GB"/>
            </w:rPr>
            <w:t>Perc.</w:t>
          </w:r>
        </w:p>
      </w:docPartBody>
    </w:docPart>
    <w:docPart>
      <w:docPartPr>
        <w:name w:val="32C5F9D4192D46599AAFBCF6CE685C1B"/>
        <w:category>
          <w:name w:val="General"/>
          <w:gallery w:val="placeholder"/>
        </w:category>
        <w:types>
          <w:type w:val="bbPlcHdr"/>
        </w:types>
        <w:behaviors>
          <w:behavior w:val="content"/>
        </w:behaviors>
        <w:guid w:val="{A81F670F-7E3F-4030-A6AC-F11E42135990}"/>
      </w:docPartPr>
      <w:docPartBody>
        <w:p w:rsidR="00CE3E90" w:rsidRDefault="009913F5" w:rsidP="009913F5">
          <w:pPr>
            <w:pStyle w:val="32C5F9D4192D46599AAFBCF6CE685C1B6"/>
          </w:pPr>
          <w:r w:rsidRPr="0024059C">
            <w:rPr>
              <w:rFonts w:ascii="Segoe UI" w:hAnsi="Segoe UI" w:cs="Segoe UI"/>
              <w:color w:val="A6A6A6" w:themeColor="background1" w:themeShade="A6"/>
              <w:sz w:val="16"/>
              <w:szCs w:val="16"/>
              <w:lang w:val="en-GB"/>
            </w:rPr>
            <w:t>Perc.</w:t>
          </w:r>
        </w:p>
      </w:docPartBody>
    </w:docPart>
    <w:docPart>
      <w:docPartPr>
        <w:name w:val="EE88330103604DE58C7D137AAF8F0098"/>
        <w:category>
          <w:name w:val="General"/>
          <w:gallery w:val="placeholder"/>
        </w:category>
        <w:types>
          <w:type w:val="bbPlcHdr"/>
        </w:types>
        <w:behaviors>
          <w:behavior w:val="content"/>
        </w:behaviors>
        <w:guid w:val="{1E07A3D4-1721-499C-86B9-ED6E8FE4E823}"/>
      </w:docPartPr>
      <w:docPartBody>
        <w:p w:rsidR="00CE3E90" w:rsidRDefault="009913F5" w:rsidP="009913F5">
          <w:pPr>
            <w:pStyle w:val="EE88330103604DE58C7D137AAF8F00986"/>
          </w:pPr>
          <w:r w:rsidRPr="0024059C">
            <w:rPr>
              <w:rFonts w:ascii="Segoe UI" w:hAnsi="Segoe UI" w:cs="Segoe UI"/>
              <w:color w:val="A6A6A6" w:themeColor="background1" w:themeShade="A6"/>
              <w:sz w:val="16"/>
              <w:szCs w:val="16"/>
              <w:lang w:val="en-GB"/>
            </w:rPr>
            <w:t>Perc.</w:t>
          </w:r>
        </w:p>
      </w:docPartBody>
    </w:docPart>
    <w:docPart>
      <w:docPartPr>
        <w:name w:val="687AF9B41752464CB06591823C277C44"/>
        <w:category>
          <w:name w:val="General"/>
          <w:gallery w:val="placeholder"/>
        </w:category>
        <w:types>
          <w:type w:val="bbPlcHdr"/>
        </w:types>
        <w:behaviors>
          <w:behavior w:val="content"/>
        </w:behaviors>
        <w:guid w:val="{48F48C61-90E8-4A47-9768-DEEE9156F3EB}"/>
      </w:docPartPr>
      <w:docPartBody>
        <w:p w:rsidR="00CE3E90" w:rsidRDefault="009913F5" w:rsidP="009913F5">
          <w:pPr>
            <w:pStyle w:val="687AF9B41752464CB06591823C277C446"/>
          </w:pPr>
          <w:r w:rsidRPr="0024059C">
            <w:rPr>
              <w:rFonts w:ascii="Segoe UI" w:hAnsi="Segoe UI" w:cs="Segoe UI"/>
              <w:color w:val="A6A6A6" w:themeColor="background1" w:themeShade="A6"/>
              <w:sz w:val="16"/>
              <w:szCs w:val="16"/>
              <w:lang w:val="en-GB"/>
            </w:rPr>
            <w:t>Perc.</w:t>
          </w:r>
        </w:p>
      </w:docPartBody>
    </w:docPart>
    <w:docPart>
      <w:docPartPr>
        <w:name w:val="CAFA3171784F40A7A0B3A80C660BB04D"/>
        <w:category>
          <w:name w:val="General"/>
          <w:gallery w:val="placeholder"/>
        </w:category>
        <w:types>
          <w:type w:val="bbPlcHdr"/>
        </w:types>
        <w:behaviors>
          <w:behavior w:val="content"/>
        </w:behaviors>
        <w:guid w:val="{04F8963D-0E6C-4D7F-AC9C-FCB6B34EBC3B}"/>
      </w:docPartPr>
      <w:docPartBody>
        <w:p w:rsidR="00CE3E90" w:rsidRDefault="009913F5" w:rsidP="009913F5">
          <w:pPr>
            <w:pStyle w:val="CAFA3171784F40A7A0B3A80C660BB04D6"/>
          </w:pPr>
          <w:r w:rsidRPr="0024059C">
            <w:rPr>
              <w:rFonts w:ascii="Segoe UI" w:hAnsi="Segoe UI" w:cs="Segoe UI"/>
              <w:color w:val="A6A6A6" w:themeColor="background1" w:themeShade="A6"/>
              <w:sz w:val="16"/>
              <w:szCs w:val="16"/>
              <w:lang w:val="en-GB"/>
            </w:rPr>
            <w:t>Perc.</w:t>
          </w:r>
        </w:p>
      </w:docPartBody>
    </w:docPart>
    <w:docPart>
      <w:docPartPr>
        <w:name w:val="F4040AFDBC65492188D1009ACA66173B"/>
        <w:category>
          <w:name w:val="General"/>
          <w:gallery w:val="placeholder"/>
        </w:category>
        <w:types>
          <w:type w:val="bbPlcHdr"/>
        </w:types>
        <w:behaviors>
          <w:behavior w:val="content"/>
        </w:behaviors>
        <w:guid w:val="{B5920355-5446-4F2B-853D-273AA00C4702}"/>
      </w:docPartPr>
      <w:docPartBody>
        <w:p w:rsidR="00CE3E90" w:rsidRDefault="009913F5" w:rsidP="009913F5">
          <w:pPr>
            <w:pStyle w:val="F4040AFDBC65492188D1009ACA66173B6"/>
          </w:pPr>
          <w:r w:rsidRPr="0024059C">
            <w:rPr>
              <w:rFonts w:ascii="Segoe UI" w:hAnsi="Segoe UI" w:cs="Segoe UI"/>
              <w:color w:val="A6A6A6" w:themeColor="background1" w:themeShade="A6"/>
              <w:sz w:val="16"/>
              <w:szCs w:val="16"/>
              <w:lang w:val="en-GB"/>
            </w:rPr>
            <w:t>Perc.</w:t>
          </w:r>
        </w:p>
      </w:docPartBody>
    </w:docPart>
    <w:docPart>
      <w:docPartPr>
        <w:name w:val="860C63D2DD6342FB930D26B6C1D90747"/>
        <w:category>
          <w:name w:val="General"/>
          <w:gallery w:val="placeholder"/>
        </w:category>
        <w:types>
          <w:type w:val="bbPlcHdr"/>
        </w:types>
        <w:behaviors>
          <w:behavior w:val="content"/>
        </w:behaviors>
        <w:guid w:val="{0F8418EF-634C-4266-B062-C6A546A4BC30}"/>
      </w:docPartPr>
      <w:docPartBody>
        <w:p w:rsidR="00CE3E90" w:rsidRDefault="009913F5" w:rsidP="009913F5">
          <w:pPr>
            <w:pStyle w:val="860C63D2DD6342FB930D26B6C1D907476"/>
          </w:pPr>
          <w:r w:rsidRPr="0024059C">
            <w:rPr>
              <w:rFonts w:ascii="Segoe UI" w:hAnsi="Segoe UI" w:cs="Segoe UI"/>
              <w:color w:val="A6A6A6" w:themeColor="background1" w:themeShade="A6"/>
              <w:sz w:val="16"/>
              <w:szCs w:val="16"/>
              <w:lang w:val="en-GB"/>
            </w:rPr>
            <w:t>Perc.</w:t>
          </w:r>
        </w:p>
      </w:docPartBody>
    </w:docPart>
    <w:docPart>
      <w:docPartPr>
        <w:name w:val="DF995D3FF1B0450EB21F52508CFD6640"/>
        <w:category>
          <w:name w:val="General"/>
          <w:gallery w:val="placeholder"/>
        </w:category>
        <w:types>
          <w:type w:val="bbPlcHdr"/>
        </w:types>
        <w:behaviors>
          <w:behavior w:val="content"/>
        </w:behaviors>
        <w:guid w:val="{91829CB0-59E3-4A70-8D87-B74D8AD696D1}"/>
      </w:docPartPr>
      <w:docPartBody>
        <w:p w:rsidR="00CE3E90" w:rsidRDefault="009913F5" w:rsidP="009913F5">
          <w:pPr>
            <w:pStyle w:val="DF995D3FF1B0450EB21F52508CFD66406"/>
          </w:pPr>
          <w:r w:rsidRPr="0024059C">
            <w:rPr>
              <w:rFonts w:ascii="Segoe UI" w:hAnsi="Segoe UI" w:cs="Segoe UI"/>
              <w:color w:val="A6A6A6" w:themeColor="background1" w:themeShade="A6"/>
              <w:sz w:val="16"/>
              <w:szCs w:val="16"/>
              <w:lang w:val="en-GB"/>
            </w:rPr>
            <w:t>Perc.</w:t>
          </w:r>
        </w:p>
      </w:docPartBody>
    </w:docPart>
    <w:docPart>
      <w:docPartPr>
        <w:name w:val="85D4AC0F054745C88B10A6C64D8DA31C"/>
        <w:category>
          <w:name w:val="General"/>
          <w:gallery w:val="placeholder"/>
        </w:category>
        <w:types>
          <w:type w:val="bbPlcHdr"/>
        </w:types>
        <w:behaviors>
          <w:behavior w:val="content"/>
        </w:behaviors>
        <w:guid w:val="{44300FD4-C72C-4158-843D-9297E84F9AA5}"/>
      </w:docPartPr>
      <w:docPartBody>
        <w:p w:rsidR="00CE3E90" w:rsidRDefault="009913F5" w:rsidP="009913F5">
          <w:pPr>
            <w:pStyle w:val="85D4AC0F054745C88B10A6C64D8DA31C6"/>
          </w:pPr>
          <w:r w:rsidRPr="0024059C">
            <w:rPr>
              <w:rFonts w:ascii="Segoe UI" w:hAnsi="Segoe UI" w:cs="Segoe UI"/>
              <w:color w:val="A6A6A6" w:themeColor="background1" w:themeShade="A6"/>
              <w:sz w:val="16"/>
              <w:szCs w:val="16"/>
              <w:lang w:val="en-GB"/>
            </w:rPr>
            <w:t>Perc.</w:t>
          </w:r>
        </w:p>
      </w:docPartBody>
    </w:docPart>
    <w:docPart>
      <w:docPartPr>
        <w:name w:val="B850BC135C9045DC9080A1B20E5B6229"/>
        <w:category>
          <w:name w:val="General"/>
          <w:gallery w:val="placeholder"/>
        </w:category>
        <w:types>
          <w:type w:val="bbPlcHdr"/>
        </w:types>
        <w:behaviors>
          <w:behavior w:val="content"/>
        </w:behaviors>
        <w:guid w:val="{7672E5E8-226A-4665-B550-67F9F446772E}"/>
      </w:docPartPr>
      <w:docPartBody>
        <w:p w:rsidR="00CE3E90" w:rsidRDefault="009913F5" w:rsidP="009913F5">
          <w:pPr>
            <w:pStyle w:val="B850BC135C9045DC9080A1B20E5B62296"/>
          </w:pPr>
          <w:r w:rsidRPr="0024059C">
            <w:rPr>
              <w:rFonts w:ascii="Segoe UI" w:hAnsi="Segoe UI" w:cs="Segoe UI"/>
              <w:color w:val="A6A6A6" w:themeColor="background1" w:themeShade="A6"/>
              <w:sz w:val="16"/>
              <w:szCs w:val="16"/>
              <w:lang w:val="en-GB"/>
            </w:rPr>
            <w:t>Perc.</w:t>
          </w:r>
        </w:p>
      </w:docPartBody>
    </w:docPart>
    <w:docPart>
      <w:docPartPr>
        <w:name w:val="6AFE9F853B1D4003928ED55AEA8A7AD8"/>
        <w:category>
          <w:name w:val="General"/>
          <w:gallery w:val="placeholder"/>
        </w:category>
        <w:types>
          <w:type w:val="bbPlcHdr"/>
        </w:types>
        <w:behaviors>
          <w:behavior w:val="content"/>
        </w:behaviors>
        <w:guid w:val="{858BDA62-86F1-4571-9279-DCD84F34650C}"/>
      </w:docPartPr>
      <w:docPartBody>
        <w:p w:rsidR="00CE3E90" w:rsidRDefault="009913F5" w:rsidP="009913F5">
          <w:pPr>
            <w:pStyle w:val="6AFE9F853B1D4003928ED55AEA8A7AD86"/>
          </w:pPr>
          <w:r w:rsidRPr="0024059C">
            <w:rPr>
              <w:rFonts w:ascii="Segoe UI" w:hAnsi="Segoe UI" w:cs="Segoe UI"/>
              <w:color w:val="A6A6A6" w:themeColor="background1" w:themeShade="A6"/>
              <w:sz w:val="16"/>
              <w:szCs w:val="16"/>
              <w:lang w:val="en-GB"/>
            </w:rPr>
            <w:t>Perc.</w:t>
          </w:r>
        </w:p>
      </w:docPartBody>
    </w:docPart>
    <w:docPart>
      <w:docPartPr>
        <w:name w:val="1D274A3934A84627A1BE5C12683218E4"/>
        <w:category>
          <w:name w:val="General"/>
          <w:gallery w:val="placeholder"/>
        </w:category>
        <w:types>
          <w:type w:val="bbPlcHdr"/>
        </w:types>
        <w:behaviors>
          <w:behavior w:val="content"/>
        </w:behaviors>
        <w:guid w:val="{B85437FF-617A-49CA-98FF-D1AD8952E82C}"/>
      </w:docPartPr>
      <w:docPartBody>
        <w:p w:rsidR="00CE3E90" w:rsidRDefault="009913F5" w:rsidP="009913F5">
          <w:pPr>
            <w:pStyle w:val="1D274A3934A84627A1BE5C12683218E46"/>
          </w:pPr>
          <w:r w:rsidRPr="001A1BCA">
            <w:rPr>
              <w:rFonts w:ascii="Segoe UI" w:hAnsi="Segoe UI" w:cs="Segoe UI"/>
              <w:color w:val="A6A6A6" w:themeColor="background1" w:themeShade="A6"/>
              <w:sz w:val="18"/>
              <w:lang w:val="en-GB"/>
            </w:rPr>
            <w:t>Enter text.</w:t>
          </w:r>
        </w:p>
      </w:docPartBody>
    </w:docPart>
    <w:docPart>
      <w:docPartPr>
        <w:name w:val="9D2B9570F9B04B0FBFCF70B2213FB7F1"/>
        <w:category>
          <w:name w:val="General"/>
          <w:gallery w:val="placeholder"/>
        </w:category>
        <w:types>
          <w:type w:val="bbPlcHdr"/>
        </w:types>
        <w:behaviors>
          <w:behavior w:val="content"/>
        </w:behaviors>
        <w:guid w:val="{782B5391-9DDB-436B-8116-DE9C927A7B7C}"/>
      </w:docPartPr>
      <w:docPartBody>
        <w:p w:rsidR="00CE3E90" w:rsidRDefault="009913F5" w:rsidP="009913F5">
          <w:pPr>
            <w:pStyle w:val="9D2B9570F9B04B0FBFCF70B2213FB7F16"/>
          </w:pPr>
          <w:r w:rsidRPr="0024059C">
            <w:rPr>
              <w:rFonts w:ascii="Segoe UI" w:hAnsi="Segoe UI" w:cs="Segoe UI"/>
              <w:color w:val="A6A6A6" w:themeColor="background1" w:themeShade="A6"/>
              <w:sz w:val="16"/>
              <w:szCs w:val="16"/>
              <w:lang w:val="en-GB"/>
            </w:rPr>
            <w:t>Perc.</w:t>
          </w:r>
        </w:p>
      </w:docPartBody>
    </w:docPart>
    <w:docPart>
      <w:docPartPr>
        <w:name w:val="5E73E4C010FA41AB986E0660478C5765"/>
        <w:category>
          <w:name w:val="General"/>
          <w:gallery w:val="placeholder"/>
        </w:category>
        <w:types>
          <w:type w:val="bbPlcHdr"/>
        </w:types>
        <w:behaviors>
          <w:behavior w:val="content"/>
        </w:behaviors>
        <w:guid w:val="{510198AB-C3F8-4F6F-84FE-C8745A3D0053}"/>
      </w:docPartPr>
      <w:docPartBody>
        <w:p w:rsidR="00CE3E90" w:rsidRDefault="009913F5" w:rsidP="009913F5">
          <w:pPr>
            <w:pStyle w:val="5E73E4C010FA41AB986E0660478C57656"/>
          </w:pPr>
          <w:r w:rsidRPr="0024059C">
            <w:rPr>
              <w:rFonts w:ascii="Segoe UI" w:hAnsi="Segoe UI" w:cs="Segoe UI"/>
              <w:color w:val="A6A6A6" w:themeColor="background1" w:themeShade="A6"/>
              <w:sz w:val="16"/>
              <w:szCs w:val="16"/>
              <w:lang w:val="en-GB"/>
            </w:rPr>
            <w:t>Perc.</w:t>
          </w:r>
        </w:p>
      </w:docPartBody>
    </w:docPart>
    <w:docPart>
      <w:docPartPr>
        <w:name w:val="79FED4695D174A96997619FC148420B0"/>
        <w:category>
          <w:name w:val="General"/>
          <w:gallery w:val="placeholder"/>
        </w:category>
        <w:types>
          <w:type w:val="bbPlcHdr"/>
        </w:types>
        <w:behaviors>
          <w:behavior w:val="content"/>
        </w:behaviors>
        <w:guid w:val="{8DBE4009-3F85-4E18-80A7-64A4364F8D96}"/>
      </w:docPartPr>
      <w:docPartBody>
        <w:p w:rsidR="00CE3E90" w:rsidRDefault="009913F5" w:rsidP="009913F5">
          <w:pPr>
            <w:pStyle w:val="79FED4695D174A96997619FC148420B06"/>
          </w:pPr>
          <w:r w:rsidRPr="0024059C">
            <w:rPr>
              <w:rFonts w:ascii="Segoe UI" w:hAnsi="Segoe UI" w:cs="Segoe UI"/>
              <w:color w:val="A6A6A6" w:themeColor="background1" w:themeShade="A6"/>
              <w:sz w:val="16"/>
              <w:szCs w:val="16"/>
              <w:lang w:val="en-GB"/>
            </w:rPr>
            <w:t>Perc.</w:t>
          </w:r>
        </w:p>
      </w:docPartBody>
    </w:docPart>
    <w:docPart>
      <w:docPartPr>
        <w:name w:val="CC1E01C9BB40445198CCD1A9CF501FAA"/>
        <w:category>
          <w:name w:val="General"/>
          <w:gallery w:val="placeholder"/>
        </w:category>
        <w:types>
          <w:type w:val="bbPlcHdr"/>
        </w:types>
        <w:behaviors>
          <w:behavior w:val="content"/>
        </w:behaviors>
        <w:guid w:val="{D1019873-C304-40C5-8F2C-683C0587FB5D}"/>
      </w:docPartPr>
      <w:docPartBody>
        <w:p w:rsidR="00CE3E90" w:rsidRDefault="009913F5" w:rsidP="009913F5">
          <w:pPr>
            <w:pStyle w:val="CC1E01C9BB40445198CCD1A9CF501FAA6"/>
          </w:pPr>
          <w:r w:rsidRPr="0024059C">
            <w:rPr>
              <w:rFonts w:ascii="Segoe UI" w:hAnsi="Segoe UI" w:cs="Segoe UI"/>
              <w:color w:val="A6A6A6" w:themeColor="background1" w:themeShade="A6"/>
              <w:sz w:val="16"/>
              <w:szCs w:val="16"/>
              <w:lang w:val="en-GB"/>
            </w:rPr>
            <w:t>Perc.</w:t>
          </w:r>
        </w:p>
      </w:docPartBody>
    </w:docPart>
    <w:docPart>
      <w:docPartPr>
        <w:name w:val="9ACA28B19AD4408DBBD5A8A4470EC4C2"/>
        <w:category>
          <w:name w:val="General"/>
          <w:gallery w:val="placeholder"/>
        </w:category>
        <w:types>
          <w:type w:val="bbPlcHdr"/>
        </w:types>
        <w:behaviors>
          <w:behavior w:val="content"/>
        </w:behaviors>
        <w:guid w:val="{FDC5393D-7A0B-4FD2-B54A-6ACDA2D4ADBD}"/>
      </w:docPartPr>
      <w:docPartBody>
        <w:p w:rsidR="00CE3E90" w:rsidRDefault="009913F5" w:rsidP="009913F5">
          <w:pPr>
            <w:pStyle w:val="9ACA28B19AD4408DBBD5A8A4470EC4C26"/>
          </w:pPr>
          <w:r w:rsidRPr="0024059C">
            <w:rPr>
              <w:rFonts w:ascii="Segoe UI" w:hAnsi="Segoe UI" w:cs="Segoe UI"/>
              <w:color w:val="A6A6A6" w:themeColor="background1" w:themeShade="A6"/>
              <w:sz w:val="16"/>
              <w:szCs w:val="16"/>
              <w:lang w:val="en-GB"/>
            </w:rPr>
            <w:t>Perc.</w:t>
          </w:r>
        </w:p>
      </w:docPartBody>
    </w:docPart>
    <w:docPart>
      <w:docPartPr>
        <w:name w:val="E05FDA86F3E946279A2EE098FC473537"/>
        <w:category>
          <w:name w:val="General"/>
          <w:gallery w:val="placeholder"/>
        </w:category>
        <w:types>
          <w:type w:val="bbPlcHdr"/>
        </w:types>
        <w:behaviors>
          <w:behavior w:val="content"/>
        </w:behaviors>
        <w:guid w:val="{A932FD5D-E315-4B24-BE90-88B43BE5831D}"/>
      </w:docPartPr>
      <w:docPartBody>
        <w:p w:rsidR="00CE3E90" w:rsidRDefault="009913F5" w:rsidP="009913F5">
          <w:pPr>
            <w:pStyle w:val="E05FDA86F3E946279A2EE098FC4735376"/>
          </w:pPr>
          <w:r w:rsidRPr="0024059C">
            <w:rPr>
              <w:rFonts w:ascii="Segoe UI" w:hAnsi="Segoe UI" w:cs="Segoe UI"/>
              <w:color w:val="A6A6A6" w:themeColor="background1" w:themeShade="A6"/>
              <w:sz w:val="16"/>
              <w:szCs w:val="16"/>
              <w:lang w:val="en-GB"/>
            </w:rPr>
            <w:t>Perc.</w:t>
          </w:r>
        </w:p>
      </w:docPartBody>
    </w:docPart>
    <w:docPart>
      <w:docPartPr>
        <w:name w:val="FDFC11386B394F8D810D4796C55C3E5B"/>
        <w:category>
          <w:name w:val="General"/>
          <w:gallery w:val="placeholder"/>
        </w:category>
        <w:types>
          <w:type w:val="bbPlcHdr"/>
        </w:types>
        <w:behaviors>
          <w:behavior w:val="content"/>
        </w:behaviors>
        <w:guid w:val="{CF5DEBE4-3AC4-4089-A63F-0C768A156F10}"/>
      </w:docPartPr>
      <w:docPartBody>
        <w:p w:rsidR="00CE3E90" w:rsidRDefault="009913F5" w:rsidP="009913F5">
          <w:pPr>
            <w:pStyle w:val="FDFC11386B394F8D810D4796C55C3E5B6"/>
          </w:pPr>
          <w:r w:rsidRPr="001A1BCA">
            <w:rPr>
              <w:rFonts w:ascii="Segoe UI" w:hAnsi="Segoe UI" w:cs="Segoe UI"/>
              <w:color w:val="A6A6A6" w:themeColor="background1" w:themeShade="A6"/>
              <w:sz w:val="18"/>
              <w:lang w:val="en-GB"/>
            </w:rPr>
            <w:t>Enter text.</w:t>
          </w:r>
        </w:p>
      </w:docPartBody>
    </w:docPart>
    <w:docPart>
      <w:docPartPr>
        <w:name w:val="350B0BC2893146D09C53D391BAD3E67D"/>
        <w:category>
          <w:name w:val="General"/>
          <w:gallery w:val="placeholder"/>
        </w:category>
        <w:types>
          <w:type w:val="bbPlcHdr"/>
        </w:types>
        <w:behaviors>
          <w:behavior w:val="content"/>
        </w:behaviors>
        <w:guid w:val="{85CAA94D-320F-42CA-B3B1-740D403EC34D}"/>
      </w:docPartPr>
      <w:docPartBody>
        <w:p w:rsidR="00CE3E90" w:rsidRDefault="009913F5" w:rsidP="009913F5">
          <w:pPr>
            <w:pStyle w:val="350B0BC2893146D09C53D391BAD3E67D6"/>
          </w:pPr>
          <w:r w:rsidRPr="0024059C">
            <w:rPr>
              <w:rFonts w:ascii="Segoe UI" w:hAnsi="Segoe UI" w:cs="Segoe UI"/>
              <w:color w:val="A6A6A6" w:themeColor="background1" w:themeShade="A6"/>
              <w:sz w:val="16"/>
              <w:szCs w:val="16"/>
              <w:lang w:val="en-GB"/>
            </w:rPr>
            <w:t>Perc.</w:t>
          </w:r>
        </w:p>
      </w:docPartBody>
    </w:docPart>
    <w:docPart>
      <w:docPartPr>
        <w:name w:val="48B0098E3AF648548DB901821BD1AAC5"/>
        <w:category>
          <w:name w:val="General"/>
          <w:gallery w:val="placeholder"/>
        </w:category>
        <w:types>
          <w:type w:val="bbPlcHdr"/>
        </w:types>
        <w:behaviors>
          <w:behavior w:val="content"/>
        </w:behaviors>
        <w:guid w:val="{1A79A6BB-FC3E-489C-BC0C-A7462B9C8AD1}"/>
      </w:docPartPr>
      <w:docPartBody>
        <w:p w:rsidR="00CE3E90" w:rsidRDefault="009913F5" w:rsidP="009913F5">
          <w:pPr>
            <w:pStyle w:val="48B0098E3AF648548DB901821BD1AAC56"/>
          </w:pPr>
          <w:r w:rsidRPr="0024059C">
            <w:rPr>
              <w:rFonts w:ascii="Segoe UI" w:hAnsi="Segoe UI" w:cs="Segoe UI"/>
              <w:color w:val="A6A6A6" w:themeColor="background1" w:themeShade="A6"/>
              <w:sz w:val="16"/>
              <w:szCs w:val="16"/>
              <w:lang w:val="en-GB"/>
            </w:rPr>
            <w:t>Perc.</w:t>
          </w:r>
        </w:p>
      </w:docPartBody>
    </w:docPart>
    <w:docPart>
      <w:docPartPr>
        <w:name w:val="4A37F2E4C05F4232B7746320EDA24262"/>
        <w:category>
          <w:name w:val="General"/>
          <w:gallery w:val="placeholder"/>
        </w:category>
        <w:types>
          <w:type w:val="bbPlcHdr"/>
        </w:types>
        <w:behaviors>
          <w:behavior w:val="content"/>
        </w:behaviors>
        <w:guid w:val="{B9F4E734-75DA-4844-8365-7A19F48D2850}"/>
      </w:docPartPr>
      <w:docPartBody>
        <w:p w:rsidR="00CE3E90" w:rsidRDefault="009913F5" w:rsidP="009913F5">
          <w:pPr>
            <w:pStyle w:val="4A37F2E4C05F4232B7746320EDA242626"/>
          </w:pPr>
          <w:r w:rsidRPr="0024059C">
            <w:rPr>
              <w:rFonts w:ascii="Segoe UI" w:hAnsi="Segoe UI" w:cs="Segoe UI"/>
              <w:color w:val="A6A6A6" w:themeColor="background1" w:themeShade="A6"/>
              <w:sz w:val="16"/>
              <w:szCs w:val="16"/>
              <w:lang w:val="en-GB"/>
            </w:rPr>
            <w:t>Perc.</w:t>
          </w:r>
        </w:p>
      </w:docPartBody>
    </w:docPart>
    <w:docPart>
      <w:docPartPr>
        <w:name w:val="F361336155944D799355DEE0038F89DF"/>
        <w:category>
          <w:name w:val="General"/>
          <w:gallery w:val="placeholder"/>
        </w:category>
        <w:types>
          <w:type w:val="bbPlcHdr"/>
        </w:types>
        <w:behaviors>
          <w:behavior w:val="content"/>
        </w:behaviors>
        <w:guid w:val="{4FF406D5-78CA-4B70-8326-396C0B9402D1}"/>
      </w:docPartPr>
      <w:docPartBody>
        <w:p w:rsidR="00CE3E90" w:rsidRDefault="009913F5" w:rsidP="009913F5">
          <w:pPr>
            <w:pStyle w:val="F361336155944D799355DEE0038F89DF6"/>
          </w:pPr>
          <w:r w:rsidRPr="0024059C">
            <w:rPr>
              <w:rFonts w:ascii="Segoe UI" w:hAnsi="Segoe UI" w:cs="Segoe UI"/>
              <w:color w:val="A6A6A6" w:themeColor="background1" w:themeShade="A6"/>
              <w:sz w:val="16"/>
              <w:szCs w:val="16"/>
              <w:lang w:val="en-GB"/>
            </w:rPr>
            <w:t>Perc.</w:t>
          </w:r>
        </w:p>
      </w:docPartBody>
    </w:docPart>
    <w:docPart>
      <w:docPartPr>
        <w:name w:val="E450F14461814FE38EDE7050FBAF22BC"/>
        <w:category>
          <w:name w:val="General"/>
          <w:gallery w:val="placeholder"/>
        </w:category>
        <w:types>
          <w:type w:val="bbPlcHdr"/>
        </w:types>
        <w:behaviors>
          <w:behavior w:val="content"/>
        </w:behaviors>
        <w:guid w:val="{085E530F-1F43-4938-BFED-377C4C7167D0}"/>
      </w:docPartPr>
      <w:docPartBody>
        <w:p w:rsidR="00CE3E90" w:rsidRDefault="009913F5" w:rsidP="009913F5">
          <w:pPr>
            <w:pStyle w:val="E450F14461814FE38EDE7050FBAF22BC6"/>
          </w:pPr>
          <w:r w:rsidRPr="0024059C">
            <w:rPr>
              <w:rFonts w:ascii="Segoe UI" w:hAnsi="Segoe UI" w:cs="Segoe UI"/>
              <w:color w:val="A6A6A6" w:themeColor="background1" w:themeShade="A6"/>
              <w:sz w:val="16"/>
              <w:szCs w:val="16"/>
              <w:lang w:val="en-GB"/>
            </w:rPr>
            <w:t>Perc.</w:t>
          </w:r>
        </w:p>
      </w:docPartBody>
    </w:docPart>
    <w:docPart>
      <w:docPartPr>
        <w:name w:val="3AFDC54B3B3B40FE96604D738FA16826"/>
        <w:category>
          <w:name w:val="General"/>
          <w:gallery w:val="placeholder"/>
        </w:category>
        <w:types>
          <w:type w:val="bbPlcHdr"/>
        </w:types>
        <w:behaviors>
          <w:behavior w:val="content"/>
        </w:behaviors>
        <w:guid w:val="{D11E7A6E-6B24-4206-8C2E-E8D780807AED}"/>
      </w:docPartPr>
      <w:docPartBody>
        <w:p w:rsidR="00CE3E90" w:rsidRDefault="009913F5" w:rsidP="009913F5">
          <w:pPr>
            <w:pStyle w:val="3AFDC54B3B3B40FE96604D738FA168266"/>
          </w:pPr>
          <w:r w:rsidRPr="0024059C">
            <w:rPr>
              <w:rFonts w:ascii="Segoe UI" w:hAnsi="Segoe UI" w:cs="Segoe UI"/>
              <w:color w:val="A6A6A6" w:themeColor="background1" w:themeShade="A6"/>
              <w:sz w:val="16"/>
              <w:szCs w:val="16"/>
              <w:lang w:val="en-GB"/>
            </w:rPr>
            <w:t>Perc.</w:t>
          </w:r>
        </w:p>
      </w:docPartBody>
    </w:docPart>
    <w:docPart>
      <w:docPartPr>
        <w:name w:val="4D62E88A96354F938ABF88664B9FC61F"/>
        <w:category>
          <w:name w:val="General"/>
          <w:gallery w:val="placeholder"/>
        </w:category>
        <w:types>
          <w:type w:val="bbPlcHdr"/>
        </w:types>
        <w:behaviors>
          <w:behavior w:val="content"/>
        </w:behaviors>
        <w:guid w:val="{BF89C7F2-3DF7-43EE-A8A2-EC9A01D32BBD}"/>
      </w:docPartPr>
      <w:docPartBody>
        <w:p w:rsidR="00CE3E90" w:rsidRDefault="009913F5" w:rsidP="009913F5">
          <w:pPr>
            <w:pStyle w:val="4D62E88A96354F938ABF88664B9FC61F6"/>
          </w:pPr>
          <w:r w:rsidRPr="00F649BA">
            <w:rPr>
              <w:rFonts w:cs="Segoe UI"/>
              <w:color w:val="FFFFFF" w:themeColor="background1"/>
              <w:sz w:val="16"/>
              <w:szCs w:val="16"/>
            </w:rPr>
            <w:t>Perc.</w:t>
          </w:r>
        </w:p>
      </w:docPartBody>
    </w:docPart>
    <w:docPart>
      <w:docPartPr>
        <w:name w:val="6FF0F6A646E5441D90946D330CC440FF"/>
        <w:category>
          <w:name w:val="General"/>
          <w:gallery w:val="placeholder"/>
        </w:category>
        <w:types>
          <w:type w:val="bbPlcHdr"/>
        </w:types>
        <w:behaviors>
          <w:behavior w:val="content"/>
        </w:behaviors>
        <w:guid w:val="{075ADEE4-ACF4-496E-AB6D-B9C5D9C2650D}"/>
      </w:docPartPr>
      <w:docPartBody>
        <w:p w:rsidR="00CE3E90" w:rsidRDefault="009913F5" w:rsidP="009913F5">
          <w:pPr>
            <w:pStyle w:val="6FF0F6A646E5441D90946D330CC440FF6"/>
          </w:pPr>
          <w:r w:rsidRPr="00F649BA">
            <w:rPr>
              <w:rFonts w:cs="Segoe UI"/>
              <w:color w:val="FFFFFF" w:themeColor="background1"/>
              <w:sz w:val="16"/>
              <w:szCs w:val="16"/>
            </w:rPr>
            <w:t>Perc.</w:t>
          </w:r>
        </w:p>
      </w:docPartBody>
    </w:docPart>
    <w:docPart>
      <w:docPartPr>
        <w:name w:val="2DFFD02A6EF8461E9D79BDF80191F02E"/>
        <w:category>
          <w:name w:val="General"/>
          <w:gallery w:val="placeholder"/>
        </w:category>
        <w:types>
          <w:type w:val="bbPlcHdr"/>
        </w:types>
        <w:behaviors>
          <w:behavior w:val="content"/>
        </w:behaviors>
        <w:guid w:val="{1187C359-612F-4B06-8A9D-20F4DD3679BE}"/>
      </w:docPartPr>
      <w:docPartBody>
        <w:p w:rsidR="00CE3E90" w:rsidRDefault="009913F5" w:rsidP="009913F5">
          <w:pPr>
            <w:pStyle w:val="2DFFD02A6EF8461E9D79BDF80191F02E6"/>
          </w:pPr>
          <w:r w:rsidRPr="00F649BA">
            <w:rPr>
              <w:rFonts w:cs="Segoe UI"/>
              <w:color w:val="FFFFFF" w:themeColor="background1"/>
              <w:sz w:val="16"/>
              <w:szCs w:val="16"/>
            </w:rPr>
            <w:t>Perc.</w:t>
          </w:r>
        </w:p>
      </w:docPartBody>
    </w:docPart>
    <w:docPart>
      <w:docPartPr>
        <w:name w:val="F3951EE711C64538B785F97ED666471C"/>
        <w:category>
          <w:name w:val="General"/>
          <w:gallery w:val="placeholder"/>
        </w:category>
        <w:types>
          <w:type w:val="bbPlcHdr"/>
        </w:types>
        <w:behaviors>
          <w:behavior w:val="content"/>
        </w:behaviors>
        <w:guid w:val="{489B3913-B28B-4AA6-AB36-D64981414347}"/>
      </w:docPartPr>
      <w:docPartBody>
        <w:p w:rsidR="00CE3E90" w:rsidRDefault="009913F5" w:rsidP="009913F5">
          <w:pPr>
            <w:pStyle w:val="F3951EE711C64538B785F97ED666471C6"/>
          </w:pPr>
          <w:r w:rsidRPr="00F649BA">
            <w:rPr>
              <w:rFonts w:cs="Segoe UI"/>
              <w:color w:val="FFFFFF" w:themeColor="background1"/>
              <w:sz w:val="16"/>
              <w:szCs w:val="16"/>
            </w:rPr>
            <w:t>Perc.</w:t>
          </w:r>
        </w:p>
      </w:docPartBody>
    </w:docPart>
    <w:docPart>
      <w:docPartPr>
        <w:name w:val="953FA1DD9419410D9F967897BC8336E1"/>
        <w:category>
          <w:name w:val="General"/>
          <w:gallery w:val="placeholder"/>
        </w:category>
        <w:types>
          <w:type w:val="bbPlcHdr"/>
        </w:types>
        <w:behaviors>
          <w:behavior w:val="content"/>
        </w:behaviors>
        <w:guid w:val="{7DC7B5C5-BBAE-4ECB-87F0-32C164895092}"/>
      </w:docPartPr>
      <w:docPartBody>
        <w:p w:rsidR="00CE3E90" w:rsidRDefault="009913F5" w:rsidP="009913F5">
          <w:pPr>
            <w:pStyle w:val="953FA1DD9419410D9F967897BC8336E16"/>
          </w:pPr>
          <w:r w:rsidRPr="00F649BA">
            <w:rPr>
              <w:rFonts w:cs="Segoe UI"/>
              <w:color w:val="FFFFFF" w:themeColor="background1"/>
              <w:sz w:val="16"/>
              <w:szCs w:val="16"/>
            </w:rPr>
            <w:t>Perc.</w:t>
          </w:r>
        </w:p>
      </w:docPartBody>
    </w:docPart>
    <w:docPart>
      <w:docPartPr>
        <w:name w:val="52D966E9164349A6A2D7C9DDCBD94DF5"/>
        <w:category>
          <w:name w:val="General"/>
          <w:gallery w:val="placeholder"/>
        </w:category>
        <w:types>
          <w:type w:val="bbPlcHdr"/>
        </w:types>
        <w:behaviors>
          <w:behavior w:val="content"/>
        </w:behaviors>
        <w:guid w:val="{106035FC-84F5-4080-9D6E-97411AD973B8}"/>
      </w:docPartPr>
      <w:docPartBody>
        <w:p w:rsidR="00CE3E90" w:rsidRDefault="009913F5" w:rsidP="009913F5">
          <w:pPr>
            <w:pStyle w:val="52D966E9164349A6A2D7C9DDCBD94DF56"/>
          </w:pPr>
          <w:r w:rsidRPr="00F649BA">
            <w:rPr>
              <w:rFonts w:cs="Segoe UI"/>
              <w:color w:val="FFFFFF" w:themeColor="background1"/>
              <w:sz w:val="16"/>
              <w:szCs w:val="16"/>
            </w:rPr>
            <w:t>Perc.</w:t>
          </w:r>
        </w:p>
      </w:docPartBody>
    </w:docPart>
    <w:docPart>
      <w:docPartPr>
        <w:name w:val="82FBB4ADAD4A4A3A8AD69D71B3A1A356"/>
        <w:category>
          <w:name w:val="General"/>
          <w:gallery w:val="placeholder"/>
        </w:category>
        <w:types>
          <w:type w:val="bbPlcHdr"/>
        </w:types>
        <w:behaviors>
          <w:behavior w:val="content"/>
        </w:behaviors>
        <w:guid w:val="{9E2EFD27-92A9-4AA7-B30E-07BF6EF919E9}"/>
      </w:docPartPr>
      <w:docPartBody>
        <w:p w:rsidR="00CE3E90" w:rsidRDefault="009913F5" w:rsidP="009913F5">
          <w:pPr>
            <w:pStyle w:val="82FBB4ADAD4A4A3A8AD69D71B3A1A3565"/>
          </w:pPr>
          <w:r w:rsidRPr="001A1BCA">
            <w:rPr>
              <w:rFonts w:ascii="Segoe UI" w:hAnsi="Segoe UI" w:cs="Segoe UI"/>
              <w:color w:val="A6A6A6" w:themeColor="background1" w:themeShade="A6"/>
              <w:sz w:val="18"/>
              <w:lang w:val="en-GB"/>
            </w:rPr>
            <w:t>Enter text.</w:t>
          </w:r>
        </w:p>
      </w:docPartBody>
    </w:docPart>
    <w:docPart>
      <w:docPartPr>
        <w:name w:val="98FDEB3AAC694C5FA94371BA8D194168"/>
        <w:category>
          <w:name w:val="General"/>
          <w:gallery w:val="placeholder"/>
        </w:category>
        <w:types>
          <w:type w:val="bbPlcHdr"/>
        </w:types>
        <w:behaviors>
          <w:behavior w:val="content"/>
        </w:behaviors>
        <w:guid w:val="{3A7A22C3-15F7-481A-AB91-F036D6ACFF9F}"/>
      </w:docPartPr>
      <w:docPartBody>
        <w:p w:rsidR="00CE3E90" w:rsidRDefault="009913F5" w:rsidP="009913F5">
          <w:pPr>
            <w:pStyle w:val="98FDEB3AAC694C5FA94371BA8D1941685"/>
          </w:pPr>
          <w:r w:rsidRPr="0024059C">
            <w:rPr>
              <w:rFonts w:ascii="Segoe UI" w:hAnsi="Segoe UI" w:cs="Segoe UI"/>
              <w:color w:val="A6A6A6" w:themeColor="background1" w:themeShade="A6"/>
              <w:sz w:val="16"/>
              <w:szCs w:val="16"/>
              <w:lang w:val="en-GB"/>
            </w:rPr>
            <w:t>Perc.</w:t>
          </w:r>
        </w:p>
      </w:docPartBody>
    </w:docPart>
    <w:docPart>
      <w:docPartPr>
        <w:name w:val="2CF97B8F00BF4E0FB1BDAFA30585F843"/>
        <w:category>
          <w:name w:val="General"/>
          <w:gallery w:val="placeholder"/>
        </w:category>
        <w:types>
          <w:type w:val="bbPlcHdr"/>
        </w:types>
        <w:behaviors>
          <w:behavior w:val="content"/>
        </w:behaviors>
        <w:guid w:val="{4671270D-90C7-4768-9832-EE7D8C92680F}"/>
      </w:docPartPr>
      <w:docPartBody>
        <w:p w:rsidR="00CE3E90" w:rsidRDefault="009913F5" w:rsidP="009913F5">
          <w:pPr>
            <w:pStyle w:val="2CF97B8F00BF4E0FB1BDAFA30585F8435"/>
          </w:pPr>
          <w:r w:rsidRPr="0024059C">
            <w:rPr>
              <w:rFonts w:ascii="Segoe UI" w:hAnsi="Segoe UI" w:cs="Segoe UI"/>
              <w:color w:val="A6A6A6" w:themeColor="background1" w:themeShade="A6"/>
              <w:sz w:val="16"/>
              <w:szCs w:val="16"/>
              <w:lang w:val="en-GB"/>
            </w:rPr>
            <w:t>Perc.</w:t>
          </w:r>
        </w:p>
      </w:docPartBody>
    </w:docPart>
    <w:docPart>
      <w:docPartPr>
        <w:name w:val="75BA6DAAD0A0494A9A7E86A492A4C9EA"/>
        <w:category>
          <w:name w:val="General"/>
          <w:gallery w:val="placeholder"/>
        </w:category>
        <w:types>
          <w:type w:val="bbPlcHdr"/>
        </w:types>
        <w:behaviors>
          <w:behavior w:val="content"/>
        </w:behaviors>
        <w:guid w:val="{6E0C1E46-5D64-45C5-8CFF-A49E1836DA02}"/>
      </w:docPartPr>
      <w:docPartBody>
        <w:p w:rsidR="00CE3E90" w:rsidRDefault="009913F5" w:rsidP="009913F5">
          <w:pPr>
            <w:pStyle w:val="75BA6DAAD0A0494A9A7E86A492A4C9EA5"/>
          </w:pPr>
          <w:r w:rsidRPr="0024059C">
            <w:rPr>
              <w:rFonts w:ascii="Segoe UI" w:hAnsi="Segoe UI" w:cs="Segoe UI"/>
              <w:color w:val="A6A6A6" w:themeColor="background1" w:themeShade="A6"/>
              <w:sz w:val="16"/>
              <w:szCs w:val="16"/>
              <w:lang w:val="en-GB"/>
            </w:rPr>
            <w:t>Perc.</w:t>
          </w:r>
        </w:p>
      </w:docPartBody>
    </w:docPart>
    <w:docPart>
      <w:docPartPr>
        <w:name w:val="E653EAE07017473BAF7DE0530DAA13FB"/>
        <w:category>
          <w:name w:val="General"/>
          <w:gallery w:val="placeholder"/>
        </w:category>
        <w:types>
          <w:type w:val="bbPlcHdr"/>
        </w:types>
        <w:behaviors>
          <w:behavior w:val="content"/>
        </w:behaviors>
        <w:guid w:val="{9B8219EA-8D03-43E0-85AD-F3EEF511A0EB}"/>
      </w:docPartPr>
      <w:docPartBody>
        <w:p w:rsidR="00CE3E90" w:rsidRDefault="009913F5" w:rsidP="009913F5">
          <w:pPr>
            <w:pStyle w:val="E653EAE07017473BAF7DE0530DAA13FB5"/>
          </w:pPr>
          <w:r w:rsidRPr="0024059C">
            <w:rPr>
              <w:rFonts w:ascii="Segoe UI" w:hAnsi="Segoe UI" w:cs="Segoe UI"/>
              <w:color w:val="A6A6A6" w:themeColor="background1" w:themeShade="A6"/>
              <w:sz w:val="16"/>
              <w:szCs w:val="16"/>
              <w:lang w:val="en-GB"/>
            </w:rPr>
            <w:t>Perc.</w:t>
          </w:r>
        </w:p>
      </w:docPartBody>
    </w:docPart>
    <w:docPart>
      <w:docPartPr>
        <w:name w:val="5EE464D7A2DC46F9B4A856BC5C381495"/>
        <w:category>
          <w:name w:val="General"/>
          <w:gallery w:val="placeholder"/>
        </w:category>
        <w:types>
          <w:type w:val="bbPlcHdr"/>
        </w:types>
        <w:behaviors>
          <w:behavior w:val="content"/>
        </w:behaviors>
        <w:guid w:val="{9354ADEF-79DC-402B-A0FD-5B8E15375FFA}"/>
      </w:docPartPr>
      <w:docPartBody>
        <w:p w:rsidR="00CE3E90" w:rsidRDefault="009913F5" w:rsidP="009913F5">
          <w:pPr>
            <w:pStyle w:val="5EE464D7A2DC46F9B4A856BC5C3814955"/>
          </w:pPr>
          <w:r w:rsidRPr="0024059C">
            <w:rPr>
              <w:rFonts w:ascii="Segoe UI" w:hAnsi="Segoe UI" w:cs="Segoe UI"/>
              <w:color w:val="A6A6A6" w:themeColor="background1" w:themeShade="A6"/>
              <w:sz w:val="16"/>
              <w:szCs w:val="16"/>
              <w:lang w:val="en-GB"/>
            </w:rPr>
            <w:t>Perc.</w:t>
          </w:r>
        </w:p>
      </w:docPartBody>
    </w:docPart>
    <w:docPart>
      <w:docPartPr>
        <w:name w:val="A5EA0693968D4118B5AEDCAA575AFAE7"/>
        <w:category>
          <w:name w:val="General"/>
          <w:gallery w:val="placeholder"/>
        </w:category>
        <w:types>
          <w:type w:val="bbPlcHdr"/>
        </w:types>
        <w:behaviors>
          <w:behavior w:val="content"/>
        </w:behaviors>
        <w:guid w:val="{5B94075E-BDA5-4666-AF0D-95C557F7A331}"/>
      </w:docPartPr>
      <w:docPartBody>
        <w:p w:rsidR="00CE3E90" w:rsidRDefault="009913F5" w:rsidP="009913F5">
          <w:pPr>
            <w:pStyle w:val="A5EA0693968D4118B5AEDCAA575AFAE75"/>
          </w:pPr>
          <w:r w:rsidRPr="0024059C">
            <w:rPr>
              <w:rFonts w:ascii="Segoe UI" w:hAnsi="Segoe UI" w:cs="Segoe UI"/>
              <w:color w:val="A6A6A6" w:themeColor="background1" w:themeShade="A6"/>
              <w:sz w:val="16"/>
              <w:szCs w:val="16"/>
              <w:lang w:val="en-GB"/>
            </w:rPr>
            <w:t>Perc.</w:t>
          </w:r>
        </w:p>
      </w:docPartBody>
    </w:docPart>
    <w:docPart>
      <w:docPartPr>
        <w:name w:val="4D9CB1B53D7D4693801D98887C4F1A19"/>
        <w:category>
          <w:name w:val="General"/>
          <w:gallery w:val="placeholder"/>
        </w:category>
        <w:types>
          <w:type w:val="bbPlcHdr"/>
        </w:types>
        <w:behaviors>
          <w:behavior w:val="content"/>
        </w:behaviors>
        <w:guid w:val="{EEA79909-C9FF-409C-B47D-90E252D3586A}"/>
      </w:docPartPr>
      <w:docPartBody>
        <w:p w:rsidR="00CE3E90" w:rsidRDefault="009913F5" w:rsidP="009913F5">
          <w:pPr>
            <w:pStyle w:val="4D9CB1B53D7D4693801D98887C4F1A195"/>
          </w:pPr>
          <w:r w:rsidRPr="001A1BCA">
            <w:rPr>
              <w:rFonts w:ascii="Segoe UI" w:hAnsi="Segoe UI" w:cs="Segoe UI"/>
              <w:color w:val="A6A6A6" w:themeColor="background1" w:themeShade="A6"/>
              <w:sz w:val="18"/>
              <w:lang w:val="en-GB"/>
            </w:rPr>
            <w:t>Enter text.</w:t>
          </w:r>
        </w:p>
      </w:docPartBody>
    </w:docPart>
    <w:docPart>
      <w:docPartPr>
        <w:name w:val="4CED94A01B49413A913AA6CCAA39EF3D"/>
        <w:category>
          <w:name w:val="General"/>
          <w:gallery w:val="placeholder"/>
        </w:category>
        <w:types>
          <w:type w:val="bbPlcHdr"/>
        </w:types>
        <w:behaviors>
          <w:behavior w:val="content"/>
        </w:behaviors>
        <w:guid w:val="{4E730238-5027-4992-88A8-725964050BA2}"/>
      </w:docPartPr>
      <w:docPartBody>
        <w:p w:rsidR="00CE3E90" w:rsidRDefault="009913F5" w:rsidP="009913F5">
          <w:pPr>
            <w:pStyle w:val="4CED94A01B49413A913AA6CCAA39EF3D5"/>
          </w:pPr>
          <w:r w:rsidRPr="0024059C">
            <w:rPr>
              <w:rFonts w:ascii="Segoe UI" w:hAnsi="Segoe UI" w:cs="Segoe UI"/>
              <w:color w:val="A6A6A6" w:themeColor="background1" w:themeShade="A6"/>
              <w:sz w:val="16"/>
              <w:szCs w:val="16"/>
              <w:lang w:val="en-GB"/>
            </w:rPr>
            <w:t>Perc.</w:t>
          </w:r>
        </w:p>
      </w:docPartBody>
    </w:docPart>
    <w:docPart>
      <w:docPartPr>
        <w:name w:val="DEE489FD732D4C4B95A77295FE987C10"/>
        <w:category>
          <w:name w:val="General"/>
          <w:gallery w:val="placeholder"/>
        </w:category>
        <w:types>
          <w:type w:val="bbPlcHdr"/>
        </w:types>
        <w:behaviors>
          <w:behavior w:val="content"/>
        </w:behaviors>
        <w:guid w:val="{4FB7CE7C-0E4E-4D65-A58E-896EE1DC8E57}"/>
      </w:docPartPr>
      <w:docPartBody>
        <w:p w:rsidR="00CE3E90" w:rsidRDefault="009913F5" w:rsidP="009913F5">
          <w:pPr>
            <w:pStyle w:val="DEE489FD732D4C4B95A77295FE987C105"/>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144652B556D94D61920F3018EBEE4B51"/>
        <w:category>
          <w:name w:val="General"/>
          <w:gallery w:val="placeholder"/>
        </w:category>
        <w:types>
          <w:type w:val="bbPlcHdr"/>
        </w:types>
        <w:behaviors>
          <w:behavior w:val="content"/>
        </w:behaviors>
        <w:guid w:val="{ABAAA6D2-81D5-45D5-A62F-1D3F441643F2}"/>
      </w:docPartPr>
      <w:docPartBody>
        <w:p w:rsidR="00CE3E90" w:rsidRDefault="009913F5" w:rsidP="009913F5">
          <w:pPr>
            <w:pStyle w:val="144652B556D94D61920F3018EBEE4B515"/>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81B11A1803F04FBB91C2DD296D56F807"/>
        <w:category>
          <w:name w:val="General"/>
          <w:gallery w:val="placeholder"/>
        </w:category>
        <w:types>
          <w:type w:val="bbPlcHdr"/>
        </w:types>
        <w:behaviors>
          <w:behavior w:val="content"/>
        </w:behaviors>
        <w:guid w:val="{347985A4-E5D4-48D4-A723-50446D02745C}"/>
      </w:docPartPr>
      <w:docPartBody>
        <w:p w:rsidR="00CE3E90" w:rsidRDefault="009913F5" w:rsidP="009913F5">
          <w:pPr>
            <w:pStyle w:val="81B11A1803F04FBB91C2DD296D56F8075"/>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E8E10B0321B348E884715E94BE11FA81"/>
        <w:category>
          <w:name w:val="General"/>
          <w:gallery w:val="placeholder"/>
        </w:category>
        <w:types>
          <w:type w:val="bbPlcHdr"/>
        </w:types>
        <w:behaviors>
          <w:behavior w:val="content"/>
        </w:behaviors>
        <w:guid w:val="{B6CD84B1-3035-4156-B468-2AF3EA2DC0BD}"/>
      </w:docPartPr>
      <w:docPartBody>
        <w:p w:rsidR="00CE3E90" w:rsidRDefault="009913F5" w:rsidP="009913F5">
          <w:pPr>
            <w:pStyle w:val="E8E10B0321B348E884715E94BE11FA815"/>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E1953519968F407BAC9635EB846B3802"/>
        <w:category>
          <w:name w:val="General"/>
          <w:gallery w:val="placeholder"/>
        </w:category>
        <w:types>
          <w:type w:val="bbPlcHdr"/>
        </w:types>
        <w:behaviors>
          <w:behavior w:val="content"/>
        </w:behaviors>
        <w:guid w:val="{F79EB7AA-0918-47BF-BABC-5051E475AF8F}"/>
      </w:docPartPr>
      <w:docPartBody>
        <w:p w:rsidR="00CE3E90" w:rsidRDefault="009913F5" w:rsidP="009913F5">
          <w:pPr>
            <w:pStyle w:val="E1953519968F407BAC9635EB846B38025"/>
          </w:pPr>
          <w:r w:rsidRPr="000A2DEC">
            <w:rPr>
              <w:rFonts w:cs="Segoe UI"/>
              <w:color w:val="A6A6A6" w:themeColor="background1" w:themeShade="A6"/>
            </w:rPr>
            <w:t>Enter text.</w:t>
          </w:r>
        </w:p>
      </w:docPartBody>
    </w:docPart>
    <w:docPart>
      <w:docPartPr>
        <w:name w:val="9EFE2AB12F3E4098A297C55DA400E56D"/>
        <w:category>
          <w:name w:val="General"/>
          <w:gallery w:val="placeholder"/>
        </w:category>
        <w:types>
          <w:type w:val="bbPlcHdr"/>
        </w:types>
        <w:behaviors>
          <w:behavior w:val="content"/>
        </w:behaviors>
        <w:guid w:val="{D226419E-9936-4EEF-8ECA-88628E7AC1B6}"/>
      </w:docPartPr>
      <w:docPartBody>
        <w:p w:rsidR="00CE3E90" w:rsidRDefault="009913F5" w:rsidP="009913F5">
          <w:pPr>
            <w:pStyle w:val="9EFE2AB12F3E4098A297C55DA400E56D5"/>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445BAB1DFAAF4E1AA24E735FE5311219"/>
        <w:category>
          <w:name w:val="General"/>
          <w:gallery w:val="placeholder"/>
        </w:category>
        <w:types>
          <w:type w:val="bbPlcHdr"/>
        </w:types>
        <w:behaviors>
          <w:behavior w:val="content"/>
        </w:behaviors>
        <w:guid w:val="{F21FC418-29BD-4E8B-A312-A88099026E92}"/>
      </w:docPartPr>
      <w:docPartBody>
        <w:p w:rsidR="00CE3E90" w:rsidRDefault="009913F5" w:rsidP="009913F5">
          <w:pPr>
            <w:pStyle w:val="445BAB1DFAAF4E1AA24E735FE53112195"/>
          </w:pPr>
          <w:r>
            <w:rPr>
              <w:rFonts w:cs="Segoe UI"/>
              <w:color w:val="A6A6A6" w:themeColor="background1" w:themeShade="A6"/>
            </w:rPr>
            <w:t>Perc</w:t>
          </w:r>
          <w:r w:rsidRPr="000A2DEC">
            <w:rPr>
              <w:rFonts w:cs="Segoe UI"/>
              <w:color w:val="A6A6A6" w:themeColor="background1" w:themeShade="A6"/>
            </w:rPr>
            <w:t>.</w:t>
          </w:r>
        </w:p>
      </w:docPartBody>
    </w:docPart>
    <w:docPart>
      <w:docPartPr>
        <w:name w:val="2737B7C2DE924B93B3E316B14F9ACD02"/>
        <w:category>
          <w:name w:val="General"/>
          <w:gallery w:val="placeholder"/>
        </w:category>
        <w:types>
          <w:type w:val="bbPlcHdr"/>
        </w:types>
        <w:behaviors>
          <w:behavior w:val="content"/>
        </w:behaviors>
        <w:guid w:val="{B98B5BE8-E562-4355-BDE1-CA9CEDB27DEC}"/>
      </w:docPartPr>
      <w:docPartBody>
        <w:p w:rsidR="00CE3E90" w:rsidRDefault="009913F5" w:rsidP="009913F5">
          <w:pPr>
            <w:pStyle w:val="2737B7C2DE924B93B3E316B14F9ACD025"/>
          </w:pPr>
          <w:r w:rsidRPr="000A2DEC">
            <w:rPr>
              <w:rFonts w:cs="Segoe UI"/>
              <w:color w:val="A6A6A6" w:themeColor="background1" w:themeShade="A6"/>
            </w:rPr>
            <w:t>Enter text.</w:t>
          </w:r>
        </w:p>
      </w:docPartBody>
    </w:docPart>
    <w:docPart>
      <w:docPartPr>
        <w:name w:val="586C955EAA44447BABA59B34A6B5954C"/>
        <w:category>
          <w:name w:val="General"/>
          <w:gallery w:val="placeholder"/>
        </w:category>
        <w:types>
          <w:type w:val="bbPlcHdr"/>
        </w:types>
        <w:behaviors>
          <w:behavior w:val="content"/>
        </w:behaviors>
        <w:guid w:val="{794723D2-F3A2-4ED7-A6B2-C5B3869E1A96}"/>
      </w:docPartPr>
      <w:docPartBody>
        <w:p w:rsidR="00CE3E90" w:rsidRDefault="009913F5" w:rsidP="009913F5">
          <w:pPr>
            <w:pStyle w:val="586C955EAA44447BABA59B34A6B5954C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E76BF9F6CB7F467D8729A37B1E95210C"/>
        <w:category>
          <w:name w:val="General"/>
          <w:gallery w:val="placeholder"/>
        </w:category>
        <w:types>
          <w:type w:val="bbPlcHdr"/>
        </w:types>
        <w:behaviors>
          <w:behavior w:val="content"/>
        </w:behaviors>
        <w:guid w:val="{B2C8E609-78E8-4E1C-90F8-A3E03A2059C9}"/>
      </w:docPartPr>
      <w:docPartBody>
        <w:p w:rsidR="00CE3E90" w:rsidRDefault="009913F5" w:rsidP="009913F5">
          <w:pPr>
            <w:pStyle w:val="E76BF9F6CB7F467D8729A37B1E95210C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68DE3F112430434CB093DC580223083F"/>
        <w:category>
          <w:name w:val="General"/>
          <w:gallery w:val="placeholder"/>
        </w:category>
        <w:types>
          <w:type w:val="bbPlcHdr"/>
        </w:types>
        <w:behaviors>
          <w:behavior w:val="content"/>
        </w:behaviors>
        <w:guid w:val="{8F67B9AC-1A59-4946-B0F9-B03C93784955}"/>
      </w:docPartPr>
      <w:docPartBody>
        <w:p w:rsidR="00CE3E90" w:rsidRDefault="009913F5" w:rsidP="009913F5">
          <w:pPr>
            <w:pStyle w:val="68DE3F112430434CB093DC580223083F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14539F2B26244383AE352FC4058E5AE7"/>
        <w:category>
          <w:name w:val="General"/>
          <w:gallery w:val="placeholder"/>
        </w:category>
        <w:types>
          <w:type w:val="bbPlcHdr"/>
        </w:types>
        <w:behaviors>
          <w:behavior w:val="content"/>
        </w:behaviors>
        <w:guid w:val="{6C0F5540-DBB3-435F-A397-47BC26089A37}"/>
      </w:docPartPr>
      <w:docPartBody>
        <w:p w:rsidR="00CE3E90" w:rsidRDefault="009913F5" w:rsidP="009913F5">
          <w:pPr>
            <w:pStyle w:val="14539F2B26244383AE352FC4058E5AE7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5B37D7ED3745479A8136353617983D7B"/>
        <w:category>
          <w:name w:val="General"/>
          <w:gallery w:val="placeholder"/>
        </w:category>
        <w:types>
          <w:type w:val="bbPlcHdr"/>
        </w:types>
        <w:behaviors>
          <w:behavior w:val="content"/>
        </w:behaviors>
        <w:guid w:val="{472A0AC1-8CD5-4F7D-AF54-7C8201930C64}"/>
      </w:docPartPr>
      <w:docPartBody>
        <w:p w:rsidR="00CE3E90" w:rsidRDefault="009913F5" w:rsidP="009913F5">
          <w:pPr>
            <w:pStyle w:val="5B37D7ED3745479A8136353617983D7B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230A29FC5F484BDF9349228105CB770B"/>
        <w:category>
          <w:name w:val="General"/>
          <w:gallery w:val="placeholder"/>
        </w:category>
        <w:types>
          <w:type w:val="bbPlcHdr"/>
        </w:types>
        <w:behaviors>
          <w:behavior w:val="content"/>
        </w:behaviors>
        <w:guid w:val="{7EEF20F4-319E-484B-96AA-006EBFFB24FA}"/>
      </w:docPartPr>
      <w:docPartBody>
        <w:p w:rsidR="00CE3E90" w:rsidRDefault="009913F5" w:rsidP="009913F5">
          <w:pPr>
            <w:pStyle w:val="230A29FC5F484BDF9349228105CB770B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DB4C2E7CBDF94106818204E9A80DEC15"/>
        <w:category>
          <w:name w:val="General"/>
          <w:gallery w:val="placeholder"/>
        </w:category>
        <w:types>
          <w:type w:val="bbPlcHdr"/>
        </w:types>
        <w:behaviors>
          <w:behavior w:val="content"/>
        </w:behaviors>
        <w:guid w:val="{E9B7C870-BD2E-4F8D-8990-02749D297816}"/>
      </w:docPartPr>
      <w:docPartBody>
        <w:p w:rsidR="00CE3E90" w:rsidRDefault="009913F5" w:rsidP="009913F5">
          <w:pPr>
            <w:pStyle w:val="DB4C2E7CBDF94106818204E9A80DEC153"/>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7365F47B3F294C699BD9735F81779FA1"/>
        <w:category>
          <w:name w:val="General"/>
          <w:gallery w:val="placeholder"/>
        </w:category>
        <w:types>
          <w:type w:val="bbPlcHdr"/>
        </w:types>
        <w:behaviors>
          <w:behavior w:val="content"/>
        </w:behaviors>
        <w:guid w:val="{862F52A2-2DB7-4192-B845-48382B14DAF4}"/>
      </w:docPartPr>
      <w:docPartBody>
        <w:p w:rsidR="00CE3E90" w:rsidRDefault="009913F5" w:rsidP="009913F5">
          <w:pPr>
            <w:pStyle w:val="7365F47B3F294C699BD9735F81779FA13"/>
          </w:pPr>
          <w:r w:rsidRPr="001A1BCA">
            <w:rPr>
              <w:rFonts w:ascii="Segoe UI" w:hAnsi="Segoe UI" w:cs="Segoe UI"/>
              <w:color w:val="A6A6A6" w:themeColor="background1" w:themeShade="A6"/>
              <w:sz w:val="18"/>
              <w:lang w:val="en-GB"/>
            </w:rPr>
            <w:t>Enter text.</w:t>
          </w:r>
        </w:p>
      </w:docPartBody>
    </w:docPart>
    <w:docPart>
      <w:docPartPr>
        <w:name w:val="45F4E93ECF184BC6B2A8409FA0420282"/>
        <w:category>
          <w:name w:val="General"/>
          <w:gallery w:val="placeholder"/>
        </w:category>
        <w:types>
          <w:type w:val="bbPlcHdr"/>
        </w:types>
        <w:behaviors>
          <w:behavior w:val="content"/>
        </w:behaviors>
        <w:guid w:val="{B4A297AA-E552-4D75-8169-19EC65AF75A7}"/>
      </w:docPartPr>
      <w:docPartBody>
        <w:p w:rsidR="00CE3E90" w:rsidRDefault="009913F5" w:rsidP="009913F5">
          <w:pPr>
            <w:pStyle w:val="45F4E93ECF184BC6B2A8409FA04202823"/>
          </w:pPr>
          <w:r w:rsidRPr="001A1BCA">
            <w:rPr>
              <w:rFonts w:ascii="Segoe UI" w:hAnsi="Segoe UI" w:cs="Segoe UI"/>
              <w:color w:val="A6A6A6" w:themeColor="background1" w:themeShade="A6"/>
              <w:sz w:val="18"/>
              <w:lang w:val="en-GB"/>
            </w:rPr>
            <w:t>Enter text.</w:t>
          </w:r>
        </w:p>
      </w:docPartBody>
    </w:docPart>
    <w:docPart>
      <w:docPartPr>
        <w:name w:val="50F89094FD684C28B00EBBB0B05C3A46"/>
        <w:category>
          <w:name w:val="General"/>
          <w:gallery w:val="placeholder"/>
        </w:category>
        <w:types>
          <w:type w:val="bbPlcHdr"/>
        </w:types>
        <w:behaviors>
          <w:behavior w:val="content"/>
        </w:behaviors>
        <w:guid w:val="{31B1FE52-ABE3-49FB-A130-DC5577C2173E}"/>
      </w:docPartPr>
      <w:docPartBody>
        <w:p w:rsidR="00CE3E90" w:rsidRDefault="009913F5" w:rsidP="009913F5">
          <w:pPr>
            <w:pStyle w:val="50F89094FD684C28B00EBBB0B05C3A463"/>
          </w:pPr>
          <w:r w:rsidRPr="001A1BCA">
            <w:rPr>
              <w:rFonts w:ascii="Segoe UI" w:hAnsi="Segoe UI" w:cs="Segoe UI"/>
              <w:color w:val="A6A6A6" w:themeColor="background1" w:themeShade="A6"/>
              <w:sz w:val="18"/>
              <w:lang w:val="en-GB"/>
            </w:rPr>
            <w:t>Enter text.</w:t>
          </w:r>
        </w:p>
      </w:docPartBody>
    </w:docPart>
    <w:docPart>
      <w:docPartPr>
        <w:name w:val="B997F6DE12A742B6ADEF1E810B31A590"/>
        <w:category>
          <w:name w:val="General"/>
          <w:gallery w:val="placeholder"/>
        </w:category>
        <w:types>
          <w:type w:val="bbPlcHdr"/>
        </w:types>
        <w:behaviors>
          <w:behavior w:val="content"/>
        </w:behaviors>
        <w:guid w:val="{E82B6FFE-0388-485E-86A4-7BD3F8FFE8CE}"/>
      </w:docPartPr>
      <w:docPartBody>
        <w:p w:rsidR="009913F5" w:rsidRDefault="009913F5" w:rsidP="009913F5">
          <w:pPr>
            <w:pStyle w:val="B997F6DE12A742B6ADEF1E810B31A5902"/>
          </w:pPr>
          <w:r w:rsidRPr="001A1BCA">
            <w:rPr>
              <w:rFonts w:ascii="Segoe UI" w:hAnsi="Segoe UI" w:cs="Segoe UI"/>
              <w:color w:val="A6A6A6" w:themeColor="background1" w:themeShade="A6"/>
              <w:sz w:val="18"/>
              <w:lang w:val="en-GB"/>
            </w:rPr>
            <w:t>Enter text.</w:t>
          </w:r>
        </w:p>
      </w:docPartBody>
    </w:docPart>
    <w:docPart>
      <w:docPartPr>
        <w:name w:val="FC0B557F6C7F4E4CAF93B8F9F8F05F87"/>
        <w:category>
          <w:name w:val="General"/>
          <w:gallery w:val="placeholder"/>
        </w:category>
        <w:types>
          <w:type w:val="bbPlcHdr"/>
        </w:types>
        <w:behaviors>
          <w:behavior w:val="content"/>
        </w:behaviors>
        <w:guid w:val="{64B457C3-FCC5-4744-89DE-3C3582DBC131}"/>
      </w:docPartPr>
      <w:docPartBody>
        <w:p w:rsidR="009913F5" w:rsidRDefault="009913F5" w:rsidP="009913F5">
          <w:pPr>
            <w:pStyle w:val="FC0B557F6C7F4E4CAF93B8F9F8F05F872"/>
          </w:pPr>
          <w:r w:rsidRPr="001A1BCA">
            <w:rPr>
              <w:rFonts w:ascii="Segoe UI" w:hAnsi="Segoe UI" w:cs="Segoe UI"/>
              <w:color w:val="A6A6A6" w:themeColor="background1" w:themeShade="A6"/>
              <w:sz w:val="18"/>
              <w:lang w:val="en-GB"/>
            </w:rPr>
            <w:t>Enter text.</w:t>
          </w:r>
        </w:p>
      </w:docPartBody>
    </w:docPart>
    <w:docPart>
      <w:docPartPr>
        <w:name w:val="A60F2856BBB4421A9BCCBAB848607B85"/>
        <w:category>
          <w:name w:val="General"/>
          <w:gallery w:val="placeholder"/>
        </w:category>
        <w:types>
          <w:type w:val="bbPlcHdr"/>
        </w:types>
        <w:behaviors>
          <w:behavior w:val="content"/>
        </w:behaviors>
        <w:guid w:val="{A4D6838B-0D06-475F-9C2A-03902054552F}"/>
      </w:docPartPr>
      <w:docPartBody>
        <w:p w:rsidR="009913F5" w:rsidRDefault="009913F5" w:rsidP="009913F5">
          <w:pPr>
            <w:pStyle w:val="A60F2856BBB4421A9BCCBAB848607B852"/>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8AEACE736E6A43A28754EEE96527540A"/>
        <w:category>
          <w:name w:val="General"/>
          <w:gallery w:val="placeholder"/>
        </w:category>
        <w:types>
          <w:type w:val="bbPlcHdr"/>
        </w:types>
        <w:behaviors>
          <w:behavior w:val="content"/>
        </w:behaviors>
        <w:guid w:val="{62A0426E-E70D-44CE-83BD-529276DEF20F}"/>
      </w:docPartPr>
      <w:docPartBody>
        <w:p w:rsidR="009913F5" w:rsidRDefault="009913F5" w:rsidP="009913F5">
          <w:pPr>
            <w:pStyle w:val="8AEACE736E6A43A28754EEE96527540A2"/>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B49FB0CE244C455E89E759FB95EB3D19"/>
        <w:category>
          <w:name w:val="General"/>
          <w:gallery w:val="placeholder"/>
        </w:category>
        <w:types>
          <w:type w:val="bbPlcHdr"/>
        </w:types>
        <w:behaviors>
          <w:behavior w:val="content"/>
        </w:behaviors>
        <w:guid w:val="{024867C9-1BBD-482F-892A-1BBC82401F2B}"/>
      </w:docPartPr>
      <w:docPartBody>
        <w:p w:rsidR="009913F5" w:rsidRDefault="009913F5" w:rsidP="009913F5">
          <w:pPr>
            <w:pStyle w:val="B49FB0CE244C455E89E759FB95EB3D192"/>
          </w:pPr>
          <w:r w:rsidRPr="00781F42">
            <w:rPr>
              <w:rFonts w:cs="Segoe UI"/>
              <w:color w:val="A6A6A6" w:themeColor="background1" w:themeShade="A6"/>
            </w:rPr>
            <w:t>Enter text.</w:t>
          </w:r>
        </w:p>
      </w:docPartBody>
    </w:docPart>
    <w:docPart>
      <w:docPartPr>
        <w:name w:val="26E3AC80A0FF4D37B8DE10757B2FBB54"/>
        <w:category>
          <w:name w:val="General"/>
          <w:gallery w:val="placeholder"/>
        </w:category>
        <w:types>
          <w:type w:val="bbPlcHdr"/>
        </w:types>
        <w:behaviors>
          <w:behavior w:val="content"/>
        </w:behaviors>
        <w:guid w:val="{431631B0-AFA4-4C2E-AB30-966C19E60ED8}"/>
      </w:docPartPr>
      <w:docPartBody>
        <w:p w:rsidR="009913F5" w:rsidRDefault="009913F5" w:rsidP="009913F5">
          <w:pPr>
            <w:pStyle w:val="26E3AC80A0FF4D37B8DE10757B2FBB542"/>
          </w:pPr>
          <w:r>
            <w:rPr>
              <w:rFonts w:cs="Segoe UI"/>
              <w:color w:val="A6A6A6" w:themeColor="background1" w:themeShade="A6"/>
            </w:rPr>
            <w:t>Enter date</w:t>
          </w:r>
          <w:r w:rsidRPr="00781F42">
            <w:rPr>
              <w:rFonts w:cs="Segoe UI"/>
              <w:color w:val="A6A6A6" w:themeColor="background1" w:themeShade="A6"/>
            </w:rPr>
            <w:t>.</w:t>
          </w:r>
        </w:p>
      </w:docPartBody>
    </w:docPart>
    <w:docPart>
      <w:docPartPr>
        <w:name w:val="37CBCA6C369C4961A09D4831A54BC4BD"/>
        <w:category>
          <w:name w:val="General"/>
          <w:gallery w:val="placeholder"/>
        </w:category>
        <w:types>
          <w:type w:val="bbPlcHdr"/>
        </w:types>
        <w:behaviors>
          <w:behavior w:val="content"/>
        </w:behaviors>
        <w:guid w:val="{034C3D12-996E-4441-90A1-AB35429050D5}"/>
      </w:docPartPr>
      <w:docPartBody>
        <w:p w:rsidR="009913F5" w:rsidRDefault="009913F5" w:rsidP="009913F5">
          <w:pPr>
            <w:pStyle w:val="37CBCA6C369C4961A09D4831A54BC4BD2"/>
          </w:pPr>
          <w:r w:rsidRPr="001A1BCA">
            <w:rPr>
              <w:rFonts w:ascii="Segoe UI" w:hAnsi="Segoe UI" w:cs="Segoe UI"/>
              <w:color w:val="A6A6A6" w:themeColor="background1" w:themeShade="A6"/>
              <w:sz w:val="18"/>
              <w:lang w:val="en-GB"/>
            </w:rPr>
            <w:t>Enter text.</w:t>
          </w:r>
        </w:p>
      </w:docPartBody>
    </w:docPart>
    <w:docPart>
      <w:docPartPr>
        <w:name w:val="6A70CB6F180D476496E326E1D6301D45"/>
        <w:category>
          <w:name w:val="General"/>
          <w:gallery w:val="placeholder"/>
        </w:category>
        <w:types>
          <w:type w:val="bbPlcHdr"/>
        </w:types>
        <w:behaviors>
          <w:behavior w:val="content"/>
        </w:behaviors>
        <w:guid w:val="{F41A1EB5-0BE8-438A-BD58-C92D3B7CC25C}"/>
      </w:docPartPr>
      <w:docPartBody>
        <w:p w:rsidR="009913F5" w:rsidRDefault="009913F5" w:rsidP="009913F5">
          <w:pPr>
            <w:pStyle w:val="6A70CB6F180D476496E326E1D6301D452"/>
          </w:pPr>
          <w:r w:rsidRPr="001A1BCA">
            <w:rPr>
              <w:rFonts w:ascii="Segoe UI" w:hAnsi="Segoe UI" w:cs="Segoe UI"/>
              <w:color w:val="A6A6A6" w:themeColor="background1" w:themeShade="A6"/>
              <w:sz w:val="18"/>
              <w:lang w:val="en-GB"/>
            </w:rPr>
            <w:t>Enter text.</w:t>
          </w:r>
        </w:p>
      </w:docPartBody>
    </w:docPart>
    <w:docPart>
      <w:docPartPr>
        <w:name w:val="5739C5325A0D4FF89ED4D34AB3B5DA2E"/>
        <w:category>
          <w:name w:val="General"/>
          <w:gallery w:val="placeholder"/>
        </w:category>
        <w:types>
          <w:type w:val="bbPlcHdr"/>
        </w:types>
        <w:behaviors>
          <w:behavior w:val="content"/>
        </w:behaviors>
        <w:guid w:val="{BDB5019A-6255-4B8E-A510-C1B76657F72C}"/>
      </w:docPartPr>
      <w:docPartBody>
        <w:p w:rsidR="009913F5" w:rsidRDefault="009913F5" w:rsidP="009913F5">
          <w:pPr>
            <w:pStyle w:val="5739C5325A0D4FF89ED4D34AB3B5DA2E2"/>
          </w:pPr>
          <w:r w:rsidRPr="001A1BCA">
            <w:rPr>
              <w:rFonts w:ascii="Segoe UI" w:hAnsi="Segoe UI" w:cs="Segoe UI"/>
              <w:color w:val="A6A6A6" w:themeColor="background1" w:themeShade="A6"/>
              <w:sz w:val="18"/>
              <w:lang w:val="en-GB"/>
            </w:rPr>
            <w:t>Enter text.</w:t>
          </w:r>
        </w:p>
      </w:docPartBody>
    </w:docPart>
    <w:docPart>
      <w:docPartPr>
        <w:name w:val="ADE9386BA0DB476781F9E184528CCFBF"/>
        <w:category>
          <w:name w:val="General"/>
          <w:gallery w:val="placeholder"/>
        </w:category>
        <w:types>
          <w:type w:val="bbPlcHdr"/>
        </w:types>
        <w:behaviors>
          <w:behavior w:val="content"/>
        </w:behaviors>
        <w:guid w:val="{DFCE802A-8AFE-4F45-A40B-9524EFAEDD13}"/>
      </w:docPartPr>
      <w:docPartBody>
        <w:p w:rsidR="009913F5" w:rsidRDefault="009913F5" w:rsidP="009913F5">
          <w:pPr>
            <w:pStyle w:val="ADE9386BA0DB476781F9E184528CCFBF2"/>
          </w:pPr>
          <w:r w:rsidRPr="00781F42">
            <w:rPr>
              <w:rFonts w:cs="Segoe UI"/>
              <w:color w:val="A6A6A6" w:themeColor="background1" w:themeShade="A6"/>
            </w:rPr>
            <w:t>Enter text.</w:t>
          </w:r>
        </w:p>
      </w:docPartBody>
    </w:docPart>
    <w:docPart>
      <w:docPartPr>
        <w:name w:val="E68BECDF39014C9BAB66B4219325EAD2"/>
        <w:category>
          <w:name w:val="General"/>
          <w:gallery w:val="placeholder"/>
        </w:category>
        <w:types>
          <w:type w:val="bbPlcHdr"/>
        </w:types>
        <w:behaviors>
          <w:behavior w:val="content"/>
        </w:behaviors>
        <w:guid w:val="{0EF12D15-EE97-4680-8D8A-27BC10490E9A}"/>
      </w:docPartPr>
      <w:docPartBody>
        <w:p w:rsidR="009913F5" w:rsidRDefault="009913F5" w:rsidP="009913F5">
          <w:pPr>
            <w:pStyle w:val="E68BECDF39014C9BAB66B4219325EAD22"/>
          </w:pPr>
          <w:r>
            <w:rPr>
              <w:rFonts w:cs="Segoe UI"/>
              <w:color w:val="A6A6A6" w:themeColor="background1" w:themeShade="A6"/>
            </w:rPr>
            <w:t>Enter date</w:t>
          </w:r>
          <w:r w:rsidRPr="00781F42">
            <w:rPr>
              <w:rFonts w:cs="Segoe UI"/>
              <w:color w:val="A6A6A6" w:themeColor="background1" w:themeShade="A6"/>
            </w:rPr>
            <w:t>.</w:t>
          </w:r>
        </w:p>
      </w:docPartBody>
    </w:docPart>
    <w:docPart>
      <w:docPartPr>
        <w:name w:val="8422C4A5815C45CDBF36DCA4098F0228"/>
        <w:category>
          <w:name w:val="General"/>
          <w:gallery w:val="placeholder"/>
        </w:category>
        <w:types>
          <w:type w:val="bbPlcHdr"/>
        </w:types>
        <w:behaviors>
          <w:behavior w:val="content"/>
        </w:behaviors>
        <w:guid w:val="{099E53C3-92B1-41F2-B2CD-9CD3B3BA1F49}"/>
      </w:docPartPr>
      <w:docPartBody>
        <w:p w:rsidR="009913F5" w:rsidRDefault="009913F5" w:rsidP="009913F5">
          <w:pPr>
            <w:pStyle w:val="8422C4A5815C45CDBF36DCA4098F02282"/>
          </w:pPr>
          <w:r w:rsidRPr="001A1BCA">
            <w:rPr>
              <w:rFonts w:ascii="Segoe UI" w:hAnsi="Segoe UI" w:cs="Segoe UI"/>
              <w:color w:val="A6A6A6" w:themeColor="background1" w:themeShade="A6"/>
              <w:sz w:val="18"/>
              <w:lang w:val="en-GB"/>
            </w:rPr>
            <w:t>Enter text.</w:t>
          </w:r>
        </w:p>
      </w:docPartBody>
    </w:docPart>
    <w:docPart>
      <w:docPartPr>
        <w:name w:val="32A6B27D0E0D4C22BEDE0AC236F88628"/>
        <w:category>
          <w:name w:val="General"/>
          <w:gallery w:val="placeholder"/>
        </w:category>
        <w:types>
          <w:type w:val="bbPlcHdr"/>
        </w:types>
        <w:behaviors>
          <w:behavior w:val="content"/>
        </w:behaviors>
        <w:guid w:val="{5349686B-93C8-43B3-B89B-20851A078C39}"/>
      </w:docPartPr>
      <w:docPartBody>
        <w:p w:rsidR="009913F5" w:rsidRDefault="009913F5" w:rsidP="009913F5">
          <w:pPr>
            <w:pStyle w:val="32A6B27D0E0D4C22BEDE0AC236F886282"/>
          </w:pPr>
          <w:r w:rsidRPr="001A1BCA">
            <w:rPr>
              <w:rFonts w:ascii="Segoe UI" w:hAnsi="Segoe UI" w:cs="Segoe UI"/>
              <w:color w:val="A6A6A6" w:themeColor="background1" w:themeShade="A6"/>
              <w:sz w:val="18"/>
              <w:lang w:val="en-GB"/>
            </w:rPr>
            <w:t>Enter text.</w:t>
          </w:r>
        </w:p>
      </w:docPartBody>
    </w:docPart>
    <w:docPart>
      <w:docPartPr>
        <w:name w:val="849069437EFC46F0BD7210BB8C9B98E8"/>
        <w:category>
          <w:name w:val="General"/>
          <w:gallery w:val="placeholder"/>
        </w:category>
        <w:types>
          <w:type w:val="bbPlcHdr"/>
        </w:types>
        <w:behaviors>
          <w:behavior w:val="content"/>
        </w:behaviors>
        <w:guid w:val="{94543726-56A4-42DE-88BD-2BD4D06F2E3C}"/>
      </w:docPartPr>
      <w:docPartBody>
        <w:p w:rsidR="009913F5" w:rsidRDefault="009913F5" w:rsidP="009913F5">
          <w:pPr>
            <w:pStyle w:val="849069437EFC46F0BD7210BB8C9B98E82"/>
          </w:pPr>
          <w:r w:rsidRPr="001A1BCA">
            <w:rPr>
              <w:rFonts w:ascii="Segoe UI" w:hAnsi="Segoe UI" w:cs="Segoe UI"/>
              <w:color w:val="A6A6A6" w:themeColor="background1" w:themeShade="A6"/>
              <w:sz w:val="18"/>
              <w:lang w:val="en-GB"/>
            </w:rPr>
            <w:t>Enter text.</w:t>
          </w:r>
        </w:p>
      </w:docPartBody>
    </w:docPart>
    <w:docPart>
      <w:docPartPr>
        <w:name w:val="0C5A6F7688E245F3BBE0F7D6AB2861F1"/>
        <w:category>
          <w:name w:val="General"/>
          <w:gallery w:val="placeholder"/>
        </w:category>
        <w:types>
          <w:type w:val="bbPlcHdr"/>
        </w:types>
        <w:behaviors>
          <w:behavior w:val="content"/>
        </w:behaviors>
        <w:guid w:val="{99BBA5B8-C265-4F4A-B943-CA9FDDDB5A28}"/>
      </w:docPartPr>
      <w:docPartBody>
        <w:p w:rsidR="00E57EDC" w:rsidRDefault="009913F5" w:rsidP="009913F5">
          <w:pPr>
            <w:pStyle w:val="0C5A6F7688E245F3BBE0F7D6AB2861F12"/>
          </w:pPr>
          <w:r w:rsidRPr="000A2DEC">
            <w:rPr>
              <w:rFonts w:cs="Segoe UI"/>
              <w:color w:val="A6A6A6" w:themeColor="background1" w:themeShade="A6"/>
            </w:rPr>
            <w:t>Enter text.</w:t>
          </w:r>
        </w:p>
      </w:docPartBody>
    </w:docPart>
    <w:docPart>
      <w:docPartPr>
        <w:name w:val="00812FA6B93944A6925D149B3EF70756"/>
        <w:category>
          <w:name w:val="General"/>
          <w:gallery w:val="placeholder"/>
        </w:category>
        <w:types>
          <w:type w:val="bbPlcHdr"/>
        </w:types>
        <w:behaviors>
          <w:behavior w:val="content"/>
        </w:behaviors>
        <w:guid w:val="{2920ED7E-0847-4063-B0B4-807C7EA4D2C9}"/>
      </w:docPartPr>
      <w:docPartBody>
        <w:p w:rsidR="00E57EDC" w:rsidRDefault="009913F5" w:rsidP="009913F5">
          <w:pPr>
            <w:pStyle w:val="00812FA6B93944A6925D149B3EF707562"/>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CE796C05B5E24154B10CCB75B428BCCB"/>
        <w:category>
          <w:name w:val="General"/>
          <w:gallery w:val="placeholder"/>
        </w:category>
        <w:types>
          <w:type w:val="bbPlcHdr"/>
        </w:types>
        <w:behaviors>
          <w:behavior w:val="content"/>
        </w:behaviors>
        <w:guid w:val="{FF72477F-F9ED-40FB-9EFE-FFAC8830A25C}"/>
      </w:docPartPr>
      <w:docPartBody>
        <w:p w:rsidR="00E57EDC" w:rsidRDefault="009913F5" w:rsidP="009913F5">
          <w:pPr>
            <w:pStyle w:val="CE796C05B5E24154B10CCB75B428BCCB2"/>
          </w:pPr>
          <w:r>
            <w:rPr>
              <w:rFonts w:cs="Segoe UI"/>
              <w:color w:val="A6A6A6" w:themeColor="background1" w:themeShade="A6"/>
            </w:rPr>
            <w:t>Perc</w:t>
          </w:r>
          <w:r w:rsidRPr="000A2DEC">
            <w:rPr>
              <w:rFonts w:cs="Segoe UI"/>
              <w:color w:val="A6A6A6" w:themeColor="background1" w:themeShade="A6"/>
            </w:rPr>
            <w:t>.</w:t>
          </w:r>
        </w:p>
      </w:docPartBody>
    </w:docPart>
    <w:docPart>
      <w:docPartPr>
        <w:name w:val="9660047AFBB949818EC9027C078FA84F"/>
        <w:category>
          <w:name w:val="General"/>
          <w:gallery w:val="placeholder"/>
        </w:category>
        <w:types>
          <w:type w:val="bbPlcHdr"/>
        </w:types>
        <w:behaviors>
          <w:behavior w:val="content"/>
        </w:behaviors>
        <w:guid w:val="{CECF1D21-ECD8-40D1-B3E7-0EA1A6B56AF4}"/>
      </w:docPartPr>
      <w:docPartBody>
        <w:p w:rsidR="00E57EDC" w:rsidRDefault="009913F5" w:rsidP="009913F5">
          <w:pPr>
            <w:pStyle w:val="9660047AFBB949818EC9027C078FA84F2"/>
          </w:pPr>
          <w:r w:rsidRPr="000A2DEC">
            <w:rPr>
              <w:rFonts w:cs="Segoe UI"/>
              <w:color w:val="A6A6A6" w:themeColor="background1" w:themeShade="A6"/>
            </w:rPr>
            <w:t>Enter text.</w:t>
          </w:r>
        </w:p>
      </w:docPartBody>
    </w:docPart>
    <w:docPart>
      <w:docPartPr>
        <w:name w:val="0747E98E9AE646B6A7490E0FDB3840BC"/>
        <w:category>
          <w:name w:val="General"/>
          <w:gallery w:val="placeholder"/>
        </w:category>
        <w:types>
          <w:type w:val="bbPlcHdr"/>
        </w:types>
        <w:behaviors>
          <w:behavior w:val="content"/>
        </w:behaviors>
        <w:guid w:val="{3794C6A6-00A6-4D99-8224-C6081BF7208F}"/>
      </w:docPartPr>
      <w:docPartBody>
        <w:p w:rsidR="00E57EDC" w:rsidRDefault="009913F5" w:rsidP="009913F5">
          <w:pPr>
            <w:pStyle w:val="0747E98E9AE646B6A7490E0FDB3840BC2"/>
          </w:pPr>
          <w:r w:rsidRPr="000A2DEC">
            <w:rPr>
              <w:rFonts w:cs="Segoe UI"/>
              <w:color w:val="A6A6A6" w:themeColor="background1" w:themeShade="A6"/>
            </w:rPr>
            <w:t>Enter text.</w:t>
          </w:r>
        </w:p>
      </w:docPartBody>
    </w:docPart>
    <w:docPart>
      <w:docPartPr>
        <w:name w:val="A46C3133154342268073053BD7BC89A7"/>
        <w:category>
          <w:name w:val="General"/>
          <w:gallery w:val="placeholder"/>
        </w:category>
        <w:types>
          <w:type w:val="bbPlcHdr"/>
        </w:types>
        <w:behaviors>
          <w:behavior w:val="content"/>
        </w:behaviors>
        <w:guid w:val="{D5603392-6039-41F3-9618-FA547EC03D81}"/>
      </w:docPartPr>
      <w:docPartBody>
        <w:p w:rsidR="00E57EDC" w:rsidRDefault="009913F5" w:rsidP="009913F5">
          <w:pPr>
            <w:pStyle w:val="A46C3133154342268073053BD7BC89A72"/>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8F1E6831F19D46C6AA81EB7431E86040"/>
        <w:category>
          <w:name w:val="General"/>
          <w:gallery w:val="placeholder"/>
        </w:category>
        <w:types>
          <w:type w:val="bbPlcHdr"/>
        </w:types>
        <w:behaviors>
          <w:behavior w:val="content"/>
        </w:behaviors>
        <w:guid w:val="{5E719B26-383B-44F2-A5C4-F59CFA713ADC}"/>
      </w:docPartPr>
      <w:docPartBody>
        <w:p w:rsidR="00E57EDC" w:rsidRDefault="009913F5" w:rsidP="009913F5">
          <w:pPr>
            <w:pStyle w:val="8F1E6831F19D46C6AA81EB7431E860402"/>
          </w:pPr>
          <w:r>
            <w:rPr>
              <w:rFonts w:cs="Segoe UI"/>
              <w:color w:val="A6A6A6" w:themeColor="background1" w:themeShade="A6"/>
            </w:rPr>
            <w:t>Perc</w:t>
          </w:r>
          <w:r w:rsidRPr="000A2DEC">
            <w:rPr>
              <w:rFonts w:cs="Segoe UI"/>
              <w:color w:val="A6A6A6" w:themeColor="background1" w:themeShade="A6"/>
            </w:rPr>
            <w:t>.</w:t>
          </w:r>
        </w:p>
      </w:docPartBody>
    </w:docPart>
    <w:docPart>
      <w:docPartPr>
        <w:name w:val="1C8E5DD62C2C44DF9C6A53F6DBFA09C9"/>
        <w:category>
          <w:name w:val="General"/>
          <w:gallery w:val="placeholder"/>
        </w:category>
        <w:types>
          <w:type w:val="bbPlcHdr"/>
        </w:types>
        <w:behaviors>
          <w:behavior w:val="content"/>
        </w:behaviors>
        <w:guid w:val="{3EF5A248-FD78-419B-A5DF-101CFFF86148}"/>
      </w:docPartPr>
      <w:docPartBody>
        <w:p w:rsidR="00E57EDC" w:rsidRDefault="009913F5" w:rsidP="009913F5">
          <w:pPr>
            <w:pStyle w:val="1C8E5DD62C2C44DF9C6A53F6DBFA09C92"/>
          </w:pPr>
          <w:r w:rsidRPr="000A2DEC">
            <w:rPr>
              <w:rFonts w:cs="Segoe UI"/>
              <w:color w:val="A6A6A6" w:themeColor="background1" w:themeShade="A6"/>
            </w:rPr>
            <w:t>Enter text.</w:t>
          </w:r>
        </w:p>
      </w:docPartBody>
    </w:docPart>
    <w:docPart>
      <w:docPartPr>
        <w:name w:val="C636EB93DD24461E858C2065BEFB439A"/>
        <w:category>
          <w:name w:val="General"/>
          <w:gallery w:val="placeholder"/>
        </w:category>
        <w:types>
          <w:type w:val="bbPlcHdr"/>
        </w:types>
        <w:behaviors>
          <w:behavior w:val="content"/>
        </w:behaviors>
        <w:guid w:val="{4412CC73-CB87-4BC8-B73D-3DF3DE9F709E}"/>
      </w:docPartPr>
      <w:docPartBody>
        <w:p w:rsidR="00E57EDC" w:rsidRDefault="009913F5" w:rsidP="009913F5">
          <w:pPr>
            <w:pStyle w:val="C636EB93DD24461E858C2065BEFB439A2"/>
          </w:pPr>
          <w:r w:rsidRPr="000A2DEC">
            <w:rPr>
              <w:rFonts w:cs="Segoe UI"/>
              <w:color w:val="A6A6A6" w:themeColor="background1" w:themeShade="A6"/>
            </w:rPr>
            <w:t>Enter text.</w:t>
          </w:r>
        </w:p>
      </w:docPartBody>
    </w:docPart>
    <w:docPart>
      <w:docPartPr>
        <w:name w:val="F50328FF43394A018AB066A00AD485E8"/>
        <w:category>
          <w:name w:val="General"/>
          <w:gallery w:val="placeholder"/>
        </w:category>
        <w:types>
          <w:type w:val="bbPlcHdr"/>
        </w:types>
        <w:behaviors>
          <w:behavior w:val="content"/>
        </w:behaviors>
        <w:guid w:val="{4D4731DD-3DA1-4788-B1E7-FFAA4720A534}"/>
      </w:docPartPr>
      <w:docPartBody>
        <w:p w:rsidR="00E57EDC" w:rsidRDefault="009913F5" w:rsidP="009913F5">
          <w:pPr>
            <w:pStyle w:val="F50328FF43394A018AB066A00AD485E82"/>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4218948E7BA24C6BA6AA80CC900130C5"/>
        <w:category>
          <w:name w:val="General"/>
          <w:gallery w:val="placeholder"/>
        </w:category>
        <w:types>
          <w:type w:val="bbPlcHdr"/>
        </w:types>
        <w:behaviors>
          <w:behavior w:val="content"/>
        </w:behaviors>
        <w:guid w:val="{F6D896E0-267F-4E63-BC0D-1FD421901129}"/>
      </w:docPartPr>
      <w:docPartBody>
        <w:p w:rsidR="00E57EDC" w:rsidRDefault="009913F5" w:rsidP="009913F5">
          <w:pPr>
            <w:pStyle w:val="4218948E7BA24C6BA6AA80CC900130C52"/>
          </w:pPr>
          <w:r>
            <w:rPr>
              <w:rFonts w:cs="Segoe UI"/>
              <w:color w:val="A6A6A6" w:themeColor="background1" w:themeShade="A6"/>
            </w:rPr>
            <w:t>Perc</w:t>
          </w:r>
          <w:r w:rsidRPr="000A2DEC">
            <w:rPr>
              <w:rFonts w:cs="Segoe UI"/>
              <w:color w:val="A6A6A6" w:themeColor="background1" w:themeShade="A6"/>
            </w:rPr>
            <w:t>.</w:t>
          </w:r>
        </w:p>
      </w:docPartBody>
    </w:docPart>
    <w:docPart>
      <w:docPartPr>
        <w:name w:val="1375ADE559FE49AB8C427BFF8FA1A327"/>
        <w:category>
          <w:name w:val="General"/>
          <w:gallery w:val="placeholder"/>
        </w:category>
        <w:types>
          <w:type w:val="bbPlcHdr"/>
        </w:types>
        <w:behaviors>
          <w:behavior w:val="content"/>
        </w:behaviors>
        <w:guid w:val="{A3D80B72-34D5-49DD-B2F1-8117523FEBD8}"/>
      </w:docPartPr>
      <w:docPartBody>
        <w:p w:rsidR="00E57EDC" w:rsidRDefault="009913F5" w:rsidP="009913F5">
          <w:pPr>
            <w:pStyle w:val="1375ADE559FE49AB8C427BFF8FA1A3272"/>
          </w:pPr>
          <w:r w:rsidRPr="000A2DEC">
            <w:rPr>
              <w:rFonts w:cs="Segoe UI"/>
              <w:color w:val="A6A6A6" w:themeColor="background1" w:themeShade="A6"/>
            </w:rPr>
            <w:t>Enter text.</w:t>
          </w:r>
        </w:p>
      </w:docPartBody>
    </w:docPart>
    <w:docPart>
      <w:docPartPr>
        <w:name w:val="0FB0B0A2A47B404BBF46AB471ADF2E01"/>
        <w:category>
          <w:name w:val="General"/>
          <w:gallery w:val="placeholder"/>
        </w:category>
        <w:types>
          <w:type w:val="bbPlcHdr"/>
        </w:types>
        <w:behaviors>
          <w:behavior w:val="content"/>
        </w:behaviors>
        <w:guid w:val="{BF3EF6F7-F4F7-4905-BF59-BDB906287922}"/>
      </w:docPartPr>
      <w:docPartBody>
        <w:p w:rsidR="00E57EDC" w:rsidRDefault="009913F5" w:rsidP="009913F5">
          <w:pPr>
            <w:pStyle w:val="0FB0B0A2A47B404BBF46AB471ADF2E012"/>
          </w:pPr>
          <w:r w:rsidRPr="000A2DEC">
            <w:rPr>
              <w:rFonts w:cs="Segoe UI"/>
              <w:color w:val="A6A6A6" w:themeColor="background1" w:themeShade="A6"/>
            </w:rPr>
            <w:t>Enter text.</w:t>
          </w:r>
        </w:p>
      </w:docPartBody>
    </w:docPart>
    <w:docPart>
      <w:docPartPr>
        <w:name w:val="45DD430862754364B09BE3DDE67D82E0"/>
        <w:category>
          <w:name w:val="General"/>
          <w:gallery w:val="placeholder"/>
        </w:category>
        <w:types>
          <w:type w:val="bbPlcHdr"/>
        </w:types>
        <w:behaviors>
          <w:behavior w:val="content"/>
        </w:behaviors>
        <w:guid w:val="{2FC55649-D1FC-4218-9998-CE0C41741B50}"/>
      </w:docPartPr>
      <w:docPartBody>
        <w:p w:rsidR="00E57EDC" w:rsidRDefault="009913F5" w:rsidP="009913F5">
          <w:pPr>
            <w:pStyle w:val="45DD430862754364B09BE3DDE67D82E02"/>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E54BA32A1EA6453B91BD929F850511C2"/>
        <w:category>
          <w:name w:val="General"/>
          <w:gallery w:val="placeholder"/>
        </w:category>
        <w:types>
          <w:type w:val="bbPlcHdr"/>
        </w:types>
        <w:behaviors>
          <w:behavior w:val="content"/>
        </w:behaviors>
        <w:guid w:val="{B1FAF454-31F1-44B5-B7FD-B262A6468D6D}"/>
      </w:docPartPr>
      <w:docPartBody>
        <w:p w:rsidR="00E57EDC" w:rsidRDefault="009913F5" w:rsidP="009913F5">
          <w:pPr>
            <w:pStyle w:val="E54BA32A1EA6453B91BD929F850511C22"/>
          </w:pPr>
          <w:r>
            <w:rPr>
              <w:rFonts w:cs="Segoe UI"/>
              <w:color w:val="A6A6A6" w:themeColor="background1" w:themeShade="A6"/>
            </w:rPr>
            <w:t>Perc</w:t>
          </w:r>
          <w:r w:rsidRPr="000A2DEC">
            <w:rPr>
              <w:rFonts w:cs="Segoe UI"/>
              <w:color w:val="A6A6A6" w:themeColor="background1" w:themeShade="A6"/>
            </w:rPr>
            <w:t>.</w:t>
          </w:r>
        </w:p>
      </w:docPartBody>
    </w:docPart>
    <w:docPart>
      <w:docPartPr>
        <w:name w:val="0B4E70F2983544E5A80EB9BDCDEAEAC0"/>
        <w:category>
          <w:name w:val="General"/>
          <w:gallery w:val="placeholder"/>
        </w:category>
        <w:types>
          <w:type w:val="bbPlcHdr"/>
        </w:types>
        <w:behaviors>
          <w:behavior w:val="content"/>
        </w:behaviors>
        <w:guid w:val="{5499A93B-1440-4F7B-B6F0-E0AB33E8F2CD}"/>
      </w:docPartPr>
      <w:docPartBody>
        <w:p w:rsidR="00E57EDC" w:rsidRDefault="009913F5" w:rsidP="009913F5">
          <w:pPr>
            <w:pStyle w:val="0B4E70F2983544E5A80EB9BDCDEAEAC02"/>
          </w:pPr>
          <w:r w:rsidRPr="000A2DEC">
            <w:rPr>
              <w:rFonts w:cs="Segoe UI"/>
              <w:color w:val="A6A6A6" w:themeColor="background1" w:themeShade="A6"/>
            </w:rPr>
            <w:t>Enter text.</w:t>
          </w:r>
        </w:p>
      </w:docPartBody>
    </w:docPart>
    <w:docPart>
      <w:docPartPr>
        <w:name w:val="62EF4D3835E94DD1B3860E43E003470F"/>
        <w:category>
          <w:name w:val="General"/>
          <w:gallery w:val="placeholder"/>
        </w:category>
        <w:types>
          <w:type w:val="bbPlcHdr"/>
        </w:types>
        <w:behaviors>
          <w:behavior w:val="content"/>
        </w:behaviors>
        <w:guid w:val="{A8ABB8DF-725B-41C0-85B2-9CA30D36B141}"/>
      </w:docPartPr>
      <w:docPartBody>
        <w:p w:rsidR="00E57EDC" w:rsidRDefault="009913F5" w:rsidP="009913F5">
          <w:pPr>
            <w:pStyle w:val="62EF4D3835E94DD1B3860E43E003470F2"/>
          </w:pPr>
          <w:r w:rsidRPr="000A2DEC">
            <w:rPr>
              <w:rFonts w:cs="Segoe UI"/>
              <w:color w:val="A6A6A6" w:themeColor="background1" w:themeShade="A6"/>
            </w:rPr>
            <w:t>Enter text.</w:t>
          </w:r>
        </w:p>
      </w:docPartBody>
    </w:docPart>
    <w:docPart>
      <w:docPartPr>
        <w:name w:val="9DD81E7DC58543448CD9996D75663D64"/>
        <w:category>
          <w:name w:val="General"/>
          <w:gallery w:val="placeholder"/>
        </w:category>
        <w:types>
          <w:type w:val="bbPlcHdr"/>
        </w:types>
        <w:behaviors>
          <w:behavior w:val="content"/>
        </w:behaviors>
        <w:guid w:val="{8F34B868-23CA-4047-8900-60ED388A4ED2}"/>
      </w:docPartPr>
      <w:docPartBody>
        <w:p w:rsidR="00E57EDC" w:rsidRDefault="009913F5" w:rsidP="009913F5">
          <w:pPr>
            <w:pStyle w:val="9DD81E7DC58543448CD9996D75663D642"/>
          </w:pPr>
          <w:r w:rsidRPr="000A2DEC">
            <w:rPr>
              <w:rFonts w:cs="Segoe UI"/>
              <w:color w:val="A6A6A6" w:themeColor="background1" w:themeShade="A6"/>
            </w:rPr>
            <w:t xml:space="preserve">Enter </w:t>
          </w:r>
          <w:r>
            <w:rPr>
              <w:rFonts w:cs="Segoe UI"/>
              <w:color w:val="A6A6A6" w:themeColor="background1" w:themeShade="A6"/>
            </w:rPr>
            <w:t>period</w:t>
          </w:r>
          <w:r w:rsidRPr="000A2DEC">
            <w:rPr>
              <w:rFonts w:cs="Segoe UI"/>
              <w:color w:val="A6A6A6" w:themeColor="background1" w:themeShade="A6"/>
            </w:rPr>
            <w:t>.</w:t>
          </w:r>
        </w:p>
      </w:docPartBody>
    </w:docPart>
    <w:docPart>
      <w:docPartPr>
        <w:name w:val="97F72F29876B4849B1AE2C2B1169EE3E"/>
        <w:category>
          <w:name w:val="General"/>
          <w:gallery w:val="placeholder"/>
        </w:category>
        <w:types>
          <w:type w:val="bbPlcHdr"/>
        </w:types>
        <w:behaviors>
          <w:behavior w:val="content"/>
        </w:behaviors>
        <w:guid w:val="{852B5FBA-13B1-4F9A-B90C-DA64F5E9AB37}"/>
      </w:docPartPr>
      <w:docPartBody>
        <w:p w:rsidR="00E57EDC" w:rsidRDefault="009913F5" w:rsidP="009913F5">
          <w:pPr>
            <w:pStyle w:val="97F72F29876B4849B1AE2C2B1169EE3E2"/>
          </w:pPr>
          <w:r>
            <w:rPr>
              <w:rFonts w:cs="Segoe UI"/>
              <w:color w:val="A6A6A6" w:themeColor="background1" w:themeShade="A6"/>
            </w:rPr>
            <w:t>Perc</w:t>
          </w:r>
          <w:r w:rsidRPr="000A2DEC">
            <w:rPr>
              <w:rFonts w:cs="Segoe UI"/>
              <w:color w:val="A6A6A6" w:themeColor="background1" w:themeShade="A6"/>
            </w:rPr>
            <w:t>.</w:t>
          </w:r>
        </w:p>
      </w:docPartBody>
    </w:docPart>
    <w:docPart>
      <w:docPartPr>
        <w:name w:val="61555A25C6854C36B83D63163D7493FA"/>
        <w:category>
          <w:name w:val="General"/>
          <w:gallery w:val="placeholder"/>
        </w:category>
        <w:types>
          <w:type w:val="bbPlcHdr"/>
        </w:types>
        <w:behaviors>
          <w:behavior w:val="content"/>
        </w:behaviors>
        <w:guid w:val="{C959F502-8CA1-42E4-BB62-958BFB92B9CA}"/>
      </w:docPartPr>
      <w:docPartBody>
        <w:p w:rsidR="00E57EDC" w:rsidRDefault="009913F5" w:rsidP="009913F5">
          <w:pPr>
            <w:pStyle w:val="61555A25C6854C36B83D63163D7493FA2"/>
          </w:pPr>
          <w:r w:rsidRPr="000A2DEC">
            <w:rPr>
              <w:rFonts w:cs="Segoe UI"/>
              <w:color w:val="A6A6A6" w:themeColor="background1" w:themeShade="A6"/>
            </w:rPr>
            <w:t>Enter text.</w:t>
          </w:r>
        </w:p>
      </w:docPartBody>
    </w:docPart>
    <w:docPart>
      <w:docPartPr>
        <w:name w:val="244C6B0870344E6F935D9168E2221659"/>
        <w:category>
          <w:name w:val="General"/>
          <w:gallery w:val="placeholder"/>
        </w:category>
        <w:types>
          <w:type w:val="bbPlcHdr"/>
        </w:types>
        <w:behaviors>
          <w:behavior w:val="content"/>
        </w:behaviors>
        <w:guid w:val="{49E83F9A-4682-4602-90B0-B4F6BCA9B6D3}"/>
      </w:docPartPr>
      <w:docPartBody>
        <w:p w:rsidR="00E57EDC" w:rsidRDefault="009913F5" w:rsidP="009913F5">
          <w:pPr>
            <w:pStyle w:val="244C6B0870344E6F935D9168E2221659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28820ED79A0E4B019D17475D4553952E"/>
        <w:category>
          <w:name w:val="General"/>
          <w:gallery w:val="placeholder"/>
        </w:category>
        <w:types>
          <w:type w:val="bbPlcHdr"/>
        </w:types>
        <w:behaviors>
          <w:behavior w:val="content"/>
        </w:behaviors>
        <w:guid w:val="{B937B706-2262-4FA5-BCA2-715EF0DE1650}"/>
      </w:docPartPr>
      <w:docPartBody>
        <w:p w:rsidR="00E57EDC" w:rsidRDefault="009913F5" w:rsidP="009913F5">
          <w:pPr>
            <w:pStyle w:val="28820ED79A0E4B019D17475D4553952E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4688064CC0EB4FC4A5FA29086B5C094D"/>
        <w:category>
          <w:name w:val="General"/>
          <w:gallery w:val="placeholder"/>
        </w:category>
        <w:types>
          <w:type w:val="bbPlcHdr"/>
        </w:types>
        <w:behaviors>
          <w:behavior w:val="content"/>
        </w:behaviors>
        <w:guid w:val="{FFB1F220-56C6-4BC6-915D-673D5EDB2799}"/>
      </w:docPartPr>
      <w:docPartBody>
        <w:p w:rsidR="00E57EDC" w:rsidRDefault="009913F5" w:rsidP="009913F5">
          <w:pPr>
            <w:pStyle w:val="4688064CC0EB4FC4A5FA29086B5C094D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4C9E7B36A37446B0A93ED42F844227CC"/>
        <w:category>
          <w:name w:val="General"/>
          <w:gallery w:val="placeholder"/>
        </w:category>
        <w:types>
          <w:type w:val="bbPlcHdr"/>
        </w:types>
        <w:behaviors>
          <w:behavior w:val="content"/>
        </w:behaviors>
        <w:guid w:val="{215E290E-544C-430B-8B7A-A85416907E56}"/>
      </w:docPartPr>
      <w:docPartBody>
        <w:p w:rsidR="00E57EDC" w:rsidRDefault="009913F5" w:rsidP="009913F5">
          <w:pPr>
            <w:pStyle w:val="4C9E7B36A37446B0A93ED42F844227CC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D2A98F9904994711AB52D543C22BA53C"/>
        <w:category>
          <w:name w:val="General"/>
          <w:gallery w:val="placeholder"/>
        </w:category>
        <w:types>
          <w:type w:val="bbPlcHdr"/>
        </w:types>
        <w:behaviors>
          <w:behavior w:val="content"/>
        </w:behaviors>
        <w:guid w:val="{D4B97A64-09D7-43B2-97FD-99EBF1BEA275}"/>
      </w:docPartPr>
      <w:docPartBody>
        <w:p w:rsidR="00E57EDC" w:rsidRDefault="009913F5" w:rsidP="009913F5">
          <w:pPr>
            <w:pStyle w:val="D2A98F9904994711AB52D543C22BA53C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B5EC9B4356C2483C949BDE98A63736E6"/>
        <w:category>
          <w:name w:val="General"/>
          <w:gallery w:val="placeholder"/>
        </w:category>
        <w:types>
          <w:type w:val="bbPlcHdr"/>
        </w:types>
        <w:behaviors>
          <w:behavior w:val="content"/>
        </w:behaviors>
        <w:guid w:val="{DD789F78-9955-42D3-A557-403439814AAC}"/>
      </w:docPartPr>
      <w:docPartBody>
        <w:p w:rsidR="00E57EDC" w:rsidRDefault="009913F5" w:rsidP="009913F5">
          <w:pPr>
            <w:pStyle w:val="B5EC9B4356C2483C949BDE98A63736E6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36EE314EC9514BCCB98D68295C8898EF"/>
        <w:category>
          <w:name w:val="General"/>
          <w:gallery w:val="placeholder"/>
        </w:category>
        <w:types>
          <w:type w:val="bbPlcHdr"/>
        </w:types>
        <w:behaviors>
          <w:behavior w:val="content"/>
        </w:behaviors>
        <w:guid w:val="{15148410-B666-4BED-9A68-1D3D6539FE3F}"/>
      </w:docPartPr>
      <w:docPartBody>
        <w:p w:rsidR="00E57EDC" w:rsidRDefault="009913F5" w:rsidP="009913F5">
          <w:pPr>
            <w:pStyle w:val="36EE314EC9514BCCB98D68295C8898EF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1A49E3AE59554FD6AC79D5B6EF7F60BC"/>
        <w:category>
          <w:name w:val="General"/>
          <w:gallery w:val="placeholder"/>
        </w:category>
        <w:types>
          <w:type w:val="bbPlcHdr"/>
        </w:types>
        <w:behaviors>
          <w:behavior w:val="content"/>
        </w:behaviors>
        <w:guid w:val="{7DC734C1-0F5C-4789-BAFA-54AC321D6CA3}"/>
      </w:docPartPr>
      <w:docPartBody>
        <w:p w:rsidR="00E57EDC" w:rsidRDefault="009913F5" w:rsidP="009913F5">
          <w:pPr>
            <w:pStyle w:val="1A49E3AE59554FD6AC79D5B6EF7F60BC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95F7AA949E284D42BC9E4A48BEEFB5BC"/>
        <w:category>
          <w:name w:val="General"/>
          <w:gallery w:val="placeholder"/>
        </w:category>
        <w:types>
          <w:type w:val="bbPlcHdr"/>
        </w:types>
        <w:behaviors>
          <w:behavior w:val="content"/>
        </w:behaviors>
        <w:guid w:val="{C1FFE4E7-1100-4104-975B-30F9CDA12697}"/>
      </w:docPartPr>
      <w:docPartBody>
        <w:p w:rsidR="00E57EDC" w:rsidRDefault="009913F5" w:rsidP="009913F5">
          <w:pPr>
            <w:pStyle w:val="95F7AA949E284D42BC9E4A48BEEFB5BC1"/>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5FE00BADBDCD4F8A89A99E24344A10AF"/>
        <w:category>
          <w:name w:val="General"/>
          <w:gallery w:val="placeholder"/>
        </w:category>
        <w:types>
          <w:type w:val="bbPlcHdr"/>
        </w:types>
        <w:behaviors>
          <w:behavior w:val="content"/>
        </w:behaviors>
        <w:guid w:val="{7C06BC74-9E2E-4CF1-A142-866DA97A0921}"/>
      </w:docPartPr>
      <w:docPartBody>
        <w:p w:rsidR="00E57EDC" w:rsidRDefault="009913F5">
          <w:r w:rsidRPr="00A15DAC">
            <w:rPr>
              <w:rStyle w:val="PlaceholderText"/>
              <w:rFonts w:ascii="Segoe UI" w:hAnsi="Segoe UI" w:cs="Segoe UI"/>
              <w:color w:val="BFBFBF" w:themeColor="background1" w:themeShade="BF"/>
              <w:sz w:val="18"/>
              <w:szCs w:val="18"/>
            </w:rPr>
            <w:t>Enter date.</w:t>
          </w:r>
        </w:p>
      </w:docPartBody>
    </w:docPart>
    <w:docPart>
      <w:docPartPr>
        <w:name w:val="1A9E83CE0D734090AF0B9B2CC7BCEE05"/>
        <w:category>
          <w:name w:val="General"/>
          <w:gallery w:val="placeholder"/>
        </w:category>
        <w:types>
          <w:type w:val="bbPlcHdr"/>
        </w:types>
        <w:behaviors>
          <w:behavior w:val="content"/>
        </w:behaviors>
        <w:guid w:val="{FF49C6C2-5708-4900-9C14-E8CD2DC40414}"/>
      </w:docPartPr>
      <w:docPartBody>
        <w:p w:rsidR="00E57EDC" w:rsidRDefault="009913F5">
          <w:r w:rsidRPr="00A15DAC">
            <w:rPr>
              <w:rStyle w:val="PlaceholderText"/>
              <w:rFonts w:ascii="Segoe UI" w:hAnsi="Segoe UI" w:cs="Segoe UI"/>
              <w:color w:val="BFBFBF" w:themeColor="background1" w:themeShade="BF"/>
              <w:sz w:val="18"/>
              <w:szCs w:val="18"/>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exen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4D0642"/>
    <w:multiLevelType w:val="multilevel"/>
    <w:tmpl w:val="6FD2379A"/>
    <w:lvl w:ilvl="0">
      <w:start w:val="1"/>
      <w:numFmt w:val="decimal"/>
      <w:pStyle w:val="13F5A07CEA00464A81C923D5C103B5BF8"/>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7C870BE0"/>
    <w:multiLevelType w:val="multilevel"/>
    <w:tmpl w:val="8B50F07A"/>
    <w:lvl w:ilvl="0">
      <w:start w:val="1"/>
      <w:numFmt w:val="decimal"/>
      <w:pStyle w:val="13F5A07CEA00464A81C923D5C103B5BF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E90"/>
    <w:rsid w:val="009913F5"/>
    <w:rsid w:val="00CE3E90"/>
    <w:rsid w:val="00E57E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1DE153FB70B442FA229016E1BD8CD16">
    <w:name w:val="21DE153FB70B442FA229016E1BD8CD16"/>
  </w:style>
  <w:style w:type="paragraph" w:customStyle="1" w:styleId="B0BD2CF84C484D76AC2ED78A2BCCBFA8">
    <w:name w:val="B0BD2CF84C484D76AC2ED78A2BCCBFA8"/>
  </w:style>
  <w:style w:type="paragraph" w:customStyle="1" w:styleId="B360E42B2533474EA76F7606376F1AC7">
    <w:name w:val="B360E42B2533474EA76F7606376F1AC7"/>
  </w:style>
  <w:style w:type="paragraph" w:customStyle="1" w:styleId="5DEF1682A25B401BAD4AAAC92225E2E7">
    <w:name w:val="5DEF1682A25B401BAD4AAAC92225E2E7"/>
  </w:style>
  <w:style w:type="paragraph" w:customStyle="1" w:styleId="C1072213F1584395B791DEA0C068C617">
    <w:name w:val="C1072213F1584395B791DEA0C068C617"/>
  </w:style>
  <w:style w:type="paragraph" w:customStyle="1" w:styleId="C8FA45745CBB480D8C0670F1427F7330">
    <w:name w:val="C8FA45745CBB480D8C0670F1427F7330"/>
  </w:style>
  <w:style w:type="paragraph" w:customStyle="1" w:styleId="88CD52B44CC84F7B8D4EE80C05F16131">
    <w:name w:val="88CD52B44CC84F7B8D4EE80C05F16131"/>
  </w:style>
  <w:style w:type="paragraph" w:customStyle="1" w:styleId="AE68C617E7914F16871574601BCE8DFC">
    <w:name w:val="AE68C617E7914F16871574601BCE8DFC"/>
  </w:style>
  <w:style w:type="paragraph" w:customStyle="1" w:styleId="55B0E3589BF5470E8A5874B4865A1592">
    <w:name w:val="55B0E3589BF5470E8A5874B4865A1592"/>
  </w:style>
  <w:style w:type="paragraph" w:customStyle="1" w:styleId="8A311628AA50417BAD2A51EB54909EFA">
    <w:name w:val="8A311628AA50417BAD2A51EB54909EFA"/>
  </w:style>
  <w:style w:type="paragraph" w:customStyle="1" w:styleId="1899DFB8E87248409501F3454D00122B">
    <w:name w:val="1899DFB8E87248409501F3454D00122B"/>
  </w:style>
  <w:style w:type="paragraph" w:customStyle="1" w:styleId="D1228A13BA7148A29AEAB2EAF917A299">
    <w:name w:val="D1228A13BA7148A29AEAB2EAF917A299"/>
  </w:style>
  <w:style w:type="paragraph" w:customStyle="1" w:styleId="F5FAE73D6B924AD5B35C972BEC6C8790">
    <w:name w:val="F5FAE73D6B924AD5B35C972BEC6C8790"/>
  </w:style>
  <w:style w:type="paragraph" w:customStyle="1" w:styleId="994E50CD4B664AFC96D6A445B9E45F41">
    <w:name w:val="994E50CD4B664AFC96D6A445B9E45F41"/>
  </w:style>
  <w:style w:type="paragraph" w:customStyle="1" w:styleId="FADFD67B1DC84A788FAF78F6A44A761F">
    <w:name w:val="FADFD67B1DC84A788FAF78F6A44A761F"/>
  </w:style>
  <w:style w:type="paragraph" w:customStyle="1" w:styleId="03BE1246F7614B77A217C16FD184AA76">
    <w:name w:val="03BE1246F7614B77A217C16FD184AA76"/>
  </w:style>
  <w:style w:type="paragraph" w:customStyle="1" w:styleId="1D6EAF3D244446FCAAC022204CF2664A">
    <w:name w:val="1D6EAF3D244446FCAAC022204CF2664A"/>
  </w:style>
  <w:style w:type="paragraph" w:customStyle="1" w:styleId="12049EB33E664879B78F49946CCFCBD2">
    <w:name w:val="12049EB33E664879B78F49946CCFCBD2"/>
  </w:style>
  <w:style w:type="paragraph" w:customStyle="1" w:styleId="1344E492C12646C0B64BF97C9762D465">
    <w:name w:val="1344E492C12646C0B64BF97C9762D465"/>
  </w:style>
  <w:style w:type="paragraph" w:customStyle="1" w:styleId="E2D3906554484516904A1F4E1E43F901">
    <w:name w:val="E2D3906554484516904A1F4E1E43F901"/>
  </w:style>
  <w:style w:type="paragraph" w:customStyle="1" w:styleId="8A44F13A10E04090A33CBA8F858B1ABA">
    <w:name w:val="8A44F13A10E04090A33CBA8F858B1ABA"/>
  </w:style>
  <w:style w:type="paragraph" w:customStyle="1" w:styleId="C5B1C9F7A3384CA092CAFA344395E2E1">
    <w:name w:val="C5B1C9F7A3384CA092CAFA344395E2E1"/>
  </w:style>
  <w:style w:type="paragraph" w:customStyle="1" w:styleId="1EA0B4B05337410E9BB03E6DAB8C83C0">
    <w:name w:val="1EA0B4B05337410E9BB03E6DAB8C83C0"/>
  </w:style>
  <w:style w:type="paragraph" w:customStyle="1" w:styleId="9ECDBB0731714D2CADC9478A4E5EA23D">
    <w:name w:val="9ECDBB0731714D2CADC9478A4E5EA23D"/>
  </w:style>
  <w:style w:type="paragraph" w:customStyle="1" w:styleId="6EEED27C3A5146C3B1B1588DB20398E0">
    <w:name w:val="6EEED27C3A5146C3B1B1588DB20398E0"/>
  </w:style>
  <w:style w:type="paragraph" w:customStyle="1" w:styleId="71D6929B29A94AFCB5C1430A09ACB3C8">
    <w:name w:val="71D6929B29A94AFCB5C1430A09ACB3C8"/>
  </w:style>
  <w:style w:type="paragraph" w:customStyle="1" w:styleId="8183E34E2A0B49A79A72C2BC4BFC8F0F">
    <w:name w:val="8183E34E2A0B49A79A72C2BC4BFC8F0F"/>
  </w:style>
  <w:style w:type="paragraph" w:customStyle="1" w:styleId="7AA105317C7E428AB62A78F8FCE88B64">
    <w:name w:val="7AA105317C7E428AB62A78F8FCE88B64"/>
  </w:style>
  <w:style w:type="paragraph" w:customStyle="1" w:styleId="4EDC2057DD63447D9A969476843B4F64">
    <w:name w:val="4EDC2057DD63447D9A969476843B4F64"/>
  </w:style>
  <w:style w:type="paragraph" w:customStyle="1" w:styleId="C2D5B9513722408CA262FE49C93D2004">
    <w:name w:val="C2D5B9513722408CA262FE49C93D2004"/>
  </w:style>
  <w:style w:type="paragraph" w:customStyle="1" w:styleId="1B61155C34B64B958D8EBF5523BB1489">
    <w:name w:val="1B61155C34B64B958D8EBF5523BB1489"/>
  </w:style>
  <w:style w:type="paragraph" w:customStyle="1" w:styleId="97C78D521E3448E48226CB38F7E8EFED">
    <w:name w:val="97C78D521E3448E48226CB38F7E8EFED"/>
  </w:style>
  <w:style w:type="paragraph" w:customStyle="1" w:styleId="0A670F0112B74A77AD8B9DAEAD6C1BA0">
    <w:name w:val="0A670F0112B74A77AD8B9DAEAD6C1BA0"/>
  </w:style>
  <w:style w:type="paragraph" w:customStyle="1" w:styleId="37407247ECC74999A2D71E3AB833B1F5">
    <w:name w:val="37407247ECC74999A2D71E3AB833B1F5"/>
  </w:style>
  <w:style w:type="paragraph" w:customStyle="1" w:styleId="22B175C3404B44A9A43B094BF92DAB95">
    <w:name w:val="22B175C3404B44A9A43B094BF92DAB95"/>
  </w:style>
  <w:style w:type="paragraph" w:customStyle="1" w:styleId="C9844321701547FF9866D1980FF6BD8B">
    <w:name w:val="C9844321701547FF9866D1980FF6BD8B"/>
  </w:style>
  <w:style w:type="paragraph" w:customStyle="1" w:styleId="24C426A274F4481F983310A53D060955">
    <w:name w:val="24C426A274F4481F983310A53D060955"/>
  </w:style>
  <w:style w:type="paragraph" w:customStyle="1" w:styleId="8FBAF57E6BA84F08BD23822869745673">
    <w:name w:val="8FBAF57E6BA84F08BD23822869745673"/>
  </w:style>
  <w:style w:type="paragraph" w:customStyle="1" w:styleId="FE4FB1186B084C2DBBBD5BB2FEF436D8">
    <w:name w:val="FE4FB1186B084C2DBBBD5BB2FEF436D8"/>
  </w:style>
  <w:style w:type="paragraph" w:customStyle="1" w:styleId="012A942037044173A13EB187BAF0E328">
    <w:name w:val="012A942037044173A13EB187BAF0E328"/>
  </w:style>
  <w:style w:type="paragraph" w:customStyle="1" w:styleId="249849056AC845B38A57C69CABE74885">
    <w:name w:val="249849056AC845B38A57C69CABE74885"/>
  </w:style>
  <w:style w:type="paragraph" w:customStyle="1" w:styleId="8D166B9C477A4894A7166009759CD713">
    <w:name w:val="8D166B9C477A4894A7166009759CD713"/>
  </w:style>
  <w:style w:type="paragraph" w:customStyle="1" w:styleId="E038D17207544BEAB7988FD44C0974B4">
    <w:name w:val="E038D17207544BEAB7988FD44C0974B4"/>
  </w:style>
  <w:style w:type="paragraph" w:customStyle="1" w:styleId="F3CBEEA101604C7C84848D6763AE21E5">
    <w:name w:val="F3CBEEA101604C7C84848D6763AE21E5"/>
  </w:style>
  <w:style w:type="paragraph" w:customStyle="1" w:styleId="31E3E34A780047D99611BA7583113FCF">
    <w:name w:val="31E3E34A780047D99611BA7583113FCF"/>
  </w:style>
  <w:style w:type="paragraph" w:customStyle="1" w:styleId="311A78A18E7243ED875E82DDEDD8DFC5">
    <w:name w:val="311A78A18E7243ED875E82DDEDD8DFC5"/>
  </w:style>
  <w:style w:type="paragraph" w:customStyle="1" w:styleId="DAFC17FC57504BFDA0B3F250B420E399">
    <w:name w:val="DAFC17FC57504BFDA0B3F250B420E399"/>
  </w:style>
  <w:style w:type="paragraph" w:customStyle="1" w:styleId="79D0B83D4CD84A3F8F0A3C564A5500B7">
    <w:name w:val="79D0B83D4CD84A3F8F0A3C564A5500B7"/>
  </w:style>
  <w:style w:type="paragraph" w:customStyle="1" w:styleId="314C3CBA58CC432A9B654C79838EFAB1">
    <w:name w:val="314C3CBA58CC432A9B654C79838EFAB1"/>
  </w:style>
  <w:style w:type="paragraph" w:customStyle="1" w:styleId="46DFFF018C79442A8AD8A19F46812F4D">
    <w:name w:val="46DFFF018C79442A8AD8A19F46812F4D"/>
  </w:style>
  <w:style w:type="paragraph" w:customStyle="1" w:styleId="2DA8217BD42C403DA7625B5F024376E2">
    <w:name w:val="2DA8217BD42C403DA7625B5F024376E2"/>
  </w:style>
  <w:style w:type="paragraph" w:customStyle="1" w:styleId="7A233C5141314EEF9BCE3E0EC3CF804C">
    <w:name w:val="7A233C5141314EEF9BCE3E0EC3CF804C"/>
  </w:style>
  <w:style w:type="paragraph" w:customStyle="1" w:styleId="E9C7B429E25E4729B99A56D373CE951B">
    <w:name w:val="E9C7B429E25E4729B99A56D373CE951B"/>
  </w:style>
  <w:style w:type="paragraph" w:customStyle="1" w:styleId="D63B83AD365E42F6922A41C80B9D27D7">
    <w:name w:val="D63B83AD365E42F6922A41C80B9D27D7"/>
  </w:style>
  <w:style w:type="paragraph" w:customStyle="1" w:styleId="EF3B7040456A46C5B204E2F74BDBBB9E">
    <w:name w:val="EF3B7040456A46C5B204E2F74BDBBB9E"/>
  </w:style>
  <w:style w:type="paragraph" w:customStyle="1" w:styleId="AA4D93D6CA6342B8BF929471AED60644">
    <w:name w:val="AA4D93D6CA6342B8BF929471AED60644"/>
  </w:style>
  <w:style w:type="paragraph" w:customStyle="1" w:styleId="FF59797D74584070B2A788BD8519593C">
    <w:name w:val="FF59797D74584070B2A788BD8519593C"/>
  </w:style>
  <w:style w:type="paragraph" w:customStyle="1" w:styleId="0A19C3EE17914AC48A6E5952E156E812">
    <w:name w:val="0A19C3EE17914AC48A6E5952E156E812"/>
  </w:style>
  <w:style w:type="paragraph" w:customStyle="1" w:styleId="C24AC7F8B63A4C159905FAE4169F58D7">
    <w:name w:val="C24AC7F8B63A4C159905FAE4169F58D7"/>
  </w:style>
  <w:style w:type="paragraph" w:customStyle="1" w:styleId="9ED0BD44C20C456E9011A9C0E58602E1">
    <w:name w:val="9ED0BD44C20C456E9011A9C0E58602E1"/>
  </w:style>
  <w:style w:type="paragraph" w:customStyle="1" w:styleId="870F663027024EE18031B4429E5447F0">
    <w:name w:val="870F663027024EE18031B4429E5447F0"/>
  </w:style>
  <w:style w:type="paragraph" w:customStyle="1" w:styleId="750855BC915A44C2AE3C2EA82510D7CB">
    <w:name w:val="750855BC915A44C2AE3C2EA82510D7CB"/>
  </w:style>
  <w:style w:type="paragraph" w:customStyle="1" w:styleId="21757FF578AA420591A31F7F86C45580">
    <w:name w:val="21757FF578AA420591A31F7F86C45580"/>
  </w:style>
  <w:style w:type="paragraph" w:customStyle="1" w:styleId="4B7F6426867949F6979C685CD1A0AF51">
    <w:name w:val="4B7F6426867949F6979C685CD1A0AF51"/>
  </w:style>
  <w:style w:type="paragraph" w:customStyle="1" w:styleId="16FBE4405A3D4D439FCB08208309EA77">
    <w:name w:val="16FBE4405A3D4D439FCB08208309EA77"/>
  </w:style>
  <w:style w:type="paragraph" w:customStyle="1" w:styleId="E70BFED6D9C6426CB883652A2C281109">
    <w:name w:val="E70BFED6D9C6426CB883652A2C281109"/>
  </w:style>
  <w:style w:type="paragraph" w:customStyle="1" w:styleId="6A0E9207788C495C8F96CA45F310B7A3">
    <w:name w:val="6A0E9207788C495C8F96CA45F310B7A3"/>
  </w:style>
  <w:style w:type="paragraph" w:customStyle="1" w:styleId="F95A27EE3BA149BF994CF35226557C01">
    <w:name w:val="F95A27EE3BA149BF994CF35226557C01"/>
  </w:style>
  <w:style w:type="paragraph" w:customStyle="1" w:styleId="87DCB59A998A4802835FCC01B3014521">
    <w:name w:val="87DCB59A998A4802835FCC01B3014521"/>
  </w:style>
  <w:style w:type="paragraph" w:customStyle="1" w:styleId="864B178BCF694BEFAFE0A2020B8F1B36">
    <w:name w:val="864B178BCF694BEFAFE0A2020B8F1B36"/>
  </w:style>
  <w:style w:type="paragraph" w:customStyle="1" w:styleId="D509D3A62C60474183FDF73FFB986F53">
    <w:name w:val="D509D3A62C60474183FDF73FFB986F53"/>
  </w:style>
  <w:style w:type="paragraph" w:customStyle="1" w:styleId="89890E75AEDF4DE5B02B958AF09B7137">
    <w:name w:val="89890E75AEDF4DE5B02B958AF09B7137"/>
  </w:style>
  <w:style w:type="paragraph" w:customStyle="1" w:styleId="9C6918749BF04481805F971C03C3745D">
    <w:name w:val="9C6918749BF04481805F971C03C3745D"/>
  </w:style>
  <w:style w:type="paragraph" w:customStyle="1" w:styleId="13E1206D4A9E4CD9A083817767198565">
    <w:name w:val="13E1206D4A9E4CD9A083817767198565"/>
  </w:style>
  <w:style w:type="paragraph" w:customStyle="1" w:styleId="DFA2C8314D0B47479E70FBC54359422A">
    <w:name w:val="DFA2C8314D0B47479E70FBC54359422A"/>
  </w:style>
  <w:style w:type="paragraph" w:customStyle="1" w:styleId="B3114AC30D1848D8B87270572F20ABE2">
    <w:name w:val="B3114AC30D1848D8B87270572F20ABE2"/>
  </w:style>
  <w:style w:type="paragraph" w:customStyle="1" w:styleId="856A653C5C9548D48967CB26DCD369B5">
    <w:name w:val="856A653C5C9548D48967CB26DCD369B5"/>
  </w:style>
  <w:style w:type="paragraph" w:customStyle="1" w:styleId="32F33A59CAAA41BD98A0C749DB320E3E">
    <w:name w:val="32F33A59CAAA41BD98A0C749DB320E3E"/>
  </w:style>
  <w:style w:type="paragraph" w:customStyle="1" w:styleId="F0C8605DA7544FA0A2010A8703DF62D2">
    <w:name w:val="F0C8605DA7544FA0A2010A8703DF62D2"/>
  </w:style>
  <w:style w:type="paragraph" w:customStyle="1" w:styleId="9CACB3E9E6C14BA48CA28F880C0C4B2D">
    <w:name w:val="9CACB3E9E6C14BA48CA28F880C0C4B2D"/>
  </w:style>
  <w:style w:type="paragraph" w:customStyle="1" w:styleId="97C2D16399C14DFBB6BC18CFABA9DE14">
    <w:name w:val="97C2D16399C14DFBB6BC18CFABA9DE14"/>
  </w:style>
  <w:style w:type="paragraph" w:customStyle="1" w:styleId="327D3C01547B4E178BEAB0ABCC7CC7E1">
    <w:name w:val="327D3C01547B4E178BEAB0ABCC7CC7E1"/>
  </w:style>
  <w:style w:type="paragraph" w:customStyle="1" w:styleId="1A0E8DA1319240DABA23F058A5FBEF3D">
    <w:name w:val="1A0E8DA1319240DABA23F058A5FBEF3D"/>
  </w:style>
  <w:style w:type="paragraph" w:customStyle="1" w:styleId="A7110BDA295945E2A5D4AFE8C9CC009D">
    <w:name w:val="A7110BDA295945E2A5D4AFE8C9CC009D"/>
  </w:style>
  <w:style w:type="paragraph" w:customStyle="1" w:styleId="4E34C057589E47038411F96E6566C3F2">
    <w:name w:val="4E34C057589E47038411F96E6566C3F2"/>
  </w:style>
  <w:style w:type="paragraph" w:customStyle="1" w:styleId="F317CD1B05554B3D809241C2A7254975">
    <w:name w:val="F317CD1B05554B3D809241C2A7254975"/>
  </w:style>
  <w:style w:type="paragraph" w:customStyle="1" w:styleId="80D8289B5789418B8AFBDAABEA672BB9">
    <w:name w:val="80D8289B5789418B8AFBDAABEA672BB9"/>
  </w:style>
  <w:style w:type="paragraph" w:customStyle="1" w:styleId="C03D81F7F57D4E0B8AD3584537362CF1">
    <w:name w:val="C03D81F7F57D4E0B8AD3584537362CF1"/>
  </w:style>
  <w:style w:type="paragraph" w:customStyle="1" w:styleId="DDC908AD1DA14FA7A1DC505F71D4455F">
    <w:name w:val="DDC908AD1DA14FA7A1DC505F71D4455F"/>
  </w:style>
  <w:style w:type="paragraph" w:customStyle="1" w:styleId="EAD5E6B8527B4FE9B2A045D899071897">
    <w:name w:val="EAD5E6B8527B4FE9B2A045D899071897"/>
  </w:style>
  <w:style w:type="paragraph" w:customStyle="1" w:styleId="21F146975DB44DAAB64552C9D6BFAFFC">
    <w:name w:val="21F146975DB44DAAB64552C9D6BFAFFC"/>
  </w:style>
  <w:style w:type="paragraph" w:customStyle="1" w:styleId="DFCEFB02F8F743859312C04801803321">
    <w:name w:val="DFCEFB02F8F743859312C04801803321"/>
  </w:style>
  <w:style w:type="paragraph" w:customStyle="1" w:styleId="E0D5A06CBC5043319271C6ABB5A4FEB9">
    <w:name w:val="E0D5A06CBC5043319271C6ABB5A4FEB9"/>
  </w:style>
  <w:style w:type="paragraph" w:customStyle="1" w:styleId="445DDF3E56154E8D9FFD4A8BB615522C">
    <w:name w:val="445DDF3E56154E8D9FFD4A8BB615522C"/>
  </w:style>
  <w:style w:type="paragraph" w:customStyle="1" w:styleId="A2B6C13CC2A043B6A2B2E2E3A1B1BCCB">
    <w:name w:val="A2B6C13CC2A043B6A2B2E2E3A1B1BCCB"/>
  </w:style>
  <w:style w:type="paragraph" w:customStyle="1" w:styleId="39B0CF1FA6FE41DCA3AB2D65EF5BDF1B">
    <w:name w:val="39B0CF1FA6FE41DCA3AB2D65EF5BDF1B"/>
  </w:style>
  <w:style w:type="paragraph" w:customStyle="1" w:styleId="DC6E40E02FE143459B7A92ED38F7CF3E">
    <w:name w:val="DC6E40E02FE143459B7A92ED38F7CF3E"/>
  </w:style>
  <w:style w:type="paragraph" w:customStyle="1" w:styleId="D568AF742B9F40C0BD77CE63C5A18C41">
    <w:name w:val="D568AF742B9F40C0BD77CE63C5A18C41"/>
  </w:style>
  <w:style w:type="paragraph" w:customStyle="1" w:styleId="AE108EAB8DD7429CA6AE786C082F8F7A">
    <w:name w:val="AE108EAB8DD7429CA6AE786C082F8F7A"/>
  </w:style>
  <w:style w:type="paragraph" w:customStyle="1" w:styleId="9518A4BEE70B4D41927F62893C5EF442">
    <w:name w:val="9518A4BEE70B4D41927F62893C5EF442"/>
  </w:style>
  <w:style w:type="paragraph" w:customStyle="1" w:styleId="94E85BFEA6F849CE8C95493A7C3A741C">
    <w:name w:val="94E85BFEA6F849CE8C95493A7C3A741C"/>
  </w:style>
  <w:style w:type="paragraph" w:customStyle="1" w:styleId="7C59A3C3C62A426B9C0117472D5953B4">
    <w:name w:val="7C59A3C3C62A426B9C0117472D5953B4"/>
  </w:style>
  <w:style w:type="paragraph" w:customStyle="1" w:styleId="587ADE37A0224AB8A560B824120ADE53">
    <w:name w:val="587ADE37A0224AB8A560B824120ADE53"/>
  </w:style>
  <w:style w:type="paragraph" w:customStyle="1" w:styleId="D0F1D512CBE74A6CBF7A74C90ED33881">
    <w:name w:val="D0F1D512CBE74A6CBF7A74C90ED33881"/>
  </w:style>
  <w:style w:type="paragraph" w:customStyle="1" w:styleId="03928419301744C89B7FC4AA3121594F">
    <w:name w:val="03928419301744C89B7FC4AA3121594F"/>
  </w:style>
  <w:style w:type="paragraph" w:customStyle="1" w:styleId="2047E5450EE04126AEFBDCB8EC994575">
    <w:name w:val="2047E5450EE04126AEFBDCB8EC994575"/>
  </w:style>
  <w:style w:type="paragraph" w:customStyle="1" w:styleId="E7CEA639DF624C8CB86DB8B43E5FCD92">
    <w:name w:val="E7CEA639DF624C8CB86DB8B43E5FCD92"/>
  </w:style>
  <w:style w:type="paragraph" w:customStyle="1" w:styleId="1F5F95F706E34FB88B4B61EC773BF2B4">
    <w:name w:val="1F5F95F706E34FB88B4B61EC773BF2B4"/>
  </w:style>
  <w:style w:type="paragraph" w:customStyle="1" w:styleId="48F98D3114E2405687B83D043DD09FE0">
    <w:name w:val="48F98D3114E2405687B83D043DD09FE0"/>
  </w:style>
  <w:style w:type="paragraph" w:customStyle="1" w:styleId="A51DF54B8E2B4E8E8D243A9DA2041231">
    <w:name w:val="A51DF54B8E2B4E8E8D243A9DA2041231"/>
  </w:style>
  <w:style w:type="paragraph" w:customStyle="1" w:styleId="59723F71684C45A08A380D538B858BEB">
    <w:name w:val="59723F71684C45A08A380D538B858BEB"/>
  </w:style>
  <w:style w:type="paragraph" w:customStyle="1" w:styleId="A177DEC8B67A4A429F287CE83A9B2A2E">
    <w:name w:val="A177DEC8B67A4A429F287CE83A9B2A2E"/>
  </w:style>
  <w:style w:type="paragraph" w:customStyle="1" w:styleId="DA3A23EE4DF74CAEA31AF334E9782FD8">
    <w:name w:val="DA3A23EE4DF74CAEA31AF334E9782FD8"/>
  </w:style>
  <w:style w:type="paragraph" w:customStyle="1" w:styleId="E166FD2A983542A09168762DE0AD534B">
    <w:name w:val="E166FD2A983542A09168762DE0AD534B"/>
  </w:style>
  <w:style w:type="paragraph" w:customStyle="1" w:styleId="1ADA0ED307AA4E0CB1598D877B6701F8">
    <w:name w:val="1ADA0ED307AA4E0CB1598D877B6701F8"/>
  </w:style>
  <w:style w:type="paragraph" w:customStyle="1" w:styleId="C244248B165F4697B18BAE1D19779D39">
    <w:name w:val="C244248B165F4697B18BAE1D19779D39"/>
  </w:style>
  <w:style w:type="paragraph" w:customStyle="1" w:styleId="BFEBE9F3CC054387B680CFE2370E1BB5">
    <w:name w:val="BFEBE9F3CC054387B680CFE2370E1BB5"/>
  </w:style>
  <w:style w:type="paragraph" w:customStyle="1" w:styleId="B291DC8F3A3E4932BA340DB2E6AA5E17">
    <w:name w:val="B291DC8F3A3E4932BA340DB2E6AA5E17"/>
  </w:style>
  <w:style w:type="paragraph" w:customStyle="1" w:styleId="74A86F31C96747ACA1A8931642E2104F">
    <w:name w:val="74A86F31C96747ACA1A8931642E2104F"/>
  </w:style>
  <w:style w:type="paragraph" w:customStyle="1" w:styleId="B121F446158C4CF8867C28ACC9E90328">
    <w:name w:val="B121F446158C4CF8867C28ACC9E90328"/>
  </w:style>
  <w:style w:type="paragraph" w:customStyle="1" w:styleId="E0908D5D2398477FA872308181C9FBDF">
    <w:name w:val="E0908D5D2398477FA872308181C9FBDF"/>
  </w:style>
  <w:style w:type="paragraph" w:customStyle="1" w:styleId="0D38420E6C10466F9AA7A5CE27404BA0">
    <w:name w:val="0D38420E6C10466F9AA7A5CE27404BA0"/>
  </w:style>
  <w:style w:type="paragraph" w:customStyle="1" w:styleId="DB146D41437C4EF5B218C190580FCE74">
    <w:name w:val="DB146D41437C4EF5B218C190580FCE74"/>
  </w:style>
  <w:style w:type="paragraph" w:customStyle="1" w:styleId="A5F2CB0D45A647FD9363F233983A4BAB">
    <w:name w:val="A5F2CB0D45A647FD9363F233983A4BAB"/>
  </w:style>
  <w:style w:type="paragraph" w:customStyle="1" w:styleId="B313F6AF71104F5F9F393F99860E4B05">
    <w:name w:val="B313F6AF71104F5F9F393F99860E4B05"/>
  </w:style>
  <w:style w:type="paragraph" w:customStyle="1" w:styleId="2F5F0646AACA48C08EA49466D8245177">
    <w:name w:val="2F5F0646AACA48C08EA49466D8245177"/>
  </w:style>
  <w:style w:type="paragraph" w:customStyle="1" w:styleId="5EDD0B811B994A3BBA48054E6C7D5AC3">
    <w:name w:val="5EDD0B811B994A3BBA48054E6C7D5AC3"/>
  </w:style>
  <w:style w:type="paragraph" w:customStyle="1" w:styleId="63DF6B9DE24A45C8AB36AA7893F032A4">
    <w:name w:val="63DF6B9DE24A45C8AB36AA7893F032A4"/>
  </w:style>
  <w:style w:type="paragraph" w:customStyle="1" w:styleId="7C2F6DCFCE054FCFB5FAC3FCEB946397">
    <w:name w:val="7C2F6DCFCE054FCFB5FAC3FCEB946397"/>
  </w:style>
  <w:style w:type="paragraph" w:customStyle="1" w:styleId="DCF4ACE64FDF4EEB9C9CD3AB1DE65CF1">
    <w:name w:val="DCF4ACE64FDF4EEB9C9CD3AB1DE65CF1"/>
  </w:style>
  <w:style w:type="paragraph" w:customStyle="1" w:styleId="8AEC038107A64111839A0A92580E44A9">
    <w:name w:val="8AEC038107A64111839A0A92580E44A9"/>
  </w:style>
  <w:style w:type="paragraph" w:customStyle="1" w:styleId="B8461F62D9DE47B1BBC4D10DFBEBAA7F">
    <w:name w:val="B8461F62D9DE47B1BBC4D10DFBEBAA7F"/>
  </w:style>
  <w:style w:type="paragraph" w:customStyle="1" w:styleId="C7022452595045BF93E3DBD183D88FF8">
    <w:name w:val="C7022452595045BF93E3DBD183D88FF8"/>
  </w:style>
  <w:style w:type="paragraph" w:customStyle="1" w:styleId="EDE2BA69FD5C4CACA7802CABA5686E0D">
    <w:name w:val="EDE2BA69FD5C4CACA7802CABA5686E0D"/>
  </w:style>
  <w:style w:type="paragraph" w:customStyle="1" w:styleId="4D8D4295620746AD8AEE08C139EEEF11">
    <w:name w:val="4D8D4295620746AD8AEE08C139EEEF11"/>
  </w:style>
  <w:style w:type="paragraph" w:customStyle="1" w:styleId="ACEC68968533427FAD51C524969F277C">
    <w:name w:val="ACEC68968533427FAD51C524969F277C"/>
  </w:style>
  <w:style w:type="paragraph" w:customStyle="1" w:styleId="C37E6D5127D54ECFA96DBBF7040C40EB">
    <w:name w:val="C37E6D5127D54ECFA96DBBF7040C40EB"/>
  </w:style>
  <w:style w:type="paragraph" w:customStyle="1" w:styleId="DE8F1BA4B26944A29E28ECF962BD0F5F">
    <w:name w:val="DE8F1BA4B26944A29E28ECF962BD0F5F"/>
  </w:style>
  <w:style w:type="paragraph" w:customStyle="1" w:styleId="78F67CD517884B54A1E4B379EFFF941C">
    <w:name w:val="78F67CD517884B54A1E4B379EFFF941C"/>
  </w:style>
  <w:style w:type="paragraph" w:customStyle="1" w:styleId="0ADE959641AE484087DB874FAF7D2ABC">
    <w:name w:val="0ADE959641AE484087DB874FAF7D2ABC"/>
  </w:style>
  <w:style w:type="paragraph" w:customStyle="1" w:styleId="E6115B49C4AB4A7A9BACA1F8192B7967">
    <w:name w:val="E6115B49C4AB4A7A9BACA1F8192B7967"/>
  </w:style>
  <w:style w:type="paragraph" w:customStyle="1" w:styleId="C8E050A50F7E4BA0AAE3315D9E1D744D">
    <w:name w:val="C8E050A50F7E4BA0AAE3315D9E1D744D"/>
  </w:style>
  <w:style w:type="paragraph" w:customStyle="1" w:styleId="0B884E8EE70F45AB9D7E5A54A96DB1B1">
    <w:name w:val="0B884E8EE70F45AB9D7E5A54A96DB1B1"/>
  </w:style>
  <w:style w:type="paragraph" w:customStyle="1" w:styleId="DDA913C3EC8045A18D5991415EB76948">
    <w:name w:val="DDA913C3EC8045A18D5991415EB76948"/>
  </w:style>
  <w:style w:type="paragraph" w:customStyle="1" w:styleId="A96F252907D94CEB9217FDB0C26E1069">
    <w:name w:val="A96F252907D94CEB9217FDB0C26E1069"/>
  </w:style>
  <w:style w:type="paragraph" w:customStyle="1" w:styleId="EFA03C7809D541E09C634B1CFD293570">
    <w:name w:val="EFA03C7809D541E09C634B1CFD293570"/>
  </w:style>
  <w:style w:type="paragraph" w:customStyle="1" w:styleId="E6CE0132AB4D4FA5929BD56AF94DF9C3">
    <w:name w:val="E6CE0132AB4D4FA5929BD56AF94DF9C3"/>
  </w:style>
  <w:style w:type="paragraph" w:customStyle="1" w:styleId="D3D9923739094581BD806CE79EF57D6E">
    <w:name w:val="D3D9923739094581BD806CE79EF57D6E"/>
  </w:style>
  <w:style w:type="paragraph" w:customStyle="1" w:styleId="E0825690244D431CB144B74FC7A07788">
    <w:name w:val="E0825690244D431CB144B74FC7A07788"/>
  </w:style>
  <w:style w:type="paragraph" w:customStyle="1" w:styleId="0F4EF14CE0F94DB29DFF048ED7EB294E">
    <w:name w:val="0F4EF14CE0F94DB29DFF048ED7EB294E"/>
  </w:style>
  <w:style w:type="paragraph" w:customStyle="1" w:styleId="D0371999B85C45B09F1749B84E3379F5">
    <w:name w:val="D0371999B85C45B09F1749B84E3379F5"/>
  </w:style>
  <w:style w:type="paragraph" w:customStyle="1" w:styleId="68B37A241FA6479C9303EE0CA41034CB">
    <w:name w:val="68B37A241FA6479C9303EE0CA41034CB"/>
  </w:style>
  <w:style w:type="paragraph" w:customStyle="1" w:styleId="5640F5F0B97440EC8B395C58866B8A3A">
    <w:name w:val="5640F5F0B97440EC8B395C58866B8A3A"/>
  </w:style>
  <w:style w:type="paragraph" w:customStyle="1" w:styleId="9094D20D27CA4E36B9F568EE8631C0C0">
    <w:name w:val="9094D20D27CA4E36B9F568EE8631C0C0"/>
  </w:style>
  <w:style w:type="paragraph" w:customStyle="1" w:styleId="5BFD7B91B0774FED870267929CB6C412">
    <w:name w:val="5BFD7B91B0774FED870267929CB6C412"/>
  </w:style>
  <w:style w:type="paragraph" w:customStyle="1" w:styleId="635D25A9F8974B34925937CA705B6A8B">
    <w:name w:val="635D25A9F8974B34925937CA705B6A8B"/>
  </w:style>
  <w:style w:type="paragraph" w:customStyle="1" w:styleId="8A46A60EC2F44D05871E0C16513B7348">
    <w:name w:val="8A46A60EC2F44D05871E0C16513B7348"/>
  </w:style>
  <w:style w:type="paragraph" w:customStyle="1" w:styleId="BF0AE8ACF4C34685870CE6541CA6746C">
    <w:name w:val="BF0AE8ACF4C34685870CE6541CA6746C"/>
  </w:style>
  <w:style w:type="paragraph" w:customStyle="1" w:styleId="26EA8BD57E484BEFA8B5734FF0E5D15D">
    <w:name w:val="26EA8BD57E484BEFA8B5734FF0E5D15D"/>
  </w:style>
  <w:style w:type="paragraph" w:customStyle="1" w:styleId="ABEF0DEE331D455BA8D1ABE6AB7BFDBA">
    <w:name w:val="ABEF0DEE331D455BA8D1ABE6AB7BFDBA"/>
  </w:style>
  <w:style w:type="paragraph" w:customStyle="1" w:styleId="3494E40EC8DE4B8896623B71D96BF056">
    <w:name w:val="3494E40EC8DE4B8896623B71D96BF056"/>
  </w:style>
  <w:style w:type="paragraph" w:customStyle="1" w:styleId="FB5B6AD9411B4A8EA242A479CD85C2A5">
    <w:name w:val="FB5B6AD9411B4A8EA242A479CD85C2A5"/>
  </w:style>
  <w:style w:type="paragraph" w:customStyle="1" w:styleId="7EDFD8200D874D94A63347D9837842AD">
    <w:name w:val="7EDFD8200D874D94A63347D9837842AD"/>
  </w:style>
  <w:style w:type="paragraph" w:customStyle="1" w:styleId="9A6B321F7FDB403A9A08456DDFCCA78C">
    <w:name w:val="9A6B321F7FDB403A9A08456DDFCCA78C"/>
  </w:style>
  <w:style w:type="paragraph" w:customStyle="1" w:styleId="0D0DD15F68AD4E92A7EF60ED0223E195">
    <w:name w:val="0D0DD15F68AD4E92A7EF60ED0223E195"/>
  </w:style>
  <w:style w:type="paragraph" w:customStyle="1" w:styleId="6C172132A88F4AD5A4E9C96C70267EE5">
    <w:name w:val="6C172132A88F4AD5A4E9C96C70267EE5"/>
  </w:style>
  <w:style w:type="paragraph" w:customStyle="1" w:styleId="A0596E5A6E164A65A3394C65AF1F38E3">
    <w:name w:val="A0596E5A6E164A65A3394C65AF1F38E3"/>
  </w:style>
  <w:style w:type="paragraph" w:customStyle="1" w:styleId="CEC9CE9A23584387BAC54517A9F2AE8F">
    <w:name w:val="CEC9CE9A23584387BAC54517A9F2AE8F"/>
  </w:style>
  <w:style w:type="paragraph" w:customStyle="1" w:styleId="26C611260FC249CC838681635EDE4D34">
    <w:name w:val="26C611260FC249CC838681635EDE4D34"/>
  </w:style>
  <w:style w:type="paragraph" w:customStyle="1" w:styleId="7E3A894799C3437C8284DFB872344AAD">
    <w:name w:val="7E3A894799C3437C8284DFB872344AAD"/>
  </w:style>
  <w:style w:type="paragraph" w:customStyle="1" w:styleId="50092380AD844BAE96458568FA3F33BF">
    <w:name w:val="50092380AD844BAE96458568FA3F33BF"/>
  </w:style>
  <w:style w:type="paragraph" w:customStyle="1" w:styleId="E7C472EEC10840C8A7FA35F961FB1C48">
    <w:name w:val="E7C472EEC10840C8A7FA35F961FB1C48"/>
  </w:style>
  <w:style w:type="paragraph" w:customStyle="1" w:styleId="BB821558844B43CA999DDEBBBD5A000B">
    <w:name w:val="BB821558844B43CA999DDEBBBD5A000B"/>
  </w:style>
  <w:style w:type="paragraph" w:customStyle="1" w:styleId="9F76BD8C1FB146FB8EA7CEA05B47683B">
    <w:name w:val="9F76BD8C1FB146FB8EA7CEA05B47683B"/>
  </w:style>
  <w:style w:type="paragraph" w:customStyle="1" w:styleId="76370302AFA54844967558A3BB2AF771">
    <w:name w:val="76370302AFA54844967558A3BB2AF771"/>
  </w:style>
  <w:style w:type="paragraph" w:customStyle="1" w:styleId="3AA7DB9C5FD349A182C3B7C6EB18EB44">
    <w:name w:val="3AA7DB9C5FD349A182C3B7C6EB18EB44"/>
  </w:style>
  <w:style w:type="paragraph" w:customStyle="1" w:styleId="1892D3C0E19B48689B8827335B12FDB7">
    <w:name w:val="1892D3C0E19B48689B8827335B12FDB7"/>
  </w:style>
  <w:style w:type="paragraph" w:customStyle="1" w:styleId="A08D97451041416DB86E36E4A2D7C2D1">
    <w:name w:val="A08D97451041416DB86E36E4A2D7C2D1"/>
  </w:style>
  <w:style w:type="paragraph" w:customStyle="1" w:styleId="0146C828DEA44FCA80E38B174A4C1274">
    <w:name w:val="0146C828DEA44FCA80E38B174A4C1274"/>
  </w:style>
  <w:style w:type="paragraph" w:customStyle="1" w:styleId="5085F1EC0CB144239AED90135917B60A">
    <w:name w:val="5085F1EC0CB144239AED90135917B60A"/>
  </w:style>
  <w:style w:type="paragraph" w:customStyle="1" w:styleId="8A0FE9494CFA4573A38E8A6611BBA917">
    <w:name w:val="8A0FE9494CFA4573A38E8A6611BBA917"/>
  </w:style>
  <w:style w:type="paragraph" w:customStyle="1" w:styleId="8CEFAD7FA76C47A1989A34D26085CF49">
    <w:name w:val="8CEFAD7FA76C47A1989A34D26085CF49"/>
  </w:style>
  <w:style w:type="paragraph" w:customStyle="1" w:styleId="446F70D2A856433BB8EFF7BA8D5D970C">
    <w:name w:val="446F70D2A856433BB8EFF7BA8D5D970C"/>
  </w:style>
  <w:style w:type="paragraph" w:customStyle="1" w:styleId="C9B4CCB2BF7C4FB28ECDB8B5AD47C156">
    <w:name w:val="C9B4CCB2BF7C4FB28ECDB8B5AD47C156"/>
  </w:style>
  <w:style w:type="paragraph" w:customStyle="1" w:styleId="07B91FD37C6F43918378DDD5BE68773A">
    <w:name w:val="07B91FD37C6F43918378DDD5BE68773A"/>
  </w:style>
  <w:style w:type="paragraph" w:customStyle="1" w:styleId="D043F89893CE467E9E8F914F4786E2DD">
    <w:name w:val="D043F89893CE467E9E8F914F4786E2DD"/>
  </w:style>
  <w:style w:type="paragraph" w:customStyle="1" w:styleId="BEB8A4C0B51E471E9C6F3F9B9B5C66AF">
    <w:name w:val="BEB8A4C0B51E471E9C6F3F9B9B5C66AF"/>
  </w:style>
  <w:style w:type="paragraph" w:customStyle="1" w:styleId="E8AB9381EF724BF2A03F6309895FF8E6">
    <w:name w:val="E8AB9381EF724BF2A03F6309895FF8E6"/>
  </w:style>
  <w:style w:type="paragraph" w:customStyle="1" w:styleId="41DF1EF9DBDD4693A676ACBA6978CC32">
    <w:name w:val="41DF1EF9DBDD4693A676ACBA6978CC32"/>
  </w:style>
  <w:style w:type="paragraph" w:customStyle="1" w:styleId="CBFB2527A60340C18A35D0F4DAE2397D">
    <w:name w:val="CBFB2527A60340C18A35D0F4DAE2397D"/>
  </w:style>
  <w:style w:type="paragraph" w:customStyle="1" w:styleId="7DB1A25BA0934A6E8F16FA522759DFB2">
    <w:name w:val="7DB1A25BA0934A6E8F16FA522759DFB2"/>
  </w:style>
  <w:style w:type="paragraph" w:customStyle="1" w:styleId="421C07A68F864B7DBFBC084A3D467C30">
    <w:name w:val="421C07A68F864B7DBFBC084A3D467C30"/>
  </w:style>
  <w:style w:type="paragraph" w:customStyle="1" w:styleId="882AA747B0B14E5C80A5E18C8AE47C3D">
    <w:name w:val="882AA747B0B14E5C80A5E18C8AE47C3D"/>
  </w:style>
  <w:style w:type="paragraph" w:customStyle="1" w:styleId="17C5F0302AD24D9195F15CD49B25E185">
    <w:name w:val="17C5F0302AD24D9195F15CD49B25E185"/>
  </w:style>
  <w:style w:type="paragraph" w:customStyle="1" w:styleId="755E5A52E97443DE9B3A7799640962F3">
    <w:name w:val="755E5A52E97443DE9B3A7799640962F3"/>
  </w:style>
  <w:style w:type="paragraph" w:customStyle="1" w:styleId="23E467004F954E8CAAC9E343F94ACF67">
    <w:name w:val="23E467004F954E8CAAC9E343F94ACF67"/>
  </w:style>
  <w:style w:type="paragraph" w:customStyle="1" w:styleId="14DC1EC5E8104AD69C3F90E832080E6E">
    <w:name w:val="14DC1EC5E8104AD69C3F90E832080E6E"/>
  </w:style>
  <w:style w:type="paragraph" w:customStyle="1" w:styleId="B68FF702D3C54C8589C02C6EBA3D764A">
    <w:name w:val="B68FF702D3C54C8589C02C6EBA3D764A"/>
  </w:style>
  <w:style w:type="paragraph" w:customStyle="1" w:styleId="23E08F13BB5049ECB50FBC6F0F0110C3">
    <w:name w:val="23E08F13BB5049ECB50FBC6F0F0110C3"/>
  </w:style>
  <w:style w:type="paragraph" w:customStyle="1" w:styleId="F251550EE4F84541870AD7A90CE68D6D">
    <w:name w:val="F251550EE4F84541870AD7A90CE68D6D"/>
  </w:style>
  <w:style w:type="paragraph" w:customStyle="1" w:styleId="B7A1DB940D5F45909C0BF204070F7B6C">
    <w:name w:val="B7A1DB940D5F45909C0BF204070F7B6C"/>
  </w:style>
  <w:style w:type="paragraph" w:customStyle="1" w:styleId="43ADD8BEC7B040D6BC75777C0713CB26">
    <w:name w:val="43ADD8BEC7B040D6BC75777C0713CB26"/>
  </w:style>
  <w:style w:type="paragraph" w:customStyle="1" w:styleId="88A68A2231CD4013AB20DF35E26E40AC">
    <w:name w:val="88A68A2231CD4013AB20DF35E26E40AC"/>
  </w:style>
  <w:style w:type="paragraph" w:customStyle="1" w:styleId="799B5BBE13404139BF909D9E359451C9">
    <w:name w:val="799B5BBE13404139BF909D9E359451C9"/>
  </w:style>
  <w:style w:type="paragraph" w:customStyle="1" w:styleId="EB18D82D3E464D4897B06D92FD6D4574">
    <w:name w:val="EB18D82D3E464D4897B06D92FD6D4574"/>
  </w:style>
  <w:style w:type="paragraph" w:customStyle="1" w:styleId="A6C2C57BCA2B4AC9994EC03577F574C4">
    <w:name w:val="A6C2C57BCA2B4AC9994EC03577F574C4"/>
  </w:style>
  <w:style w:type="paragraph" w:customStyle="1" w:styleId="86559C341D8D483D9D0BE5228C707D2A">
    <w:name w:val="86559C341D8D483D9D0BE5228C707D2A"/>
  </w:style>
  <w:style w:type="paragraph" w:customStyle="1" w:styleId="99352DF9A1504E72AEF199251B8C4D81">
    <w:name w:val="99352DF9A1504E72AEF199251B8C4D81"/>
  </w:style>
  <w:style w:type="paragraph" w:customStyle="1" w:styleId="4558D9FD728148B181FE4002E4A8D2F9">
    <w:name w:val="4558D9FD728148B181FE4002E4A8D2F9"/>
  </w:style>
  <w:style w:type="paragraph" w:customStyle="1" w:styleId="71E4094A222F46CA9B19E53B4C6F04BA">
    <w:name w:val="71E4094A222F46CA9B19E53B4C6F04BA"/>
  </w:style>
  <w:style w:type="paragraph" w:customStyle="1" w:styleId="CD80CC0D07C7466B84108C3A21C6AEC2">
    <w:name w:val="CD80CC0D07C7466B84108C3A21C6AEC2"/>
  </w:style>
  <w:style w:type="paragraph" w:customStyle="1" w:styleId="87529B7919054C83AF10F62C116196AE">
    <w:name w:val="87529B7919054C83AF10F62C116196AE"/>
  </w:style>
  <w:style w:type="paragraph" w:customStyle="1" w:styleId="0E747EEA8260473591000EBA516FA1F3">
    <w:name w:val="0E747EEA8260473591000EBA516FA1F3"/>
  </w:style>
  <w:style w:type="paragraph" w:customStyle="1" w:styleId="E7CF45998EC844DAA14E34E375BCBEE6">
    <w:name w:val="E7CF45998EC844DAA14E34E375BCBEE6"/>
  </w:style>
  <w:style w:type="paragraph" w:customStyle="1" w:styleId="F160DD0ABBF640BE9702C5856F0F5DED">
    <w:name w:val="F160DD0ABBF640BE9702C5856F0F5DED"/>
  </w:style>
  <w:style w:type="paragraph" w:customStyle="1" w:styleId="BC2A7A7780A44633A4FE7243DC24BD92">
    <w:name w:val="BC2A7A7780A44633A4FE7243DC24BD92"/>
  </w:style>
  <w:style w:type="paragraph" w:customStyle="1" w:styleId="7129BDE3ED0B4451B03DA5245AB7449B">
    <w:name w:val="7129BDE3ED0B4451B03DA5245AB7449B"/>
  </w:style>
  <w:style w:type="paragraph" w:customStyle="1" w:styleId="AC516292EE8647D0BEBF0D5A2616AA1E">
    <w:name w:val="AC516292EE8647D0BEBF0D5A2616AA1E"/>
  </w:style>
  <w:style w:type="paragraph" w:customStyle="1" w:styleId="B09E59A459554A939012E4F90105257E">
    <w:name w:val="B09E59A459554A939012E4F90105257E"/>
  </w:style>
  <w:style w:type="paragraph" w:customStyle="1" w:styleId="423632F12AC344C1A5FCD33F900EB478">
    <w:name w:val="423632F12AC344C1A5FCD33F900EB478"/>
  </w:style>
  <w:style w:type="paragraph" w:customStyle="1" w:styleId="9181C8CF63C141F58A23CDA48CA4BB34">
    <w:name w:val="9181C8CF63C141F58A23CDA48CA4BB34"/>
  </w:style>
  <w:style w:type="paragraph" w:customStyle="1" w:styleId="D7E5D7A7E2B24C04B513FC0FAEDEF874">
    <w:name w:val="D7E5D7A7E2B24C04B513FC0FAEDEF874"/>
  </w:style>
  <w:style w:type="paragraph" w:customStyle="1" w:styleId="88DFE4DD2C144F82929EA39830BBAC29">
    <w:name w:val="88DFE4DD2C144F82929EA39830BBAC29"/>
  </w:style>
  <w:style w:type="paragraph" w:customStyle="1" w:styleId="93F59A07A9824E438B18FE16500772DA">
    <w:name w:val="93F59A07A9824E438B18FE16500772DA"/>
  </w:style>
  <w:style w:type="paragraph" w:customStyle="1" w:styleId="53298139F3FB4CE39B0BA42B92F4C67B">
    <w:name w:val="53298139F3FB4CE39B0BA42B92F4C67B"/>
  </w:style>
  <w:style w:type="paragraph" w:customStyle="1" w:styleId="91A5D996ADD143129080F1A5C79435FA">
    <w:name w:val="91A5D996ADD143129080F1A5C79435FA"/>
  </w:style>
  <w:style w:type="paragraph" w:customStyle="1" w:styleId="38E5A540C37942439B9CFB0C8DDCD025">
    <w:name w:val="38E5A540C37942439B9CFB0C8DDCD025"/>
  </w:style>
  <w:style w:type="paragraph" w:customStyle="1" w:styleId="8D83A7ABAC0A4AC6B75A8F37CCA57B4E">
    <w:name w:val="8D83A7ABAC0A4AC6B75A8F37CCA57B4E"/>
  </w:style>
  <w:style w:type="paragraph" w:customStyle="1" w:styleId="0656D9C84FA54FEF995D4E2282998818">
    <w:name w:val="0656D9C84FA54FEF995D4E2282998818"/>
  </w:style>
  <w:style w:type="paragraph" w:customStyle="1" w:styleId="67E9ECAFF994490FBC6D047D6EA1C5A9">
    <w:name w:val="67E9ECAFF994490FBC6D047D6EA1C5A9"/>
  </w:style>
  <w:style w:type="paragraph" w:customStyle="1" w:styleId="C02E45F1AA36465298A1C04D00FD87BE">
    <w:name w:val="C02E45F1AA36465298A1C04D00FD87BE"/>
  </w:style>
  <w:style w:type="paragraph" w:customStyle="1" w:styleId="62B5CCBCB2E041DC95BEB0433F9B1794">
    <w:name w:val="62B5CCBCB2E041DC95BEB0433F9B1794"/>
  </w:style>
  <w:style w:type="paragraph" w:customStyle="1" w:styleId="C67DC828ADA14C24BB99B3178823856E">
    <w:name w:val="C67DC828ADA14C24BB99B3178823856E"/>
  </w:style>
  <w:style w:type="paragraph" w:customStyle="1" w:styleId="9B2B1E46AC474F3284C3F648B5887E43">
    <w:name w:val="9B2B1E46AC474F3284C3F648B5887E43"/>
  </w:style>
  <w:style w:type="paragraph" w:customStyle="1" w:styleId="4281D99755A245569C954D2849709423">
    <w:name w:val="4281D99755A245569C954D2849709423"/>
  </w:style>
  <w:style w:type="paragraph" w:customStyle="1" w:styleId="7D3AFB6E4923409ABB7A76D9B5FBAD2B">
    <w:name w:val="7D3AFB6E4923409ABB7A76D9B5FBAD2B"/>
  </w:style>
  <w:style w:type="paragraph" w:customStyle="1" w:styleId="AD097F6637174759BA880BCD31F3BBD6">
    <w:name w:val="AD097F6637174759BA880BCD31F3BBD6"/>
  </w:style>
  <w:style w:type="paragraph" w:customStyle="1" w:styleId="A8FF4CF71B8F43E784AB2425EA873D9B">
    <w:name w:val="A8FF4CF71B8F43E784AB2425EA873D9B"/>
  </w:style>
  <w:style w:type="paragraph" w:customStyle="1" w:styleId="3E24AB94C7E64D79993C8CE789DE580B">
    <w:name w:val="3E24AB94C7E64D79993C8CE789DE580B"/>
  </w:style>
  <w:style w:type="paragraph" w:customStyle="1" w:styleId="0559B7BB6CA440EFA325AC52A4FB221A">
    <w:name w:val="0559B7BB6CA440EFA325AC52A4FB221A"/>
  </w:style>
  <w:style w:type="paragraph" w:customStyle="1" w:styleId="29E1FEC10A274CE895E4C80F0060C36A">
    <w:name w:val="29E1FEC10A274CE895E4C80F0060C36A"/>
  </w:style>
  <w:style w:type="paragraph" w:customStyle="1" w:styleId="1359C7E7D29B4C4EA59C45BBA5099936">
    <w:name w:val="1359C7E7D29B4C4EA59C45BBA5099936"/>
  </w:style>
  <w:style w:type="paragraph" w:customStyle="1" w:styleId="6F04F052BE8F44D89CF5ACAA08EB579C">
    <w:name w:val="6F04F052BE8F44D89CF5ACAA08EB579C"/>
  </w:style>
  <w:style w:type="paragraph" w:customStyle="1" w:styleId="9FEE851A2FC94347A51E959ACD659CCF">
    <w:name w:val="9FEE851A2FC94347A51E959ACD659CCF"/>
  </w:style>
  <w:style w:type="paragraph" w:customStyle="1" w:styleId="452A5F17F085491AB2A0BE9CA1A1E9FF">
    <w:name w:val="452A5F17F085491AB2A0BE9CA1A1E9FF"/>
  </w:style>
  <w:style w:type="paragraph" w:customStyle="1" w:styleId="ED0CF9B2D81441FFAAFADEE16F2D920C">
    <w:name w:val="ED0CF9B2D81441FFAAFADEE16F2D920C"/>
  </w:style>
  <w:style w:type="paragraph" w:customStyle="1" w:styleId="765AB0A183574A99987173FA9757DC48">
    <w:name w:val="765AB0A183574A99987173FA9757DC48"/>
  </w:style>
  <w:style w:type="paragraph" w:customStyle="1" w:styleId="589B66DF16C94A77B57F45B62456B7C3">
    <w:name w:val="589B66DF16C94A77B57F45B62456B7C3"/>
  </w:style>
  <w:style w:type="paragraph" w:customStyle="1" w:styleId="79DE268CA7CF4B4CB58AA6DC09E4A247">
    <w:name w:val="79DE268CA7CF4B4CB58AA6DC09E4A247"/>
  </w:style>
  <w:style w:type="paragraph" w:customStyle="1" w:styleId="57893501C91E4C59AB9854377DEC5C34">
    <w:name w:val="57893501C91E4C59AB9854377DEC5C34"/>
  </w:style>
  <w:style w:type="paragraph" w:customStyle="1" w:styleId="66C89F2F12554B1EB9351F8AE9A43338">
    <w:name w:val="66C89F2F12554B1EB9351F8AE9A43338"/>
  </w:style>
  <w:style w:type="paragraph" w:customStyle="1" w:styleId="3D3D7068CA2C46CF98F5E3ACEDC24BF0">
    <w:name w:val="3D3D7068CA2C46CF98F5E3ACEDC24BF0"/>
  </w:style>
  <w:style w:type="paragraph" w:customStyle="1" w:styleId="C48CAD1018B94BB98C67112541D766E7">
    <w:name w:val="C48CAD1018B94BB98C67112541D766E7"/>
  </w:style>
  <w:style w:type="paragraph" w:customStyle="1" w:styleId="09A5F256D03242B594628A5BF005472F">
    <w:name w:val="09A5F256D03242B594628A5BF005472F"/>
  </w:style>
  <w:style w:type="paragraph" w:customStyle="1" w:styleId="389AF42E07FE4A52BD5E1710FFD41AAD">
    <w:name w:val="389AF42E07FE4A52BD5E1710FFD41AAD"/>
  </w:style>
  <w:style w:type="paragraph" w:customStyle="1" w:styleId="88FD834562E8428BA99E50CAE4568B77">
    <w:name w:val="88FD834562E8428BA99E50CAE4568B77"/>
  </w:style>
  <w:style w:type="paragraph" w:customStyle="1" w:styleId="F3D482A7ECC8455894E3A6FEC07E5478">
    <w:name w:val="F3D482A7ECC8455894E3A6FEC07E5478"/>
  </w:style>
  <w:style w:type="paragraph" w:customStyle="1" w:styleId="DF81CCF1F1104317A6D8D1EB1650AAA9">
    <w:name w:val="DF81CCF1F1104317A6D8D1EB1650AAA9"/>
  </w:style>
  <w:style w:type="paragraph" w:customStyle="1" w:styleId="173BB58549EC4E22B507A786673F4216">
    <w:name w:val="173BB58549EC4E22B507A786673F4216"/>
  </w:style>
  <w:style w:type="paragraph" w:customStyle="1" w:styleId="BE25C0A1028E45DA9DC1E422393C0429">
    <w:name w:val="BE25C0A1028E45DA9DC1E422393C0429"/>
  </w:style>
  <w:style w:type="paragraph" w:customStyle="1" w:styleId="8857E378786247EC9AC241462DEF93A8">
    <w:name w:val="8857E378786247EC9AC241462DEF93A8"/>
  </w:style>
  <w:style w:type="paragraph" w:customStyle="1" w:styleId="1219D5672A07417E9B6BAD930BBF4F34">
    <w:name w:val="1219D5672A07417E9B6BAD930BBF4F34"/>
  </w:style>
  <w:style w:type="paragraph" w:customStyle="1" w:styleId="25595DCB87D7407EAB5A0E2DC289A0A4">
    <w:name w:val="25595DCB87D7407EAB5A0E2DC289A0A4"/>
  </w:style>
  <w:style w:type="paragraph" w:customStyle="1" w:styleId="D92A415C17CA438BBC748CAA0B31D0E6">
    <w:name w:val="D92A415C17CA438BBC748CAA0B31D0E6"/>
  </w:style>
  <w:style w:type="paragraph" w:customStyle="1" w:styleId="37D67CBEF4CB45F3B32F9BC1A01273BE">
    <w:name w:val="37D67CBEF4CB45F3B32F9BC1A01273BE"/>
  </w:style>
  <w:style w:type="paragraph" w:customStyle="1" w:styleId="C226EFA77ECB4521873745BDF564AC14">
    <w:name w:val="C226EFA77ECB4521873745BDF564AC14"/>
  </w:style>
  <w:style w:type="paragraph" w:customStyle="1" w:styleId="DDCD17EB24FE4DC6AA59806C990E1FD2">
    <w:name w:val="DDCD17EB24FE4DC6AA59806C990E1FD2"/>
  </w:style>
  <w:style w:type="paragraph" w:customStyle="1" w:styleId="2F11B5F8B38B4796994EBDA045B3E7F9">
    <w:name w:val="2F11B5F8B38B4796994EBDA045B3E7F9"/>
  </w:style>
  <w:style w:type="paragraph" w:customStyle="1" w:styleId="549C8B4B8E884CA085D1840B34E72296">
    <w:name w:val="549C8B4B8E884CA085D1840B34E72296"/>
  </w:style>
  <w:style w:type="paragraph" w:customStyle="1" w:styleId="08F299137284400A9B3FFD04EBA906C4">
    <w:name w:val="08F299137284400A9B3FFD04EBA906C4"/>
  </w:style>
  <w:style w:type="paragraph" w:customStyle="1" w:styleId="99C9D7295AE349D7BE5EF8A25B93194B">
    <w:name w:val="99C9D7295AE349D7BE5EF8A25B93194B"/>
  </w:style>
  <w:style w:type="paragraph" w:customStyle="1" w:styleId="21A12E81928E4F518CE5DBECA3D7D745">
    <w:name w:val="21A12E81928E4F518CE5DBECA3D7D745"/>
  </w:style>
  <w:style w:type="paragraph" w:customStyle="1" w:styleId="CCDAE8959BCD4ED082FEFB20BE60237E">
    <w:name w:val="CCDAE8959BCD4ED082FEFB20BE60237E"/>
  </w:style>
  <w:style w:type="paragraph" w:customStyle="1" w:styleId="73B7468FC2494A63B77B7F19743795B9">
    <w:name w:val="73B7468FC2494A63B77B7F19743795B9"/>
  </w:style>
  <w:style w:type="paragraph" w:customStyle="1" w:styleId="6340AB256B2644328EA77024529D5EBF">
    <w:name w:val="6340AB256B2644328EA77024529D5EBF"/>
  </w:style>
  <w:style w:type="paragraph" w:customStyle="1" w:styleId="600A34A50F8D4F03ACE7FB651E130F3A">
    <w:name w:val="600A34A50F8D4F03ACE7FB651E130F3A"/>
  </w:style>
  <w:style w:type="paragraph" w:customStyle="1" w:styleId="B155B9E03E284CE593F3EA03E6C40C78">
    <w:name w:val="B155B9E03E284CE593F3EA03E6C40C78"/>
  </w:style>
  <w:style w:type="paragraph" w:customStyle="1" w:styleId="6A1F206E327E44419791314260D7251C">
    <w:name w:val="6A1F206E327E44419791314260D7251C"/>
  </w:style>
  <w:style w:type="paragraph" w:customStyle="1" w:styleId="AC181BBDC9BF460DA39EAC5F7AD34386">
    <w:name w:val="AC181BBDC9BF460DA39EAC5F7AD34386"/>
  </w:style>
  <w:style w:type="paragraph" w:customStyle="1" w:styleId="89D94B2927384CF4B202C7241B6CCB3B">
    <w:name w:val="89D94B2927384CF4B202C7241B6CCB3B"/>
  </w:style>
  <w:style w:type="paragraph" w:customStyle="1" w:styleId="429873E7F6434B319FE7194D4B7E23B5">
    <w:name w:val="429873E7F6434B319FE7194D4B7E23B5"/>
  </w:style>
  <w:style w:type="paragraph" w:customStyle="1" w:styleId="7EA81CB028614AA58EBF5E9F67AD8365">
    <w:name w:val="7EA81CB028614AA58EBF5E9F67AD8365"/>
  </w:style>
  <w:style w:type="paragraph" w:customStyle="1" w:styleId="EE071A5CAEB4403BA9AF2A86BCC9271A">
    <w:name w:val="EE071A5CAEB4403BA9AF2A86BCC9271A"/>
  </w:style>
  <w:style w:type="paragraph" w:customStyle="1" w:styleId="790FDF73596B43C68A5D36D95C6F21A1">
    <w:name w:val="790FDF73596B43C68A5D36D95C6F21A1"/>
  </w:style>
  <w:style w:type="paragraph" w:customStyle="1" w:styleId="79BC43862DAA4CEEAEC9444570EFE05C">
    <w:name w:val="79BC43862DAA4CEEAEC9444570EFE05C"/>
  </w:style>
  <w:style w:type="paragraph" w:customStyle="1" w:styleId="67C833FCB5D94C4DB31FCB3658874730">
    <w:name w:val="67C833FCB5D94C4DB31FCB3658874730"/>
  </w:style>
  <w:style w:type="paragraph" w:customStyle="1" w:styleId="5A737988A1614669B1C4EB173CA5CC5B">
    <w:name w:val="5A737988A1614669B1C4EB173CA5CC5B"/>
  </w:style>
  <w:style w:type="paragraph" w:customStyle="1" w:styleId="13654AD35F374397A0D16DC154F99307">
    <w:name w:val="13654AD35F374397A0D16DC154F99307"/>
  </w:style>
  <w:style w:type="paragraph" w:customStyle="1" w:styleId="D9BA4C5DBCE8464E9560808D64E5CC7E">
    <w:name w:val="D9BA4C5DBCE8464E9560808D64E5CC7E"/>
  </w:style>
  <w:style w:type="paragraph" w:customStyle="1" w:styleId="243B25D6CE9944C49940442B58EDF514">
    <w:name w:val="243B25D6CE9944C49940442B58EDF514"/>
  </w:style>
  <w:style w:type="paragraph" w:customStyle="1" w:styleId="E5B3486AB3894C16B24C00FB99318BAB">
    <w:name w:val="E5B3486AB3894C16B24C00FB99318BAB"/>
  </w:style>
  <w:style w:type="paragraph" w:customStyle="1" w:styleId="0D87AA9E26D2478B854906F96032C3A2">
    <w:name w:val="0D87AA9E26D2478B854906F96032C3A2"/>
  </w:style>
  <w:style w:type="paragraph" w:customStyle="1" w:styleId="541F2B23CE9D49F38D0D10279F7A7B9A">
    <w:name w:val="541F2B23CE9D49F38D0D10279F7A7B9A"/>
  </w:style>
  <w:style w:type="paragraph" w:customStyle="1" w:styleId="975314C38B5D40E79E6F282F5C70D960">
    <w:name w:val="975314C38B5D40E79E6F282F5C70D960"/>
  </w:style>
  <w:style w:type="paragraph" w:customStyle="1" w:styleId="4F06A76A22BE4BBE9F6C5E57FAAB216F">
    <w:name w:val="4F06A76A22BE4BBE9F6C5E57FAAB216F"/>
  </w:style>
  <w:style w:type="paragraph" w:customStyle="1" w:styleId="02079F18CACB43DFA7E8C0BBA1316CAE">
    <w:name w:val="02079F18CACB43DFA7E8C0BBA1316CAE"/>
  </w:style>
  <w:style w:type="paragraph" w:customStyle="1" w:styleId="3AF4A67CCD3F415C8434C8E3EC2FE8FE">
    <w:name w:val="3AF4A67CCD3F415C8434C8E3EC2FE8FE"/>
  </w:style>
  <w:style w:type="paragraph" w:customStyle="1" w:styleId="244A8B5605C34E33BCABCA3C26D90CB0">
    <w:name w:val="244A8B5605C34E33BCABCA3C26D90CB0"/>
  </w:style>
  <w:style w:type="paragraph" w:customStyle="1" w:styleId="681BA5A4A9114FFB961A48DB76CC13AE">
    <w:name w:val="681BA5A4A9114FFB961A48DB76CC13AE"/>
  </w:style>
  <w:style w:type="paragraph" w:customStyle="1" w:styleId="3A3A7621A0C0466D8F9731A11777AC24">
    <w:name w:val="3A3A7621A0C0466D8F9731A11777AC24"/>
  </w:style>
  <w:style w:type="paragraph" w:customStyle="1" w:styleId="70558C0000484B3EB75126ACD1CA3CF3">
    <w:name w:val="70558C0000484B3EB75126ACD1CA3CF3"/>
  </w:style>
  <w:style w:type="paragraph" w:customStyle="1" w:styleId="1928A0DC26A94387895D476E86D284CB">
    <w:name w:val="1928A0DC26A94387895D476E86D284CB"/>
  </w:style>
  <w:style w:type="paragraph" w:customStyle="1" w:styleId="DC1BDB9FD37A4E54BA45B4A943C42BDB">
    <w:name w:val="DC1BDB9FD37A4E54BA45B4A943C42BDB"/>
  </w:style>
  <w:style w:type="paragraph" w:customStyle="1" w:styleId="A2A4BC623A99486BB4BC27ED943C46B5">
    <w:name w:val="A2A4BC623A99486BB4BC27ED943C46B5"/>
  </w:style>
  <w:style w:type="character" w:styleId="PlaceholderText">
    <w:name w:val="Placeholder Text"/>
    <w:basedOn w:val="DefaultParagraphFont"/>
    <w:uiPriority w:val="99"/>
    <w:semiHidden/>
    <w:rsid w:val="009913F5"/>
    <w:rPr>
      <w:color w:val="808080"/>
    </w:rPr>
  </w:style>
  <w:style w:type="paragraph" w:customStyle="1" w:styleId="D2E98EBC32944F96B5D1A009D917AB37">
    <w:name w:val="D2E98EBC32944F96B5D1A009D917AB37"/>
  </w:style>
  <w:style w:type="paragraph" w:customStyle="1" w:styleId="7F0978013BE348928597C6F89537F884">
    <w:name w:val="7F0978013BE348928597C6F89537F884"/>
  </w:style>
  <w:style w:type="paragraph" w:customStyle="1" w:styleId="8B4DCBE52F8E4272BAA8E4EEE5AD024D">
    <w:name w:val="8B4DCBE52F8E4272BAA8E4EEE5AD024D"/>
  </w:style>
  <w:style w:type="paragraph" w:customStyle="1" w:styleId="C956945C0EB549A888887CAE6D25C13E">
    <w:name w:val="C956945C0EB549A888887CAE6D25C13E"/>
  </w:style>
  <w:style w:type="paragraph" w:customStyle="1" w:styleId="7A2A42B1469F458F9EECD47B3E5BB57D">
    <w:name w:val="7A2A42B1469F458F9EECD47B3E5BB57D"/>
  </w:style>
  <w:style w:type="paragraph" w:customStyle="1" w:styleId="211AB451A23B4E778848207E1A9C9A09">
    <w:name w:val="211AB451A23B4E778848207E1A9C9A09"/>
  </w:style>
  <w:style w:type="paragraph" w:customStyle="1" w:styleId="80E6A4C93FFD49158514D122B5D09A6F">
    <w:name w:val="80E6A4C93FFD49158514D122B5D09A6F"/>
  </w:style>
  <w:style w:type="paragraph" w:customStyle="1" w:styleId="223CF903537A46ED993C10BBCB0054A4">
    <w:name w:val="223CF903537A46ED993C10BBCB0054A4"/>
  </w:style>
  <w:style w:type="paragraph" w:customStyle="1" w:styleId="2A0E8AFF471D4BEBAD146C00F11ED683">
    <w:name w:val="2A0E8AFF471D4BEBAD146C00F11ED683"/>
  </w:style>
  <w:style w:type="paragraph" w:customStyle="1" w:styleId="B5090A737CC843D5AB15647DFBEE6EEA">
    <w:name w:val="B5090A737CC843D5AB15647DFBEE6EEA"/>
  </w:style>
  <w:style w:type="paragraph" w:customStyle="1" w:styleId="9E05B825B2204FA69E95EF2330C553A6">
    <w:name w:val="9E05B825B2204FA69E95EF2330C553A6"/>
  </w:style>
  <w:style w:type="paragraph" w:customStyle="1" w:styleId="FE0982EBF01E401EA8727F6DC8381F80">
    <w:name w:val="FE0982EBF01E401EA8727F6DC8381F80"/>
  </w:style>
  <w:style w:type="paragraph" w:customStyle="1" w:styleId="224F9F6ABE634D95B4277E554A3D41A6">
    <w:name w:val="224F9F6ABE634D95B4277E554A3D41A6"/>
  </w:style>
  <w:style w:type="paragraph" w:customStyle="1" w:styleId="E95CF1A6555F4942897AEF2DF08ADE04">
    <w:name w:val="E95CF1A6555F4942897AEF2DF08ADE04"/>
  </w:style>
  <w:style w:type="paragraph" w:customStyle="1" w:styleId="64108873FF1C48568D8D92F62212DC36">
    <w:name w:val="64108873FF1C48568D8D92F62212DC36"/>
  </w:style>
  <w:style w:type="paragraph" w:customStyle="1" w:styleId="37B0B838888047B1A321DA447DAE4533">
    <w:name w:val="37B0B838888047B1A321DA447DAE4533"/>
  </w:style>
  <w:style w:type="paragraph" w:customStyle="1" w:styleId="23A92378ABCF49679809AE7CE55859EA">
    <w:name w:val="23A92378ABCF49679809AE7CE55859EA"/>
  </w:style>
  <w:style w:type="paragraph" w:customStyle="1" w:styleId="6B347AD47DC84A06B11F79E087CD5152">
    <w:name w:val="6B347AD47DC84A06B11F79E087CD5152"/>
  </w:style>
  <w:style w:type="paragraph" w:customStyle="1" w:styleId="4841CC1D201E4E468E5D6BA15A50316B">
    <w:name w:val="4841CC1D201E4E468E5D6BA15A50316B"/>
  </w:style>
  <w:style w:type="paragraph" w:customStyle="1" w:styleId="65C6651E321F454F89FB815B9A84831D">
    <w:name w:val="65C6651E321F454F89FB815B9A84831D"/>
  </w:style>
  <w:style w:type="paragraph" w:customStyle="1" w:styleId="7FDBD45BED1A4047948F442FC9A6454F">
    <w:name w:val="7FDBD45BED1A4047948F442FC9A6454F"/>
  </w:style>
  <w:style w:type="paragraph" w:customStyle="1" w:styleId="433F08D3393E49539D9F87CC2BE45215">
    <w:name w:val="433F08D3393E49539D9F87CC2BE45215"/>
  </w:style>
  <w:style w:type="paragraph" w:customStyle="1" w:styleId="B50187E3AC33417394E1819FFA7CB2C9">
    <w:name w:val="B50187E3AC33417394E1819FFA7CB2C9"/>
  </w:style>
  <w:style w:type="paragraph" w:customStyle="1" w:styleId="D1E7CE9FB3244E538587AB640FAF969B">
    <w:name w:val="D1E7CE9FB3244E538587AB640FAF969B"/>
  </w:style>
  <w:style w:type="paragraph" w:customStyle="1" w:styleId="4B93F02E84D646079531DE2B9FB9CC73">
    <w:name w:val="4B93F02E84D646079531DE2B9FB9CC73"/>
  </w:style>
  <w:style w:type="paragraph" w:customStyle="1" w:styleId="89FE3FD6EE8C4FE5B28A4E147F32E730">
    <w:name w:val="89FE3FD6EE8C4FE5B28A4E147F32E730"/>
  </w:style>
  <w:style w:type="paragraph" w:customStyle="1" w:styleId="D96D95CE7A164CFC8C6A5CBF2C809649">
    <w:name w:val="D96D95CE7A164CFC8C6A5CBF2C809649"/>
  </w:style>
  <w:style w:type="paragraph" w:customStyle="1" w:styleId="7376A43F3B724B43A6A3B616099F5DFD">
    <w:name w:val="7376A43F3B724B43A6A3B616099F5DFD"/>
  </w:style>
  <w:style w:type="paragraph" w:customStyle="1" w:styleId="DB17C4A9FCAD49EBAD42E3D5B0312A59">
    <w:name w:val="DB17C4A9FCAD49EBAD42E3D5B0312A59"/>
  </w:style>
  <w:style w:type="paragraph" w:customStyle="1" w:styleId="81AB8B19742D4E6F8F847F1A68217910">
    <w:name w:val="81AB8B19742D4E6F8F847F1A68217910"/>
  </w:style>
  <w:style w:type="paragraph" w:customStyle="1" w:styleId="7C03129CE5EB4BCCBCF6FCC6C4ADF75D">
    <w:name w:val="7C03129CE5EB4BCCBCF6FCC6C4ADF75D"/>
  </w:style>
  <w:style w:type="paragraph" w:customStyle="1" w:styleId="A4EBB9341CF3460C8F60AB86E72C4092">
    <w:name w:val="A4EBB9341CF3460C8F60AB86E72C4092"/>
  </w:style>
  <w:style w:type="paragraph" w:customStyle="1" w:styleId="52AA7DC6DFF246C3B8B6FDDBD786CA6D">
    <w:name w:val="52AA7DC6DFF246C3B8B6FDDBD786CA6D"/>
  </w:style>
  <w:style w:type="paragraph" w:customStyle="1" w:styleId="FACE81EF29BB4FA1A426A50926A46194">
    <w:name w:val="FACE81EF29BB4FA1A426A50926A46194"/>
  </w:style>
  <w:style w:type="paragraph" w:customStyle="1" w:styleId="D15DAC4A0A06497D8D2DF1C3644EB914">
    <w:name w:val="D15DAC4A0A06497D8D2DF1C3644EB914"/>
  </w:style>
  <w:style w:type="paragraph" w:customStyle="1" w:styleId="4F0E1D15D58245488DB0EE816FAC4A99">
    <w:name w:val="4F0E1D15D58245488DB0EE816FAC4A99"/>
  </w:style>
  <w:style w:type="paragraph" w:customStyle="1" w:styleId="8D896BB2425C4A7CA3FCF5216651F8C0">
    <w:name w:val="8D896BB2425C4A7CA3FCF5216651F8C0"/>
  </w:style>
  <w:style w:type="paragraph" w:customStyle="1" w:styleId="F209749B76DB405297B4AAF7F1EA0467">
    <w:name w:val="F209749B76DB405297B4AAF7F1EA0467"/>
  </w:style>
  <w:style w:type="paragraph" w:customStyle="1" w:styleId="652A9C7B29EB48D08ABDC98877FBC0F4">
    <w:name w:val="652A9C7B29EB48D08ABDC98877FBC0F4"/>
  </w:style>
  <w:style w:type="paragraph" w:customStyle="1" w:styleId="13F5A07CEA00464A81C923D5C103B5BF">
    <w:name w:val="13F5A07CEA00464A81C923D5C103B5BF"/>
  </w:style>
  <w:style w:type="paragraph" w:customStyle="1" w:styleId="C224ED86C4E3425EB6B7B9026A6C6C53">
    <w:name w:val="C224ED86C4E3425EB6B7B9026A6C6C53"/>
  </w:style>
  <w:style w:type="paragraph" w:customStyle="1" w:styleId="CC248CDE52A5466C9B531F27AFD9EF94">
    <w:name w:val="CC248CDE52A5466C9B531F27AFD9EF94"/>
  </w:style>
  <w:style w:type="paragraph" w:customStyle="1" w:styleId="D607354A98054427A68FC901C1739A39">
    <w:name w:val="D607354A98054427A68FC901C1739A39"/>
  </w:style>
  <w:style w:type="paragraph" w:customStyle="1" w:styleId="157EA2785FEF4AE89A9D7C326D1596FC">
    <w:name w:val="157EA2785FEF4AE89A9D7C326D1596FC"/>
  </w:style>
  <w:style w:type="paragraph" w:customStyle="1" w:styleId="9A738BCD17404494965C42061A31C77A">
    <w:name w:val="9A738BCD17404494965C42061A31C77A"/>
  </w:style>
  <w:style w:type="paragraph" w:customStyle="1" w:styleId="8B730FB3D4AE4685A909F1522976224A">
    <w:name w:val="8B730FB3D4AE4685A909F1522976224A"/>
  </w:style>
  <w:style w:type="paragraph" w:customStyle="1" w:styleId="63BBB23ECD1540F0B139972DF3BE79BE">
    <w:name w:val="63BBB23ECD1540F0B139972DF3BE79BE"/>
  </w:style>
  <w:style w:type="paragraph" w:customStyle="1" w:styleId="808C481CB3A24883B0452A8410A70E2F">
    <w:name w:val="808C481CB3A24883B0452A8410A70E2F"/>
  </w:style>
  <w:style w:type="paragraph" w:customStyle="1" w:styleId="0FDF233ECB4F4040A619EBD2D90D2962">
    <w:name w:val="0FDF233ECB4F4040A619EBD2D90D2962"/>
  </w:style>
  <w:style w:type="paragraph" w:customStyle="1" w:styleId="C23A1D3332DC47A38938B668EE85608F">
    <w:name w:val="C23A1D3332DC47A38938B668EE85608F"/>
  </w:style>
  <w:style w:type="paragraph" w:customStyle="1" w:styleId="F6D4BBF08EF743D09A5EE066BCC1352F">
    <w:name w:val="F6D4BBF08EF743D09A5EE066BCC1352F"/>
  </w:style>
  <w:style w:type="paragraph" w:customStyle="1" w:styleId="47C5517CEEF04E7B8C0C2BC23265044F">
    <w:name w:val="47C5517CEEF04E7B8C0C2BC23265044F"/>
  </w:style>
  <w:style w:type="paragraph" w:customStyle="1" w:styleId="5BB37AF611AF4D7A9F3919F09934167B">
    <w:name w:val="5BB37AF611AF4D7A9F3919F09934167B"/>
  </w:style>
  <w:style w:type="paragraph" w:customStyle="1" w:styleId="1C44D316002C46808B079080A2FB76C3">
    <w:name w:val="1C44D316002C46808B079080A2FB76C3"/>
  </w:style>
  <w:style w:type="paragraph" w:customStyle="1" w:styleId="F577E445155D4BEBAAE5D1A9A9508CFD">
    <w:name w:val="F577E445155D4BEBAAE5D1A9A9508CFD"/>
  </w:style>
  <w:style w:type="paragraph" w:customStyle="1" w:styleId="D5396D8BF5A64251BAA03F9070367B43">
    <w:name w:val="D5396D8BF5A64251BAA03F9070367B43"/>
  </w:style>
  <w:style w:type="paragraph" w:customStyle="1" w:styleId="5311E00F518D4AE3873FBEAE25BC5800">
    <w:name w:val="5311E00F518D4AE3873FBEAE25BC5800"/>
  </w:style>
  <w:style w:type="paragraph" w:customStyle="1" w:styleId="ABB095681A824551A1D2F5C335D56AA5">
    <w:name w:val="ABB095681A824551A1D2F5C335D56AA5"/>
  </w:style>
  <w:style w:type="paragraph" w:customStyle="1" w:styleId="262302E2B93D4305AD7C686265D2CE67">
    <w:name w:val="262302E2B93D4305AD7C686265D2CE67"/>
  </w:style>
  <w:style w:type="paragraph" w:customStyle="1" w:styleId="9AC4204AEF2A4BFC8F6B23BCA25A3F6A">
    <w:name w:val="9AC4204AEF2A4BFC8F6B23BCA25A3F6A"/>
  </w:style>
  <w:style w:type="paragraph" w:customStyle="1" w:styleId="848E1133F2D8444792908095E11A9D59">
    <w:name w:val="848E1133F2D8444792908095E11A9D59"/>
  </w:style>
  <w:style w:type="paragraph" w:customStyle="1" w:styleId="AF12D1BCD79945278984C95519D0F39B">
    <w:name w:val="AF12D1BCD79945278984C95519D0F39B"/>
  </w:style>
  <w:style w:type="paragraph" w:customStyle="1" w:styleId="3380BA6183BA41078038B8ED97BD22D1">
    <w:name w:val="3380BA6183BA41078038B8ED97BD22D1"/>
  </w:style>
  <w:style w:type="paragraph" w:customStyle="1" w:styleId="AA5E0D535768443E9386A64B7C861AF7">
    <w:name w:val="AA5E0D535768443E9386A64B7C861AF7"/>
  </w:style>
  <w:style w:type="paragraph" w:customStyle="1" w:styleId="5AB3C3152FBD412CA33B9D20E23F207F">
    <w:name w:val="5AB3C3152FBD412CA33B9D20E23F207F"/>
  </w:style>
  <w:style w:type="paragraph" w:customStyle="1" w:styleId="162014639B0E42B79C1F6D577C5691F2">
    <w:name w:val="162014639B0E42B79C1F6D577C5691F2"/>
  </w:style>
  <w:style w:type="paragraph" w:customStyle="1" w:styleId="BD26459D14F041F7925B8953BD18D684">
    <w:name w:val="BD26459D14F041F7925B8953BD18D684"/>
  </w:style>
  <w:style w:type="paragraph" w:customStyle="1" w:styleId="E1943116B4FA438FB2A0818B56EB423D">
    <w:name w:val="E1943116B4FA438FB2A0818B56EB423D"/>
  </w:style>
  <w:style w:type="paragraph" w:customStyle="1" w:styleId="BBA7E389C31F42DFAE8DDABBF86AB2E0">
    <w:name w:val="BBA7E389C31F42DFAE8DDABBF86AB2E0"/>
  </w:style>
  <w:style w:type="paragraph" w:customStyle="1" w:styleId="CA31AA1D1ADA4E85BF2E6517DC8DF22D">
    <w:name w:val="CA31AA1D1ADA4E85BF2E6517DC8DF22D"/>
  </w:style>
  <w:style w:type="paragraph" w:customStyle="1" w:styleId="7DC6CD2CD7B8487688CA663F583632D7">
    <w:name w:val="7DC6CD2CD7B8487688CA663F583632D7"/>
  </w:style>
  <w:style w:type="paragraph" w:customStyle="1" w:styleId="3BC6526A11A040619566C76D018EBBF3">
    <w:name w:val="3BC6526A11A040619566C76D018EBBF3"/>
  </w:style>
  <w:style w:type="paragraph" w:customStyle="1" w:styleId="51ED16BA39394A099941FB2FCADBC0E5">
    <w:name w:val="51ED16BA39394A099941FB2FCADBC0E5"/>
  </w:style>
  <w:style w:type="paragraph" w:customStyle="1" w:styleId="4A3C9AFE0E7C4560B5442ECB1A6EF7E4">
    <w:name w:val="4A3C9AFE0E7C4560B5442ECB1A6EF7E4"/>
  </w:style>
  <w:style w:type="paragraph" w:customStyle="1" w:styleId="505B784C81EB420BA598FDA656DB91D6">
    <w:name w:val="505B784C81EB420BA598FDA656DB91D6"/>
  </w:style>
  <w:style w:type="paragraph" w:customStyle="1" w:styleId="7FC7B0F86BF14D84826DAE8E443B0B51">
    <w:name w:val="7FC7B0F86BF14D84826DAE8E443B0B51"/>
  </w:style>
  <w:style w:type="paragraph" w:customStyle="1" w:styleId="DF35080AFC0F43E988DFD571D4C8ABE8">
    <w:name w:val="DF35080AFC0F43E988DFD571D4C8ABE8"/>
  </w:style>
  <w:style w:type="paragraph" w:customStyle="1" w:styleId="4320AF4D68274C1998489E05DF54FA9A">
    <w:name w:val="4320AF4D68274C1998489E05DF54FA9A"/>
  </w:style>
  <w:style w:type="paragraph" w:customStyle="1" w:styleId="11D7A32B135548E58836CC6CF9D59093">
    <w:name w:val="11D7A32B135548E58836CC6CF9D59093"/>
  </w:style>
  <w:style w:type="paragraph" w:customStyle="1" w:styleId="9244F1BB00514EDE932AE1D353AA0F6A">
    <w:name w:val="9244F1BB00514EDE932AE1D353AA0F6A"/>
    <w:rsid w:val="00CE3E90"/>
  </w:style>
  <w:style w:type="paragraph" w:customStyle="1" w:styleId="28678DEF78EA43E6A59F4B6E2A43D271">
    <w:name w:val="28678DEF78EA43E6A59F4B6E2A43D271"/>
    <w:rsid w:val="00CE3E90"/>
  </w:style>
  <w:style w:type="paragraph" w:customStyle="1" w:styleId="E763D932455E49D5BD39D10E508258F1">
    <w:name w:val="E763D932455E49D5BD39D10E508258F1"/>
    <w:rsid w:val="00CE3E90"/>
  </w:style>
  <w:style w:type="paragraph" w:customStyle="1" w:styleId="B948050D80F6485E89D460BEDD7B7829">
    <w:name w:val="B948050D80F6485E89D460BEDD7B7829"/>
    <w:rsid w:val="00CE3E90"/>
  </w:style>
  <w:style w:type="paragraph" w:customStyle="1" w:styleId="BDB535CB4D8E4C60872F05013667B7A6">
    <w:name w:val="BDB535CB4D8E4C60872F05013667B7A6"/>
    <w:rsid w:val="00CE3E90"/>
  </w:style>
  <w:style w:type="paragraph" w:customStyle="1" w:styleId="CEF2819171A24ED4984BF79197B76EDF">
    <w:name w:val="CEF2819171A24ED4984BF79197B76EDF"/>
    <w:rsid w:val="00CE3E90"/>
  </w:style>
  <w:style w:type="paragraph" w:customStyle="1" w:styleId="5F316BE77FF54E5E8C30A8E5B93A6C5E">
    <w:name w:val="5F316BE77FF54E5E8C30A8E5B93A6C5E"/>
    <w:rsid w:val="00CE3E90"/>
  </w:style>
  <w:style w:type="paragraph" w:customStyle="1" w:styleId="2C2E19946B8D4C1CA96C2F680432C9A1">
    <w:name w:val="2C2E19946B8D4C1CA96C2F680432C9A1"/>
    <w:rsid w:val="00CE3E90"/>
  </w:style>
  <w:style w:type="paragraph" w:customStyle="1" w:styleId="9DCCC7A7D6C6478E90FD77DC4666BA7E">
    <w:name w:val="9DCCC7A7D6C6478E90FD77DC4666BA7E"/>
    <w:rsid w:val="00CE3E90"/>
  </w:style>
  <w:style w:type="paragraph" w:customStyle="1" w:styleId="8C5EE86F4366463087FA7E519776931F">
    <w:name w:val="8C5EE86F4366463087FA7E519776931F"/>
    <w:rsid w:val="00CE3E90"/>
  </w:style>
  <w:style w:type="paragraph" w:customStyle="1" w:styleId="6DCC0AE176FA43AF866CAF8DEB465937">
    <w:name w:val="6DCC0AE176FA43AF866CAF8DEB465937"/>
    <w:rsid w:val="00CE3E90"/>
  </w:style>
  <w:style w:type="paragraph" w:customStyle="1" w:styleId="1CB9CDEABC8A49EEA0D5AD4FA034CB6D">
    <w:name w:val="1CB9CDEABC8A49EEA0D5AD4FA034CB6D"/>
    <w:rsid w:val="00CE3E90"/>
  </w:style>
  <w:style w:type="paragraph" w:customStyle="1" w:styleId="7D92983866B04B26BFE755310EC4EA5A">
    <w:name w:val="7D92983866B04B26BFE755310EC4EA5A"/>
    <w:rsid w:val="00CE3E90"/>
  </w:style>
  <w:style w:type="paragraph" w:customStyle="1" w:styleId="E3498CAC4F54412BAFEC928E0F45D3CC">
    <w:name w:val="E3498CAC4F54412BAFEC928E0F45D3CC"/>
    <w:rsid w:val="00CE3E90"/>
  </w:style>
  <w:style w:type="paragraph" w:customStyle="1" w:styleId="C2413A4CB8B443BFBC3F98944043741C">
    <w:name w:val="C2413A4CB8B443BFBC3F98944043741C"/>
    <w:rsid w:val="00CE3E90"/>
  </w:style>
  <w:style w:type="paragraph" w:customStyle="1" w:styleId="9A620691B9BB4AE5A499012D43CB69F8">
    <w:name w:val="9A620691B9BB4AE5A499012D43CB69F8"/>
    <w:rsid w:val="00CE3E90"/>
  </w:style>
  <w:style w:type="paragraph" w:customStyle="1" w:styleId="CD9BFC4AE7E3413395ECF2A9D2FBDED0">
    <w:name w:val="CD9BFC4AE7E3413395ECF2A9D2FBDED0"/>
    <w:rsid w:val="00CE3E90"/>
  </w:style>
  <w:style w:type="paragraph" w:customStyle="1" w:styleId="EFCE9C9BD87949879DE60EFD116388DF">
    <w:name w:val="EFCE9C9BD87949879DE60EFD116388DF"/>
    <w:rsid w:val="00CE3E90"/>
  </w:style>
  <w:style w:type="paragraph" w:customStyle="1" w:styleId="4A3FEC542B5249BF9A0FD4800BB90963">
    <w:name w:val="4A3FEC542B5249BF9A0FD4800BB90963"/>
    <w:rsid w:val="00CE3E90"/>
  </w:style>
  <w:style w:type="paragraph" w:customStyle="1" w:styleId="D2ADA10BB571476EAE4CD2D46EB6C9AC">
    <w:name w:val="D2ADA10BB571476EAE4CD2D46EB6C9AC"/>
    <w:rsid w:val="00CE3E90"/>
  </w:style>
  <w:style w:type="paragraph" w:customStyle="1" w:styleId="9AD51B2DB37E481DBC3A604535A87A5F">
    <w:name w:val="9AD51B2DB37E481DBC3A604535A87A5F"/>
    <w:rsid w:val="00CE3E90"/>
  </w:style>
  <w:style w:type="paragraph" w:customStyle="1" w:styleId="3FE43EFB62E14F9ABEABB5611082A45B">
    <w:name w:val="3FE43EFB62E14F9ABEABB5611082A45B"/>
    <w:rsid w:val="00CE3E90"/>
  </w:style>
  <w:style w:type="paragraph" w:customStyle="1" w:styleId="069C87832ADF4A14B377747CFB2F40EA">
    <w:name w:val="069C87832ADF4A14B377747CFB2F40EA"/>
    <w:rsid w:val="00CE3E90"/>
  </w:style>
  <w:style w:type="paragraph" w:customStyle="1" w:styleId="41F6E498F4694F4FBBCDCE15D2FCE569">
    <w:name w:val="41F6E498F4694F4FBBCDCE15D2FCE569"/>
    <w:rsid w:val="00CE3E90"/>
  </w:style>
  <w:style w:type="paragraph" w:customStyle="1" w:styleId="21ED144F62F9415E8257F89A8E595AC5">
    <w:name w:val="21ED144F62F9415E8257F89A8E595AC5"/>
    <w:rsid w:val="00CE3E90"/>
  </w:style>
  <w:style w:type="paragraph" w:customStyle="1" w:styleId="94AFBDD3303D4AF4BC5B83F63C498E40">
    <w:name w:val="94AFBDD3303D4AF4BC5B83F63C498E40"/>
    <w:rsid w:val="00CE3E90"/>
  </w:style>
  <w:style w:type="paragraph" w:customStyle="1" w:styleId="7DDDD56F7EB04FB58008B66009583282">
    <w:name w:val="7DDDD56F7EB04FB58008B66009583282"/>
    <w:rsid w:val="00CE3E90"/>
  </w:style>
  <w:style w:type="paragraph" w:customStyle="1" w:styleId="789F5FC8A6FB462D91D5B70915D3730B">
    <w:name w:val="789F5FC8A6FB462D91D5B70915D3730B"/>
    <w:rsid w:val="00CE3E90"/>
  </w:style>
  <w:style w:type="paragraph" w:customStyle="1" w:styleId="1174F5B26D7A46BFA4B6101843C271E9">
    <w:name w:val="1174F5B26D7A46BFA4B6101843C271E9"/>
    <w:rsid w:val="00CE3E90"/>
  </w:style>
  <w:style w:type="paragraph" w:customStyle="1" w:styleId="DA7E0E6421D843AB97CFBC05A3C0D07A">
    <w:name w:val="DA7E0E6421D843AB97CFBC05A3C0D07A"/>
    <w:rsid w:val="00CE3E90"/>
  </w:style>
  <w:style w:type="paragraph" w:customStyle="1" w:styleId="BD532C9D74E444F797A4B64FE79CF10E">
    <w:name w:val="BD532C9D74E444F797A4B64FE79CF10E"/>
    <w:rsid w:val="00CE3E90"/>
  </w:style>
  <w:style w:type="paragraph" w:customStyle="1" w:styleId="0BBDE4C2CEA64D3388DFA8BB437D03A4">
    <w:name w:val="0BBDE4C2CEA64D3388DFA8BB437D03A4"/>
    <w:rsid w:val="00CE3E90"/>
  </w:style>
  <w:style w:type="paragraph" w:customStyle="1" w:styleId="C1559787CEB8410DBC0EE146D82FAFDC">
    <w:name w:val="C1559787CEB8410DBC0EE146D82FAFDC"/>
    <w:rsid w:val="00CE3E90"/>
  </w:style>
  <w:style w:type="paragraph" w:customStyle="1" w:styleId="7B716601731D49EF882164001160F121">
    <w:name w:val="7B716601731D49EF882164001160F121"/>
    <w:rsid w:val="00CE3E90"/>
  </w:style>
  <w:style w:type="paragraph" w:customStyle="1" w:styleId="92483113B8814B52A67C8A793FF12016">
    <w:name w:val="92483113B8814B52A67C8A793FF12016"/>
    <w:rsid w:val="00CE3E90"/>
  </w:style>
  <w:style w:type="paragraph" w:customStyle="1" w:styleId="9AFF7422835845FDA1336DB53D7FF4BE">
    <w:name w:val="9AFF7422835845FDA1336DB53D7FF4BE"/>
    <w:rsid w:val="00CE3E90"/>
  </w:style>
  <w:style w:type="paragraph" w:customStyle="1" w:styleId="F6936E5BF51A4EC6ADB07811EC1F5655">
    <w:name w:val="F6936E5BF51A4EC6ADB07811EC1F5655"/>
    <w:rsid w:val="00CE3E90"/>
  </w:style>
  <w:style w:type="paragraph" w:customStyle="1" w:styleId="7004789771674480A985928FE54BC588">
    <w:name w:val="7004789771674480A985928FE54BC588"/>
    <w:rsid w:val="00CE3E90"/>
  </w:style>
  <w:style w:type="paragraph" w:customStyle="1" w:styleId="FD6AD23E72DC4B7F8444C6AB5FB76059">
    <w:name w:val="FD6AD23E72DC4B7F8444C6AB5FB76059"/>
    <w:rsid w:val="00CE3E90"/>
  </w:style>
  <w:style w:type="paragraph" w:customStyle="1" w:styleId="08CD7F09EEA640C3AF16FB719ABEE175">
    <w:name w:val="08CD7F09EEA640C3AF16FB719ABEE175"/>
    <w:rsid w:val="00CE3E90"/>
  </w:style>
  <w:style w:type="paragraph" w:customStyle="1" w:styleId="3BDB3ACA665B42B4BA4523741B500660">
    <w:name w:val="3BDB3ACA665B42B4BA4523741B500660"/>
    <w:rsid w:val="00CE3E90"/>
  </w:style>
  <w:style w:type="paragraph" w:customStyle="1" w:styleId="6DFACFC09ED94F0CA8F5C0CC80D5F028">
    <w:name w:val="6DFACFC09ED94F0CA8F5C0CC80D5F028"/>
    <w:rsid w:val="00CE3E90"/>
  </w:style>
  <w:style w:type="paragraph" w:customStyle="1" w:styleId="6A8597D5669E444BB6E3EDAFD5F28F5E">
    <w:name w:val="6A8597D5669E444BB6E3EDAFD5F28F5E"/>
    <w:rsid w:val="00CE3E90"/>
  </w:style>
  <w:style w:type="paragraph" w:customStyle="1" w:styleId="CD51732BCB66467FA120C30C226C686C">
    <w:name w:val="CD51732BCB66467FA120C30C226C686C"/>
    <w:rsid w:val="00CE3E90"/>
  </w:style>
  <w:style w:type="paragraph" w:customStyle="1" w:styleId="EFBD603C43DA4D1A9A6BEF8AA912528C">
    <w:name w:val="EFBD603C43DA4D1A9A6BEF8AA912528C"/>
    <w:rsid w:val="00CE3E90"/>
  </w:style>
  <w:style w:type="paragraph" w:customStyle="1" w:styleId="D82E3C67AFE14E379A89BFA31D6194DF">
    <w:name w:val="D82E3C67AFE14E379A89BFA31D6194DF"/>
    <w:rsid w:val="00CE3E90"/>
  </w:style>
  <w:style w:type="paragraph" w:customStyle="1" w:styleId="552275B47AAE4988A4D960F16A5BA40D">
    <w:name w:val="552275B47AAE4988A4D960F16A5BA40D"/>
    <w:rsid w:val="00CE3E90"/>
  </w:style>
  <w:style w:type="paragraph" w:customStyle="1" w:styleId="BBC3567C60784F5E9B228A913AB1056B">
    <w:name w:val="BBC3567C60784F5E9B228A913AB1056B"/>
    <w:rsid w:val="00CE3E90"/>
  </w:style>
  <w:style w:type="paragraph" w:customStyle="1" w:styleId="1D9F0825CCA7466790070C742405B3CE">
    <w:name w:val="1D9F0825CCA7466790070C742405B3CE"/>
    <w:rsid w:val="00CE3E90"/>
  </w:style>
  <w:style w:type="paragraph" w:customStyle="1" w:styleId="F8D17285102A44159E2B69E44853FAFA">
    <w:name w:val="F8D17285102A44159E2B69E44853FAFA"/>
    <w:rsid w:val="00CE3E90"/>
  </w:style>
  <w:style w:type="paragraph" w:customStyle="1" w:styleId="360B0596513E428B96D3F7F436D59BD9">
    <w:name w:val="360B0596513E428B96D3F7F436D59BD9"/>
    <w:rsid w:val="00CE3E90"/>
  </w:style>
  <w:style w:type="paragraph" w:customStyle="1" w:styleId="8BE071B80F18402DBC8223C0288D11DA">
    <w:name w:val="8BE071B80F18402DBC8223C0288D11DA"/>
    <w:rsid w:val="00CE3E90"/>
  </w:style>
  <w:style w:type="paragraph" w:customStyle="1" w:styleId="D879B5B03FD34892A6FA3250F668BD1B">
    <w:name w:val="D879B5B03FD34892A6FA3250F668BD1B"/>
    <w:rsid w:val="00CE3E90"/>
  </w:style>
  <w:style w:type="paragraph" w:customStyle="1" w:styleId="DE9638A605AD4E549B9565E7ABE69402">
    <w:name w:val="DE9638A605AD4E549B9565E7ABE69402"/>
    <w:rsid w:val="00CE3E90"/>
  </w:style>
  <w:style w:type="paragraph" w:customStyle="1" w:styleId="10DB4B35692F4F13BEA51ACE664FCC99">
    <w:name w:val="10DB4B35692F4F13BEA51ACE664FCC99"/>
    <w:rsid w:val="00CE3E90"/>
  </w:style>
  <w:style w:type="paragraph" w:customStyle="1" w:styleId="6EB8C28ABDA445A8AF2A192C1B7E8024">
    <w:name w:val="6EB8C28ABDA445A8AF2A192C1B7E8024"/>
    <w:rsid w:val="00CE3E90"/>
  </w:style>
  <w:style w:type="paragraph" w:customStyle="1" w:styleId="4E7FAEE8B26A4CE28E6BC100398B8F68">
    <w:name w:val="4E7FAEE8B26A4CE28E6BC100398B8F68"/>
    <w:rsid w:val="00CE3E90"/>
  </w:style>
  <w:style w:type="paragraph" w:customStyle="1" w:styleId="CC8B3483FF7B4B2B978AD2B55063502D">
    <w:name w:val="CC8B3483FF7B4B2B978AD2B55063502D"/>
    <w:rsid w:val="00CE3E90"/>
  </w:style>
  <w:style w:type="paragraph" w:customStyle="1" w:styleId="CEA8CFE431C04A95B2F1CABF970184AC">
    <w:name w:val="CEA8CFE431C04A95B2F1CABF970184AC"/>
    <w:rsid w:val="00CE3E90"/>
  </w:style>
  <w:style w:type="paragraph" w:customStyle="1" w:styleId="AD1146E4492846218E5A92C39ED76CD2">
    <w:name w:val="AD1146E4492846218E5A92C39ED76CD2"/>
    <w:rsid w:val="00CE3E90"/>
  </w:style>
  <w:style w:type="paragraph" w:customStyle="1" w:styleId="90315B3C3E9745FCAB764F8D3D4800D7">
    <w:name w:val="90315B3C3E9745FCAB764F8D3D4800D7"/>
    <w:rsid w:val="00CE3E90"/>
  </w:style>
  <w:style w:type="paragraph" w:customStyle="1" w:styleId="9F2983C758A648C5820DFC1BFBCCCE9A">
    <w:name w:val="9F2983C758A648C5820DFC1BFBCCCE9A"/>
    <w:rsid w:val="00CE3E90"/>
  </w:style>
  <w:style w:type="paragraph" w:customStyle="1" w:styleId="7C80115E208E48FFA13A6FFF98C66772">
    <w:name w:val="7C80115E208E48FFA13A6FFF98C66772"/>
    <w:rsid w:val="00CE3E90"/>
  </w:style>
  <w:style w:type="paragraph" w:customStyle="1" w:styleId="B5A6CC1D82DF4C3DA097FA3741D2729E">
    <w:name w:val="B5A6CC1D82DF4C3DA097FA3741D2729E"/>
    <w:rsid w:val="00CE3E90"/>
  </w:style>
  <w:style w:type="paragraph" w:customStyle="1" w:styleId="F2B3C614635A4DD38AB797849397368F">
    <w:name w:val="F2B3C614635A4DD38AB797849397368F"/>
    <w:rsid w:val="00CE3E90"/>
  </w:style>
  <w:style w:type="paragraph" w:customStyle="1" w:styleId="A3CAFB77691B4930A66FC51C51B1F899">
    <w:name w:val="A3CAFB77691B4930A66FC51C51B1F899"/>
    <w:rsid w:val="00CE3E90"/>
  </w:style>
  <w:style w:type="paragraph" w:customStyle="1" w:styleId="20E5CBF80BDB4445A2D4A04D470044C8">
    <w:name w:val="20E5CBF80BDB4445A2D4A04D470044C8"/>
    <w:rsid w:val="00CE3E90"/>
  </w:style>
  <w:style w:type="paragraph" w:customStyle="1" w:styleId="642DA0D9ED5349439D3B1EB5A5FF31ED">
    <w:name w:val="642DA0D9ED5349439D3B1EB5A5FF31ED"/>
    <w:rsid w:val="00CE3E90"/>
  </w:style>
  <w:style w:type="paragraph" w:customStyle="1" w:styleId="9679ADB953CD4F34A4D9935F1194BF2F">
    <w:name w:val="9679ADB953CD4F34A4D9935F1194BF2F"/>
    <w:rsid w:val="00CE3E90"/>
  </w:style>
  <w:style w:type="paragraph" w:customStyle="1" w:styleId="84CAF0D04E0947219277A97106BD06E9">
    <w:name w:val="84CAF0D04E0947219277A97106BD06E9"/>
    <w:rsid w:val="00CE3E90"/>
  </w:style>
  <w:style w:type="paragraph" w:customStyle="1" w:styleId="3E5D0E93BFAB4D62B291E1C14A1D9594">
    <w:name w:val="3E5D0E93BFAB4D62B291E1C14A1D9594"/>
    <w:rsid w:val="00CE3E90"/>
  </w:style>
  <w:style w:type="paragraph" w:customStyle="1" w:styleId="6CCA2BC964D6481B8A240540C2DEEEB6">
    <w:name w:val="6CCA2BC964D6481B8A240540C2DEEEB6"/>
    <w:rsid w:val="00CE3E90"/>
  </w:style>
  <w:style w:type="paragraph" w:customStyle="1" w:styleId="7987C1B44F454DB8B1CB16607C7EE2B4">
    <w:name w:val="7987C1B44F454DB8B1CB16607C7EE2B4"/>
    <w:rsid w:val="00CE3E90"/>
  </w:style>
  <w:style w:type="paragraph" w:customStyle="1" w:styleId="22C50FEE81DD4A15BAB65DC2828A20E7">
    <w:name w:val="22C50FEE81DD4A15BAB65DC2828A20E7"/>
    <w:rsid w:val="00CE3E90"/>
  </w:style>
  <w:style w:type="paragraph" w:customStyle="1" w:styleId="CE307EC940554071AD409C1D4ADCD12B">
    <w:name w:val="CE307EC940554071AD409C1D4ADCD12B"/>
    <w:rsid w:val="00CE3E90"/>
  </w:style>
  <w:style w:type="paragraph" w:customStyle="1" w:styleId="440D6DBA929744C79F19810EC7E4DDF9">
    <w:name w:val="440D6DBA929744C79F19810EC7E4DDF9"/>
    <w:rsid w:val="00CE3E90"/>
  </w:style>
  <w:style w:type="paragraph" w:customStyle="1" w:styleId="5AB395E20183464BA50DAD16C5E69116">
    <w:name w:val="5AB395E20183464BA50DAD16C5E69116"/>
    <w:rsid w:val="00CE3E90"/>
  </w:style>
  <w:style w:type="paragraph" w:customStyle="1" w:styleId="F94856E49F1449FF8C786B58C2FC82B7">
    <w:name w:val="F94856E49F1449FF8C786B58C2FC82B7"/>
    <w:rsid w:val="00CE3E90"/>
  </w:style>
  <w:style w:type="paragraph" w:customStyle="1" w:styleId="F6EB279EE89D4F439CE626B0DF45D3EE">
    <w:name w:val="F6EB279EE89D4F439CE626B0DF45D3EE"/>
    <w:rsid w:val="00CE3E90"/>
  </w:style>
  <w:style w:type="paragraph" w:customStyle="1" w:styleId="B8EAF1C3C476407691743602E2839B40">
    <w:name w:val="B8EAF1C3C476407691743602E2839B40"/>
    <w:rsid w:val="00CE3E90"/>
  </w:style>
  <w:style w:type="paragraph" w:customStyle="1" w:styleId="5B3257925B9144A88FCC20A95195CE8F">
    <w:name w:val="5B3257925B9144A88FCC20A95195CE8F"/>
    <w:rsid w:val="00CE3E90"/>
  </w:style>
  <w:style w:type="paragraph" w:customStyle="1" w:styleId="55AF663D3D8449DC9BB38FE7CC495760">
    <w:name w:val="55AF663D3D8449DC9BB38FE7CC495760"/>
    <w:rsid w:val="00CE3E90"/>
  </w:style>
  <w:style w:type="paragraph" w:customStyle="1" w:styleId="45A9814A1F264BDAAF1E4DABCA5D1925">
    <w:name w:val="45A9814A1F264BDAAF1E4DABCA5D1925"/>
    <w:rsid w:val="00CE3E90"/>
  </w:style>
  <w:style w:type="paragraph" w:customStyle="1" w:styleId="2C92C5D7DAB843D2BD84CE2714C8FC04">
    <w:name w:val="2C92C5D7DAB843D2BD84CE2714C8FC04"/>
    <w:rsid w:val="00CE3E90"/>
  </w:style>
  <w:style w:type="paragraph" w:customStyle="1" w:styleId="10A6C2AE780C4176A83429E4BCFD1308">
    <w:name w:val="10A6C2AE780C4176A83429E4BCFD1308"/>
    <w:rsid w:val="00CE3E90"/>
  </w:style>
  <w:style w:type="paragraph" w:customStyle="1" w:styleId="199B3BD20D104EF3A559E00BB54EB278">
    <w:name w:val="199B3BD20D104EF3A559E00BB54EB278"/>
    <w:rsid w:val="00CE3E90"/>
  </w:style>
  <w:style w:type="paragraph" w:customStyle="1" w:styleId="EE957C37CA444270946833E7257E83B6">
    <w:name w:val="EE957C37CA444270946833E7257E83B6"/>
    <w:rsid w:val="00CE3E90"/>
  </w:style>
  <w:style w:type="paragraph" w:customStyle="1" w:styleId="92C5F07D6E1543A1A3D4481DF5A25F94">
    <w:name w:val="92C5F07D6E1543A1A3D4481DF5A25F94"/>
    <w:rsid w:val="00CE3E90"/>
  </w:style>
  <w:style w:type="paragraph" w:customStyle="1" w:styleId="338300092C5B43339086EC511FFB500A">
    <w:name w:val="338300092C5B43339086EC511FFB500A"/>
    <w:rsid w:val="00CE3E90"/>
  </w:style>
  <w:style w:type="paragraph" w:customStyle="1" w:styleId="49DEA3B91A3D4C3F974FBD063D8A02FD">
    <w:name w:val="49DEA3B91A3D4C3F974FBD063D8A02FD"/>
    <w:rsid w:val="00CE3E90"/>
  </w:style>
  <w:style w:type="paragraph" w:customStyle="1" w:styleId="1A815D5E29104EB8BFED59FD1C684E00">
    <w:name w:val="1A815D5E29104EB8BFED59FD1C684E00"/>
    <w:rsid w:val="00CE3E90"/>
  </w:style>
  <w:style w:type="paragraph" w:customStyle="1" w:styleId="EADC6C80DD564393AA84AEB637A4735B">
    <w:name w:val="EADC6C80DD564393AA84AEB637A4735B"/>
    <w:rsid w:val="00CE3E90"/>
  </w:style>
  <w:style w:type="paragraph" w:customStyle="1" w:styleId="2CF17C79C4944CE4B8362DF1296DD623">
    <w:name w:val="2CF17C79C4944CE4B8362DF1296DD623"/>
    <w:rsid w:val="00CE3E90"/>
  </w:style>
  <w:style w:type="paragraph" w:customStyle="1" w:styleId="CB1546108A1F4AFFB66EADBD801D3265">
    <w:name w:val="CB1546108A1F4AFFB66EADBD801D3265"/>
    <w:rsid w:val="00CE3E90"/>
  </w:style>
  <w:style w:type="paragraph" w:customStyle="1" w:styleId="8B267D69EAAA4BAC8D09D2FC6A683799">
    <w:name w:val="8B267D69EAAA4BAC8D09D2FC6A683799"/>
    <w:rsid w:val="00CE3E90"/>
  </w:style>
  <w:style w:type="paragraph" w:customStyle="1" w:styleId="3DB1B895A3DA433182E1F92D1431A3D8">
    <w:name w:val="3DB1B895A3DA433182E1F92D1431A3D8"/>
    <w:rsid w:val="00CE3E90"/>
  </w:style>
  <w:style w:type="paragraph" w:customStyle="1" w:styleId="49826D19A11C4F3D9550F20C6D8C9004">
    <w:name w:val="49826D19A11C4F3D9550F20C6D8C9004"/>
    <w:rsid w:val="00CE3E90"/>
  </w:style>
  <w:style w:type="paragraph" w:customStyle="1" w:styleId="2E07637A50C64D5286E55AAF7CD2102D">
    <w:name w:val="2E07637A50C64D5286E55AAF7CD2102D"/>
    <w:rsid w:val="00CE3E90"/>
  </w:style>
  <w:style w:type="paragraph" w:customStyle="1" w:styleId="63F67D215C78413D851E8C3D94906057">
    <w:name w:val="63F67D215C78413D851E8C3D94906057"/>
    <w:rsid w:val="00CE3E90"/>
  </w:style>
  <w:style w:type="paragraph" w:customStyle="1" w:styleId="B7813911301942669A76A8761E577AD0">
    <w:name w:val="B7813911301942669A76A8761E577AD0"/>
    <w:rsid w:val="00CE3E90"/>
  </w:style>
  <w:style w:type="paragraph" w:customStyle="1" w:styleId="F1904466726B4D14B113E8FE20BD1574">
    <w:name w:val="F1904466726B4D14B113E8FE20BD1574"/>
    <w:rsid w:val="00CE3E90"/>
  </w:style>
  <w:style w:type="paragraph" w:customStyle="1" w:styleId="A6DE5D02E84E42AC83986C0D4B923FE8">
    <w:name w:val="A6DE5D02E84E42AC83986C0D4B923FE8"/>
    <w:rsid w:val="00CE3E90"/>
  </w:style>
  <w:style w:type="paragraph" w:customStyle="1" w:styleId="9BEA98B542E94BC1A1BE6EEE9DE5DAFA">
    <w:name w:val="9BEA98B542E94BC1A1BE6EEE9DE5DAFA"/>
    <w:rsid w:val="00CE3E90"/>
  </w:style>
  <w:style w:type="paragraph" w:customStyle="1" w:styleId="76F7BE60439D475799014AD38350BFAD">
    <w:name w:val="76F7BE60439D475799014AD38350BFAD"/>
    <w:rsid w:val="00CE3E90"/>
  </w:style>
  <w:style w:type="paragraph" w:customStyle="1" w:styleId="C4D95995B3524011A1AB642A972BB768">
    <w:name w:val="C4D95995B3524011A1AB642A972BB768"/>
    <w:rsid w:val="00CE3E90"/>
  </w:style>
  <w:style w:type="paragraph" w:customStyle="1" w:styleId="0650904D3531415FA0C0B639AA6BF37B">
    <w:name w:val="0650904D3531415FA0C0B639AA6BF37B"/>
    <w:rsid w:val="00CE3E90"/>
  </w:style>
  <w:style w:type="paragraph" w:customStyle="1" w:styleId="D3B445933E4243AF8F9E8BED7E296974">
    <w:name w:val="D3B445933E4243AF8F9E8BED7E296974"/>
    <w:rsid w:val="00CE3E90"/>
  </w:style>
  <w:style w:type="paragraph" w:customStyle="1" w:styleId="5508ADB71C174B519A0E2B862AD44342">
    <w:name w:val="5508ADB71C174B519A0E2B862AD44342"/>
    <w:rsid w:val="00CE3E90"/>
  </w:style>
  <w:style w:type="paragraph" w:customStyle="1" w:styleId="6AF14A38ACCE47DB8DE6B4ECA462E6FA">
    <w:name w:val="6AF14A38ACCE47DB8DE6B4ECA462E6FA"/>
    <w:rsid w:val="00CE3E90"/>
  </w:style>
  <w:style w:type="paragraph" w:customStyle="1" w:styleId="02F91F49BA5D4047973755CAB20801FC">
    <w:name w:val="02F91F49BA5D4047973755CAB20801FC"/>
    <w:rsid w:val="00CE3E90"/>
  </w:style>
  <w:style w:type="paragraph" w:customStyle="1" w:styleId="757C7CF25BD643E7A7E6AAED20AE6B87">
    <w:name w:val="757C7CF25BD643E7A7E6AAED20AE6B87"/>
    <w:rsid w:val="00CE3E90"/>
  </w:style>
  <w:style w:type="paragraph" w:customStyle="1" w:styleId="5140AFE8348743579BDA1AFA9B86028F">
    <w:name w:val="5140AFE8348743579BDA1AFA9B86028F"/>
    <w:rsid w:val="00CE3E90"/>
  </w:style>
  <w:style w:type="paragraph" w:customStyle="1" w:styleId="8C1B61ECA7684E8E9223D74728D184E0">
    <w:name w:val="8C1B61ECA7684E8E9223D74728D184E0"/>
    <w:rsid w:val="00CE3E90"/>
  </w:style>
  <w:style w:type="paragraph" w:customStyle="1" w:styleId="1EF19EC9EC3D4F5DA5542B7D7C8B7F64">
    <w:name w:val="1EF19EC9EC3D4F5DA5542B7D7C8B7F64"/>
    <w:rsid w:val="00CE3E90"/>
  </w:style>
  <w:style w:type="paragraph" w:customStyle="1" w:styleId="368100C47DE444E99A5883F51C71944E">
    <w:name w:val="368100C47DE444E99A5883F51C71944E"/>
    <w:rsid w:val="00CE3E90"/>
  </w:style>
  <w:style w:type="paragraph" w:customStyle="1" w:styleId="697E366018984AC988DEF81EF4EB0E0F">
    <w:name w:val="697E366018984AC988DEF81EF4EB0E0F"/>
    <w:rsid w:val="00CE3E90"/>
  </w:style>
  <w:style w:type="paragraph" w:customStyle="1" w:styleId="8B14589C440F4FF9AE788AD7D1BD9431">
    <w:name w:val="8B14589C440F4FF9AE788AD7D1BD9431"/>
    <w:rsid w:val="00CE3E90"/>
  </w:style>
  <w:style w:type="paragraph" w:customStyle="1" w:styleId="F84B401B32864649A7F967DD638D2659">
    <w:name w:val="F84B401B32864649A7F967DD638D2659"/>
    <w:rsid w:val="00CE3E90"/>
  </w:style>
  <w:style w:type="paragraph" w:customStyle="1" w:styleId="1B64C78B8B564C37968DBADE518B0B4B">
    <w:name w:val="1B64C78B8B564C37968DBADE518B0B4B"/>
    <w:rsid w:val="00CE3E90"/>
  </w:style>
  <w:style w:type="paragraph" w:customStyle="1" w:styleId="C8A8B8546FCE4BF8B91995E5EE87CDA7">
    <w:name w:val="C8A8B8546FCE4BF8B91995E5EE87CDA7"/>
    <w:rsid w:val="00CE3E90"/>
  </w:style>
  <w:style w:type="paragraph" w:customStyle="1" w:styleId="3F0ACC9EC4E84A9AA9D696EA86A2A158">
    <w:name w:val="3F0ACC9EC4E84A9AA9D696EA86A2A158"/>
    <w:rsid w:val="00CE3E90"/>
  </w:style>
  <w:style w:type="paragraph" w:customStyle="1" w:styleId="4BDD57C35EEB4F329ACE352FBE8833C6">
    <w:name w:val="4BDD57C35EEB4F329ACE352FBE8833C6"/>
    <w:rsid w:val="00CE3E90"/>
  </w:style>
  <w:style w:type="paragraph" w:customStyle="1" w:styleId="04CA5891409745B5AB30AD27B6BCD529">
    <w:name w:val="04CA5891409745B5AB30AD27B6BCD529"/>
    <w:rsid w:val="00CE3E90"/>
  </w:style>
  <w:style w:type="paragraph" w:customStyle="1" w:styleId="F9ADCC8CEF0543D1856EB11D518BE035">
    <w:name w:val="F9ADCC8CEF0543D1856EB11D518BE035"/>
    <w:rsid w:val="00CE3E90"/>
  </w:style>
  <w:style w:type="paragraph" w:customStyle="1" w:styleId="8C1AC63EE4274E149C979B904DD16506">
    <w:name w:val="8C1AC63EE4274E149C979B904DD16506"/>
    <w:rsid w:val="00CE3E90"/>
  </w:style>
  <w:style w:type="paragraph" w:customStyle="1" w:styleId="47AE2741E4B7486CA8C8DB66FD19F534">
    <w:name w:val="47AE2741E4B7486CA8C8DB66FD19F534"/>
    <w:rsid w:val="00CE3E90"/>
  </w:style>
  <w:style w:type="paragraph" w:customStyle="1" w:styleId="891297555FC14A038244267A1973314A">
    <w:name w:val="891297555FC14A038244267A1973314A"/>
    <w:rsid w:val="00CE3E90"/>
  </w:style>
  <w:style w:type="paragraph" w:customStyle="1" w:styleId="1A8DF5B6CD9B41D2A38478B7F76A4EE9">
    <w:name w:val="1A8DF5B6CD9B41D2A38478B7F76A4EE9"/>
    <w:rsid w:val="00CE3E90"/>
  </w:style>
  <w:style w:type="paragraph" w:customStyle="1" w:styleId="7641F83FD7364979BF9536F1203AAF15">
    <w:name w:val="7641F83FD7364979BF9536F1203AAF15"/>
    <w:rsid w:val="00CE3E90"/>
  </w:style>
  <w:style w:type="paragraph" w:customStyle="1" w:styleId="D875A19C4386440A9DA52107439C2FA1">
    <w:name w:val="D875A19C4386440A9DA52107439C2FA1"/>
    <w:rsid w:val="00CE3E90"/>
  </w:style>
  <w:style w:type="paragraph" w:customStyle="1" w:styleId="907CBB7EF4B349E6B370296976C94C7F">
    <w:name w:val="907CBB7EF4B349E6B370296976C94C7F"/>
    <w:rsid w:val="00CE3E90"/>
  </w:style>
  <w:style w:type="paragraph" w:customStyle="1" w:styleId="CC068305A9854F1AB22E1E411CABAE1A">
    <w:name w:val="CC068305A9854F1AB22E1E411CABAE1A"/>
    <w:rsid w:val="00CE3E90"/>
  </w:style>
  <w:style w:type="paragraph" w:customStyle="1" w:styleId="AD5B632CF4F24F8189D1D82141B3EC7A">
    <w:name w:val="AD5B632CF4F24F8189D1D82141B3EC7A"/>
    <w:rsid w:val="00CE3E90"/>
  </w:style>
  <w:style w:type="paragraph" w:customStyle="1" w:styleId="9C6975079B154242A284EBE678A12618">
    <w:name w:val="9C6975079B154242A284EBE678A12618"/>
    <w:rsid w:val="00CE3E90"/>
  </w:style>
  <w:style w:type="paragraph" w:customStyle="1" w:styleId="B041ECE821864D2B91752D2524DB5EB9">
    <w:name w:val="B041ECE821864D2B91752D2524DB5EB9"/>
    <w:rsid w:val="00CE3E90"/>
  </w:style>
  <w:style w:type="paragraph" w:customStyle="1" w:styleId="65A4AF201E0449B3AA912AC3F0459B2B">
    <w:name w:val="65A4AF201E0449B3AA912AC3F0459B2B"/>
    <w:rsid w:val="00CE3E90"/>
  </w:style>
  <w:style w:type="paragraph" w:customStyle="1" w:styleId="6FEDF4CA999E46F8ABFDBF2C66B27A7E">
    <w:name w:val="6FEDF4CA999E46F8ABFDBF2C66B27A7E"/>
    <w:rsid w:val="00CE3E90"/>
  </w:style>
  <w:style w:type="paragraph" w:customStyle="1" w:styleId="FE4165A18D014B1BA80BDA8B57932CE3">
    <w:name w:val="FE4165A18D014B1BA80BDA8B57932CE3"/>
    <w:rsid w:val="00CE3E90"/>
  </w:style>
  <w:style w:type="paragraph" w:customStyle="1" w:styleId="982AD7DCBE684CD6BD1576B20DC1C3C1">
    <w:name w:val="982AD7DCBE684CD6BD1576B20DC1C3C1"/>
    <w:rsid w:val="00CE3E90"/>
  </w:style>
  <w:style w:type="paragraph" w:customStyle="1" w:styleId="E4BCFB58E94C454E980C180D7B1471BC">
    <w:name w:val="E4BCFB58E94C454E980C180D7B1471BC"/>
    <w:rsid w:val="00CE3E90"/>
  </w:style>
  <w:style w:type="paragraph" w:customStyle="1" w:styleId="3FCF0C26630A43038E4F0B94DEDD5802">
    <w:name w:val="3FCF0C26630A43038E4F0B94DEDD5802"/>
    <w:rsid w:val="00CE3E90"/>
  </w:style>
  <w:style w:type="paragraph" w:customStyle="1" w:styleId="BF19F155EE1746FF8E628F6018AE2DC8">
    <w:name w:val="BF19F155EE1746FF8E628F6018AE2DC8"/>
    <w:rsid w:val="00CE3E90"/>
  </w:style>
  <w:style w:type="paragraph" w:customStyle="1" w:styleId="90983F7BAE00476B907582C05AB0A29C">
    <w:name w:val="90983F7BAE00476B907582C05AB0A29C"/>
    <w:rsid w:val="00CE3E90"/>
  </w:style>
  <w:style w:type="paragraph" w:customStyle="1" w:styleId="9FB015D4DFF4421E98363EFBD4CD3AE2">
    <w:name w:val="9FB015D4DFF4421E98363EFBD4CD3AE2"/>
    <w:rsid w:val="00CE3E90"/>
  </w:style>
  <w:style w:type="paragraph" w:customStyle="1" w:styleId="1600F90E760D44C2B1A104A4D8C370BF">
    <w:name w:val="1600F90E760D44C2B1A104A4D8C370BF"/>
    <w:rsid w:val="00CE3E90"/>
  </w:style>
  <w:style w:type="paragraph" w:customStyle="1" w:styleId="70257F29BFDC40CEA9F89A22384764A8">
    <w:name w:val="70257F29BFDC40CEA9F89A22384764A8"/>
    <w:rsid w:val="00CE3E90"/>
  </w:style>
  <w:style w:type="paragraph" w:customStyle="1" w:styleId="8DCE12D6EAB84A429045E292E411405E">
    <w:name w:val="8DCE12D6EAB84A429045E292E411405E"/>
    <w:rsid w:val="00CE3E90"/>
  </w:style>
  <w:style w:type="paragraph" w:customStyle="1" w:styleId="470C3D5F5A4F4F52B5AAA4C55B83628E">
    <w:name w:val="470C3D5F5A4F4F52B5AAA4C55B83628E"/>
    <w:rsid w:val="00CE3E90"/>
  </w:style>
  <w:style w:type="paragraph" w:customStyle="1" w:styleId="61C20E6C3B6040C18E0C05300E38CC97">
    <w:name w:val="61C20E6C3B6040C18E0C05300E38CC97"/>
    <w:rsid w:val="00CE3E90"/>
  </w:style>
  <w:style w:type="paragraph" w:customStyle="1" w:styleId="8C75144BD74D4F6BB89E1D6BD8303CA8">
    <w:name w:val="8C75144BD74D4F6BB89E1D6BD8303CA8"/>
    <w:rsid w:val="00CE3E90"/>
  </w:style>
  <w:style w:type="paragraph" w:customStyle="1" w:styleId="BB9F70535BFB42368085A1720EF2BFF4">
    <w:name w:val="BB9F70535BFB42368085A1720EF2BFF4"/>
    <w:rsid w:val="00CE3E90"/>
  </w:style>
  <w:style w:type="paragraph" w:customStyle="1" w:styleId="B14B4264162A486CB0AF9DA38C1AAAFB">
    <w:name w:val="B14B4264162A486CB0AF9DA38C1AAAFB"/>
    <w:rsid w:val="00CE3E90"/>
  </w:style>
  <w:style w:type="paragraph" w:customStyle="1" w:styleId="6D8F1E0B4CB14E3C99CD27BB286683E8">
    <w:name w:val="6D8F1E0B4CB14E3C99CD27BB286683E8"/>
    <w:rsid w:val="00CE3E90"/>
  </w:style>
  <w:style w:type="paragraph" w:customStyle="1" w:styleId="574EF1073E1D4528BA5BB57D2D0E4E4B">
    <w:name w:val="574EF1073E1D4528BA5BB57D2D0E4E4B"/>
    <w:rsid w:val="00CE3E90"/>
  </w:style>
  <w:style w:type="paragraph" w:customStyle="1" w:styleId="69C912E2104F402F827EB6F912506A80">
    <w:name w:val="69C912E2104F402F827EB6F912506A80"/>
    <w:rsid w:val="00CE3E90"/>
  </w:style>
  <w:style w:type="paragraph" w:customStyle="1" w:styleId="AB881BCE320F448D9A33757E8060660E">
    <w:name w:val="AB881BCE320F448D9A33757E8060660E"/>
    <w:rsid w:val="00CE3E90"/>
  </w:style>
  <w:style w:type="paragraph" w:customStyle="1" w:styleId="1B7BED08E51E48BBBA8029D1446538CA">
    <w:name w:val="1B7BED08E51E48BBBA8029D1446538CA"/>
    <w:rsid w:val="00CE3E90"/>
  </w:style>
  <w:style w:type="paragraph" w:customStyle="1" w:styleId="D3CF05F25BA0463FA2589B2A1A275E38">
    <w:name w:val="D3CF05F25BA0463FA2589B2A1A275E38"/>
    <w:rsid w:val="00CE3E90"/>
  </w:style>
  <w:style w:type="paragraph" w:customStyle="1" w:styleId="FA75ACA8A36D455DBB0C6F458BD8558F">
    <w:name w:val="FA75ACA8A36D455DBB0C6F458BD8558F"/>
    <w:rsid w:val="00CE3E90"/>
  </w:style>
  <w:style w:type="paragraph" w:customStyle="1" w:styleId="43295222E2C04D07B3151004A3E0BE23">
    <w:name w:val="43295222E2C04D07B3151004A3E0BE23"/>
    <w:rsid w:val="00CE3E90"/>
  </w:style>
  <w:style w:type="paragraph" w:customStyle="1" w:styleId="D0C4F217FB3D43BC9E6452D4C03D0D87">
    <w:name w:val="D0C4F217FB3D43BC9E6452D4C03D0D87"/>
    <w:rsid w:val="00CE3E90"/>
  </w:style>
  <w:style w:type="paragraph" w:customStyle="1" w:styleId="21DE153FB70B442FA229016E1BD8CD161">
    <w:name w:val="21DE153FB70B442FA229016E1BD8CD161"/>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1">
    <w:name w:val="B0BD2CF84C484D76AC2ED78A2BCCBFA81"/>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1">
    <w:name w:val="B360E42B2533474EA76F7606376F1AC71"/>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1">
    <w:name w:val="5DEF1682A25B401BAD4AAAC92225E2E71"/>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1">
    <w:name w:val="C1072213F1584395B791DEA0C068C6171"/>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1">
    <w:name w:val="C8FA45745CBB480D8C0670F1427F73301"/>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1">
    <w:name w:val="88CD52B44CC84F7B8D4EE80C05F161311"/>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1">
    <w:name w:val="AE68C617E7914F16871574601BCE8DFC1"/>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1">
    <w:name w:val="55B0E3589BF5470E8A5874B4865A15921"/>
    <w:rsid w:val="00CE3E90"/>
    <w:pPr>
      <w:spacing w:after="120" w:line="240" w:lineRule="auto"/>
    </w:pPr>
    <w:rPr>
      <w:rFonts w:ascii="Segoe UI" w:eastAsia="Calibri" w:hAnsi="Segoe UI" w:cs="Times New Roman"/>
      <w:sz w:val="18"/>
      <w:lang w:val="en-GB" w:eastAsia="en-US"/>
    </w:rPr>
  </w:style>
  <w:style w:type="paragraph" w:customStyle="1" w:styleId="8A311628AA50417BAD2A51EB54909EFA1">
    <w:name w:val="8A311628AA50417BAD2A51EB54909EFA1"/>
    <w:rsid w:val="00CE3E90"/>
    <w:pPr>
      <w:spacing w:after="120" w:line="240" w:lineRule="auto"/>
    </w:pPr>
    <w:rPr>
      <w:rFonts w:ascii="Segoe UI" w:eastAsia="Calibri" w:hAnsi="Segoe UI" w:cs="Times New Roman"/>
      <w:sz w:val="18"/>
      <w:lang w:val="en-GB" w:eastAsia="en-US"/>
    </w:rPr>
  </w:style>
  <w:style w:type="paragraph" w:customStyle="1" w:styleId="1899DFB8E87248409501F3454D00122B1">
    <w:name w:val="1899DFB8E87248409501F3454D00122B1"/>
    <w:rsid w:val="00CE3E90"/>
    <w:pPr>
      <w:spacing w:after="120" w:line="240" w:lineRule="auto"/>
    </w:pPr>
    <w:rPr>
      <w:rFonts w:ascii="Segoe UI" w:eastAsia="Calibri" w:hAnsi="Segoe UI" w:cs="Times New Roman"/>
      <w:sz w:val="18"/>
      <w:lang w:val="en-GB" w:eastAsia="en-US"/>
    </w:rPr>
  </w:style>
  <w:style w:type="paragraph" w:customStyle="1" w:styleId="D1228A13BA7148A29AEAB2EAF917A2991">
    <w:name w:val="D1228A13BA7148A29AEAB2EAF917A2991"/>
    <w:rsid w:val="00CE3E90"/>
    <w:pPr>
      <w:spacing w:after="120" w:line="240" w:lineRule="auto"/>
    </w:pPr>
    <w:rPr>
      <w:rFonts w:ascii="Segoe UI" w:eastAsia="Calibri" w:hAnsi="Segoe UI" w:cs="Times New Roman"/>
      <w:sz w:val="18"/>
      <w:lang w:val="en-GB" w:eastAsia="en-US"/>
    </w:rPr>
  </w:style>
  <w:style w:type="paragraph" w:customStyle="1" w:styleId="F5FAE73D6B924AD5B35C972BEC6C87901">
    <w:name w:val="F5FAE73D6B924AD5B35C972BEC6C87901"/>
    <w:rsid w:val="00CE3E90"/>
    <w:pPr>
      <w:spacing w:after="120" w:line="240" w:lineRule="auto"/>
    </w:pPr>
    <w:rPr>
      <w:rFonts w:ascii="Segoe UI" w:eastAsia="Calibri" w:hAnsi="Segoe UI" w:cs="Times New Roman"/>
      <w:sz w:val="18"/>
      <w:lang w:val="en-GB" w:eastAsia="en-US"/>
    </w:rPr>
  </w:style>
  <w:style w:type="paragraph" w:customStyle="1" w:styleId="994E50CD4B664AFC96D6A445B9E45F411">
    <w:name w:val="994E50CD4B664AFC96D6A445B9E45F411"/>
    <w:rsid w:val="00CE3E90"/>
    <w:pPr>
      <w:spacing w:after="120" w:line="240" w:lineRule="auto"/>
    </w:pPr>
    <w:rPr>
      <w:rFonts w:ascii="Segoe UI" w:eastAsia="Calibri" w:hAnsi="Segoe UI" w:cs="Times New Roman"/>
      <w:sz w:val="18"/>
      <w:lang w:val="en-GB" w:eastAsia="en-US"/>
    </w:rPr>
  </w:style>
  <w:style w:type="paragraph" w:customStyle="1" w:styleId="FADFD67B1DC84A788FAF78F6A44A761F1">
    <w:name w:val="FADFD67B1DC84A788FAF78F6A44A761F1"/>
    <w:rsid w:val="00CE3E90"/>
    <w:pPr>
      <w:spacing w:after="120" w:line="240" w:lineRule="auto"/>
    </w:pPr>
    <w:rPr>
      <w:rFonts w:ascii="Segoe UI" w:eastAsia="Calibri" w:hAnsi="Segoe UI" w:cs="Times New Roman"/>
      <w:sz w:val="18"/>
      <w:lang w:val="en-GB" w:eastAsia="en-US"/>
    </w:rPr>
  </w:style>
  <w:style w:type="paragraph" w:customStyle="1" w:styleId="03BE1246F7614B77A217C16FD184AA761">
    <w:name w:val="03BE1246F7614B77A217C16FD184AA761"/>
    <w:rsid w:val="00CE3E90"/>
    <w:pPr>
      <w:spacing w:after="120" w:line="240" w:lineRule="auto"/>
    </w:pPr>
    <w:rPr>
      <w:rFonts w:ascii="Segoe UI" w:eastAsia="Calibri" w:hAnsi="Segoe UI" w:cs="Times New Roman"/>
      <w:sz w:val="18"/>
      <w:lang w:val="en-GB" w:eastAsia="en-US"/>
    </w:rPr>
  </w:style>
  <w:style w:type="paragraph" w:customStyle="1" w:styleId="1D6EAF3D244446FCAAC022204CF2664A1">
    <w:name w:val="1D6EAF3D244446FCAAC022204CF2664A1"/>
    <w:rsid w:val="00CE3E90"/>
    <w:pPr>
      <w:spacing w:after="120" w:line="240" w:lineRule="auto"/>
    </w:pPr>
    <w:rPr>
      <w:rFonts w:ascii="Segoe UI" w:eastAsia="Calibri" w:hAnsi="Segoe UI" w:cs="Times New Roman"/>
      <w:sz w:val="18"/>
      <w:lang w:val="en-GB" w:eastAsia="en-US"/>
    </w:rPr>
  </w:style>
  <w:style w:type="paragraph" w:customStyle="1" w:styleId="12049EB33E664879B78F49946CCFCBD21">
    <w:name w:val="12049EB33E664879B78F49946CCFCBD21"/>
    <w:rsid w:val="00CE3E90"/>
    <w:pPr>
      <w:spacing w:after="120" w:line="240" w:lineRule="auto"/>
    </w:pPr>
    <w:rPr>
      <w:rFonts w:ascii="Segoe UI" w:eastAsia="Calibri" w:hAnsi="Segoe UI" w:cs="Times New Roman"/>
      <w:sz w:val="18"/>
      <w:lang w:val="en-GB" w:eastAsia="en-US"/>
    </w:rPr>
  </w:style>
  <w:style w:type="paragraph" w:customStyle="1" w:styleId="1344E492C12646C0B64BF97C9762D4651">
    <w:name w:val="1344E492C12646C0B64BF97C9762D4651"/>
    <w:rsid w:val="00CE3E90"/>
    <w:pPr>
      <w:spacing w:after="120" w:line="240" w:lineRule="auto"/>
    </w:pPr>
    <w:rPr>
      <w:rFonts w:ascii="Segoe UI" w:eastAsia="Calibri" w:hAnsi="Segoe UI" w:cs="Times New Roman"/>
      <w:sz w:val="18"/>
      <w:lang w:val="en-GB" w:eastAsia="en-US"/>
    </w:rPr>
  </w:style>
  <w:style w:type="paragraph" w:customStyle="1" w:styleId="E2D3906554484516904A1F4E1E43F9011">
    <w:name w:val="E2D3906554484516904A1F4E1E43F9011"/>
    <w:rsid w:val="00CE3E90"/>
    <w:pPr>
      <w:spacing w:after="120" w:line="240" w:lineRule="auto"/>
    </w:pPr>
    <w:rPr>
      <w:rFonts w:ascii="Segoe UI" w:eastAsia="Calibri" w:hAnsi="Segoe UI" w:cs="Times New Roman"/>
      <w:sz w:val="18"/>
      <w:lang w:val="en-GB" w:eastAsia="en-US"/>
    </w:rPr>
  </w:style>
  <w:style w:type="paragraph" w:customStyle="1" w:styleId="8A44F13A10E04090A33CBA8F858B1ABA1">
    <w:name w:val="8A44F13A10E04090A33CBA8F858B1ABA1"/>
    <w:rsid w:val="00CE3E90"/>
    <w:pPr>
      <w:spacing w:after="120" w:line="240" w:lineRule="auto"/>
    </w:pPr>
    <w:rPr>
      <w:rFonts w:ascii="Segoe UI" w:eastAsia="Calibri" w:hAnsi="Segoe UI" w:cs="Times New Roman"/>
      <w:sz w:val="18"/>
      <w:lang w:val="en-GB" w:eastAsia="en-US"/>
    </w:rPr>
  </w:style>
  <w:style w:type="paragraph" w:customStyle="1" w:styleId="C5B1C9F7A3384CA092CAFA344395E2E11">
    <w:name w:val="C5B1C9F7A3384CA092CAFA344395E2E11"/>
    <w:rsid w:val="00CE3E90"/>
    <w:pPr>
      <w:spacing w:after="120" w:line="240" w:lineRule="auto"/>
    </w:pPr>
    <w:rPr>
      <w:rFonts w:ascii="Segoe UI" w:eastAsia="Calibri" w:hAnsi="Segoe UI" w:cs="Times New Roman"/>
      <w:sz w:val="18"/>
      <w:lang w:val="en-GB" w:eastAsia="en-US"/>
    </w:rPr>
  </w:style>
  <w:style w:type="paragraph" w:customStyle="1" w:styleId="1EA0B4B05337410E9BB03E6DAB8C83C01">
    <w:name w:val="1EA0B4B05337410E9BB03E6DAB8C83C01"/>
    <w:rsid w:val="00CE3E90"/>
    <w:pPr>
      <w:spacing w:after="120" w:line="240" w:lineRule="auto"/>
    </w:pPr>
    <w:rPr>
      <w:rFonts w:ascii="Segoe UI" w:eastAsia="Calibri" w:hAnsi="Segoe UI" w:cs="Times New Roman"/>
      <w:sz w:val="18"/>
      <w:lang w:val="en-GB" w:eastAsia="en-US"/>
    </w:rPr>
  </w:style>
  <w:style w:type="paragraph" w:customStyle="1" w:styleId="9ECDBB0731714D2CADC9478A4E5EA23D1">
    <w:name w:val="9ECDBB0731714D2CADC9478A4E5EA23D1"/>
    <w:rsid w:val="00CE3E90"/>
    <w:pPr>
      <w:spacing w:after="120" w:line="240" w:lineRule="auto"/>
    </w:pPr>
    <w:rPr>
      <w:rFonts w:ascii="Segoe UI" w:eastAsia="Calibri" w:hAnsi="Segoe UI" w:cs="Times New Roman"/>
      <w:sz w:val="18"/>
      <w:lang w:val="en-GB" w:eastAsia="en-US"/>
    </w:rPr>
  </w:style>
  <w:style w:type="paragraph" w:customStyle="1" w:styleId="6EEED27C3A5146C3B1B1588DB20398E01">
    <w:name w:val="6EEED27C3A5146C3B1B1588DB20398E01"/>
    <w:rsid w:val="00CE3E90"/>
    <w:pPr>
      <w:spacing w:after="120" w:line="240" w:lineRule="auto"/>
    </w:pPr>
    <w:rPr>
      <w:rFonts w:ascii="Segoe UI" w:eastAsia="Calibri" w:hAnsi="Segoe UI" w:cs="Times New Roman"/>
      <w:sz w:val="18"/>
      <w:lang w:val="en-GB" w:eastAsia="en-US"/>
    </w:rPr>
  </w:style>
  <w:style w:type="paragraph" w:customStyle="1" w:styleId="71D6929B29A94AFCB5C1430A09ACB3C81">
    <w:name w:val="71D6929B29A94AFCB5C1430A09ACB3C81"/>
    <w:rsid w:val="00CE3E90"/>
    <w:pPr>
      <w:spacing w:after="120" w:line="240" w:lineRule="auto"/>
    </w:pPr>
    <w:rPr>
      <w:rFonts w:ascii="Segoe UI" w:eastAsia="Calibri" w:hAnsi="Segoe UI" w:cs="Times New Roman"/>
      <w:sz w:val="18"/>
      <w:lang w:val="en-GB" w:eastAsia="en-US"/>
    </w:rPr>
  </w:style>
  <w:style w:type="paragraph" w:customStyle="1" w:styleId="8183E34E2A0B49A79A72C2BC4BFC8F0F1">
    <w:name w:val="8183E34E2A0B49A79A72C2BC4BFC8F0F1"/>
    <w:rsid w:val="00CE3E90"/>
    <w:pPr>
      <w:spacing w:after="120" w:line="240" w:lineRule="auto"/>
    </w:pPr>
    <w:rPr>
      <w:rFonts w:ascii="Segoe UI" w:eastAsia="Calibri" w:hAnsi="Segoe UI" w:cs="Times New Roman"/>
      <w:sz w:val="18"/>
      <w:lang w:val="en-GB" w:eastAsia="en-US"/>
    </w:rPr>
  </w:style>
  <w:style w:type="paragraph" w:customStyle="1" w:styleId="7AA105317C7E428AB62A78F8FCE88B641">
    <w:name w:val="7AA105317C7E428AB62A78F8FCE88B641"/>
    <w:rsid w:val="00CE3E90"/>
    <w:pPr>
      <w:spacing w:after="120" w:line="240" w:lineRule="auto"/>
    </w:pPr>
    <w:rPr>
      <w:rFonts w:ascii="Segoe UI" w:eastAsia="Calibri" w:hAnsi="Segoe UI" w:cs="Times New Roman"/>
      <w:sz w:val="18"/>
      <w:lang w:val="en-GB" w:eastAsia="en-US"/>
    </w:rPr>
  </w:style>
  <w:style w:type="paragraph" w:customStyle="1" w:styleId="4EDC2057DD63447D9A969476843B4F641">
    <w:name w:val="4EDC2057DD63447D9A969476843B4F641"/>
    <w:rsid w:val="00CE3E90"/>
    <w:pPr>
      <w:spacing w:after="120" w:line="240" w:lineRule="auto"/>
    </w:pPr>
    <w:rPr>
      <w:rFonts w:ascii="Segoe UI" w:eastAsia="Calibri" w:hAnsi="Segoe UI" w:cs="Times New Roman"/>
      <w:sz w:val="18"/>
      <w:lang w:val="en-GB" w:eastAsia="en-US"/>
    </w:rPr>
  </w:style>
  <w:style w:type="paragraph" w:customStyle="1" w:styleId="C2D5B9513722408CA262FE49C93D20041">
    <w:name w:val="C2D5B9513722408CA262FE49C93D20041"/>
    <w:rsid w:val="00CE3E90"/>
    <w:pPr>
      <w:spacing w:after="120" w:line="240" w:lineRule="auto"/>
    </w:pPr>
    <w:rPr>
      <w:rFonts w:ascii="Segoe UI" w:eastAsia="Calibri" w:hAnsi="Segoe UI" w:cs="Times New Roman"/>
      <w:sz w:val="18"/>
      <w:lang w:val="en-GB" w:eastAsia="en-US"/>
    </w:rPr>
  </w:style>
  <w:style w:type="paragraph" w:customStyle="1" w:styleId="1B61155C34B64B958D8EBF5523BB14891">
    <w:name w:val="1B61155C34B64B958D8EBF5523BB14891"/>
    <w:rsid w:val="00CE3E90"/>
    <w:pPr>
      <w:spacing w:after="120" w:line="240" w:lineRule="auto"/>
    </w:pPr>
    <w:rPr>
      <w:rFonts w:ascii="Segoe UI" w:eastAsia="Calibri" w:hAnsi="Segoe UI" w:cs="Times New Roman"/>
      <w:sz w:val="18"/>
      <w:lang w:val="en-GB" w:eastAsia="en-US"/>
    </w:rPr>
  </w:style>
  <w:style w:type="paragraph" w:customStyle="1" w:styleId="97C78D521E3448E48226CB38F7E8EFED1">
    <w:name w:val="97C78D521E3448E48226CB38F7E8EFED1"/>
    <w:rsid w:val="00CE3E90"/>
    <w:pPr>
      <w:spacing w:after="120" w:line="240" w:lineRule="auto"/>
    </w:pPr>
    <w:rPr>
      <w:rFonts w:ascii="Segoe UI" w:eastAsia="Calibri" w:hAnsi="Segoe UI" w:cs="Times New Roman"/>
      <w:sz w:val="18"/>
      <w:lang w:val="en-GB" w:eastAsia="en-US"/>
    </w:rPr>
  </w:style>
  <w:style w:type="paragraph" w:customStyle="1" w:styleId="0A670F0112B74A77AD8B9DAEAD6C1BA01">
    <w:name w:val="0A670F0112B74A77AD8B9DAEAD6C1BA01"/>
    <w:rsid w:val="00CE3E90"/>
    <w:pPr>
      <w:spacing w:after="120" w:line="240" w:lineRule="auto"/>
    </w:pPr>
    <w:rPr>
      <w:rFonts w:ascii="Segoe UI" w:eastAsia="Calibri" w:hAnsi="Segoe UI" w:cs="Times New Roman"/>
      <w:sz w:val="18"/>
      <w:lang w:val="en-GB" w:eastAsia="en-US"/>
    </w:rPr>
  </w:style>
  <w:style w:type="paragraph" w:customStyle="1" w:styleId="37407247ECC74999A2D71E3AB833B1F51">
    <w:name w:val="37407247ECC74999A2D71E3AB833B1F51"/>
    <w:rsid w:val="00CE3E90"/>
    <w:pPr>
      <w:spacing w:after="120" w:line="240" w:lineRule="auto"/>
    </w:pPr>
    <w:rPr>
      <w:rFonts w:ascii="Segoe UI" w:eastAsia="Calibri" w:hAnsi="Segoe UI" w:cs="Times New Roman"/>
      <w:sz w:val="18"/>
      <w:lang w:val="en-GB" w:eastAsia="en-US"/>
    </w:rPr>
  </w:style>
  <w:style w:type="paragraph" w:customStyle="1" w:styleId="22B175C3404B44A9A43B094BF92DAB951">
    <w:name w:val="22B175C3404B44A9A43B094BF92DAB951"/>
    <w:rsid w:val="00CE3E90"/>
    <w:pPr>
      <w:spacing w:after="120" w:line="240" w:lineRule="auto"/>
    </w:pPr>
    <w:rPr>
      <w:rFonts w:ascii="Segoe UI" w:eastAsia="Calibri" w:hAnsi="Segoe UI" w:cs="Times New Roman"/>
      <w:sz w:val="18"/>
      <w:lang w:val="en-GB" w:eastAsia="en-US"/>
    </w:rPr>
  </w:style>
  <w:style w:type="paragraph" w:customStyle="1" w:styleId="C9844321701547FF9866D1980FF6BD8B1">
    <w:name w:val="C9844321701547FF9866D1980FF6BD8B1"/>
    <w:rsid w:val="00CE3E90"/>
    <w:pPr>
      <w:spacing w:after="120" w:line="240" w:lineRule="auto"/>
    </w:pPr>
    <w:rPr>
      <w:rFonts w:ascii="Segoe UI" w:eastAsia="Calibri" w:hAnsi="Segoe UI" w:cs="Times New Roman"/>
      <w:sz w:val="18"/>
      <w:lang w:val="en-GB" w:eastAsia="en-US"/>
    </w:rPr>
  </w:style>
  <w:style w:type="paragraph" w:customStyle="1" w:styleId="24C426A274F4481F983310A53D0609551">
    <w:name w:val="24C426A274F4481F983310A53D0609551"/>
    <w:rsid w:val="00CE3E90"/>
    <w:pPr>
      <w:spacing w:after="120" w:line="240" w:lineRule="auto"/>
    </w:pPr>
    <w:rPr>
      <w:rFonts w:ascii="Segoe UI" w:eastAsia="Calibri" w:hAnsi="Segoe UI" w:cs="Times New Roman"/>
      <w:sz w:val="18"/>
      <w:lang w:val="en-GB" w:eastAsia="en-US"/>
    </w:rPr>
  </w:style>
  <w:style w:type="paragraph" w:customStyle="1" w:styleId="8FBAF57E6BA84F08BD238228697456731">
    <w:name w:val="8FBAF57E6BA84F08BD238228697456731"/>
    <w:rsid w:val="00CE3E90"/>
    <w:pPr>
      <w:spacing w:after="120" w:line="240" w:lineRule="auto"/>
    </w:pPr>
    <w:rPr>
      <w:rFonts w:ascii="Segoe UI" w:eastAsia="Calibri" w:hAnsi="Segoe UI" w:cs="Times New Roman"/>
      <w:sz w:val="18"/>
      <w:lang w:val="en-GB" w:eastAsia="en-US"/>
    </w:rPr>
  </w:style>
  <w:style w:type="paragraph" w:customStyle="1" w:styleId="FE4FB1186B084C2DBBBD5BB2FEF436D81">
    <w:name w:val="FE4FB1186B084C2DBBBD5BB2FEF436D81"/>
    <w:rsid w:val="00CE3E90"/>
    <w:pPr>
      <w:spacing w:after="120" w:line="240" w:lineRule="auto"/>
    </w:pPr>
    <w:rPr>
      <w:rFonts w:ascii="Segoe UI" w:eastAsia="Calibri" w:hAnsi="Segoe UI" w:cs="Times New Roman"/>
      <w:sz w:val="18"/>
      <w:lang w:val="en-GB" w:eastAsia="en-US"/>
    </w:rPr>
  </w:style>
  <w:style w:type="paragraph" w:customStyle="1" w:styleId="012A942037044173A13EB187BAF0E3281">
    <w:name w:val="012A942037044173A13EB187BAF0E3281"/>
    <w:rsid w:val="00CE3E90"/>
    <w:pPr>
      <w:spacing w:after="120" w:line="240" w:lineRule="auto"/>
    </w:pPr>
    <w:rPr>
      <w:rFonts w:ascii="Segoe UI" w:eastAsia="Calibri" w:hAnsi="Segoe UI" w:cs="Times New Roman"/>
      <w:sz w:val="18"/>
      <w:lang w:val="en-GB" w:eastAsia="en-US"/>
    </w:rPr>
  </w:style>
  <w:style w:type="paragraph" w:customStyle="1" w:styleId="249849056AC845B38A57C69CABE748851">
    <w:name w:val="249849056AC845B38A57C69CABE748851"/>
    <w:rsid w:val="00CE3E90"/>
    <w:pPr>
      <w:spacing w:after="120" w:line="240" w:lineRule="auto"/>
    </w:pPr>
    <w:rPr>
      <w:rFonts w:ascii="Segoe UI" w:eastAsia="Calibri" w:hAnsi="Segoe UI" w:cs="Times New Roman"/>
      <w:sz w:val="18"/>
      <w:lang w:val="en-GB" w:eastAsia="en-US"/>
    </w:rPr>
  </w:style>
  <w:style w:type="paragraph" w:customStyle="1" w:styleId="8D166B9C477A4894A7166009759CD7131">
    <w:name w:val="8D166B9C477A4894A7166009759CD7131"/>
    <w:rsid w:val="00CE3E90"/>
    <w:pPr>
      <w:spacing w:after="120" w:line="240" w:lineRule="auto"/>
    </w:pPr>
    <w:rPr>
      <w:rFonts w:ascii="Segoe UI" w:eastAsia="Calibri" w:hAnsi="Segoe UI" w:cs="Times New Roman"/>
      <w:sz w:val="18"/>
      <w:lang w:val="en-GB" w:eastAsia="en-US"/>
    </w:rPr>
  </w:style>
  <w:style w:type="paragraph" w:customStyle="1" w:styleId="E038D17207544BEAB7988FD44C0974B41">
    <w:name w:val="E038D17207544BEAB7988FD44C0974B41"/>
    <w:rsid w:val="00CE3E90"/>
    <w:pPr>
      <w:spacing w:after="120" w:line="240" w:lineRule="auto"/>
    </w:pPr>
    <w:rPr>
      <w:rFonts w:ascii="Segoe UI" w:eastAsia="Calibri" w:hAnsi="Segoe UI" w:cs="Times New Roman"/>
      <w:sz w:val="18"/>
      <w:lang w:val="en-GB" w:eastAsia="en-US"/>
    </w:rPr>
  </w:style>
  <w:style w:type="paragraph" w:customStyle="1" w:styleId="F3CBEEA101604C7C84848D6763AE21E51">
    <w:name w:val="F3CBEEA101604C7C84848D6763AE21E51"/>
    <w:rsid w:val="00CE3E90"/>
    <w:pPr>
      <w:spacing w:after="120" w:line="240" w:lineRule="auto"/>
    </w:pPr>
    <w:rPr>
      <w:rFonts w:ascii="Segoe UI" w:eastAsia="Calibri" w:hAnsi="Segoe UI" w:cs="Times New Roman"/>
      <w:sz w:val="18"/>
      <w:lang w:val="en-GB" w:eastAsia="en-US"/>
    </w:rPr>
  </w:style>
  <w:style w:type="paragraph" w:customStyle="1" w:styleId="31E3E34A780047D99611BA7583113FCF1">
    <w:name w:val="31E3E34A780047D99611BA7583113FCF1"/>
    <w:rsid w:val="00CE3E90"/>
    <w:pPr>
      <w:spacing w:after="120" w:line="240" w:lineRule="auto"/>
    </w:pPr>
    <w:rPr>
      <w:rFonts w:ascii="Segoe UI" w:eastAsia="Calibri" w:hAnsi="Segoe UI" w:cs="Times New Roman"/>
      <w:sz w:val="18"/>
      <w:lang w:val="en-GB" w:eastAsia="en-US"/>
    </w:rPr>
  </w:style>
  <w:style w:type="paragraph" w:customStyle="1" w:styleId="311A78A18E7243ED875E82DDEDD8DFC51">
    <w:name w:val="311A78A18E7243ED875E82DDEDD8DFC51"/>
    <w:rsid w:val="00CE3E90"/>
    <w:pPr>
      <w:spacing w:after="120" w:line="240" w:lineRule="auto"/>
    </w:pPr>
    <w:rPr>
      <w:rFonts w:ascii="Segoe UI" w:eastAsia="Calibri" w:hAnsi="Segoe UI" w:cs="Times New Roman"/>
      <w:sz w:val="18"/>
      <w:lang w:val="en-GB" w:eastAsia="en-US"/>
    </w:rPr>
  </w:style>
  <w:style w:type="paragraph" w:customStyle="1" w:styleId="DAFC17FC57504BFDA0B3F250B420E3991">
    <w:name w:val="DAFC17FC57504BFDA0B3F250B420E3991"/>
    <w:rsid w:val="00CE3E90"/>
    <w:pPr>
      <w:spacing w:after="120" w:line="240" w:lineRule="auto"/>
    </w:pPr>
    <w:rPr>
      <w:rFonts w:ascii="Segoe UI" w:eastAsia="Calibri" w:hAnsi="Segoe UI" w:cs="Times New Roman"/>
      <w:sz w:val="18"/>
      <w:lang w:val="en-GB" w:eastAsia="en-US"/>
    </w:rPr>
  </w:style>
  <w:style w:type="paragraph" w:customStyle="1" w:styleId="79D0B83D4CD84A3F8F0A3C564A5500B71">
    <w:name w:val="79D0B83D4CD84A3F8F0A3C564A5500B71"/>
    <w:rsid w:val="00CE3E90"/>
    <w:pPr>
      <w:spacing w:after="120" w:line="240" w:lineRule="auto"/>
    </w:pPr>
    <w:rPr>
      <w:rFonts w:ascii="Segoe UI" w:eastAsia="Calibri" w:hAnsi="Segoe UI" w:cs="Times New Roman"/>
      <w:sz w:val="18"/>
      <w:lang w:val="en-GB" w:eastAsia="en-US"/>
    </w:rPr>
  </w:style>
  <w:style w:type="paragraph" w:customStyle="1" w:styleId="314C3CBA58CC432A9B654C79838EFAB11">
    <w:name w:val="314C3CBA58CC432A9B654C79838EFAB11"/>
    <w:rsid w:val="00CE3E90"/>
    <w:pPr>
      <w:spacing w:after="120" w:line="240" w:lineRule="auto"/>
    </w:pPr>
    <w:rPr>
      <w:rFonts w:ascii="Segoe UI" w:eastAsia="Calibri" w:hAnsi="Segoe UI" w:cs="Times New Roman"/>
      <w:sz w:val="18"/>
      <w:lang w:val="en-GB" w:eastAsia="en-US"/>
    </w:rPr>
  </w:style>
  <w:style w:type="paragraph" w:customStyle="1" w:styleId="46DFFF018C79442A8AD8A19F46812F4D1">
    <w:name w:val="46DFFF018C79442A8AD8A19F46812F4D1"/>
    <w:rsid w:val="00CE3E90"/>
    <w:pPr>
      <w:spacing w:after="120" w:line="240" w:lineRule="auto"/>
    </w:pPr>
    <w:rPr>
      <w:rFonts w:ascii="Segoe UI" w:eastAsia="Calibri" w:hAnsi="Segoe UI" w:cs="Times New Roman"/>
      <w:sz w:val="18"/>
      <w:lang w:val="en-GB" w:eastAsia="en-US"/>
    </w:rPr>
  </w:style>
  <w:style w:type="paragraph" w:customStyle="1" w:styleId="2DA8217BD42C403DA7625B5F024376E21">
    <w:name w:val="2DA8217BD42C403DA7625B5F024376E21"/>
    <w:rsid w:val="00CE3E90"/>
    <w:pPr>
      <w:spacing w:after="120" w:line="240" w:lineRule="auto"/>
    </w:pPr>
    <w:rPr>
      <w:rFonts w:ascii="Segoe UI" w:eastAsia="Calibri" w:hAnsi="Segoe UI" w:cs="Times New Roman"/>
      <w:sz w:val="18"/>
      <w:lang w:val="en-GB" w:eastAsia="en-US"/>
    </w:rPr>
  </w:style>
  <w:style w:type="paragraph" w:customStyle="1" w:styleId="7A233C5141314EEF9BCE3E0EC3CF804C1">
    <w:name w:val="7A233C5141314EEF9BCE3E0EC3CF804C1"/>
    <w:rsid w:val="00CE3E90"/>
    <w:pPr>
      <w:spacing w:after="120" w:line="240" w:lineRule="auto"/>
    </w:pPr>
    <w:rPr>
      <w:rFonts w:ascii="Segoe UI" w:eastAsia="Calibri" w:hAnsi="Segoe UI" w:cs="Times New Roman"/>
      <w:sz w:val="18"/>
      <w:lang w:val="en-GB" w:eastAsia="en-US"/>
    </w:rPr>
  </w:style>
  <w:style w:type="paragraph" w:customStyle="1" w:styleId="E9C7B429E25E4729B99A56D373CE951B1">
    <w:name w:val="E9C7B429E25E4729B99A56D373CE951B1"/>
    <w:rsid w:val="00CE3E90"/>
    <w:pPr>
      <w:spacing w:after="120" w:line="240" w:lineRule="auto"/>
    </w:pPr>
    <w:rPr>
      <w:rFonts w:ascii="Segoe UI" w:eastAsia="Calibri" w:hAnsi="Segoe UI" w:cs="Times New Roman"/>
      <w:sz w:val="18"/>
      <w:lang w:val="en-GB" w:eastAsia="en-US"/>
    </w:rPr>
  </w:style>
  <w:style w:type="paragraph" w:customStyle="1" w:styleId="D63B83AD365E42F6922A41C80B9D27D71">
    <w:name w:val="D63B83AD365E42F6922A41C80B9D27D71"/>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1">
    <w:name w:val="EF3B7040456A46C5B204E2F74BDBBB9E1"/>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1">
    <w:name w:val="AA4D93D6CA6342B8BF929471AED606441"/>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1">
    <w:name w:val="FF59797D74584070B2A788BD8519593C1"/>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1">
    <w:name w:val="0A19C3EE17914AC48A6E5952E156E8121"/>
    <w:rsid w:val="00CE3E90"/>
    <w:pPr>
      <w:spacing w:after="120" w:line="240" w:lineRule="auto"/>
    </w:pPr>
    <w:rPr>
      <w:rFonts w:ascii="Segoe UI" w:eastAsia="Calibri" w:hAnsi="Segoe UI" w:cs="Times New Roman"/>
      <w:sz w:val="18"/>
      <w:lang w:val="en-GB" w:eastAsia="en-US"/>
    </w:rPr>
  </w:style>
  <w:style w:type="paragraph" w:customStyle="1" w:styleId="C24AC7F8B63A4C159905FAE4169F58D71">
    <w:name w:val="C24AC7F8B63A4C159905FAE4169F58D71"/>
    <w:rsid w:val="00CE3E90"/>
    <w:pPr>
      <w:spacing w:after="120" w:line="240" w:lineRule="auto"/>
    </w:pPr>
    <w:rPr>
      <w:rFonts w:ascii="Segoe UI" w:eastAsia="Calibri" w:hAnsi="Segoe UI" w:cs="Times New Roman"/>
      <w:sz w:val="18"/>
      <w:lang w:val="en-GB" w:eastAsia="en-US"/>
    </w:rPr>
  </w:style>
  <w:style w:type="paragraph" w:customStyle="1" w:styleId="9ED0BD44C20C456E9011A9C0E58602E11">
    <w:name w:val="9ED0BD44C20C456E9011A9C0E58602E11"/>
    <w:rsid w:val="00CE3E90"/>
    <w:pPr>
      <w:spacing w:after="120" w:line="240" w:lineRule="auto"/>
    </w:pPr>
    <w:rPr>
      <w:rFonts w:ascii="Segoe UI" w:eastAsia="Calibri" w:hAnsi="Segoe UI" w:cs="Times New Roman"/>
      <w:sz w:val="18"/>
      <w:lang w:val="en-GB" w:eastAsia="en-US"/>
    </w:rPr>
  </w:style>
  <w:style w:type="paragraph" w:customStyle="1" w:styleId="870F663027024EE18031B4429E5447F01">
    <w:name w:val="870F663027024EE18031B4429E5447F01"/>
    <w:rsid w:val="00CE3E90"/>
    <w:pPr>
      <w:spacing w:after="120" w:line="240" w:lineRule="auto"/>
    </w:pPr>
    <w:rPr>
      <w:rFonts w:ascii="Segoe UI" w:eastAsia="Calibri" w:hAnsi="Segoe UI" w:cs="Times New Roman"/>
      <w:sz w:val="18"/>
      <w:lang w:val="en-GB" w:eastAsia="en-US"/>
    </w:rPr>
  </w:style>
  <w:style w:type="paragraph" w:customStyle="1" w:styleId="750855BC915A44C2AE3C2EA82510D7CB1">
    <w:name w:val="750855BC915A44C2AE3C2EA82510D7CB1"/>
    <w:rsid w:val="00CE3E90"/>
    <w:pPr>
      <w:spacing w:after="120" w:line="240" w:lineRule="auto"/>
    </w:pPr>
    <w:rPr>
      <w:rFonts w:ascii="Segoe UI" w:eastAsia="Calibri" w:hAnsi="Segoe UI" w:cs="Times New Roman"/>
      <w:sz w:val="18"/>
      <w:lang w:val="en-GB" w:eastAsia="en-US"/>
    </w:rPr>
  </w:style>
  <w:style w:type="paragraph" w:customStyle="1" w:styleId="21757FF578AA420591A31F7F86C455801">
    <w:name w:val="21757FF578AA420591A31F7F86C455801"/>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1">
    <w:name w:val="4B7F6426867949F6979C685CD1A0AF511"/>
    <w:rsid w:val="00CE3E90"/>
    <w:pPr>
      <w:spacing w:after="120" w:line="240" w:lineRule="auto"/>
    </w:pPr>
    <w:rPr>
      <w:rFonts w:ascii="Segoe UI" w:eastAsia="Calibri" w:hAnsi="Segoe UI" w:cs="Times New Roman"/>
      <w:sz w:val="18"/>
      <w:lang w:val="en-GB" w:eastAsia="en-US"/>
    </w:rPr>
  </w:style>
  <w:style w:type="paragraph" w:customStyle="1" w:styleId="16FBE4405A3D4D439FCB08208309EA771">
    <w:name w:val="16FBE4405A3D4D439FCB08208309EA771"/>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1">
    <w:name w:val="9244F1BB00514EDE932AE1D353AA0F6A1"/>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1">
    <w:name w:val="28678DEF78EA43E6A59F4B6E2A43D2711"/>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1">
    <w:name w:val="E763D932455E49D5BD39D10E508258F11"/>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1">
    <w:name w:val="B948050D80F6485E89D460BEDD7B78291"/>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1">
    <w:name w:val="BDB535CB4D8E4C60872F05013667B7A61"/>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1">
    <w:name w:val="CEF2819171A24ED4984BF79197B76EDF1"/>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1">
    <w:name w:val="5F316BE77FF54E5E8C30A8E5B93A6C5E1"/>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1">
    <w:name w:val="2C2E19946B8D4C1CA96C2F680432C9A11"/>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1">
    <w:name w:val="9DCCC7A7D6C6478E90FD77DC4666BA7E1"/>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1">
    <w:name w:val="8C5EE86F4366463087FA7E519776931F1"/>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1">
    <w:name w:val="6DCC0AE176FA43AF866CAF8DEB4659371"/>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1">
    <w:name w:val="1CB9CDEABC8A49EEA0D5AD4FA034CB6D1"/>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1">
    <w:name w:val="7D92983866B04B26BFE755310EC4EA5A1"/>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1">
    <w:name w:val="E3498CAC4F54412BAFEC928E0F45D3CC1"/>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1">
    <w:name w:val="C2413A4CB8B443BFBC3F98944043741C1"/>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1">
    <w:name w:val="9A620691B9BB4AE5A499012D43CB69F81"/>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1">
    <w:name w:val="CD9BFC4AE7E3413395ECF2A9D2FBDED01"/>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1">
    <w:name w:val="EFCE9C9BD87949879DE60EFD116388DF1"/>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1">
    <w:name w:val="4A3FEC542B5249BF9A0FD4800BB909631"/>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1">
    <w:name w:val="D2ADA10BB571476EAE4CD2D46EB6C9AC1"/>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1">
    <w:name w:val="9AD51B2DB37E481DBC3A604535A87A5F1"/>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1">
    <w:name w:val="3FE43EFB62E14F9ABEABB5611082A45B1"/>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1">
    <w:name w:val="069C87832ADF4A14B377747CFB2F40EA1"/>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1">
    <w:name w:val="41F6E498F4694F4FBBCDCE15D2FCE5691"/>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1">
    <w:name w:val="21ED144F62F9415E8257F89A8E595AC51"/>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1">
    <w:name w:val="94AFBDD3303D4AF4BC5B83F63C498E401"/>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1">
    <w:name w:val="7DDDD56F7EB04FB58008B660095832821"/>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1">
    <w:name w:val="789F5FC8A6FB462D91D5B70915D3730B1"/>
    <w:rsid w:val="00CE3E90"/>
    <w:pPr>
      <w:keepLines/>
      <w:spacing w:after="0" w:line="240" w:lineRule="auto"/>
      <w:jc w:val="both"/>
    </w:pPr>
    <w:rPr>
      <w:rFonts w:ascii="Arial" w:eastAsia="Calibri" w:hAnsi="Arial" w:cs="Arial"/>
      <w:sz w:val="20"/>
      <w:szCs w:val="20"/>
      <w:lang w:val="en-US" w:eastAsia="en-US"/>
    </w:rPr>
  </w:style>
  <w:style w:type="paragraph" w:customStyle="1" w:styleId="47AE2741E4B7486CA8C8DB66FD19F5341">
    <w:name w:val="47AE2741E4B7486CA8C8DB66FD19F5341"/>
    <w:rsid w:val="00CE3E90"/>
    <w:pPr>
      <w:keepLines/>
      <w:spacing w:after="0" w:line="240" w:lineRule="auto"/>
      <w:jc w:val="both"/>
    </w:pPr>
    <w:rPr>
      <w:rFonts w:ascii="Arial" w:eastAsia="Calibri" w:hAnsi="Arial" w:cs="Arial"/>
      <w:sz w:val="20"/>
      <w:szCs w:val="20"/>
      <w:lang w:val="en-US" w:eastAsia="en-US"/>
    </w:rPr>
  </w:style>
  <w:style w:type="paragraph" w:customStyle="1" w:styleId="891297555FC14A038244267A1973314A1">
    <w:name w:val="891297555FC14A038244267A1973314A1"/>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1">
    <w:name w:val="1A8DF5B6CD9B41D2A38478B7F76A4EE91"/>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1">
    <w:name w:val="7641F83FD7364979BF9536F1203AAF151"/>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1">
    <w:name w:val="D875A19C4386440A9DA52107439C2FA11"/>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1">
    <w:name w:val="F9ADCC8CEF0543D1856EB11D518BE0351"/>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1">
    <w:name w:val="8C1AC63EE4274E149C979B904DD165061"/>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1">
    <w:name w:val="907CBB7EF4B349E6B370296976C94C7F1"/>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1">
    <w:name w:val="CC068305A9854F1AB22E1E411CABAE1A1"/>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1">
    <w:name w:val="AD5B632CF4F24F8189D1D82141B3EC7A1"/>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1">
    <w:name w:val="9C6975079B154242A284EBE678A126181"/>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1">
    <w:name w:val="B041ECE821864D2B91752D2524DB5EB91"/>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1">
    <w:name w:val="65A4AF201E0449B3AA912AC3F0459B2B1"/>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1">
    <w:name w:val="6FEDF4CA999E46F8ABFDBF2C66B27A7E1"/>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1">
    <w:name w:val="FE4165A18D014B1BA80BDA8B57932CE31"/>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1">
    <w:name w:val="982AD7DCBE684CD6BD1576B20DC1C3C11"/>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1">
    <w:name w:val="E4BCFB58E94C454E980C180D7B1471BC1"/>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1">
    <w:name w:val="3FCF0C26630A43038E4F0B94DEDD58021"/>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1">
    <w:name w:val="BF19F155EE1746FF8E628F6018AE2DC81"/>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1">
    <w:name w:val="90983F7BAE00476B907582C05AB0A29C1"/>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1">
    <w:name w:val="9FB015D4DFF4421E98363EFBD4CD3AE21"/>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1">
    <w:name w:val="1600F90E760D44C2B1A104A4D8C370BF1"/>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1">
    <w:name w:val="70257F29BFDC40CEA9F89A22384764A81"/>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1">
    <w:name w:val="8DCE12D6EAB84A429045E292E411405E1"/>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1">
    <w:name w:val="470C3D5F5A4F4F52B5AAA4C55B83628E1"/>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1">
    <w:name w:val="61C20E6C3B6040C18E0C05300E38CC971"/>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1">
    <w:name w:val="8C75144BD74D4F6BB89E1D6BD8303CA81"/>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1">
    <w:name w:val="43295222E2C04D07B3151004A3E0BE231"/>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1">
    <w:name w:val="D0C4F217FB3D43BC9E6452D4C03D0D871"/>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1">
    <w:name w:val="A5F2CB0D45A647FD9363F233983A4BAB1"/>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1">
    <w:name w:val="B313F6AF71104F5F9F393F99860E4B051"/>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1">
    <w:name w:val="2F5F0646AACA48C08EA49466D82451771"/>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1">
    <w:name w:val="BB9F70535BFB42368085A1720EF2BFF41"/>
    <w:rsid w:val="00CE3E90"/>
    <w:pPr>
      <w:spacing w:after="120" w:line="240" w:lineRule="auto"/>
    </w:pPr>
    <w:rPr>
      <w:rFonts w:ascii="Segoe UI" w:eastAsia="Calibri" w:hAnsi="Segoe UI" w:cs="Times New Roman"/>
      <w:sz w:val="18"/>
      <w:lang w:val="en-GB" w:eastAsia="en-US"/>
    </w:rPr>
  </w:style>
  <w:style w:type="paragraph" w:customStyle="1" w:styleId="B14B4264162A486CB0AF9DA38C1AAAFB1">
    <w:name w:val="B14B4264162A486CB0AF9DA38C1AAAFB1"/>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1">
    <w:name w:val="6D8F1E0B4CB14E3C99CD27BB286683E81"/>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1">
    <w:name w:val="574EF1073E1D4528BA5BB57D2D0E4E4B1"/>
    <w:rsid w:val="00CE3E90"/>
    <w:pPr>
      <w:spacing w:after="120" w:line="240" w:lineRule="auto"/>
    </w:pPr>
    <w:rPr>
      <w:rFonts w:ascii="Segoe UI" w:eastAsia="Calibri" w:hAnsi="Segoe UI" w:cs="Times New Roman"/>
      <w:sz w:val="18"/>
      <w:lang w:val="en-GB" w:eastAsia="en-US"/>
    </w:rPr>
  </w:style>
  <w:style w:type="paragraph" w:customStyle="1" w:styleId="69C912E2104F402F827EB6F912506A801">
    <w:name w:val="69C912E2104F402F827EB6F912506A801"/>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1">
    <w:name w:val="AB881BCE320F448D9A33757E8060660E1"/>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1">
    <w:name w:val="1B7BED08E51E48BBBA8029D1446538CA1"/>
    <w:rsid w:val="00CE3E90"/>
    <w:pPr>
      <w:spacing w:after="120" w:line="240" w:lineRule="auto"/>
    </w:pPr>
    <w:rPr>
      <w:rFonts w:ascii="Segoe UI" w:eastAsia="Calibri" w:hAnsi="Segoe UI" w:cs="Times New Roman"/>
      <w:sz w:val="18"/>
      <w:lang w:val="en-GB" w:eastAsia="en-US"/>
    </w:rPr>
  </w:style>
  <w:style w:type="paragraph" w:customStyle="1" w:styleId="D3CF05F25BA0463FA2589B2A1A275E381">
    <w:name w:val="D3CF05F25BA0463FA2589B2A1A275E381"/>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1">
    <w:name w:val="FA75ACA8A36D455DBB0C6F458BD8558F1"/>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1">
    <w:name w:val="4D8D4295620746AD8AEE08C139EEEF111"/>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1">
    <w:name w:val="ACEC68968533427FAD51C524969F277C1"/>
    <w:rsid w:val="00CE3E90"/>
    <w:pPr>
      <w:keepLines/>
      <w:spacing w:after="0" w:line="240" w:lineRule="auto"/>
      <w:jc w:val="both"/>
    </w:pPr>
    <w:rPr>
      <w:rFonts w:ascii="Arial" w:eastAsia="Calibri" w:hAnsi="Arial" w:cs="Arial"/>
      <w:sz w:val="20"/>
      <w:szCs w:val="20"/>
      <w:lang w:val="en-US" w:eastAsia="en-US"/>
    </w:rPr>
  </w:style>
  <w:style w:type="paragraph" w:customStyle="1" w:styleId="1892D3C0E19B48689B8827335B12FDB71">
    <w:name w:val="1892D3C0E19B48689B8827335B12FDB71"/>
    <w:rsid w:val="00CE3E90"/>
    <w:pPr>
      <w:keepLines/>
      <w:spacing w:after="0" w:line="240" w:lineRule="auto"/>
      <w:jc w:val="both"/>
    </w:pPr>
    <w:rPr>
      <w:rFonts w:ascii="Arial" w:eastAsia="Calibri" w:hAnsi="Arial" w:cs="Arial"/>
      <w:sz w:val="20"/>
      <w:szCs w:val="20"/>
      <w:lang w:val="en-US" w:eastAsia="en-US"/>
    </w:rPr>
  </w:style>
  <w:style w:type="paragraph" w:customStyle="1" w:styleId="A08D97451041416DB86E36E4A2D7C2D11">
    <w:name w:val="A08D97451041416DB86E36E4A2D7C2D11"/>
    <w:rsid w:val="00CE3E90"/>
    <w:pPr>
      <w:keepLines/>
      <w:spacing w:after="0" w:line="240" w:lineRule="auto"/>
      <w:jc w:val="both"/>
    </w:pPr>
    <w:rPr>
      <w:rFonts w:ascii="Arial" w:eastAsia="Calibri" w:hAnsi="Arial" w:cs="Arial"/>
      <w:sz w:val="20"/>
      <w:szCs w:val="20"/>
      <w:lang w:val="en-US" w:eastAsia="en-US"/>
    </w:rPr>
  </w:style>
  <w:style w:type="paragraph" w:customStyle="1" w:styleId="0146C828DEA44FCA80E38B174A4C12741">
    <w:name w:val="0146C828DEA44FCA80E38B174A4C12741"/>
    <w:rsid w:val="00CE3E90"/>
    <w:pPr>
      <w:keepLines/>
      <w:spacing w:after="0" w:line="240" w:lineRule="auto"/>
      <w:jc w:val="both"/>
    </w:pPr>
    <w:rPr>
      <w:rFonts w:ascii="Arial" w:eastAsia="Calibri" w:hAnsi="Arial" w:cs="Arial"/>
      <w:sz w:val="20"/>
      <w:szCs w:val="20"/>
      <w:lang w:val="en-US" w:eastAsia="en-US"/>
    </w:rPr>
  </w:style>
  <w:style w:type="paragraph" w:customStyle="1" w:styleId="5085F1EC0CB144239AED90135917B60A1">
    <w:name w:val="5085F1EC0CB144239AED90135917B60A1"/>
    <w:rsid w:val="00CE3E90"/>
    <w:pPr>
      <w:keepLines/>
      <w:spacing w:after="0" w:line="240" w:lineRule="auto"/>
      <w:jc w:val="both"/>
    </w:pPr>
    <w:rPr>
      <w:rFonts w:ascii="Arial" w:eastAsia="Calibri" w:hAnsi="Arial" w:cs="Arial"/>
      <w:sz w:val="20"/>
      <w:szCs w:val="20"/>
      <w:lang w:val="en-US" w:eastAsia="en-US"/>
    </w:rPr>
  </w:style>
  <w:style w:type="paragraph" w:customStyle="1" w:styleId="8A0FE9494CFA4573A38E8A6611BBA9171">
    <w:name w:val="8A0FE9494CFA4573A38E8A6611BBA9171"/>
    <w:rsid w:val="00CE3E90"/>
    <w:pPr>
      <w:keepLines/>
      <w:spacing w:after="0" w:line="240" w:lineRule="auto"/>
      <w:jc w:val="both"/>
    </w:pPr>
    <w:rPr>
      <w:rFonts w:ascii="Arial" w:eastAsia="Calibri" w:hAnsi="Arial" w:cs="Arial"/>
      <w:sz w:val="20"/>
      <w:szCs w:val="20"/>
      <w:lang w:val="en-US" w:eastAsia="en-US"/>
    </w:rPr>
  </w:style>
  <w:style w:type="paragraph" w:customStyle="1" w:styleId="8CEFAD7FA76C47A1989A34D26085CF491">
    <w:name w:val="8CEFAD7FA76C47A1989A34D26085CF491"/>
    <w:rsid w:val="00CE3E90"/>
    <w:pPr>
      <w:keepLines/>
      <w:spacing w:after="0" w:line="240" w:lineRule="auto"/>
      <w:jc w:val="both"/>
    </w:pPr>
    <w:rPr>
      <w:rFonts w:ascii="Arial" w:eastAsia="Calibri" w:hAnsi="Arial" w:cs="Arial"/>
      <w:sz w:val="20"/>
      <w:szCs w:val="20"/>
      <w:lang w:val="en-US" w:eastAsia="en-US"/>
    </w:rPr>
  </w:style>
  <w:style w:type="paragraph" w:customStyle="1" w:styleId="446F70D2A856433BB8EFF7BA8D5D970C1">
    <w:name w:val="446F70D2A856433BB8EFF7BA8D5D970C1"/>
    <w:rsid w:val="00CE3E90"/>
    <w:pPr>
      <w:keepLines/>
      <w:spacing w:after="0" w:line="240" w:lineRule="auto"/>
      <w:jc w:val="both"/>
    </w:pPr>
    <w:rPr>
      <w:rFonts w:ascii="Arial" w:eastAsia="Calibri" w:hAnsi="Arial" w:cs="Arial"/>
      <w:sz w:val="20"/>
      <w:szCs w:val="20"/>
      <w:lang w:val="en-US" w:eastAsia="en-US"/>
    </w:rPr>
  </w:style>
  <w:style w:type="paragraph" w:customStyle="1" w:styleId="C9B4CCB2BF7C4FB28ECDB8B5AD47C1561">
    <w:name w:val="C9B4CCB2BF7C4FB28ECDB8B5AD47C1561"/>
    <w:rsid w:val="00CE3E90"/>
    <w:pPr>
      <w:keepLines/>
      <w:spacing w:after="0" w:line="240" w:lineRule="auto"/>
      <w:jc w:val="both"/>
    </w:pPr>
    <w:rPr>
      <w:rFonts w:ascii="Arial" w:eastAsia="Calibri" w:hAnsi="Arial" w:cs="Arial"/>
      <w:sz w:val="20"/>
      <w:szCs w:val="20"/>
      <w:lang w:val="en-US" w:eastAsia="en-US"/>
    </w:rPr>
  </w:style>
  <w:style w:type="paragraph" w:customStyle="1" w:styleId="29E1FEC10A274CE895E4C80F0060C36A1">
    <w:name w:val="29E1FEC10A274CE895E4C80F0060C36A1"/>
    <w:rsid w:val="00CE3E90"/>
    <w:pPr>
      <w:keepLines/>
      <w:spacing w:after="0" w:line="240" w:lineRule="auto"/>
      <w:jc w:val="both"/>
    </w:pPr>
    <w:rPr>
      <w:rFonts w:ascii="Arial" w:eastAsia="Calibri" w:hAnsi="Arial" w:cs="Arial"/>
      <w:sz w:val="20"/>
      <w:szCs w:val="20"/>
      <w:lang w:val="en-US" w:eastAsia="en-US"/>
    </w:rPr>
  </w:style>
  <w:style w:type="paragraph" w:customStyle="1" w:styleId="1359C7E7D29B4C4EA59C45BBA50999361">
    <w:name w:val="1359C7E7D29B4C4EA59C45BBA50999361"/>
    <w:rsid w:val="00CE3E90"/>
    <w:pPr>
      <w:keepLines/>
      <w:spacing w:after="0" w:line="240" w:lineRule="auto"/>
      <w:jc w:val="both"/>
    </w:pPr>
    <w:rPr>
      <w:rFonts w:ascii="Arial" w:eastAsia="Calibri" w:hAnsi="Arial" w:cs="Arial"/>
      <w:sz w:val="20"/>
      <w:szCs w:val="20"/>
      <w:lang w:val="en-US" w:eastAsia="en-US"/>
    </w:rPr>
  </w:style>
  <w:style w:type="paragraph" w:customStyle="1" w:styleId="6F04F052BE8F44D89CF5ACAA08EB579C1">
    <w:name w:val="6F04F052BE8F44D89CF5ACAA08EB579C1"/>
    <w:rsid w:val="00CE3E90"/>
    <w:pPr>
      <w:keepLines/>
      <w:spacing w:after="0" w:line="240" w:lineRule="auto"/>
      <w:jc w:val="both"/>
    </w:pPr>
    <w:rPr>
      <w:rFonts w:ascii="Arial" w:eastAsia="Calibri" w:hAnsi="Arial" w:cs="Arial"/>
      <w:sz w:val="20"/>
      <w:szCs w:val="20"/>
      <w:lang w:val="en-US" w:eastAsia="en-US"/>
    </w:rPr>
  </w:style>
  <w:style w:type="paragraph" w:customStyle="1" w:styleId="9FEE851A2FC94347A51E959ACD659CCF1">
    <w:name w:val="9FEE851A2FC94347A51E959ACD659CCF1"/>
    <w:rsid w:val="00CE3E90"/>
    <w:pPr>
      <w:spacing w:after="120" w:line="240" w:lineRule="auto"/>
    </w:pPr>
    <w:rPr>
      <w:rFonts w:ascii="Segoe UI" w:eastAsia="Calibri" w:hAnsi="Segoe UI" w:cs="Times New Roman"/>
      <w:sz w:val="18"/>
      <w:lang w:val="en-GB" w:eastAsia="en-US"/>
    </w:rPr>
  </w:style>
  <w:style w:type="paragraph" w:customStyle="1" w:styleId="452A5F17F085491AB2A0BE9CA1A1E9FF1">
    <w:name w:val="452A5F17F085491AB2A0BE9CA1A1E9FF1"/>
    <w:rsid w:val="00CE3E90"/>
    <w:pPr>
      <w:spacing w:after="120" w:line="240" w:lineRule="auto"/>
    </w:pPr>
    <w:rPr>
      <w:rFonts w:ascii="Segoe UI" w:eastAsia="Calibri" w:hAnsi="Segoe UI" w:cs="Times New Roman"/>
      <w:sz w:val="18"/>
      <w:lang w:val="en-GB" w:eastAsia="en-US"/>
    </w:rPr>
  </w:style>
  <w:style w:type="paragraph" w:customStyle="1" w:styleId="ED0CF9B2D81441FFAAFADEE16F2D920C1">
    <w:name w:val="ED0CF9B2D81441FFAAFADEE16F2D920C1"/>
    <w:rsid w:val="00CE3E90"/>
    <w:pPr>
      <w:spacing w:after="120" w:line="240" w:lineRule="auto"/>
    </w:pPr>
    <w:rPr>
      <w:rFonts w:ascii="Segoe UI" w:eastAsia="Calibri" w:hAnsi="Segoe UI" w:cs="Times New Roman"/>
      <w:sz w:val="18"/>
      <w:lang w:val="en-GB" w:eastAsia="en-US"/>
    </w:rPr>
  </w:style>
  <w:style w:type="paragraph" w:customStyle="1" w:styleId="765AB0A183574A99987173FA9757DC481">
    <w:name w:val="765AB0A183574A99987173FA9757DC481"/>
    <w:rsid w:val="00CE3E90"/>
    <w:pPr>
      <w:keepLines/>
      <w:spacing w:after="0" w:line="240" w:lineRule="auto"/>
      <w:jc w:val="both"/>
    </w:pPr>
    <w:rPr>
      <w:rFonts w:ascii="Arial" w:eastAsia="Calibri" w:hAnsi="Arial" w:cs="Arial"/>
      <w:sz w:val="20"/>
      <w:szCs w:val="20"/>
      <w:lang w:val="en-US" w:eastAsia="en-US"/>
    </w:rPr>
  </w:style>
  <w:style w:type="paragraph" w:customStyle="1" w:styleId="589B66DF16C94A77B57F45B62456B7C31">
    <w:name w:val="589B66DF16C94A77B57F45B62456B7C31"/>
    <w:rsid w:val="00CE3E90"/>
    <w:pPr>
      <w:keepLines/>
      <w:spacing w:after="0" w:line="240" w:lineRule="auto"/>
      <w:jc w:val="both"/>
    </w:pPr>
    <w:rPr>
      <w:rFonts w:ascii="Arial" w:eastAsia="Calibri" w:hAnsi="Arial" w:cs="Arial"/>
      <w:sz w:val="20"/>
      <w:szCs w:val="20"/>
      <w:lang w:val="en-US" w:eastAsia="en-US"/>
    </w:rPr>
  </w:style>
  <w:style w:type="paragraph" w:customStyle="1" w:styleId="79DE268CA7CF4B4CB58AA6DC09E4A2471">
    <w:name w:val="79DE268CA7CF4B4CB58AA6DC09E4A2471"/>
    <w:rsid w:val="00CE3E90"/>
    <w:pPr>
      <w:spacing w:after="120" w:line="240" w:lineRule="auto"/>
    </w:pPr>
    <w:rPr>
      <w:rFonts w:ascii="Segoe UI" w:eastAsia="Calibri" w:hAnsi="Segoe UI" w:cs="Times New Roman"/>
      <w:sz w:val="18"/>
      <w:lang w:val="en-GB" w:eastAsia="en-US"/>
    </w:rPr>
  </w:style>
  <w:style w:type="paragraph" w:customStyle="1" w:styleId="57893501C91E4C59AB9854377DEC5C341">
    <w:name w:val="57893501C91E4C59AB9854377DEC5C341"/>
    <w:rsid w:val="00CE3E90"/>
    <w:pPr>
      <w:spacing w:after="120" w:line="240" w:lineRule="auto"/>
    </w:pPr>
    <w:rPr>
      <w:rFonts w:ascii="Segoe UI" w:eastAsia="Calibri" w:hAnsi="Segoe UI" w:cs="Times New Roman"/>
      <w:sz w:val="18"/>
      <w:lang w:val="en-GB" w:eastAsia="en-US"/>
    </w:rPr>
  </w:style>
  <w:style w:type="paragraph" w:customStyle="1" w:styleId="66C89F2F12554B1EB9351F8AE9A433381">
    <w:name w:val="66C89F2F12554B1EB9351F8AE9A433381"/>
    <w:rsid w:val="00CE3E90"/>
    <w:pPr>
      <w:spacing w:after="120" w:line="240" w:lineRule="auto"/>
    </w:pPr>
    <w:rPr>
      <w:rFonts w:ascii="Segoe UI" w:eastAsia="Calibri" w:hAnsi="Segoe UI" w:cs="Times New Roman"/>
      <w:sz w:val="18"/>
      <w:lang w:val="en-GB" w:eastAsia="en-US"/>
    </w:rPr>
  </w:style>
  <w:style w:type="paragraph" w:customStyle="1" w:styleId="3D3D7068CA2C46CF98F5E3ACEDC24BF01">
    <w:name w:val="3D3D7068CA2C46CF98F5E3ACEDC24BF01"/>
    <w:rsid w:val="00CE3E90"/>
    <w:pPr>
      <w:spacing w:after="120" w:line="240" w:lineRule="auto"/>
    </w:pPr>
    <w:rPr>
      <w:rFonts w:ascii="Segoe UI" w:eastAsia="Calibri" w:hAnsi="Segoe UI" w:cs="Times New Roman"/>
      <w:sz w:val="18"/>
      <w:lang w:val="en-GB" w:eastAsia="en-US"/>
    </w:rPr>
  </w:style>
  <w:style w:type="paragraph" w:customStyle="1" w:styleId="C48CAD1018B94BB98C67112541D766E71">
    <w:name w:val="C48CAD1018B94BB98C67112541D766E71"/>
    <w:rsid w:val="00CE3E90"/>
    <w:pPr>
      <w:spacing w:after="120" w:line="240" w:lineRule="auto"/>
    </w:pPr>
    <w:rPr>
      <w:rFonts w:ascii="Segoe UI" w:eastAsia="Calibri" w:hAnsi="Segoe UI" w:cs="Times New Roman"/>
      <w:sz w:val="18"/>
      <w:lang w:val="en-GB" w:eastAsia="en-US"/>
    </w:rPr>
  </w:style>
  <w:style w:type="paragraph" w:customStyle="1" w:styleId="09A5F256D03242B594628A5BF005472F1">
    <w:name w:val="09A5F256D03242B594628A5BF005472F1"/>
    <w:rsid w:val="00CE3E90"/>
    <w:pPr>
      <w:spacing w:after="120" w:line="240" w:lineRule="auto"/>
    </w:pPr>
    <w:rPr>
      <w:rFonts w:ascii="Segoe UI" w:eastAsia="Calibri" w:hAnsi="Segoe UI" w:cs="Times New Roman"/>
      <w:sz w:val="18"/>
      <w:lang w:val="en-GB" w:eastAsia="en-US"/>
    </w:rPr>
  </w:style>
  <w:style w:type="paragraph" w:customStyle="1" w:styleId="389AF42E07FE4A52BD5E1710FFD41AAD1">
    <w:name w:val="389AF42E07FE4A52BD5E1710FFD41AAD1"/>
    <w:rsid w:val="00CE3E90"/>
    <w:pPr>
      <w:spacing w:after="120" w:line="240" w:lineRule="auto"/>
    </w:pPr>
    <w:rPr>
      <w:rFonts w:ascii="Segoe UI" w:eastAsia="Calibri" w:hAnsi="Segoe UI" w:cs="Times New Roman"/>
      <w:sz w:val="18"/>
      <w:lang w:val="en-GB" w:eastAsia="en-US"/>
    </w:rPr>
  </w:style>
  <w:style w:type="paragraph" w:customStyle="1" w:styleId="88FD834562E8428BA99E50CAE4568B771">
    <w:name w:val="88FD834562E8428BA99E50CAE4568B771"/>
    <w:rsid w:val="00CE3E90"/>
    <w:pPr>
      <w:spacing w:after="120" w:line="240" w:lineRule="auto"/>
    </w:pPr>
    <w:rPr>
      <w:rFonts w:ascii="Segoe UI" w:eastAsia="Calibri" w:hAnsi="Segoe UI" w:cs="Times New Roman"/>
      <w:sz w:val="18"/>
      <w:lang w:val="en-GB" w:eastAsia="en-US"/>
    </w:rPr>
  </w:style>
  <w:style w:type="paragraph" w:customStyle="1" w:styleId="F3D482A7ECC8455894E3A6FEC07E54781">
    <w:name w:val="F3D482A7ECC8455894E3A6FEC07E54781"/>
    <w:rsid w:val="00CE3E90"/>
    <w:pPr>
      <w:spacing w:after="120" w:line="240" w:lineRule="auto"/>
    </w:pPr>
    <w:rPr>
      <w:rFonts w:ascii="Segoe UI" w:eastAsia="Calibri" w:hAnsi="Segoe UI" w:cs="Times New Roman"/>
      <w:sz w:val="18"/>
      <w:lang w:val="en-GB" w:eastAsia="en-US"/>
    </w:rPr>
  </w:style>
  <w:style w:type="paragraph" w:customStyle="1" w:styleId="DF81CCF1F1104317A6D8D1EB1650AAA91">
    <w:name w:val="DF81CCF1F1104317A6D8D1EB1650AAA91"/>
    <w:rsid w:val="00CE3E90"/>
    <w:pPr>
      <w:spacing w:after="120" w:line="240" w:lineRule="auto"/>
    </w:pPr>
    <w:rPr>
      <w:rFonts w:ascii="Segoe UI" w:eastAsia="Calibri" w:hAnsi="Segoe UI" w:cs="Times New Roman"/>
      <w:sz w:val="18"/>
      <w:lang w:val="en-GB" w:eastAsia="en-US"/>
    </w:rPr>
  </w:style>
  <w:style w:type="paragraph" w:customStyle="1" w:styleId="173BB58549EC4E22B507A786673F42161">
    <w:name w:val="173BB58549EC4E22B507A786673F42161"/>
    <w:rsid w:val="00CE3E90"/>
    <w:pPr>
      <w:keepLines/>
      <w:spacing w:after="0" w:line="240" w:lineRule="auto"/>
      <w:jc w:val="both"/>
    </w:pPr>
    <w:rPr>
      <w:rFonts w:ascii="Arial" w:eastAsia="Calibri" w:hAnsi="Arial" w:cs="Arial"/>
      <w:sz w:val="20"/>
      <w:szCs w:val="20"/>
      <w:lang w:val="en-US" w:eastAsia="en-US"/>
    </w:rPr>
  </w:style>
  <w:style w:type="paragraph" w:customStyle="1" w:styleId="BE25C0A1028E45DA9DC1E422393C04291">
    <w:name w:val="BE25C0A1028E45DA9DC1E422393C04291"/>
    <w:rsid w:val="00CE3E90"/>
    <w:pPr>
      <w:keepLines/>
      <w:spacing w:after="0" w:line="240" w:lineRule="auto"/>
      <w:jc w:val="both"/>
    </w:pPr>
    <w:rPr>
      <w:rFonts w:ascii="Arial" w:eastAsia="Calibri" w:hAnsi="Arial" w:cs="Arial"/>
      <w:sz w:val="20"/>
      <w:szCs w:val="20"/>
      <w:lang w:val="en-US" w:eastAsia="en-US"/>
    </w:rPr>
  </w:style>
  <w:style w:type="paragraph" w:customStyle="1" w:styleId="8857E378786247EC9AC241462DEF93A81">
    <w:name w:val="8857E378786247EC9AC241462DEF93A81"/>
    <w:rsid w:val="00CE3E90"/>
    <w:pPr>
      <w:keepLines/>
      <w:spacing w:after="0" w:line="240" w:lineRule="auto"/>
      <w:jc w:val="both"/>
    </w:pPr>
    <w:rPr>
      <w:rFonts w:ascii="Arial" w:eastAsia="Calibri" w:hAnsi="Arial" w:cs="Arial"/>
      <w:sz w:val="20"/>
      <w:szCs w:val="20"/>
      <w:lang w:val="en-US" w:eastAsia="en-US"/>
    </w:rPr>
  </w:style>
  <w:style w:type="paragraph" w:customStyle="1" w:styleId="1219D5672A07417E9B6BAD930BBF4F341">
    <w:name w:val="1219D5672A07417E9B6BAD930BBF4F341"/>
    <w:rsid w:val="00CE3E90"/>
    <w:pPr>
      <w:keepLines/>
      <w:spacing w:after="0" w:line="240" w:lineRule="auto"/>
      <w:jc w:val="both"/>
    </w:pPr>
    <w:rPr>
      <w:rFonts w:ascii="Arial" w:eastAsia="Calibri" w:hAnsi="Arial" w:cs="Arial"/>
      <w:sz w:val="20"/>
      <w:szCs w:val="20"/>
      <w:lang w:val="en-US" w:eastAsia="en-US"/>
    </w:rPr>
  </w:style>
  <w:style w:type="paragraph" w:customStyle="1" w:styleId="25595DCB87D7407EAB5A0E2DC289A0A41">
    <w:name w:val="25595DCB87D7407EAB5A0E2DC289A0A41"/>
    <w:rsid w:val="00CE3E90"/>
    <w:pPr>
      <w:keepLines/>
      <w:spacing w:after="0" w:line="240" w:lineRule="auto"/>
      <w:jc w:val="both"/>
    </w:pPr>
    <w:rPr>
      <w:rFonts w:ascii="Arial" w:eastAsia="Calibri" w:hAnsi="Arial" w:cs="Arial"/>
      <w:sz w:val="20"/>
      <w:szCs w:val="20"/>
      <w:lang w:val="en-US" w:eastAsia="en-US"/>
    </w:rPr>
  </w:style>
  <w:style w:type="paragraph" w:customStyle="1" w:styleId="D92A415C17CA438BBC748CAA0B31D0E61">
    <w:name w:val="D92A415C17CA438BBC748CAA0B31D0E61"/>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1">
    <w:name w:val="37D67CBEF4CB45F3B32F9BC1A01273BE1"/>
    <w:rsid w:val="00CE3E90"/>
    <w:pPr>
      <w:keepLines/>
      <w:spacing w:after="0" w:line="240" w:lineRule="auto"/>
      <w:jc w:val="both"/>
    </w:pPr>
    <w:rPr>
      <w:rFonts w:ascii="Arial" w:eastAsia="Calibri" w:hAnsi="Arial" w:cs="Arial"/>
      <w:sz w:val="20"/>
      <w:szCs w:val="20"/>
      <w:lang w:val="en-US" w:eastAsia="en-US"/>
    </w:rPr>
  </w:style>
  <w:style w:type="paragraph" w:customStyle="1" w:styleId="C226EFA77ECB4521873745BDF564AC141">
    <w:name w:val="C226EFA77ECB4521873745BDF564AC141"/>
    <w:rsid w:val="00CE3E90"/>
    <w:pPr>
      <w:keepLines/>
      <w:spacing w:after="0" w:line="240" w:lineRule="auto"/>
      <w:jc w:val="both"/>
    </w:pPr>
    <w:rPr>
      <w:rFonts w:ascii="Arial" w:eastAsia="Calibri" w:hAnsi="Arial" w:cs="Arial"/>
      <w:sz w:val="20"/>
      <w:szCs w:val="20"/>
      <w:lang w:val="en-US" w:eastAsia="en-US"/>
    </w:rPr>
  </w:style>
  <w:style w:type="paragraph" w:customStyle="1" w:styleId="DDCD17EB24FE4DC6AA59806C990E1FD21">
    <w:name w:val="DDCD17EB24FE4DC6AA59806C990E1FD21"/>
    <w:rsid w:val="00CE3E90"/>
    <w:pPr>
      <w:keepLines/>
      <w:spacing w:after="0" w:line="240" w:lineRule="auto"/>
      <w:jc w:val="both"/>
    </w:pPr>
    <w:rPr>
      <w:rFonts w:ascii="Arial" w:eastAsia="Calibri" w:hAnsi="Arial" w:cs="Arial"/>
      <w:sz w:val="20"/>
      <w:szCs w:val="20"/>
      <w:lang w:val="en-US" w:eastAsia="en-US"/>
    </w:rPr>
  </w:style>
  <w:style w:type="paragraph" w:customStyle="1" w:styleId="2F11B5F8B38B4796994EBDA045B3E7F91">
    <w:name w:val="2F11B5F8B38B4796994EBDA045B3E7F91"/>
    <w:rsid w:val="00CE3E90"/>
    <w:pPr>
      <w:keepLines/>
      <w:spacing w:after="0" w:line="240" w:lineRule="auto"/>
      <w:jc w:val="both"/>
    </w:pPr>
    <w:rPr>
      <w:rFonts w:ascii="Arial" w:eastAsia="Calibri" w:hAnsi="Arial" w:cs="Arial"/>
      <w:sz w:val="20"/>
      <w:szCs w:val="20"/>
      <w:lang w:val="en-US" w:eastAsia="en-US"/>
    </w:rPr>
  </w:style>
  <w:style w:type="paragraph" w:customStyle="1" w:styleId="549C8B4B8E884CA085D1840B34E722961">
    <w:name w:val="549C8B4B8E884CA085D1840B34E722961"/>
    <w:rsid w:val="00CE3E90"/>
    <w:pPr>
      <w:keepLines/>
      <w:spacing w:after="0" w:line="240" w:lineRule="auto"/>
      <w:jc w:val="both"/>
    </w:pPr>
    <w:rPr>
      <w:rFonts w:ascii="Arial" w:eastAsia="Calibri" w:hAnsi="Arial" w:cs="Arial"/>
      <w:sz w:val="20"/>
      <w:szCs w:val="20"/>
      <w:lang w:val="en-US" w:eastAsia="en-US"/>
    </w:rPr>
  </w:style>
  <w:style w:type="paragraph" w:customStyle="1" w:styleId="08F299137284400A9B3FFD04EBA906C41">
    <w:name w:val="08F299137284400A9B3FFD04EBA906C41"/>
    <w:rsid w:val="00CE3E90"/>
    <w:pPr>
      <w:keepLines/>
      <w:spacing w:after="0" w:line="240" w:lineRule="auto"/>
      <w:jc w:val="both"/>
    </w:pPr>
    <w:rPr>
      <w:rFonts w:ascii="Arial" w:eastAsia="Calibri" w:hAnsi="Arial" w:cs="Arial"/>
      <w:sz w:val="20"/>
      <w:szCs w:val="20"/>
      <w:lang w:val="en-US" w:eastAsia="en-US"/>
    </w:rPr>
  </w:style>
  <w:style w:type="paragraph" w:customStyle="1" w:styleId="99C9D7295AE349D7BE5EF8A25B93194B1">
    <w:name w:val="99C9D7295AE349D7BE5EF8A25B93194B1"/>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1">
    <w:name w:val="21A12E81928E4F518CE5DBECA3D7D7451"/>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1">
    <w:name w:val="CCDAE8959BCD4ED082FEFB20BE60237E1"/>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1">
    <w:name w:val="73B7468FC2494A63B77B7F19743795B91"/>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1">
    <w:name w:val="6340AB256B2644328EA77024529D5EBF1"/>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1">
    <w:name w:val="600A34A50F8D4F03ACE7FB651E130F3A1"/>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1">
    <w:name w:val="B155B9E03E284CE593F3EA03E6C40C781"/>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1">
    <w:name w:val="6A1F206E327E44419791314260D7251C1"/>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1">
    <w:name w:val="AC181BBDC9BF460DA39EAC5F7AD343861"/>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1">
    <w:name w:val="89D94B2927384CF4B202C7241B6CCB3B1"/>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1">
    <w:name w:val="429873E7F6434B319FE7194D4B7E23B51"/>
    <w:rsid w:val="00CE3E90"/>
    <w:pPr>
      <w:spacing w:after="120" w:line="240" w:lineRule="auto"/>
    </w:pPr>
    <w:rPr>
      <w:rFonts w:ascii="Segoe UI" w:eastAsia="Calibri" w:hAnsi="Segoe UI" w:cs="Times New Roman"/>
      <w:sz w:val="18"/>
      <w:lang w:val="en-GB" w:eastAsia="en-US"/>
    </w:rPr>
  </w:style>
  <w:style w:type="paragraph" w:customStyle="1" w:styleId="7EA81CB028614AA58EBF5E9F67AD83651">
    <w:name w:val="7EA81CB028614AA58EBF5E9F67AD83651"/>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1">
    <w:name w:val="EE071A5CAEB4403BA9AF2A86BCC9271A1"/>
    <w:rsid w:val="00CE3E90"/>
    <w:pPr>
      <w:spacing w:after="120" w:line="240" w:lineRule="auto"/>
    </w:pPr>
    <w:rPr>
      <w:rFonts w:ascii="Segoe UI" w:eastAsia="Calibri" w:hAnsi="Segoe UI" w:cs="Times New Roman"/>
      <w:sz w:val="18"/>
      <w:lang w:val="en-GB" w:eastAsia="en-US"/>
    </w:rPr>
  </w:style>
  <w:style w:type="paragraph" w:customStyle="1" w:styleId="790FDF73596B43C68A5D36D95C6F21A11">
    <w:name w:val="790FDF73596B43C68A5D36D95C6F21A11"/>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1">
    <w:name w:val="79BC43862DAA4CEEAEC9444570EFE05C1"/>
    <w:rsid w:val="00CE3E90"/>
    <w:pPr>
      <w:spacing w:after="120" w:line="240" w:lineRule="auto"/>
    </w:pPr>
    <w:rPr>
      <w:rFonts w:ascii="Segoe UI" w:eastAsia="Calibri" w:hAnsi="Segoe UI" w:cs="Times New Roman"/>
      <w:sz w:val="18"/>
      <w:lang w:val="en-GB" w:eastAsia="en-US"/>
    </w:rPr>
  </w:style>
  <w:style w:type="paragraph" w:customStyle="1" w:styleId="67C833FCB5D94C4DB31FCB36588747301">
    <w:name w:val="67C833FCB5D94C4DB31FCB36588747301"/>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1">
    <w:name w:val="5A737988A1614669B1C4EB173CA5CC5B1"/>
    <w:rsid w:val="00CE3E90"/>
    <w:pPr>
      <w:spacing w:after="120" w:line="240" w:lineRule="auto"/>
    </w:pPr>
    <w:rPr>
      <w:rFonts w:ascii="Segoe UI" w:eastAsia="Calibri" w:hAnsi="Segoe UI" w:cs="Times New Roman"/>
      <w:sz w:val="18"/>
      <w:lang w:val="en-GB" w:eastAsia="en-US"/>
    </w:rPr>
  </w:style>
  <w:style w:type="paragraph" w:customStyle="1" w:styleId="13654AD35F374397A0D16DC154F993071">
    <w:name w:val="13654AD35F374397A0D16DC154F993071"/>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1">
    <w:name w:val="D9BA4C5DBCE8464E9560808D64E5CC7E1"/>
    <w:rsid w:val="00CE3E90"/>
    <w:pPr>
      <w:spacing w:after="120" w:line="240" w:lineRule="auto"/>
    </w:pPr>
    <w:rPr>
      <w:rFonts w:ascii="Segoe UI" w:eastAsia="Calibri" w:hAnsi="Segoe UI" w:cs="Times New Roman"/>
      <w:sz w:val="18"/>
      <w:lang w:val="en-GB" w:eastAsia="en-US"/>
    </w:rPr>
  </w:style>
  <w:style w:type="paragraph" w:customStyle="1" w:styleId="243B25D6CE9944C49940442B58EDF5141">
    <w:name w:val="243B25D6CE9944C49940442B58EDF5141"/>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1">
    <w:name w:val="E5B3486AB3894C16B24C00FB99318BAB1"/>
    <w:rsid w:val="00CE3E90"/>
    <w:pPr>
      <w:spacing w:after="120" w:line="240" w:lineRule="auto"/>
    </w:pPr>
    <w:rPr>
      <w:rFonts w:ascii="Segoe UI" w:eastAsia="Calibri" w:hAnsi="Segoe UI" w:cs="Times New Roman"/>
      <w:sz w:val="18"/>
      <w:lang w:val="en-GB" w:eastAsia="en-US"/>
    </w:rPr>
  </w:style>
  <w:style w:type="paragraph" w:customStyle="1" w:styleId="0D87AA9E26D2478B854906F96032C3A21">
    <w:name w:val="0D87AA9E26D2478B854906F96032C3A21"/>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1">
    <w:name w:val="541F2B23CE9D49F38D0D10279F7A7B9A1"/>
    <w:rsid w:val="00CE3E90"/>
    <w:pPr>
      <w:spacing w:after="120" w:line="240" w:lineRule="auto"/>
    </w:pPr>
    <w:rPr>
      <w:rFonts w:ascii="Segoe UI" w:eastAsia="Calibri" w:hAnsi="Segoe UI" w:cs="Times New Roman"/>
      <w:sz w:val="18"/>
      <w:lang w:val="en-GB" w:eastAsia="en-US"/>
    </w:rPr>
  </w:style>
  <w:style w:type="paragraph" w:customStyle="1" w:styleId="975314C38B5D40E79E6F282F5C70D9601">
    <w:name w:val="975314C38B5D40E79E6F282F5C70D9601"/>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1">
    <w:name w:val="4F06A76A22BE4BBE9F6C5E57FAAB216F1"/>
    <w:rsid w:val="00CE3E90"/>
    <w:pPr>
      <w:spacing w:after="120" w:line="240" w:lineRule="auto"/>
    </w:pPr>
    <w:rPr>
      <w:rFonts w:ascii="Segoe UI" w:eastAsia="Calibri" w:hAnsi="Segoe UI" w:cs="Times New Roman"/>
      <w:sz w:val="18"/>
      <w:lang w:val="en-GB" w:eastAsia="en-US"/>
    </w:rPr>
  </w:style>
  <w:style w:type="paragraph" w:customStyle="1" w:styleId="02079F18CACB43DFA7E8C0BBA1316CAE1">
    <w:name w:val="02079F18CACB43DFA7E8C0BBA1316CAE1"/>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1">
    <w:name w:val="3AF4A67CCD3F415C8434C8E3EC2FE8FE1"/>
    <w:rsid w:val="00CE3E90"/>
    <w:pPr>
      <w:spacing w:after="120" w:line="240" w:lineRule="auto"/>
    </w:pPr>
    <w:rPr>
      <w:rFonts w:ascii="Segoe UI" w:eastAsia="Calibri" w:hAnsi="Segoe UI" w:cs="Times New Roman"/>
      <w:sz w:val="18"/>
      <w:lang w:val="en-GB" w:eastAsia="en-US"/>
    </w:rPr>
  </w:style>
  <w:style w:type="paragraph" w:customStyle="1" w:styleId="244A8B5605C34E33BCABCA3C26D90CB01">
    <w:name w:val="244A8B5605C34E33BCABCA3C26D90CB01"/>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1">
    <w:name w:val="681BA5A4A9114FFB961A48DB76CC13AE1"/>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1">
    <w:name w:val="3A3A7621A0C0466D8F9731A11777AC241"/>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1">
    <w:name w:val="70558C0000484B3EB75126ACD1CA3CF31"/>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1">
    <w:name w:val="1928A0DC26A94387895D476E86D284CB1"/>
    <w:rsid w:val="00CE3E90"/>
    <w:pPr>
      <w:spacing w:after="120" w:line="240" w:lineRule="auto"/>
    </w:pPr>
    <w:rPr>
      <w:rFonts w:ascii="Segoe UI" w:eastAsia="Calibri" w:hAnsi="Segoe UI" w:cs="Times New Roman"/>
      <w:sz w:val="18"/>
      <w:lang w:val="en-GB" w:eastAsia="en-US"/>
    </w:rPr>
  </w:style>
  <w:style w:type="paragraph" w:customStyle="1" w:styleId="DC1BDB9FD37A4E54BA45B4A943C42BDB1">
    <w:name w:val="DC1BDB9FD37A4E54BA45B4A943C42BDB1"/>
    <w:rsid w:val="00CE3E90"/>
    <w:pPr>
      <w:spacing w:after="120" w:line="240" w:lineRule="auto"/>
    </w:pPr>
    <w:rPr>
      <w:rFonts w:ascii="Segoe UI" w:eastAsia="Calibri" w:hAnsi="Segoe UI" w:cs="Times New Roman"/>
      <w:sz w:val="18"/>
      <w:lang w:val="en-GB" w:eastAsia="en-US"/>
    </w:rPr>
  </w:style>
  <w:style w:type="paragraph" w:customStyle="1" w:styleId="A2A4BC623A99486BB4BC27ED943C46B51">
    <w:name w:val="A2A4BC623A99486BB4BC27ED943C46B51"/>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1">
    <w:name w:val="D2E98EBC32944F96B5D1A009D917AB371"/>
    <w:rsid w:val="00CE3E90"/>
    <w:pPr>
      <w:spacing w:after="120" w:line="240" w:lineRule="auto"/>
    </w:pPr>
    <w:rPr>
      <w:rFonts w:ascii="Segoe UI" w:eastAsia="Calibri" w:hAnsi="Segoe UI" w:cs="Times New Roman"/>
      <w:sz w:val="18"/>
      <w:lang w:val="en-GB" w:eastAsia="en-US"/>
    </w:rPr>
  </w:style>
  <w:style w:type="paragraph" w:customStyle="1" w:styleId="7F0978013BE348928597C6F89537F8841">
    <w:name w:val="7F0978013BE348928597C6F89537F8841"/>
    <w:rsid w:val="00CE3E90"/>
    <w:pPr>
      <w:spacing w:after="120" w:line="240" w:lineRule="auto"/>
    </w:pPr>
    <w:rPr>
      <w:rFonts w:ascii="Segoe UI" w:eastAsia="Calibri" w:hAnsi="Segoe UI" w:cs="Times New Roman"/>
      <w:sz w:val="18"/>
      <w:lang w:val="en-GB" w:eastAsia="en-US"/>
    </w:rPr>
  </w:style>
  <w:style w:type="paragraph" w:customStyle="1" w:styleId="8B4DCBE52F8E4272BAA8E4EEE5AD024D1">
    <w:name w:val="8B4DCBE52F8E4272BAA8E4EEE5AD024D1"/>
    <w:rsid w:val="00CE3E90"/>
    <w:pPr>
      <w:spacing w:after="120" w:line="240" w:lineRule="auto"/>
    </w:pPr>
    <w:rPr>
      <w:rFonts w:ascii="Segoe UI" w:eastAsia="Calibri" w:hAnsi="Segoe UI" w:cs="Times New Roman"/>
      <w:sz w:val="18"/>
      <w:lang w:val="en-GB" w:eastAsia="en-US"/>
    </w:rPr>
  </w:style>
  <w:style w:type="paragraph" w:customStyle="1" w:styleId="C956945C0EB549A888887CAE6D25C13E1">
    <w:name w:val="C956945C0EB549A888887CAE6D25C13E1"/>
    <w:rsid w:val="00CE3E90"/>
    <w:pPr>
      <w:spacing w:after="120" w:line="240" w:lineRule="auto"/>
    </w:pPr>
    <w:rPr>
      <w:rFonts w:ascii="Segoe UI" w:eastAsia="Calibri" w:hAnsi="Segoe UI" w:cs="Times New Roman"/>
      <w:sz w:val="18"/>
      <w:lang w:val="en-GB" w:eastAsia="en-US"/>
    </w:rPr>
  </w:style>
  <w:style w:type="paragraph" w:customStyle="1" w:styleId="7A2A42B1469F458F9EECD47B3E5BB57D1">
    <w:name w:val="7A2A42B1469F458F9EECD47B3E5BB57D1"/>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1">
    <w:name w:val="211AB451A23B4E778848207E1A9C9A091"/>
    <w:rsid w:val="00CE3E90"/>
    <w:pPr>
      <w:spacing w:after="120" w:line="240" w:lineRule="auto"/>
    </w:pPr>
    <w:rPr>
      <w:rFonts w:ascii="Segoe UI" w:eastAsia="Calibri" w:hAnsi="Segoe UI" w:cs="Times New Roman"/>
      <w:sz w:val="18"/>
      <w:lang w:val="en-GB" w:eastAsia="en-US"/>
    </w:rPr>
  </w:style>
  <w:style w:type="paragraph" w:customStyle="1" w:styleId="80E6A4C93FFD49158514D122B5D09A6F1">
    <w:name w:val="80E6A4C93FFD49158514D122B5D09A6F1"/>
    <w:rsid w:val="00CE3E90"/>
    <w:pPr>
      <w:spacing w:after="120" w:line="240" w:lineRule="auto"/>
    </w:pPr>
    <w:rPr>
      <w:rFonts w:ascii="Segoe UI" w:eastAsia="Calibri" w:hAnsi="Segoe UI" w:cs="Times New Roman"/>
      <w:sz w:val="18"/>
      <w:lang w:val="en-GB" w:eastAsia="en-US"/>
    </w:rPr>
  </w:style>
  <w:style w:type="paragraph" w:customStyle="1" w:styleId="223CF903537A46ED993C10BBCB0054A41">
    <w:name w:val="223CF903537A46ED993C10BBCB0054A41"/>
    <w:rsid w:val="00CE3E90"/>
    <w:pPr>
      <w:spacing w:after="120" w:line="240" w:lineRule="auto"/>
    </w:pPr>
    <w:rPr>
      <w:rFonts w:ascii="Segoe UI" w:eastAsia="Calibri" w:hAnsi="Segoe UI" w:cs="Times New Roman"/>
      <w:sz w:val="18"/>
      <w:lang w:val="en-GB" w:eastAsia="en-US"/>
    </w:rPr>
  </w:style>
  <w:style w:type="paragraph" w:customStyle="1" w:styleId="2A0E8AFF471D4BEBAD146C00F11ED6831">
    <w:name w:val="2A0E8AFF471D4BEBAD146C00F11ED6831"/>
    <w:rsid w:val="00CE3E90"/>
    <w:pPr>
      <w:spacing w:after="120" w:line="240" w:lineRule="auto"/>
    </w:pPr>
    <w:rPr>
      <w:rFonts w:ascii="Segoe UI" w:eastAsia="Calibri" w:hAnsi="Segoe UI" w:cs="Times New Roman"/>
      <w:sz w:val="18"/>
      <w:lang w:val="en-GB" w:eastAsia="en-US"/>
    </w:rPr>
  </w:style>
  <w:style w:type="paragraph" w:customStyle="1" w:styleId="B5090A737CC843D5AB15647DFBEE6EEA1">
    <w:name w:val="B5090A737CC843D5AB15647DFBEE6EEA1"/>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1">
    <w:name w:val="9E05B825B2204FA69E95EF2330C553A61"/>
    <w:rsid w:val="00CE3E90"/>
    <w:pPr>
      <w:spacing w:after="120" w:line="240" w:lineRule="auto"/>
    </w:pPr>
    <w:rPr>
      <w:rFonts w:ascii="Segoe UI" w:eastAsia="Calibri" w:hAnsi="Segoe UI" w:cs="Times New Roman"/>
      <w:sz w:val="18"/>
      <w:lang w:val="en-GB" w:eastAsia="en-US"/>
    </w:rPr>
  </w:style>
  <w:style w:type="paragraph" w:customStyle="1" w:styleId="FE0982EBF01E401EA8727F6DC8381F801">
    <w:name w:val="FE0982EBF01E401EA8727F6DC8381F801"/>
    <w:rsid w:val="00CE3E90"/>
    <w:pPr>
      <w:spacing w:after="120" w:line="240" w:lineRule="auto"/>
    </w:pPr>
    <w:rPr>
      <w:rFonts w:ascii="Segoe UI" w:eastAsia="Calibri" w:hAnsi="Segoe UI" w:cs="Times New Roman"/>
      <w:sz w:val="18"/>
      <w:lang w:val="en-GB" w:eastAsia="en-US"/>
    </w:rPr>
  </w:style>
  <w:style w:type="paragraph" w:customStyle="1" w:styleId="224F9F6ABE634D95B4277E554A3D41A61">
    <w:name w:val="224F9F6ABE634D95B4277E554A3D41A61"/>
    <w:rsid w:val="00CE3E90"/>
    <w:pPr>
      <w:spacing w:after="120" w:line="240" w:lineRule="auto"/>
    </w:pPr>
    <w:rPr>
      <w:rFonts w:ascii="Segoe UI" w:eastAsia="Calibri" w:hAnsi="Segoe UI" w:cs="Times New Roman"/>
      <w:sz w:val="18"/>
      <w:lang w:val="en-GB" w:eastAsia="en-US"/>
    </w:rPr>
  </w:style>
  <w:style w:type="paragraph" w:customStyle="1" w:styleId="E95CF1A6555F4942897AEF2DF08ADE041">
    <w:name w:val="E95CF1A6555F4942897AEF2DF08ADE041"/>
    <w:rsid w:val="00CE3E90"/>
    <w:pPr>
      <w:spacing w:after="120" w:line="240" w:lineRule="auto"/>
    </w:pPr>
    <w:rPr>
      <w:rFonts w:ascii="Segoe UI" w:eastAsia="Calibri" w:hAnsi="Segoe UI" w:cs="Times New Roman"/>
      <w:sz w:val="18"/>
      <w:lang w:val="en-GB" w:eastAsia="en-US"/>
    </w:rPr>
  </w:style>
  <w:style w:type="paragraph" w:customStyle="1" w:styleId="64108873FF1C48568D8D92F62212DC361">
    <w:name w:val="64108873FF1C48568D8D92F62212DC361"/>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1">
    <w:name w:val="37B0B838888047B1A321DA447DAE45331"/>
    <w:rsid w:val="00CE3E90"/>
    <w:pPr>
      <w:spacing w:after="120" w:line="240" w:lineRule="auto"/>
    </w:pPr>
    <w:rPr>
      <w:rFonts w:ascii="Segoe UI" w:eastAsia="Calibri" w:hAnsi="Segoe UI" w:cs="Times New Roman"/>
      <w:sz w:val="18"/>
      <w:lang w:val="en-GB" w:eastAsia="en-US"/>
    </w:rPr>
  </w:style>
  <w:style w:type="paragraph" w:customStyle="1" w:styleId="23A92378ABCF49679809AE7CE55859EA1">
    <w:name w:val="23A92378ABCF49679809AE7CE55859EA1"/>
    <w:rsid w:val="00CE3E90"/>
    <w:pPr>
      <w:spacing w:after="120" w:line="240" w:lineRule="auto"/>
    </w:pPr>
    <w:rPr>
      <w:rFonts w:ascii="Segoe UI" w:eastAsia="Calibri" w:hAnsi="Segoe UI" w:cs="Times New Roman"/>
      <w:sz w:val="18"/>
      <w:lang w:val="en-GB" w:eastAsia="en-US"/>
    </w:rPr>
  </w:style>
  <w:style w:type="paragraph" w:customStyle="1" w:styleId="6B347AD47DC84A06B11F79E087CD51521">
    <w:name w:val="6B347AD47DC84A06B11F79E087CD51521"/>
    <w:rsid w:val="00CE3E90"/>
    <w:pPr>
      <w:spacing w:after="120" w:line="240" w:lineRule="auto"/>
    </w:pPr>
    <w:rPr>
      <w:rFonts w:ascii="Segoe UI" w:eastAsia="Calibri" w:hAnsi="Segoe UI" w:cs="Times New Roman"/>
      <w:sz w:val="18"/>
      <w:lang w:val="en-GB" w:eastAsia="en-US"/>
    </w:rPr>
  </w:style>
  <w:style w:type="paragraph" w:customStyle="1" w:styleId="4841CC1D201E4E468E5D6BA15A50316B1">
    <w:name w:val="4841CC1D201E4E468E5D6BA15A50316B1"/>
    <w:rsid w:val="00CE3E90"/>
    <w:pPr>
      <w:spacing w:after="120" w:line="240" w:lineRule="auto"/>
    </w:pPr>
    <w:rPr>
      <w:rFonts w:ascii="Segoe UI" w:eastAsia="Calibri" w:hAnsi="Segoe UI" w:cs="Times New Roman"/>
      <w:sz w:val="18"/>
      <w:lang w:val="en-GB" w:eastAsia="en-US"/>
    </w:rPr>
  </w:style>
  <w:style w:type="paragraph" w:customStyle="1" w:styleId="65C6651E321F454F89FB815B9A84831D1">
    <w:name w:val="65C6651E321F454F89FB815B9A84831D1"/>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1">
    <w:name w:val="7FDBD45BED1A4047948F442FC9A6454F1"/>
    <w:rsid w:val="00CE3E90"/>
    <w:pPr>
      <w:spacing w:after="120" w:line="240" w:lineRule="auto"/>
    </w:pPr>
    <w:rPr>
      <w:rFonts w:ascii="Segoe UI" w:eastAsia="Calibri" w:hAnsi="Segoe UI" w:cs="Times New Roman"/>
      <w:sz w:val="18"/>
      <w:lang w:val="en-GB" w:eastAsia="en-US"/>
    </w:rPr>
  </w:style>
  <w:style w:type="paragraph" w:customStyle="1" w:styleId="433F08D3393E49539D9F87CC2BE452151">
    <w:name w:val="433F08D3393E49539D9F87CC2BE452151"/>
    <w:rsid w:val="00CE3E90"/>
    <w:pPr>
      <w:spacing w:after="120" w:line="240" w:lineRule="auto"/>
    </w:pPr>
    <w:rPr>
      <w:rFonts w:ascii="Segoe UI" w:eastAsia="Calibri" w:hAnsi="Segoe UI" w:cs="Times New Roman"/>
      <w:sz w:val="18"/>
      <w:lang w:val="en-GB" w:eastAsia="en-US"/>
    </w:rPr>
  </w:style>
  <w:style w:type="paragraph" w:customStyle="1" w:styleId="B50187E3AC33417394E1819FFA7CB2C91">
    <w:name w:val="B50187E3AC33417394E1819FFA7CB2C91"/>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1">
    <w:name w:val="D1E7CE9FB3244E538587AB640FAF969B1"/>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1">
    <w:name w:val="4B93F02E84D646079531DE2B9FB9CC731"/>
    <w:rsid w:val="00CE3E90"/>
    <w:pPr>
      <w:spacing w:after="120" w:line="240" w:lineRule="auto"/>
    </w:pPr>
    <w:rPr>
      <w:rFonts w:ascii="Segoe UI" w:eastAsia="Calibri" w:hAnsi="Segoe UI" w:cs="Times New Roman"/>
      <w:sz w:val="18"/>
      <w:lang w:val="en-GB" w:eastAsia="en-US"/>
    </w:rPr>
  </w:style>
  <w:style w:type="paragraph" w:customStyle="1" w:styleId="89FE3FD6EE8C4FE5B28A4E147F32E7301">
    <w:name w:val="89FE3FD6EE8C4FE5B28A4E147F32E7301"/>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1">
    <w:name w:val="D96D95CE7A164CFC8C6A5CBF2C8096491"/>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1">
    <w:name w:val="7376A43F3B724B43A6A3B616099F5DFD1"/>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1">
    <w:name w:val="DB17C4A9FCAD49EBAD42E3D5B0312A591"/>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1">
    <w:name w:val="81AB8B19742D4E6F8F847F1A682179101"/>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1">
    <w:name w:val="7C03129CE5EB4BCCBCF6FCC6C4ADF75D1"/>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1">
    <w:name w:val="A4EBB9341CF3460C8F60AB86E72C40921"/>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1">
    <w:name w:val="52AA7DC6DFF246C3B8B6FDDBD786CA6D1"/>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1">
    <w:name w:val="FACE81EF29BB4FA1A426A50926A461941"/>
    <w:rsid w:val="00CE3E90"/>
    <w:pPr>
      <w:keepLines/>
      <w:spacing w:after="0" w:line="240" w:lineRule="auto"/>
      <w:jc w:val="both"/>
    </w:pPr>
    <w:rPr>
      <w:rFonts w:ascii="Arial" w:eastAsia="Calibri" w:hAnsi="Arial" w:cs="Arial"/>
      <w:sz w:val="20"/>
      <w:szCs w:val="20"/>
      <w:lang w:val="en-US" w:eastAsia="en-US"/>
    </w:rPr>
  </w:style>
  <w:style w:type="paragraph" w:customStyle="1" w:styleId="D15DAC4A0A06497D8D2DF1C3644EB9141">
    <w:name w:val="D15DAC4A0A06497D8D2DF1C3644EB9141"/>
    <w:rsid w:val="00CE3E90"/>
    <w:pPr>
      <w:keepLines/>
      <w:spacing w:after="0" w:line="240" w:lineRule="auto"/>
      <w:jc w:val="both"/>
    </w:pPr>
    <w:rPr>
      <w:rFonts w:ascii="Arial" w:eastAsia="Calibri" w:hAnsi="Arial" w:cs="Arial"/>
      <w:sz w:val="20"/>
      <w:szCs w:val="20"/>
      <w:lang w:val="en-US" w:eastAsia="en-US"/>
    </w:rPr>
  </w:style>
  <w:style w:type="paragraph" w:customStyle="1" w:styleId="4F0E1D15D58245488DB0EE816FAC4A991">
    <w:name w:val="4F0E1D15D58245488DB0EE816FAC4A991"/>
    <w:rsid w:val="00CE3E90"/>
    <w:pPr>
      <w:keepLines/>
      <w:spacing w:after="0" w:line="240" w:lineRule="auto"/>
      <w:jc w:val="both"/>
    </w:pPr>
    <w:rPr>
      <w:rFonts w:ascii="Arial" w:eastAsia="Calibri" w:hAnsi="Arial" w:cs="Arial"/>
      <w:sz w:val="20"/>
      <w:szCs w:val="20"/>
      <w:lang w:val="en-US" w:eastAsia="en-US"/>
    </w:rPr>
  </w:style>
  <w:style w:type="paragraph" w:customStyle="1" w:styleId="8D896BB2425C4A7CA3FCF5216651F8C01">
    <w:name w:val="8D896BB2425C4A7CA3FCF5216651F8C01"/>
    <w:rsid w:val="00CE3E90"/>
    <w:pPr>
      <w:keepLines/>
      <w:spacing w:after="0" w:line="240" w:lineRule="auto"/>
      <w:jc w:val="both"/>
    </w:pPr>
    <w:rPr>
      <w:rFonts w:ascii="Arial" w:eastAsia="Calibri" w:hAnsi="Arial" w:cs="Arial"/>
      <w:sz w:val="20"/>
      <w:szCs w:val="20"/>
      <w:lang w:val="en-US" w:eastAsia="en-US"/>
    </w:rPr>
  </w:style>
  <w:style w:type="paragraph" w:customStyle="1" w:styleId="F209749B76DB405297B4AAF7F1EA04671">
    <w:name w:val="F209749B76DB405297B4AAF7F1EA04671"/>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1">
    <w:name w:val="652A9C7B29EB48D08ABDC98877FBC0F41"/>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1">
    <w:name w:val="13F5A07CEA00464A81C923D5C103B5BF1"/>
    <w:rsid w:val="00CE3E90"/>
    <w:pPr>
      <w:keepNext/>
      <w:keepLines/>
      <w:numPr>
        <w:numId w:val="1"/>
      </w:numPr>
      <w:spacing w:after="200" w:line="276" w:lineRule="auto"/>
      <w:ind w:hanging="360"/>
      <w:jc w:val="both"/>
    </w:pPr>
    <w:rPr>
      <w:rFonts w:ascii="Arial" w:eastAsia="Calibri" w:hAnsi="Arial" w:cs="Arial"/>
      <w:b/>
      <w:sz w:val="20"/>
      <w:szCs w:val="20"/>
      <w:lang w:val="en-US" w:eastAsia="en-US"/>
    </w:rPr>
  </w:style>
  <w:style w:type="paragraph" w:customStyle="1" w:styleId="C224ED86C4E3425EB6B7B9026A6C6C531">
    <w:name w:val="C224ED86C4E3425EB6B7B9026A6C6C531"/>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1">
    <w:name w:val="CC248CDE52A5466C9B531F27AFD9EF941"/>
    <w:rsid w:val="00CE3E90"/>
    <w:pPr>
      <w:spacing w:after="120" w:line="240" w:lineRule="auto"/>
    </w:pPr>
    <w:rPr>
      <w:rFonts w:ascii="Segoe UI" w:eastAsia="Calibri" w:hAnsi="Segoe UI" w:cs="Times New Roman"/>
      <w:sz w:val="18"/>
      <w:lang w:val="en-GB" w:eastAsia="en-US"/>
    </w:rPr>
  </w:style>
  <w:style w:type="paragraph" w:customStyle="1" w:styleId="D607354A98054427A68FC901C1739A391">
    <w:name w:val="D607354A98054427A68FC901C1739A391"/>
    <w:rsid w:val="00CE3E90"/>
    <w:pPr>
      <w:spacing w:after="120" w:line="240" w:lineRule="auto"/>
    </w:pPr>
    <w:rPr>
      <w:rFonts w:ascii="Segoe UI" w:eastAsia="Calibri" w:hAnsi="Segoe UI" w:cs="Times New Roman"/>
      <w:sz w:val="18"/>
      <w:lang w:val="en-GB" w:eastAsia="en-US"/>
    </w:rPr>
  </w:style>
  <w:style w:type="paragraph" w:customStyle="1" w:styleId="157EA2785FEF4AE89A9D7C326D1596FC1">
    <w:name w:val="157EA2785FEF4AE89A9D7C326D1596FC1"/>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1">
    <w:name w:val="9A738BCD17404494965C42061A31C77A1"/>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1">
    <w:name w:val="8B730FB3D4AE4685A909F1522976224A1"/>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1">
    <w:name w:val="63BBB23ECD1540F0B139972DF3BE79BE1"/>
    <w:rsid w:val="00CE3E90"/>
    <w:pPr>
      <w:spacing w:after="120" w:line="240" w:lineRule="auto"/>
    </w:pPr>
    <w:rPr>
      <w:rFonts w:ascii="Segoe UI" w:eastAsia="Calibri" w:hAnsi="Segoe UI" w:cs="Times New Roman"/>
      <w:sz w:val="18"/>
      <w:lang w:val="en-GB" w:eastAsia="en-US"/>
    </w:rPr>
  </w:style>
  <w:style w:type="paragraph" w:customStyle="1" w:styleId="808C481CB3A24883B0452A8410A70E2F1">
    <w:name w:val="808C481CB3A24883B0452A8410A70E2F1"/>
    <w:rsid w:val="00CE3E90"/>
    <w:pPr>
      <w:spacing w:after="120" w:line="240" w:lineRule="auto"/>
    </w:pPr>
    <w:rPr>
      <w:rFonts w:ascii="Segoe UI" w:eastAsia="Calibri" w:hAnsi="Segoe UI" w:cs="Times New Roman"/>
      <w:sz w:val="18"/>
      <w:lang w:val="en-GB" w:eastAsia="en-US"/>
    </w:rPr>
  </w:style>
  <w:style w:type="paragraph" w:customStyle="1" w:styleId="0FDF233ECB4F4040A619EBD2D90D29621">
    <w:name w:val="0FDF233ECB4F4040A619EBD2D90D29621"/>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1">
    <w:name w:val="C23A1D3332DC47A38938B668EE85608F1"/>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1">
    <w:name w:val="F6D4BBF08EF743D09A5EE066BCC1352F1"/>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1">
    <w:name w:val="47C5517CEEF04E7B8C0C2BC23265044F1"/>
    <w:rsid w:val="00CE3E90"/>
    <w:pPr>
      <w:spacing w:after="120" w:line="240" w:lineRule="auto"/>
    </w:pPr>
    <w:rPr>
      <w:rFonts w:ascii="Segoe UI" w:eastAsia="Calibri" w:hAnsi="Segoe UI" w:cs="Times New Roman"/>
      <w:sz w:val="18"/>
      <w:lang w:val="en-GB" w:eastAsia="en-US"/>
    </w:rPr>
  </w:style>
  <w:style w:type="paragraph" w:customStyle="1" w:styleId="5BB37AF611AF4D7A9F3919F09934167B1">
    <w:name w:val="5BB37AF611AF4D7A9F3919F09934167B1"/>
    <w:rsid w:val="00CE3E90"/>
    <w:pPr>
      <w:spacing w:after="120" w:line="240" w:lineRule="auto"/>
    </w:pPr>
    <w:rPr>
      <w:rFonts w:ascii="Segoe UI" w:eastAsia="Calibri" w:hAnsi="Segoe UI" w:cs="Times New Roman"/>
      <w:sz w:val="18"/>
      <w:lang w:val="en-GB" w:eastAsia="en-US"/>
    </w:rPr>
  </w:style>
  <w:style w:type="paragraph" w:customStyle="1" w:styleId="1C44D316002C46808B079080A2FB76C31">
    <w:name w:val="1C44D316002C46808B079080A2FB76C31"/>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1">
    <w:name w:val="F577E445155D4BEBAAE5D1A9A9508CFD1"/>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1">
    <w:name w:val="D5396D8BF5A64251BAA03F9070367B431"/>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1">
    <w:name w:val="5311E00F518D4AE3873FBEAE25BC58001"/>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1">
    <w:name w:val="ABB095681A824551A1D2F5C335D56AA51"/>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1">
    <w:name w:val="262302E2B93D4305AD7C686265D2CE671"/>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1">
    <w:name w:val="9AC4204AEF2A4BFC8F6B23BCA25A3F6A1"/>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1">
    <w:name w:val="848E1133F2D8444792908095E11A9D591"/>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1">
    <w:name w:val="AF12D1BCD79945278984C95519D0F39B1"/>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1">
    <w:name w:val="3380BA6183BA41078038B8ED97BD22D11"/>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1">
    <w:name w:val="AA5E0D535768443E9386A64B7C861AF71"/>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1">
    <w:name w:val="5AB3C3152FBD412CA33B9D20E23F207F1"/>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1">
    <w:name w:val="162014639B0E42B79C1F6D577C5691F21"/>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1">
    <w:name w:val="BD26459D14F041F7925B8953BD18D6841"/>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1">
    <w:name w:val="E1943116B4FA438FB2A0818B56EB423D1"/>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1">
    <w:name w:val="BBA7E389C31F42DFAE8DDABBF86AB2E01"/>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1">
    <w:name w:val="CA31AA1D1ADA4E85BF2E6517DC8DF22D1"/>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1">
    <w:name w:val="7DC6CD2CD7B8487688CA663F583632D71"/>
    <w:rsid w:val="00CE3E90"/>
    <w:pPr>
      <w:keepLines/>
      <w:spacing w:after="0" w:line="240" w:lineRule="auto"/>
      <w:jc w:val="both"/>
    </w:pPr>
    <w:rPr>
      <w:rFonts w:ascii="Arial" w:eastAsia="Calibri" w:hAnsi="Arial" w:cs="Arial"/>
      <w:sz w:val="20"/>
      <w:szCs w:val="20"/>
      <w:lang w:val="en-US" w:eastAsia="en-US"/>
    </w:rPr>
  </w:style>
  <w:style w:type="paragraph" w:customStyle="1" w:styleId="3BC6526A11A040619566C76D018EBBF31">
    <w:name w:val="3BC6526A11A040619566C76D018EBBF31"/>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1">
    <w:name w:val="51ED16BA39394A099941FB2FCADBC0E51"/>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1">
    <w:name w:val="4A3C9AFE0E7C4560B5442ECB1A6EF7E41"/>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1">
    <w:name w:val="505B784C81EB420BA598FDA656DB91D61"/>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1">
    <w:name w:val="7FC7B0F86BF14D84826DAE8E443B0B511"/>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1">
    <w:name w:val="DF35080AFC0F43E988DFD571D4C8ABE81"/>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1">
    <w:name w:val="4320AF4D68274C1998489E05DF54FA9A1"/>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1">
    <w:name w:val="11D7A32B135548E58836CC6CF9D590931"/>
    <w:rsid w:val="00CE3E90"/>
    <w:pPr>
      <w:keepLines/>
      <w:spacing w:after="0" w:line="240" w:lineRule="auto"/>
      <w:jc w:val="both"/>
    </w:pPr>
    <w:rPr>
      <w:rFonts w:ascii="Arial" w:eastAsia="Calibri" w:hAnsi="Arial" w:cs="Arial"/>
      <w:sz w:val="20"/>
      <w:szCs w:val="20"/>
      <w:lang w:val="en-US" w:eastAsia="en-US"/>
    </w:rPr>
  </w:style>
  <w:style w:type="paragraph" w:customStyle="1" w:styleId="82A7E86C05AF415FB19DE7BF52107C0E">
    <w:name w:val="82A7E86C05AF415FB19DE7BF52107C0E"/>
    <w:rsid w:val="00CE3E90"/>
  </w:style>
  <w:style w:type="paragraph" w:customStyle="1" w:styleId="7707C6A9C4A64248B87B72F099BF6186">
    <w:name w:val="7707C6A9C4A64248B87B72F099BF6186"/>
    <w:rsid w:val="00CE3E90"/>
  </w:style>
  <w:style w:type="paragraph" w:customStyle="1" w:styleId="05281A065AC64DFAA95A8CCF376B438F">
    <w:name w:val="05281A065AC64DFAA95A8CCF376B438F"/>
    <w:rsid w:val="00CE3E90"/>
  </w:style>
  <w:style w:type="paragraph" w:customStyle="1" w:styleId="90109380AB124FDDA68C54E661091706">
    <w:name w:val="90109380AB124FDDA68C54E661091706"/>
    <w:rsid w:val="00CE3E90"/>
  </w:style>
  <w:style w:type="paragraph" w:customStyle="1" w:styleId="7BF6768F5B004C2295B554E6C5743049">
    <w:name w:val="7BF6768F5B004C2295B554E6C5743049"/>
    <w:rsid w:val="00CE3E90"/>
  </w:style>
  <w:style w:type="paragraph" w:customStyle="1" w:styleId="30C138C7F261480C91498ABF85269045">
    <w:name w:val="30C138C7F261480C91498ABF85269045"/>
    <w:rsid w:val="00CE3E90"/>
  </w:style>
  <w:style w:type="paragraph" w:customStyle="1" w:styleId="F096C42BA7D047E4945F1582D43E1F48">
    <w:name w:val="F096C42BA7D047E4945F1582D43E1F48"/>
    <w:rsid w:val="00CE3E90"/>
  </w:style>
  <w:style w:type="paragraph" w:customStyle="1" w:styleId="DFDC62A49BF646BAB235631F2CC041A5">
    <w:name w:val="DFDC62A49BF646BAB235631F2CC041A5"/>
    <w:rsid w:val="00CE3E90"/>
  </w:style>
  <w:style w:type="paragraph" w:customStyle="1" w:styleId="6A0CC25B6F314448AFED9FE8E9816A72">
    <w:name w:val="6A0CC25B6F314448AFED9FE8E9816A72"/>
    <w:rsid w:val="00CE3E90"/>
  </w:style>
  <w:style w:type="paragraph" w:customStyle="1" w:styleId="485A0C2E6F074E859FE76662AB56BC30">
    <w:name w:val="485A0C2E6F074E859FE76662AB56BC30"/>
    <w:rsid w:val="00CE3E90"/>
  </w:style>
  <w:style w:type="paragraph" w:customStyle="1" w:styleId="B8FD6C564AD7442E8797E6A194AA9D58">
    <w:name w:val="B8FD6C564AD7442E8797E6A194AA9D58"/>
    <w:rsid w:val="00CE3E90"/>
  </w:style>
  <w:style w:type="paragraph" w:customStyle="1" w:styleId="81759EDD6C9744E7B5095A112EFF683D">
    <w:name w:val="81759EDD6C9744E7B5095A112EFF683D"/>
    <w:rsid w:val="00CE3E90"/>
  </w:style>
  <w:style w:type="paragraph" w:customStyle="1" w:styleId="A6D232B58AAF4AED81516863A9B3179D">
    <w:name w:val="A6D232B58AAF4AED81516863A9B3179D"/>
    <w:rsid w:val="00CE3E90"/>
  </w:style>
  <w:style w:type="paragraph" w:customStyle="1" w:styleId="856CB1F773D2450FBD2728E935A07864">
    <w:name w:val="856CB1F773D2450FBD2728E935A07864"/>
    <w:rsid w:val="00CE3E90"/>
  </w:style>
  <w:style w:type="paragraph" w:customStyle="1" w:styleId="BDA5B830D66F438DB69006DDFC9DFEE7">
    <w:name w:val="BDA5B830D66F438DB69006DDFC9DFEE7"/>
    <w:rsid w:val="00CE3E90"/>
  </w:style>
  <w:style w:type="paragraph" w:customStyle="1" w:styleId="42858D397D0F441FAEAC3240AC5498A0">
    <w:name w:val="42858D397D0F441FAEAC3240AC5498A0"/>
    <w:rsid w:val="00CE3E90"/>
  </w:style>
  <w:style w:type="paragraph" w:customStyle="1" w:styleId="E41BA284922049D19BD4DED25E5E235D">
    <w:name w:val="E41BA284922049D19BD4DED25E5E235D"/>
    <w:rsid w:val="00CE3E90"/>
  </w:style>
  <w:style w:type="paragraph" w:customStyle="1" w:styleId="DD4E3C8E780D42C98874EFA57D55B6FC">
    <w:name w:val="DD4E3C8E780D42C98874EFA57D55B6FC"/>
    <w:rsid w:val="00CE3E90"/>
  </w:style>
  <w:style w:type="paragraph" w:customStyle="1" w:styleId="358D786DF9A14E63AD7F8A70ED611ACB">
    <w:name w:val="358D786DF9A14E63AD7F8A70ED611ACB"/>
    <w:rsid w:val="00CE3E90"/>
  </w:style>
  <w:style w:type="paragraph" w:customStyle="1" w:styleId="ED0892C2DAE14E909E1B38562745E1CA">
    <w:name w:val="ED0892C2DAE14E909E1B38562745E1CA"/>
    <w:rsid w:val="00CE3E90"/>
  </w:style>
  <w:style w:type="paragraph" w:customStyle="1" w:styleId="794F90AD69F04E668FCA7364A0C29721">
    <w:name w:val="794F90AD69F04E668FCA7364A0C29721"/>
    <w:rsid w:val="00CE3E90"/>
  </w:style>
  <w:style w:type="paragraph" w:customStyle="1" w:styleId="CE97F6852BE447AD8F07A1537FC04C4C">
    <w:name w:val="CE97F6852BE447AD8F07A1537FC04C4C"/>
    <w:rsid w:val="00CE3E90"/>
  </w:style>
  <w:style w:type="paragraph" w:customStyle="1" w:styleId="DFDCB215A4FB4A23A49E729BEB781A19">
    <w:name w:val="DFDCB215A4FB4A23A49E729BEB781A19"/>
    <w:rsid w:val="00CE3E90"/>
  </w:style>
  <w:style w:type="paragraph" w:customStyle="1" w:styleId="CED3890503BF4185AFBBDBD71B885B14">
    <w:name w:val="CED3890503BF4185AFBBDBD71B885B14"/>
    <w:rsid w:val="00CE3E90"/>
  </w:style>
  <w:style w:type="paragraph" w:customStyle="1" w:styleId="21DE153FB70B442FA229016E1BD8CD162">
    <w:name w:val="21DE153FB70B442FA229016E1BD8CD162"/>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2">
    <w:name w:val="B0BD2CF84C484D76AC2ED78A2BCCBFA82"/>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2">
    <w:name w:val="B360E42B2533474EA76F7606376F1AC72"/>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2">
    <w:name w:val="5DEF1682A25B401BAD4AAAC92225E2E72"/>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2">
    <w:name w:val="C1072213F1584395B791DEA0C068C6172"/>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2">
    <w:name w:val="C8FA45745CBB480D8C0670F1427F73302"/>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2">
    <w:name w:val="88CD52B44CC84F7B8D4EE80C05F161312"/>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2">
    <w:name w:val="AE68C617E7914F16871574601BCE8DFC2"/>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2">
    <w:name w:val="55B0E3589BF5470E8A5874B4865A15922"/>
    <w:rsid w:val="00CE3E90"/>
    <w:pPr>
      <w:spacing w:after="120" w:line="240" w:lineRule="auto"/>
    </w:pPr>
    <w:rPr>
      <w:rFonts w:ascii="Segoe UI" w:eastAsia="Calibri" w:hAnsi="Segoe UI" w:cs="Times New Roman"/>
      <w:sz w:val="18"/>
      <w:lang w:val="en-GB" w:eastAsia="en-US"/>
    </w:rPr>
  </w:style>
  <w:style w:type="paragraph" w:customStyle="1" w:styleId="8A311628AA50417BAD2A51EB54909EFA2">
    <w:name w:val="8A311628AA50417BAD2A51EB54909EFA2"/>
    <w:rsid w:val="00CE3E90"/>
    <w:pPr>
      <w:spacing w:after="120" w:line="240" w:lineRule="auto"/>
    </w:pPr>
    <w:rPr>
      <w:rFonts w:ascii="Segoe UI" w:eastAsia="Calibri" w:hAnsi="Segoe UI" w:cs="Times New Roman"/>
      <w:sz w:val="18"/>
      <w:lang w:val="en-GB" w:eastAsia="en-US"/>
    </w:rPr>
  </w:style>
  <w:style w:type="paragraph" w:customStyle="1" w:styleId="1899DFB8E87248409501F3454D00122B2">
    <w:name w:val="1899DFB8E87248409501F3454D00122B2"/>
    <w:rsid w:val="00CE3E90"/>
    <w:pPr>
      <w:spacing w:after="120" w:line="240" w:lineRule="auto"/>
    </w:pPr>
    <w:rPr>
      <w:rFonts w:ascii="Segoe UI" w:eastAsia="Calibri" w:hAnsi="Segoe UI" w:cs="Times New Roman"/>
      <w:sz w:val="18"/>
      <w:lang w:val="en-GB" w:eastAsia="en-US"/>
    </w:rPr>
  </w:style>
  <w:style w:type="paragraph" w:customStyle="1" w:styleId="D1228A13BA7148A29AEAB2EAF917A2992">
    <w:name w:val="D1228A13BA7148A29AEAB2EAF917A2992"/>
    <w:rsid w:val="00CE3E90"/>
    <w:pPr>
      <w:spacing w:after="120" w:line="240" w:lineRule="auto"/>
    </w:pPr>
    <w:rPr>
      <w:rFonts w:ascii="Segoe UI" w:eastAsia="Calibri" w:hAnsi="Segoe UI" w:cs="Times New Roman"/>
      <w:sz w:val="18"/>
      <w:lang w:val="en-GB" w:eastAsia="en-US"/>
    </w:rPr>
  </w:style>
  <w:style w:type="paragraph" w:customStyle="1" w:styleId="F5FAE73D6B924AD5B35C972BEC6C87902">
    <w:name w:val="F5FAE73D6B924AD5B35C972BEC6C87902"/>
    <w:rsid w:val="00CE3E90"/>
    <w:pPr>
      <w:spacing w:after="120" w:line="240" w:lineRule="auto"/>
    </w:pPr>
    <w:rPr>
      <w:rFonts w:ascii="Segoe UI" w:eastAsia="Calibri" w:hAnsi="Segoe UI" w:cs="Times New Roman"/>
      <w:sz w:val="18"/>
      <w:lang w:val="en-GB" w:eastAsia="en-US"/>
    </w:rPr>
  </w:style>
  <w:style w:type="paragraph" w:customStyle="1" w:styleId="994E50CD4B664AFC96D6A445B9E45F412">
    <w:name w:val="994E50CD4B664AFC96D6A445B9E45F412"/>
    <w:rsid w:val="00CE3E90"/>
    <w:pPr>
      <w:spacing w:after="120" w:line="240" w:lineRule="auto"/>
    </w:pPr>
    <w:rPr>
      <w:rFonts w:ascii="Segoe UI" w:eastAsia="Calibri" w:hAnsi="Segoe UI" w:cs="Times New Roman"/>
      <w:sz w:val="18"/>
      <w:lang w:val="en-GB" w:eastAsia="en-US"/>
    </w:rPr>
  </w:style>
  <w:style w:type="paragraph" w:customStyle="1" w:styleId="FADFD67B1DC84A788FAF78F6A44A761F2">
    <w:name w:val="FADFD67B1DC84A788FAF78F6A44A761F2"/>
    <w:rsid w:val="00CE3E90"/>
    <w:pPr>
      <w:spacing w:after="120" w:line="240" w:lineRule="auto"/>
    </w:pPr>
    <w:rPr>
      <w:rFonts w:ascii="Segoe UI" w:eastAsia="Calibri" w:hAnsi="Segoe UI" w:cs="Times New Roman"/>
      <w:sz w:val="18"/>
      <w:lang w:val="en-GB" w:eastAsia="en-US"/>
    </w:rPr>
  </w:style>
  <w:style w:type="paragraph" w:customStyle="1" w:styleId="03BE1246F7614B77A217C16FD184AA762">
    <w:name w:val="03BE1246F7614B77A217C16FD184AA762"/>
    <w:rsid w:val="00CE3E90"/>
    <w:pPr>
      <w:spacing w:after="120" w:line="240" w:lineRule="auto"/>
    </w:pPr>
    <w:rPr>
      <w:rFonts w:ascii="Segoe UI" w:eastAsia="Calibri" w:hAnsi="Segoe UI" w:cs="Times New Roman"/>
      <w:sz w:val="18"/>
      <w:lang w:val="en-GB" w:eastAsia="en-US"/>
    </w:rPr>
  </w:style>
  <w:style w:type="paragraph" w:customStyle="1" w:styleId="1D6EAF3D244446FCAAC022204CF2664A2">
    <w:name w:val="1D6EAF3D244446FCAAC022204CF2664A2"/>
    <w:rsid w:val="00CE3E90"/>
    <w:pPr>
      <w:spacing w:after="120" w:line="240" w:lineRule="auto"/>
    </w:pPr>
    <w:rPr>
      <w:rFonts w:ascii="Segoe UI" w:eastAsia="Calibri" w:hAnsi="Segoe UI" w:cs="Times New Roman"/>
      <w:sz w:val="18"/>
      <w:lang w:val="en-GB" w:eastAsia="en-US"/>
    </w:rPr>
  </w:style>
  <w:style w:type="paragraph" w:customStyle="1" w:styleId="12049EB33E664879B78F49946CCFCBD22">
    <w:name w:val="12049EB33E664879B78F49946CCFCBD22"/>
    <w:rsid w:val="00CE3E90"/>
    <w:pPr>
      <w:spacing w:after="120" w:line="240" w:lineRule="auto"/>
    </w:pPr>
    <w:rPr>
      <w:rFonts w:ascii="Segoe UI" w:eastAsia="Calibri" w:hAnsi="Segoe UI" w:cs="Times New Roman"/>
      <w:sz w:val="18"/>
      <w:lang w:val="en-GB" w:eastAsia="en-US"/>
    </w:rPr>
  </w:style>
  <w:style w:type="paragraph" w:customStyle="1" w:styleId="1344E492C12646C0B64BF97C9762D4652">
    <w:name w:val="1344E492C12646C0B64BF97C9762D4652"/>
    <w:rsid w:val="00CE3E90"/>
    <w:pPr>
      <w:spacing w:after="120" w:line="240" w:lineRule="auto"/>
    </w:pPr>
    <w:rPr>
      <w:rFonts w:ascii="Segoe UI" w:eastAsia="Calibri" w:hAnsi="Segoe UI" w:cs="Times New Roman"/>
      <w:sz w:val="18"/>
      <w:lang w:val="en-GB" w:eastAsia="en-US"/>
    </w:rPr>
  </w:style>
  <w:style w:type="paragraph" w:customStyle="1" w:styleId="E2D3906554484516904A1F4E1E43F9012">
    <w:name w:val="E2D3906554484516904A1F4E1E43F9012"/>
    <w:rsid w:val="00CE3E90"/>
    <w:pPr>
      <w:spacing w:after="120" w:line="240" w:lineRule="auto"/>
    </w:pPr>
    <w:rPr>
      <w:rFonts w:ascii="Segoe UI" w:eastAsia="Calibri" w:hAnsi="Segoe UI" w:cs="Times New Roman"/>
      <w:sz w:val="18"/>
      <w:lang w:val="en-GB" w:eastAsia="en-US"/>
    </w:rPr>
  </w:style>
  <w:style w:type="paragraph" w:customStyle="1" w:styleId="8A44F13A10E04090A33CBA8F858B1ABA2">
    <w:name w:val="8A44F13A10E04090A33CBA8F858B1ABA2"/>
    <w:rsid w:val="00CE3E90"/>
    <w:pPr>
      <w:spacing w:after="120" w:line="240" w:lineRule="auto"/>
    </w:pPr>
    <w:rPr>
      <w:rFonts w:ascii="Segoe UI" w:eastAsia="Calibri" w:hAnsi="Segoe UI" w:cs="Times New Roman"/>
      <w:sz w:val="18"/>
      <w:lang w:val="en-GB" w:eastAsia="en-US"/>
    </w:rPr>
  </w:style>
  <w:style w:type="paragraph" w:customStyle="1" w:styleId="C5B1C9F7A3384CA092CAFA344395E2E12">
    <w:name w:val="C5B1C9F7A3384CA092CAFA344395E2E12"/>
    <w:rsid w:val="00CE3E90"/>
    <w:pPr>
      <w:spacing w:after="120" w:line="240" w:lineRule="auto"/>
    </w:pPr>
    <w:rPr>
      <w:rFonts w:ascii="Segoe UI" w:eastAsia="Calibri" w:hAnsi="Segoe UI" w:cs="Times New Roman"/>
      <w:sz w:val="18"/>
      <w:lang w:val="en-GB" w:eastAsia="en-US"/>
    </w:rPr>
  </w:style>
  <w:style w:type="paragraph" w:customStyle="1" w:styleId="1EA0B4B05337410E9BB03E6DAB8C83C02">
    <w:name w:val="1EA0B4B05337410E9BB03E6DAB8C83C02"/>
    <w:rsid w:val="00CE3E90"/>
    <w:pPr>
      <w:spacing w:after="120" w:line="240" w:lineRule="auto"/>
    </w:pPr>
    <w:rPr>
      <w:rFonts w:ascii="Segoe UI" w:eastAsia="Calibri" w:hAnsi="Segoe UI" w:cs="Times New Roman"/>
      <w:sz w:val="18"/>
      <w:lang w:val="en-GB" w:eastAsia="en-US"/>
    </w:rPr>
  </w:style>
  <w:style w:type="paragraph" w:customStyle="1" w:styleId="9ECDBB0731714D2CADC9478A4E5EA23D2">
    <w:name w:val="9ECDBB0731714D2CADC9478A4E5EA23D2"/>
    <w:rsid w:val="00CE3E90"/>
    <w:pPr>
      <w:spacing w:after="120" w:line="240" w:lineRule="auto"/>
    </w:pPr>
    <w:rPr>
      <w:rFonts w:ascii="Segoe UI" w:eastAsia="Calibri" w:hAnsi="Segoe UI" w:cs="Times New Roman"/>
      <w:sz w:val="18"/>
      <w:lang w:val="en-GB" w:eastAsia="en-US"/>
    </w:rPr>
  </w:style>
  <w:style w:type="paragraph" w:customStyle="1" w:styleId="6EEED27C3A5146C3B1B1588DB20398E02">
    <w:name w:val="6EEED27C3A5146C3B1B1588DB20398E02"/>
    <w:rsid w:val="00CE3E90"/>
    <w:pPr>
      <w:spacing w:after="120" w:line="240" w:lineRule="auto"/>
    </w:pPr>
    <w:rPr>
      <w:rFonts w:ascii="Segoe UI" w:eastAsia="Calibri" w:hAnsi="Segoe UI" w:cs="Times New Roman"/>
      <w:sz w:val="18"/>
      <w:lang w:val="en-GB" w:eastAsia="en-US"/>
    </w:rPr>
  </w:style>
  <w:style w:type="paragraph" w:customStyle="1" w:styleId="71D6929B29A94AFCB5C1430A09ACB3C82">
    <w:name w:val="71D6929B29A94AFCB5C1430A09ACB3C82"/>
    <w:rsid w:val="00CE3E90"/>
    <w:pPr>
      <w:spacing w:after="120" w:line="240" w:lineRule="auto"/>
    </w:pPr>
    <w:rPr>
      <w:rFonts w:ascii="Segoe UI" w:eastAsia="Calibri" w:hAnsi="Segoe UI" w:cs="Times New Roman"/>
      <w:sz w:val="18"/>
      <w:lang w:val="en-GB" w:eastAsia="en-US"/>
    </w:rPr>
  </w:style>
  <w:style w:type="paragraph" w:customStyle="1" w:styleId="8183E34E2A0B49A79A72C2BC4BFC8F0F2">
    <w:name w:val="8183E34E2A0B49A79A72C2BC4BFC8F0F2"/>
    <w:rsid w:val="00CE3E90"/>
    <w:pPr>
      <w:spacing w:after="120" w:line="240" w:lineRule="auto"/>
    </w:pPr>
    <w:rPr>
      <w:rFonts w:ascii="Segoe UI" w:eastAsia="Calibri" w:hAnsi="Segoe UI" w:cs="Times New Roman"/>
      <w:sz w:val="18"/>
      <w:lang w:val="en-GB" w:eastAsia="en-US"/>
    </w:rPr>
  </w:style>
  <w:style w:type="paragraph" w:customStyle="1" w:styleId="7AA105317C7E428AB62A78F8FCE88B642">
    <w:name w:val="7AA105317C7E428AB62A78F8FCE88B642"/>
    <w:rsid w:val="00CE3E90"/>
    <w:pPr>
      <w:spacing w:after="120" w:line="240" w:lineRule="auto"/>
    </w:pPr>
    <w:rPr>
      <w:rFonts w:ascii="Segoe UI" w:eastAsia="Calibri" w:hAnsi="Segoe UI" w:cs="Times New Roman"/>
      <w:sz w:val="18"/>
      <w:lang w:val="en-GB" w:eastAsia="en-US"/>
    </w:rPr>
  </w:style>
  <w:style w:type="paragraph" w:customStyle="1" w:styleId="4EDC2057DD63447D9A969476843B4F642">
    <w:name w:val="4EDC2057DD63447D9A969476843B4F642"/>
    <w:rsid w:val="00CE3E90"/>
    <w:pPr>
      <w:spacing w:after="120" w:line="240" w:lineRule="auto"/>
    </w:pPr>
    <w:rPr>
      <w:rFonts w:ascii="Segoe UI" w:eastAsia="Calibri" w:hAnsi="Segoe UI" w:cs="Times New Roman"/>
      <w:sz w:val="18"/>
      <w:lang w:val="en-GB" w:eastAsia="en-US"/>
    </w:rPr>
  </w:style>
  <w:style w:type="paragraph" w:customStyle="1" w:styleId="C2D5B9513722408CA262FE49C93D20042">
    <w:name w:val="C2D5B9513722408CA262FE49C93D20042"/>
    <w:rsid w:val="00CE3E90"/>
    <w:pPr>
      <w:spacing w:after="120" w:line="240" w:lineRule="auto"/>
    </w:pPr>
    <w:rPr>
      <w:rFonts w:ascii="Segoe UI" w:eastAsia="Calibri" w:hAnsi="Segoe UI" w:cs="Times New Roman"/>
      <w:sz w:val="18"/>
      <w:lang w:val="en-GB" w:eastAsia="en-US"/>
    </w:rPr>
  </w:style>
  <w:style w:type="paragraph" w:customStyle="1" w:styleId="1B61155C34B64B958D8EBF5523BB14892">
    <w:name w:val="1B61155C34B64B958D8EBF5523BB14892"/>
    <w:rsid w:val="00CE3E90"/>
    <w:pPr>
      <w:spacing w:after="120" w:line="240" w:lineRule="auto"/>
    </w:pPr>
    <w:rPr>
      <w:rFonts w:ascii="Segoe UI" w:eastAsia="Calibri" w:hAnsi="Segoe UI" w:cs="Times New Roman"/>
      <w:sz w:val="18"/>
      <w:lang w:val="en-GB" w:eastAsia="en-US"/>
    </w:rPr>
  </w:style>
  <w:style w:type="paragraph" w:customStyle="1" w:styleId="97C78D521E3448E48226CB38F7E8EFED2">
    <w:name w:val="97C78D521E3448E48226CB38F7E8EFED2"/>
    <w:rsid w:val="00CE3E90"/>
    <w:pPr>
      <w:spacing w:after="120" w:line="240" w:lineRule="auto"/>
    </w:pPr>
    <w:rPr>
      <w:rFonts w:ascii="Segoe UI" w:eastAsia="Calibri" w:hAnsi="Segoe UI" w:cs="Times New Roman"/>
      <w:sz w:val="18"/>
      <w:lang w:val="en-GB" w:eastAsia="en-US"/>
    </w:rPr>
  </w:style>
  <w:style w:type="paragraph" w:customStyle="1" w:styleId="0A670F0112B74A77AD8B9DAEAD6C1BA02">
    <w:name w:val="0A670F0112B74A77AD8B9DAEAD6C1BA02"/>
    <w:rsid w:val="00CE3E90"/>
    <w:pPr>
      <w:spacing w:after="120" w:line="240" w:lineRule="auto"/>
    </w:pPr>
    <w:rPr>
      <w:rFonts w:ascii="Segoe UI" w:eastAsia="Calibri" w:hAnsi="Segoe UI" w:cs="Times New Roman"/>
      <w:sz w:val="18"/>
      <w:lang w:val="en-GB" w:eastAsia="en-US"/>
    </w:rPr>
  </w:style>
  <w:style w:type="paragraph" w:customStyle="1" w:styleId="37407247ECC74999A2D71E3AB833B1F52">
    <w:name w:val="37407247ECC74999A2D71E3AB833B1F52"/>
    <w:rsid w:val="00CE3E90"/>
    <w:pPr>
      <w:spacing w:after="120" w:line="240" w:lineRule="auto"/>
    </w:pPr>
    <w:rPr>
      <w:rFonts w:ascii="Segoe UI" w:eastAsia="Calibri" w:hAnsi="Segoe UI" w:cs="Times New Roman"/>
      <w:sz w:val="18"/>
      <w:lang w:val="en-GB" w:eastAsia="en-US"/>
    </w:rPr>
  </w:style>
  <w:style w:type="paragraph" w:customStyle="1" w:styleId="22B175C3404B44A9A43B094BF92DAB952">
    <w:name w:val="22B175C3404B44A9A43B094BF92DAB952"/>
    <w:rsid w:val="00CE3E90"/>
    <w:pPr>
      <w:spacing w:after="120" w:line="240" w:lineRule="auto"/>
    </w:pPr>
    <w:rPr>
      <w:rFonts w:ascii="Segoe UI" w:eastAsia="Calibri" w:hAnsi="Segoe UI" w:cs="Times New Roman"/>
      <w:sz w:val="18"/>
      <w:lang w:val="en-GB" w:eastAsia="en-US"/>
    </w:rPr>
  </w:style>
  <w:style w:type="paragraph" w:customStyle="1" w:styleId="C9844321701547FF9866D1980FF6BD8B2">
    <w:name w:val="C9844321701547FF9866D1980FF6BD8B2"/>
    <w:rsid w:val="00CE3E90"/>
    <w:pPr>
      <w:spacing w:after="120" w:line="240" w:lineRule="auto"/>
    </w:pPr>
    <w:rPr>
      <w:rFonts w:ascii="Segoe UI" w:eastAsia="Calibri" w:hAnsi="Segoe UI" w:cs="Times New Roman"/>
      <w:sz w:val="18"/>
      <w:lang w:val="en-GB" w:eastAsia="en-US"/>
    </w:rPr>
  </w:style>
  <w:style w:type="paragraph" w:customStyle="1" w:styleId="24C426A274F4481F983310A53D0609552">
    <w:name w:val="24C426A274F4481F983310A53D0609552"/>
    <w:rsid w:val="00CE3E90"/>
    <w:pPr>
      <w:spacing w:after="120" w:line="240" w:lineRule="auto"/>
    </w:pPr>
    <w:rPr>
      <w:rFonts w:ascii="Segoe UI" w:eastAsia="Calibri" w:hAnsi="Segoe UI" w:cs="Times New Roman"/>
      <w:sz w:val="18"/>
      <w:lang w:val="en-GB" w:eastAsia="en-US"/>
    </w:rPr>
  </w:style>
  <w:style w:type="paragraph" w:customStyle="1" w:styleId="8FBAF57E6BA84F08BD238228697456732">
    <w:name w:val="8FBAF57E6BA84F08BD238228697456732"/>
    <w:rsid w:val="00CE3E90"/>
    <w:pPr>
      <w:spacing w:after="120" w:line="240" w:lineRule="auto"/>
    </w:pPr>
    <w:rPr>
      <w:rFonts w:ascii="Segoe UI" w:eastAsia="Calibri" w:hAnsi="Segoe UI" w:cs="Times New Roman"/>
      <w:sz w:val="18"/>
      <w:lang w:val="en-GB" w:eastAsia="en-US"/>
    </w:rPr>
  </w:style>
  <w:style w:type="paragraph" w:customStyle="1" w:styleId="FE4FB1186B084C2DBBBD5BB2FEF436D82">
    <w:name w:val="FE4FB1186B084C2DBBBD5BB2FEF436D82"/>
    <w:rsid w:val="00CE3E90"/>
    <w:pPr>
      <w:spacing w:after="120" w:line="240" w:lineRule="auto"/>
    </w:pPr>
    <w:rPr>
      <w:rFonts w:ascii="Segoe UI" w:eastAsia="Calibri" w:hAnsi="Segoe UI" w:cs="Times New Roman"/>
      <w:sz w:val="18"/>
      <w:lang w:val="en-GB" w:eastAsia="en-US"/>
    </w:rPr>
  </w:style>
  <w:style w:type="paragraph" w:customStyle="1" w:styleId="012A942037044173A13EB187BAF0E3282">
    <w:name w:val="012A942037044173A13EB187BAF0E3282"/>
    <w:rsid w:val="00CE3E90"/>
    <w:pPr>
      <w:spacing w:after="120" w:line="240" w:lineRule="auto"/>
    </w:pPr>
    <w:rPr>
      <w:rFonts w:ascii="Segoe UI" w:eastAsia="Calibri" w:hAnsi="Segoe UI" w:cs="Times New Roman"/>
      <w:sz w:val="18"/>
      <w:lang w:val="en-GB" w:eastAsia="en-US"/>
    </w:rPr>
  </w:style>
  <w:style w:type="paragraph" w:customStyle="1" w:styleId="249849056AC845B38A57C69CABE748852">
    <w:name w:val="249849056AC845B38A57C69CABE748852"/>
    <w:rsid w:val="00CE3E90"/>
    <w:pPr>
      <w:spacing w:after="120" w:line="240" w:lineRule="auto"/>
    </w:pPr>
    <w:rPr>
      <w:rFonts w:ascii="Segoe UI" w:eastAsia="Calibri" w:hAnsi="Segoe UI" w:cs="Times New Roman"/>
      <w:sz w:val="18"/>
      <w:lang w:val="en-GB" w:eastAsia="en-US"/>
    </w:rPr>
  </w:style>
  <w:style w:type="paragraph" w:customStyle="1" w:styleId="8D166B9C477A4894A7166009759CD7132">
    <w:name w:val="8D166B9C477A4894A7166009759CD7132"/>
    <w:rsid w:val="00CE3E90"/>
    <w:pPr>
      <w:spacing w:after="120" w:line="240" w:lineRule="auto"/>
    </w:pPr>
    <w:rPr>
      <w:rFonts w:ascii="Segoe UI" w:eastAsia="Calibri" w:hAnsi="Segoe UI" w:cs="Times New Roman"/>
      <w:sz w:val="18"/>
      <w:lang w:val="en-GB" w:eastAsia="en-US"/>
    </w:rPr>
  </w:style>
  <w:style w:type="paragraph" w:customStyle="1" w:styleId="E038D17207544BEAB7988FD44C0974B42">
    <w:name w:val="E038D17207544BEAB7988FD44C0974B42"/>
    <w:rsid w:val="00CE3E90"/>
    <w:pPr>
      <w:spacing w:after="120" w:line="240" w:lineRule="auto"/>
    </w:pPr>
    <w:rPr>
      <w:rFonts w:ascii="Segoe UI" w:eastAsia="Calibri" w:hAnsi="Segoe UI" w:cs="Times New Roman"/>
      <w:sz w:val="18"/>
      <w:lang w:val="en-GB" w:eastAsia="en-US"/>
    </w:rPr>
  </w:style>
  <w:style w:type="paragraph" w:customStyle="1" w:styleId="F3CBEEA101604C7C84848D6763AE21E52">
    <w:name w:val="F3CBEEA101604C7C84848D6763AE21E52"/>
    <w:rsid w:val="00CE3E90"/>
    <w:pPr>
      <w:spacing w:after="120" w:line="240" w:lineRule="auto"/>
    </w:pPr>
    <w:rPr>
      <w:rFonts w:ascii="Segoe UI" w:eastAsia="Calibri" w:hAnsi="Segoe UI" w:cs="Times New Roman"/>
      <w:sz w:val="18"/>
      <w:lang w:val="en-GB" w:eastAsia="en-US"/>
    </w:rPr>
  </w:style>
  <w:style w:type="paragraph" w:customStyle="1" w:styleId="31E3E34A780047D99611BA7583113FCF2">
    <w:name w:val="31E3E34A780047D99611BA7583113FCF2"/>
    <w:rsid w:val="00CE3E90"/>
    <w:pPr>
      <w:spacing w:after="120" w:line="240" w:lineRule="auto"/>
    </w:pPr>
    <w:rPr>
      <w:rFonts w:ascii="Segoe UI" w:eastAsia="Calibri" w:hAnsi="Segoe UI" w:cs="Times New Roman"/>
      <w:sz w:val="18"/>
      <w:lang w:val="en-GB" w:eastAsia="en-US"/>
    </w:rPr>
  </w:style>
  <w:style w:type="paragraph" w:customStyle="1" w:styleId="311A78A18E7243ED875E82DDEDD8DFC52">
    <w:name w:val="311A78A18E7243ED875E82DDEDD8DFC52"/>
    <w:rsid w:val="00CE3E90"/>
    <w:pPr>
      <w:spacing w:after="120" w:line="240" w:lineRule="auto"/>
    </w:pPr>
    <w:rPr>
      <w:rFonts w:ascii="Segoe UI" w:eastAsia="Calibri" w:hAnsi="Segoe UI" w:cs="Times New Roman"/>
      <w:sz w:val="18"/>
      <w:lang w:val="en-GB" w:eastAsia="en-US"/>
    </w:rPr>
  </w:style>
  <w:style w:type="paragraph" w:customStyle="1" w:styleId="DAFC17FC57504BFDA0B3F250B420E3992">
    <w:name w:val="DAFC17FC57504BFDA0B3F250B420E3992"/>
    <w:rsid w:val="00CE3E90"/>
    <w:pPr>
      <w:spacing w:after="120" w:line="240" w:lineRule="auto"/>
    </w:pPr>
    <w:rPr>
      <w:rFonts w:ascii="Segoe UI" w:eastAsia="Calibri" w:hAnsi="Segoe UI" w:cs="Times New Roman"/>
      <w:sz w:val="18"/>
      <w:lang w:val="en-GB" w:eastAsia="en-US"/>
    </w:rPr>
  </w:style>
  <w:style w:type="paragraph" w:customStyle="1" w:styleId="79D0B83D4CD84A3F8F0A3C564A5500B72">
    <w:name w:val="79D0B83D4CD84A3F8F0A3C564A5500B72"/>
    <w:rsid w:val="00CE3E90"/>
    <w:pPr>
      <w:spacing w:after="120" w:line="240" w:lineRule="auto"/>
    </w:pPr>
    <w:rPr>
      <w:rFonts w:ascii="Segoe UI" w:eastAsia="Calibri" w:hAnsi="Segoe UI" w:cs="Times New Roman"/>
      <w:sz w:val="18"/>
      <w:lang w:val="en-GB" w:eastAsia="en-US"/>
    </w:rPr>
  </w:style>
  <w:style w:type="paragraph" w:customStyle="1" w:styleId="314C3CBA58CC432A9B654C79838EFAB12">
    <w:name w:val="314C3CBA58CC432A9B654C79838EFAB12"/>
    <w:rsid w:val="00CE3E90"/>
    <w:pPr>
      <w:spacing w:after="120" w:line="240" w:lineRule="auto"/>
    </w:pPr>
    <w:rPr>
      <w:rFonts w:ascii="Segoe UI" w:eastAsia="Calibri" w:hAnsi="Segoe UI" w:cs="Times New Roman"/>
      <w:sz w:val="18"/>
      <w:lang w:val="en-GB" w:eastAsia="en-US"/>
    </w:rPr>
  </w:style>
  <w:style w:type="paragraph" w:customStyle="1" w:styleId="46DFFF018C79442A8AD8A19F46812F4D2">
    <w:name w:val="46DFFF018C79442A8AD8A19F46812F4D2"/>
    <w:rsid w:val="00CE3E90"/>
    <w:pPr>
      <w:spacing w:after="120" w:line="240" w:lineRule="auto"/>
    </w:pPr>
    <w:rPr>
      <w:rFonts w:ascii="Segoe UI" w:eastAsia="Calibri" w:hAnsi="Segoe UI" w:cs="Times New Roman"/>
      <w:sz w:val="18"/>
      <w:lang w:val="en-GB" w:eastAsia="en-US"/>
    </w:rPr>
  </w:style>
  <w:style w:type="paragraph" w:customStyle="1" w:styleId="2DA8217BD42C403DA7625B5F024376E22">
    <w:name w:val="2DA8217BD42C403DA7625B5F024376E22"/>
    <w:rsid w:val="00CE3E90"/>
    <w:pPr>
      <w:spacing w:after="120" w:line="240" w:lineRule="auto"/>
    </w:pPr>
    <w:rPr>
      <w:rFonts w:ascii="Segoe UI" w:eastAsia="Calibri" w:hAnsi="Segoe UI" w:cs="Times New Roman"/>
      <w:sz w:val="18"/>
      <w:lang w:val="en-GB" w:eastAsia="en-US"/>
    </w:rPr>
  </w:style>
  <w:style w:type="paragraph" w:customStyle="1" w:styleId="7A233C5141314EEF9BCE3E0EC3CF804C2">
    <w:name w:val="7A233C5141314EEF9BCE3E0EC3CF804C2"/>
    <w:rsid w:val="00CE3E90"/>
    <w:pPr>
      <w:spacing w:after="120" w:line="240" w:lineRule="auto"/>
    </w:pPr>
    <w:rPr>
      <w:rFonts w:ascii="Segoe UI" w:eastAsia="Calibri" w:hAnsi="Segoe UI" w:cs="Times New Roman"/>
      <w:sz w:val="18"/>
      <w:lang w:val="en-GB" w:eastAsia="en-US"/>
    </w:rPr>
  </w:style>
  <w:style w:type="paragraph" w:customStyle="1" w:styleId="E9C7B429E25E4729B99A56D373CE951B2">
    <w:name w:val="E9C7B429E25E4729B99A56D373CE951B2"/>
    <w:rsid w:val="00CE3E90"/>
    <w:pPr>
      <w:spacing w:after="120" w:line="240" w:lineRule="auto"/>
    </w:pPr>
    <w:rPr>
      <w:rFonts w:ascii="Segoe UI" w:eastAsia="Calibri" w:hAnsi="Segoe UI" w:cs="Times New Roman"/>
      <w:sz w:val="18"/>
      <w:lang w:val="en-GB" w:eastAsia="en-US"/>
    </w:rPr>
  </w:style>
  <w:style w:type="paragraph" w:customStyle="1" w:styleId="D63B83AD365E42F6922A41C80B9D27D72">
    <w:name w:val="D63B83AD365E42F6922A41C80B9D27D72"/>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2">
    <w:name w:val="EF3B7040456A46C5B204E2F74BDBBB9E2"/>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2">
    <w:name w:val="AA4D93D6CA6342B8BF929471AED606442"/>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2">
    <w:name w:val="FF59797D74584070B2A788BD8519593C2"/>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2">
    <w:name w:val="0A19C3EE17914AC48A6E5952E156E8122"/>
    <w:rsid w:val="00CE3E90"/>
    <w:pPr>
      <w:spacing w:after="120" w:line="240" w:lineRule="auto"/>
    </w:pPr>
    <w:rPr>
      <w:rFonts w:ascii="Segoe UI" w:eastAsia="Calibri" w:hAnsi="Segoe UI" w:cs="Times New Roman"/>
      <w:sz w:val="18"/>
      <w:lang w:val="en-GB" w:eastAsia="en-US"/>
    </w:rPr>
  </w:style>
  <w:style w:type="paragraph" w:customStyle="1" w:styleId="C24AC7F8B63A4C159905FAE4169F58D72">
    <w:name w:val="C24AC7F8B63A4C159905FAE4169F58D72"/>
    <w:rsid w:val="00CE3E90"/>
    <w:pPr>
      <w:spacing w:after="120" w:line="240" w:lineRule="auto"/>
    </w:pPr>
    <w:rPr>
      <w:rFonts w:ascii="Segoe UI" w:eastAsia="Calibri" w:hAnsi="Segoe UI" w:cs="Times New Roman"/>
      <w:sz w:val="18"/>
      <w:lang w:val="en-GB" w:eastAsia="en-US"/>
    </w:rPr>
  </w:style>
  <w:style w:type="paragraph" w:customStyle="1" w:styleId="9ED0BD44C20C456E9011A9C0E58602E12">
    <w:name w:val="9ED0BD44C20C456E9011A9C0E58602E12"/>
    <w:rsid w:val="00CE3E90"/>
    <w:pPr>
      <w:spacing w:after="120" w:line="240" w:lineRule="auto"/>
    </w:pPr>
    <w:rPr>
      <w:rFonts w:ascii="Segoe UI" w:eastAsia="Calibri" w:hAnsi="Segoe UI" w:cs="Times New Roman"/>
      <w:sz w:val="18"/>
      <w:lang w:val="en-GB" w:eastAsia="en-US"/>
    </w:rPr>
  </w:style>
  <w:style w:type="paragraph" w:customStyle="1" w:styleId="870F663027024EE18031B4429E5447F02">
    <w:name w:val="870F663027024EE18031B4429E5447F02"/>
    <w:rsid w:val="00CE3E90"/>
    <w:pPr>
      <w:spacing w:after="120" w:line="240" w:lineRule="auto"/>
    </w:pPr>
    <w:rPr>
      <w:rFonts w:ascii="Segoe UI" w:eastAsia="Calibri" w:hAnsi="Segoe UI" w:cs="Times New Roman"/>
      <w:sz w:val="18"/>
      <w:lang w:val="en-GB" w:eastAsia="en-US"/>
    </w:rPr>
  </w:style>
  <w:style w:type="paragraph" w:customStyle="1" w:styleId="750855BC915A44C2AE3C2EA82510D7CB2">
    <w:name w:val="750855BC915A44C2AE3C2EA82510D7CB2"/>
    <w:rsid w:val="00CE3E90"/>
    <w:pPr>
      <w:spacing w:after="120" w:line="240" w:lineRule="auto"/>
    </w:pPr>
    <w:rPr>
      <w:rFonts w:ascii="Segoe UI" w:eastAsia="Calibri" w:hAnsi="Segoe UI" w:cs="Times New Roman"/>
      <w:sz w:val="18"/>
      <w:lang w:val="en-GB" w:eastAsia="en-US"/>
    </w:rPr>
  </w:style>
  <w:style w:type="paragraph" w:customStyle="1" w:styleId="21757FF578AA420591A31F7F86C455802">
    <w:name w:val="21757FF578AA420591A31F7F86C455802"/>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2">
    <w:name w:val="4B7F6426867949F6979C685CD1A0AF512"/>
    <w:rsid w:val="00CE3E90"/>
    <w:pPr>
      <w:spacing w:after="120" w:line="240" w:lineRule="auto"/>
    </w:pPr>
    <w:rPr>
      <w:rFonts w:ascii="Segoe UI" w:eastAsia="Calibri" w:hAnsi="Segoe UI" w:cs="Times New Roman"/>
      <w:sz w:val="18"/>
      <w:lang w:val="en-GB" w:eastAsia="en-US"/>
    </w:rPr>
  </w:style>
  <w:style w:type="paragraph" w:customStyle="1" w:styleId="16FBE4405A3D4D439FCB08208309EA772">
    <w:name w:val="16FBE4405A3D4D439FCB08208309EA772"/>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2">
    <w:name w:val="9244F1BB00514EDE932AE1D353AA0F6A2"/>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2">
    <w:name w:val="28678DEF78EA43E6A59F4B6E2A43D2712"/>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2">
    <w:name w:val="E763D932455E49D5BD39D10E508258F12"/>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2">
    <w:name w:val="B948050D80F6485E89D460BEDD7B78292"/>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2">
    <w:name w:val="BDB535CB4D8E4C60872F05013667B7A62"/>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2">
    <w:name w:val="CEF2819171A24ED4984BF79197B76EDF2"/>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2">
    <w:name w:val="5F316BE77FF54E5E8C30A8E5B93A6C5E2"/>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2">
    <w:name w:val="2C2E19946B8D4C1CA96C2F680432C9A12"/>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2">
    <w:name w:val="9DCCC7A7D6C6478E90FD77DC4666BA7E2"/>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2">
    <w:name w:val="8C5EE86F4366463087FA7E519776931F2"/>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2">
    <w:name w:val="6DCC0AE176FA43AF866CAF8DEB4659372"/>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2">
    <w:name w:val="1CB9CDEABC8A49EEA0D5AD4FA034CB6D2"/>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2">
    <w:name w:val="7D92983866B04B26BFE755310EC4EA5A2"/>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2">
    <w:name w:val="E3498CAC4F54412BAFEC928E0F45D3CC2"/>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2">
    <w:name w:val="C2413A4CB8B443BFBC3F98944043741C2"/>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2">
    <w:name w:val="9A620691B9BB4AE5A499012D43CB69F82"/>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2">
    <w:name w:val="CD9BFC4AE7E3413395ECF2A9D2FBDED02"/>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2">
    <w:name w:val="EFCE9C9BD87949879DE60EFD116388DF2"/>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2">
    <w:name w:val="4A3FEC542B5249BF9A0FD4800BB909632"/>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2">
    <w:name w:val="D2ADA10BB571476EAE4CD2D46EB6C9AC2"/>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2">
    <w:name w:val="9AD51B2DB37E481DBC3A604535A87A5F2"/>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2">
    <w:name w:val="3FE43EFB62E14F9ABEABB5611082A45B2"/>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2">
    <w:name w:val="069C87832ADF4A14B377747CFB2F40EA2"/>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2">
    <w:name w:val="41F6E498F4694F4FBBCDCE15D2FCE5692"/>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2">
    <w:name w:val="21ED144F62F9415E8257F89A8E595AC52"/>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2">
    <w:name w:val="94AFBDD3303D4AF4BC5B83F63C498E402"/>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2">
    <w:name w:val="7DDDD56F7EB04FB58008B660095832822"/>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2">
    <w:name w:val="789F5FC8A6FB462D91D5B70915D3730B2"/>
    <w:rsid w:val="00CE3E90"/>
    <w:pPr>
      <w:keepLines/>
      <w:spacing w:after="0" w:line="240" w:lineRule="auto"/>
      <w:jc w:val="both"/>
    </w:pPr>
    <w:rPr>
      <w:rFonts w:ascii="Arial" w:eastAsia="Calibri" w:hAnsi="Arial" w:cs="Arial"/>
      <w:sz w:val="20"/>
      <w:szCs w:val="20"/>
      <w:lang w:val="en-US" w:eastAsia="en-US"/>
    </w:rPr>
  </w:style>
  <w:style w:type="paragraph" w:customStyle="1" w:styleId="47AE2741E4B7486CA8C8DB66FD19F5342">
    <w:name w:val="47AE2741E4B7486CA8C8DB66FD19F5342"/>
    <w:rsid w:val="00CE3E90"/>
    <w:pPr>
      <w:keepLines/>
      <w:spacing w:after="0" w:line="240" w:lineRule="auto"/>
      <w:jc w:val="both"/>
    </w:pPr>
    <w:rPr>
      <w:rFonts w:ascii="Arial" w:eastAsia="Calibri" w:hAnsi="Arial" w:cs="Arial"/>
      <w:sz w:val="20"/>
      <w:szCs w:val="20"/>
      <w:lang w:val="en-US" w:eastAsia="en-US"/>
    </w:rPr>
  </w:style>
  <w:style w:type="paragraph" w:customStyle="1" w:styleId="891297555FC14A038244267A1973314A2">
    <w:name w:val="891297555FC14A038244267A1973314A2"/>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2">
    <w:name w:val="1A8DF5B6CD9B41D2A38478B7F76A4EE92"/>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2">
    <w:name w:val="7641F83FD7364979BF9536F1203AAF152"/>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2">
    <w:name w:val="D875A19C4386440A9DA52107439C2FA12"/>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2">
    <w:name w:val="F9ADCC8CEF0543D1856EB11D518BE0352"/>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2">
    <w:name w:val="8C1AC63EE4274E149C979B904DD165062"/>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2">
    <w:name w:val="907CBB7EF4B349E6B370296976C94C7F2"/>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2">
    <w:name w:val="CC068305A9854F1AB22E1E411CABAE1A2"/>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2">
    <w:name w:val="AD5B632CF4F24F8189D1D82141B3EC7A2"/>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2">
    <w:name w:val="9C6975079B154242A284EBE678A126182"/>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2">
    <w:name w:val="B041ECE821864D2B91752D2524DB5EB92"/>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2">
    <w:name w:val="65A4AF201E0449B3AA912AC3F0459B2B2"/>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2">
    <w:name w:val="6FEDF4CA999E46F8ABFDBF2C66B27A7E2"/>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2">
    <w:name w:val="FE4165A18D014B1BA80BDA8B57932CE32"/>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2">
    <w:name w:val="982AD7DCBE684CD6BD1576B20DC1C3C12"/>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2">
    <w:name w:val="E4BCFB58E94C454E980C180D7B1471BC2"/>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2">
    <w:name w:val="3FCF0C26630A43038E4F0B94DEDD58022"/>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2">
    <w:name w:val="BF19F155EE1746FF8E628F6018AE2DC82"/>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2">
    <w:name w:val="90983F7BAE00476B907582C05AB0A29C2"/>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2">
    <w:name w:val="9FB015D4DFF4421E98363EFBD4CD3AE22"/>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2">
    <w:name w:val="1600F90E760D44C2B1A104A4D8C370BF2"/>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2">
    <w:name w:val="70257F29BFDC40CEA9F89A22384764A82"/>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2">
    <w:name w:val="8DCE12D6EAB84A429045E292E411405E2"/>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2">
    <w:name w:val="470C3D5F5A4F4F52B5AAA4C55B83628E2"/>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2">
    <w:name w:val="61C20E6C3B6040C18E0C05300E38CC972"/>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2">
    <w:name w:val="8C75144BD74D4F6BB89E1D6BD8303CA82"/>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2">
    <w:name w:val="43295222E2C04D07B3151004A3E0BE232"/>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2">
    <w:name w:val="D0C4F217FB3D43BC9E6452D4C03D0D872"/>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2">
    <w:name w:val="A5F2CB0D45A647FD9363F233983A4BAB2"/>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2">
    <w:name w:val="B313F6AF71104F5F9F393F99860E4B052"/>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2">
    <w:name w:val="2F5F0646AACA48C08EA49466D82451772"/>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2">
    <w:name w:val="BB9F70535BFB42368085A1720EF2BFF42"/>
    <w:rsid w:val="00CE3E90"/>
    <w:pPr>
      <w:spacing w:after="120" w:line="240" w:lineRule="auto"/>
    </w:pPr>
    <w:rPr>
      <w:rFonts w:ascii="Segoe UI" w:eastAsia="Calibri" w:hAnsi="Segoe UI" w:cs="Times New Roman"/>
      <w:sz w:val="18"/>
      <w:lang w:val="en-GB" w:eastAsia="en-US"/>
    </w:rPr>
  </w:style>
  <w:style w:type="paragraph" w:customStyle="1" w:styleId="B14B4264162A486CB0AF9DA38C1AAAFB2">
    <w:name w:val="B14B4264162A486CB0AF9DA38C1AAAFB2"/>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2">
    <w:name w:val="6D8F1E0B4CB14E3C99CD27BB286683E82"/>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2">
    <w:name w:val="574EF1073E1D4528BA5BB57D2D0E4E4B2"/>
    <w:rsid w:val="00CE3E90"/>
    <w:pPr>
      <w:spacing w:after="120" w:line="240" w:lineRule="auto"/>
    </w:pPr>
    <w:rPr>
      <w:rFonts w:ascii="Segoe UI" w:eastAsia="Calibri" w:hAnsi="Segoe UI" w:cs="Times New Roman"/>
      <w:sz w:val="18"/>
      <w:lang w:val="en-GB" w:eastAsia="en-US"/>
    </w:rPr>
  </w:style>
  <w:style w:type="paragraph" w:customStyle="1" w:styleId="69C912E2104F402F827EB6F912506A802">
    <w:name w:val="69C912E2104F402F827EB6F912506A802"/>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2">
    <w:name w:val="AB881BCE320F448D9A33757E8060660E2"/>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2">
    <w:name w:val="1B7BED08E51E48BBBA8029D1446538CA2"/>
    <w:rsid w:val="00CE3E90"/>
    <w:pPr>
      <w:spacing w:after="120" w:line="240" w:lineRule="auto"/>
    </w:pPr>
    <w:rPr>
      <w:rFonts w:ascii="Segoe UI" w:eastAsia="Calibri" w:hAnsi="Segoe UI" w:cs="Times New Roman"/>
      <w:sz w:val="18"/>
      <w:lang w:val="en-GB" w:eastAsia="en-US"/>
    </w:rPr>
  </w:style>
  <w:style w:type="paragraph" w:customStyle="1" w:styleId="D3CF05F25BA0463FA2589B2A1A275E382">
    <w:name w:val="D3CF05F25BA0463FA2589B2A1A275E382"/>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2">
    <w:name w:val="FA75ACA8A36D455DBB0C6F458BD8558F2"/>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2">
    <w:name w:val="4D8D4295620746AD8AEE08C139EEEF112"/>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2">
    <w:name w:val="ACEC68968533427FAD51C524969F277C2"/>
    <w:rsid w:val="00CE3E90"/>
    <w:pPr>
      <w:keepLines/>
      <w:spacing w:after="0" w:line="240" w:lineRule="auto"/>
      <w:jc w:val="both"/>
    </w:pPr>
    <w:rPr>
      <w:rFonts w:ascii="Arial" w:eastAsia="Calibri" w:hAnsi="Arial" w:cs="Arial"/>
      <w:sz w:val="20"/>
      <w:szCs w:val="20"/>
      <w:lang w:val="en-US" w:eastAsia="en-US"/>
    </w:rPr>
  </w:style>
  <w:style w:type="paragraph" w:customStyle="1" w:styleId="1892D3C0E19B48689B8827335B12FDB72">
    <w:name w:val="1892D3C0E19B48689B8827335B12FDB72"/>
    <w:rsid w:val="00CE3E90"/>
    <w:pPr>
      <w:keepLines/>
      <w:spacing w:after="0" w:line="240" w:lineRule="auto"/>
      <w:jc w:val="both"/>
    </w:pPr>
    <w:rPr>
      <w:rFonts w:ascii="Arial" w:eastAsia="Calibri" w:hAnsi="Arial" w:cs="Arial"/>
      <w:sz w:val="20"/>
      <w:szCs w:val="20"/>
      <w:lang w:val="en-US" w:eastAsia="en-US"/>
    </w:rPr>
  </w:style>
  <w:style w:type="paragraph" w:customStyle="1" w:styleId="A08D97451041416DB86E36E4A2D7C2D12">
    <w:name w:val="A08D97451041416DB86E36E4A2D7C2D12"/>
    <w:rsid w:val="00CE3E90"/>
    <w:pPr>
      <w:keepLines/>
      <w:spacing w:after="0" w:line="240" w:lineRule="auto"/>
      <w:jc w:val="both"/>
    </w:pPr>
    <w:rPr>
      <w:rFonts w:ascii="Arial" w:eastAsia="Calibri" w:hAnsi="Arial" w:cs="Arial"/>
      <w:sz w:val="20"/>
      <w:szCs w:val="20"/>
      <w:lang w:val="en-US" w:eastAsia="en-US"/>
    </w:rPr>
  </w:style>
  <w:style w:type="paragraph" w:customStyle="1" w:styleId="0146C828DEA44FCA80E38B174A4C12742">
    <w:name w:val="0146C828DEA44FCA80E38B174A4C12742"/>
    <w:rsid w:val="00CE3E90"/>
    <w:pPr>
      <w:keepLines/>
      <w:spacing w:after="0" w:line="240" w:lineRule="auto"/>
      <w:jc w:val="both"/>
    </w:pPr>
    <w:rPr>
      <w:rFonts w:ascii="Arial" w:eastAsia="Calibri" w:hAnsi="Arial" w:cs="Arial"/>
      <w:sz w:val="20"/>
      <w:szCs w:val="20"/>
      <w:lang w:val="en-US" w:eastAsia="en-US"/>
    </w:rPr>
  </w:style>
  <w:style w:type="paragraph" w:customStyle="1" w:styleId="5085F1EC0CB144239AED90135917B60A2">
    <w:name w:val="5085F1EC0CB144239AED90135917B60A2"/>
    <w:rsid w:val="00CE3E90"/>
    <w:pPr>
      <w:keepLines/>
      <w:spacing w:after="0" w:line="240" w:lineRule="auto"/>
      <w:jc w:val="both"/>
    </w:pPr>
    <w:rPr>
      <w:rFonts w:ascii="Arial" w:eastAsia="Calibri" w:hAnsi="Arial" w:cs="Arial"/>
      <w:sz w:val="20"/>
      <w:szCs w:val="20"/>
      <w:lang w:val="en-US" w:eastAsia="en-US"/>
    </w:rPr>
  </w:style>
  <w:style w:type="paragraph" w:customStyle="1" w:styleId="8A0FE9494CFA4573A38E8A6611BBA9172">
    <w:name w:val="8A0FE9494CFA4573A38E8A6611BBA9172"/>
    <w:rsid w:val="00CE3E90"/>
    <w:pPr>
      <w:keepLines/>
      <w:spacing w:after="0" w:line="240" w:lineRule="auto"/>
      <w:jc w:val="both"/>
    </w:pPr>
    <w:rPr>
      <w:rFonts w:ascii="Arial" w:eastAsia="Calibri" w:hAnsi="Arial" w:cs="Arial"/>
      <w:sz w:val="20"/>
      <w:szCs w:val="20"/>
      <w:lang w:val="en-US" w:eastAsia="en-US"/>
    </w:rPr>
  </w:style>
  <w:style w:type="paragraph" w:customStyle="1" w:styleId="8CEFAD7FA76C47A1989A34D26085CF492">
    <w:name w:val="8CEFAD7FA76C47A1989A34D26085CF492"/>
    <w:rsid w:val="00CE3E90"/>
    <w:pPr>
      <w:keepLines/>
      <w:spacing w:after="0" w:line="240" w:lineRule="auto"/>
      <w:jc w:val="both"/>
    </w:pPr>
    <w:rPr>
      <w:rFonts w:ascii="Arial" w:eastAsia="Calibri" w:hAnsi="Arial" w:cs="Arial"/>
      <w:sz w:val="20"/>
      <w:szCs w:val="20"/>
      <w:lang w:val="en-US" w:eastAsia="en-US"/>
    </w:rPr>
  </w:style>
  <w:style w:type="paragraph" w:customStyle="1" w:styleId="446F70D2A856433BB8EFF7BA8D5D970C2">
    <w:name w:val="446F70D2A856433BB8EFF7BA8D5D970C2"/>
    <w:rsid w:val="00CE3E90"/>
    <w:pPr>
      <w:keepLines/>
      <w:spacing w:after="0" w:line="240" w:lineRule="auto"/>
      <w:jc w:val="both"/>
    </w:pPr>
    <w:rPr>
      <w:rFonts w:ascii="Arial" w:eastAsia="Calibri" w:hAnsi="Arial" w:cs="Arial"/>
      <w:sz w:val="20"/>
      <w:szCs w:val="20"/>
      <w:lang w:val="en-US" w:eastAsia="en-US"/>
    </w:rPr>
  </w:style>
  <w:style w:type="paragraph" w:customStyle="1" w:styleId="C9B4CCB2BF7C4FB28ECDB8B5AD47C1562">
    <w:name w:val="C9B4CCB2BF7C4FB28ECDB8B5AD47C1562"/>
    <w:rsid w:val="00CE3E90"/>
    <w:pPr>
      <w:keepLines/>
      <w:spacing w:after="0" w:line="240" w:lineRule="auto"/>
      <w:jc w:val="both"/>
    </w:pPr>
    <w:rPr>
      <w:rFonts w:ascii="Arial" w:eastAsia="Calibri" w:hAnsi="Arial" w:cs="Arial"/>
      <w:sz w:val="20"/>
      <w:szCs w:val="20"/>
      <w:lang w:val="en-US" w:eastAsia="en-US"/>
    </w:rPr>
  </w:style>
  <w:style w:type="paragraph" w:customStyle="1" w:styleId="DFDC62A49BF646BAB235631F2CC041A51">
    <w:name w:val="DFDC62A49BF646BAB235631F2CC041A51"/>
    <w:rsid w:val="00CE3E90"/>
    <w:pPr>
      <w:keepLines/>
      <w:spacing w:after="0" w:line="240" w:lineRule="auto"/>
      <w:jc w:val="both"/>
    </w:pPr>
    <w:rPr>
      <w:rFonts w:ascii="Arial" w:eastAsia="Calibri" w:hAnsi="Arial" w:cs="Arial"/>
      <w:sz w:val="20"/>
      <w:szCs w:val="20"/>
      <w:lang w:val="en-US" w:eastAsia="en-US"/>
    </w:rPr>
  </w:style>
  <w:style w:type="paragraph" w:customStyle="1" w:styleId="6A0CC25B6F314448AFED9FE8E9816A721">
    <w:name w:val="6A0CC25B6F314448AFED9FE8E9816A721"/>
    <w:rsid w:val="00CE3E90"/>
    <w:pPr>
      <w:keepLines/>
      <w:spacing w:after="0" w:line="240" w:lineRule="auto"/>
      <w:jc w:val="both"/>
    </w:pPr>
    <w:rPr>
      <w:rFonts w:ascii="Arial" w:eastAsia="Calibri" w:hAnsi="Arial" w:cs="Arial"/>
      <w:sz w:val="20"/>
      <w:szCs w:val="20"/>
      <w:lang w:val="en-US" w:eastAsia="en-US"/>
    </w:rPr>
  </w:style>
  <w:style w:type="paragraph" w:customStyle="1" w:styleId="485A0C2E6F074E859FE76662AB56BC301">
    <w:name w:val="485A0C2E6F074E859FE76662AB56BC301"/>
    <w:rsid w:val="00CE3E90"/>
    <w:pPr>
      <w:spacing w:after="120" w:line="240" w:lineRule="auto"/>
    </w:pPr>
    <w:rPr>
      <w:rFonts w:ascii="Segoe UI" w:eastAsia="Calibri" w:hAnsi="Segoe UI" w:cs="Times New Roman"/>
      <w:sz w:val="18"/>
      <w:lang w:val="en-GB" w:eastAsia="en-US"/>
    </w:rPr>
  </w:style>
  <w:style w:type="paragraph" w:customStyle="1" w:styleId="B8FD6C564AD7442E8797E6A194AA9D581">
    <w:name w:val="B8FD6C564AD7442E8797E6A194AA9D581"/>
    <w:rsid w:val="00CE3E90"/>
    <w:pPr>
      <w:spacing w:after="120" w:line="240" w:lineRule="auto"/>
    </w:pPr>
    <w:rPr>
      <w:rFonts w:ascii="Segoe UI" w:eastAsia="Calibri" w:hAnsi="Segoe UI" w:cs="Times New Roman"/>
      <w:sz w:val="18"/>
      <w:lang w:val="en-GB" w:eastAsia="en-US"/>
    </w:rPr>
  </w:style>
  <w:style w:type="paragraph" w:customStyle="1" w:styleId="81759EDD6C9744E7B5095A112EFF683D1">
    <w:name w:val="81759EDD6C9744E7B5095A112EFF683D1"/>
    <w:rsid w:val="00CE3E90"/>
    <w:pPr>
      <w:spacing w:after="120" w:line="240" w:lineRule="auto"/>
    </w:pPr>
    <w:rPr>
      <w:rFonts w:ascii="Segoe UI" w:eastAsia="Calibri" w:hAnsi="Segoe UI" w:cs="Times New Roman"/>
      <w:sz w:val="18"/>
      <w:lang w:val="en-GB" w:eastAsia="en-US"/>
    </w:rPr>
  </w:style>
  <w:style w:type="paragraph" w:customStyle="1" w:styleId="A6D232B58AAF4AED81516863A9B3179D1">
    <w:name w:val="A6D232B58AAF4AED81516863A9B3179D1"/>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1">
    <w:name w:val="856CB1F773D2450FBD2728E935A078641"/>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1">
    <w:name w:val="BDA5B830D66F438DB69006DDFC9DFEE71"/>
    <w:rsid w:val="00CE3E90"/>
    <w:pPr>
      <w:spacing w:after="120" w:line="240" w:lineRule="auto"/>
    </w:pPr>
    <w:rPr>
      <w:rFonts w:ascii="Segoe UI" w:eastAsia="Calibri" w:hAnsi="Segoe UI" w:cs="Times New Roman"/>
      <w:sz w:val="18"/>
      <w:lang w:val="en-GB" w:eastAsia="en-US"/>
    </w:rPr>
  </w:style>
  <w:style w:type="paragraph" w:customStyle="1" w:styleId="42858D397D0F441FAEAC3240AC5498A01">
    <w:name w:val="42858D397D0F441FAEAC3240AC5498A01"/>
    <w:rsid w:val="00CE3E90"/>
    <w:pPr>
      <w:spacing w:after="120" w:line="240" w:lineRule="auto"/>
    </w:pPr>
    <w:rPr>
      <w:rFonts w:ascii="Segoe UI" w:eastAsia="Calibri" w:hAnsi="Segoe UI" w:cs="Times New Roman"/>
      <w:sz w:val="18"/>
      <w:lang w:val="en-GB" w:eastAsia="en-US"/>
    </w:rPr>
  </w:style>
  <w:style w:type="paragraph" w:customStyle="1" w:styleId="E41BA284922049D19BD4DED25E5E235D1">
    <w:name w:val="E41BA284922049D19BD4DED25E5E235D1"/>
    <w:rsid w:val="00CE3E90"/>
    <w:pPr>
      <w:spacing w:after="120" w:line="240" w:lineRule="auto"/>
    </w:pPr>
    <w:rPr>
      <w:rFonts w:ascii="Segoe UI" w:eastAsia="Calibri" w:hAnsi="Segoe UI" w:cs="Times New Roman"/>
      <w:sz w:val="18"/>
      <w:lang w:val="en-GB" w:eastAsia="en-US"/>
    </w:rPr>
  </w:style>
  <w:style w:type="paragraph" w:customStyle="1" w:styleId="DD4E3C8E780D42C98874EFA57D55B6FC1">
    <w:name w:val="DD4E3C8E780D42C98874EFA57D55B6FC1"/>
    <w:rsid w:val="00CE3E90"/>
    <w:pPr>
      <w:spacing w:after="120" w:line="240" w:lineRule="auto"/>
    </w:pPr>
    <w:rPr>
      <w:rFonts w:ascii="Segoe UI" w:eastAsia="Calibri" w:hAnsi="Segoe UI" w:cs="Times New Roman"/>
      <w:sz w:val="18"/>
      <w:lang w:val="en-GB" w:eastAsia="en-US"/>
    </w:rPr>
  </w:style>
  <w:style w:type="paragraph" w:customStyle="1" w:styleId="358D786DF9A14E63AD7F8A70ED611ACB1">
    <w:name w:val="358D786DF9A14E63AD7F8A70ED611ACB1"/>
    <w:rsid w:val="00CE3E90"/>
    <w:pPr>
      <w:spacing w:after="120" w:line="240" w:lineRule="auto"/>
    </w:pPr>
    <w:rPr>
      <w:rFonts w:ascii="Segoe UI" w:eastAsia="Calibri" w:hAnsi="Segoe UI" w:cs="Times New Roman"/>
      <w:sz w:val="18"/>
      <w:lang w:val="en-GB" w:eastAsia="en-US"/>
    </w:rPr>
  </w:style>
  <w:style w:type="paragraph" w:customStyle="1" w:styleId="ED0892C2DAE14E909E1B38562745E1CA1">
    <w:name w:val="ED0892C2DAE14E909E1B38562745E1CA1"/>
    <w:rsid w:val="00CE3E90"/>
    <w:pPr>
      <w:spacing w:after="120" w:line="240" w:lineRule="auto"/>
    </w:pPr>
    <w:rPr>
      <w:rFonts w:ascii="Segoe UI" w:eastAsia="Calibri" w:hAnsi="Segoe UI" w:cs="Times New Roman"/>
      <w:sz w:val="18"/>
      <w:lang w:val="en-GB" w:eastAsia="en-US"/>
    </w:rPr>
  </w:style>
  <w:style w:type="paragraph" w:customStyle="1" w:styleId="794F90AD69F04E668FCA7364A0C297211">
    <w:name w:val="794F90AD69F04E668FCA7364A0C297211"/>
    <w:rsid w:val="00CE3E90"/>
    <w:pPr>
      <w:spacing w:after="120" w:line="240" w:lineRule="auto"/>
    </w:pPr>
    <w:rPr>
      <w:rFonts w:ascii="Segoe UI" w:eastAsia="Calibri" w:hAnsi="Segoe UI" w:cs="Times New Roman"/>
      <w:sz w:val="18"/>
      <w:lang w:val="en-GB" w:eastAsia="en-US"/>
    </w:rPr>
  </w:style>
  <w:style w:type="paragraph" w:customStyle="1" w:styleId="CE97F6852BE447AD8F07A1537FC04C4C1">
    <w:name w:val="CE97F6852BE447AD8F07A1537FC04C4C1"/>
    <w:rsid w:val="00CE3E90"/>
    <w:pPr>
      <w:spacing w:after="120" w:line="240" w:lineRule="auto"/>
    </w:pPr>
    <w:rPr>
      <w:rFonts w:ascii="Segoe UI" w:eastAsia="Calibri" w:hAnsi="Segoe UI" w:cs="Times New Roman"/>
      <w:sz w:val="18"/>
      <w:lang w:val="en-GB" w:eastAsia="en-US"/>
    </w:rPr>
  </w:style>
  <w:style w:type="paragraph" w:customStyle="1" w:styleId="DFDCB215A4FB4A23A49E729BEB781A191">
    <w:name w:val="DFDCB215A4FB4A23A49E729BEB781A191"/>
    <w:rsid w:val="00CE3E90"/>
    <w:pPr>
      <w:spacing w:after="120" w:line="240" w:lineRule="auto"/>
    </w:pPr>
    <w:rPr>
      <w:rFonts w:ascii="Segoe UI" w:eastAsia="Calibri" w:hAnsi="Segoe UI" w:cs="Times New Roman"/>
      <w:sz w:val="18"/>
      <w:lang w:val="en-GB" w:eastAsia="en-US"/>
    </w:rPr>
  </w:style>
  <w:style w:type="paragraph" w:customStyle="1" w:styleId="CED3890503BF4185AFBBDBD71B885B141">
    <w:name w:val="CED3890503BF4185AFBBDBD71B885B141"/>
    <w:rsid w:val="00CE3E90"/>
    <w:pPr>
      <w:spacing w:after="120" w:line="240" w:lineRule="auto"/>
    </w:pPr>
    <w:rPr>
      <w:rFonts w:ascii="Segoe UI" w:eastAsia="Calibri" w:hAnsi="Segoe UI" w:cs="Times New Roman"/>
      <w:sz w:val="18"/>
      <w:lang w:val="en-GB" w:eastAsia="en-US"/>
    </w:rPr>
  </w:style>
  <w:style w:type="paragraph" w:customStyle="1" w:styleId="82A7E86C05AF415FB19DE7BF52107C0E1">
    <w:name w:val="82A7E86C05AF415FB19DE7BF52107C0E1"/>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1">
    <w:name w:val="7707C6A9C4A64248B87B72F099BF61861"/>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1">
    <w:name w:val="05281A065AC64DFAA95A8CCF376B438F1"/>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1">
    <w:name w:val="90109380AB124FDDA68C54E6610917061"/>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1">
    <w:name w:val="7BF6768F5B004C2295B554E6C57430491"/>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1">
    <w:name w:val="30C138C7F261480C91498ABF852690451"/>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2">
    <w:name w:val="37D67CBEF4CB45F3B32F9BC1A01273BE2"/>
    <w:rsid w:val="00CE3E90"/>
    <w:pPr>
      <w:keepLines/>
      <w:spacing w:after="0" w:line="240" w:lineRule="auto"/>
      <w:jc w:val="both"/>
    </w:pPr>
    <w:rPr>
      <w:rFonts w:ascii="Arial" w:eastAsia="Calibri" w:hAnsi="Arial" w:cs="Arial"/>
      <w:sz w:val="20"/>
      <w:szCs w:val="20"/>
      <w:lang w:val="en-US" w:eastAsia="en-US"/>
    </w:rPr>
  </w:style>
  <w:style w:type="paragraph" w:customStyle="1" w:styleId="C226EFA77ECB4521873745BDF564AC142">
    <w:name w:val="C226EFA77ECB4521873745BDF564AC142"/>
    <w:rsid w:val="00CE3E90"/>
    <w:pPr>
      <w:keepLines/>
      <w:spacing w:after="0" w:line="240" w:lineRule="auto"/>
      <w:jc w:val="both"/>
    </w:pPr>
    <w:rPr>
      <w:rFonts w:ascii="Arial" w:eastAsia="Calibri" w:hAnsi="Arial" w:cs="Arial"/>
      <w:sz w:val="20"/>
      <w:szCs w:val="20"/>
      <w:lang w:val="en-US" w:eastAsia="en-US"/>
    </w:rPr>
  </w:style>
  <w:style w:type="paragraph" w:customStyle="1" w:styleId="DDCD17EB24FE4DC6AA59806C990E1FD22">
    <w:name w:val="DDCD17EB24FE4DC6AA59806C990E1FD22"/>
    <w:rsid w:val="00CE3E90"/>
    <w:pPr>
      <w:keepLines/>
      <w:spacing w:after="0" w:line="240" w:lineRule="auto"/>
      <w:jc w:val="both"/>
    </w:pPr>
    <w:rPr>
      <w:rFonts w:ascii="Arial" w:eastAsia="Calibri" w:hAnsi="Arial" w:cs="Arial"/>
      <w:sz w:val="20"/>
      <w:szCs w:val="20"/>
      <w:lang w:val="en-US" w:eastAsia="en-US"/>
    </w:rPr>
  </w:style>
  <w:style w:type="paragraph" w:customStyle="1" w:styleId="2F11B5F8B38B4796994EBDA045B3E7F92">
    <w:name w:val="2F11B5F8B38B4796994EBDA045B3E7F92"/>
    <w:rsid w:val="00CE3E90"/>
    <w:pPr>
      <w:keepLines/>
      <w:spacing w:after="0" w:line="240" w:lineRule="auto"/>
      <w:jc w:val="both"/>
    </w:pPr>
    <w:rPr>
      <w:rFonts w:ascii="Arial" w:eastAsia="Calibri" w:hAnsi="Arial" w:cs="Arial"/>
      <w:sz w:val="20"/>
      <w:szCs w:val="20"/>
      <w:lang w:val="en-US" w:eastAsia="en-US"/>
    </w:rPr>
  </w:style>
  <w:style w:type="paragraph" w:customStyle="1" w:styleId="549C8B4B8E884CA085D1840B34E722962">
    <w:name w:val="549C8B4B8E884CA085D1840B34E722962"/>
    <w:rsid w:val="00CE3E90"/>
    <w:pPr>
      <w:keepLines/>
      <w:spacing w:after="0" w:line="240" w:lineRule="auto"/>
      <w:jc w:val="both"/>
    </w:pPr>
    <w:rPr>
      <w:rFonts w:ascii="Arial" w:eastAsia="Calibri" w:hAnsi="Arial" w:cs="Arial"/>
      <w:sz w:val="20"/>
      <w:szCs w:val="20"/>
      <w:lang w:val="en-US" w:eastAsia="en-US"/>
    </w:rPr>
  </w:style>
  <w:style w:type="paragraph" w:customStyle="1" w:styleId="08F299137284400A9B3FFD04EBA906C42">
    <w:name w:val="08F299137284400A9B3FFD04EBA906C42"/>
    <w:rsid w:val="00CE3E90"/>
    <w:pPr>
      <w:keepLines/>
      <w:spacing w:after="0" w:line="240" w:lineRule="auto"/>
      <w:jc w:val="both"/>
    </w:pPr>
    <w:rPr>
      <w:rFonts w:ascii="Arial" w:eastAsia="Calibri" w:hAnsi="Arial" w:cs="Arial"/>
      <w:sz w:val="20"/>
      <w:szCs w:val="20"/>
      <w:lang w:val="en-US" w:eastAsia="en-US"/>
    </w:rPr>
  </w:style>
  <w:style w:type="paragraph" w:customStyle="1" w:styleId="99C9D7295AE349D7BE5EF8A25B93194B2">
    <w:name w:val="99C9D7295AE349D7BE5EF8A25B93194B2"/>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2">
    <w:name w:val="21A12E81928E4F518CE5DBECA3D7D7452"/>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2">
    <w:name w:val="CCDAE8959BCD4ED082FEFB20BE60237E2"/>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2">
    <w:name w:val="73B7468FC2494A63B77B7F19743795B92"/>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2">
    <w:name w:val="6340AB256B2644328EA77024529D5EBF2"/>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2">
    <w:name w:val="600A34A50F8D4F03ACE7FB651E130F3A2"/>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2">
    <w:name w:val="B155B9E03E284CE593F3EA03E6C40C782"/>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2">
    <w:name w:val="6A1F206E327E44419791314260D7251C2"/>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2">
    <w:name w:val="AC181BBDC9BF460DA39EAC5F7AD343862"/>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2">
    <w:name w:val="89D94B2927384CF4B202C7241B6CCB3B2"/>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2">
    <w:name w:val="429873E7F6434B319FE7194D4B7E23B52"/>
    <w:rsid w:val="00CE3E90"/>
    <w:pPr>
      <w:spacing w:after="120" w:line="240" w:lineRule="auto"/>
    </w:pPr>
    <w:rPr>
      <w:rFonts w:ascii="Segoe UI" w:eastAsia="Calibri" w:hAnsi="Segoe UI" w:cs="Times New Roman"/>
      <w:sz w:val="18"/>
      <w:lang w:val="en-GB" w:eastAsia="en-US"/>
    </w:rPr>
  </w:style>
  <w:style w:type="paragraph" w:customStyle="1" w:styleId="7EA81CB028614AA58EBF5E9F67AD83652">
    <w:name w:val="7EA81CB028614AA58EBF5E9F67AD83652"/>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2">
    <w:name w:val="EE071A5CAEB4403BA9AF2A86BCC9271A2"/>
    <w:rsid w:val="00CE3E90"/>
    <w:pPr>
      <w:spacing w:after="120" w:line="240" w:lineRule="auto"/>
    </w:pPr>
    <w:rPr>
      <w:rFonts w:ascii="Segoe UI" w:eastAsia="Calibri" w:hAnsi="Segoe UI" w:cs="Times New Roman"/>
      <w:sz w:val="18"/>
      <w:lang w:val="en-GB" w:eastAsia="en-US"/>
    </w:rPr>
  </w:style>
  <w:style w:type="paragraph" w:customStyle="1" w:styleId="790FDF73596B43C68A5D36D95C6F21A12">
    <w:name w:val="790FDF73596B43C68A5D36D95C6F21A12"/>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2">
    <w:name w:val="79BC43862DAA4CEEAEC9444570EFE05C2"/>
    <w:rsid w:val="00CE3E90"/>
    <w:pPr>
      <w:spacing w:after="120" w:line="240" w:lineRule="auto"/>
    </w:pPr>
    <w:rPr>
      <w:rFonts w:ascii="Segoe UI" w:eastAsia="Calibri" w:hAnsi="Segoe UI" w:cs="Times New Roman"/>
      <w:sz w:val="18"/>
      <w:lang w:val="en-GB" w:eastAsia="en-US"/>
    </w:rPr>
  </w:style>
  <w:style w:type="paragraph" w:customStyle="1" w:styleId="67C833FCB5D94C4DB31FCB36588747302">
    <w:name w:val="67C833FCB5D94C4DB31FCB36588747302"/>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2">
    <w:name w:val="5A737988A1614669B1C4EB173CA5CC5B2"/>
    <w:rsid w:val="00CE3E90"/>
    <w:pPr>
      <w:spacing w:after="120" w:line="240" w:lineRule="auto"/>
    </w:pPr>
    <w:rPr>
      <w:rFonts w:ascii="Segoe UI" w:eastAsia="Calibri" w:hAnsi="Segoe UI" w:cs="Times New Roman"/>
      <w:sz w:val="18"/>
      <w:lang w:val="en-GB" w:eastAsia="en-US"/>
    </w:rPr>
  </w:style>
  <w:style w:type="paragraph" w:customStyle="1" w:styleId="13654AD35F374397A0D16DC154F993072">
    <w:name w:val="13654AD35F374397A0D16DC154F993072"/>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2">
    <w:name w:val="D9BA4C5DBCE8464E9560808D64E5CC7E2"/>
    <w:rsid w:val="00CE3E90"/>
    <w:pPr>
      <w:spacing w:after="120" w:line="240" w:lineRule="auto"/>
    </w:pPr>
    <w:rPr>
      <w:rFonts w:ascii="Segoe UI" w:eastAsia="Calibri" w:hAnsi="Segoe UI" w:cs="Times New Roman"/>
      <w:sz w:val="18"/>
      <w:lang w:val="en-GB" w:eastAsia="en-US"/>
    </w:rPr>
  </w:style>
  <w:style w:type="paragraph" w:customStyle="1" w:styleId="243B25D6CE9944C49940442B58EDF5142">
    <w:name w:val="243B25D6CE9944C49940442B58EDF5142"/>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2">
    <w:name w:val="E5B3486AB3894C16B24C00FB99318BAB2"/>
    <w:rsid w:val="00CE3E90"/>
    <w:pPr>
      <w:spacing w:after="120" w:line="240" w:lineRule="auto"/>
    </w:pPr>
    <w:rPr>
      <w:rFonts w:ascii="Segoe UI" w:eastAsia="Calibri" w:hAnsi="Segoe UI" w:cs="Times New Roman"/>
      <w:sz w:val="18"/>
      <w:lang w:val="en-GB" w:eastAsia="en-US"/>
    </w:rPr>
  </w:style>
  <w:style w:type="paragraph" w:customStyle="1" w:styleId="0D87AA9E26D2478B854906F96032C3A22">
    <w:name w:val="0D87AA9E26D2478B854906F96032C3A22"/>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2">
    <w:name w:val="541F2B23CE9D49F38D0D10279F7A7B9A2"/>
    <w:rsid w:val="00CE3E90"/>
    <w:pPr>
      <w:spacing w:after="120" w:line="240" w:lineRule="auto"/>
    </w:pPr>
    <w:rPr>
      <w:rFonts w:ascii="Segoe UI" w:eastAsia="Calibri" w:hAnsi="Segoe UI" w:cs="Times New Roman"/>
      <w:sz w:val="18"/>
      <w:lang w:val="en-GB" w:eastAsia="en-US"/>
    </w:rPr>
  </w:style>
  <w:style w:type="paragraph" w:customStyle="1" w:styleId="975314C38B5D40E79E6F282F5C70D9602">
    <w:name w:val="975314C38B5D40E79E6F282F5C70D9602"/>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2">
    <w:name w:val="4F06A76A22BE4BBE9F6C5E57FAAB216F2"/>
    <w:rsid w:val="00CE3E90"/>
    <w:pPr>
      <w:spacing w:after="120" w:line="240" w:lineRule="auto"/>
    </w:pPr>
    <w:rPr>
      <w:rFonts w:ascii="Segoe UI" w:eastAsia="Calibri" w:hAnsi="Segoe UI" w:cs="Times New Roman"/>
      <w:sz w:val="18"/>
      <w:lang w:val="en-GB" w:eastAsia="en-US"/>
    </w:rPr>
  </w:style>
  <w:style w:type="paragraph" w:customStyle="1" w:styleId="02079F18CACB43DFA7E8C0BBA1316CAE2">
    <w:name w:val="02079F18CACB43DFA7E8C0BBA1316CAE2"/>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2">
    <w:name w:val="3AF4A67CCD3F415C8434C8E3EC2FE8FE2"/>
    <w:rsid w:val="00CE3E90"/>
    <w:pPr>
      <w:spacing w:after="120" w:line="240" w:lineRule="auto"/>
    </w:pPr>
    <w:rPr>
      <w:rFonts w:ascii="Segoe UI" w:eastAsia="Calibri" w:hAnsi="Segoe UI" w:cs="Times New Roman"/>
      <w:sz w:val="18"/>
      <w:lang w:val="en-GB" w:eastAsia="en-US"/>
    </w:rPr>
  </w:style>
  <w:style w:type="paragraph" w:customStyle="1" w:styleId="244A8B5605C34E33BCABCA3C26D90CB02">
    <w:name w:val="244A8B5605C34E33BCABCA3C26D90CB02"/>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2">
    <w:name w:val="681BA5A4A9114FFB961A48DB76CC13AE2"/>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2">
    <w:name w:val="3A3A7621A0C0466D8F9731A11777AC242"/>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2">
    <w:name w:val="70558C0000484B3EB75126ACD1CA3CF32"/>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2">
    <w:name w:val="1928A0DC26A94387895D476E86D284CB2"/>
    <w:rsid w:val="00CE3E90"/>
    <w:pPr>
      <w:spacing w:after="120" w:line="240" w:lineRule="auto"/>
    </w:pPr>
    <w:rPr>
      <w:rFonts w:ascii="Segoe UI" w:eastAsia="Calibri" w:hAnsi="Segoe UI" w:cs="Times New Roman"/>
      <w:sz w:val="18"/>
      <w:lang w:val="en-GB" w:eastAsia="en-US"/>
    </w:rPr>
  </w:style>
  <w:style w:type="paragraph" w:customStyle="1" w:styleId="DC1BDB9FD37A4E54BA45B4A943C42BDB2">
    <w:name w:val="DC1BDB9FD37A4E54BA45B4A943C42BDB2"/>
    <w:rsid w:val="00CE3E90"/>
    <w:pPr>
      <w:spacing w:after="120" w:line="240" w:lineRule="auto"/>
    </w:pPr>
    <w:rPr>
      <w:rFonts w:ascii="Segoe UI" w:eastAsia="Calibri" w:hAnsi="Segoe UI" w:cs="Times New Roman"/>
      <w:sz w:val="18"/>
      <w:lang w:val="en-GB" w:eastAsia="en-US"/>
    </w:rPr>
  </w:style>
  <w:style w:type="paragraph" w:customStyle="1" w:styleId="A2A4BC623A99486BB4BC27ED943C46B52">
    <w:name w:val="A2A4BC623A99486BB4BC27ED943C46B52"/>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2">
    <w:name w:val="D2E98EBC32944F96B5D1A009D917AB372"/>
    <w:rsid w:val="00CE3E90"/>
    <w:pPr>
      <w:spacing w:after="120" w:line="240" w:lineRule="auto"/>
    </w:pPr>
    <w:rPr>
      <w:rFonts w:ascii="Segoe UI" w:eastAsia="Calibri" w:hAnsi="Segoe UI" w:cs="Times New Roman"/>
      <w:sz w:val="18"/>
      <w:lang w:val="en-GB" w:eastAsia="en-US"/>
    </w:rPr>
  </w:style>
  <w:style w:type="paragraph" w:customStyle="1" w:styleId="7F0978013BE348928597C6F89537F8842">
    <w:name w:val="7F0978013BE348928597C6F89537F8842"/>
    <w:rsid w:val="00CE3E90"/>
    <w:pPr>
      <w:spacing w:after="120" w:line="240" w:lineRule="auto"/>
    </w:pPr>
    <w:rPr>
      <w:rFonts w:ascii="Segoe UI" w:eastAsia="Calibri" w:hAnsi="Segoe UI" w:cs="Times New Roman"/>
      <w:sz w:val="18"/>
      <w:lang w:val="en-GB" w:eastAsia="en-US"/>
    </w:rPr>
  </w:style>
  <w:style w:type="paragraph" w:customStyle="1" w:styleId="8B4DCBE52F8E4272BAA8E4EEE5AD024D2">
    <w:name w:val="8B4DCBE52F8E4272BAA8E4EEE5AD024D2"/>
    <w:rsid w:val="00CE3E90"/>
    <w:pPr>
      <w:spacing w:after="120" w:line="240" w:lineRule="auto"/>
    </w:pPr>
    <w:rPr>
      <w:rFonts w:ascii="Segoe UI" w:eastAsia="Calibri" w:hAnsi="Segoe UI" w:cs="Times New Roman"/>
      <w:sz w:val="18"/>
      <w:lang w:val="en-GB" w:eastAsia="en-US"/>
    </w:rPr>
  </w:style>
  <w:style w:type="paragraph" w:customStyle="1" w:styleId="C956945C0EB549A888887CAE6D25C13E2">
    <w:name w:val="C956945C0EB549A888887CAE6D25C13E2"/>
    <w:rsid w:val="00CE3E90"/>
    <w:pPr>
      <w:spacing w:after="120" w:line="240" w:lineRule="auto"/>
    </w:pPr>
    <w:rPr>
      <w:rFonts w:ascii="Segoe UI" w:eastAsia="Calibri" w:hAnsi="Segoe UI" w:cs="Times New Roman"/>
      <w:sz w:val="18"/>
      <w:lang w:val="en-GB" w:eastAsia="en-US"/>
    </w:rPr>
  </w:style>
  <w:style w:type="paragraph" w:customStyle="1" w:styleId="7A2A42B1469F458F9EECD47B3E5BB57D2">
    <w:name w:val="7A2A42B1469F458F9EECD47B3E5BB57D2"/>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2">
    <w:name w:val="211AB451A23B4E778848207E1A9C9A092"/>
    <w:rsid w:val="00CE3E90"/>
    <w:pPr>
      <w:spacing w:after="120" w:line="240" w:lineRule="auto"/>
    </w:pPr>
    <w:rPr>
      <w:rFonts w:ascii="Segoe UI" w:eastAsia="Calibri" w:hAnsi="Segoe UI" w:cs="Times New Roman"/>
      <w:sz w:val="18"/>
      <w:lang w:val="en-GB" w:eastAsia="en-US"/>
    </w:rPr>
  </w:style>
  <w:style w:type="paragraph" w:customStyle="1" w:styleId="80E6A4C93FFD49158514D122B5D09A6F2">
    <w:name w:val="80E6A4C93FFD49158514D122B5D09A6F2"/>
    <w:rsid w:val="00CE3E90"/>
    <w:pPr>
      <w:spacing w:after="120" w:line="240" w:lineRule="auto"/>
    </w:pPr>
    <w:rPr>
      <w:rFonts w:ascii="Segoe UI" w:eastAsia="Calibri" w:hAnsi="Segoe UI" w:cs="Times New Roman"/>
      <w:sz w:val="18"/>
      <w:lang w:val="en-GB" w:eastAsia="en-US"/>
    </w:rPr>
  </w:style>
  <w:style w:type="paragraph" w:customStyle="1" w:styleId="223CF903537A46ED993C10BBCB0054A42">
    <w:name w:val="223CF903537A46ED993C10BBCB0054A42"/>
    <w:rsid w:val="00CE3E90"/>
    <w:pPr>
      <w:spacing w:after="120" w:line="240" w:lineRule="auto"/>
    </w:pPr>
    <w:rPr>
      <w:rFonts w:ascii="Segoe UI" w:eastAsia="Calibri" w:hAnsi="Segoe UI" w:cs="Times New Roman"/>
      <w:sz w:val="18"/>
      <w:lang w:val="en-GB" w:eastAsia="en-US"/>
    </w:rPr>
  </w:style>
  <w:style w:type="paragraph" w:customStyle="1" w:styleId="2A0E8AFF471D4BEBAD146C00F11ED6832">
    <w:name w:val="2A0E8AFF471D4BEBAD146C00F11ED6832"/>
    <w:rsid w:val="00CE3E90"/>
    <w:pPr>
      <w:spacing w:after="120" w:line="240" w:lineRule="auto"/>
    </w:pPr>
    <w:rPr>
      <w:rFonts w:ascii="Segoe UI" w:eastAsia="Calibri" w:hAnsi="Segoe UI" w:cs="Times New Roman"/>
      <w:sz w:val="18"/>
      <w:lang w:val="en-GB" w:eastAsia="en-US"/>
    </w:rPr>
  </w:style>
  <w:style w:type="paragraph" w:customStyle="1" w:styleId="B5090A737CC843D5AB15647DFBEE6EEA2">
    <w:name w:val="B5090A737CC843D5AB15647DFBEE6EEA2"/>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2">
    <w:name w:val="9E05B825B2204FA69E95EF2330C553A62"/>
    <w:rsid w:val="00CE3E90"/>
    <w:pPr>
      <w:spacing w:after="120" w:line="240" w:lineRule="auto"/>
    </w:pPr>
    <w:rPr>
      <w:rFonts w:ascii="Segoe UI" w:eastAsia="Calibri" w:hAnsi="Segoe UI" w:cs="Times New Roman"/>
      <w:sz w:val="18"/>
      <w:lang w:val="en-GB" w:eastAsia="en-US"/>
    </w:rPr>
  </w:style>
  <w:style w:type="paragraph" w:customStyle="1" w:styleId="FE0982EBF01E401EA8727F6DC8381F802">
    <w:name w:val="FE0982EBF01E401EA8727F6DC8381F802"/>
    <w:rsid w:val="00CE3E90"/>
    <w:pPr>
      <w:spacing w:after="120" w:line="240" w:lineRule="auto"/>
    </w:pPr>
    <w:rPr>
      <w:rFonts w:ascii="Segoe UI" w:eastAsia="Calibri" w:hAnsi="Segoe UI" w:cs="Times New Roman"/>
      <w:sz w:val="18"/>
      <w:lang w:val="en-GB" w:eastAsia="en-US"/>
    </w:rPr>
  </w:style>
  <w:style w:type="paragraph" w:customStyle="1" w:styleId="224F9F6ABE634D95B4277E554A3D41A62">
    <w:name w:val="224F9F6ABE634D95B4277E554A3D41A62"/>
    <w:rsid w:val="00CE3E90"/>
    <w:pPr>
      <w:spacing w:after="120" w:line="240" w:lineRule="auto"/>
    </w:pPr>
    <w:rPr>
      <w:rFonts w:ascii="Segoe UI" w:eastAsia="Calibri" w:hAnsi="Segoe UI" w:cs="Times New Roman"/>
      <w:sz w:val="18"/>
      <w:lang w:val="en-GB" w:eastAsia="en-US"/>
    </w:rPr>
  </w:style>
  <w:style w:type="paragraph" w:customStyle="1" w:styleId="E95CF1A6555F4942897AEF2DF08ADE042">
    <w:name w:val="E95CF1A6555F4942897AEF2DF08ADE042"/>
    <w:rsid w:val="00CE3E90"/>
    <w:pPr>
      <w:spacing w:after="120" w:line="240" w:lineRule="auto"/>
    </w:pPr>
    <w:rPr>
      <w:rFonts w:ascii="Segoe UI" w:eastAsia="Calibri" w:hAnsi="Segoe UI" w:cs="Times New Roman"/>
      <w:sz w:val="18"/>
      <w:lang w:val="en-GB" w:eastAsia="en-US"/>
    </w:rPr>
  </w:style>
  <w:style w:type="paragraph" w:customStyle="1" w:styleId="64108873FF1C48568D8D92F62212DC362">
    <w:name w:val="64108873FF1C48568D8D92F62212DC362"/>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2">
    <w:name w:val="37B0B838888047B1A321DA447DAE45332"/>
    <w:rsid w:val="00CE3E90"/>
    <w:pPr>
      <w:spacing w:after="120" w:line="240" w:lineRule="auto"/>
    </w:pPr>
    <w:rPr>
      <w:rFonts w:ascii="Segoe UI" w:eastAsia="Calibri" w:hAnsi="Segoe UI" w:cs="Times New Roman"/>
      <w:sz w:val="18"/>
      <w:lang w:val="en-GB" w:eastAsia="en-US"/>
    </w:rPr>
  </w:style>
  <w:style w:type="paragraph" w:customStyle="1" w:styleId="23A92378ABCF49679809AE7CE55859EA2">
    <w:name w:val="23A92378ABCF49679809AE7CE55859EA2"/>
    <w:rsid w:val="00CE3E90"/>
    <w:pPr>
      <w:spacing w:after="120" w:line="240" w:lineRule="auto"/>
    </w:pPr>
    <w:rPr>
      <w:rFonts w:ascii="Segoe UI" w:eastAsia="Calibri" w:hAnsi="Segoe UI" w:cs="Times New Roman"/>
      <w:sz w:val="18"/>
      <w:lang w:val="en-GB" w:eastAsia="en-US"/>
    </w:rPr>
  </w:style>
  <w:style w:type="paragraph" w:customStyle="1" w:styleId="6B347AD47DC84A06B11F79E087CD51522">
    <w:name w:val="6B347AD47DC84A06B11F79E087CD51522"/>
    <w:rsid w:val="00CE3E90"/>
    <w:pPr>
      <w:spacing w:after="120" w:line="240" w:lineRule="auto"/>
    </w:pPr>
    <w:rPr>
      <w:rFonts w:ascii="Segoe UI" w:eastAsia="Calibri" w:hAnsi="Segoe UI" w:cs="Times New Roman"/>
      <w:sz w:val="18"/>
      <w:lang w:val="en-GB" w:eastAsia="en-US"/>
    </w:rPr>
  </w:style>
  <w:style w:type="paragraph" w:customStyle="1" w:styleId="4841CC1D201E4E468E5D6BA15A50316B2">
    <w:name w:val="4841CC1D201E4E468E5D6BA15A50316B2"/>
    <w:rsid w:val="00CE3E90"/>
    <w:pPr>
      <w:spacing w:after="120" w:line="240" w:lineRule="auto"/>
    </w:pPr>
    <w:rPr>
      <w:rFonts w:ascii="Segoe UI" w:eastAsia="Calibri" w:hAnsi="Segoe UI" w:cs="Times New Roman"/>
      <w:sz w:val="18"/>
      <w:lang w:val="en-GB" w:eastAsia="en-US"/>
    </w:rPr>
  </w:style>
  <w:style w:type="paragraph" w:customStyle="1" w:styleId="65C6651E321F454F89FB815B9A84831D2">
    <w:name w:val="65C6651E321F454F89FB815B9A84831D2"/>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2">
    <w:name w:val="7FDBD45BED1A4047948F442FC9A6454F2"/>
    <w:rsid w:val="00CE3E90"/>
    <w:pPr>
      <w:spacing w:after="120" w:line="240" w:lineRule="auto"/>
    </w:pPr>
    <w:rPr>
      <w:rFonts w:ascii="Segoe UI" w:eastAsia="Calibri" w:hAnsi="Segoe UI" w:cs="Times New Roman"/>
      <w:sz w:val="18"/>
      <w:lang w:val="en-GB" w:eastAsia="en-US"/>
    </w:rPr>
  </w:style>
  <w:style w:type="paragraph" w:customStyle="1" w:styleId="433F08D3393E49539D9F87CC2BE452152">
    <w:name w:val="433F08D3393E49539D9F87CC2BE452152"/>
    <w:rsid w:val="00CE3E90"/>
    <w:pPr>
      <w:spacing w:after="120" w:line="240" w:lineRule="auto"/>
    </w:pPr>
    <w:rPr>
      <w:rFonts w:ascii="Segoe UI" w:eastAsia="Calibri" w:hAnsi="Segoe UI" w:cs="Times New Roman"/>
      <w:sz w:val="18"/>
      <w:lang w:val="en-GB" w:eastAsia="en-US"/>
    </w:rPr>
  </w:style>
  <w:style w:type="paragraph" w:customStyle="1" w:styleId="B50187E3AC33417394E1819FFA7CB2C92">
    <w:name w:val="B50187E3AC33417394E1819FFA7CB2C92"/>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2">
    <w:name w:val="D1E7CE9FB3244E538587AB640FAF969B2"/>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2">
    <w:name w:val="4B93F02E84D646079531DE2B9FB9CC732"/>
    <w:rsid w:val="00CE3E90"/>
    <w:pPr>
      <w:spacing w:after="120" w:line="240" w:lineRule="auto"/>
    </w:pPr>
    <w:rPr>
      <w:rFonts w:ascii="Segoe UI" w:eastAsia="Calibri" w:hAnsi="Segoe UI" w:cs="Times New Roman"/>
      <w:sz w:val="18"/>
      <w:lang w:val="en-GB" w:eastAsia="en-US"/>
    </w:rPr>
  </w:style>
  <w:style w:type="paragraph" w:customStyle="1" w:styleId="89FE3FD6EE8C4FE5B28A4E147F32E7302">
    <w:name w:val="89FE3FD6EE8C4FE5B28A4E147F32E7302"/>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2">
    <w:name w:val="D96D95CE7A164CFC8C6A5CBF2C8096492"/>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2">
    <w:name w:val="7376A43F3B724B43A6A3B616099F5DFD2"/>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2">
    <w:name w:val="DB17C4A9FCAD49EBAD42E3D5B0312A592"/>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2">
    <w:name w:val="81AB8B19742D4E6F8F847F1A682179102"/>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2">
    <w:name w:val="7C03129CE5EB4BCCBCF6FCC6C4ADF75D2"/>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2">
    <w:name w:val="A4EBB9341CF3460C8F60AB86E72C40922"/>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2">
    <w:name w:val="52AA7DC6DFF246C3B8B6FDDBD786CA6D2"/>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2">
    <w:name w:val="FACE81EF29BB4FA1A426A50926A461942"/>
    <w:rsid w:val="00CE3E90"/>
    <w:pPr>
      <w:keepLines/>
      <w:spacing w:after="0" w:line="240" w:lineRule="auto"/>
      <w:jc w:val="both"/>
    </w:pPr>
    <w:rPr>
      <w:rFonts w:ascii="Arial" w:eastAsia="Calibri" w:hAnsi="Arial" w:cs="Arial"/>
      <w:sz w:val="20"/>
      <w:szCs w:val="20"/>
      <w:lang w:val="en-US" w:eastAsia="en-US"/>
    </w:rPr>
  </w:style>
  <w:style w:type="paragraph" w:customStyle="1" w:styleId="D15DAC4A0A06497D8D2DF1C3644EB9142">
    <w:name w:val="D15DAC4A0A06497D8D2DF1C3644EB9142"/>
    <w:rsid w:val="00CE3E90"/>
    <w:pPr>
      <w:keepLines/>
      <w:spacing w:after="0" w:line="240" w:lineRule="auto"/>
      <w:jc w:val="both"/>
    </w:pPr>
    <w:rPr>
      <w:rFonts w:ascii="Arial" w:eastAsia="Calibri" w:hAnsi="Arial" w:cs="Arial"/>
      <w:sz w:val="20"/>
      <w:szCs w:val="20"/>
      <w:lang w:val="en-US" w:eastAsia="en-US"/>
    </w:rPr>
  </w:style>
  <w:style w:type="paragraph" w:customStyle="1" w:styleId="4F0E1D15D58245488DB0EE816FAC4A992">
    <w:name w:val="4F0E1D15D58245488DB0EE816FAC4A992"/>
    <w:rsid w:val="00CE3E90"/>
    <w:pPr>
      <w:keepLines/>
      <w:spacing w:after="0" w:line="240" w:lineRule="auto"/>
      <w:jc w:val="both"/>
    </w:pPr>
    <w:rPr>
      <w:rFonts w:ascii="Arial" w:eastAsia="Calibri" w:hAnsi="Arial" w:cs="Arial"/>
      <w:sz w:val="20"/>
      <w:szCs w:val="20"/>
      <w:lang w:val="en-US" w:eastAsia="en-US"/>
    </w:rPr>
  </w:style>
  <w:style w:type="paragraph" w:customStyle="1" w:styleId="8D896BB2425C4A7CA3FCF5216651F8C02">
    <w:name w:val="8D896BB2425C4A7CA3FCF5216651F8C02"/>
    <w:rsid w:val="00CE3E90"/>
    <w:pPr>
      <w:keepLines/>
      <w:spacing w:after="0" w:line="240" w:lineRule="auto"/>
      <w:jc w:val="both"/>
    </w:pPr>
    <w:rPr>
      <w:rFonts w:ascii="Arial" w:eastAsia="Calibri" w:hAnsi="Arial" w:cs="Arial"/>
      <w:sz w:val="20"/>
      <w:szCs w:val="20"/>
      <w:lang w:val="en-US" w:eastAsia="en-US"/>
    </w:rPr>
  </w:style>
  <w:style w:type="paragraph" w:customStyle="1" w:styleId="F209749B76DB405297B4AAF7F1EA04672">
    <w:name w:val="F209749B76DB405297B4AAF7F1EA04672"/>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2">
    <w:name w:val="652A9C7B29EB48D08ABDC98877FBC0F42"/>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2">
    <w:name w:val="13F5A07CEA00464A81C923D5C103B5BF2"/>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2">
    <w:name w:val="C224ED86C4E3425EB6B7B9026A6C6C532"/>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2">
    <w:name w:val="CC248CDE52A5466C9B531F27AFD9EF942"/>
    <w:rsid w:val="00CE3E90"/>
    <w:pPr>
      <w:spacing w:after="120" w:line="240" w:lineRule="auto"/>
    </w:pPr>
    <w:rPr>
      <w:rFonts w:ascii="Segoe UI" w:eastAsia="Calibri" w:hAnsi="Segoe UI" w:cs="Times New Roman"/>
      <w:sz w:val="18"/>
      <w:lang w:val="en-GB" w:eastAsia="en-US"/>
    </w:rPr>
  </w:style>
  <w:style w:type="paragraph" w:customStyle="1" w:styleId="D607354A98054427A68FC901C1739A392">
    <w:name w:val="D607354A98054427A68FC901C1739A392"/>
    <w:rsid w:val="00CE3E90"/>
    <w:pPr>
      <w:spacing w:after="120" w:line="240" w:lineRule="auto"/>
    </w:pPr>
    <w:rPr>
      <w:rFonts w:ascii="Segoe UI" w:eastAsia="Calibri" w:hAnsi="Segoe UI" w:cs="Times New Roman"/>
      <w:sz w:val="18"/>
      <w:lang w:val="en-GB" w:eastAsia="en-US"/>
    </w:rPr>
  </w:style>
  <w:style w:type="paragraph" w:customStyle="1" w:styleId="157EA2785FEF4AE89A9D7C326D1596FC2">
    <w:name w:val="157EA2785FEF4AE89A9D7C326D1596FC2"/>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2">
    <w:name w:val="9A738BCD17404494965C42061A31C77A2"/>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2">
    <w:name w:val="8B730FB3D4AE4685A909F1522976224A2"/>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2">
    <w:name w:val="63BBB23ECD1540F0B139972DF3BE79BE2"/>
    <w:rsid w:val="00CE3E90"/>
    <w:pPr>
      <w:spacing w:after="120" w:line="240" w:lineRule="auto"/>
    </w:pPr>
    <w:rPr>
      <w:rFonts w:ascii="Segoe UI" w:eastAsia="Calibri" w:hAnsi="Segoe UI" w:cs="Times New Roman"/>
      <w:sz w:val="18"/>
      <w:lang w:val="en-GB" w:eastAsia="en-US"/>
    </w:rPr>
  </w:style>
  <w:style w:type="paragraph" w:customStyle="1" w:styleId="808C481CB3A24883B0452A8410A70E2F2">
    <w:name w:val="808C481CB3A24883B0452A8410A70E2F2"/>
    <w:rsid w:val="00CE3E90"/>
    <w:pPr>
      <w:spacing w:after="120" w:line="240" w:lineRule="auto"/>
    </w:pPr>
    <w:rPr>
      <w:rFonts w:ascii="Segoe UI" w:eastAsia="Calibri" w:hAnsi="Segoe UI" w:cs="Times New Roman"/>
      <w:sz w:val="18"/>
      <w:lang w:val="en-GB" w:eastAsia="en-US"/>
    </w:rPr>
  </w:style>
  <w:style w:type="paragraph" w:customStyle="1" w:styleId="0FDF233ECB4F4040A619EBD2D90D29622">
    <w:name w:val="0FDF233ECB4F4040A619EBD2D90D29622"/>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2">
    <w:name w:val="C23A1D3332DC47A38938B668EE85608F2"/>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2">
    <w:name w:val="F6D4BBF08EF743D09A5EE066BCC1352F2"/>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2">
    <w:name w:val="47C5517CEEF04E7B8C0C2BC23265044F2"/>
    <w:rsid w:val="00CE3E90"/>
    <w:pPr>
      <w:spacing w:after="120" w:line="240" w:lineRule="auto"/>
    </w:pPr>
    <w:rPr>
      <w:rFonts w:ascii="Segoe UI" w:eastAsia="Calibri" w:hAnsi="Segoe UI" w:cs="Times New Roman"/>
      <w:sz w:val="18"/>
      <w:lang w:val="en-GB" w:eastAsia="en-US"/>
    </w:rPr>
  </w:style>
  <w:style w:type="paragraph" w:customStyle="1" w:styleId="5BB37AF611AF4D7A9F3919F09934167B2">
    <w:name w:val="5BB37AF611AF4D7A9F3919F09934167B2"/>
    <w:rsid w:val="00CE3E90"/>
    <w:pPr>
      <w:spacing w:after="120" w:line="240" w:lineRule="auto"/>
    </w:pPr>
    <w:rPr>
      <w:rFonts w:ascii="Segoe UI" w:eastAsia="Calibri" w:hAnsi="Segoe UI" w:cs="Times New Roman"/>
      <w:sz w:val="18"/>
      <w:lang w:val="en-GB" w:eastAsia="en-US"/>
    </w:rPr>
  </w:style>
  <w:style w:type="paragraph" w:customStyle="1" w:styleId="1C44D316002C46808B079080A2FB76C32">
    <w:name w:val="1C44D316002C46808B079080A2FB76C32"/>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2">
    <w:name w:val="F577E445155D4BEBAAE5D1A9A9508CFD2"/>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2">
    <w:name w:val="D5396D8BF5A64251BAA03F9070367B432"/>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2">
    <w:name w:val="5311E00F518D4AE3873FBEAE25BC58002"/>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2">
    <w:name w:val="ABB095681A824551A1D2F5C335D56AA52"/>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2">
    <w:name w:val="262302E2B93D4305AD7C686265D2CE672"/>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2">
    <w:name w:val="9AC4204AEF2A4BFC8F6B23BCA25A3F6A2"/>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2">
    <w:name w:val="848E1133F2D8444792908095E11A9D592"/>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2">
    <w:name w:val="AF12D1BCD79945278984C95519D0F39B2"/>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2">
    <w:name w:val="3380BA6183BA41078038B8ED97BD22D12"/>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2">
    <w:name w:val="AA5E0D535768443E9386A64B7C861AF72"/>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2">
    <w:name w:val="5AB3C3152FBD412CA33B9D20E23F207F2"/>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2">
    <w:name w:val="162014639B0E42B79C1F6D577C5691F22"/>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2">
    <w:name w:val="BD26459D14F041F7925B8953BD18D6842"/>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2">
    <w:name w:val="E1943116B4FA438FB2A0818B56EB423D2"/>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2">
    <w:name w:val="BBA7E389C31F42DFAE8DDABBF86AB2E02"/>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2">
    <w:name w:val="CA31AA1D1ADA4E85BF2E6517DC8DF22D2"/>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2">
    <w:name w:val="7DC6CD2CD7B8487688CA663F583632D72"/>
    <w:rsid w:val="00CE3E90"/>
    <w:pPr>
      <w:keepLines/>
      <w:spacing w:after="0" w:line="240" w:lineRule="auto"/>
      <w:jc w:val="both"/>
    </w:pPr>
    <w:rPr>
      <w:rFonts w:ascii="Arial" w:eastAsia="Calibri" w:hAnsi="Arial" w:cs="Arial"/>
      <w:sz w:val="20"/>
      <w:szCs w:val="20"/>
      <w:lang w:val="en-US" w:eastAsia="en-US"/>
    </w:rPr>
  </w:style>
  <w:style w:type="paragraph" w:customStyle="1" w:styleId="3BC6526A11A040619566C76D018EBBF32">
    <w:name w:val="3BC6526A11A040619566C76D018EBBF32"/>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2">
    <w:name w:val="51ED16BA39394A099941FB2FCADBC0E52"/>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2">
    <w:name w:val="4A3C9AFE0E7C4560B5442ECB1A6EF7E42"/>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2">
    <w:name w:val="505B784C81EB420BA598FDA656DB91D62"/>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2">
    <w:name w:val="7FC7B0F86BF14D84826DAE8E443B0B512"/>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2">
    <w:name w:val="DF35080AFC0F43E988DFD571D4C8ABE82"/>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2">
    <w:name w:val="4320AF4D68274C1998489E05DF54FA9A2"/>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2">
    <w:name w:val="11D7A32B135548E58836CC6CF9D590932"/>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
    <w:name w:val="62A9793562C741D9AA2306A7158F5856"/>
    <w:rsid w:val="00CE3E90"/>
  </w:style>
  <w:style w:type="paragraph" w:customStyle="1" w:styleId="6CE7933608294102AC28539FF2A5C9E0">
    <w:name w:val="6CE7933608294102AC28539FF2A5C9E0"/>
    <w:rsid w:val="00CE3E90"/>
  </w:style>
  <w:style w:type="paragraph" w:customStyle="1" w:styleId="CBC632B9D8234C7CAF38793C44DC8425">
    <w:name w:val="CBC632B9D8234C7CAF38793C44DC8425"/>
    <w:rsid w:val="00CE3E90"/>
  </w:style>
  <w:style w:type="paragraph" w:customStyle="1" w:styleId="397C2612A9B74795A65F83A94A44404F">
    <w:name w:val="397C2612A9B74795A65F83A94A44404F"/>
    <w:rsid w:val="00CE3E90"/>
  </w:style>
  <w:style w:type="paragraph" w:customStyle="1" w:styleId="4FAD05C8D72B4CB88502B7382EA0C55A">
    <w:name w:val="4FAD05C8D72B4CB88502B7382EA0C55A"/>
    <w:rsid w:val="00CE3E90"/>
  </w:style>
  <w:style w:type="paragraph" w:customStyle="1" w:styleId="A341205163124E31B47CA8986A6182FC">
    <w:name w:val="A341205163124E31B47CA8986A6182FC"/>
    <w:rsid w:val="00CE3E90"/>
  </w:style>
  <w:style w:type="paragraph" w:customStyle="1" w:styleId="08FB90DBE6354259B2F356EC1977E3F2">
    <w:name w:val="08FB90DBE6354259B2F356EC1977E3F2"/>
    <w:rsid w:val="00CE3E90"/>
  </w:style>
  <w:style w:type="paragraph" w:customStyle="1" w:styleId="522C3701A80645FDAE260DD506C56641">
    <w:name w:val="522C3701A80645FDAE260DD506C56641"/>
    <w:rsid w:val="00CE3E90"/>
  </w:style>
  <w:style w:type="paragraph" w:customStyle="1" w:styleId="69C17565437D4C0595990718F05058A1">
    <w:name w:val="69C17565437D4C0595990718F05058A1"/>
    <w:rsid w:val="00CE3E90"/>
  </w:style>
  <w:style w:type="paragraph" w:customStyle="1" w:styleId="54C8CAB4EF114502893BB120DFD4E03F">
    <w:name w:val="54C8CAB4EF114502893BB120DFD4E03F"/>
    <w:rsid w:val="00CE3E90"/>
  </w:style>
  <w:style w:type="paragraph" w:customStyle="1" w:styleId="8C7F48516AD2458686E7ABEF3C04E843">
    <w:name w:val="8C7F48516AD2458686E7ABEF3C04E843"/>
    <w:rsid w:val="00CE3E90"/>
  </w:style>
  <w:style w:type="paragraph" w:customStyle="1" w:styleId="E3557304110542B0BD9D1717A9AF5784">
    <w:name w:val="E3557304110542B0BD9D1717A9AF5784"/>
    <w:rsid w:val="00CE3E90"/>
  </w:style>
  <w:style w:type="paragraph" w:customStyle="1" w:styleId="BC12E44F6FDD44CC9FAF4F0F7E81097F">
    <w:name w:val="BC12E44F6FDD44CC9FAF4F0F7E81097F"/>
    <w:rsid w:val="00CE3E90"/>
  </w:style>
  <w:style w:type="paragraph" w:customStyle="1" w:styleId="BBD9D7DD159A492AB2134995D866C8B2">
    <w:name w:val="BBD9D7DD159A492AB2134995D866C8B2"/>
    <w:rsid w:val="00CE3E90"/>
  </w:style>
  <w:style w:type="paragraph" w:customStyle="1" w:styleId="FBE38ABCB5EE4C02B3BCE9A62D0EFA77">
    <w:name w:val="FBE38ABCB5EE4C02B3BCE9A62D0EFA77"/>
    <w:rsid w:val="00CE3E90"/>
  </w:style>
  <w:style w:type="paragraph" w:customStyle="1" w:styleId="45F2FF6881A54B9AA10B3A1DF95A55B2">
    <w:name w:val="45F2FF6881A54B9AA10B3A1DF95A55B2"/>
    <w:rsid w:val="00CE3E90"/>
  </w:style>
  <w:style w:type="paragraph" w:customStyle="1" w:styleId="2A4F2245B4F643F58F4AD21DA4815D43">
    <w:name w:val="2A4F2245B4F643F58F4AD21DA4815D43"/>
    <w:rsid w:val="00CE3E90"/>
  </w:style>
  <w:style w:type="paragraph" w:customStyle="1" w:styleId="3EB4339023944EF4A20F7DB1BCA72F6B">
    <w:name w:val="3EB4339023944EF4A20F7DB1BCA72F6B"/>
    <w:rsid w:val="00CE3E90"/>
  </w:style>
  <w:style w:type="paragraph" w:customStyle="1" w:styleId="087D1D0A5B874A4D8ACD4CE4B0BB3E79">
    <w:name w:val="087D1D0A5B874A4D8ACD4CE4B0BB3E79"/>
    <w:rsid w:val="00CE3E90"/>
  </w:style>
  <w:style w:type="paragraph" w:customStyle="1" w:styleId="85A062EB46F84D7086970F004CDA5598">
    <w:name w:val="85A062EB46F84D7086970F004CDA5598"/>
    <w:rsid w:val="00CE3E90"/>
  </w:style>
  <w:style w:type="paragraph" w:customStyle="1" w:styleId="2630925088AA46B4BB1011F65267548F">
    <w:name w:val="2630925088AA46B4BB1011F65267548F"/>
    <w:rsid w:val="00CE3E90"/>
  </w:style>
  <w:style w:type="paragraph" w:customStyle="1" w:styleId="0C1659F0B3944C14ACFE17C74A5AF298">
    <w:name w:val="0C1659F0B3944C14ACFE17C74A5AF298"/>
    <w:rsid w:val="00CE3E90"/>
  </w:style>
  <w:style w:type="paragraph" w:customStyle="1" w:styleId="23179B9760BD46D29560415B9CCE8B35">
    <w:name w:val="23179B9760BD46D29560415B9CCE8B35"/>
    <w:rsid w:val="00CE3E90"/>
  </w:style>
  <w:style w:type="paragraph" w:customStyle="1" w:styleId="59DB41DD88FB494595201B04CC45774F">
    <w:name w:val="59DB41DD88FB494595201B04CC45774F"/>
    <w:rsid w:val="00CE3E90"/>
  </w:style>
  <w:style w:type="paragraph" w:customStyle="1" w:styleId="258806B2DA524472958C2E0F59A8E18C">
    <w:name w:val="258806B2DA524472958C2E0F59A8E18C"/>
    <w:rsid w:val="00CE3E90"/>
  </w:style>
  <w:style w:type="paragraph" w:customStyle="1" w:styleId="ED6601A96FE9414ABD128480C88B6227">
    <w:name w:val="ED6601A96FE9414ABD128480C88B6227"/>
    <w:rsid w:val="00CE3E90"/>
  </w:style>
  <w:style w:type="paragraph" w:customStyle="1" w:styleId="21DE153FB70B442FA229016E1BD8CD163">
    <w:name w:val="21DE153FB70B442FA229016E1BD8CD163"/>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3">
    <w:name w:val="B0BD2CF84C484D76AC2ED78A2BCCBFA83"/>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3">
    <w:name w:val="B360E42B2533474EA76F7606376F1AC73"/>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3">
    <w:name w:val="5DEF1682A25B401BAD4AAAC92225E2E73"/>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3">
    <w:name w:val="C1072213F1584395B791DEA0C068C6173"/>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3">
    <w:name w:val="C8FA45745CBB480D8C0670F1427F73303"/>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3">
    <w:name w:val="88CD52B44CC84F7B8D4EE80C05F161313"/>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3">
    <w:name w:val="AE68C617E7914F16871574601BCE8DFC3"/>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3">
    <w:name w:val="55B0E3589BF5470E8A5874B4865A15923"/>
    <w:rsid w:val="00CE3E90"/>
    <w:pPr>
      <w:spacing w:after="120" w:line="240" w:lineRule="auto"/>
    </w:pPr>
    <w:rPr>
      <w:rFonts w:ascii="Segoe UI" w:eastAsia="Calibri" w:hAnsi="Segoe UI" w:cs="Times New Roman"/>
      <w:sz w:val="18"/>
      <w:lang w:val="en-GB" w:eastAsia="en-US"/>
    </w:rPr>
  </w:style>
  <w:style w:type="paragraph" w:customStyle="1" w:styleId="8A311628AA50417BAD2A51EB54909EFA3">
    <w:name w:val="8A311628AA50417BAD2A51EB54909EFA3"/>
    <w:rsid w:val="00CE3E90"/>
    <w:pPr>
      <w:spacing w:after="120" w:line="240" w:lineRule="auto"/>
    </w:pPr>
    <w:rPr>
      <w:rFonts w:ascii="Segoe UI" w:eastAsia="Calibri" w:hAnsi="Segoe UI" w:cs="Times New Roman"/>
      <w:sz w:val="18"/>
      <w:lang w:val="en-GB" w:eastAsia="en-US"/>
    </w:rPr>
  </w:style>
  <w:style w:type="paragraph" w:customStyle="1" w:styleId="1899DFB8E87248409501F3454D00122B3">
    <w:name w:val="1899DFB8E87248409501F3454D00122B3"/>
    <w:rsid w:val="00CE3E90"/>
    <w:pPr>
      <w:spacing w:after="120" w:line="240" w:lineRule="auto"/>
    </w:pPr>
    <w:rPr>
      <w:rFonts w:ascii="Segoe UI" w:eastAsia="Calibri" w:hAnsi="Segoe UI" w:cs="Times New Roman"/>
      <w:sz w:val="18"/>
      <w:lang w:val="en-GB" w:eastAsia="en-US"/>
    </w:rPr>
  </w:style>
  <w:style w:type="paragraph" w:customStyle="1" w:styleId="D1228A13BA7148A29AEAB2EAF917A2993">
    <w:name w:val="D1228A13BA7148A29AEAB2EAF917A2993"/>
    <w:rsid w:val="00CE3E90"/>
    <w:pPr>
      <w:spacing w:after="120" w:line="240" w:lineRule="auto"/>
    </w:pPr>
    <w:rPr>
      <w:rFonts w:ascii="Segoe UI" w:eastAsia="Calibri" w:hAnsi="Segoe UI" w:cs="Times New Roman"/>
      <w:sz w:val="18"/>
      <w:lang w:val="en-GB" w:eastAsia="en-US"/>
    </w:rPr>
  </w:style>
  <w:style w:type="paragraph" w:customStyle="1" w:styleId="F5FAE73D6B924AD5B35C972BEC6C87903">
    <w:name w:val="F5FAE73D6B924AD5B35C972BEC6C87903"/>
    <w:rsid w:val="00CE3E90"/>
    <w:pPr>
      <w:spacing w:after="120" w:line="240" w:lineRule="auto"/>
    </w:pPr>
    <w:rPr>
      <w:rFonts w:ascii="Segoe UI" w:eastAsia="Calibri" w:hAnsi="Segoe UI" w:cs="Times New Roman"/>
      <w:sz w:val="18"/>
      <w:lang w:val="en-GB" w:eastAsia="en-US"/>
    </w:rPr>
  </w:style>
  <w:style w:type="paragraph" w:customStyle="1" w:styleId="994E50CD4B664AFC96D6A445B9E45F413">
    <w:name w:val="994E50CD4B664AFC96D6A445B9E45F413"/>
    <w:rsid w:val="00CE3E90"/>
    <w:pPr>
      <w:spacing w:after="120" w:line="240" w:lineRule="auto"/>
    </w:pPr>
    <w:rPr>
      <w:rFonts w:ascii="Segoe UI" w:eastAsia="Calibri" w:hAnsi="Segoe UI" w:cs="Times New Roman"/>
      <w:sz w:val="18"/>
      <w:lang w:val="en-GB" w:eastAsia="en-US"/>
    </w:rPr>
  </w:style>
  <w:style w:type="paragraph" w:customStyle="1" w:styleId="FADFD67B1DC84A788FAF78F6A44A761F3">
    <w:name w:val="FADFD67B1DC84A788FAF78F6A44A761F3"/>
    <w:rsid w:val="00CE3E90"/>
    <w:pPr>
      <w:spacing w:after="120" w:line="240" w:lineRule="auto"/>
    </w:pPr>
    <w:rPr>
      <w:rFonts w:ascii="Segoe UI" w:eastAsia="Calibri" w:hAnsi="Segoe UI" w:cs="Times New Roman"/>
      <w:sz w:val="18"/>
      <w:lang w:val="en-GB" w:eastAsia="en-US"/>
    </w:rPr>
  </w:style>
  <w:style w:type="paragraph" w:customStyle="1" w:styleId="03BE1246F7614B77A217C16FD184AA763">
    <w:name w:val="03BE1246F7614B77A217C16FD184AA763"/>
    <w:rsid w:val="00CE3E90"/>
    <w:pPr>
      <w:spacing w:after="120" w:line="240" w:lineRule="auto"/>
    </w:pPr>
    <w:rPr>
      <w:rFonts w:ascii="Segoe UI" w:eastAsia="Calibri" w:hAnsi="Segoe UI" w:cs="Times New Roman"/>
      <w:sz w:val="18"/>
      <w:lang w:val="en-GB" w:eastAsia="en-US"/>
    </w:rPr>
  </w:style>
  <w:style w:type="paragraph" w:customStyle="1" w:styleId="1D6EAF3D244446FCAAC022204CF2664A3">
    <w:name w:val="1D6EAF3D244446FCAAC022204CF2664A3"/>
    <w:rsid w:val="00CE3E90"/>
    <w:pPr>
      <w:spacing w:after="120" w:line="240" w:lineRule="auto"/>
    </w:pPr>
    <w:rPr>
      <w:rFonts w:ascii="Segoe UI" w:eastAsia="Calibri" w:hAnsi="Segoe UI" w:cs="Times New Roman"/>
      <w:sz w:val="18"/>
      <w:lang w:val="en-GB" w:eastAsia="en-US"/>
    </w:rPr>
  </w:style>
  <w:style w:type="paragraph" w:customStyle="1" w:styleId="12049EB33E664879B78F49946CCFCBD23">
    <w:name w:val="12049EB33E664879B78F49946CCFCBD23"/>
    <w:rsid w:val="00CE3E90"/>
    <w:pPr>
      <w:spacing w:after="120" w:line="240" w:lineRule="auto"/>
    </w:pPr>
    <w:rPr>
      <w:rFonts w:ascii="Segoe UI" w:eastAsia="Calibri" w:hAnsi="Segoe UI" w:cs="Times New Roman"/>
      <w:sz w:val="18"/>
      <w:lang w:val="en-GB" w:eastAsia="en-US"/>
    </w:rPr>
  </w:style>
  <w:style w:type="paragraph" w:customStyle="1" w:styleId="1344E492C12646C0B64BF97C9762D4653">
    <w:name w:val="1344E492C12646C0B64BF97C9762D4653"/>
    <w:rsid w:val="00CE3E90"/>
    <w:pPr>
      <w:spacing w:after="120" w:line="240" w:lineRule="auto"/>
    </w:pPr>
    <w:rPr>
      <w:rFonts w:ascii="Segoe UI" w:eastAsia="Calibri" w:hAnsi="Segoe UI" w:cs="Times New Roman"/>
      <w:sz w:val="18"/>
      <w:lang w:val="en-GB" w:eastAsia="en-US"/>
    </w:rPr>
  </w:style>
  <w:style w:type="paragraph" w:customStyle="1" w:styleId="E2D3906554484516904A1F4E1E43F9013">
    <w:name w:val="E2D3906554484516904A1F4E1E43F9013"/>
    <w:rsid w:val="00CE3E90"/>
    <w:pPr>
      <w:spacing w:after="120" w:line="240" w:lineRule="auto"/>
    </w:pPr>
    <w:rPr>
      <w:rFonts w:ascii="Segoe UI" w:eastAsia="Calibri" w:hAnsi="Segoe UI" w:cs="Times New Roman"/>
      <w:sz w:val="18"/>
      <w:lang w:val="en-GB" w:eastAsia="en-US"/>
    </w:rPr>
  </w:style>
  <w:style w:type="paragraph" w:customStyle="1" w:styleId="8A44F13A10E04090A33CBA8F858B1ABA3">
    <w:name w:val="8A44F13A10E04090A33CBA8F858B1ABA3"/>
    <w:rsid w:val="00CE3E90"/>
    <w:pPr>
      <w:spacing w:after="120" w:line="240" w:lineRule="auto"/>
    </w:pPr>
    <w:rPr>
      <w:rFonts w:ascii="Segoe UI" w:eastAsia="Calibri" w:hAnsi="Segoe UI" w:cs="Times New Roman"/>
      <w:sz w:val="18"/>
      <w:lang w:val="en-GB" w:eastAsia="en-US"/>
    </w:rPr>
  </w:style>
  <w:style w:type="paragraph" w:customStyle="1" w:styleId="C5B1C9F7A3384CA092CAFA344395E2E13">
    <w:name w:val="C5B1C9F7A3384CA092CAFA344395E2E13"/>
    <w:rsid w:val="00CE3E90"/>
    <w:pPr>
      <w:spacing w:after="120" w:line="240" w:lineRule="auto"/>
    </w:pPr>
    <w:rPr>
      <w:rFonts w:ascii="Segoe UI" w:eastAsia="Calibri" w:hAnsi="Segoe UI" w:cs="Times New Roman"/>
      <w:sz w:val="18"/>
      <w:lang w:val="en-GB" w:eastAsia="en-US"/>
    </w:rPr>
  </w:style>
  <w:style w:type="paragraph" w:customStyle="1" w:styleId="1EA0B4B05337410E9BB03E6DAB8C83C03">
    <w:name w:val="1EA0B4B05337410E9BB03E6DAB8C83C03"/>
    <w:rsid w:val="00CE3E90"/>
    <w:pPr>
      <w:spacing w:after="120" w:line="240" w:lineRule="auto"/>
    </w:pPr>
    <w:rPr>
      <w:rFonts w:ascii="Segoe UI" w:eastAsia="Calibri" w:hAnsi="Segoe UI" w:cs="Times New Roman"/>
      <w:sz w:val="18"/>
      <w:lang w:val="en-GB" w:eastAsia="en-US"/>
    </w:rPr>
  </w:style>
  <w:style w:type="paragraph" w:customStyle="1" w:styleId="9ECDBB0731714D2CADC9478A4E5EA23D3">
    <w:name w:val="9ECDBB0731714D2CADC9478A4E5EA23D3"/>
    <w:rsid w:val="00CE3E90"/>
    <w:pPr>
      <w:spacing w:after="120" w:line="240" w:lineRule="auto"/>
    </w:pPr>
    <w:rPr>
      <w:rFonts w:ascii="Segoe UI" w:eastAsia="Calibri" w:hAnsi="Segoe UI" w:cs="Times New Roman"/>
      <w:sz w:val="18"/>
      <w:lang w:val="en-GB" w:eastAsia="en-US"/>
    </w:rPr>
  </w:style>
  <w:style w:type="paragraph" w:customStyle="1" w:styleId="6EEED27C3A5146C3B1B1588DB20398E03">
    <w:name w:val="6EEED27C3A5146C3B1B1588DB20398E03"/>
    <w:rsid w:val="00CE3E90"/>
    <w:pPr>
      <w:spacing w:after="120" w:line="240" w:lineRule="auto"/>
    </w:pPr>
    <w:rPr>
      <w:rFonts w:ascii="Segoe UI" w:eastAsia="Calibri" w:hAnsi="Segoe UI" w:cs="Times New Roman"/>
      <w:sz w:val="18"/>
      <w:lang w:val="en-GB" w:eastAsia="en-US"/>
    </w:rPr>
  </w:style>
  <w:style w:type="paragraph" w:customStyle="1" w:styleId="71D6929B29A94AFCB5C1430A09ACB3C83">
    <w:name w:val="71D6929B29A94AFCB5C1430A09ACB3C83"/>
    <w:rsid w:val="00CE3E90"/>
    <w:pPr>
      <w:spacing w:after="120" w:line="240" w:lineRule="auto"/>
    </w:pPr>
    <w:rPr>
      <w:rFonts w:ascii="Segoe UI" w:eastAsia="Calibri" w:hAnsi="Segoe UI" w:cs="Times New Roman"/>
      <w:sz w:val="18"/>
      <w:lang w:val="en-GB" w:eastAsia="en-US"/>
    </w:rPr>
  </w:style>
  <w:style w:type="paragraph" w:customStyle="1" w:styleId="8183E34E2A0B49A79A72C2BC4BFC8F0F3">
    <w:name w:val="8183E34E2A0B49A79A72C2BC4BFC8F0F3"/>
    <w:rsid w:val="00CE3E90"/>
    <w:pPr>
      <w:spacing w:after="120" w:line="240" w:lineRule="auto"/>
    </w:pPr>
    <w:rPr>
      <w:rFonts w:ascii="Segoe UI" w:eastAsia="Calibri" w:hAnsi="Segoe UI" w:cs="Times New Roman"/>
      <w:sz w:val="18"/>
      <w:lang w:val="en-GB" w:eastAsia="en-US"/>
    </w:rPr>
  </w:style>
  <w:style w:type="paragraph" w:customStyle="1" w:styleId="7AA105317C7E428AB62A78F8FCE88B643">
    <w:name w:val="7AA105317C7E428AB62A78F8FCE88B643"/>
    <w:rsid w:val="00CE3E90"/>
    <w:pPr>
      <w:spacing w:after="120" w:line="240" w:lineRule="auto"/>
    </w:pPr>
    <w:rPr>
      <w:rFonts w:ascii="Segoe UI" w:eastAsia="Calibri" w:hAnsi="Segoe UI" w:cs="Times New Roman"/>
      <w:sz w:val="18"/>
      <w:lang w:val="en-GB" w:eastAsia="en-US"/>
    </w:rPr>
  </w:style>
  <w:style w:type="paragraph" w:customStyle="1" w:styleId="4EDC2057DD63447D9A969476843B4F643">
    <w:name w:val="4EDC2057DD63447D9A969476843B4F643"/>
    <w:rsid w:val="00CE3E90"/>
    <w:pPr>
      <w:spacing w:after="120" w:line="240" w:lineRule="auto"/>
    </w:pPr>
    <w:rPr>
      <w:rFonts w:ascii="Segoe UI" w:eastAsia="Calibri" w:hAnsi="Segoe UI" w:cs="Times New Roman"/>
      <w:sz w:val="18"/>
      <w:lang w:val="en-GB" w:eastAsia="en-US"/>
    </w:rPr>
  </w:style>
  <w:style w:type="paragraph" w:customStyle="1" w:styleId="C2D5B9513722408CA262FE49C93D20043">
    <w:name w:val="C2D5B9513722408CA262FE49C93D20043"/>
    <w:rsid w:val="00CE3E90"/>
    <w:pPr>
      <w:spacing w:after="120" w:line="240" w:lineRule="auto"/>
    </w:pPr>
    <w:rPr>
      <w:rFonts w:ascii="Segoe UI" w:eastAsia="Calibri" w:hAnsi="Segoe UI" w:cs="Times New Roman"/>
      <w:sz w:val="18"/>
      <w:lang w:val="en-GB" w:eastAsia="en-US"/>
    </w:rPr>
  </w:style>
  <w:style w:type="paragraph" w:customStyle="1" w:styleId="1B61155C34B64B958D8EBF5523BB14893">
    <w:name w:val="1B61155C34B64B958D8EBF5523BB14893"/>
    <w:rsid w:val="00CE3E90"/>
    <w:pPr>
      <w:spacing w:after="120" w:line="240" w:lineRule="auto"/>
    </w:pPr>
    <w:rPr>
      <w:rFonts w:ascii="Segoe UI" w:eastAsia="Calibri" w:hAnsi="Segoe UI" w:cs="Times New Roman"/>
      <w:sz w:val="18"/>
      <w:lang w:val="en-GB" w:eastAsia="en-US"/>
    </w:rPr>
  </w:style>
  <w:style w:type="paragraph" w:customStyle="1" w:styleId="97C78D521E3448E48226CB38F7E8EFED3">
    <w:name w:val="97C78D521E3448E48226CB38F7E8EFED3"/>
    <w:rsid w:val="00CE3E90"/>
    <w:pPr>
      <w:spacing w:after="120" w:line="240" w:lineRule="auto"/>
    </w:pPr>
    <w:rPr>
      <w:rFonts w:ascii="Segoe UI" w:eastAsia="Calibri" w:hAnsi="Segoe UI" w:cs="Times New Roman"/>
      <w:sz w:val="18"/>
      <w:lang w:val="en-GB" w:eastAsia="en-US"/>
    </w:rPr>
  </w:style>
  <w:style w:type="paragraph" w:customStyle="1" w:styleId="0A670F0112B74A77AD8B9DAEAD6C1BA03">
    <w:name w:val="0A670F0112B74A77AD8B9DAEAD6C1BA03"/>
    <w:rsid w:val="00CE3E90"/>
    <w:pPr>
      <w:spacing w:after="120" w:line="240" w:lineRule="auto"/>
    </w:pPr>
    <w:rPr>
      <w:rFonts w:ascii="Segoe UI" w:eastAsia="Calibri" w:hAnsi="Segoe UI" w:cs="Times New Roman"/>
      <w:sz w:val="18"/>
      <w:lang w:val="en-GB" w:eastAsia="en-US"/>
    </w:rPr>
  </w:style>
  <w:style w:type="paragraph" w:customStyle="1" w:styleId="37407247ECC74999A2D71E3AB833B1F53">
    <w:name w:val="37407247ECC74999A2D71E3AB833B1F53"/>
    <w:rsid w:val="00CE3E90"/>
    <w:pPr>
      <w:spacing w:after="120" w:line="240" w:lineRule="auto"/>
    </w:pPr>
    <w:rPr>
      <w:rFonts w:ascii="Segoe UI" w:eastAsia="Calibri" w:hAnsi="Segoe UI" w:cs="Times New Roman"/>
      <w:sz w:val="18"/>
      <w:lang w:val="en-GB" w:eastAsia="en-US"/>
    </w:rPr>
  </w:style>
  <w:style w:type="paragraph" w:customStyle="1" w:styleId="22B175C3404B44A9A43B094BF92DAB953">
    <w:name w:val="22B175C3404B44A9A43B094BF92DAB953"/>
    <w:rsid w:val="00CE3E90"/>
    <w:pPr>
      <w:spacing w:after="120" w:line="240" w:lineRule="auto"/>
    </w:pPr>
    <w:rPr>
      <w:rFonts w:ascii="Segoe UI" w:eastAsia="Calibri" w:hAnsi="Segoe UI" w:cs="Times New Roman"/>
      <w:sz w:val="18"/>
      <w:lang w:val="en-GB" w:eastAsia="en-US"/>
    </w:rPr>
  </w:style>
  <w:style w:type="paragraph" w:customStyle="1" w:styleId="C9844321701547FF9866D1980FF6BD8B3">
    <w:name w:val="C9844321701547FF9866D1980FF6BD8B3"/>
    <w:rsid w:val="00CE3E90"/>
    <w:pPr>
      <w:spacing w:after="120" w:line="240" w:lineRule="auto"/>
    </w:pPr>
    <w:rPr>
      <w:rFonts w:ascii="Segoe UI" w:eastAsia="Calibri" w:hAnsi="Segoe UI" w:cs="Times New Roman"/>
      <w:sz w:val="18"/>
      <w:lang w:val="en-GB" w:eastAsia="en-US"/>
    </w:rPr>
  </w:style>
  <w:style w:type="paragraph" w:customStyle="1" w:styleId="24C426A274F4481F983310A53D0609553">
    <w:name w:val="24C426A274F4481F983310A53D0609553"/>
    <w:rsid w:val="00CE3E90"/>
    <w:pPr>
      <w:spacing w:after="120" w:line="240" w:lineRule="auto"/>
    </w:pPr>
    <w:rPr>
      <w:rFonts w:ascii="Segoe UI" w:eastAsia="Calibri" w:hAnsi="Segoe UI" w:cs="Times New Roman"/>
      <w:sz w:val="18"/>
      <w:lang w:val="en-GB" w:eastAsia="en-US"/>
    </w:rPr>
  </w:style>
  <w:style w:type="paragraph" w:customStyle="1" w:styleId="8FBAF57E6BA84F08BD238228697456733">
    <w:name w:val="8FBAF57E6BA84F08BD238228697456733"/>
    <w:rsid w:val="00CE3E90"/>
    <w:pPr>
      <w:spacing w:after="120" w:line="240" w:lineRule="auto"/>
    </w:pPr>
    <w:rPr>
      <w:rFonts w:ascii="Segoe UI" w:eastAsia="Calibri" w:hAnsi="Segoe UI" w:cs="Times New Roman"/>
      <w:sz w:val="18"/>
      <w:lang w:val="en-GB" w:eastAsia="en-US"/>
    </w:rPr>
  </w:style>
  <w:style w:type="paragraph" w:customStyle="1" w:styleId="FE4FB1186B084C2DBBBD5BB2FEF436D83">
    <w:name w:val="FE4FB1186B084C2DBBBD5BB2FEF436D83"/>
    <w:rsid w:val="00CE3E90"/>
    <w:pPr>
      <w:spacing w:after="120" w:line="240" w:lineRule="auto"/>
    </w:pPr>
    <w:rPr>
      <w:rFonts w:ascii="Segoe UI" w:eastAsia="Calibri" w:hAnsi="Segoe UI" w:cs="Times New Roman"/>
      <w:sz w:val="18"/>
      <w:lang w:val="en-GB" w:eastAsia="en-US"/>
    </w:rPr>
  </w:style>
  <w:style w:type="paragraph" w:customStyle="1" w:styleId="012A942037044173A13EB187BAF0E3283">
    <w:name w:val="012A942037044173A13EB187BAF0E3283"/>
    <w:rsid w:val="00CE3E90"/>
    <w:pPr>
      <w:spacing w:after="120" w:line="240" w:lineRule="auto"/>
    </w:pPr>
    <w:rPr>
      <w:rFonts w:ascii="Segoe UI" w:eastAsia="Calibri" w:hAnsi="Segoe UI" w:cs="Times New Roman"/>
      <w:sz w:val="18"/>
      <w:lang w:val="en-GB" w:eastAsia="en-US"/>
    </w:rPr>
  </w:style>
  <w:style w:type="paragraph" w:customStyle="1" w:styleId="249849056AC845B38A57C69CABE748853">
    <w:name w:val="249849056AC845B38A57C69CABE748853"/>
    <w:rsid w:val="00CE3E90"/>
    <w:pPr>
      <w:spacing w:after="120" w:line="240" w:lineRule="auto"/>
    </w:pPr>
    <w:rPr>
      <w:rFonts w:ascii="Segoe UI" w:eastAsia="Calibri" w:hAnsi="Segoe UI" w:cs="Times New Roman"/>
      <w:sz w:val="18"/>
      <w:lang w:val="en-GB" w:eastAsia="en-US"/>
    </w:rPr>
  </w:style>
  <w:style w:type="paragraph" w:customStyle="1" w:styleId="8D166B9C477A4894A7166009759CD7133">
    <w:name w:val="8D166B9C477A4894A7166009759CD7133"/>
    <w:rsid w:val="00CE3E90"/>
    <w:pPr>
      <w:spacing w:after="120" w:line="240" w:lineRule="auto"/>
    </w:pPr>
    <w:rPr>
      <w:rFonts w:ascii="Segoe UI" w:eastAsia="Calibri" w:hAnsi="Segoe UI" w:cs="Times New Roman"/>
      <w:sz w:val="18"/>
      <w:lang w:val="en-GB" w:eastAsia="en-US"/>
    </w:rPr>
  </w:style>
  <w:style w:type="paragraph" w:customStyle="1" w:styleId="E038D17207544BEAB7988FD44C0974B43">
    <w:name w:val="E038D17207544BEAB7988FD44C0974B43"/>
    <w:rsid w:val="00CE3E90"/>
    <w:pPr>
      <w:spacing w:after="120" w:line="240" w:lineRule="auto"/>
    </w:pPr>
    <w:rPr>
      <w:rFonts w:ascii="Segoe UI" w:eastAsia="Calibri" w:hAnsi="Segoe UI" w:cs="Times New Roman"/>
      <w:sz w:val="18"/>
      <w:lang w:val="en-GB" w:eastAsia="en-US"/>
    </w:rPr>
  </w:style>
  <w:style w:type="paragraph" w:customStyle="1" w:styleId="F3CBEEA101604C7C84848D6763AE21E53">
    <w:name w:val="F3CBEEA101604C7C84848D6763AE21E53"/>
    <w:rsid w:val="00CE3E90"/>
    <w:pPr>
      <w:spacing w:after="120" w:line="240" w:lineRule="auto"/>
    </w:pPr>
    <w:rPr>
      <w:rFonts w:ascii="Segoe UI" w:eastAsia="Calibri" w:hAnsi="Segoe UI" w:cs="Times New Roman"/>
      <w:sz w:val="18"/>
      <w:lang w:val="en-GB" w:eastAsia="en-US"/>
    </w:rPr>
  </w:style>
  <w:style w:type="paragraph" w:customStyle="1" w:styleId="31E3E34A780047D99611BA7583113FCF3">
    <w:name w:val="31E3E34A780047D99611BA7583113FCF3"/>
    <w:rsid w:val="00CE3E90"/>
    <w:pPr>
      <w:spacing w:after="120" w:line="240" w:lineRule="auto"/>
    </w:pPr>
    <w:rPr>
      <w:rFonts w:ascii="Segoe UI" w:eastAsia="Calibri" w:hAnsi="Segoe UI" w:cs="Times New Roman"/>
      <w:sz w:val="18"/>
      <w:lang w:val="en-GB" w:eastAsia="en-US"/>
    </w:rPr>
  </w:style>
  <w:style w:type="paragraph" w:customStyle="1" w:styleId="311A78A18E7243ED875E82DDEDD8DFC53">
    <w:name w:val="311A78A18E7243ED875E82DDEDD8DFC53"/>
    <w:rsid w:val="00CE3E90"/>
    <w:pPr>
      <w:spacing w:after="120" w:line="240" w:lineRule="auto"/>
    </w:pPr>
    <w:rPr>
      <w:rFonts w:ascii="Segoe UI" w:eastAsia="Calibri" w:hAnsi="Segoe UI" w:cs="Times New Roman"/>
      <w:sz w:val="18"/>
      <w:lang w:val="en-GB" w:eastAsia="en-US"/>
    </w:rPr>
  </w:style>
  <w:style w:type="paragraph" w:customStyle="1" w:styleId="DAFC17FC57504BFDA0B3F250B420E3993">
    <w:name w:val="DAFC17FC57504BFDA0B3F250B420E3993"/>
    <w:rsid w:val="00CE3E90"/>
    <w:pPr>
      <w:spacing w:after="120" w:line="240" w:lineRule="auto"/>
    </w:pPr>
    <w:rPr>
      <w:rFonts w:ascii="Segoe UI" w:eastAsia="Calibri" w:hAnsi="Segoe UI" w:cs="Times New Roman"/>
      <w:sz w:val="18"/>
      <w:lang w:val="en-GB" w:eastAsia="en-US"/>
    </w:rPr>
  </w:style>
  <w:style w:type="paragraph" w:customStyle="1" w:styleId="79D0B83D4CD84A3F8F0A3C564A5500B73">
    <w:name w:val="79D0B83D4CD84A3F8F0A3C564A5500B73"/>
    <w:rsid w:val="00CE3E90"/>
    <w:pPr>
      <w:spacing w:after="120" w:line="240" w:lineRule="auto"/>
    </w:pPr>
    <w:rPr>
      <w:rFonts w:ascii="Segoe UI" w:eastAsia="Calibri" w:hAnsi="Segoe UI" w:cs="Times New Roman"/>
      <w:sz w:val="18"/>
      <w:lang w:val="en-GB" w:eastAsia="en-US"/>
    </w:rPr>
  </w:style>
  <w:style w:type="paragraph" w:customStyle="1" w:styleId="314C3CBA58CC432A9B654C79838EFAB13">
    <w:name w:val="314C3CBA58CC432A9B654C79838EFAB13"/>
    <w:rsid w:val="00CE3E90"/>
    <w:pPr>
      <w:spacing w:after="120" w:line="240" w:lineRule="auto"/>
    </w:pPr>
    <w:rPr>
      <w:rFonts w:ascii="Segoe UI" w:eastAsia="Calibri" w:hAnsi="Segoe UI" w:cs="Times New Roman"/>
      <w:sz w:val="18"/>
      <w:lang w:val="en-GB" w:eastAsia="en-US"/>
    </w:rPr>
  </w:style>
  <w:style w:type="paragraph" w:customStyle="1" w:styleId="46DFFF018C79442A8AD8A19F46812F4D3">
    <w:name w:val="46DFFF018C79442A8AD8A19F46812F4D3"/>
    <w:rsid w:val="00CE3E90"/>
    <w:pPr>
      <w:spacing w:after="120" w:line="240" w:lineRule="auto"/>
    </w:pPr>
    <w:rPr>
      <w:rFonts w:ascii="Segoe UI" w:eastAsia="Calibri" w:hAnsi="Segoe UI" w:cs="Times New Roman"/>
      <w:sz w:val="18"/>
      <w:lang w:val="en-GB" w:eastAsia="en-US"/>
    </w:rPr>
  </w:style>
  <w:style w:type="paragraph" w:customStyle="1" w:styleId="2DA8217BD42C403DA7625B5F024376E23">
    <w:name w:val="2DA8217BD42C403DA7625B5F024376E23"/>
    <w:rsid w:val="00CE3E90"/>
    <w:pPr>
      <w:spacing w:after="120" w:line="240" w:lineRule="auto"/>
    </w:pPr>
    <w:rPr>
      <w:rFonts w:ascii="Segoe UI" w:eastAsia="Calibri" w:hAnsi="Segoe UI" w:cs="Times New Roman"/>
      <w:sz w:val="18"/>
      <w:lang w:val="en-GB" w:eastAsia="en-US"/>
    </w:rPr>
  </w:style>
  <w:style w:type="paragraph" w:customStyle="1" w:styleId="7A233C5141314EEF9BCE3E0EC3CF804C3">
    <w:name w:val="7A233C5141314EEF9BCE3E0EC3CF804C3"/>
    <w:rsid w:val="00CE3E90"/>
    <w:pPr>
      <w:spacing w:after="120" w:line="240" w:lineRule="auto"/>
    </w:pPr>
    <w:rPr>
      <w:rFonts w:ascii="Segoe UI" w:eastAsia="Calibri" w:hAnsi="Segoe UI" w:cs="Times New Roman"/>
      <w:sz w:val="18"/>
      <w:lang w:val="en-GB" w:eastAsia="en-US"/>
    </w:rPr>
  </w:style>
  <w:style w:type="paragraph" w:customStyle="1" w:styleId="E9C7B429E25E4729B99A56D373CE951B3">
    <w:name w:val="E9C7B429E25E4729B99A56D373CE951B3"/>
    <w:rsid w:val="00CE3E90"/>
    <w:pPr>
      <w:spacing w:after="120" w:line="240" w:lineRule="auto"/>
    </w:pPr>
    <w:rPr>
      <w:rFonts w:ascii="Segoe UI" w:eastAsia="Calibri" w:hAnsi="Segoe UI" w:cs="Times New Roman"/>
      <w:sz w:val="18"/>
      <w:lang w:val="en-GB" w:eastAsia="en-US"/>
    </w:rPr>
  </w:style>
  <w:style w:type="paragraph" w:customStyle="1" w:styleId="D63B83AD365E42F6922A41C80B9D27D73">
    <w:name w:val="D63B83AD365E42F6922A41C80B9D27D73"/>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3">
    <w:name w:val="EF3B7040456A46C5B204E2F74BDBBB9E3"/>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3">
    <w:name w:val="AA4D93D6CA6342B8BF929471AED606443"/>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3">
    <w:name w:val="FF59797D74584070B2A788BD8519593C3"/>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3">
    <w:name w:val="0A19C3EE17914AC48A6E5952E156E8123"/>
    <w:rsid w:val="00CE3E90"/>
    <w:pPr>
      <w:spacing w:after="120" w:line="240" w:lineRule="auto"/>
    </w:pPr>
    <w:rPr>
      <w:rFonts w:ascii="Segoe UI" w:eastAsia="Calibri" w:hAnsi="Segoe UI" w:cs="Times New Roman"/>
      <w:sz w:val="18"/>
      <w:lang w:val="en-GB" w:eastAsia="en-US"/>
    </w:rPr>
  </w:style>
  <w:style w:type="paragraph" w:customStyle="1" w:styleId="C24AC7F8B63A4C159905FAE4169F58D73">
    <w:name w:val="C24AC7F8B63A4C159905FAE4169F58D73"/>
    <w:rsid w:val="00CE3E90"/>
    <w:pPr>
      <w:spacing w:after="120" w:line="240" w:lineRule="auto"/>
    </w:pPr>
    <w:rPr>
      <w:rFonts w:ascii="Segoe UI" w:eastAsia="Calibri" w:hAnsi="Segoe UI" w:cs="Times New Roman"/>
      <w:sz w:val="18"/>
      <w:lang w:val="en-GB" w:eastAsia="en-US"/>
    </w:rPr>
  </w:style>
  <w:style w:type="paragraph" w:customStyle="1" w:styleId="9ED0BD44C20C456E9011A9C0E58602E13">
    <w:name w:val="9ED0BD44C20C456E9011A9C0E58602E13"/>
    <w:rsid w:val="00CE3E90"/>
    <w:pPr>
      <w:spacing w:after="120" w:line="240" w:lineRule="auto"/>
    </w:pPr>
    <w:rPr>
      <w:rFonts w:ascii="Segoe UI" w:eastAsia="Calibri" w:hAnsi="Segoe UI" w:cs="Times New Roman"/>
      <w:sz w:val="18"/>
      <w:lang w:val="en-GB" w:eastAsia="en-US"/>
    </w:rPr>
  </w:style>
  <w:style w:type="paragraph" w:customStyle="1" w:styleId="870F663027024EE18031B4429E5447F03">
    <w:name w:val="870F663027024EE18031B4429E5447F03"/>
    <w:rsid w:val="00CE3E90"/>
    <w:pPr>
      <w:spacing w:after="120" w:line="240" w:lineRule="auto"/>
    </w:pPr>
    <w:rPr>
      <w:rFonts w:ascii="Segoe UI" w:eastAsia="Calibri" w:hAnsi="Segoe UI" w:cs="Times New Roman"/>
      <w:sz w:val="18"/>
      <w:lang w:val="en-GB" w:eastAsia="en-US"/>
    </w:rPr>
  </w:style>
  <w:style w:type="paragraph" w:customStyle="1" w:styleId="750855BC915A44C2AE3C2EA82510D7CB3">
    <w:name w:val="750855BC915A44C2AE3C2EA82510D7CB3"/>
    <w:rsid w:val="00CE3E90"/>
    <w:pPr>
      <w:spacing w:after="120" w:line="240" w:lineRule="auto"/>
    </w:pPr>
    <w:rPr>
      <w:rFonts w:ascii="Segoe UI" w:eastAsia="Calibri" w:hAnsi="Segoe UI" w:cs="Times New Roman"/>
      <w:sz w:val="18"/>
      <w:lang w:val="en-GB" w:eastAsia="en-US"/>
    </w:rPr>
  </w:style>
  <w:style w:type="paragraph" w:customStyle="1" w:styleId="21757FF578AA420591A31F7F86C455803">
    <w:name w:val="21757FF578AA420591A31F7F86C455803"/>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3">
    <w:name w:val="4B7F6426867949F6979C685CD1A0AF513"/>
    <w:rsid w:val="00CE3E90"/>
    <w:pPr>
      <w:spacing w:after="120" w:line="240" w:lineRule="auto"/>
    </w:pPr>
    <w:rPr>
      <w:rFonts w:ascii="Segoe UI" w:eastAsia="Calibri" w:hAnsi="Segoe UI" w:cs="Times New Roman"/>
      <w:sz w:val="18"/>
      <w:lang w:val="en-GB" w:eastAsia="en-US"/>
    </w:rPr>
  </w:style>
  <w:style w:type="paragraph" w:customStyle="1" w:styleId="16FBE4405A3D4D439FCB08208309EA773">
    <w:name w:val="16FBE4405A3D4D439FCB08208309EA773"/>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3">
    <w:name w:val="9244F1BB00514EDE932AE1D353AA0F6A3"/>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3">
    <w:name w:val="28678DEF78EA43E6A59F4B6E2A43D2713"/>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3">
    <w:name w:val="E763D932455E49D5BD39D10E508258F13"/>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3">
    <w:name w:val="B948050D80F6485E89D460BEDD7B78293"/>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3">
    <w:name w:val="BDB535CB4D8E4C60872F05013667B7A63"/>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3">
    <w:name w:val="CEF2819171A24ED4984BF79197B76EDF3"/>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3">
    <w:name w:val="5F316BE77FF54E5E8C30A8E5B93A6C5E3"/>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3">
    <w:name w:val="2C2E19946B8D4C1CA96C2F680432C9A13"/>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3">
    <w:name w:val="9DCCC7A7D6C6478E90FD77DC4666BA7E3"/>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3">
    <w:name w:val="8C5EE86F4366463087FA7E519776931F3"/>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3">
    <w:name w:val="6DCC0AE176FA43AF866CAF8DEB4659373"/>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3">
    <w:name w:val="1CB9CDEABC8A49EEA0D5AD4FA034CB6D3"/>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3">
    <w:name w:val="7D92983866B04B26BFE755310EC4EA5A3"/>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3">
    <w:name w:val="E3498CAC4F54412BAFEC928E0F45D3CC3"/>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3">
    <w:name w:val="C2413A4CB8B443BFBC3F98944043741C3"/>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3">
    <w:name w:val="9A620691B9BB4AE5A499012D43CB69F83"/>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3">
    <w:name w:val="CD9BFC4AE7E3413395ECF2A9D2FBDED03"/>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3">
    <w:name w:val="EFCE9C9BD87949879DE60EFD116388DF3"/>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3">
    <w:name w:val="4A3FEC542B5249BF9A0FD4800BB909633"/>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3">
    <w:name w:val="D2ADA10BB571476EAE4CD2D46EB6C9AC3"/>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3">
    <w:name w:val="9AD51B2DB37E481DBC3A604535A87A5F3"/>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3">
    <w:name w:val="3FE43EFB62E14F9ABEABB5611082A45B3"/>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3">
    <w:name w:val="069C87832ADF4A14B377747CFB2F40EA3"/>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3">
    <w:name w:val="41F6E498F4694F4FBBCDCE15D2FCE5693"/>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3">
    <w:name w:val="21ED144F62F9415E8257F89A8E595AC53"/>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3">
    <w:name w:val="94AFBDD3303D4AF4BC5B83F63C498E403"/>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3">
    <w:name w:val="7DDDD56F7EB04FB58008B660095832823"/>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3">
    <w:name w:val="789F5FC8A6FB462D91D5B70915D3730B3"/>
    <w:rsid w:val="00CE3E90"/>
    <w:pPr>
      <w:keepLines/>
      <w:spacing w:after="0" w:line="240" w:lineRule="auto"/>
      <w:jc w:val="both"/>
    </w:pPr>
    <w:rPr>
      <w:rFonts w:ascii="Arial" w:eastAsia="Calibri" w:hAnsi="Arial" w:cs="Arial"/>
      <w:sz w:val="20"/>
      <w:szCs w:val="20"/>
      <w:lang w:val="en-US" w:eastAsia="en-US"/>
    </w:rPr>
  </w:style>
  <w:style w:type="paragraph" w:customStyle="1" w:styleId="47AE2741E4B7486CA8C8DB66FD19F5343">
    <w:name w:val="47AE2741E4B7486CA8C8DB66FD19F5343"/>
    <w:rsid w:val="00CE3E90"/>
    <w:pPr>
      <w:keepLines/>
      <w:spacing w:after="0" w:line="240" w:lineRule="auto"/>
      <w:jc w:val="both"/>
    </w:pPr>
    <w:rPr>
      <w:rFonts w:ascii="Arial" w:eastAsia="Calibri" w:hAnsi="Arial" w:cs="Arial"/>
      <w:sz w:val="20"/>
      <w:szCs w:val="20"/>
      <w:lang w:val="en-US" w:eastAsia="en-US"/>
    </w:rPr>
  </w:style>
  <w:style w:type="paragraph" w:customStyle="1" w:styleId="891297555FC14A038244267A1973314A3">
    <w:name w:val="891297555FC14A038244267A1973314A3"/>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3">
    <w:name w:val="1A8DF5B6CD9B41D2A38478B7F76A4EE93"/>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3">
    <w:name w:val="7641F83FD7364979BF9536F1203AAF153"/>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3">
    <w:name w:val="D875A19C4386440A9DA52107439C2FA13"/>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3">
    <w:name w:val="F9ADCC8CEF0543D1856EB11D518BE0353"/>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3">
    <w:name w:val="8C1AC63EE4274E149C979B904DD165063"/>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3">
    <w:name w:val="907CBB7EF4B349E6B370296976C94C7F3"/>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3">
    <w:name w:val="CC068305A9854F1AB22E1E411CABAE1A3"/>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3">
    <w:name w:val="AD5B632CF4F24F8189D1D82141B3EC7A3"/>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3">
    <w:name w:val="9C6975079B154242A284EBE678A126183"/>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3">
    <w:name w:val="B041ECE821864D2B91752D2524DB5EB93"/>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3">
    <w:name w:val="65A4AF201E0449B3AA912AC3F0459B2B3"/>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3">
    <w:name w:val="6FEDF4CA999E46F8ABFDBF2C66B27A7E3"/>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3">
    <w:name w:val="FE4165A18D014B1BA80BDA8B57932CE33"/>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3">
    <w:name w:val="982AD7DCBE684CD6BD1576B20DC1C3C13"/>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3">
    <w:name w:val="E4BCFB58E94C454E980C180D7B1471BC3"/>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3">
    <w:name w:val="3FCF0C26630A43038E4F0B94DEDD58023"/>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3">
    <w:name w:val="BF19F155EE1746FF8E628F6018AE2DC83"/>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3">
    <w:name w:val="90983F7BAE00476B907582C05AB0A29C3"/>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3">
    <w:name w:val="9FB015D4DFF4421E98363EFBD4CD3AE23"/>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3">
    <w:name w:val="1600F90E760D44C2B1A104A4D8C370BF3"/>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3">
    <w:name w:val="70257F29BFDC40CEA9F89A22384764A83"/>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3">
    <w:name w:val="8DCE12D6EAB84A429045E292E411405E3"/>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3">
    <w:name w:val="470C3D5F5A4F4F52B5AAA4C55B83628E3"/>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3">
    <w:name w:val="61C20E6C3B6040C18E0C05300E38CC973"/>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3">
    <w:name w:val="8C75144BD74D4F6BB89E1D6BD8303CA83"/>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3">
    <w:name w:val="43295222E2C04D07B3151004A3E0BE233"/>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3">
    <w:name w:val="D0C4F217FB3D43BC9E6452D4C03D0D873"/>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3">
    <w:name w:val="A5F2CB0D45A647FD9363F233983A4BAB3"/>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3">
    <w:name w:val="B313F6AF71104F5F9F393F99860E4B053"/>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3">
    <w:name w:val="2F5F0646AACA48C08EA49466D82451773"/>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3">
    <w:name w:val="BB9F70535BFB42368085A1720EF2BFF43"/>
    <w:rsid w:val="00CE3E90"/>
    <w:pPr>
      <w:spacing w:after="120" w:line="240" w:lineRule="auto"/>
    </w:pPr>
    <w:rPr>
      <w:rFonts w:ascii="Segoe UI" w:eastAsia="Calibri" w:hAnsi="Segoe UI" w:cs="Times New Roman"/>
      <w:sz w:val="18"/>
      <w:lang w:val="en-GB" w:eastAsia="en-US"/>
    </w:rPr>
  </w:style>
  <w:style w:type="paragraph" w:customStyle="1" w:styleId="B14B4264162A486CB0AF9DA38C1AAAFB3">
    <w:name w:val="B14B4264162A486CB0AF9DA38C1AAAFB3"/>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3">
    <w:name w:val="6D8F1E0B4CB14E3C99CD27BB286683E83"/>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3">
    <w:name w:val="574EF1073E1D4528BA5BB57D2D0E4E4B3"/>
    <w:rsid w:val="00CE3E90"/>
    <w:pPr>
      <w:spacing w:after="120" w:line="240" w:lineRule="auto"/>
    </w:pPr>
    <w:rPr>
      <w:rFonts w:ascii="Segoe UI" w:eastAsia="Calibri" w:hAnsi="Segoe UI" w:cs="Times New Roman"/>
      <w:sz w:val="18"/>
      <w:lang w:val="en-GB" w:eastAsia="en-US"/>
    </w:rPr>
  </w:style>
  <w:style w:type="paragraph" w:customStyle="1" w:styleId="69C912E2104F402F827EB6F912506A803">
    <w:name w:val="69C912E2104F402F827EB6F912506A803"/>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3">
    <w:name w:val="AB881BCE320F448D9A33757E8060660E3"/>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3">
    <w:name w:val="1B7BED08E51E48BBBA8029D1446538CA3"/>
    <w:rsid w:val="00CE3E90"/>
    <w:pPr>
      <w:spacing w:after="120" w:line="240" w:lineRule="auto"/>
    </w:pPr>
    <w:rPr>
      <w:rFonts w:ascii="Segoe UI" w:eastAsia="Calibri" w:hAnsi="Segoe UI" w:cs="Times New Roman"/>
      <w:sz w:val="18"/>
      <w:lang w:val="en-GB" w:eastAsia="en-US"/>
    </w:rPr>
  </w:style>
  <w:style w:type="paragraph" w:customStyle="1" w:styleId="D3CF05F25BA0463FA2589B2A1A275E383">
    <w:name w:val="D3CF05F25BA0463FA2589B2A1A275E383"/>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3">
    <w:name w:val="FA75ACA8A36D455DBB0C6F458BD8558F3"/>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3">
    <w:name w:val="4D8D4295620746AD8AEE08C139EEEF113"/>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3">
    <w:name w:val="ACEC68968533427FAD51C524969F277C3"/>
    <w:rsid w:val="00CE3E90"/>
    <w:pPr>
      <w:keepLines/>
      <w:spacing w:after="0" w:line="240" w:lineRule="auto"/>
      <w:jc w:val="both"/>
    </w:pPr>
    <w:rPr>
      <w:rFonts w:ascii="Arial" w:eastAsia="Calibri" w:hAnsi="Arial" w:cs="Arial"/>
      <w:sz w:val="20"/>
      <w:szCs w:val="20"/>
      <w:lang w:val="en-US" w:eastAsia="en-US"/>
    </w:rPr>
  </w:style>
  <w:style w:type="paragraph" w:customStyle="1" w:styleId="1892D3C0E19B48689B8827335B12FDB73">
    <w:name w:val="1892D3C0E19B48689B8827335B12FDB73"/>
    <w:rsid w:val="00CE3E90"/>
    <w:pPr>
      <w:keepLines/>
      <w:spacing w:after="0" w:line="240" w:lineRule="auto"/>
      <w:jc w:val="both"/>
    </w:pPr>
    <w:rPr>
      <w:rFonts w:ascii="Arial" w:eastAsia="Calibri" w:hAnsi="Arial" w:cs="Arial"/>
      <w:sz w:val="20"/>
      <w:szCs w:val="20"/>
      <w:lang w:val="en-US" w:eastAsia="en-US"/>
    </w:rPr>
  </w:style>
  <w:style w:type="paragraph" w:customStyle="1" w:styleId="A08D97451041416DB86E36E4A2D7C2D13">
    <w:name w:val="A08D97451041416DB86E36E4A2D7C2D13"/>
    <w:rsid w:val="00CE3E90"/>
    <w:pPr>
      <w:keepLines/>
      <w:spacing w:after="0" w:line="240" w:lineRule="auto"/>
      <w:jc w:val="both"/>
    </w:pPr>
    <w:rPr>
      <w:rFonts w:ascii="Arial" w:eastAsia="Calibri" w:hAnsi="Arial" w:cs="Arial"/>
      <w:sz w:val="20"/>
      <w:szCs w:val="20"/>
      <w:lang w:val="en-US" w:eastAsia="en-US"/>
    </w:rPr>
  </w:style>
  <w:style w:type="paragraph" w:customStyle="1" w:styleId="0146C828DEA44FCA80E38B174A4C12743">
    <w:name w:val="0146C828DEA44FCA80E38B174A4C12743"/>
    <w:rsid w:val="00CE3E90"/>
    <w:pPr>
      <w:keepLines/>
      <w:spacing w:after="0" w:line="240" w:lineRule="auto"/>
      <w:jc w:val="both"/>
    </w:pPr>
    <w:rPr>
      <w:rFonts w:ascii="Arial" w:eastAsia="Calibri" w:hAnsi="Arial" w:cs="Arial"/>
      <w:sz w:val="20"/>
      <w:szCs w:val="20"/>
      <w:lang w:val="en-US" w:eastAsia="en-US"/>
    </w:rPr>
  </w:style>
  <w:style w:type="paragraph" w:customStyle="1" w:styleId="5085F1EC0CB144239AED90135917B60A3">
    <w:name w:val="5085F1EC0CB144239AED90135917B60A3"/>
    <w:rsid w:val="00CE3E90"/>
    <w:pPr>
      <w:keepLines/>
      <w:spacing w:after="0" w:line="240" w:lineRule="auto"/>
      <w:jc w:val="both"/>
    </w:pPr>
    <w:rPr>
      <w:rFonts w:ascii="Arial" w:eastAsia="Calibri" w:hAnsi="Arial" w:cs="Arial"/>
      <w:sz w:val="20"/>
      <w:szCs w:val="20"/>
      <w:lang w:val="en-US" w:eastAsia="en-US"/>
    </w:rPr>
  </w:style>
  <w:style w:type="paragraph" w:customStyle="1" w:styleId="8A0FE9494CFA4573A38E8A6611BBA9173">
    <w:name w:val="8A0FE9494CFA4573A38E8A6611BBA9173"/>
    <w:rsid w:val="00CE3E90"/>
    <w:pPr>
      <w:keepLines/>
      <w:spacing w:after="0" w:line="240" w:lineRule="auto"/>
      <w:jc w:val="both"/>
    </w:pPr>
    <w:rPr>
      <w:rFonts w:ascii="Arial" w:eastAsia="Calibri" w:hAnsi="Arial" w:cs="Arial"/>
      <w:sz w:val="20"/>
      <w:szCs w:val="20"/>
      <w:lang w:val="en-US" w:eastAsia="en-US"/>
    </w:rPr>
  </w:style>
  <w:style w:type="paragraph" w:customStyle="1" w:styleId="8CEFAD7FA76C47A1989A34D26085CF493">
    <w:name w:val="8CEFAD7FA76C47A1989A34D26085CF493"/>
    <w:rsid w:val="00CE3E90"/>
    <w:pPr>
      <w:keepLines/>
      <w:spacing w:after="0" w:line="240" w:lineRule="auto"/>
      <w:jc w:val="both"/>
    </w:pPr>
    <w:rPr>
      <w:rFonts w:ascii="Arial" w:eastAsia="Calibri" w:hAnsi="Arial" w:cs="Arial"/>
      <w:sz w:val="20"/>
      <w:szCs w:val="20"/>
      <w:lang w:val="en-US" w:eastAsia="en-US"/>
    </w:rPr>
  </w:style>
  <w:style w:type="paragraph" w:customStyle="1" w:styleId="446F70D2A856433BB8EFF7BA8D5D970C3">
    <w:name w:val="446F70D2A856433BB8EFF7BA8D5D970C3"/>
    <w:rsid w:val="00CE3E90"/>
    <w:pPr>
      <w:keepLines/>
      <w:spacing w:after="0" w:line="240" w:lineRule="auto"/>
      <w:jc w:val="both"/>
    </w:pPr>
    <w:rPr>
      <w:rFonts w:ascii="Arial" w:eastAsia="Calibri" w:hAnsi="Arial" w:cs="Arial"/>
      <w:sz w:val="20"/>
      <w:szCs w:val="20"/>
      <w:lang w:val="en-US" w:eastAsia="en-US"/>
    </w:rPr>
  </w:style>
  <w:style w:type="paragraph" w:customStyle="1" w:styleId="C9B4CCB2BF7C4FB28ECDB8B5AD47C1563">
    <w:name w:val="C9B4CCB2BF7C4FB28ECDB8B5AD47C1563"/>
    <w:rsid w:val="00CE3E90"/>
    <w:pPr>
      <w:keepLines/>
      <w:spacing w:after="0" w:line="240" w:lineRule="auto"/>
      <w:jc w:val="both"/>
    </w:pPr>
    <w:rPr>
      <w:rFonts w:ascii="Arial" w:eastAsia="Calibri" w:hAnsi="Arial" w:cs="Arial"/>
      <w:sz w:val="20"/>
      <w:szCs w:val="20"/>
      <w:lang w:val="en-US" w:eastAsia="en-US"/>
    </w:rPr>
  </w:style>
  <w:style w:type="paragraph" w:customStyle="1" w:styleId="DFDC62A49BF646BAB235631F2CC041A52">
    <w:name w:val="DFDC62A49BF646BAB235631F2CC041A52"/>
    <w:rsid w:val="00CE3E90"/>
    <w:pPr>
      <w:keepLines/>
      <w:spacing w:after="0" w:line="240" w:lineRule="auto"/>
      <w:jc w:val="both"/>
    </w:pPr>
    <w:rPr>
      <w:rFonts w:ascii="Arial" w:eastAsia="Calibri" w:hAnsi="Arial" w:cs="Arial"/>
      <w:sz w:val="20"/>
      <w:szCs w:val="20"/>
      <w:lang w:val="en-US" w:eastAsia="en-US"/>
    </w:rPr>
  </w:style>
  <w:style w:type="paragraph" w:customStyle="1" w:styleId="397C2612A9B74795A65F83A94A44404F1">
    <w:name w:val="397C2612A9B74795A65F83A94A44404F1"/>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1">
    <w:name w:val="62A9793562C741D9AA2306A7158F58561"/>
    <w:rsid w:val="00CE3E90"/>
    <w:pPr>
      <w:keepLines/>
      <w:spacing w:after="0" w:line="240" w:lineRule="auto"/>
      <w:jc w:val="both"/>
    </w:pPr>
    <w:rPr>
      <w:rFonts w:ascii="Arial" w:eastAsia="Calibri" w:hAnsi="Arial" w:cs="Arial"/>
      <w:sz w:val="20"/>
      <w:szCs w:val="20"/>
      <w:lang w:val="en-US" w:eastAsia="en-US"/>
    </w:rPr>
  </w:style>
  <w:style w:type="paragraph" w:customStyle="1" w:styleId="6CE7933608294102AC28539FF2A5C9E01">
    <w:name w:val="6CE7933608294102AC28539FF2A5C9E01"/>
    <w:rsid w:val="00CE3E90"/>
    <w:pPr>
      <w:keepLines/>
      <w:spacing w:after="0" w:line="240" w:lineRule="auto"/>
      <w:jc w:val="both"/>
    </w:pPr>
    <w:rPr>
      <w:rFonts w:ascii="Arial" w:eastAsia="Calibri" w:hAnsi="Arial" w:cs="Arial"/>
      <w:sz w:val="20"/>
      <w:szCs w:val="20"/>
      <w:lang w:val="en-US" w:eastAsia="en-US"/>
    </w:rPr>
  </w:style>
  <w:style w:type="paragraph" w:customStyle="1" w:styleId="4FAD05C8D72B4CB88502B7382EA0C55A1">
    <w:name w:val="4FAD05C8D72B4CB88502B7382EA0C55A1"/>
    <w:rsid w:val="00CE3E90"/>
    <w:pPr>
      <w:keepLines/>
      <w:spacing w:after="0" w:line="240" w:lineRule="auto"/>
      <w:jc w:val="both"/>
    </w:pPr>
    <w:rPr>
      <w:rFonts w:ascii="Arial" w:eastAsia="Calibri" w:hAnsi="Arial" w:cs="Arial"/>
      <w:sz w:val="20"/>
      <w:szCs w:val="20"/>
      <w:lang w:val="en-US" w:eastAsia="en-US"/>
    </w:rPr>
  </w:style>
  <w:style w:type="paragraph" w:customStyle="1" w:styleId="08FB90DBE6354259B2F356EC1977E3F21">
    <w:name w:val="08FB90DBE6354259B2F356EC1977E3F21"/>
    <w:rsid w:val="00CE3E90"/>
    <w:pPr>
      <w:spacing w:after="120" w:line="240" w:lineRule="auto"/>
    </w:pPr>
    <w:rPr>
      <w:rFonts w:ascii="Segoe UI" w:eastAsia="Calibri" w:hAnsi="Segoe UI" w:cs="Times New Roman"/>
      <w:sz w:val="18"/>
      <w:lang w:val="en-GB" w:eastAsia="en-US"/>
    </w:rPr>
  </w:style>
  <w:style w:type="paragraph" w:customStyle="1" w:styleId="522C3701A80645FDAE260DD506C566411">
    <w:name w:val="522C3701A80645FDAE260DD506C566411"/>
    <w:rsid w:val="00CE3E90"/>
    <w:pPr>
      <w:spacing w:after="120" w:line="240" w:lineRule="auto"/>
    </w:pPr>
    <w:rPr>
      <w:rFonts w:ascii="Segoe UI" w:eastAsia="Calibri" w:hAnsi="Segoe UI" w:cs="Times New Roman"/>
      <w:sz w:val="18"/>
      <w:lang w:val="en-GB" w:eastAsia="en-US"/>
    </w:rPr>
  </w:style>
  <w:style w:type="paragraph" w:customStyle="1" w:styleId="69C17565437D4C0595990718F05058A11">
    <w:name w:val="69C17565437D4C0595990718F05058A11"/>
    <w:rsid w:val="00CE3E90"/>
    <w:pPr>
      <w:spacing w:after="120" w:line="240" w:lineRule="auto"/>
    </w:pPr>
    <w:rPr>
      <w:rFonts w:ascii="Segoe UI" w:eastAsia="Calibri" w:hAnsi="Segoe UI" w:cs="Times New Roman"/>
      <w:sz w:val="18"/>
      <w:lang w:val="en-GB" w:eastAsia="en-US"/>
    </w:rPr>
  </w:style>
  <w:style w:type="paragraph" w:customStyle="1" w:styleId="54C8CAB4EF114502893BB120DFD4E03F1">
    <w:name w:val="54C8CAB4EF114502893BB120DFD4E03F1"/>
    <w:rsid w:val="00CE3E90"/>
    <w:pPr>
      <w:spacing w:after="120" w:line="240" w:lineRule="auto"/>
    </w:pPr>
    <w:rPr>
      <w:rFonts w:ascii="Segoe UI" w:eastAsia="Calibri" w:hAnsi="Segoe UI" w:cs="Times New Roman"/>
      <w:sz w:val="18"/>
      <w:lang w:val="en-GB" w:eastAsia="en-US"/>
    </w:rPr>
  </w:style>
  <w:style w:type="paragraph" w:customStyle="1" w:styleId="8C7F48516AD2458686E7ABEF3C04E8431">
    <w:name w:val="8C7F48516AD2458686E7ABEF3C04E8431"/>
    <w:rsid w:val="00CE3E90"/>
    <w:pPr>
      <w:spacing w:after="120" w:line="240" w:lineRule="auto"/>
    </w:pPr>
    <w:rPr>
      <w:rFonts w:ascii="Segoe UI" w:eastAsia="Calibri" w:hAnsi="Segoe UI" w:cs="Times New Roman"/>
      <w:sz w:val="18"/>
      <w:lang w:val="en-GB" w:eastAsia="en-US"/>
    </w:rPr>
  </w:style>
  <w:style w:type="paragraph" w:customStyle="1" w:styleId="E3557304110542B0BD9D1717A9AF57841">
    <w:name w:val="E3557304110542B0BD9D1717A9AF57841"/>
    <w:rsid w:val="00CE3E90"/>
    <w:pPr>
      <w:spacing w:after="120" w:line="240" w:lineRule="auto"/>
    </w:pPr>
    <w:rPr>
      <w:rFonts w:ascii="Segoe UI" w:eastAsia="Calibri" w:hAnsi="Segoe UI" w:cs="Times New Roman"/>
      <w:sz w:val="18"/>
      <w:lang w:val="en-GB" w:eastAsia="en-US"/>
    </w:rPr>
  </w:style>
  <w:style w:type="paragraph" w:customStyle="1" w:styleId="BC12E44F6FDD44CC9FAF4F0F7E81097F1">
    <w:name w:val="BC12E44F6FDD44CC9FAF4F0F7E81097F1"/>
    <w:rsid w:val="00CE3E90"/>
    <w:pPr>
      <w:spacing w:after="120" w:line="240" w:lineRule="auto"/>
    </w:pPr>
    <w:rPr>
      <w:rFonts w:ascii="Segoe UI" w:eastAsia="Calibri" w:hAnsi="Segoe UI" w:cs="Times New Roman"/>
      <w:sz w:val="18"/>
      <w:lang w:val="en-GB" w:eastAsia="en-US"/>
    </w:rPr>
  </w:style>
  <w:style w:type="paragraph" w:customStyle="1" w:styleId="BBD9D7DD159A492AB2134995D866C8B21">
    <w:name w:val="BBD9D7DD159A492AB2134995D866C8B21"/>
    <w:rsid w:val="00CE3E90"/>
    <w:pPr>
      <w:spacing w:after="120" w:line="240" w:lineRule="auto"/>
    </w:pPr>
    <w:rPr>
      <w:rFonts w:ascii="Segoe UI" w:eastAsia="Calibri" w:hAnsi="Segoe UI" w:cs="Times New Roman"/>
      <w:sz w:val="18"/>
      <w:lang w:val="en-GB" w:eastAsia="en-US"/>
    </w:rPr>
  </w:style>
  <w:style w:type="paragraph" w:customStyle="1" w:styleId="FBE38ABCB5EE4C02B3BCE9A62D0EFA771">
    <w:name w:val="FBE38ABCB5EE4C02B3BCE9A62D0EFA771"/>
    <w:rsid w:val="00CE3E90"/>
    <w:pPr>
      <w:spacing w:after="120" w:line="240" w:lineRule="auto"/>
    </w:pPr>
    <w:rPr>
      <w:rFonts w:ascii="Segoe UI" w:eastAsia="Calibri" w:hAnsi="Segoe UI" w:cs="Times New Roman"/>
      <w:sz w:val="18"/>
      <w:lang w:val="en-GB" w:eastAsia="en-US"/>
    </w:rPr>
  </w:style>
  <w:style w:type="paragraph" w:customStyle="1" w:styleId="45F2FF6881A54B9AA10B3A1DF95A55B21">
    <w:name w:val="45F2FF6881A54B9AA10B3A1DF95A55B21"/>
    <w:rsid w:val="00CE3E90"/>
    <w:pPr>
      <w:spacing w:after="120" w:line="240" w:lineRule="auto"/>
    </w:pPr>
    <w:rPr>
      <w:rFonts w:ascii="Segoe UI" w:eastAsia="Calibri" w:hAnsi="Segoe UI" w:cs="Times New Roman"/>
      <w:sz w:val="18"/>
      <w:lang w:val="en-GB" w:eastAsia="en-US"/>
    </w:rPr>
  </w:style>
  <w:style w:type="paragraph" w:customStyle="1" w:styleId="2A4F2245B4F643F58F4AD21DA4815D431">
    <w:name w:val="2A4F2245B4F643F58F4AD21DA4815D431"/>
    <w:rsid w:val="00CE3E90"/>
    <w:pPr>
      <w:spacing w:after="120" w:line="240" w:lineRule="auto"/>
    </w:pPr>
    <w:rPr>
      <w:rFonts w:ascii="Segoe UI" w:eastAsia="Calibri" w:hAnsi="Segoe UI" w:cs="Times New Roman"/>
      <w:sz w:val="18"/>
      <w:lang w:val="en-GB" w:eastAsia="en-US"/>
    </w:rPr>
  </w:style>
  <w:style w:type="paragraph" w:customStyle="1" w:styleId="3EB4339023944EF4A20F7DB1BCA72F6B1">
    <w:name w:val="3EB4339023944EF4A20F7DB1BCA72F6B1"/>
    <w:rsid w:val="00CE3E90"/>
    <w:pPr>
      <w:spacing w:after="120" w:line="240" w:lineRule="auto"/>
    </w:pPr>
    <w:rPr>
      <w:rFonts w:ascii="Segoe UI" w:eastAsia="Calibri" w:hAnsi="Segoe UI" w:cs="Times New Roman"/>
      <w:sz w:val="18"/>
      <w:lang w:val="en-GB" w:eastAsia="en-US"/>
    </w:rPr>
  </w:style>
  <w:style w:type="paragraph" w:customStyle="1" w:styleId="087D1D0A5B874A4D8ACD4CE4B0BB3E791">
    <w:name w:val="087D1D0A5B874A4D8ACD4CE4B0BB3E791"/>
    <w:rsid w:val="00CE3E90"/>
    <w:pPr>
      <w:spacing w:after="120" w:line="240" w:lineRule="auto"/>
    </w:pPr>
    <w:rPr>
      <w:rFonts w:ascii="Segoe UI" w:eastAsia="Calibri" w:hAnsi="Segoe UI" w:cs="Times New Roman"/>
      <w:sz w:val="18"/>
      <w:lang w:val="en-GB" w:eastAsia="en-US"/>
    </w:rPr>
  </w:style>
  <w:style w:type="paragraph" w:customStyle="1" w:styleId="85A062EB46F84D7086970F004CDA55981">
    <w:name w:val="85A062EB46F84D7086970F004CDA55981"/>
    <w:rsid w:val="00CE3E90"/>
    <w:pPr>
      <w:spacing w:after="120" w:line="240" w:lineRule="auto"/>
    </w:pPr>
    <w:rPr>
      <w:rFonts w:ascii="Segoe UI" w:eastAsia="Calibri" w:hAnsi="Segoe UI" w:cs="Times New Roman"/>
      <w:sz w:val="18"/>
      <w:lang w:val="en-GB" w:eastAsia="en-US"/>
    </w:rPr>
  </w:style>
  <w:style w:type="paragraph" w:customStyle="1" w:styleId="2630925088AA46B4BB1011F65267548F1">
    <w:name w:val="2630925088AA46B4BB1011F65267548F1"/>
    <w:rsid w:val="00CE3E90"/>
    <w:pPr>
      <w:spacing w:after="120" w:line="240" w:lineRule="auto"/>
    </w:pPr>
    <w:rPr>
      <w:rFonts w:ascii="Segoe UI" w:eastAsia="Calibri" w:hAnsi="Segoe UI" w:cs="Times New Roman"/>
      <w:sz w:val="18"/>
      <w:lang w:val="en-GB" w:eastAsia="en-US"/>
    </w:rPr>
  </w:style>
  <w:style w:type="paragraph" w:customStyle="1" w:styleId="0C1659F0B3944C14ACFE17C74A5AF2981">
    <w:name w:val="0C1659F0B3944C14ACFE17C74A5AF2981"/>
    <w:rsid w:val="00CE3E90"/>
    <w:pPr>
      <w:spacing w:after="120" w:line="240" w:lineRule="auto"/>
    </w:pPr>
    <w:rPr>
      <w:rFonts w:ascii="Segoe UI" w:eastAsia="Calibri" w:hAnsi="Segoe UI" w:cs="Times New Roman"/>
      <w:sz w:val="18"/>
      <w:lang w:val="en-GB" w:eastAsia="en-US"/>
    </w:rPr>
  </w:style>
  <w:style w:type="paragraph" w:customStyle="1" w:styleId="23179B9760BD46D29560415B9CCE8B351">
    <w:name w:val="23179B9760BD46D29560415B9CCE8B351"/>
    <w:rsid w:val="00CE3E90"/>
    <w:pPr>
      <w:spacing w:after="120" w:line="240" w:lineRule="auto"/>
    </w:pPr>
    <w:rPr>
      <w:rFonts w:ascii="Segoe UI" w:eastAsia="Calibri" w:hAnsi="Segoe UI" w:cs="Times New Roman"/>
      <w:sz w:val="18"/>
      <w:lang w:val="en-GB" w:eastAsia="en-US"/>
    </w:rPr>
  </w:style>
  <w:style w:type="paragraph" w:customStyle="1" w:styleId="59DB41DD88FB494595201B04CC45774F1">
    <w:name w:val="59DB41DD88FB494595201B04CC45774F1"/>
    <w:rsid w:val="00CE3E90"/>
    <w:pPr>
      <w:spacing w:after="120" w:line="240" w:lineRule="auto"/>
    </w:pPr>
    <w:rPr>
      <w:rFonts w:ascii="Segoe UI" w:eastAsia="Calibri" w:hAnsi="Segoe UI" w:cs="Times New Roman"/>
      <w:sz w:val="18"/>
      <w:lang w:val="en-GB" w:eastAsia="en-US"/>
    </w:rPr>
  </w:style>
  <w:style w:type="paragraph" w:customStyle="1" w:styleId="258806B2DA524472958C2E0F59A8E18C1">
    <w:name w:val="258806B2DA524472958C2E0F59A8E18C1"/>
    <w:rsid w:val="00CE3E90"/>
    <w:pPr>
      <w:spacing w:after="120" w:line="240" w:lineRule="auto"/>
    </w:pPr>
    <w:rPr>
      <w:rFonts w:ascii="Segoe UI" w:eastAsia="Calibri" w:hAnsi="Segoe UI" w:cs="Times New Roman"/>
      <w:sz w:val="18"/>
      <w:lang w:val="en-GB" w:eastAsia="en-US"/>
    </w:rPr>
  </w:style>
  <w:style w:type="paragraph" w:customStyle="1" w:styleId="ED6601A96FE9414ABD128480C88B62271">
    <w:name w:val="ED6601A96FE9414ABD128480C88B62271"/>
    <w:rsid w:val="00CE3E90"/>
    <w:pPr>
      <w:spacing w:after="120" w:line="240" w:lineRule="auto"/>
    </w:pPr>
    <w:rPr>
      <w:rFonts w:ascii="Segoe UI" w:eastAsia="Calibri" w:hAnsi="Segoe UI" w:cs="Times New Roman"/>
      <w:sz w:val="18"/>
      <w:lang w:val="en-GB" w:eastAsia="en-US"/>
    </w:rPr>
  </w:style>
  <w:style w:type="paragraph" w:customStyle="1" w:styleId="485A0C2E6F074E859FE76662AB56BC302">
    <w:name w:val="485A0C2E6F074E859FE76662AB56BC302"/>
    <w:rsid w:val="00CE3E90"/>
    <w:pPr>
      <w:spacing w:after="120" w:line="240" w:lineRule="auto"/>
    </w:pPr>
    <w:rPr>
      <w:rFonts w:ascii="Segoe UI" w:eastAsia="Calibri" w:hAnsi="Segoe UI" w:cs="Times New Roman"/>
      <w:sz w:val="18"/>
      <w:lang w:val="en-GB" w:eastAsia="en-US"/>
    </w:rPr>
  </w:style>
  <w:style w:type="paragraph" w:customStyle="1" w:styleId="B8FD6C564AD7442E8797E6A194AA9D582">
    <w:name w:val="B8FD6C564AD7442E8797E6A194AA9D582"/>
    <w:rsid w:val="00CE3E90"/>
    <w:pPr>
      <w:spacing w:after="120" w:line="240" w:lineRule="auto"/>
    </w:pPr>
    <w:rPr>
      <w:rFonts w:ascii="Segoe UI" w:eastAsia="Calibri" w:hAnsi="Segoe UI" w:cs="Times New Roman"/>
      <w:sz w:val="18"/>
      <w:lang w:val="en-GB" w:eastAsia="en-US"/>
    </w:rPr>
  </w:style>
  <w:style w:type="paragraph" w:customStyle="1" w:styleId="81759EDD6C9744E7B5095A112EFF683D2">
    <w:name w:val="81759EDD6C9744E7B5095A112EFF683D2"/>
    <w:rsid w:val="00CE3E90"/>
    <w:pPr>
      <w:spacing w:after="120" w:line="240" w:lineRule="auto"/>
    </w:pPr>
    <w:rPr>
      <w:rFonts w:ascii="Segoe UI" w:eastAsia="Calibri" w:hAnsi="Segoe UI" w:cs="Times New Roman"/>
      <w:sz w:val="18"/>
      <w:lang w:val="en-GB" w:eastAsia="en-US"/>
    </w:rPr>
  </w:style>
  <w:style w:type="paragraph" w:customStyle="1" w:styleId="A6D232B58AAF4AED81516863A9B3179D2">
    <w:name w:val="A6D232B58AAF4AED81516863A9B3179D2"/>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2">
    <w:name w:val="856CB1F773D2450FBD2728E935A078642"/>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2">
    <w:name w:val="BDA5B830D66F438DB69006DDFC9DFEE72"/>
    <w:rsid w:val="00CE3E90"/>
    <w:pPr>
      <w:spacing w:after="120" w:line="240" w:lineRule="auto"/>
    </w:pPr>
    <w:rPr>
      <w:rFonts w:ascii="Segoe UI" w:eastAsia="Calibri" w:hAnsi="Segoe UI" w:cs="Times New Roman"/>
      <w:sz w:val="18"/>
      <w:lang w:val="en-GB" w:eastAsia="en-US"/>
    </w:rPr>
  </w:style>
  <w:style w:type="paragraph" w:customStyle="1" w:styleId="42858D397D0F441FAEAC3240AC5498A02">
    <w:name w:val="42858D397D0F441FAEAC3240AC5498A02"/>
    <w:rsid w:val="00CE3E90"/>
    <w:pPr>
      <w:spacing w:after="120" w:line="240" w:lineRule="auto"/>
    </w:pPr>
    <w:rPr>
      <w:rFonts w:ascii="Segoe UI" w:eastAsia="Calibri" w:hAnsi="Segoe UI" w:cs="Times New Roman"/>
      <w:sz w:val="18"/>
      <w:lang w:val="en-GB" w:eastAsia="en-US"/>
    </w:rPr>
  </w:style>
  <w:style w:type="paragraph" w:customStyle="1" w:styleId="E41BA284922049D19BD4DED25E5E235D2">
    <w:name w:val="E41BA284922049D19BD4DED25E5E235D2"/>
    <w:rsid w:val="00CE3E90"/>
    <w:pPr>
      <w:spacing w:after="120" w:line="240" w:lineRule="auto"/>
    </w:pPr>
    <w:rPr>
      <w:rFonts w:ascii="Segoe UI" w:eastAsia="Calibri" w:hAnsi="Segoe UI" w:cs="Times New Roman"/>
      <w:sz w:val="18"/>
      <w:lang w:val="en-GB" w:eastAsia="en-US"/>
    </w:rPr>
  </w:style>
  <w:style w:type="paragraph" w:customStyle="1" w:styleId="DD4E3C8E780D42C98874EFA57D55B6FC2">
    <w:name w:val="DD4E3C8E780D42C98874EFA57D55B6FC2"/>
    <w:rsid w:val="00CE3E90"/>
    <w:pPr>
      <w:spacing w:after="120" w:line="240" w:lineRule="auto"/>
    </w:pPr>
    <w:rPr>
      <w:rFonts w:ascii="Segoe UI" w:eastAsia="Calibri" w:hAnsi="Segoe UI" w:cs="Times New Roman"/>
      <w:sz w:val="18"/>
      <w:lang w:val="en-GB" w:eastAsia="en-US"/>
    </w:rPr>
  </w:style>
  <w:style w:type="paragraph" w:customStyle="1" w:styleId="358D786DF9A14E63AD7F8A70ED611ACB2">
    <w:name w:val="358D786DF9A14E63AD7F8A70ED611ACB2"/>
    <w:rsid w:val="00CE3E90"/>
    <w:pPr>
      <w:spacing w:after="120" w:line="240" w:lineRule="auto"/>
    </w:pPr>
    <w:rPr>
      <w:rFonts w:ascii="Segoe UI" w:eastAsia="Calibri" w:hAnsi="Segoe UI" w:cs="Times New Roman"/>
      <w:sz w:val="18"/>
      <w:lang w:val="en-GB" w:eastAsia="en-US"/>
    </w:rPr>
  </w:style>
  <w:style w:type="paragraph" w:customStyle="1" w:styleId="ED0892C2DAE14E909E1B38562745E1CA2">
    <w:name w:val="ED0892C2DAE14E909E1B38562745E1CA2"/>
    <w:rsid w:val="00CE3E90"/>
    <w:pPr>
      <w:spacing w:after="120" w:line="240" w:lineRule="auto"/>
    </w:pPr>
    <w:rPr>
      <w:rFonts w:ascii="Segoe UI" w:eastAsia="Calibri" w:hAnsi="Segoe UI" w:cs="Times New Roman"/>
      <w:sz w:val="18"/>
      <w:lang w:val="en-GB" w:eastAsia="en-US"/>
    </w:rPr>
  </w:style>
  <w:style w:type="paragraph" w:customStyle="1" w:styleId="794F90AD69F04E668FCA7364A0C297212">
    <w:name w:val="794F90AD69F04E668FCA7364A0C297212"/>
    <w:rsid w:val="00CE3E90"/>
    <w:pPr>
      <w:spacing w:after="120" w:line="240" w:lineRule="auto"/>
    </w:pPr>
    <w:rPr>
      <w:rFonts w:ascii="Segoe UI" w:eastAsia="Calibri" w:hAnsi="Segoe UI" w:cs="Times New Roman"/>
      <w:sz w:val="18"/>
      <w:lang w:val="en-GB" w:eastAsia="en-US"/>
    </w:rPr>
  </w:style>
  <w:style w:type="paragraph" w:customStyle="1" w:styleId="CE97F6852BE447AD8F07A1537FC04C4C2">
    <w:name w:val="CE97F6852BE447AD8F07A1537FC04C4C2"/>
    <w:rsid w:val="00CE3E90"/>
    <w:pPr>
      <w:spacing w:after="120" w:line="240" w:lineRule="auto"/>
    </w:pPr>
    <w:rPr>
      <w:rFonts w:ascii="Segoe UI" w:eastAsia="Calibri" w:hAnsi="Segoe UI" w:cs="Times New Roman"/>
      <w:sz w:val="18"/>
      <w:lang w:val="en-GB" w:eastAsia="en-US"/>
    </w:rPr>
  </w:style>
  <w:style w:type="paragraph" w:customStyle="1" w:styleId="DFDCB215A4FB4A23A49E729BEB781A192">
    <w:name w:val="DFDCB215A4FB4A23A49E729BEB781A192"/>
    <w:rsid w:val="00CE3E90"/>
    <w:pPr>
      <w:spacing w:after="120" w:line="240" w:lineRule="auto"/>
    </w:pPr>
    <w:rPr>
      <w:rFonts w:ascii="Segoe UI" w:eastAsia="Calibri" w:hAnsi="Segoe UI" w:cs="Times New Roman"/>
      <w:sz w:val="18"/>
      <w:lang w:val="en-GB" w:eastAsia="en-US"/>
    </w:rPr>
  </w:style>
  <w:style w:type="paragraph" w:customStyle="1" w:styleId="CED3890503BF4185AFBBDBD71B885B142">
    <w:name w:val="CED3890503BF4185AFBBDBD71B885B142"/>
    <w:rsid w:val="00CE3E90"/>
    <w:pPr>
      <w:spacing w:after="120" w:line="240" w:lineRule="auto"/>
    </w:pPr>
    <w:rPr>
      <w:rFonts w:ascii="Segoe UI" w:eastAsia="Calibri" w:hAnsi="Segoe UI" w:cs="Times New Roman"/>
      <w:sz w:val="18"/>
      <w:lang w:val="en-GB" w:eastAsia="en-US"/>
    </w:rPr>
  </w:style>
  <w:style w:type="paragraph" w:customStyle="1" w:styleId="82A7E86C05AF415FB19DE7BF52107C0E2">
    <w:name w:val="82A7E86C05AF415FB19DE7BF52107C0E2"/>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2">
    <w:name w:val="7707C6A9C4A64248B87B72F099BF61862"/>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2">
    <w:name w:val="05281A065AC64DFAA95A8CCF376B438F2"/>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2">
    <w:name w:val="90109380AB124FDDA68C54E6610917062"/>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2">
    <w:name w:val="7BF6768F5B004C2295B554E6C57430492"/>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2">
    <w:name w:val="30C138C7F261480C91498ABF852690452"/>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3">
    <w:name w:val="37D67CBEF4CB45F3B32F9BC1A01273BE3"/>
    <w:rsid w:val="00CE3E90"/>
    <w:pPr>
      <w:keepLines/>
      <w:spacing w:after="0" w:line="240" w:lineRule="auto"/>
      <w:jc w:val="both"/>
    </w:pPr>
    <w:rPr>
      <w:rFonts w:ascii="Arial" w:eastAsia="Calibri" w:hAnsi="Arial" w:cs="Arial"/>
      <w:sz w:val="20"/>
      <w:szCs w:val="20"/>
      <w:lang w:val="en-US" w:eastAsia="en-US"/>
    </w:rPr>
  </w:style>
  <w:style w:type="paragraph" w:customStyle="1" w:styleId="C226EFA77ECB4521873745BDF564AC143">
    <w:name w:val="C226EFA77ECB4521873745BDF564AC143"/>
    <w:rsid w:val="00CE3E90"/>
    <w:pPr>
      <w:keepLines/>
      <w:spacing w:after="0" w:line="240" w:lineRule="auto"/>
      <w:jc w:val="both"/>
    </w:pPr>
    <w:rPr>
      <w:rFonts w:ascii="Arial" w:eastAsia="Calibri" w:hAnsi="Arial" w:cs="Arial"/>
      <w:sz w:val="20"/>
      <w:szCs w:val="20"/>
      <w:lang w:val="en-US" w:eastAsia="en-US"/>
    </w:rPr>
  </w:style>
  <w:style w:type="paragraph" w:customStyle="1" w:styleId="DDCD17EB24FE4DC6AA59806C990E1FD23">
    <w:name w:val="DDCD17EB24FE4DC6AA59806C990E1FD23"/>
    <w:rsid w:val="00CE3E90"/>
    <w:pPr>
      <w:keepLines/>
      <w:spacing w:after="0" w:line="240" w:lineRule="auto"/>
      <w:jc w:val="both"/>
    </w:pPr>
    <w:rPr>
      <w:rFonts w:ascii="Arial" w:eastAsia="Calibri" w:hAnsi="Arial" w:cs="Arial"/>
      <w:sz w:val="20"/>
      <w:szCs w:val="20"/>
      <w:lang w:val="en-US" w:eastAsia="en-US"/>
    </w:rPr>
  </w:style>
  <w:style w:type="paragraph" w:customStyle="1" w:styleId="2F11B5F8B38B4796994EBDA045B3E7F93">
    <w:name w:val="2F11B5F8B38B4796994EBDA045B3E7F93"/>
    <w:rsid w:val="00CE3E90"/>
    <w:pPr>
      <w:keepLines/>
      <w:spacing w:after="0" w:line="240" w:lineRule="auto"/>
      <w:jc w:val="both"/>
    </w:pPr>
    <w:rPr>
      <w:rFonts w:ascii="Arial" w:eastAsia="Calibri" w:hAnsi="Arial" w:cs="Arial"/>
      <w:sz w:val="20"/>
      <w:szCs w:val="20"/>
      <w:lang w:val="en-US" w:eastAsia="en-US"/>
    </w:rPr>
  </w:style>
  <w:style w:type="paragraph" w:customStyle="1" w:styleId="549C8B4B8E884CA085D1840B34E722963">
    <w:name w:val="549C8B4B8E884CA085D1840B34E722963"/>
    <w:rsid w:val="00CE3E90"/>
    <w:pPr>
      <w:keepLines/>
      <w:spacing w:after="0" w:line="240" w:lineRule="auto"/>
      <w:jc w:val="both"/>
    </w:pPr>
    <w:rPr>
      <w:rFonts w:ascii="Arial" w:eastAsia="Calibri" w:hAnsi="Arial" w:cs="Arial"/>
      <w:sz w:val="20"/>
      <w:szCs w:val="20"/>
      <w:lang w:val="en-US" w:eastAsia="en-US"/>
    </w:rPr>
  </w:style>
  <w:style w:type="paragraph" w:customStyle="1" w:styleId="08F299137284400A9B3FFD04EBA906C43">
    <w:name w:val="08F299137284400A9B3FFD04EBA906C43"/>
    <w:rsid w:val="00CE3E90"/>
    <w:pPr>
      <w:keepLines/>
      <w:spacing w:after="0" w:line="240" w:lineRule="auto"/>
      <w:jc w:val="both"/>
    </w:pPr>
    <w:rPr>
      <w:rFonts w:ascii="Arial" w:eastAsia="Calibri" w:hAnsi="Arial" w:cs="Arial"/>
      <w:sz w:val="20"/>
      <w:szCs w:val="20"/>
      <w:lang w:val="en-US" w:eastAsia="en-US"/>
    </w:rPr>
  </w:style>
  <w:style w:type="paragraph" w:customStyle="1" w:styleId="99C9D7295AE349D7BE5EF8A25B93194B3">
    <w:name w:val="99C9D7295AE349D7BE5EF8A25B93194B3"/>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3">
    <w:name w:val="21A12E81928E4F518CE5DBECA3D7D7453"/>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3">
    <w:name w:val="CCDAE8959BCD4ED082FEFB20BE60237E3"/>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3">
    <w:name w:val="73B7468FC2494A63B77B7F19743795B93"/>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3">
    <w:name w:val="6340AB256B2644328EA77024529D5EBF3"/>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3">
    <w:name w:val="600A34A50F8D4F03ACE7FB651E130F3A3"/>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3">
    <w:name w:val="B155B9E03E284CE593F3EA03E6C40C783"/>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3">
    <w:name w:val="6A1F206E327E44419791314260D7251C3"/>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3">
    <w:name w:val="AC181BBDC9BF460DA39EAC5F7AD343863"/>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3">
    <w:name w:val="89D94B2927384CF4B202C7241B6CCB3B3"/>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3">
    <w:name w:val="429873E7F6434B319FE7194D4B7E23B53"/>
    <w:rsid w:val="00CE3E90"/>
    <w:pPr>
      <w:spacing w:after="120" w:line="240" w:lineRule="auto"/>
    </w:pPr>
    <w:rPr>
      <w:rFonts w:ascii="Segoe UI" w:eastAsia="Calibri" w:hAnsi="Segoe UI" w:cs="Times New Roman"/>
      <w:sz w:val="18"/>
      <w:lang w:val="en-GB" w:eastAsia="en-US"/>
    </w:rPr>
  </w:style>
  <w:style w:type="paragraph" w:customStyle="1" w:styleId="7EA81CB028614AA58EBF5E9F67AD83653">
    <w:name w:val="7EA81CB028614AA58EBF5E9F67AD83653"/>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3">
    <w:name w:val="EE071A5CAEB4403BA9AF2A86BCC9271A3"/>
    <w:rsid w:val="00CE3E90"/>
    <w:pPr>
      <w:spacing w:after="120" w:line="240" w:lineRule="auto"/>
    </w:pPr>
    <w:rPr>
      <w:rFonts w:ascii="Segoe UI" w:eastAsia="Calibri" w:hAnsi="Segoe UI" w:cs="Times New Roman"/>
      <w:sz w:val="18"/>
      <w:lang w:val="en-GB" w:eastAsia="en-US"/>
    </w:rPr>
  </w:style>
  <w:style w:type="paragraph" w:customStyle="1" w:styleId="790FDF73596B43C68A5D36D95C6F21A13">
    <w:name w:val="790FDF73596B43C68A5D36D95C6F21A13"/>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3">
    <w:name w:val="79BC43862DAA4CEEAEC9444570EFE05C3"/>
    <w:rsid w:val="00CE3E90"/>
    <w:pPr>
      <w:spacing w:after="120" w:line="240" w:lineRule="auto"/>
    </w:pPr>
    <w:rPr>
      <w:rFonts w:ascii="Segoe UI" w:eastAsia="Calibri" w:hAnsi="Segoe UI" w:cs="Times New Roman"/>
      <w:sz w:val="18"/>
      <w:lang w:val="en-GB" w:eastAsia="en-US"/>
    </w:rPr>
  </w:style>
  <w:style w:type="paragraph" w:customStyle="1" w:styleId="67C833FCB5D94C4DB31FCB36588747303">
    <w:name w:val="67C833FCB5D94C4DB31FCB36588747303"/>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3">
    <w:name w:val="5A737988A1614669B1C4EB173CA5CC5B3"/>
    <w:rsid w:val="00CE3E90"/>
    <w:pPr>
      <w:spacing w:after="120" w:line="240" w:lineRule="auto"/>
    </w:pPr>
    <w:rPr>
      <w:rFonts w:ascii="Segoe UI" w:eastAsia="Calibri" w:hAnsi="Segoe UI" w:cs="Times New Roman"/>
      <w:sz w:val="18"/>
      <w:lang w:val="en-GB" w:eastAsia="en-US"/>
    </w:rPr>
  </w:style>
  <w:style w:type="paragraph" w:customStyle="1" w:styleId="13654AD35F374397A0D16DC154F993073">
    <w:name w:val="13654AD35F374397A0D16DC154F993073"/>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3">
    <w:name w:val="D9BA4C5DBCE8464E9560808D64E5CC7E3"/>
    <w:rsid w:val="00CE3E90"/>
    <w:pPr>
      <w:spacing w:after="120" w:line="240" w:lineRule="auto"/>
    </w:pPr>
    <w:rPr>
      <w:rFonts w:ascii="Segoe UI" w:eastAsia="Calibri" w:hAnsi="Segoe UI" w:cs="Times New Roman"/>
      <w:sz w:val="18"/>
      <w:lang w:val="en-GB" w:eastAsia="en-US"/>
    </w:rPr>
  </w:style>
  <w:style w:type="paragraph" w:customStyle="1" w:styleId="243B25D6CE9944C49940442B58EDF5143">
    <w:name w:val="243B25D6CE9944C49940442B58EDF5143"/>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3">
    <w:name w:val="E5B3486AB3894C16B24C00FB99318BAB3"/>
    <w:rsid w:val="00CE3E90"/>
    <w:pPr>
      <w:spacing w:after="120" w:line="240" w:lineRule="auto"/>
    </w:pPr>
    <w:rPr>
      <w:rFonts w:ascii="Segoe UI" w:eastAsia="Calibri" w:hAnsi="Segoe UI" w:cs="Times New Roman"/>
      <w:sz w:val="18"/>
      <w:lang w:val="en-GB" w:eastAsia="en-US"/>
    </w:rPr>
  </w:style>
  <w:style w:type="paragraph" w:customStyle="1" w:styleId="0D87AA9E26D2478B854906F96032C3A23">
    <w:name w:val="0D87AA9E26D2478B854906F96032C3A23"/>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3">
    <w:name w:val="541F2B23CE9D49F38D0D10279F7A7B9A3"/>
    <w:rsid w:val="00CE3E90"/>
    <w:pPr>
      <w:spacing w:after="120" w:line="240" w:lineRule="auto"/>
    </w:pPr>
    <w:rPr>
      <w:rFonts w:ascii="Segoe UI" w:eastAsia="Calibri" w:hAnsi="Segoe UI" w:cs="Times New Roman"/>
      <w:sz w:val="18"/>
      <w:lang w:val="en-GB" w:eastAsia="en-US"/>
    </w:rPr>
  </w:style>
  <w:style w:type="paragraph" w:customStyle="1" w:styleId="975314C38B5D40E79E6F282F5C70D9603">
    <w:name w:val="975314C38B5D40E79E6F282F5C70D9603"/>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3">
    <w:name w:val="4F06A76A22BE4BBE9F6C5E57FAAB216F3"/>
    <w:rsid w:val="00CE3E90"/>
    <w:pPr>
      <w:spacing w:after="120" w:line="240" w:lineRule="auto"/>
    </w:pPr>
    <w:rPr>
      <w:rFonts w:ascii="Segoe UI" w:eastAsia="Calibri" w:hAnsi="Segoe UI" w:cs="Times New Roman"/>
      <w:sz w:val="18"/>
      <w:lang w:val="en-GB" w:eastAsia="en-US"/>
    </w:rPr>
  </w:style>
  <w:style w:type="paragraph" w:customStyle="1" w:styleId="02079F18CACB43DFA7E8C0BBA1316CAE3">
    <w:name w:val="02079F18CACB43DFA7E8C0BBA1316CAE3"/>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3">
    <w:name w:val="3AF4A67CCD3F415C8434C8E3EC2FE8FE3"/>
    <w:rsid w:val="00CE3E90"/>
    <w:pPr>
      <w:spacing w:after="120" w:line="240" w:lineRule="auto"/>
    </w:pPr>
    <w:rPr>
      <w:rFonts w:ascii="Segoe UI" w:eastAsia="Calibri" w:hAnsi="Segoe UI" w:cs="Times New Roman"/>
      <w:sz w:val="18"/>
      <w:lang w:val="en-GB" w:eastAsia="en-US"/>
    </w:rPr>
  </w:style>
  <w:style w:type="paragraph" w:customStyle="1" w:styleId="244A8B5605C34E33BCABCA3C26D90CB03">
    <w:name w:val="244A8B5605C34E33BCABCA3C26D90CB03"/>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3">
    <w:name w:val="681BA5A4A9114FFB961A48DB76CC13AE3"/>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3">
    <w:name w:val="3A3A7621A0C0466D8F9731A11777AC243"/>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3">
    <w:name w:val="70558C0000484B3EB75126ACD1CA3CF33"/>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3">
    <w:name w:val="1928A0DC26A94387895D476E86D284CB3"/>
    <w:rsid w:val="00CE3E90"/>
    <w:pPr>
      <w:spacing w:after="120" w:line="240" w:lineRule="auto"/>
    </w:pPr>
    <w:rPr>
      <w:rFonts w:ascii="Segoe UI" w:eastAsia="Calibri" w:hAnsi="Segoe UI" w:cs="Times New Roman"/>
      <w:sz w:val="18"/>
      <w:lang w:val="en-GB" w:eastAsia="en-US"/>
    </w:rPr>
  </w:style>
  <w:style w:type="paragraph" w:customStyle="1" w:styleId="DC1BDB9FD37A4E54BA45B4A943C42BDB3">
    <w:name w:val="DC1BDB9FD37A4E54BA45B4A943C42BDB3"/>
    <w:rsid w:val="00CE3E90"/>
    <w:pPr>
      <w:spacing w:after="120" w:line="240" w:lineRule="auto"/>
    </w:pPr>
    <w:rPr>
      <w:rFonts w:ascii="Segoe UI" w:eastAsia="Calibri" w:hAnsi="Segoe UI" w:cs="Times New Roman"/>
      <w:sz w:val="18"/>
      <w:lang w:val="en-GB" w:eastAsia="en-US"/>
    </w:rPr>
  </w:style>
  <w:style w:type="paragraph" w:customStyle="1" w:styleId="A2A4BC623A99486BB4BC27ED943C46B53">
    <w:name w:val="A2A4BC623A99486BB4BC27ED943C46B53"/>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3">
    <w:name w:val="D2E98EBC32944F96B5D1A009D917AB373"/>
    <w:rsid w:val="00CE3E90"/>
    <w:pPr>
      <w:spacing w:after="120" w:line="240" w:lineRule="auto"/>
    </w:pPr>
    <w:rPr>
      <w:rFonts w:ascii="Segoe UI" w:eastAsia="Calibri" w:hAnsi="Segoe UI" w:cs="Times New Roman"/>
      <w:sz w:val="18"/>
      <w:lang w:val="en-GB" w:eastAsia="en-US"/>
    </w:rPr>
  </w:style>
  <w:style w:type="paragraph" w:customStyle="1" w:styleId="7F0978013BE348928597C6F89537F8843">
    <w:name w:val="7F0978013BE348928597C6F89537F8843"/>
    <w:rsid w:val="00CE3E90"/>
    <w:pPr>
      <w:spacing w:after="120" w:line="240" w:lineRule="auto"/>
    </w:pPr>
    <w:rPr>
      <w:rFonts w:ascii="Segoe UI" w:eastAsia="Calibri" w:hAnsi="Segoe UI" w:cs="Times New Roman"/>
      <w:sz w:val="18"/>
      <w:lang w:val="en-GB" w:eastAsia="en-US"/>
    </w:rPr>
  </w:style>
  <w:style w:type="paragraph" w:customStyle="1" w:styleId="8B4DCBE52F8E4272BAA8E4EEE5AD024D3">
    <w:name w:val="8B4DCBE52F8E4272BAA8E4EEE5AD024D3"/>
    <w:rsid w:val="00CE3E90"/>
    <w:pPr>
      <w:spacing w:after="120" w:line="240" w:lineRule="auto"/>
    </w:pPr>
    <w:rPr>
      <w:rFonts w:ascii="Segoe UI" w:eastAsia="Calibri" w:hAnsi="Segoe UI" w:cs="Times New Roman"/>
      <w:sz w:val="18"/>
      <w:lang w:val="en-GB" w:eastAsia="en-US"/>
    </w:rPr>
  </w:style>
  <w:style w:type="paragraph" w:customStyle="1" w:styleId="C956945C0EB549A888887CAE6D25C13E3">
    <w:name w:val="C956945C0EB549A888887CAE6D25C13E3"/>
    <w:rsid w:val="00CE3E90"/>
    <w:pPr>
      <w:spacing w:after="120" w:line="240" w:lineRule="auto"/>
    </w:pPr>
    <w:rPr>
      <w:rFonts w:ascii="Segoe UI" w:eastAsia="Calibri" w:hAnsi="Segoe UI" w:cs="Times New Roman"/>
      <w:sz w:val="18"/>
      <w:lang w:val="en-GB" w:eastAsia="en-US"/>
    </w:rPr>
  </w:style>
  <w:style w:type="paragraph" w:customStyle="1" w:styleId="7A2A42B1469F458F9EECD47B3E5BB57D3">
    <w:name w:val="7A2A42B1469F458F9EECD47B3E5BB57D3"/>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3">
    <w:name w:val="211AB451A23B4E778848207E1A9C9A093"/>
    <w:rsid w:val="00CE3E90"/>
    <w:pPr>
      <w:spacing w:after="120" w:line="240" w:lineRule="auto"/>
    </w:pPr>
    <w:rPr>
      <w:rFonts w:ascii="Segoe UI" w:eastAsia="Calibri" w:hAnsi="Segoe UI" w:cs="Times New Roman"/>
      <w:sz w:val="18"/>
      <w:lang w:val="en-GB" w:eastAsia="en-US"/>
    </w:rPr>
  </w:style>
  <w:style w:type="paragraph" w:customStyle="1" w:styleId="80E6A4C93FFD49158514D122B5D09A6F3">
    <w:name w:val="80E6A4C93FFD49158514D122B5D09A6F3"/>
    <w:rsid w:val="00CE3E90"/>
    <w:pPr>
      <w:spacing w:after="120" w:line="240" w:lineRule="auto"/>
    </w:pPr>
    <w:rPr>
      <w:rFonts w:ascii="Segoe UI" w:eastAsia="Calibri" w:hAnsi="Segoe UI" w:cs="Times New Roman"/>
      <w:sz w:val="18"/>
      <w:lang w:val="en-GB" w:eastAsia="en-US"/>
    </w:rPr>
  </w:style>
  <w:style w:type="paragraph" w:customStyle="1" w:styleId="223CF903537A46ED993C10BBCB0054A43">
    <w:name w:val="223CF903537A46ED993C10BBCB0054A43"/>
    <w:rsid w:val="00CE3E90"/>
    <w:pPr>
      <w:spacing w:after="120" w:line="240" w:lineRule="auto"/>
    </w:pPr>
    <w:rPr>
      <w:rFonts w:ascii="Segoe UI" w:eastAsia="Calibri" w:hAnsi="Segoe UI" w:cs="Times New Roman"/>
      <w:sz w:val="18"/>
      <w:lang w:val="en-GB" w:eastAsia="en-US"/>
    </w:rPr>
  </w:style>
  <w:style w:type="paragraph" w:customStyle="1" w:styleId="2A0E8AFF471D4BEBAD146C00F11ED6833">
    <w:name w:val="2A0E8AFF471D4BEBAD146C00F11ED6833"/>
    <w:rsid w:val="00CE3E90"/>
    <w:pPr>
      <w:spacing w:after="120" w:line="240" w:lineRule="auto"/>
    </w:pPr>
    <w:rPr>
      <w:rFonts w:ascii="Segoe UI" w:eastAsia="Calibri" w:hAnsi="Segoe UI" w:cs="Times New Roman"/>
      <w:sz w:val="18"/>
      <w:lang w:val="en-GB" w:eastAsia="en-US"/>
    </w:rPr>
  </w:style>
  <w:style w:type="paragraph" w:customStyle="1" w:styleId="B5090A737CC843D5AB15647DFBEE6EEA3">
    <w:name w:val="B5090A737CC843D5AB15647DFBEE6EEA3"/>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3">
    <w:name w:val="9E05B825B2204FA69E95EF2330C553A63"/>
    <w:rsid w:val="00CE3E90"/>
    <w:pPr>
      <w:spacing w:after="120" w:line="240" w:lineRule="auto"/>
    </w:pPr>
    <w:rPr>
      <w:rFonts w:ascii="Segoe UI" w:eastAsia="Calibri" w:hAnsi="Segoe UI" w:cs="Times New Roman"/>
      <w:sz w:val="18"/>
      <w:lang w:val="en-GB" w:eastAsia="en-US"/>
    </w:rPr>
  </w:style>
  <w:style w:type="paragraph" w:customStyle="1" w:styleId="FE0982EBF01E401EA8727F6DC8381F803">
    <w:name w:val="FE0982EBF01E401EA8727F6DC8381F803"/>
    <w:rsid w:val="00CE3E90"/>
    <w:pPr>
      <w:spacing w:after="120" w:line="240" w:lineRule="auto"/>
    </w:pPr>
    <w:rPr>
      <w:rFonts w:ascii="Segoe UI" w:eastAsia="Calibri" w:hAnsi="Segoe UI" w:cs="Times New Roman"/>
      <w:sz w:val="18"/>
      <w:lang w:val="en-GB" w:eastAsia="en-US"/>
    </w:rPr>
  </w:style>
  <w:style w:type="paragraph" w:customStyle="1" w:styleId="224F9F6ABE634D95B4277E554A3D41A63">
    <w:name w:val="224F9F6ABE634D95B4277E554A3D41A63"/>
    <w:rsid w:val="00CE3E90"/>
    <w:pPr>
      <w:spacing w:after="120" w:line="240" w:lineRule="auto"/>
    </w:pPr>
    <w:rPr>
      <w:rFonts w:ascii="Segoe UI" w:eastAsia="Calibri" w:hAnsi="Segoe UI" w:cs="Times New Roman"/>
      <w:sz w:val="18"/>
      <w:lang w:val="en-GB" w:eastAsia="en-US"/>
    </w:rPr>
  </w:style>
  <w:style w:type="paragraph" w:customStyle="1" w:styleId="E95CF1A6555F4942897AEF2DF08ADE043">
    <w:name w:val="E95CF1A6555F4942897AEF2DF08ADE043"/>
    <w:rsid w:val="00CE3E90"/>
    <w:pPr>
      <w:spacing w:after="120" w:line="240" w:lineRule="auto"/>
    </w:pPr>
    <w:rPr>
      <w:rFonts w:ascii="Segoe UI" w:eastAsia="Calibri" w:hAnsi="Segoe UI" w:cs="Times New Roman"/>
      <w:sz w:val="18"/>
      <w:lang w:val="en-GB" w:eastAsia="en-US"/>
    </w:rPr>
  </w:style>
  <w:style w:type="paragraph" w:customStyle="1" w:styleId="64108873FF1C48568D8D92F62212DC363">
    <w:name w:val="64108873FF1C48568D8D92F62212DC363"/>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3">
    <w:name w:val="37B0B838888047B1A321DA447DAE45333"/>
    <w:rsid w:val="00CE3E90"/>
    <w:pPr>
      <w:spacing w:after="120" w:line="240" w:lineRule="auto"/>
    </w:pPr>
    <w:rPr>
      <w:rFonts w:ascii="Segoe UI" w:eastAsia="Calibri" w:hAnsi="Segoe UI" w:cs="Times New Roman"/>
      <w:sz w:val="18"/>
      <w:lang w:val="en-GB" w:eastAsia="en-US"/>
    </w:rPr>
  </w:style>
  <w:style w:type="paragraph" w:customStyle="1" w:styleId="23A92378ABCF49679809AE7CE55859EA3">
    <w:name w:val="23A92378ABCF49679809AE7CE55859EA3"/>
    <w:rsid w:val="00CE3E90"/>
    <w:pPr>
      <w:spacing w:after="120" w:line="240" w:lineRule="auto"/>
    </w:pPr>
    <w:rPr>
      <w:rFonts w:ascii="Segoe UI" w:eastAsia="Calibri" w:hAnsi="Segoe UI" w:cs="Times New Roman"/>
      <w:sz w:val="18"/>
      <w:lang w:val="en-GB" w:eastAsia="en-US"/>
    </w:rPr>
  </w:style>
  <w:style w:type="paragraph" w:customStyle="1" w:styleId="6B347AD47DC84A06B11F79E087CD51523">
    <w:name w:val="6B347AD47DC84A06B11F79E087CD51523"/>
    <w:rsid w:val="00CE3E90"/>
    <w:pPr>
      <w:spacing w:after="120" w:line="240" w:lineRule="auto"/>
    </w:pPr>
    <w:rPr>
      <w:rFonts w:ascii="Segoe UI" w:eastAsia="Calibri" w:hAnsi="Segoe UI" w:cs="Times New Roman"/>
      <w:sz w:val="18"/>
      <w:lang w:val="en-GB" w:eastAsia="en-US"/>
    </w:rPr>
  </w:style>
  <w:style w:type="paragraph" w:customStyle="1" w:styleId="4841CC1D201E4E468E5D6BA15A50316B3">
    <w:name w:val="4841CC1D201E4E468E5D6BA15A50316B3"/>
    <w:rsid w:val="00CE3E90"/>
    <w:pPr>
      <w:spacing w:after="120" w:line="240" w:lineRule="auto"/>
    </w:pPr>
    <w:rPr>
      <w:rFonts w:ascii="Segoe UI" w:eastAsia="Calibri" w:hAnsi="Segoe UI" w:cs="Times New Roman"/>
      <w:sz w:val="18"/>
      <w:lang w:val="en-GB" w:eastAsia="en-US"/>
    </w:rPr>
  </w:style>
  <w:style w:type="paragraph" w:customStyle="1" w:styleId="65C6651E321F454F89FB815B9A84831D3">
    <w:name w:val="65C6651E321F454F89FB815B9A84831D3"/>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3">
    <w:name w:val="7FDBD45BED1A4047948F442FC9A6454F3"/>
    <w:rsid w:val="00CE3E90"/>
    <w:pPr>
      <w:spacing w:after="120" w:line="240" w:lineRule="auto"/>
    </w:pPr>
    <w:rPr>
      <w:rFonts w:ascii="Segoe UI" w:eastAsia="Calibri" w:hAnsi="Segoe UI" w:cs="Times New Roman"/>
      <w:sz w:val="18"/>
      <w:lang w:val="en-GB" w:eastAsia="en-US"/>
    </w:rPr>
  </w:style>
  <w:style w:type="paragraph" w:customStyle="1" w:styleId="433F08D3393E49539D9F87CC2BE452153">
    <w:name w:val="433F08D3393E49539D9F87CC2BE452153"/>
    <w:rsid w:val="00CE3E90"/>
    <w:pPr>
      <w:spacing w:after="120" w:line="240" w:lineRule="auto"/>
    </w:pPr>
    <w:rPr>
      <w:rFonts w:ascii="Segoe UI" w:eastAsia="Calibri" w:hAnsi="Segoe UI" w:cs="Times New Roman"/>
      <w:sz w:val="18"/>
      <w:lang w:val="en-GB" w:eastAsia="en-US"/>
    </w:rPr>
  </w:style>
  <w:style w:type="paragraph" w:customStyle="1" w:styleId="B50187E3AC33417394E1819FFA7CB2C93">
    <w:name w:val="B50187E3AC33417394E1819FFA7CB2C93"/>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3">
    <w:name w:val="D1E7CE9FB3244E538587AB640FAF969B3"/>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3">
    <w:name w:val="4B93F02E84D646079531DE2B9FB9CC733"/>
    <w:rsid w:val="00CE3E90"/>
    <w:pPr>
      <w:spacing w:after="120" w:line="240" w:lineRule="auto"/>
    </w:pPr>
    <w:rPr>
      <w:rFonts w:ascii="Segoe UI" w:eastAsia="Calibri" w:hAnsi="Segoe UI" w:cs="Times New Roman"/>
      <w:sz w:val="18"/>
      <w:lang w:val="en-GB" w:eastAsia="en-US"/>
    </w:rPr>
  </w:style>
  <w:style w:type="paragraph" w:customStyle="1" w:styleId="89FE3FD6EE8C4FE5B28A4E147F32E7303">
    <w:name w:val="89FE3FD6EE8C4FE5B28A4E147F32E7303"/>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3">
    <w:name w:val="D96D95CE7A164CFC8C6A5CBF2C8096493"/>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3">
    <w:name w:val="7376A43F3B724B43A6A3B616099F5DFD3"/>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3">
    <w:name w:val="DB17C4A9FCAD49EBAD42E3D5B0312A593"/>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3">
    <w:name w:val="81AB8B19742D4E6F8F847F1A682179103"/>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3">
    <w:name w:val="7C03129CE5EB4BCCBCF6FCC6C4ADF75D3"/>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3">
    <w:name w:val="A4EBB9341CF3460C8F60AB86E72C40923"/>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3">
    <w:name w:val="52AA7DC6DFF246C3B8B6FDDBD786CA6D3"/>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3">
    <w:name w:val="FACE81EF29BB4FA1A426A50926A461943"/>
    <w:rsid w:val="00CE3E90"/>
    <w:pPr>
      <w:keepLines/>
      <w:spacing w:after="0" w:line="240" w:lineRule="auto"/>
      <w:jc w:val="both"/>
    </w:pPr>
    <w:rPr>
      <w:rFonts w:ascii="Arial" w:eastAsia="Calibri" w:hAnsi="Arial" w:cs="Arial"/>
      <w:sz w:val="20"/>
      <w:szCs w:val="20"/>
      <w:lang w:val="en-US" w:eastAsia="en-US"/>
    </w:rPr>
  </w:style>
  <w:style w:type="paragraph" w:customStyle="1" w:styleId="D15DAC4A0A06497D8D2DF1C3644EB9143">
    <w:name w:val="D15DAC4A0A06497D8D2DF1C3644EB9143"/>
    <w:rsid w:val="00CE3E90"/>
    <w:pPr>
      <w:keepLines/>
      <w:spacing w:after="0" w:line="240" w:lineRule="auto"/>
      <w:jc w:val="both"/>
    </w:pPr>
    <w:rPr>
      <w:rFonts w:ascii="Arial" w:eastAsia="Calibri" w:hAnsi="Arial" w:cs="Arial"/>
      <w:sz w:val="20"/>
      <w:szCs w:val="20"/>
      <w:lang w:val="en-US" w:eastAsia="en-US"/>
    </w:rPr>
  </w:style>
  <w:style w:type="paragraph" w:customStyle="1" w:styleId="4F0E1D15D58245488DB0EE816FAC4A993">
    <w:name w:val="4F0E1D15D58245488DB0EE816FAC4A993"/>
    <w:rsid w:val="00CE3E90"/>
    <w:pPr>
      <w:keepLines/>
      <w:spacing w:after="0" w:line="240" w:lineRule="auto"/>
      <w:jc w:val="both"/>
    </w:pPr>
    <w:rPr>
      <w:rFonts w:ascii="Arial" w:eastAsia="Calibri" w:hAnsi="Arial" w:cs="Arial"/>
      <w:sz w:val="20"/>
      <w:szCs w:val="20"/>
      <w:lang w:val="en-US" w:eastAsia="en-US"/>
    </w:rPr>
  </w:style>
  <w:style w:type="paragraph" w:customStyle="1" w:styleId="8D896BB2425C4A7CA3FCF5216651F8C03">
    <w:name w:val="8D896BB2425C4A7CA3FCF5216651F8C03"/>
    <w:rsid w:val="00CE3E90"/>
    <w:pPr>
      <w:keepLines/>
      <w:spacing w:after="0" w:line="240" w:lineRule="auto"/>
      <w:jc w:val="both"/>
    </w:pPr>
    <w:rPr>
      <w:rFonts w:ascii="Arial" w:eastAsia="Calibri" w:hAnsi="Arial" w:cs="Arial"/>
      <w:sz w:val="20"/>
      <w:szCs w:val="20"/>
      <w:lang w:val="en-US" w:eastAsia="en-US"/>
    </w:rPr>
  </w:style>
  <w:style w:type="paragraph" w:customStyle="1" w:styleId="F209749B76DB405297B4AAF7F1EA04673">
    <w:name w:val="F209749B76DB405297B4AAF7F1EA04673"/>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3">
    <w:name w:val="652A9C7B29EB48D08ABDC98877FBC0F43"/>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3">
    <w:name w:val="13F5A07CEA00464A81C923D5C103B5BF3"/>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3">
    <w:name w:val="C224ED86C4E3425EB6B7B9026A6C6C533"/>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3">
    <w:name w:val="CC248CDE52A5466C9B531F27AFD9EF943"/>
    <w:rsid w:val="00CE3E90"/>
    <w:pPr>
      <w:spacing w:after="120" w:line="240" w:lineRule="auto"/>
    </w:pPr>
    <w:rPr>
      <w:rFonts w:ascii="Segoe UI" w:eastAsia="Calibri" w:hAnsi="Segoe UI" w:cs="Times New Roman"/>
      <w:sz w:val="18"/>
      <w:lang w:val="en-GB" w:eastAsia="en-US"/>
    </w:rPr>
  </w:style>
  <w:style w:type="paragraph" w:customStyle="1" w:styleId="D607354A98054427A68FC901C1739A393">
    <w:name w:val="D607354A98054427A68FC901C1739A393"/>
    <w:rsid w:val="00CE3E90"/>
    <w:pPr>
      <w:spacing w:after="120" w:line="240" w:lineRule="auto"/>
    </w:pPr>
    <w:rPr>
      <w:rFonts w:ascii="Segoe UI" w:eastAsia="Calibri" w:hAnsi="Segoe UI" w:cs="Times New Roman"/>
      <w:sz w:val="18"/>
      <w:lang w:val="en-GB" w:eastAsia="en-US"/>
    </w:rPr>
  </w:style>
  <w:style w:type="paragraph" w:customStyle="1" w:styleId="157EA2785FEF4AE89A9D7C326D1596FC3">
    <w:name w:val="157EA2785FEF4AE89A9D7C326D1596FC3"/>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3">
    <w:name w:val="9A738BCD17404494965C42061A31C77A3"/>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3">
    <w:name w:val="8B730FB3D4AE4685A909F1522976224A3"/>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3">
    <w:name w:val="63BBB23ECD1540F0B139972DF3BE79BE3"/>
    <w:rsid w:val="00CE3E90"/>
    <w:pPr>
      <w:spacing w:after="120" w:line="240" w:lineRule="auto"/>
    </w:pPr>
    <w:rPr>
      <w:rFonts w:ascii="Segoe UI" w:eastAsia="Calibri" w:hAnsi="Segoe UI" w:cs="Times New Roman"/>
      <w:sz w:val="18"/>
      <w:lang w:val="en-GB" w:eastAsia="en-US"/>
    </w:rPr>
  </w:style>
  <w:style w:type="paragraph" w:customStyle="1" w:styleId="808C481CB3A24883B0452A8410A70E2F3">
    <w:name w:val="808C481CB3A24883B0452A8410A70E2F3"/>
    <w:rsid w:val="00CE3E90"/>
    <w:pPr>
      <w:spacing w:after="120" w:line="240" w:lineRule="auto"/>
    </w:pPr>
    <w:rPr>
      <w:rFonts w:ascii="Segoe UI" w:eastAsia="Calibri" w:hAnsi="Segoe UI" w:cs="Times New Roman"/>
      <w:sz w:val="18"/>
      <w:lang w:val="en-GB" w:eastAsia="en-US"/>
    </w:rPr>
  </w:style>
  <w:style w:type="paragraph" w:customStyle="1" w:styleId="0FDF233ECB4F4040A619EBD2D90D29623">
    <w:name w:val="0FDF233ECB4F4040A619EBD2D90D29623"/>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3">
    <w:name w:val="C23A1D3332DC47A38938B668EE85608F3"/>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3">
    <w:name w:val="F6D4BBF08EF743D09A5EE066BCC1352F3"/>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3">
    <w:name w:val="47C5517CEEF04E7B8C0C2BC23265044F3"/>
    <w:rsid w:val="00CE3E90"/>
    <w:pPr>
      <w:spacing w:after="120" w:line="240" w:lineRule="auto"/>
    </w:pPr>
    <w:rPr>
      <w:rFonts w:ascii="Segoe UI" w:eastAsia="Calibri" w:hAnsi="Segoe UI" w:cs="Times New Roman"/>
      <w:sz w:val="18"/>
      <w:lang w:val="en-GB" w:eastAsia="en-US"/>
    </w:rPr>
  </w:style>
  <w:style w:type="paragraph" w:customStyle="1" w:styleId="5BB37AF611AF4D7A9F3919F09934167B3">
    <w:name w:val="5BB37AF611AF4D7A9F3919F09934167B3"/>
    <w:rsid w:val="00CE3E90"/>
    <w:pPr>
      <w:spacing w:after="120" w:line="240" w:lineRule="auto"/>
    </w:pPr>
    <w:rPr>
      <w:rFonts w:ascii="Segoe UI" w:eastAsia="Calibri" w:hAnsi="Segoe UI" w:cs="Times New Roman"/>
      <w:sz w:val="18"/>
      <w:lang w:val="en-GB" w:eastAsia="en-US"/>
    </w:rPr>
  </w:style>
  <w:style w:type="paragraph" w:customStyle="1" w:styleId="1C44D316002C46808B079080A2FB76C33">
    <w:name w:val="1C44D316002C46808B079080A2FB76C33"/>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3">
    <w:name w:val="F577E445155D4BEBAAE5D1A9A9508CFD3"/>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3">
    <w:name w:val="D5396D8BF5A64251BAA03F9070367B433"/>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3">
    <w:name w:val="5311E00F518D4AE3873FBEAE25BC58003"/>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3">
    <w:name w:val="ABB095681A824551A1D2F5C335D56AA53"/>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3">
    <w:name w:val="262302E2B93D4305AD7C686265D2CE673"/>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3">
    <w:name w:val="9AC4204AEF2A4BFC8F6B23BCA25A3F6A3"/>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3">
    <w:name w:val="848E1133F2D8444792908095E11A9D593"/>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3">
    <w:name w:val="AF12D1BCD79945278984C95519D0F39B3"/>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3">
    <w:name w:val="3380BA6183BA41078038B8ED97BD22D13"/>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3">
    <w:name w:val="AA5E0D535768443E9386A64B7C861AF73"/>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3">
    <w:name w:val="5AB3C3152FBD412CA33B9D20E23F207F3"/>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3">
    <w:name w:val="162014639B0E42B79C1F6D577C5691F23"/>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3">
    <w:name w:val="BD26459D14F041F7925B8953BD18D6843"/>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3">
    <w:name w:val="E1943116B4FA438FB2A0818B56EB423D3"/>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3">
    <w:name w:val="BBA7E389C31F42DFAE8DDABBF86AB2E03"/>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3">
    <w:name w:val="CA31AA1D1ADA4E85BF2E6517DC8DF22D3"/>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3">
    <w:name w:val="7DC6CD2CD7B8487688CA663F583632D73"/>
    <w:rsid w:val="00CE3E90"/>
    <w:pPr>
      <w:keepLines/>
      <w:spacing w:after="0" w:line="240" w:lineRule="auto"/>
      <w:jc w:val="both"/>
    </w:pPr>
    <w:rPr>
      <w:rFonts w:ascii="Arial" w:eastAsia="Calibri" w:hAnsi="Arial" w:cs="Arial"/>
      <w:sz w:val="20"/>
      <w:szCs w:val="20"/>
      <w:lang w:val="en-US" w:eastAsia="en-US"/>
    </w:rPr>
  </w:style>
  <w:style w:type="paragraph" w:customStyle="1" w:styleId="3BC6526A11A040619566C76D018EBBF33">
    <w:name w:val="3BC6526A11A040619566C76D018EBBF33"/>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3">
    <w:name w:val="51ED16BA39394A099941FB2FCADBC0E53"/>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3">
    <w:name w:val="4A3C9AFE0E7C4560B5442ECB1A6EF7E43"/>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3">
    <w:name w:val="505B784C81EB420BA598FDA656DB91D63"/>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3">
    <w:name w:val="7FC7B0F86BF14D84826DAE8E443B0B513"/>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3">
    <w:name w:val="DF35080AFC0F43E988DFD571D4C8ABE83"/>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3">
    <w:name w:val="4320AF4D68274C1998489E05DF54FA9A3"/>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3">
    <w:name w:val="11D7A32B135548E58836CC6CF9D590933"/>
    <w:rsid w:val="00CE3E90"/>
    <w:pPr>
      <w:keepLines/>
      <w:spacing w:after="0" w:line="240" w:lineRule="auto"/>
      <w:jc w:val="both"/>
    </w:pPr>
    <w:rPr>
      <w:rFonts w:ascii="Arial" w:eastAsia="Calibri" w:hAnsi="Arial" w:cs="Arial"/>
      <w:sz w:val="20"/>
      <w:szCs w:val="20"/>
      <w:lang w:val="en-US" w:eastAsia="en-US"/>
    </w:rPr>
  </w:style>
  <w:style w:type="paragraph" w:customStyle="1" w:styleId="AE3D0F0D3F4547728EFA0A425E1C6CF7">
    <w:name w:val="AE3D0F0D3F4547728EFA0A425E1C6CF7"/>
    <w:rsid w:val="00CE3E90"/>
  </w:style>
  <w:style w:type="paragraph" w:customStyle="1" w:styleId="64D3D45CC3F1446AB8D4C7CBBD1FA24D">
    <w:name w:val="64D3D45CC3F1446AB8D4C7CBBD1FA24D"/>
    <w:rsid w:val="00CE3E90"/>
  </w:style>
  <w:style w:type="paragraph" w:customStyle="1" w:styleId="ABFC08689A854BB4991391E424B6C408">
    <w:name w:val="ABFC08689A854BB4991391E424B6C408"/>
    <w:rsid w:val="00CE3E90"/>
  </w:style>
  <w:style w:type="paragraph" w:customStyle="1" w:styleId="35BDBB86AA8747409EF6C47EF27FC12D">
    <w:name w:val="35BDBB86AA8747409EF6C47EF27FC12D"/>
    <w:rsid w:val="00CE3E90"/>
  </w:style>
  <w:style w:type="paragraph" w:customStyle="1" w:styleId="9AD3CC235D0F4D03B92FF0E3798F92B2">
    <w:name w:val="9AD3CC235D0F4D03B92FF0E3798F92B2"/>
    <w:rsid w:val="00CE3E90"/>
  </w:style>
  <w:style w:type="paragraph" w:customStyle="1" w:styleId="68EAC63EF9CE4A03BAE8753BBC38B93C">
    <w:name w:val="68EAC63EF9CE4A03BAE8753BBC38B93C"/>
    <w:rsid w:val="00CE3E90"/>
  </w:style>
  <w:style w:type="paragraph" w:customStyle="1" w:styleId="E6357236CFC6494D9BA9964AD80FA275">
    <w:name w:val="E6357236CFC6494D9BA9964AD80FA275"/>
    <w:rsid w:val="00CE3E90"/>
  </w:style>
  <w:style w:type="paragraph" w:customStyle="1" w:styleId="AC26F8CD485B4E35B8821653055D252A">
    <w:name w:val="AC26F8CD485B4E35B8821653055D252A"/>
    <w:rsid w:val="00CE3E90"/>
  </w:style>
  <w:style w:type="paragraph" w:customStyle="1" w:styleId="E30444FD6F654307B270AA79AE739E66">
    <w:name w:val="E30444FD6F654307B270AA79AE739E66"/>
    <w:rsid w:val="00CE3E90"/>
  </w:style>
  <w:style w:type="paragraph" w:customStyle="1" w:styleId="5796E3C8B9304D4D9535CE6420FE326D">
    <w:name w:val="5796E3C8B9304D4D9535CE6420FE326D"/>
    <w:rsid w:val="00CE3E90"/>
  </w:style>
  <w:style w:type="paragraph" w:customStyle="1" w:styleId="D2DAB62437C3431D9E53BAC2EDCC6071">
    <w:name w:val="D2DAB62437C3431D9E53BAC2EDCC6071"/>
    <w:rsid w:val="00CE3E90"/>
  </w:style>
  <w:style w:type="paragraph" w:customStyle="1" w:styleId="E011407499004782AF3DF15FC60B8FEA">
    <w:name w:val="E011407499004782AF3DF15FC60B8FEA"/>
    <w:rsid w:val="00CE3E90"/>
  </w:style>
  <w:style w:type="paragraph" w:customStyle="1" w:styleId="1B9FE7E2B54240E2AEDF877431DFC8B8">
    <w:name w:val="1B9FE7E2B54240E2AEDF877431DFC8B8"/>
    <w:rsid w:val="00CE3E90"/>
  </w:style>
  <w:style w:type="paragraph" w:customStyle="1" w:styleId="C67F0F9AF9A34D099202F5E257BED6B7">
    <w:name w:val="C67F0F9AF9A34D099202F5E257BED6B7"/>
    <w:rsid w:val="00CE3E90"/>
  </w:style>
  <w:style w:type="paragraph" w:customStyle="1" w:styleId="CE2522BAD3004283BA1E6AA35662B075">
    <w:name w:val="CE2522BAD3004283BA1E6AA35662B075"/>
    <w:rsid w:val="00CE3E90"/>
  </w:style>
  <w:style w:type="paragraph" w:customStyle="1" w:styleId="94D4D57DF81B42EE8A9EB482B014E2FD">
    <w:name w:val="94D4D57DF81B42EE8A9EB482B014E2FD"/>
    <w:rsid w:val="00CE3E90"/>
  </w:style>
  <w:style w:type="paragraph" w:customStyle="1" w:styleId="5FEB1578841046C696A8FAB7B2DA2ED2">
    <w:name w:val="5FEB1578841046C696A8FAB7B2DA2ED2"/>
    <w:rsid w:val="00CE3E90"/>
  </w:style>
  <w:style w:type="paragraph" w:customStyle="1" w:styleId="7CD98EB9B3D84BE6B0CBD736B5BD60B8">
    <w:name w:val="7CD98EB9B3D84BE6B0CBD736B5BD60B8"/>
    <w:rsid w:val="00CE3E90"/>
  </w:style>
  <w:style w:type="paragraph" w:customStyle="1" w:styleId="65839A8BADD84785BCE791A409B272A9">
    <w:name w:val="65839A8BADD84785BCE791A409B272A9"/>
    <w:rsid w:val="00CE3E90"/>
  </w:style>
  <w:style w:type="paragraph" w:customStyle="1" w:styleId="B4767AE19FEC4ECEBB0590EF2AB3C28C">
    <w:name w:val="B4767AE19FEC4ECEBB0590EF2AB3C28C"/>
    <w:rsid w:val="00CE3E90"/>
  </w:style>
  <w:style w:type="paragraph" w:customStyle="1" w:styleId="B08011583D0D46288CC73A1048095404">
    <w:name w:val="B08011583D0D46288CC73A1048095404"/>
    <w:rsid w:val="00CE3E90"/>
  </w:style>
  <w:style w:type="paragraph" w:customStyle="1" w:styleId="4CB11712E29D4345A9BAC11D1236FCFE">
    <w:name w:val="4CB11712E29D4345A9BAC11D1236FCFE"/>
    <w:rsid w:val="00CE3E90"/>
  </w:style>
  <w:style w:type="paragraph" w:customStyle="1" w:styleId="BCBB4605D7114EA6B179EA6A21506134">
    <w:name w:val="BCBB4605D7114EA6B179EA6A21506134"/>
    <w:rsid w:val="00CE3E90"/>
  </w:style>
  <w:style w:type="paragraph" w:customStyle="1" w:styleId="0B1FD52F3BC14E908694E58F5F05EFFE">
    <w:name w:val="0B1FD52F3BC14E908694E58F5F05EFFE"/>
    <w:rsid w:val="00CE3E90"/>
  </w:style>
  <w:style w:type="paragraph" w:customStyle="1" w:styleId="CB475672AAEC4833952BAD39D3B32ED5">
    <w:name w:val="CB475672AAEC4833952BAD39D3B32ED5"/>
    <w:rsid w:val="00CE3E90"/>
  </w:style>
  <w:style w:type="paragraph" w:customStyle="1" w:styleId="9864182DEAAC4FD4ACA5E93384F6957C">
    <w:name w:val="9864182DEAAC4FD4ACA5E93384F6957C"/>
    <w:rsid w:val="00CE3E90"/>
  </w:style>
  <w:style w:type="paragraph" w:customStyle="1" w:styleId="90DBCE014F4E476CA7B091DE3FD3E92B">
    <w:name w:val="90DBCE014F4E476CA7B091DE3FD3E92B"/>
    <w:rsid w:val="00CE3E90"/>
  </w:style>
  <w:style w:type="paragraph" w:customStyle="1" w:styleId="262A8FA144F146479E6028EE9ECA24CD">
    <w:name w:val="262A8FA144F146479E6028EE9ECA24CD"/>
    <w:rsid w:val="00CE3E90"/>
  </w:style>
  <w:style w:type="paragraph" w:customStyle="1" w:styleId="9328127A2BC545899732F4C48E7D450E">
    <w:name w:val="9328127A2BC545899732F4C48E7D450E"/>
    <w:rsid w:val="00CE3E90"/>
  </w:style>
  <w:style w:type="paragraph" w:customStyle="1" w:styleId="696248383FB440FB814B650AD1328228">
    <w:name w:val="696248383FB440FB814B650AD1328228"/>
    <w:rsid w:val="00CE3E90"/>
  </w:style>
  <w:style w:type="paragraph" w:customStyle="1" w:styleId="24F22C8E6BA349B89861D607DA81ECF3">
    <w:name w:val="24F22C8E6BA349B89861D607DA81ECF3"/>
    <w:rsid w:val="00CE3E90"/>
  </w:style>
  <w:style w:type="paragraph" w:customStyle="1" w:styleId="4CFF42BAD0B547A2BACB84C48F66B1E8">
    <w:name w:val="4CFF42BAD0B547A2BACB84C48F66B1E8"/>
    <w:rsid w:val="00CE3E90"/>
  </w:style>
  <w:style w:type="paragraph" w:customStyle="1" w:styleId="C6100FA5B8A645B0A7A48D90E8AC3871">
    <w:name w:val="C6100FA5B8A645B0A7A48D90E8AC3871"/>
    <w:rsid w:val="00CE3E90"/>
  </w:style>
  <w:style w:type="paragraph" w:customStyle="1" w:styleId="47AB8A8D4DC941EFA39B41D1BDF7DFA0">
    <w:name w:val="47AB8A8D4DC941EFA39B41D1BDF7DFA0"/>
    <w:rsid w:val="00CE3E90"/>
  </w:style>
  <w:style w:type="paragraph" w:customStyle="1" w:styleId="4DAF0BF09A6245789DD6F9EEC43C7ED9">
    <w:name w:val="4DAF0BF09A6245789DD6F9EEC43C7ED9"/>
    <w:rsid w:val="00CE3E90"/>
  </w:style>
  <w:style w:type="paragraph" w:customStyle="1" w:styleId="3E297C662AC74BF686A0853086FFC2D6">
    <w:name w:val="3E297C662AC74BF686A0853086FFC2D6"/>
    <w:rsid w:val="00CE3E90"/>
  </w:style>
  <w:style w:type="paragraph" w:customStyle="1" w:styleId="BA047E8434824C659ED12DBBA3DDC0D1">
    <w:name w:val="BA047E8434824C659ED12DBBA3DDC0D1"/>
    <w:rsid w:val="00CE3E90"/>
  </w:style>
  <w:style w:type="paragraph" w:customStyle="1" w:styleId="33A1751B84344822948F2347E4B24EE7">
    <w:name w:val="33A1751B84344822948F2347E4B24EE7"/>
    <w:rsid w:val="00CE3E90"/>
  </w:style>
  <w:style w:type="paragraph" w:customStyle="1" w:styleId="829B8F8553944CABA1E96F986A1EA0EF">
    <w:name w:val="829B8F8553944CABA1E96F986A1EA0EF"/>
    <w:rsid w:val="00CE3E90"/>
  </w:style>
  <w:style w:type="paragraph" w:customStyle="1" w:styleId="9CC73F7577B74CE9996B37044454ED74">
    <w:name w:val="9CC73F7577B74CE9996B37044454ED74"/>
    <w:rsid w:val="00CE3E90"/>
  </w:style>
  <w:style w:type="paragraph" w:customStyle="1" w:styleId="C237851C8CD04DA98A2550F848397A7C">
    <w:name w:val="C237851C8CD04DA98A2550F848397A7C"/>
    <w:rsid w:val="00CE3E90"/>
  </w:style>
  <w:style w:type="paragraph" w:customStyle="1" w:styleId="5984A3C9F7DE421299BDCD95E3A30305">
    <w:name w:val="5984A3C9F7DE421299BDCD95E3A30305"/>
    <w:rsid w:val="00CE3E90"/>
  </w:style>
  <w:style w:type="paragraph" w:customStyle="1" w:styleId="4CABB7677E58446BAF9A180431C27BDB">
    <w:name w:val="4CABB7677E58446BAF9A180431C27BDB"/>
    <w:rsid w:val="00CE3E90"/>
  </w:style>
  <w:style w:type="paragraph" w:customStyle="1" w:styleId="FB2EFD74D3964643BEDB253701A239FB">
    <w:name w:val="FB2EFD74D3964643BEDB253701A239FB"/>
    <w:rsid w:val="00CE3E90"/>
  </w:style>
  <w:style w:type="paragraph" w:customStyle="1" w:styleId="A9BF4FC74E57466A8D018A43F65F52D2">
    <w:name w:val="A9BF4FC74E57466A8D018A43F65F52D2"/>
    <w:rsid w:val="00CE3E90"/>
  </w:style>
  <w:style w:type="paragraph" w:customStyle="1" w:styleId="AA4CC98211E84D5987449B57A1478F03">
    <w:name w:val="AA4CC98211E84D5987449B57A1478F03"/>
    <w:rsid w:val="00CE3E90"/>
  </w:style>
  <w:style w:type="paragraph" w:customStyle="1" w:styleId="80A6D3140EC6413BB87818D6969F19D5">
    <w:name w:val="80A6D3140EC6413BB87818D6969F19D5"/>
    <w:rsid w:val="00CE3E90"/>
  </w:style>
  <w:style w:type="paragraph" w:customStyle="1" w:styleId="D79FCBED4F0D4BA9A82FF9E2FED65CEC">
    <w:name w:val="D79FCBED4F0D4BA9A82FF9E2FED65CEC"/>
    <w:rsid w:val="00CE3E90"/>
  </w:style>
  <w:style w:type="paragraph" w:customStyle="1" w:styleId="50B6ED997AEB4817B3AE31C9275E6F55">
    <w:name w:val="50B6ED997AEB4817B3AE31C9275E6F55"/>
    <w:rsid w:val="00CE3E90"/>
  </w:style>
  <w:style w:type="paragraph" w:customStyle="1" w:styleId="94C81DC7ACFE4C5897353640F78771FF">
    <w:name w:val="94C81DC7ACFE4C5897353640F78771FF"/>
    <w:rsid w:val="00CE3E90"/>
  </w:style>
  <w:style w:type="paragraph" w:customStyle="1" w:styleId="A65251E4F5BC464C8FF901D2EF0995EE">
    <w:name w:val="A65251E4F5BC464C8FF901D2EF0995EE"/>
    <w:rsid w:val="00CE3E90"/>
  </w:style>
  <w:style w:type="paragraph" w:customStyle="1" w:styleId="1326B74D52F8475E9D97E257FB8C4C67">
    <w:name w:val="1326B74D52F8475E9D97E257FB8C4C67"/>
    <w:rsid w:val="00CE3E90"/>
  </w:style>
  <w:style w:type="paragraph" w:customStyle="1" w:styleId="5243DE1B86C34A0CA86B3999F89D4FED">
    <w:name w:val="5243DE1B86C34A0CA86B3999F89D4FED"/>
    <w:rsid w:val="00CE3E90"/>
  </w:style>
  <w:style w:type="paragraph" w:customStyle="1" w:styleId="B572517D3C5D4027B98FEDECC924E1AE">
    <w:name w:val="B572517D3C5D4027B98FEDECC924E1AE"/>
    <w:rsid w:val="00CE3E90"/>
  </w:style>
  <w:style w:type="paragraph" w:customStyle="1" w:styleId="FB35C636BCE94803BC42515F5649C09A">
    <w:name w:val="FB35C636BCE94803BC42515F5649C09A"/>
    <w:rsid w:val="00CE3E90"/>
  </w:style>
  <w:style w:type="paragraph" w:customStyle="1" w:styleId="9C8261E875CE4256B81C2D42AD42A07F">
    <w:name w:val="9C8261E875CE4256B81C2D42AD42A07F"/>
    <w:rsid w:val="00CE3E90"/>
  </w:style>
  <w:style w:type="paragraph" w:customStyle="1" w:styleId="A969A6562AB44979AB7C2811B8D8C68C">
    <w:name w:val="A969A6562AB44979AB7C2811B8D8C68C"/>
    <w:rsid w:val="00CE3E90"/>
  </w:style>
  <w:style w:type="paragraph" w:customStyle="1" w:styleId="FBB3C93AC6F144C1BB488EFB74F3BB8E">
    <w:name w:val="FBB3C93AC6F144C1BB488EFB74F3BB8E"/>
    <w:rsid w:val="00CE3E90"/>
  </w:style>
  <w:style w:type="paragraph" w:customStyle="1" w:styleId="92934A969FDA47468E8C2BE5848D0531">
    <w:name w:val="92934A969FDA47468E8C2BE5848D0531"/>
    <w:rsid w:val="00CE3E90"/>
  </w:style>
  <w:style w:type="paragraph" w:customStyle="1" w:styleId="A599D4801C9B46AFBB36986BBE7E873B">
    <w:name w:val="A599D4801C9B46AFBB36986BBE7E873B"/>
    <w:rsid w:val="00CE3E90"/>
  </w:style>
  <w:style w:type="paragraph" w:customStyle="1" w:styleId="8B3C1FC4CD644868BE668C715CFA46BC">
    <w:name w:val="8B3C1FC4CD644868BE668C715CFA46BC"/>
    <w:rsid w:val="00CE3E90"/>
  </w:style>
  <w:style w:type="paragraph" w:customStyle="1" w:styleId="7E08ACF33CBF476EBBF8547316C15A44">
    <w:name w:val="7E08ACF33CBF476EBBF8547316C15A44"/>
    <w:rsid w:val="00CE3E90"/>
  </w:style>
  <w:style w:type="paragraph" w:customStyle="1" w:styleId="83EAC5BCFFD34B65925D49E33C323447">
    <w:name w:val="83EAC5BCFFD34B65925D49E33C323447"/>
    <w:rsid w:val="00CE3E90"/>
  </w:style>
  <w:style w:type="paragraph" w:customStyle="1" w:styleId="3DCA9545D8E7413A960DB222BE436BCD">
    <w:name w:val="3DCA9545D8E7413A960DB222BE436BCD"/>
    <w:rsid w:val="00CE3E90"/>
  </w:style>
  <w:style w:type="paragraph" w:customStyle="1" w:styleId="264DA924234E4FFAA9E1F36D0F0571E7">
    <w:name w:val="264DA924234E4FFAA9E1F36D0F0571E7"/>
    <w:rsid w:val="00CE3E90"/>
  </w:style>
  <w:style w:type="paragraph" w:customStyle="1" w:styleId="424E065E5B044F7A968435DFEDF4E6AD">
    <w:name w:val="424E065E5B044F7A968435DFEDF4E6AD"/>
    <w:rsid w:val="00CE3E90"/>
  </w:style>
  <w:style w:type="paragraph" w:customStyle="1" w:styleId="2821C9A33340435CB46967B85AFEC7ED">
    <w:name w:val="2821C9A33340435CB46967B85AFEC7ED"/>
    <w:rsid w:val="00CE3E90"/>
  </w:style>
  <w:style w:type="paragraph" w:customStyle="1" w:styleId="61D441A95DF74E1487B387ABF85CE193">
    <w:name w:val="61D441A95DF74E1487B387ABF85CE193"/>
    <w:rsid w:val="00CE3E90"/>
  </w:style>
  <w:style w:type="paragraph" w:customStyle="1" w:styleId="C1E511AA99EA4C7D8ECB58AE3E5069BE">
    <w:name w:val="C1E511AA99EA4C7D8ECB58AE3E5069BE"/>
    <w:rsid w:val="00CE3E90"/>
  </w:style>
  <w:style w:type="paragraph" w:customStyle="1" w:styleId="88057815645E48D8B37B9F15D4FB2B39">
    <w:name w:val="88057815645E48D8B37B9F15D4FB2B39"/>
    <w:rsid w:val="00CE3E90"/>
  </w:style>
  <w:style w:type="paragraph" w:customStyle="1" w:styleId="15E0E3BADDC14701AD45634761708D35">
    <w:name w:val="15E0E3BADDC14701AD45634761708D35"/>
    <w:rsid w:val="00CE3E90"/>
  </w:style>
  <w:style w:type="paragraph" w:customStyle="1" w:styleId="75248CA252354F6F81AF59970C25433F">
    <w:name w:val="75248CA252354F6F81AF59970C25433F"/>
    <w:rsid w:val="00CE3E90"/>
  </w:style>
  <w:style w:type="paragraph" w:customStyle="1" w:styleId="B4B30CF086B24D2EB72404841459A0BE">
    <w:name w:val="B4B30CF086B24D2EB72404841459A0BE"/>
    <w:rsid w:val="00CE3E90"/>
  </w:style>
  <w:style w:type="paragraph" w:customStyle="1" w:styleId="39AA2C332A3A472FA27B9E69AC1102D0">
    <w:name w:val="39AA2C332A3A472FA27B9E69AC1102D0"/>
    <w:rsid w:val="00CE3E90"/>
  </w:style>
  <w:style w:type="paragraph" w:customStyle="1" w:styleId="BB1F910AB1B24046AB77C2898C2BAA23">
    <w:name w:val="BB1F910AB1B24046AB77C2898C2BAA23"/>
    <w:rsid w:val="00CE3E90"/>
  </w:style>
  <w:style w:type="paragraph" w:customStyle="1" w:styleId="9AABE38FF2DA4A12BDEECE47251041AF">
    <w:name w:val="9AABE38FF2DA4A12BDEECE47251041AF"/>
    <w:rsid w:val="00CE3E90"/>
  </w:style>
  <w:style w:type="paragraph" w:customStyle="1" w:styleId="802E78ACF6E34D5E8FFF47DE7FF30434">
    <w:name w:val="802E78ACF6E34D5E8FFF47DE7FF30434"/>
    <w:rsid w:val="00CE3E90"/>
  </w:style>
  <w:style w:type="paragraph" w:customStyle="1" w:styleId="5510DC9F11E641199C86ED132A3CAD5B">
    <w:name w:val="5510DC9F11E641199C86ED132A3CAD5B"/>
    <w:rsid w:val="00CE3E90"/>
  </w:style>
  <w:style w:type="paragraph" w:customStyle="1" w:styleId="A5A12E2DB38348ADABFAF6B8805231E2">
    <w:name w:val="A5A12E2DB38348ADABFAF6B8805231E2"/>
    <w:rsid w:val="00CE3E90"/>
  </w:style>
  <w:style w:type="paragraph" w:customStyle="1" w:styleId="C933944EF40C47B1ACE9BEEFA044BB1D">
    <w:name w:val="C933944EF40C47B1ACE9BEEFA044BB1D"/>
    <w:rsid w:val="00CE3E90"/>
  </w:style>
  <w:style w:type="paragraph" w:customStyle="1" w:styleId="937104D7D9CE44AA867722EFD135BAC7">
    <w:name w:val="937104D7D9CE44AA867722EFD135BAC7"/>
    <w:rsid w:val="00CE3E90"/>
  </w:style>
  <w:style w:type="paragraph" w:customStyle="1" w:styleId="65E32FC348424B1783674E390E952A7B">
    <w:name w:val="65E32FC348424B1783674E390E952A7B"/>
    <w:rsid w:val="00CE3E90"/>
  </w:style>
  <w:style w:type="paragraph" w:customStyle="1" w:styleId="B73B817ED2B640B89FAB3F77AA2E9AA8">
    <w:name w:val="B73B817ED2B640B89FAB3F77AA2E9AA8"/>
    <w:rsid w:val="00CE3E90"/>
  </w:style>
  <w:style w:type="paragraph" w:customStyle="1" w:styleId="F9E4F73AF1EE49A4AAAE86BA13F3808B">
    <w:name w:val="F9E4F73AF1EE49A4AAAE86BA13F3808B"/>
    <w:rsid w:val="00CE3E90"/>
  </w:style>
  <w:style w:type="paragraph" w:customStyle="1" w:styleId="5CEB30CC3C3841AD8E5588CA76A9D52A">
    <w:name w:val="5CEB30CC3C3841AD8E5588CA76A9D52A"/>
    <w:rsid w:val="00CE3E90"/>
  </w:style>
  <w:style w:type="paragraph" w:customStyle="1" w:styleId="50B11A7DAB2040F6B399EB8ADB856602">
    <w:name w:val="50B11A7DAB2040F6B399EB8ADB856602"/>
    <w:rsid w:val="00CE3E90"/>
  </w:style>
  <w:style w:type="paragraph" w:customStyle="1" w:styleId="6A72642EB93F4505A312BB8535F43D24">
    <w:name w:val="6A72642EB93F4505A312BB8535F43D24"/>
    <w:rsid w:val="00CE3E90"/>
  </w:style>
  <w:style w:type="paragraph" w:customStyle="1" w:styleId="15B32DC695A84C30AD3AB74BB1AFC4DF">
    <w:name w:val="15B32DC695A84C30AD3AB74BB1AFC4DF"/>
    <w:rsid w:val="00CE3E90"/>
  </w:style>
  <w:style w:type="paragraph" w:customStyle="1" w:styleId="8B1DAA07A0B34C2E803939AD331269FA">
    <w:name w:val="8B1DAA07A0B34C2E803939AD331269FA"/>
    <w:rsid w:val="00CE3E90"/>
  </w:style>
  <w:style w:type="paragraph" w:customStyle="1" w:styleId="4D0EA21353E94A7F9F5550ECB63AA42A">
    <w:name w:val="4D0EA21353E94A7F9F5550ECB63AA42A"/>
    <w:rsid w:val="00CE3E90"/>
  </w:style>
  <w:style w:type="paragraph" w:customStyle="1" w:styleId="74622A9AB4574C30881763C31AA946AB">
    <w:name w:val="74622A9AB4574C30881763C31AA946AB"/>
    <w:rsid w:val="00CE3E90"/>
  </w:style>
  <w:style w:type="paragraph" w:customStyle="1" w:styleId="8668225EF0F84541AF67642F95A37D44">
    <w:name w:val="8668225EF0F84541AF67642F95A37D44"/>
    <w:rsid w:val="00CE3E90"/>
  </w:style>
  <w:style w:type="paragraph" w:customStyle="1" w:styleId="4177024B28264A44A91E73C6F6FDA486">
    <w:name w:val="4177024B28264A44A91E73C6F6FDA486"/>
    <w:rsid w:val="00CE3E90"/>
  </w:style>
  <w:style w:type="paragraph" w:customStyle="1" w:styleId="3835E05A0026436F90B584619CC90B26">
    <w:name w:val="3835E05A0026436F90B584619CC90B26"/>
    <w:rsid w:val="00CE3E90"/>
  </w:style>
  <w:style w:type="paragraph" w:customStyle="1" w:styleId="2E7FC8035B3340B6B828F066F270A60B">
    <w:name w:val="2E7FC8035B3340B6B828F066F270A60B"/>
    <w:rsid w:val="00CE3E90"/>
  </w:style>
  <w:style w:type="paragraph" w:customStyle="1" w:styleId="217BEF060AEE445EBCF27A8F48B098B1">
    <w:name w:val="217BEF060AEE445EBCF27A8F48B098B1"/>
    <w:rsid w:val="00CE3E90"/>
  </w:style>
  <w:style w:type="paragraph" w:customStyle="1" w:styleId="41E1AFC8BEDF4C5A885E5D79F84EBC7D">
    <w:name w:val="41E1AFC8BEDF4C5A885E5D79F84EBC7D"/>
    <w:rsid w:val="00CE3E90"/>
  </w:style>
  <w:style w:type="paragraph" w:customStyle="1" w:styleId="350E8D4E182B4DDD9053AE67DA16B58D">
    <w:name w:val="350E8D4E182B4DDD9053AE67DA16B58D"/>
    <w:rsid w:val="00CE3E90"/>
  </w:style>
  <w:style w:type="paragraph" w:customStyle="1" w:styleId="D31EA4620BD84023B5DE59C41BCD550F">
    <w:name w:val="D31EA4620BD84023B5DE59C41BCD550F"/>
    <w:rsid w:val="00CE3E90"/>
  </w:style>
  <w:style w:type="paragraph" w:customStyle="1" w:styleId="44DCBB53AA814EA5908D713B62607405">
    <w:name w:val="44DCBB53AA814EA5908D713B62607405"/>
    <w:rsid w:val="00CE3E90"/>
  </w:style>
  <w:style w:type="paragraph" w:customStyle="1" w:styleId="DD6D34BCC5EF4B1E8C21EB754957C90D">
    <w:name w:val="DD6D34BCC5EF4B1E8C21EB754957C90D"/>
    <w:rsid w:val="00CE3E90"/>
  </w:style>
  <w:style w:type="paragraph" w:customStyle="1" w:styleId="0E1E2042D2F144C38E616E28703B5F6C">
    <w:name w:val="0E1E2042D2F144C38E616E28703B5F6C"/>
    <w:rsid w:val="00CE3E90"/>
  </w:style>
  <w:style w:type="paragraph" w:customStyle="1" w:styleId="7E2F4B0E9DD0489CBE2E30E9BC153AE3">
    <w:name w:val="7E2F4B0E9DD0489CBE2E30E9BC153AE3"/>
    <w:rsid w:val="00CE3E90"/>
  </w:style>
  <w:style w:type="paragraph" w:customStyle="1" w:styleId="27436E3304EB44BE96498DEED1B04797">
    <w:name w:val="27436E3304EB44BE96498DEED1B04797"/>
    <w:rsid w:val="00CE3E90"/>
  </w:style>
  <w:style w:type="paragraph" w:customStyle="1" w:styleId="4D92071782D2434180FB55E9FAD00FD4">
    <w:name w:val="4D92071782D2434180FB55E9FAD00FD4"/>
    <w:rsid w:val="00CE3E90"/>
  </w:style>
  <w:style w:type="paragraph" w:customStyle="1" w:styleId="32C5F9D4192D46599AAFBCF6CE685C1B">
    <w:name w:val="32C5F9D4192D46599AAFBCF6CE685C1B"/>
    <w:rsid w:val="00CE3E90"/>
  </w:style>
  <w:style w:type="paragraph" w:customStyle="1" w:styleId="EE88330103604DE58C7D137AAF8F0098">
    <w:name w:val="EE88330103604DE58C7D137AAF8F0098"/>
    <w:rsid w:val="00CE3E90"/>
  </w:style>
  <w:style w:type="paragraph" w:customStyle="1" w:styleId="687AF9B41752464CB06591823C277C44">
    <w:name w:val="687AF9B41752464CB06591823C277C44"/>
    <w:rsid w:val="00CE3E90"/>
  </w:style>
  <w:style w:type="paragraph" w:customStyle="1" w:styleId="CAFA3171784F40A7A0B3A80C660BB04D">
    <w:name w:val="CAFA3171784F40A7A0B3A80C660BB04D"/>
    <w:rsid w:val="00CE3E90"/>
  </w:style>
  <w:style w:type="paragraph" w:customStyle="1" w:styleId="F4040AFDBC65492188D1009ACA66173B">
    <w:name w:val="F4040AFDBC65492188D1009ACA66173B"/>
    <w:rsid w:val="00CE3E90"/>
  </w:style>
  <w:style w:type="paragraph" w:customStyle="1" w:styleId="860C63D2DD6342FB930D26B6C1D90747">
    <w:name w:val="860C63D2DD6342FB930D26B6C1D90747"/>
    <w:rsid w:val="00CE3E90"/>
  </w:style>
  <w:style w:type="paragraph" w:customStyle="1" w:styleId="DF995D3FF1B0450EB21F52508CFD6640">
    <w:name w:val="DF995D3FF1B0450EB21F52508CFD6640"/>
    <w:rsid w:val="00CE3E90"/>
  </w:style>
  <w:style w:type="paragraph" w:customStyle="1" w:styleId="85D4AC0F054745C88B10A6C64D8DA31C">
    <w:name w:val="85D4AC0F054745C88B10A6C64D8DA31C"/>
    <w:rsid w:val="00CE3E90"/>
  </w:style>
  <w:style w:type="paragraph" w:customStyle="1" w:styleId="B850BC135C9045DC9080A1B20E5B6229">
    <w:name w:val="B850BC135C9045DC9080A1B20E5B6229"/>
    <w:rsid w:val="00CE3E90"/>
  </w:style>
  <w:style w:type="paragraph" w:customStyle="1" w:styleId="6AFE9F853B1D4003928ED55AEA8A7AD8">
    <w:name w:val="6AFE9F853B1D4003928ED55AEA8A7AD8"/>
    <w:rsid w:val="00CE3E90"/>
  </w:style>
  <w:style w:type="paragraph" w:customStyle="1" w:styleId="C8F29068744C4755BE42538C38A1940F">
    <w:name w:val="C8F29068744C4755BE42538C38A1940F"/>
    <w:rsid w:val="00CE3E90"/>
  </w:style>
  <w:style w:type="paragraph" w:customStyle="1" w:styleId="EABCB4E5137F447EAEE0385AFF7E407F">
    <w:name w:val="EABCB4E5137F447EAEE0385AFF7E407F"/>
    <w:rsid w:val="00CE3E90"/>
  </w:style>
  <w:style w:type="paragraph" w:customStyle="1" w:styleId="DF623ACDD0D44399B4058A88D78B5C7C">
    <w:name w:val="DF623ACDD0D44399B4058A88D78B5C7C"/>
    <w:rsid w:val="00CE3E90"/>
  </w:style>
  <w:style w:type="paragraph" w:customStyle="1" w:styleId="687B9A88945949C79ABBEA67AC230122">
    <w:name w:val="687B9A88945949C79ABBEA67AC230122"/>
    <w:rsid w:val="00CE3E90"/>
  </w:style>
  <w:style w:type="paragraph" w:customStyle="1" w:styleId="A11FA46DC725444296191121B45BF07C">
    <w:name w:val="A11FA46DC725444296191121B45BF07C"/>
    <w:rsid w:val="00CE3E90"/>
  </w:style>
  <w:style w:type="paragraph" w:customStyle="1" w:styleId="7D7F8FC0A1FA42E0BBAE239508750169">
    <w:name w:val="7D7F8FC0A1FA42E0BBAE239508750169"/>
    <w:rsid w:val="00CE3E90"/>
  </w:style>
  <w:style w:type="paragraph" w:customStyle="1" w:styleId="1D274A3934A84627A1BE5C12683218E4">
    <w:name w:val="1D274A3934A84627A1BE5C12683218E4"/>
    <w:rsid w:val="00CE3E90"/>
  </w:style>
  <w:style w:type="paragraph" w:customStyle="1" w:styleId="9D2B9570F9B04B0FBFCF70B2213FB7F1">
    <w:name w:val="9D2B9570F9B04B0FBFCF70B2213FB7F1"/>
    <w:rsid w:val="00CE3E90"/>
  </w:style>
  <w:style w:type="paragraph" w:customStyle="1" w:styleId="5E73E4C010FA41AB986E0660478C5765">
    <w:name w:val="5E73E4C010FA41AB986E0660478C5765"/>
    <w:rsid w:val="00CE3E90"/>
  </w:style>
  <w:style w:type="paragraph" w:customStyle="1" w:styleId="79FED4695D174A96997619FC148420B0">
    <w:name w:val="79FED4695D174A96997619FC148420B0"/>
    <w:rsid w:val="00CE3E90"/>
  </w:style>
  <w:style w:type="paragraph" w:customStyle="1" w:styleId="CC1E01C9BB40445198CCD1A9CF501FAA">
    <w:name w:val="CC1E01C9BB40445198CCD1A9CF501FAA"/>
    <w:rsid w:val="00CE3E90"/>
  </w:style>
  <w:style w:type="paragraph" w:customStyle="1" w:styleId="9ACA28B19AD4408DBBD5A8A4470EC4C2">
    <w:name w:val="9ACA28B19AD4408DBBD5A8A4470EC4C2"/>
    <w:rsid w:val="00CE3E90"/>
  </w:style>
  <w:style w:type="paragraph" w:customStyle="1" w:styleId="E05FDA86F3E946279A2EE098FC473537">
    <w:name w:val="E05FDA86F3E946279A2EE098FC473537"/>
    <w:rsid w:val="00CE3E90"/>
  </w:style>
  <w:style w:type="paragraph" w:customStyle="1" w:styleId="FDFC11386B394F8D810D4796C55C3E5B">
    <w:name w:val="FDFC11386B394F8D810D4796C55C3E5B"/>
    <w:rsid w:val="00CE3E90"/>
  </w:style>
  <w:style w:type="paragraph" w:customStyle="1" w:styleId="350B0BC2893146D09C53D391BAD3E67D">
    <w:name w:val="350B0BC2893146D09C53D391BAD3E67D"/>
    <w:rsid w:val="00CE3E90"/>
  </w:style>
  <w:style w:type="paragraph" w:customStyle="1" w:styleId="48B0098E3AF648548DB901821BD1AAC5">
    <w:name w:val="48B0098E3AF648548DB901821BD1AAC5"/>
    <w:rsid w:val="00CE3E90"/>
  </w:style>
  <w:style w:type="paragraph" w:customStyle="1" w:styleId="4A37F2E4C05F4232B7746320EDA24262">
    <w:name w:val="4A37F2E4C05F4232B7746320EDA24262"/>
    <w:rsid w:val="00CE3E90"/>
  </w:style>
  <w:style w:type="paragraph" w:customStyle="1" w:styleId="F361336155944D799355DEE0038F89DF">
    <w:name w:val="F361336155944D799355DEE0038F89DF"/>
    <w:rsid w:val="00CE3E90"/>
  </w:style>
  <w:style w:type="paragraph" w:customStyle="1" w:styleId="E450F14461814FE38EDE7050FBAF22BC">
    <w:name w:val="E450F14461814FE38EDE7050FBAF22BC"/>
    <w:rsid w:val="00CE3E90"/>
  </w:style>
  <w:style w:type="paragraph" w:customStyle="1" w:styleId="3AFDC54B3B3B40FE96604D738FA16826">
    <w:name w:val="3AFDC54B3B3B40FE96604D738FA16826"/>
    <w:rsid w:val="00CE3E90"/>
  </w:style>
  <w:style w:type="paragraph" w:customStyle="1" w:styleId="D3294AE25D66490FAB7FDEAB8E390435">
    <w:name w:val="D3294AE25D66490FAB7FDEAB8E390435"/>
    <w:rsid w:val="00CE3E90"/>
  </w:style>
  <w:style w:type="paragraph" w:customStyle="1" w:styleId="4D62E88A96354F938ABF88664B9FC61F">
    <w:name w:val="4D62E88A96354F938ABF88664B9FC61F"/>
    <w:rsid w:val="00CE3E90"/>
  </w:style>
  <w:style w:type="paragraph" w:customStyle="1" w:styleId="6FF0F6A646E5441D90946D330CC440FF">
    <w:name w:val="6FF0F6A646E5441D90946D330CC440FF"/>
    <w:rsid w:val="00CE3E90"/>
  </w:style>
  <w:style w:type="paragraph" w:customStyle="1" w:styleId="2DFFD02A6EF8461E9D79BDF80191F02E">
    <w:name w:val="2DFFD02A6EF8461E9D79BDF80191F02E"/>
    <w:rsid w:val="00CE3E90"/>
  </w:style>
  <w:style w:type="paragraph" w:customStyle="1" w:styleId="F3951EE711C64538B785F97ED666471C">
    <w:name w:val="F3951EE711C64538B785F97ED666471C"/>
    <w:rsid w:val="00CE3E90"/>
  </w:style>
  <w:style w:type="paragraph" w:customStyle="1" w:styleId="953FA1DD9419410D9F967897BC8336E1">
    <w:name w:val="953FA1DD9419410D9F967897BC8336E1"/>
    <w:rsid w:val="00CE3E90"/>
  </w:style>
  <w:style w:type="paragraph" w:customStyle="1" w:styleId="52D966E9164349A6A2D7C9DDCBD94DF5">
    <w:name w:val="52D966E9164349A6A2D7C9DDCBD94DF5"/>
    <w:rsid w:val="00CE3E90"/>
  </w:style>
  <w:style w:type="paragraph" w:customStyle="1" w:styleId="21DE153FB70B442FA229016E1BD8CD164">
    <w:name w:val="21DE153FB70B442FA229016E1BD8CD164"/>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4">
    <w:name w:val="B0BD2CF84C484D76AC2ED78A2BCCBFA84"/>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4">
    <w:name w:val="B360E42B2533474EA76F7606376F1AC74"/>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4">
    <w:name w:val="5DEF1682A25B401BAD4AAAC92225E2E74"/>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4">
    <w:name w:val="C1072213F1584395B791DEA0C068C6174"/>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4">
    <w:name w:val="C8FA45745CBB480D8C0670F1427F73304"/>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4">
    <w:name w:val="88CD52B44CC84F7B8D4EE80C05F161314"/>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4">
    <w:name w:val="AE68C617E7914F16871574601BCE8DFC4"/>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4">
    <w:name w:val="55B0E3589BF5470E8A5874B4865A15924"/>
    <w:rsid w:val="00CE3E90"/>
    <w:pPr>
      <w:spacing w:after="120" w:line="240" w:lineRule="auto"/>
    </w:pPr>
    <w:rPr>
      <w:rFonts w:ascii="Segoe UI" w:eastAsia="Calibri" w:hAnsi="Segoe UI" w:cs="Times New Roman"/>
      <w:sz w:val="18"/>
      <w:lang w:val="en-GB" w:eastAsia="en-US"/>
    </w:rPr>
  </w:style>
  <w:style w:type="paragraph" w:customStyle="1" w:styleId="8A311628AA50417BAD2A51EB54909EFA4">
    <w:name w:val="8A311628AA50417BAD2A51EB54909EFA4"/>
    <w:rsid w:val="00CE3E90"/>
    <w:pPr>
      <w:spacing w:after="120" w:line="240" w:lineRule="auto"/>
    </w:pPr>
    <w:rPr>
      <w:rFonts w:ascii="Segoe UI" w:eastAsia="Calibri" w:hAnsi="Segoe UI" w:cs="Times New Roman"/>
      <w:sz w:val="18"/>
      <w:lang w:val="en-GB" w:eastAsia="en-US"/>
    </w:rPr>
  </w:style>
  <w:style w:type="paragraph" w:customStyle="1" w:styleId="1899DFB8E87248409501F3454D00122B4">
    <w:name w:val="1899DFB8E87248409501F3454D00122B4"/>
    <w:rsid w:val="00CE3E90"/>
    <w:pPr>
      <w:spacing w:after="120" w:line="240" w:lineRule="auto"/>
    </w:pPr>
    <w:rPr>
      <w:rFonts w:ascii="Segoe UI" w:eastAsia="Calibri" w:hAnsi="Segoe UI" w:cs="Times New Roman"/>
      <w:sz w:val="18"/>
      <w:lang w:val="en-GB" w:eastAsia="en-US"/>
    </w:rPr>
  </w:style>
  <w:style w:type="paragraph" w:customStyle="1" w:styleId="D1228A13BA7148A29AEAB2EAF917A2994">
    <w:name w:val="D1228A13BA7148A29AEAB2EAF917A2994"/>
    <w:rsid w:val="00CE3E90"/>
    <w:pPr>
      <w:spacing w:after="120" w:line="240" w:lineRule="auto"/>
    </w:pPr>
    <w:rPr>
      <w:rFonts w:ascii="Segoe UI" w:eastAsia="Calibri" w:hAnsi="Segoe UI" w:cs="Times New Roman"/>
      <w:sz w:val="18"/>
      <w:lang w:val="en-GB" w:eastAsia="en-US"/>
    </w:rPr>
  </w:style>
  <w:style w:type="paragraph" w:customStyle="1" w:styleId="F5FAE73D6B924AD5B35C972BEC6C87904">
    <w:name w:val="F5FAE73D6B924AD5B35C972BEC6C87904"/>
    <w:rsid w:val="00CE3E90"/>
    <w:pPr>
      <w:spacing w:after="120" w:line="240" w:lineRule="auto"/>
    </w:pPr>
    <w:rPr>
      <w:rFonts w:ascii="Segoe UI" w:eastAsia="Calibri" w:hAnsi="Segoe UI" w:cs="Times New Roman"/>
      <w:sz w:val="18"/>
      <w:lang w:val="en-GB" w:eastAsia="en-US"/>
    </w:rPr>
  </w:style>
  <w:style w:type="paragraph" w:customStyle="1" w:styleId="994E50CD4B664AFC96D6A445B9E45F414">
    <w:name w:val="994E50CD4B664AFC96D6A445B9E45F414"/>
    <w:rsid w:val="00CE3E90"/>
    <w:pPr>
      <w:spacing w:after="120" w:line="240" w:lineRule="auto"/>
    </w:pPr>
    <w:rPr>
      <w:rFonts w:ascii="Segoe UI" w:eastAsia="Calibri" w:hAnsi="Segoe UI" w:cs="Times New Roman"/>
      <w:sz w:val="18"/>
      <w:lang w:val="en-GB" w:eastAsia="en-US"/>
    </w:rPr>
  </w:style>
  <w:style w:type="paragraph" w:customStyle="1" w:styleId="FADFD67B1DC84A788FAF78F6A44A761F4">
    <w:name w:val="FADFD67B1DC84A788FAF78F6A44A761F4"/>
    <w:rsid w:val="00CE3E90"/>
    <w:pPr>
      <w:spacing w:after="120" w:line="240" w:lineRule="auto"/>
    </w:pPr>
    <w:rPr>
      <w:rFonts w:ascii="Segoe UI" w:eastAsia="Calibri" w:hAnsi="Segoe UI" w:cs="Times New Roman"/>
      <w:sz w:val="18"/>
      <w:lang w:val="en-GB" w:eastAsia="en-US"/>
    </w:rPr>
  </w:style>
  <w:style w:type="paragraph" w:customStyle="1" w:styleId="03BE1246F7614B77A217C16FD184AA764">
    <w:name w:val="03BE1246F7614B77A217C16FD184AA764"/>
    <w:rsid w:val="00CE3E90"/>
    <w:pPr>
      <w:spacing w:after="120" w:line="240" w:lineRule="auto"/>
    </w:pPr>
    <w:rPr>
      <w:rFonts w:ascii="Segoe UI" w:eastAsia="Calibri" w:hAnsi="Segoe UI" w:cs="Times New Roman"/>
      <w:sz w:val="18"/>
      <w:lang w:val="en-GB" w:eastAsia="en-US"/>
    </w:rPr>
  </w:style>
  <w:style w:type="paragraph" w:customStyle="1" w:styleId="1D6EAF3D244446FCAAC022204CF2664A4">
    <w:name w:val="1D6EAF3D244446FCAAC022204CF2664A4"/>
    <w:rsid w:val="00CE3E90"/>
    <w:pPr>
      <w:spacing w:after="120" w:line="240" w:lineRule="auto"/>
    </w:pPr>
    <w:rPr>
      <w:rFonts w:ascii="Segoe UI" w:eastAsia="Calibri" w:hAnsi="Segoe UI" w:cs="Times New Roman"/>
      <w:sz w:val="18"/>
      <w:lang w:val="en-GB" w:eastAsia="en-US"/>
    </w:rPr>
  </w:style>
  <w:style w:type="paragraph" w:customStyle="1" w:styleId="12049EB33E664879B78F49946CCFCBD24">
    <w:name w:val="12049EB33E664879B78F49946CCFCBD24"/>
    <w:rsid w:val="00CE3E90"/>
    <w:pPr>
      <w:spacing w:after="120" w:line="240" w:lineRule="auto"/>
    </w:pPr>
    <w:rPr>
      <w:rFonts w:ascii="Segoe UI" w:eastAsia="Calibri" w:hAnsi="Segoe UI" w:cs="Times New Roman"/>
      <w:sz w:val="18"/>
      <w:lang w:val="en-GB" w:eastAsia="en-US"/>
    </w:rPr>
  </w:style>
  <w:style w:type="paragraph" w:customStyle="1" w:styleId="1344E492C12646C0B64BF97C9762D4654">
    <w:name w:val="1344E492C12646C0B64BF97C9762D4654"/>
    <w:rsid w:val="00CE3E90"/>
    <w:pPr>
      <w:spacing w:after="120" w:line="240" w:lineRule="auto"/>
    </w:pPr>
    <w:rPr>
      <w:rFonts w:ascii="Segoe UI" w:eastAsia="Calibri" w:hAnsi="Segoe UI" w:cs="Times New Roman"/>
      <w:sz w:val="18"/>
      <w:lang w:val="en-GB" w:eastAsia="en-US"/>
    </w:rPr>
  </w:style>
  <w:style w:type="paragraph" w:customStyle="1" w:styleId="E2D3906554484516904A1F4E1E43F9014">
    <w:name w:val="E2D3906554484516904A1F4E1E43F9014"/>
    <w:rsid w:val="00CE3E90"/>
    <w:pPr>
      <w:spacing w:after="120" w:line="240" w:lineRule="auto"/>
    </w:pPr>
    <w:rPr>
      <w:rFonts w:ascii="Segoe UI" w:eastAsia="Calibri" w:hAnsi="Segoe UI" w:cs="Times New Roman"/>
      <w:sz w:val="18"/>
      <w:lang w:val="en-GB" w:eastAsia="en-US"/>
    </w:rPr>
  </w:style>
  <w:style w:type="paragraph" w:customStyle="1" w:styleId="8A44F13A10E04090A33CBA8F858B1ABA4">
    <w:name w:val="8A44F13A10E04090A33CBA8F858B1ABA4"/>
    <w:rsid w:val="00CE3E90"/>
    <w:pPr>
      <w:spacing w:after="120" w:line="240" w:lineRule="auto"/>
    </w:pPr>
    <w:rPr>
      <w:rFonts w:ascii="Segoe UI" w:eastAsia="Calibri" w:hAnsi="Segoe UI" w:cs="Times New Roman"/>
      <w:sz w:val="18"/>
      <w:lang w:val="en-GB" w:eastAsia="en-US"/>
    </w:rPr>
  </w:style>
  <w:style w:type="paragraph" w:customStyle="1" w:styleId="C5B1C9F7A3384CA092CAFA344395E2E14">
    <w:name w:val="C5B1C9F7A3384CA092CAFA344395E2E14"/>
    <w:rsid w:val="00CE3E90"/>
    <w:pPr>
      <w:spacing w:after="120" w:line="240" w:lineRule="auto"/>
    </w:pPr>
    <w:rPr>
      <w:rFonts w:ascii="Segoe UI" w:eastAsia="Calibri" w:hAnsi="Segoe UI" w:cs="Times New Roman"/>
      <w:sz w:val="18"/>
      <w:lang w:val="en-GB" w:eastAsia="en-US"/>
    </w:rPr>
  </w:style>
  <w:style w:type="paragraph" w:customStyle="1" w:styleId="1EA0B4B05337410E9BB03E6DAB8C83C04">
    <w:name w:val="1EA0B4B05337410E9BB03E6DAB8C83C04"/>
    <w:rsid w:val="00CE3E90"/>
    <w:pPr>
      <w:spacing w:after="120" w:line="240" w:lineRule="auto"/>
    </w:pPr>
    <w:rPr>
      <w:rFonts w:ascii="Segoe UI" w:eastAsia="Calibri" w:hAnsi="Segoe UI" w:cs="Times New Roman"/>
      <w:sz w:val="18"/>
      <w:lang w:val="en-GB" w:eastAsia="en-US"/>
    </w:rPr>
  </w:style>
  <w:style w:type="paragraph" w:customStyle="1" w:styleId="9ECDBB0731714D2CADC9478A4E5EA23D4">
    <w:name w:val="9ECDBB0731714D2CADC9478A4E5EA23D4"/>
    <w:rsid w:val="00CE3E90"/>
    <w:pPr>
      <w:spacing w:after="120" w:line="240" w:lineRule="auto"/>
    </w:pPr>
    <w:rPr>
      <w:rFonts w:ascii="Segoe UI" w:eastAsia="Calibri" w:hAnsi="Segoe UI" w:cs="Times New Roman"/>
      <w:sz w:val="18"/>
      <w:lang w:val="en-GB" w:eastAsia="en-US"/>
    </w:rPr>
  </w:style>
  <w:style w:type="paragraph" w:customStyle="1" w:styleId="6EEED27C3A5146C3B1B1588DB20398E04">
    <w:name w:val="6EEED27C3A5146C3B1B1588DB20398E04"/>
    <w:rsid w:val="00CE3E90"/>
    <w:pPr>
      <w:spacing w:after="120" w:line="240" w:lineRule="auto"/>
    </w:pPr>
    <w:rPr>
      <w:rFonts w:ascii="Segoe UI" w:eastAsia="Calibri" w:hAnsi="Segoe UI" w:cs="Times New Roman"/>
      <w:sz w:val="18"/>
      <w:lang w:val="en-GB" w:eastAsia="en-US"/>
    </w:rPr>
  </w:style>
  <w:style w:type="paragraph" w:customStyle="1" w:styleId="71D6929B29A94AFCB5C1430A09ACB3C84">
    <w:name w:val="71D6929B29A94AFCB5C1430A09ACB3C84"/>
    <w:rsid w:val="00CE3E90"/>
    <w:pPr>
      <w:spacing w:after="120" w:line="240" w:lineRule="auto"/>
    </w:pPr>
    <w:rPr>
      <w:rFonts w:ascii="Segoe UI" w:eastAsia="Calibri" w:hAnsi="Segoe UI" w:cs="Times New Roman"/>
      <w:sz w:val="18"/>
      <w:lang w:val="en-GB" w:eastAsia="en-US"/>
    </w:rPr>
  </w:style>
  <w:style w:type="paragraph" w:customStyle="1" w:styleId="8183E34E2A0B49A79A72C2BC4BFC8F0F4">
    <w:name w:val="8183E34E2A0B49A79A72C2BC4BFC8F0F4"/>
    <w:rsid w:val="00CE3E90"/>
    <w:pPr>
      <w:spacing w:after="120" w:line="240" w:lineRule="auto"/>
    </w:pPr>
    <w:rPr>
      <w:rFonts w:ascii="Segoe UI" w:eastAsia="Calibri" w:hAnsi="Segoe UI" w:cs="Times New Roman"/>
      <w:sz w:val="18"/>
      <w:lang w:val="en-GB" w:eastAsia="en-US"/>
    </w:rPr>
  </w:style>
  <w:style w:type="paragraph" w:customStyle="1" w:styleId="7AA105317C7E428AB62A78F8FCE88B644">
    <w:name w:val="7AA105317C7E428AB62A78F8FCE88B644"/>
    <w:rsid w:val="00CE3E90"/>
    <w:pPr>
      <w:spacing w:after="120" w:line="240" w:lineRule="auto"/>
    </w:pPr>
    <w:rPr>
      <w:rFonts w:ascii="Segoe UI" w:eastAsia="Calibri" w:hAnsi="Segoe UI" w:cs="Times New Roman"/>
      <w:sz w:val="18"/>
      <w:lang w:val="en-GB" w:eastAsia="en-US"/>
    </w:rPr>
  </w:style>
  <w:style w:type="paragraph" w:customStyle="1" w:styleId="4EDC2057DD63447D9A969476843B4F644">
    <w:name w:val="4EDC2057DD63447D9A969476843B4F644"/>
    <w:rsid w:val="00CE3E90"/>
    <w:pPr>
      <w:spacing w:after="120" w:line="240" w:lineRule="auto"/>
    </w:pPr>
    <w:rPr>
      <w:rFonts w:ascii="Segoe UI" w:eastAsia="Calibri" w:hAnsi="Segoe UI" w:cs="Times New Roman"/>
      <w:sz w:val="18"/>
      <w:lang w:val="en-GB" w:eastAsia="en-US"/>
    </w:rPr>
  </w:style>
  <w:style w:type="paragraph" w:customStyle="1" w:styleId="C2D5B9513722408CA262FE49C93D20044">
    <w:name w:val="C2D5B9513722408CA262FE49C93D20044"/>
    <w:rsid w:val="00CE3E90"/>
    <w:pPr>
      <w:spacing w:after="120" w:line="240" w:lineRule="auto"/>
    </w:pPr>
    <w:rPr>
      <w:rFonts w:ascii="Segoe UI" w:eastAsia="Calibri" w:hAnsi="Segoe UI" w:cs="Times New Roman"/>
      <w:sz w:val="18"/>
      <w:lang w:val="en-GB" w:eastAsia="en-US"/>
    </w:rPr>
  </w:style>
  <w:style w:type="paragraph" w:customStyle="1" w:styleId="1B61155C34B64B958D8EBF5523BB14894">
    <w:name w:val="1B61155C34B64B958D8EBF5523BB14894"/>
    <w:rsid w:val="00CE3E90"/>
    <w:pPr>
      <w:spacing w:after="120" w:line="240" w:lineRule="auto"/>
    </w:pPr>
    <w:rPr>
      <w:rFonts w:ascii="Segoe UI" w:eastAsia="Calibri" w:hAnsi="Segoe UI" w:cs="Times New Roman"/>
      <w:sz w:val="18"/>
      <w:lang w:val="en-GB" w:eastAsia="en-US"/>
    </w:rPr>
  </w:style>
  <w:style w:type="paragraph" w:customStyle="1" w:styleId="97C78D521E3448E48226CB38F7E8EFED4">
    <w:name w:val="97C78D521E3448E48226CB38F7E8EFED4"/>
    <w:rsid w:val="00CE3E90"/>
    <w:pPr>
      <w:spacing w:after="120" w:line="240" w:lineRule="auto"/>
    </w:pPr>
    <w:rPr>
      <w:rFonts w:ascii="Segoe UI" w:eastAsia="Calibri" w:hAnsi="Segoe UI" w:cs="Times New Roman"/>
      <w:sz w:val="18"/>
      <w:lang w:val="en-GB" w:eastAsia="en-US"/>
    </w:rPr>
  </w:style>
  <w:style w:type="paragraph" w:customStyle="1" w:styleId="0A670F0112B74A77AD8B9DAEAD6C1BA04">
    <w:name w:val="0A670F0112B74A77AD8B9DAEAD6C1BA04"/>
    <w:rsid w:val="00CE3E90"/>
    <w:pPr>
      <w:spacing w:after="120" w:line="240" w:lineRule="auto"/>
    </w:pPr>
    <w:rPr>
      <w:rFonts w:ascii="Segoe UI" w:eastAsia="Calibri" w:hAnsi="Segoe UI" w:cs="Times New Roman"/>
      <w:sz w:val="18"/>
      <w:lang w:val="en-GB" w:eastAsia="en-US"/>
    </w:rPr>
  </w:style>
  <w:style w:type="paragraph" w:customStyle="1" w:styleId="37407247ECC74999A2D71E3AB833B1F54">
    <w:name w:val="37407247ECC74999A2D71E3AB833B1F54"/>
    <w:rsid w:val="00CE3E90"/>
    <w:pPr>
      <w:spacing w:after="120" w:line="240" w:lineRule="auto"/>
    </w:pPr>
    <w:rPr>
      <w:rFonts w:ascii="Segoe UI" w:eastAsia="Calibri" w:hAnsi="Segoe UI" w:cs="Times New Roman"/>
      <w:sz w:val="18"/>
      <w:lang w:val="en-GB" w:eastAsia="en-US"/>
    </w:rPr>
  </w:style>
  <w:style w:type="paragraph" w:customStyle="1" w:styleId="22B175C3404B44A9A43B094BF92DAB954">
    <w:name w:val="22B175C3404B44A9A43B094BF92DAB954"/>
    <w:rsid w:val="00CE3E90"/>
    <w:pPr>
      <w:spacing w:after="120" w:line="240" w:lineRule="auto"/>
    </w:pPr>
    <w:rPr>
      <w:rFonts w:ascii="Segoe UI" w:eastAsia="Calibri" w:hAnsi="Segoe UI" w:cs="Times New Roman"/>
      <w:sz w:val="18"/>
      <w:lang w:val="en-GB" w:eastAsia="en-US"/>
    </w:rPr>
  </w:style>
  <w:style w:type="paragraph" w:customStyle="1" w:styleId="C9844321701547FF9866D1980FF6BD8B4">
    <w:name w:val="C9844321701547FF9866D1980FF6BD8B4"/>
    <w:rsid w:val="00CE3E90"/>
    <w:pPr>
      <w:spacing w:after="120" w:line="240" w:lineRule="auto"/>
    </w:pPr>
    <w:rPr>
      <w:rFonts w:ascii="Segoe UI" w:eastAsia="Calibri" w:hAnsi="Segoe UI" w:cs="Times New Roman"/>
      <w:sz w:val="18"/>
      <w:lang w:val="en-GB" w:eastAsia="en-US"/>
    </w:rPr>
  </w:style>
  <w:style w:type="paragraph" w:customStyle="1" w:styleId="24C426A274F4481F983310A53D0609554">
    <w:name w:val="24C426A274F4481F983310A53D0609554"/>
    <w:rsid w:val="00CE3E90"/>
    <w:pPr>
      <w:spacing w:after="120" w:line="240" w:lineRule="auto"/>
    </w:pPr>
    <w:rPr>
      <w:rFonts w:ascii="Segoe UI" w:eastAsia="Calibri" w:hAnsi="Segoe UI" w:cs="Times New Roman"/>
      <w:sz w:val="18"/>
      <w:lang w:val="en-GB" w:eastAsia="en-US"/>
    </w:rPr>
  </w:style>
  <w:style w:type="paragraph" w:customStyle="1" w:styleId="8FBAF57E6BA84F08BD238228697456734">
    <w:name w:val="8FBAF57E6BA84F08BD238228697456734"/>
    <w:rsid w:val="00CE3E90"/>
    <w:pPr>
      <w:spacing w:after="120" w:line="240" w:lineRule="auto"/>
    </w:pPr>
    <w:rPr>
      <w:rFonts w:ascii="Segoe UI" w:eastAsia="Calibri" w:hAnsi="Segoe UI" w:cs="Times New Roman"/>
      <w:sz w:val="18"/>
      <w:lang w:val="en-GB" w:eastAsia="en-US"/>
    </w:rPr>
  </w:style>
  <w:style w:type="paragraph" w:customStyle="1" w:styleId="FE4FB1186B084C2DBBBD5BB2FEF436D84">
    <w:name w:val="FE4FB1186B084C2DBBBD5BB2FEF436D84"/>
    <w:rsid w:val="00CE3E90"/>
    <w:pPr>
      <w:spacing w:after="120" w:line="240" w:lineRule="auto"/>
    </w:pPr>
    <w:rPr>
      <w:rFonts w:ascii="Segoe UI" w:eastAsia="Calibri" w:hAnsi="Segoe UI" w:cs="Times New Roman"/>
      <w:sz w:val="18"/>
      <w:lang w:val="en-GB" w:eastAsia="en-US"/>
    </w:rPr>
  </w:style>
  <w:style w:type="paragraph" w:customStyle="1" w:styleId="012A942037044173A13EB187BAF0E3284">
    <w:name w:val="012A942037044173A13EB187BAF0E3284"/>
    <w:rsid w:val="00CE3E90"/>
    <w:pPr>
      <w:spacing w:after="120" w:line="240" w:lineRule="auto"/>
    </w:pPr>
    <w:rPr>
      <w:rFonts w:ascii="Segoe UI" w:eastAsia="Calibri" w:hAnsi="Segoe UI" w:cs="Times New Roman"/>
      <w:sz w:val="18"/>
      <w:lang w:val="en-GB" w:eastAsia="en-US"/>
    </w:rPr>
  </w:style>
  <w:style w:type="paragraph" w:customStyle="1" w:styleId="249849056AC845B38A57C69CABE748854">
    <w:name w:val="249849056AC845B38A57C69CABE748854"/>
    <w:rsid w:val="00CE3E90"/>
    <w:pPr>
      <w:spacing w:after="120" w:line="240" w:lineRule="auto"/>
    </w:pPr>
    <w:rPr>
      <w:rFonts w:ascii="Segoe UI" w:eastAsia="Calibri" w:hAnsi="Segoe UI" w:cs="Times New Roman"/>
      <w:sz w:val="18"/>
      <w:lang w:val="en-GB" w:eastAsia="en-US"/>
    </w:rPr>
  </w:style>
  <w:style w:type="paragraph" w:customStyle="1" w:styleId="8D166B9C477A4894A7166009759CD7134">
    <w:name w:val="8D166B9C477A4894A7166009759CD7134"/>
    <w:rsid w:val="00CE3E90"/>
    <w:pPr>
      <w:spacing w:after="120" w:line="240" w:lineRule="auto"/>
    </w:pPr>
    <w:rPr>
      <w:rFonts w:ascii="Segoe UI" w:eastAsia="Calibri" w:hAnsi="Segoe UI" w:cs="Times New Roman"/>
      <w:sz w:val="18"/>
      <w:lang w:val="en-GB" w:eastAsia="en-US"/>
    </w:rPr>
  </w:style>
  <w:style w:type="paragraph" w:customStyle="1" w:styleId="E038D17207544BEAB7988FD44C0974B44">
    <w:name w:val="E038D17207544BEAB7988FD44C0974B44"/>
    <w:rsid w:val="00CE3E90"/>
    <w:pPr>
      <w:spacing w:after="120" w:line="240" w:lineRule="auto"/>
    </w:pPr>
    <w:rPr>
      <w:rFonts w:ascii="Segoe UI" w:eastAsia="Calibri" w:hAnsi="Segoe UI" w:cs="Times New Roman"/>
      <w:sz w:val="18"/>
      <w:lang w:val="en-GB" w:eastAsia="en-US"/>
    </w:rPr>
  </w:style>
  <w:style w:type="paragraph" w:customStyle="1" w:styleId="F3CBEEA101604C7C84848D6763AE21E54">
    <w:name w:val="F3CBEEA101604C7C84848D6763AE21E54"/>
    <w:rsid w:val="00CE3E90"/>
    <w:pPr>
      <w:spacing w:after="120" w:line="240" w:lineRule="auto"/>
    </w:pPr>
    <w:rPr>
      <w:rFonts w:ascii="Segoe UI" w:eastAsia="Calibri" w:hAnsi="Segoe UI" w:cs="Times New Roman"/>
      <w:sz w:val="18"/>
      <w:lang w:val="en-GB" w:eastAsia="en-US"/>
    </w:rPr>
  </w:style>
  <w:style w:type="paragraph" w:customStyle="1" w:styleId="31E3E34A780047D99611BA7583113FCF4">
    <w:name w:val="31E3E34A780047D99611BA7583113FCF4"/>
    <w:rsid w:val="00CE3E90"/>
    <w:pPr>
      <w:spacing w:after="120" w:line="240" w:lineRule="auto"/>
    </w:pPr>
    <w:rPr>
      <w:rFonts w:ascii="Segoe UI" w:eastAsia="Calibri" w:hAnsi="Segoe UI" w:cs="Times New Roman"/>
      <w:sz w:val="18"/>
      <w:lang w:val="en-GB" w:eastAsia="en-US"/>
    </w:rPr>
  </w:style>
  <w:style w:type="paragraph" w:customStyle="1" w:styleId="311A78A18E7243ED875E82DDEDD8DFC54">
    <w:name w:val="311A78A18E7243ED875E82DDEDD8DFC54"/>
    <w:rsid w:val="00CE3E90"/>
    <w:pPr>
      <w:spacing w:after="120" w:line="240" w:lineRule="auto"/>
    </w:pPr>
    <w:rPr>
      <w:rFonts w:ascii="Segoe UI" w:eastAsia="Calibri" w:hAnsi="Segoe UI" w:cs="Times New Roman"/>
      <w:sz w:val="18"/>
      <w:lang w:val="en-GB" w:eastAsia="en-US"/>
    </w:rPr>
  </w:style>
  <w:style w:type="paragraph" w:customStyle="1" w:styleId="DAFC17FC57504BFDA0B3F250B420E3994">
    <w:name w:val="DAFC17FC57504BFDA0B3F250B420E3994"/>
    <w:rsid w:val="00CE3E90"/>
    <w:pPr>
      <w:spacing w:after="120" w:line="240" w:lineRule="auto"/>
    </w:pPr>
    <w:rPr>
      <w:rFonts w:ascii="Segoe UI" w:eastAsia="Calibri" w:hAnsi="Segoe UI" w:cs="Times New Roman"/>
      <w:sz w:val="18"/>
      <w:lang w:val="en-GB" w:eastAsia="en-US"/>
    </w:rPr>
  </w:style>
  <w:style w:type="paragraph" w:customStyle="1" w:styleId="79D0B83D4CD84A3F8F0A3C564A5500B74">
    <w:name w:val="79D0B83D4CD84A3F8F0A3C564A5500B74"/>
    <w:rsid w:val="00CE3E90"/>
    <w:pPr>
      <w:spacing w:after="120" w:line="240" w:lineRule="auto"/>
    </w:pPr>
    <w:rPr>
      <w:rFonts w:ascii="Segoe UI" w:eastAsia="Calibri" w:hAnsi="Segoe UI" w:cs="Times New Roman"/>
      <w:sz w:val="18"/>
      <w:lang w:val="en-GB" w:eastAsia="en-US"/>
    </w:rPr>
  </w:style>
  <w:style w:type="paragraph" w:customStyle="1" w:styleId="314C3CBA58CC432A9B654C79838EFAB14">
    <w:name w:val="314C3CBA58CC432A9B654C79838EFAB14"/>
    <w:rsid w:val="00CE3E90"/>
    <w:pPr>
      <w:spacing w:after="120" w:line="240" w:lineRule="auto"/>
    </w:pPr>
    <w:rPr>
      <w:rFonts w:ascii="Segoe UI" w:eastAsia="Calibri" w:hAnsi="Segoe UI" w:cs="Times New Roman"/>
      <w:sz w:val="18"/>
      <w:lang w:val="en-GB" w:eastAsia="en-US"/>
    </w:rPr>
  </w:style>
  <w:style w:type="paragraph" w:customStyle="1" w:styleId="46DFFF018C79442A8AD8A19F46812F4D4">
    <w:name w:val="46DFFF018C79442A8AD8A19F46812F4D4"/>
    <w:rsid w:val="00CE3E90"/>
    <w:pPr>
      <w:spacing w:after="120" w:line="240" w:lineRule="auto"/>
    </w:pPr>
    <w:rPr>
      <w:rFonts w:ascii="Segoe UI" w:eastAsia="Calibri" w:hAnsi="Segoe UI" w:cs="Times New Roman"/>
      <w:sz w:val="18"/>
      <w:lang w:val="en-GB" w:eastAsia="en-US"/>
    </w:rPr>
  </w:style>
  <w:style w:type="paragraph" w:customStyle="1" w:styleId="2DA8217BD42C403DA7625B5F024376E24">
    <w:name w:val="2DA8217BD42C403DA7625B5F024376E24"/>
    <w:rsid w:val="00CE3E90"/>
    <w:pPr>
      <w:spacing w:after="120" w:line="240" w:lineRule="auto"/>
    </w:pPr>
    <w:rPr>
      <w:rFonts w:ascii="Segoe UI" w:eastAsia="Calibri" w:hAnsi="Segoe UI" w:cs="Times New Roman"/>
      <w:sz w:val="18"/>
      <w:lang w:val="en-GB" w:eastAsia="en-US"/>
    </w:rPr>
  </w:style>
  <w:style w:type="paragraph" w:customStyle="1" w:styleId="7A233C5141314EEF9BCE3E0EC3CF804C4">
    <w:name w:val="7A233C5141314EEF9BCE3E0EC3CF804C4"/>
    <w:rsid w:val="00CE3E90"/>
    <w:pPr>
      <w:spacing w:after="120" w:line="240" w:lineRule="auto"/>
    </w:pPr>
    <w:rPr>
      <w:rFonts w:ascii="Segoe UI" w:eastAsia="Calibri" w:hAnsi="Segoe UI" w:cs="Times New Roman"/>
      <w:sz w:val="18"/>
      <w:lang w:val="en-GB" w:eastAsia="en-US"/>
    </w:rPr>
  </w:style>
  <w:style w:type="paragraph" w:customStyle="1" w:styleId="E9C7B429E25E4729B99A56D373CE951B4">
    <w:name w:val="E9C7B429E25E4729B99A56D373CE951B4"/>
    <w:rsid w:val="00CE3E90"/>
    <w:pPr>
      <w:spacing w:after="120" w:line="240" w:lineRule="auto"/>
    </w:pPr>
    <w:rPr>
      <w:rFonts w:ascii="Segoe UI" w:eastAsia="Calibri" w:hAnsi="Segoe UI" w:cs="Times New Roman"/>
      <w:sz w:val="18"/>
      <w:lang w:val="en-GB" w:eastAsia="en-US"/>
    </w:rPr>
  </w:style>
  <w:style w:type="paragraph" w:customStyle="1" w:styleId="D63B83AD365E42F6922A41C80B9D27D74">
    <w:name w:val="D63B83AD365E42F6922A41C80B9D27D74"/>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4">
    <w:name w:val="EF3B7040456A46C5B204E2F74BDBBB9E4"/>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4">
    <w:name w:val="AA4D93D6CA6342B8BF929471AED606444"/>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4">
    <w:name w:val="FF59797D74584070B2A788BD8519593C4"/>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4">
    <w:name w:val="0A19C3EE17914AC48A6E5952E156E8124"/>
    <w:rsid w:val="00CE3E90"/>
    <w:pPr>
      <w:spacing w:after="120" w:line="240" w:lineRule="auto"/>
    </w:pPr>
    <w:rPr>
      <w:rFonts w:ascii="Segoe UI" w:eastAsia="Calibri" w:hAnsi="Segoe UI" w:cs="Times New Roman"/>
      <w:sz w:val="18"/>
      <w:lang w:val="en-GB" w:eastAsia="en-US"/>
    </w:rPr>
  </w:style>
  <w:style w:type="paragraph" w:customStyle="1" w:styleId="C24AC7F8B63A4C159905FAE4169F58D74">
    <w:name w:val="C24AC7F8B63A4C159905FAE4169F58D74"/>
    <w:rsid w:val="00CE3E90"/>
    <w:pPr>
      <w:spacing w:after="120" w:line="240" w:lineRule="auto"/>
    </w:pPr>
    <w:rPr>
      <w:rFonts w:ascii="Segoe UI" w:eastAsia="Calibri" w:hAnsi="Segoe UI" w:cs="Times New Roman"/>
      <w:sz w:val="18"/>
      <w:lang w:val="en-GB" w:eastAsia="en-US"/>
    </w:rPr>
  </w:style>
  <w:style w:type="paragraph" w:customStyle="1" w:styleId="9ED0BD44C20C456E9011A9C0E58602E14">
    <w:name w:val="9ED0BD44C20C456E9011A9C0E58602E14"/>
    <w:rsid w:val="00CE3E90"/>
    <w:pPr>
      <w:spacing w:after="120" w:line="240" w:lineRule="auto"/>
    </w:pPr>
    <w:rPr>
      <w:rFonts w:ascii="Segoe UI" w:eastAsia="Calibri" w:hAnsi="Segoe UI" w:cs="Times New Roman"/>
      <w:sz w:val="18"/>
      <w:lang w:val="en-GB" w:eastAsia="en-US"/>
    </w:rPr>
  </w:style>
  <w:style w:type="paragraph" w:customStyle="1" w:styleId="870F663027024EE18031B4429E5447F04">
    <w:name w:val="870F663027024EE18031B4429E5447F04"/>
    <w:rsid w:val="00CE3E90"/>
    <w:pPr>
      <w:spacing w:after="120" w:line="240" w:lineRule="auto"/>
    </w:pPr>
    <w:rPr>
      <w:rFonts w:ascii="Segoe UI" w:eastAsia="Calibri" w:hAnsi="Segoe UI" w:cs="Times New Roman"/>
      <w:sz w:val="18"/>
      <w:lang w:val="en-GB" w:eastAsia="en-US"/>
    </w:rPr>
  </w:style>
  <w:style w:type="paragraph" w:customStyle="1" w:styleId="750855BC915A44C2AE3C2EA82510D7CB4">
    <w:name w:val="750855BC915A44C2AE3C2EA82510D7CB4"/>
    <w:rsid w:val="00CE3E90"/>
    <w:pPr>
      <w:spacing w:after="120" w:line="240" w:lineRule="auto"/>
    </w:pPr>
    <w:rPr>
      <w:rFonts w:ascii="Segoe UI" w:eastAsia="Calibri" w:hAnsi="Segoe UI" w:cs="Times New Roman"/>
      <w:sz w:val="18"/>
      <w:lang w:val="en-GB" w:eastAsia="en-US"/>
    </w:rPr>
  </w:style>
  <w:style w:type="paragraph" w:customStyle="1" w:styleId="21757FF578AA420591A31F7F86C455804">
    <w:name w:val="21757FF578AA420591A31F7F86C455804"/>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4">
    <w:name w:val="4B7F6426867949F6979C685CD1A0AF514"/>
    <w:rsid w:val="00CE3E90"/>
    <w:pPr>
      <w:spacing w:after="120" w:line="240" w:lineRule="auto"/>
    </w:pPr>
    <w:rPr>
      <w:rFonts w:ascii="Segoe UI" w:eastAsia="Calibri" w:hAnsi="Segoe UI" w:cs="Times New Roman"/>
      <w:sz w:val="18"/>
      <w:lang w:val="en-GB" w:eastAsia="en-US"/>
    </w:rPr>
  </w:style>
  <w:style w:type="paragraph" w:customStyle="1" w:styleId="16FBE4405A3D4D439FCB08208309EA774">
    <w:name w:val="16FBE4405A3D4D439FCB08208309EA774"/>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4">
    <w:name w:val="9244F1BB00514EDE932AE1D353AA0F6A4"/>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4">
    <w:name w:val="28678DEF78EA43E6A59F4B6E2A43D2714"/>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4">
    <w:name w:val="E763D932455E49D5BD39D10E508258F14"/>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4">
    <w:name w:val="B948050D80F6485E89D460BEDD7B78294"/>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4">
    <w:name w:val="BDB535CB4D8E4C60872F05013667B7A64"/>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4">
    <w:name w:val="CEF2819171A24ED4984BF79197B76EDF4"/>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4">
    <w:name w:val="5F316BE77FF54E5E8C30A8E5B93A6C5E4"/>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4">
    <w:name w:val="2C2E19946B8D4C1CA96C2F680432C9A14"/>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4">
    <w:name w:val="9DCCC7A7D6C6478E90FD77DC4666BA7E4"/>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4">
    <w:name w:val="8C5EE86F4366463087FA7E519776931F4"/>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4">
    <w:name w:val="6DCC0AE176FA43AF866CAF8DEB4659374"/>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4">
    <w:name w:val="1CB9CDEABC8A49EEA0D5AD4FA034CB6D4"/>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4">
    <w:name w:val="7D92983866B04B26BFE755310EC4EA5A4"/>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4">
    <w:name w:val="E3498CAC4F54412BAFEC928E0F45D3CC4"/>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4">
    <w:name w:val="C2413A4CB8B443BFBC3F98944043741C4"/>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4">
    <w:name w:val="9A620691B9BB4AE5A499012D43CB69F84"/>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4">
    <w:name w:val="CD9BFC4AE7E3413395ECF2A9D2FBDED04"/>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4">
    <w:name w:val="EFCE9C9BD87949879DE60EFD116388DF4"/>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4">
    <w:name w:val="4A3FEC542B5249BF9A0FD4800BB909634"/>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4">
    <w:name w:val="D2ADA10BB571476EAE4CD2D46EB6C9AC4"/>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4">
    <w:name w:val="9AD51B2DB37E481DBC3A604535A87A5F4"/>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4">
    <w:name w:val="3FE43EFB62E14F9ABEABB5611082A45B4"/>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4">
    <w:name w:val="069C87832ADF4A14B377747CFB2F40EA4"/>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4">
    <w:name w:val="41F6E498F4694F4FBBCDCE15D2FCE5694"/>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4">
    <w:name w:val="21ED144F62F9415E8257F89A8E595AC54"/>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4">
    <w:name w:val="94AFBDD3303D4AF4BC5B83F63C498E404"/>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4">
    <w:name w:val="7DDDD56F7EB04FB58008B660095832824"/>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4">
    <w:name w:val="789F5FC8A6FB462D91D5B70915D3730B4"/>
    <w:rsid w:val="00CE3E90"/>
    <w:pPr>
      <w:keepLines/>
      <w:spacing w:after="0" w:line="240" w:lineRule="auto"/>
      <w:jc w:val="both"/>
    </w:pPr>
    <w:rPr>
      <w:rFonts w:ascii="Arial" w:eastAsia="Calibri" w:hAnsi="Arial" w:cs="Arial"/>
      <w:sz w:val="20"/>
      <w:szCs w:val="20"/>
      <w:lang w:val="en-US" w:eastAsia="en-US"/>
    </w:rPr>
  </w:style>
  <w:style w:type="paragraph" w:customStyle="1" w:styleId="AE3D0F0D3F4547728EFA0A425E1C6CF71">
    <w:name w:val="AE3D0F0D3F4547728EFA0A425E1C6CF71"/>
    <w:rsid w:val="00CE3E90"/>
    <w:pPr>
      <w:keepLines/>
      <w:spacing w:after="0" w:line="240" w:lineRule="auto"/>
      <w:jc w:val="both"/>
    </w:pPr>
    <w:rPr>
      <w:rFonts w:ascii="Arial" w:eastAsia="Calibri" w:hAnsi="Arial" w:cs="Arial"/>
      <w:sz w:val="20"/>
      <w:szCs w:val="20"/>
      <w:lang w:val="en-US" w:eastAsia="en-US"/>
    </w:rPr>
  </w:style>
  <w:style w:type="paragraph" w:customStyle="1" w:styleId="64D3D45CC3F1446AB8D4C7CBBD1FA24D1">
    <w:name w:val="64D3D45CC3F1446AB8D4C7CBBD1FA24D1"/>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4">
    <w:name w:val="1A8DF5B6CD9B41D2A38478B7F76A4EE94"/>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4">
    <w:name w:val="7641F83FD7364979BF9536F1203AAF154"/>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4">
    <w:name w:val="D875A19C4386440A9DA52107439C2FA14"/>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4">
    <w:name w:val="F9ADCC8CEF0543D1856EB11D518BE0354"/>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4">
    <w:name w:val="8C1AC63EE4274E149C979B904DD165064"/>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4">
    <w:name w:val="907CBB7EF4B349E6B370296976C94C7F4"/>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4">
    <w:name w:val="CC068305A9854F1AB22E1E411CABAE1A4"/>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4">
    <w:name w:val="AD5B632CF4F24F8189D1D82141B3EC7A4"/>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4">
    <w:name w:val="9C6975079B154242A284EBE678A126184"/>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4">
    <w:name w:val="B041ECE821864D2B91752D2524DB5EB94"/>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4">
    <w:name w:val="65A4AF201E0449B3AA912AC3F0459B2B4"/>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4">
    <w:name w:val="6FEDF4CA999E46F8ABFDBF2C66B27A7E4"/>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4">
    <w:name w:val="FE4165A18D014B1BA80BDA8B57932CE34"/>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4">
    <w:name w:val="982AD7DCBE684CD6BD1576B20DC1C3C14"/>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4">
    <w:name w:val="E4BCFB58E94C454E980C180D7B1471BC4"/>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4">
    <w:name w:val="3FCF0C26630A43038E4F0B94DEDD58024"/>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4">
    <w:name w:val="BF19F155EE1746FF8E628F6018AE2DC84"/>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4">
    <w:name w:val="90983F7BAE00476B907582C05AB0A29C4"/>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4">
    <w:name w:val="9FB015D4DFF4421E98363EFBD4CD3AE24"/>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4">
    <w:name w:val="1600F90E760D44C2B1A104A4D8C370BF4"/>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4">
    <w:name w:val="70257F29BFDC40CEA9F89A22384764A84"/>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4">
    <w:name w:val="8DCE12D6EAB84A429045E292E411405E4"/>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4">
    <w:name w:val="470C3D5F5A4F4F52B5AAA4C55B83628E4"/>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4">
    <w:name w:val="61C20E6C3B6040C18E0C05300E38CC974"/>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4">
    <w:name w:val="8C75144BD74D4F6BB89E1D6BD8303CA84"/>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4">
    <w:name w:val="43295222E2C04D07B3151004A3E0BE234"/>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4">
    <w:name w:val="D0C4F217FB3D43BC9E6452D4C03D0D874"/>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4">
    <w:name w:val="A5F2CB0D45A647FD9363F233983A4BAB4"/>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4">
    <w:name w:val="B313F6AF71104F5F9F393F99860E4B054"/>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4">
    <w:name w:val="2F5F0646AACA48C08EA49466D82451774"/>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4">
    <w:name w:val="BB9F70535BFB42368085A1720EF2BFF44"/>
    <w:rsid w:val="00CE3E90"/>
    <w:pPr>
      <w:spacing w:after="120" w:line="240" w:lineRule="auto"/>
    </w:pPr>
    <w:rPr>
      <w:rFonts w:ascii="Segoe UI" w:eastAsia="Calibri" w:hAnsi="Segoe UI" w:cs="Times New Roman"/>
      <w:sz w:val="18"/>
      <w:lang w:val="en-GB" w:eastAsia="en-US"/>
    </w:rPr>
  </w:style>
  <w:style w:type="paragraph" w:customStyle="1" w:styleId="B14B4264162A486CB0AF9DA38C1AAAFB4">
    <w:name w:val="B14B4264162A486CB0AF9DA38C1AAAFB4"/>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4">
    <w:name w:val="6D8F1E0B4CB14E3C99CD27BB286683E84"/>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4">
    <w:name w:val="574EF1073E1D4528BA5BB57D2D0E4E4B4"/>
    <w:rsid w:val="00CE3E90"/>
    <w:pPr>
      <w:spacing w:after="120" w:line="240" w:lineRule="auto"/>
    </w:pPr>
    <w:rPr>
      <w:rFonts w:ascii="Segoe UI" w:eastAsia="Calibri" w:hAnsi="Segoe UI" w:cs="Times New Roman"/>
      <w:sz w:val="18"/>
      <w:lang w:val="en-GB" w:eastAsia="en-US"/>
    </w:rPr>
  </w:style>
  <w:style w:type="paragraph" w:customStyle="1" w:styleId="69C912E2104F402F827EB6F912506A804">
    <w:name w:val="69C912E2104F402F827EB6F912506A804"/>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4">
    <w:name w:val="AB881BCE320F448D9A33757E8060660E4"/>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4">
    <w:name w:val="1B7BED08E51E48BBBA8029D1446538CA4"/>
    <w:rsid w:val="00CE3E90"/>
    <w:pPr>
      <w:spacing w:after="120" w:line="240" w:lineRule="auto"/>
    </w:pPr>
    <w:rPr>
      <w:rFonts w:ascii="Segoe UI" w:eastAsia="Calibri" w:hAnsi="Segoe UI" w:cs="Times New Roman"/>
      <w:sz w:val="18"/>
      <w:lang w:val="en-GB" w:eastAsia="en-US"/>
    </w:rPr>
  </w:style>
  <w:style w:type="paragraph" w:customStyle="1" w:styleId="D3CF05F25BA0463FA2589B2A1A275E384">
    <w:name w:val="D3CF05F25BA0463FA2589B2A1A275E384"/>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4">
    <w:name w:val="FA75ACA8A36D455DBB0C6F458BD8558F4"/>
    <w:rsid w:val="00CE3E90"/>
    <w:pPr>
      <w:keepLines/>
      <w:spacing w:after="0" w:line="240" w:lineRule="auto"/>
      <w:jc w:val="both"/>
    </w:pPr>
    <w:rPr>
      <w:rFonts w:ascii="Arial" w:eastAsia="Calibri" w:hAnsi="Arial" w:cs="Arial"/>
      <w:sz w:val="20"/>
      <w:szCs w:val="20"/>
      <w:lang w:val="en-US" w:eastAsia="en-US"/>
    </w:rPr>
  </w:style>
  <w:style w:type="paragraph" w:customStyle="1" w:styleId="ABFC08689A854BB4991391E424B6C4081">
    <w:name w:val="ABFC08689A854BB4991391E424B6C4081"/>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4">
    <w:name w:val="4D8D4295620746AD8AEE08C139EEEF114"/>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4">
    <w:name w:val="ACEC68968533427FAD51C524969F277C4"/>
    <w:rsid w:val="00CE3E90"/>
    <w:pPr>
      <w:keepLines/>
      <w:spacing w:after="0" w:line="240" w:lineRule="auto"/>
      <w:jc w:val="both"/>
    </w:pPr>
    <w:rPr>
      <w:rFonts w:ascii="Arial" w:eastAsia="Calibri" w:hAnsi="Arial" w:cs="Arial"/>
      <w:sz w:val="20"/>
      <w:szCs w:val="20"/>
      <w:lang w:val="en-US" w:eastAsia="en-US"/>
    </w:rPr>
  </w:style>
  <w:style w:type="paragraph" w:customStyle="1" w:styleId="C933944EF40C47B1ACE9BEEFA044BB1D1">
    <w:name w:val="C933944EF40C47B1ACE9BEEFA044BB1D1"/>
    <w:rsid w:val="00CE3E90"/>
    <w:pPr>
      <w:keepLines/>
      <w:spacing w:after="0" w:line="240" w:lineRule="auto"/>
      <w:jc w:val="both"/>
    </w:pPr>
    <w:rPr>
      <w:rFonts w:ascii="Arial" w:eastAsia="Calibri" w:hAnsi="Arial" w:cs="Arial"/>
      <w:sz w:val="20"/>
      <w:szCs w:val="20"/>
      <w:lang w:val="en-US" w:eastAsia="en-US"/>
    </w:rPr>
  </w:style>
  <w:style w:type="paragraph" w:customStyle="1" w:styleId="937104D7D9CE44AA867722EFD135BAC71">
    <w:name w:val="937104D7D9CE44AA867722EFD135BAC71"/>
    <w:rsid w:val="00CE3E90"/>
    <w:pPr>
      <w:keepLines/>
      <w:spacing w:after="0" w:line="240" w:lineRule="auto"/>
      <w:jc w:val="both"/>
    </w:pPr>
    <w:rPr>
      <w:rFonts w:ascii="Arial" w:eastAsia="Calibri" w:hAnsi="Arial" w:cs="Arial"/>
      <w:sz w:val="20"/>
      <w:szCs w:val="20"/>
      <w:lang w:val="en-US" w:eastAsia="en-US"/>
    </w:rPr>
  </w:style>
  <w:style w:type="paragraph" w:customStyle="1" w:styleId="65E32FC348424B1783674E390E952A7B1">
    <w:name w:val="65E32FC348424B1783674E390E952A7B1"/>
    <w:rsid w:val="00CE3E90"/>
    <w:pPr>
      <w:keepLines/>
      <w:spacing w:after="0" w:line="240" w:lineRule="auto"/>
      <w:jc w:val="both"/>
    </w:pPr>
    <w:rPr>
      <w:rFonts w:ascii="Arial" w:eastAsia="Calibri" w:hAnsi="Arial" w:cs="Arial"/>
      <w:sz w:val="20"/>
      <w:szCs w:val="20"/>
      <w:lang w:val="en-US" w:eastAsia="en-US"/>
    </w:rPr>
  </w:style>
  <w:style w:type="paragraph" w:customStyle="1" w:styleId="B73B817ED2B640B89FAB3F77AA2E9AA81">
    <w:name w:val="B73B817ED2B640B89FAB3F77AA2E9AA81"/>
    <w:rsid w:val="00CE3E90"/>
    <w:pPr>
      <w:keepLines/>
      <w:spacing w:after="0" w:line="240" w:lineRule="auto"/>
      <w:jc w:val="both"/>
    </w:pPr>
    <w:rPr>
      <w:rFonts w:ascii="Arial" w:eastAsia="Calibri" w:hAnsi="Arial" w:cs="Arial"/>
      <w:sz w:val="20"/>
      <w:szCs w:val="20"/>
      <w:lang w:val="en-US" w:eastAsia="en-US"/>
    </w:rPr>
  </w:style>
  <w:style w:type="paragraph" w:customStyle="1" w:styleId="F9E4F73AF1EE49A4AAAE86BA13F3808B1">
    <w:name w:val="F9E4F73AF1EE49A4AAAE86BA13F3808B1"/>
    <w:rsid w:val="00CE3E90"/>
    <w:pPr>
      <w:keepLines/>
      <w:spacing w:after="0" w:line="240" w:lineRule="auto"/>
      <w:jc w:val="both"/>
    </w:pPr>
    <w:rPr>
      <w:rFonts w:ascii="Arial" w:eastAsia="Calibri" w:hAnsi="Arial" w:cs="Arial"/>
      <w:sz w:val="20"/>
      <w:szCs w:val="20"/>
      <w:lang w:val="en-US" w:eastAsia="en-US"/>
    </w:rPr>
  </w:style>
  <w:style w:type="paragraph" w:customStyle="1" w:styleId="5CEB30CC3C3841AD8E5588CA76A9D52A1">
    <w:name w:val="5CEB30CC3C3841AD8E5588CA76A9D52A1"/>
    <w:rsid w:val="00CE3E90"/>
    <w:pPr>
      <w:keepLines/>
      <w:spacing w:after="0" w:line="240" w:lineRule="auto"/>
      <w:jc w:val="both"/>
    </w:pPr>
    <w:rPr>
      <w:rFonts w:ascii="Arial" w:eastAsia="Calibri" w:hAnsi="Arial" w:cs="Arial"/>
      <w:sz w:val="20"/>
      <w:szCs w:val="20"/>
      <w:lang w:val="en-US" w:eastAsia="en-US"/>
    </w:rPr>
  </w:style>
  <w:style w:type="paragraph" w:customStyle="1" w:styleId="50B11A7DAB2040F6B399EB8ADB8566021">
    <w:name w:val="50B11A7DAB2040F6B399EB8ADB8566021"/>
    <w:rsid w:val="00CE3E90"/>
    <w:pPr>
      <w:keepLines/>
      <w:spacing w:after="0" w:line="240" w:lineRule="auto"/>
      <w:jc w:val="both"/>
    </w:pPr>
    <w:rPr>
      <w:rFonts w:ascii="Arial" w:eastAsia="Calibri" w:hAnsi="Arial" w:cs="Arial"/>
      <w:sz w:val="20"/>
      <w:szCs w:val="20"/>
      <w:lang w:val="en-US" w:eastAsia="en-US"/>
    </w:rPr>
  </w:style>
  <w:style w:type="paragraph" w:customStyle="1" w:styleId="6A72642EB93F4505A312BB8535F43D241">
    <w:name w:val="6A72642EB93F4505A312BB8535F43D241"/>
    <w:rsid w:val="00CE3E90"/>
    <w:pPr>
      <w:keepLines/>
      <w:spacing w:after="0" w:line="240" w:lineRule="auto"/>
      <w:jc w:val="both"/>
    </w:pPr>
    <w:rPr>
      <w:rFonts w:ascii="Arial" w:eastAsia="Calibri" w:hAnsi="Arial" w:cs="Arial"/>
      <w:sz w:val="20"/>
      <w:szCs w:val="20"/>
      <w:lang w:val="en-US" w:eastAsia="en-US"/>
    </w:rPr>
  </w:style>
  <w:style w:type="paragraph" w:customStyle="1" w:styleId="15B32DC695A84C30AD3AB74BB1AFC4DF1">
    <w:name w:val="15B32DC695A84C30AD3AB74BB1AFC4DF1"/>
    <w:rsid w:val="00CE3E90"/>
    <w:pPr>
      <w:keepLines/>
      <w:spacing w:after="0" w:line="240" w:lineRule="auto"/>
      <w:jc w:val="both"/>
    </w:pPr>
    <w:rPr>
      <w:rFonts w:ascii="Arial" w:eastAsia="Calibri" w:hAnsi="Arial" w:cs="Arial"/>
      <w:sz w:val="20"/>
      <w:szCs w:val="20"/>
      <w:lang w:val="en-US" w:eastAsia="en-US"/>
    </w:rPr>
  </w:style>
  <w:style w:type="paragraph" w:customStyle="1" w:styleId="8B1DAA07A0B34C2E803939AD331269FA1">
    <w:name w:val="8B1DAA07A0B34C2E803939AD331269FA1"/>
    <w:rsid w:val="00CE3E90"/>
    <w:pPr>
      <w:keepLines/>
      <w:spacing w:after="0" w:line="240" w:lineRule="auto"/>
      <w:jc w:val="both"/>
    </w:pPr>
    <w:rPr>
      <w:rFonts w:ascii="Arial" w:eastAsia="Calibri" w:hAnsi="Arial" w:cs="Arial"/>
      <w:sz w:val="20"/>
      <w:szCs w:val="20"/>
      <w:lang w:val="en-US" w:eastAsia="en-US"/>
    </w:rPr>
  </w:style>
  <w:style w:type="paragraph" w:customStyle="1" w:styleId="4D0EA21353E94A7F9F5550ECB63AA42A1">
    <w:name w:val="4D0EA21353E94A7F9F5550ECB63AA42A1"/>
    <w:rsid w:val="00CE3E90"/>
    <w:pPr>
      <w:keepLines/>
      <w:spacing w:after="0" w:line="240" w:lineRule="auto"/>
      <w:jc w:val="both"/>
    </w:pPr>
    <w:rPr>
      <w:rFonts w:ascii="Arial" w:eastAsia="Calibri" w:hAnsi="Arial" w:cs="Arial"/>
      <w:sz w:val="20"/>
      <w:szCs w:val="20"/>
      <w:lang w:val="en-US" w:eastAsia="en-US"/>
    </w:rPr>
  </w:style>
  <w:style w:type="paragraph" w:customStyle="1" w:styleId="74622A9AB4574C30881763C31AA946AB1">
    <w:name w:val="74622A9AB4574C30881763C31AA946AB1"/>
    <w:rsid w:val="00CE3E90"/>
    <w:pPr>
      <w:keepLines/>
      <w:spacing w:after="0" w:line="240" w:lineRule="auto"/>
      <w:jc w:val="both"/>
    </w:pPr>
    <w:rPr>
      <w:rFonts w:ascii="Arial" w:eastAsia="Calibri" w:hAnsi="Arial" w:cs="Arial"/>
      <w:sz w:val="20"/>
      <w:szCs w:val="20"/>
      <w:lang w:val="en-US" w:eastAsia="en-US"/>
    </w:rPr>
  </w:style>
  <w:style w:type="paragraph" w:customStyle="1" w:styleId="8668225EF0F84541AF67642F95A37D441">
    <w:name w:val="8668225EF0F84541AF67642F95A37D441"/>
    <w:rsid w:val="00CE3E90"/>
    <w:pPr>
      <w:keepLines/>
      <w:spacing w:after="0" w:line="240" w:lineRule="auto"/>
      <w:jc w:val="both"/>
    </w:pPr>
    <w:rPr>
      <w:rFonts w:ascii="Arial" w:eastAsia="Calibri" w:hAnsi="Arial" w:cs="Arial"/>
      <w:sz w:val="20"/>
      <w:szCs w:val="20"/>
      <w:lang w:val="en-US" w:eastAsia="en-US"/>
    </w:rPr>
  </w:style>
  <w:style w:type="paragraph" w:customStyle="1" w:styleId="4177024B28264A44A91E73C6F6FDA4861">
    <w:name w:val="4177024B28264A44A91E73C6F6FDA4861"/>
    <w:rsid w:val="00CE3E90"/>
    <w:pPr>
      <w:keepLines/>
      <w:spacing w:after="0" w:line="240" w:lineRule="auto"/>
      <w:jc w:val="both"/>
    </w:pPr>
    <w:rPr>
      <w:rFonts w:ascii="Arial" w:eastAsia="Calibri" w:hAnsi="Arial" w:cs="Arial"/>
      <w:sz w:val="20"/>
      <w:szCs w:val="20"/>
      <w:lang w:val="en-US" w:eastAsia="en-US"/>
    </w:rPr>
  </w:style>
  <w:style w:type="paragraph" w:customStyle="1" w:styleId="3835E05A0026436F90B584619CC90B261">
    <w:name w:val="3835E05A0026436F90B584619CC90B261"/>
    <w:rsid w:val="00CE3E90"/>
    <w:pPr>
      <w:keepLines/>
      <w:spacing w:after="0" w:line="240" w:lineRule="auto"/>
      <w:jc w:val="both"/>
    </w:pPr>
    <w:rPr>
      <w:rFonts w:ascii="Arial" w:eastAsia="Calibri" w:hAnsi="Arial" w:cs="Arial"/>
      <w:sz w:val="20"/>
      <w:szCs w:val="20"/>
      <w:lang w:val="en-US" w:eastAsia="en-US"/>
    </w:rPr>
  </w:style>
  <w:style w:type="paragraph" w:customStyle="1" w:styleId="2E7FC8035B3340B6B828F066F270A60B1">
    <w:name w:val="2E7FC8035B3340B6B828F066F270A60B1"/>
    <w:rsid w:val="00CE3E90"/>
    <w:pPr>
      <w:keepLines/>
      <w:spacing w:after="0" w:line="240" w:lineRule="auto"/>
      <w:jc w:val="both"/>
    </w:pPr>
    <w:rPr>
      <w:rFonts w:ascii="Arial" w:eastAsia="Calibri" w:hAnsi="Arial" w:cs="Arial"/>
      <w:sz w:val="20"/>
      <w:szCs w:val="20"/>
      <w:lang w:val="en-US" w:eastAsia="en-US"/>
    </w:rPr>
  </w:style>
  <w:style w:type="paragraph" w:customStyle="1" w:styleId="217BEF060AEE445EBCF27A8F48B098B11">
    <w:name w:val="217BEF060AEE445EBCF27A8F48B098B11"/>
    <w:rsid w:val="00CE3E90"/>
    <w:pPr>
      <w:keepLines/>
      <w:spacing w:after="0" w:line="240" w:lineRule="auto"/>
      <w:jc w:val="both"/>
    </w:pPr>
    <w:rPr>
      <w:rFonts w:ascii="Arial" w:eastAsia="Calibri" w:hAnsi="Arial" w:cs="Arial"/>
      <w:sz w:val="20"/>
      <w:szCs w:val="20"/>
      <w:lang w:val="en-US" w:eastAsia="en-US"/>
    </w:rPr>
  </w:style>
  <w:style w:type="paragraph" w:customStyle="1" w:styleId="41E1AFC8BEDF4C5A885E5D79F84EBC7D1">
    <w:name w:val="41E1AFC8BEDF4C5A885E5D79F84EBC7D1"/>
    <w:rsid w:val="00CE3E90"/>
    <w:pPr>
      <w:keepLines/>
      <w:spacing w:after="0" w:line="240" w:lineRule="auto"/>
      <w:jc w:val="both"/>
    </w:pPr>
    <w:rPr>
      <w:rFonts w:ascii="Arial" w:eastAsia="Calibri" w:hAnsi="Arial" w:cs="Arial"/>
      <w:sz w:val="20"/>
      <w:szCs w:val="20"/>
      <w:lang w:val="en-US" w:eastAsia="en-US"/>
    </w:rPr>
  </w:style>
  <w:style w:type="paragraph" w:customStyle="1" w:styleId="350E8D4E182B4DDD9053AE67DA16B58D1">
    <w:name w:val="350E8D4E182B4DDD9053AE67DA16B58D1"/>
    <w:rsid w:val="00CE3E90"/>
    <w:pPr>
      <w:keepLines/>
      <w:spacing w:after="0" w:line="240" w:lineRule="auto"/>
      <w:jc w:val="both"/>
    </w:pPr>
    <w:rPr>
      <w:rFonts w:ascii="Arial" w:eastAsia="Calibri" w:hAnsi="Arial" w:cs="Arial"/>
      <w:sz w:val="20"/>
      <w:szCs w:val="20"/>
      <w:lang w:val="en-US" w:eastAsia="en-US"/>
    </w:rPr>
  </w:style>
  <w:style w:type="paragraph" w:customStyle="1" w:styleId="D31EA4620BD84023B5DE59C41BCD550F1">
    <w:name w:val="D31EA4620BD84023B5DE59C41BCD550F1"/>
    <w:rsid w:val="00CE3E90"/>
    <w:pPr>
      <w:keepLines/>
      <w:spacing w:after="0" w:line="240" w:lineRule="auto"/>
      <w:jc w:val="both"/>
    </w:pPr>
    <w:rPr>
      <w:rFonts w:ascii="Arial" w:eastAsia="Calibri" w:hAnsi="Arial" w:cs="Arial"/>
      <w:sz w:val="20"/>
      <w:szCs w:val="20"/>
      <w:lang w:val="en-US" w:eastAsia="en-US"/>
    </w:rPr>
  </w:style>
  <w:style w:type="paragraph" w:customStyle="1" w:styleId="44DCBB53AA814EA5908D713B626074051">
    <w:name w:val="44DCBB53AA814EA5908D713B626074051"/>
    <w:rsid w:val="00CE3E90"/>
    <w:pPr>
      <w:keepLines/>
      <w:spacing w:after="0" w:line="240" w:lineRule="auto"/>
      <w:jc w:val="both"/>
    </w:pPr>
    <w:rPr>
      <w:rFonts w:ascii="Arial" w:eastAsia="Calibri" w:hAnsi="Arial" w:cs="Arial"/>
      <w:sz w:val="20"/>
      <w:szCs w:val="20"/>
      <w:lang w:val="en-US" w:eastAsia="en-US"/>
    </w:rPr>
  </w:style>
  <w:style w:type="paragraph" w:customStyle="1" w:styleId="DD6D34BCC5EF4B1E8C21EB754957C90D1">
    <w:name w:val="DD6D34BCC5EF4B1E8C21EB754957C90D1"/>
    <w:rsid w:val="00CE3E90"/>
    <w:pPr>
      <w:keepLines/>
      <w:spacing w:after="0" w:line="240" w:lineRule="auto"/>
      <w:jc w:val="both"/>
    </w:pPr>
    <w:rPr>
      <w:rFonts w:ascii="Arial" w:eastAsia="Calibri" w:hAnsi="Arial" w:cs="Arial"/>
      <w:sz w:val="20"/>
      <w:szCs w:val="20"/>
      <w:lang w:val="en-US" w:eastAsia="en-US"/>
    </w:rPr>
  </w:style>
  <w:style w:type="paragraph" w:customStyle="1" w:styleId="0E1E2042D2F144C38E616E28703B5F6C1">
    <w:name w:val="0E1E2042D2F144C38E616E28703B5F6C1"/>
    <w:rsid w:val="00CE3E90"/>
    <w:pPr>
      <w:keepLines/>
      <w:spacing w:after="0" w:line="240" w:lineRule="auto"/>
      <w:jc w:val="both"/>
    </w:pPr>
    <w:rPr>
      <w:rFonts w:ascii="Arial" w:eastAsia="Calibri" w:hAnsi="Arial" w:cs="Arial"/>
      <w:sz w:val="20"/>
      <w:szCs w:val="20"/>
      <w:lang w:val="en-US" w:eastAsia="en-US"/>
    </w:rPr>
  </w:style>
  <w:style w:type="paragraph" w:customStyle="1" w:styleId="7E2F4B0E9DD0489CBE2E30E9BC153AE31">
    <w:name w:val="7E2F4B0E9DD0489CBE2E30E9BC153AE31"/>
    <w:rsid w:val="00CE3E90"/>
    <w:pPr>
      <w:keepLines/>
      <w:spacing w:after="0" w:line="240" w:lineRule="auto"/>
      <w:jc w:val="both"/>
    </w:pPr>
    <w:rPr>
      <w:rFonts w:ascii="Arial" w:eastAsia="Calibri" w:hAnsi="Arial" w:cs="Arial"/>
      <w:sz w:val="20"/>
      <w:szCs w:val="20"/>
      <w:lang w:val="en-US" w:eastAsia="en-US"/>
    </w:rPr>
  </w:style>
  <w:style w:type="paragraph" w:customStyle="1" w:styleId="27436E3304EB44BE96498DEED1B047971">
    <w:name w:val="27436E3304EB44BE96498DEED1B047971"/>
    <w:rsid w:val="00CE3E90"/>
    <w:pPr>
      <w:keepLines/>
      <w:spacing w:after="0" w:line="240" w:lineRule="auto"/>
      <w:jc w:val="both"/>
    </w:pPr>
    <w:rPr>
      <w:rFonts w:ascii="Arial" w:eastAsia="Calibri" w:hAnsi="Arial" w:cs="Arial"/>
      <w:sz w:val="20"/>
      <w:szCs w:val="20"/>
      <w:lang w:val="en-US" w:eastAsia="en-US"/>
    </w:rPr>
  </w:style>
  <w:style w:type="paragraph" w:customStyle="1" w:styleId="4D92071782D2434180FB55E9FAD00FD41">
    <w:name w:val="4D92071782D2434180FB55E9FAD00FD41"/>
    <w:rsid w:val="00CE3E90"/>
    <w:pPr>
      <w:keepLines/>
      <w:spacing w:after="0" w:line="240" w:lineRule="auto"/>
      <w:jc w:val="both"/>
    </w:pPr>
    <w:rPr>
      <w:rFonts w:ascii="Arial" w:eastAsia="Calibri" w:hAnsi="Arial" w:cs="Arial"/>
      <w:sz w:val="20"/>
      <w:szCs w:val="20"/>
      <w:lang w:val="en-US" w:eastAsia="en-US"/>
    </w:rPr>
  </w:style>
  <w:style w:type="paragraph" w:customStyle="1" w:styleId="32C5F9D4192D46599AAFBCF6CE685C1B1">
    <w:name w:val="32C5F9D4192D46599AAFBCF6CE685C1B1"/>
    <w:rsid w:val="00CE3E90"/>
    <w:pPr>
      <w:keepLines/>
      <w:spacing w:after="0" w:line="240" w:lineRule="auto"/>
      <w:jc w:val="both"/>
    </w:pPr>
    <w:rPr>
      <w:rFonts w:ascii="Arial" w:eastAsia="Calibri" w:hAnsi="Arial" w:cs="Arial"/>
      <w:sz w:val="20"/>
      <w:szCs w:val="20"/>
      <w:lang w:val="en-US" w:eastAsia="en-US"/>
    </w:rPr>
  </w:style>
  <w:style w:type="paragraph" w:customStyle="1" w:styleId="EE88330103604DE58C7D137AAF8F00981">
    <w:name w:val="EE88330103604DE58C7D137AAF8F00981"/>
    <w:rsid w:val="00CE3E90"/>
    <w:pPr>
      <w:keepLines/>
      <w:spacing w:after="0" w:line="240" w:lineRule="auto"/>
      <w:jc w:val="both"/>
    </w:pPr>
    <w:rPr>
      <w:rFonts w:ascii="Arial" w:eastAsia="Calibri" w:hAnsi="Arial" w:cs="Arial"/>
      <w:sz w:val="20"/>
      <w:szCs w:val="20"/>
      <w:lang w:val="en-US" w:eastAsia="en-US"/>
    </w:rPr>
  </w:style>
  <w:style w:type="paragraph" w:customStyle="1" w:styleId="687AF9B41752464CB06591823C277C441">
    <w:name w:val="687AF9B41752464CB06591823C277C441"/>
    <w:rsid w:val="00CE3E90"/>
    <w:pPr>
      <w:keepLines/>
      <w:spacing w:after="0" w:line="240" w:lineRule="auto"/>
      <w:jc w:val="both"/>
    </w:pPr>
    <w:rPr>
      <w:rFonts w:ascii="Arial" w:eastAsia="Calibri" w:hAnsi="Arial" w:cs="Arial"/>
      <w:sz w:val="20"/>
      <w:szCs w:val="20"/>
      <w:lang w:val="en-US" w:eastAsia="en-US"/>
    </w:rPr>
  </w:style>
  <w:style w:type="paragraph" w:customStyle="1" w:styleId="CAFA3171784F40A7A0B3A80C660BB04D1">
    <w:name w:val="CAFA3171784F40A7A0B3A80C660BB04D1"/>
    <w:rsid w:val="00CE3E90"/>
    <w:pPr>
      <w:keepLines/>
      <w:spacing w:after="0" w:line="240" w:lineRule="auto"/>
      <w:jc w:val="both"/>
    </w:pPr>
    <w:rPr>
      <w:rFonts w:ascii="Arial" w:eastAsia="Calibri" w:hAnsi="Arial" w:cs="Arial"/>
      <w:sz w:val="20"/>
      <w:szCs w:val="20"/>
      <w:lang w:val="en-US" w:eastAsia="en-US"/>
    </w:rPr>
  </w:style>
  <w:style w:type="paragraph" w:customStyle="1" w:styleId="F4040AFDBC65492188D1009ACA66173B1">
    <w:name w:val="F4040AFDBC65492188D1009ACA66173B1"/>
    <w:rsid w:val="00CE3E90"/>
    <w:pPr>
      <w:keepLines/>
      <w:spacing w:after="0" w:line="240" w:lineRule="auto"/>
      <w:jc w:val="both"/>
    </w:pPr>
    <w:rPr>
      <w:rFonts w:ascii="Arial" w:eastAsia="Calibri" w:hAnsi="Arial" w:cs="Arial"/>
      <w:sz w:val="20"/>
      <w:szCs w:val="20"/>
      <w:lang w:val="en-US" w:eastAsia="en-US"/>
    </w:rPr>
  </w:style>
  <w:style w:type="paragraph" w:customStyle="1" w:styleId="860C63D2DD6342FB930D26B6C1D907471">
    <w:name w:val="860C63D2DD6342FB930D26B6C1D907471"/>
    <w:rsid w:val="00CE3E90"/>
    <w:pPr>
      <w:keepLines/>
      <w:spacing w:after="0" w:line="240" w:lineRule="auto"/>
      <w:jc w:val="both"/>
    </w:pPr>
    <w:rPr>
      <w:rFonts w:ascii="Arial" w:eastAsia="Calibri" w:hAnsi="Arial" w:cs="Arial"/>
      <w:sz w:val="20"/>
      <w:szCs w:val="20"/>
      <w:lang w:val="en-US" w:eastAsia="en-US"/>
    </w:rPr>
  </w:style>
  <w:style w:type="paragraph" w:customStyle="1" w:styleId="DF995D3FF1B0450EB21F52508CFD66401">
    <w:name w:val="DF995D3FF1B0450EB21F52508CFD66401"/>
    <w:rsid w:val="00CE3E90"/>
    <w:pPr>
      <w:keepLines/>
      <w:spacing w:after="0" w:line="240" w:lineRule="auto"/>
      <w:jc w:val="both"/>
    </w:pPr>
    <w:rPr>
      <w:rFonts w:ascii="Arial" w:eastAsia="Calibri" w:hAnsi="Arial" w:cs="Arial"/>
      <w:sz w:val="20"/>
      <w:szCs w:val="20"/>
      <w:lang w:val="en-US" w:eastAsia="en-US"/>
    </w:rPr>
  </w:style>
  <w:style w:type="paragraph" w:customStyle="1" w:styleId="85D4AC0F054745C88B10A6C64D8DA31C1">
    <w:name w:val="85D4AC0F054745C88B10A6C64D8DA31C1"/>
    <w:rsid w:val="00CE3E90"/>
    <w:pPr>
      <w:keepLines/>
      <w:spacing w:after="0" w:line="240" w:lineRule="auto"/>
      <w:jc w:val="both"/>
    </w:pPr>
    <w:rPr>
      <w:rFonts w:ascii="Arial" w:eastAsia="Calibri" w:hAnsi="Arial" w:cs="Arial"/>
      <w:sz w:val="20"/>
      <w:szCs w:val="20"/>
      <w:lang w:val="en-US" w:eastAsia="en-US"/>
    </w:rPr>
  </w:style>
  <w:style w:type="paragraph" w:customStyle="1" w:styleId="B850BC135C9045DC9080A1B20E5B62291">
    <w:name w:val="B850BC135C9045DC9080A1B20E5B62291"/>
    <w:rsid w:val="00CE3E90"/>
    <w:pPr>
      <w:keepLines/>
      <w:spacing w:after="0" w:line="240" w:lineRule="auto"/>
      <w:jc w:val="both"/>
    </w:pPr>
    <w:rPr>
      <w:rFonts w:ascii="Arial" w:eastAsia="Calibri" w:hAnsi="Arial" w:cs="Arial"/>
      <w:sz w:val="20"/>
      <w:szCs w:val="20"/>
      <w:lang w:val="en-US" w:eastAsia="en-US"/>
    </w:rPr>
  </w:style>
  <w:style w:type="paragraph" w:customStyle="1" w:styleId="6AFE9F853B1D4003928ED55AEA8A7AD81">
    <w:name w:val="6AFE9F853B1D4003928ED55AEA8A7AD81"/>
    <w:rsid w:val="00CE3E90"/>
    <w:pPr>
      <w:keepLines/>
      <w:spacing w:after="0" w:line="240" w:lineRule="auto"/>
      <w:jc w:val="both"/>
    </w:pPr>
    <w:rPr>
      <w:rFonts w:ascii="Arial" w:eastAsia="Calibri" w:hAnsi="Arial" w:cs="Arial"/>
      <w:sz w:val="20"/>
      <w:szCs w:val="20"/>
      <w:lang w:val="en-US" w:eastAsia="en-US"/>
    </w:rPr>
  </w:style>
  <w:style w:type="paragraph" w:customStyle="1" w:styleId="4D62E88A96354F938ABF88664B9FC61F1">
    <w:name w:val="4D62E88A96354F938ABF88664B9FC61F1"/>
    <w:rsid w:val="00CE3E90"/>
    <w:pPr>
      <w:spacing w:after="120" w:line="240" w:lineRule="auto"/>
    </w:pPr>
    <w:rPr>
      <w:rFonts w:ascii="Segoe UI" w:eastAsia="Calibri" w:hAnsi="Segoe UI" w:cs="Times New Roman"/>
      <w:sz w:val="18"/>
      <w:lang w:val="en-GB" w:eastAsia="en-US"/>
    </w:rPr>
  </w:style>
  <w:style w:type="paragraph" w:customStyle="1" w:styleId="6FF0F6A646E5441D90946D330CC440FF1">
    <w:name w:val="6FF0F6A646E5441D90946D330CC440FF1"/>
    <w:rsid w:val="00CE3E90"/>
    <w:pPr>
      <w:spacing w:after="120" w:line="240" w:lineRule="auto"/>
    </w:pPr>
    <w:rPr>
      <w:rFonts w:ascii="Segoe UI" w:eastAsia="Calibri" w:hAnsi="Segoe UI" w:cs="Times New Roman"/>
      <w:sz w:val="18"/>
      <w:lang w:val="en-GB" w:eastAsia="en-US"/>
    </w:rPr>
  </w:style>
  <w:style w:type="paragraph" w:customStyle="1" w:styleId="2DFFD02A6EF8461E9D79BDF80191F02E1">
    <w:name w:val="2DFFD02A6EF8461E9D79BDF80191F02E1"/>
    <w:rsid w:val="00CE3E90"/>
    <w:pPr>
      <w:spacing w:after="120" w:line="240" w:lineRule="auto"/>
    </w:pPr>
    <w:rPr>
      <w:rFonts w:ascii="Segoe UI" w:eastAsia="Calibri" w:hAnsi="Segoe UI" w:cs="Times New Roman"/>
      <w:sz w:val="18"/>
      <w:lang w:val="en-GB" w:eastAsia="en-US"/>
    </w:rPr>
  </w:style>
  <w:style w:type="paragraph" w:customStyle="1" w:styleId="F3951EE711C64538B785F97ED666471C1">
    <w:name w:val="F3951EE711C64538B785F97ED666471C1"/>
    <w:rsid w:val="00CE3E90"/>
    <w:pPr>
      <w:spacing w:after="120" w:line="240" w:lineRule="auto"/>
    </w:pPr>
    <w:rPr>
      <w:rFonts w:ascii="Segoe UI" w:eastAsia="Calibri" w:hAnsi="Segoe UI" w:cs="Times New Roman"/>
      <w:sz w:val="18"/>
      <w:lang w:val="en-GB" w:eastAsia="en-US"/>
    </w:rPr>
  </w:style>
  <w:style w:type="paragraph" w:customStyle="1" w:styleId="953FA1DD9419410D9F967897BC8336E11">
    <w:name w:val="953FA1DD9419410D9F967897BC8336E11"/>
    <w:rsid w:val="00CE3E90"/>
    <w:pPr>
      <w:spacing w:after="120" w:line="240" w:lineRule="auto"/>
    </w:pPr>
    <w:rPr>
      <w:rFonts w:ascii="Segoe UI" w:eastAsia="Calibri" w:hAnsi="Segoe UI" w:cs="Times New Roman"/>
      <w:sz w:val="18"/>
      <w:lang w:val="en-GB" w:eastAsia="en-US"/>
    </w:rPr>
  </w:style>
  <w:style w:type="paragraph" w:customStyle="1" w:styleId="52D966E9164349A6A2D7C9DDCBD94DF51">
    <w:name w:val="52D966E9164349A6A2D7C9DDCBD94DF51"/>
    <w:rsid w:val="00CE3E90"/>
    <w:pPr>
      <w:spacing w:after="120" w:line="240" w:lineRule="auto"/>
    </w:pPr>
    <w:rPr>
      <w:rFonts w:ascii="Segoe UI" w:eastAsia="Calibri" w:hAnsi="Segoe UI" w:cs="Times New Roman"/>
      <w:sz w:val="18"/>
      <w:lang w:val="en-GB" w:eastAsia="en-US"/>
    </w:rPr>
  </w:style>
  <w:style w:type="paragraph" w:customStyle="1" w:styleId="1D274A3934A84627A1BE5C12683218E41">
    <w:name w:val="1D274A3934A84627A1BE5C12683218E41"/>
    <w:rsid w:val="00CE3E90"/>
    <w:pPr>
      <w:keepLines/>
      <w:spacing w:after="0" w:line="240" w:lineRule="auto"/>
      <w:jc w:val="both"/>
    </w:pPr>
    <w:rPr>
      <w:rFonts w:ascii="Arial" w:eastAsia="Calibri" w:hAnsi="Arial" w:cs="Arial"/>
      <w:sz w:val="20"/>
      <w:szCs w:val="20"/>
      <w:lang w:val="en-US" w:eastAsia="en-US"/>
    </w:rPr>
  </w:style>
  <w:style w:type="paragraph" w:customStyle="1" w:styleId="9D2B9570F9B04B0FBFCF70B2213FB7F11">
    <w:name w:val="9D2B9570F9B04B0FBFCF70B2213FB7F11"/>
    <w:rsid w:val="00CE3E90"/>
    <w:pPr>
      <w:keepLines/>
      <w:spacing w:after="0" w:line="240" w:lineRule="auto"/>
      <w:jc w:val="both"/>
    </w:pPr>
    <w:rPr>
      <w:rFonts w:ascii="Arial" w:eastAsia="Calibri" w:hAnsi="Arial" w:cs="Arial"/>
      <w:sz w:val="20"/>
      <w:szCs w:val="20"/>
      <w:lang w:val="en-US" w:eastAsia="en-US"/>
    </w:rPr>
  </w:style>
  <w:style w:type="paragraph" w:customStyle="1" w:styleId="5E73E4C010FA41AB986E0660478C57651">
    <w:name w:val="5E73E4C010FA41AB986E0660478C57651"/>
    <w:rsid w:val="00CE3E90"/>
    <w:pPr>
      <w:keepLines/>
      <w:spacing w:after="0" w:line="240" w:lineRule="auto"/>
      <w:jc w:val="both"/>
    </w:pPr>
    <w:rPr>
      <w:rFonts w:ascii="Arial" w:eastAsia="Calibri" w:hAnsi="Arial" w:cs="Arial"/>
      <w:sz w:val="20"/>
      <w:szCs w:val="20"/>
      <w:lang w:val="en-US" w:eastAsia="en-US"/>
    </w:rPr>
  </w:style>
  <w:style w:type="paragraph" w:customStyle="1" w:styleId="79FED4695D174A96997619FC148420B01">
    <w:name w:val="79FED4695D174A96997619FC148420B01"/>
    <w:rsid w:val="00CE3E90"/>
    <w:pPr>
      <w:keepLines/>
      <w:spacing w:after="0" w:line="240" w:lineRule="auto"/>
      <w:jc w:val="both"/>
    </w:pPr>
    <w:rPr>
      <w:rFonts w:ascii="Arial" w:eastAsia="Calibri" w:hAnsi="Arial" w:cs="Arial"/>
      <w:sz w:val="20"/>
      <w:szCs w:val="20"/>
      <w:lang w:val="en-US" w:eastAsia="en-US"/>
    </w:rPr>
  </w:style>
  <w:style w:type="paragraph" w:customStyle="1" w:styleId="CC1E01C9BB40445198CCD1A9CF501FAA1">
    <w:name w:val="CC1E01C9BB40445198CCD1A9CF501FAA1"/>
    <w:rsid w:val="00CE3E90"/>
    <w:pPr>
      <w:keepLines/>
      <w:spacing w:after="0" w:line="240" w:lineRule="auto"/>
      <w:jc w:val="both"/>
    </w:pPr>
    <w:rPr>
      <w:rFonts w:ascii="Arial" w:eastAsia="Calibri" w:hAnsi="Arial" w:cs="Arial"/>
      <w:sz w:val="20"/>
      <w:szCs w:val="20"/>
      <w:lang w:val="en-US" w:eastAsia="en-US"/>
    </w:rPr>
  </w:style>
  <w:style w:type="paragraph" w:customStyle="1" w:styleId="9ACA28B19AD4408DBBD5A8A4470EC4C21">
    <w:name w:val="9ACA28B19AD4408DBBD5A8A4470EC4C21"/>
    <w:rsid w:val="00CE3E90"/>
    <w:pPr>
      <w:keepLines/>
      <w:spacing w:after="0" w:line="240" w:lineRule="auto"/>
      <w:jc w:val="both"/>
    </w:pPr>
    <w:rPr>
      <w:rFonts w:ascii="Arial" w:eastAsia="Calibri" w:hAnsi="Arial" w:cs="Arial"/>
      <w:sz w:val="20"/>
      <w:szCs w:val="20"/>
      <w:lang w:val="en-US" w:eastAsia="en-US"/>
    </w:rPr>
  </w:style>
  <w:style w:type="paragraph" w:customStyle="1" w:styleId="E05FDA86F3E946279A2EE098FC4735371">
    <w:name w:val="E05FDA86F3E946279A2EE098FC4735371"/>
    <w:rsid w:val="00CE3E90"/>
    <w:pPr>
      <w:keepLines/>
      <w:spacing w:after="0" w:line="240" w:lineRule="auto"/>
      <w:jc w:val="both"/>
    </w:pPr>
    <w:rPr>
      <w:rFonts w:ascii="Arial" w:eastAsia="Calibri" w:hAnsi="Arial" w:cs="Arial"/>
      <w:sz w:val="20"/>
      <w:szCs w:val="20"/>
      <w:lang w:val="en-US" w:eastAsia="en-US"/>
    </w:rPr>
  </w:style>
  <w:style w:type="paragraph" w:customStyle="1" w:styleId="FDFC11386B394F8D810D4796C55C3E5B1">
    <w:name w:val="FDFC11386B394F8D810D4796C55C3E5B1"/>
    <w:rsid w:val="00CE3E90"/>
    <w:pPr>
      <w:keepLines/>
      <w:spacing w:after="0" w:line="240" w:lineRule="auto"/>
      <w:jc w:val="both"/>
    </w:pPr>
    <w:rPr>
      <w:rFonts w:ascii="Arial" w:eastAsia="Calibri" w:hAnsi="Arial" w:cs="Arial"/>
      <w:sz w:val="20"/>
      <w:szCs w:val="20"/>
      <w:lang w:val="en-US" w:eastAsia="en-US"/>
    </w:rPr>
  </w:style>
  <w:style w:type="paragraph" w:customStyle="1" w:styleId="350B0BC2893146D09C53D391BAD3E67D1">
    <w:name w:val="350B0BC2893146D09C53D391BAD3E67D1"/>
    <w:rsid w:val="00CE3E90"/>
    <w:pPr>
      <w:keepLines/>
      <w:spacing w:after="0" w:line="240" w:lineRule="auto"/>
      <w:jc w:val="both"/>
    </w:pPr>
    <w:rPr>
      <w:rFonts w:ascii="Arial" w:eastAsia="Calibri" w:hAnsi="Arial" w:cs="Arial"/>
      <w:sz w:val="20"/>
      <w:szCs w:val="20"/>
      <w:lang w:val="en-US" w:eastAsia="en-US"/>
    </w:rPr>
  </w:style>
  <w:style w:type="paragraph" w:customStyle="1" w:styleId="48B0098E3AF648548DB901821BD1AAC51">
    <w:name w:val="48B0098E3AF648548DB901821BD1AAC51"/>
    <w:rsid w:val="00CE3E90"/>
    <w:pPr>
      <w:keepLines/>
      <w:spacing w:after="0" w:line="240" w:lineRule="auto"/>
      <w:jc w:val="both"/>
    </w:pPr>
    <w:rPr>
      <w:rFonts w:ascii="Arial" w:eastAsia="Calibri" w:hAnsi="Arial" w:cs="Arial"/>
      <w:sz w:val="20"/>
      <w:szCs w:val="20"/>
      <w:lang w:val="en-US" w:eastAsia="en-US"/>
    </w:rPr>
  </w:style>
  <w:style w:type="paragraph" w:customStyle="1" w:styleId="4A37F2E4C05F4232B7746320EDA242621">
    <w:name w:val="4A37F2E4C05F4232B7746320EDA242621"/>
    <w:rsid w:val="00CE3E90"/>
    <w:pPr>
      <w:keepLines/>
      <w:spacing w:after="0" w:line="240" w:lineRule="auto"/>
      <w:jc w:val="both"/>
    </w:pPr>
    <w:rPr>
      <w:rFonts w:ascii="Arial" w:eastAsia="Calibri" w:hAnsi="Arial" w:cs="Arial"/>
      <w:sz w:val="20"/>
      <w:szCs w:val="20"/>
      <w:lang w:val="en-US" w:eastAsia="en-US"/>
    </w:rPr>
  </w:style>
  <w:style w:type="paragraph" w:customStyle="1" w:styleId="F361336155944D799355DEE0038F89DF1">
    <w:name w:val="F361336155944D799355DEE0038F89DF1"/>
    <w:rsid w:val="00CE3E90"/>
    <w:pPr>
      <w:keepLines/>
      <w:spacing w:after="0" w:line="240" w:lineRule="auto"/>
      <w:jc w:val="both"/>
    </w:pPr>
    <w:rPr>
      <w:rFonts w:ascii="Arial" w:eastAsia="Calibri" w:hAnsi="Arial" w:cs="Arial"/>
      <w:sz w:val="20"/>
      <w:szCs w:val="20"/>
      <w:lang w:val="en-US" w:eastAsia="en-US"/>
    </w:rPr>
  </w:style>
  <w:style w:type="paragraph" w:customStyle="1" w:styleId="E450F14461814FE38EDE7050FBAF22BC1">
    <w:name w:val="E450F14461814FE38EDE7050FBAF22BC1"/>
    <w:rsid w:val="00CE3E90"/>
    <w:pPr>
      <w:keepLines/>
      <w:spacing w:after="0" w:line="240" w:lineRule="auto"/>
      <w:jc w:val="both"/>
    </w:pPr>
    <w:rPr>
      <w:rFonts w:ascii="Arial" w:eastAsia="Calibri" w:hAnsi="Arial" w:cs="Arial"/>
      <w:sz w:val="20"/>
      <w:szCs w:val="20"/>
      <w:lang w:val="en-US" w:eastAsia="en-US"/>
    </w:rPr>
  </w:style>
  <w:style w:type="paragraph" w:customStyle="1" w:styleId="3AFDC54B3B3B40FE96604D738FA168261">
    <w:name w:val="3AFDC54B3B3B40FE96604D738FA168261"/>
    <w:rsid w:val="00CE3E90"/>
    <w:pPr>
      <w:keepLines/>
      <w:spacing w:after="0" w:line="240" w:lineRule="auto"/>
      <w:jc w:val="both"/>
    </w:pPr>
    <w:rPr>
      <w:rFonts w:ascii="Arial" w:eastAsia="Calibri" w:hAnsi="Arial" w:cs="Arial"/>
      <w:sz w:val="20"/>
      <w:szCs w:val="20"/>
      <w:lang w:val="en-US" w:eastAsia="en-US"/>
    </w:rPr>
  </w:style>
  <w:style w:type="paragraph" w:customStyle="1" w:styleId="DFDC62A49BF646BAB235631F2CC041A53">
    <w:name w:val="DFDC62A49BF646BAB235631F2CC041A53"/>
    <w:rsid w:val="00CE3E90"/>
    <w:pPr>
      <w:keepLines/>
      <w:spacing w:after="0" w:line="240" w:lineRule="auto"/>
      <w:jc w:val="both"/>
    </w:pPr>
    <w:rPr>
      <w:rFonts w:ascii="Arial" w:eastAsia="Calibri" w:hAnsi="Arial" w:cs="Arial"/>
      <w:sz w:val="20"/>
      <w:szCs w:val="20"/>
      <w:lang w:val="en-US" w:eastAsia="en-US"/>
    </w:rPr>
  </w:style>
  <w:style w:type="paragraph" w:customStyle="1" w:styleId="397C2612A9B74795A65F83A94A44404F2">
    <w:name w:val="397C2612A9B74795A65F83A94A44404F2"/>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2">
    <w:name w:val="62A9793562C741D9AA2306A7158F58562"/>
    <w:rsid w:val="00CE3E90"/>
    <w:pPr>
      <w:keepLines/>
      <w:spacing w:after="0" w:line="240" w:lineRule="auto"/>
      <w:jc w:val="both"/>
    </w:pPr>
    <w:rPr>
      <w:rFonts w:ascii="Arial" w:eastAsia="Calibri" w:hAnsi="Arial" w:cs="Arial"/>
      <w:sz w:val="20"/>
      <w:szCs w:val="20"/>
      <w:lang w:val="en-US" w:eastAsia="en-US"/>
    </w:rPr>
  </w:style>
  <w:style w:type="paragraph" w:customStyle="1" w:styleId="6CE7933608294102AC28539FF2A5C9E02">
    <w:name w:val="6CE7933608294102AC28539FF2A5C9E02"/>
    <w:rsid w:val="00CE3E90"/>
    <w:pPr>
      <w:keepLines/>
      <w:spacing w:after="0" w:line="240" w:lineRule="auto"/>
      <w:jc w:val="both"/>
    </w:pPr>
    <w:rPr>
      <w:rFonts w:ascii="Arial" w:eastAsia="Calibri" w:hAnsi="Arial" w:cs="Arial"/>
      <w:sz w:val="20"/>
      <w:szCs w:val="20"/>
      <w:lang w:val="en-US" w:eastAsia="en-US"/>
    </w:rPr>
  </w:style>
  <w:style w:type="paragraph" w:customStyle="1" w:styleId="4FAD05C8D72B4CB88502B7382EA0C55A2">
    <w:name w:val="4FAD05C8D72B4CB88502B7382EA0C55A2"/>
    <w:rsid w:val="00CE3E90"/>
    <w:pPr>
      <w:keepLines/>
      <w:spacing w:after="0" w:line="240" w:lineRule="auto"/>
      <w:jc w:val="both"/>
    </w:pPr>
    <w:rPr>
      <w:rFonts w:ascii="Arial" w:eastAsia="Calibri" w:hAnsi="Arial" w:cs="Arial"/>
      <w:sz w:val="20"/>
      <w:szCs w:val="20"/>
      <w:lang w:val="en-US" w:eastAsia="en-US"/>
    </w:rPr>
  </w:style>
  <w:style w:type="paragraph" w:customStyle="1" w:styleId="08FB90DBE6354259B2F356EC1977E3F22">
    <w:name w:val="08FB90DBE6354259B2F356EC1977E3F22"/>
    <w:rsid w:val="00CE3E90"/>
    <w:pPr>
      <w:spacing w:after="120" w:line="240" w:lineRule="auto"/>
    </w:pPr>
    <w:rPr>
      <w:rFonts w:ascii="Segoe UI" w:eastAsia="Calibri" w:hAnsi="Segoe UI" w:cs="Times New Roman"/>
      <w:sz w:val="18"/>
      <w:lang w:val="en-GB" w:eastAsia="en-US"/>
    </w:rPr>
  </w:style>
  <w:style w:type="paragraph" w:customStyle="1" w:styleId="522C3701A80645FDAE260DD506C566412">
    <w:name w:val="522C3701A80645FDAE260DD506C566412"/>
    <w:rsid w:val="00CE3E90"/>
    <w:pPr>
      <w:spacing w:after="120" w:line="240" w:lineRule="auto"/>
    </w:pPr>
    <w:rPr>
      <w:rFonts w:ascii="Segoe UI" w:eastAsia="Calibri" w:hAnsi="Segoe UI" w:cs="Times New Roman"/>
      <w:sz w:val="18"/>
      <w:lang w:val="en-GB" w:eastAsia="en-US"/>
    </w:rPr>
  </w:style>
  <w:style w:type="paragraph" w:customStyle="1" w:styleId="69C17565437D4C0595990718F05058A12">
    <w:name w:val="69C17565437D4C0595990718F05058A12"/>
    <w:rsid w:val="00CE3E90"/>
    <w:pPr>
      <w:spacing w:after="120" w:line="240" w:lineRule="auto"/>
    </w:pPr>
    <w:rPr>
      <w:rFonts w:ascii="Segoe UI" w:eastAsia="Calibri" w:hAnsi="Segoe UI" w:cs="Times New Roman"/>
      <w:sz w:val="18"/>
      <w:lang w:val="en-GB" w:eastAsia="en-US"/>
    </w:rPr>
  </w:style>
  <w:style w:type="paragraph" w:customStyle="1" w:styleId="54C8CAB4EF114502893BB120DFD4E03F2">
    <w:name w:val="54C8CAB4EF114502893BB120DFD4E03F2"/>
    <w:rsid w:val="00CE3E90"/>
    <w:pPr>
      <w:spacing w:after="120" w:line="240" w:lineRule="auto"/>
    </w:pPr>
    <w:rPr>
      <w:rFonts w:ascii="Segoe UI" w:eastAsia="Calibri" w:hAnsi="Segoe UI" w:cs="Times New Roman"/>
      <w:sz w:val="18"/>
      <w:lang w:val="en-GB" w:eastAsia="en-US"/>
    </w:rPr>
  </w:style>
  <w:style w:type="paragraph" w:customStyle="1" w:styleId="8C7F48516AD2458686E7ABEF3C04E8432">
    <w:name w:val="8C7F48516AD2458686E7ABEF3C04E8432"/>
    <w:rsid w:val="00CE3E90"/>
    <w:pPr>
      <w:spacing w:after="120" w:line="240" w:lineRule="auto"/>
    </w:pPr>
    <w:rPr>
      <w:rFonts w:ascii="Segoe UI" w:eastAsia="Calibri" w:hAnsi="Segoe UI" w:cs="Times New Roman"/>
      <w:sz w:val="18"/>
      <w:lang w:val="en-GB" w:eastAsia="en-US"/>
    </w:rPr>
  </w:style>
  <w:style w:type="paragraph" w:customStyle="1" w:styleId="E3557304110542B0BD9D1717A9AF57842">
    <w:name w:val="E3557304110542B0BD9D1717A9AF57842"/>
    <w:rsid w:val="00CE3E90"/>
    <w:pPr>
      <w:spacing w:after="120" w:line="240" w:lineRule="auto"/>
    </w:pPr>
    <w:rPr>
      <w:rFonts w:ascii="Segoe UI" w:eastAsia="Calibri" w:hAnsi="Segoe UI" w:cs="Times New Roman"/>
      <w:sz w:val="18"/>
      <w:lang w:val="en-GB" w:eastAsia="en-US"/>
    </w:rPr>
  </w:style>
  <w:style w:type="paragraph" w:customStyle="1" w:styleId="BC12E44F6FDD44CC9FAF4F0F7E81097F2">
    <w:name w:val="BC12E44F6FDD44CC9FAF4F0F7E81097F2"/>
    <w:rsid w:val="00CE3E90"/>
    <w:pPr>
      <w:spacing w:after="120" w:line="240" w:lineRule="auto"/>
    </w:pPr>
    <w:rPr>
      <w:rFonts w:ascii="Segoe UI" w:eastAsia="Calibri" w:hAnsi="Segoe UI" w:cs="Times New Roman"/>
      <w:sz w:val="18"/>
      <w:lang w:val="en-GB" w:eastAsia="en-US"/>
    </w:rPr>
  </w:style>
  <w:style w:type="paragraph" w:customStyle="1" w:styleId="BBD9D7DD159A492AB2134995D866C8B22">
    <w:name w:val="BBD9D7DD159A492AB2134995D866C8B22"/>
    <w:rsid w:val="00CE3E90"/>
    <w:pPr>
      <w:spacing w:after="120" w:line="240" w:lineRule="auto"/>
    </w:pPr>
    <w:rPr>
      <w:rFonts w:ascii="Segoe UI" w:eastAsia="Calibri" w:hAnsi="Segoe UI" w:cs="Times New Roman"/>
      <w:sz w:val="18"/>
      <w:lang w:val="en-GB" w:eastAsia="en-US"/>
    </w:rPr>
  </w:style>
  <w:style w:type="paragraph" w:customStyle="1" w:styleId="FBE38ABCB5EE4C02B3BCE9A62D0EFA772">
    <w:name w:val="FBE38ABCB5EE4C02B3BCE9A62D0EFA772"/>
    <w:rsid w:val="00CE3E90"/>
    <w:pPr>
      <w:spacing w:after="120" w:line="240" w:lineRule="auto"/>
    </w:pPr>
    <w:rPr>
      <w:rFonts w:ascii="Segoe UI" w:eastAsia="Calibri" w:hAnsi="Segoe UI" w:cs="Times New Roman"/>
      <w:sz w:val="18"/>
      <w:lang w:val="en-GB" w:eastAsia="en-US"/>
    </w:rPr>
  </w:style>
  <w:style w:type="paragraph" w:customStyle="1" w:styleId="45F2FF6881A54B9AA10B3A1DF95A55B22">
    <w:name w:val="45F2FF6881A54B9AA10B3A1DF95A55B22"/>
    <w:rsid w:val="00CE3E90"/>
    <w:pPr>
      <w:spacing w:after="120" w:line="240" w:lineRule="auto"/>
    </w:pPr>
    <w:rPr>
      <w:rFonts w:ascii="Segoe UI" w:eastAsia="Calibri" w:hAnsi="Segoe UI" w:cs="Times New Roman"/>
      <w:sz w:val="18"/>
      <w:lang w:val="en-GB" w:eastAsia="en-US"/>
    </w:rPr>
  </w:style>
  <w:style w:type="paragraph" w:customStyle="1" w:styleId="2A4F2245B4F643F58F4AD21DA4815D432">
    <w:name w:val="2A4F2245B4F643F58F4AD21DA4815D432"/>
    <w:rsid w:val="00CE3E90"/>
    <w:pPr>
      <w:spacing w:after="120" w:line="240" w:lineRule="auto"/>
    </w:pPr>
    <w:rPr>
      <w:rFonts w:ascii="Segoe UI" w:eastAsia="Calibri" w:hAnsi="Segoe UI" w:cs="Times New Roman"/>
      <w:sz w:val="18"/>
      <w:lang w:val="en-GB" w:eastAsia="en-US"/>
    </w:rPr>
  </w:style>
  <w:style w:type="paragraph" w:customStyle="1" w:styleId="3EB4339023944EF4A20F7DB1BCA72F6B2">
    <w:name w:val="3EB4339023944EF4A20F7DB1BCA72F6B2"/>
    <w:rsid w:val="00CE3E90"/>
    <w:pPr>
      <w:spacing w:after="120" w:line="240" w:lineRule="auto"/>
    </w:pPr>
    <w:rPr>
      <w:rFonts w:ascii="Segoe UI" w:eastAsia="Calibri" w:hAnsi="Segoe UI" w:cs="Times New Roman"/>
      <w:sz w:val="18"/>
      <w:lang w:val="en-GB" w:eastAsia="en-US"/>
    </w:rPr>
  </w:style>
  <w:style w:type="paragraph" w:customStyle="1" w:styleId="087D1D0A5B874A4D8ACD4CE4B0BB3E792">
    <w:name w:val="087D1D0A5B874A4D8ACD4CE4B0BB3E792"/>
    <w:rsid w:val="00CE3E90"/>
    <w:pPr>
      <w:spacing w:after="120" w:line="240" w:lineRule="auto"/>
    </w:pPr>
    <w:rPr>
      <w:rFonts w:ascii="Segoe UI" w:eastAsia="Calibri" w:hAnsi="Segoe UI" w:cs="Times New Roman"/>
      <w:sz w:val="18"/>
      <w:lang w:val="en-GB" w:eastAsia="en-US"/>
    </w:rPr>
  </w:style>
  <w:style w:type="paragraph" w:customStyle="1" w:styleId="85A062EB46F84D7086970F004CDA55982">
    <w:name w:val="85A062EB46F84D7086970F004CDA55982"/>
    <w:rsid w:val="00CE3E90"/>
    <w:pPr>
      <w:spacing w:after="120" w:line="240" w:lineRule="auto"/>
    </w:pPr>
    <w:rPr>
      <w:rFonts w:ascii="Segoe UI" w:eastAsia="Calibri" w:hAnsi="Segoe UI" w:cs="Times New Roman"/>
      <w:sz w:val="18"/>
      <w:lang w:val="en-GB" w:eastAsia="en-US"/>
    </w:rPr>
  </w:style>
  <w:style w:type="paragraph" w:customStyle="1" w:styleId="2630925088AA46B4BB1011F65267548F2">
    <w:name w:val="2630925088AA46B4BB1011F65267548F2"/>
    <w:rsid w:val="00CE3E90"/>
    <w:pPr>
      <w:spacing w:after="120" w:line="240" w:lineRule="auto"/>
    </w:pPr>
    <w:rPr>
      <w:rFonts w:ascii="Segoe UI" w:eastAsia="Calibri" w:hAnsi="Segoe UI" w:cs="Times New Roman"/>
      <w:sz w:val="18"/>
      <w:lang w:val="en-GB" w:eastAsia="en-US"/>
    </w:rPr>
  </w:style>
  <w:style w:type="paragraph" w:customStyle="1" w:styleId="0C1659F0B3944C14ACFE17C74A5AF2982">
    <w:name w:val="0C1659F0B3944C14ACFE17C74A5AF2982"/>
    <w:rsid w:val="00CE3E90"/>
    <w:pPr>
      <w:spacing w:after="120" w:line="240" w:lineRule="auto"/>
    </w:pPr>
    <w:rPr>
      <w:rFonts w:ascii="Segoe UI" w:eastAsia="Calibri" w:hAnsi="Segoe UI" w:cs="Times New Roman"/>
      <w:sz w:val="18"/>
      <w:lang w:val="en-GB" w:eastAsia="en-US"/>
    </w:rPr>
  </w:style>
  <w:style w:type="paragraph" w:customStyle="1" w:styleId="23179B9760BD46D29560415B9CCE8B352">
    <w:name w:val="23179B9760BD46D29560415B9CCE8B352"/>
    <w:rsid w:val="00CE3E90"/>
    <w:pPr>
      <w:spacing w:after="120" w:line="240" w:lineRule="auto"/>
    </w:pPr>
    <w:rPr>
      <w:rFonts w:ascii="Segoe UI" w:eastAsia="Calibri" w:hAnsi="Segoe UI" w:cs="Times New Roman"/>
      <w:sz w:val="18"/>
      <w:lang w:val="en-GB" w:eastAsia="en-US"/>
    </w:rPr>
  </w:style>
  <w:style w:type="paragraph" w:customStyle="1" w:styleId="59DB41DD88FB494595201B04CC45774F2">
    <w:name w:val="59DB41DD88FB494595201B04CC45774F2"/>
    <w:rsid w:val="00CE3E90"/>
    <w:pPr>
      <w:spacing w:after="120" w:line="240" w:lineRule="auto"/>
    </w:pPr>
    <w:rPr>
      <w:rFonts w:ascii="Segoe UI" w:eastAsia="Calibri" w:hAnsi="Segoe UI" w:cs="Times New Roman"/>
      <w:sz w:val="18"/>
      <w:lang w:val="en-GB" w:eastAsia="en-US"/>
    </w:rPr>
  </w:style>
  <w:style w:type="paragraph" w:customStyle="1" w:styleId="258806B2DA524472958C2E0F59A8E18C2">
    <w:name w:val="258806B2DA524472958C2E0F59A8E18C2"/>
    <w:rsid w:val="00CE3E90"/>
    <w:pPr>
      <w:spacing w:after="120" w:line="240" w:lineRule="auto"/>
    </w:pPr>
    <w:rPr>
      <w:rFonts w:ascii="Segoe UI" w:eastAsia="Calibri" w:hAnsi="Segoe UI" w:cs="Times New Roman"/>
      <w:sz w:val="18"/>
      <w:lang w:val="en-GB" w:eastAsia="en-US"/>
    </w:rPr>
  </w:style>
  <w:style w:type="paragraph" w:customStyle="1" w:styleId="ED6601A96FE9414ABD128480C88B62272">
    <w:name w:val="ED6601A96FE9414ABD128480C88B62272"/>
    <w:rsid w:val="00CE3E90"/>
    <w:pPr>
      <w:spacing w:after="120" w:line="240" w:lineRule="auto"/>
    </w:pPr>
    <w:rPr>
      <w:rFonts w:ascii="Segoe UI" w:eastAsia="Calibri" w:hAnsi="Segoe UI" w:cs="Times New Roman"/>
      <w:sz w:val="18"/>
      <w:lang w:val="en-GB" w:eastAsia="en-US"/>
    </w:rPr>
  </w:style>
  <w:style w:type="paragraph" w:customStyle="1" w:styleId="485A0C2E6F074E859FE76662AB56BC303">
    <w:name w:val="485A0C2E6F074E859FE76662AB56BC303"/>
    <w:rsid w:val="00CE3E90"/>
    <w:pPr>
      <w:spacing w:after="120" w:line="240" w:lineRule="auto"/>
    </w:pPr>
    <w:rPr>
      <w:rFonts w:ascii="Segoe UI" w:eastAsia="Calibri" w:hAnsi="Segoe UI" w:cs="Times New Roman"/>
      <w:sz w:val="18"/>
      <w:lang w:val="en-GB" w:eastAsia="en-US"/>
    </w:rPr>
  </w:style>
  <w:style w:type="paragraph" w:customStyle="1" w:styleId="B8FD6C564AD7442E8797E6A194AA9D583">
    <w:name w:val="B8FD6C564AD7442E8797E6A194AA9D583"/>
    <w:rsid w:val="00CE3E90"/>
    <w:pPr>
      <w:spacing w:after="120" w:line="240" w:lineRule="auto"/>
    </w:pPr>
    <w:rPr>
      <w:rFonts w:ascii="Segoe UI" w:eastAsia="Calibri" w:hAnsi="Segoe UI" w:cs="Times New Roman"/>
      <w:sz w:val="18"/>
      <w:lang w:val="en-GB" w:eastAsia="en-US"/>
    </w:rPr>
  </w:style>
  <w:style w:type="paragraph" w:customStyle="1" w:styleId="81759EDD6C9744E7B5095A112EFF683D3">
    <w:name w:val="81759EDD6C9744E7B5095A112EFF683D3"/>
    <w:rsid w:val="00CE3E90"/>
    <w:pPr>
      <w:spacing w:after="120" w:line="240" w:lineRule="auto"/>
    </w:pPr>
    <w:rPr>
      <w:rFonts w:ascii="Segoe UI" w:eastAsia="Calibri" w:hAnsi="Segoe UI" w:cs="Times New Roman"/>
      <w:sz w:val="18"/>
      <w:lang w:val="en-GB" w:eastAsia="en-US"/>
    </w:rPr>
  </w:style>
  <w:style w:type="paragraph" w:customStyle="1" w:styleId="A6D232B58AAF4AED81516863A9B3179D3">
    <w:name w:val="A6D232B58AAF4AED81516863A9B3179D3"/>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3">
    <w:name w:val="856CB1F773D2450FBD2728E935A078643"/>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3">
    <w:name w:val="BDA5B830D66F438DB69006DDFC9DFEE73"/>
    <w:rsid w:val="00CE3E90"/>
    <w:pPr>
      <w:spacing w:after="120" w:line="240" w:lineRule="auto"/>
    </w:pPr>
    <w:rPr>
      <w:rFonts w:ascii="Segoe UI" w:eastAsia="Calibri" w:hAnsi="Segoe UI" w:cs="Times New Roman"/>
      <w:sz w:val="18"/>
      <w:lang w:val="en-GB" w:eastAsia="en-US"/>
    </w:rPr>
  </w:style>
  <w:style w:type="paragraph" w:customStyle="1" w:styleId="42858D397D0F441FAEAC3240AC5498A03">
    <w:name w:val="42858D397D0F441FAEAC3240AC5498A03"/>
    <w:rsid w:val="00CE3E90"/>
    <w:pPr>
      <w:spacing w:after="120" w:line="240" w:lineRule="auto"/>
    </w:pPr>
    <w:rPr>
      <w:rFonts w:ascii="Segoe UI" w:eastAsia="Calibri" w:hAnsi="Segoe UI" w:cs="Times New Roman"/>
      <w:sz w:val="18"/>
      <w:lang w:val="en-GB" w:eastAsia="en-US"/>
    </w:rPr>
  </w:style>
  <w:style w:type="paragraph" w:customStyle="1" w:styleId="E41BA284922049D19BD4DED25E5E235D3">
    <w:name w:val="E41BA284922049D19BD4DED25E5E235D3"/>
    <w:rsid w:val="00CE3E90"/>
    <w:pPr>
      <w:spacing w:after="120" w:line="240" w:lineRule="auto"/>
    </w:pPr>
    <w:rPr>
      <w:rFonts w:ascii="Segoe UI" w:eastAsia="Calibri" w:hAnsi="Segoe UI" w:cs="Times New Roman"/>
      <w:sz w:val="18"/>
      <w:lang w:val="en-GB" w:eastAsia="en-US"/>
    </w:rPr>
  </w:style>
  <w:style w:type="paragraph" w:customStyle="1" w:styleId="DD4E3C8E780D42C98874EFA57D55B6FC3">
    <w:name w:val="DD4E3C8E780D42C98874EFA57D55B6FC3"/>
    <w:rsid w:val="00CE3E90"/>
    <w:pPr>
      <w:spacing w:after="120" w:line="240" w:lineRule="auto"/>
    </w:pPr>
    <w:rPr>
      <w:rFonts w:ascii="Segoe UI" w:eastAsia="Calibri" w:hAnsi="Segoe UI" w:cs="Times New Roman"/>
      <w:sz w:val="18"/>
      <w:lang w:val="en-GB" w:eastAsia="en-US"/>
    </w:rPr>
  </w:style>
  <w:style w:type="paragraph" w:customStyle="1" w:styleId="358D786DF9A14E63AD7F8A70ED611ACB3">
    <w:name w:val="358D786DF9A14E63AD7F8A70ED611ACB3"/>
    <w:rsid w:val="00CE3E90"/>
    <w:pPr>
      <w:spacing w:after="120" w:line="240" w:lineRule="auto"/>
    </w:pPr>
    <w:rPr>
      <w:rFonts w:ascii="Segoe UI" w:eastAsia="Calibri" w:hAnsi="Segoe UI" w:cs="Times New Roman"/>
      <w:sz w:val="18"/>
      <w:lang w:val="en-GB" w:eastAsia="en-US"/>
    </w:rPr>
  </w:style>
  <w:style w:type="paragraph" w:customStyle="1" w:styleId="ED0892C2DAE14E909E1B38562745E1CA3">
    <w:name w:val="ED0892C2DAE14E909E1B38562745E1CA3"/>
    <w:rsid w:val="00CE3E90"/>
    <w:pPr>
      <w:spacing w:after="120" w:line="240" w:lineRule="auto"/>
    </w:pPr>
    <w:rPr>
      <w:rFonts w:ascii="Segoe UI" w:eastAsia="Calibri" w:hAnsi="Segoe UI" w:cs="Times New Roman"/>
      <w:sz w:val="18"/>
      <w:lang w:val="en-GB" w:eastAsia="en-US"/>
    </w:rPr>
  </w:style>
  <w:style w:type="paragraph" w:customStyle="1" w:styleId="794F90AD69F04E668FCA7364A0C297213">
    <w:name w:val="794F90AD69F04E668FCA7364A0C297213"/>
    <w:rsid w:val="00CE3E90"/>
    <w:pPr>
      <w:spacing w:after="120" w:line="240" w:lineRule="auto"/>
    </w:pPr>
    <w:rPr>
      <w:rFonts w:ascii="Segoe UI" w:eastAsia="Calibri" w:hAnsi="Segoe UI" w:cs="Times New Roman"/>
      <w:sz w:val="18"/>
      <w:lang w:val="en-GB" w:eastAsia="en-US"/>
    </w:rPr>
  </w:style>
  <w:style w:type="paragraph" w:customStyle="1" w:styleId="CE97F6852BE447AD8F07A1537FC04C4C3">
    <w:name w:val="CE97F6852BE447AD8F07A1537FC04C4C3"/>
    <w:rsid w:val="00CE3E90"/>
    <w:pPr>
      <w:spacing w:after="120" w:line="240" w:lineRule="auto"/>
    </w:pPr>
    <w:rPr>
      <w:rFonts w:ascii="Segoe UI" w:eastAsia="Calibri" w:hAnsi="Segoe UI" w:cs="Times New Roman"/>
      <w:sz w:val="18"/>
      <w:lang w:val="en-GB" w:eastAsia="en-US"/>
    </w:rPr>
  </w:style>
  <w:style w:type="paragraph" w:customStyle="1" w:styleId="DFDCB215A4FB4A23A49E729BEB781A193">
    <w:name w:val="DFDCB215A4FB4A23A49E729BEB781A193"/>
    <w:rsid w:val="00CE3E90"/>
    <w:pPr>
      <w:spacing w:after="120" w:line="240" w:lineRule="auto"/>
    </w:pPr>
    <w:rPr>
      <w:rFonts w:ascii="Segoe UI" w:eastAsia="Calibri" w:hAnsi="Segoe UI" w:cs="Times New Roman"/>
      <w:sz w:val="18"/>
      <w:lang w:val="en-GB" w:eastAsia="en-US"/>
    </w:rPr>
  </w:style>
  <w:style w:type="paragraph" w:customStyle="1" w:styleId="CED3890503BF4185AFBBDBD71B885B143">
    <w:name w:val="CED3890503BF4185AFBBDBD71B885B143"/>
    <w:rsid w:val="00CE3E90"/>
    <w:pPr>
      <w:spacing w:after="120" w:line="240" w:lineRule="auto"/>
    </w:pPr>
    <w:rPr>
      <w:rFonts w:ascii="Segoe UI" w:eastAsia="Calibri" w:hAnsi="Segoe UI" w:cs="Times New Roman"/>
      <w:sz w:val="18"/>
      <w:lang w:val="en-GB" w:eastAsia="en-US"/>
    </w:rPr>
  </w:style>
  <w:style w:type="paragraph" w:customStyle="1" w:styleId="82A7E86C05AF415FB19DE7BF52107C0E3">
    <w:name w:val="82A7E86C05AF415FB19DE7BF52107C0E3"/>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3">
    <w:name w:val="7707C6A9C4A64248B87B72F099BF61863"/>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3">
    <w:name w:val="05281A065AC64DFAA95A8CCF376B438F3"/>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3">
    <w:name w:val="90109380AB124FDDA68C54E6610917063"/>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3">
    <w:name w:val="7BF6768F5B004C2295B554E6C57430493"/>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3">
    <w:name w:val="30C138C7F261480C91498ABF852690453"/>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4">
    <w:name w:val="37D67CBEF4CB45F3B32F9BC1A01273BE4"/>
    <w:rsid w:val="00CE3E90"/>
    <w:pPr>
      <w:keepLines/>
      <w:spacing w:after="0" w:line="240" w:lineRule="auto"/>
      <w:jc w:val="both"/>
    </w:pPr>
    <w:rPr>
      <w:rFonts w:ascii="Arial" w:eastAsia="Calibri" w:hAnsi="Arial" w:cs="Arial"/>
      <w:sz w:val="20"/>
      <w:szCs w:val="20"/>
      <w:lang w:val="en-US" w:eastAsia="en-US"/>
    </w:rPr>
  </w:style>
  <w:style w:type="paragraph" w:customStyle="1" w:styleId="C226EFA77ECB4521873745BDF564AC144">
    <w:name w:val="C226EFA77ECB4521873745BDF564AC144"/>
    <w:rsid w:val="00CE3E90"/>
    <w:pPr>
      <w:keepLines/>
      <w:spacing w:after="0" w:line="240" w:lineRule="auto"/>
      <w:jc w:val="both"/>
    </w:pPr>
    <w:rPr>
      <w:rFonts w:ascii="Arial" w:eastAsia="Calibri" w:hAnsi="Arial" w:cs="Arial"/>
      <w:sz w:val="20"/>
      <w:szCs w:val="20"/>
      <w:lang w:val="en-US" w:eastAsia="en-US"/>
    </w:rPr>
  </w:style>
  <w:style w:type="paragraph" w:customStyle="1" w:styleId="DDCD17EB24FE4DC6AA59806C990E1FD24">
    <w:name w:val="DDCD17EB24FE4DC6AA59806C990E1FD24"/>
    <w:rsid w:val="00CE3E90"/>
    <w:pPr>
      <w:keepLines/>
      <w:spacing w:after="0" w:line="240" w:lineRule="auto"/>
      <w:jc w:val="both"/>
    </w:pPr>
    <w:rPr>
      <w:rFonts w:ascii="Arial" w:eastAsia="Calibri" w:hAnsi="Arial" w:cs="Arial"/>
      <w:sz w:val="20"/>
      <w:szCs w:val="20"/>
      <w:lang w:val="en-US" w:eastAsia="en-US"/>
    </w:rPr>
  </w:style>
  <w:style w:type="paragraph" w:customStyle="1" w:styleId="2F11B5F8B38B4796994EBDA045B3E7F94">
    <w:name w:val="2F11B5F8B38B4796994EBDA045B3E7F94"/>
    <w:rsid w:val="00CE3E90"/>
    <w:pPr>
      <w:keepLines/>
      <w:spacing w:after="0" w:line="240" w:lineRule="auto"/>
      <w:jc w:val="both"/>
    </w:pPr>
    <w:rPr>
      <w:rFonts w:ascii="Arial" w:eastAsia="Calibri" w:hAnsi="Arial" w:cs="Arial"/>
      <w:sz w:val="20"/>
      <w:szCs w:val="20"/>
      <w:lang w:val="en-US" w:eastAsia="en-US"/>
    </w:rPr>
  </w:style>
  <w:style w:type="paragraph" w:customStyle="1" w:styleId="549C8B4B8E884CA085D1840B34E722964">
    <w:name w:val="549C8B4B8E884CA085D1840B34E722964"/>
    <w:rsid w:val="00CE3E90"/>
    <w:pPr>
      <w:keepLines/>
      <w:spacing w:after="0" w:line="240" w:lineRule="auto"/>
      <w:jc w:val="both"/>
    </w:pPr>
    <w:rPr>
      <w:rFonts w:ascii="Arial" w:eastAsia="Calibri" w:hAnsi="Arial" w:cs="Arial"/>
      <w:sz w:val="20"/>
      <w:szCs w:val="20"/>
      <w:lang w:val="en-US" w:eastAsia="en-US"/>
    </w:rPr>
  </w:style>
  <w:style w:type="paragraph" w:customStyle="1" w:styleId="08F299137284400A9B3FFD04EBA906C44">
    <w:name w:val="08F299137284400A9B3FFD04EBA906C44"/>
    <w:rsid w:val="00CE3E90"/>
    <w:pPr>
      <w:keepLines/>
      <w:spacing w:after="0" w:line="240" w:lineRule="auto"/>
      <w:jc w:val="both"/>
    </w:pPr>
    <w:rPr>
      <w:rFonts w:ascii="Arial" w:eastAsia="Calibri" w:hAnsi="Arial" w:cs="Arial"/>
      <w:sz w:val="20"/>
      <w:szCs w:val="20"/>
      <w:lang w:val="en-US" w:eastAsia="en-US"/>
    </w:rPr>
  </w:style>
  <w:style w:type="paragraph" w:customStyle="1" w:styleId="99C9D7295AE349D7BE5EF8A25B93194B4">
    <w:name w:val="99C9D7295AE349D7BE5EF8A25B93194B4"/>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4">
    <w:name w:val="21A12E81928E4F518CE5DBECA3D7D7454"/>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4">
    <w:name w:val="CCDAE8959BCD4ED082FEFB20BE60237E4"/>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4">
    <w:name w:val="73B7468FC2494A63B77B7F19743795B94"/>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4">
    <w:name w:val="6340AB256B2644328EA77024529D5EBF4"/>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4">
    <w:name w:val="600A34A50F8D4F03ACE7FB651E130F3A4"/>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4">
    <w:name w:val="B155B9E03E284CE593F3EA03E6C40C784"/>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4">
    <w:name w:val="6A1F206E327E44419791314260D7251C4"/>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4">
    <w:name w:val="AC181BBDC9BF460DA39EAC5F7AD343864"/>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4">
    <w:name w:val="89D94B2927384CF4B202C7241B6CCB3B4"/>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4">
    <w:name w:val="429873E7F6434B319FE7194D4B7E23B54"/>
    <w:rsid w:val="00CE3E90"/>
    <w:pPr>
      <w:spacing w:after="120" w:line="240" w:lineRule="auto"/>
    </w:pPr>
    <w:rPr>
      <w:rFonts w:ascii="Segoe UI" w:eastAsia="Calibri" w:hAnsi="Segoe UI" w:cs="Times New Roman"/>
      <w:sz w:val="18"/>
      <w:lang w:val="en-GB" w:eastAsia="en-US"/>
    </w:rPr>
  </w:style>
  <w:style w:type="paragraph" w:customStyle="1" w:styleId="7EA81CB028614AA58EBF5E9F67AD83654">
    <w:name w:val="7EA81CB028614AA58EBF5E9F67AD83654"/>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4">
    <w:name w:val="EE071A5CAEB4403BA9AF2A86BCC9271A4"/>
    <w:rsid w:val="00CE3E90"/>
    <w:pPr>
      <w:spacing w:after="120" w:line="240" w:lineRule="auto"/>
    </w:pPr>
    <w:rPr>
      <w:rFonts w:ascii="Segoe UI" w:eastAsia="Calibri" w:hAnsi="Segoe UI" w:cs="Times New Roman"/>
      <w:sz w:val="18"/>
      <w:lang w:val="en-GB" w:eastAsia="en-US"/>
    </w:rPr>
  </w:style>
  <w:style w:type="paragraph" w:customStyle="1" w:styleId="790FDF73596B43C68A5D36D95C6F21A14">
    <w:name w:val="790FDF73596B43C68A5D36D95C6F21A14"/>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4">
    <w:name w:val="79BC43862DAA4CEEAEC9444570EFE05C4"/>
    <w:rsid w:val="00CE3E90"/>
    <w:pPr>
      <w:spacing w:after="120" w:line="240" w:lineRule="auto"/>
    </w:pPr>
    <w:rPr>
      <w:rFonts w:ascii="Segoe UI" w:eastAsia="Calibri" w:hAnsi="Segoe UI" w:cs="Times New Roman"/>
      <w:sz w:val="18"/>
      <w:lang w:val="en-GB" w:eastAsia="en-US"/>
    </w:rPr>
  </w:style>
  <w:style w:type="paragraph" w:customStyle="1" w:styleId="67C833FCB5D94C4DB31FCB36588747304">
    <w:name w:val="67C833FCB5D94C4DB31FCB36588747304"/>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4">
    <w:name w:val="5A737988A1614669B1C4EB173CA5CC5B4"/>
    <w:rsid w:val="00CE3E90"/>
    <w:pPr>
      <w:spacing w:after="120" w:line="240" w:lineRule="auto"/>
    </w:pPr>
    <w:rPr>
      <w:rFonts w:ascii="Segoe UI" w:eastAsia="Calibri" w:hAnsi="Segoe UI" w:cs="Times New Roman"/>
      <w:sz w:val="18"/>
      <w:lang w:val="en-GB" w:eastAsia="en-US"/>
    </w:rPr>
  </w:style>
  <w:style w:type="paragraph" w:customStyle="1" w:styleId="13654AD35F374397A0D16DC154F993074">
    <w:name w:val="13654AD35F374397A0D16DC154F993074"/>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4">
    <w:name w:val="D9BA4C5DBCE8464E9560808D64E5CC7E4"/>
    <w:rsid w:val="00CE3E90"/>
    <w:pPr>
      <w:spacing w:after="120" w:line="240" w:lineRule="auto"/>
    </w:pPr>
    <w:rPr>
      <w:rFonts w:ascii="Segoe UI" w:eastAsia="Calibri" w:hAnsi="Segoe UI" w:cs="Times New Roman"/>
      <w:sz w:val="18"/>
      <w:lang w:val="en-GB" w:eastAsia="en-US"/>
    </w:rPr>
  </w:style>
  <w:style w:type="paragraph" w:customStyle="1" w:styleId="243B25D6CE9944C49940442B58EDF5144">
    <w:name w:val="243B25D6CE9944C49940442B58EDF5144"/>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4">
    <w:name w:val="E5B3486AB3894C16B24C00FB99318BAB4"/>
    <w:rsid w:val="00CE3E90"/>
    <w:pPr>
      <w:spacing w:after="120" w:line="240" w:lineRule="auto"/>
    </w:pPr>
    <w:rPr>
      <w:rFonts w:ascii="Segoe UI" w:eastAsia="Calibri" w:hAnsi="Segoe UI" w:cs="Times New Roman"/>
      <w:sz w:val="18"/>
      <w:lang w:val="en-GB" w:eastAsia="en-US"/>
    </w:rPr>
  </w:style>
  <w:style w:type="paragraph" w:customStyle="1" w:styleId="0D87AA9E26D2478B854906F96032C3A24">
    <w:name w:val="0D87AA9E26D2478B854906F96032C3A24"/>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4">
    <w:name w:val="541F2B23CE9D49F38D0D10279F7A7B9A4"/>
    <w:rsid w:val="00CE3E90"/>
    <w:pPr>
      <w:spacing w:after="120" w:line="240" w:lineRule="auto"/>
    </w:pPr>
    <w:rPr>
      <w:rFonts w:ascii="Segoe UI" w:eastAsia="Calibri" w:hAnsi="Segoe UI" w:cs="Times New Roman"/>
      <w:sz w:val="18"/>
      <w:lang w:val="en-GB" w:eastAsia="en-US"/>
    </w:rPr>
  </w:style>
  <w:style w:type="paragraph" w:customStyle="1" w:styleId="975314C38B5D40E79E6F282F5C70D9604">
    <w:name w:val="975314C38B5D40E79E6F282F5C70D9604"/>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4">
    <w:name w:val="4F06A76A22BE4BBE9F6C5E57FAAB216F4"/>
    <w:rsid w:val="00CE3E90"/>
    <w:pPr>
      <w:spacing w:after="120" w:line="240" w:lineRule="auto"/>
    </w:pPr>
    <w:rPr>
      <w:rFonts w:ascii="Segoe UI" w:eastAsia="Calibri" w:hAnsi="Segoe UI" w:cs="Times New Roman"/>
      <w:sz w:val="18"/>
      <w:lang w:val="en-GB" w:eastAsia="en-US"/>
    </w:rPr>
  </w:style>
  <w:style w:type="paragraph" w:customStyle="1" w:styleId="02079F18CACB43DFA7E8C0BBA1316CAE4">
    <w:name w:val="02079F18CACB43DFA7E8C0BBA1316CAE4"/>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4">
    <w:name w:val="3AF4A67CCD3F415C8434C8E3EC2FE8FE4"/>
    <w:rsid w:val="00CE3E90"/>
    <w:pPr>
      <w:spacing w:after="120" w:line="240" w:lineRule="auto"/>
    </w:pPr>
    <w:rPr>
      <w:rFonts w:ascii="Segoe UI" w:eastAsia="Calibri" w:hAnsi="Segoe UI" w:cs="Times New Roman"/>
      <w:sz w:val="18"/>
      <w:lang w:val="en-GB" w:eastAsia="en-US"/>
    </w:rPr>
  </w:style>
  <w:style w:type="paragraph" w:customStyle="1" w:styleId="244A8B5605C34E33BCABCA3C26D90CB04">
    <w:name w:val="244A8B5605C34E33BCABCA3C26D90CB04"/>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4">
    <w:name w:val="681BA5A4A9114FFB961A48DB76CC13AE4"/>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4">
    <w:name w:val="3A3A7621A0C0466D8F9731A11777AC244"/>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4">
    <w:name w:val="70558C0000484B3EB75126ACD1CA3CF34"/>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4">
    <w:name w:val="1928A0DC26A94387895D476E86D284CB4"/>
    <w:rsid w:val="00CE3E90"/>
    <w:pPr>
      <w:spacing w:after="120" w:line="240" w:lineRule="auto"/>
    </w:pPr>
    <w:rPr>
      <w:rFonts w:ascii="Segoe UI" w:eastAsia="Calibri" w:hAnsi="Segoe UI" w:cs="Times New Roman"/>
      <w:sz w:val="18"/>
      <w:lang w:val="en-GB" w:eastAsia="en-US"/>
    </w:rPr>
  </w:style>
  <w:style w:type="paragraph" w:customStyle="1" w:styleId="DC1BDB9FD37A4E54BA45B4A943C42BDB4">
    <w:name w:val="DC1BDB9FD37A4E54BA45B4A943C42BDB4"/>
    <w:rsid w:val="00CE3E90"/>
    <w:pPr>
      <w:spacing w:after="120" w:line="240" w:lineRule="auto"/>
    </w:pPr>
    <w:rPr>
      <w:rFonts w:ascii="Segoe UI" w:eastAsia="Calibri" w:hAnsi="Segoe UI" w:cs="Times New Roman"/>
      <w:sz w:val="18"/>
      <w:lang w:val="en-GB" w:eastAsia="en-US"/>
    </w:rPr>
  </w:style>
  <w:style w:type="paragraph" w:customStyle="1" w:styleId="A2A4BC623A99486BB4BC27ED943C46B54">
    <w:name w:val="A2A4BC623A99486BB4BC27ED943C46B54"/>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4">
    <w:name w:val="D2E98EBC32944F96B5D1A009D917AB374"/>
    <w:rsid w:val="00CE3E90"/>
    <w:pPr>
      <w:spacing w:after="120" w:line="240" w:lineRule="auto"/>
    </w:pPr>
    <w:rPr>
      <w:rFonts w:ascii="Segoe UI" w:eastAsia="Calibri" w:hAnsi="Segoe UI" w:cs="Times New Roman"/>
      <w:sz w:val="18"/>
      <w:lang w:val="en-GB" w:eastAsia="en-US"/>
    </w:rPr>
  </w:style>
  <w:style w:type="paragraph" w:customStyle="1" w:styleId="7F0978013BE348928597C6F89537F8844">
    <w:name w:val="7F0978013BE348928597C6F89537F8844"/>
    <w:rsid w:val="00CE3E90"/>
    <w:pPr>
      <w:spacing w:after="120" w:line="240" w:lineRule="auto"/>
    </w:pPr>
    <w:rPr>
      <w:rFonts w:ascii="Segoe UI" w:eastAsia="Calibri" w:hAnsi="Segoe UI" w:cs="Times New Roman"/>
      <w:sz w:val="18"/>
      <w:lang w:val="en-GB" w:eastAsia="en-US"/>
    </w:rPr>
  </w:style>
  <w:style w:type="paragraph" w:customStyle="1" w:styleId="8B4DCBE52F8E4272BAA8E4EEE5AD024D4">
    <w:name w:val="8B4DCBE52F8E4272BAA8E4EEE5AD024D4"/>
    <w:rsid w:val="00CE3E90"/>
    <w:pPr>
      <w:spacing w:after="120" w:line="240" w:lineRule="auto"/>
    </w:pPr>
    <w:rPr>
      <w:rFonts w:ascii="Segoe UI" w:eastAsia="Calibri" w:hAnsi="Segoe UI" w:cs="Times New Roman"/>
      <w:sz w:val="18"/>
      <w:lang w:val="en-GB" w:eastAsia="en-US"/>
    </w:rPr>
  </w:style>
  <w:style w:type="paragraph" w:customStyle="1" w:styleId="C956945C0EB549A888887CAE6D25C13E4">
    <w:name w:val="C956945C0EB549A888887CAE6D25C13E4"/>
    <w:rsid w:val="00CE3E90"/>
    <w:pPr>
      <w:spacing w:after="120" w:line="240" w:lineRule="auto"/>
    </w:pPr>
    <w:rPr>
      <w:rFonts w:ascii="Segoe UI" w:eastAsia="Calibri" w:hAnsi="Segoe UI" w:cs="Times New Roman"/>
      <w:sz w:val="18"/>
      <w:lang w:val="en-GB" w:eastAsia="en-US"/>
    </w:rPr>
  </w:style>
  <w:style w:type="paragraph" w:customStyle="1" w:styleId="7A2A42B1469F458F9EECD47B3E5BB57D4">
    <w:name w:val="7A2A42B1469F458F9EECD47B3E5BB57D4"/>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4">
    <w:name w:val="211AB451A23B4E778848207E1A9C9A094"/>
    <w:rsid w:val="00CE3E90"/>
    <w:pPr>
      <w:spacing w:after="120" w:line="240" w:lineRule="auto"/>
    </w:pPr>
    <w:rPr>
      <w:rFonts w:ascii="Segoe UI" w:eastAsia="Calibri" w:hAnsi="Segoe UI" w:cs="Times New Roman"/>
      <w:sz w:val="18"/>
      <w:lang w:val="en-GB" w:eastAsia="en-US"/>
    </w:rPr>
  </w:style>
  <w:style w:type="paragraph" w:customStyle="1" w:styleId="80E6A4C93FFD49158514D122B5D09A6F4">
    <w:name w:val="80E6A4C93FFD49158514D122B5D09A6F4"/>
    <w:rsid w:val="00CE3E90"/>
    <w:pPr>
      <w:spacing w:after="120" w:line="240" w:lineRule="auto"/>
    </w:pPr>
    <w:rPr>
      <w:rFonts w:ascii="Segoe UI" w:eastAsia="Calibri" w:hAnsi="Segoe UI" w:cs="Times New Roman"/>
      <w:sz w:val="18"/>
      <w:lang w:val="en-GB" w:eastAsia="en-US"/>
    </w:rPr>
  </w:style>
  <w:style w:type="paragraph" w:customStyle="1" w:styleId="223CF903537A46ED993C10BBCB0054A44">
    <w:name w:val="223CF903537A46ED993C10BBCB0054A44"/>
    <w:rsid w:val="00CE3E90"/>
    <w:pPr>
      <w:spacing w:after="120" w:line="240" w:lineRule="auto"/>
    </w:pPr>
    <w:rPr>
      <w:rFonts w:ascii="Segoe UI" w:eastAsia="Calibri" w:hAnsi="Segoe UI" w:cs="Times New Roman"/>
      <w:sz w:val="18"/>
      <w:lang w:val="en-GB" w:eastAsia="en-US"/>
    </w:rPr>
  </w:style>
  <w:style w:type="paragraph" w:customStyle="1" w:styleId="2A0E8AFF471D4BEBAD146C00F11ED6834">
    <w:name w:val="2A0E8AFF471D4BEBAD146C00F11ED6834"/>
    <w:rsid w:val="00CE3E90"/>
    <w:pPr>
      <w:spacing w:after="120" w:line="240" w:lineRule="auto"/>
    </w:pPr>
    <w:rPr>
      <w:rFonts w:ascii="Segoe UI" w:eastAsia="Calibri" w:hAnsi="Segoe UI" w:cs="Times New Roman"/>
      <w:sz w:val="18"/>
      <w:lang w:val="en-GB" w:eastAsia="en-US"/>
    </w:rPr>
  </w:style>
  <w:style w:type="paragraph" w:customStyle="1" w:styleId="B5090A737CC843D5AB15647DFBEE6EEA4">
    <w:name w:val="B5090A737CC843D5AB15647DFBEE6EEA4"/>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4">
    <w:name w:val="9E05B825B2204FA69E95EF2330C553A64"/>
    <w:rsid w:val="00CE3E90"/>
    <w:pPr>
      <w:spacing w:after="120" w:line="240" w:lineRule="auto"/>
    </w:pPr>
    <w:rPr>
      <w:rFonts w:ascii="Segoe UI" w:eastAsia="Calibri" w:hAnsi="Segoe UI" w:cs="Times New Roman"/>
      <w:sz w:val="18"/>
      <w:lang w:val="en-GB" w:eastAsia="en-US"/>
    </w:rPr>
  </w:style>
  <w:style w:type="paragraph" w:customStyle="1" w:styleId="FE0982EBF01E401EA8727F6DC8381F804">
    <w:name w:val="FE0982EBF01E401EA8727F6DC8381F804"/>
    <w:rsid w:val="00CE3E90"/>
    <w:pPr>
      <w:spacing w:after="120" w:line="240" w:lineRule="auto"/>
    </w:pPr>
    <w:rPr>
      <w:rFonts w:ascii="Segoe UI" w:eastAsia="Calibri" w:hAnsi="Segoe UI" w:cs="Times New Roman"/>
      <w:sz w:val="18"/>
      <w:lang w:val="en-GB" w:eastAsia="en-US"/>
    </w:rPr>
  </w:style>
  <w:style w:type="paragraph" w:customStyle="1" w:styleId="224F9F6ABE634D95B4277E554A3D41A64">
    <w:name w:val="224F9F6ABE634D95B4277E554A3D41A64"/>
    <w:rsid w:val="00CE3E90"/>
    <w:pPr>
      <w:spacing w:after="120" w:line="240" w:lineRule="auto"/>
    </w:pPr>
    <w:rPr>
      <w:rFonts w:ascii="Segoe UI" w:eastAsia="Calibri" w:hAnsi="Segoe UI" w:cs="Times New Roman"/>
      <w:sz w:val="18"/>
      <w:lang w:val="en-GB" w:eastAsia="en-US"/>
    </w:rPr>
  </w:style>
  <w:style w:type="paragraph" w:customStyle="1" w:styleId="E95CF1A6555F4942897AEF2DF08ADE044">
    <w:name w:val="E95CF1A6555F4942897AEF2DF08ADE044"/>
    <w:rsid w:val="00CE3E90"/>
    <w:pPr>
      <w:spacing w:after="120" w:line="240" w:lineRule="auto"/>
    </w:pPr>
    <w:rPr>
      <w:rFonts w:ascii="Segoe UI" w:eastAsia="Calibri" w:hAnsi="Segoe UI" w:cs="Times New Roman"/>
      <w:sz w:val="18"/>
      <w:lang w:val="en-GB" w:eastAsia="en-US"/>
    </w:rPr>
  </w:style>
  <w:style w:type="paragraph" w:customStyle="1" w:styleId="64108873FF1C48568D8D92F62212DC364">
    <w:name w:val="64108873FF1C48568D8D92F62212DC364"/>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4">
    <w:name w:val="37B0B838888047B1A321DA447DAE45334"/>
    <w:rsid w:val="00CE3E90"/>
    <w:pPr>
      <w:spacing w:after="120" w:line="240" w:lineRule="auto"/>
    </w:pPr>
    <w:rPr>
      <w:rFonts w:ascii="Segoe UI" w:eastAsia="Calibri" w:hAnsi="Segoe UI" w:cs="Times New Roman"/>
      <w:sz w:val="18"/>
      <w:lang w:val="en-GB" w:eastAsia="en-US"/>
    </w:rPr>
  </w:style>
  <w:style w:type="paragraph" w:customStyle="1" w:styleId="23A92378ABCF49679809AE7CE55859EA4">
    <w:name w:val="23A92378ABCF49679809AE7CE55859EA4"/>
    <w:rsid w:val="00CE3E90"/>
    <w:pPr>
      <w:spacing w:after="120" w:line="240" w:lineRule="auto"/>
    </w:pPr>
    <w:rPr>
      <w:rFonts w:ascii="Segoe UI" w:eastAsia="Calibri" w:hAnsi="Segoe UI" w:cs="Times New Roman"/>
      <w:sz w:val="18"/>
      <w:lang w:val="en-GB" w:eastAsia="en-US"/>
    </w:rPr>
  </w:style>
  <w:style w:type="paragraph" w:customStyle="1" w:styleId="6B347AD47DC84A06B11F79E087CD51524">
    <w:name w:val="6B347AD47DC84A06B11F79E087CD51524"/>
    <w:rsid w:val="00CE3E90"/>
    <w:pPr>
      <w:spacing w:after="120" w:line="240" w:lineRule="auto"/>
    </w:pPr>
    <w:rPr>
      <w:rFonts w:ascii="Segoe UI" w:eastAsia="Calibri" w:hAnsi="Segoe UI" w:cs="Times New Roman"/>
      <w:sz w:val="18"/>
      <w:lang w:val="en-GB" w:eastAsia="en-US"/>
    </w:rPr>
  </w:style>
  <w:style w:type="paragraph" w:customStyle="1" w:styleId="4841CC1D201E4E468E5D6BA15A50316B4">
    <w:name w:val="4841CC1D201E4E468E5D6BA15A50316B4"/>
    <w:rsid w:val="00CE3E90"/>
    <w:pPr>
      <w:spacing w:after="120" w:line="240" w:lineRule="auto"/>
    </w:pPr>
    <w:rPr>
      <w:rFonts w:ascii="Segoe UI" w:eastAsia="Calibri" w:hAnsi="Segoe UI" w:cs="Times New Roman"/>
      <w:sz w:val="18"/>
      <w:lang w:val="en-GB" w:eastAsia="en-US"/>
    </w:rPr>
  </w:style>
  <w:style w:type="paragraph" w:customStyle="1" w:styleId="65C6651E321F454F89FB815B9A84831D4">
    <w:name w:val="65C6651E321F454F89FB815B9A84831D4"/>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4">
    <w:name w:val="7FDBD45BED1A4047948F442FC9A6454F4"/>
    <w:rsid w:val="00CE3E90"/>
    <w:pPr>
      <w:spacing w:after="120" w:line="240" w:lineRule="auto"/>
    </w:pPr>
    <w:rPr>
      <w:rFonts w:ascii="Segoe UI" w:eastAsia="Calibri" w:hAnsi="Segoe UI" w:cs="Times New Roman"/>
      <w:sz w:val="18"/>
      <w:lang w:val="en-GB" w:eastAsia="en-US"/>
    </w:rPr>
  </w:style>
  <w:style w:type="paragraph" w:customStyle="1" w:styleId="433F08D3393E49539D9F87CC2BE452154">
    <w:name w:val="433F08D3393E49539D9F87CC2BE452154"/>
    <w:rsid w:val="00CE3E90"/>
    <w:pPr>
      <w:spacing w:after="120" w:line="240" w:lineRule="auto"/>
    </w:pPr>
    <w:rPr>
      <w:rFonts w:ascii="Segoe UI" w:eastAsia="Calibri" w:hAnsi="Segoe UI" w:cs="Times New Roman"/>
      <w:sz w:val="18"/>
      <w:lang w:val="en-GB" w:eastAsia="en-US"/>
    </w:rPr>
  </w:style>
  <w:style w:type="paragraph" w:customStyle="1" w:styleId="B50187E3AC33417394E1819FFA7CB2C94">
    <w:name w:val="B50187E3AC33417394E1819FFA7CB2C94"/>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4">
    <w:name w:val="D1E7CE9FB3244E538587AB640FAF969B4"/>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4">
    <w:name w:val="4B93F02E84D646079531DE2B9FB9CC734"/>
    <w:rsid w:val="00CE3E90"/>
    <w:pPr>
      <w:spacing w:after="120" w:line="240" w:lineRule="auto"/>
    </w:pPr>
    <w:rPr>
      <w:rFonts w:ascii="Segoe UI" w:eastAsia="Calibri" w:hAnsi="Segoe UI" w:cs="Times New Roman"/>
      <w:sz w:val="18"/>
      <w:lang w:val="en-GB" w:eastAsia="en-US"/>
    </w:rPr>
  </w:style>
  <w:style w:type="paragraph" w:customStyle="1" w:styleId="89FE3FD6EE8C4FE5B28A4E147F32E7304">
    <w:name w:val="89FE3FD6EE8C4FE5B28A4E147F32E7304"/>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4">
    <w:name w:val="D96D95CE7A164CFC8C6A5CBF2C8096494"/>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4">
    <w:name w:val="7376A43F3B724B43A6A3B616099F5DFD4"/>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4">
    <w:name w:val="DB17C4A9FCAD49EBAD42E3D5B0312A594"/>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4">
    <w:name w:val="81AB8B19742D4E6F8F847F1A682179104"/>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4">
    <w:name w:val="7C03129CE5EB4BCCBCF6FCC6C4ADF75D4"/>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4">
    <w:name w:val="A4EBB9341CF3460C8F60AB86E72C40924"/>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4">
    <w:name w:val="52AA7DC6DFF246C3B8B6FDDBD786CA6D4"/>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4">
    <w:name w:val="FACE81EF29BB4FA1A426A50926A461944"/>
    <w:rsid w:val="00CE3E90"/>
    <w:pPr>
      <w:keepLines/>
      <w:spacing w:after="0" w:line="240" w:lineRule="auto"/>
      <w:jc w:val="both"/>
    </w:pPr>
    <w:rPr>
      <w:rFonts w:ascii="Arial" w:eastAsia="Calibri" w:hAnsi="Arial" w:cs="Arial"/>
      <w:sz w:val="20"/>
      <w:szCs w:val="20"/>
      <w:lang w:val="en-US" w:eastAsia="en-US"/>
    </w:rPr>
  </w:style>
  <w:style w:type="paragraph" w:customStyle="1" w:styleId="D15DAC4A0A06497D8D2DF1C3644EB9144">
    <w:name w:val="D15DAC4A0A06497D8D2DF1C3644EB9144"/>
    <w:rsid w:val="00CE3E90"/>
    <w:pPr>
      <w:keepLines/>
      <w:spacing w:after="0" w:line="240" w:lineRule="auto"/>
      <w:jc w:val="both"/>
    </w:pPr>
    <w:rPr>
      <w:rFonts w:ascii="Arial" w:eastAsia="Calibri" w:hAnsi="Arial" w:cs="Arial"/>
      <w:sz w:val="20"/>
      <w:szCs w:val="20"/>
      <w:lang w:val="en-US" w:eastAsia="en-US"/>
    </w:rPr>
  </w:style>
  <w:style w:type="paragraph" w:customStyle="1" w:styleId="4F0E1D15D58245488DB0EE816FAC4A994">
    <w:name w:val="4F0E1D15D58245488DB0EE816FAC4A994"/>
    <w:rsid w:val="00CE3E90"/>
    <w:pPr>
      <w:keepLines/>
      <w:spacing w:after="0" w:line="240" w:lineRule="auto"/>
      <w:jc w:val="both"/>
    </w:pPr>
    <w:rPr>
      <w:rFonts w:ascii="Arial" w:eastAsia="Calibri" w:hAnsi="Arial" w:cs="Arial"/>
      <w:sz w:val="20"/>
      <w:szCs w:val="20"/>
      <w:lang w:val="en-US" w:eastAsia="en-US"/>
    </w:rPr>
  </w:style>
  <w:style w:type="paragraph" w:customStyle="1" w:styleId="8D896BB2425C4A7CA3FCF5216651F8C04">
    <w:name w:val="8D896BB2425C4A7CA3FCF5216651F8C04"/>
    <w:rsid w:val="00CE3E90"/>
    <w:pPr>
      <w:keepLines/>
      <w:spacing w:after="0" w:line="240" w:lineRule="auto"/>
      <w:jc w:val="both"/>
    </w:pPr>
    <w:rPr>
      <w:rFonts w:ascii="Arial" w:eastAsia="Calibri" w:hAnsi="Arial" w:cs="Arial"/>
      <w:sz w:val="20"/>
      <w:szCs w:val="20"/>
      <w:lang w:val="en-US" w:eastAsia="en-US"/>
    </w:rPr>
  </w:style>
  <w:style w:type="paragraph" w:customStyle="1" w:styleId="F209749B76DB405297B4AAF7F1EA04674">
    <w:name w:val="F209749B76DB405297B4AAF7F1EA04674"/>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4">
    <w:name w:val="652A9C7B29EB48D08ABDC98877FBC0F44"/>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4">
    <w:name w:val="13F5A07CEA00464A81C923D5C103B5BF4"/>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4">
    <w:name w:val="C224ED86C4E3425EB6B7B9026A6C6C534"/>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4">
    <w:name w:val="CC248CDE52A5466C9B531F27AFD9EF944"/>
    <w:rsid w:val="00CE3E90"/>
    <w:pPr>
      <w:spacing w:after="120" w:line="240" w:lineRule="auto"/>
    </w:pPr>
    <w:rPr>
      <w:rFonts w:ascii="Segoe UI" w:eastAsia="Calibri" w:hAnsi="Segoe UI" w:cs="Times New Roman"/>
      <w:sz w:val="18"/>
      <w:lang w:val="en-GB" w:eastAsia="en-US"/>
    </w:rPr>
  </w:style>
  <w:style w:type="paragraph" w:customStyle="1" w:styleId="D607354A98054427A68FC901C1739A394">
    <w:name w:val="D607354A98054427A68FC901C1739A394"/>
    <w:rsid w:val="00CE3E90"/>
    <w:pPr>
      <w:spacing w:after="120" w:line="240" w:lineRule="auto"/>
    </w:pPr>
    <w:rPr>
      <w:rFonts w:ascii="Segoe UI" w:eastAsia="Calibri" w:hAnsi="Segoe UI" w:cs="Times New Roman"/>
      <w:sz w:val="18"/>
      <w:lang w:val="en-GB" w:eastAsia="en-US"/>
    </w:rPr>
  </w:style>
  <w:style w:type="paragraph" w:customStyle="1" w:styleId="157EA2785FEF4AE89A9D7C326D1596FC4">
    <w:name w:val="157EA2785FEF4AE89A9D7C326D1596FC4"/>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4">
    <w:name w:val="9A738BCD17404494965C42061A31C77A4"/>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4">
    <w:name w:val="8B730FB3D4AE4685A909F1522976224A4"/>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4">
    <w:name w:val="63BBB23ECD1540F0B139972DF3BE79BE4"/>
    <w:rsid w:val="00CE3E90"/>
    <w:pPr>
      <w:spacing w:after="120" w:line="240" w:lineRule="auto"/>
    </w:pPr>
    <w:rPr>
      <w:rFonts w:ascii="Segoe UI" w:eastAsia="Calibri" w:hAnsi="Segoe UI" w:cs="Times New Roman"/>
      <w:sz w:val="18"/>
      <w:lang w:val="en-GB" w:eastAsia="en-US"/>
    </w:rPr>
  </w:style>
  <w:style w:type="paragraph" w:customStyle="1" w:styleId="808C481CB3A24883B0452A8410A70E2F4">
    <w:name w:val="808C481CB3A24883B0452A8410A70E2F4"/>
    <w:rsid w:val="00CE3E90"/>
    <w:pPr>
      <w:spacing w:after="120" w:line="240" w:lineRule="auto"/>
    </w:pPr>
    <w:rPr>
      <w:rFonts w:ascii="Segoe UI" w:eastAsia="Calibri" w:hAnsi="Segoe UI" w:cs="Times New Roman"/>
      <w:sz w:val="18"/>
      <w:lang w:val="en-GB" w:eastAsia="en-US"/>
    </w:rPr>
  </w:style>
  <w:style w:type="paragraph" w:customStyle="1" w:styleId="0FDF233ECB4F4040A619EBD2D90D29624">
    <w:name w:val="0FDF233ECB4F4040A619EBD2D90D29624"/>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4">
    <w:name w:val="C23A1D3332DC47A38938B668EE85608F4"/>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4">
    <w:name w:val="F6D4BBF08EF743D09A5EE066BCC1352F4"/>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4">
    <w:name w:val="47C5517CEEF04E7B8C0C2BC23265044F4"/>
    <w:rsid w:val="00CE3E90"/>
    <w:pPr>
      <w:spacing w:after="120" w:line="240" w:lineRule="auto"/>
    </w:pPr>
    <w:rPr>
      <w:rFonts w:ascii="Segoe UI" w:eastAsia="Calibri" w:hAnsi="Segoe UI" w:cs="Times New Roman"/>
      <w:sz w:val="18"/>
      <w:lang w:val="en-GB" w:eastAsia="en-US"/>
    </w:rPr>
  </w:style>
  <w:style w:type="paragraph" w:customStyle="1" w:styleId="5BB37AF611AF4D7A9F3919F09934167B4">
    <w:name w:val="5BB37AF611AF4D7A9F3919F09934167B4"/>
    <w:rsid w:val="00CE3E90"/>
    <w:pPr>
      <w:spacing w:after="120" w:line="240" w:lineRule="auto"/>
    </w:pPr>
    <w:rPr>
      <w:rFonts w:ascii="Segoe UI" w:eastAsia="Calibri" w:hAnsi="Segoe UI" w:cs="Times New Roman"/>
      <w:sz w:val="18"/>
      <w:lang w:val="en-GB" w:eastAsia="en-US"/>
    </w:rPr>
  </w:style>
  <w:style w:type="paragraph" w:customStyle="1" w:styleId="1C44D316002C46808B079080A2FB76C34">
    <w:name w:val="1C44D316002C46808B079080A2FB76C34"/>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4">
    <w:name w:val="F577E445155D4BEBAAE5D1A9A9508CFD4"/>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4">
    <w:name w:val="D5396D8BF5A64251BAA03F9070367B434"/>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4">
    <w:name w:val="5311E00F518D4AE3873FBEAE25BC58004"/>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4">
    <w:name w:val="ABB095681A824551A1D2F5C335D56AA54"/>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4">
    <w:name w:val="262302E2B93D4305AD7C686265D2CE674"/>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4">
    <w:name w:val="9AC4204AEF2A4BFC8F6B23BCA25A3F6A4"/>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4">
    <w:name w:val="848E1133F2D8444792908095E11A9D594"/>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4">
    <w:name w:val="AF12D1BCD79945278984C95519D0F39B4"/>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4">
    <w:name w:val="3380BA6183BA41078038B8ED97BD22D14"/>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4">
    <w:name w:val="AA5E0D535768443E9386A64B7C861AF74"/>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4">
    <w:name w:val="5AB3C3152FBD412CA33B9D20E23F207F4"/>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4">
    <w:name w:val="162014639B0E42B79C1F6D577C5691F24"/>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4">
    <w:name w:val="BD26459D14F041F7925B8953BD18D6844"/>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4">
    <w:name w:val="E1943116B4FA438FB2A0818B56EB423D4"/>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4">
    <w:name w:val="BBA7E389C31F42DFAE8DDABBF86AB2E04"/>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4">
    <w:name w:val="CA31AA1D1ADA4E85BF2E6517DC8DF22D4"/>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4">
    <w:name w:val="7DC6CD2CD7B8487688CA663F583632D74"/>
    <w:rsid w:val="00CE3E90"/>
    <w:pPr>
      <w:keepLines/>
      <w:spacing w:after="0" w:line="240" w:lineRule="auto"/>
      <w:jc w:val="both"/>
    </w:pPr>
    <w:rPr>
      <w:rFonts w:ascii="Arial" w:eastAsia="Calibri" w:hAnsi="Arial" w:cs="Arial"/>
      <w:sz w:val="20"/>
      <w:szCs w:val="20"/>
      <w:lang w:val="en-US" w:eastAsia="en-US"/>
    </w:rPr>
  </w:style>
  <w:style w:type="paragraph" w:customStyle="1" w:styleId="3BC6526A11A040619566C76D018EBBF34">
    <w:name w:val="3BC6526A11A040619566C76D018EBBF34"/>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4">
    <w:name w:val="51ED16BA39394A099941FB2FCADBC0E54"/>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4">
    <w:name w:val="4A3C9AFE0E7C4560B5442ECB1A6EF7E44"/>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4">
    <w:name w:val="505B784C81EB420BA598FDA656DB91D64"/>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4">
    <w:name w:val="7FC7B0F86BF14D84826DAE8E443B0B514"/>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4">
    <w:name w:val="DF35080AFC0F43E988DFD571D4C8ABE84"/>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4">
    <w:name w:val="4320AF4D68274C1998489E05DF54FA9A4"/>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4">
    <w:name w:val="11D7A32B135548E58836CC6CF9D590934"/>
    <w:rsid w:val="00CE3E90"/>
    <w:pPr>
      <w:keepLines/>
      <w:spacing w:after="0" w:line="240" w:lineRule="auto"/>
      <w:jc w:val="both"/>
    </w:pPr>
    <w:rPr>
      <w:rFonts w:ascii="Arial" w:eastAsia="Calibri" w:hAnsi="Arial" w:cs="Arial"/>
      <w:sz w:val="20"/>
      <w:szCs w:val="20"/>
      <w:lang w:val="en-US" w:eastAsia="en-US"/>
    </w:rPr>
  </w:style>
  <w:style w:type="paragraph" w:customStyle="1" w:styleId="82FBB4ADAD4A4A3A8AD69D71B3A1A356">
    <w:name w:val="82FBB4ADAD4A4A3A8AD69D71B3A1A356"/>
    <w:rsid w:val="00CE3E90"/>
  </w:style>
  <w:style w:type="paragraph" w:customStyle="1" w:styleId="98FDEB3AAC694C5FA94371BA8D194168">
    <w:name w:val="98FDEB3AAC694C5FA94371BA8D194168"/>
    <w:rsid w:val="00CE3E90"/>
  </w:style>
  <w:style w:type="paragraph" w:customStyle="1" w:styleId="2CF97B8F00BF4E0FB1BDAFA30585F843">
    <w:name w:val="2CF97B8F00BF4E0FB1BDAFA30585F843"/>
    <w:rsid w:val="00CE3E90"/>
  </w:style>
  <w:style w:type="paragraph" w:customStyle="1" w:styleId="75BA6DAAD0A0494A9A7E86A492A4C9EA">
    <w:name w:val="75BA6DAAD0A0494A9A7E86A492A4C9EA"/>
    <w:rsid w:val="00CE3E90"/>
  </w:style>
  <w:style w:type="paragraph" w:customStyle="1" w:styleId="E653EAE07017473BAF7DE0530DAA13FB">
    <w:name w:val="E653EAE07017473BAF7DE0530DAA13FB"/>
    <w:rsid w:val="00CE3E90"/>
  </w:style>
  <w:style w:type="paragraph" w:customStyle="1" w:styleId="5EE464D7A2DC46F9B4A856BC5C381495">
    <w:name w:val="5EE464D7A2DC46F9B4A856BC5C381495"/>
    <w:rsid w:val="00CE3E90"/>
  </w:style>
  <w:style w:type="paragraph" w:customStyle="1" w:styleId="A5EA0693968D4118B5AEDCAA575AFAE7">
    <w:name w:val="A5EA0693968D4118B5AEDCAA575AFAE7"/>
    <w:rsid w:val="00CE3E90"/>
  </w:style>
  <w:style w:type="paragraph" w:customStyle="1" w:styleId="4D9CB1B53D7D4693801D98887C4F1A19">
    <w:name w:val="4D9CB1B53D7D4693801D98887C4F1A19"/>
    <w:rsid w:val="00CE3E90"/>
  </w:style>
  <w:style w:type="paragraph" w:customStyle="1" w:styleId="16C53C9523054689B93194FC44835777">
    <w:name w:val="16C53C9523054689B93194FC44835777"/>
    <w:rsid w:val="00CE3E90"/>
  </w:style>
  <w:style w:type="paragraph" w:customStyle="1" w:styleId="4CED94A01B49413A913AA6CCAA39EF3D">
    <w:name w:val="4CED94A01B49413A913AA6CCAA39EF3D"/>
    <w:rsid w:val="00CE3E90"/>
  </w:style>
  <w:style w:type="paragraph" w:customStyle="1" w:styleId="DEE489FD732D4C4B95A77295FE987C10">
    <w:name w:val="DEE489FD732D4C4B95A77295FE987C10"/>
    <w:rsid w:val="00CE3E90"/>
  </w:style>
  <w:style w:type="paragraph" w:customStyle="1" w:styleId="144652B556D94D61920F3018EBEE4B51">
    <w:name w:val="144652B556D94D61920F3018EBEE4B51"/>
    <w:rsid w:val="00CE3E90"/>
  </w:style>
  <w:style w:type="paragraph" w:customStyle="1" w:styleId="81B11A1803F04FBB91C2DD296D56F807">
    <w:name w:val="81B11A1803F04FBB91C2DD296D56F807"/>
    <w:rsid w:val="00CE3E90"/>
  </w:style>
  <w:style w:type="paragraph" w:customStyle="1" w:styleId="E8E10B0321B348E884715E94BE11FA81">
    <w:name w:val="E8E10B0321B348E884715E94BE11FA81"/>
    <w:rsid w:val="00CE3E90"/>
  </w:style>
  <w:style w:type="paragraph" w:customStyle="1" w:styleId="B184A1FC550F4D78A47CB69E0695F903">
    <w:name w:val="B184A1FC550F4D78A47CB69E0695F903"/>
    <w:rsid w:val="00CE3E90"/>
  </w:style>
  <w:style w:type="paragraph" w:customStyle="1" w:styleId="2C3EBEA08A6F42A09BE7E181C685EE62">
    <w:name w:val="2C3EBEA08A6F42A09BE7E181C685EE62"/>
    <w:rsid w:val="00CE3E90"/>
  </w:style>
  <w:style w:type="paragraph" w:customStyle="1" w:styleId="9C08095DDF774E0793CD70CB733F9229">
    <w:name w:val="9C08095DDF774E0793CD70CB733F9229"/>
    <w:rsid w:val="00CE3E90"/>
  </w:style>
  <w:style w:type="paragraph" w:customStyle="1" w:styleId="D56DA4305C2547C988B0C3CBB6C89954">
    <w:name w:val="D56DA4305C2547C988B0C3CBB6C89954"/>
    <w:rsid w:val="00CE3E90"/>
  </w:style>
  <w:style w:type="paragraph" w:customStyle="1" w:styleId="D5EFEE82D56B4AD091A291EE4DE5372B">
    <w:name w:val="D5EFEE82D56B4AD091A291EE4DE5372B"/>
    <w:rsid w:val="00CE3E90"/>
  </w:style>
  <w:style w:type="paragraph" w:customStyle="1" w:styleId="B1DA6568596E4BDEB753BFDCD8D6016E">
    <w:name w:val="B1DA6568596E4BDEB753BFDCD8D6016E"/>
    <w:rsid w:val="00CE3E90"/>
  </w:style>
  <w:style w:type="paragraph" w:customStyle="1" w:styleId="3B7C9E7B1E0F40F2ABF17B7D03D01A2E">
    <w:name w:val="3B7C9E7B1E0F40F2ABF17B7D03D01A2E"/>
    <w:rsid w:val="00CE3E90"/>
  </w:style>
  <w:style w:type="paragraph" w:customStyle="1" w:styleId="43C96F78A79F4769B50D67B121A7DECA">
    <w:name w:val="43C96F78A79F4769B50D67B121A7DECA"/>
    <w:rsid w:val="00CE3E90"/>
  </w:style>
  <w:style w:type="paragraph" w:customStyle="1" w:styleId="E99686CFCBE34463A078186E0CF8E635">
    <w:name w:val="E99686CFCBE34463A078186E0CF8E635"/>
    <w:rsid w:val="00CE3E90"/>
  </w:style>
  <w:style w:type="paragraph" w:customStyle="1" w:styleId="54B8B4FCA3934A648470674E66832232">
    <w:name w:val="54B8B4FCA3934A648470674E66832232"/>
    <w:rsid w:val="00CE3E90"/>
  </w:style>
  <w:style w:type="paragraph" w:customStyle="1" w:styleId="832F6CC0412E470CB4F1B542BEF6EC68">
    <w:name w:val="832F6CC0412E470CB4F1B542BEF6EC68"/>
    <w:rsid w:val="00CE3E90"/>
  </w:style>
  <w:style w:type="paragraph" w:customStyle="1" w:styleId="5152DB6FE2174010A5973C98CB8C9C47">
    <w:name w:val="5152DB6FE2174010A5973C98CB8C9C47"/>
    <w:rsid w:val="00CE3E90"/>
  </w:style>
  <w:style w:type="paragraph" w:customStyle="1" w:styleId="9269EF478150440E9F7FBFA4E6AAB105">
    <w:name w:val="9269EF478150440E9F7FBFA4E6AAB105"/>
    <w:rsid w:val="00CE3E90"/>
  </w:style>
  <w:style w:type="paragraph" w:customStyle="1" w:styleId="2E9DF793F4FB4F5A87451C1BE1A92FD5">
    <w:name w:val="2E9DF793F4FB4F5A87451C1BE1A92FD5"/>
    <w:rsid w:val="00CE3E90"/>
  </w:style>
  <w:style w:type="paragraph" w:customStyle="1" w:styleId="1B3DCB05E4134B62B996606C916C06BF">
    <w:name w:val="1B3DCB05E4134B62B996606C916C06BF"/>
    <w:rsid w:val="00CE3E90"/>
  </w:style>
  <w:style w:type="paragraph" w:customStyle="1" w:styleId="FBDE075CDC4147929C280BF4EE37F1EA">
    <w:name w:val="FBDE075CDC4147929C280BF4EE37F1EA"/>
    <w:rsid w:val="00CE3E90"/>
  </w:style>
  <w:style w:type="paragraph" w:customStyle="1" w:styleId="75F083BFF9924EC4ABE33E7ED2071AA6">
    <w:name w:val="75F083BFF9924EC4ABE33E7ED2071AA6"/>
    <w:rsid w:val="00CE3E90"/>
  </w:style>
  <w:style w:type="paragraph" w:customStyle="1" w:styleId="4CE7672BAEF84B56B6CE4745B808F37A">
    <w:name w:val="4CE7672BAEF84B56B6CE4745B808F37A"/>
    <w:rsid w:val="00CE3E90"/>
  </w:style>
  <w:style w:type="paragraph" w:customStyle="1" w:styleId="608A20E7F0E84928AEF258953247881C">
    <w:name w:val="608A20E7F0E84928AEF258953247881C"/>
    <w:rsid w:val="00CE3E90"/>
  </w:style>
  <w:style w:type="paragraph" w:customStyle="1" w:styleId="AE164C98287B4058959CE11B81EDF9CF">
    <w:name w:val="AE164C98287B4058959CE11B81EDF9CF"/>
    <w:rsid w:val="00CE3E90"/>
  </w:style>
  <w:style w:type="paragraph" w:customStyle="1" w:styleId="44025AF85D794E57BCF7167ACA41F34B">
    <w:name w:val="44025AF85D794E57BCF7167ACA41F34B"/>
    <w:rsid w:val="00CE3E90"/>
  </w:style>
  <w:style w:type="paragraph" w:customStyle="1" w:styleId="EEE2C55E067B459DBB6F65A780958951">
    <w:name w:val="EEE2C55E067B459DBB6F65A780958951"/>
    <w:rsid w:val="00CE3E90"/>
  </w:style>
  <w:style w:type="paragraph" w:customStyle="1" w:styleId="5B81497183C241F9AFFD379AA5E18859">
    <w:name w:val="5B81497183C241F9AFFD379AA5E18859"/>
    <w:rsid w:val="00CE3E90"/>
  </w:style>
  <w:style w:type="paragraph" w:customStyle="1" w:styleId="7F6C7B4718F94BDF9ECBA19D87B23C4A">
    <w:name w:val="7F6C7B4718F94BDF9ECBA19D87B23C4A"/>
    <w:rsid w:val="00CE3E90"/>
  </w:style>
  <w:style w:type="paragraph" w:customStyle="1" w:styleId="63A26B0B188343A9A9348998D29DC923">
    <w:name w:val="63A26B0B188343A9A9348998D29DC923"/>
    <w:rsid w:val="00CE3E90"/>
  </w:style>
  <w:style w:type="paragraph" w:customStyle="1" w:styleId="62EB20A46455418CBCF3D23212C36230">
    <w:name w:val="62EB20A46455418CBCF3D23212C36230"/>
    <w:rsid w:val="00CE3E90"/>
  </w:style>
  <w:style w:type="paragraph" w:customStyle="1" w:styleId="105AD9429D2A477F8625CA66996971EE">
    <w:name w:val="105AD9429D2A477F8625CA66996971EE"/>
    <w:rsid w:val="00CE3E90"/>
  </w:style>
  <w:style w:type="paragraph" w:customStyle="1" w:styleId="DF7B132EB5174C46AE61AF1C637DB6B0">
    <w:name w:val="DF7B132EB5174C46AE61AF1C637DB6B0"/>
    <w:rsid w:val="00CE3E90"/>
  </w:style>
  <w:style w:type="paragraph" w:customStyle="1" w:styleId="B770A7A9E3F244F6A0E6007017C45F73">
    <w:name w:val="B770A7A9E3F244F6A0E6007017C45F73"/>
    <w:rsid w:val="00CE3E90"/>
  </w:style>
  <w:style w:type="paragraph" w:customStyle="1" w:styleId="1F4604610AE9423C9B359012FA69AFDA">
    <w:name w:val="1F4604610AE9423C9B359012FA69AFDA"/>
    <w:rsid w:val="00CE3E90"/>
  </w:style>
  <w:style w:type="paragraph" w:customStyle="1" w:styleId="16C100F57CD04FE9929A6A2AB3D8E97B">
    <w:name w:val="16C100F57CD04FE9929A6A2AB3D8E97B"/>
    <w:rsid w:val="00CE3E90"/>
  </w:style>
  <w:style w:type="paragraph" w:customStyle="1" w:styleId="DC0B6DAB805A4524B50369CAAFC8D3CB">
    <w:name w:val="DC0B6DAB805A4524B50369CAAFC8D3CB"/>
    <w:rsid w:val="00CE3E90"/>
  </w:style>
  <w:style w:type="paragraph" w:customStyle="1" w:styleId="58ED75D63C7B4E09A12D05135CB3BBCE">
    <w:name w:val="58ED75D63C7B4E09A12D05135CB3BBCE"/>
    <w:rsid w:val="00CE3E90"/>
  </w:style>
  <w:style w:type="paragraph" w:customStyle="1" w:styleId="DDB844DC352447C7BD8FFFFBFAC95E3D">
    <w:name w:val="DDB844DC352447C7BD8FFFFBFAC95E3D"/>
    <w:rsid w:val="00CE3E90"/>
  </w:style>
  <w:style w:type="paragraph" w:customStyle="1" w:styleId="E95691ACE01D418098F27C6A7B540DA0">
    <w:name w:val="E95691ACE01D418098F27C6A7B540DA0"/>
    <w:rsid w:val="00CE3E90"/>
  </w:style>
  <w:style w:type="paragraph" w:customStyle="1" w:styleId="DBBB5D8E9DF942D9BACE3A7A735BD20D">
    <w:name w:val="DBBB5D8E9DF942D9BACE3A7A735BD20D"/>
    <w:rsid w:val="00CE3E90"/>
  </w:style>
  <w:style w:type="paragraph" w:customStyle="1" w:styleId="E9C4950886A24F048B389BFED2579A10">
    <w:name w:val="E9C4950886A24F048B389BFED2579A10"/>
    <w:rsid w:val="00CE3E90"/>
  </w:style>
  <w:style w:type="paragraph" w:customStyle="1" w:styleId="0EE2899660E2464EA08B340120FED1C9">
    <w:name w:val="0EE2899660E2464EA08B340120FED1C9"/>
    <w:rsid w:val="00CE3E90"/>
  </w:style>
  <w:style w:type="paragraph" w:customStyle="1" w:styleId="D3FCF72484B04F0BB847EED42B1F8CC2">
    <w:name w:val="D3FCF72484B04F0BB847EED42B1F8CC2"/>
    <w:rsid w:val="00CE3E90"/>
  </w:style>
  <w:style w:type="paragraph" w:customStyle="1" w:styleId="446EC47A059C439A9A66BD56AECA6DA8">
    <w:name w:val="446EC47A059C439A9A66BD56AECA6DA8"/>
    <w:rsid w:val="00CE3E90"/>
  </w:style>
  <w:style w:type="paragraph" w:customStyle="1" w:styleId="E76C9C0325DD42B2A601527FAA5D1BD9">
    <w:name w:val="E76C9C0325DD42B2A601527FAA5D1BD9"/>
    <w:rsid w:val="00CE3E90"/>
  </w:style>
  <w:style w:type="paragraph" w:customStyle="1" w:styleId="A3058FEE29474E7383C7A3BFF17D2E0D">
    <w:name w:val="A3058FEE29474E7383C7A3BFF17D2E0D"/>
    <w:rsid w:val="00CE3E90"/>
  </w:style>
  <w:style w:type="paragraph" w:customStyle="1" w:styleId="3CDE4D5987CD43EB80A6229712D4B17D">
    <w:name w:val="3CDE4D5987CD43EB80A6229712D4B17D"/>
    <w:rsid w:val="00CE3E90"/>
  </w:style>
  <w:style w:type="paragraph" w:customStyle="1" w:styleId="4840FFFB59BD4D8A86CE2979640A099D">
    <w:name w:val="4840FFFB59BD4D8A86CE2979640A099D"/>
    <w:rsid w:val="00CE3E90"/>
  </w:style>
  <w:style w:type="paragraph" w:customStyle="1" w:styleId="29966C32DB2042A5AE38D383039D1D5D">
    <w:name w:val="29966C32DB2042A5AE38D383039D1D5D"/>
    <w:rsid w:val="00CE3E90"/>
  </w:style>
  <w:style w:type="paragraph" w:customStyle="1" w:styleId="8C6C36D235C548418643A229FBB32BE1">
    <w:name w:val="8C6C36D235C548418643A229FBB32BE1"/>
    <w:rsid w:val="00CE3E90"/>
  </w:style>
  <w:style w:type="paragraph" w:customStyle="1" w:styleId="035461AD3A6F4CEB99E2676B8C514DD8">
    <w:name w:val="035461AD3A6F4CEB99E2676B8C514DD8"/>
    <w:rsid w:val="00CE3E90"/>
  </w:style>
  <w:style w:type="paragraph" w:customStyle="1" w:styleId="1970FDF1226F47858081C206BE71A564">
    <w:name w:val="1970FDF1226F47858081C206BE71A564"/>
    <w:rsid w:val="00CE3E90"/>
  </w:style>
  <w:style w:type="paragraph" w:customStyle="1" w:styleId="3656FC8C55144573B138CF464827DFAA">
    <w:name w:val="3656FC8C55144573B138CF464827DFAA"/>
    <w:rsid w:val="00CE3E90"/>
  </w:style>
  <w:style w:type="paragraph" w:customStyle="1" w:styleId="348273A86C0B43E3AB048D75F939128A">
    <w:name w:val="348273A86C0B43E3AB048D75F939128A"/>
    <w:rsid w:val="00CE3E90"/>
  </w:style>
  <w:style w:type="paragraph" w:customStyle="1" w:styleId="EBCB655B554A4900A36180096E6D5076">
    <w:name w:val="EBCB655B554A4900A36180096E6D5076"/>
    <w:rsid w:val="00CE3E90"/>
  </w:style>
  <w:style w:type="paragraph" w:customStyle="1" w:styleId="332C3C14135F45BCA7DD8AEFA6789796">
    <w:name w:val="332C3C14135F45BCA7DD8AEFA6789796"/>
    <w:rsid w:val="00CE3E90"/>
  </w:style>
  <w:style w:type="paragraph" w:customStyle="1" w:styleId="BB740B9953AF45EEB093E1B0348790A9">
    <w:name w:val="BB740B9953AF45EEB093E1B0348790A9"/>
    <w:rsid w:val="00CE3E90"/>
  </w:style>
  <w:style w:type="paragraph" w:customStyle="1" w:styleId="3041A62670B64B44BF2B45544E4A42B7">
    <w:name w:val="3041A62670B64B44BF2B45544E4A42B7"/>
    <w:rsid w:val="00CE3E90"/>
  </w:style>
  <w:style w:type="paragraph" w:customStyle="1" w:styleId="7FBD9F26B22D4455B81AAFE4A995CA93">
    <w:name w:val="7FBD9F26B22D4455B81AAFE4A995CA93"/>
    <w:rsid w:val="00CE3E90"/>
  </w:style>
  <w:style w:type="paragraph" w:customStyle="1" w:styleId="6B4BC589DA034FACBD18BAD2DD53DD67">
    <w:name w:val="6B4BC589DA034FACBD18BAD2DD53DD67"/>
    <w:rsid w:val="00CE3E90"/>
  </w:style>
  <w:style w:type="paragraph" w:customStyle="1" w:styleId="5B15F376506D4912A31F0A824B2D3DEB">
    <w:name w:val="5B15F376506D4912A31F0A824B2D3DEB"/>
    <w:rsid w:val="00CE3E90"/>
  </w:style>
  <w:style w:type="paragraph" w:customStyle="1" w:styleId="62896A4526254516B02FE7F0E360F204">
    <w:name w:val="62896A4526254516B02FE7F0E360F204"/>
    <w:rsid w:val="00CE3E90"/>
  </w:style>
  <w:style w:type="paragraph" w:customStyle="1" w:styleId="1548930D3EE145C5B43D1EABB20B0E03">
    <w:name w:val="1548930D3EE145C5B43D1EABB20B0E03"/>
    <w:rsid w:val="00CE3E90"/>
  </w:style>
  <w:style w:type="paragraph" w:customStyle="1" w:styleId="731C17F1FBDB439B94F538092EA38B65">
    <w:name w:val="731C17F1FBDB439B94F538092EA38B65"/>
    <w:rsid w:val="00CE3E90"/>
  </w:style>
  <w:style w:type="paragraph" w:customStyle="1" w:styleId="376475EC8D514690AA081CEF4B1750F3">
    <w:name w:val="376475EC8D514690AA081CEF4B1750F3"/>
    <w:rsid w:val="00CE3E90"/>
  </w:style>
  <w:style w:type="paragraph" w:customStyle="1" w:styleId="1EDCB19F25F64B2A9588A12A878C9F39">
    <w:name w:val="1EDCB19F25F64B2A9588A12A878C9F39"/>
    <w:rsid w:val="00CE3E90"/>
  </w:style>
  <w:style w:type="paragraph" w:customStyle="1" w:styleId="E3C52EC858A9457DA20FE5A381D1A552">
    <w:name w:val="E3C52EC858A9457DA20FE5A381D1A552"/>
    <w:rsid w:val="00CE3E90"/>
  </w:style>
  <w:style w:type="paragraph" w:customStyle="1" w:styleId="1C2E12F0B7EC4ABA959B9FF22E055A90">
    <w:name w:val="1C2E12F0B7EC4ABA959B9FF22E055A90"/>
    <w:rsid w:val="00CE3E90"/>
  </w:style>
  <w:style w:type="paragraph" w:customStyle="1" w:styleId="4B2B247F4B8B46C2A74EE09F62423CEB">
    <w:name w:val="4B2B247F4B8B46C2A74EE09F62423CEB"/>
    <w:rsid w:val="00CE3E90"/>
  </w:style>
  <w:style w:type="paragraph" w:customStyle="1" w:styleId="B31911F80F554324826B59D100A239BC">
    <w:name w:val="B31911F80F554324826B59D100A239BC"/>
    <w:rsid w:val="00CE3E90"/>
  </w:style>
  <w:style w:type="paragraph" w:customStyle="1" w:styleId="1AB217403E404797BDFF0BC8DC103BBF">
    <w:name w:val="1AB217403E404797BDFF0BC8DC103BBF"/>
    <w:rsid w:val="00CE3E90"/>
  </w:style>
  <w:style w:type="paragraph" w:customStyle="1" w:styleId="A5DF35B03C914EC982113002AA684C27">
    <w:name w:val="A5DF35B03C914EC982113002AA684C27"/>
    <w:rsid w:val="00CE3E90"/>
  </w:style>
  <w:style w:type="paragraph" w:customStyle="1" w:styleId="4D5A2A927EE446E3B80ABCFB058C0BC6">
    <w:name w:val="4D5A2A927EE446E3B80ABCFB058C0BC6"/>
    <w:rsid w:val="00CE3E90"/>
  </w:style>
  <w:style w:type="paragraph" w:customStyle="1" w:styleId="B253F53938E141ADA109BE500008D769">
    <w:name w:val="B253F53938E141ADA109BE500008D769"/>
    <w:rsid w:val="00CE3E90"/>
  </w:style>
  <w:style w:type="paragraph" w:customStyle="1" w:styleId="7127F406DD3B445182F991731B2D6D62">
    <w:name w:val="7127F406DD3B445182F991731B2D6D62"/>
    <w:rsid w:val="00CE3E90"/>
  </w:style>
  <w:style w:type="paragraph" w:customStyle="1" w:styleId="9B1FBE5B77904782B82165FB363CC43E">
    <w:name w:val="9B1FBE5B77904782B82165FB363CC43E"/>
    <w:rsid w:val="00CE3E90"/>
  </w:style>
  <w:style w:type="paragraph" w:customStyle="1" w:styleId="8B1AFB2532D142AB8C8A7666CD8C9BBC">
    <w:name w:val="8B1AFB2532D142AB8C8A7666CD8C9BBC"/>
    <w:rsid w:val="00CE3E90"/>
  </w:style>
  <w:style w:type="paragraph" w:customStyle="1" w:styleId="55922C93A7D94315AED65070C5B9B3E9">
    <w:name w:val="55922C93A7D94315AED65070C5B9B3E9"/>
    <w:rsid w:val="00CE3E90"/>
  </w:style>
  <w:style w:type="paragraph" w:customStyle="1" w:styleId="474691EC13DA446B879CFE810E0AB37E">
    <w:name w:val="474691EC13DA446B879CFE810E0AB37E"/>
    <w:rsid w:val="00CE3E90"/>
  </w:style>
  <w:style w:type="paragraph" w:customStyle="1" w:styleId="CF2C77B2EE9842CDAF6617690AF20620">
    <w:name w:val="CF2C77B2EE9842CDAF6617690AF20620"/>
    <w:rsid w:val="00CE3E90"/>
  </w:style>
  <w:style w:type="paragraph" w:customStyle="1" w:styleId="5FFBAFEA0B85437BA3C3A0AF2DD0743F">
    <w:name w:val="5FFBAFEA0B85437BA3C3A0AF2DD0743F"/>
    <w:rsid w:val="00CE3E90"/>
  </w:style>
  <w:style w:type="paragraph" w:customStyle="1" w:styleId="CF699FBD3A6A4BADB8C1F79CFE34E2BE">
    <w:name w:val="CF699FBD3A6A4BADB8C1F79CFE34E2BE"/>
    <w:rsid w:val="00CE3E90"/>
  </w:style>
  <w:style w:type="paragraph" w:customStyle="1" w:styleId="D33247C0277947CD9FD339D7AFAEBD79">
    <w:name w:val="D33247C0277947CD9FD339D7AFAEBD79"/>
    <w:rsid w:val="00CE3E90"/>
  </w:style>
  <w:style w:type="paragraph" w:customStyle="1" w:styleId="7D78DEBA0EE642D9872BE6BDE85BAE8F">
    <w:name w:val="7D78DEBA0EE642D9872BE6BDE85BAE8F"/>
    <w:rsid w:val="00CE3E90"/>
  </w:style>
  <w:style w:type="paragraph" w:customStyle="1" w:styleId="4ABAE00B1495449FA1E18783356C24F8">
    <w:name w:val="4ABAE00B1495449FA1E18783356C24F8"/>
    <w:rsid w:val="00CE3E90"/>
  </w:style>
  <w:style w:type="paragraph" w:customStyle="1" w:styleId="E95DC0A7C3204C578D9A12FDEA1BD74C">
    <w:name w:val="E95DC0A7C3204C578D9A12FDEA1BD74C"/>
    <w:rsid w:val="00CE3E90"/>
  </w:style>
  <w:style w:type="paragraph" w:customStyle="1" w:styleId="BB9EE6FB480F4879A817BCAA46110F7A">
    <w:name w:val="BB9EE6FB480F4879A817BCAA46110F7A"/>
    <w:rsid w:val="00CE3E90"/>
  </w:style>
  <w:style w:type="paragraph" w:customStyle="1" w:styleId="B36C09662668464C9C348D5BFE1E04D3">
    <w:name w:val="B36C09662668464C9C348D5BFE1E04D3"/>
    <w:rsid w:val="00CE3E90"/>
  </w:style>
  <w:style w:type="paragraph" w:customStyle="1" w:styleId="B0B42A54B0454D9884DA022C94246F9F">
    <w:name w:val="B0B42A54B0454D9884DA022C94246F9F"/>
    <w:rsid w:val="00CE3E90"/>
  </w:style>
  <w:style w:type="paragraph" w:customStyle="1" w:styleId="26B8D02010F347DFBC815A96B46C0F1A">
    <w:name w:val="26B8D02010F347DFBC815A96B46C0F1A"/>
    <w:rsid w:val="00CE3E90"/>
  </w:style>
  <w:style w:type="paragraph" w:customStyle="1" w:styleId="A787CD6EA30A4E43A30F0C97D105A3C2">
    <w:name w:val="A787CD6EA30A4E43A30F0C97D105A3C2"/>
    <w:rsid w:val="00CE3E90"/>
  </w:style>
  <w:style w:type="paragraph" w:customStyle="1" w:styleId="639BE3A350C14BC48E498B3162040CE0">
    <w:name w:val="639BE3A350C14BC48E498B3162040CE0"/>
    <w:rsid w:val="00CE3E90"/>
  </w:style>
  <w:style w:type="paragraph" w:customStyle="1" w:styleId="98130E69C28E45B4B8D9747201D7B13D">
    <w:name w:val="98130E69C28E45B4B8D9747201D7B13D"/>
    <w:rsid w:val="00CE3E90"/>
  </w:style>
  <w:style w:type="paragraph" w:customStyle="1" w:styleId="EC9379FCAC09499DB2E21AEEADBEF25C">
    <w:name w:val="EC9379FCAC09499DB2E21AEEADBEF25C"/>
    <w:rsid w:val="00CE3E90"/>
  </w:style>
  <w:style w:type="paragraph" w:customStyle="1" w:styleId="6483079A1171468C89ADFC159C6A5CAF">
    <w:name w:val="6483079A1171468C89ADFC159C6A5CAF"/>
    <w:rsid w:val="00CE3E90"/>
  </w:style>
  <w:style w:type="paragraph" w:customStyle="1" w:styleId="D401D3EA28C44E8D85E0D599F70D6ECC">
    <w:name w:val="D401D3EA28C44E8D85E0D599F70D6ECC"/>
    <w:rsid w:val="00CE3E90"/>
  </w:style>
  <w:style w:type="paragraph" w:customStyle="1" w:styleId="61768BB672FD425898D884F66396C553">
    <w:name w:val="61768BB672FD425898D884F66396C553"/>
    <w:rsid w:val="00CE3E90"/>
  </w:style>
  <w:style w:type="paragraph" w:customStyle="1" w:styleId="B384420F0A6D43C0888B6206857757C7">
    <w:name w:val="B384420F0A6D43C0888B6206857757C7"/>
    <w:rsid w:val="00CE3E90"/>
  </w:style>
  <w:style w:type="paragraph" w:customStyle="1" w:styleId="2AF930BEC0E847B38B978210D315D737">
    <w:name w:val="2AF930BEC0E847B38B978210D315D737"/>
    <w:rsid w:val="00CE3E90"/>
  </w:style>
  <w:style w:type="paragraph" w:customStyle="1" w:styleId="0FF0CB29D19945C6858BC75F26BC5751">
    <w:name w:val="0FF0CB29D19945C6858BC75F26BC5751"/>
    <w:rsid w:val="00CE3E90"/>
  </w:style>
  <w:style w:type="paragraph" w:customStyle="1" w:styleId="A1C60797D62E45D393F61CE27EE757E8">
    <w:name w:val="A1C60797D62E45D393F61CE27EE757E8"/>
    <w:rsid w:val="00CE3E90"/>
  </w:style>
  <w:style w:type="paragraph" w:customStyle="1" w:styleId="48571E2089B146058D2955618F56410A">
    <w:name w:val="48571E2089B146058D2955618F56410A"/>
    <w:rsid w:val="00CE3E90"/>
  </w:style>
  <w:style w:type="paragraph" w:customStyle="1" w:styleId="9AE6B8D3B94A47C7A959CF6F52DF254C">
    <w:name w:val="9AE6B8D3B94A47C7A959CF6F52DF254C"/>
    <w:rsid w:val="00CE3E90"/>
  </w:style>
  <w:style w:type="paragraph" w:customStyle="1" w:styleId="B2FF78B344504FC2A7985E22017D92A2">
    <w:name w:val="B2FF78B344504FC2A7985E22017D92A2"/>
    <w:rsid w:val="00CE3E90"/>
  </w:style>
  <w:style w:type="paragraph" w:customStyle="1" w:styleId="AD76ACC2A0714D67A225ECFC824C06B2">
    <w:name w:val="AD76ACC2A0714D67A225ECFC824C06B2"/>
    <w:rsid w:val="00CE3E90"/>
  </w:style>
  <w:style w:type="paragraph" w:customStyle="1" w:styleId="42DA714973784C0493BA7F729F8D2AA2">
    <w:name w:val="42DA714973784C0493BA7F729F8D2AA2"/>
    <w:rsid w:val="00CE3E90"/>
  </w:style>
  <w:style w:type="paragraph" w:customStyle="1" w:styleId="473B1D46D7704452AE3CA23B891343B4">
    <w:name w:val="473B1D46D7704452AE3CA23B891343B4"/>
    <w:rsid w:val="00CE3E90"/>
  </w:style>
  <w:style w:type="paragraph" w:customStyle="1" w:styleId="B607D8FA08D745548063123F3E103082">
    <w:name w:val="B607D8FA08D745548063123F3E103082"/>
    <w:rsid w:val="00CE3E90"/>
  </w:style>
  <w:style w:type="paragraph" w:customStyle="1" w:styleId="829A1A91295348E1ABBF71FE528F2B26">
    <w:name w:val="829A1A91295348E1ABBF71FE528F2B26"/>
    <w:rsid w:val="00CE3E90"/>
  </w:style>
  <w:style w:type="paragraph" w:customStyle="1" w:styleId="45004B4354EC4E2390F5920100E8B8C1">
    <w:name w:val="45004B4354EC4E2390F5920100E8B8C1"/>
    <w:rsid w:val="00CE3E90"/>
  </w:style>
  <w:style w:type="paragraph" w:customStyle="1" w:styleId="95330EC8ACEA45DCAC224BC423AE913C">
    <w:name w:val="95330EC8ACEA45DCAC224BC423AE913C"/>
    <w:rsid w:val="00CE3E90"/>
  </w:style>
  <w:style w:type="paragraph" w:customStyle="1" w:styleId="917AE64D7DB24F58954E8D6F9AACEDB0">
    <w:name w:val="917AE64D7DB24F58954E8D6F9AACEDB0"/>
    <w:rsid w:val="00CE3E90"/>
  </w:style>
  <w:style w:type="paragraph" w:customStyle="1" w:styleId="15D7B2CCB7434FFDB153C70EDD412269">
    <w:name w:val="15D7B2CCB7434FFDB153C70EDD412269"/>
    <w:rsid w:val="00CE3E90"/>
  </w:style>
  <w:style w:type="paragraph" w:customStyle="1" w:styleId="D4BD258AD6E84E8F955BC7744275C6D3">
    <w:name w:val="D4BD258AD6E84E8F955BC7744275C6D3"/>
    <w:rsid w:val="00CE3E90"/>
  </w:style>
  <w:style w:type="paragraph" w:customStyle="1" w:styleId="9C290F45EF7F41E5B8F54FE28AD7AD86">
    <w:name w:val="9C290F45EF7F41E5B8F54FE28AD7AD86"/>
    <w:rsid w:val="00CE3E90"/>
  </w:style>
  <w:style w:type="paragraph" w:customStyle="1" w:styleId="9DFF7A41095D4EFDA49B18D3CE56ED1B">
    <w:name w:val="9DFF7A41095D4EFDA49B18D3CE56ED1B"/>
    <w:rsid w:val="00CE3E90"/>
  </w:style>
  <w:style w:type="paragraph" w:customStyle="1" w:styleId="AB4FA952A2F6407B95C7B675FB092EE9">
    <w:name w:val="AB4FA952A2F6407B95C7B675FB092EE9"/>
    <w:rsid w:val="00CE3E90"/>
  </w:style>
  <w:style w:type="paragraph" w:customStyle="1" w:styleId="84A69320CF5C4922BED2E11B3EEC5414">
    <w:name w:val="84A69320CF5C4922BED2E11B3EEC5414"/>
    <w:rsid w:val="00CE3E90"/>
  </w:style>
  <w:style w:type="paragraph" w:customStyle="1" w:styleId="737D721A2AEC483F93C559BAE9F22CEF">
    <w:name w:val="737D721A2AEC483F93C559BAE9F22CEF"/>
    <w:rsid w:val="00CE3E90"/>
  </w:style>
  <w:style w:type="paragraph" w:customStyle="1" w:styleId="BBC294290D464836BE8B1D9919C3B228">
    <w:name w:val="BBC294290D464836BE8B1D9919C3B228"/>
    <w:rsid w:val="00CE3E90"/>
  </w:style>
  <w:style w:type="paragraph" w:customStyle="1" w:styleId="1668266D351D4817B721E1DE5F552FC6">
    <w:name w:val="1668266D351D4817B721E1DE5F552FC6"/>
    <w:rsid w:val="00CE3E90"/>
  </w:style>
  <w:style w:type="paragraph" w:customStyle="1" w:styleId="8DB3E713F0314232A50049B42482E2EF">
    <w:name w:val="8DB3E713F0314232A50049B42482E2EF"/>
    <w:rsid w:val="00CE3E90"/>
  </w:style>
  <w:style w:type="paragraph" w:customStyle="1" w:styleId="335EEB754B1F489D8AA2E72B3F62DA1C">
    <w:name w:val="335EEB754B1F489D8AA2E72B3F62DA1C"/>
    <w:rsid w:val="00CE3E90"/>
  </w:style>
  <w:style w:type="paragraph" w:customStyle="1" w:styleId="FF4032086B5744679EFDD1F0D7356382">
    <w:name w:val="FF4032086B5744679EFDD1F0D7356382"/>
    <w:rsid w:val="00CE3E90"/>
  </w:style>
  <w:style w:type="paragraph" w:customStyle="1" w:styleId="B0109A8BC6B349689E09F4389F1A9807">
    <w:name w:val="B0109A8BC6B349689E09F4389F1A9807"/>
    <w:rsid w:val="00CE3E90"/>
  </w:style>
  <w:style w:type="paragraph" w:customStyle="1" w:styleId="BB6016D76C8948B2898569EC270D84BB">
    <w:name w:val="BB6016D76C8948B2898569EC270D84BB"/>
    <w:rsid w:val="00CE3E90"/>
  </w:style>
  <w:style w:type="paragraph" w:customStyle="1" w:styleId="73AACC20CF6244B99F748A8C6E65672C">
    <w:name w:val="73AACC20CF6244B99F748A8C6E65672C"/>
    <w:rsid w:val="00CE3E90"/>
  </w:style>
  <w:style w:type="paragraph" w:customStyle="1" w:styleId="D17898F9FE144C18AF8B7E03B144C4BA">
    <w:name w:val="D17898F9FE144C18AF8B7E03B144C4BA"/>
    <w:rsid w:val="00CE3E90"/>
  </w:style>
  <w:style w:type="paragraph" w:customStyle="1" w:styleId="DA414C62633144DFB6CCA764CB4B6F82">
    <w:name w:val="DA414C62633144DFB6CCA764CB4B6F82"/>
    <w:rsid w:val="00CE3E90"/>
  </w:style>
  <w:style w:type="paragraph" w:customStyle="1" w:styleId="7F10B091B11349F4AF527D4C149E28F3">
    <w:name w:val="7F10B091B11349F4AF527D4C149E28F3"/>
    <w:rsid w:val="00CE3E90"/>
  </w:style>
  <w:style w:type="paragraph" w:customStyle="1" w:styleId="3972D39F67644671AD758F0200C16BED">
    <w:name w:val="3972D39F67644671AD758F0200C16BED"/>
    <w:rsid w:val="00CE3E90"/>
  </w:style>
  <w:style w:type="paragraph" w:customStyle="1" w:styleId="C09FF8C148CE4525B233754A9CF94C9A">
    <w:name w:val="C09FF8C148CE4525B233754A9CF94C9A"/>
    <w:rsid w:val="00CE3E90"/>
  </w:style>
  <w:style w:type="paragraph" w:customStyle="1" w:styleId="EF44C203CCE7429EB93C42B9FC6F4BE9">
    <w:name w:val="EF44C203CCE7429EB93C42B9FC6F4BE9"/>
    <w:rsid w:val="00CE3E90"/>
  </w:style>
  <w:style w:type="paragraph" w:customStyle="1" w:styleId="0177BF46C0CB45CC8859DC5C728C9469">
    <w:name w:val="0177BF46C0CB45CC8859DC5C728C9469"/>
    <w:rsid w:val="00CE3E90"/>
  </w:style>
  <w:style w:type="paragraph" w:customStyle="1" w:styleId="4BFB40BEF5944328920573E5CC6BD22E">
    <w:name w:val="4BFB40BEF5944328920573E5CC6BD22E"/>
    <w:rsid w:val="00CE3E90"/>
  </w:style>
  <w:style w:type="paragraph" w:customStyle="1" w:styleId="05E651CB9CA04F88A9B0D0F202CFB37D">
    <w:name w:val="05E651CB9CA04F88A9B0D0F202CFB37D"/>
    <w:rsid w:val="00CE3E90"/>
  </w:style>
  <w:style w:type="paragraph" w:customStyle="1" w:styleId="0A6F6686C8D9463293E4E3E5B02307DD">
    <w:name w:val="0A6F6686C8D9463293E4E3E5B02307DD"/>
    <w:rsid w:val="00CE3E90"/>
  </w:style>
  <w:style w:type="paragraph" w:customStyle="1" w:styleId="B43AAD26461844E39742903278CB5207">
    <w:name w:val="B43AAD26461844E39742903278CB5207"/>
    <w:rsid w:val="00CE3E90"/>
  </w:style>
  <w:style w:type="paragraph" w:customStyle="1" w:styleId="5F8302E1B46E429A911C8AAFE5A407C0">
    <w:name w:val="5F8302E1B46E429A911C8AAFE5A407C0"/>
    <w:rsid w:val="00CE3E90"/>
  </w:style>
  <w:style w:type="paragraph" w:customStyle="1" w:styleId="4D360C89160B4BC48F6D8E49ED68C1E9">
    <w:name w:val="4D360C89160B4BC48F6D8E49ED68C1E9"/>
    <w:rsid w:val="00CE3E90"/>
  </w:style>
  <w:style w:type="paragraph" w:customStyle="1" w:styleId="180E52B0C1C847C9ADA2C1D4CFB05E09">
    <w:name w:val="180E52B0C1C847C9ADA2C1D4CFB05E09"/>
    <w:rsid w:val="00CE3E90"/>
  </w:style>
  <w:style w:type="paragraph" w:customStyle="1" w:styleId="295AB9393FD14982A1A971FE224E72BC">
    <w:name w:val="295AB9393FD14982A1A971FE224E72BC"/>
    <w:rsid w:val="00CE3E90"/>
  </w:style>
  <w:style w:type="paragraph" w:customStyle="1" w:styleId="0FFA7B254E9E4F34BC0CE3F14C78BA75">
    <w:name w:val="0FFA7B254E9E4F34BC0CE3F14C78BA75"/>
    <w:rsid w:val="00CE3E90"/>
  </w:style>
  <w:style w:type="paragraph" w:customStyle="1" w:styleId="37ADCC689B404663833592AE3EC01550">
    <w:name w:val="37ADCC689B404663833592AE3EC01550"/>
    <w:rsid w:val="00CE3E90"/>
  </w:style>
  <w:style w:type="paragraph" w:customStyle="1" w:styleId="3E29A09E9AFD446788D001C86C87ADA1">
    <w:name w:val="3E29A09E9AFD446788D001C86C87ADA1"/>
    <w:rsid w:val="00CE3E90"/>
  </w:style>
  <w:style w:type="paragraph" w:customStyle="1" w:styleId="25B8C3C2ED964738A4F0B54F9F0EA621">
    <w:name w:val="25B8C3C2ED964738A4F0B54F9F0EA621"/>
    <w:rsid w:val="00CE3E90"/>
  </w:style>
  <w:style w:type="paragraph" w:customStyle="1" w:styleId="16E87BBBE65F42F2A1BE02500FBAE63F">
    <w:name w:val="16E87BBBE65F42F2A1BE02500FBAE63F"/>
    <w:rsid w:val="00CE3E90"/>
  </w:style>
  <w:style w:type="paragraph" w:customStyle="1" w:styleId="16B9E103B26346AB8BFB6E51A126971B">
    <w:name w:val="16B9E103B26346AB8BFB6E51A126971B"/>
    <w:rsid w:val="00CE3E90"/>
  </w:style>
  <w:style w:type="paragraph" w:customStyle="1" w:styleId="35DC6429D57344478D5A5DAECB589C6C">
    <w:name w:val="35DC6429D57344478D5A5DAECB589C6C"/>
    <w:rsid w:val="00CE3E90"/>
  </w:style>
  <w:style w:type="paragraph" w:customStyle="1" w:styleId="E7CC998D21B94CDF8F666050E01B90CA">
    <w:name w:val="E7CC998D21B94CDF8F666050E01B90CA"/>
    <w:rsid w:val="00CE3E90"/>
  </w:style>
  <w:style w:type="paragraph" w:customStyle="1" w:styleId="CC2B7308CE9642BEB68ADBD329ED2998">
    <w:name w:val="CC2B7308CE9642BEB68ADBD329ED2998"/>
    <w:rsid w:val="00CE3E90"/>
  </w:style>
  <w:style w:type="paragraph" w:customStyle="1" w:styleId="1B6BF6C8CFBC4047847F92FB2D8A5C65">
    <w:name w:val="1B6BF6C8CFBC4047847F92FB2D8A5C65"/>
    <w:rsid w:val="00CE3E90"/>
  </w:style>
  <w:style w:type="paragraph" w:customStyle="1" w:styleId="13491B19DC9D4E4A8B3FFE64002A764A">
    <w:name w:val="13491B19DC9D4E4A8B3FFE64002A764A"/>
    <w:rsid w:val="00CE3E90"/>
  </w:style>
  <w:style w:type="paragraph" w:customStyle="1" w:styleId="88DDD741D03D4D95B13EF061CE2A2447">
    <w:name w:val="88DDD741D03D4D95B13EF061CE2A2447"/>
    <w:rsid w:val="00CE3E90"/>
  </w:style>
  <w:style w:type="paragraph" w:customStyle="1" w:styleId="AAC78348C3EF49B3882E928BA85D2DBE">
    <w:name w:val="AAC78348C3EF49B3882E928BA85D2DBE"/>
    <w:rsid w:val="00CE3E90"/>
  </w:style>
  <w:style w:type="paragraph" w:customStyle="1" w:styleId="E3524BFA83924F52B15F192FFC001D51">
    <w:name w:val="E3524BFA83924F52B15F192FFC001D51"/>
    <w:rsid w:val="00CE3E90"/>
  </w:style>
  <w:style w:type="paragraph" w:customStyle="1" w:styleId="CB6C02B38337471FA7C8DC696ED9160B">
    <w:name w:val="CB6C02B38337471FA7C8DC696ED9160B"/>
    <w:rsid w:val="00CE3E90"/>
  </w:style>
  <w:style w:type="paragraph" w:customStyle="1" w:styleId="8F3908BC5B2944ABA1C9D0B297581D3E">
    <w:name w:val="8F3908BC5B2944ABA1C9D0B297581D3E"/>
    <w:rsid w:val="00CE3E90"/>
  </w:style>
  <w:style w:type="paragraph" w:customStyle="1" w:styleId="977A528484CD440EBD8390F7DC8DD78A">
    <w:name w:val="977A528484CD440EBD8390F7DC8DD78A"/>
    <w:rsid w:val="00CE3E90"/>
  </w:style>
  <w:style w:type="paragraph" w:customStyle="1" w:styleId="DBF2273F37BF4DDF8358B2BE28A3509C">
    <w:name w:val="DBF2273F37BF4DDF8358B2BE28A3509C"/>
    <w:rsid w:val="00CE3E90"/>
  </w:style>
  <w:style w:type="paragraph" w:customStyle="1" w:styleId="3E64AFFC02B44E5AAE2F0EB798D7B056">
    <w:name w:val="3E64AFFC02B44E5AAE2F0EB798D7B056"/>
    <w:rsid w:val="00CE3E90"/>
  </w:style>
  <w:style w:type="paragraph" w:customStyle="1" w:styleId="07470DDB950B44AD920738A691FFBB98">
    <w:name w:val="07470DDB950B44AD920738A691FFBB98"/>
    <w:rsid w:val="00CE3E90"/>
  </w:style>
  <w:style w:type="paragraph" w:customStyle="1" w:styleId="EFAEF78690FF4E3E9B7ACFEE3B6CFB34">
    <w:name w:val="EFAEF78690FF4E3E9B7ACFEE3B6CFB34"/>
    <w:rsid w:val="00CE3E90"/>
  </w:style>
  <w:style w:type="paragraph" w:customStyle="1" w:styleId="6B6EAE87CF5544D4A64ABD33D4B6A983">
    <w:name w:val="6B6EAE87CF5544D4A64ABD33D4B6A983"/>
    <w:rsid w:val="00CE3E90"/>
  </w:style>
  <w:style w:type="paragraph" w:customStyle="1" w:styleId="E1953519968F407BAC9635EB846B3802">
    <w:name w:val="E1953519968F407BAC9635EB846B3802"/>
    <w:rsid w:val="00CE3E90"/>
  </w:style>
  <w:style w:type="paragraph" w:customStyle="1" w:styleId="9EFE2AB12F3E4098A297C55DA400E56D">
    <w:name w:val="9EFE2AB12F3E4098A297C55DA400E56D"/>
    <w:rsid w:val="00CE3E90"/>
  </w:style>
  <w:style w:type="paragraph" w:customStyle="1" w:styleId="445BAB1DFAAF4E1AA24E735FE5311219">
    <w:name w:val="445BAB1DFAAF4E1AA24E735FE5311219"/>
    <w:rsid w:val="00CE3E90"/>
  </w:style>
  <w:style w:type="paragraph" w:customStyle="1" w:styleId="2737B7C2DE924B93B3E316B14F9ACD02">
    <w:name w:val="2737B7C2DE924B93B3E316B14F9ACD02"/>
    <w:rsid w:val="00CE3E90"/>
  </w:style>
  <w:style w:type="paragraph" w:customStyle="1" w:styleId="B2CE1E151C02402AB812A04DF170F284">
    <w:name w:val="B2CE1E151C02402AB812A04DF170F284"/>
    <w:rsid w:val="00CE3E90"/>
  </w:style>
  <w:style w:type="paragraph" w:customStyle="1" w:styleId="08E7C11507664F97BB03D8634314EDF7">
    <w:name w:val="08E7C11507664F97BB03D8634314EDF7"/>
    <w:rsid w:val="00CE3E90"/>
  </w:style>
  <w:style w:type="paragraph" w:customStyle="1" w:styleId="86276941F18A438E83967F04AE6DEA82">
    <w:name w:val="86276941F18A438E83967F04AE6DEA82"/>
    <w:rsid w:val="00CE3E90"/>
  </w:style>
  <w:style w:type="paragraph" w:customStyle="1" w:styleId="1119DB40472A4BB393E75B10D5267409">
    <w:name w:val="1119DB40472A4BB393E75B10D5267409"/>
    <w:rsid w:val="00CE3E90"/>
  </w:style>
  <w:style w:type="paragraph" w:customStyle="1" w:styleId="5F573EDC89454446AEEC2F9A70C8128B">
    <w:name w:val="5F573EDC89454446AEEC2F9A70C8128B"/>
    <w:rsid w:val="00CE3E90"/>
  </w:style>
  <w:style w:type="paragraph" w:customStyle="1" w:styleId="6204E6CB6A274FAEA16D2E3B1CAAFC17">
    <w:name w:val="6204E6CB6A274FAEA16D2E3B1CAAFC17"/>
    <w:rsid w:val="00CE3E90"/>
  </w:style>
  <w:style w:type="paragraph" w:customStyle="1" w:styleId="AAC8C86DB32B469191C79A032C21F10B">
    <w:name w:val="AAC8C86DB32B469191C79A032C21F10B"/>
    <w:rsid w:val="00CE3E90"/>
  </w:style>
  <w:style w:type="paragraph" w:customStyle="1" w:styleId="66AB75A0F6E04609BD4ECBF433303F95">
    <w:name w:val="66AB75A0F6E04609BD4ECBF433303F95"/>
    <w:rsid w:val="00CE3E90"/>
  </w:style>
  <w:style w:type="paragraph" w:customStyle="1" w:styleId="9C9BC6BF5B3A4F198BE6762BEF3A003D">
    <w:name w:val="9C9BC6BF5B3A4F198BE6762BEF3A003D"/>
    <w:rsid w:val="00CE3E90"/>
  </w:style>
  <w:style w:type="paragraph" w:customStyle="1" w:styleId="98A3F6A9E2D34E63855C23A24B356692">
    <w:name w:val="98A3F6A9E2D34E63855C23A24B356692"/>
    <w:rsid w:val="00CE3E90"/>
  </w:style>
  <w:style w:type="paragraph" w:customStyle="1" w:styleId="61D44E8F799F499895D6509A68320429">
    <w:name w:val="61D44E8F799F499895D6509A68320429"/>
    <w:rsid w:val="00CE3E90"/>
  </w:style>
  <w:style w:type="paragraph" w:customStyle="1" w:styleId="815E36F6FF2A416985F451032E8442CD">
    <w:name w:val="815E36F6FF2A416985F451032E8442CD"/>
    <w:rsid w:val="00CE3E90"/>
  </w:style>
  <w:style w:type="paragraph" w:customStyle="1" w:styleId="2B4D639307BC49268CE78C5AC28E5AD6">
    <w:name w:val="2B4D639307BC49268CE78C5AC28E5AD6"/>
    <w:rsid w:val="00CE3E90"/>
  </w:style>
  <w:style w:type="paragraph" w:customStyle="1" w:styleId="CF25CA15A90F46BEBE041ACFA4E7D893">
    <w:name w:val="CF25CA15A90F46BEBE041ACFA4E7D893"/>
    <w:rsid w:val="00CE3E90"/>
  </w:style>
  <w:style w:type="paragraph" w:customStyle="1" w:styleId="DB4DF1DDDD3A4B7B94095024786832DB">
    <w:name w:val="DB4DF1DDDD3A4B7B94095024786832DB"/>
    <w:rsid w:val="00CE3E90"/>
  </w:style>
  <w:style w:type="paragraph" w:customStyle="1" w:styleId="F7A9D5333A3942A4B6EEC38E64A526B3">
    <w:name w:val="F7A9D5333A3942A4B6EEC38E64A526B3"/>
    <w:rsid w:val="00CE3E90"/>
  </w:style>
  <w:style w:type="paragraph" w:customStyle="1" w:styleId="21DE153FB70B442FA229016E1BD8CD165">
    <w:name w:val="21DE153FB70B442FA229016E1BD8CD165"/>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5">
    <w:name w:val="B0BD2CF84C484D76AC2ED78A2BCCBFA85"/>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5">
    <w:name w:val="B360E42B2533474EA76F7606376F1AC75"/>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5">
    <w:name w:val="5DEF1682A25B401BAD4AAAC92225E2E75"/>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5">
    <w:name w:val="C1072213F1584395B791DEA0C068C6175"/>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5">
    <w:name w:val="C8FA45745CBB480D8C0670F1427F73305"/>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5">
    <w:name w:val="88CD52B44CC84F7B8D4EE80C05F161315"/>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5">
    <w:name w:val="AE68C617E7914F16871574601BCE8DFC5"/>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5">
    <w:name w:val="55B0E3589BF5470E8A5874B4865A15925"/>
    <w:rsid w:val="00CE3E90"/>
    <w:pPr>
      <w:spacing w:after="120" w:line="240" w:lineRule="auto"/>
    </w:pPr>
    <w:rPr>
      <w:rFonts w:ascii="Segoe UI" w:eastAsia="Calibri" w:hAnsi="Segoe UI" w:cs="Times New Roman"/>
      <w:sz w:val="18"/>
      <w:lang w:val="en-GB" w:eastAsia="en-US"/>
    </w:rPr>
  </w:style>
  <w:style w:type="paragraph" w:customStyle="1" w:styleId="8A311628AA50417BAD2A51EB54909EFA5">
    <w:name w:val="8A311628AA50417BAD2A51EB54909EFA5"/>
    <w:rsid w:val="00CE3E90"/>
    <w:pPr>
      <w:spacing w:after="120" w:line="240" w:lineRule="auto"/>
    </w:pPr>
    <w:rPr>
      <w:rFonts w:ascii="Segoe UI" w:eastAsia="Calibri" w:hAnsi="Segoe UI" w:cs="Times New Roman"/>
      <w:sz w:val="18"/>
      <w:lang w:val="en-GB" w:eastAsia="en-US"/>
    </w:rPr>
  </w:style>
  <w:style w:type="paragraph" w:customStyle="1" w:styleId="1899DFB8E87248409501F3454D00122B5">
    <w:name w:val="1899DFB8E87248409501F3454D00122B5"/>
    <w:rsid w:val="00CE3E90"/>
    <w:pPr>
      <w:spacing w:after="120" w:line="240" w:lineRule="auto"/>
    </w:pPr>
    <w:rPr>
      <w:rFonts w:ascii="Segoe UI" w:eastAsia="Calibri" w:hAnsi="Segoe UI" w:cs="Times New Roman"/>
      <w:sz w:val="18"/>
      <w:lang w:val="en-GB" w:eastAsia="en-US"/>
    </w:rPr>
  </w:style>
  <w:style w:type="paragraph" w:customStyle="1" w:styleId="D1228A13BA7148A29AEAB2EAF917A2995">
    <w:name w:val="D1228A13BA7148A29AEAB2EAF917A2995"/>
    <w:rsid w:val="00CE3E90"/>
    <w:pPr>
      <w:spacing w:after="120" w:line="240" w:lineRule="auto"/>
    </w:pPr>
    <w:rPr>
      <w:rFonts w:ascii="Segoe UI" w:eastAsia="Calibri" w:hAnsi="Segoe UI" w:cs="Times New Roman"/>
      <w:sz w:val="18"/>
      <w:lang w:val="en-GB" w:eastAsia="en-US"/>
    </w:rPr>
  </w:style>
  <w:style w:type="paragraph" w:customStyle="1" w:styleId="F5FAE73D6B924AD5B35C972BEC6C87905">
    <w:name w:val="F5FAE73D6B924AD5B35C972BEC6C87905"/>
    <w:rsid w:val="00CE3E90"/>
    <w:pPr>
      <w:spacing w:after="120" w:line="240" w:lineRule="auto"/>
    </w:pPr>
    <w:rPr>
      <w:rFonts w:ascii="Segoe UI" w:eastAsia="Calibri" w:hAnsi="Segoe UI" w:cs="Times New Roman"/>
      <w:sz w:val="18"/>
      <w:lang w:val="en-GB" w:eastAsia="en-US"/>
    </w:rPr>
  </w:style>
  <w:style w:type="paragraph" w:customStyle="1" w:styleId="994E50CD4B664AFC96D6A445B9E45F415">
    <w:name w:val="994E50CD4B664AFC96D6A445B9E45F415"/>
    <w:rsid w:val="00CE3E90"/>
    <w:pPr>
      <w:spacing w:after="120" w:line="240" w:lineRule="auto"/>
    </w:pPr>
    <w:rPr>
      <w:rFonts w:ascii="Segoe UI" w:eastAsia="Calibri" w:hAnsi="Segoe UI" w:cs="Times New Roman"/>
      <w:sz w:val="18"/>
      <w:lang w:val="en-GB" w:eastAsia="en-US"/>
    </w:rPr>
  </w:style>
  <w:style w:type="paragraph" w:customStyle="1" w:styleId="FADFD67B1DC84A788FAF78F6A44A761F5">
    <w:name w:val="FADFD67B1DC84A788FAF78F6A44A761F5"/>
    <w:rsid w:val="00CE3E90"/>
    <w:pPr>
      <w:spacing w:after="120" w:line="240" w:lineRule="auto"/>
    </w:pPr>
    <w:rPr>
      <w:rFonts w:ascii="Segoe UI" w:eastAsia="Calibri" w:hAnsi="Segoe UI" w:cs="Times New Roman"/>
      <w:sz w:val="18"/>
      <w:lang w:val="en-GB" w:eastAsia="en-US"/>
    </w:rPr>
  </w:style>
  <w:style w:type="paragraph" w:customStyle="1" w:styleId="03BE1246F7614B77A217C16FD184AA765">
    <w:name w:val="03BE1246F7614B77A217C16FD184AA765"/>
    <w:rsid w:val="00CE3E90"/>
    <w:pPr>
      <w:spacing w:after="120" w:line="240" w:lineRule="auto"/>
    </w:pPr>
    <w:rPr>
      <w:rFonts w:ascii="Segoe UI" w:eastAsia="Calibri" w:hAnsi="Segoe UI" w:cs="Times New Roman"/>
      <w:sz w:val="18"/>
      <w:lang w:val="en-GB" w:eastAsia="en-US"/>
    </w:rPr>
  </w:style>
  <w:style w:type="paragraph" w:customStyle="1" w:styleId="1D6EAF3D244446FCAAC022204CF2664A5">
    <w:name w:val="1D6EAF3D244446FCAAC022204CF2664A5"/>
    <w:rsid w:val="00CE3E90"/>
    <w:pPr>
      <w:spacing w:after="120" w:line="240" w:lineRule="auto"/>
    </w:pPr>
    <w:rPr>
      <w:rFonts w:ascii="Segoe UI" w:eastAsia="Calibri" w:hAnsi="Segoe UI" w:cs="Times New Roman"/>
      <w:sz w:val="18"/>
      <w:lang w:val="en-GB" w:eastAsia="en-US"/>
    </w:rPr>
  </w:style>
  <w:style w:type="paragraph" w:customStyle="1" w:styleId="12049EB33E664879B78F49946CCFCBD25">
    <w:name w:val="12049EB33E664879B78F49946CCFCBD25"/>
    <w:rsid w:val="00CE3E90"/>
    <w:pPr>
      <w:spacing w:after="120" w:line="240" w:lineRule="auto"/>
    </w:pPr>
    <w:rPr>
      <w:rFonts w:ascii="Segoe UI" w:eastAsia="Calibri" w:hAnsi="Segoe UI" w:cs="Times New Roman"/>
      <w:sz w:val="18"/>
      <w:lang w:val="en-GB" w:eastAsia="en-US"/>
    </w:rPr>
  </w:style>
  <w:style w:type="paragraph" w:customStyle="1" w:styleId="1344E492C12646C0B64BF97C9762D4655">
    <w:name w:val="1344E492C12646C0B64BF97C9762D4655"/>
    <w:rsid w:val="00CE3E90"/>
    <w:pPr>
      <w:spacing w:after="120" w:line="240" w:lineRule="auto"/>
    </w:pPr>
    <w:rPr>
      <w:rFonts w:ascii="Segoe UI" w:eastAsia="Calibri" w:hAnsi="Segoe UI" w:cs="Times New Roman"/>
      <w:sz w:val="18"/>
      <w:lang w:val="en-GB" w:eastAsia="en-US"/>
    </w:rPr>
  </w:style>
  <w:style w:type="paragraph" w:customStyle="1" w:styleId="E2D3906554484516904A1F4E1E43F9015">
    <w:name w:val="E2D3906554484516904A1F4E1E43F9015"/>
    <w:rsid w:val="00CE3E90"/>
    <w:pPr>
      <w:spacing w:after="120" w:line="240" w:lineRule="auto"/>
    </w:pPr>
    <w:rPr>
      <w:rFonts w:ascii="Segoe UI" w:eastAsia="Calibri" w:hAnsi="Segoe UI" w:cs="Times New Roman"/>
      <w:sz w:val="18"/>
      <w:lang w:val="en-GB" w:eastAsia="en-US"/>
    </w:rPr>
  </w:style>
  <w:style w:type="paragraph" w:customStyle="1" w:styleId="8A44F13A10E04090A33CBA8F858B1ABA5">
    <w:name w:val="8A44F13A10E04090A33CBA8F858B1ABA5"/>
    <w:rsid w:val="00CE3E90"/>
    <w:pPr>
      <w:spacing w:after="120" w:line="240" w:lineRule="auto"/>
    </w:pPr>
    <w:rPr>
      <w:rFonts w:ascii="Segoe UI" w:eastAsia="Calibri" w:hAnsi="Segoe UI" w:cs="Times New Roman"/>
      <w:sz w:val="18"/>
      <w:lang w:val="en-GB" w:eastAsia="en-US"/>
    </w:rPr>
  </w:style>
  <w:style w:type="paragraph" w:customStyle="1" w:styleId="C5B1C9F7A3384CA092CAFA344395E2E15">
    <w:name w:val="C5B1C9F7A3384CA092CAFA344395E2E15"/>
    <w:rsid w:val="00CE3E90"/>
    <w:pPr>
      <w:spacing w:after="120" w:line="240" w:lineRule="auto"/>
    </w:pPr>
    <w:rPr>
      <w:rFonts w:ascii="Segoe UI" w:eastAsia="Calibri" w:hAnsi="Segoe UI" w:cs="Times New Roman"/>
      <w:sz w:val="18"/>
      <w:lang w:val="en-GB" w:eastAsia="en-US"/>
    </w:rPr>
  </w:style>
  <w:style w:type="paragraph" w:customStyle="1" w:styleId="1EA0B4B05337410E9BB03E6DAB8C83C05">
    <w:name w:val="1EA0B4B05337410E9BB03E6DAB8C83C05"/>
    <w:rsid w:val="00CE3E90"/>
    <w:pPr>
      <w:spacing w:after="120" w:line="240" w:lineRule="auto"/>
    </w:pPr>
    <w:rPr>
      <w:rFonts w:ascii="Segoe UI" w:eastAsia="Calibri" w:hAnsi="Segoe UI" w:cs="Times New Roman"/>
      <w:sz w:val="18"/>
      <w:lang w:val="en-GB" w:eastAsia="en-US"/>
    </w:rPr>
  </w:style>
  <w:style w:type="paragraph" w:customStyle="1" w:styleId="9ECDBB0731714D2CADC9478A4E5EA23D5">
    <w:name w:val="9ECDBB0731714D2CADC9478A4E5EA23D5"/>
    <w:rsid w:val="00CE3E90"/>
    <w:pPr>
      <w:spacing w:after="120" w:line="240" w:lineRule="auto"/>
    </w:pPr>
    <w:rPr>
      <w:rFonts w:ascii="Segoe UI" w:eastAsia="Calibri" w:hAnsi="Segoe UI" w:cs="Times New Roman"/>
      <w:sz w:val="18"/>
      <w:lang w:val="en-GB" w:eastAsia="en-US"/>
    </w:rPr>
  </w:style>
  <w:style w:type="paragraph" w:customStyle="1" w:styleId="6EEED27C3A5146C3B1B1588DB20398E05">
    <w:name w:val="6EEED27C3A5146C3B1B1588DB20398E05"/>
    <w:rsid w:val="00CE3E90"/>
    <w:pPr>
      <w:spacing w:after="120" w:line="240" w:lineRule="auto"/>
    </w:pPr>
    <w:rPr>
      <w:rFonts w:ascii="Segoe UI" w:eastAsia="Calibri" w:hAnsi="Segoe UI" w:cs="Times New Roman"/>
      <w:sz w:val="18"/>
      <w:lang w:val="en-GB" w:eastAsia="en-US"/>
    </w:rPr>
  </w:style>
  <w:style w:type="paragraph" w:customStyle="1" w:styleId="71D6929B29A94AFCB5C1430A09ACB3C85">
    <w:name w:val="71D6929B29A94AFCB5C1430A09ACB3C85"/>
    <w:rsid w:val="00CE3E90"/>
    <w:pPr>
      <w:spacing w:after="120" w:line="240" w:lineRule="auto"/>
    </w:pPr>
    <w:rPr>
      <w:rFonts w:ascii="Segoe UI" w:eastAsia="Calibri" w:hAnsi="Segoe UI" w:cs="Times New Roman"/>
      <w:sz w:val="18"/>
      <w:lang w:val="en-GB" w:eastAsia="en-US"/>
    </w:rPr>
  </w:style>
  <w:style w:type="paragraph" w:customStyle="1" w:styleId="8183E34E2A0B49A79A72C2BC4BFC8F0F5">
    <w:name w:val="8183E34E2A0B49A79A72C2BC4BFC8F0F5"/>
    <w:rsid w:val="00CE3E90"/>
    <w:pPr>
      <w:spacing w:after="120" w:line="240" w:lineRule="auto"/>
    </w:pPr>
    <w:rPr>
      <w:rFonts w:ascii="Segoe UI" w:eastAsia="Calibri" w:hAnsi="Segoe UI" w:cs="Times New Roman"/>
      <w:sz w:val="18"/>
      <w:lang w:val="en-GB" w:eastAsia="en-US"/>
    </w:rPr>
  </w:style>
  <w:style w:type="paragraph" w:customStyle="1" w:styleId="7AA105317C7E428AB62A78F8FCE88B645">
    <w:name w:val="7AA105317C7E428AB62A78F8FCE88B645"/>
    <w:rsid w:val="00CE3E90"/>
    <w:pPr>
      <w:spacing w:after="120" w:line="240" w:lineRule="auto"/>
    </w:pPr>
    <w:rPr>
      <w:rFonts w:ascii="Segoe UI" w:eastAsia="Calibri" w:hAnsi="Segoe UI" w:cs="Times New Roman"/>
      <w:sz w:val="18"/>
      <w:lang w:val="en-GB" w:eastAsia="en-US"/>
    </w:rPr>
  </w:style>
  <w:style w:type="paragraph" w:customStyle="1" w:styleId="4EDC2057DD63447D9A969476843B4F645">
    <w:name w:val="4EDC2057DD63447D9A969476843B4F645"/>
    <w:rsid w:val="00CE3E90"/>
    <w:pPr>
      <w:spacing w:after="120" w:line="240" w:lineRule="auto"/>
    </w:pPr>
    <w:rPr>
      <w:rFonts w:ascii="Segoe UI" w:eastAsia="Calibri" w:hAnsi="Segoe UI" w:cs="Times New Roman"/>
      <w:sz w:val="18"/>
      <w:lang w:val="en-GB" w:eastAsia="en-US"/>
    </w:rPr>
  </w:style>
  <w:style w:type="paragraph" w:customStyle="1" w:styleId="C2D5B9513722408CA262FE49C93D20045">
    <w:name w:val="C2D5B9513722408CA262FE49C93D20045"/>
    <w:rsid w:val="00CE3E90"/>
    <w:pPr>
      <w:spacing w:after="120" w:line="240" w:lineRule="auto"/>
    </w:pPr>
    <w:rPr>
      <w:rFonts w:ascii="Segoe UI" w:eastAsia="Calibri" w:hAnsi="Segoe UI" w:cs="Times New Roman"/>
      <w:sz w:val="18"/>
      <w:lang w:val="en-GB" w:eastAsia="en-US"/>
    </w:rPr>
  </w:style>
  <w:style w:type="paragraph" w:customStyle="1" w:styleId="1B61155C34B64B958D8EBF5523BB14895">
    <w:name w:val="1B61155C34B64B958D8EBF5523BB14895"/>
    <w:rsid w:val="00CE3E90"/>
    <w:pPr>
      <w:spacing w:after="120" w:line="240" w:lineRule="auto"/>
    </w:pPr>
    <w:rPr>
      <w:rFonts w:ascii="Segoe UI" w:eastAsia="Calibri" w:hAnsi="Segoe UI" w:cs="Times New Roman"/>
      <w:sz w:val="18"/>
      <w:lang w:val="en-GB" w:eastAsia="en-US"/>
    </w:rPr>
  </w:style>
  <w:style w:type="paragraph" w:customStyle="1" w:styleId="97C78D521E3448E48226CB38F7E8EFED5">
    <w:name w:val="97C78D521E3448E48226CB38F7E8EFED5"/>
    <w:rsid w:val="00CE3E90"/>
    <w:pPr>
      <w:spacing w:after="120" w:line="240" w:lineRule="auto"/>
    </w:pPr>
    <w:rPr>
      <w:rFonts w:ascii="Segoe UI" w:eastAsia="Calibri" w:hAnsi="Segoe UI" w:cs="Times New Roman"/>
      <w:sz w:val="18"/>
      <w:lang w:val="en-GB" w:eastAsia="en-US"/>
    </w:rPr>
  </w:style>
  <w:style w:type="paragraph" w:customStyle="1" w:styleId="0A670F0112B74A77AD8B9DAEAD6C1BA05">
    <w:name w:val="0A670F0112B74A77AD8B9DAEAD6C1BA05"/>
    <w:rsid w:val="00CE3E90"/>
    <w:pPr>
      <w:spacing w:after="120" w:line="240" w:lineRule="auto"/>
    </w:pPr>
    <w:rPr>
      <w:rFonts w:ascii="Segoe UI" w:eastAsia="Calibri" w:hAnsi="Segoe UI" w:cs="Times New Roman"/>
      <w:sz w:val="18"/>
      <w:lang w:val="en-GB" w:eastAsia="en-US"/>
    </w:rPr>
  </w:style>
  <w:style w:type="paragraph" w:customStyle="1" w:styleId="37407247ECC74999A2D71E3AB833B1F55">
    <w:name w:val="37407247ECC74999A2D71E3AB833B1F55"/>
    <w:rsid w:val="00CE3E90"/>
    <w:pPr>
      <w:spacing w:after="120" w:line="240" w:lineRule="auto"/>
    </w:pPr>
    <w:rPr>
      <w:rFonts w:ascii="Segoe UI" w:eastAsia="Calibri" w:hAnsi="Segoe UI" w:cs="Times New Roman"/>
      <w:sz w:val="18"/>
      <w:lang w:val="en-GB" w:eastAsia="en-US"/>
    </w:rPr>
  </w:style>
  <w:style w:type="paragraph" w:customStyle="1" w:styleId="22B175C3404B44A9A43B094BF92DAB955">
    <w:name w:val="22B175C3404B44A9A43B094BF92DAB955"/>
    <w:rsid w:val="00CE3E90"/>
    <w:pPr>
      <w:spacing w:after="120" w:line="240" w:lineRule="auto"/>
    </w:pPr>
    <w:rPr>
      <w:rFonts w:ascii="Segoe UI" w:eastAsia="Calibri" w:hAnsi="Segoe UI" w:cs="Times New Roman"/>
      <w:sz w:val="18"/>
      <w:lang w:val="en-GB" w:eastAsia="en-US"/>
    </w:rPr>
  </w:style>
  <w:style w:type="paragraph" w:customStyle="1" w:styleId="C9844321701547FF9866D1980FF6BD8B5">
    <w:name w:val="C9844321701547FF9866D1980FF6BD8B5"/>
    <w:rsid w:val="00CE3E90"/>
    <w:pPr>
      <w:spacing w:after="120" w:line="240" w:lineRule="auto"/>
    </w:pPr>
    <w:rPr>
      <w:rFonts w:ascii="Segoe UI" w:eastAsia="Calibri" w:hAnsi="Segoe UI" w:cs="Times New Roman"/>
      <w:sz w:val="18"/>
      <w:lang w:val="en-GB" w:eastAsia="en-US"/>
    </w:rPr>
  </w:style>
  <w:style w:type="paragraph" w:customStyle="1" w:styleId="24C426A274F4481F983310A53D0609555">
    <w:name w:val="24C426A274F4481F983310A53D0609555"/>
    <w:rsid w:val="00CE3E90"/>
    <w:pPr>
      <w:spacing w:after="120" w:line="240" w:lineRule="auto"/>
    </w:pPr>
    <w:rPr>
      <w:rFonts w:ascii="Segoe UI" w:eastAsia="Calibri" w:hAnsi="Segoe UI" w:cs="Times New Roman"/>
      <w:sz w:val="18"/>
      <w:lang w:val="en-GB" w:eastAsia="en-US"/>
    </w:rPr>
  </w:style>
  <w:style w:type="paragraph" w:customStyle="1" w:styleId="8FBAF57E6BA84F08BD238228697456735">
    <w:name w:val="8FBAF57E6BA84F08BD238228697456735"/>
    <w:rsid w:val="00CE3E90"/>
    <w:pPr>
      <w:spacing w:after="120" w:line="240" w:lineRule="auto"/>
    </w:pPr>
    <w:rPr>
      <w:rFonts w:ascii="Segoe UI" w:eastAsia="Calibri" w:hAnsi="Segoe UI" w:cs="Times New Roman"/>
      <w:sz w:val="18"/>
      <w:lang w:val="en-GB" w:eastAsia="en-US"/>
    </w:rPr>
  </w:style>
  <w:style w:type="paragraph" w:customStyle="1" w:styleId="FE4FB1186B084C2DBBBD5BB2FEF436D85">
    <w:name w:val="FE4FB1186B084C2DBBBD5BB2FEF436D85"/>
    <w:rsid w:val="00CE3E90"/>
    <w:pPr>
      <w:spacing w:after="120" w:line="240" w:lineRule="auto"/>
    </w:pPr>
    <w:rPr>
      <w:rFonts w:ascii="Segoe UI" w:eastAsia="Calibri" w:hAnsi="Segoe UI" w:cs="Times New Roman"/>
      <w:sz w:val="18"/>
      <w:lang w:val="en-GB" w:eastAsia="en-US"/>
    </w:rPr>
  </w:style>
  <w:style w:type="paragraph" w:customStyle="1" w:styleId="012A942037044173A13EB187BAF0E3285">
    <w:name w:val="012A942037044173A13EB187BAF0E3285"/>
    <w:rsid w:val="00CE3E90"/>
    <w:pPr>
      <w:spacing w:after="120" w:line="240" w:lineRule="auto"/>
    </w:pPr>
    <w:rPr>
      <w:rFonts w:ascii="Segoe UI" w:eastAsia="Calibri" w:hAnsi="Segoe UI" w:cs="Times New Roman"/>
      <w:sz w:val="18"/>
      <w:lang w:val="en-GB" w:eastAsia="en-US"/>
    </w:rPr>
  </w:style>
  <w:style w:type="paragraph" w:customStyle="1" w:styleId="249849056AC845B38A57C69CABE748855">
    <w:name w:val="249849056AC845B38A57C69CABE748855"/>
    <w:rsid w:val="00CE3E90"/>
    <w:pPr>
      <w:spacing w:after="120" w:line="240" w:lineRule="auto"/>
    </w:pPr>
    <w:rPr>
      <w:rFonts w:ascii="Segoe UI" w:eastAsia="Calibri" w:hAnsi="Segoe UI" w:cs="Times New Roman"/>
      <w:sz w:val="18"/>
      <w:lang w:val="en-GB" w:eastAsia="en-US"/>
    </w:rPr>
  </w:style>
  <w:style w:type="paragraph" w:customStyle="1" w:styleId="8D166B9C477A4894A7166009759CD7135">
    <w:name w:val="8D166B9C477A4894A7166009759CD7135"/>
    <w:rsid w:val="00CE3E90"/>
    <w:pPr>
      <w:spacing w:after="120" w:line="240" w:lineRule="auto"/>
    </w:pPr>
    <w:rPr>
      <w:rFonts w:ascii="Segoe UI" w:eastAsia="Calibri" w:hAnsi="Segoe UI" w:cs="Times New Roman"/>
      <w:sz w:val="18"/>
      <w:lang w:val="en-GB" w:eastAsia="en-US"/>
    </w:rPr>
  </w:style>
  <w:style w:type="paragraph" w:customStyle="1" w:styleId="E038D17207544BEAB7988FD44C0974B45">
    <w:name w:val="E038D17207544BEAB7988FD44C0974B45"/>
    <w:rsid w:val="00CE3E90"/>
    <w:pPr>
      <w:spacing w:after="120" w:line="240" w:lineRule="auto"/>
    </w:pPr>
    <w:rPr>
      <w:rFonts w:ascii="Segoe UI" w:eastAsia="Calibri" w:hAnsi="Segoe UI" w:cs="Times New Roman"/>
      <w:sz w:val="18"/>
      <w:lang w:val="en-GB" w:eastAsia="en-US"/>
    </w:rPr>
  </w:style>
  <w:style w:type="paragraph" w:customStyle="1" w:styleId="F3CBEEA101604C7C84848D6763AE21E55">
    <w:name w:val="F3CBEEA101604C7C84848D6763AE21E55"/>
    <w:rsid w:val="00CE3E90"/>
    <w:pPr>
      <w:spacing w:after="120" w:line="240" w:lineRule="auto"/>
    </w:pPr>
    <w:rPr>
      <w:rFonts w:ascii="Segoe UI" w:eastAsia="Calibri" w:hAnsi="Segoe UI" w:cs="Times New Roman"/>
      <w:sz w:val="18"/>
      <w:lang w:val="en-GB" w:eastAsia="en-US"/>
    </w:rPr>
  </w:style>
  <w:style w:type="paragraph" w:customStyle="1" w:styleId="31E3E34A780047D99611BA7583113FCF5">
    <w:name w:val="31E3E34A780047D99611BA7583113FCF5"/>
    <w:rsid w:val="00CE3E90"/>
    <w:pPr>
      <w:spacing w:after="120" w:line="240" w:lineRule="auto"/>
    </w:pPr>
    <w:rPr>
      <w:rFonts w:ascii="Segoe UI" w:eastAsia="Calibri" w:hAnsi="Segoe UI" w:cs="Times New Roman"/>
      <w:sz w:val="18"/>
      <w:lang w:val="en-GB" w:eastAsia="en-US"/>
    </w:rPr>
  </w:style>
  <w:style w:type="paragraph" w:customStyle="1" w:styleId="311A78A18E7243ED875E82DDEDD8DFC55">
    <w:name w:val="311A78A18E7243ED875E82DDEDD8DFC55"/>
    <w:rsid w:val="00CE3E90"/>
    <w:pPr>
      <w:spacing w:after="120" w:line="240" w:lineRule="auto"/>
    </w:pPr>
    <w:rPr>
      <w:rFonts w:ascii="Segoe UI" w:eastAsia="Calibri" w:hAnsi="Segoe UI" w:cs="Times New Roman"/>
      <w:sz w:val="18"/>
      <w:lang w:val="en-GB" w:eastAsia="en-US"/>
    </w:rPr>
  </w:style>
  <w:style w:type="paragraph" w:customStyle="1" w:styleId="DAFC17FC57504BFDA0B3F250B420E3995">
    <w:name w:val="DAFC17FC57504BFDA0B3F250B420E3995"/>
    <w:rsid w:val="00CE3E90"/>
    <w:pPr>
      <w:spacing w:after="120" w:line="240" w:lineRule="auto"/>
    </w:pPr>
    <w:rPr>
      <w:rFonts w:ascii="Segoe UI" w:eastAsia="Calibri" w:hAnsi="Segoe UI" w:cs="Times New Roman"/>
      <w:sz w:val="18"/>
      <w:lang w:val="en-GB" w:eastAsia="en-US"/>
    </w:rPr>
  </w:style>
  <w:style w:type="paragraph" w:customStyle="1" w:styleId="79D0B83D4CD84A3F8F0A3C564A5500B75">
    <w:name w:val="79D0B83D4CD84A3F8F0A3C564A5500B75"/>
    <w:rsid w:val="00CE3E90"/>
    <w:pPr>
      <w:spacing w:after="120" w:line="240" w:lineRule="auto"/>
    </w:pPr>
    <w:rPr>
      <w:rFonts w:ascii="Segoe UI" w:eastAsia="Calibri" w:hAnsi="Segoe UI" w:cs="Times New Roman"/>
      <w:sz w:val="18"/>
      <w:lang w:val="en-GB" w:eastAsia="en-US"/>
    </w:rPr>
  </w:style>
  <w:style w:type="paragraph" w:customStyle="1" w:styleId="314C3CBA58CC432A9B654C79838EFAB15">
    <w:name w:val="314C3CBA58CC432A9B654C79838EFAB15"/>
    <w:rsid w:val="00CE3E90"/>
    <w:pPr>
      <w:spacing w:after="120" w:line="240" w:lineRule="auto"/>
    </w:pPr>
    <w:rPr>
      <w:rFonts w:ascii="Segoe UI" w:eastAsia="Calibri" w:hAnsi="Segoe UI" w:cs="Times New Roman"/>
      <w:sz w:val="18"/>
      <w:lang w:val="en-GB" w:eastAsia="en-US"/>
    </w:rPr>
  </w:style>
  <w:style w:type="paragraph" w:customStyle="1" w:styleId="46DFFF018C79442A8AD8A19F46812F4D5">
    <w:name w:val="46DFFF018C79442A8AD8A19F46812F4D5"/>
    <w:rsid w:val="00CE3E90"/>
    <w:pPr>
      <w:spacing w:after="120" w:line="240" w:lineRule="auto"/>
    </w:pPr>
    <w:rPr>
      <w:rFonts w:ascii="Segoe UI" w:eastAsia="Calibri" w:hAnsi="Segoe UI" w:cs="Times New Roman"/>
      <w:sz w:val="18"/>
      <w:lang w:val="en-GB" w:eastAsia="en-US"/>
    </w:rPr>
  </w:style>
  <w:style w:type="paragraph" w:customStyle="1" w:styleId="2DA8217BD42C403DA7625B5F024376E25">
    <w:name w:val="2DA8217BD42C403DA7625B5F024376E25"/>
    <w:rsid w:val="00CE3E90"/>
    <w:pPr>
      <w:spacing w:after="120" w:line="240" w:lineRule="auto"/>
    </w:pPr>
    <w:rPr>
      <w:rFonts w:ascii="Segoe UI" w:eastAsia="Calibri" w:hAnsi="Segoe UI" w:cs="Times New Roman"/>
      <w:sz w:val="18"/>
      <w:lang w:val="en-GB" w:eastAsia="en-US"/>
    </w:rPr>
  </w:style>
  <w:style w:type="paragraph" w:customStyle="1" w:styleId="7A233C5141314EEF9BCE3E0EC3CF804C5">
    <w:name w:val="7A233C5141314EEF9BCE3E0EC3CF804C5"/>
    <w:rsid w:val="00CE3E90"/>
    <w:pPr>
      <w:spacing w:after="120" w:line="240" w:lineRule="auto"/>
    </w:pPr>
    <w:rPr>
      <w:rFonts w:ascii="Segoe UI" w:eastAsia="Calibri" w:hAnsi="Segoe UI" w:cs="Times New Roman"/>
      <w:sz w:val="18"/>
      <w:lang w:val="en-GB" w:eastAsia="en-US"/>
    </w:rPr>
  </w:style>
  <w:style w:type="paragraph" w:customStyle="1" w:styleId="E9C7B429E25E4729B99A56D373CE951B5">
    <w:name w:val="E9C7B429E25E4729B99A56D373CE951B5"/>
    <w:rsid w:val="00CE3E90"/>
    <w:pPr>
      <w:spacing w:after="120" w:line="240" w:lineRule="auto"/>
    </w:pPr>
    <w:rPr>
      <w:rFonts w:ascii="Segoe UI" w:eastAsia="Calibri" w:hAnsi="Segoe UI" w:cs="Times New Roman"/>
      <w:sz w:val="18"/>
      <w:lang w:val="en-GB" w:eastAsia="en-US"/>
    </w:rPr>
  </w:style>
  <w:style w:type="paragraph" w:customStyle="1" w:styleId="D63B83AD365E42F6922A41C80B9D27D75">
    <w:name w:val="D63B83AD365E42F6922A41C80B9D27D75"/>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5">
    <w:name w:val="EF3B7040456A46C5B204E2F74BDBBB9E5"/>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5">
    <w:name w:val="AA4D93D6CA6342B8BF929471AED606445"/>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5">
    <w:name w:val="FF59797D74584070B2A788BD8519593C5"/>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5">
    <w:name w:val="0A19C3EE17914AC48A6E5952E156E8125"/>
    <w:rsid w:val="00CE3E90"/>
    <w:pPr>
      <w:spacing w:after="120" w:line="240" w:lineRule="auto"/>
    </w:pPr>
    <w:rPr>
      <w:rFonts w:ascii="Segoe UI" w:eastAsia="Calibri" w:hAnsi="Segoe UI" w:cs="Times New Roman"/>
      <w:sz w:val="18"/>
      <w:lang w:val="en-GB" w:eastAsia="en-US"/>
    </w:rPr>
  </w:style>
  <w:style w:type="paragraph" w:customStyle="1" w:styleId="C24AC7F8B63A4C159905FAE4169F58D75">
    <w:name w:val="C24AC7F8B63A4C159905FAE4169F58D75"/>
    <w:rsid w:val="00CE3E90"/>
    <w:pPr>
      <w:spacing w:after="120" w:line="240" w:lineRule="auto"/>
    </w:pPr>
    <w:rPr>
      <w:rFonts w:ascii="Segoe UI" w:eastAsia="Calibri" w:hAnsi="Segoe UI" w:cs="Times New Roman"/>
      <w:sz w:val="18"/>
      <w:lang w:val="en-GB" w:eastAsia="en-US"/>
    </w:rPr>
  </w:style>
  <w:style w:type="paragraph" w:customStyle="1" w:styleId="9ED0BD44C20C456E9011A9C0E58602E15">
    <w:name w:val="9ED0BD44C20C456E9011A9C0E58602E15"/>
    <w:rsid w:val="00CE3E90"/>
    <w:pPr>
      <w:spacing w:after="120" w:line="240" w:lineRule="auto"/>
    </w:pPr>
    <w:rPr>
      <w:rFonts w:ascii="Segoe UI" w:eastAsia="Calibri" w:hAnsi="Segoe UI" w:cs="Times New Roman"/>
      <w:sz w:val="18"/>
      <w:lang w:val="en-GB" w:eastAsia="en-US"/>
    </w:rPr>
  </w:style>
  <w:style w:type="paragraph" w:customStyle="1" w:styleId="870F663027024EE18031B4429E5447F05">
    <w:name w:val="870F663027024EE18031B4429E5447F05"/>
    <w:rsid w:val="00CE3E90"/>
    <w:pPr>
      <w:spacing w:after="120" w:line="240" w:lineRule="auto"/>
    </w:pPr>
    <w:rPr>
      <w:rFonts w:ascii="Segoe UI" w:eastAsia="Calibri" w:hAnsi="Segoe UI" w:cs="Times New Roman"/>
      <w:sz w:val="18"/>
      <w:lang w:val="en-GB" w:eastAsia="en-US"/>
    </w:rPr>
  </w:style>
  <w:style w:type="paragraph" w:customStyle="1" w:styleId="750855BC915A44C2AE3C2EA82510D7CB5">
    <w:name w:val="750855BC915A44C2AE3C2EA82510D7CB5"/>
    <w:rsid w:val="00CE3E90"/>
    <w:pPr>
      <w:spacing w:after="120" w:line="240" w:lineRule="auto"/>
    </w:pPr>
    <w:rPr>
      <w:rFonts w:ascii="Segoe UI" w:eastAsia="Calibri" w:hAnsi="Segoe UI" w:cs="Times New Roman"/>
      <w:sz w:val="18"/>
      <w:lang w:val="en-GB" w:eastAsia="en-US"/>
    </w:rPr>
  </w:style>
  <w:style w:type="paragraph" w:customStyle="1" w:styleId="21757FF578AA420591A31F7F86C455805">
    <w:name w:val="21757FF578AA420591A31F7F86C455805"/>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5">
    <w:name w:val="4B7F6426867949F6979C685CD1A0AF515"/>
    <w:rsid w:val="00CE3E90"/>
    <w:pPr>
      <w:spacing w:after="120" w:line="240" w:lineRule="auto"/>
    </w:pPr>
    <w:rPr>
      <w:rFonts w:ascii="Segoe UI" w:eastAsia="Calibri" w:hAnsi="Segoe UI" w:cs="Times New Roman"/>
      <w:sz w:val="18"/>
      <w:lang w:val="en-GB" w:eastAsia="en-US"/>
    </w:rPr>
  </w:style>
  <w:style w:type="paragraph" w:customStyle="1" w:styleId="16FBE4405A3D4D439FCB08208309EA775">
    <w:name w:val="16FBE4405A3D4D439FCB08208309EA775"/>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5">
    <w:name w:val="9244F1BB00514EDE932AE1D353AA0F6A5"/>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5">
    <w:name w:val="28678DEF78EA43E6A59F4B6E2A43D2715"/>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5">
    <w:name w:val="E763D932455E49D5BD39D10E508258F15"/>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5">
    <w:name w:val="B948050D80F6485E89D460BEDD7B78295"/>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5">
    <w:name w:val="BDB535CB4D8E4C60872F05013667B7A65"/>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5">
    <w:name w:val="CEF2819171A24ED4984BF79197B76EDF5"/>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5">
    <w:name w:val="5F316BE77FF54E5E8C30A8E5B93A6C5E5"/>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5">
    <w:name w:val="2C2E19946B8D4C1CA96C2F680432C9A15"/>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5">
    <w:name w:val="9DCCC7A7D6C6478E90FD77DC4666BA7E5"/>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5">
    <w:name w:val="8C5EE86F4366463087FA7E519776931F5"/>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5">
    <w:name w:val="6DCC0AE176FA43AF866CAF8DEB4659375"/>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5">
    <w:name w:val="1CB9CDEABC8A49EEA0D5AD4FA034CB6D5"/>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5">
    <w:name w:val="7D92983866B04B26BFE755310EC4EA5A5"/>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5">
    <w:name w:val="E3498CAC4F54412BAFEC928E0F45D3CC5"/>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5">
    <w:name w:val="C2413A4CB8B443BFBC3F98944043741C5"/>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5">
    <w:name w:val="9A620691B9BB4AE5A499012D43CB69F85"/>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5">
    <w:name w:val="CD9BFC4AE7E3413395ECF2A9D2FBDED05"/>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5">
    <w:name w:val="EFCE9C9BD87949879DE60EFD116388DF5"/>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5">
    <w:name w:val="4A3FEC542B5249BF9A0FD4800BB909635"/>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5">
    <w:name w:val="D2ADA10BB571476EAE4CD2D46EB6C9AC5"/>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5">
    <w:name w:val="9AD51B2DB37E481DBC3A604535A87A5F5"/>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5">
    <w:name w:val="3FE43EFB62E14F9ABEABB5611082A45B5"/>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5">
    <w:name w:val="069C87832ADF4A14B377747CFB2F40EA5"/>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5">
    <w:name w:val="41F6E498F4694F4FBBCDCE15D2FCE5695"/>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5">
    <w:name w:val="21ED144F62F9415E8257F89A8E595AC55"/>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5">
    <w:name w:val="94AFBDD3303D4AF4BC5B83F63C498E405"/>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5">
    <w:name w:val="7DDDD56F7EB04FB58008B660095832825"/>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5">
    <w:name w:val="789F5FC8A6FB462D91D5B70915D3730B5"/>
    <w:rsid w:val="00CE3E90"/>
    <w:pPr>
      <w:keepLines/>
      <w:spacing w:after="0" w:line="240" w:lineRule="auto"/>
      <w:jc w:val="both"/>
    </w:pPr>
    <w:rPr>
      <w:rFonts w:ascii="Arial" w:eastAsia="Calibri" w:hAnsi="Arial" w:cs="Arial"/>
      <w:sz w:val="20"/>
      <w:szCs w:val="20"/>
      <w:lang w:val="en-US" w:eastAsia="en-US"/>
    </w:rPr>
  </w:style>
  <w:style w:type="paragraph" w:customStyle="1" w:styleId="AE3D0F0D3F4547728EFA0A425E1C6CF72">
    <w:name w:val="AE3D0F0D3F4547728EFA0A425E1C6CF72"/>
    <w:rsid w:val="00CE3E90"/>
    <w:pPr>
      <w:keepLines/>
      <w:spacing w:after="0" w:line="240" w:lineRule="auto"/>
      <w:jc w:val="both"/>
    </w:pPr>
    <w:rPr>
      <w:rFonts w:ascii="Arial" w:eastAsia="Calibri" w:hAnsi="Arial" w:cs="Arial"/>
      <w:sz w:val="20"/>
      <w:szCs w:val="20"/>
      <w:lang w:val="en-US" w:eastAsia="en-US"/>
    </w:rPr>
  </w:style>
  <w:style w:type="paragraph" w:customStyle="1" w:styleId="64D3D45CC3F1446AB8D4C7CBBD1FA24D2">
    <w:name w:val="64D3D45CC3F1446AB8D4C7CBBD1FA24D2"/>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5">
    <w:name w:val="1A8DF5B6CD9B41D2A38478B7F76A4EE95"/>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5">
    <w:name w:val="7641F83FD7364979BF9536F1203AAF155"/>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5">
    <w:name w:val="D875A19C4386440A9DA52107439C2FA15"/>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5">
    <w:name w:val="F9ADCC8CEF0543D1856EB11D518BE0355"/>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5">
    <w:name w:val="8C1AC63EE4274E149C979B904DD165065"/>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5">
    <w:name w:val="907CBB7EF4B349E6B370296976C94C7F5"/>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5">
    <w:name w:val="CC068305A9854F1AB22E1E411CABAE1A5"/>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5">
    <w:name w:val="AD5B632CF4F24F8189D1D82141B3EC7A5"/>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5">
    <w:name w:val="9C6975079B154242A284EBE678A126185"/>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5">
    <w:name w:val="B041ECE821864D2B91752D2524DB5EB95"/>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5">
    <w:name w:val="65A4AF201E0449B3AA912AC3F0459B2B5"/>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5">
    <w:name w:val="6FEDF4CA999E46F8ABFDBF2C66B27A7E5"/>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5">
    <w:name w:val="FE4165A18D014B1BA80BDA8B57932CE35"/>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5">
    <w:name w:val="982AD7DCBE684CD6BD1576B20DC1C3C15"/>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5">
    <w:name w:val="E4BCFB58E94C454E980C180D7B1471BC5"/>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5">
    <w:name w:val="3FCF0C26630A43038E4F0B94DEDD58025"/>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5">
    <w:name w:val="BF19F155EE1746FF8E628F6018AE2DC85"/>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5">
    <w:name w:val="90983F7BAE00476B907582C05AB0A29C5"/>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5">
    <w:name w:val="9FB015D4DFF4421E98363EFBD4CD3AE25"/>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5">
    <w:name w:val="1600F90E760D44C2B1A104A4D8C370BF5"/>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5">
    <w:name w:val="70257F29BFDC40CEA9F89A22384764A85"/>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5">
    <w:name w:val="8DCE12D6EAB84A429045E292E411405E5"/>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5">
    <w:name w:val="470C3D5F5A4F4F52B5AAA4C55B83628E5"/>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5">
    <w:name w:val="61C20E6C3B6040C18E0C05300E38CC975"/>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5">
    <w:name w:val="8C75144BD74D4F6BB89E1D6BD8303CA85"/>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5">
    <w:name w:val="43295222E2C04D07B3151004A3E0BE235"/>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5">
    <w:name w:val="D0C4F217FB3D43BC9E6452D4C03D0D875"/>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5">
    <w:name w:val="A5F2CB0D45A647FD9363F233983A4BAB5"/>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5">
    <w:name w:val="B313F6AF71104F5F9F393F99860E4B055"/>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5">
    <w:name w:val="2F5F0646AACA48C08EA49466D82451775"/>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5">
    <w:name w:val="BB9F70535BFB42368085A1720EF2BFF45"/>
    <w:rsid w:val="00CE3E90"/>
    <w:pPr>
      <w:spacing w:after="120" w:line="240" w:lineRule="auto"/>
    </w:pPr>
    <w:rPr>
      <w:rFonts w:ascii="Segoe UI" w:eastAsia="Calibri" w:hAnsi="Segoe UI" w:cs="Times New Roman"/>
      <w:sz w:val="18"/>
      <w:lang w:val="en-GB" w:eastAsia="en-US"/>
    </w:rPr>
  </w:style>
  <w:style w:type="paragraph" w:customStyle="1" w:styleId="B14B4264162A486CB0AF9DA38C1AAAFB5">
    <w:name w:val="B14B4264162A486CB0AF9DA38C1AAAFB5"/>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5">
    <w:name w:val="6D8F1E0B4CB14E3C99CD27BB286683E85"/>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5">
    <w:name w:val="574EF1073E1D4528BA5BB57D2D0E4E4B5"/>
    <w:rsid w:val="00CE3E90"/>
    <w:pPr>
      <w:spacing w:after="120" w:line="240" w:lineRule="auto"/>
    </w:pPr>
    <w:rPr>
      <w:rFonts w:ascii="Segoe UI" w:eastAsia="Calibri" w:hAnsi="Segoe UI" w:cs="Times New Roman"/>
      <w:sz w:val="18"/>
      <w:lang w:val="en-GB" w:eastAsia="en-US"/>
    </w:rPr>
  </w:style>
  <w:style w:type="paragraph" w:customStyle="1" w:styleId="69C912E2104F402F827EB6F912506A805">
    <w:name w:val="69C912E2104F402F827EB6F912506A805"/>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5">
    <w:name w:val="AB881BCE320F448D9A33757E8060660E5"/>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5">
    <w:name w:val="1B7BED08E51E48BBBA8029D1446538CA5"/>
    <w:rsid w:val="00CE3E90"/>
    <w:pPr>
      <w:spacing w:after="120" w:line="240" w:lineRule="auto"/>
    </w:pPr>
    <w:rPr>
      <w:rFonts w:ascii="Segoe UI" w:eastAsia="Calibri" w:hAnsi="Segoe UI" w:cs="Times New Roman"/>
      <w:sz w:val="18"/>
      <w:lang w:val="en-GB" w:eastAsia="en-US"/>
    </w:rPr>
  </w:style>
  <w:style w:type="paragraph" w:customStyle="1" w:styleId="D3CF05F25BA0463FA2589B2A1A275E385">
    <w:name w:val="D3CF05F25BA0463FA2589B2A1A275E385"/>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5">
    <w:name w:val="FA75ACA8A36D455DBB0C6F458BD8558F5"/>
    <w:rsid w:val="00CE3E90"/>
    <w:pPr>
      <w:keepLines/>
      <w:spacing w:after="0" w:line="240" w:lineRule="auto"/>
      <w:jc w:val="both"/>
    </w:pPr>
    <w:rPr>
      <w:rFonts w:ascii="Arial" w:eastAsia="Calibri" w:hAnsi="Arial" w:cs="Arial"/>
      <w:sz w:val="20"/>
      <w:szCs w:val="20"/>
      <w:lang w:val="en-US" w:eastAsia="en-US"/>
    </w:rPr>
  </w:style>
  <w:style w:type="paragraph" w:customStyle="1" w:styleId="ABFC08689A854BB4991391E424B6C4082">
    <w:name w:val="ABFC08689A854BB4991391E424B6C4082"/>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5">
    <w:name w:val="4D8D4295620746AD8AEE08C139EEEF115"/>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5">
    <w:name w:val="ACEC68968533427FAD51C524969F277C5"/>
    <w:rsid w:val="00CE3E90"/>
    <w:pPr>
      <w:keepLines/>
      <w:spacing w:after="0" w:line="240" w:lineRule="auto"/>
      <w:jc w:val="both"/>
    </w:pPr>
    <w:rPr>
      <w:rFonts w:ascii="Arial" w:eastAsia="Calibri" w:hAnsi="Arial" w:cs="Arial"/>
      <w:sz w:val="20"/>
      <w:szCs w:val="20"/>
      <w:lang w:val="en-US" w:eastAsia="en-US"/>
    </w:rPr>
  </w:style>
  <w:style w:type="paragraph" w:customStyle="1" w:styleId="4CED94A01B49413A913AA6CCAA39EF3D1">
    <w:name w:val="4CED94A01B49413A913AA6CCAA39EF3D1"/>
    <w:rsid w:val="00CE3E90"/>
    <w:pPr>
      <w:keepLines/>
      <w:spacing w:after="0" w:line="240" w:lineRule="auto"/>
      <w:jc w:val="both"/>
    </w:pPr>
    <w:rPr>
      <w:rFonts w:ascii="Arial" w:eastAsia="Calibri" w:hAnsi="Arial" w:cs="Arial"/>
      <w:sz w:val="20"/>
      <w:szCs w:val="20"/>
      <w:lang w:val="en-US" w:eastAsia="en-US"/>
    </w:rPr>
  </w:style>
  <w:style w:type="paragraph" w:customStyle="1" w:styleId="DEE489FD732D4C4B95A77295FE987C101">
    <w:name w:val="DEE489FD732D4C4B95A77295FE987C101"/>
    <w:rsid w:val="00CE3E90"/>
    <w:pPr>
      <w:keepLines/>
      <w:spacing w:after="0" w:line="240" w:lineRule="auto"/>
      <w:jc w:val="both"/>
    </w:pPr>
    <w:rPr>
      <w:rFonts w:ascii="Arial" w:eastAsia="Calibri" w:hAnsi="Arial" w:cs="Arial"/>
      <w:sz w:val="20"/>
      <w:szCs w:val="20"/>
      <w:lang w:val="en-US" w:eastAsia="en-US"/>
    </w:rPr>
  </w:style>
  <w:style w:type="paragraph" w:customStyle="1" w:styleId="144652B556D94D61920F3018EBEE4B511">
    <w:name w:val="144652B556D94D61920F3018EBEE4B511"/>
    <w:rsid w:val="00CE3E90"/>
    <w:pPr>
      <w:keepLines/>
      <w:spacing w:after="0" w:line="240" w:lineRule="auto"/>
      <w:jc w:val="both"/>
    </w:pPr>
    <w:rPr>
      <w:rFonts w:ascii="Arial" w:eastAsia="Calibri" w:hAnsi="Arial" w:cs="Arial"/>
      <w:sz w:val="20"/>
      <w:szCs w:val="20"/>
      <w:lang w:val="en-US" w:eastAsia="en-US"/>
    </w:rPr>
  </w:style>
  <w:style w:type="paragraph" w:customStyle="1" w:styleId="81B11A1803F04FBB91C2DD296D56F8071">
    <w:name w:val="81B11A1803F04FBB91C2DD296D56F8071"/>
    <w:rsid w:val="00CE3E90"/>
    <w:pPr>
      <w:keepLines/>
      <w:spacing w:after="0" w:line="240" w:lineRule="auto"/>
      <w:jc w:val="both"/>
    </w:pPr>
    <w:rPr>
      <w:rFonts w:ascii="Arial" w:eastAsia="Calibri" w:hAnsi="Arial" w:cs="Arial"/>
      <w:sz w:val="20"/>
      <w:szCs w:val="20"/>
      <w:lang w:val="en-US" w:eastAsia="en-US"/>
    </w:rPr>
  </w:style>
  <w:style w:type="paragraph" w:customStyle="1" w:styleId="E8E10B0321B348E884715E94BE11FA811">
    <w:name w:val="E8E10B0321B348E884715E94BE11FA811"/>
    <w:rsid w:val="00CE3E90"/>
    <w:pPr>
      <w:keepLines/>
      <w:spacing w:after="0" w:line="240" w:lineRule="auto"/>
      <w:jc w:val="both"/>
    </w:pPr>
    <w:rPr>
      <w:rFonts w:ascii="Arial" w:eastAsia="Calibri" w:hAnsi="Arial" w:cs="Arial"/>
      <w:sz w:val="20"/>
      <w:szCs w:val="20"/>
      <w:lang w:val="en-US" w:eastAsia="en-US"/>
    </w:rPr>
  </w:style>
  <w:style w:type="paragraph" w:customStyle="1" w:styleId="C933944EF40C47B1ACE9BEEFA044BB1D2">
    <w:name w:val="C933944EF40C47B1ACE9BEEFA044BB1D2"/>
    <w:rsid w:val="00CE3E90"/>
    <w:pPr>
      <w:keepLines/>
      <w:spacing w:after="0" w:line="240" w:lineRule="auto"/>
      <w:jc w:val="both"/>
    </w:pPr>
    <w:rPr>
      <w:rFonts w:ascii="Arial" w:eastAsia="Calibri" w:hAnsi="Arial" w:cs="Arial"/>
      <w:sz w:val="20"/>
      <w:szCs w:val="20"/>
      <w:lang w:val="en-US" w:eastAsia="en-US"/>
    </w:rPr>
  </w:style>
  <w:style w:type="paragraph" w:customStyle="1" w:styleId="937104D7D9CE44AA867722EFD135BAC72">
    <w:name w:val="937104D7D9CE44AA867722EFD135BAC72"/>
    <w:rsid w:val="00CE3E90"/>
    <w:pPr>
      <w:keepLines/>
      <w:spacing w:after="0" w:line="240" w:lineRule="auto"/>
      <w:jc w:val="both"/>
    </w:pPr>
    <w:rPr>
      <w:rFonts w:ascii="Arial" w:eastAsia="Calibri" w:hAnsi="Arial" w:cs="Arial"/>
      <w:sz w:val="20"/>
      <w:szCs w:val="20"/>
      <w:lang w:val="en-US" w:eastAsia="en-US"/>
    </w:rPr>
  </w:style>
  <w:style w:type="paragraph" w:customStyle="1" w:styleId="65E32FC348424B1783674E390E952A7B2">
    <w:name w:val="65E32FC348424B1783674E390E952A7B2"/>
    <w:rsid w:val="00CE3E90"/>
    <w:pPr>
      <w:keepLines/>
      <w:spacing w:after="0" w:line="240" w:lineRule="auto"/>
      <w:jc w:val="both"/>
    </w:pPr>
    <w:rPr>
      <w:rFonts w:ascii="Arial" w:eastAsia="Calibri" w:hAnsi="Arial" w:cs="Arial"/>
      <w:sz w:val="20"/>
      <w:szCs w:val="20"/>
      <w:lang w:val="en-US" w:eastAsia="en-US"/>
    </w:rPr>
  </w:style>
  <w:style w:type="paragraph" w:customStyle="1" w:styleId="B73B817ED2B640B89FAB3F77AA2E9AA82">
    <w:name w:val="B73B817ED2B640B89FAB3F77AA2E9AA82"/>
    <w:rsid w:val="00CE3E90"/>
    <w:pPr>
      <w:keepLines/>
      <w:spacing w:after="0" w:line="240" w:lineRule="auto"/>
      <w:jc w:val="both"/>
    </w:pPr>
    <w:rPr>
      <w:rFonts w:ascii="Arial" w:eastAsia="Calibri" w:hAnsi="Arial" w:cs="Arial"/>
      <w:sz w:val="20"/>
      <w:szCs w:val="20"/>
      <w:lang w:val="en-US" w:eastAsia="en-US"/>
    </w:rPr>
  </w:style>
  <w:style w:type="paragraph" w:customStyle="1" w:styleId="F9E4F73AF1EE49A4AAAE86BA13F3808B2">
    <w:name w:val="F9E4F73AF1EE49A4AAAE86BA13F3808B2"/>
    <w:rsid w:val="00CE3E90"/>
    <w:pPr>
      <w:keepLines/>
      <w:spacing w:after="0" w:line="240" w:lineRule="auto"/>
      <w:jc w:val="both"/>
    </w:pPr>
    <w:rPr>
      <w:rFonts w:ascii="Arial" w:eastAsia="Calibri" w:hAnsi="Arial" w:cs="Arial"/>
      <w:sz w:val="20"/>
      <w:szCs w:val="20"/>
      <w:lang w:val="en-US" w:eastAsia="en-US"/>
    </w:rPr>
  </w:style>
  <w:style w:type="paragraph" w:customStyle="1" w:styleId="5CEB30CC3C3841AD8E5588CA76A9D52A2">
    <w:name w:val="5CEB30CC3C3841AD8E5588CA76A9D52A2"/>
    <w:rsid w:val="00CE3E90"/>
    <w:pPr>
      <w:keepLines/>
      <w:spacing w:after="0" w:line="240" w:lineRule="auto"/>
      <w:jc w:val="both"/>
    </w:pPr>
    <w:rPr>
      <w:rFonts w:ascii="Arial" w:eastAsia="Calibri" w:hAnsi="Arial" w:cs="Arial"/>
      <w:sz w:val="20"/>
      <w:szCs w:val="20"/>
      <w:lang w:val="en-US" w:eastAsia="en-US"/>
    </w:rPr>
  </w:style>
  <w:style w:type="paragraph" w:customStyle="1" w:styleId="50B11A7DAB2040F6B399EB8ADB8566022">
    <w:name w:val="50B11A7DAB2040F6B399EB8ADB8566022"/>
    <w:rsid w:val="00CE3E90"/>
    <w:pPr>
      <w:keepLines/>
      <w:spacing w:after="0" w:line="240" w:lineRule="auto"/>
      <w:jc w:val="both"/>
    </w:pPr>
    <w:rPr>
      <w:rFonts w:ascii="Arial" w:eastAsia="Calibri" w:hAnsi="Arial" w:cs="Arial"/>
      <w:sz w:val="20"/>
      <w:szCs w:val="20"/>
      <w:lang w:val="en-US" w:eastAsia="en-US"/>
    </w:rPr>
  </w:style>
  <w:style w:type="paragraph" w:customStyle="1" w:styleId="6A72642EB93F4505A312BB8535F43D242">
    <w:name w:val="6A72642EB93F4505A312BB8535F43D242"/>
    <w:rsid w:val="00CE3E90"/>
    <w:pPr>
      <w:keepLines/>
      <w:spacing w:after="0" w:line="240" w:lineRule="auto"/>
      <w:jc w:val="both"/>
    </w:pPr>
    <w:rPr>
      <w:rFonts w:ascii="Arial" w:eastAsia="Calibri" w:hAnsi="Arial" w:cs="Arial"/>
      <w:sz w:val="20"/>
      <w:szCs w:val="20"/>
      <w:lang w:val="en-US" w:eastAsia="en-US"/>
    </w:rPr>
  </w:style>
  <w:style w:type="paragraph" w:customStyle="1" w:styleId="15B32DC695A84C30AD3AB74BB1AFC4DF2">
    <w:name w:val="15B32DC695A84C30AD3AB74BB1AFC4DF2"/>
    <w:rsid w:val="00CE3E90"/>
    <w:pPr>
      <w:keepLines/>
      <w:spacing w:after="0" w:line="240" w:lineRule="auto"/>
      <w:jc w:val="both"/>
    </w:pPr>
    <w:rPr>
      <w:rFonts w:ascii="Arial" w:eastAsia="Calibri" w:hAnsi="Arial" w:cs="Arial"/>
      <w:sz w:val="20"/>
      <w:szCs w:val="20"/>
      <w:lang w:val="en-US" w:eastAsia="en-US"/>
    </w:rPr>
  </w:style>
  <w:style w:type="paragraph" w:customStyle="1" w:styleId="8B1DAA07A0B34C2E803939AD331269FA2">
    <w:name w:val="8B1DAA07A0B34C2E803939AD331269FA2"/>
    <w:rsid w:val="00CE3E90"/>
    <w:pPr>
      <w:keepLines/>
      <w:spacing w:after="0" w:line="240" w:lineRule="auto"/>
      <w:jc w:val="both"/>
    </w:pPr>
    <w:rPr>
      <w:rFonts w:ascii="Arial" w:eastAsia="Calibri" w:hAnsi="Arial" w:cs="Arial"/>
      <w:sz w:val="20"/>
      <w:szCs w:val="20"/>
      <w:lang w:val="en-US" w:eastAsia="en-US"/>
    </w:rPr>
  </w:style>
  <w:style w:type="paragraph" w:customStyle="1" w:styleId="4D0EA21353E94A7F9F5550ECB63AA42A2">
    <w:name w:val="4D0EA21353E94A7F9F5550ECB63AA42A2"/>
    <w:rsid w:val="00CE3E90"/>
    <w:pPr>
      <w:keepLines/>
      <w:spacing w:after="0" w:line="240" w:lineRule="auto"/>
      <w:jc w:val="both"/>
    </w:pPr>
    <w:rPr>
      <w:rFonts w:ascii="Arial" w:eastAsia="Calibri" w:hAnsi="Arial" w:cs="Arial"/>
      <w:sz w:val="20"/>
      <w:szCs w:val="20"/>
      <w:lang w:val="en-US" w:eastAsia="en-US"/>
    </w:rPr>
  </w:style>
  <w:style w:type="paragraph" w:customStyle="1" w:styleId="74622A9AB4574C30881763C31AA946AB2">
    <w:name w:val="74622A9AB4574C30881763C31AA946AB2"/>
    <w:rsid w:val="00CE3E90"/>
    <w:pPr>
      <w:keepLines/>
      <w:spacing w:after="0" w:line="240" w:lineRule="auto"/>
      <w:jc w:val="both"/>
    </w:pPr>
    <w:rPr>
      <w:rFonts w:ascii="Arial" w:eastAsia="Calibri" w:hAnsi="Arial" w:cs="Arial"/>
      <w:sz w:val="20"/>
      <w:szCs w:val="20"/>
      <w:lang w:val="en-US" w:eastAsia="en-US"/>
    </w:rPr>
  </w:style>
  <w:style w:type="paragraph" w:customStyle="1" w:styleId="8668225EF0F84541AF67642F95A37D442">
    <w:name w:val="8668225EF0F84541AF67642F95A37D442"/>
    <w:rsid w:val="00CE3E90"/>
    <w:pPr>
      <w:keepLines/>
      <w:spacing w:after="0" w:line="240" w:lineRule="auto"/>
      <w:jc w:val="both"/>
    </w:pPr>
    <w:rPr>
      <w:rFonts w:ascii="Arial" w:eastAsia="Calibri" w:hAnsi="Arial" w:cs="Arial"/>
      <w:sz w:val="20"/>
      <w:szCs w:val="20"/>
      <w:lang w:val="en-US" w:eastAsia="en-US"/>
    </w:rPr>
  </w:style>
  <w:style w:type="paragraph" w:customStyle="1" w:styleId="4177024B28264A44A91E73C6F6FDA4862">
    <w:name w:val="4177024B28264A44A91E73C6F6FDA4862"/>
    <w:rsid w:val="00CE3E90"/>
    <w:pPr>
      <w:keepLines/>
      <w:spacing w:after="0" w:line="240" w:lineRule="auto"/>
      <w:jc w:val="both"/>
    </w:pPr>
    <w:rPr>
      <w:rFonts w:ascii="Arial" w:eastAsia="Calibri" w:hAnsi="Arial" w:cs="Arial"/>
      <w:sz w:val="20"/>
      <w:szCs w:val="20"/>
      <w:lang w:val="en-US" w:eastAsia="en-US"/>
    </w:rPr>
  </w:style>
  <w:style w:type="paragraph" w:customStyle="1" w:styleId="3835E05A0026436F90B584619CC90B262">
    <w:name w:val="3835E05A0026436F90B584619CC90B262"/>
    <w:rsid w:val="00CE3E90"/>
    <w:pPr>
      <w:keepLines/>
      <w:spacing w:after="0" w:line="240" w:lineRule="auto"/>
      <w:jc w:val="both"/>
    </w:pPr>
    <w:rPr>
      <w:rFonts w:ascii="Arial" w:eastAsia="Calibri" w:hAnsi="Arial" w:cs="Arial"/>
      <w:sz w:val="20"/>
      <w:szCs w:val="20"/>
      <w:lang w:val="en-US" w:eastAsia="en-US"/>
    </w:rPr>
  </w:style>
  <w:style w:type="paragraph" w:customStyle="1" w:styleId="2E7FC8035B3340B6B828F066F270A60B2">
    <w:name w:val="2E7FC8035B3340B6B828F066F270A60B2"/>
    <w:rsid w:val="00CE3E90"/>
    <w:pPr>
      <w:keepLines/>
      <w:spacing w:after="0" w:line="240" w:lineRule="auto"/>
      <w:jc w:val="both"/>
    </w:pPr>
    <w:rPr>
      <w:rFonts w:ascii="Arial" w:eastAsia="Calibri" w:hAnsi="Arial" w:cs="Arial"/>
      <w:sz w:val="20"/>
      <w:szCs w:val="20"/>
      <w:lang w:val="en-US" w:eastAsia="en-US"/>
    </w:rPr>
  </w:style>
  <w:style w:type="paragraph" w:customStyle="1" w:styleId="217BEF060AEE445EBCF27A8F48B098B12">
    <w:name w:val="217BEF060AEE445EBCF27A8F48B098B12"/>
    <w:rsid w:val="00CE3E90"/>
    <w:pPr>
      <w:keepLines/>
      <w:spacing w:after="0" w:line="240" w:lineRule="auto"/>
      <w:jc w:val="both"/>
    </w:pPr>
    <w:rPr>
      <w:rFonts w:ascii="Arial" w:eastAsia="Calibri" w:hAnsi="Arial" w:cs="Arial"/>
      <w:sz w:val="20"/>
      <w:szCs w:val="20"/>
      <w:lang w:val="en-US" w:eastAsia="en-US"/>
    </w:rPr>
  </w:style>
  <w:style w:type="paragraph" w:customStyle="1" w:styleId="41E1AFC8BEDF4C5A885E5D79F84EBC7D2">
    <w:name w:val="41E1AFC8BEDF4C5A885E5D79F84EBC7D2"/>
    <w:rsid w:val="00CE3E90"/>
    <w:pPr>
      <w:keepLines/>
      <w:spacing w:after="0" w:line="240" w:lineRule="auto"/>
      <w:jc w:val="both"/>
    </w:pPr>
    <w:rPr>
      <w:rFonts w:ascii="Arial" w:eastAsia="Calibri" w:hAnsi="Arial" w:cs="Arial"/>
      <w:sz w:val="20"/>
      <w:szCs w:val="20"/>
      <w:lang w:val="en-US" w:eastAsia="en-US"/>
    </w:rPr>
  </w:style>
  <w:style w:type="paragraph" w:customStyle="1" w:styleId="350E8D4E182B4DDD9053AE67DA16B58D2">
    <w:name w:val="350E8D4E182B4DDD9053AE67DA16B58D2"/>
    <w:rsid w:val="00CE3E90"/>
    <w:pPr>
      <w:keepLines/>
      <w:spacing w:after="0" w:line="240" w:lineRule="auto"/>
      <w:jc w:val="both"/>
    </w:pPr>
    <w:rPr>
      <w:rFonts w:ascii="Arial" w:eastAsia="Calibri" w:hAnsi="Arial" w:cs="Arial"/>
      <w:sz w:val="20"/>
      <w:szCs w:val="20"/>
      <w:lang w:val="en-US" w:eastAsia="en-US"/>
    </w:rPr>
  </w:style>
  <w:style w:type="paragraph" w:customStyle="1" w:styleId="D31EA4620BD84023B5DE59C41BCD550F2">
    <w:name w:val="D31EA4620BD84023B5DE59C41BCD550F2"/>
    <w:rsid w:val="00CE3E90"/>
    <w:pPr>
      <w:keepLines/>
      <w:spacing w:after="0" w:line="240" w:lineRule="auto"/>
      <w:jc w:val="both"/>
    </w:pPr>
    <w:rPr>
      <w:rFonts w:ascii="Arial" w:eastAsia="Calibri" w:hAnsi="Arial" w:cs="Arial"/>
      <w:sz w:val="20"/>
      <w:szCs w:val="20"/>
      <w:lang w:val="en-US" w:eastAsia="en-US"/>
    </w:rPr>
  </w:style>
  <w:style w:type="paragraph" w:customStyle="1" w:styleId="44DCBB53AA814EA5908D713B626074052">
    <w:name w:val="44DCBB53AA814EA5908D713B626074052"/>
    <w:rsid w:val="00CE3E90"/>
    <w:pPr>
      <w:keepLines/>
      <w:spacing w:after="0" w:line="240" w:lineRule="auto"/>
      <w:jc w:val="both"/>
    </w:pPr>
    <w:rPr>
      <w:rFonts w:ascii="Arial" w:eastAsia="Calibri" w:hAnsi="Arial" w:cs="Arial"/>
      <w:sz w:val="20"/>
      <w:szCs w:val="20"/>
      <w:lang w:val="en-US" w:eastAsia="en-US"/>
    </w:rPr>
  </w:style>
  <w:style w:type="paragraph" w:customStyle="1" w:styleId="DD6D34BCC5EF4B1E8C21EB754957C90D2">
    <w:name w:val="DD6D34BCC5EF4B1E8C21EB754957C90D2"/>
    <w:rsid w:val="00CE3E90"/>
    <w:pPr>
      <w:keepLines/>
      <w:spacing w:after="0" w:line="240" w:lineRule="auto"/>
      <w:jc w:val="both"/>
    </w:pPr>
    <w:rPr>
      <w:rFonts w:ascii="Arial" w:eastAsia="Calibri" w:hAnsi="Arial" w:cs="Arial"/>
      <w:sz w:val="20"/>
      <w:szCs w:val="20"/>
      <w:lang w:val="en-US" w:eastAsia="en-US"/>
    </w:rPr>
  </w:style>
  <w:style w:type="paragraph" w:customStyle="1" w:styleId="0E1E2042D2F144C38E616E28703B5F6C2">
    <w:name w:val="0E1E2042D2F144C38E616E28703B5F6C2"/>
    <w:rsid w:val="00CE3E90"/>
    <w:pPr>
      <w:keepLines/>
      <w:spacing w:after="0" w:line="240" w:lineRule="auto"/>
      <w:jc w:val="both"/>
    </w:pPr>
    <w:rPr>
      <w:rFonts w:ascii="Arial" w:eastAsia="Calibri" w:hAnsi="Arial" w:cs="Arial"/>
      <w:sz w:val="20"/>
      <w:szCs w:val="20"/>
      <w:lang w:val="en-US" w:eastAsia="en-US"/>
    </w:rPr>
  </w:style>
  <w:style w:type="paragraph" w:customStyle="1" w:styleId="7E2F4B0E9DD0489CBE2E30E9BC153AE32">
    <w:name w:val="7E2F4B0E9DD0489CBE2E30E9BC153AE32"/>
    <w:rsid w:val="00CE3E90"/>
    <w:pPr>
      <w:keepLines/>
      <w:spacing w:after="0" w:line="240" w:lineRule="auto"/>
      <w:jc w:val="both"/>
    </w:pPr>
    <w:rPr>
      <w:rFonts w:ascii="Arial" w:eastAsia="Calibri" w:hAnsi="Arial" w:cs="Arial"/>
      <w:sz w:val="20"/>
      <w:szCs w:val="20"/>
      <w:lang w:val="en-US" w:eastAsia="en-US"/>
    </w:rPr>
  </w:style>
  <w:style w:type="paragraph" w:customStyle="1" w:styleId="27436E3304EB44BE96498DEED1B047972">
    <w:name w:val="27436E3304EB44BE96498DEED1B047972"/>
    <w:rsid w:val="00CE3E90"/>
    <w:pPr>
      <w:keepLines/>
      <w:spacing w:after="0" w:line="240" w:lineRule="auto"/>
      <w:jc w:val="both"/>
    </w:pPr>
    <w:rPr>
      <w:rFonts w:ascii="Arial" w:eastAsia="Calibri" w:hAnsi="Arial" w:cs="Arial"/>
      <w:sz w:val="20"/>
      <w:szCs w:val="20"/>
      <w:lang w:val="en-US" w:eastAsia="en-US"/>
    </w:rPr>
  </w:style>
  <w:style w:type="paragraph" w:customStyle="1" w:styleId="4D92071782D2434180FB55E9FAD00FD42">
    <w:name w:val="4D92071782D2434180FB55E9FAD00FD42"/>
    <w:rsid w:val="00CE3E90"/>
    <w:pPr>
      <w:keepLines/>
      <w:spacing w:after="0" w:line="240" w:lineRule="auto"/>
      <w:jc w:val="both"/>
    </w:pPr>
    <w:rPr>
      <w:rFonts w:ascii="Arial" w:eastAsia="Calibri" w:hAnsi="Arial" w:cs="Arial"/>
      <w:sz w:val="20"/>
      <w:szCs w:val="20"/>
      <w:lang w:val="en-US" w:eastAsia="en-US"/>
    </w:rPr>
  </w:style>
  <w:style w:type="paragraph" w:customStyle="1" w:styleId="32C5F9D4192D46599AAFBCF6CE685C1B2">
    <w:name w:val="32C5F9D4192D46599AAFBCF6CE685C1B2"/>
    <w:rsid w:val="00CE3E90"/>
    <w:pPr>
      <w:keepLines/>
      <w:spacing w:after="0" w:line="240" w:lineRule="auto"/>
      <w:jc w:val="both"/>
    </w:pPr>
    <w:rPr>
      <w:rFonts w:ascii="Arial" w:eastAsia="Calibri" w:hAnsi="Arial" w:cs="Arial"/>
      <w:sz w:val="20"/>
      <w:szCs w:val="20"/>
      <w:lang w:val="en-US" w:eastAsia="en-US"/>
    </w:rPr>
  </w:style>
  <w:style w:type="paragraph" w:customStyle="1" w:styleId="EE88330103604DE58C7D137AAF8F00982">
    <w:name w:val="EE88330103604DE58C7D137AAF8F00982"/>
    <w:rsid w:val="00CE3E90"/>
    <w:pPr>
      <w:keepLines/>
      <w:spacing w:after="0" w:line="240" w:lineRule="auto"/>
      <w:jc w:val="both"/>
    </w:pPr>
    <w:rPr>
      <w:rFonts w:ascii="Arial" w:eastAsia="Calibri" w:hAnsi="Arial" w:cs="Arial"/>
      <w:sz w:val="20"/>
      <w:szCs w:val="20"/>
      <w:lang w:val="en-US" w:eastAsia="en-US"/>
    </w:rPr>
  </w:style>
  <w:style w:type="paragraph" w:customStyle="1" w:styleId="687AF9B41752464CB06591823C277C442">
    <w:name w:val="687AF9B41752464CB06591823C277C442"/>
    <w:rsid w:val="00CE3E90"/>
    <w:pPr>
      <w:keepLines/>
      <w:spacing w:after="0" w:line="240" w:lineRule="auto"/>
      <w:jc w:val="both"/>
    </w:pPr>
    <w:rPr>
      <w:rFonts w:ascii="Arial" w:eastAsia="Calibri" w:hAnsi="Arial" w:cs="Arial"/>
      <w:sz w:val="20"/>
      <w:szCs w:val="20"/>
      <w:lang w:val="en-US" w:eastAsia="en-US"/>
    </w:rPr>
  </w:style>
  <w:style w:type="paragraph" w:customStyle="1" w:styleId="CAFA3171784F40A7A0B3A80C660BB04D2">
    <w:name w:val="CAFA3171784F40A7A0B3A80C660BB04D2"/>
    <w:rsid w:val="00CE3E90"/>
    <w:pPr>
      <w:keepLines/>
      <w:spacing w:after="0" w:line="240" w:lineRule="auto"/>
      <w:jc w:val="both"/>
    </w:pPr>
    <w:rPr>
      <w:rFonts w:ascii="Arial" w:eastAsia="Calibri" w:hAnsi="Arial" w:cs="Arial"/>
      <w:sz w:val="20"/>
      <w:szCs w:val="20"/>
      <w:lang w:val="en-US" w:eastAsia="en-US"/>
    </w:rPr>
  </w:style>
  <w:style w:type="paragraph" w:customStyle="1" w:styleId="F4040AFDBC65492188D1009ACA66173B2">
    <w:name w:val="F4040AFDBC65492188D1009ACA66173B2"/>
    <w:rsid w:val="00CE3E90"/>
    <w:pPr>
      <w:keepLines/>
      <w:spacing w:after="0" w:line="240" w:lineRule="auto"/>
      <w:jc w:val="both"/>
    </w:pPr>
    <w:rPr>
      <w:rFonts w:ascii="Arial" w:eastAsia="Calibri" w:hAnsi="Arial" w:cs="Arial"/>
      <w:sz w:val="20"/>
      <w:szCs w:val="20"/>
      <w:lang w:val="en-US" w:eastAsia="en-US"/>
    </w:rPr>
  </w:style>
  <w:style w:type="paragraph" w:customStyle="1" w:styleId="860C63D2DD6342FB930D26B6C1D907472">
    <w:name w:val="860C63D2DD6342FB930D26B6C1D907472"/>
    <w:rsid w:val="00CE3E90"/>
    <w:pPr>
      <w:keepLines/>
      <w:spacing w:after="0" w:line="240" w:lineRule="auto"/>
      <w:jc w:val="both"/>
    </w:pPr>
    <w:rPr>
      <w:rFonts w:ascii="Arial" w:eastAsia="Calibri" w:hAnsi="Arial" w:cs="Arial"/>
      <w:sz w:val="20"/>
      <w:szCs w:val="20"/>
      <w:lang w:val="en-US" w:eastAsia="en-US"/>
    </w:rPr>
  </w:style>
  <w:style w:type="paragraph" w:customStyle="1" w:styleId="DF995D3FF1B0450EB21F52508CFD66402">
    <w:name w:val="DF995D3FF1B0450EB21F52508CFD66402"/>
    <w:rsid w:val="00CE3E90"/>
    <w:pPr>
      <w:keepLines/>
      <w:spacing w:after="0" w:line="240" w:lineRule="auto"/>
      <w:jc w:val="both"/>
    </w:pPr>
    <w:rPr>
      <w:rFonts w:ascii="Arial" w:eastAsia="Calibri" w:hAnsi="Arial" w:cs="Arial"/>
      <w:sz w:val="20"/>
      <w:szCs w:val="20"/>
      <w:lang w:val="en-US" w:eastAsia="en-US"/>
    </w:rPr>
  </w:style>
  <w:style w:type="paragraph" w:customStyle="1" w:styleId="85D4AC0F054745C88B10A6C64D8DA31C2">
    <w:name w:val="85D4AC0F054745C88B10A6C64D8DA31C2"/>
    <w:rsid w:val="00CE3E90"/>
    <w:pPr>
      <w:keepLines/>
      <w:spacing w:after="0" w:line="240" w:lineRule="auto"/>
      <w:jc w:val="both"/>
    </w:pPr>
    <w:rPr>
      <w:rFonts w:ascii="Arial" w:eastAsia="Calibri" w:hAnsi="Arial" w:cs="Arial"/>
      <w:sz w:val="20"/>
      <w:szCs w:val="20"/>
      <w:lang w:val="en-US" w:eastAsia="en-US"/>
    </w:rPr>
  </w:style>
  <w:style w:type="paragraph" w:customStyle="1" w:styleId="B850BC135C9045DC9080A1B20E5B62292">
    <w:name w:val="B850BC135C9045DC9080A1B20E5B62292"/>
    <w:rsid w:val="00CE3E90"/>
    <w:pPr>
      <w:keepLines/>
      <w:spacing w:after="0" w:line="240" w:lineRule="auto"/>
      <w:jc w:val="both"/>
    </w:pPr>
    <w:rPr>
      <w:rFonts w:ascii="Arial" w:eastAsia="Calibri" w:hAnsi="Arial" w:cs="Arial"/>
      <w:sz w:val="20"/>
      <w:szCs w:val="20"/>
      <w:lang w:val="en-US" w:eastAsia="en-US"/>
    </w:rPr>
  </w:style>
  <w:style w:type="paragraph" w:customStyle="1" w:styleId="6AFE9F853B1D4003928ED55AEA8A7AD82">
    <w:name w:val="6AFE9F853B1D4003928ED55AEA8A7AD82"/>
    <w:rsid w:val="00CE3E90"/>
    <w:pPr>
      <w:keepLines/>
      <w:spacing w:after="0" w:line="240" w:lineRule="auto"/>
      <w:jc w:val="both"/>
    </w:pPr>
    <w:rPr>
      <w:rFonts w:ascii="Arial" w:eastAsia="Calibri" w:hAnsi="Arial" w:cs="Arial"/>
      <w:sz w:val="20"/>
      <w:szCs w:val="20"/>
      <w:lang w:val="en-US" w:eastAsia="en-US"/>
    </w:rPr>
  </w:style>
  <w:style w:type="paragraph" w:customStyle="1" w:styleId="4D62E88A96354F938ABF88664B9FC61F2">
    <w:name w:val="4D62E88A96354F938ABF88664B9FC61F2"/>
    <w:rsid w:val="00CE3E90"/>
    <w:pPr>
      <w:spacing w:after="120" w:line="240" w:lineRule="auto"/>
    </w:pPr>
    <w:rPr>
      <w:rFonts w:ascii="Segoe UI" w:eastAsia="Calibri" w:hAnsi="Segoe UI" w:cs="Times New Roman"/>
      <w:sz w:val="18"/>
      <w:lang w:val="en-GB" w:eastAsia="en-US"/>
    </w:rPr>
  </w:style>
  <w:style w:type="paragraph" w:customStyle="1" w:styleId="6FF0F6A646E5441D90946D330CC440FF2">
    <w:name w:val="6FF0F6A646E5441D90946D330CC440FF2"/>
    <w:rsid w:val="00CE3E90"/>
    <w:pPr>
      <w:spacing w:after="120" w:line="240" w:lineRule="auto"/>
    </w:pPr>
    <w:rPr>
      <w:rFonts w:ascii="Segoe UI" w:eastAsia="Calibri" w:hAnsi="Segoe UI" w:cs="Times New Roman"/>
      <w:sz w:val="18"/>
      <w:lang w:val="en-GB" w:eastAsia="en-US"/>
    </w:rPr>
  </w:style>
  <w:style w:type="paragraph" w:customStyle="1" w:styleId="2DFFD02A6EF8461E9D79BDF80191F02E2">
    <w:name w:val="2DFFD02A6EF8461E9D79BDF80191F02E2"/>
    <w:rsid w:val="00CE3E90"/>
    <w:pPr>
      <w:spacing w:after="120" w:line="240" w:lineRule="auto"/>
    </w:pPr>
    <w:rPr>
      <w:rFonts w:ascii="Segoe UI" w:eastAsia="Calibri" w:hAnsi="Segoe UI" w:cs="Times New Roman"/>
      <w:sz w:val="18"/>
      <w:lang w:val="en-GB" w:eastAsia="en-US"/>
    </w:rPr>
  </w:style>
  <w:style w:type="paragraph" w:customStyle="1" w:styleId="F3951EE711C64538B785F97ED666471C2">
    <w:name w:val="F3951EE711C64538B785F97ED666471C2"/>
    <w:rsid w:val="00CE3E90"/>
    <w:pPr>
      <w:spacing w:after="120" w:line="240" w:lineRule="auto"/>
    </w:pPr>
    <w:rPr>
      <w:rFonts w:ascii="Segoe UI" w:eastAsia="Calibri" w:hAnsi="Segoe UI" w:cs="Times New Roman"/>
      <w:sz w:val="18"/>
      <w:lang w:val="en-GB" w:eastAsia="en-US"/>
    </w:rPr>
  </w:style>
  <w:style w:type="paragraph" w:customStyle="1" w:styleId="953FA1DD9419410D9F967897BC8336E12">
    <w:name w:val="953FA1DD9419410D9F967897BC8336E12"/>
    <w:rsid w:val="00CE3E90"/>
    <w:pPr>
      <w:spacing w:after="120" w:line="240" w:lineRule="auto"/>
    </w:pPr>
    <w:rPr>
      <w:rFonts w:ascii="Segoe UI" w:eastAsia="Calibri" w:hAnsi="Segoe UI" w:cs="Times New Roman"/>
      <w:sz w:val="18"/>
      <w:lang w:val="en-GB" w:eastAsia="en-US"/>
    </w:rPr>
  </w:style>
  <w:style w:type="paragraph" w:customStyle="1" w:styleId="52D966E9164349A6A2D7C9DDCBD94DF52">
    <w:name w:val="52D966E9164349A6A2D7C9DDCBD94DF52"/>
    <w:rsid w:val="00CE3E90"/>
    <w:pPr>
      <w:spacing w:after="120" w:line="240" w:lineRule="auto"/>
    </w:pPr>
    <w:rPr>
      <w:rFonts w:ascii="Segoe UI" w:eastAsia="Calibri" w:hAnsi="Segoe UI" w:cs="Times New Roman"/>
      <w:sz w:val="18"/>
      <w:lang w:val="en-GB" w:eastAsia="en-US"/>
    </w:rPr>
  </w:style>
  <w:style w:type="paragraph" w:customStyle="1" w:styleId="1D274A3934A84627A1BE5C12683218E42">
    <w:name w:val="1D274A3934A84627A1BE5C12683218E42"/>
    <w:rsid w:val="00CE3E90"/>
    <w:pPr>
      <w:keepLines/>
      <w:spacing w:after="0" w:line="240" w:lineRule="auto"/>
      <w:jc w:val="both"/>
    </w:pPr>
    <w:rPr>
      <w:rFonts w:ascii="Arial" w:eastAsia="Calibri" w:hAnsi="Arial" w:cs="Arial"/>
      <w:sz w:val="20"/>
      <w:szCs w:val="20"/>
      <w:lang w:val="en-US" w:eastAsia="en-US"/>
    </w:rPr>
  </w:style>
  <w:style w:type="paragraph" w:customStyle="1" w:styleId="9D2B9570F9B04B0FBFCF70B2213FB7F12">
    <w:name w:val="9D2B9570F9B04B0FBFCF70B2213FB7F12"/>
    <w:rsid w:val="00CE3E90"/>
    <w:pPr>
      <w:keepLines/>
      <w:spacing w:after="0" w:line="240" w:lineRule="auto"/>
      <w:jc w:val="both"/>
    </w:pPr>
    <w:rPr>
      <w:rFonts w:ascii="Arial" w:eastAsia="Calibri" w:hAnsi="Arial" w:cs="Arial"/>
      <w:sz w:val="20"/>
      <w:szCs w:val="20"/>
      <w:lang w:val="en-US" w:eastAsia="en-US"/>
    </w:rPr>
  </w:style>
  <w:style w:type="paragraph" w:customStyle="1" w:styleId="5E73E4C010FA41AB986E0660478C57652">
    <w:name w:val="5E73E4C010FA41AB986E0660478C57652"/>
    <w:rsid w:val="00CE3E90"/>
    <w:pPr>
      <w:keepLines/>
      <w:spacing w:after="0" w:line="240" w:lineRule="auto"/>
      <w:jc w:val="both"/>
    </w:pPr>
    <w:rPr>
      <w:rFonts w:ascii="Arial" w:eastAsia="Calibri" w:hAnsi="Arial" w:cs="Arial"/>
      <w:sz w:val="20"/>
      <w:szCs w:val="20"/>
      <w:lang w:val="en-US" w:eastAsia="en-US"/>
    </w:rPr>
  </w:style>
  <w:style w:type="paragraph" w:customStyle="1" w:styleId="79FED4695D174A96997619FC148420B02">
    <w:name w:val="79FED4695D174A96997619FC148420B02"/>
    <w:rsid w:val="00CE3E90"/>
    <w:pPr>
      <w:keepLines/>
      <w:spacing w:after="0" w:line="240" w:lineRule="auto"/>
      <w:jc w:val="both"/>
    </w:pPr>
    <w:rPr>
      <w:rFonts w:ascii="Arial" w:eastAsia="Calibri" w:hAnsi="Arial" w:cs="Arial"/>
      <w:sz w:val="20"/>
      <w:szCs w:val="20"/>
      <w:lang w:val="en-US" w:eastAsia="en-US"/>
    </w:rPr>
  </w:style>
  <w:style w:type="paragraph" w:customStyle="1" w:styleId="CC1E01C9BB40445198CCD1A9CF501FAA2">
    <w:name w:val="CC1E01C9BB40445198CCD1A9CF501FAA2"/>
    <w:rsid w:val="00CE3E90"/>
    <w:pPr>
      <w:keepLines/>
      <w:spacing w:after="0" w:line="240" w:lineRule="auto"/>
      <w:jc w:val="both"/>
    </w:pPr>
    <w:rPr>
      <w:rFonts w:ascii="Arial" w:eastAsia="Calibri" w:hAnsi="Arial" w:cs="Arial"/>
      <w:sz w:val="20"/>
      <w:szCs w:val="20"/>
      <w:lang w:val="en-US" w:eastAsia="en-US"/>
    </w:rPr>
  </w:style>
  <w:style w:type="paragraph" w:customStyle="1" w:styleId="9ACA28B19AD4408DBBD5A8A4470EC4C22">
    <w:name w:val="9ACA28B19AD4408DBBD5A8A4470EC4C22"/>
    <w:rsid w:val="00CE3E90"/>
    <w:pPr>
      <w:keepLines/>
      <w:spacing w:after="0" w:line="240" w:lineRule="auto"/>
      <w:jc w:val="both"/>
    </w:pPr>
    <w:rPr>
      <w:rFonts w:ascii="Arial" w:eastAsia="Calibri" w:hAnsi="Arial" w:cs="Arial"/>
      <w:sz w:val="20"/>
      <w:szCs w:val="20"/>
      <w:lang w:val="en-US" w:eastAsia="en-US"/>
    </w:rPr>
  </w:style>
  <w:style w:type="paragraph" w:customStyle="1" w:styleId="E05FDA86F3E946279A2EE098FC4735372">
    <w:name w:val="E05FDA86F3E946279A2EE098FC4735372"/>
    <w:rsid w:val="00CE3E90"/>
    <w:pPr>
      <w:keepLines/>
      <w:spacing w:after="0" w:line="240" w:lineRule="auto"/>
      <w:jc w:val="both"/>
    </w:pPr>
    <w:rPr>
      <w:rFonts w:ascii="Arial" w:eastAsia="Calibri" w:hAnsi="Arial" w:cs="Arial"/>
      <w:sz w:val="20"/>
      <w:szCs w:val="20"/>
      <w:lang w:val="en-US" w:eastAsia="en-US"/>
    </w:rPr>
  </w:style>
  <w:style w:type="paragraph" w:customStyle="1" w:styleId="FDFC11386B394F8D810D4796C55C3E5B2">
    <w:name w:val="FDFC11386B394F8D810D4796C55C3E5B2"/>
    <w:rsid w:val="00CE3E90"/>
    <w:pPr>
      <w:keepLines/>
      <w:spacing w:after="0" w:line="240" w:lineRule="auto"/>
      <w:jc w:val="both"/>
    </w:pPr>
    <w:rPr>
      <w:rFonts w:ascii="Arial" w:eastAsia="Calibri" w:hAnsi="Arial" w:cs="Arial"/>
      <w:sz w:val="20"/>
      <w:szCs w:val="20"/>
      <w:lang w:val="en-US" w:eastAsia="en-US"/>
    </w:rPr>
  </w:style>
  <w:style w:type="paragraph" w:customStyle="1" w:styleId="350B0BC2893146D09C53D391BAD3E67D2">
    <w:name w:val="350B0BC2893146D09C53D391BAD3E67D2"/>
    <w:rsid w:val="00CE3E90"/>
    <w:pPr>
      <w:keepLines/>
      <w:spacing w:after="0" w:line="240" w:lineRule="auto"/>
      <w:jc w:val="both"/>
    </w:pPr>
    <w:rPr>
      <w:rFonts w:ascii="Arial" w:eastAsia="Calibri" w:hAnsi="Arial" w:cs="Arial"/>
      <w:sz w:val="20"/>
      <w:szCs w:val="20"/>
      <w:lang w:val="en-US" w:eastAsia="en-US"/>
    </w:rPr>
  </w:style>
  <w:style w:type="paragraph" w:customStyle="1" w:styleId="48B0098E3AF648548DB901821BD1AAC52">
    <w:name w:val="48B0098E3AF648548DB901821BD1AAC52"/>
    <w:rsid w:val="00CE3E90"/>
    <w:pPr>
      <w:keepLines/>
      <w:spacing w:after="0" w:line="240" w:lineRule="auto"/>
      <w:jc w:val="both"/>
    </w:pPr>
    <w:rPr>
      <w:rFonts w:ascii="Arial" w:eastAsia="Calibri" w:hAnsi="Arial" w:cs="Arial"/>
      <w:sz w:val="20"/>
      <w:szCs w:val="20"/>
      <w:lang w:val="en-US" w:eastAsia="en-US"/>
    </w:rPr>
  </w:style>
  <w:style w:type="paragraph" w:customStyle="1" w:styleId="4A37F2E4C05F4232B7746320EDA242622">
    <w:name w:val="4A37F2E4C05F4232B7746320EDA242622"/>
    <w:rsid w:val="00CE3E90"/>
    <w:pPr>
      <w:keepLines/>
      <w:spacing w:after="0" w:line="240" w:lineRule="auto"/>
      <w:jc w:val="both"/>
    </w:pPr>
    <w:rPr>
      <w:rFonts w:ascii="Arial" w:eastAsia="Calibri" w:hAnsi="Arial" w:cs="Arial"/>
      <w:sz w:val="20"/>
      <w:szCs w:val="20"/>
      <w:lang w:val="en-US" w:eastAsia="en-US"/>
    </w:rPr>
  </w:style>
  <w:style w:type="paragraph" w:customStyle="1" w:styleId="F361336155944D799355DEE0038F89DF2">
    <w:name w:val="F361336155944D799355DEE0038F89DF2"/>
    <w:rsid w:val="00CE3E90"/>
    <w:pPr>
      <w:keepLines/>
      <w:spacing w:after="0" w:line="240" w:lineRule="auto"/>
      <w:jc w:val="both"/>
    </w:pPr>
    <w:rPr>
      <w:rFonts w:ascii="Arial" w:eastAsia="Calibri" w:hAnsi="Arial" w:cs="Arial"/>
      <w:sz w:val="20"/>
      <w:szCs w:val="20"/>
      <w:lang w:val="en-US" w:eastAsia="en-US"/>
    </w:rPr>
  </w:style>
  <w:style w:type="paragraph" w:customStyle="1" w:styleId="E450F14461814FE38EDE7050FBAF22BC2">
    <w:name w:val="E450F14461814FE38EDE7050FBAF22BC2"/>
    <w:rsid w:val="00CE3E90"/>
    <w:pPr>
      <w:keepLines/>
      <w:spacing w:after="0" w:line="240" w:lineRule="auto"/>
      <w:jc w:val="both"/>
    </w:pPr>
    <w:rPr>
      <w:rFonts w:ascii="Arial" w:eastAsia="Calibri" w:hAnsi="Arial" w:cs="Arial"/>
      <w:sz w:val="20"/>
      <w:szCs w:val="20"/>
      <w:lang w:val="en-US" w:eastAsia="en-US"/>
    </w:rPr>
  </w:style>
  <w:style w:type="paragraph" w:customStyle="1" w:styleId="3AFDC54B3B3B40FE96604D738FA168262">
    <w:name w:val="3AFDC54B3B3B40FE96604D738FA168262"/>
    <w:rsid w:val="00CE3E90"/>
    <w:pPr>
      <w:keepLines/>
      <w:spacing w:after="0" w:line="240" w:lineRule="auto"/>
      <w:jc w:val="both"/>
    </w:pPr>
    <w:rPr>
      <w:rFonts w:ascii="Arial" w:eastAsia="Calibri" w:hAnsi="Arial" w:cs="Arial"/>
      <w:sz w:val="20"/>
      <w:szCs w:val="20"/>
      <w:lang w:val="en-US" w:eastAsia="en-US"/>
    </w:rPr>
  </w:style>
  <w:style w:type="paragraph" w:customStyle="1" w:styleId="82FBB4ADAD4A4A3A8AD69D71B3A1A3561">
    <w:name w:val="82FBB4ADAD4A4A3A8AD69D71B3A1A3561"/>
    <w:rsid w:val="00CE3E90"/>
    <w:pPr>
      <w:keepLines/>
      <w:spacing w:after="0" w:line="240" w:lineRule="auto"/>
      <w:jc w:val="both"/>
    </w:pPr>
    <w:rPr>
      <w:rFonts w:ascii="Arial" w:eastAsia="Calibri" w:hAnsi="Arial" w:cs="Arial"/>
      <w:sz w:val="20"/>
      <w:szCs w:val="20"/>
      <w:lang w:val="en-US" w:eastAsia="en-US"/>
    </w:rPr>
  </w:style>
  <w:style w:type="paragraph" w:customStyle="1" w:styleId="98FDEB3AAC694C5FA94371BA8D1941681">
    <w:name w:val="98FDEB3AAC694C5FA94371BA8D1941681"/>
    <w:rsid w:val="00CE3E90"/>
    <w:pPr>
      <w:keepLines/>
      <w:spacing w:after="0" w:line="240" w:lineRule="auto"/>
      <w:jc w:val="both"/>
    </w:pPr>
    <w:rPr>
      <w:rFonts w:ascii="Arial" w:eastAsia="Calibri" w:hAnsi="Arial" w:cs="Arial"/>
      <w:sz w:val="20"/>
      <w:szCs w:val="20"/>
      <w:lang w:val="en-US" w:eastAsia="en-US"/>
    </w:rPr>
  </w:style>
  <w:style w:type="paragraph" w:customStyle="1" w:styleId="2CF97B8F00BF4E0FB1BDAFA30585F8431">
    <w:name w:val="2CF97B8F00BF4E0FB1BDAFA30585F8431"/>
    <w:rsid w:val="00CE3E90"/>
    <w:pPr>
      <w:keepLines/>
      <w:spacing w:after="0" w:line="240" w:lineRule="auto"/>
      <w:jc w:val="both"/>
    </w:pPr>
    <w:rPr>
      <w:rFonts w:ascii="Arial" w:eastAsia="Calibri" w:hAnsi="Arial" w:cs="Arial"/>
      <w:sz w:val="20"/>
      <w:szCs w:val="20"/>
      <w:lang w:val="en-US" w:eastAsia="en-US"/>
    </w:rPr>
  </w:style>
  <w:style w:type="paragraph" w:customStyle="1" w:styleId="75BA6DAAD0A0494A9A7E86A492A4C9EA1">
    <w:name w:val="75BA6DAAD0A0494A9A7E86A492A4C9EA1"/>
    <w:rsid w:val="00CE3E90"/>
    <w:pPr>
      <w:keepLines/>
      <w:spacing w:after="0" w:line="240" w:lineRule="auto"/>
      <w:jc w:val="both"/>
    </w:pPr>
    <w:rPr>
      <w:rFonts w:ascii="Arial" w:eastAsia="Calibri" w:hAnsi="Arial" w:cs="Arial"/>
      <w:sz w:val="20"/>
      <w:szCs w:val="20"/>
      <w:lang w:val="en-US" w:eastAsia="en-US"/>
    </w:rPr>
  </w:style>
  <w:style w:type="paragraph" w:customStyle="1" w:styleId="E653EAE07017473BAF7DE0530DAA13FB1">
    <w:name w:val="E653EAE07017473BAF7DE0530DAA13FB1"/>
    <w:rsid w:val="00CE3E90"/>
    <w:pPr>
      <w:keepLines/>
      <w:spacing w:after="0" w:line="240" w:lineRule="auto"/>
      <w:jc w:val="both"/>
    </w:pPr>
    <w:rPr>
      <w:rFonts w:ascii="Arial" w:eastAsia="Calibri" w:hAnsi="Arial" w:cs="Arial"/>
      <w:sz w:val="20"/>
      <w:szCs w:val="20"/>
      <w:lang w:val="en-US" w:eastAsia="en-US"/>
    </w:rPr>
  </w:style>
  <w:style w:type="paragraph" w:customStyle="1" w:styleId="5EE464D7A2DC46F9B4A856BC5C3814951">
    <w:name w:val="5EE464D7A2DC46F9B4A856BC5C3814951"/>
    <w:rsid w:val="00CE3E90"/>
    <w:pPr>
      <w:keepLines/>
      <w:spacing w:after="0" w:line="240" w:lineRule="auto"/>
      <w:jc w:val="both"/>
    </w:pPr>
    <w:rPr>
      <w:rFonts w:ascii="Arial" w:eastAsia="Calibri" w:hAnsi="Arial" w:cs="Arial"/>
      <w:sz w:val="20"/>
      <w:szCs w:val="20"/>
      <w:lang w:val="en-US" w:eastAsia="en-US"/>
    </w:rPr>
  </w:style>
  <w:style w:type="paragraph" w:customStyle="1" w:styleId="A5EA0693968D4118B5AEDCAA575AFAE71">
    <w:name w:val="A5EA0693968D4118B5AEDCAA575AFAE71"/>
    <w:rsid w:val="00CE3E90"/>
    <w:pPr>
      <w:keepLines/>
      <w:spacing w:after="0" w:line="240" w:lineRule="auto"/>
      <w:jc w:val="both"/>
    </w:pPr>
    <w:rPr>
      <w:rFonts w:ascii="Arial" w:eastAsia="Calibri" w:hAnsi="Arial" w:cs="Arial"/>
      <w:sz w:val="20"/>
      <w:szCs w:val="20"/>
      <w:lang w:val="en-US" w:eastAsia="en-US"/>
    </w:rPr>
  </w:style>
  <w:style w:type="paragraph" w:customStyle="1" w:styleId="4D9CB1B53D7D4693801D98887C4F1A191">
    <w:name w:val="4D9CB1B53D7D4693801D98887C4F1A191"/>
    <w:rsid w:val="00CE3E90"/>
    <w:pPr>
      <w:keepLines/>
      <w:spacing w:after="0" w:line="240" w:lineRule="auto"/>
      <w:jc w:val="both"/>
    </w:pPr>
    <w:rPr>
      <w:rFonts w:ascii="Arial" w:eastAsia="Calibri" w:hAnsi="Arial" w:cs="Arial"/>
      <w:sz w:val="20"/>
      <w:szCs w:val="20"/>
      <w:lang w:val="en-US" w:eastAsia="en-US"/>
    </w:rPr>
  </w:style>
  <w:style w:type="paragraph" w:customStyle="1" w:styleId="397C2612A9B74795A65F83A94A44404F3">
    <w:name w:val="397C2612A9B74795A65F83A94A44404F3"/>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3">
    <w:name w:val="62A9793562C741D9AA2306A7158F58563"/>
    <w:rsid w:val="00CE3E90"/>
    <w:pPr>
      <w:keepLines/>
      <w:spacing w:after="0" w:line="240" w:lineRule="auto"/>
      <w:jc w:val="both"/>
    </w:pPr>
    <w:rPr>
      <w:rFonts w:ascii="Arial" w:eastAsia="Calibri" w:hAnsi="Arial" w:cs="Arial"/>
      <w:sz w:val="20"/>
      <w:szCs w:val="20"/>
      <w:lang w:val="en-US" w:eastAsia="en-US"/>
    </w:rPr>
  </w:style>
  <w:style w:type="paragraph" w:customStyle="1" w:styleId="6CE7933608294102AC28539FF2A5C9E03">
    <w:name w:val="6CE7933608294102AC28539FF2A5C9E03"/>
    <w:rsid w:val="00CE3E90"/>
    <w:pPr>
      <w:keepLines/>
      <w:spacing w:after="0" w:line="240" w:lineRule="auto"/>
      <w:jc w:val="both"/>
    </w:pPr>
    <w:rPr>
      <w:rFonts w:ascii="Arial" w:eastAsia="Calibri" w:hAnsi="Arial" w:cs="Arial"/>
      <w:sz w:val="20"/>
      <w:szCs w:val="20"/>
      <w:lang w:val="en-US" w:eastAsia="en-US"/>
    </w:rPr>
  </w:style>
  <w:style w:type="paragraph" w:customStyle="1" w:styleId="4FAD05C8D72B4CB88502B7382EA0C55A3">
    <w:name w:val="4FAD05C8D72B4CB88502B7382EA0C55A3"/>
    <w:rsid w:val="00CE3E90"/>
    <w:pPr>
      <w:keepLines/>
      <w:spacing w:after="0" w:line="240" w:lineRule="auto"/>
      <w:jc w:val="both"/>
    </w:pPr>
    <w:rPr>
      <w:rFonts w:ascii="Arial" w:eastAsia="Calibri" w:hAnsi="Arial" w:cs="Arial"/>
      <w:sz w:val="20"/>
      <w:szCs w:val="20"/>
      <w:lang w:val="en-US" w:eastAsia="en-US"/>
    </w:rPr>
  </w:style>
  <w:style w:type="paragraph" w:customStyle="1" w:styleId="E1953519968F407BAC9635EB846B38021">
    <w:name w:val="E1953519968F407BAC9635EB846B38021"/>
    <w:rsid w:val="00CE3E90"/>
    <w:pPr>
      <w:spacing w:after="120" w:line="240" w:lineRule="auto"/>
    </w:pPr>
    <w:rPr>
      <w:rFonts w:ascii="Segoe UI" w:eastAsia="Calibri" w:hAnsi="Segoe UI" w:cs="Times New Roman"/>
      <w:sz w:val="18"/>
      <w:lang w:val="en-GB" w:eastAsia="en-US"/>
    </w:rPr>
  </w:style>
  <w:style w:type="paragraph" w:customStyle="1" w:styleId="9EFE2AB12F3E4098A297C55DA400E56D1">
    <w:name w:val="9EFE2AB12F3E4098A297C55DA400E56D1"/>
    <w:rsid w:val="00CE3E90"/>
    <w:pPr>
      <w:spacing w:after="120" w:line="240" w:lineRule="auto"/>
    </w:pPr>
    <w:rPr>
      <w:rFonts w:ascii="Segoe UI" w:eastAsia="Calibri" w:hAnsi="Segoe UI" w:cs="Times New Roman"/>
      <w:sz w:val="18"/>
      <w:lang w:val="en-GB" w:eastAsia="en-US"/>
    </w:rPr>
  </w:style>
  <w:style w:type="paragraph" w:customStyle="1" w:styleId="445BAB1DFAAF4E1AA24E735FE53112191">
    <w:name w:val="445BAB1DFAAF4E1AA24E735FE53112191"/>
    <w:rsid w:val="00CE3E90"/>
    <w:pPr>
      <w:spacing w:after="120" w:line="240" w:lineRule="auto"/>
    </w:pPr>
    <w:rPr>
      <w:rFonts w:ascii="Segoe UI" w:eastAsia="Calibri" w:hAnsi="Segoe UI" w:cs="Times New Roman"/>
      <w:sz w:val="18"/>
      <w:lang w:val="en-GB" w:eastAsia="en-US"/>
    </w:rPr>
  </w:style>
  <w:style w:type="paragraph" w:customStyle="1" w:styleId="2737B7C2DE924B93B3E316B14F9ACD021">
    <w:name w:val="2737B7C2DE924B93B3E316B14F9ACD021"/>
    <w:rsid w:val="00CE3E90"/>
    <w:pPr>
      <w:spacing w:after="120" w:line="240" w:lineRule="auto"/>
    </w:pPr>
    <w:rPr>
      <w:rFonts w:ascii="Segoe UI" w:eastAsia="Calibri" w:hAnsi="Segoe UI" w:cs="Times New Roman"/>
      <w:sz w:val="18"/>
      <w:lang w:val="en-GB" w:eastAsia="en-US"/>
    </w:rPr>
  </w:style>
  <w:style w:type="paragraph" w:customStyle="1" w:styleId="B2CE1E151C02402AB812A04DF170F2841">
    <w:name w:val="B2CE1E151C02402AB812A04DF170F2841"/>
    <w:rsid w:val="00CE3E90"/>
    <w:pPr>
      <w:spacing w:after="120" w:line="240" w:lineRule="auto"/>
    </w:pPr>
    <w:rPr>
      <w:rFonts w:ascii="Segoe UI" w:eastAsia="Calibri" w:hAnsi="Segoe UI" w:cs="Times New Roman"/>
      <w:sz w:val="18"/>
      <w:lang w:val="en-GB" w:eastAsia="en-US"/>
    </w:rPr>
  </w:style>
  <w:style w:type="paragraph" w:customStyle="1" w:styleId="08E7C11507664F97BB03D8634314EDF71">
    <w:name w:val="08E7C11507664F97BB03D8634314EDF71"/>
    <w:rsid w:val="00CE3E90"/>
    <w:pPr>
      <w:spacing w:after="120" w:line="240" w:lineRule="auto"/>
    </w:pPr>
    <w:rPr>
      <w:rFonts w:ascii="Segoe UI" w:eastAsia="Calibri" w:hAnsi="Segoe UI" w:cs="Times New Roman"/>
      <w:sz w:val="18"/>
      <w:lang w:val="en-GB" w:eastAsia="en-US"/>
    </w:rPr>
  </w:style>
  <w:style w:type="paragraph" w:customStyle="1" w:styleId="86276941F18A438E83967F04AE6DEA821">
    <w:name w:val="86276941F18A438E83967F04AE6DEA821"/>
    <w:rsid w:val="00CE3E90"/>
    <w:pPr>
      <w:spacing w:after="120" w:line="240" w:lineRule="auto"/>
    </w:pPr>
    <w:rPr>
      <w:rFonts w:ascii="Segoe UI" w:eastAsia="Calibri" w:hAnsi="Segoe UI" w:cs="Times New Roman"/>
      <w:sz w:val="18"/>
      <w:lang w:val="en-GB" w:eastAsia="en-US"/>
    </w:rPr>
  </w:style>
  <w:style w:type="paragraph" w:customStyle="1" w:styleId="1119DB40472A4BB393E75B10D52674091">
    <w:name w:val="1119DB40472A4BB393E75B10D52674091"/>
    <w:rsid w:val="00CE3E90"/>
    <w:pPr>
      <w:spacing w:after="120" w:line="240" w:lineRule="auto"/>
    </w:pPr>
    <w:rPr>
      <w:rFonts w:ascii="Segoe UI" w:eastAsia="Calibri" w:hAnsi="Segoe UI" w:cs="Times New Roman"/>
      <w:sz w:val="18"/>
      <w:lang w:val="en-GB" w:eastAsia="en-US"/>
    </w:rPr>
  </w:style>
  <w:style w:type="paragraph" w:customStyle="1" w:styleId="5F573EDC89454446AEEC2F9A70C8128B1">
    <w:name w:val="5F573EDC89454446AEEC2F9A70C8128B1"/>
    <w:rsid w:val="00CE3E90"/>
    <w:pPr>
      <w:spacing w:after="120" w:line="240" w:lineRule="auto"/>
    </w:pPr>
    <w:rPr>
      <w:rFonts w:ascii="Segoe UI" w:eastAsia="Calibri" w:hAnsi="Segoe UI" w:cs="Times New Roman"/>
      <w:sz w:val="18"/>
      <w:lang w:val="en-GB" w:eastAsia="en-US"/>
    </w:rPr>
  </w:style>
  <w:style w:type="paragraph" w:customStyle="1" w:styleId="6204E6CB6A274FAEA16D2E3B1CAAFC171">
    <w:name w:val="6204E6CB6A274FAEA16D2E3B1CAAFC171"/>
    <w:rsid w:val="00CE3E90"/>
    <w:pPr>
      <w:spacing w:after="120" w:line="240" w:lineRule="auto"/>
    </w:pPr>
    <w:rPr>
      <w:rFonts w:ascii="Segoe UI" w:eastAsia="Calibri" w:hAnsi="Segoe UI" w:cs="Times New Roman"/>
      <w:sz w:val="18"/>
      <w:lang w:val="en-GB" w:eastAsia="en-US"/>
    </w:rPr>
  </w:style>
  <w:style w:type="paragraph" w:customStyle="1" w:styleId="AAC8C86DB32B469191C79A032C21F10B1">
    <w:name w:val="AAC8C86DB32B469191C79A032C21F10B1"/>
    <w:rsid w:val="00CE3E90"/>
    <w:pPr>
      <w:spacing w:after="120" w:line="240" w:lineRule="auto"/>
    </w:pPr>
    <w:rPr>
      <w:rFonts w:ascii="Segoe UI" w:eastAsia="Calibri" w:hAnsi="Segoe UI" w:cs="Times New Roman"/>
      <w:sz w:val="18"/>
      <w:lang w:val="en-GB" w:eastAsia="en-US"/>
    </w:rPr>
  </w:style>
  <w:style w:type="paragraph" w:customStyle="1" w:styleId="66AB75A0F6E04609BD4ECBF433303F951">
    <w:name w:val="66AB75A0F6E04609BD4ECBF433303F951"/>
    <w:rsid w:val="00CE3E90"/>
    <w:pPr>
      <w:spacing w:after="120" w:line="240" w:lineRule="auto"/>
    </w:pPr>
    <w:rPr>
      <w:rFonts w:ascii="Segoe UI" w:eastAsia="Calibri" w:hAnsi="Segoe UI" w:cs="Times New Roman"/>
      <w:sz w:val="18"/>
      <w:lang w:val="en-GB" w:eastAsia="en-US"/>
    </w:rPr>
  </w:style>
  <w:style w:type="paragraph" w:customStyle="1" w:styleId="9C9BC6BF5B3A4F198BE6762BEF3A003D1">
    <w:name w:val="9C9BC6BF5B3A4F198BE6762BEF3A003D1"/>
    <w:rsid w:val="00CE3E90"/>
    <w:pPr>
      <w:spacing w:after="120" w:line="240" w:lineRule="auto"/>
    </w:pPr>
    <w:rPr>
      <w:rFonts w:ascii="Segoe UI" w:eastAsia="Calibri" w:hAnsi="Segoe UI" w:cs="Times New Roman"/>
      <w:sz w:val="18"/>
      <w:lang w:val="en-GB" w:eastAsia="en-US"/>
    </w:rPr>
  </w:style>
  <w:style w:type="paragraph" w:customStyle="1" w:styleId="98A3F6A9E2D34E63855C23A24B3566921">
    <w:name w:val="98A3F6A9E2D34E63855C23A24B3566921"/>
    <w:rsid w:val="00CE3E90"/>
    <w:pPr>
      <w:spacing w:after="120" w:line="240" w:lineRule="auto"/>
    </w:pPr>
    <w:rPr>
      <w:rFonts w:ascii="Segoe UI" w:eastAsia="Calibri" w:hAnsi="Segoe UI" w:cs="Times New Roman"/>
      <w:sz w:val="18"/>
      <w:lang w:val="en-GB" w:eastAsia="en-US"/>
    </w:rPr>
  </w:style>
  <w:style w:type="paragraph" w:customStyle="1" w:styleId="61D44E8F799F499895D6509A683204291">
    <w:name w:val="61D44E8F799F499895D6509A683204291"/>
    <w:rsid w:val="00CE3E90"/>
    <w:pPr>
      <w:spacing w:after="120" w:line="240" w:lineRule="auto"/>
    </w:pPr>
    <w:rPr>
      <w:rFonts w:ascii="Segoe UI" w:eastAsia="Calibri" w:hAnsi="Segoe UI" w:cs="Times New Roman"/>
      <w:sz w:val="18"/>
      <w:lang w:val="en-GB" w:eastAsia="en-US"/>
    </w:rPr>
  </w:style>
  <w:style w:type="paragraph" w:customStyle="1" w:styleId="815E36F6FF2A416985F451032E8442CD1">
    <w:name w:val="815E36F6FF2A416985F451032E8442CD1"/>
    <w:rsid w:val="00CE3E90"/>
    <w:pPr>
      <w:spacing w:after="120" w:line="240" w:lineRule="auto"/>
    </w:pPr>
    <w:rPr>
      <w:rFonts w:ascii="Segoe UI" w:eastAsia="Calibri" w:hAnsi="Segoe UI" w:cs="Times New Roman"/>
      <w:sz w:val="18"/>
      <w:lang w:val="en-GB" w:eastAsia="en-US"/>
    </w:rPr>
  </w:style>
  <w:style w:type="paragraph" w:customStyle="1" w:styleId="2B4D639307BC49268CE78C5AC28E5AD61">
    <w:name w:val="2B4D639307BC49268CE78C5AC28E5AD61"/>
    <w:rsid w:val="00CE3E90"/>
    <w:pPr>
      <w:spacing w:after="120" w:line="240" w:lineRule="auto"/>
    </w:pPr>
    <w:rPr>
      <w:rFonts w:ascii="Segoe UI" w:eastAsia="Calibri" w:hAnsi="Segoe UI" w:cs="Times New Roman"/>
      <w:sz w:val="18"/>
      <w:lang w:val="en-GB" w:eastAsia="en-US"/>
    </w:rPr>
  </w:style>
  <w:style w:type="paragraph" w:customStyle="1" w:styleId="CF25CA15A90F46BEBE041ACFA4E7D8931">
    <w:name w:val="CF25CA15A90F46BEBE041ACFA4E7D8931"/>
    <w:rsid w:val="00CE3E90"/>
    <w:pPr>
      <w:spacing w:after="120" w:line="240" w:lineRule="auto"/>
    </w:pPr>
    <w:rPr>
      <w:rFonts w:ascii="Segoe UI" w:eastAsia="Calibri" w:hAnsi="Segoe UI" w:cs="Times New Roman"/>
      <w:sz w:val="18"/>
      <w:lang w:val="en-GB" w:eastAsia="en-US"/>
    </w:rPr>
  </w:style>
  <w:style w:type="paragraph" w:customStyle="1" w:styleId="DB4DF1DDDD3A4B7B94095024786832DB1">
    <w:name w:val="DB4DF1DDDD3A4B7B94095024786832DB1"/>
    <w:rsid w:val="00CE3E90"/>
    <w:pPr>
      <w:spacing w:after="120" w:line="240" w:lineRule="auto"/>
    </w:pPr>
    <w:rPr>
      <w:rFonts w:ascii="Segoe UI" w:eastAsia="Calibri" w:hAnsi="Segoe UI" w:cs="Times New Roman"/>
      <w:sz w:val="18"/>
      <w:lang w:val="en-GB" w:eastAsia="en-US"/>
    </w:rPr>
  </w:style>
  <w:style w:type="paragraph" w:customStyle="1" w:styleId="F7A9D5333A3942A4B6EEC38E64A526B31">
    <w:name w:val="F7A9D5333A3942A4B6EEC38E64A526B31"/>
    <w:rsid w:val="00CE3E90"/>
    <w:pPr>
      <w:spacing w:after="120" w:line="240" w:lineRule="auto"/>
    </w:pPr>
    <w:rPr>
      <w:rFonts w:ascii="Segoe UI" w:eastAsia="Calibri" w:hAnsi="Segoe UI" w:cs="Times New Roman"/>
      <w:sz w:val="18"/>
      <w:lang w:val="en-GB" w:eastAsia="en-US"/>
    </w:rPr>
  </w:style>
  <w:style w:type="paragraph" w:customStyle="1" w:styleId="485A0C2E6F074E859FE76662AB56BC304">
    <w:name w:val="485A0C2E6F074E859FE76662AB56BC304"/>
    <w:rsid w:val="00CE3E90"/>
    <w:pPr>
      <w:spacing w:after="120" w:line="240" w:lineRule="auto"/>
    </w:pPr>
    <w:rPr>
      <w:rFonts w:ascii="Segoe UI" w:eastAsia="Calibri" w:hAnsi="Segoe UI" w:cs="Times New Roman"/>
      <w:sz w:val="18"/>
      <w:lang w:val="en-GB" w:eastAsia="en-US"/>
    </w:rPr>
  </w:style>
  <w:style w:type="paragraph" w:customStyle="1" w:styleId="B8FD6C564AD7442E8797E6A194AA9D584">
    <w:name w:val="B8FD6C564AD7442E8797E6A194AA9D584"/>
    <w:rsid w:val="00CE3E90"/>
    <w:pPr>
      <w:spacing w:after="120" w:line="240" w:lineRule="auto"/>
    </w:pPr>
    <w:rPr>
      <w:rFonts w:ascii="Segoe UI" w:eastAsia="Calibri" w:hAnsi="Segoe UI" w:cs="Times New Roman"/>
      <w:sz w:val="18"/>
      <w:lang w:val="en-GB" w:eastAsia="en-US"/>
    </w:rPr>
  </w:style>
  <w:style w:type="paragraph" w:customStyle="1" w:styleId="81759EDD6C9744E7B5095A112EFF683D4">
    <w:name w:val="81759EDD6C9744E7B5095A112EFF683D4"/>
    <w:rsid w:val="00CE3E90"/>
    <w:pPr>
      <w:spacing w:after="120" w:line="240" w:lineRule="auto"/>
    </w:pPr>
    <w:rPr>
      <w:rFonts w:ascii="Segoe UI" w:eastAsia="Calibri" w:hAnsi="Segoe UI" w:cs="Times New Roman"/>
      <w:sz w:val="18"/>
      <w:lang w:val="en-GB" w:eastAsia="en-US"/>
    </w:rPr>
  </w:style>
  <w:style w:type="paragraph" w:customStyle="1" w:styleId="A6D232B58AAF4AED81516863A9B3179D4">
    <w:name w:val="A6D232B58AAF4AED81516863A9B3179D4"/>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4">
    <w:name w:val="856CB1F773D2450FBD2728E935A078644"/>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4">
    <w:name w:val="BDA5B830D66F438DB69006DDFC9DFEE74"/>
    <w:rsid w:val="00CE3E90"/>
    <w:pPr>
      <w:spacing w:after="120" w:line="240" w:lineRule="auto"/>
    </w:pPr>
    <w:rPr>
      <w:rFonts w:ascii="Segoe UI" w:eastAsia="Calibri" w:hAnsi="Segoe UI" w:cs="Times New Roman"/>
      <w:sz w:val="18"/>
      <w:lang w:val="en-GB" w:eastAsia="en-US"/>
    </w:rPr>
  </w:style>
  <w:style w:type="paragraph" w:customStyle="1" w:styleId="42858D397D0F441FAEAC3240AC5498A04">
    <w:name w:val="42858D397D0F441FAEAC3240AC5498A04"/>
    <w:rsid w:val="00CE3E90"/>
    <w:pPr>
      <w:spacing w:after="120" w:line="240" w:lineRule="auto"/>
    </w:pPr>
    <w:rPr>
      <w:rFonts w:ascii="Segoe UI" w:eastAsia="Calibri" w:hAnsi="Segoe UI" w:cs="Times New Roman"/>
      <w:sz w:val="18"/>
      <w:lang w:val="en-GB" w:eastAsia="en-US"/>
    </w:rPr>
  </w:style>
  <w:style w:type="paragraph" w:customStyle="1" w:styleId="E41BA284922049D19BD4DED25E5E235D4">
    <w:name w:val="E41BA284922049D19BD4DED25E5E235D4"/>
    <w:rsid w:val="00CE3E90"/>
    <w:pPr>
      <w:spacing w:after="120" w:line="240" w:lineRule="auto"/>
    </w:pPr>
    <w:rPr>
      <w:rFonts w:ascii="Segoe UI" w:eastAsia="Calibri" w:hAnsi="Segoe UI" w:cs="Times New Roman"/>
      <w:sz w:val="18"/>
      <w:lang w:val="en-GB" w:eastAsia="en-US"/>
    </w:rPr>
  </w:style>
  <w:style w:type="paragraph" w:customStyle="1" w:styleId="DD4E3C8E780D42C98874EFA57D55B6FC4">
    <w:name w:val="DD4E3C8E780D42C98874EFA57D55B6FC4"/>
    <w:rsid w:val="00CE3E90"/>
    <w:pPr>
      <w:spacing w:after="120" w:line="240" w:lineRule="auto"/>
    </w:pPr>
    <w:rPr>
      <w:rFonts w:ascii="Segoe UI" w:eastAsia="Calibri" w:hAnsi="Segoe UI" w:cs="Times New Roman"/>
      <w:sz w:val="18"/>
      <w:lang w:val="en-GB" w:eastAsia="en-US"/>
    </w:rPr>
  </w:style>
  <w:style w:type="paragraph" w:customStyle="1" w:styleId="358D786DF9A14E63AD7F8A70ED611ACB4">
    <w:name w:val="358D786DF9A14E63AD7F8A70ED611ACB4"/>
    <w:rsid w:val="00CE3E90"/>
    <w:pPr>
      <w:spacing w:after="120" w:line="240" w:lineRule="auto"/>
    </w:pPr>
    <w:rPr>
      <w:rFonts w:ascii="Segoe UI" w:eastAsia="Calibri" w:hAnsi="Segoe UI" w:cs="Times New Roman"/>
      <w:sz w:val="18"/>
      <w:lang w:val="en-GB" w:eastAsia="en-US"/>
    </w:rPr>
  </w:style>
  <w:style w:type="paragraph" w:customStyle="1" w:styleId="ED0892C2DAE14E909E1B38562745E1CA4">
    <w:name w:val="ED0892C2DAE14E909E1B38562745E1CA4"/>
    <w:rsid w:val="00CE3E90"/>
    <w:pPr>
      <w:spacing w:after="120" w:line="240" w:lineRule="auto"/>
    </w:pPr>
    <w:rPr>
      <w:rFonts w:ascii="Segoe UI" w:eastAsia="Calibri" w:hAnsi="Segoe UI" w:cs="Times New Roman"/>
      <w:sz w:val="18"/>
      <w:lang w:val="en-GB" w:eastAsia="en-US"/>
    </w:rPr>
  </w:style>
  <w:style w:type="paragraph" w:customStyle="1" w:styleId="794F90AD69F04E668FCA7364A0C297214">
    <w:name w:val="794F90AD69F04E668FCA7364A0C297214"/>
    <w:rsid w:val="00CE3E90"/>
    <w:pPr>
      <w:spacing w:after="120" w:line="240" w:lineRule="auto"/>
    </w:pPr>
    <w:rPr>
      <w:rFonts w:ascii="Segoe UI" w:eastAsia="Calibri" w:hAnsi="Segoe UI" w:cs="Times New Roman"/>
      <w:sz w:val="18"/>
      <w:lang w:val="en-GB" w:eastAsia="en-US"/>
    </w:rPr>
  </w:style>
  <w:style w:type="paragraph" w:customStyle="1" w:styleId="CE97F6852BE447AD8F07A1537FC04C4C4">
    <w:name w:val="CE97F6852BE447AD8F07A1537FC04C4C4"/>
    <w:rsid w:val="00CE3E90"/>
    <w:pPr>
      <w:spacing w:after="120" w:line="240" w:lineRule="auto"/>
    </w:pPr>
    <w:rPr>
      <w:rFonts w:ascii="Segoe UI" w:eastAsia="Calibri" w:hAnsi="Segoe UI" w:cs="Times New Roman"/>
      <w:sz w:val="18"/>
      <w:lang w:val="en-GB" w:eastAsia="en-US"/>
    </w:rPr>
  </w:style>
  <w:style w:type="paragraph" w:customStyle="1" w:styleId="DFDCB215A4FB4A23A49E729BEB781A194">
    <w:name w:val="DFDCB215A4FB4A23A49E729BEB781A194"/>
    <w:rsid w:val="00CE3E90"/>
    <w:pPr>
      <w:spacing w:after="120" w:line="240" w:lineRule="auto"/>
    </w:pPr>
    <w:rPr>
      <w:rFonts w:ascii="Segoe UI" w:eastAsia="Calibri" w:hAnsi="Segoe UI" w:cs="Times New Roman"/>
      <w:sz w:val="18"/>
      <w:lang w:val="en-GB" w:eastAsia="en-US"/>
    </w:rPr>
  </w:style>
  <w:style w:type="paragraph" w:customStyle="1" w:styleId="CED3890503BF4185AFBBDBD71B885B144">
    <w:name w:val="CED3890503BF4185AFBBDBD71B885B144"/>
    <w:rsid w:val="00CE3E90"/>
    <w:pPr>
      <w:spacing w:after="120" w:line="240" w:lineRule="auto"/>
    </w:pPr>
    <w:rPr>
      <w:rFonts w:ascii="Segoe UI" w:eastAsia="Calibri" w:hAnsi="Segoe UI" w:cs="Times New Roman"/>
      <w:sz w:val="18"/>
      <w:lang w:val="en-GB" w:eastAsia="en-US"/>
    </w:rPr>
  </w:style>
  <w:style w:type="paragraph" w:customStyle="1" w:styleId="82A7E86C05AF415FB19DE7BF52107C0E4">
    <w:name w:val="82A7E86C05AF415FB19DE7BF52107C0E4"/>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4">
    <w:name w:val="7707C6A9C4A64248B87B72F099BF61864"/>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4">
    <w:name w:val="05281A065AC64DFAA95A8CCF376B438F4"/>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4">
    <w:name w:val="90109380AB124FDDA68C54E6610917064"/>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4">
    <w:name w:val="7BF6768F5B004C2295B554E6C57430494"/>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4">
    <w:name w:val="30C138C7F261480C91498ABF852690454"/>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5">
    <w:name w:val="37D67CBEF4CB45F3B32F9BC1A01273BE5"/>
    <w:rsid w:val="00CE3E90"/>
    <w:pPr>
      <w:keepLines/>
      <w:spacing w:after="0" w:line="240" w:lineRule="auto"/>
      <w:jc w:val="both"/>
    </w:pPr>
    <w:rPr>
      <w:rFonts w:ascii="Arial" w:eastAsia="Calibri" w:hAnsi="Arial" w:cs="Arial"/>
      <w:sz w:val="20"/>
      <w:szCs w:val="20"/>
      <w:lang w:val="en-US" w:eastAsia="en-US"/>
    </w:rPr>
  </w:style>
  <w:style w:type="paragraph" w:customStyle="1" w:styleId="C226EFA77ECB4521873745BDF564AC145">
    <w:name w:val="C226EFA77ECB4521873745BDF564AC145"/>
    <w:rsid w:val="00CE3E90"/>
    <w:pPr>
      <w:keepLines/>
      <w:spacing w:after="0" w:line="240" w:lineRule="auto"/>
      <w:jc w:val="both"/>
    </w:pPr>
    <w:rPr>
      <w:rFonts w:ascii="Arial" w:eastAsia="Calibri" w:hAnsi="Arial" w:cs="Arial"/>
      <w:sz w:val="20"/>
      <w:szCs w:val="20"/>
      <w:lang w:val="en-US" w:eastAsia="en-US"/>
    </w:rPr>
  </w:style>
  <w:style w:type="paragraph" w:customStyle="1" w:styleId="DDCD17EB24FE4DC6AA59806C990E1FD25">
    <w:name w:val="DDCD17EB24FE4DC6AA59806C990E1FD25"/>
    <w:rsid w:val="00CE3E90"/>
    <w:pPr>
      <w:keepLines/>
      <w:spacing w:after="0" w:line="240" w:lineRule="auto"/>
      <w:jc w:val="both"/>
    </w:pPr>
    <w:rPr>
      <w:rFonts w:ascii="Arial" w:eastAsia="Calibri" w:hAnsi="Arial" w:cs="Arial"/>
      <w:sz w:val="20"/>
      <w:szCs w:val="20"/>
      <w:lang w:val="en-US" w:eastAsia="en-US"/>
    </w:rPr>
  </w:style>
  <w:style w:type="paragraph" w:customStyle="1" w:styleId="2F11B5F8B38B4796994EBDA045B3E7F95">
    <w:name w:val="2F11B5F8B38B4796994EBDA045B3E7F95"/>
    <w:rsid w:val="00CE3E90"/>
    <w:pPr>
      <w:keepLines/>
      <w:spacing w:after="0" w:line="240" w:lineRule="auto"/>
      <w:jc w:val="both"/>
    </w:pPr>
    <w:rPr>
      <w:rFonts w:ascii="Arial" w:eastAsia="Calibri" w:hAnsi="Arial" w:cs="Arial"/>
      <w:sz w:val="20"/>
      <w:szCs w:val="20"/>
      <w:lang w:val="en-US" w:eastAsia="en-US"/>
    </w:rPr>
  </w:style>
  <w:style w:type="paragraph" w:customStyle="1" w:styleId="549C8B4B8E884CA085D1840B34E722965">
    <w:name w:val="549C8B4B8E884CA085D1840B34E722965"/>
    <w:rsid w:val="00CE3E90"/>
    <w:pPr>
      <w:keepLines/>
      <w:spacing w:after="0" w:line="240" w:lineRule="auto"/>
      <w:jc w:val="both"/>
    </w:pPr>
    <w:rPr>
      <w:rFonts w:ascii="Arial" w:eastAsia="Calibri" w:hAnsi="Arial" w:cs="Arial"/>
      <w:sz w:val="20"/>
      <w:szCs w:val="20"/>
      <w:lang w:val="en-US" w:eastAsia="en-US"/>
    </w:rPr>
  </w:style>
  <w:style w:type="paragraph" w:customStyle="1" w:styleId="08F299137284400A9B3FFD04EBA906C45">
    <w:name w:val="08F299137284400A9B3FFD04EBA906C45"/>
    <w:rsid w:val="00CE3E90"/>
    <w:pPr>
      <w:keepLines/>
      <w:spacing w:after="0" w:line="240" w:lineRule="auto"/>
      <w:jc w:val="both"/>
    </w:pPr>
    <w:rPr>
      <w:rFonts w:ascii="Arial" w:eastAsia="Calibri" w:hAnsi="Arial" w:cs="Arial"/>
      <w:sz w:val="20"/>
      <w:szCs w:val="20"/>
      <w:lang w:val="en-US" w:eastAsia="en-US"/>
    </w:rPr>
  </w:style>
  <w:style w:type="paragraph" w:customStyle="1" w:styleId="99C9D7295AE349D7BE5EF8A25B93194B5">
    <w:name w:val="99C9D7295AE349D7BE5EF8A25B93194B5"/>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5">
    <w:name w:val="21A12E81928E4F518CE5DBECA3D7D7455"/>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5">
    <w:name w:val="CCDAE8959BCD4ED082FEFB20BE60237E5"/>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5">
    <w:name w:val="73B7468FC2494A63B77B7F19743795B95"/>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5">
    <w:name w:val="6340AB256B2644328EA77024529D5EBF5"/>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5">
    <w:name w:val="600A34A50F8D4F03ACE7FB651E130F3A5"/>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5">
    <w:name w:val="B155B9E03E284CE593F3EA03E6C40C785"/>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5">
    <w:name w:val="6A1F206E327E44419791314260D7251C5"/>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5">
    <w:name w:val="AC181BBDC9BF460DA39EAC5F7AD343865"/>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5">
    <w:name w:val="89D94B2927384CF4B202C7241B6CCB3B5"/>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5">
    <w:name w:val="429873E7F6434B319FE7194D4B7E23B55"/>
    <w:rsid w:val="00CE3E90"/>
    <w:pPr>
      <w:spacing w:after="120" w:line="240" w:lineRule="auto"/>
    </w:pPr>
    <w:rPr>
      <w:rFonts w:ascii="Segoe UI" w:eastAsia="Calibri" w:hAnsi="Segoe UI" w:cs="Times New Roman"/>
      <w:sz w:val="18"/>
      <w:lang w:val="en-GB" w:eastAsia="en-US"/>
    </w:rPr>
  </w:style>
  <w:style w:type="paragraph" w:customStyle="1" w:styleId="7EA81CB028614AA58EBF5E9F67AD83655">
    <w:name w:val="7EA81CB028614AA58EBF5E9F67AD83655"/>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5">
    <w:name w:val="EE071A5CAEB4403BA9AF2A86BCC9271A5"/>
    <w:rsid w:val="00CE3E90"/>
    <w:pPr>
      <w:spacing w:after="120" w:line="240" w:lineRule="auto"/>
    </w:pPr>
    <w:rPr>
      <w:rFonts w:ascii="Segoe UI" w:eastAsia="Calibri" w:hAnsi="Segoe UI" w:cs="Times New Roman"/>
      <w:sz w:val="18"/>
      <w:lang w:val="en-GB" w:eastAsia="en-US"/>
    </w:rPr>
  </w:style>
  <w:style w:type="paragraph" w:customStyle="1" w:styleId="790FDF73596B43C68A5D36D95C6F21A15">
    <w:name w:val="790FDF73596B43C68A5D36D95C6F21A15"/>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5">
    <w:name w:val="79BC43862DAA4CEEAEC9444570EFE05C5"/>
    <w:rsid w:val="00CE3E90"/>
    <w:pPr>
      <w:spacing w:after="120" w:line="240" w:lineRule="auto"/>
    </w:pPr>
    <w:rPr>
      <w:rFonts w:ascii="Segoe UI" w:eastAsia="Calibri" w:hAnsi="Segoe UI" w:cs="Times New Roman"/>
      <w:sz w:val="18"/>
      <w:lang w:val="en-GB" w:eastAsia="en-US"/>
    </w:rPr>
  </w:style>
  <w:style w:type="paragraph" w:customStyle="1" w:styleId="67C833FCB5D94C4DB31FCB36588747305">
    <w:name w:val="67C833FCB5D94C4DB31FCB36588747305"/>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5">
    <w:name w:val="5A737988A1614669B1C4EB173CA5CC5B5"/>
    <w:rsid w:val="00CE3E90"/>
    <w:pPr>
      <w:spacing w:after="120" w:line="240" w:lineRule="auto"/>
    </w:pPr>
    <w:rPr>
      <w:rFonts w:ascii="Segoe UI" w:eastAsia="Calibri" w:hAnsi="Segoe UI" w:cs="Times New Roman"/>
      <w:sz w:val="18"/>
      <w:lang w:val="en-GB" w:eastAsia="en-US"/>
    </w:rPr>
  </w:style>
  <w:style w:type="paragraph" w:customStyle="1" w:styleId="13654AD35F374397A0D16DC154F993075">
    <w:name w:val="13654AD35F374397A0D16DC154F993075"/>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5">
    <w:name w:val="D9BA4C5DBCE8464E9560808D64E5CC7E5"/>
    <w:rsid w:val="00CE3E90"/>
    <w:pPr>
      <w:spacing w:after="120" w:line="240" w:lineRule="auto"/>
    </w:pPr>
    <w:rPr>
      <w:rFonts w:ascii="Segoe UI" w:eastAsia="Calibri" w:hAnsi="Segoe UI" w:cs="Times New Roman"/>
      <w:sz w:val="18"/>
      <w:lang w:val="en-GB" w:eastAsia="en-US"/>
    </w:rPr>
  </w:style>
  <w:style w:type="paragraph" w:customStyle="1" w:styleId="243B25D6CE9944C49940442B58EDF5145">
    <w:name w:val="243B25D6CE9944C49940442B58EDF5145"/>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5">
    <w:name w:val="E5B3486AB3894C16B24C00FB99318BAB5"/>
    <w:rsid w:val="00CE3E90"/>
    <w:pPr>
      <w:spacing w:after="120" w:line="240" w:lineRule="auto"/>
    </w:pPr>
    <w:rPr>
      <w:rFonts w:ascii="Segoe UI" w:eastAsia="Calibri" w:hAnsi="Segoe UI" w:cs="Times New Roman"/>
      <w:sz w:val="18"/>
      <w:lang w:val="en-GB" w:eastAsia="en-US"/>
    </w:rPr>
  </w:style>
  <w:style w:type="paragraph" w:customStyle="1" w:styleId="0D87AA9E26D2478B854906F96032C3A25">
    <w:name w:val="0D87AA9E26D2478B854906F96032C3A25"/>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5">
    <w:name w:val="541F2B23CE9D49F38D0D10279F7A7B9A5"/>
    <w:rsid w:val="00CE3E90"/>
    <w:pPr>
      <w:spacing w:after="120" w:line="240" w:lineRule="auto"/>
    </w:pPr>
    <w:rPr>
      <w:rFonts w:ascii="Segoe UI" w:eastAsia="Calibri" w:hAnsi="Segoe UI" w:cs="Times New Roman"/>
      <w:sz w:val="18"/>
      <w:lang w:val="en-GB" w:eastAsia="en-US"/>
    </w:rPr>
  </w:style>
  <w:style w:type="paragraph" w:customStyle="1" w:styleId="975314C38B5D40E79E6F282F5C70D9605">
    <w:name w:val="975314C38B5D40E79E6F282F5C70D9605"/>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5">
    <w:name w:val="4F06A76A22BE4BBE9F6C5E57FAAB216F5"/>
    <w:rsid w:val="00CE3E90"/>
    <w:pPr>
      <w:spacing w:after="120" w:line="240" w:lineRule="auto"/>
    </w:pPr>
    <w:rPr>
      <w:rFonts w:ascii="Segoe UI" w:eastAsia="Calibri" w:hAnsi="Segoe UI" w:cs="Times New Roman"/>
      <w:sz w:val="18"/>
      <w:lang w:val="en-GB" w:eastAsia="en-US"/>
    </w:rPr>
  </w:style>
  <w:style w:type="paragraph" w:customStyle="1" w:styleId="02079F18CACB43DFA7E8C0BBA1316CAE5">
    <w:name w:val="02079F18CACB43DFA7E8C0BBA1316CAE5"/>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5">
    <w:name w:val="3AF4A67CCD3F415C8434C8E3EC2FE8FE5"/>
    <w:rsid w:val="00CE3E90"/>
    <w:pPr>
      <w:spacing w:after="120" w:line="240" w:lineRule="auto"/>
    </w:pPr>
    <w:rPr>
      <w:rFonts w:ascii="Segoe UI" w:eastAsia="Calibri" w:hAnsi="Segoe UI" w:cs="Times New Roman"/>
      <w:sz w:val="18"/>
      <w:lang w:val="en-GB" w:eastAsia="en-US"/>
    </w:rPr>
  </w:style>
  <w:style w:type="paragraph" w:customStyle="1" w:styleId="244A8B5605C34E33BCABCA3C26D90CB05">
    <w:name w:val="244A8B5605C34E33BCABCA3C26D90CB05"/>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5">
    <w:name w:val="681BA5A4A9114FFB961A48DB76CC13AE5"/>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5">
    <w:name w:val="3A3A7621A0C0466D8F9731A11777AC245"/>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5">
    <w:name w:val="70558C0000484B3EB75126ACD1CA3CF35"/>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5">
    <w:name w:val="1928A0DC26A94387895D476E86D284CB5"/>
    <w:rsid w:val="00CE3E90"/>
    <w:pPr>
      <w:spacing w:after="120" w:line="240" w:lineRule="auto"/>
    </w:pPr>
    <w:rPr>
      <w:rFonts w:ascii="Segoe UI" w:eastAsia="Calibri" w:hAnsi="Segoe UI" w:cs="Times New Roman"/>
      <w:sz w:val="18"/>
      <w:lang w:val="en-GB" w:eastAsia="en-US"/>
    </w:rPr>
  </w:style>
  <w:style w:type="paragraph" w:customStyle="1" w:styleId="DC1BDB9FD37A4E54BA45B4A943C42BDB5">
    <w:name w:val="DC1BDB9FD37A4E54BA45B4A943C42BDB5"/>
    <w:rsid w:val="00CE3E90"/>
    <w:pPr>
      <w:spacing w:after="120" w:line="240" w:lineRule="auto"/>
    </w:pPr>
    <w:rPr>
      <w:rFonts w:ascii="Segoe UI" w:eastAsia="Calibri" w:hAnsi="Segoe UI" w:cs="Times New Roman"/>
      <w:sz w:val="18"/>
      <w:lang w:val="en-GB" w:eastAsia="en-US"/>
    </w:rPr>
  </w:style>
  <w:style w:type="paragraph" w:customStyle="1" w:styleId="A2A4BC623A99486BB4BC27ED943C46B55">
    <w:name w:val="A2A4BC623A99486BB4BC27ED943C46B55"/>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5">
    <w:name w:val="D2E98EBC32944F96B5D1A009D917AB375"/>
    <w:rsid w:val="00CE3E90"/>
    <w:pPr>
      <w:spacing w:after="120" w:line="240" w:lineRule="auto"/>
    </w:pPr>
    <w:rPr>
      <w:rFonts w:ascii="Segoe UI" w:eastAsia="Calibri" w:hAnsi="Segoe UI" w:cs="Times New Roman"/>
      <w:sz w:val="18"/>
      <w:lang w:val="en-GB" w:eastAsia="en-US"/>
    </w:rPr>
  </w:style>
  <w:style w:type="paragraph" w:customStyle="1" w:styleId="7F0978013BE348928597C6F89537F8845">
    <w:name w:val="7F0978013BE348928597C6F89537F8845"/>
    <w:rsid w:val="00CE3E90"/>
    <w:pPr>
      <w:spacing w:after="120" w:line="240" w:lineRule="auto"/>
    </w:pPr>
    <w:rPr>
      <w:rFonts w:ascii="Segoe UI" w:eastAsia="Calibri" w:hAnsi="Segoe UI" w:cs="Times New Roman"/>
      <w:sz w:val="18"/>
      <w:lang w:val="en-GB" w:eastAsia="en-US"/>
    </w:rPr>
  </w:style>
  <w:style w:type="paragraph" w:customStyle="1" w:styleId="8B4DCBE52F8E4272BAA8E4EEE5AD024D5">
    <w:name w:val="8B4DCBE52F8E4272BAA8E4EEE5AD024D5"/>
    <w:rsid w:val="00CE3E90"/>
    <w:pPr>
      <w:spacing w:after="120" w:line="240" w:lineRule="auto"/>
    </w:pPr>
    <w:rPr>
      <w:rFonts w:ascii="Segoe UI" w:eastAsia="Calibri" w:hAnsi="Segoe UI" w:cs="Times New Roman"/>
      <w:sz w:val="18"/>
      <w:lang w:val="en-GB" w:eastAsia="en-US"/>
    </w:rPr>
  </w:style>
  <w:style w:type="paragraph" w:customStyle="1" w:styleId="C956945C0EB549A888887CAE6D25C13E5">
    <w:name w:val="C956945C0EB549A888887CAE6D25C13E5"/>
    <w:rsid w:val="00CE3E90"/>
    <w:pPr>
      <w:spacing w:after="120" w:line="240" w:lineRule="auto"/>
    </w:pPr>
    <w:rPr>
      <w:rFonts w:ascii="Segoe UI" w:eastAsia="Calibri" w:hAnsi="Segoe UI" w:cs="Times New Roman"/>
      <w:sz w:val="18"/>
      <w:lang w:val="en-GB" w:eastAsia="en-US"/>
    </w:rPr>
  </w:style>
  <w:style w:type="paragraph" w:customStyle="1" w:styleId="7A2A42B1469F458F9EECD47B3E5BB57D5">
    <w:name w:val="7A2A42B1469F458F9EECD47B3E5BB57D5"/>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5">
    <w:name w:val="211AB451A23B4E778848207E1A9C9A095"/>
    <w:rsid w:val="00CE3E90"/>
    <w:pPr>
      <w:spacing w:after="120" w:line="240" w:lineRule="auto"/>
    </w:pPr>
    <w:rPr>
      <w:rFonts w:ascii="Segoe UI" w:eastAsia="Calibri" w:hAnsi="Segoe UI" w:cs="Times New Roman"/>
      <w:sz w:val="18"/>
      <w:lang w:val="en-GB" w:eastAsia="en-US"/>
    </w:rPr>
  </w:style>
  <w:style w:type="paragraph" w:customStyle="1" w:styleId="80E6A4C93FFD49158514D122B5D09A6F5">
    <w:name w:val="80E6A4C93FFD49158514D122B5D09A6F5"/>
    <w:rsid w:val="00CE3E90"/>
    <w:pPr>
      <w:spacing w:after="120" w:line="240" w:lineRule="auto"/>
    </w:pPr>
    <w:rPr>
      <w:rFonts w:ascii="Segoe UI" w:eastAsia="Calibri" w:hAnsi="Segoe UI" w:cs="Times New Roman"/>
      <w:sz w:val="18"/>
      <w:lang w:val="en-GB" w:eastAsia="en-US"/>
    </w:rPr>
  </w:style>
  <w:style w:type="paragraph" w:customStyle="1" w:styleId="223CF903537A46ED993C10BBCB0054A45">
    <w:name w:val="223CF903537A46ED993C10BBCB0054A45"/>
    <w:rsid w:val="00CE3E90"/>
    <w:pPr>
      <w:spacing w:after="120" w:line="240" w:lineRule="auto"/>
    </w:pPr>
    <w:rPr>
      <w:rFonts w:ascii="Segoe UI" w:eastAsia="Calibri" w:hAnsi="Segoe UI" w:cs="Times New Roman"/>
      <w:sz w:val="18"/>
      <w:lang w:val="en-GB" w:eastAsia="en-US"/>
    </w:rPr>
  </w:style>
  <w:style w:type="paragraph" w:customStyle="1" w:styleId="2A0E8AFF471D4BEBAD146C00F11ED6835">
    <w:name w:val="2A0E8AFF471D4BEBAD146C00F11ED6835"/>
    <w:rsid w:val="00CE3E90"/>
    <w:pPr>
      <w:spacing w:after="120" w:line="240" w:lineRule="auto"/>
    </w:pPr>
    <w:rPr>
      <w:rFonts w:ascii="Segoe UI" w:eastAsia="Calibri" w:hAnsi="Segoe UI" w:cs="Times New Roman"/>
      <w:sz w:val="18"/>
      <w:lang w:val="en-GB" w:eastAsia="en-US"/>
    </w:rPr>
  </w:style>
  <w:style w:type="paragraph" w:customStyle="1" w:styleId="B5090A737CC843D5AB15647DFBEE6EEA5">
    <w:name w:val="B5090A737CC843D5AB15647DFBEE6EEA5"/>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5">
    <w:name w:val="9E05B825B2204FA69E95EF2330C553A65"/>
    <w:rsid w:val="00CE3E90"/>
    <w:pPr>
      <w:spacing w:after="120" w:line="240" w:lineRule="auto"/>
    </w:pPr>
    <w:rPr>
      <w:rFonts w:ascii="Segoe UI" w:eastAsia="Calibri" w:hAnsi="Segoe UI" w:cs="Times New Roman"/>
      <w:sz w:val="18"/>
      <w:lang w:val="en-GB" w:eastAsia="en-US"/>
    </w:rPr>
  </w:style>
  <w:style w:type="paragraph" w:customStyle="1" w:styleId="FE0982EBF01E401EA8727F6DC8381F805">
    <w:name w:val="FE0982EBF01E401EA8727F6DC8381F805"/>
    <w:rsid w:val="00CE3E90"/>
    <w:pPr>
      <w:spacing w:after="120" w:line="240" w:lineRule="auto"/>
    </w:pPr>
    <w:rPr>
      <w:rFonts w:ascii="Segoe UI" w:eastAsia="Calibri" w:hAnsi="Segoe UI" w:cs="Times New Roman"/>
      <w:sz w:val="18"/>
      <w:lang w:val="en-GB" w:eastAsia="en-US"/>
    </w:rPr>
  </w:style>
  <w:style w:type="paragraph" w:customStyle="1" w:styleId="224F9F6ABE634D95B4277E554A3D41A65">
    <w:name w:val="224F9F6ABE634D95B4277E554A3D41A65"/>
    <w:rsid w:val="00CE3E90"/>
    <w:pPr>
      <w:spacing w:after="120" w:line="240" w:lineRule="auto"/>
    </w:pPr>
    <w:rPr>
      <w:rFonts w:ascii="Segoe UI" w:eastAsia="Calibri" w:hAnsi="Segoe UI" w:cs="Times New Roman"/>
      <w:sz w:val="18"/>
      <w:lang w:val="en-GB" w:eastAsia="en-US"/>
    </w:rPr>
  </w:style>
  <w:style w:type="paragraph" w:customStyle="1" w:styleId="E95CF1A6555F4942897AEF2DF08ADE045">
    <w:name w:val="E95CF1A6555F4942897AEF2DF08ADE045"/>
    <w:rsid w:val="00CE3E90"/>
    <w:pPr>
      <w:spacing w:after="120" w:line="240" w:lineRule="auto"/>
    </w:pPr>
    <w:rPr>
      <w:rFonts w:ascii="Segoe UI" w:eastAsia="Calibri" w:hAnsi="Segoe UI" w:cs="Times New Roman"/>
      <w:sz w:val="18"/>
      <w:lang w:val="en-GB" w:eastAsia="en-US"/>
    </w:rPr>
  </w:style>
  <w:style w:type="paragraph" w:customStyle="1" w:styleId="64108873FF1C48568D8D92F62212DC365">
    <w:name w:val="64108873FF1C48568D8D92F62212DC365"/>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5">
    <w:name w:val="37B0B838888047B1A321DA447DAE45335"/>
    <w:rsid w:val="00CE3E90"/>
    <w:pPr>
      <w:spacing w:after="120" w:line="240" w:lineRule="auto"/>
    </w:pPr>
    <w:rPr>
      <w:rFonts w:ascii="Segoe UI" w:eastAsia="Calibri" w:hAnsi="Segoe UI" w:cs="Times New Roman"/>
      <w:sz w:val="18"/>
      <w:lang w:val="en-GB" w:eastAsia="en-US"/>
    </w:rPr>
  </w:style>
  <w:style w:type="paragraph" w:customStyle="1" w:styleId="23A92378ABCF49679809AE7CE55859EA5">
    <w:name w:val="23A92378ABCF49679809AE7CE55859EA5"/>
    <w:rsid w:val="00CE3E90"/>
    <w:pPr>
      <w:spacing w:after="120" w:line="240" w:lineRule="auto"/>
    </w:pPr>
    <w:rPr>
      <w:rFonts w:ascii="Segoe UI" w:eastAsia="Calibri" w:hAnsi="Segoe UI" w:cs="Times New Roman"/>
      <w:sz w:val="18"/>
      <w:lang w:val="en-GB" w:eastAsia="en-US"/>
    </w:rPr>
  </w:style>
  <w:style w:type="paragraph" w:customStyle="1" w:styleId="6B347AD47DC84A06B11F79E087CD51525">
    <w:name w:val="6B347AD47DC84A06B11F79E087CD51525"/>
    <w:rsid w:val="00CE3E90"/>
    <w:pPr>
      <w:spacing w:after="120" w:line="240" w:lineRule="auto"/>
    </w:pPr>
    <w:rPr>
      <w:rFonts w:ascii="Segoe UI" w:eastAsia="Calibri" w:hAnsi="Segoe UI" w:cs="Times New Roman"/>
      <w:sz w:val="18"/>
      <w:lang w:val="en-GB" w:eastAsia="en-US"/>
    </w:rPr>
  </w:style>
  <w:style w:type="paragraph" w:customStyle="1" w:styleId="4841CC1D201E4E468E5D6BA15A50316B5">
    <w:name w:val="4841CC1D201E4E468E5D6BA15A50316B5"/>
    <w:rsid w:val="00CE3E90"/>
    <w:pPr>
      <w:spacing w:after="120" w:line="240" w:lineRule="auto"/>
    </w:pPr>
    <w:rPr>
      <w:rFonts w:ascii="Segoe UI" w:eastAsia="Calibri" w:hAnsi="Segoe UI" w:cs="Times New Roman"/>
      <w:sz w:val="18"/>
      <w:lang w:val="en-GB" w:eastAsia="en-US"/>
    </w:rPr>
  </w:style>
  <w:style w:type="paragraph" w:customStyle="1" w:styleId="65C6651E321F454F89FB815B9A84831D5">
    <w:name w:val="65C6651E321F454F89FB815B9A84831D5"/>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5">
    <w:name w:val="7FDBD45BED1A4047948F442FC9A6454F5"/>
    <w:rsid w:val="00CE3E90"/>
    <w:pPr>
      <w:spacing w:after="120" w:line="240" w:lineRule="auto"/>
    </w:pPr>
    <w:rPr>
      <w:rFonts w:ascii="Segoe UI" w:eastAsia="Calibri" w:hAnsi="Segoe UI" w:cs="Times New Roman"/>
      <w:sz w:val="18"/>
      <w:lang w:val="en-GB" w:eastAsia="en-US"/>
    </w:rPr>
  </w:style>
  <w:style w:type="paragraph" w:customStyle="1" w:styleId="433F08D3393E49539D9F87CC2BE452155">
    <w:name w:val="433F08D3393E49539D9F87CC2BE452155"/>
    <w:rsid w:val="00CE3E90"/>
    <w:pPr>
      <w:spacing w:after="120" w:line="240" w:lineRule="auto"/>
    </w:pPr>
    <w:rPr>
      <w:rFonts w:ascii="Segoe UI" w:eastAsia="Calibri" w:hAnsi="Segoe UI" w:cs="Times New Roman"/>
      <w:sz w:val="18"/>
      <w:lang w:val="en-GB" w:eastAsia="en-US"/>
    </w:rPr>
  </w:style>
  <w:style w:type="paragraph" w:customStyle="1" w:styleId="B50187E3AC33417394E1819FFA7CB2C95">
    <w:name w:val="B50187E3AC33417394E1819FFA7CB2C95"/>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5">
    <w:name w:val="D1E7CE9FB3244E538587AB640FAF969B5"/>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5">
    <w:name w:val="4B93F02E84D646079531DE2B9FB9CC735"/>
    <w:rsid w:val="00CE3E90"/>
    <w:pPr>
      <w:spacing w:after="120" w:line="240" w:lineRule="auto"/>
    </w:pPr>
    <w:rPr>
      <w:rFonts w:ascii="Segoe UI" w:eastAsia="Calibri" w:hAnsi="Segoe UI" w:cs="Times New Roman"/>
      <w:sz w:val="18"/>
      <w:lang w:val="en-GB" w:eastAsia="en-US"/>
    </w:rPr>
  </w:style>
  <w:style w:type="paragraph" w:customStyle="1" w:styleId="89FE3FD6EE8C4FE5B28A4E147F32E7305">
    <w:name w:val="89FE3FD6EE8C4FE5B28A4E147F32E7305"/>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5">
    <w:name w:val="D96D95CE7A164CFC8C6A5CBF2C8096495"/>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5">
    <w:name w:val="7376A43F3B724B43A6A3B616099F5DFD5"/>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5">
    <w:name w:val="DB17C4A9FCAD49EBAD42E3D5B0312A595"/>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5">
    <w:name w:val="81AB8B19742D4E6F8F847F1A682179105"/>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5">
    <w:name w:val="7C03129CE5EB4BCCBCF6FCC6C4ADF75D5"/>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5">
    <w:name w:val="A4EBB9341CF3460C8F60AB86E72C40925"/>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5">
    <w:name w:val="52AA7DC6DFF246C3B8B6FDDBD786CA6D5"/>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5">
    <w:name w:val="FACE81EF29BB4FA1A426A50926A461945"/>
    <w:rsid w:val="00CE3E90"/>
    <w:pPr>
      <w:keepLines/>
      <w:spacing w:after="0" w:line="240" w:lineRule="auto"/>
      <w:jc w:val="both"/>
    </w:pPr>
    <w:rPr>
      <w:rFonts w:ascii="Arial" w:eastAsia="Calibri" w:hAnsi="Arial" w:cs="Arial"/>
      <w:sz w:val="20"/>
      <w:szCs w:val="20"/>
      <w:lang w:val="en-US" w:eastAsia="en-US"/>
    </w:rPr>
  </w:style>
  <w:style w:type="paragraph" w:customStyle="1" w:styleId="D15DAC4A0A06497D8D2DF1C3644EB9145">
    <w:name w:val="D15DAC4A0A06497D8D2DF1C3644EB9145"/>
    <w:rsid w:val="00CE3E90"/>
    <w:pPr>
      <w:keepLines/>
      <w:spacing w:after="0" w:line="240" w:lineRule="auto"/>
      <w:jc w:val="both"/>
    </w:pPr>
    <w:rPr>
      <w:rFonts w:ascii="Arial" w:eastAsia="Calibri" w:hAnsi="Arial" w:cs="Arial"/>
      <w:sz w:val="20"/>
      <w:szCs w:val="20"/>
      <w:lang w:val="en-US" w:eastAsia="en-US"/>
    </w:rPr>
  </w:style>
  <w:style w:type="paragraph" w:customStyle="1" w:styleId="4F0E1D15D58245488DB0EE816FAC4A995">
    <w:name w:val="4F0E1D15D58245488DB0EE816FAC4A995"/>
    <w:rsid w:val="00CE3E90"/>
    <w:pPr>
      <w:keepLines/>
      <w:spacing w:after="0" w:line="240" w:lineRule="auto"/>
      <w:jc w:val="both"/>
    </w:pPr>
    <w:rPr>
      <w:rFonts w:ascii="Arial" w:eastAsia="Calibri" w:hAnsi="Arial" w:cs="Arial"/>
      <w:sz w:val="20"/>
      <w:szCs w:val="20"/>
      <w:lang w:val="en-US" w:eastAsia="en-US"/>
    </w:rPr>
  </w:style>
  <w:style w:type="paragraph" w:customStyle="1" w:styleId="8D896BB2425C4A7CA3FCF5216651F8C05">
    <w:name w:val="8D896BB2425C4A7CA3FCF5216651F8C05"/>
    <w:rsid w:val="00CE3E90"/>
    <w:pPr>
      <w:keepLines/>
      <w:spacing w:after="0" w:line="240" w:lineRule="auto"/>
      <w:jc w:val="both"/>
    </w:pPr>
    <w:rPr>
      <w:rFonts w:ascii="Arial" w:eastAsia="Calibri" w:hAnsi="Arial" w:cs="Arial"/>
      <w:sz w:val="20"/>
      <w:szCs w:val="20"/>
      <w:lang w:val="en-US" w:eastAsia="en-US"/>
    </w:rPr>
  </w:style>
  <w:style w:type="paragraph" w:customStyle="1" w:styleId="F209749B76DB405297B4AAF7F1EA04675">
    <w:name w:val="F209749B76DB405297B4AAF7F1EA04675"/>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5">
    <w:name w:val="652A9C7B29EB48D08ABDC98877FBC0F45"/>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5">
    <w:name w:val="13F5A07CEA00464A81C923D5C103B5BF5"/>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5">
    <w:name w:val="C224ED86C4E3425EB6B7B9026A6C6C535"/>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5">
    <w:name w:val="CC248CDE52A5466C9B531F27AFD9EF945"/>
    <w:rsid w:val="00CE3E90"/>
    <w:pPr>
      <w:spacing w:after="120" w:line="240" w:lineRule="auto"/>
    </w:pPr>
    <w:rPr>
      <w:rFonts w:ascii="Segoe UI" w:eastAsia="Calibri" w:hAnsi="Segoe UI" w:cs="Times New Roman"/>
      <w:sz w:val="18"/>
      <w:lang w:val="en-GB" w:eastAsia="en-US"/>
    </w:rPr>
  </w:style>
  <w:style w:type="paragraph" w:customStyle="1" w:styleId="D607354A98054427A68FC901C1739A395">
    <w:name w:val="D607354A98054427A68FC901C1739A395"/>
    <w:rsid w:val="00CE3E90"/>
    <w:pPr>
      <w:spacing w:after="120" w:line="240" w:lineRule="auto"/>
    </w:pPr>
    <w:rPr>
      <w:rFonts w:ascii="Segoe UI" w:eastAsia="Calibri" w:hAnsi="Segoe UI" w:cs="Times New Roman"/>
      <w:sz w:val="18"/>
      <w:lang w:val="en-GB" w:eastAsia="en-US"/>
    </w:rPr>
  </w:style>
  <w:style w:type="paragraph" w:customStyle="1" w:styleId="157EA2785FEF4AE89A9D7C326D1596FC5">
    <w:name w:val="157EA2785FEF4AE89A9D7C326D1596FC5"/>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5">
    <w:name w:val="9A738BCD17404494965C42061A31C77A5"/>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5">
    <w:name w:val="8B730FB3D4AE4685A909F1522976224A5"/>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5">
    <w:name w:val="63BBB23ECD1540F0B139972DF3BE79BE5"/>
    <w:rsid w:val="00CE3E90"/>
    <w:pPr>
      <w:spacing w:after="120" w:line="240" w:lineRule="auto"/>
    </w:pPr>
    <w:rPr>
      <w:rFonts w:ascii="Segoe UI" w:eastAsia="Calibri" w:hAnsi="Segoe UI" w:cs="Times New Roman"/>
      <w:sz w:val="18"/>
      <w:lang w:val="en-GB" w:eastAsia="en-US"/>
    </w:rPr>
  </w:style>
  <w:style w:type="paragraph" w:customStyle="1" w:styleId="808C481CB3A24883B0452A8410A70E2F5">
    <w:name w:val="808C481CB3A24883B0452A8410A70E2F5"/>
    <w:rsid w:val="00CE3E90"/>
    <w:pPr>
      <w:spacing w:after="120" w:line="240" w:lineRule="auto"/>
    </w:pPr>
    <w:rPr>
      <w:rFonts w:ascii="Segoe UI" w:eastAsia="Calibri" w:hAnsi="Segoe UI" w:cs="Times New Roman"/>
      <w:sz w:val="18"/>
      <w:lang w:val="en-GB" w:eastAsia="en-US"/>
    </w:rPr>
  </w:style>
  <w:style w:type="paragraph" w:customStyle="1" w:styleId="0FDF233ECB4F4040A619EBD2D90D29625">
    <w:name w:val="0FDF233ECB4F4040A619EBD2D90D29625"/>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5">
    <w:name w:val="C23A1D3332DC47A38938B668EE85608F5"/>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5">
    <w:name w:val="F6D4BBF08EF743D09A5EE066BCC1352F5"/>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5">
    <w:name w:val="47C5517CEEF04E7B8C0C2BC23265044F5"/>
    <w:rsid w:val="00CE3E90"/>
    <w:pPr>
      <w:spacing w:after="120" w:line="240" w:lineRule="auto"/>
    </w:pPr>
    <w:rPr>
      <w:rFonts w:ascii="Segoe UI" w:eastAsia="Calibri" w:hAnsi="Segoe UI" w:cs="Times New Roman"/>
      <w:sz w:val="18"/>
      <w:lang w:val="en-GB" w:eastAsia="en-US"/>
    </w:rPr>
  </w:style>
  <w:style w:type="paragraph" w:customStyle="1" w:styleId="5BB37AF611AF4D7A9F3919F09934167B5">
    <w:name w:val="5BB37AF611AF4D7A9F3919F09934167B5"/>
    <w:rsid w:val="00CE3E90"/>
    <w:pPr>
      <w:spacing w:after="120" w:line="240" w:lineRule="auto"/>
    </w:pPr>
    <w:rPr>
      <w:rFonts w:ascii="Segoe UI" w:eastAsia="Calibri" w:hAnsi="Segoe UI" w:cs="Times New Roman"/>
      <w:sz w:val="18"/>
      <w:lang w:val="en-GB" w:eastAsia="en-US"/>
    </w:rPr>
  </w:style>
  <w:style w:type="paragraph" w:customStyle="1" w:styleId="1C44D316002C46808B079080A2FB76C35">
    <w:name w:val="1C44D316002C46808B079080A2FB76C35"/>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5">
    <w:name w:val="F577E445155D4BEBAAE5D1A9A9508CFD5"/>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5">
    <w:name w:val="D5396D8BF5A64251BAA03F9070367B435"/>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5">
    <w:name w:val="5311E00F518D4AE3873FBEAE25BC58005"/>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5">
    <w:name w:val="ABB095681A824551A1D2F5C335D56AA55"/>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5">
    <w:name w:val="262302E2B93D4305AD7C686265D2CE675"/>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5">
    <w:name w:val="9AC4204AEF2A4BFC8F6B23BCA25A3F6A5"/>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5">
    <w:name w:val="848E1133F2D8444792908095E11A9D595"/>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5">
    <w:name w:val="AF12D1BCD79945278984C95519D0F39B5"/>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5">
    <w:name w:val="3380BA6183BA41078038B8ED97BD22D15"/>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5">
    <w:name w:val="AA5E0D535768443E9386A64B7C861AF75"/>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5">
    <w:name w:val="5AB3C3152FBD412CA33B9D20E23F207F5"/>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5">
    <w:name w:val="162014639B0E42B79C1F6D577C5691F25"/>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5">
    <w:name w:val="BD26459D14F041F7925B8953BD18D6845"/>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5">
    <w:name w:val="E1943116B4FA438FB2A0818B56EB423D5"/>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5">
    <w:name w:val="BBA7E389C31F42DFAE8DDABBF86AB2E05"/>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5">
    <w:name w:val="CA31AA1D1ADA4E85BF2E6517DC8DF22D5"/>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5">
    <w:name w:val="7DC6CD2CD7B8487688CA663F583632D75"/>
    <w:rsid w:val="00CE3E90"/>
    <w:pPr>
      <w:keepLines/>
      <w:spacing w:after="0" w:line="240" w:lineRule="auto"/>
      <w:jc w:val="both"/>
    </w:pPr>
    <w:rPr>
      <w:rFonts w:ascii="Arial" w:eastAsia="Calibri" w:hAnsi="Arial" w:cs="Arial"/>
      <w:sz w:val="20"/>
      <w:szCs w:val="20"/>
      <w:lang w:val="en-US" w:eastAsia="en-US"/>
    </w:rPr>
  </w:style>
  <w:style w:type="paragraph" w:customStyle="1" w:styleId="3BC6526A11A040619566C76D018EBBF35">
    <w:name w:val="3BC6526A11A040619566C76D018EBBF35"/>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5">
    <w:name w:val="51ED16BA39394A099941FB2FCADBC0E55"/>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5">
    <w:name w:val="4A3C9AFE0E7C4560B5442ECB1A6EF7E45"/>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5">
    <w:name w:val="505B784C81EB420BA598FDA656DB91D65"/>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5">
    <w:name w:val="7FC7B0F86BF14D84826DAE8E443B0B515"/>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5">
    <w:name w:val="DF35080AFC0F43E988DFD571D4C8ABE85"/>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5">
    <w:name w:val="4320AF4D68274C1998489E05DF54FA9A5"/>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5">
    <w:name w:val="11D7A32B135548E58836CC6CF9D590935"/>
    <w:rsid w:val="00CE3E90"/>
    <w:pPr>
      <w:keepLines/>
      <w:spacing w:after="0" w:line="240" w:lineRule="auto"/>
      <w:jc w:val="both"/>
    </w:pPr>
    <w:rPr>
      <w:rFonts w:ascii="Arial" w:eastAsia="Calibri" w:hAnsi="Arial" w:cs="Arial"/>
      <w:sz w:val="20"/>
      <w:szCs w:val="20"/>
      <w:lang w:val="en-US" w:eastAsia="en-US"/>
    </w:rPr>
  </w:style>
  <w:style w:type="paragraph" w:customStyle="1" w:styleId="92332C3FB63A4C1C951165CFFDE9A10F">
    <w:name w:val="92332C3FB63A4C1C951165CFFDE9A10F"/>
    <w:rsid w:val="00CE3E90"/>
  </w:style>
  <w:style w:type="paragraph" w:customStyle="1" w:styleId="B04F7B03E5B44F2EAB15162F7295C0E1">
    <w:name w:val="B04F7B03E5B44F2EAB15162F7295C0E1"/>
    <w:rsid w:val="00CE3E90"/>
  </w:style>
  <w:style w:type="paragraph" w:customStyle="1" w:styleId="BAE45CA0CA5A4FEF9362B971376EB42F">
    <w:name w:val="BAE45CA0CA5A4FEF9362B971376EB42F"/>
    <w:rsid w:val="00CE3E90"/>
  </w:style>
  <w:style w:type="paragraph" w:customStyle="1" w:styleId="6CB35B4ECB46404C9BB1FE054E5D39D3">
    <w:name w:val="6CB35B4ECB46404C9BB1FE054E5D39D3"/>
    <w:rsid w:val="00CE3E90"/>
  </w:style>
  <w:style w:type="paragraph" w:customStyle="1" w:styleId="379E6736895442008D107E3343143BA8">
    <w:name w:val="379E6736895442008D107E3343143BA8"/>
    <w:rsid w:val="00CE3E90"/>
  </w:style>
  <w:style w:type="paragraph" w:customStyle="1" w:styleId="6D70D9B10BAB47DF87F2E7C6526A443D">
    <w:name w:val="6D70D9B10BAB47DF87F2E7C6526A443D"/>
    <w:rsid w:val="00CE3E90"/>
  </w:style>
  <w:style w:type="paragraph" w:customStyle="1" w:styleId="54CED3B09070416496660357E9D0238F">
    <w:name w:val="54CED3B09070416496660357E9D0238F"/>
    <w:rsid w:val="00CE3E90"/>
  </w:style>
  <w:style w:type="paragraph" w:customStyle="1" w:styleId="7C99588F841F46FEBE359D11FFBF9377">
    <w:name w:val="7C99588F841F46FEBE359D11FFBF9377"/>
    <w:rsid w:val="00CE3E90"/>
  </w:style>
  <w:style w:type="paragraph" w:customStyle="1" w:styleId="3F574CABC7A84826B586B93FE8269AE3">
    <w:name w:val="3F574CABC7A84826B586B93FE8269AE3"/>
    <w:rsid w:val="00CE3E90"/>
  </w:style>
  <w:style w:type="paragraph" w:customStyle="1" w:styleId="B95C2459A11D4DCA981D3CA5DBE602D5">
    <w:name w:val="B95C2459A11D4DCA981D3CA5DBE602D5"/>
    <w:rsid w:val="00CE3E90"/>
  </w:style>
  <w:style w:type="paragraph" w:customStyle="1" w:styleId="C218DD0C4CAC4295BB4C83B109C6A08C">
    <w:name w:val="C218DD0C4CAC4295BB4C83B109C6A08C"/>
    <w:rsid w:val="00CE3E90"/>
  </w:style>
  <w:style w:type="paragraph" w:customStyle="1" w:styleId="B798F4BE2BF5494C958255BB488D35C6">
    <w:name w:val="B798F4BE2BF5494C958255BB488D35C6"/>
    <w:rsid w:val="00CE3E90"/>
  </w:style>
  <w:style w:type="paragraph" w:customStyle="1" w:styleId="35E3E88D06504E0384C1E46320A2437C">
    <w:name w:val="35E3E88D06504E0384C1E46320A2437C"/>
    <w:rsid w:val="00CE3E90"/>
  </w:style>
  <w:style w:type="paragraph" w:customStyle="1" w:styleId="CFF64C13D6D54A029A361DA1F94440C8">
    <w:name w:val="CFF64C13D6D54A029A361DA1F94440C8"/>
    <w:rsid w:val="00CE3E90"/>
  </w:style>
  <w:style w:type="paragraph" w:customStyle="1" w:styleId="30CCF8A854394566BDB6F0B33874B97B">
    <w:name w:val="30CCF8A854394566BDB6F0B33874B97B"/>
    <w:rsid w:val="00CE3E90"/>
  </w:style>
  <w:style w:type="paragraph" w:customStyle="1" w:styleId="72CB32B1812740288119D24AFDC6DBC3">
    <w:name w:val="72CB32B1812740288119D24AFDC6DBC3"/>
    <w:rsid w:val="00CE3E90"/>
  </w:style>
  <w:style w:type="paragraph" w:customStyle="1" w:styleId="DC47A3C6AC024A888F122FF37A729B98">
    <w:name w:val="DC47A3C6AC024A888F122FF37A729B98"/>
    <w:rsid w:val="00CE3E90"/>
  </w:style>
  <w:style w:type="paragraph" w:customStyle="1" w:styleId="5EA2C81B53C743AC943174B481FA40A1">
    <w:name w:val="5EA2C81B53C743AC943174B481FA40A1"/>
    <w:rsid w:val="00CE3E90"/>
  </w:style>
  <w:style w:type="paragraph" w:customStyle="1" w:styleId="72155F5DF3B74848B4B11A227A26694D">
    <w:name w:val="72155F5DF3B74848B4B11A227A26694D"/>
    <w:rsid w:val="00CE3E90"/>
  </w:style>
  <w:style w:type="paragraph" w:customStyle="1" w:styleId="83F730F8BCCF4197B8452ED6F8E1EF10">
    <w:name w:val="83F730F8BCCF4197B8452ED6F8E1EF10"/>
    <w:rsid w:val="00CE3E90"/>
  </w:style>
  <w:style w:type="paragraph" w:customStyle="1" w:styleId="8430F15345E8496BB563743DC5E5FE3B">
    <w:name w:val="8430F15345E8496BB563743DC5E5FE3B"/>
    <w:rsid w:val="00CE3E90"/>
  </w:style>
  <w:style w:type="paragraph" w:customStyle="1" w:styleId="58EE365BB07240DC9B827263D3D2F1CA">
    <w:name w:val="58EE365BB07240DC9B827263D3D2F1CA"/>
    <w:rsid w:val="00CE3E90"/>
  </w:style>
  <w:style w:type="paragraph" w:customStyle="1" w:styleId="2482C9493BE4433F8E1FEE5DEB987BD0">
    <w:name w:val="2482C9493BE4433F8E1FEE5DEB987BD0"/>
    <w:rsid w:val="00CE3E90"/>
  </w:style>
  <w:style w:type="paragraph" w:customStyle="1" w:styleId="5653122CCBB8449B99D5E031965988B8">
    <w:name w:val="5653122CCBB8449B99D5E031965988B8"/>
    <w:rsid w:val="00CE3E90"/>
  </w:style>
  <w:style w:type="paragraph" w:customStyle="1" w:styleId="D3178A2852E946D585F817625732E0CD">
    <w:name w:val="D3178A2852E946D585F817625732E0CD"/>
    <w:rsid w:val="00CE3E90"/>
  </w:style>
  <w:style w:type="paragraph" w:customStyle="1" w:styleId="4E7B84F2D3014E00A8491611C6A75F18">
    <w:name w:val="4E7B84F2D3014E00A8491611C6A75F18"/>
    <w:rsid w:val="00CE3E90"/>
  </w:style>
  <w:style w:type="paragraph" w:customStyle="1" w:styleId="DF0901B7A56948C4AC758785954A716C">
    <w:name w:val="DF0901B7A56948C4AC758785954A716C"/>
    <w:rsid w:val="00CE3E90"/>
  </w:style>
  <w:style w:type="paragraph" w:customStyle="1" w:styleId="AA09535BE3864C5AB36A63989F73AE55">
    <w:name w:val="AA09535BE3864C5AB36A63989F73AE55"/>
    <w:rsid w:val="00CE3E90"/>
  </w:style>
  <w:style w:type="paragraph" w:customStyle="1" w:styleId="E23F4E0839F34B9D9872D908D5329085">
    <w:name w:val="E23F4E0839F34B9D9872D908D5329085"/>
    <w:rsid w:val="00CE3E90"/>
  </w:style>
  <w:style w:type="paragraph" w:customStyle="1" w:styleId="CC6468414F2D42D3BA58A460E831D794">
    <w:name w:val="CC6468414F2D42D3BA58A460E831D794"/>
    <w:rsid w:val="00CE3E90"/>
  </w:style>
  <w:style w:type="paragraph" w:customStyle="1" w:styleId="BCFF073CA02844E5AA75DBECC5B6451E">
    <w:name w:val="BCFF073CA02844E5AA75DBECC5B6451E"/>
    <w:rsid w:val="00CE3E90"/>
  </w:style>
  <w:style w:type="paragraph" w:customStyle="1" w:styleId="1B7A8C09CB8D4328B8F0AA8888732EBE">
    <w:name w:val="1B7A8C09CB8D4328B8F0AA8888732EBE"/>
    <w:rsid w:val="00CE3E90"/>
  </w:style>
  <w:style w:type="paragraph" w:customStyle="1" w:styleId="5F460FC3EC804E3DBF0B0BE21F7D158A">
    <w:name w:val="5F460FC3EC804E3DBF0B0BE21F7D158A"/>
    <w:rsid w:val="00CE3E90"/>
  </w:style>
  <w:style w:type="paragraph" w:customStyle="1" w:styleId="7E63F78975B04EF6B722D4D6C2A7FB7D">
    <w:name w:val="7E63F78975B04EF6B722D4D6C2A7FB7D"/>
    <w:rsid w:val="00CE3E90"/>
  </w:style>
  <w:style w:type="paragraph" w:customStyle="1" w:styleId="8720E4CAFCEA4FF088D2B3416E2D8F2B">
    <w:name w:val="8720E4CAFCEA4FF088D2B3416E2D8F2B"/>
    <w:rsid w:val="00CE3E90"/>
  </w:style>
  <w:style w:type="paragraph" w:customStyle="1" w:styleId="704A48792CF14DA0AC3A4664D43E0961">
    <w:name w:val="704A48792CF14DA0AC3A4664D43E0961"/>
    <w:rsid w:val="00CE3E90"/>
  </w:style>
  <w:style w:type="paragraph" w:customStyle="1" w:styleId="F4C51CC537AE4BE4A4AFD231A3010634">
    <w:name w:val="F4C51CC537AE4BE4A4AFD231A3010634"/>
    <w:rsid w:val="00CE3E90"/>
  </w:style>
  <w:style w:type="paragraph" w:customStyle="1" w:styleId="1F81C2EA33A0408EA5CAFE8B5862D312">
    <w:name w:val="1F81C2EA33A0408EA5CAFE8B5862D312"/>
    <w:rsid w:val="00CE3E90"/>
  </w:style>
  <w:style w:type="paragraph" w:customStyle="1" w:styleId="28D0F8378EF64276B861221188E0CF1D">
    <w:name w:val="28D0F8378EF64276B861221188E0CF1D"/>
    <w:rsid w:val="00CE3E90"/>
  </w:style>
  <w:style w:type="paragraph" w:customStyle="1" w:styleId="767E9DB532054CA39EB2C63DD52C63B1">
    <w:name w:val="767E9DB532054CA39EB2C63DD52C63B1"/>
    <w:rsid w:val="00CE3E90"/>
  </w:style>
  <w:style w:type="paragraph" w:customStyle="1" w:styleId="586C955EAA44447BABA59B34A6B5954C">
    <w:name w:val="586C955EAA44447BABA59B34A6B5954C"/>
    <w:rsid w:val="00CE3E90"/>
  </w:style>
  <w:style w:type="paragraph" w:customStyle="1" w:styleId="E76BF9F6CB7F467D8729A37B1E95210C">
    <w:name w:val="E76BF9F6CB7F467D8729A37B1E95210C"/>
    <w:rsid w:val="00CE3E90"/>
  </w:style>
  <w:style w:type="paragraph" w:customStyle="1" w:styleId="C0434119ECFE4AEB93260B312BF19331">
    <w:name w:val="C0434119ECFE4AEB93260B312BF19331"/>
    <w:rsid w:val="00CE3E90"/>
  </w:style>
  <w:style w:type="paragraph" w:customStyle="1" w:styleId="BBEA535960AD4640A723C86F74206634">
    <w:name w:val="BBEA535960AD4640A723C86F74206634"/>
    <w:rsid w:val="00CE3E90"/>
  </w:style>
  <w:style w:type="paragraph" w:customStyle="1" w:styleId="E61438C77E314A26A1A7D98C2B9A7900">
    <w:name w:val="E61438C77E314A26A1A7D98C2B9A7900"/>
    <w:rsid w:val="00CE3E90"/>
  </w:style>
  <w:style w:type="paragraph" w:customStyle="1" w:styleId="F6EDF4BABB3646F18F865D5403E037D7">
    <w:name w:val="F6EDF4BABB3646F18F865D5403E037D7"/>
    <w:rsid w:val="00CE3E90"/>
  </w:style>
  <w:style w:type="paragraph" w:customStyle="1" w:styleId="68DE3F112430434CB093DC580223083F">
    <w:name w:val="68DE3F112430434CB093DC580223083F"/>
    <w:rsid w:val="00CE3E90"/>
  </w:style>
  <w:style w:type="paragraph" w:customStyle="1" w:styleId="14539F2B26244383AE352FC4058E5AE7">
    <w:name w:val="14539F2B26244383AE352FC4058E5AE7"/>
    <w:rsid w:val="00CE3E90"/>
  </w:style>
  <w:style w:type="paragraph" w:customStyle="1" w:styleId="5B37D7ED3745479A8136353617983D7B">
    <w:name w:val="5B37D7ED3745479A8136353617983D7B"/>
    <w:rsid w:val="00CE3E90"/>
  </w:style>
  <w:style w:type="paragraph" w:customStyle="1" w:styleId="230A29FC5F484BDF9349228105CB770B">
    <w:name w:val="230A29FC5F484BDF9349228105CB770B"/>
    <w:rsid w:val="00CE3E90"/>
  </w:style>
  <w:style w:type="paragraph" w:customStyle="1" w:styleId="2F4CA7DD57E742A4A8FF93D5BA2EE909">
    <w:name w:val="2F4CA7DD57E742A4A8FF93D5BA2EE909"/>
    <w:rsid w:val="00CE3E90"/>
  </w:style>
  <w:style w:type="paragraph" w:customStyle="1" w:styleId="BE799E9660B94AEE9A91D166966C39B0">
    <w:name w:val="BE799E9660B94AEE9A91D166966C39B0"/>
    <w:rsid w:val="00CE3E90"/>
  </w:style>
  <w:style w:type="paragraph" w:customStyle="1" w:styleId="8F72BAE0927D4EB580D146D730934863">
    <w:name w:val="8F72BAE0927D4EB580D146D730934863"/>
    <w:rsid w:val="00CE3E90"/>
  </w:style>
  <w:style w:type="paragraph" w:customStyle="1" w:styleId="697CBBA9F77D4541931AB05AF405BB91">
    <w:name w:val="697CBBA9F77D4541931AB05AF405BB91"/>
    <w:rsid w:val="00CE3E90"/>
  </w:style>
  <w:style w:type="paragraph" w:customStyle="1" w:styleId="DB4C2E7CBDF94106818204E9A80DEC15">
    <w:name w:val="DB4C2E7CBDF94106818204E9A80DEC15"/>
    <w:rsid w:val="00CE3E90"/>
  </w:style>
  <w:style w:type="paragraph" w:customStyle="1" w:styleId="7365F47B3F294C699BD9735F81779FA1">
    <w:name w:val="7365F47B3F294C699BD9735F81779FA1"/>
    <w:rsid w:val="00CE3E90"/>
  </w:style>
  <w:style w:type="paragraph" w:customStyle="1" w:styleId="45F4E93ECF184BC6B2A8409FA0420282">
    <w:name w:val="45F4E93ECF184BC6B2A8409FA0420282"/>
    <w:rsid w:val="00CE3E90"/>
  </w:style>
  <w:style w:type="paragraph" w:customStyle="1" w:styleId="50F89094FD684C28B00EBBB0B05C3A46">
    <w:name w:val="50F89094FD684C28B00EBBB0B05C3A46"/>
    <w:rsid w:val="00CE3E90"/>
  </w:style>
  <w:style w:type="paragraph" w:customStyle="1" w:styleId="F0893766DE01419BA5791F909819CE1A">
    <w:name w:val="F0893766DE01419BA5791F909819CE1A"/>
    <w:rsid w:val="00CE3E90"/>
  </w:style>
  <w:style w:type="paragraph" w:customStyle="1" w:styleId="110510BDAE2441A39D28340CD3F0C57D">
    <w:name w:val="110510BDAE2441A39D28340CD3F0C57D"/>
    <w:rsid w:val="00CE3E90"/>
  </w:style>
  <w:style w:type="paragraph" w:customStyle="1" w:styleId="9988263E0BF1439CA08A95152B020790">
    <w:name w:val="9988263E0BF1439CA08A95152B020790"/>
    <w:rsid w:val="00CE3E90"/>
  </w:style>
  <w:style w:type="paragraph" w:customStyle="1" w:styleId="21CDD93593D5499A891FE1220A57FB19">
    <w:name w:val="21CDD93593D5499A891FE1220A57FB19"/>
    <w:rsid w:val="00CE3E90"/>
  </w:style>
  <w:style w:type="paragraph" w:customStyle="1" w:styleId="21DE153FB70B442FA229016E1BD8CD166">
    <w:name w:val="21DE153FB70B442FA229016E1BD8CD166"/>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6">
    <w:name w:val="B0BD2CF84C484D76AC2ED78A2BCCBFA86"/>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6">
    <w:name w:val="B360E42B2533474EA76F7606376F1AC76"/>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6">
    <w:name w:val="5DEF1682A25B401BAD4AAAC92225E2E76"/>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6">
    <w:name w:val="C1072213F1584395B791DEA0C068C6176"/>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6">
    <w:name w:val="C8FA45745CBB480D8C0670F1427F73306"/>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6">
    <w:name w:val="88CD52B44CC84F7B8D4EE80C05F161316"/>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6">
    <w:name w:val="AE68C617E7914F16871574601BCE8DFC6"/>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6">
    <w:name w:val="55B0E3589BF5470E8A5874B4865A15926"/>
    <w:rsid w:val="00CE3E90"/>
    <w:pPr>
      <w:spacing w:after="120" w:line="240" w:lineRule="auto"/>
    </w:pPr>
    <w:rPr>
      <w:rFonts w:ascii="Segoe UI" w:eastAsia="Calibri" w:hAnsi="Segoe UI" w:cs="Times New Roman"/>
      <w:sz w:val="18"/>
      <w:lang w:val="en-GB" w:eastAsia="en-US"/>
    </w:rPr>
  </w:style>
  <w:style w:type="paragraph" w:customStyle="1" w:styleId="8A311628AA50417BAD2A51EB54909EFA6">
    <w:name w:val="8A311628AA50417BAD2A51EB54909EFA6"/>
    <w:rsid w:val="00CE3E90"/>
    <w:pPr>
      <w:spacing w:after="120" w:line="240" w:lineRule="auto"/>
    </w:pPr>
    <w:rPr>
      <w:rFonts w:ascii="Segoe UI" w:eastAsia="Calibri" w:hAnsi="Segoe UI" w:cs="Times New Roman"/>
      <w:sz w:val="18"/>
      <w:lang w:val="en-GB" w:eastAsia="en-US"/>
    </w:rPr>
  </w:style>
  <w:style w:type="paragraph" w:customStyle="1" w:styleId="1899DFB8E87248409501F3454D00122B6">
    <w:name w:val="1899DFB8E87248409501F3454D00122B6"/>
    <w:rsid w:val="00CE3E90"/>
    <w:pPr>
      <w:spacing w:after="120" w:line="240" w:lineRule="auto"/>
    </w:pPr>
    <w:rPr>
      <w:rFonts w:ascii="Segoe UI" w:eastAsia="Calibri" w:hAnsi="Segoe UI" w:cs="Times New Roman"/>
      <w:sz w:val="18"/>
      <w:lang w:val="en-GB" w:eastAsia="en-US"/>
    </w:rPr>
  </w:style>
  <w:style w:type="paragraph" w:customStyle="1" w:styleId="D1228A13BA7148A29AEAB2EAF917A2996">
    <w:name w:val="D1228A13BA7148A29AEAB2EAF917A2996"/>
    <w:rsid w:val="00CE3E90"/>
    <w:pPr>
      <w:spacing w:after="120" w:line="240" w:lineRule="auto"/>
    </w:pPr>
    <w:rPr>
      <w:rFonts w:ascii="Segoe UI" w:eastAsia="Calibri" w:hAnsi="Segoe UI" w:cs="Times New Roman"/>
      <w:sz w:val="18"/>
      <w:lang w:val="en-GB" w:eastAsia="en-US"/>
    </w:rPr>
  </w:style>
  <w:style w:type="paragraph" w:customStyle="1" w:styleId="F5FAE73D6B924AD5B35C972BEC6C87906">
    <w:name w:val="F5FAE73D6B924AD5B35C972BEC6C87906"/>
    <w:rsid w:val="00CE3E90"/>
    <w:pPr>
      <w:spacing w:after="120" w:line="240" w:lineRule="auto"/>
    </w:pPr>
    <w:rPr>
      <w:rFonts w:ascii="Segoe UI" w:eastAsia="Calibri" w:hAnsi="Segoe UI" w:cs="Times New Roman"/>
      <w:sz w:val="18"/>
      <w:lang w:val="en-GB" w:eastAsia="en-US"/>
    </w:rPr>
  </w:style>
  <w:style w:type="paragraph" w:customStyle="1" w:styleId="994E50CD4B664AFC96D6A445B9E45F416">
    <w:name w:val="994E50CD4B664AFC96D6A445B9E45F416"/>
    <w:rsid w:val="00CE3E90"/>
    <w:pPr>
      <w:spacing w:after="120" w:line="240" w:lineRule="auto"/>
    </w:pPr>
    <w:rPr>
      <w:rFonts w:ascii="Segoe UI" w:eastAsia="Calibri" w:hAnsi="Segoe UI" w:cs="Times New Roman"/>
      <w:sz w:val="18"/>
      <w:lang w:val="en-GB" w:eastAsia="en-US"/>
    </w:rPr>
  </w:style>
  <w:style w:type="paragraph" w:customStyle="1" w:styleId="FADFD67B1DC84A788FAF78F6A44A761F6">
    <w:name w:val="FADFD67B1DC84A788FAF78F6A44A761F6"/>
    <w:rsid w:val="00CE3E90"/>
    <w:pPr>
      <w:spacing w:after="120" w:line="240" w:lineRule="auto"/>
    </w:pPr>
    <w:rPr>
      <w:rFonts w:ascii="Segoe UI" w:eastAsia="Calibri" w:hAnsi="Segoe UI" w:cs="Times New Roman"/>
      <w:sz w:val="18"/>
      <w:lang w:val="en-GB" w:eastAsia="en-US"/>
    </w:rPr>
  </w:style>
  <w:style w:type="paragraph" w:customStyle="1" w:styleId="03BE1246F7614B77A217C16FD184AA766">
    <w:name w:val="03BE1246F7614B77A217C16FD184AA766"/>
    <w:rsid w:val="00CE3E90"/>
    <w:pPr>
      <w:spacing w:after="120" w:line="240" w:lineRule="auto"/>
    </w:pPr>
    <w:rPr>
      <w:rFonts w:ascii="Segoe UI" w:eastAsia="Calibri" w:hAnsi="Segoe UI" w:cs="Times New Roman"/>
      <w:sz w:val="18"/>
      <w:lang w:val="en-GB" w:eastAsia="en-US"/>
    </w:rPr>
  </w:style>
  <w:style w:type="paragraph" w:customStyle="1" w:styleId="1D6EAF3D244446FCAAC022204CF2664A6">
    <w:name w:val="1D6EAF3D244446FCAAC022204CF2664A6"/>
    <w:rsid w:val="00CE3E90"/>
    <w:pPr>
      <w:spacing w:after="120" w:line="240" w:lineRule="auto"/>
    </w:pPr>
    <w:rPr>
      <w:rFonts w:ascii="Segoe UI" w:eastAsia="Calibri" w:hAnsi="Segoe UI" w:cs="Times New Roman"/>
      <w:sz w:val="18"/>
      <w:lang w:val="en-GB" w:eastAsia="en-US"/>
    </w:rPr>
  </w:style>
  <w:style w:type="paragraph" w:customStyle="1" w:styleId="12049EB33E664879B78F49946CCFCBD26">
    <w:name w:val="12049EB33E664879B78F49946CCFCBD26"/>
    <w:rsid w:val="00CE3E90"/>
    <w:pPr>
      <w:spacing w:after="120" w:line="240" w:lineRule="auto"/>
    </w:pPr>
    <w:rPr>
      <w:rFonts w:ascii="Segoe UI" w:eastAsia="Calibri" w:hAnsi="Segoe UI" w:cs="Times New Roman"/>
      <w:sz w:val="18"/>
      <w:lang w:val="en-GB" w:eastAsia="en-US"/>
    </w:rPr>
  </w:style>
  <w:style w:type="paragraph" w:customStyle="1" w:styleId="1344E492C12646C0B64BF97C9762D4656">
    <w:name w:val="1344E492C12646C0B64BF97C9762D4656"/>
    <w:rsid w:val="00CE3E90"/>
    <w:pPr>
      <w:spacing w:after="120" w:line="240" w:lineRule="auto"/>
    </w:pPr>
    <w:rPr>
      <w:rFonts w:ascii="Segoe UI" w:eastAsia="Calibri" w:hAnsi="Segoe UI" w:cs="Times New Roman"/>
      <w:sz w:val="18"/>
      <w:lang w:val="en-GB" w:eastAsia="en-US"/>
    </w:rPr>
  </w:style>
  <w:style w:type="paragraph" w:customStyle="1" w:styleId="E2D3906554484516904A1F4E1E43F9016">
    <w:name w:val="E2D3906554484516904A1F4E1E43F9016"/>
    <w:rsid w:val="00CE3E90"/>
    <w:pPr>
      <w:spacing w:after="120" w:line="240" w:lineRule="auto"/>
    </w:pPr>
    <w:rPr>
      <w:rFonts w:ascii="Segoe UI" w:eastAsia="Calibri" w:hAnsi="Segoe UI" w:cs="Times New Roman"/>
      <w:sz w:val="18"/>
      <w:lang w:val="en-GB" w:eastAsia="en-US"/>
    </w:rPr>
  </w:style>
  <w:style w:type="paragraph" w:customStyle="1" w:styleId="8A44F13A10E04090A33CBA8F858B1ABA6">
    <w:name w:val="8A44F13A10E04090A33CBA8F858B1ABA6"/>
    <w:rsid w:val="00CE3E90"/>
    <w:pPr>
      <w:spacing w:after="120" w:line="240" w:lineRule="auto"/>
    </w:pPr>
    <w:rPr>
      <w:rFonts w:ascii="Segoe UI" w:eastAsia="Calibri" w:hAnsi="Segoe UI" w:cs="Times New Roman"/>
      <w:sz w:val="18"/>
      <w:lang w:val="en-GB" w:eastAsia="en-US"/>
    </w:rPr>
  </w:style>
  <w:style w:type="paragraph" w:customStyle="1" w:styleId="C5B1C9F7A3384CA092CAFA344395E2E16">
    <w:name w:val="C5B1C9F7A3384CA092CAFA344395E2E16"/>
    <w:rsid w:val="00CE3E90"/>
    <w:pPr>
      <w:spacing w:after="120" w:line="240" w:lineRule="auto"/>
    </w:pPr>
    <w:rPr>
      <w:rFonts w:ascii="Segoe UI" w:eastAsia="Calibri" w:hAnsi="Segoe UI" w:cs="Times New Roman"/>
      <w:sz w:val="18"/>
      <w:lang w:val="en-GB" w:eastAsia="en-US"/>
    </w:rPr>
  </w:style>
  <w:style w:type="paragraph" w:customStyle="1" w:styleId="1EA0B4B05337410E9BB03E6DAB8C83C06">
    <w:name w:val="1EA0B4B05337410E9BB03E6DAB8C83C06"/>
    <w:rsid w:val="00CE3E90"/>
    <w:pPr>
      <w:spacing w:after="120" w:line="240" w:lineRule="auto"/>
    </w:pPr>
    <w:rPr>
      <w:rFonts w:ascii="Segoe UI" w:eastAsia="Calibri" w:hAnsi="Segoe UI" w:cs="Times New Roman"/>
      <w:sz w:val="18"/>
      <w:lang w:val="en-GB" w:eastAsia="en-US"/>
    </w:rPr>
  </w:style>
  <w:style w:type="paragraph" w:customStyle="1" w:styleId="9ECDBB0731714D2CADC9478A4E5EA23D6">
    <w:name w:val="9ECDBB0731714D2CADC9478A4E5EA23D6"/>
    <w:rsid w:val="00CE3E90"/>
    <w:pPr>
      <w:spacing w:after="120" w:line="240" w:lineRule="auto"/>
    </w:pPr>
    <w:rPr>
      <w:rFonts w:ascii="Segoe UI" w:eastAsia="Calibri" w:hAnsi="Segoe UI" w:cs="Times New Roman"/>
      <w:sz w:val="18"/>
      <w:lang w:val="en-GB" w:eastAsia="en-US"/>
    </w:rPr>
  </w:style>
  <w:style w:type="paragraph" w:customStyle="1" w:styleId="6EEED27C3A5146C3B1B1588DB20398E06">
    <w:name w:val="6EEED27C3A5146C3B1B1588DB20398E06"/>
    <w:rsid w:val="00CE3E90"/>
    <w:pPr>
      <w:spacing w:after="120" w:line="240" w:lineRule="auto"/>
    </w:pPr>
    <w:rPr>
      <w:rFonts w:ascii="Segoe UI" w:eastAsia="Calibri" w:hAnsi="Segoe UI" w:cs="Times New Roman"/>
      <w:sz w:val="18"/>
      <w:lang w:val="en-GB" w:eastAsia="en-US"/>
    </w:rPr>
  </w:style>
  <w:style w:type="paragraph" w:customStyle="1" w:styleId="71D6929B29A94AFCB5C1430A09ACB3C86">
    <w:name w:val="71D6929B29A94AFCB5C1430A09ACB3C86"/>
    <w:rsid w:val="00CE3E90"/>
    <w:pPr>
      <w:spacing w:after="120" w:line="240" w:lineRule="auto"/>
    </w:pPr>
    <w:rPr>
      <w:rFonts w:ascii="Segoe UI" w:eastAsia="Calibri" w:hAnsi="Segoe UI" w:cs="Times New Roman"/>
      <w:sz w:val="18"/>
      <w:lang w:val="en-GB" w:eastAsia="en-US"/>
    </w:rPr>
  </w:style>
  <w:style w:type="paragraph" w:customStyle="1" w:styleId="8183E34E2A0B49A79A72C2BC4BFC8F0F6">
    <w:name w:val="8183E34E2A0B49A79A72C2BC4BFC8F0F6"/>
    <w:rsid w:val="00CE3E90"/>
    <w:pPr>
      <w:spacing w:after="120" w:line="240" w:lineRule="auto"/>
    </w:pPr>
    <w:rPr>
      <w:rFonts w:ascii="Segoe UI" w:eastAsia="Calibri" w:hAnsi="Segoe UI" w:cs="Times New Roman"/>
      <w:sz w:val="18"/>
      <w:lang w:val="en-GB" w:eastAsia="en-US"/>
    </w:rPr>
  </w:style>
  <w:style w:type="paragraph" w:customStyle="1" w:styleId="7AA105317C7E428AB62A78F8FCE88B646">
    <w:name w:val="7AA105317C7E428AB62A78F8FCE88B646"/>
    <w:rsid w:val="00CE3E90"/>
    <w:pPr>
      <w:spacing w:after="120" w:line="240" w:lineRule="auto"/>
    </w:pPr>
    <w:rPr>
      <w:rFonts w:ascii="Segoe UI" w:eastAsia="Calibri" w:hAnsi="Segoe UI" w:cs="Times New Roman"/>
      <w:sz w:val="18"/>
      <w:lang w:val="en-GB" w:eastAsia="en-US"/>
    </w:rPr>
  </w:style>
  <w:style w:type="paragraph" w:customStyle="1" w:styleId="4EDC2057DD63447D9A969476843B4F646">
    <w:name w:val="4EDC2057DD63447D9A969476843B4F646"/>
    <w:rsid w:val="00CE3E90"/>
    <w:pPr>
      <w:spacing w:after="120" w:line="240" w:lineRule="auto"/>
    </w:pPr>
    <w:rPr>
      <w:rFonts w:ascii="Segoe UI" w:eastAsia="Calibri" w:hAnsi="Segoe UI" w:cs="Times New Roman"/>
      <w:sz w:val="18"/>
      <w:lang w:val="en-GB" w:eastAsia="en-US"/>
    </w:rPr>
  </w:style>
  <w:style w:type="paragraph" w:customStyle="1" w:styleId="C2D5B9513722408CA262FE49C93D20046">
    <w:name w:val="C2D5B9513722408CA262FE49C93D20046"/>
    <w:rsid w:val="00CE3E90"/>
    <w:pPr>
      <w:spacing w:after="120" w:line="240" w:lineRule="auto"/>
    </w:pPr>
    <w:rPr>
      <w:rFonts w:ascii="Segoe UI" w:eastAsia="Calibri" w:hAnsi="Segoe UI" w:cs="Times New Roman"/>
      <w:sz w:val="18"/>
      <w:lang w:val="en-GB" w:eastAsia="en-US"/>
    </w:rPr>
  </w:style>
  <w:style w:type="paragraph" w:customStyle="1" w:styleId="1B61155C34B64B958D8EBF5523BB14896">
    <w:name w:val="1B61155C34B64B958D8EBF5523BB14896"/>
    <w:rsid w:val="00CE3E90"/>
    <w:pPr>
      <w:spacing w:after="120" w:line="240" w:lineRule="auto"/>
    </w:pPr>
    <w:rPr>
      <w:rFonts w:ascii="Segoe UI" w:eastAsia="Calibri" w:hAnsi="Segoe UI" w:cs="Times New Roman"/>
      <w:sz w:val="18"/>
      <w:lang w:val="en-GB" w:eastAsia="en-US"/>
    </w:rPr>
  </w:style>
  <w:style w:type="paragraph" w:customStyle="1" w:styleId="97C78D521E3448E48226CB38F7E8EFED6">
    <w:name w:val="97C78D521E3448E48226CB38F7E8EFED6"/>
    <w:rsid w:val="00CE3E90"/>
    <w:pPr>
      <w:spacing w:after="120" w:line="240" w:lineRule="auto"/>
    </w:pPr>
    <w:rPr>
      <w:rFonts w:ascii="Segoe UI" w:eastAsia="Calibri" w:hAnsi="Segoe UI" w:cs="Times New Roman"/>
      <w:sz w:val="18"/>
      <w:lang w:val="en-GB" w:eastAsia="en-US"/>
    </w:rPr>
  </w:style>
  <w:style w:type="paragraph" w:customStyle="1" w:styleId="0A670F0112B74A77AD8B9DAEAD6C1BA06">
    <w:name w:val="0A670F0112B74A77AD8B9DAEAD6C1BA06"/>
    <w:rsid w:val="00CE3E90"/>
    <w:pPr>
      <w:spacing w:after="120" w:line="240" w:lineRule="auto"/>
    </w:pPr>
    <w:rPr>
      <w:rFonts w:ascii="Segoe UI" w:eastAsia="Calibri" w:hAnsi="Segoe UI" w:cs="Times New Roman"/>
      <w:sz w:val="18"/>
      <w:lang w:val="en-GB" w:eastAsia="en-US"/>
    </w:rPr>
  </w:style>
  <w:style w:type="paragraph" w:customStyle="1" w:styleId="37407247ECC74999A2D71E3AB833B1F56">
    <w:name w:val="37407247ECC74999A2D71E3AB833B1F56"/>
    <w:rsid w:val="00CE3E90"/>
    <w:pPr>
      <w:spacing w:after="120" w:line="240" w:lineRule="auto"/>
    </w:pPr>
    <w:rPr>
      <w:rFonts w:ascii="Segoe UI" w:eastAsia="Calibri" w:hAnsi="Segoe UI" w:cs="Times New Roman"/>
      <w:sz w:val="18"/>
      <w:lang w:val="en-GB" w:eastAsia="en-US"/>
    </w:rPr>
  </w:style>
  <w:style w:type="paragraph" w:customStyle="1" w:styleId="22B175C3404B44A9A43B094BF92DAB956">
    <w:name w:val="22B175C3404B44A9A43B094BF92DAB956"/>
    <w:rsid w:val="00CE3E90"/>
    <w:pPr>
      <w:spacing w:after="120" w:line="240" w:lineRule="auto"/>
    </w:pPr>
    <w:rPr>
      <w:rFonts w:ascii="Segoe UI" w:eastAsia="Calibri" w:hAnsi="Segoe UI" w:cs="Times New Roman"/>
      <w:sz w:val="18"/>
      <w:lang w:val="en-GB" w:eastAsia="en-US"/>
    </w:rPr>
  </w:style>
  <w:style w:type="paragraph" w:customStyle="1" w:styleId="C9844321701547FF9866D1980FF6BD8B6">
    <w:name w:val="C9844321701547FF9866D1980FF6BD8B6"/>
    <w:rsid w:val="00CE3E90"/>
    <w:pPr>
      <w:spacing w:after="120" w:line="240" w:lineRule="auto"/>
    </w:pPr>
    <w:rPr>
      <w:rFonts w:ascii="Segoe UI" w:eastAsia="Calibri" w:hAnsi="Segoe UI" w:cs="Times New Roman"/>
      <w:sz w:val="18"/>
      <w:lang w:val="en-GB" w:eastAsia="en-US"/>
    </w:rPr>
  </w:style>
  <w:style w:type="paragraph" w:customStyle="1" w:styleId="24C426A274F4481F983310A53D0609556">
    <w:name w:val="24C426A274F4481F983310A53D0609556"/>
    <w:rsid w:val="00CE3E90"/>
    <w:pPr>
      <w:spacing w:after="120" w:line="240" w:lineRule="auto"/>
    </w:pPr>
    <w:rPr>
      <w:rFonts w:ascii="Segoe UI" w:eastAsia="Calibri" w:hAnsi="Segoe UI" w:cs="Times New Roman"/>
      <w:sz w:val="18"/>
      <w:lang w:val="en-GB" w:eastAsia="en-US"/>
    </w:rPr>
  </w:style>
  <w:style w:type="paragraph" w:customStyle="1" w:styleId="8FBAF57E6BA84F08BD238228697456736">
    <w:name w:val="8FBAF57E6BA84F08BD238228697456736"/>
    <w:rsid w:val="00CE3E90"/>
    <w:pPr>
      <w:spacing w:after="120" w:line="240" w:lineRule="auto"/>
    </w:pPr>
    <w:rPr>
      <w:rFonts w:ascii="Segoe UI" w:eastAsia="Calibri" w:hAnsi="Segoe UI" w:cs="Times New Roman"/>
      <w:sz w:val="18"/>
      <w:lang w:val="en-GB" w:eastAsia="en-US"/>
    </w:rPr>
  </w:style>
  <w:style w:type="paragraph" w:customStyle="1" w:styleId="FE4FB1186B084C2DBBBD5BB2FEF436D86">
    <w:name w:val="FE4FB1186B084C2DBBBD5BB2FEF436D86"/>
    <w:rsid w:val="00CE3E90"/>
    <w:pPr>
      <w:spacing w:after="120" w:line="240" w:lineRule="auto"/>
    </w:pPr>
    <w:rPr>
      <w:rFonts w:ascii="Segoe UI" w:eastAsia="Calibri" w:hAnsi="Segoe UI" w:cs="Times New Roman"/>
      <w:sz w:val="18"/>
      <w:lang w:val="en-GB" w:eastAsia="en-US"/>
    </w:rPr>
  </w:style>
  <w:style w:type="paragraph" w:customStyle="1" w:styleId="012A942037044173A13EB187BAF0E3286">
    <w:name w:val="012A942037044173A13EB187BAF0E3286"/>
    <w:rsid w:val="00CE3E90"/>
    <w:pPr>
      <w:spacing w:after="120" w:line="240" w:lineRule="auto"/>
    </w:pPr>
    <w:rPr>
      <w:rFonts w:ascii="Segoe UI" w:eastAsia="Calibri" w:hAnsi="Segoe UI" w:cs="Times New Roman"/>
      <w:sz w:val="18"/>
      <w:lang w:val="en-GB" w:eastAsia="en-US"/>
    </w:rPr>
  </w:style>
  <w:style w:type="paragraph" w:customStyle="1" w:styleId="249849056AC845B38A57C69CABE748856">
    <w:name w:val="249849056AC845B38A57C69CABE748856"/>
    <w:rsid w:val="00CE3E90"/>
    <w:pPr>
      <w:spacing w:after="120" w:line="240" w:lineRule="auto"/>
    </w:pPr>
    <w:rPr>
      <w:rFonts w:ascii="Segoe UI" w:eastAsia="Calibri" w:hAnsi="Segoe UI" w:cs="Times New Roman"/>
      <w:sz w:val="18"/>
      <w:lang w:val="en-GB" w:eastAsia="en-US"/>
    </w:rPr>
  </w:style>
  <w:style w:type="paragraph" w:customStyle="1" w:styleId="8D166B9C477A4894A7166009759CD7136">
    <w:name w:val="8D166B9C477A4894A7166009759CD7136"/>
    <w:rsid w:val="00CE3E90"/>
    <w:pPr>
      <w:spacing w:after="120" w:line="240" w:lineRule="auto"/>
    </w:pPr>
    <w:rPr>
      <w:rFonts w:ascii="Segoe UI" w:eastAsia="Calibri" w:hAnsi="Segoe UI" w:cs="Times New Roman"/>
      <w:sz w:val="18"/>
      <w:lang w:val="en-GB" w:eastAsia="en-US"/>
    </w:rPr>
  </w:style>
  <w:style w:type="paragraph" w:customStyle="1" w:styleId="E038D17207544BEAB7988FD44C0974B46">
    <w:name w:val="E038D17207544BEAB7988FD44C0974B46"/>
    <w:rsid w:val="00CE3E90"/>
    <w:pPr>
      <w:spacing w:after="120" w:line="240" w:lineRule="auto"/>
    </w:pPr>
    <w:rPr>
      <w:rFonts w:ascii="Segoe UI" w:eastAsia="Calibri" w:hAnsi="Segoe UI" w:cs="Times New Roman"/>
      <w:sz w:val="18"/>
      <w:lang w:val="en-GB" w:eastAsia="en-US"/>
    </w:rPr>
  </w:style>
  <w:style w:type="paragraph" w:customStyle="1" w:styleId="F3CBEEA101604C7C84848D6763AE21E56">
    <w:name w:val="F3CBEEA101604C7C84848D6763AE21E56"/>
    <w:rsid w:val="00CE3E90"/>
    <w:pPr>
      <w:spacing w:after="120" w:line="240" w:lineRule="auto"/>
    </w:pPr>
    <w:rPr>
      <w:rFonts w:ascii="Segoe UI" w:eastAsia="Calibri" w:hAnsi="Segoe UI" w:cs="Times New Roman"/>
      <w:sz w:val="18"/>
      <w:lang w:val="en-GB" w:eastAsia="en-US"/>
    </w:rPr>
  </w:style>
  <w:style w:type="paragraph" w:customStyle="1" w:styleId="31E3E34A780047D99611BA7583113FCF6">
    <w:name w:val="31E3E34A780047D99611BA7583113FCF6"/>
    <w:rsid w:val="00CE3E90"/>
    <w:pPr>
      <w:spacing w:after="120" w:line="240" w:lineRule="auto"/>
    </w:pPr>
    <w:rPr>
      <w:rFonts w:ascii="Segoe UI" w:eastAsia="Calibri" w:hAnsi="Segoe UI" w:cs="Times New Roman"/>
      <w:sz w:val="18"/>
      <w:lang w:val="en-GB" w:eastAsia="en-US"/>
    </w:rPr>
  </w:style>
  <w:style w:type="paragraph" w:customStyle="1" w:styleId="311A78A18E7243ED875E82DDEDD8DFC56">
    <w:name w:val="311A78A18E7243ED875E82DDEDD8DFC56"/>
    <w:rsid w:val="00CE3E90"/>
    <w:pPr>
      <w:spacing w:after="120" w:line="240" w:lineRule="auto"/>
    </w:pPr>
    <w:rPr>
      <w:rFonts w:ascii="Segoe UI" w:eastAsia="Calibri" w:hAnsi="Segoe UI" w:cs="Times New Roman"/>
      <w:sz w:val="18"/>
      <w:lang w:val="en-GB" w:eastAsia="en-US"/>
    </w:rPr>
  </w:style>
  <w:style w:type="paragraph" w:customStyle="1" w:styleId="DAFC17FC57504BFDA0B3F250B420E3996">
    <w:name w:val="DAFC17FC57504BFDA0B3F250B420E3996"/>
    <w:rsid w:val="00CE3E90"/>
    <w:pPr>
      <w:spacing w:after="120" w:line="240" w:lineRule="auto"/>
    </w:pPr>
    <w:rPr>
      <w:rFonts w:ascii="Segoe UI" w:eastAsia="Calibri" w:hAnsi="Segoe UI" w:cs="Times New Roman"/>
      <w:sz w:val="18"/>
      <w:lang w:val="en-GB" w:eastAsia="en-US"/>
    </w:rPr>
  </w:style>
  <w:style w:type="paragraph" w:customStyle="1" w:styleId="79D0B83D4CD84A3F8F0A3C564A5500B76">
    <w:name w:val="79D0B83D4CD84A3F8F0A3C564A5500B76"/>
    <w:rsid w:val="00CE3E90"/>
    <w:pPr>
      <w:spacing w:after="120" w:line="240" w:lineRule="auto"/>
    </w:pPr>
    <w:rPr>
      <w:rFonts w:ascii="Segoe UI" w:eastAsia="Calibri" w:hAnsi="Segoe UI" w:cs="Times New Roman"/>
      <w:sz w:val="18"/>
      <w:lang w:val="en-GB" w:eastAsia="en-US"/>
    </w:rPr>
  </w:style>
  <w:style w:type="paragraph" w:customStyle="1" w:styleId="314C3CBA58CC432A9B654C79838EFAB16">
    <w:name w:val="314C3CBA58CC432A9B654C79838EFAB16"/>
    <w:rsid w:val="00CE3E90"/>
    <w:pPr>
      <w:spacing w:after="120" w:line="240" w:lineRule="auto"/>
    </w:pPr>
    <w:rPr>
      <w:rFonts w:ascii="Segoe UI" w:eastAsia="Calibri" w:hAnsi="Segoe UI" w:cs="Times New Roman"/>
      <w:sz w:val="18"/>
      <w:lang w:val="en-GB" w:eastAsia="en-US"/>
    </w:rPr>
  </w:style>
  <w:style w:type="paragraph" w:customStyle="1" w:styleId="46DFFF018C79442A8AD8A19F46812F4D6">
    <w:name w:val="46DFFF018C79442A8AD8A19F46812F4D6"/>
    <w:rsid w:val="00CE3E90"/>
    <w:pPr>
      <w:spacing w:after="120" w:line="240" w:lineRule="auto"/>
    </w:pPr>
    <w:rPr>
      <w:rFonts w:ascii="Segoe UI" w:eastAsia="Calibri" w:hAnsi="Segoe UI" w:cs="Times New Roman"/>
      <w:sz w:val="18"/>
      <w:lang w:val="en-GB" w:eastAsia="en-US"/>
    </w:rPr>
  </w:style>
  <w:style w:type="paragraph" w:customStyle="1" w:styleId="2DA8217BD42C403DA7625B5F024376E26">
    <w:name w:val="2DA8217BD42C403DA7625B5F024376E26"/>
    <w:rsid w:val="00CE3E90"/>
    <w:pPr>
      <w:spacing w:after="120" w:line="240" w:lineRule="auto"/>
    </w:pPr>
    <w:rPr>
      <w:rFonts w:ascii="Segoe UI" w:eastAsia="Calibri" w:hAnsi="Segoe UI" w:cs="Times New Roman"/>
      <w:sz w:val="18"/>
      <w:lang w:val="en-GB" w:eastAsia="en-US"/>
    </w:rPr>
  </w:style>
  <w:style w:type="paragraph" w:customStyle="1" w:styleId="7A233C5141314EEF9BCE3E0EC3CF804C6">
    <w:name w:val="7A233C5141314EEF9BCE3E0EC3CF804C6"/>
    <w:rsid w:val="00CE3E90"/>
    <w:pPr>
      <w:spacing w:after="120" w:line="240" w:lineRule="auto"/>
    </w:pPr>
    <w:rPr>
      <w:rFonts w:ascii="Segoe UI" w:eastAsia="Calibri" w:hAnsi="Segoe UI" w:cs="Times New Roman"/>
      <w:sz w:val="18"/>
      <w:lang w:val="en-GB" w:eastAsia="en-US"/>
    </w:rPr>
  </w:style>
  <w:style w:type="paragraph" w:customStyle="1" w:styleId="E9C7B429E25E4729B99A56D373CE951B6">
    <w:name w:val="E9C7B429E25E4729B99A56D373CE951B6"/>
    <w:rsid w:val="00CE3E90"/>
    <w:pPr>
      <w:spacing w:after="120" w:line="240" w:lineRule="auto"/>
    </w:pPr>
    <w:rPr>
      <w:rFonts w:ascii="Segoe UI" w:eastAsia="Calibri" w:hAnsi="Segoe UI" w:cs="Times New Roman"/>
      <w:sz w:val="18"/>
      <w:lang w:val="en-GB" w:eastAsia="en-US"/>
    </w:rPr>
  </w:style>
  <w:style w:type="paragraph" w:customStyle="1" w:styleId="D63B83AD365E42F6922A41C80B9D27D76">
    <w:name w:val="D63B83AD365E42F6922A41C80B9D27D76"/>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6">
    <w:name w:val="EF3B7040456A46C5B204E2F74BDBBB9E6"/>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6">
    <w:name w:val="AA4D93D6CA6342B8BF929471AED606446"/>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6">
    <w:name w:val="FF59797D74584070B2A788BD8519593C6"/>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6">
    <w:name w:val="0A19C3EE17914AC48A6E5952E156E8126"/>
    <w:rsid w:val="00CE3E90"/>
    <w:pPr>
      <w:spacing w:after="120" w:line="240" w:lineRule="auto"/>
    </w:pPr>
    <w:rPr>
      <w:rFonts w:ascii="Segoe UI" w:eastAsia="Calibri" w:hAnsi="Segoe UI" w:cs="Times New Roman"/>
      <w:sz w:val="18"/>
      <w:lang w:val="en-GB" w:eastAsia="en-US"/>
    </w:rPr>
  </w:style>
  <w:style w:type="paragraph" w:customStyle="1" w:styleId="C24AC7F8B63A4C159905FAE4169F58D76">
    <w:name w:val="C24AC7F8B63A4C159905FAE4169F58D76"/>
    <w:rsid w:val="00CE3E90"/>
    <w:pPr>
      <w:spacing w:after="120" w:line="240" w:lineRule="auto"/>
    </w:pPr>
    <w:rPr>
      <w:rFonts w:ascii="Segoe UI" w:eastAsia="Calibri" w:hAnsi="Segoe UI" w:cs="Times New Roman"/>
      <w:sz w:val="18"/>
      <w:lang w:val="en-GB" w:eastAsia="en-US"/>
    </w:rPr>
  </w:style>
  <w:style w:type="paragraph" w:customStyle="1" w:styleId="9ED0BD44C20C456E9011A9C0E58602E16">
    <w:name w:val="9ED0BD44C20C456E9011A9C0E58602E16"/>
    <w:rsid w:val="00CE3E90"/>
    <w:pPr>
      <w:spacing w:after="120" w:line="240" w:lineRule="auto"/>
    </w:pPr>
    <w:rPr>
      <w:rFonts w:ascii="Segoe UI" w:eastAsia="Calibri" w:hAnsi="Segoe UI" w:cs="Times New Roman"/>
      <w:sz w:val="18"/>
      <w:lang w:val="en-GB" w:eastAsia="en-US"/>
    </w:rPr>
  </w:style>
  <w:style w:type="paragraph" w:customStyle="1" w:styleId="870F663027024EE18031B4429E5447F06">
    <w:name w:val="870F663027024EE18031B4429E5447F06"/>
    <w:rsid w:val="00CE3E90"/>
    <w:pPr>
      <w:spacing w:after="120" w:line="240" w:lineRule="auto"/>
    </w:pPr>
    <w:rPr>
      <w:rFonts w:ascii="Segoe UI" w:eastAsia="Calibri" w:hAnsi="Segoe UI" w:cs="Times New Roman"/>
      <w:sz w:val="18"/>
      <w:lang w:val="en-GB" w:eastAsia="en-US"/>
    </w:rPr>
  </w:style>
  <w:style w:type="paragraph" w:customStyle="1" w:styleId="750855BC915A44C2AE3C2EA82510D7CB6">
    <w:name w:val="750855BC915A44C2AE3C2EA82510D7CB6"/>
    <w:rsid w:val="00CE3E90"/>
    <w:pPr>
      <w:spacing w:after="120" w:line="240" w:lineRule="auto"/>
    </w:pPr>
    <w:rPr>
      <w:rFonts w:ascii="Segoe UI" w:eastAsia="Calibri" w:hAnsi="Segoe UI" w:cs="Times New Roman"/>
      <w:sz w:val="18"/>
      <w:lang w:val="en-GB" w:eastAsia="en-US"/>
    </w:rPr>
  </w:style>
  <w:style w:type="paragraph" w:customStyle="1" w:styleId="21757FF578AA420591A31F7F86C455806">
    <w:name w:val="21757FF578AA420591A31F7F86C455806"/>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6">
    <w:name w:val="4B7F6426867949F6979C685CD1A0AF516"/>
    <w:rsid w:val="00CE3E90"/>
    <w:pPr>
      <w:spacing w:after="120" w:line="240" w:lineRule="auto"/>
    </w:pPr>
    <w:rPr>
      <w:rFonts w:ascii="Segoe UI" w:eastAsia="Calibri" w:hAnsi="Segoe UI" w:cs="Times New Roman"/>
      <w:sz w:val="18"/>
      <w:lang w:val="en-GB" w:eastAsia="en-US"/>
    </w:rPr>
  </w:style>
  <w:style w:type="paragraph" w:customStyle="1" w:styleId="16FBE4405A3D4D439FCB08208309EA776">
    <w:name w:val="16FBE4405A3D4D439FCB08208309EA776"/>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6">
    <w:name w:val="9244F1BB00514EDE932AE1D353AA0F6A6"/>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6">
    <w:name w:val="28678DEF78EA43E6A59F4B6E2A43D2716"/>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6">
    <w:name w:val="E763D932455E49D5BD39D10E508258F16"/>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6">
    <w:name w:val="B948050D80F6485E89D460BEDD7B78296"/>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6">
    <w:name w:val="BDB535CB4D8E4C60872F05013667B7A66"/>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6">
    <w:name w:val="CEF2819171A24ED4984BF79197B76EDF6"/>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6">
    <w:name w:val="5F316BE77FF54E5E8C30A8E5B93A6C5E6"/>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6">
    <w:name w:val="2C2E19946B8D4C1CA96C2F680432C9A16"/>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6">
    <w:name w:val="9DCCC7A7D6C6478E90FD77DC4666BA7E6"/>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6">
    <w:name w:val="8C5EE86F4366463087FA7E519776931F6"/>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6">
    <w:name w:val="6DCC0AE176FA43AF866CAF8DEB4659376"/>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6">
    <w:name w:val="1CB9CDEABC8A49EEA0D5AD4FA034CB6D6"/>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6">
    <w:name w:val="7D92983866B04B26BFE755310EC4EA5A6"/>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6">
    <w:name w:val="E3498CAC4F54412BAFEC928E0F45D3CC6"/>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6">
    <w:name w:val="C2413A4CB8B443BFBC3F98944043741C6"/>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6">
    <w:name w:val="9A620691B9BB4AE5A499012D43CB69F86"/>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6">
    <w:name w:val="CD9BFC4AE7E3413395ECF2A9D2FBDED06"/>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6">
    <w:name w:val="EFCE9C9BD87949879DE60EFD116388DF6"/>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6">
    <w:name w:val="4A3FEC542B5249BF9A0FD4800BB909636"/>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6">
    <w:name w:val="D2ADA10BB571476EAE4CD2D46EB6C9AC6"/>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6">
    <w:name w:val="9AD51B2DB37E481DBC3A604535A87A5F6"/>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6">
    <w:name w:val="3FE43EFB62E14F9ABEABB5611082A45B6"/>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6">
    <w:name w:val="069C87832ADF4A14B377747CFB2F40EA6"/>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6">
    <w:name w:val="41F6E498F4694F4FBBCDCE15D2FCE5696"/>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6">
    <w:name w:val="21ED144F62F9415E8257F89A8E595AC56"/>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6">
    <w:name w:val="94AFBDD3303D4AF4BC5B83F63C498E406"/>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6">
    <w:name w:val="7DDDD56F7EB04FB58008B660095832826"/>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6">
    <w:name w:val="789F5FC8A6FB462D91D5B70915D3730B6"/>
    <w:rsid w:val="00CE3E90"/>
    <w:pPr>
      <w:keepLines/>
      <w:spacing w:after="0" w:line="240" w:lineRule="auto"/>
      <w:jc w:val="both"/>
    </w:pPr>
    <w:rPr>
      <w:rFonts w:ascii="Arial" w:eastAsia="Calibri" w:hAnsi="Arial" w:cs="Arial"/>
      <w:sz w:val="20"/>
      <w:szCs w:val="20"/>
      <w:lang w:val="en-US" w:eastAsia="en-US"/>
    </w:rPr>
  </w:style>
  <w:style w:type="paragraph" w:customStyle="1" w:styleId="AE3D0F0D3F4547728EFA0A425E1C6CF73">
    <w:name w:val="AE3D0F0D3F4547728EFA0A425E1C6CF73"/>
    <w:rsid w:val="00CE3E90"/>
    <w:pPr>
      <w:keepLines/>
      <w:spacing w:after="0" w:line="240" w:lineRule="auto"/>
      <w:jc w:val="both"/>
    </w:pPr>
    <w:rPr>
      <w:rFonts w:ascii="Arial" w:eastAsia="Calibri" w:hAnsi="Arial" w:cs="Arial"/>
      <w:sz w:val="20"/>
      <w:szCs w:val="20"/>
      <w:lang w:val="en-US" w:eastAsia="en-US"/>
    </w:rPr>
  </w:style>
  <w:style w:type="paragraph" w:customStyle="1" w:styleId="64D3D45CC3F1446AB8D4C7CBBD1FA24D3">
    <w:name w:val="64D3D45CC3F1446AB8D4C7CBBD1FA24D3"/>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6">
    <w:name w:val="1A8DF5B6CD9B41D2A38478B7F76A4EE96"/>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6">
    <w:name w:val="7641F83FD7364979BF9536F1203AAF156"/>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6">
    <w:name w:val="D875A19C4386440A9DA52107439C2FA16"/>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6">
    <w:name w:val="F9ADCC8CEF0543D1856EB11D518BE0356"/>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6">
    <w:name w:val="8C1AC63EE4274E149C979B904DD165066"/>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6">
    <w:name w:val="907CBB7EF4B349E6B370296976C94C7F6"/>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6">
    <w:name w:val="CC068305A9854F1AB22E1E411CABAE1A6"/>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6">
    <w:name w:val="AD5B632CF4F24F8189D1D82141B3EC7A6"/>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6">
    <w:name w:val="9C6975079B154242A284EBE678A126186"/>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6">
    <w:name w:val="B041ECE821864D2B91752D2524DB5EB96"/>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6">
    <w:name w:val="65A4AF201E0449B3AA912AC3F0459B2B6"/>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6">
    <w:name w:val="6FEDF4CA999E46F8ABFDBF2C66B27A7E6"/>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6">
    <w:name w:val="FE4165A18D014B1BA80BDA8B57932CE36"/>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6">
    <w:name w:val="982AD7DCBE684CD6BD1576B20DC1C3C16"/>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6">
    <w:name w:val="E4BCFB58E94C454E980C180D7B1471BC6"/>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6">
    <w:name w:val="3FCF0C26630A43038E4F0B94DEDD58026"/>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6">
    <w:name w:val="BF19F155EE1746FF8E628F6018AE2DC86"/>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6">
    <w:name w:val="90983F7BAE00476B907582C05AB0A29C6"/>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6">
    <w:name w:val="9FB015D4DFF4421E98363EFBD4CD3AE26"/>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6">
    <w:name w:val="1600F90E760D44C2B1A104A4D8C370BF6"/>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6">
    <w:name w:val="70257F29BFDC40CEA9F89A22384764A86"/>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6">
    <w:name w:val="8DCE12D6EAB84A429045E292E411405E6"/>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6">
    <w:name w:val="470C3D5F5A4F4F52B5AAA4C55B83628E6"/>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6">
    <w:name w:val="61C20E6C3B6040C18E0C05300E38CC976"/>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6">
    <w:name w:val="8C75144BD74D4F6BB89E1D6BD8303CA86"/>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6">
    <w:name w:val="43295222E2C04D07B3151004A3E0BE236"/>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6">
    <w:name w:val="D0C4F217FB3D43BC9E6452D4C03D0D876"/>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6">
    <w:name w:val="A5F2CB0D45A647FD9363F233983A4BAB6"/>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6">
    <w:name w:val="B313F6AF71104F5F9F393F99860E4B056"/>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6">
    <w:name w:val="2F5F0646AACA48C08EA49466D82451776"/>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6">
    <w:name w:val="BB9F70535BFB42368085A1720EF2BFF46"/>
    <w:rsid w:val="00CE3E90"/>
    <w:pPr>
      <w:spacing w:after="120" w:line="240" w:lineRule="auto"/>
    </w:pPr>
    <w:rPr>
      <w:rFonts w:ascii="Segoe UI" w:eastAsia="Calibri" w:hAnsi="Segoe UI" w:cs="Times New Roman"/>
      <w:sz w:val="18"/>
      <w:lang w:val="en-GB" w:eastAsia="en-US"/>
    </w:rPr>
  </w:style>
  <w:style w:type="paragraph" w:customStyle="1" w:styleId="B14B4264162A486CB0AF9DA38C1AAAFB6">
    <w:name w:val="B14B4264162A486CB0AF9DA38C1AAAFB6"/>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6">
    <w:name w:val="6D8F1E0B4CB14E3C99CD27BB286683E86"/>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6">
    <w:name w:val="574EF1073E1D4528BA5BB57D2D0E4E4B6"/>
    <w:rsid w:val="00CE3E90"/>
    <w:pPr>
      <w:spacing w:after="120" w:line="240" w:lineRule="auto"/>
    </w:pPr>
    <w:rPr>
      <w:rFonts w:ascii="Segoe UI" w:eastAsia="Calibri" w:hAnsi="Segoe UI" w:cs="Times New Roman"/>
      <w:sz w:val="18"/>
      <w:lang w:val="en-GB" w:eastAsia="en-US"/>
    </w:rPr>
  </w:style>
  <w:style w:type="paragraph" w:customStyle="1" w:styleId="69C912E2104F402F827EB6F912506A806">
    <w:name w:val="69C912E2104F402F827EB6F912506A806"/>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6">
    <w:name w:val="AB881BCE320F448D9A33757E8060660E6"/>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6">
    <w:name w:val="1B7BED08E51E48BBBA8029D1446538CA6"/>
    <w:rsid w:val="00CE3E90"/>
    <w:pPr>
      <w:spacing w:after="120" w:line="240" w:lineRule="auto"/>
    </w:pPr>
    <w:rPr>
      <w:rFonts w:ascii="Segoe UI" w:eastAsia="Calibri" w:hAnsi="Segoe UI" w:cs="Times New Roman"/>
      <w:sz w:val="18"/>
      <w:lang w:val="en-GB" w:eastAsia="en-US"/>
    </w:rPr>
  </w:style>
  <w:style w:type="paragraph" w:customStyle="1" w:styleId="D3CF05F25BA0463FA2589B2A1A275E386">
    <w:name w:val="D3CF05F25BA0463FA2589B2A1A275E386"/>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6">
    <w:name w:val="FA75ACA8A36D455DBB0C6F458BD8558F6"/>
    <w:rsid w:val="00CE3E90"/>
    <w:pPr>
      <w:keepLines/>
      <w:spacing w:after="0" w:line="240" w:lineRule="auto"/>
      <w:jc w:val="both"/>
    </w:pPr>
    <w:rPr>
      <w:rFonts w:ascii="Arial" w:eastAsia="Calibri" w:hAnsi="Arial" w:cs="Arial"/>
      <w:sz w:val="20"/>
      <w:szCs w:val="20"/>
      <w:lang w:val="en-US" w:eastAsia="en-US"/>
    </w:rPr>
  </w:style>
  <w:style w:type="paragraph" w:customStyle="1" w:styleId="ABFC08689A854BB4991391E424B6C4083">
    <w:name w:val="ABFC08689A854BB4991391E424B6C4083"/>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6">
    <w:name w:val="4D8D4295620746AD8AEE08C139EEEF116"/>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6">
    <w:name w:val="ACEC68968533427FAD51C524969F277C6"/>
    <w:rsid w:val="00CE3E90"/>
    <w:pPr>
      <w:keepLines/>
      <w:spacing w:after="0" w:line="240" w:lineRule="auto"/>
      <w:jc w:val="both"/>
    </w:pPr>
    <w:rPr>
      <w:rFonts w:ascii="Arial" w:eastAsia="Calibri" w:hAnsi="Arial" w:cs="Arial"/>
      <w:sz w:val="20"/>
      <w:szCs w:val="20"/>
      <w:lang w:val="en-US" w:eastAsia="en-US"/>
    </w:rPr>
  </w:style>
  <w:style w:type="paragraph" w:customStyle="1" w:styleId="4CED94A01B49413A913AA6CCAA39EF3D2">
    <w:name w:val="4CED94A01B49413A913AA6CCAA39EF3D2"/>
    <w:rsid w:val="00CE3E90"/>
    <w:pPr>
      <w:keepLines/>
      <w:spacing w:after="0" w:line="240" w:lineRule="auto"/>
      <w:jc w:val="both"/>
    </w:pPr>
    <w:rPr>
      <w:rFonts w:ascii="Arial" w:eastAsia="Calibri" w:hAnsi="Arial" w:cs="Arial"/>
      <w:sz w:val="20"/>
      <w:szCs w:val="20"/>
      <w:lang w:val="en-US" w:eastAsia="en-US"/>
    </w:rPr>
  </w:style>
  <w:style w:type="paragraph" w:customStyle="1" w:styleId="DEE489FD732D4C4B95A77295FE987C102">
    <w:name w:val="DEE489FD732D4C4B95A77295FE987C102"/>
    <w:rsid w:val="00CE3E90"/>
    <w:pPr>
      <w:keepLines/>
      <w:spacing w:after="0" w:line="240" w:lineRule="auto"/>
      <w:jc w:val="both"/>
    </w:pPr>
    <w:rPr>
      <w:rFonts w:ascii="Arial" w:eastAsia="Calibri" w:hAnsi="Arial" w:cs="Arial"/>
      <w:sz w:val="20"/>
      <w:szCs w:val="20"/>
      <w:lang w:val="en-US" w:eastAsia="en-US"/>
    </w:rPr>
  </w:style>
  <w:style w:type="paragraph" w:customStyle="1" w:styleId="144652B556D94D61920F3018EBEE4B512">
    <w:name w:val="144652B556D94D61920F3018EBEE4B512"/>
    <w:rsid w:val="00CE3E90"/>
    <w:pPr>
      <w:keepLines/>
      <w:spacing w:after="0" w:line="240" w:lineRule="auto"/>
      <w:jc w:val="both"/>
    </w:pPr>
    <w:rPr>
      <w:rFonts w:ascii="Arial" w:eastAsia="Calibri" w:hAnsi="Arial" w:cs="Arial"/>
      <w:sz w:val="20"/>
      <w:szCs w:val="20"/>
      <w:lang w:val="en-US" w:eastAsia="en-US"/>
    </w:rPr>
  </w:style>
  <w:style w:type="paragraph" w:customStyle="1" w:styleId="81B11A1803F04FBB91C2DD296D56F8072">
    <w:name w:val="81B11A1803F04FBB91C2DD296D56F8072"/>
    <w:rsid w:val="00CE3E90"/>
    <w:pPr>
      <w:keepLines/>
      <w:spacing w:after="0" w:line="240" w:lineRule="auto"/>
      <w:jc w:val="both"/>
    </w:pPr>
    <w:rPr>
      <w:rFonts w:ascii="Arial" w:eastAsia="Calibri" w:hAnsi="Arial" w:cs="Arial"/>
      <w:sz w:val="20"/>
      <w:szCs w:val="20"/>
      <w:lang w:val="en-US" w:eastAsia="en-US"/>
    </w:rPr>
  </w:style>
  <w:style w:type="paragraph" w:customStyle="1" w:styleId="E8E10B0321B348E884715E94BE11FA812">
    <w:name w:val="E8E10B0321B348E884715E94BE11FA812"/>
    <w:rsid w:val="00CE3E90"/>
    <w:pPr>
      <w:keepLines/>
      <w:spacing w:after="0" w:line="240" w:lineRule="auto"/>
      <w:jc w:val="both"/>
    </w:pPr>
    <w:rPr>
      <w:rFonts w:ascii="Arial" w:eastAsia="Calibri" w:hAnsi="Arial" w:cs="Arial"/>
      <w:sz w:val="20"/>
      <w:szCs w:val="20"/>
      <w:lang w:val="en-US" w:eastAsia="en-US"/>
    </w:rPr>
  </w:style>
  <w:style w:type="paragraph" w:customStyle="1" w:styleId="C933944EF40C47B1ACE9BEEFA044BB1D3">
    <w:name w:val="C933944EF40C47B1ACE9BEEFA044BB1D3"/>
    <w:rsid w:val="00CE3E90"/>
    <w:pPr>
      <w:keepLines/>
      <w:spacing w:after="0" w:line="240" w:lineRule="auto"/>
      <w:jc w:val="both"/>
    </w:pPr>
    <w:rPr>
      <w:rFonts w:ascii="Arial" w:eastAsia="Calibri" w:hAnsi="Arial" w:cs="Arial"/>
      <w:sz w:val="20"/>
      <w:szCs w:val="20"/>
      <w:lang w:val="en-US" w:eastAsia="en-US"/>
    </w:rPr>
  </w:style>
  <w:style w:type="paragraph" w:customStyle="1" w:styleId="937104D7D9CE44AA867722EFD135BAC73">
    <w:name w:val="937104D7D9CE44AA867722EFD135BAC73"/>
    <w:rsid w:val="00CE3E90"/>
    <w:pPr>
      <w:keepLines/>
      <w:spacing w:after="0" w:line="240" w:lineRule="auto"/>
      <w:jc w:val="both"/>
    </w:pPr>
    <w:rPr>
      <w:rFonts w:ascii="Arial" w:eastAsia="Calibri" w:hAnsi="Arial" w:cs="Arial"/>
      <w:sz w:val="20"/>
      <w:szCs w:val="20"/>
      <w:lang w:val="en-US" w:eastAsia="en-US"/>
    </w:rPr>
  </w:style>
  <w:style w:type="paragraph" w:customStyle="1" w:styleId="65E32FC348424B1783674E390E952A7B3">
    <w:name w:val="65E32FC348424B1783674E390E952A7B3"/>
    <w:rsid w:val="00CE3E90"/>
    <w:pPr>
      <w:keepLines/>
      <w:spacing w:after="0" w:line="240" w:lineRule="auto"/>
      <w:jc w:val="both"/>
    </w:pPr>
    <w:rPr>
      <w:rFonts w:ascii="Arial" w:eastAsia="Calibri" w:hAnsi="Arial" w:cs="Arial"/>
      <w:sz w:val="20"/>
      <w:szCs w:val="20"/>
      <w:lang w:val="en-US" w:eastAsia="en-US"/>
    </w:rPr>
  </w:style>
  <w:style w:type="paragraph" w:customStyle="1" w:styleId="B73B817ED2B640B89FAB3F77AA2E9AA83">
    <w:name w:val="B73B817ED2B640B89FAB3F77AA2E9AA83"/>
    <w:rsid w:val="00CE3E90"/>
    <w:pPr>
      <w:keepLines/>
      <w:spacing w:after="0" w:line="240" w:lineRule="auto"/>
      <w:jc w:val="both"/>
    </w:pPr>
    <w:rPr>
      <w:rFonts w:ascii="Arial" w:eastAsia="Calibri" w:hAnsi="Arial" w:cs="Arial"/>
      <w:sz w:val="20"/>
      <w:szCs w:val="20"/>
      <w:lang w:val="en-US" w:eastAsia="en-US"/>
    </w:rPr>
  </w:style>
  <w:style w:type="paragraph" w:customStyle="1" w:styleId="F9E4F73AF1EE49A4AAAE86BA13F3808B3">
    <w:name w:val="F9E4F73AF1EE49A4AAAE86BA13F3808B3"/>
    <w:rsid w:val="00CE3E90"/>
    <w:pPr>
      <w:keepLines/>
      <w:spacing w:after="0" w:line="240" w:lineRule="auto"/>
      <w:jc w:val="both"/>
    </w:pPr>
    <w:rPr>
      <w:rFonts w:ascii="Arial" w:eastAsia="Calibri" w:hAnsi="Arial" w:cs="Arial"/>
      <w:sz w:val="20"/>
      <w:szCs w:val="20"/>
      <w:lang w:val="en-US" w:eastAsia="en-US"/>
    </w:rPr>
  </w:style>
  <w:style w:type="paragraph" w:customStyle="1" w:styleId="5CEB30CC3C3841AD8E5588CA76A9D52A3">
    <w:name w:val="5CEB30CC3C3841AD8E5588CA76A9D52A3"/>
    <w:rsid w:val="00CE3E90"/>
    <w:pPr>
      <w:keepLines/>
      <w:spacing w:after="0" w:line="240" w:lineRule="auto"/>
      <w:jc w:val="both"/>
    </w:pPr>
    <w:rPr>
      <w:rFonts w:ascii="Arial" w:eastAsia="Calibri" w:hAnsi="Arial" w:cs="Arial"/>
      <w:sz w:val="20"/>
      <w:szCs w:val="20"/>
      <w:lang w:val="en-US" w:eastAsia="en-US"/>
    </w:rPr>
  </w:style>
  <w:style w:type="paragraph" w:customStyle="1" w:styleId="50B11A7DAB2040F6B399EB8ADB8566023">
    <w:name w:val="50B11A7DAB2040F6B399EB8ADB8566023"/>
    <w:rsid w:val="00CE3E90"/>
    <w:pPr>
      <w:keepLines/>
      <w:spacing w:after="0" w:line="240" w:lineRule="auto"/>
      <w:jc w:val="both"/>
    </w:pPr>
    <w:rPr>
      <w:rFonts w:ascii="Arial" w:eastAsia="Calibri" w:hAnsi="Arial" w:cs="Arial"/>
      <w:sz w:val="20"/>
      <w:szCs w:val="20"/>
      <w:lang w:val="en-US" w:eastAsia="en-US"/>
    </w:rPr>
  </w:style>
  <w:style w:type="paragraph" w:customStyle="1" w:styleId="6A72642EB93F4505A312BB8535F43D243">
    <w:name w:val="6A72642EB93F4505A312BB8535F43D243"/>
    <w:rsid w:val="00CE3E90"/>
    <w:pPr>
      <w:keepLines/>
      <w:spacing w:after="0" w:line="240" w:lineRule="auto"/>
      <w:jc w:val="both"/>
    </w:pPr>
    <w:rPr>
      <w:rFonts w:ascii="Arial" w:eastAsia="Calibri" w:hAnsi="Arial" w:cs="Arial"/>
      <w:sz w:val="20"/>
      <w:szCs w:val="20"/>
      <w:lang w:val="en-US" w:eastAsia="en-US"/>
    </w:rPr>
  </w:style>
  <w:style w:type="paragraph" w:customStyle="1" w:styleId="15B32DC695A84C30AD3AB74BB1AFC4DF3">
    <w:name w:val="15B32DC695A84C30AD3AB74BB1AFC4DF3"/>
    <w:rsid w:val="00CE3E90"/>
    <w:pPr>
      <w:keepLines/>
      <w:spacing w:after="0" w:line="240" w:lineRule="auto"/>
      <w:jc w:val="both"/>
    </w:pPr>
    <w:rPr>
      <w:rFonts w:ascii="Arial" w:eastAsia="Calibri" w:hAnsi="Arial" w:cs="Arial"/>
      <w:sz w:val="20"/>
      <w:szCs w:val="20"/>
      <w:lang w:val="en-US" w:eastAsia="en-US"/>
    </w:rPr>
  </w:style>
  <w:style w:type="paragraph" w:customStyle="1" w:styleId="8B1DAA07A0B34C2E803939AD331269FA3">
    <w:name w:val="8B1DAA07A0B34C2E803939AD331269FA3"/>
    <w:rsid w:val="00CE3E90"/>
    <w:pPr>
      <w:keepLines/>
      <w:spacing w:after="0" w:line="240" w:lineRule="auto"/>
      <w:jc w:val="both"/>
    </w:pPr>
    <w:rPr>
      <w:rFonts w:ascii="Arial" w:eastAsia="Calibri" w:hAnsi="Arial" w:cs="Arial"/>
      <w:sz w:val="20"/>
      <w:szCs w:val="20"/>
      <w:lang w:val="en-US" w:eastAsia="en-US"/>
    </w:rPr>
  </w:style>
  <w:style w:type="paragraph" w:customStyle="1" w:styleId="4D0EA21353E94A7F9F5550ECB63AA42A3">
    <w:name w:val="4D0EA21353E94A7F9F5550ECB63AA42A3"/>
    <w:rsid w:val="00CE3E90"/>
    <w:pPr>
      <w:keepLines/>
      <w:spacing w:after="0" w:line="240" w:lineRule="auto"/>
      <w:jc w:val="both"/>
    </w:pPr>
    <w:rPr>
      <w:rFonts w:ascii="Arial" w:eastAsia="Calibri" w:hAnsi="Arial" w:cs="Arial"/>
      <w:sz w:val="20"/>
      <w:szCs w:val="20"/>
      <w:lang w:val="en-US" w:eastAsia="en-US"/>
    </w:rPr>
  </w:style>
  <w:style w:type="paragraph" w:customStyle="1" w:styleId="74622A9AB4574C30881763C31AA946AB3">
    <w:name w:val="74622A9AB4574C30881763C31AA946AB3"/>
    <w:rsid w:val="00CE3E90"/>
    <w:pPr>
      <w:keepLines/>
      <w:spacing w:after="0" w:line="240" w:lineRule="auto"/>
      <w:jc w:val="both"/>
    </w:pPr>
    <w:rPr>
      <w:rFonts w:ascii="Arial" w:eastAsia="Calibri" w:hAnsi="Arial" w:cs="Arial"/>
      <w:sz w:val="20"/>
      <w:szCs w:val="20"/>
      <w:lang w:val="en-US" w:eastAsia="en-US"/>
    </w:rPr>
  </w:style>
  <w:style w:type="paragraph" w:customStyle="1" w:styleId="8668225EF0F84541AF67642F95A37D443">
    <w:name w:val="8668225EF0F84541AF67642F95A37D443"/>
    <w:rsid w:val="00CE3E90"/>
    <w:pPr>
      <w:keepLines/>
      <w:spacing w:after="0" w:line="240" w:lineRule="auto"/>
      <w:jc w:val="both"/>
    </w:pPr>
    <w:rPr>
      <w:rFonts w:ascii="Arial" w:eastAsia="Calibri" w:hAnsi="Arial" w:cs="Arial"/>
      <w:sz w:val="20"/>
      <w:szCs w:val="20"/>
      <w:lang w:val="en-US" w:eastAsia="en-US"/>
    </w:rPr>
  </w:style>
  <w:style w:type="paragraph" w:customStyle="1" w:styleId="4177024B28264A44A91E73C6F6FDA4863">
    <w:name w:val="4177024B28264A44A91E73C6F6FDA4863"/>
    <w:rsid w:val="00CE3E90"/>
    <w:pPr>
      <w:keepLines/>
      <w:spacing w:after="0" w:line="240" w:lineRule="auto"/>
      <w:jc w:val="both"/>
    </w:pPr>
    <w:rPr>
      <w:rFonts w:ascii="Arial" w:eastAsia="Calibri" w:hAnsi="Arial" w:cs="Arial"/>
      <w:sz w:val="20"/>
      <w:szCs w:val="20"/>
      <w:lang w:val="en-US" w:eastAsia="en-US"/>
    </w:rPr>
  </w:style>
  <w:style w:type="paragraph" w:customStyle="1" w:styleId="3835E05A0026436F90B584619CC90B263">
    <w:name w:val="3835E05A0026436F90B584619CC90B263"/>
    <w:rsid w:val="00CE3E90"/>
    <w:pPr>
      <w:keepLines/>
      <w:spacing w:after="0" w:line="240" w:lineRule="auto"/>
      <w:jc w:val="both"/>
    </w:pPr>
    <w:rPr>
      <w:rFonts w:ascii="Arial" w:eastAsia="Calibri" w:hAnsi="Arial" w:cs="Arial"/>
      <w:sz w:val="20"/>
      <w:szCs w:val="20"/>
      <w:lang w:val="en-US" w:eastAsia="en-US"/>
    </w:rPr>
  </w:style>
  <w:style w:type="paragraph" w:customStyle="1" w:styleId="2E7FC8035B3340B6B828F066F270A60B3">
    <w:name w:val="2E7FC8035B3340B6B828F066F270A60B3"/>
    <w:rsid w:val="00CE3E90"/>
    <w:pPr>
      <w:keepLines/>
      <w:spacing w:after="0" w:line="240" w:lineRule="auto"/>
      <w:jc w:val="both"/>
    </w:pPr>
    <w:rPr>
      <w:rFonts w:ascii="Arial" w:eastAsia="Calibri" w:hAnsi="Arial" w:cs="Arial"/>
      <w:sz w:val="20"/>
      <w:szCs w:val="20"/>
      <w:lang w:val="en-US" w:eastAsia="en-US"/>
    </w:rPr>
  </w:style>
  <w:style w:type="paragraph" w:customStyle="1" w:styleId="217BEF060AEE445EBCF27A8F48B098B13">
    <w:name w:val="217BEF060AEE445EBCF27A8F48B098B13"/>
    <w:rsid w:val="00CE3E90"/>
    <w:pPr>
      <w:keepLines/>
      <w:spacing w:after="0" w:line="240" w:lineRule="auto"/>
      <w:jc w:val="both"/>
    </w:pPr>
    <w:rPr>
      <w:rFonts w:ascii="Arial" w:eastAsia="Calibri" w:hAnsi="Arial" w:cs="Arial"/>
      <w:sz w:val="20"/>
      <w:szCs w:val="20"/>
      <w:lang w:val="en-US" w:eastAsia="en-US"/>
    </w:rPr>
  </w:style>
  <w:style w:type="paragraph" w:customStyle="1" w:styleId="41E1AFC8BEDF4C5A885E5D79F84EBC7D3">
    <w:name w:val="41E1AFC8BEDF4C5A885E5D79F84EBC7D3"/>
    <w:rsid w:val="00CE3E90"/>
    <w:pPr>
      <w:keepLines/>
      <w:spacing w:after="0" w:line="240" w:lineRule="auto"/>
      <w:jc w:val="both"/>
    </w:pPr>
    <w:rPr>
      <w:rFonts w:ascii="Arial" w:eastAsia="Calibri" w:hAnsi="Arial" w:cs="Arial"/>
      <w:sz w:val="20"/>
      <w:szCs w:val="20"/>
      <w:lang w:val="en-US" w:eastAsia="en-US"/>
    </w:rPr>
  </w:style>
  <w:style w:type="paragraph" w:customStyle="1" w:styleId="350E8D4E182B4DDD9053AE67DA16B58D3">
    <w:name w:val="350E8D4E182B4DDD9053AE67DA16B58D3"/>
    <w:rsid w:val="00CE3E90"/>
    <w:pPr>
      <w:keepLines/>
      <w:spacing w:after="0" w:line="240" w:lineRule="auto"/>
      <w:jc w:val="both"/>
    </w:pPr>
    <w:rPr>
      <w:rFonts w:ascii="Arial" w:eastAsia="Calibri" w:hAnsi="Arial" w:cs="Arial"/>
      <w:sz w:val="20"/>
      <w:szCs w:val="20"/>
      <w:lang w:val="en-US" w:eastAsia="en-US"/>
    </w:rPr>
  </w:style>
  <w:style w:type="paragraph" w:customStyle="1" w:styleId="D31EA4620BD84023B5DE59C41BCD550F3">
    <w:name w:val="D31EA4620BD84023B5DE59C41BCD550F3"/>
    <w:rsid w:val="00CE3E90"/>
    <w:pPr>
      <w:keepLines/>
      <w:spacing w:after="0" w:line="240" w:lineRule="auto"/>
      <w:jc w:val="both"/>
    </w:pPr>
    <w:rPr>
      <w:rFonts w:ascii="Arial" w:eastAsia="Calibri" w:hAnsi="Arial" w:cs="Arial"/>
      <w:sz w:val="20"/>
      <w:szCs w:val="20"/>
      <w:lang w:val="en-US" w:eastAsia="en-US"/>
    </w:rPr>
  </w:style>
  <w:style w:type="paragraph" w:customStyle="1" w:styleId="44DCBB53AA814EA5908D713B626074053">
    <w:name w:val="44DCBB53AA814EA5908D713B626074053"/>
    <w:rsid w:val="00CE3E90"/>
    <w:pPr>
      <w:keepLines/>
      <w:spacing w:after="0" w:line="240" w:lineRule="auto"/>
      <w:jc w:val="both"/>
    </w:pPr>
    <w:rPr>
      <w:rFonts w:ascii="Arial" w:eastAsia="Calibri" w:hAnsi="Arial" w:cs="Arial"/>
      <w:sz w:val="20"/>
      <w:szCs w:val="20"/>
      <w:lang w:val="en-US" w:eastAsia="en-US"/>
    </w:rPr>
  </w:style>
  <w:style w:type="paragraph" w:customStyle="1" w:styleId="DD6D34BCC5EF4B1E8C21EB754957C90D3">
    <w:name w:val="DD6D34BCC5EF4B1E8C21EB754957C90D3"/>
    <w:rsid w:val="00CE3E90"/>
    <w:pPr>
      <w:keepLines/>
      <w:spacing w:after="0" w:line="240" w:lineRule="auto"/>
      <w:jc w:val="both"/>
    </w:pPr>
    <w:rPr>
      <w:rFonts w:ascii="Arial" w:eastAsia="Calibri" w:hAnsi="Arial" w:cs="Arial"/>
      <w:sz w:val="20"/>
      <w:szCs w:val="20"/>
      <w:lang w:val="en-US" w:eastAsia="en-US"/>
    </w:rPr>
  </w:style>
  <w:style w:type="paragraph" w:customStyle="1" w:styleId="0E1E2042D2F144C38E616E28703B5F6C3">
    <w:name w:val="0E1E2042D2F144C38E616E28703B5F6C3"/>
    <w:rsid w:val="00CE3E90"/>
    <w:pPr>
      <w:keepLines/>
      <w:spacing w:after="0" w:line="240" w:lineRule="auto"/>
      <w:jc w:val="both"/>
    </w:pPr>
    <w:rPr>
      <w:rFonts w:ascii="Arial" w:eastAsia="Calibri" w:hAnsi="Arial" w:cs="Arial"/>
      <w:sz w:val="20"/>
      <w:szCs w:val="20"/>
      <w:lang w:val="en-US" w:eastAsia="en-US"/>
    </w:rPr>
  </w:style>
  <w:style w:type="paragraph" w:customStyle="1" w:styleId="7E2F4B0E9DD0489CBE2E30E9BC153AE33">
    <w:name w:val="7E2F4B0E9DD0489CBE2E30E9BC153AE33"/>
    <w:rsid w:val="00CE3E90"/>
    <w:pPr>
      <w:keepLines/>
      <w:spacing w:after="0" w:line="240" w:lineRule="auto"/>
      <w:jc w:val="both"/>
    </w:pPr>
    <w:rPr>
      <w:rFonts w:ascii="Arial" w:eastAsia="Calibri" w:hAnsi="Arial" w:cs="Arial"/>
      <w:sz w:val="20"/>
      <w:szCs w:val="20"/>
      <w:lang w:val="en-US" w:eastAsia="en-US"/>
    </w:rPr>
  </w:style>
  <w:style w:type="paragraph" w:customStyle="1" w:styleId="27436E3304EB44BE96498DEED1B047973">
    <w:name w:val="27436E3304EB44BE96498DEED1B047973"/>
    <w:rsid w:val="00CE3E90"/>
    <w:pPr>
      <w:keepLines/>
      <w:spacing w:after="0" w:line="240" w:lineRule="auto"/>
      <w:jc w:val="both"/>
    </w:pPr>
    <w:rPr>
      <w:rFonts w:ascii="Arial" w:eastAsia="Calibri" w:hAnsi="Arial" w:cs="Arial"/>
      <w:sz w:val="20"/>
      <w:szCs w:val="20"/>
      <w:lang w:val="en-US" w:eastAsia="en-US"/>
    </w:rPr>
  </w:style>
  <w:style w:type="paragraph" w:customStyle="1" w:styleId="4D92071782D2434180FB55E9FAD00FD43">
    <w:name w:val="4D92071782D2434180FB55E9FAD00FD43"/>
    <w:rsid w:val="00CE3E90"/>
    <w:pPr>
      <w:keepLines/>
      <w:spacing w:after="0" w:line="240" w:lineRule="auto"/>
      <w:jc w:val="both"/>
    </w:pPr>
    <w:rPr>
      <w:rFonts w:ascii="Arial" w:eastAsia="Calibri" w:hAnsi="Arial" w:cs="Arial"/>
      <w:sz w:val="20"/>
      <w:szCs w:val="20"/>
      <w:lang w:val="en-US" w:eastAsia="en-US"/>
    </w:rPr>
  </w:style>
  <w:style w:type="paragraph" w:customStyle="1" w:styleId="32C5F9D4192D46599AAFBCF6CE685C1B3">
    <w:name w:val="32C5F9D4192D46599AAFBCF6CE685C1B3"/>
    <w:rsid w:val="00CE3E90"/>
    <w:pPr>
      <w:keepLines/>
      <w:spacing w:after="0" w:line="240" w:lineRule="auto"/>
      <w:jc w:val="both"/>
    </w:pPr>
    <w:rPr>
      <w:rFonts w:ascii="Arial" w:eastAsia="Calibri" w:hAnsi="Arial" w:cs="Arial"/>
      <w:sz w:val="20"/>
      <w:szCs w:val="20"/>
      <w:lang w:val="en-US" w:eastAsia="en-US"/>
    </w:rPr>
  </w:style>
  <w:style w:type="paragraph" w:customStyle="1" w:styleId="EE88330103604DE58C7D137AAF8F00983">
    <w:name w:val="EE88330103604DE58C7D137AAF8F00983"/>
    <w:rsid w:val="00CE3E90"/>
    <w:pPr>
      <w:keepLines/>
      <w:spacing w:after="0" w:line="240" w:lineRule="auto"/>
      <w:jc w:val="both"/>
    </w:pPr>
    <w:rPr>
      <w:rFonts w:ascii="Arial" w:eastAsia="Calibri" w:hAnsi="Arial" w:cs="Arial"/>
      <w:sz w:val="20"/>
      <w:szCs w:val="20"/>
      <w:lang w:val="en-US" w:eastAsia="en-US"/>
    </w:rPr>
  </w:style>
  <w:style w:type="paragraph" w:customStyle="1" w:styleId="687AF9B41752464CB06591823C277C443">
    <w:name w:val="687AF9B41752464CB06591823C277C443"/>
    <w:rsid w:val="00CE3E90"/>
    <w:pPr>
      <w:keepLines/>
      <w:spacing w:after="0" w:line="240" w:lineRule="auto"/>
      <w:jc w:val="both"/>
    </w:pPr>
    <w:rPr>
      <w:rFonts w:ascii="Arial" w:eastAsia="Calibri" w:hAnsi="Arial" w:cs="Arial"/>
      <w:sz w:val="20"/>
      <w:szCs w:val="20"/>
      <w:lang w:val="en-US" w:eastAsia="en-US"/>
    </w:rPr>
  </w:style>
  <w:style w:type="paragraph" w:customStyle="1" w:styleId="CAFA3171784F40A7A0B3A80C660BB04D3">
    <w:name w:val="CAFA3171784F40A7A0B3A80C660BB04D3"/>
    <w:rsid w:val="00CE3E90"/>
    <w:pPr>
      <w:keepLines/>
      <w:spacing w:after="0" w:line="240" w:lineRule="auto"/>
      <w:jc w:val="both"/>
    </w:pPr>
    <w:rPr>
      <w:rFonts w:ascii="Arial" w:eastAsia="Calibri" w:hAnsi="Arial" w:cs="Arial"/>
      <w:sz w:val="20"/>
      <w:szCs w:val="20"/>
      <w:lang w:val="en-US" w:eastAsia="en-US"/>
    </w:rPr>
  </w:style>
  <w:style w:type="paragraph" w:customStyle="1" w:styleId="F4040AFDBC65492188D1009ACA66173B3">
    <w:name w:val="F4040AFDBC65492188D1009ACA66173B3"/>
    <w:rsid w:val="00CE3E90"/>
    <w:pPr>
      <w:keepLines/>
      <w:spacing w:after="0" w:line="240" w:lineRule="auto"/>
      <w:jc w:val="both"/>
    </w:pPr>
    <w:rPr>
      <w:rFonts w:ascii="Arial" w:eastAsia="Calibri" w:hAnsi="Arial" w:cs="Arial"/>
      <w:sz w:val="20"/>
      <w:szCs w:val="20"/>
      <w:lang w:val="en-US" w:eastAsia="en-US"/>
    </w:rPr>
  </w:style>
  <w:style w:type="paragraph" w:customStyle="1" w:styleId="860C63D2DD6342FB930D26B6C1D907473">
    <w:name w:val="860C63D2DD6342FB930D26B6C1D907473"/>
    <w:rsid w:val="00CE3E90"/>
    <w:pPr>
      <w:keepLines/>
      <w:spacing w:after="0" w:line="240" w:lineRule="auto"/>
      <w:jc w:val="both"/>
    </w:pPr>
    <w:rPr>
      <w:rFonts w:ascii="Arial" w:eastAsia="Calibri" w:hAnsi="Arial" w:cs="Arial"/>
      <w:sz w:val="20"/>
      <w:szCs w:val="20"/>
      <w:lang w:val="en-US" w:eastAsia="en-US"/>
    </w:rPr>
  </w:style>
  <w:style w:type="paragraph" w:customStyle="1" w:styleId="DF995D3FF1B0450EB21F52508CFD66403">
    <w:name w:val="DF995D3FF1B0450EB21F52508CFD66403"/>
    <w:rsid w:val="00CE3E90"/>
    <w:pPr>
      <w:keepLines/>
      <w:spacing w:after="0" w:line="240" w:lineRule="auto"/>
      <w:jc w:val="both"/>
    </w:pPr>
    <w:rPr>
      <w:rFonts w:ascii="Arial" w:eastAsia="Calibri" w:hAnsi="Arial" w:cs="Arial"/>
      <w:sz w:val="20"/>
      <w:szCs w:val="20"/>
      <w:lang w:val="en-US" w:eastAsia="en-US"/>
    </w:rPr>
  </w:style>
  <w:style w:type="paragraph" w:customStyle="1" w:styleId="85D4AC0F054745C88B10A6C64D8DA31C3">
    <w:name w:val="85D4AC0F054745C88B10A6C64D8DA31C3"/>
    <w:rsid w:val="00CE3E90"/>
    <w:pPr>
      <w:keepLines/>
      <w:spacing w:after="0" w:line="240" w:lineRule="auto"/>
      <w:jc w:val="both"/>
    </w:pPr>
    <w:rPr>
      <w:rFonts w:ascii="Arial" w:eastAsia="Calibri" w:hAnsi="Arial" w:cs="Arial"/>
      <w:sz w:val="20"/>
      <w:szCs w:val="20"/>
      <w:lang w:val="en-US" w:eastAsia="en-US"/>
    </w:rPr>
  </w:style>
  <w:style w:type="paragraph" w:customStyle="1" w:styleId="B850BC135C9045DC9080A1B20E5B62293">
    <w:name w:val="B850BC135C9045DC9080A1B20E5B62293"/>
    <w:rsid w:val="00CE3E90"/>
    <w:pPr>
      <w:keepLines/>
      <w:spacing w:after="0" w:line="240" w:lineRule="auto"/>
      <w:jc w:val="both"/>
    </w:pPr>
    <w:rPr>
      <w:rFonts w:ascii="Arial" w:eastAsia="Calibri" w:hAnsi="Arial" w:cs="Arial"/>
      <w:sz w:val="20"/>
      <w:szCs w:val="20"/>
      <w:lang w:val="en-US" w:eastAsia="en-US"/>
    </w:rPr>
  </w:style>
  <w:style w:type="paragraph" w:customStyle="1" w:styleId="6AFE9F853B1D4003928ED55AEA8A7AD83">
    <w:name w:val="6AFE9F853B1D4003928ED55AEA8A7AD83"/>
    <w:rsid w:val="00CE3E90"/>
    <w:pPr>
      <w:keepLines/>
      <w:spacing w:after="0" w:line="240" w:lineRule="auto"/>
      <w:jc w:val="both"/>
    </w:pPr>
    <w:rPr>
      <w:rFonts w:ascii="Arial" w:eastAsia="Calibri" w:hAnsi="Arial" w:cs="Arial"/>
      <w:sz w:val="20"/>
      <w:szCs w:val="20"/>
      <w:lang w:val="en-US" w:eastAsia="en-US"/>
    </w:rPr>
  </w:style>
  <w:style w:type="paragraph" w:customStyle="1" w:styleId="4D62E88A96354F938ABF88664B9FC61F3">
    <w:name w:val="4D62E88A96354F938ABF88664B9FC61F3"/>
    <w:rsid w:val="00CE3E90"/>
    <w:pPr>
      <w:spacing w:after="120" w:line="240" w:lineRule="auto"/>
    </w:pPr>
    <w:rPr>
      <w:rFonts w:ascii="Segoe UI" w:eastAsia="Calibri" w:hAnsi="Segoe UI" w:cs="Times New Roman"/>
      <w:sz w:val="18"/>
      <w:lang w:val="en-GB" w:eastAsia="en-US"/>
    </w:rPr>
  </w:style>
  <w:style w:type="paragraph" w:customStyle="1" w:styleId="6FF0F6A646E5441D90946D330CC440FF3">
    <w:name w:val="6FF0F6A646E5441D90946D330CC440FF3"/>
    <w:rsid w:val="00CE3E90"/>
    <w:pPr>
      <w:spacing w:after="120" w:line="240" w:lineRule="auto"/>
    </w:pPr>
    <w:rPr>
      <w:rFonts w:ascii="Segoe UI" w:eastAsia="Calibri" w:hAnsi="Segoe UI" w:cs="Times New Roman"/>
      <w:sz w:val="18"/>
      <w:lang w:val="en-GB" w:eastAsia="en-US"/>
    </w:rPr>
  </w:style>
  <w:style w:type="paragraph" w:customStyle="1" w:styleId="2DFFD02A6EF8461E9D79BDF80191F02E3">
    <w:name w:val="2DFFD02A6EF8461E9D79BDF80191F02E3"/>
    <w:rsid w:val="00CE3E90"/>
    <w:pPr>
      <w:spacing w:after="120" w:line="240" w:lineRule="auto"/>
    </w:pPr>
    <w:rPr>
      <w:rFonts w:ascii="Segoe UI" w:eastAsia="Calibri" w:hAnsi="Segoe UI" w:cs="Times New Roman"/>
      <w:sz w:val="18"/>
      <w:lang w:val="en-GB" w:eastAsia="en-US"/>
    </w:rPr>
  </w:style>
  <w:style w:type="paragraph" w:customStyle="1" w:styleId="F3951EE711C64538B785F97ED666471C3">
    <w:name w:val="F3951EE711C64538B785F97ED666471C3"/>
    <w:rsid w:val="00CE3E90"/>
    <w:pPr>
      <w:spacing w:after="120" w:line="240" w:lineRule="auto"/>
    </w:pPr>
    <w:rPr>
      <w:rFonts w:ascii="Segoe UI" w:eastAsia="Calibri" w:hAnsi="Segoe UI" w:cs="Times New Roman"/>
      <w:sz w:val="18"/>
      <w:lang w:val="en-GB" w:eastAsia="en-US"/>
    </w:rPr>
  </w:style>
  <w:style w:type="paragraph" w:customStyle="1" w:styleId="953FA1DD9419410D9F967897BC8336E13">
    <w:name w:val="953FA1DD9419410D9F967897BC8336E13"/>
    <w:rsid w:val="00CE3E90"/>
    <w:pPr>
      <w:spacing w:after="120" w:line="240" w:lineRule="auto"/>
    </w:pPr>
    <w:rPr>
      <w:rFonts w:ascii="Segoe UI" w:eastAsia="Calibri" w:hAnsi="Segoe UI" w:cs="Times New Roman"/>
      <w:sz w:val="18"/>
      <w:lang w:val="en-GB" w:eastAsia="en-US"/>
    </w:rPr>
  </w:style>
  <w:style w:type="paragraph" w:customStyle="1" w:styleId="52D966E9164349A6A2D7C9DDCBD94DF53">
    <w:name w:val="52D966E9164349A6A2D7C9DDCBD94DF53"/>
    <w:rsid w:val="00CE3E90"/>
    <w:pPr>
      <w:spacing w:after="120" w:line="240" w:lineRule="auto"/>
    </w:pPr>
    <w:rPr>
      <w:rFonts w:ascii="Segoe UI" w:eastAsia="Calibri" w:hAnsi="Segoe UI" w:cs="Times New Roman"/>
      <w:sz w:val="18"/>
      <w:lang w:val="en-GB" w:eastAsia="en-US"/>
    </w:rPr>
  </w:style>
  <w:style w:type="paragraph" w:customStyle="1" w:styleId="1D274A3934A84627A1BE5C12683218E43">
    <w:name w:val="1D274A3934A84627A1BE5C12683218E43"/>
    <w:rsid w:val="00CE3E90"/>
    <w:pPr>
      <w:keepLines/>
      <w:spacing w:after="0" w:line="240" w:lineRule="auto"/>
      <w:jc w:val="both"/>
    </w:pPr>
    <w:rPr>
      <w:rFonts w:ascii="Arial" w:eastAsia="Calibri" w:hAnsi="Arial" w:cs="Arial"/>
      <w:sz w:val="20"/>
      <w:szCs w:val="20"/>
      <w:lang w:val="en-US" w:eastAsia="en-US"/>
    </w:rPr>
  </w:style>
  <w:style w:type="paragraph" w:customStyle="1" w:styleId="9D2B9570F9B04B0FBFCF70B2213FB7F13">
    <w:name w:val="9D2B9570F9B04B0FBFCF70B2213FB7F13"/>
    <w:rsid w:val="00CE3E90"/>
    <w:pPr>
      <w:keepLines/>
      <w:spacing w:after="0" w:line="240" w:lineRule="auto"/>
      <w:jc w:val="both"/>
    </w:pPr>
    <w:rPr>
      <w:rFonts w:ascii="Arial" w:eastAsia="Calibri" w:hAnsi="Arial" w:cs="Arial"/>
      <w:sz w:val="20"/>
      <w:szCs w:val="20"/>
      <w:lang w:val="en-US" w:eastAsia="en-US"/>
    </w:rPr>
  </w:style>
  <w:style w:type="paragraph" w:customStyle="1" w:styleId="5E73E4C010FA41AB986E0660478C57653">
    <w:name w:val="5E73E4C010FA41AB986E0660478C57653"/>
    <w:rsid w:val="00CE3E90"/>
    <w:pPr>
      <w:keepLines/>
      <w:spacing w:after="0" w:line="240" w:lineRule="auto"/>
      <w:jc w:val="both"/>
    </w:pPr>
    <w:rPr>
      <w:rFonts w:ascii="Arial" w:eastAsia="Calibri" w:hAnsi="Arial" w:cs="Arial"/>
      <w:sz w:val="20"/>
      <w:szCs w:val="20"/>
      <w:lang w:val="en-US" w:eastAsia="en-US"/>
    </w:rPr>
  </w:style>
  <w:style w:type="paragraph" w:customStyle="1" w:styleId="79FED4695D174A96997619FC148420B03">
    <w:name w:val="79FED4695D174A96997619FC148420B03"/>
    <w:rsid w:val="00CE3E90"/>
    <w:pPr>
      <w:keepLines/>
      <w:spacing w:after="0" w:line="240" w:lineRule="auto"/>
      <w:jc w:val="both"/>
    </w:pPr>
    <w:rPr>
      <w:rFonts w:ascii="Arial" w:eastAsia="Calibri" w:hAnsi="Arial" w:cs="Arial"/>
      <w:sz w:val="20"/>
      <w:szCs w:val="20"/>
      <w:lang w:val="en-US" w:eastAsia="en-US"/>
    </w:rPr>
  </w:style>
  <w:style w:type="paragraph" w:customStyle="1" w:styleId="CC1E01C9BB40445198CCD1A9CF501FAA3">
    <w:name w:val="CC1E01C9BB40445198CCD1A9CF501FAA3"/>
    <w:rsid w:val="00CE3E90"/>
    <w:pPr>
      <w:keepLines/>
      <w:spacing w:after="0" w:line="240" w:lineRule="auto"/>
      <w:jc w:val="both"/>
    </w:pPr>
    <w:rPr>
      <w:rFonts w:ascii="Arial" w:eastAsia="Calibri" w:hAnsi="Arial" w:cs="Arial"/>
      <w:sz w:val="20"/>
      <w:szCs w:val="20"/>
      <w:lang w:val="en-US" w:eastAsia="en-US"/>
    </w:rPr>
  </w:style>
  <w:style w:type="paragraph" w:customStyle="1" w:styleId="9ACA28B19AD4408DBBD5A8A4470EC4C23">
    <w:name w:val="9ACA28B19AD4408DBBD5A8A4470EC4C23"/>
    <w:rsid w:val="00CE3E90"/>
    <w:pPr>
      <w:keepLines/>
      <w:spacing w:after="0" w:line="240" w:lineRule="auto"/>
      <w:jc w:val="both"/>
    </w:pPr>
    <w:rPr>
      <w:rFonts w:ascii="Arial" w:eastAsia="Calibri" w:hAnsi="Arial" w:cs="Arial"/>
      <w:sz w:val="20"/>
      <w:szCs w:val="20"/>
      <w:lang w:val="en-US" w:eastAsia="en-US"/>
    </w:rPr>
  </w:style>
  <w:style w:type="paragraph" w:customStyle="1" w:styleId="E05FDA86F3E946279A2EE098FC4735373">
    <w:name w:val="E05FDA86F3E946279A2EE098FC4735373"/>
    <w:rsid w:val="00CE3E90"/>
    <w:pPr>
      <w:keepLines/>
      <w:spacing w:after="0" w:line="240" w:lineRule="auto"/>
      <w:jc w:val="both"/>
    </w:pPr>
    <w:rPr>
      <w:rFonts w:ascii="Arial" w:eastAsia="Calibri" w:hAnsi="Arial" w:cs="Arial"/>
      <w:sz w:val="20"/>
      <w:szCs w:val="20"/>
      <w:lang w:val="en-US" w:eastAsia="en-US"/>
    </w:rPr>
  </w:style>
  <w:style w:type="paragraph" w:customStyle="1" w:styleId="FDFC11386B394F8D810D4796C55C3E5B3">
    <w:name w:val="FDFC11386B394F8D810D4796C55C3E5B3"/>
    <w:rsid w:val="00CE3E90"/>
    <w:pPr>
      <w:keepLines/>
      <w:spacing w:after="0" w:line="240" w:lineRule="auto"/>
      <w:jc w:val="both"/>
    </w:pPr>
    <w:rPr>
      <w:rFonts w:ascii="Arial" w:eastAsia="Calibri" w:hAnsi="Arial" w:cs="Arial"/>
      <w:sz w:val="20"/>
      <w:szCs w:val="20"/>
      <w:lang w:val="en-US" w:eastAsia="en-US"/>
    </w:rPr>
  </w:style>
  <w:style w:type="paragraph" w:customStyle="1" w:styleId="350B0BC2893146D09C53D391BAD3E67D3">
    <w:name w:val="350B0BC2893146D09C53D391BAD3E67D3"/>
    <w:rsid w:val="00CE3E90"/>
    <w:pPr>
      <w:keepLines/>
      <w:spacing w:after="0" w:line="240" w:lineRule="auto"/>
      <w:jc w:val="both"/>
    </w:pPr>
    <w:rPr>
      <w:rFonts w:ascii="Arial" w:eastAsia="Calibri" w:hAnsi="Arial" w:cs="Arial"/>
      <w:sz w:val="20"/>
      <w:szCs w:val="20"/>
      <w:lang w:val="en-US" w:eastAsia="en-US"/>
    </w:rPr>
  </w:style>
  <w:style w:type="paragraph" w:customStyle="1" w:styleId="48B0098E3AF648548DB901821BD1AAC53">
    <w:name w:val="48B0098E3AF648548DB901821BD1AAC53"/>
    <w:rsid w:val="00CE3E90"/>
    <w:pPr>
      <w:keepLines/>
      <w:spacing w:after="0" w:line="240" w:lineRule="auto"/>
      <w:jc w:val="both"/>
    </w:pPr>
    <w:rPr>
      <w:rFonts w:ascii="Arial" w:eastAsia="Calibri" w:hAnsi="Arial" w:cs="Arial"/>
      <w:sz w:val="20"/>
      <w:szCs w:val="20"/>
      <w:lang w:val="en-US" w:eastAsia="en-US"/>
    </w:rPr>
  </w:style>
  <w:style w:type="paragraph" w:customStyle="1" w:styleId="4A37F2E4C05F4232B7746320EDA242623">
    <w:name w:val="4A37F2E4C05F4232B7746320EDA242623"/>
    <w:rsid w:val="00CE3E90"/>
    <w:pPr>
      <w:keepLines/>
      <w:spacing w:after="0" w:line="240" w:lineRule="auto"/>
      <w:jc w:val="both"/>
    </w:pPr>
    <w:rPr>
      <w:rFonts w:ascii="Arial" w:eastAsia="Calibri" w:hAnsi="Arial" w:cs="Arial"/>
      <w:sz w:val="20"/>
      <w:szCs w:val="20"/>
      <w:lang w:val="en-US" w:eastAsia="en-US"/>
    </w:rPr>
  </w:style>
  <w:style w:type="paragraph" w:customStyle="1" w:styleId="F361336155944D799355DEE0038F89DF3">
    <w:name w:val="F361336155944D799355DEE0038F89DF3"/>
    <w:rsid w:val="00CE3E90"/>
    <w:pPr>
      <w:keepLines/>
      <w:spacing w:after="0" w:line="240" w:lineRule="auto"/>
      <w:jc w:val="both"/>
    </w:pPr>
    <w:rPr>
      <w:rFonts w:ascii="Arial" w:eastAsia="Calibri" w:hAnsi="Arial" w:cs="Arial"/>
      <w:sz w:val="20"/>
      <w:szCs w:val="20"/>
      <w:lang w:val="en-US" w:eastAsia="en-US"/>
    </w:rPr>
  </w:style>
  <w:style w:type="paragraph" w:customStyle="1" w:styleId="E450F14461814FE38EDE7050FBAF22BC3">
    <w:name w:val="E450F14461814FE38EDE7050FBAF22BC3"/>
    <w:rsid w:val="00CE3E90"/>
    <w:pPr>
      <w:keepLines/>
      <w:spacing w:after="0" w:line="240" w:lineRule="auto"/>
      <w:jc w:val="both"/>
    </w:pPr>
    <w:rPr>
      <w:rFonts w:ascii="Arial" w:eastAsia="Calibri" w:hAnsi="Arial" w:cs="Arial"/>
      <w:sz w:val="20"/>
      <w:szCs w:val="20"/>
      <w:lang w:val="en-US" w:eastAsia="en-US"/>
    </w:rPr>
  </w:style>
  <w:style w:type="paragraph" w:customStyle="1" w:styleId="3AFDC54B3B3B40FE96604D738FA168263">
    <w:name w:val="3AFDC54B3B3B40FE96604D738FA168263"/>
    <w:rsid w:val="00CE3E90"/>
    <w:pPr>
      <w:keepLines/>
      <w:spacing w:after="0" w:line="240" w:lineRule="auto"/>
      <w:jc w:val="both"/>
    </w:pPr>
    <w:rPr>
      <w:rFonts w:ascii="Arial" w:eastAsia="Calibri" w:hAnsi="Arial" w:cs="Arial"/>
      <w:sz w:val="20"/>
      <w:szCs w:val="20"/>
      <w:lang w:val="en-US" w:eastAsia="en-US"/>
    </w:rPr>
  </w:style>
  <w:style w:type="paragraph" w:customStyle="1" w:styleId="82FBB4ADAD4A4A3A8AD69D71B3A1A3562">
    <w:name w:val="82FBB4ADAD4A4A3A8AD69D71B3A1A3562"/>
    <w:rsid w:val="00CE3E90"/>
    <w:pPr>
      <w:keepLines/>
      <w:spacing w:after="0" w:line="240" w:lineRule="auto"/>
      <w:jc w:val="both"/>
    </w:pPr>
    <w:rPr>
      <w:rFonts w:ascii="Arial" w:eastAsia="Calibri" w:hAnsi="Arial" w:cs="Arial"/>
      <w:sz w:val="20"/>
      <w:szCs w:val="20"/>
      <w:lang w:val="en-US" w:eastAsia="en-US"/>
    </w:rPr>
  </w:style>
  <w:style w:type="paragraph" w:customStyle="1" w:styleId="98FDEB3AAC694C5FA94371BA8D1941682">
    <w:name w:val="98FDEB3AAC694C5FA94371BA8D1941682"/>
    <w:rsid w:val="00CE3E90"/>
    <w:pPr>
      <w:keepLines/>
      <w:spacing w:after="0" w:line="240" w:lineRule="auto"/>
      <w:jc w:val="both"/>
    </w:pPr>
    <w:rPr>
      <w:rFonts w:ascii="Arial" w:eastAsia="Calibri" w:hAnsi="Arial" w:cs="Arial"/>
      <w:sz w:val="20"/>
      <w:szCs w:val="20"/>
      <w:lang w:val="en-US" w:eastAsia="en-US"/>
    </w:rPr>
  </w:style>
  <w:style w:type="paragraph" w:customStyle="1" w:styleId="2CF97B8F00BF4E0FB1BDAFA30585F8432">
    <w:name w:val="2CF97B8F00BF4E0FB1BDAFA30585F8432"/>
    <w:rsid w:val="00CE3E90"/>
    <w:pPr>
      <w:keepLines/>
      <w:spacing w:after="0" w:line="240" w:lineRule="auto"/>
      <w:jc w:val="both"/>
    </w:pPr>
    <w:rPr>
      <w:rFonts w:ascii="Arial" w:eastAsia="Calibri" w:hAnsi="Arial" w:cs="Arial"/>
      <w:sz w:val="20"/>
      <w:szCs w:val="20"/>
      <w:lang w:val="en-US" w:eastAsia="en-US"/>
    </w:rPr>
  </w:style>
  <w:style w:type="paragraph" w:customStyle="1" w:styleId="75BA6DAAD0A0494A9A7E86A492A4C9EA2">
    <w:name w:val="75BA6DAAD0A0494A9A7E86A492A4C9EA2"/>
    <w:rsid w:val="00CE3E90"/>
    <w:pPr>
      <w:keepLines/>
      <w:spacing w:after="0" w:line="240" w:lineRule="auto"/>
      <w:jc w:val="both"/>
    </w:pPr>
    <w:rPr>
      <w:rFonts w:ascii="Arial" w:eastAsia="Calibri" w:hAnsi="Arial" w:cs="Arial"/>
      <w:sz w:val="20"/>
      <w:szCs w:val="20"/>
      <w:lang w:val="en-US" w:eastAsia="en-US"/>
    </w:rPr>
  </w:style>
  <w:style w:type="paragraph" w:customStyle="1" w:styleId="E653EAE07017473BAF7DE0530DAA13FB2">
    <w:name w:val="E653EAE07017473BAF7DE0530DAA13FB2"/>
    <w:rsid w:val="00CE3E90"/>
    <w:pPr>
      <w:keepLines/>
      <w:spacing w:after="0" w:line="240" w:lineRule="auto"/>
      <w:jc w:val="both"/>
    </w:pPr>
    <w:rPr>
      <w:rFonts w:ascii="Arial" w:eastAsia="Calibri" w:hAnsi="Arial" w:cs="Arial"/>
      <w:sz w:val="20"/>
      <w:szCs w:val="20"/>
      <w:lang w:val="en-US" w:eastAsia="en-US"/>
    </w:rPr>
  </w:style>
  <w:style w:type="paragraph" w:customStyle="1" w:styleId="5EE464D7A2DC46F9B4A856BC5C3814952">
    <w:name w:val="5EE464D7A2DC46F9B4A856BC5C3814952"/>
    <w:rsid w:val="00CE3E90"/>
    <w:pPr>
      <w:keepLines/>
      <w:spacing w:after="0" w:line="240" w:lineRule="auto"/>
      <w:jc w:val="both"/>
    </w:pPr>
    <w:rPr>
      <w:rFonts w:ascii="Arial" w:eastAsia="Calibri" w:hAnsi="Arial" w:cs="Arial"/>
      <w:sz w:val="20"/>
      <w:szCs w:val="20"/>
      <w:lang w:val="en-US" w:eastAsia="en-US"/>
    </w:rPr>
  </w:style>
  <w:style w:type="paragraph" w:customStyle="1" w:styleId="A5EA0693968D4118B5AEDCAA575AFAE72">
    <w:name w:val="A5EA0693968D4118B5AEDCAA575AFAE72"/>
    <w:rsid w:val="00CE3E90"/>
    <w:pPr>
      <w:keepLines/>
      <w:spacing w:after="0" w:line="240" w:lineRule="auto"/>
      <w:jc w:val="both"/>
    </w:pPr>
    <w:rPr>
      <w:rFonts w:ascii="Arial" w:eastAsia="Calibri" w:hAnsi="Arial" w:cs="Arial"/>
      <w:sz w:val="20"/>
      <w:szCs w:val="20"/>
      <w:lang w:val="en-US" w:eastAsia="en-US"/>
    </w:rPr>
  </w:style>
  <w:style w:type="paragraph" w:customStyle="1" w:styleId="4D9CB1B53D7D4693801D98887C4F1A192">
    <w:name w:val="4D9CB1B53D7D4693801D98887C4F1A192"/>
    <w:rsid w:val="00CE3E90"/>
    <w:pPr>
      <w:keepLines/>
      <w:spacing w:after="0" w:line="240" w:lineRule="auto"/>
      <w:jc w:val="both"/>
    </w:pPr>
    <w:rPr>
      <w:rFonts w:ascii="Arial" w:eastAsia="Calibri" w:hAnsi="Arial" w:cs="Arial"/>
      <w:sz w:val="20"/>
      <w:szCs w:val="20"/>
      <w:lang w:val="en-US" w:eastAsia="en-US"/>
    </w:rPr>
  </w:style>
  <w:style w:type="paragraph" w:customStyle="1" w:styleId="397C2612A9B74795A65F83A94A44404F4">
    <w:name w:val="397C2612A9B74795A65F83A94A44404F4"/>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4">
    <w:name w:val="62A9793562C741D9AA2306A7158F58564"/>
    <w:rsid w:val="00CE3E90"/>
    <w:pPr>
      <w:keepLines/>
      <w:spacing w:after="0" w:line="240" w:lineRule="auto"/>
      <w:jc w:val="both"/>
    </w:pPr>
    <w:rPr>
      <w:rFonts w:ascii="Arial" w:eastAsia="Calibri" w:hAnsi="Arial" w:cs="Arial"/>
      <w:sz w:val="20"/>
      <w:szCs w:val="20"/>
      <w:lang w:val="en-US" w:eastAsia="en-US"/>
    </w:rPr>
  </w:style>
  <w:style w:type="paragraph" w:customStyle="1" w:styleId="6CE7933608294102AC28539FF2A5C9E04">
    <w:name w:val="6CE7933608294102AC28539FF2A5C9E04"/>
    <w:rsid w:val="00CE3E90"/>
    <w:pPr>
      <w:keepLines/>
      <w:spacing w:after="0" w:line="240" w:lineRule="auto"/>
      <w:jc w:val="both"/>
    </w:pPr>
    <w:rPr>
      <w:rFonts w:ascii="Arial" w:eastAsia="Calibri" w:hAnsi="Arial" w:cs="Arial"/>
      <w:sz w:val="20"/>
      <w:szCs w:val="20"/>
      <w:lang w:val="en-US" w:eastAsia="en-US"/>
    </w:rPr>
  </w:style>
  <w:style w:type="paragraph" w:customStyle="1" w:styleId="4FAD05C8D72B4CB88502B7382EA0C55A4">
    <w:name w:val="4FAD05C8D72B4CB88502B7382EA0C55A4"/>
    <w:rsid w:val="00CE3E90"/>
    <w:pPr>
      <w:keepLines/>
      <w:spacing w:after="0" w:line="240" w:lineRule="auto"/>
      <w:jc w:val="both"/>
    </w:pPr>
    <w:rPr>
      <w:rFonts w:ascii="Arial" w:eastAsia="Calibri" w:hAnsi="Arial" w:cs="Arial"/>
      <w:sz w:val="20"/>
      <w:szCs w:val="20"/>
      <w:lang w:val="en-US" w:eastAsia="en-US"/>
    </w:rPr>
  </w:style>
  <w:style w:type="paragraph" w:customStyle="1" w:styleId="E1953519968F407BAC9635EB846B38022">
    <w:name w:val="E1953519968F407BAC9635EB846B38022"/>
    <w:rsid w:val="00CE3E90"/>
    <w:pPr>
      <w:spacing w:after="120" w:line="240" w:lineRule="auto"/>
    </w:pPr>
    <w:rPr>
      <w:rFonts w:ascii="Segoe UI" w:eastAsia="Calibri" w:hAnsi="Segoe UI" w:cs="Times New Roman"/>
      <w:sz w:val="18"/>
      <w:lang w:val="en-GB" w:eastAsia="en-US"/>
    </w:rPr>
  </w:style>
  <w:style w:type="paragraph" w:customStyle="1" w:styleId="9EFE2AB12F3E4098A297C55DA400E56D2">
    <w:name w:val="9EFE2AB12F3E4098A297C55DA400E56D2"/>
    <w:rsid w:val="00CE3E90"/>
    <w:pPr>
      <w:spacing w:after="120" w:line="240" w:lineRule="auto"/>
    </w:pPr>
    <w:rPr>
      <w:rFonts w:ascii="Segoe UI" w:eastAsia="Calibri" w:hAnsi="Segoe UI" w:cs="Times New Roman"/>
      <w:sz w:val="18"/>
      <w:lang w:val="en-GB" w:eastAsia="en-US"/>
    </w:rPr>
  </w:style>
  <w:style w:type="paragraph" w:customStyle="1" w:styleId="445BAB1DFAAF4E1AA24E735FE53112192">
    <w:name w:val="445BAB1DFAAF4E1AA24E735FE53112192"/>
    <w:rsid w:val="00CE3E90"/>
    <w:pPr>
      <w:spacing w:after="120" w:line="240" w:lineRule="auto"/>
    </w:pPr>
    <w:rPr>
      <w:rFonts w:ascii="Segoe UI" w:eastAsia="Calibri" w:hAnsi="Segoe UI" w:cs="Times New Roman"/>
      <w:sz w:val="18"/>
      <w:lang w:val="en-GB" w:eastAsia="en-US"/>
    </w:rPr>
  </w:style>
  <w:style w:type="paragraph" w:customStyle="1" w:styleId="2737B7C2DE924B93B3E316B14F9ACD022">
    <w:name w:val="2737B7C2DE924B93B3E316B14F9ACD022"/>
    <w:rsid w:val="00CE3E90"/>
    <w:pPr>
      <w:spacing w:after="120" w:line="240" w:lineRule="auto"/>
    </w:pPr>
    <w:rPr>
      <w:rFonts w:ascii="Segoe UI" w:eastAsia="Calibri" w:hAnsi="Segoe UI" w:cs="Times New Roman"/>
      <w:sz w:val="18"/>
      <w:lang w:val="en-GB" w:eastAsia="en-US"/>
    </w:rPr>
  </w:style>
  <w:style w:type="paragraph" w:customStyle="1" w:styleId="92332C3FB63A4C1C951165CFFDE9A10F1">
    <w:name w:val="92332C3FB63A4C1C951165CFFDE9A10F1"/>
    <w:rsid w:val="00CE3E90"/>
    <w:pPr>
      <w:spacing w:after="120" w:line="240" w:lineRule="auto"/>
    </w:pPr>
    <w:rPr>
      <w:rFonts w:ascii="Segoe UI" w:eastAsia="Calibri" w:hAnsi="Segoe UI" w:cs="Times New Roman"/>
      <w:sz w:val="18"/>
      <w:lang w:val="en-GB" w:eastAsia="en-US"/>
    </w:rPr>
  </w:style>
  <w:style w:type="paragraph" w:customStyle="1" w:styleId="B04F7B03E5B44F2EAB15162F7295C0E11">
    <w:name w:val="B04F7B03E5B44F2EAB15162F7295C0E11"/>
    <w:rsid w:val="00CE3E90"/>
    <w:pPr>
      <w:spacing w:after="120" w:line="240" w:lineRule="auto"/>
    </w:pPr>
    <w:rPr>
      <w:rFonts w:ascii="Segoe UI" w:eastAsia="Calibri" w:hAnsi="Segoe UI" w:cs="Times New Roman"/>
      <w:sz w:val="18"/>
      <w:lang w:val="en-GB" w:eastAsia="en-US"/>
    </w:rPr>
  </w:style>
  <w:style w:type="paragraph" w:customStyle="1" w:styleId="BAE45CA0CA5A4FEF9362B971376EB42F1">
    <w:name w:val="BAE45CA0CA5A4FEF9362B971376EB42F1"/>
    <w:rsid w:val="00CE3E90"/>
    <w:pPr>
      <w:spacing w:after="120" w:line="240" w:lineRule="auto"/>
    </w:pPr>
    <w:rPr>
      <w:rFonts w:ascii="Segoe UI" w:eastAsia="Calibri" w:hAnsi="Segoe UI" w:cs="Times New Roman"/>
      <w:sz w:val="18"/>
      <w:lang w:val="en-GB" w:eastAsia="en-US"/>
    </w:rPr>
  </w:style>
  <w:style w:type="paragraph" w:customStyle="1" w:styleId="6CB35B4ECB46404C9BB1FE054E5D39D31">
    <w:name w:val="6CB35B4ECB46404C9BB1FE054E5D39D31"/>
    <w:rsid w:val="00CE3E90"/>
    <w:pPr>
      <w:spacing w:after="120" w:line="240" w:lineRule="auto"/>
    </w:pPr>
    <w:rPr>
      <w:rFonts w:ascii="Segoe UI" w:eastAsia="Calibri" w:hAnsi="Segoe UI" w:cs="Times New Roman"/>
      <w:sz w:val="18"/>
      <w:lang w:val="en-GB" w:eastAsia="en-US"/>
    </w:rPr>
  </w:style>
  <w:style w:type="paragraph" w:customStyle="1" w:styleId="379E6736895442008D107E3343143BA81">
    <w:name w:val="379E6736895442008D107E3343143BA81"/>
    <w:rsid w:val="00CE3E90"/>
    <w:pPr>
      <w:spacing w:after="120" w:line="240" w:lineRule="auto"/>
    </w:pPr>
    <w:rPr>
      <w:rFonts w:ascii="Segoe UI" w:eastAsia="Calibri" w:hAnsi="Segoe UI" w:cs="Times New Roman"/>
      <w:sz w:val="18"/>
      <w:lang w:val="en-GB" w:eastAsia="en-US"/>
    </w:rPr>
  </w:style>
  <w:style w:type="paragraph" w:customStyle="1" w:styleId="6D70D9B10BAB47DF87F2E7C6526A443D1">
    <w:name w:val="6D70D9B10BAB47DF87F2E7C6526A443D1"/>
    <w:rsid w:val="00CE3E90"/>
    <w:pPr>
      <w:spacing w:after="120" w:line="240" w:lineRule="auto"/>
    </w:pPr>
    <w:rPr>
      <w:rFonts w:ascii="Segoe UI" w:eastAsia="Calibri" w:hAnsi="Segoe UI" w:cs="Times New Roman"/>
      <w:sz w:val="18"/>
      <w:lang w:val="en-GB" w:eastAsia="en-US"/>
    </w:rPr>
  </w:style>
  <w:style w:type="paragraph" w:customStyle="1" w:styleId="54CED3B09070416496660357E9D0238F1">
    <w:name w:val="54CED3B09070416496660357E9D0238F1"/>
    <w:rsid w:val="00CE3E90"/>
    <w:pPr>
      <w:spacing w:after="120" w:line="240" w:lineRule="auto"/>
    </w:pPr>
    <w:rPr>
      <w:rFonts w:ascii="Segoe UI" w:eastAsia="Calibri" w:hAnsi="Segoe UI" w:cs="Times New Roman"/>
      <w:sz w:val="18"/>
      <w:lang w:val="en-GB" w:eastAsia="en-US"/>
    </w:rPr>
  </w:style>
  <w:style w:type="paragraph" w:customStyle="1" w:styleId="7C99588F841F46FEBE359D11FFBF93771">
    <w:name w:val="7C99588F841F46FEBE359D11FFBF93771"/>
    <w:rsid w:val="00CE3E90"/>
    <w:pPr>
      <w:spacing w:after="120" w:line="240" w:lineRule="auto"/>
    </w:pPr>
    <w:rPr>
      <w:rFonts w:ascii="Segoe UI" w:eastAsia="Calibri" w:hAnsi="Segoe UI" w:cs="Times New Roman"/>
      <w:sz w:val="18"/>
      <w:lang w:val="en-GB" w:eastAsia="en-US"/>
    </w:rPr>
  </w:style>
  <w:style w:type="paragraph" w:customStyle="1" w:styleId="DC47A3C6AC024A888F122FF37A729B981">
    <w:name w:val="DC47A3C6AC024A888F122FF37A729B981"/>
    <w:rsid w:val="00CE3E90"/>
    <w:pPr>
      <w:spacing w:after="120" w:line="240" w:lineRule="auto"/>
    </w:pPr>
    <w:rPr>
      <w:rFonts w:ascii="Segoe UI" w:eastAsia="Calibri" w:hAnsi="Segoe UI" w:cs="Times New Roman"/>
      <w:sz w:val="18"/>
      <w:lang w:val="en-GB" w:eastAsia="en-US"/>
    </w:rPr>
  </w:style>
  <w:style w:type="paragraph" w:customStyle="1" w:styleId="5EA2C81B53C743AC943174B481FA40A11">
    <w:name w:val="5EA2C81B53C743AC943174B481FA40A11"/>
    <w:rsid w:val="00CE3E90"/>
    <w:pPr>
      <w:spacing w:after="120" w:line="240" w:lineRule="auto"/>
    </w:pPr>
    <w:rPr>
      <w:rFonts w:ascii="Segoe UI" w:eastAsia="Calibri" w:hAnsi="Segoe UI" w:cs="Times New Roman"/>
      <w:sz w:val="18"/>
      <w:lang w:val="en-GB" w:eastAsia="en-US"/>
    </w:rPr>
  </w:style>
  <w:style w:type="paragraph" w:customStyle="1" w:styleId="72155F5DF3B74848B4B11A227A26694D1">
    <w:name w:val="72155F5DF3B74848B4B11A227A26694D1"/>
    <w:rsid w:val="00CE3E90"/>
    <w:pPr>
      <w:spacing w:after="120" w:line="240" w:lineRule="auto"/>
    </w:pPr>
    <w:rPr>
      <w:rFonts w:ascii="Segoe UI" w:eastAsia="Calibri" w:hAnsi="Segoe UI" w:cs="Times New Roman"/>
      <w:sz w:val="18"/>
      <w:lang w:val="en-GB" w:eastAsia="en-US"/>
    </w:rPr>
  </w:style>
  <w:style w:type="paragraph" w:customStyle="1" w:styleId="83F730F8BCCF4197B8452ED6F8E1EF101">
    <w:name w:val="83F730F8BCCF4197B8452ED6F8E1EF101"/>
    <w:rsid w:val="00CE3E90"/>
    <w:pPr>
      <w:spacing w:after="120" w:line="240" w:lineRule="auto"/>
    </w:pPr>
    <w:rPr>
      <w:rFonts w:ascii="Segoe UI" w:eastAsia="Calibri" w:hAnsi="Segoe UI" w:cs="Times New Roman"/>
      <w:sz w:val="18"/>
      <w:lang w:val="en-GB" w:eastAsia="en-US"/>
    </w:rPr>
  </w:style>
  <w:style w:type="paragraph" w:customStyle="1" w:styleId="8430F15345E8496BB563743DC5E5FE3B1">
    <w:name w:val="8430F15345E8496BB563743DC5E5FE3B1"/>
    <w:rsid w:val="00CE3E90"/>
    <w:pPr>
      <w:spacing w:after="120" w:line="240" w:lineRule="auto"/>
    </w:pPr>
    <w:rPr>
      <w:rFonts w:ascii="Segoe UI" w:eastAsia="Calibri" w:hAnsi="Segoe UI" w:cs="Times New Roman"/>
      <w:sz w:val="18"/>
      <w:lang w:val="en-GB" w:eastAsia="en-US"/>
    </w:rPr>
  </w:style>
  <w:style w:type="paragraph" w:customStyle="1" w:styleId="58EE365BB07240DC9B827263D3D2F1CA1">
    <w:name w:val="58EE365BB07240DC9B827263D3D2F1CA1"/>
    <w:rsid w:val="00CE3E90"/>
    <w:pPr>
      <w:spacing w:after="120" w:line="240" w:lineRule="auto"/>
    </w:pPr>
    <w:rPr>
      <w:rFonts w:ascii="Segoe UI" w:eastAsia="Calibri" w:hAnsi="Segoe UI" w:cs="Times New Roman"/>
      <w:sz w:val="18"/>
      <w:lang w:val="en-GB" w:eastAsia="en-US"/>
    </w:rPr>
  </w:style>
  <w:style w:type="paragraph" w:customStyle="1" w:styleId="2482C9493BE4433F8E1FEE5DEB987BD01">
    <w:name w:val="2482C9493BE4433F8E1FEE5DEB987BD01"/>
    <w:rsid w:val="00CE3E90"/>
    <w:pPr>
      <w:spacing w:after="120" w:line="240" w:lineRule="auto"/>
    </w:pPr>
    <w:rPr>
      <w:rFonts w:ascii="Segoe UI" w:eastAsia="Calibri" w:hAnsi="Segoe UI" w:cs="Times New Roman"/>
      <w:sz w:val="18"/>
      <w:lang w:val="en-GB" w:eastAsia="en-US"/>
    </w:rPr>
  </w:style>
  <w:style w:type="paragraph" w:customStyle="1" w:styleId="5653122CCBB8449B99D5E031965988B81">
    <w:name w:val="5653122CCBB8449B99D5E031965988B81"/>
    <w:rsid w:val="00CE3E90"/>
    <w:pPr>
      <w:spacing w:after="120" w:line="240" w:lineRule="auto"/>
    </w:pPr>
    <w:rPr>
      <w:rFonts w:ascii="Segoe UI" w:eastAsia="Calibri" w:hAnsi="Segoe UI" w:cs="Times New Roman"/>
      <w:sz w:val="18"/>
      <w:lang w:val="en-GB" w:eastAsia="en-US"/>
    </w:rPr>
  </w:style>
  <w:style w:type="paragraph" w:customStyle="1" w:styleId="D3178A2852E946D585F817625732E0CD1">
    <w:name w:val="D3178A2852E946D585F817625732E0CD1"/>
    <w:rsid w:val="00CE3E90"/>
    <w:pPr>
      <w:spacing w:after="120" w:line="240" w:lineRule="auto"/>
    </w:pPr>
    <w:rPr>
      <w:rFonts w:ascii="Segoe UI" w:eastAsia="Calibri" w:hAnsi="Segoe UI" w:cs="Times New Roman"/>
      <w:sz w:val="18"/>
      <w:lang w:val="en-GB" w:eastAsia="en-US"/>
    </w:rPr>
  </w:style>
  <w:style w:type="paragraph" w:customStyle="1" w:styleId="4E7B84F2D3014E00A8491611C6A75F181">
    <w:name w:val="4E7B84F2D3014E00A8491611C6A75F181"/>
    <w:rsid w:val="00CE3E90"/>
    <w:pPr>
      <w:spacing w:after="120" w:line="240" w:lineRule="auto"/>
    </w:pPr>
    <w:rPr>
      <w:rFonts w:ascii="Segoe UI" w:eastAsia="Calibri" w:hAnsi="Segoe UI" w:cs="Times New Roman"/>
      <w:sz w:val="18"/>
      <w:lang w:val="en-GB" w:eastAsia="en-US"/>
    </w:rPr>
  </w:style>
  <w:style w:type="paragraph" w:customStyle="1" w:styleId="DF0901B7A56948C4AC758785954A716C1">
    <w:name w:val="DF0901B7A56948C4AC758785954A716C1"/>
    <w:rsid w:val="00CE3E90"/>
    <w:pPr>
      <w:spacing w:after="120" w:line="240" w:lineRule="auto"/>
    </w:pPr>
    <w:rPr>
      <w:rFonts w:ascii="Segoe UI" w:eastAsia="Calibri" w:hAnsi="Segoe UI" w:cs="Times New Roman"/>
      <w:sz w:val="18"/>
      <w:lang w:val="en-GB" w:eastAsia="en-US"/>
    </w:rPr>
  </w:style>
  <w:style w:type="paragraph" w:customStyle="1" w:styleId="AA09535BE3864C5AB36A63989F73AE551">
    <w:name w:val="AA09535BE3864C5AB36A63989F73AE551"/>
    <w:rsid w:val="00CE3E90"/>
    <w:pPr>
      <w:spacing w:after="120" w:line="240" w:lineRule="auto"/>
    </w:pPr>
    <w:rPr>
      <w:rFonts w:ascii="Segoe UI" w:eastAsia="Calibri" w:hAnsi="Segoe UI" w:cs="Times New Roman"/>
      <w:sz w:val="18"/>
      <w:lang w:val="en-GB" w:eastAsia="en-US"/>
    </w:rPr>
  </w:style>
  <w:style w:type="paragraph" w:customStyle="1" w:styleId="485A0C2E6F074E859FE76662AB56BC305">
    <w:name w:val="485A0C2E6F074E859FE76662AB56BC305"/>
    <w:rsid w:val="00CE3E90"/>
    <w:pPr>
      <w:spacing w:after="120" w:line="240" w:lineRule="auto"/>
    </w:pPr>
    <w:rPr>
      <w:rFonts w:ascii="Segoe UI" w:eastAsia="Calibri" w:hAnsi="Segoe UI" w:cs="Times New Roman"/>
      <w:sz w:val="18"/>
      <w:lang w:val="en-GB" w:eastAsia="en-US"/>
    </w:rPr>
  </w:style>
  <w:style w:type="paragraph" w:customStyle="1" w:styleId="B8FD6C564AD7442E8797E6A194AA9D585">
    <w:name w:val="B8FD6C564AD7442E8797E6A194AA9D585"/>
    <w:rsid w:val="00CE3E90"/>
    <w:pPr>
      <w:spacing w:after="120" w:line="240" w:lineRule="auto"/>
    </w:pPr>
    <w:rPr>
      <w:rFonts w:ascii="Segoe UI" w:eastAsia="Calibri" w:hAnsi="Segoe UI" w:cs="Times New Roman"/>
      <w:sz w:val="18"/>
      <w:lang w:val="en-GB" w:eastAsia="en-US"/>
    </w:rPr>
  </w:style>
  <w:style w:type="paragraph" w:customStyle="1" w:styleId="81759EDD6C9744E7B5095A112EFF683D5">
    <w:name w:val="81759EDD6C9744E7B5095A112EFF683D5"/>
    <w:rsid w:val="00CE3E90"/>
    <w:pPr>
      <w:spacing w:after="120" w:line="240" w:lineRule="auto"/>
    </w:pPr>
    <w:rPr>
      <w:rFonts w:ascii="Segoe UI" w:eastAsia="Calibri" w:hAnsi="Segoe UI" w:cs="Times New Roman"/>
      <w:sz w:val="18"/>
      <w:lang w:val="en-GB" w:eastAsia="en-US"/>
    </w:rPr>
  </w:style>
  <w:style w:type="paragraph" w:customStyle="1" w:styleId="A6D232B58AAF4AED81516863A9B3179D5">
    <w:name w:val="A6D232B58AAF4AED81516863A9B3179D5"/>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5">
    <w:name w:val="856CB1F773D2450FBD2728E935A078645"/>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5">
    <w:name w:val="BDA5B830D66F438DB69006DDFC9DFEE75"/>
    <w:rsid w:val="00CE3E90"/>
    <w:pPr>
      <w:spacing w:after="120" w:line="240" w:lineRule="auto"/>
    </w:pPr>
    <w:rPr>
      <w:rFonts w:ascii="Segoe UI" w:eastAsia="Calibri" w:hAnsi="Segoe UI" w:cs="Times New Roman"/>
      <w:sz w:val="18"/>
      <w:lang w:val="en-GB" w:eastAsia="en-US"/>
    </w:rPr>
  </w:style>
  <w:style w:type="paragraph" w:customStyle="1" w:styleId="42858D397D0F441FAEAC3240AC5498A05">
    <w:name w:val="42858D397D0F441FAEAC3240AC5498A05"/>
    <w:rsid w:val="00CE3E90"/>
    <w:pPr>
      <w:spacing w:after="120" w:line="240" w:lineRule="auto"/>
    </w:pPr>
    <w:rPr>
      <w:rFonts w:ascii="Segoe UI" w:eastAsia="Calibri" w:hAnsi="Segoe UI" w:cs="Times New Roman"/>
      <w:sz w:val="18"/>
      <w:lang w:val="en-GB" w:eastAsia="en-US"/>
    </w:rPr>
  </w:style>
  <w:style w:type="paragraph" w:customStyle="1" w:styleId="E41BA284922049D19BD4DED25E5E235D5">
    <w:name w:val="E41BA284922049D19BD4DED25E5E235D5"/>
    <w:rsid w:val="00CE3E90"/>
    <w:pPr>
      <w:spacing w:after="120" w:line="240" w:lineRule="auto"/>
    </w:pPr>
    <w:rPr>
      <w:rFonts w:ascii="Segoe UI" w:eastAsia="Calibri" w:hAnsi="Segoe UI" w:cs="Times New Roman"/>
      <w:sz w:val="18"/>
      <w:lang w:val="en-GB" w:eastAsia="en-US"/>
    </w:rPr>
  </w:style>
  <w:style w:type="paragraph" w:customStyle="1" w:styleId="DD4E3C8E780D42C98874EFA57D55B6FC5">
    <w:name w:val="DD4E3C8E780D42C98874EFA57D55B6FC5"/>
    <w:rsid w:val="00CE3E90"/>
    <w:pPr>
      <w:spacing w:after="120" w:line="240" w:lineRule="auto"/>
    </w:pPr>
    <w:rPr>
      <w:rFonts w:ascii="Segoe UI" w:eastAsia="Calibri" w:hAnsi="Segoe UI" w:cs="Times New Roman"/>
      <w:sz w:val="18"/>
      <w:lang w:val="en-GB" w:eastAsia="en-US"/>
    </w:rPr>
  </w:style>
  <w:style w:type="paragraph" w:customStyle="1" w:styleId="358D786DF9A14E63AD7F8A70ED611ACB5">
    <w:name w:val="358D786DF9A14E63AD7F8A70ED611ACB5"/>
    <w:rsid w:val="00CE3E90"/>
    <w:pPr>
      <w:spacing w:after="120" w:line="240" w:lineRule="auto"/>
    </w:pPr>
    <w:rPr>
      <w:rFonts w:ascii="Segoe UI" w:eastAsia="Calibri" w:hAnsi="Segoe UI" w:cs="Times New Roman"/>
      <w:sz w:val="18"/>
      <w:lang w:val="en-GB" w:eastAsia="en-US"/>
    </w:rPr>
  </w:style>
  <w:style w:type="paragraph" w:customStyle="1" w:styleId="ED0892C2DAE14E909E1B38562745E1CA5">
    <w:name w:val="ED0892C2DAE14E909E1B38562745E1CA5"/>
    <w:rsid w:val="00CE3E90"/>
    <w:pPr>
      <w:spacing w:after="120" w:line="240" w:lineRule="auto"/>
    </w:pPr>
    <w:rPr>
      <w:rFonts w:ascii="Segoe UI" w:eastAsia="Calibri" w:hAnsi="Segoe UI" w:cs="Times New Roman"/>
      <w:sz w:val="18"/>
      <w:lang w:val="en-GB" w:eastAsia="en-US"/>
    </w:rPr>
  </w:style>
  <w:style w:type="paragraph" w:customStyle="1" w:styleId="794F90AD69F04E668FCA7364A0C297215">
    <w:name w:val="794F90AD69F04E668FCA7364A0C297215"/>
    <w:rsid w:val="00CE3E90"/>
    <w:pPr>
      <w:spacing w:after="120" w:line="240" w:lineRule="auto"/>
    </w:pPr>
    <w:rPr>
      <w:rFonts w:ascii="Segoe UI" w:eastAsia="Calibri" w:hAnsi="Segoe UI" w:cs="Times New Roman"/>
      <w:sz w:val="18"/>
      <w:lang w:val="en-GB" w:eastAsia="en-US"/>
    </w:rPr>
  </w:style>
  <w:style w:type="paragraph" w:customStyle="1" w:styleId="CE97F6852BE447AD8F07A1537FC04C4C5">
    <w:name w:val="CE97F6852BE447AD8F07A1537FC04C4C5"/>
    <w:rsid w:val="00CE3E90"/>
    <w:pPr>
      <w:spacing w:after="120" w:line="240" w:lineRule="auto"/>
    </w:pPr>
    <w:rPr>
      <w:rFonts w:ascii="Segoe UI" w:eastAsia="Calibri" w:hAnsi="Segoe UI" w:cs="Times New Roman"/>
      <w:sz w:val="18"/>
      <w:lang w:val="en-GB" w:eastAsia="en-US"/>
    </w:rPr>
  </w:style>
  <w:style w:type="paragraph" w:customStyle="1" w:styleId="DFDCB215A4FB4A23A49E729BEB781A195">
    <w:name w:val="DFDCB215A4FB4A23A49E729BEB781A195"/>
    <w:rsid w:val="00CE3E90"/>
    <w:pPr>
      <w:spacing w:after="120" w:line="240" w:lineRule="auto"/>
    </w:pPr>
    <w:rPr>
      <w:rFonts w:ascii="Segoe UI" w:eastAsia="Calibri" w:hAnsi="Segoe UI" w:cs="Times New Roman"/>
      <w:sz w:val="18"/>
      <w:lang w:val="en-GB" w:eastAsia="en-US"/>
    </w:rPr>
  </w:style>
  <w:style w:type="paragraph" w:customStyle="1" w:styleId="CED3890503BF4185AFBBDBD71B885B145">
    <w:name w:val="CED3890503BF4185AFBBDBD71B885B145"/>
    <w:rsid w:val="00CE3E90"/>
    <w:pPr>
      <w:spacing w:after="120" w:line="240" w:lineRule="auto"/>
    </w:pPr>
    <w:rPr>
      <w:rFonts w:ascii="Segoe UI" w:eastAsia="Calibri" w:hAnsi="Segoe UI" w:cs="Times New Roman"/>
      <w:sz w:val="18"/>
      <w:lang w:val="en-GB" w:eastAsia="en-US"/>
    </w:rPr>
  </w:style>
  <w:style w:type="paragraph" w:customStyle="1" w:styleId="82A7E86C05AF415FB19DE7BF52107C0E5">
    <w:name w:val="82A7E86C05AF415FB19DE7BF52107C0E5"/>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5">
    <w:name w:val="7707C6A9C4A64248B87B72F099BF61865"/>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5">
    <w:name w:val="05281A065AC64DFAA95A8CCF376B438F5"/>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5">
    <w:name w:val="90109380AB124FDDA68C54E6610917065"/>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5">
    <w:name w:val="7BF6768F5B004C2295B554E6C57430495"/>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5">
    <w:name w:val="30C138C7F261480C91498ABF852690455"/>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6">
    <w:name w:val="37D67CBEF4CB45F3B32F9BC1A01273BE6"/>
    <w:rsid w:val="00CE3E90"/>
    <w:pPr>
      <w:keepLines/>
      <w:spacing w:after="0" w:line="240" w:lineRule="auto"/>
      <w:jc w:val="both"/>
    </w:pPr>
    <w:rPr>
      <w:rFonts w:ascii="Arial" w:eastAsia="Calibri" w:hAnsi="Arial" w:cs="Arial"/>
      <w:sz w:val="20"/>
      <w:szCs w:val="20"/>
      <w:lang w:val="en-US" w:eastAsia="en-US"/>
    </w:rPr>
  </w:style>
  <w:style w:type="paragraph" w:customStyle="1" w:styleId="586C955EAA44447BABA59B34A6B5954C1">
    <w:name w:val="586C955EAA44447BABA59B34A6B5954C1"/>
    <w:rsid w:val="00CE3E90"/>
    <w:pPr>
      <w:keepLines/>
      <w:spacing w:after="0" w:line="240" w:lineRule="auto"/>
      <w:jc w:val="both"/>
    </w:pPr>
    <w:rPr>
      <w:rFonts w:ascii="Arial" w:eastAsia="Calibri" w:hAnsi="Arial" w:cs="Arial"/>
      <w:sz w:val="20"/>
      <w:szCs w:val="20"/>
      <w:lang w:val="en-US" w:eastAsia="en-US"/>
    </w:rPr>
  </w:style>
  <w:style w:type="paragraph" w:customStyle="1" w:styleId="E76BF9F6CB7F467D8729A37B1E95210C1">
    <w:name w:val="E76BF9F6CB7F467D8729A37B1E95210C1"/>
    <w:rsid w:val="00CE3E90"/>
    <w:pPr>
      <w:keepLines/>
      <w:spacing w:after="0" w:line="240" w:lineRule="auto"/>
      <w:jc w:val="both"/>
    </w:pPr>
    <w:rPr>
      <w:rFonts w:ascii="Arial" w:eastAsia="Calibri" w:hAnsi="Arial" w:cs="Arial"/>
      <w:sz w:val="20"/>
      <w:szCs w:val="20"/>
      <w:lang w:val="en-US" w:eastAsia="en-US"/>
    </w:rPr>
  </w:style>
  <w:style w:type="paragraph" w:customStyle="1" w:styleId="68DE3F112430434CB093DC580223083F1">
    <w:name w:val="68DE3F112430434CB093DC580223083F1"/>
    <w:rsid w:val="00CE3E90"/>
    <w:pPr>
      <w:keepLines/>
      <w:spacing w:after="0" w:line="240" w:lineRule="auto"/>
      <w:jc w:val="both"/>
    </w:pPr>
    <w:rPr>
      <w:rFonts w:ascii="Arial" w:eastAsia="Calibri" w:hAnsi="Arial" w:cs="Arial"/>
      <w:sz w:val="20"/>
      <w:szCs w:val="20"/>
      <w:lang w:val="en-US" w:eastAsia="en-US"/>
    </w:rPr>
  </w:style>
  <w:style w:type="paragraph" w:customStyle="1" w:styleId="14539F2B26244383AE352FC4058E5AE71">
    <w:name w:val="14539F2B26244383AE352FC4058E5AE71"/>
    <w:rsid w:val="00CE3E90"/>
    <w:pPr>
      <w:keepLines/>
      <w:spacing w:after="0" w:line="240" w:lineRule="auto"/>
      <w:jc w:val="both"/>
    </w:pPr>
    <w:rPr>
      <w:rFonts w:ascii="Arial" w:eastAsia="Calibri" w:hAnsi="Arial" w:cs="Arial"/>
      <w:sz w:val="20"/>
      <w:szCs w:val="20"/>
      <w:lang w:val="en-US" w:eastAsia="en-US"/>
    </w:rPr>
  </w:style>
  <w:style w:type="paragraph" w:customStyle="1" w:styleId="5B37D7ED3745479A8136353617983D7B1">
    <w:name w:val="5B37D7ED3745479A8136353617983D7B1"/>
    <w:rsid w:val="00CE3E90"/>
    <w:pPr>
      <w:keepLines/>
      <w:spacing w:after="0" w:line="240" w:lineRule="auto"/>
      <w:jc w:val="both"/>
    </w:pPr>
    <w:rPr>
      <w:rFonts w:ascii="Arial" w:eastAsia="Calibri" w:hAnsi="Arial" w:cs="Arial"/>
      <w:sz w:val="20"/>
      <w:szCs w:val="20"/>
      <w:lang w:val="en-US" w:eastAsia="en-US"/>
    </w:rPr>
  </w:style>
  <w:style w:type="paragraph" w:customStyle="1" w:styleId="230A29FC5F484BDF9349228105CB770B1">
    <w:name w:val="230A29FC5F484BDF9349228105CB770B1"/>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6">
    <w:name w:val="21A12E81928E4F518CE5DBECA3D7D7456"/>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6">
    <w:name w:val="CCDAE8959BCD4ED082FEFB20BE60237E6"/>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6">
    <w:name w:val="73B7468FC2494A63B77B7F19743795B96"/>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6">
    <w:name w:val="6340AB256B2644328EA77024529D5EBF6"/>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6">
    <w:name w:val="600A34A50F8D4F03ACE7FB651E130F3A6"/>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6">
    <w:name w:val="B155B9E03E284CE593F3EA03E6C40C786"/>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6">
    <w:name w:val="6A1F206E327E44419791314260D7251C6"/>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6">
    <w:name w:val="AC181BBDC9BF460DA39EAC5F7AD343866"/>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6">
    <w:name w:val="89D94B2927384CF4B202C7241B6CCB3B6"/>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6">
    <w:name w:val="429873E7F6434B319FE7194D4B7E23B56"/>
    <w:rsid w:val="00CE3E90"/>
    <w:pPr>
      <w:spacing w:after="120" w:line="240" w:lineRule="auto"/>
    </w:pPr>
    <w:rPr>
      <w:rFonts w:ascii="Segoe UI" w:eastAsia="Calibri" w:hAnsi="Segoe UI" w:cs="Times New Roman"/>
      <w:sz w:val="18"/>
      <w:lang w:val="en-GB" w:eastAsia="en-US"/>
    </w:rPr>
  </w:style>
  <w:style w:type="paragraph" w:customStyle="1" w:styleId="7EA81CB028614AA58EBF5E9F67AD83656">
    <w:name w:val="7EA81CB028614AA58EBF5E9F67AD83656"/>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6">
    <w:name w:val="EE071A5CAEB4403BA9AF2A86BCC9271A6"/>
    <w:rsid w:val="00CE3E90"/>
    <w:pPr>
      <w:spacing w:after="120" w:line="240" w:lineRule="auto"/>
    </w:pPr>
    <w:rPr>
      <w:rFonts w:ascii="Segoe UI" w:eastAsia="Calibri" w:hAnsi="Segoe UI" w:cs="Times New Roman"/>
      <w:sz w:val="18"/>
      <w:lang w:val="en-GB" w:eastAsia="en-US"/>
    </w:rPr>
  </w:style>
  <w:style w:type="paragraph" w:customStyle="1" w:styleId="790FDF73596B43C68A5D36D95C6F21A16">
    <w:name w:val="790FDF73596B43C68A5D36D95C6F21A16"/>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6">
    <w:name w:val="79BC43862DAA4CEEAEC9444570EFE05C6"/>
    <w:rsid w:val="00CE3E90"/>
    <w:pPr>
      <w:spacing w:after="120" w:line="240" w:lineRule="auto"/>
    </w:pPr>
    <w:rPr>
      <w:rFonts w:ascii="Segoe UI" w:eastAsia="Calibri" w:hAnsi="Segoe UI" w:cs="Times New Roman"/>
      <w:sz w:val="18"/>
      <w:lang w:val="en-GB" w:eastAsia="en-US"/>
    </w:rPr>
  </w:style>
  <w:style w:type="paragraph" w:customStyle="1" w:styleId="67C833FCB5D94C4DB31FCB36588747306">
    <w:name w:val="67C833FCB5D94C4DB31FCB36588747306"/>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6">
    <w:name w:val="5A737988A1614669B1C4EB173CA5CC5B6"/>
    <w:rsid w:val="00CE3E90"/>
    <w:pPr>
      <w:spacing w:after="120" w:line="240" w:lineRule="auto"/>
    </w:pPr>
    <w:rPr>
      <w:rFonts w:ascii="Segoe UI" w:eastAsia="Calibri" w:hAnsi="Segoe UI" w:cs="Times New Roman"/>
      <w:sz w:val="18"/>
      <w:lang w:val="en-GB" w:eastAsia="en-US"/>
    </w:rPr>
  </w:style>
  <w:style w:type="paragraph" w:customStyle="1" w:styleId="13654AD35F374397A0D16DC154F993076">
    <w:name w:val="13654AD35F374397A0D16DC154F993076"/>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6">
    <w:name w:val="D9BA4C5DBCE8464E9560808D64E5CC7E6"/>
    <w:rsid w:val="00CE3E90"/>
    <w:pPr>
      <w:spacing w:after="120" w:line="240" w:lineRule="auto"/>
    </w:pPr>
    <w:rPr>
      <w:rFonts w:ascii="Segoe UI" w:eastAsia="Calibri" w:hAnsi="Segoe UI" w:cs="Times New Roman"/>
      <w:sz w:val="18"/>
      <w:lang w:val="en-GB" w:eastAsia="en-US"/>
    </w:rPr>
  </w:style>
  <w:style w:type="paragraph" w:customStyle="1" w:styleId="243B25D6CE9944C49940442B58EDF5146">
    <w:name w:val="243B25D6CE9944C49940442B58EDF5146"/>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6">
    <w:name w:val="E5B3486AB3894C16B24C00FB99318BAB6"/>
    <w:rsid w:val="00CE3E90"/>
    <w:pPr>
      <w:spacing w:after="120" w:line="240" w:lineRule="auto"/>
    </w:pPr>
    <w:rPr>
      <w:rFonts w:ascii="Segoe UI" w:eastAsia="Calibri" w:hAnsi="Segoe UI" w:cs="Times New Roman"/>
      <w:sz w:val="18"/>
      <w:lang w:val="en-GB" w:eastAsia="en-US"/>
    </w:rPr>
  </w:style>
  <w:style w:type="paragraph" w:customStyle="1" w:styleId="0D87AA9E26D2478B854906F96032C3A26">
    <w:name w:val="0D87AA9E26D2478B854906F96032C3A26"/>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6">
    <w:name w:val="541F2B23CE9D49F38D0D10279F7A7B9A6"/>
    <w:rsid w:val="00CE3E90"/>
    <w:pPr>
      <w:spacing w:after="120" w:line="240" w:lineRule="auto"/>
    </w:pPr>
    <w:rPr>
      <w:rFonts w:ascii="Segoe UI" w:eastAsia="Calibri" w:hAnsi="Segoe UI" w:cs="Times New Roman"/>
      <w:sz w:val="18"/>
      <w:lang w:val="en-GB" w:eastAsia="en-US"/>
    </w:rPr>
  </w:style>
  <w:style w:type="paragraph" w:customStyle="1" w:styleId="975314C38B5D40E79E6F282F5C70D9606">
    <w:name w:val="975314C38B5D40E79E6F282F5C70D9606"/>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6">
    <w:name w:val="4F06A76A22BE4BBE9F6C5E57FAAB216F6"/>
    <w:rsid w:val="00CE3E90"/>
    <w:pPr>
      <w:spacing w:after="120" w:line="240" w:lineRule="auto"/>
    </w:pPr>
    <w:rPr>
      <w:rFonts w:ascii="Segoe UI" w:eastAsia="Calibri" w:hAnsi="Segoe UI" w:cs="Times New Roman"/>
      <w:sz w:val="18"/>
      <w:lang w:val="en-GB" w:eastAsia="en-US"/>
    </w:rPr>
  </w:style>
  <w:style w:type="paragraph" w:customStyle="1" w:styleId="02079F18CACB43DFA7E8C0BBA1316CAE6">
    <w:name w:val="02079F18CACB43DFA7E8C0BBA1316CAE6"/>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6">
    <w:name w:val="3AF4A67CCD3F415C8434C8E3EC2FE8FE6"/>
    <w:rsid w:val="00CE3E90"/>
    <w:pPr>
      <w:spacing w:after="120" w:line="240" w:lineRule="auto"/>
    </w:pPr>
    <w:rPr>
      <w:rFonts w:ascii="Segoe UI" w:eastAsia="Calibri" w:hAnsi="Segoe UI" w:cs="Times New Roman"/>
      <w:sz w:val="18"/>
      <w:lang w:val="en-GB" w:eastAsia="en-US"/>
    </w:rPr>
  </w:style>
  <w:style w:type="paragraph" w:customStyle="1" w:styleId="244A8B5605C34E33BCABCA3C26D90CB06">
    <w:name w:val="244A8B5605C34E33BCABCA3C26D90CB06"/>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6">
    <w:name w:val="681BA5A4A9114FFB961A48DB76CC13AE6"/>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6">
    <w:name w:val="3A3A7621A0C0466D8F9731A11777AC246"/>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6">
    <w:name w:val="70558C0000484B3EB75126ACD1CA3CF36"/>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6">
    <w:name w:val="1928A0DC26A94387895D476E86D284CB6"/>
    <w:rsid w:val="00CE3E90"/>
    <w:pPr>
      <w:spacing w:after="120" w:line="240" w:lineRule="auto"/>
    </w:pPr>
    <w:rPr>
      <w:rFonts w:ascii="Segoe UI" w:eastAsia="Calibri" w:hAnsi="Segoe UI" w:cs="Times New Roman"/>
      <w:sz w:val="18"/>
      <w:lang w:val="en-GB" w:eastAsia="en-US"/>
    </w:rPr>
  </w:style>
  <w:style w:type="paragraph" w:customStyle="1" w:styleId="DC1BDB9FD37A4E54BA45B4A943C42BDB6">
    <w:name w:val="DC1BDB9FD37A4E54BA45B4A943C42BDB6"/>
    <w:rsid w:val="00CE3E90"/>
    <w:pPr>
      <w:spacing w:after="120" w:line="240" w:lineRule="auto"/>
    </w:pPr>
    <w:rPr>
      <w:rFonts w:ascii="Segoe UI" w:eastAsia="Calibri" w:hAnsi="Segoe UI" w:cs="Times New Roman"/>
      <w:sz w:val="18"/>
      <w:lang w:val="en-GB" w:eastAsia="en-US"/>
    </w:rPr>
  </w:style>
  <w:style w:type="paragraph" w:customStyle="1" w:styleId="A2A4BC623A99486BB4BC27ED943C46B56">
    <w:name w:val="A2A4BC623A99486BB4BC27ED943C46B56"/>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6">
    <w:name w:val="D2E98EBC32944F96B5D1A009D917AB376"/>
    <w:rsid w:val="00CE3E90"/>
    <w:pPr>
      <w:spacing w:after="120" w:line="240" w:lineRule="auto"/>
    </w:pPr>
    <w:rPr>
      <w:rFonts w:ascii="Segoe UI" w:eastAsia="Calibri" w:hAnsi="Segoe UI" w:cs="Times New Roman"/>
      <w:sz w:val="18"/>
      <w:lang w:val="en-GB" w:eastAsia="en-US"/>
    </w:rPr>
  </w:style>
  <w:style w:type="paragraph" w:customStyle="1" w:styleId="7F0978013BE348928597C6F89537F8846">
    <w:name w:val="7F0978013BE348928597C6F89537F8846"/>
    <w:rsid w:val="00CE3E90"/>
    <w:pPr>
      <w:spacing w:after="120" w:line="240" w:lineRule="auto"/>
    </w:pPr>
    <w:rPr>
      <w:rFonts w:ascii="Segoe UI" w:eastAsia="Calibri" w:hAnsi="Segoe UI" w:cs="Times New Roman"/>
      <w:sz w:val="18"/>
      <w:lang w:val="en-GB" w:eastAsia="en-US"/>
    </w:rPr>
  </w:style>
  <w:style w:type="paragraph" w:customStyle="1" w:styleId="8B4DCBE52F8E4272BAA8E4EEE5AD024D6">
    <w:name w:val="8B4DCBE52F8E4272BAA8E4EEE5AD024D6"/>
    <w:rsid w:val="00CE3E90"/>
    <w:pPr>
      <w:spacing w:after="120" w:line="240" w:lineRule="auto"/>
    </w:pPr>
    <w:rPr>
      <w:rFonts w:ascii="Segoe UI" w:eastAsia="Calibri" w:hAnsi="Segoe UI" w:cs="Times New Roman"/>
      <w:sz w:val="18"/>
      <w:lang w:val="en-GB" w:eastAsia="en-US"/>
    </w:rPr>
  </w:style>
  <w:style w:type="paragraph" w:customStyle="1" w:styleId="C956945C0EB549A888887CAE6D25C13E6">
    <w:name w:val="C956945C0EB549A888887CAE6D25C13E6"/>
    <w:rsid w:val="00CE3E90"/>
    <w:pPr>
      <w:spacing w:after="120" w:line="240" w:lineRule="auto"/>
    </w:pPr>
    <w:rPr>
      <w:rFonts w:ascii="Segoe UI" w:eastAsia="Calibri" w:hAnsi="Segoe UI" w:cs="Times New Roman"/>
      <w:sz w:val="18"/>
      <w:lang w:val="en-GB" w:eastAsia="en-US"/>
    </w:rPr>
  </w:style>
  <w:style w:type="paragraph" w:customStyle="1" w:styleId="7A2A42B1469F458F9EECD47B3E5BB57D6">
    <w:name w:val="7A2A42B1469F458F9EECD47B3E5BB57D6"/>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6">
    <w:name w:val="211AB451A23B4E778848207E1A9C9A096"/>
    <w:rsid w:val="00CE3E90"/>
    <w:pPr>
      <w:spacing w:after="120" w:line="240" w:lineRule="auto"/>
    </w:pPr>
    <w:rPr>
      <w:rFonts w:ascii="Segoe UI" w:eastAsia="Calibri" w:hAnsi="Segoe UI" w:cs="Times New Roman"/>
      <w:sz w:val="18"/>
      <w:lang w:val="en-GB" w:eastAsia="en-US"/>
    </w:rPr>
  </w:style>
  <w:style w:type="paragraph" w:customStyle="1" w:styleId="80E6A4C93FFD49158514D122B5D09A6F6">
    <w:name w:val="80E6A4C93FFD49158514D122B5D09A6F6"/>
    <w:rsid w:val="00CE3E90"/>
    <w:pPr>
      <w:spacing w:after="120" w:line="240" w:lineRule="auto"/>
    </w:pPr>
    <w:rPr>
      <w:rFonts w:ascii="Segoe UI" w:eastAsia="Calibri" w:hAnsi="Segoe UI" w:cs="Times New Roman"/>
      <w:sz w:val="18"/>
      <w:lang w:val="en-GB" w:eastAsia="en-US"/>
    </w:rPr>
  </w:style>
  <w:style w:type="paragraph" w:customStyle="1" w:styleId="223CF903537A46ED993C10BBCB0054A46">
    <w:name w:val="223CF903537A46ED993C10BBCB0054A46"/>
    <w:rsid w:val="00CE3E90"/>
    <w:pPr>
      <w:spacing w:after="120" w:line="240" w:lineRule="auto"/>
    </w:pPr>
    <w:rPr>
      <w:rFonts w:ascii="Segoe UI" w:eastAsia="Calibri" w:hAnsi="Segoe UI" w:cs="Times New Roman"/>
      <w:sz w:val="18"/>
      <w:lang w:val="en-GB" w:eastAsia="en-US"/>
    </w:rPr>
  </w:style>
  <w:style w:type="paragraph" w:customStyle="1" w:styleId="2A0E8AFF471D4BEBAD146C00F11ED6836">
    <w:name w:val="2A0E8AFF471D4BEBAD146C00F11ED6836"/>
    <w:rsid w:val="00CE3E90"/>
    <w:pPr>
      <w:spacing w:after="120" w:line="240" w:lineRule="auto"/>
    </w:pPr>
    <w:rPr>
      <w:rFonts w:ascii="Segoe UI" w:eastAsia="Calibri" w:hAnsi="Segoe UI" w:cs="Times New Roman"/>
      <w:sz w:val="18"/>
      <w:lang w:val="en-GB" w:eastAsia="en-US"/>
    </w:rPr>
  </w:style>
  <w:style w:type="paragraph" w:customStyle="1" w:styleId="B5090A737CC843D5AB15647DFBEE6EEA6">
    <w:name w:val="B5090A737CC843D5AB15647DFBEE6EEA6"/>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6">
    <w:name w:val="9E05B825B2204FA69E95EF2330C553A66"/>
    <w:rsid w:val="00CE3E90"/>
    <w:pPr>
      <w:spacing w:after="120" w:line="240" w:lineRule="auto"/>
    </w:pPr>
    <w:rPr>
      <w:rFonts w:ascii="Segoe UI" w:eastAsia="Calibri" w:hAnsi="Segoe UI" w:cs="Times New Roman"/>
      <w:sz w:val="18"/>
      <w:lang w:val="en-GB" w:eastAsia="en-US"/>
    </w:rPr>
  </w:style>
  <w:style w:type="paragraph" w:customStyle="1" w:styleId="FE0982EBF01E401EA8727F6DC8381F806">
    <w:name w:val="FE0982EBF01E401EA8727F6DC8381F806"/>
    <w:rsid w:val="00CE3E90"/>
    <w:pPr>
      <w:spacing w:after="120" w:line="240" w:lineRule="auto"/>
    </w:pPr>
    <w:rPr>
      <w:rFonts w:ascii="Segoe UI" w:eastAsia="Calibri" w:hAnsi="Segoe UI" w:cs="Times New Roman"/>
      <w:sz w:val="18"/>
      <w:lang w:val="en-GB" w:eastAsia="en-US"/>
    </w:rPr>
  </w:style>
  <w:style w:type="paragraph" w:customStyle="1" w:styleId="224F9F6ABE634D95B4277E554A3D41A66">
    <w:name w:val="224F9F6ABE634D95B4277E554A3D41A66"/>
    <w:rsid w:val="00CE3E90"/>
    <w:pPr>
      <w:spacing w:after="120" w:line="240" w:lineRule="auto"/>
    </w:pPr>
    <w:rPr>
      <w:rFonts w:ascii="Segoe UI" w:eastAsia="Calibri" w:hAnsi="Segoe UI" w:cs="Times New Roman"/>
      <w:sz w:val="18"/>
      <w:lang w:val="en-GB" w:eastAsia="en-US"/>
    </w:rPr>
  </w:style>
  <w:style w:type="paragraph" w:customStyle="1" w:styleId="E95CF1A6555F4942897AEF2DF08ADE046">
    <w:name w:val="E95CF1A6555F4942897AEF2DF08ADE046"/>
    <w:rsid w:val="00CE3E90"/>
    <w:pPr>
      <w:spacing w:after="120" w:line="240" w:lineRule="auto"/>
    </w:pPr>
    <w:rPr>
      <w:rFonts w:ascii="Segoe UI" w:eastAsia="Calibri" w:hAnsi="Segoe UI" w:cs="Times New Roman"/>
      <w:sz w:val="18"/>
      <w:lang w:val="en-GB" w:eastAsia="en-US"/>
    </w:rPr>
  </w:style>
  <w:style w:type="paragraph" w:customStyle="1" w:styleId="64108873FF1C48568D8D92F62212DC366">
    <w:name w:val="64108873FF1C48568D8D92F62212DC366"/>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6">
    <w:name w:val="37B0B838888047B1A321DA447DAE45336"/>
    <w:rsid w:val="00CE3E90"/>
    <w:pPr>
      <w:spacing w:after="120" w:line="240" w:lineRule="auto"/>
    </w:pPr>
    <w:rPr>
      <w:rFonts w:ascii="Segoe UI" w:eastAsia="Calibri" w:hAnsi="Segoe UI" w:cs="Times New Roman"/>
      <w:sz w:val="18"/>
      <w:lang w:val="en-GB" w:eastAsia="en-US"/>
    </w:rPr>
  </w:style>
  <w:style w:type="paragraph" w:customStyle="1" w:styleId="23A92378ABCF49679809AE7CE55859EA6">
    <w:name w:val="23A92378ABCF49679809AE7CE55859EA6"/>
    <w:rsid w:val="00CE3E90"/>
    <w:pPr>
      <w:spacing w:after="120" w:line="240" w:lineRule="auto"/>
    </w:pPr>
    <w:rPr>
      <w:rFonts w:ascii="Segoe UI" w:eastAsia="Calibri" w:hAnsi="Segoe UI" w:cs="Times New Roman"/>
      <w:sz w:val="18"/>
      <w:lang w:val="en-GB" w:eastAsia="en-US"/>
    </w:rPr>
  </w:style>
  <w:style w:type="paragraph" w:customStyle="1" w:styleId="6B347AD47DC84A06B11F79E087CD51526">
    <w:name w:val="6B347AD47DC84A06B11F79E087CD51526"/>
    <w:rsid w:val="00CE3E90"/>
    <w:pPr>
      <w:spacing w:after="120" w:line="240" w:lineRule="auto"/>
    </w:pPr>
    <w:rPr>
      <w:rFonts w:ascii="Segoe UI" w:eastAsia="Calibri" w:hAnsi="Segoe UI" w:cs="Times New Roman"/>
      <w:sz w:val="18"/>
      <w:lang w:val="en-GB" w:eastAsia="en-US"/>
    </w:rPr>
  </w:style>
  <w:style w:type="paragraph" w:customStyle="1" w:styleId="4841CC1D201E4E468E5D6BA15A50316B6">
    <w:name w:val="4841CC1D201E4E468E5D6BA15A50316B6"/>
    <w:rsid w:val="00CE3E90"/>
    <w:pPr>
      <w:spacing w:after="120" w:line="240" w:lineRule="auto"/>
    </w:pPr>
    <w:rPr>
      <w:rFonts w:ascii="Segoe UI" w:eastAsia="Calibri" w:hAnsi="Segoe UI" w:cs="Times New Roman"/>
      <w:sz w:val="18"/>
      <w:lang w:val="en-GB" w:eastAsia="en-US"/>
    </w:rPr>
  </w:style>
  <w:style w:type="paragraph" w:customStyle="1" w:styleId="65C6651E321F454F89FB815B9A84831D6">
    <w:name w:val="65C6651E321F454F89FB815B9A84831D6"/>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6">
    <w:name w:val="7FDBD45BED1A4047948F442FC9A6454F6"/>
    <w:rsid w:val="00CE3E90"/>
    <w:pPr>
      <w:spacing w:after="120" w:line="240" w:lineRule="auto"/>
    </w:pPr>
    <w:rPr>
      <w:rFonts w:ascii="Segoe UI" w:eastAsia="Calibri" w:hAnsi="Segoe UI" w:cs="Times New Roman"/>
      <w:sz w:val="18"/>
      <w:lang w:val="en-GB" w:eastAsia="en-US"/>
    </w:rPr>
  </w:style>
  <w:style w:type="paragraph" w:customStyle="1" w:styleId="433F08D3393E49539D9F87CC2BE452156">
    <w:name w:val="433F08D3393E49539D9F87CC2BE452156"/>
    <w:rsid w:val="00CE3E90"/>
    <w:pPr>
      <w:spacing w:after="120" w:line="240" w:lineRule="auto"/>
    </w:pPr>
    <w:rPr>
      <w:rFonts w:ascii="Segoe UI" w:eastAsia="Calibri" w:hAnsi="Segoe UI" w:cs="Times New Roman"/>
      <w:sz w:val="18"/>
      <w:lang w:val="en-GB" w:eastAsia="en-US"/>
    </w:rPr>
  </w:style>
  <w:style w:type="paragraph" w:customStyle="1" w:styleId="B50187E3AC33417394E1819FFA7CB2C96">
    <w:name w:val="B50187E3AC33417394E1819FFA7CB2C96"/>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6">
    <w:name w:val="D1E7CE9FB3244E538587AB640FAF969B6"/>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6">
    <w:name w:val="4B93F02E84D646079531DE2B9FB9CC736"/>
    <w:rsid w:val="00CE3E90"/>
    <w:pPr>
      <w:spacing w:after="120" w:line="240" w:lineRule="auto"/>
    </w:pPr>
    <w:rPr>
      <w:rFonts w:ascii="Segoe UI" w:eastAsia="Calibri" w:hAnsi="Segoe UI" w:cs="Times New Roman"/>
      <w:sz w:val="18"/>
      <w:lang w:val="en-GB" w:eastAsia="en-US"/>
    </w:rPr>
  </w:style>
  <w:style w:type="paragraph" w:customStyle="1" w:styleId="89FE3FD6EE8C4FE5B28A4E147F32E7306">
    <w:name w:val="89FE3FD6EE8C4FE5B28A4E147F32E7306"/>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6">
    <w:name w:val="D96D95CE7A164CFC8C6A5CBF2C8096496"/>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6">
    <w:name w:val="7376A43F3B724B43A6A3B616099F5DFD6"/>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6">
    <w:name w:val="DB17C4A9FCAD49EBAD42E3D5B0312A596"/>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6">
    <w:name w:val="81AB8B19742D4E6F8F847F1A682179106"/>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6">
    <w:name w:val="7C03129CE5EB4BCCBCF6FCC6C4ADF75D6"/>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6">
    <w:name w:val="A4EBB9341CF3460C8F60AB86E72C40926"/>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6">
    <w:name w:val="52AA7DC6DFF246C3B8B6FDDBD786CA6D6"/>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6">
    <w:name w:val="FACE81EF29BB4FA1A426A50926A461946"/>
    <w:rsid w:val="00CE3E90"/>
    <w:pPr>
      <w:keepLines/>
      <w:spacing w:after="0" w:line="240" w:lineRule="auto"/>
      <w:jc w:val="both"/>
    </w:pPr>
    <w:rPr>
      <w:rFonts w:ascii="Arial" w:eastAsia="Calibri" w:hAnsi="Arial" w:cs="Arial"/>
      <w:sz w:val="20"/>
      <w:szCs w:val="20"/>
      <w:lang w:val="en-US" w:eastAsia="en-US"/>
    </w:rPr>
  </w:style>
  <w:style w:type="paragraph" w:customStyle="1" w:styleId="DB4C2E7CBDF94106818204E9A80DEC151">
    <w:name w:val="DB4C2E7CBDF94106818204E9A80DEC151"/>
    <w:rsid w:val="00CE3E90"/>
    <w:pPr>
      <w:keepLines/>
      <w:spacing w:after="0" w:line="240" w:lineRule="auto"/>
      <w:jc w:val="both"/>
    </w:pPr>
    <w:rPr>
      <w:rFonts w:ascii="Arial" w:eastAsia="Calibri" w:hAnsi="Arial" w:cs="Arial"/>
      <w:sz w:val="20"/>
      <w:szCs w:val="20"/>
      <w:lang w:val="en-US" w:eastAsia="en-US"/>
    </w:rPr>
  </w:style>
  <w:style w:type="paragraph" w:customStyle="1" w:styleId="7365F47B3F294C699BD9735F81779FA11">
    <w:name w:val="7365F47B3F294C699BD9735F81779FA11"/>
    <w:rsid w:val="00CE3E90"/>
    <w:pPr>
      <w:keepLines/>
      <w:spacing w:after="0" w:line="240" w:lineRule="auto"/>
      <w:jc w:val="both"/>
    </w:pPr>
    <w:rPr>
      <w:rFonts w:ascii="Arial" w:eastAsia="Calibri" w:hAnsi="Arial" w:cs="Arial"/>
      <w:sz w:val="20"/>
      <w:szCs w:val="20"/>
      <w:lang w:val="en-US" w:eastAsia="en-US"/>
    </w:rPr>
  </w:style>
  <w:style w:type="paragraph" w:customStyle="1" w:styleId="45F4E93ECF184BC6B2A8409FA04202821">
    <w:name w:val="45F4E93ECF184BC6B2A8409FA04202821"/>
    <w:rsid w:val="00CE3E90"/>
    <w:pPr>
      <w:keepLines/>
      <w:spacing w:after="0" w:line="240" w:lineRule="auto"/>
      <w:jc w:val="both"/>
    </w:pPr>
    <w:rPr>
      <w:rFonts w:ascii="Arial" w:eastAsia="Calibri" w:hAnsi="Arial" w:cs="Arial"/>
      <w:sz w:val="20"/>
      <w:szCs w:val="20"/>
      <w:lang w:val="en-US" w:eastAsia="en-US"/>
    </w:rPr>
  </w:style>
  <w:style w:type="paragraph" w:customStyle="1" w:styleId="50F89094FD684C28B00EBBB0B05C3A461">
    <w:name w:val="50F89094FD684C28B00EBBB0B05C3A461"/>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6">
    <w:name w:val="652A9C7B29EB48D08ABDC98877FBC0F46"/>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6">
    <w:name w:val="13F5A07CEA00464A81C923D5C103B5BF6"/>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6">
    <w:name w:val="C224ED86C4E3425EB6B7B9026A6C6C536"/>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6">
    <w:name w:val="CC248CDE52A5466C9B531F27AFD9EF946"/>
    <w:rsid w:val="00CE3E90"/>
    <w:pPr>
      <w:spacing w:after="120" w:line="240" w:lineRule="auto"/>
    </w:pPr>
    <w:rPr>
      <w:rFonts w:ascii="Segoe UI" w:eastAsia="Calibri" w:hAnsi="Segoe UI" w:cs="Times New Roman"/>
      <w:sz w:val="18"/>
      <w:lang w:val="en-GB" w:eastAsia="en-US"/>
    </w:rPr>
  </w:style>
  <w:style w:type="paragraph" w:customStyle="1" w:styleId="D607354A98054427A68FC901C1739A396">
    <w:name w:val="D607354A98054427A68FC901C1739A396"/>
    <w:rsid w:val="00CE3E90"/>
    <w:pPr>
      <w:spacing w:after="120" w:line="240" w:lineRule="auto"/>
    </w:pPr>
    <w:rPr>
      <w:rFonts w:ascii="Segoe UI" w:eastAsia="Calibri" w:hAnsi="Segoe UI" w:cs="Times New Roman"/>
      <w:sz w:val="18"/>
      <w:lang w:val="en-GB" w:eastAsia="en-US"/>
    </w:rPr>
  </w:style>
  <w:style w:type="paragraph" w:customStyle="1" w:styleId="157EA2785FEF4AE89A9D7C326D1596FC6">
    <w:name w:val="157EA2785FEF4AE89A9D7C326D1596FC6"/>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6">
    <w:name w:val="9A738BCD17404494965C42061A31C77A6"/>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6">
    <w:name w:val="8B730FB3D4AE4685A909F1522976224A6"/>
    <w:rsid w:val="00CE3E90"/>
    <w:pPr>
      <w:keepLines/>
      <w:spacing w:after="0" w:line="240" w:lineRule="auto"/>
      <w:jc w:val="both"/>
    </w:pPr>
    <w:rPr>
      <w:rFonts w:ascii="Arial" w:eastAsia="Calibri" w:hAnsi="Arial" w:cs="Arial"/>
      <w:sz w:val="20"/>
      <w:szCs w:val="20"/>
      <w:lang w:val="en-US" w:eastAsia="en-US"/>
    </w:rPr>
  </w:style>
  <w:style w:type="paragraph" w:customStyle="1" w:styleId="63BBB23ECD1540F0B139972DF3BE79BE6">
    <w:name w:val="63BBB23ECD1540F0B139972DF3BE79BE6"/>
    <w:rsid w:val="00CE3E90"/>
    <w:pPr>
      <w:spacing w:after="120" w:line="240" w:lineRule="auto"/>
    </w:pPr>
    <w:rPr>
      <w:rFonts w:ascii="Segoe UI" w:eastAsia="Calibri" w:hAnsi="Segoe UI" w:cs="Times New Roman"/>
      <w:sz w:val="18"/>
      <w:lang w:val="en-GB" w:eastAsia="en-US"/>
    </w:rPr>
  </w:style>
  <w:style w:type="paragraph" w:customStyle="1" w:styleId="808C481CB3A24883B0452A8410A70E2F6">
    <w:name w:val="808C481CB3A24883B0452A8410A70E2F6"/>
    <w:rsid w:val="00CE3E90"/>
    <w:pPr>
      <w:spacing w:after="120" w:line="240" w:lineRule="auto"/>
    </w:pPr>
    <w:rPr>
      <w:rFonts w:ascii="Segoe UI" w:eastAsia="Calibri" w:hAnsi="Segoe UI" w:cs="Times New Roman"/>
      <w:sz w:val="18"/>
      <w:lang w:val="en-GB" w:eastAsia="en-US"/>
    </w:rPr>
  </w:style>
  <w:style w:type="paragraph" w:customStyle="1" w:styleId="0FDF233ECB4F4040A619EBD2D90D29626">
    <w:name w:val="0FDF233ECB4F4040A619EBD2D90D29626"/>
    <w:rsid w:val="00CE3E90"/>
    <w:pPr>
      <w:keepLines/>
      <w:spacing w:after="0" w:line="240" w:lineRule="auto"/>
      <w:jc w:val="both"/>
    </w:pPr>
    <w:rPr>
      <w:rFonts w:ascii="Arial" w:eastAsia="Calibri" w:hAnsi="Arial" w:cs="Arial"/>
      <w:sz w:val="20"/>
      <w:szCs w:val="20"/>
      <w:lang w:val="en-US" w:eastAsia="en-US"/>
    </w:rPr>
  </w:style>
  <w:style w:type="paragraph" w:customStyle="1" w:styleId="C23A1D3332DC47A38938B668EE85608F6">
    <w:name w:val="C23A1D3332DC47A38938B668EE85608F6"/>
    <w:rsid w:val="00CE3E90"/>
    <w:pPr>
      <w:keepLines/>
      <w:spacing w:after="0" w:line="240" w:lineRule="auto"/>
      <w:jc w:val="both"/>
    </w:pPr>
    <w:rPr>
      <w:rFonts w:ascii="Arial" w:eastAsia="Calibri" w:hAnsi="Arial" w:cs="Arial"/>
      <w:sz w:val="20"/>
      <w:szCs w:val="20"/>
      <w:lang w:val="en-US" w:eastAsia="en-US"/>
    </w:rPr>
  </w:style>
  <w:style w:type="paragraph" w:customStyle="1" w:styleId="F6D4BBF08EF743D09A5EE066BCC1352F6">
    <w:name w:val="F6D4BBF08EF743D09A5EE066BCC1352F6"/>
    <w:rsid w:val="00CE3E90"/>
    <w:pPr>
      <w:keepLines/>
      <w:spacing w:after="0" w:line="240" w:lineRule="auto"/>
      <w:jc w:val="both"/>
    </w:pPr>
    <w:rPr>
      <w:rFonts w:ascii="Arial" w:eastAsia="Calibri" w:hAnsi="Arial" w:cs="Arial"/>
      <w:sz w:val="20"/>
      <w:szCs w:val="20"/>
      <w:lang w:val="en-US" w:eastAsia="en-US"/>
    </w:rPr>
  </w:style>
  <w:style w:type="paragraph" w:customStyle="1" w:styleId="47C5517CEEF04E7B8C0C2BC23265044F6">
    <w:name w:val="47C5517CEEF04E7B8C0C2BC23265044F6"/>
    <w:rsid w:val="00CE3E90"/>
    <w:pPr>
      <w:spacing w:after="120" w:line="240" w:lineRule="auto"/>
    </w:pPr>
    <w:rPr>
      <w:rFonts w:ascii="Segoe UI" w:eastAsia="Calibri" w:hAnsi="Segoe UI" w:cs="Times New Roman"/>
      <w:sz w:val="18"/>
      <w:lang w:val="en-GB" w:eastAsia="en-US"/>
    </w:rPr>
  </w:style>
  <w:style w:type="paragraph" w:customStyle="1" w:styleId="5BB37AF611AF4D7A9F3919F09934167B6">
    <w:name w:val="5BB37AF611AF4D7A9F3919F09934167B6"/>
    <w:rsid w:val="00CE3E90"/>
    <w:pPr>
      <w:spacing w:after="120" w:line="240" w:lineRule="auto"/>
    </w:pPr>
    <w:rPr>
      <w:rFonts w:ascii="Segoe UI" w:eastAsia="Calibri" w:hAnsi="Segoe UI" w:cs="Times New Roman"/>
      <w:sz w:val="18"/>
      <w:lang w:val="en-GB" w:eastAsia="en-US"/>
    </w:rPr>
  </w:style>
  <w:style w:type="paragraph" w:customStyle="1" w:styleId="1C44D316002C46808B079080A2FB76C36">
    <w:name w:val="1C44D316002C46808B079080A2FB76C36"/>
    <w:rsid w:val="00CE3E90"/>
    <w:pPr>
      <w:keepLines/>
      <w:spacing w:after="0" w:line="240" w:lineRule="auto"/>
      <w:jc w:val="both"/>
    </w:pPr>
    <w:rPr>
      <w:rFonts w:ascii="Arial" w:eastAsia="Calibri" w:hAnsi="Arial" w:cs="Arial"/>
      <w:sz w:val="20"/>
      <w:szCs w:val="20"/>
      <w:lang w:val="en-US" w:eastAsia="en-US"/>
    </w:rPr>
  </w:style>
  <w:style w:type="paragraph" w:customStyle="1" w:styleId="F577E445155D4BEBAAE5D1A9A9508CFD6">
    <w:name w:val="F577E445155D4BEBAAE5D1A9A9508CFD6"/>
    <w:rsid w:val="00CE3E90"/>
    <w:pPr>
      <w:keepLines/>
      <w:spacing w:after="0" w:line="240" w:lineRule="auto"/>
      <w:jc w:val="both"/>
    </w:pPr>
    <w:rPr>
      <w:rFonts w:ascii="Arial" w:eastAsia="Calibri" w:hAnsi="Arial" w:cs="Arial"/>
      <w:sz w:val="20"/>
      <w:szCs w:val="20"/>
      <w:lang w:val="en-US" w:eastAsia="en-US"/>
    </w:rPr>
  </w:style>
  <w:style w:type="paragraph" w:customStyle="1" w:styleId="D5396D8BF5A64251BAA03F9070367B436">
    <w:name w:val="D5396D8BF5A64251BAA03F9070367B436"/>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6">
    <w:name w:val="5311E00F518D4AE3873FBEAE25BC58006"/>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6">
    <w:name w:val="ABB095681A824551A1D2F5C335D56AA56"/>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6">
    <w:name w:val="262302E2B93D4305AD7C686265D2CE676"/>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6">
    <w:name w:val="9AC4204AEF2A4BFC8F6B23BCA25A3F6A6"/>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6">
    <w:name w:val="848E1133F2D8444792908095E11A9D596"/>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6">
    <w:name w:val="AF12D1BCD79945278984C95519D0F39B6"/>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6">
    <w:name w:val="3380BA6183BA41078038B8ED97BD22D16"/>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6">
    <w:name w:val="AA5E0D535768443E9386A64B7C861AF76"/>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6">
    <w:name w:val="5AB3C3152FBD412CA33B9D20E23F207F6"/>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6">
    <w:name w:val="162014639B0E42B79C1F6D577C5691F26"/>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6">
    <w:name w:val="BD26459D14F041F7925B8953BD18D6846"/>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6">
    <w:name w:val="E1943116B4FA438FB2A0818B56EB423D6"/>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6">
    <w:name w:val="BBA7E389C31F42DFAE8DDABBF86AB2E06"/>
    <w:rsid w:val="00CE3E90"/>
    <w:pPr>
      <w:keepLines/>
      <w:spacing w:after="0" w:line="240" w:lineRule="auto"/>
      <w:jc w:val="both"/>
    </w:pPr>
    <w:rPr>
      <w:rFonts w:ascii="Arial" w:eastAsia="Calibri" w:hAnsi="Arial" w:cs="Arial"/>
      <w:sz w:val="20"/>
      <w:szCs w:val="20"/>
      <w:lang w:val="en-US" w:eastAsia="en-US"/>
    </w:rPr>
  </w:style>
  <w:style w:type="paragraph" w:customStyle="1" w:styleId="CA31AA1D1ADA4E85BF2E6517DC8DF22D6">
    <w:name w:val="CA31AA1D1ADA4E85BF2E6517DC8DF22D6"/>
    <w:rsid w:val="00CE3E90"/>
    <w:pPr>
      <w:keepLines/>
      <w:spacing w:after="0" w:line="240" w:lineRule="auto"/>
      <w:jc w:val="both"/>
    </w:pPr>
    <w:rPr>
      <w:rFonts w:ascii="Arial" w:eastAsia="Calibri" w:hAnsi="Arial" w:cs="Arial"/>
      <w:sz w:val="20"/>
      <w:szCs w:val="20"/>
      <w:lang w:val="en-US" w:eastAsia="en-US"/>
    </w:rPr>
  </w:style>
  <w:style w:type="paragraph" w:customStyle="1" w:styleId="7DC6CD2CD7B8487688CA663F583632D76">
    <w:name w:val="7DC6CD2CD7B8487688CA663F583632D76"/>
    <w:rsid w:val="00CE3E90"/>
    <w:pPr>
      <w:keepLines/>
      <w:spacing w:after="0" w:line="240" w:lineRule="auto"/>
      <w:jc w:val="both"/>
    </w:pPr>
    <w:rPr>
      <w:rFonts w:ascii="Arial" w:eastAsia="Calibri" w:hAnsi="Arial" w:cs="Arial"/>
      <w:sz w:val="20"/>
      <w:szCs w:val="20"/>
      <w:lang w:val="en-US" w:eastAsia="en-US"/>
    </w:rPr>
  </w:style>
  <w:style w:type="paragraph" w:customStyle="1" w:styleId="21CDD93593D5499A891FE1220A57FB191">
    <w:name w:val="21CDD93593D5499A891FE1220A57FB191"/>
    <w:rsid w:val="00CE3E90"/>
    <w:pPr>
      <w:keepLines/>
      <w:spacing w:after="0" w:line="240" w:lineRule="auto"/>
      <w:jc w:val="both"/>
    </w:pPr>
    <w:rPr>
      <w:rFonts w:ascii="Arial" w:eastAsia="Calibri" w:hAnsi="Arial" w:cs="Arial"/>
      <w:sz w:val="20"/>
      <w:szCs w:val="20"/>
      <w:lang w:val="en-US" w:eastAsia="en-US"/>
    </w:rPr>
  </w:style>
  <w:style w:type="paragraph" w:customStyle="1" w:styleId="51ED16BA39394A099941FB2FCADBC0E56">
    <w:name w:val="51ED16BA39394A099941FB2FCADBC0E56"/>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6">
    <w:name w:val="4A3C9AFE0E7C4560B5442ECB1A6EF7E46"/>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6">
    <w:name w:val="505B784C81EB420BA598FDA656DB91D66"/>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6">
    <w:name w:val="7FC7B0F86BF14D84826DAE8E443B0B516"/>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6">
    <w:name w:val="DF35080AFC0F43E988DFD571D4C8ABE86"/>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6">
    <w:name w:val="4320AF4D68274C1998489E05DF54FA9A6"/>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6">
    <w:name w:val="11D7A32B135548E58836CC6CF9D590936"/>
    <w:rsid w:val="00CE3E90"/>
    <w:pPr>
      <w:keepLines/>
      <w:spacing w:after="0" w:line="240" w:lineRule="auto"/>
      <w:jc w:val="both"/>
    </w:pPr>
    <w:rPr>
      <w:rFonts w:ascii="Arial" w:eastAsia="Calibri" w:hAnsi="Arial" w:cs="Arial"/>
      <w:sz w:val="20"/>
      <w:szCs w:val="20"/>
      <w:lang w:val="en-US" w:eastAsia="en-US"/>
    </w:rPr>
  </w:style>
  <w:style w:type="paragraph" w:customStyle="1" w:styleId="B997F6DE12A742B6ADEF1E810B31A590">
    <w:name w:val="B997F6DE12A742B6ADEF1E810B31A590"/>
    <w:rsid w:val="00CE3E90"/>
  </w:style>
  <w:style w:type="paragraph" w:customStyle="1" w:styleId="FC0B557F6C7F4E4CAF93B8F9F8F05F87">
    <w:name w:val="FC0B557F6C7F4E4CAF93B8F9F8F05F87"/>
    <w:rsid w:val="00CE3E90"/>
  </w:style>
  <w:style w:type="paragraph" w:customStyle="1" w:styleId="A60F2856BBB4421A9BCCBAB848607B85">
    <w:name w:val="A60F2856BBB4421A9BCCBAB848607B85"/>
    <w:rsid w:val="00CE3E90"/>
  </w:style>
  <w:style w:type="paragraph" w:customStyle="1" w:styleId="8AEACE736E6A43A28754EEE96527540A">
    <w:name w:val="8AEACE736E6A43A28754EEE96527540A"/>
    <w:rsid w:val="00CE3E90"/>
  </w:style>
  <w:style w:type="paragraph" w:customStyle="1" w:styleId="B49FB0CE244C455E89E759FB95EB3D19">
    <w:name w:val="B49FB0CE244C455E89E759FB95EB3D19"/>
    <w:rsid w:val="00CE3E90"/>
  </w:style>
  <w:style w:type="paragraph" w:customStyle="1" w:styleId="26E3AC80A0FF4D37B8DE10757B2FBB54">
    <w:name w:val="26E3AC80A0FF4D37B8DE10757B2FBB54"/>
    <w:rsid w:val="00CE3E90"/>
  </w:style>
  <w:style w:type="paragraph" w:customStyle="1" w:styleId="37CBCA6C369C4961A09D4831A54BC4BD">
    <w:name w:val="37CBCA6C369C4961A09D4831A54BC4BD"/>
    <w:rsid w:val="00CE3E90"/>
  </w:style>
  <w:style w:type="paragraph" w:customStyle="1" w:styleId="6A70CB6F180D476496E326E1D6301D45">
    <w:name w:val="6A70CB6F180D476496E326E1D6301D45"/>
    <w:rsid w:val="00CE3E90"/>
  </w:style>
  <w:style w:type="paragraph" w:customStyle="1" w:styleId="5739C5325A0D4FF89ED4D34AB3B5DA2E">
    <w:name w:val="5739C5325A0D4FF89ED4D34AB3B5DA2E"/>
    <w:rsid w:val="00CE3E90"/>
  </w:style>
  <w:style w:type="paragraph" w:customStyle="1" w:styleId="ADE9386BA0DB476781F9E184528CCFBF">
    <w:name w:val="ADE9386BA0DB476781F9E184528CCFBF"/>
    <w:rsid w:val="00CE3E90"/>
  </w:style>
  <w:style w:type="paragraph" w:customStyle="1" w:styleId="E68BECDF39014C9BAB66B4219325EAD2">
    <w:name w:val="E68BECDF39014C9BAB66B4219325EAD2"/>
    <w:rsid w:val="00CE3E90"/>
  </w:style>
  <w:style w:type="paragraph" w:customStyle="1" w:styleId="8422C4A5815C45CDBF36DCA4098F0228">
    <w:name w:val="8422C4A5815C45CDBF36DCA4098F0228"/>
    <w:rsid w:val="00CE3E90"/>
  </w:style>
  <w:style w:type="paragraph" w:customStyle="1" w:styleId="32A6B27D0E0D4C22BEDE0AC236F88628">
    <w:name w:val="32A6B27D0E0D4C22BEDE0AC236F88628"/>
    <w:rsid w:val="00CE3E90"/>
  </w:style>
  <w:style w:type="paragraph" w:customStyle="1" w:styleId="849069437EFC46F0BD7210BB8C9B98E8">
    <w:name w:val="849069437EFC46F0BD7210BB8C9B98E8"/>
    <w:rsid w:val="00CE3E90"/>
  </w:style>
  <w:style w:type="paragraph" w:customStyle="1" w:styleId="21DE153FB70B442FA229016E1BD8CD167">
    <w:name w:val="21DE153FB70B442FA229016E1BD8CD167"/>
    <w:rsid w:val="00CE3E90"/>
    <w:pPr>
      <w:keepLines/>
      <w:spacing w:after="0" w:line="240" w:lineRule="auto"/>
      <w:jc w:val="both"/>
    </w:pPr>
    <w:rPr>
      <w:rFonts w:ascii="Arial" w:eastAsia="Calibri" w:hAnsi="Arial" w:cs="Arial"/>
      <w:sz w:val="20"/>
      <w:szCs w:val="20"/>
      <w:lang w:val="en-US" w:eastAsia="en-US"/>
    </w:rPr>
  </w:style>
  <w:style w:type="paragraph" w:customStyle="1" w:styleId="B0BD2CF84C484D76AC2ED78A2BCCBFA87">
    <w:name w:val="B0BD2CF84C484D76AC2ED78A2BCCBFA87"/>
    <w:rsid w:val="00CE3E90"/>
    <w:pPr>
      <w:keepLines/>
      <w:spacing w:after="0" w:line="240" w:lineRule="auto"/>
      <w:jc w:val="both"/>
    </w:pPr>
    <w:rPr>
      <w:rFonts w:ascii="Arial" w:eastAsia="Calibri" w:hAnsi="Arial" w:cs="Arial"/>
      <w:sz w:val="20"/>
      <w:szCs w:val="20"/>
      <w:lang w:val="en-US" w:eastAsia="en-US"/>
    </w:rPr>
  </w:style>
  <w:style w:type="paragraph" w:customStyle="1" w:styleId="B360E42B2533474EA76F7606376F1AC77">
    <w:name w:val="B360E42B2533474EA76F7606376F1AC77"/>
    <w:rsid w:val="00CE3E90"/>
    <w:pPr>
      <w:keepLines/>
      <w:spacing w:after="0" w:line="240" w:lineRule="auto"/>
      <w:jc w:val="both"/>
    </w:pPr>
    <w:rPr>
      <w:rFonts w:ascii="Arial" w:eastAsia="Calibri" w:hAnsi="Arial" w:cs="Arial"/>
      <w:sz w:val="20"/>
      <w:szCs w:val="20"/>
      <w:lang w:val="en-US" w:eastAsia="en-US"/>
    </w:rPr>
  </w:style>
  <w:style w:type="paragraph" w:customStyle="1" w:styleId="5DEF1682A25B401BAD4AAAC92225E2E77">
    <w:name w:val="5DEF1682A25B401BAD4AAAC92225E2E77"/>
    <w:rsid w:val="00CE3E90"/>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7">
    <w:name w:val="C1072213F1584395B791DEA0C068C6177"/>
    <w:rsid w:val="00CE3E90"/>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7">
    <w:name w:val="C8FA45745CBB480D8C0670F1427F73307"/>
    <w:rsid w:val="00CE3E90"/>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7">
    <w:name w:val="88CD52B44CC84F7B8D4EE80C05F161317"/>
    <w:rsid w:val="00CE3E90"/>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7">
    <w:name w:val="AE68C617E7914F16871574601BCE8DFC7"/>
    <w:rsid w:val="00CE3E90"/>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7">
    <w:name w:val="55B0E3589BF5470E8A5874B4865A15927"/>
    <w:rsid w:val="00CE3E90"/>
    <w:pPr>
      <w:spacing w:after="120" w:line="240" w:lineRule="auto"/>
    </w:pPr>
    <w:rPr>
      <w:rFonts w:ascii="Segoe UI" w:eastAsia="Calibri" w:hAnsi="Segoe UI" w:cs="Times New Roman"/>
      <w:sz w:val="18"/>
      <w:lang w:val="en-GB" w:eastAsia="en-US"/>
    </w:rPr>
  </w:style>
  <w:style w:type="paragraph" w:customStyle="1" w:styleId="8A311628AA50417BAD2A51EB54909EFA7">
    <w:name w:val="8A311628AA50417BAD2A51EB54909EFA7"/>
    <w:rsid w:val="00CE3E90"/>
    <w:pPr>
      <w:spacing w:after="120" w:line="240" w:lineRule="auto"/>
    </w:pPr>
    <w:rPr>
      <w:rFonts w:ascii="Segoe UI" w:eastAsia="Calibri" w:hAnsi="Segoe UI" w:cs="Times New Roman"/>
      <w:sz w:val="18"/>
      <w:lang w:val="en-GB" w:eastAsia="en-US"/>
    </w:rPr>
  </w:style>
  <w:style w:type="paragraph" w:customStyle="1" w:styleId="1899DFB8E87248409501F3454D00122B7">
    <w:name w:val="1899DFB8E87248409501F3454D00122B7"/>
    <w:rsid w:val="00CE3E90"/>
    <w:pPr>
      <w:spacing w:after="120" w:line="240" w:lineRule="auto"/>
    </w:pPr>
    <w:rPr>
      <w:rFonts w:ascii="Segoe UI" w:eastAsia="Calibri" w:hAnsi="Segoe UI" w:cs="Times New Roman"/>
      <w:sz w:val="18"/>
      <w:lang w:val="en-GB" w:eastAsia="en-US"/>
    </w:rPr>
  </w:style>
  <w:style w:type="paragraph" w:customStyle="1" w:styleId="D1228A13BA7148A29AEAB2EAF917A2997">
    <w:name w:val="D1228A13BA7148A29AEAB2EAF917A2997"/>
    <w:rsid w:val="00CE3E90"/>
    <w:pPr>
      <w:spacing w:after="120" w:line="240" w:lineRule="auto"/>
    </w:pPr>
    <w:rPr>
      <w:rFonts w:ascii="Segoe UI" w:eastAsia="Calibri" w:hAnsi="Segoe UI" w:cs="Times New Roman"/>
      <w:sz w:val="18"/>
      <w:lang w:val="en-GB" w:eastAsia="en-US"/>
    </w:rPr>
  </w:style>
  <w:style w:type="paragraph" w:customStyle="1" w:styleId="F5FAE73D6B924AD5B35C972BEC6C87907">
    <w:name w:val="F5FAE73D6B924AD5B35C972BEC6C87907"/>
    <w:rsid w:val="00CE3E90"/>
    <w:pPr>
      <w:spacing w:after="120" w:line="240" w:lineRule="auto"/>
    </w:pPr>
    <w:rPr>
      <w:rFonts w:ascii="Segoe UI" w:eastAsia="Calibri" w:hAnsi="Segoe UI" w:cs="Times New Roman"/>
      <w:sz w:val="18"/>
      <w:lang w:val="en-GB" w:eastAsia="en-US"/>
    </w:rPr>
  </w:style>
  <w:style w:type="paragraph" w:customStyle="1" w:styleId="994E50CD4B664AFC96D6A445B9E45F417">
    <w:name w:val="994E50CD4B664AFC96D6A445B9E45F417"/>
    <w:rsid w:val="00CE3E90"/>
    <w:pPr>
      <w:spacing w:after="120" w:line="240" w:lineRule="auto"/>
    </w:pPr>
    <w:rPr>
      <w:rFonts w:ascii="Segoe UI" w:eastAsia="Calibri" w:hAnsi="Segoe UI" w:cs="Times New Roman"/>
      <w:sz w:val="18"/>
      <w:lang w:val="en-GB" w:eastAsia="en-US"/>
    </w:rPr>
  </w:style>
  <w:style w:type="paragraph" w:customStyle="1" w:styleId="FADFD67B1DC84A788FAF78F6A44A761F7">
    <w:name w:val="FADFD67B1DC84A788FAF78F6A44A761F7"/>
    <w:rsid w:val="00CE3E90"/>
    <w:pPr>
      <w:spacing w:after="120" w:line="240" w:lineRule="auto"/>
    </w:pPr>
    <w:rPr>
      <w:rFonts w:ascii="Segoe UI" w:eastAsia="Calibri" w:hAnsi="Segoe UI" w:cs="Times New Roman"/>
      <w:sz w:val="18"/>
      <w:lang w:val="en-GB" w:eastAsia="en-US"/>
    </w:rPr>
  </w:style>
  <w:style w:type="paragraph" w:customStyle="1" w:styleId="03BE1246F7614B77A217C16FD184AA767">
    <w:name w:val="03BE1246F7614B77A217C16FD184AA767"/>
    <w:rsid w:val="00CE3E90"/>
    <w:pPr>
      <w:spacing w:after="120" w:line="240" w:lineRule="auto"/>
    </w:pPr>
    <w:rPr>
      <w:rFonts w:ascii="Segoe UI" w:eastAsia="Calibri" w:hAnsi="Segoe UI" w:cs="Times New Roman"/>
      <w:sz w:val="18"/>
      <w:lang w:val="en-GB" w:eastAsia="en-US"/>
    </w:rPr>
  </w:style>
  <w:style w:type="paragraph" w:customStyle="1" w:styleId="1D6EAF3D244446FCAAC022204CF2664A7">
    <w:name w:val="1D6EAF3D244446FCAAC022204CF2664A7"/>
    <w:rsid w:val="00CE3E90"/>
    <w:pPr>
      <w:spacing w:after="120" w:line="240" w:lineRule="auto"/>
    </w:pPr>
    <w:rPr>
      <w:rFonts w:ascii="Segoe UI" w:eastAsia="Calibri" w:hAnsi="Segoe UI" w:cs="Times New Roman"/>
      <w:sz w:val="18"/>
      <w:lang w:val="en-GB" w:eastAsia="en-US"/>
    </w:rPr>
  </w:style>
  <w:style w:type="paragraph" w:customStyle="1" w:styleId="12049EB33E664879B78F49946CCFCBD27">
    <w:name w:val="12049EB33E664879B78F49946CCFCBD27"/>
    <w:rsid w:val="00CE3E90"/>
    <w:pPr>
      <w:spacing w:after="120" w:line="240" w:lineRule="auto"/>
    </w:pPr>
    <w:rPr>
      <w:rFonts w:ascii="Segoe UI" w:eastAsia="Calibri" w:hAnsi="Segoe UI" w:cs="Times New Roman"/>
      <w:sz w:val="18"/>
      <w:lang w:val="en-GB" w:eastAsia="en-US"/>
    </w:rPr>
  </w:style>
  <w:style w:type="paragraph" w:customStyle="1" w:styleId="1344E492C12646C0B64BF97C9762D4657">
    <w:name w:val="1344E492C12646C0B64BF97C9762D4657"/>
    <w:rsid w:val="00CE3E90"/>
    <w:pPr>
      <w:spacing w:after="120" w:line="240" w:lineRule="auto"/>
    </w:pPr>
    <w:rPr>
      <w:rFonts w:ascii="Segoe UI" w:eastAsia="Calibri" w:hAnsi="Segoe UI" w:cs="Times New Roman"/>
      <w:sz w:val="18"/>
      <w:lang w:val="en-GB" w:eastAsia="en-US"/>
    </w:rPr>
  </w:style>
  <w:style w:type="paragraph" w:customStyle="1" w:styleId="E2D3906554484516904A1F4E1E43F9017">
    <w:name w:val="E2D3906554484516904A1F4E1E43F9017"/>
    <w:rsid w:val="00CE3E90"/>
    <w:pPr>
      <w:spacing w:after="120" w:line="240" w:lineRule="auto"/>
    </w:pPr>
    <w:rPr>
      <w:rFonts w:ascii="Segoe UI" w:eastAsia="Calibri" w:hAnsi="Segoe UI" w:cs="Times New Roman"/>
      <w:sz w:val="18"/>
      <w:lang w:val="en-GB" w:eastAsia="en-US"/>
    </w:rPr>
  </w:style>
  <w:style w:type="paragraph" w:customStyle="1" w:styleId="8A44F13A10E04090A33CBA8F858B1ABA7">
    <w:name w:val="8A44F13A10E04090A33CBA8F858B1ABA7"/>
    <w:rsid w:val="00CE3E90"/>
    <w:pPr>
      <w:spacing w:after="120" w:line="240" w:lineRule="auto"/>
    </w:pPr>
    <w:rPr>
      <w:rFonts w:ascii="Segoe UI" w:eastAsia="Calibri" w:hAnsi="Segoe UI" w:cs="Times New Roman"/>
      <w:sz w:val="18"/>
      <w:lang w:val="en-GB" w:eastAsia="en-US"/>
    </w:rPr>
  </w:style>
  <w:style w:type="paragraph" w:customStyle="1" w:styleId="C5B1C9F7A3384CA092CAFA344395E2E17">
    <w:name w:val="C5B1C9F7A3384CA092CAFA344395E2E17"/>
    <w:rsid w:val="00CE3E90"/>
    <w:pPr>
      <w:spacing w:after="120" w:line="240" w:lineRule="auto"/>
    </w:pPr>
    <w:rPr>
      <w:rFonts w:ascii="Segoe UI" w:eastAsia="Calibri" w:hAnsi="Segoe UI" w:cs="Times New Roman"/>
      <w:sz w:val="18"/>
      <w:lang w:val="en-GB" w:eastAsia="en-US"/>
    </w:rPr>
  </w:style>
  <w:style w:type="paragraph" w:customStyle="1" w:styleId="1EA0B4B05337410E9BB03E6DAB8C83C07">
    <w:name w:val="1EA0B4B05337410E9BB03E6DAB8C83C07"/>
    <w:rsid w:val="00CE3E90"/>
    <w:pPr>
      <w:spacing w:after="120" w:line="240" w:lineRule="auto"/>
    </w:pPr>
    <w:rPr>
      <w:rFonts w:ascii="Segoe UI" w:eastAsia="Calibri" w:hAnsi="Segoe UI" w:cs="Times New Roman"/>
      <w:sz w:val="18"/>
      <w:lang w:val="en-GB" w:eastAsia="en-US"/>
    </w:rPr>
  </w:style>
  <w:style w:type="paragraph" w:customStyle="1" w:styleId="9ECDBB0731714D2CADC9478A4E5EA23D7">
    <w:name w:val="9ECDBB0731714D2CADC9478A4E5EA23D7"/>
    <w:rsid w:val="00CE3E90"/>
    <w:pPr>
      <w:spacing w:after="120" w:line="240" w:lineRule="auto"/>
    </w:pPr>
    <w:rPr>
      <w:rFonts w:ascii="Segoe UI" w:eastAsia="Calibri" w:hAnsi="Segoe UI" w:cs="Times New Roman"/>
      <w:sz w:val="18"/>
      <w:lang w:val="en-GB" w:eastAsia="en-US"/>
    </w:rPr>
  </w:style>
  <w:style w:type="paragraph" w:customStyle="1" w:styleId="6EEED27C3A5146C3B1B1588DB20398E07">
    <w:name w:val="6EEED27C3A5146C3B1B1588DB20398E07"/>
    <w:rsid w:val="00CE3E90"/>
    <w:pPr>
      <w:spacing w:after="120" w:line="240" w:lineRule="auto"/>
    </w:pPr>
    <w:rPr>
      <w:rFonts w:ascii="Segoe UI" w:eastAsia="Calibri" w:hAnsi="Segoe UI" w:cs="Times New Roman"/>
      <w:sz w:val="18"/>
      <w:lang w:val="en-GB" w:eastAsia="en-US"/>
    </w:rPr>
  </w:style>
  <w:style w:type="paragraph" w:customStyle="1" w:styleId="71D6929B29A94AFCB5C1430A09ACB3C87">
    <w:name w:val="71D6929B29A94AFCB5C1430A09ACB3C87"/>
    <w:rsid w:val="00CE3E90"/>
    <w:pPr>
      <w:spacing w:after="120" w:line="240" w:lineRule="auto"/>
    </w:pPr>
    <w:rPr>
      <w:rFonts w:ascii="Segoe UI" w:eastAsia="Calibri" w:hAnsi="Segoe UI" w:cs="Times New Roman"/>
      <w:sz w:val="18"/>
      <w:lang w:val="en-GB" w:eastAsia="en-US"/>
    </w:rPr>
  </w:style>
  <w:style w:type="paragraph" w:customStyle="1" w:styleId="8183E34E2A0B49A79A72C2BC4BFC8F0F7">
    <w:name w:val="8183E34E2A0B49A79A72C2BC4BFC8F0F7"/>
    <w:rsid w:val="00CE3E90"/>
    <w:pPr>
      <w:spacing w:after="120" w:line="240" w:lineRule="auto"/>
    </w:pPr>
    <w:rPr>
      <w:rFonts w:ascii="Segoe UI" w:eastAsia="Calibri" w:hAnsi="Segoe UI" w:cs="Times New Roman"/>
      <w:sz w:val="18"/>
      <w:lang w:val="en-GB" w:eastAsia="en-US"/>
    </w:rPr>
  </w:style>
  <w:style w:type="paragraph" w:customStyle="1" w:styleId="7AA105317C7E428AB62A78F8FCE88B647">
    <w:name w:val="7AA105317C7E428AB62A78F8FCE88B647"/>
    <w:rsid w:val="00CE3E90"/>
    <w:pPr>
      <w:spacing w:after="120" w:line="240" w:lineRule="auto"/>
    </w:pPr>
    <w:rPr>
      <w:rFonts w:ascii="Segoe UI" w:eastAsia="Calibri" w:hAnsi="Segoe UI" w:cs="Times New Roman"/>
      <w:sz w:val="18"/>
      <w:lang w:val="en-GB" w:eastAsia="en-US"/>
    </w:rPr>
  </w:style>
  <w:style w:type="paragraph" w:customStyle="1" w:styleId="4EDC2057DD63447D9A969476843B4F647">
    <w:name w:val="4EDC2057DD63447D9A969476843B4F647"/>
    <w:rsid w:val="00CE3E90"/>
    <w:pPr>
      <w:spacing w:after="120" w:line="240" w:lineRule="auto"/>
    </w:pPr>
    <w:rPr>
      <w:rFonts w:ascii="Segoe UI" w:eastAsia="Calibri" w:hAnsi="Segoe UI" w:cs="Times New Roman"/>
      <w:sz w:val="18"/>
      <w:lang w:val="en-GB" w:eastAsia="en-US"/>
    </w:rPr>
  </w:style>
  <w:style w:type="paragraph" w:customStyle="1" w:styleId="C2D5B9513722408CA262FE49C93D20047">
    <w:name w:val="C2D5B9513722408CA262FE49C93D20047"/>
    <w:rsid w:val="00CE3E90"/>
    <w:pPr>
      <w:spacing w:after="120" w:line="240" w:lineRule="auto"/>
    </w:pPr>
    <w:rPr>
      <w:rFonts w:ascii="Segoe UI" w:eastAsia="Calibri" w:hAnsi="Segoe UI" w:cs="Times New Roman"/>
      <w:sz w:val="18"/>
      <w:lang w:val="en-GB" w:eastAsia="en-US"/>
    </w:rPr>
  </w:style>
  <w:style w:type="paragraph" w:customStyle="1" w:styleId="1B61155C34B64B958D8EBF5523BB14897">
    <w:name w:val="1B61155C34B64B958D8EBF5523BB14897"/>
    <w:rsid w:val="00CE3E90"/>
    <w:pPr>
      <w:spacing w:after="120" w:line="240" w:lineRule="auto"/>
    </w:pPr>
    <w:rPr>
      <w:rFonts w:ascii="Segoe UI" w:eastAsia="Calibri" w:hAnsi="Segoe UI" w:cs="Times New Roman"/>
      <w:sz w:val="18"/>
      <w:lang w:val="en-GB" w:eastAsia="en-US"/>
    </w:rPr>
  </w:style>
  <w:style w:type="paragraph" w:customStyle="1" w:styleId="97C78D521E3448E48226CB38F7E8EFED7">
    <w:name w:val="97C78D521E3448E48226CB38F7E8EFED7"/>
    <w:rsid w:val="00CE3E90"/>
    <w:pPr>
      <w:spacing w:after="120" w:line="240" w:lineRule="auto"/>
    </w:pPr>
    <w:rPr>
      <w:rFonts w:ascii="Segoe UI" w:eastAsia="Calibri" w:hAnsi="Segoe UI" w:cs="Times New Roman"/>
      <w:sz w:val="18"/>
      <w:lang w:val="en-GB" w:eastAsia="en-US"/>
    </w:rPr>
  </w:style>
  <w:style w:type="paragraph" w:customStyle="1" w:styleId="0A670F0112B74A77AD8B9DAEAD6C1BA07">
    <w:name w:val="0A670F0112B74A77AD8B9DAEAD6C1BA07"/>
    <w:rsid w:val="00CE3E90"/>
    <w:pPr>
      <w:spacing w:after="120" w:line="240" w:lineRule="auto"/>
    </w:pPr>
    <w:rPr>
      <w:rFonts w:ascii="Segoe UI" w:eastAsia="Calibri" w:hAnsi="Segoe UI" w:cs="Times New Roman"/>
      <w:sz w:val="18"/>
      <w:lang w:val="en-GB" w:eastAsia="en-US"/>
    </w:rPr>
  </w:style>
  <w:style w:type="paragraph" w:customStyle="1" w:styleId="37407247ECC74999A2D71E3AB833B1F57">
    <w:name w:val="37407247ECC74999A2D71E3AB833B1F57"/>
    <w:rsid w:val="00CE3E90"/>
    <w:pPr>
      <w:spacing w:after="120" w:line="240" w:lineRule="auto"/>
    </w:pPr>
    <w:rPr>
      <w:rFonts w:ascii="Segoe UI" w:eastAsia="Calibri" w:hAnsi="Segoe UI" w:cs="Times New Roman"/>
      <w:sz w:val="18"/>
      <w:lang w:val="en-GB" w:eastAsia="en-US"/>
    </w:rPr>
  </w:style>
  <w:style w:type="paragraph" w:customStyle="1" w:styleId="22B175C3404B44A9A43B094BF92DAB957">
    <w:name w:val="22B175C3404B44A9A43B094BF92DAB957"/>
    <w:rsid w:val="00CE3E90"/>
    <w:pPr>
      <w:spacing w:after="120" w:line="240" w:lineRule="auto"/>
    </w:pPr>
    <w:rPr>
      <w:rFonts w:ascii="Segoe UI" w:eastAsia="Calibri" w:hAnsi="Segoe UI" w:cs="Times New Roman"/>
      <w:sz w:val="18"/>
      <w:lang w:val="en-GB" w:eastAsia="en-US"/>
    </w:rPr>
  </w:style>
  <w:style w:type="paragraph" w:customStyle="1" w:styleId="C9844321701547FF9866D1980FF6BD8B7">
    <w:name w:val="C9844321701547FF9866D1980FF6BD8B7"/>
    <w:rsid w:val="00CE3E90"/>
    <w:pPr>
      <w:spacing w:after="120" w:line="240" w:lineRule="auto"/>
    </w:pPr>
    <w:rPr>
      <w:rFonts w:ascii="Segoe UI" w:eastAsia="Calibri" w:hAnsi="Segoe UI" w:cs="Times New Roman"/>
      <w:sz w:val="18"/>
      <w:lang w:val="en-GB" w:eastAsia="en-US"/>
    </w:rPr>
  </w:style>
  <w:style w:type="paragraph" w:customStyle="1" w:styleId="24C426A274F4481F983310A53D0609557">
    <w:name w:val="24C426A274F4481F983310A53D0609557"/>
    <w:rsid w:val="00CE3E90"/>
    <w:pPr>
      <w:spacing w:after="120" w:line="240" w:lineRule="auto"/>
    </w:pPr>
    <w:rPr>
      <w:rFonts w:ascii="Segoe UI" w:eastAsia="Calibri" w:hAnsi="Segoe UI" w:cs="Times New Roman"/>
      <w:sz w:val="18"/>
      <w:lang w:val="en-GB" w:eastAsia="en-US"/>
    </w:rPr>
  </w:style>
  <w:style w:type="paragraph" w:customStyle="1" w:styleId="8FBAF57E6BA84F08BD238228697456737">
    <w:name w:val="8FBAF57E6BA84F08BD238228697456737"/>
    <w:rsid w:val="00CE3E90"/>
    <w:pPr>
      <w:spacing w:after="120" w:line="240" w:lineRule="auto"/>
    </w:pPr>
    <w:rPr>
      <w:rFonts w:ascii="Segoe UI" w:eastAsia="Calibri" w:hAnsi="Segoe UI" w:cs="Times New Roman"/>
      <w:sz w:val="18"/>
      <w:lang w:val="en-GB" w:eastAsia="en-US"/>
    </w:rPr>
  </w:style>
  <w:style w:type="paragraph" w:customStyle="1" w:styleId="FE4FB1186B084C2DBBBD5BB2FEF436D87">
    <w:name w:val="FE4FB1186B084C2DBBBD5BB2FEF436D87"/>
    <w:rsid w:val="00CE3E90"/>
    <w:pPr>
      <w:spacing w:after="120" w:line="240" w:lineRule="auto"/>
    </w:pPr>
    <w:rPr>
      <w:rFonts w:ascii="Segoe UI" w:eastAsia="Calibri" w:hAnsi="Segoe UI" w:cs="Times New Roman"/>
      <w:sz w:val="18"/>
      <w:lang w:val="en-GB" w:eastAsia="en-US"/>
    </w:rPr>
  </w:style>
  <w:style w:type="paragraph" w:customStyle="1" w:styleId="012A942037044173A13EB187BAF0E3287">
    <w:name w:val="012A942037044173A13EB187BAF0E3287"/>
    <w:rsid w:val="00CE3E90"/>
    <w:pPr>
      <w:spacing w:after="120" w:line="240" w:lineRule="auto"/>
    </w:pPr>
    <w:rPr>
      <w:rFonts w:ascii="Segoe UI" w:eastAsia="Calibri" w:hAnsi="Segoe UI" w:cs="Times New Roman"/>
      <w:sz w:val="18"/>
      <w:lang w:val="en-GB" w:eastAsia="en-US"/>
    </w:rPr>
  </w:style>
  <w:style w:type="paragraph" w:customStyle="1" w:styleId="249849056AC845B38A57C69CABE748857">
    <w:name w:val="249849056AC845B38A57C69CABE748857"/>
    <w:rsid w:val="00CE3E90"/>
    <w:pPr>
      <w:spacing w:after="120" w:line="240" w:lineRule="auto"/>
    </w:pPr>
    <w:rPr>
      <w:rFonts w:ascii="Segoe UI" w:eastAsia="Calibri" w:hAnsi="Segoe UI" w:cs="Times New Roman"/>
      <w:sz w:val="18"/>
      <w:lang w:val="en-GB" w:eastAsia="en-US"/>
    </w:rPr>
  </w:style>
  <w:style w:type="paragraph" w:customStyle="1" w:styleId="8D166B9C477A4894A7166009759CD7137">
    <w:name w:val="8D166B9C477A4894A7166009759CD7137"/>
    <w:rsid w:val="00CE3E90"/>
    <w:pPr>
      <w:spacing w:after="120" w:line="240" w:lineRule="auto"/>
    </w:pPr>
    <w:rPr>
      <w:rFonts w:ascii="Segoe UI" w:eastAsia="Calibri" w:hAnsi="Segoe UI" w:cs="Times New Roman"/>
      <w:sz w:val="18"/>
      <w:lang w:val="en-GB" w:eastAsia="en-US"/>
    </w:rPr>
  </w:style>
  <w:style w:type="paragraph" w:customStyle="1" w:styleId="E038D17207544BEAB7988FD44C0974B47">
    <w:name w:val="E038D17207544BEAB7988FD44C0974B47"/>
    <w:rsid w:val="00CE3E90"/>
    <w:pPr>
      <w:spacing w:after="120" w:line="240" w:lineRule="auto"/>
    </w:pPr>
    <w:rPr>
      <w:rFonts w:ascii="Segoe UI" w:eastAsia="Calibri" w:hAnsi="Segoe UI" w:cs="Times New Roman"/>
      <w:sz w:val="18"/>
      <w:lang w:val="en-GB" w:eastAsia="en-US"/>
    </w:rPr>
  </w:style>
  <w:style w:type="paragraph" w:customStyle="1" w:styleId="F3CBEEA101604C7C84848D6763AE21E57">
    <w:name w:val="F3CBEEA101604C7C84848D6763AE21E57"/>
    <w:rsid w:val="00CE3E90"/>
    <w:pPr>
      <w:spacing w:after="120" w:line="240" w:lineRule="auto"/>
    </w:pPr>
    <w:rPr>
      <w:rFonts w:ascii="Segoe UI" w:eastAsia="Calibri" w:hAnsi="Segoe UI" w:cs="Times New Roman"/>
      <w:sz w:val="18"/>
      <w:lang w:val="en-GB" w:eastAsia="en-US"/>
    </w:rPr>
  </w:style>
  <w:style w:type="paragraph" w:customStyle="1" w:styleId="31E3E34A780047D99611BA7583113FCF7">
    <w:name w:val="31E3E34A780047D99611BA7583113FCF7"/>
    <w:rsid w:val="00CE3E90"/>
    <w:pPr>
      <w:spacing w:after="120" w:line="240" w:lineRule="auto"/>
    </w:pPr>
    <w:rPr>
      <w:rFonts w:ascii="Segoe UI" w:eastAsia="Calibri" w:hAnsi="Segoe UI" w:cs="Times New Roman"/>
      <w:sz w:val="18"/>
      <w:lang w:val="en-GB" w:eastAsia="en-US"/>
    </w:rPr>
  </w:style>
  <w:style w:type="paragraph" w:customStyle="1" w:styleId="311A78A18E7243ED875E82DDEDD8DFC57">
    <w:name w:val="311A78A18E7243ED875E82DDEDD8DFC57"/>
    <w:rsid w:val="00CE3E90"/>
    <w:pPr>
      <w:spacing w:after="120" w:line="240" w:lineRule="auto"/>
    </w:pPr>
    <w:rPr>
      <w:rFonts w:ascii="Segoe UI" w:eastAsia="Calibri" w:hAnsi="Segoe UI" w:cs="Times New Roman"/>
      <w:sz w:val="18"/>
      <w:lang w:val="en-GB" w:eastAsia="en-US"/>
    </w:rPr>
  </w:style>
  <w:style w:type="paragraph" w:customStyle="1" w:styleId="DAFC17FC57504BFDA0B3F250B420E3997">
    <w:name w:val="DAFC17FC57504BFDA0B3F250B420E3997"/>
    <w:rsid w:val="00CE3E90"/>
    <w:pPr>
      <w:spacing w:after="120" w:line="240" w:lineRule="auto"/>
    </w:pPr>
    <w:rPr>
      <w:rFonts w:ascii="Segoe UI" w:eastAsia="Calibri" w:hAnsi="Segoe UI" w:cs="Times New Roman"/>
      <w:sz w:val="18"/>
      <w:lang w:val="en-GB" w:eastAsia="en-US"/>
    </w:rPr>
  </w:style>
  <w:style w:type="paragraph" w:customStyle="1" w:styleId="79D0B83D4CD84A3F8F0A3C564A5500B77">
    <w:name w:val="79D0B83D4CD84A3F8F0A3C564A5500B77"/>
    <w:rsid w:val="00CE3E90"/>
    <w:pPr>
      <w:spacing w:after="120" w:line="240" w:lineRule="auto"/>
    </w:pPr>
    <w:rPr>
      <w:rFonts w:ascii="Segoe UI" w:eastAsia="Calibri" w:hAnsi="Segoe UI" w:cs="Times New Roman"/>
      <w:sz w:val="18"/>
      <w:lang w:val="en-GB" w:eastAsia="en-US"/>
    </w:rPr>
  </w:style>
  <w:style w:type="paragraph" w:customStyle="1" w:styleId="314C3CBA58CC432A9B654C79838EFAB17">
    <w:name w:val="314C3CBA58CC432A9B654C79838EFAB17"/>
    <w:rsid w:val="00CE3E90"/>
    <w:pPr>
      <w:spacing w:after="120" w:line="240" w:lineRule="auto"/>
    </w:pPr>
    <w:rPr>
      <w:rFonts w:ascii="Segoe UI" w:eastAsia="Calibri" w:hAnsi="Segoe UI" w:cs="Times New Roman"/>
      <w:sz w:val="18"/>
      <w:lang w:val="en-GB" w:eastAsia="en-US"/>
    </w:rPr>
  </w:style>
  <w:style w:type="paragraph" w:customStyle="1" w:styleId="46DFFF018C79442A8AD8A19F46812F4D7">
    <w:name w:val="46DFFF018C79442A8AD8A19F46812F4D7"/>
    <w:rsid w:val="00CE3E90"/>
    <w:pPr>
      <w:spacing w:after="120" w:line="240" w:lineRule="auto"/>
    </w:pPr>
    <w:rPr>
      <w:rFonts w:ascii="Segoe UI" w:eastAsia="Calibri" w:hAnsi="Segoe UI" w:cs="Times New Roman"/>
      <w:sz w:val="18"/>
      <w:lang w:val="en-GB" w:eastAsia="en-US"/>
    </w:rPr>
  </w:style>
  <w:style w:type="paragraph" w:customStyle="1" w:styleId="2DA8217BD42C403DA7625B5F024376E27">
    <w:name w:val="2DA8217BD42C403DA7625B5F024376E27"/>
    <w:rsid w:val="00CE3E90"/>
    <w:pPr>
      <w:spacing w:after="120" w:line="240" w:lineRule="auto"/>
    </w:pPr>
    <w:rPr>
      <w:rFonts w:ascii="Segoe UI" w:eastAsia="Calibri" w:hAnsi="Segoe UI" w:cs="Times New Roman"/>
      <w:sz w:val="18"/>
      <w:lang w:val="en-GB" w:eastAsia="en-US"/>
    </w:rPr>
  </w:style>
  <w:style w:type="paragraph" w:customStyle="1" w:styleId="7A233C5141314EEF9BCE3E0EC3CF804C7">
    <w:name w:val="7A233C5141314EEF9BCE3E0EC3CF804C7"/>
    <w:rsid w:val="00CE3E90"/>
    <w:pPr>
      <w:spacing w:after="120" w:line="240" w:lineRule="auto"/>
    </w:pPr>
    <w:rPr>
      <w:rFonts w:ascii="Segoe UI" w:eastAsia="Calibri" w:hAnsi="Segoe UI" w:cs="Times New Roman"/>
      <w:sz w:val="18"/>
      <w:lang w:val="en-GB" w:eastAsia="en-US"/>
    </w:rPr>
  </w:style>
  <w:style w:type="paragraph" w:customStyle="1" w:styleId="E9C7B429E25E4729B99A56D373CE951B7">
    <w:name w:val="E9C7B429E25E4729B99A56D373CE951B7"/>
    <w:rsid w:val="00CE3E90"/>
    <w:pPr>
      <w:spacing w:after="120" w:line="240" w:lineRule="auto"/>
    </w:pPr>
    <w:rPr>
      <w:rFonts w:ascii="Segoe UI" w:eastAsia="Calibri" w:hAnsi="Segoe UI" w:cs="Times New Roman"/>
      <w:sz w:val="18"/>
      <w:lang w:val="en-GB" w:eastAsia="en-US"/>
    </w:rPr>
  </w:style>
  <w:style w:type="paragraph" w:customStyle="1" w:styleId="D63B83AD365E42F6922A41C80B9D27D77">
    <w:name w:val="D63B83AD365E42F6922A41C80B9D27D77"/>
    <w:rsid w:val="00CE3E90"/>
    <w:pPr>
      <w:keepLines/>
      <w:spacing w:after="0" w:line="240" w:lineRule="auto"/>
      <w:jc w:val="both"/>
    </w:pPr>
    <w:rPr>
      <w:rFonts w:ascii="Arial" w:eastAsia="Calibri" w:hAnsi="Arial" w:cs="Arial"/>
      <w:sz w:val="20"/>
      <w:szCs w:val="20"/>
      <w:lang w:val="en-US" w:eastAsia="en-US"/>
    </w:rPr>
  </w:style>
  <w:style w:type="paragraph" w:customStyle="1" w:styleId="EF3B7040456A46C5B204E2F74BDBBB9E7">
    <w:name w:val="EF3B7040456A46C5B204E2F74BDBBB9E7"/>
    <w:rsid w:val="00CE3E90"/>
    <w:pPr>
      <w:keepLines/>
      <w:spacing w:after="0" w:line="240" w:lineRule="auto"/>
      <w:jc w:val="both"/>
    </w:pPr>
    <w:rPr>
      <w:rFonts w:ascii="Arial" w:eastAsia="Calibri" w:hAnsi="Arial" w:cs="Arial"/>
      <w:sz w:val="20"/>
      <w:szCs w:val="20"/>
      <w:lang w:val="en-US" w:eastAsia="en-US"/>
    </w:rPr>
  </w:style>
  <w:style w:type="paragraph" w:customStyle="1" w:styleId="AA4D93D6CA6342B8BF929471AED606447">
    <w:name w:val="AA4D93D6CA6342B8BF929471AED606447"/>
    <w:rsid w:val="00CE3E90"/>
    <w:pPr>
      <w:keepLines/>
      <w:spacing w:after="0" w:line="240" w:lineRule="auto"/>
      <w:jc w:val="both"/>
    </w:pPr>
    <w:rPr>
      <w:rFonts w:ascii="Arial" w:eastAsia="Calibri" w:hAnsi="Arial" w:cs="Arial"/>
      <w:sz w:val="20"/>
      <w:szCs w:val="20"/>
      <w:lang w:val="en-US" w:eastAsia="en-US"/>
    </w:rPr>
  </w:style>
  <w:style w:type="paragraph" w:customStyle="1" w:styleId="FF59797D74584070B2A788BD8519593C7">
    <w:name w:val="FF59797D74584070B2A788BD8519593C7"/>
    <w:rsid w:val="00CE3E90"/>
    <w:pPr>
      <w:keepLines/>
      <w:spacing w:after="0" w:line="240" w:lineRule="auto"/>
      <w:jc w:val="both"/>
    </w:pPr>
    <w:rPr>
      <w:rFonts w:ascii="Arial" w:eastAsia="Calibri" w:hAnsi="Arial" w:cs="Arial"/>
      <w:sz w:val="20"/>
      <w:szCs w:val="20"/>
      <w:lang w:val="en-US" w:eastAsia="en-US"/>
    </w:rPr>
  </w:style>
  <w:style w:type="paragraph" w:customStyle="1" w:styleId="0A19C3EE17914AC48A6E5952E156E8127">
    <w:name w:val="0A19C3EE17914AC48A6E5952E156E8127"/>
    <w:rsid w:val="00CE3E90"/>
    <w:pPr>
      <w:spacing w:after="120" w:line="240" w:lineRule="auto"/>
    </w:pPr>
    <w:rPr>
      <w:rFonts w:ascii="Segoe UI" w:eastAsia="Calibri" w:hAnsi="Segoe UI" w:cs="Times New Roman"/>
      <w:sz w:val="18"/>
      <w:lang w:val="en-GB" w:eastAsia="en-US"/>
    </w:rPr>
  </w:style>
  <w:style w:type="paragraph" w:customStyle="1" w:styleId="C24AC7F8B63A4C159905FAE4169F58D77">
    <w:name w:val="C24AC7F8B63A4C159905FAE4169F58D77"/>
    <w:rsid w:val="00CE3E90"/>
    <w:pPr>
      <w:spacing w:after="120" w:line="240" w:lineRule="auto"/>
    </w:pPr>
    <w:rPr>
      <w:rFonts w:ascii="Segoe UI" w:eastAsia="Calibri" w:hAnsi="Segoe UI" w:cs="Times New Roman"/>
      <w:sz w:val="18"/>
      <w:lang w:val="en-GB" w:eastAsia="en-US"/>
    </w:rPr>
  </w:style>
  <w:style w:type="paragraph" w:customStyle="1" w:styleId="9ED0BD44C20C456E9011A9C0E58602E17">
    <w:name w:val="9ED0BD44C20C456E9011A9C0E58602E17"/>
    <w:rsid w:val="00CE3E90"/>
    <w:pPr>
      <w:spacing w:after="120" w:line="240" w:lineRule="auto"/>
    </w:pPr>
    <w:rPr>
      <w:rFonts w:ascii="Segoe UI" w:eastAsia="Calibri" w:hAnsi="Segoe UI" w:cs="Times New Roman"/>
      <w:sz w:val="18"/>
      <w:lang w:val="en-GB" w:eastAsia="en-US"/>
    </w:rPr>
  </w:style>
  <w:style w:type="paragraph" w:customStyle="1" w:styleId="870F663027024EE18031B4429E5447F07">
    <w:name w:val="870F663027024EE18031B4429E5447F07"/>
    <w:rsid w:val="00CE3E90"/>
    <w:pPr>
      <w:spacing w:after="120" w:line="240" w:lineRule="auto"/>
    </w:pPr>
    <w:rPr>
      <w:rFonts w:ascii="Segoe UI" w:eastAsia="Calibri" w:hAnsi="Segoe UI" w:cs="Times New Roman"/>
      <w:sz w:val="18"/>
      <w:lang w:val="en-GB" w:eastAsia="en-US"/>
    </w:rPr>
  </w:style>
  <w:style w:type="paragraph" w:customStyle="1" w:styleId="750855BC915A44C2AE3C2EA82510D7CB7">
    <w:name w:val="750855BC915A44C2AE3C2EA82510D7CB7"/>
    <w:rsid w:val="00CE3E90"/>
    <w:pPr>
      <w:spacing w:after="120" w:line="240" w:lineRule="auto"/>
    </w:pPr>
    <w:rPr>
      <w:rFonts w:ascii="Segoe UI" w:eastAsia="Calibri" w:hAnsi="Segoe UI" w:cs="Times New Roman"/>
      <w:sz w:val="18"/>
      <w:lang w:val="en-GB" w:eastAsia="en-US"/>
    </w:rPr>
  </w:style>
  <w:style w:type="paragraph" w:customStyle="1" w:styleId="21757FF578AA420591A31F7F86C455807">
    <w:name w:val="21757FF578AA420591A31F7F86C455807"/>
    <w:rsid w:val="00CE3E90"/>
    <w:pPr>
      <w:keepLines/>
      <w:spacing w:after="0" w:line="240" w:lineRule="auto"/>
      <w:jc w:val="both"/>
    </w:pPr>
    <w:rPr>
      <w:rFonts w:ascii="Arial" w:eastAsia="Calibri" w:hAnsi="Arial" w:cs="Arial"/>
      <w:sz w:val="20"/>
      <w:szCs w:val="20"/>
      <w:lang w:val="en-US" w:eastAsia="en-US"/>
    </w:rPr>
  </w:style>
  <w:style w:type="paragraph" w:customStyle="1" w:styleId="4B7F6426867949F6979C685CD1A0AF517">
    <w:name w:val="4B7F6426867949F6979C685CD1A0AF517"/>
    <w:rsid w:val="00CE3E90"/>
    <w:pPr>
      <w:spacing w:after="120" w:line="240" w:lineRule="auto"/>
    </w:pPr>
    <w:rPr>
      <w:rFonts w:ascii="Segoe UI" w:eastAsia="Calibri" w:hAnsi="Segoe UI" w:cs="Times New Roman"/>
      <w:sz w:val="18"/>
      <w:lang w:val="en-GB" w:eastAsia="en-US"/>
    </w:rPr>
  </w:style>
  <w:style w:type="paragraph" w:customStyle="1" w:styleId="16FBE4405A3D4D439FCB08208309EA777">
    <w:name w:val="16FBE4405A3D4D439FCB08208309EA777"/>
    <w:rsid w:val="00CE3E90"/>
    <w:pPr>
      <w:keepLines/>
      <w:spacing w:after="0" w:line="240" w:lineRule="auto"/>
      <w:jc w:val="both"/>
    </w:pPr>
    <w:rPr>
      <w:rFonts w:ascii="Arial" w:eastAsia="Calibri" w:hAnsi="Arial" w:cs="Arial"/>
      <w:sz w:val="20"/>
      <w:szCs w:val="20"/>
      <w:lang w:val="en-US" w:eastAsia="en-US"/>
    </w:rPr>
  </w:style>
  <w:style w:type="paragraph" w:customStyle="1" w:styleId="9244F1BB00514EDE932AE1D353AA0F6A7">
    <w:name w:val="9244F1BB00514EDE932AE1D353AA0F6A7"/>
    <w:rsid w:val="00CE3E90"/>
    <w:pPr>
      <w:keepLines/>
      <w:spacing w:after="0" w:line="240" w:lineRule="auto"/>
      <w:jc w:val="both"/>
    </w:pPr>
    <w:rPr>
      <w:rFonts w:ascii="Arial" w:eastAsia="Calibri" w:hAnsi="Arial" w:cs="Arial"/>
      <w:sz w:val="20"/>
      <w:szCs w:val="20"/>
      <w:lang w:val="en-US" w:eastAsia="en-US"/>
    </w:rPr>
  </w:style>
  <w:style w:type="paragraph" w:customStyle="1" w:styleId="28678DEF78EA43E6A59F4B6E2A43D2717">
    <w:name w:val="28678DEF78EA43E6A59F4B6E2A43D2717"/>
    <w:rsid w:val="00CE3E90"/>
    <w:pPr>
      <w:keepLines/>
      <w:spacing w:after="0" w:line="240" w:lineRule="auto"/>
      <w:jc w:val="both"/>
    </w:pPr>
    <w:rPr>
      <w:rFonts w:ascii="Arial" w:eastAsia="Calibri" w:hAnsi="Arial" w:cs="Arial"/>
      <w:sz w:val="20"/>
      <w:szCs w:val="20"/>
      <w:lang w:val="en-US" w:eastAsia="en-US"/>
    </w:rPr>
  </w:style>
  <w:style w:type="paragraph" w:customStyle="1" w:styleId="E763D932455E49D5BD39D10E508258F17">
    <w:name w:val="E763D932455E49D5BD39D10E508258F17"/>
    <w:rsid w:val="00CE3E90"/>
    <w:pPr>
      <w:keepLines/>
      <w:spacing w:after="0" w:line="240" w:lineRule="auto"/>
      <w:jc w:val="both"/>
    </w:pPr>
    <w:rPr>
      <w:rFonts w:ascii="Arial" w:eastAsia="Calibri" w:hAnsi="Arial" w:cs="Arial"/>
      <w:sz w:val="20"/>
      <w:szCs w:val="20"/>
      <w:lang w:val="en-US" w:eastAsia="en-US"/>
    </w:rPr>
  </w:style>
  <w:style w:type="paragraph" w:customStyle="1" w:styleId="B948050D80F6485E89D460BEDD7B78297">
    <w:name w:val="B948050D80F6485E89D460BEDD7B78297"/>
    <w:rsid w:val="00CE3E90"/>
    <w:pPr>
      <w:keepLines/>
      <w:spacing w:after="0" w:line="240" w:lineRule="auto"/>
      <w:jc w:val="both"/>
    </w:pPr>
    <w:rPr>
      <w:rFonts w:ascii="Arial" w:eastAsia="Calibri" w:hAnsi="Arial" w:cs="Arial"/>
      <w:sz w:val="20"/>
      <w:szCs w:val="20"/>
      <w:lang w:val="en-US" w:eastAsia="en-US"/>
    </w:rPr>
  </w:style>
  <w:style w:type="paragraph" w:customStyle="1" w:styleId="BDB535CB4D8E4C60872F05013667B7A67">
    <w:name w:val="BDB535CB4D8E4C60872F05013667B7A67"/>
    <w:rsid w:val="00CE3E90"/>
    <w:pPr>
      <w:keepLines/>
      <w:spacing w:after="0" w:line="240" w:lineRule="auto"/>
      <w:jc w:val="both"/>
    </w:pPr>
    <w:rPr>
      <w:rFonts w:ascii="Arial" w:eastAsia="Calibri" w:hAnsi="Arial" w:cs="Arial"/>
      <w:sz w:val="20"/>
      <w:szCs w:val="20"/>
      <w:lang w:val="en-US" w:eastAsia="en-US"/>
    </w:rPr>
  </w:style>
  <w:style w:type="paragraph" w:customStyle="1" w:styleId="CEF2819171A24ED4984BF79197B76EDF7">
    <w:name w:val="CEF2819171A24ED4984BF79197B76EDF7"/>
    <w:rsid w:val="00CE3E90"/>
    <w:pPr>
      <w:keepLines/>
      <w:spacing w:after="0" w:line="240" w:lineRule="auto"/>
      <w:jc w:val="both"/>
    </w:pPr>
    <w:rPr>
      <w:rFonts w:ascii="Arial" w:eastAsia="Calibri" w:hAnsi="Arial" w:cs="Arial"/>
      <w:sz w:val="20"/>
      <w:szCs w:val="20"/>
      <w:lang w:val="en-US" w:eastAsia="en-US"/>
    </w:rPr>
  </w:style>
  <w:style w:type="paragraph" w:customStyle="1" w:styleId="5F316BE77FF54E5E8C30A8E5B93A6C5E7">
    <w:name w:val="5F316BE77FF54E5E8C30A8E5B93A6C5E7"/>
    <w:rsid w:val="00CE3E90"/>
    <w:pPr>
      <w:keepLines/>
      <w:spacing w:after="0" w:line="240" w:lineRule="auto"/>
      <w:jc w:val="both"/>
    </w:pPr>
    <w:rPr>
      <w:rFonts w:ascii="Arial" w:eastAsia="Calibri" w:hAnsi="Arial" w:cs="Arial"/>
      <w:sz w:val="20"/>
      <w:szCs w:val="20"/>
      <w:lang w:val="en-US" w:eastAsia="en-US"/>
    </w:rPr>
  </w:style>
  <w:style w:type="paragraph" w:customStyle="1" w:styleId="2C2E19946B8D4C1CA96C2F680432C9A17">
    <w:name w:val="2C2E19946B8D4C1CA96C2F680432C9A17"/>
    <w:rsid w:val="00CE3E90"/>
    <w:pPr>
      <w:keepLines/>
      <w:spacing w:after="0" w:line="240" w:lineRule="auto"/>
      <w:jc w:val="both"/>
    </w:pPr>
    <w:rPr>
      <w:rFonts w:ascii="Arial" w:eastAsia="Calibri" w:hAnsi="Arial" w:cs="Arial"/>
      <w:sz w:val="20"/>
      <w:szCs w:val="20"/>
      <w:lang w:val="en-US" w:eastAsia="en-US"/>
    </w:rPr>
  </w:style>
  <w:style w:type="paragraph" w:customStyle="1" w:styleId="9DCCC7A7D6C6478E90FD77DC4666BA7E7">
    <w:name w:val="9DCCC7A7D6C6478E90FD77DC4666BA7E7"/>
    <w:rsid w:val="00CE3E90"/>
    <w:pPr>
      <w:keepLines/>
      <w:spacing w:after="0" w:line="240" w:lineRule="auto"/>
      <w:jc w:val="both"/>
    </w:pPr>
    <w:rPr>
      <w:rFonts w:ascii="Arial" w:eastAsia="Calibri" w:hAnsi="Arial" w:cs="Arial"/>
      <w:sz w:val="20"/>
      <w:szCs w:val="20"/>
      <w:lang w:val="en-US" w:eastAsia="en-US"/>
    </w:rPr>
  </w:style>
  <w:style w:type="paragraph" w:customStyle="1" w:styleId="8C5EE86F4366463087FA7E519776931F7">
    <w:name w:val="8C5EE86F4366463087FA7E519776931F7"/>
    <w:rsid w:val="00CE3E90"/>
    <w:pPr>
      <w:keepLines/>
      <w:spacing w:after="0" w:line="240" w:lineRule="auto"/>
      <w:jc w:val="both"/>
    </w:pPr>
    <w:rPr>
      <w:rFonts w:ascii="Arial" w:eastAsia="Calibri" w:hAnsi="Arial" w:cs="Arial"/>
      <w:sz w:val="20"/>
      <w:szCs w:val="20"/>
      <w:lang w:val="en-US" w:eastAsia="en-US"/>
    </w:rPr>
  </w:style>
  <w:style w:type="paragraph" w:customStyle="1" w:styleId="6DCC0AE176FA43AF866CAF8DEB4659377">
    <w:name w:val="6DCC0AE176FA43AF866CAF8DEB4659377"/>
    <w:rsid w:val="00CE3E90"/>
    <w:pPr>
      <w:keepLines/>
      <w:spacing w:after="0" w:line="240" w:lineRule="auto"/>
      <w:jc w:val="both"/>
    </w:pPr>
    <w:rPr>
      <w:rFonts w:ascii="Arial" w:eastAsia="Calibri" w:hAnsi="Arial" w:cs="Arial"/>
      <w:sz w:val="20"/>
      <w:szCs w:val="20"/>
      <w:lang w:val="en-US" w:eastAsia="en-US"/>
    </w:rPr>
  </w:style>
  <w:style w:type="paragraph" w:customStyle="1" w:styleId="1CB9CDEABC8A49EEA0D5AD4FA034CB6D7">
    <w:name w:val="1CB9CDEABC8A49EEA0D5AD4FA034CB6D7"/>
    <w:rsid w:val="00CE3E90"/>
    <w:pPr>
      <w:keepLines/>
      <w:spacing w:after="0" w:line="240" w:lineRule="auto"/>
      <w:jc w:val="both"/>
    </w:pPr>
    <w:rPr>
      <w:rFonts w:ascii="Arial" w:eastAsia="Calibri" w:hAnsi="Arial" w:cs="Arial"/>
      <w:sz w:val="20"/>
      <w:szCs w:val="20"/>
      <w:lang w:val="en-US" w:eastAsia="en-US"/>
    </w:rPr>
  </w:style>
  <w:style w:type="paragraph" w:customStyle="1" w:styleId="7D92983866B04B26BFE755310EC4EA5A7">
    <w:name w:val="7D92983866B04B26BFE755310EC4EA5A7"/>
    <w:rsid w:val="00CE3E90"/>
    <w:pPr>
      <w:keepLines/>
      <w:spacing w:after="0" w:line="240" w:lineRule="auto"/>
      <w:jc w:val="both"/>
    </w:pPr>
    <w:rPr>
      <w:rFonts w:ascii="Arial" w:eastAsia="Calibri" w:hAnsi="Arial" w:cs="Arial"/>
      <w:sz w:val="20"/>
      <w:szCs w:val="20"/>
      <w:lang w:val="en-US" w:eastAsia="en-US"/>
    </w:rPr>
  </w:style>
  <w:style w:type="paragraph" w:customStyle="1" w:styleId="E3498CAC4F54412BAFEC928E0F45D3CC7">
    <w:name w:val="E3498CAC4F54412BAFEC928E0F45D3CC7"/>
    <w:rsid w:val="00CE3E90"/>
    <w:pPr>
      <w:keepLines/>
      <w:spacing w:after="0" w:line="240" w:lineRule="auto"/>
      <w:jc w:val="both"/>
    </w:pPr>
    <w:rPr>
      <w:rFonts w:ascii="Arial" w:eastAsia="Calibri" w:hAnsi="Arial" w:cs="Arial"/>
      <w:sz w:val="20"/>
      <w:szCs w:val="20"/>
      <w:lang w:val="en-US" w:eastAsia="en-US"/>
    </w:rPr>
  </w:style>
  <w:style w:type="paragraph" w:customStyle="1" w:styleId="C2413A4CB8B443BFBC3F98944043741C7">
    <w:name w:val="C2413A4CB8B443BFBC3F98944043741C7"/>
    <w:rsid w:val="00CE3E90"/>
    <w:pPr>
      <w:keepLines/>
      <w:spacing w:after="0" w:line="240" w:lineRule="auto"/>
      <w:jc w:val="both"/>
    </w:pPr>
    <w:rPr>
      <w:rFonts w:ascii="Arial" w:eastAsia="Calibri" w:hAnsi="Arial" w:cs="Arial"/>
      <w:sz w:val="20"/>
      <w:szCs w:val="20"/>
      <w:lang w:val="en-US" w:eastAsia="en-US"/>
    </w:rPr>
  </w:style>
  <w:style w:type="paragraph" w:customStyle="1" w:styleId="9A620691B9BB4AE5A499012D43CB69F87">
    <w:name w:val="9A620691B9BB4AE5A499012D43CB69F87"/>
    <w:rsid w:val="00CE3E90"/>
    <w:pPr>
      <w:keepLines/>
      <w:spacing w:after="0" w:line="240" w:lineRule="auto"/>
      <w:jc w:val="both"/>
    </w:pPr>
    <w:rPr>
      <w:rFonts w:ascii="Arial" w:eastAsia="Calibri" w:hAnsi="Arial" w:cs="Arial"/>
      <w:sz w:val="20"/>
      <w:szCs w:val="20"/>
      <w:lang w:val="en-US" w:eastAsia="en-US"/>
    </w:rPr>
  </w:style>
  <w:style w:type="paragraph" w:customStyle="1" w:styleId="CD9BFC4AE7E3413395ECF2A9D2FBDED07">
    <w:name w:val="CD9BFC4AE7E3413395ECF2A9D2FBDED07"/>
    <w:rsid w:val="00CE3E90"/>
    <w:pPr>
      <w:keepLines/>
      <w:spacing w:after="0" w:line="240" w:lineRule="auto"/>
      <w:jc w:val="both"/>
    </w:pPr>
    <w:rPr>
      <w:rFonts w:ascii="Arial" w:eastAsia="Calibri" w:hAnsi="Arial" w:cs="Arial"/>
      <w:sz w:val="20"/>
      <w:szCs w:val="20"/>
      <w:lang w:val="en-US" w:eastAsia="en-US"/>
    </w:rPr>
  </w:style>
  <w:style w:type="paragraph" w:customStyle="1" w:styleId="EFCE9C9BD87949879DE60EFD116388DF7">
    <w:name w:val="EFCE9C9BD87949879DE60EFD116388DF7"/>
    <w:rsid w:val="00CE3E90"/>
    <w:pPr>
      <w:keepLines/>
      <w:spacing w:after="0" w:line="240" w:lineRule="auto"/>
      <w:jc w:val="both"/>
    </w:pPr>
    <w:rPr>
      <w:rFonts w:ascii="Arial" w:eastAsia="Calibri" w:hAnsi="Arial" w:cs="Arial"/>
      <w:sz w:val="20"/>
      <w:szCs w:val="20"/>
      <w:lang w:val="en-US" w:eastAsia="en-US"/>
    </w:rPr>
  </w:style>
  <w:style w:type="paragraph" w:customStyle="1" w:styleId="4A3FEC542B5249BF9A0FD4800BB909637">
    <w:name w:val="4A3FEC542B5249BF9A0FD4800BB909637"/>
    <w:rsid w:val="00CE3E90"/>
    <w:pPr>
      <w:keepLines/>
      <w:spacing w:after="0" w:line="240" w:lineRule="auto"/>
      <w:jc w:val="both"/>
    </w:pPr>
    <w:rPr>
      <w:rFonts w:ascii="Arial" w:eastAsia="Calibri" w:hAnsi="Arial" w:cs="Arial"/>
      <w:sz w:val="20"/>
      <w:szCs w:val="20"/>
      <w:lang w:val="en-US" w:eastAsia="en-US"/>
    </w:rPr>
  </w:style>
  <w:style w:type="paragraph" w:customStyle="1" w:styleId="D2ADA10BB571476EAE4CD2D46EB6C9AC7">
    <w:name w:val="D2ADA10BB571476EAE4CD2D46EB6C9AC7"/>
    <w:rsid w:val="00CE3E90"/>
    <w:pPr>
      <w:keepLines/>
      <w:spacing w:after="0" w:line="240" w:lineRule="auto"/>
      <w:jc w:val="both"/>
    </w:pPr>
    <w:rPr>
      <w:rFonts w:ascii="Arial" w:eastAsia="Calibri" w:hAnsi="Arial" w:cs="Arial"/>
      <w:sz w:val="20"/>
      <w:szCs w:val="20"/>
      <w:lang w:val="en-US" w:eastAsia="en-US"/>
    </w:rPr>
  </w:style>
  <w:style w:type="paragraph" w:customStyle="1" w:styleId="9AD51B2DB37E481DBC3A604535A87A5F7">
    <w:name w:val="9AD51B2DB37E481DBC3A604535A87A5F7"/>
    <w:rsid w:val="00CE3E90"/>
    <w:pPr>
      <w:keepLines/>
      <w:spacing w:after="0" w:line="240" w:lineRule="auto"/>
      <w:jc w:val="both"/>
    </w:pPr>
    <w:rPr>
      <w:rFonts w:ascii="Arial" w:eastAsia="Calibri" w:hAnsi="Arial" w:cs="Arial"/>
      <w:sz w:val="20"/>
      <w:szCs w:val="20"/>
      <w:lang w:val="en-US" w:eastAsia="en-US"/>
    </w:rPr>
  </w:style>
  <w:style w:type="paragraph" w:customStyle="1" w:styleId="3FE43EFB62E14F9ABEABB5611082A45B7">
    <w:name w:val="3FE43EFB62E14F9ABEABB5611082A45B7"/>
    <w:rsid w:val="00CE3E90"/>
    <w:pPr>
      <w:keepLines/>
      <w:spacing w:after="0" w:line="240" w:lineRule="auto"/>
      <w:jc w:val="both"/>
    </w:pPr>
    <w:rPr>
      <w:rFonts w:ascii="Arial" w:eastAsia="Calibri" w:hAnsi="Arial" w:cs="Arial"/>
      <w:sz w:val="20"/>
      <w:szCs w:val="20"/>
      <w:lang w:val="en-US" w:eastAsia="en-US"/>
    </w:rPr>
  </w:style>
  <w:style w:type="paragraph" w:customStyle="1" w:styleId="069C87832ADF4A14B377747CFB2F40EA7">
    <w:name w:val="069C87832ADF4A14B377747CFB2F40EA7"/>
    <w:rsid w:val="00CE3E90"/>
    <w:pPr>
      <w:keepLines/>
      <w:spacing w:after="0" w:line="240" w:lineRule="auto"/>
      <w:jc w:val="both"/>
    </w:pPr>
    <w:rPr>
      <w:rFonts w:ascii="Arial" w:eastAsia="Calibri" w:hAnsi="Arial" w:cs="Arial"/>
      <w:sz w:val="20"/>
      <w:szCs w:val="20"/>
      <w:lang w:val="en-US" w:eastAsia="en-US"/>
    </w:rPr>
  </w:style>
  <w:style w:type="paragraph" w:customStyle="1" w:styleId="41F6E498F4694F4FBBCDCE15D2FCE5697">
    <w:name w:val="41F6E498F4694F4FBBCDCE15D2FCE5697"/>
    <w:rsid w:val="00CE3E90"/>
    <w:pPr>
      <w:keepLines/>
      <w:spacing w:after="0" w:line="240" w:lineRule="auto"/>
      <w:jc w:val="both"/>
    </w:pPr>
    <w:rPr>
      <w:rFonts w:ascii="Arial" w:eastAsia="Calibri" w:hAnsi="Arial" w:cs="Arial"/>
      <w:sz w:val="20"/>
      <w:szCs w:val="20"/>
      <w:lang w:val="en-US" w:eastAsia="en-US"/>
    </w:rPr>
  </w:style>
  <w:style w:type="paragraph" w:customStyle="1" w:styleId="21ED144F62F9415E8257F89A8E595AC57">
    <w:name w:val="21ED144F62F9415E8257F89A8E595AC57"/>
    <w:rsid w:val="00CE3E90"/>
    <w:pPr>
      <w:keepLines/>
      <w:spacing w:after="0" w:line="240" w:lineRule="auto"/>
      <w:jc w:val="both"/>
    </w:pPr>
    <w:rPr>
      <w:rFonts w:ascii="Arial" w:eastAsia="Calibri" w:hAnsi="Arial" w:cs="Arial"/>
      <w:sz w:val="20"/>
      <w:szCs w:val="20"/>
      <w:lang w:val="en-US" w:eastAsia="en-US"/>
    </w:rPr>
  </w:style>
  <w:style w:type="paragraph" w:customStyle="1" w:styleId="94AFBDD3303D4AF4BC5B83F63C498E407">
    <w:name w:val="94AFBDD3303D4AF4BC5B83F63C498E407"/>
    <w:rsid w:val="00CE3E90"/>
    <w:pPr>
      <w:keepLines/>
      <w:spacing w:after="0" w:line="240" w:lineRule="auto"/>
      <w:jc w:val="both"/>
    </w:pPr>
    <w:rPr>
      <w:rFonts w:ascii="Arial" w:eastAsia="Calibri" w:hAnsi="Arial" w:cs="Arial"/>
      <w:sz w:val="20"/>
      <w:szCs w:val="20"/>
      <w:lang w:val="en-US" w:eastAsia="en-US"/>
    </w:rPr>
  </w:style>
  <w:style w:type="paragraph" w:customStyle="1" w:styleId="7DDDD56F7EB04FB58008B660095832827">
    <w:name w:val="7DDDD56F7EB04FB58008B660095832827"/>
    <w:rsid w:val="00CE3E90"/>
    <w:pPr>
      <w:keepLines/>
      <w:spacing w:after="0" w:line="240" w:lineRule="auto"/>
      <w:jc w:val="both"/>
    </w:pPr>
    <w:rPr>
      <w:rFonts w:ascii="Arial" w:eastAsia="Calibri" w:hAnsi="Arial" w:cs="Arial"/>
      <w:sz w:val="20"/>
      <w:szCs w:val="20"/>
      <w:lang w:val="en-US" w:eastAsia="en-US"/>
    </w:rPr>
  </w:style>
  <w:style w:type="paragraph" w:customStyle="1" w:styleId="789F5FC8A6FB462D91D5B70915D3730B7">
    <w:name w:val="789F5FC8A6FB462D91D5B70915D3730B7"/>
    <w:rsid w:val="00CE3E90"/>
    <w:pPr>
      <w:keepLines/>
      <w:spacing w:after="0" w:line="240" w:lineRule="auto"/>
      <w:jc w:val="both"/>
    </w:pPr>
    <w:rPr>
      <w:rFonts w:ascii="Arial" w:eastAsia="Calibri" w:hAnsi="Arial" w:cs="Arial"/>
      <w:sz w:val="20"/>
      <w:szCs w:val="20"/>
      <w:lang w:val="en-US" w:eastAsia="en-US"/>
    </w:rPr>
  </w:style>
  <w:style w:type="paragraph" w:customStyle="1" w:styleId="AE3D0F0D3F4547728EFA0A425E1C6CF74">
    <w:name w:val="AE3D0F0D3F4547728EFA0A425E1C6CF74"/>
    <w:rsid w:val="00CE3E90"/>
    <w:pPr>
      <w:keepLines/>
      <w:spacing w:after="0" w:line="240" w:lineRule="auto"/>
      <w:jc w:val="both"/>
    </w:pPr>
    <w:rPr>
      <w:rFonts w:ascii="Arial" w:eastAsia="Calibri" w:hAnsi="Arial" w:cs="Arial"/>
      <w:sz w:val="20"/>
      <w:szCs w:val="20"/>
      <w:lang w:val="en-US" w:eastAsia="en-US"/>
    </w:rPr>
  </w:style>
  <w:style w:type="paragraph" w:customStyle="1" w:styleId="64D3D45CC3F1446AB8D4C7CBBD1FA24D4">
    <w:name w:val="64D3D45CC3F1446AB8D4C7CBBD1FA24D4"/>
    <w:rsid w:val="00CE3E90"/>
    <w:pPr>
      <w:keepLines/>
      <w:spacing w:after="0" w:line="240" w:lineRule="auto"/>
      <w:jc w:val="both"/>
    </w:pPr>
    <w:rPr>
      <w:rFonts w:ascii="Arial" w:eastAsia="Calibri" w:hAnsi="Arial" w:cs="Arial"/>
      <w:sz w:val="20"/>
      <w:szCs w:val="20"/>
      <w:lang w:val="en-US" w:eastAsia="en-US"/>
    </w:rPr>
  </w:style>
  <w:style w:type="paragraph" w:customStyle="1" w:styleId="1A8DF5B6CD9B41D2A38478B7F76A4EE97">
    <w:name w:val="1A8DF5B6CD9B41D2A38478B7F76A4EE97"/>
    <w:rsid w:val="00CE3E90"/>
    <w:pPr>
      <w:keepLines/>
      <w:spacing w:after="0" w:line="240" w:lineRule="auto"/>
      <w:jc w:val="both"/>
    </w:pPr>
    <w:rPr>
      <w:rFonts w:ascii="Arial" w:eastAsia="Calibri" w:hAnsi="Arial" w:cs="Arial"/>
      <w:sz w:val="20"/>
      <w:szCs w:val="20"/>
      <w:lang w:val="en-US" w:eastAsia="en-US"/>
    </w:rPr>
  </w:style>
  <w:style w:type="paragraph" w:customStyle="1" w:styleId="7641F83FD7364979BF9536F1203AAF157">
    <w:name w:val="7641F83FD7364979BF9536F1203AAF157"/>
    <w:rsid w:val="00CE3E90"/>
    <w:pPr>
      <w:keepLines/>
      <w:spacing w:after="0" w:line="240" w:lineRule="auto"/>
      <w:jc w:val="both"/>
    </w:pPr>
    <w:rPr>
      <w:rFonts w:ascii="Arial" w:eastAsia="Calibri" w:hAnsi="Arial" w:cs="Arial"/>
      <w:sz w:val="20"/>
      <w:szCs w:val="20"/>
      <w:lang w:val="en-US" w:eastAsia="en-US"/>
    </w:rPr>
  </w:style>
  <w:style w:type="paragraph" w:customStyle="1" w:styleId="D875A19C4386440A9DA52107439C2FA17">
    <w:name w:val="D875A19C4386440A9DA52107439C2FA17"/>
    <w:rsid w:val="00CE3E90"/>
    <w:pPr>
      <w:keepLines/>
      <w:spacing w:after="0" w:line="240" w:lineRule="auto"/>
      <w:jc w:val="both"/>
    </w:pPr>
    <w:rPr>
      <w:rFonts w:ascii="Arial" w:eastAsia="Calibri" w:hAnsi="Arial" w:cs="Arial"/>
      <w:sz w:val="20"/>
      <w:szCs w:val="20"/>
      <w:lang w:val="en-US" w:eastAsia="en-US"/>
    </w:rPr>
  </w:style>
  <w:style w:type="paragraph" w:customStyle="1" w:styleId="F9ADCC8CEF0543D1856EB11D518BE0357">
    <w:name w:val="F9ADCC8CEF0543D1856EB11D518BE0357"/>
    <w:rsid w:val="00CE3E90"/>
    <w:pPr>
      <w:keepLines/>
      <w:spacing w:after="0" w:line="240" w:lineRule="auto"/>
      <w:jc w:val="both"/>
    </w:pPr>
    <w:rPr>
      <w:rFonts w:ascii="Arial" w:eastAsia="Calibri" w:hAnsi="Arial" w:cs="Arial"/>
      <w:sz w:val="20"/>
      <w:szCs w:val="20"/>
      <w:lang w:val="en-US" w:eastAsia="en-US"/>
    </w:rPr>
  </w:style>
  <w:style w:type="paragraph" w:customStyle="1" w:styleId="8C1AC63EE4274E149C979B904DD165067">
    <w:name w:val="8C1AC63EE4274E149C979B904DD165067"/>
    <w:rsid w:val="00CE3E90"/>
    <w:pPr>
      <w:keepLines/>
      <w:spacing w:after="0" w:line="240" w:lineRule="auto"/>
      <w:jc w:val="both"/>
    </w:pPr>
    <w:rPr>
      <w:rFonts w:ascii="Arial" w:eastAsia="Calibri" w:hAnsi="Arial" w:cs="Arial"/>
      <w:sz w:val="20"/>
      <w:szCs w:val="20"/>
      <w:lang w:val="en-US" w:eastAsia="en-US"/>
    </w:rPr>
  </w:style>
  <w:style w:type="paragraph" w:customStyle="1" w:styleId="907CBB7EF4B349E6B370296976C94C7F7">
    <w:name w:val="907CBB7EF4B349E6B370296976C94C7F7"/>
    <w:rsid w:val="00CE3E90"/>
    <w:pPr>
      <w:keepLines/>
      <w:spacing w:after="0" w:line="240" w:lineRule="auto"/>
      <w:jc w:val="both"/>
    </w:pPr>
    <w:rPr>
      <w:rFonts w:ascii="Arial" w:eastAsia="Calibri" w:hAnsi="Arial" w:cs="Arial"/>
      <w:sz w:val="20"/>
      <w:szCs w:val="20"/>
      <w:lang w:val="en-US" w:eastAsia="en-US"/>
    </w:rPr>
  </w:style>
  <w:style w:type="paragraph" w:customStyle="1" w:styleId="CC068305A9854F1AB22E1E411CABAE1A7">
    <w:name w:val="CC068305A9854F1AB22E1E411CABAE1A7"/>
    <w:rsid w:val="00CE3E90"/>
    <w:pPr>
      <w:keepLines/>
      <w:spacing w:after="0" w:line="240" w:lineRule="auto"/>
      <w:jc w:val="both"/>
    </w:pPr>
    <w:rPr>
      <w:rFonts w:ascii="Arial" w:eastAsia="Calibri" w:hAnsi="Arial" w:cs="Arial"/>
      <w:sz w:val="20"/>
      <w:szCs w:val="20"/>
      <w:lang w:val="en-US" w:eastAsia="en-US"/>
    </w:rPr>
  </w:style>
  <w:style w:type="paragraph" w:customStyle="1" w:styleId="AD5B632CF4F24F8189D1D82141B3EC7A7">
    <w:name w:val="AD5B632CF4F24F8189D1D82141B3EC7A7"/>
    <w:rsid w:val="00CE3E90"/>
    <w:pPr>
      <w:keepLines/>
      <w:spacing w:after="0" w:line="240" w:lineRule="auto"/>
      <w:jc w:val="both"/>
    </w:pPr>
    <w:rPr>
      <w:rFonts w:ascii="Arial" w:eastAsia="Calibri" w:hAnsi="Arial" w:cs="Arial"/>
      <w:sz w:val="20"/>
      <w:szCs w:val="20"/>
      <w:lang w:val="en-US" w:eastAsia="en-US"/>
    </w:rPr>
  </w:style>
  <w:style w:type="paragraph" w:customStyle="1" w:styleId="9C6975079B154242A284EBE678A126187">
    <w:name w:val="9C6975079B154242A284EBE678A126187"/>
    <w:rsid w:val="00CE3E90"/>
    <w:pPr>
      <w:keepLines/>
      <w:spacing w:after="0" w:line="240" w:lineRule="auto"/>
      <w:jc w:val="both"/>
    </w:pPr>
    <w:rPr>
      <w:rFonts w:ascii="Arial" w:eastAsia="Calibri" w:hAnsi="Arial" w:cs="Arial"/>
      <w:sz w:val="20"/>
      <w:szCs w:val="20"/>
      <w:lang w:val="en-US" w:eastAsia="en-US"/>
    </w:rPr>
  </w:style>
  <w:style w:type="paragraph" w:customStyle="1" w:styleId="B041ECE821864D2B91752D2524DB5EB97">
    <w:name w:val="B041ECE821864D2B91752D2524DB5EB97"/>
    <w:rsid w:val="00CE3E90"/>
    <w:pPr>
      <w:keepLines/>
      <w:spacing w:after="0" w:line="240" w:lineRule="auto"/>
      <w:jc w:val="both"/>
    </w:pPr>
    <w:rPr>
      <w:rFonts w:ascii="Arial" w:eastAsia="Calibri" w:hAnsi="Arial" w:cs="Arial"/>
      <w:sz w:val="20"/>
      <w:szCs w:val="20"/>
      <w:lang w:val="en-US" w:eastAsia="en-US"/>
    </w:rPr>
  </w:style>
  <w:style w:type="paragraph" w:customStyle="1" w:styleId="65A4AF201E0449B3AA912AC3F0459B2B7">
    <w:name w:val="65A4AF201E0449B3AA912AC3F0459B2B7"/>
    <w:rsid w:val="00CE3E90"/>
    <w:pPr>
      <w:keepLines/>
      <w:spacing w:after="0" w:line="240" w:lineRule="auto"/>
      <w:jc w:val="both"/>
    </w:pPr>
    <w:rPr>
      <w:rFonts w:ascii="Arial" w:eastAsia="Calibri" w:hAnsi="Arial" w:cs="Arial"/>
      <w:sz w:val="20"/>
      <w:szCs w:val="20"/>
      <w:lang w:val="en-US" w:eastAsia="en-US"/>
    </w:rPr>
  </w:style>
  <w:style w:type="paragraph" w:customStyle="1" w:styleId="6FEDF4CA999E46F8ABFDBF2C66B27A7E7">
    <w:name w:val="6FEDF4CA999E46F8ABFDBF2C66B27A7E7"/>
    <w:rsid w:val="00CE3E90"/>
    <w:pPr>
      <w:keepLines/>
      <w:spacing w:after="0" w:line="240" w:lineRule="auto"/>
      <w:jc w:val="both"/>
    </w:pPr>
    <w:rPr>
      <w:rFonts w:ascii="Arial" w:eastAsia="Calibri" w:hAnsi="Arial" w:cs="Arial"/>
      <w:sz w:val="20"/>
      <w:szCs w:val="20"/>
      <w:lang w:val="en-US" w:eastAsia="en-US"/>
    </w:rPr>
  </w:style>
  <w:style w:type="paragraph" w:customStyle="1" w:styleId="FE4165A18D014B1BA80BDA8B57932CE37">
    <w:name w:val="FE4165A18D014B1BA80BDA8B57932CE37"/>
    <w:rsid w:val="00CE3E90"/>
    <w:pPr>
      <w:keepLines/>
      <w:spacing w:after="0" w:line="240" w:lineRule="auto"/>
      <w:jc w:val="both"/>
    </w:pPr>
    <w:rPr>
      <w:rFonts w:ascii="Arial" w:eastAsia="Calibri" w:hAnsi="Arial" w:cs="Arial"/>
      <w:sz w:val="20"/>
      <w:szCs w:val="20"/>
      <w:lang w:val="en-US" w:eastAsia="en-US"/>
    </w:rPr>
  </w:style>
  <w:style w:type="paragraph" w:customStyle="1" w:styleId="982AD7DCBE684CD6BD1576B20DC1C3C17">
    <w:name w:val="982AD7DCBE684CD6BD1576B20DC1C3C17"/>
    <w:rsid w:val="00CE3E90"/>
    <w:pPr>
      <w:keepLines/>
      <w:spacing w:after="0" w:line="240" w:lineRule="auto"/>
      <w:jc w:val="both"/>
    </w:pPr>
    <w:rPr>
      <w:rFonts w:ascii="Arial" w:eastAsia="Calibri" w:hAnsi="Arial" w:cs="Arial"/>
      <w:sz w:val="20"/>
      <w:szCs w:val="20"/>
      <w:lang w:val="en-US" w:eastAsia="en-US"/>
    </w:rPr>
  </w:style>
  <w:style w:type="paragraph" w:customStyle="1" w:styleId="E4BCFB58E94C454E980C180D7B1471BC7">
    <w:name w:val="E4BCFB58E94C454E980C180D7B1471BC7"/>
    <w:rsid w:val="00CE3E90"/>
    <w:pPr>
      <w:keepLines/>
      <w:spacing w:after="0" w:line="240" w:lineRule="auto"/>
      <w:jc w:val="both"/>
    </w:pPr>
    <w:rPr>
      <w:rFonts w:ascii="Arial" w:eastAsia="Calibri" w:hAnsi="Arial" w:cs="Arial"/>
      <w:sz w:val="20"/>
      <w:szCs w:val="20"/>
      <w:lang w:val="en-US" w:eastAsia="en-US"/>
    </w:rPr>
  </w:style>
  <w:style w:type="paragraph" w:customStyle="1" w:styleId="3FCF0C26630A43038E4F0B94DEDD58027">
    <w:name w:val="3FCF0C26630A43038E4F0B94DEDD58027"/>
    <w:rsid w:val="00CE3E90"/>
    <w:pPr>
      <w:keepLines/>
      <w:spacing w:after="0" w:line="240" w:lineRule="auto"/>
      <w:jc w:val="both"/>
    </w:pPr>
    <w:rPr>
      <w:rFonts w:ascii="Arial" w:eastAsia="Calibri" w:hAnsi="Arial" w:cs="Arial"/>
      <w:sz w:val="20"/>
      <w:szCs w:val="20"/>
      <w:lang w:val="en-US" w:eastAsia="en-US"/>
    </w:rPr>
  </w:style>
  <w:style w:type="paragraph" w:customStyle="1" w:styleId="BF19F155EE1746FF8E628F6018AE2DC87">
    <w:name w:val="BF19F155EE1746FF8E628F6018AE2DC87"/>
    <w:rsid w:val="00CE3E90"/>
    <w:pPr>
      <w:keepLines/>
      <w:spacing w:after="0" w:line="240" w:lineRule="auto"/>
      <w:jc w:val="both"/>
    </w:pPr>
    <w:rPr>
      <w:rFonts w:ascii="Arial" w:eastAsia="Calibri" w:hAnsi="Arial" w:cs="Arial"/>
      <w:sz w:val="20"/>
      <w:szCs w:val="20"/>
      <w:lang w:val="en-US" w:eastAsia="en-US"/>
    </w:rPr>
  </w:style>
  <w:style w:type="paragraph" w:customStyle="1" w:styleId="90983F7BAE00476B907582C05AB0A29C7">
    <w:name w:val="90983F7BAE00476B907582C05AB0A29C7"/>
    <w:rsid w:val="00CE3E90"/>
    <w:pPr>
      <w:keepLines/>
      <w:spacing w:after="0" w:line="240" w:lineRule="auto"/>
      <w:jc w:val="both"/>
    </w:pPr>
    <w:rPr>
      <w:rFonts w:ascii="Arial" w:eastAsia="Calibri" w:hAnsi="Arial" w:cs="Arial"/>
      <w:sz w:val="20"/>
      <w:szCs w:val="20"/>
      <w:lang w:val="en-US" w:eastAsia="en-US"/>
    </w:rPr>
  </w:style>
  <w:style w:type="paragraph" w:customStyle="1" w:styleId="9FB015D4DFF4421E98363EFBD4CD3AE27">
    <w:name w:val="9FB015D4DFF4421E98363EFBD4CD3AE27"/>
    <w:rsid w:val="00CE3E90"/>
    <w:pPr>
      <w:keepLines/>
      <w:spacing w:after="0" w:line="240" w:lineRule="auto"/>
      <w:jc w:val="both"/>
    </w:pPr>
    <w:rPr>
      <w:rFonts w:ascii="Arial" w:eastAsia="Calibri" w:hAnsi="Arial" w:cs="Arial"/>
      <w:sz w:val="20"/>
      <w:szCs w:val="20"/>
      <w:lang w:val="en-US" w:eastAsia="en-US"/>
    </w:rPr>
  </w:style>
  <w:style w:type="paragraph" w:customStyle="1" w:styleId="1600F90E760D44C2B1A104A4D8C370BF7">
    <w:name w:val="1600F90E760D44C2B1A104A4D8C370BF7"/>
    <w:rsid w:val="00CE3E90"/>
    <w:pPr>
      <w:keepLines/>
      <w:spacing w:after="0" w:line="240" w:lineRule="auto"/>
      <w:jc w:val="both"/>
    </w:pPr>
    <w:rPr>
      <w:rFonts w:ascii="Arial" w:eastAsia="Calibri" w:hAnsi="Arial" w:cs="Arial"/>
      <w:sz w:val="20"/>
      <w:szCs w:val="20"/>
      <w:lang w:val="en-US" w:eastAsia="en-US"/>
    </w:rPr>
  </w:style>
  <w:style w:type="paragraph" w:customStyle="1" w:styleId="70257F29BFDC40CEA9F89A22384764A87">
    <w:name w:val="70257F29BFDC40CEA9F89A22384764A87"/>
    <w:rsid w:val="00CE3E90"/>
    <w:pPr>
      <w:keepLines/>
      <w:spacing w:after="0" w:line="240" w:lineRule="auto"/>
      <w:jc w:val="both"/>
    </w:pPr>
    <w:rPr>
      <w:rFonts w:ascii="Arial" w:eastAsia="Calibri" w:hAnsi="Arial" w:cs="Arial"/>
      <w:sz w:val="20"/>
      <w:szCs w:val="20"/>
      <w:lang w:val="en-US" w:eastAsia="en-US"/>
    </w:rPr>
  </w:style>
  <w:style w:type="paragraph" w:customStyle="1" w:styleId="8DCE12D6EAB84A429045E292E411405E7">
    <w:name w:val="8DCE12D6EAB84A429045E292E411405E7"/>
    <w:rsid w:val="00CE3E90"/>
    <w:pPr>
      <w:keepLines/>
      <w:spacing w:after="0" w:line="240" w:lineRule="auto"/>
      <w:jc w:val="both"/>
    </w:pPr>
    <w:rPr>
      <w:rFonts w:ascii="Arial" w:eastAsia="Calibri" w:hAnsi="Arial" w:cs="Arial"/>
      <w:sz w:val="20"/>
      <w:szCs w:val="20"/>
      <w:lang w:val="en-US" w:eastAsia="en-US"/>
    </w:rPr>
  </w:style>
  <w:style w:type="paragraph" w:customStyle="1" w:styleId="470C3D5F5A4F4F52B5AAA4C55B83628E7">
    <w:name w:val="470C3D5F5A4F4F52B5AAA4C55B83628E7"/>
    <w:rsid w:val="00CE3E90"/>
    <w:pPr>
      <w:keepLines/>
      <w:spacing w:after="0" w:line="240" w:lineRule="auto"/>
      <w:jc w:val="both"/>
    </w:pPr>
    <w:rPr>
      <w:rFonts w:ascii="Arial" w:eastAsia="Calibri" w:hAnsi="Arial" w:cs="Arial"/>
      <w:sz w:val="20"/>
      <w:szCs w:val="20"/>
      <w:lang w:val="en-US" w:eastAsia="en-US"/>
    </w:rPr>
  </w:style>
  <w:style w:type="paragraph" w:customStyle="1" w:styleId="61C20E6C3B6040C18E0C05300E38CC977">
    <w:name w:val="61C20E6C3B6040C18E0C05300E38CC977"/>
    <w:rsid w:val="00CE3E90"/>
    <w:pPr>
      <w:keepLines/>
      <w:spacing w:after="0" w:line="240" w:lineRule="auto"/>
      <w:jc w:val="both"/>
    </w:pPr>
    <w:rPr>
      <w:rFonts w:ascii="Arial" w:eastAsia="Calibri" w:hAnsi="Arial" w:cs="Arial"/>
      <w:sz w:val="20"/>
      <w:szCs w:val="20"/>
      <w:lang w:val="en-US" w:eastAsia="en-US"/>
    </w:rPr>
  </w:style>
  <w:style w:type="paragraph" w:customStyle="1" w:styleId="8C75144BD74D4F6BB89E1D6BD8303CA87">
    <w:name w:val="8C75144BD74D4F6BB89E1D6BD8303CA87"/>
    <w:rsid w:val="00CE3E90"/>
    <w:pPr>
      <w:keepLines/>
      <w:spacing w:after="0" w:line="240" w:lineRule="auto"/>
      <w:jc w:val="both"/>
    </w:pPr>
    <w:rPr>
      <w:rFonts w:ascii="Arial" w:eastAsia="Calibri" w:hAnsi="Arial" w:cs="Arial"/>
      <w:sz w:val="20"/>
      <w:szCs w:val="20"/>
      <w:lang w:val="en-US" w:eastAsia="en-US"/>
    </w:rPr>
  </w:style>
  <w:style w:type="paragraph" w:customStyle="1" w:styleId="43295222E2C04D07B3151004A3E0BE237">
    <w:name w:val="43295222E2C04D07B3151004A3E0BE237"/>
    <w:rsid w:val="00CE3E90"/>
    <w:pPr>
      <w:keepLines/>
      <w:spacing w:after="0" w:line="240" w:lineRule="auto"/>
      <w:jc w:val="both"/>
    </w:pPr>
    <w:rPr>
      <w:rFonts w:ascii="Arial" w:eastAsia="Calibri" w:hAnsi="Arial" w:cs="Arial"/>
      <w:sz w:val="20"/>
      <w:szCs w:val="20"/>
      <w:lang w:val="en-US" w:eastAsia="en-US"/>
    </w:rPr>
  </w:style>
  <w:style w:type="paragraph" w:customStyle="1" w:styleId="D0C4F217FB3D43BC9E6452D4C03D0D877">
    <w:name w:val="D0C4F217FB3D43BC9E6452D4C03D0D877"/>
    <w:rsid w:val="00CE3E90"/>
    <w:pPr>
      <w:keepLines/>
      <w:spacing w:after="0" w:line="240" w:lineRule="auto"/>
      <w:jc w:val="both"/>
    </w:pPr>
    <w:rPr>
      <w:rFonts w:ascii="Arial" w:eastAsia="Calibri" w:hAnsi="Arial" w:cs="Arial"/>
      <w:sz w:val="20"/>
      <w:szCs w:val="20"/>
      <w:lang w:val="en-US" w:eastAsia="en-US"/>
    </w:rPr>
  </w:style>
  <w:style w:type="paragraph" w:customStyle="1" w:styleId="A5F2CB0D45A647FD9363F233983A4BAB7">
    <w:name w:val="A5F2CB0D45A647FD9363F233983A4BAB7"/>
    <w:rsid w:val="00CE3E90"/>
    <w:pPr>
      <w:keepLines/>
      <w:spacing w:after="0" w:line="240" w:lineRule="auto"/>
      <w:jc w:val="both"/>
    </w:pPr>
    <w:rPr>
      <w:rFonts w:ascii="Arial" w:eastAsia="Calibri" w:hAnsi="Arial" w:cs="Arial"/>
      <w:sz w:val="20"/>
      <w:szCs w:val="20"/>
      <w:lang w:val="en-US" w:eastAsia="en-US"/>
    </w:rPr>
  </w:style>
  <w:style w:type="paragraph" w:customStyle="1" w:styleId="B313F6AF71104F5F9F393F99860E4B057">
    <w:name w:val="B313F6AF71104F5F9F393F99860E4B057"/>
    <w:rsid w:val="00CE3E90"/>
    <w:pPr>
      <w:keepLines/>
      <w:spacing w:after="0" w:line="240" w:lineRule="auto"/>
      <w:jc w:val="both"/>
    </w:pPr>
    <w:rPr>
      <w:rFonts w:ascii="Arial" w:eastAsia="Calibri" w:hAnsi="Arial" w:cs="Arial"/>
      <w:sz w:val="20"/>
      <w:szCs w:val="20"/>
      <w:lang w:val="en-US" w:eastAsia="en-US"/>
    </w:rPr>
  </w:style>
  <w:style w:type="paragraph" w:customStyle="1" w:styleId="2F5F0646AACA48C08EA49466D82451777">
    <w:name w:val="2F5F0646AACA48C08EA49466D82451777"/>
    <w:rsid w:val="00CE3E90"/>
    <w:pPr>
      <w:keepLines/>
      <w:spacing w:after="0" w:line="240" w:lineRule="auto"/>
      <w:jc w:val="both"/>
    </w:pPr>
    <w:rPr>
      <w:rFonts w:ascii="Arial" w:eastAsia="Calibri" w:hAnsi="Arial" w:cs="Arial"/>
      <w:sz w:val="20"/>
      <w:szCs w:val="20"/>
      <w:lang w:val="en-US" w:eastAsia="en-US"/>
    </w:rPr>
  </w:style>
  <w:style w:type="paragraph" w:customStyle="1" w:styleId="BB9F70535BFB42368085A1720EF2BFF47">
    <w:name w:val="BB9F70535BFB42368085A1720EF2BFF47"/>
    <w:rsid w:val="00CE3E90"/>
    <w:pPr>
      <w:spacing w:after="120" w:line="240" w:lineRule="auto"/>
    </w:pPr>
    <w:rPr>
      <w:rFonts w:ascii="Segoe UI" w:eastAsia="Calibri" w:hAnsi="Segoe UI" w:cs="Times New Roman"/>
      <w:sz w:val="18"/>
      <w:lang w:val="en-GB" w:eastAsia="en-US"/>
    </w:rPr>
  </w:style>
  <w:style w:type="paragraph" w:customStyle="1" w:styleId="B14B4264162A486CB0AF9DA38C1AAAFB7">
    <w:name w:val="B14B4264162A486CB0AF9DA38C1AAAFB7"/>
    <w:rsid w:val="00CE3E90"/>
    <w:pPr>
      <w:keepLines/>
      <w:spacing w:after="0" w:line="240" w:lineRule="auto"/>
      <w:jc w:val="both"/>
    </w:pPr>
    <w:rPr>
      <w:rFonts w:ascii="Arial" w:eastAsia="Calibri" w:hAnsi="Arial" w:cs="Arial"/>
      <w:sz w:val="20"/>
      <w:szCs w:val="20"/>
      <w:lang w:val="en-US" w:eastAsia="en-US"/>
    </w:rPr>
  </w:style>
  <w:style w:type="paragraph" w:customStyle="1" w:styleId="6D8F1E0B4CB14E3C99CD27BB286683E87">
    <w:name w:val="6D8F1E0B4CB14E3C99CD27BB286683E87"/>
    <w:rsid w:val="00CE3E90"/>
    <w:pPr>
      <w:keepLines/>
      <w:spacing w:after="0" w:line="240" w:lineRule="auto"/>
      <w:jc w:val="both"/>
    </w:pPr>
    <w:rPr>
      <w:rFonts w:ascii="Arial" w:eastAsia="Calibri" w:hAnsi="Arial" w:cs="Arial"/>
      <w:sz w:val="20"/>
      <w:szCs w:val="20"/>
      <w:lang w:val="en-US" w:eastAsia="en-US"/>
    </w:rPr>
  </w:style>
  <w:style w:type="paragraph" w:customStyle="1" w:styleId="574EF1073E1D4528BA5BB57D2D0E4E4B7">
    <w:name w:val="574EF1073E1D4528BA5BB57D2D0E4E4B7"/>
    <w:rsid w:val="00CE3E90"/>
    <w:pPr>
      <w:spacing w:after="120" w:line="240" w:lineRule="auto"/>
    </w:pPr>
    <w:rPr>
      <w:rFonts w:ascii="Segoe UI" w:eastAsia="Calibri" w:hAnsi="Segoe UI" w:cs="Times New Roman"/>
      <w:sz w:val="18"/>
      <w:lang w:val="en-GB" w:eastAsia="en-US"/>
    </w:rPr>
  </w:style>
  <w:style w:type="paragraph" w:customStyle="1" w:styleId="69C912E2104F402F827EB6F912506A807">
    <w:name w:val="69C912E2104F402F827EB6F912506A807"/>
    <w:rsid w:val="00CE3E90"/>
    <w:pPr>
      <w:keepLines/>
      <w:spacing w:after="0" w:line="240" w:lineRule="auto"/>
      <w:jc w:val="both"/>
    </w:pPr>
    <w:rPr>
      <w:rFonts w:ascii="Arial" w:eastAsia="Calibri" w:hAnsi="Arial" w:cs="Arial"/>
      <w:sz w:val="20"/>
      <w:szCs w:val="20"/>
      <w:lang w:val="en-US" w:eastAsia="en-US"/>
    </w:rPr>
  </w:style>
  <w:style w:type="paragraph" w:customStyle="1" w:styleId="AB881BCE320F448D9A33757E8060660E7">
    <w:name w:val="AB881BCE320F448D9A33757E8060660E7"/>
    <w:rsid w:val="00CE3E90"/>
    <w:pPr>
      <w:keepLines/>
      <w:spacing w:after="0" w:line="240" w:lineRule="auto"/>
      <w:jc w:val="both"/>
    </w:pPr>
    <w:rPr>
      <w:rFonts w:ascii="Arial" w:eastAsia="Calibri" w:hAnsi="Arial" w:cs="Arial"/>
      <w:sz w:val="20"/>
      <w:szCs w:val="20"/>
      <w:lang w:val="en-US" w:eastAsia="en-US"/>
    </w:rPr>
  </w:style>
  <w:style w:type="paragraph" w:customStyle="1" w:styleId="1B7BED08E51E48BBBA8029D1446538CA7">
    <w:name w:val="1B7BED08E51E48BBBA8029D1446538CA7"/>
    <w:rsid w:val="00CE3E90"/>
    <w:pPr>
      <w:spacing w:after="120" w:line="240" w:lineRule="auto"/>
    </w:pPr>
    <w:rPr>
      <w:rFonts w:ascii="Segoe UI" w:eastAsia="Calibri" w:hAnsi="Segoe UI" w:cs="Times New Roman"/>
      <w:sz w:val="18"/>
      <w:lang w:val="en-GB" w:eastAsia="en-US"/>
    </w:rPr>
  </w:style>
  <w:style w:type="paragraph" w:customStyle="1" w:styleId="D3CF05F25BA0463FA2589B2A1A275E387">
    <w:name w:val="D3CF05F25BA0463FA2589B2A1A275E387"/>
    <w:rsid w:val="00CE3E90"/>
    <w:pPr>
      <w:keepLines/>
      <w:spacing w:after="0" w:line="240" w:lineRule="auto"/>
      <w:jc w:val="both"/>
    </w:pPr>
    <w:rPr>
      <w:rFonts w:ascii="Arial" w:eastAsia="Calibri" w:hAnsi="Arial" w:cs="Arial"/>
      <w:sz w:val="20"/>
      <w:szCs w:val="20"/>
      <w:lang w:val="en-US" w:eastAsia="en-US"/>
    </w:rPr>
  </w:style>
  <w:style w:type="paragraph" w:customStyle="1" w:styleId="FA75ACA8A36D455DBB0C6F458BD8558F7">
    <w:name w:val="FA75ACA8A36D455DBB0C6F458BD8558F7"/>
    <w:rsid w:val="00CE3E90"/>
    <w:pPr>
      <w:keepLines/>
      <w:spacing w:after="0" w:line="240" w:lineRule="auto"/>
      <w:jc w:val="both"/>
    </w:pPr>
    <w:rPr>
      <w:rFonts w:ascii="Arial" w:eastAsia="Calibri" w:hAnsi="Arial" w:cs="Arial"/>
      <w:sz w:val="20"/>
      <w:szCs w:val="20"/>
      <w:lang w:val="en-US" w:eastAsia="en-US"/>
    </w:rPr>
  </w:style>
  <w:style w:type="paragraph" w:customStyle="1" w:styleId="ABFC08689A854BB4991391E424B6C4084">
    <w:name w:val="ABFC08689A854BB4991391E424B6C4084"/>
    <w:rsid w:val="00CE3E90"/>
    <w:pPr>
      <w:keepLines/>
      <w:spacing w:after="0" w:line="240" w:lineRule="auto"/>
      <w:jc w:val="both"/>
    </w:pPr>
    <w:rPr>
      <w:rFonts w:ascii="Arial" w:eastAsia="Calibri" w:hAnsi="Arial" w:cs="Arial"/>
      <w:sz w:val="20"/>
      <w:szCs w:val="20"/>
      <w:lang w:val="en-US" w:eastAsia="en-US"/>
    </w:rPr>
  </w:style>
  <w:style w:type="paragraph" w:customStyle="1" w:styleId="4D8D4295620746AD8AEE08C139EEEF117">
    <w:name w:val="4D8D4295620746AD8AEE08C139EEEF117"/>
    <w:rsid w:val="00CE3E90"/>
    <w:pPr>
      <w:keepLines/>
      <w:spacing w:after="0" w:line="240" w:lineRule="auto"/>
      <w:jc w:val="both"/>
    </w:pPr>
    <w:rPr>
      <w:rFonts w:ascii="Arial" w:eastAsia="Calibri" w:hAnsi="Arial" w:cs="Arial"/>
      <w:sz w:val="20"/>
      <w:szCs w:val="20"/>
      <w:lang w:val="en-US" w:eastAsia="en-US"/>
    </w:rPr>
  </w:style>
  <w:style w:type="paragraph" w:customStyle="1" w:styleId="ACEC68968533427FAD51C524969F277C7">
    <w:name w:val="ACEC68968533427FAD51C524969F277C7"/>
    <w:rsid w:val="00CE3E90"/>
    <w:pPr>
      <w:keepLines/>
      <w:spacing w:after="0" w:line="240" w:lineRule="auto"/>
      <w:jc w:val="both"/>
    </w:pPr>
    <w:rPr>
      <w:rFonts w:ascii="Arial" w:eastAsia="Calibri" w:hAnsi="Arial" w:cs="Arial"/>
      <w:sz w:val="20"/>
      <w:szCs w:val="20"/>
      <w:lang w:val="en-US" w:eastAsia="en-US"/>
    </w:rPr>
  </w:style>
  <w:style w:type="paragraph" w:customStyle="1" w:styleId="4CED94A01B49413A913AA6CCAA39EF3D3">
    <w:name w:val="4CED94A01B49413A913AA6CCAA39EF3D3"/>
    <w:rsid w:val="00CE3E90"/>
    <w:pPr>
      <w:keepLines/>
      <w:spacing w:after="0" w:line="240" w:lineRule="auto"/>
      <w:jc w:val="both"/>
    </w:pPr>
    <w:rPr>
      <w:rFonts w:ascii="Arial" w:eastAsia="Calibri" w:hAnsi="Arial" w:cs="Arial"/>
      <w:sz w:val="20"/>
      <w:szCs w:val="20"/>
      <w:lang w:val="en-US" w:eastAsia="en-US"/>
    </w:rPr>
  </w:style>
  <w:style w:type="paragraph" w:customStyle="1" w:styleId="DEE489FD732D4C4B95A77295FE987C103">
    <w:name w:val="DEE489FD732D4C4B95A77295FE987C103"/>
    <w:rsid w:val="00CE3E90"/>
    <w:pPr>
      <w:keepLines/>
      <w:spacing w:after="0" w:line="240" w:lineRule="auto"/>
      <w:jc w:val="both"/>
    </w:pPr>
    <w:rPr>
      <w:rFonts w:ascii="Arial" w:eastAsia="Calibri" w:hAnsi="Arial" w:cs="Arial"/>
      <w:sz w:val="20"/>
      <w:szCs w:val="20"/>
      <w:lang w:val="en-US" w:eastAsia="en-US"/>
    </w:rPr>
  </w:style>
  <w:style w:type="paragraph" w:customStyle="1" w:styleId="144652B556D94D61920F3018EBEE4B513">
    <w:name w:val="144652B556D94D61920F3018EBEE4B513"/>
    <w:rsid w:val="00CE3E90"/>
    <w:pPr>
      <w:keepLines/>
      <w:spacing w:after="0" w:line="240" w:lineRule="auto"/>
      <w:jc w:val="both"/>
    </w:pPr>
    <w:rPr>
      <w:rFonts w:ascii="Arial" w:eastAsia="Calibri" w:hAnsi="Arial" w:cs="Arial"/>
      <w:sz w:val="20"/>
      <w:szCs w:val="20"/>
      <w:lang w:val="en-US" w:eastAsia="en-US"/>
    </w:rPr>
  </w:style>
  <w:style w:type="paragraph" w:customStyle="1" w:styleId="81B11A1803F04FBB91C2DD296D56F8073">
    <w:name w:val="81B11A1803F04FBB91C2DD296D56F8073"/>
    <w:rsid w:val="00CE3E90"/>
    <w:pPr>
      <w:keepLines/>
      <w:spacing w:after="0" w:line="240" w:lineRule="auto"/>
      <w:jc w:val="both"/>
    </w:pPr>
    <w:rPr>
      <w:rFonts w:ascii="Arial" w:eastAsia="Calibri" w:hAnsi="Arial" w:cs="Arial"/>
      <w:sz w:val="20"/>
      <w:szCs w:val="20"/>
      <w:lang w:val="en-US" w:eastAsia="en-US"/>
    </w:rPr>
  </w:style>
  <w:style w:type="paragraph" w:customStyle="1" w:styleId="E8E10B0321B348E884715E94BE11FA813">
    <w:name w:val="E8E10B0321B348E884715E94BE11FA813"/>
    <w:rsid w:val="00CE3E90"/>
    <w:pPr>
      <w:keepLines/>
      <w:spacing w:after="0" w:line="240" w:lineRule="auto"/>
      <w:jc w:val="both"/>
    </w:pPr>
    <w:rPr>
      <w:rFonts w:ascii="Arial" w:eastAsia="Calibri" w:hAnsi="Arial" w:cs="Arial"/>
      <w:sz w:val="20"/>
      <w:szCs w:val="20"/>
      <w:lang w:val="en-US" w:eastAsia="en-US"/>
    </w:rPr>
  </w:style>
  <w:style w:type="paragraph" w:customStyle="1" w:styleId="C933944EF40C47B1ACE9BEEFA044BB1D4">
    <w:name w:val="C933944EF40C47B1ACE9BEEFA044BB1D4"/>
    <w:rsid w:val="00CE3E90"/>
    <w:pPr>
      <w:keepLines/>
      <w:spacing w:after="0" w:line="240" w:lineRule="auto"/>
      <w:jc w:val="both"/>
    </w:pPr>
    <w:rPr>
      <w:rFonts w:ascii="Arial" w:eastAsia="Calibri" w:hAnsi="Arial" w:cs="Arial"/>
      <w:sz w:val="20"/>
      <w:szCs w:val="20"/>
      <w:lang w:val="en-US" w:eastAsia="en-US"/>
    </w:rPr>
  </w:style>
  <w:style w:type="paragraph" w:customStyle="1" w:styleId="937104D7D9CE44AA867722EFD135BAC74">
    <w:name w:val="937104D7D9CE44AA867722EFD135BAC74"/>
    <w:rsid w:val="00CE3E90"/>
    <w:pPr>
      <w:keepLines/>
      <w:spacing w:after="0" w:line="240" w:lineRule="auto"/>
      <w:jc w:val="both"/>
    </w:pPr>
    <w:rPr>
      <w:rFonts w:ascii="Arial" w:eastAsia="Calibri" w:hAnsi="Arial" w:cs="Arial"/>
      <w:sz w:val="20"/>
      <w:szCs w:val="20"/>
      <w:lang w:val="en-US" w:eastAsia="en-US"/>
    </w:rPr>
  </w:style>
  <w:style w:type="paragraph" w:customStyle="1" w:styleId="65E32FC348424B1783674E390E952A7B4">
    <w:name w:val="65E32FC348424B1783674E390E952A7B4"/>
    <w:rsid w:val="00CE3E90"/>
    <w:pPr>
      <w:keepLines/>
      <w:spacing w:after="0" w:line="240" w:lineRule="auto"/>
      <w:jc w:val="both"/>
    </w:pPr>
    <w:rPr>
      <w:rFonts w:ascii="Arial" w:eastAsia="Calibri" w:hAnsi="Arial" w:cs="Arial"/>
      <w:sz w:val="20"/>
      <w:szCs w:val="20"/>
      <w:lang w:val="en-US" w:eastAsia="en-US"/>
    </w:rPr>
  </w:style>
  <w:style w:type="paragraph" w:customStyle="1" w:styleId="B73B817ED2B640B89FAB3F77AA2E9AA84">
    <w:name w:val="B73B817ED2B640B89FAB3F77AA2E9AA84"/>
    <w:rsid w:val="00CE3E90"/>
    <w:pPr>
      <w:keepLines/>
      <w:spacing w:after="0" w:line="240" w:lineRule="auto"/>
      <w:jc w:val="both"/>
    </w:pPr>
    <w:rPr>
      <w:rFonts w:ascii="Arial" w:eastAsia="Calibri" w:hAnsi="Arial" w:cs="Arial"/>
      <w:sz w:val="20"/>
      <w:szCs w:val="20"/>
      <w:lang w:val="en-US" w:eastAsia="en-US"/>
    </w:rPr>
  </w:style>
  <w:style w:type="paragraph" w:customStyle="1" w:styleId="F9E4F73AF1EE49A4AAAE86BA13F3808B4">
    <w:name w:val="F9E4F73AF1EE49A4AAAE86BA13F3808B4"/>
    <w:rsid w:val="00CE3E90"/>
    <w:pPr>
      <w:keepLines/>
      <w:spacing w:after="0" w:line="240" w:lineRule="auto"/>
      <w:jc w:val="both"/>
    </w:pPr>
    <w:rPr>
      <w:rFonts w:ascii="Arial" w:eastAsia="Calibri" w:hAnsi="Arial" w:cs="Arial"/>
      <w:sz w:val="20"/>
      <w:szCs w:val="20"/>
      <w:lang w:val="en-US" w:eastAsia="en-US"/>
    </w:rPr>
  </w:style>
  <w:style w:type="paragraph" w:customStyle="1" w:styleId="5CEB30CC3C3841AD8E5588CA76A9D52A4">
    <w:name w:val="5CEB30CC3C3841AD8E5588CA76A9D52A4"/>
    <w:rsid w:val="00CE3E90"/>
    <w:pPr>
      <w:keepLines/>
      <w:spacing w:after="0" w:line="240" w:lineRule="auto"/>
      <w:jc w:val="both"/>
    </w:pPr>
    <w:rPr>
      <w:rFonts w:ascii="Arial" w:eastAsia="Calibri" w:hAnsi="Arial" w:cs="Arial"/>
      <w:sz w:val="20"/>
      <w:szCs w:val="20"/>
      <w:lang w:val="en-US" w:eastAsia="en-US"/>
    </w:rPr>
  </w:style>
  <w:style w:type="paragraph" w:customStyle="1" w:styleId="50B11A7DAB2040F6B399EB8ADB8566024">
    <w:name w:val="50B11A7DAB2040F6B399EB8ADB8566024"/>
    <w:rsid w:val="00CE3E90"/>
    <w:pPr>
      <w:keepLines/>
      <w:spacing w:after="0" w:line="240" w:lineRule="auto"/>
      <w:jc w:val="both"/>
    </w:pPr>
    <w:rPr>
      <w:rFonts w:ascii="Arial" w:eastAsia="Calibri" w:hAnsi="Arial" w:cs="Arial"/>
      <w:sz w:val="20"/>
      <w:szCs w:val="20"/>
      <w:lang w:val="en-US" w:eastAsia="en-US"/>
    </w:rPr>
  </w:style>
  <w:style w:type="paragraph" w:customStyle="1" w:styleId="6A72642EB93F4505A312BB8535F43D244">
    <w:name w:val="6A72642EB93F4505A312BB8535F43D244"/>
    <w:rsid w:val="00CE3E90"/>
    <w:pPr>
      <w:keepLines/>
      <w:spacing w:after="0" w:line="240" w:lineRule="auto"/>
      <w:jc w:val="both"/>
    </w:pPr>
    <w:rPr>
      <w:rFonts w:ascii="Arial" w:eastAsia="Calibri" w:hAnsi="Arial" w:cs="Arial"/>
      <w:sz w:val="20"/>
      <w:szCs w:val="20"/>
      <w:lang w:val="en-US" w:eastAsia="en-US"/>
    </w:rPr>
  </w:style>
  <w:style w:type="paragraph" w:customStyle="1" w:styleId="15B32DC695A84C30AD3AB74BB1AFC4DF4">
    <w:name w:val="15B32DC695A84C30AD3AB74BB1AFC4DF4"/>
    <w:rsid w:val="00CE3E90"/>
    <w:pPr>
      <w:keepLines/>
      <w:spacing w:after="0" w:line="240" w:lineRule="auto"/>
      <w:jc w:val="both"/>
    </w:pPr>
    <w:rPr>
      <w:rFonts w:ascii="Arial" w:eastAsia="Calibri" w:hAnsi="Arial" w:cs="Arial"/>
      <w:sz w:val="20"/>
      <w:szCs w:val="20"/>
      <w:lang w:val="en-US" w:eastAsia="en-US"/>
    </w:rPr>
  </w:style>
  <w:style w:type="paragraph" w:customStyle="1" w:styleId="8B1DAA07A0B34C2E803939AD331269FA4">
    <w:name w:val="8B1DAA07A0B34C2E803939AD331269FA4"/>
    <w:rsid w:val="00CE3E90"/>
    <w:pPr>
      <w:keepLines/>
      <w:spacing w:after="0" w:line="240" w:lineRule="auto"/>
      <w:jc w:val="both"/>
    </w:pPr>
    <w:rPr>
      <w:rFonts w:ascii="Arial" w:eastAsia="Calibri" w:hAnsi="Arial" w:cs="Arial"/>
      <w:sz w:val="20"/>
      <w:szCs w:val="20"/>
      <w:lang w:val="en-US" w:eastAsia="en-US"/>
    </w:rPr>
  </w:style>
  <w:style w:type="paragraph" w:customStyle="1" w:styleId="4D0EA21353E94A7F9F5550ECB63AA42A4">
    <w:name w:val="4D0EA21353E94A7F9F5550ECB63AA42A4"/>
    <w:rsid w:val="00CE3E90"/>
    <w:pPr>
      <w:keepLines/>
      <w:spacing w:after="0" w:line="240" w:lineRule="auto"/>
      <w:jc w:val="both"/>
    </w:pPr>
    <w:rPr>
      <w:rFonts w:ascii="Arial" w:eastAsia="Calibri" w:hAnsi="Arial" w:cs="Arial"/>
      <w:sz w:val="20"/>
      <w:szCs w:val="20"/>
      <w:lang w:val="en-US" w:eastAsia="en-US"/>
    </w:rPr>
  </w:style>
  <w:style w:type="paragraph" w:customStyle="1" w:styleId="74622A9AB4574C30881763C31AA946AB4">
    <w:name w:val="74622A9AB4574C30881763C31AA946AB4"/>
    <w:rsid w:val="00CE3E90"/>
    <w:pPr>
      <w:keepLines/>
      <w:spacing w:after="0" w:line="240" w:lineRule="auto"/>
      <w:jc w:val="both"/>
    </w:pPr>
    <w:rPr>
      <w:rFonts w:ascii="Arial" w:eastAsia="Calibri" w:hAnsi="Arial" w:cs="Arial"/>
      <w:sz w:val="20"/>
      <w:szCs w:val="20"/>
      <w:lang w:val="en-US" w:eastAsia="en-US"/>
    </w:rPr>
  </w:style>
  <w:style w:type="paragraph" w:customStyle="1" w:styleId="8668225EF0F84541AF67642F95A37D444">
    <w:name w:val="8668225EF0F84541AF67642F95A37D444"/>
    <w:rsid w:val="00CE3E90"/>
    <w:pPr>
      <w:keepLines/>
      <w:spacing w:after="0" w:line="240" w:lineRule="auto"/>
      <w:jc w:val="both"/>
    </w:pPr>
    <w:rPr>
      <w:rFonts w:ascii="Arial" w:eastAsia="Calibri" w:hAnsi="Arial" w:cs="Arial"/>
      <w:sz w:val="20"/>
      <w:szCs w:val="20"/>
      <w:lang w:val="en-US" w:eastAsia="en-US"/>
    </w:rPr>
  </w:style>
  <w:style w:type="paragraph" w:customStyle="1" w:styleId="4177024B28264A44A91E73C6F6FDA4864">
    <w:name w:val="4177024B28264A44A91E73C6F6FDA4864"/>
    <w:rsid w:val="00CE3E90"/>
    <w:pPr>
      <w:keepLines/>
      <w:spacing w:after="0" w:line="240" w:lineRule="auto"/>
      <w:jc w:val="both"/>
    </w:pPr>
    <w:rPr>
      <w:rFonts w:ascii="Arial" w:eastAsia="Calibri" w:hAnsi="Arial" w:cs="Arial"/>
      <w:sz w:val="20"/>
      <w:szCs w:val="20"/>
      <w:lang w:val="en-US" w:eastAsia="en-US"/>
    </w:rPr>
  </w:style>
  <w:style w:type="paragraph" w:customStyle="1" w:styleId="3835E05A0026436F90B584619CC90B264">
    <w:name w:val="3835E05A0026436F90B584619CC90B264"/>
    <w:rsid w:val="00CE3E90"/>
    <w:pPr>
      <w:keepLines/>
      <w:spacing w:after="0" w:line="240" w:lineRule="auto"/>
      <w:jc w:val="both"/>
    </w:pPr>
    <w:rPr>
      <w:rFonts w:ascii="Arial" w:eastAsia="Calibri" w:hAnsi="Arial" w:cs="Arial"/>
      <w:sz w:val="20"/>
      <w:szCs w:val="20"/>
      <w:lang w:val="en-US" w:eastAsia="en-US"/>
    </w:rPr>
  </w:style>
  <w:style w:type="paragraph" w:customStyle="1" w:styleId="2E7FC8035B3340B6B828F066F270A60B4">
    <w:name w:val="2E7FC8035B3340B6B828F066F270A60B4"/>
    <w:rsid w:val="00CE3E90"/>
    <w:pPr>
      <w:keepLines/>
      <w:spacing w:after="0" w:line="240" w:lineRule="auto"/>
      <w:jc w:val="both"/>
    </w:pPr>
    <w:rPr>
      <w:rFonts w:ascii="Arial" w:eastAsia="Calibri" w:hAnsi="Arial" w:cs="Arial"/>
      <w:sz w:val="20"/>
      <w:szCs w:val="20"/>
      <w:lang w:val="en-US" w:eastAsia="en-US"/>
    </w:rPr>
  </w:style>
  <w:style w:type="paragraph" w:customStyle="1" w:styleId="217BEF060AEE445EBCF27A8F48B098B14">
    <w:name w:val="217BEF060AEE445EBCF27A8F48B098B14"/>
    <w:rsid w:val="00CE3E90"/>
    <w:pPr>
      <w:keepLines/>
      <w:spacing w:after="0" w:line="240" w:lineRule="auto"/>
      <w:jc w:val="both"/>
    </w:pPr>
    <w:rPr>
      <w:rFonts w:ascii="Arial" w:eastAsia="Calibri" w:hAnsi="Arial" w:cs="Arial"/>
      <w:sz w:val="20"/>
      <w:szCs w:val="20"/>
      <w:lang w:val="en-US" w:eastAsia="en-US"/>
    </w:rPr>
  </w:style>
  <w:style w:type="paragraph" w:customStyle="1" w:styleId="41E1AFC8BEDF4C5A885E5D79F84EBC7D4">
    <w:name w:val="41E1AFC8BEDF4C5A885E5D79F84EBC7D4"/>
    <w:rsid w:val="00CE3E90"/>
    <w:pPr>
      <w:keepLines/>
      <w:spacing w:after="0" w:line="240" w:lineRule="auto"/>
      <w:jc w:val="both"/>
    </w:pPr>
    <w:rPr>
      <w:rFonts w:ascii="Arial" w:eastAsia="Calibri" w:hAnsi="Arial" w:cs="Arial"/>
      <w:sz w:val="20"/>
      <w:szCs w:val="20"/>
      <w:lang w:val="en-US" w:eastAsia="en-US"/>
    </w:rPr>
  </w:style>
  <w:style w:type="paragraph" w:customStyle="1" w:styleId="350E8D4E182B4DDD9053AE67DA16B58D4">
    <w:name w:val="350E8D4E182B4DDD9053AE67DA16B58D4"/>
    <w:rsid w:val="00CE3E90"/>
    <w:pPr>
      <w:keepLines/>
      <w:spacing w:after="0" w:line="240" w:lineRule="auto"/>
      <w:jc w:val="both"/>
    </w:pPr>
    <w:rPr>
      <w:rFonts w:ascii="Arial" w:eastAsia="Calibri" w:hAnsi="Arial" w:cs="Arial"/>
      <w:sz w:val="20"/>
      <w:szCs w:val="20"/>
      <w:lang w:val="en-US" w:eastAsia="en-US"/>
    </w:rPr>
  </w:style>
  <w:style w:type="paragraph" w:customStyle="1" w:styleId="D31EA4620BD84023B5DE59C41BCD550F4">
    <w:name w:val="D31EA4620BD84023B5DE59C41BCD550F4"/>
    <w:rsid w:val="00CE3E90"/>
    <w:pPr>
      <w:keepLines/>
      <w:spacing w:after="0" w:line="240" w:lineRule="auto"/>
      <w:jc w:val="both"/>
    </w:pPr>
    <w:rPr>
      <w:rFonts w:ascii="Arial" w:eastAsia="Calibri" w:hAnsi="Arial" w:cs="Arial"/>
      <w:sz w:val="20"/>
      <w:szCs w:val="20"/>
      <w:lang w:val="en-US" w:eastAsia="en-US"/>
    </w:rPr>
  </w:style>
  <w:style w:type="paragraph" w:customStyle="1" w:styleId="44DCBB53AA814EA5908D713B626074054">
    <w:name w:val="44DCBB53AA814EA5908D713B626074054"/>
    <w:rsid w:val="00CE3E90"/>
    <w:pPr>
      <w:keepLines/>
      <w:spacing w:after="0" w:line="240" w:lineRule="auto"/>
      <w:jc w:val="both"/>
    </w:pPr>
    <w:rPr>
      <w:rFonts w:ascii="Arial" w:eastAsia="Calibri" w:hAnsi="Arial" w:cs="Arial"/>
      <w:sz w:val="20"/>
      <w:szCs w:val="20"/>
      <w:lang w:val="en-US" w:eastAsia="en-US"/>
    </w:rPr>
  </w:style>
  <w:style w:type="paragraph" w:customStyle="1" w:styleId="DD6D34BCC5EF4B1E8C21EB754957C90D4">
    <w:name w:val="DD6D34BCC5EF4B1E8C21EB754957C90D4"/>
    <w:rsid w:val="00CE3E90"/>
    <w:pPr>
      <w:keepLines/>
      <w:spacing w:after="0" w:line="240" w:lineRule="auto"/>
      <w:jc w:val="both"/>
    </w:pPr>
    <w:rPr>
      <w:rFonts w:ascii="Arial" w:eastAsia="Calibri" w:hAnsi="Arial" w:cs="Arial"/>
      <w:sz w:val="20"/>
      <w:szCs w:val="20"/>
      <w:lang w:val="en-US" w:eastAsia="en-US"/>
    </w:rPr>
  </w:style>
  <w:style w:type="paragraph" w:customStyle="1" w:styleId="0E1E2042D2F144C38E616E28703B5F6C4">
    <w:name w:val="0E1E2042D2F144C38E616E28703B5F6C4"/>
    <w:rsid w:val="00CE3E90"/>
    <w:pPr>
      <w:keepLines/>
      <w:spacing w:after="0" w:line="240" w:lineRule="auto"/>
      <w:jc w:val="both"/>
    </w:pPr>
    <w:rPr>
      <w:rFonts w:ascii="Arial" w:eastAsia="Calibri" w:hAnsi="Arial" w:cs="Arial"/>
      <w:sz w:val="20"/>
      <w:szCs w:val="20"/>
      <w:lang w:val="en-US" w:eastAsia="en-US"/>
    </w:rPr>
  </w:style>
  <w:style w:type="paragraph" w:customStyle="1" w:styleId="7E2F4B0E9DD0489CBE2E30E9BC153AE34">
    <w:name w:val="7E2F4B0E9DD0489CBE2E30E9BC153AE34"/>
    <w:rsid w:val="00CE3E90"/>
    <w:pPr>
      <w:keepLines/>
      <w:spacing w:after="0" w:line="240" w:lineRule="auto"/>
      <w:jc w:val="both"/>
    </w:pPr>
    <w:rPr>
      <w:rFonts w:ascii="Arial" w:eastAsia="Calibri" w:hAnsi="Arial" w:cs="Arial"/>
      <w:sz w:val="20"/>
      <w:szCs w:val="20"/>
      <w:lang w:val="en-US" w:eastAsia="en-US"/>
    </w:rPr>
  </w:style>
  <w:style w:type="paragraph" w:customStyle="1" w:styleId="27436E3304EB44BE96498DEED1B047974">
    <w:name w:val="27436E3304EB44BE96498DEED1B047974"/>
    <w:rsid w:val="00CE3E90"/>
    <w:pPr>
      <w:keepLines/>
      <w:spacing w:after="0" w:line="240" w:lineRule="auto"/>
      <w:jc w:val="both"/>
    </w:pPr>
    <w:rPr>
      <w:rFonts w:ascii="Arial" w:eastAsia="Calibri" w:hAnsi="Arial" w:cs="Arial"/>
      <w:sz w:val="20"/>
      <w:szCs w:val="20"/>
      <w:lang w:val="en-US" w:eastAsia="en-US"/>
    </w:rPr>
  </w:style>
  <w:style w:type="paragraph" w:customStyle="1" w:styleId="4D92071782D2434180FB55E9FAD00FD44">
    <w:name w:val="4D92071782D2434180FB55E9FAD00FD44"/>
    <w:rsid w:val="00CE3E90"/>
    <w:pPr>
      <w:keepLines/>
      <w:spacing w:after="0" w:line="240" w:lineRule="auto"/>
      <w:jc w:val="both"/>
    </w:pPr>
    <w:rPr>
      <w:rFonts w:ascii="Arial" w:eastAsia="Calibri" w:hAnsi="Arial" w:cs="Arial"/>
      <w:sz w:val="20"/>
      <w:szCs w:val="20"/>
      <w:lang w:val="en-US" w:eastAsia="en-US"/>
    </w:rPr>
  </w:style>
  <w:style w:type="paragraph" w:customStyle="1" w:styleId="32C5F9D4192D46599AAFBCF6CE685C1B4">
    <w:name w:val="32C5F9D4192D46599AAFBCF6CE685C1B4"/>
    <w:rsid w:val="00CE3E90"/>
    <w:pPr>
      <w:keepLines/>
      <w:spacing w:after="0" w:line="240" w:lineRule="auto"/>
      <w:jc w:val="both"/>
    </w:pPr>
    <w:rPr>
      <w:rFonts w:ascii="Arial" w:eastAsia="Calibri" w:hAnsi="Arial" w:cs="Arial"/>
      <w:sz w:val="20"/>
      <w:szCs w:val="20"/>
      <w:lang w:val="en-US" w:eastAsia="en-US"/>
    </w:rPr>
  </w:style>
  <w:style w:type="paragraph" w:customStyle="1" w:styleId="EE88330103604DE58C7D137AAF8F00984">
    <w:name w:val="EE88330103604DE58C7D137AAF8F00984"/>
    <w:rsid w:val="00CE3E90"/>
    <w:pPr>
      <w:keepLines/>
      <w:spacing w:after="0" w:line="240" w:lineRule="auto"/>
      <w:jc w:val="both"/>
    </w:pPr>
    <w:rPr>
      <w:rFonts w:ascii="Arial" w:eastAsia="Calibri" w:hAnsi="Arial" w:cs="Arial"/>
      <w:sz w:val="20"/>
      <w:szCs w:val="20"/>
      <w:lang w:val="en-US" w:eastAsia="en-US"/>
    </w:rPr>
  </w:style>
  <w:style w:type="paragraph" w:customStyle="1" w:styleId="687AF9B41752464CB06591823C277C444">
    <w:name w:val="687AF9B41752464CB06591823C277C444"/>
    <w:rsid w:val="00CE3E90"/>
    <w:pPr>
      <w:keepLines/>
      <w:spacing w:after="0" w:line="240" w:lineRule="auto"/>
      <w:jc w:val="both"/>
    </w:pPr>
    <w:rPr>
      <w:rFonts w:ascii="Arial" w:eastAsia="Calibri" w:hAnsi="Arial" w:cs="Arial"/>
      <w:sz w:val="20"/>
      <w:szCs w:val="20"/>
      <w:lang w:val="en-US" w:eastAsia="en-US"/>
    </w:rPr>
  </w:style>
  <w:style w:type="paragraph" w:customStyle="1" w:styleId="CAFA3171784F40A7A0B3A80C660BB04D4">
    <w:name w:val="CAFA3171784F40A7A0B3A80C660BB04D4"/>
    <w:rsid w:val="00CE3E90"/>
    <w:pPr>
      <w:keepLines/>
      <w:spacing w:after="0" w:line="240" w:lineRule="auto"/>
      <w:jc w:val="both"/>
    </w:pPr>
    <w:rPr>
      <w:rFonts w:ascii="Arial" w:eastAsia="Calibri" w:hAnsi="Arial" w:cs="Arial"/>
      <w:sz w:val="20"/>
      <w:szCs w:val="20"/>
      <w:lang w:val="en-US" w:eastAsia="en-US"/>
    </w:rPr>
  </w:style>
  <w:style w:type="paragraph" w:customStyle="1" w:styleId="F4040AFDBC65492188D1009ACA66173B4">
    <w:name w:val="F4040AFDBC65492188D1009ACA66173B4"/>
    <w:rsid w:val="00CE3E90"/>
    <w:pPr>
      <w:keepLines/>
      <w:spacing w:after="0" w:line="240" w:lineRule="auto"/>
      <w:jc w:val="both"/>
    </w:pPr>
    <w:rPr>
      <w:rFonts w:ascii="Arial" w:eastAsia="Calibri" w:hAnsi="Arial" w:cs="Arial"/>
      <w:sz w:val="20"/>
      <w:szCs w:val="20"/>
      <w:lang w:val="en-US" w:eastAsia="en-US"/>
    </w:rPr>
  </w:style>
  <w:style w:type="paragraph" w:customStyle="1" w:styleId="860C63D2DD6342FB930D26B6C1D907474">
    <w:name w:val="860C63D2DD6342FB930D26B6C1D907474"/>
    <w:rsid w:val="00CE3E90"/>
    <w:pPr>
      <w:keepLines/>
      <w:spacing w:after="0" w:line="240" w:lineRule="auto"/>
      <w:jc w:val="both"/>
    </w:pPr>
    <w:rPr>
      <w:rFonts w:ascii="Arial" w:eastAsia="Calibri" w:hAnsi="Arial" w:cs="Arial"/>
      <w:sz w:val="20"/>
      <w:szCs w:val="20"/>
      <w:lang w:val="en-US" w:eastAsia="en-US"/>
    </w:rPr>
  </w:style>
  <w:style w:type="paragraph" w:customStyle="1" w:styleId="DF995D3FF1B0450EB21F52508CFD66404">
    <w:name w:val="DF995D3FF1B0450EB21F52508CFD66404"/>
    <w:rsid w:val="00CE3E90"/>
    <w:pPr>
      <w:keepLines/>
      <w:spacing w:after="0" w:line="240" w:lineRule="auto"/>
      <w:jc w:val="both"/>
    </w:pPr>
    <w:rPr>
      <w:rFonts w:ascii="Arial" w:eastAsia="Calibri" w:hAnsi="Arial" w:cs="Arial"/>
      <w:sz w:val="20"/>
      <w:szCs w:val="20"/>
      <w:lang w:val="en-US" w:eastAsia="en-US"/>
    </w:rPr>
  </w:style>
  <w:style w:type="paragraph" w:customStyle="1" w:styleId="85D4AC0F054745C88B10A6C64D8DA31C4">
    <w:name w:val="85D4AC0F054745C88B10A6C64D8DA31C4"/>
    <w:rsid w:val="00CE3E90"/>
    <w:pPr>
      <w:keepLines/>
      <w:spacing w:after="0" w:line="240" w:lineRule="auto"/>
      <w:jc w:val="both"/>
    </w:pPr>
    <w:rPr>
      <w:rFonts w:ascii="Arial" w:eastAsia="Calibri" w:hAnsi="Arial" w:cs="Arial"/>
      <w:sz w:val="20"/>
      <w:szCs w:val="20"/>
      <w:lang w:val="en-US" w:eastAsia="en-US"/>
    </w:rPr>
  </w:style>
  <w:style w:type="paragraph" w:customStyle="1" w:styleId="B850BC135C9045DC9080A1B20E5B62294">
    <w:name w:val="B850BC135C9045DC9080A1B20E5B62294"/>
    <w:rsid w:val="00CE3E90"/>
    <w:pPr>
      <w:keepLines/>
      <w:spacing w:after="0" w:line="240" w:lineRule="auto"/>
      <w:jc w:val="both"/>
    </w:pPr>
    <w:rPr>
      <w:rFonts w:ascii="Arial" w:eastAsia="Calibri" w:hAnsi="Arial" w:cs="Arial"/>
      <w:sz w:val="20"/>
      <w:szCs w:val="20"/>
      <w:lang w:val="en-US" w:eastAsia="en-US"/>
    </w:rPr>
  </w:style>
  <w:style w:type="paragraph" w:customStyle="1" w:styleId="6AFE9F853B1D4003928ED55AEA8A7AD84">
    <w:name w:val="6AFE9F853B1D4003928ED55AEA8A7AD84"/>
    <w:rsid w:val="00CE3E90"/>
    <w:pPr>
      <w:keepLines/>
      <w:spacing w:after="0" w:line="240" w:lineRule="auto"/>
      <w:jc w:val="both"/>
    </w:pPr>
    <w:rPr>
      <w:rFonts w:ascii="Arial" w:eastAsia="Calibri" w:hAnsi="Arial" w:cs="Arial"/>
      <w:sz w:val="20"/>
      <w:szCs w:val="20"/>
      <w:lang w:val="en-US" w:eastAsia="en-US"/>
    </w:rPr>
  </w:style>
  <w:style w:type="paragraph" w:customStyle="1" w:styleId="4D62E88A96354F938ABF88664B9FC61F4">
    <w:name w:val="4D62E88A96354F938ABF88664B9FC61F4"/>
    <w:rsid w:val="00CE3E90"/>
    <w:pPr>
      <w:spacing w:after="120" w:line="240" w:lineRule="auto"/>
    </w:pPr>
    <w:rPr>
      <w:rFonts w:ascii="Segoe UI" w:eastAsia="Calibri" w:hAnsi="Segoe UI" w:cs="Times New Roman"/>
      <w:sz w:val="18"/>
      <w:lang w:val="en-GB" w:eastAsia="en-US"/>
    </w:rPr>
  </w:style>
  <w:style w:type="paragraph" w:customStyle="1" w:styleId="6FF0F6A646E5441D90946D330CC440FF4">
    <w:name w:val="6FF0F6A646E5441D90946D330CC440FF4"/>
    <w:rsid w:val="00CE3E90"/>
    <w:pPr>
      <w:spacing w:after="120" w:line="240" w:lineRule="auto"/>
    </w:pPr>
    <w:rPr>
      <w:rFonts w:ascii="Segoe UI" w:eastAsia="Calibri" w:hAnsi="Segoe UI" w:cs="Times New Roman"/>
      <w:sz w:val="18"/>
      <w:lang w:val="en-GB" w:eastAsia="en-US"/>
    </w:rPr>
  </w:style>
  <w:style w:type="paragraph" w:customStyle="1" w:styleId="2DFFD02A6EF8461E9D79BDF80191F02E4">
    <w:name w:val="2DFFD02A6EF8461E9D79BDF80191F02E4"/>
    <w:rsid w:val="00CE3E90"/>
    <w:pPr>
      <w:spacing w:after="120" w:line="240" w:lineRule="auto"/>
    </w:pPr>
    <w:rPr>
      <w:rFonts w:ascii="Segoe UI" w:eastAsia="Calibri" w:hAnsi="Segoe UI" w:cs="Times New Roman"/>
      <w:sz w:val="18"/>
      <w:lang w:val="en-GB" w:eastAsia="en-US"/>
    </w:rPr>
  </w:style>
  <w:style w:type="paragraph" w:customStyle="1" w:styleId="F3951EE711C64538B785F97ED666471C4">
    <w:name w:val="F3951EE711C64538B785F97ED666471C4"/>
    <w:rsid w:val="00CE3E90"/>
    <w:pPr>
      <w:spacing w:after="120" w:line="240" w:lineRule="auto"/>
    </w:pPr>
    <w:rPr>
      <w:rFonts w:ascii="Segoe UI" w:eastAsia="Calibri" w:hAnsi="Segoe UI" w:cs="Times New Roman"/>
      <w:sz w:val="18"/>
      <w:lang w:val="en-GB" w:eastAsia="en-US"/>
    </w:rPr>
  </w:style>
  <w:style w:type="paragraph" w:customStyle="1" w:styleId="953FA1DD9419410D9F967897BC8336E14">
    <w:name w:val="953FA1DD9419410D9F967897BC8336E14"/>
    <w:rsid w:val="00CE3E90"/>
    <w:pPr>
      <w:spacing w:after="120" w:line="240" w:lineRule="auto"/>
    </w:pPr>
    <w:rPr>
      <w:rFonts w:ascii="Segoe UI" w:eastAsia="Calibri" w:hAnsi="Segoe UI" w:cs="Times New Roman"/>
      <w:sz w:val="18"/>
      <w:lang w:val="en-GB" w:eastAsia="en-US"/>
    </w:rPr>
  </w:style>
  <w:style w:type="paragraph" w:customStyle="1" w:styleId="52D966E9164349A6A2D7C9DDCBD94DF54">
    <w:name w:val="52D966E9164349A6A2D7C9DDCBD94DF54"/>
    <w:rsid w:val="00CE3E90"/>
    <w:pPr>
      <w:spacing w:after="120" w:line="240" w:lineRule="auto"/>
    </w:pPr>
    <w:rPr>
      <w:rFonts w:ascii="Segoe UI" w:eastAsia="Calibri" w:hAnsi="Segoe UI" w:cs="Times New Roman"/>
      <w:sz w:val="18"/>
      <w:lang w:val="en-GB" w:eastAsia="en-US"/>
    </w:rPr>
  </w:style>
  <w:style w:type="paragraph" w:customStyle="1" w:styleId="1D274A3934A84627A1BE5C12683218E44">
    <w:name w:val="1D274A3934A84627A1BE5C12683218E44"/>
    <w:rsid w:val="00CE3E90"/>
    <w:pPr>
      <w:keepLines/>
      <w:spacing w:after="0" w:line="240" w:lineRule="auto"/>
      <w:jc w:val="both"/>
    </w:pPr>
    <w:rPr>
      <w:rFonts w:ascii="Arial" w:eastAsia="Calibri" w:hAnsi="Arial" w:cs="Arial"/>
      <w:sz w:val="20"/>
      <w:szCs w:val="20"/>
      <w:lang w:val="en-US" w:eastAsia="en-US"/>
    </w:rPr>
  </w:style>
  <w:style w:type="paragraph" w:customStyle="1" w:styleId="9D2B9570F9B04B0FBFCF70B2213FB7F14">
    <w:name w:val="9D2B9570F9B04B0FBFCF70B2213FB7F14"/>
    <w:rsid w:val="00CE3E90"/>
    <w:pPr>
      <w:keepLines/>
      <w:spacing w:after="0" w:line="240" w:lineRule="auto"/>
      <w:jc w:val="both"/>
    </w:pPr>
    <w:rPr>
      <w:rFonts w:ascii="Arial" w:eastAsia="Calibri" w:hAnsi="Arial" w:cs="Arial"/>
      <w:sz w:val="20"/>
      <w:szCs w:val="20"/>
      <w:lang w:val="en-US" w:eastAsia="en-US"/>
    </w:rPr>
  </w:style>
  <w:style w:type="paragraph" w:customStyle="1" w:styleId="5E73E4C010FA41AB986E0660478C57654">
    <w:name w:val="5E73E4C010FA41AB986E0660478C57654"/>
    <w:rsid w:val="00CE3E90"/>
    <w:pPr>
      <w:keepLines/>
      <w:spacing w:after="0" w:line="240" w:lineRule="auto"/>
      <w:jc w:val="both"/>
    </w:pPr>
    <w:rPr>
      <w:rFonts w:ascii="Arial" w:eastAsia="Calibri" w:hAnsi="Arial" w:cs="Arial"/>
      <w:sz w:val="20"/>
      <w:szCs w:val="20"/>
      <w:lang w:val="en-US" w:eastAsia="en-US"/>
    </w:rPr>
  </w:style>
  <w:style w:type="paragraph" w:customStyle="1" w:styleId="79FED4695D174A96997619FC148420B04">
    <w:name w:val="79FED4695D174A96997619FC148420B04"/>
    <w:rsid w:val="00CE3E90"/>
    <w:pPr>
      <w:keepLines/>
      <w:spacing w:after="0" w:line="240" w:lineRule="auto"/>
      <w:jc w:val="both"/>
    </w:pPr>
    <w:rPr>
      <w:rFonts w:ascii="Arial" w:eastAsia="Calibri" w:hAnsi="Arial" w:cs="Arial"/>
      <w:sz w:val="20"/>
      <w:szCs w:val="20"/>
      <w:lang w:val="en-US" w:eastAsia="en-US"/>
    </w:rPr>
  </w:style>
  <w:style w:type="paragraph" w:customStyle="1" w:styleId="CC1E01C9BB40445198CCD1A9CF501FAA4">
    <w:name w:val="CC1E01C9BB40445198CCD1A9CF501FAA4"/>
    <w:rsid w:val="00CE3E90"/>
    <w:pPr>
      <w:keepLines/>
      <w:spacing w:after="0" w:line="240" w:lineRule="auto"/>
      <w:jc w:val="both"/>
    </w:pPr>
    <w:rPr>
      <w:rFonts w:ascii="Arial" w:eastAsia="Calibri" w:hAnsi="Arial" w:cs="Arial"/>
      <w:sz w:val="20"/>
      <w:szCs w:val="20"/>
      <w:lang w:val="en-US" w:eastAsia="en-US"/>
    </w:rPr>
  </w:style>
  <w:style w:type="paragraph" w:customStyle="1" w:styleId="9ACA28B19AD4408DBBD5A8A4470EC4C24">
    <w:name w:val="9ACA28B19AD4408DBBD5A8A4470EC4C24"/>
    <w:rsid w:val="00CE3E90"/>
    <w:pPr>
      <w:keepLines/>
      <w:spacing w:after="0" w:line="240" w:lineRule="auto"/>
      <w:jc w:val="both"/>
    </w:pPr>
    <w:rPr>
      <w:rFonts w:ascii="Arial" w:eastAsia="Calibri" w:hAnsi="Arial" w:cs="Arial"/>
      <w:sz w:val="20"/>
      <w:szCs w:val="20"/>
      <w:lang w:val="en-US" w:eastAsia="en-US"/>
    </w:rPr>
  </w:style>
  <w:style w:type="paragraph" w:customStyle="1" w:styleId="E05FDA86F3E946279A2EE098FC4735374">
    <w:name w:val="E05FDA86F3E946279A2EE098FC4735374"/>
    <w:rsid w:val="00CE3E90"/>
    <w:pPr>
      <w:keepLines/>
      <w:spacing w:after="0" w:line="240" w:lineRule="auto"/>
      <w:jc w:val="both"/>
    </w:pPr>
    <w:rPr>
      <w:rFonts w:ascii="Arial" w:eastAsia="Calibri" w:hAnsi="Arial" w:cs="Arial"/>
      <w:sz w:val="20"/>
      <w:szCs w:val="20"/>
      <w:lang w:val="en-US" w:eastAsia="en-US"/>
    </w:rPr>
  </w:style>
  <w:style w:type="paragraph" w:customStyle="1" w:styleId="FDFC11386B394F8D810D4796C55C3E5B4">
    <w:name w:val="FDFC11386B394F8D810D4796C55C3E5B4"/>
    <w:rsid w:val="00CE3E90"/>
    <w:pPr>
      <w:keepLines/>
      <w:spacing w:after="0" w:line="240" w:lineRule="auto"/>
      <w:jc w:val="both"/>
    </w:pPr>
    <w:rPr>
      <w:rFonts w:ascii="Arial" w:eastAsia="Calibri" w:hAnsi="Arial" w:cs="Arial"/>
      <w:sz w:val="20"/>
      <w:szCs w:val="20"/>
      <w:lang w:val="en-US" w:eastAsia="en-US"/>
    </w:rPr>
  </w:style>
  <w:style w:type="paragraph" w:customStyle="1" w:styleId="350B0BC2893146D09C53D391BAD3E67D4">
    <w:name w:val="350B0BC2893146D09C53D391BAD3E67D4"/>
    <w:rsid w:val="00CE3E90"/>
    <w:pPr>
      <w:keepLines/>
      <w:spacing w:after="0" w:line="240" w:lineRule="auto"/>
      <w:jc w:val="both"/>
    </w:pPr>
    <w:rPr>
      <w:rFonts w:ascii="Arial" w:eastAsia="Calibri" w:hAnsi="Arial" w:cs="Arial"/>
      <w:sz w:val="20"/>
      <w:szCs w:val="20"/>
      <w:lang w:val="en-US" w:eastAsia="en-US"/>
    </w:rPr>
  </w:style>
  <w:style w:type="paragraph" w:customStyle="1" w:styleId="48B0098E3AF648548DB901821BD1AAC54">
    <w:name w:val="48B0098E3AF648548DB901821BD1AAC54"/>
    <w:rsid w:val="00CE3E90"/>
    <w:pPr>
      <w:keepLines/>
      <w:spacing w:after="0" w:line="240" w:lineRule="auto"/>
      <w:jc w:val="both"/>
    </w:pPr>
    <w:rPr>
      <w:rFonts w:ascii="Arial" w:eastAsia="Calibri" w:hAnsi="Arial" w:cs="Arial"/>
      <w:sz w:val="20"/>
      <w:szCs w:val="20"/>
      <w:lang w:val="en-US" w:eastAsia="en-US"/>
    </w:rPr>
  </w:style>
  <w:style w:type="paragraph" w:customStyle="1" w:styleId="4A37F2E4C05F4232B7746320EDA242624">
    <w:name w:val="4A37F2E4C05F4232B7746320EDA242624"/>
    <w:rsid w:val="00CE3E90"/>
    <w:pPr>
      <w:keepLines/>
      <w:spacing w:after="0" w:line="240" w:lineRule="auto"/>
      <w:jc w:val="both"/>
    </w:pPr>
    <w:rPr>
      <w:rFonts w:ascii="Arial" w:eastAsia="Calibri" w:hAnsi="Arial" w:cs="Arial"/>
      <w:sz w:val="20"/>
      <w:szCs w:val="20"/>
      <w:lang w:val="en-US" w:eastAsia="en-US"/>
    </w:rPr>
  </w:style>
  <w:style w:type="paragraph" w:customStyle="1" w:styleId="F361336155944D799355DEE0038F89DF4">
    <w:name w:val="F361336155944D799355DEE0038F89DF4"/>
    <w:rsid w:val="00CE3E90"/>
    <w:pPr>
      <w:keepLines/>
      <w:spacing w:after="0" w:line="240" w:lineRule="auto"/>
      <w:jc w:val="both"/>
    </w:pPr>
    <w:rPr>
      <w:rFonts w:ascii="Arial" w:eastAsia="Calibri" w:hAnsi="Arial" w:cs="Arial"/>
      <w:sz w:val="20"/>
      <w:szCs w:val="20"/>
      <w:lang w:val="en-US" w:eastAsia="en-US"/>
    </w:rPr>
  </w:style>
  <w:style w:type="paragraph" w:customStyle="1" w:styleId="E450F14461814FE38EDE7050FBAF22BC4">
    <w:name w:val="E450F14461814FE38EDE7050FBAF22BC4"/>
    <w:rsid w:val="00CE3E90"/>
    <w:pPr>
      <w:keepLines/>
      <w:spacing w:after="0" w:line="240" w:lineRule="auto"/>
      <w:jc w:val="both"/>
    </w:pPr>
    <w:rPr>
      <w:rFonts w:ascii="Arial" w:eastAsia="Calibri" w:hAnsi="Arial" w:cs="Arial"/>
      <w:sz w:val="20"/>
      <w:szCs w:val="20"/>
      <w:lang w:val="en-US" w:eastAsia="en-US"/>
    </w:rPr>
  </w:style>
  <w:style w:type="paragraph" w:customStyle="1" w:styleId="3AFDC54B3B3B40FE96604D738FA168264">
    <w:name w:val="3AFDC54B3B3B40FE96604D738FA168264"/>
    <w:rsid w:val="00CE3E90"/>
    <w:pPr>
      <w:keepLines/>
      <w:spacing w:after="0" w:line="240" w:lineRule="auto"/>
      <w:jc w:val="both"/>
    </w:pPr>
    <w:rPr>
      <w:rFonts w:ascii="Arial" w:eastAsia="Calibri" w:hAnsi="Arial" w:cs="Arial"/>
      <w:sz w:val="20"/>
      <w:szCs w:val="20"/>
      <w:lang w:val="en-US" w:eastAsia="en-US"/>
    </w:rPr>
  </w:style>
  <w:style w:type="paragraph" w:customStyle="1" w:styleId="82FBB4ADAD4A4A3A8AD69D71B3A1A3563">
    <w:name w:val="82FBB4ADAD4A4A3A8AD69D71B3A1A3563"/>
    <w:rsid w:val="00CE3E90"/>
    <w:pPr>
      <w:keepLines/>
      <w:spacing w:after="0" w:line="240" w:lineRule="auto"/>
      <w:jc w:val="both"/>
    </w:pPr>
    <w:rPr>
      <w:rFonts w:ascii="Arial" w:eastAsia="Calibri" w:hAnsi="Arial" w:cs="Arial"/>
      <w:sz w:val="20"/>
      <w:szCs w:val="20"/>
      <w:lang w:val="en-US" w:eastAsia="en-US"/>
    </w:rPr>
  </w:style>
  <w:style w:type="paragraph" w:customStyle="1" w:styleId="98FDEB3AAC694C5FA94371BA8D1941683">
    <w:name w:val="98FDEB3AAC694C5FA94371BA8D1941683"/>
    <w:rsid w:val="00CE3E90"/>
    <w:pPr>
      <w:keepLines/>
      <w:spacing w:after="0" w:line="240" w:lineRule="auto"/>
      <w:jc w:val="both"/>
    </w:pPr>
    <w:rPr>
      <w:rFonts w:ascii="Arial" w:eastAsia="Calibri" w:hAnsi="Arial" w:cs="Arial"/>
      <w:sz w:val="20"/>
      <w:szCs w:val="20"/>
      <w:lang w:val="en-US" w:eastAsia="en-US"/>
    </w:rPr>
  </w:style>
  <w:style w:type="paragraph" w:customStyle="1" w:styleId="2CF97B8F00BF4E0FB1BDAFA30585F8433">
    <w:name w:val="2CF97B8F00BF4E0FB1BDAFA30585F8433"/>
    <w:rsid w:val="00CE3E90"/>
    <w:pPr>
      <w:keepLines/>
      <w:spacing w:after="0" w:line="240" w:lineRule="auto"/>
      <w:jc w:val="both"/>
    </w:pPr>
    <w:rPr>
      <w:rFonts w:ascii="Arial" w:eastAsia="Calibri" w:hAnsi="Arial" w:cs="Arial"/>
      <w:sz w:val="20"/>
      <w:szCs w:val="20"/>
      <w:lang w:val="en-US" w:eastAsia="en-US"/>
    </w:rPr>
  </w:style>
  <w:style w:type="paragraph" w:customStyle="1" w:styleId="75BA6DAAD0A0494A9A7E86A492A4C9EA3">
    <w:name w:val="75BA6DAAD0A0494A9A7E86A492A4C9EA3"/>
    <w:rsid w:val="00CE3E90"/>
    <w:pPr>
      <w:keepLines/>
      <w:spacing w:after="0" w:line="240" w:lineRule="auto"/>
      <w:jc w:val="both"/>
    </w:pPr>
    <w:rPr>
      <w:rFonts w:ascii="Arial" w:eastAsia="Calibri" w:hAnsi="Arial" w:cs="Arial"/>
      <w:sz w:val="20"/>
      <w:szCs w:val="20"/>
      <w:lang w:val="en-US" w:eastAsia="en-US"/>
    </w:rPr>
  </w:style>
  <w:style w:type="paragraph" w:customStyle="1" w:styleId="E653EAE07017473BAF7DE0530DAA13FB3">
    <w:name w:val="E653EAE07017473BAF7DE0530DAA13FB3"/>
    <w:rsid w:val="00CE3E90"/>
    <w:pPr>
      <w:keepLines/>
      <w:spacing w:after="0" w:line="240" w:lineRule="auto"/>
      <w:jc w:val="both"/>
    </w:pPr>
    <w:rPr>
      <w:rFonts w:ascii="Arial" w:eastAsia="Calibri" w:hAnsi="Arial" w:cs="Arial"/>
      <w:sz w:val="20"/>
      <w:szCs w:val="20"/>
      <w:lang w:val="en-US" w:eastAsia="en-US"/>
    </w:rPr>
  </w:style>
  <w:style w:type="paragraph" w:customStyle="1" w:styleId="5EE464D7A2DC46F9B4A856BC5C3814953">
    <w:name w:val="5EE464D7A2DC46F9B4A856BC5C3814953"/>
    <w:rsid w:val="00CE3E90"/>
    <w:pPr>
      <w:keepLines/>
      <w:spacing w:after="0" w:line="240" w:lineRule="auto"/>
      <w:jc w:val="both"/>
    </w:pPr>
    <w:rPr>
      <w:rFonts w:ascii="Arial" w:eastAsia="Calibri" w:hAnsi="Arial" w:cs="Arial"/>
      <w:sz w:val="20"/>
      <w:szCs w:val="20"/>
      <w:lang w:val="en-US" w:eastAsia="en-US"/>
    </w:rPr>
  </w:style>
  <w:style w:type="paragraph" w:customStyle="1" w:styleId="A5EA0693968D4118B5AEDCAA575AFAE73">
    <w:name w:val="A5EA0693968D4118B5AEDCAA575AFAE73"/>
    <w:rsid w:val="00CE3E90"/>
    <w:pPr>
      <w:keepLines/>
      <w:spacing w:after="0" w:line="240" w:lineRule="auto"/>
      <w:jc w:val="both"/>
    </w:pPr>
    <w:rPr>
      <w:rFonts w:ascii="Arial" w:eastAsia="Calibri" w:hAnsi="Arial" w:cs="Arial"/>
      <w:sz w:val="20"/>
      <w:szCs w:val="20"/>
      <w:lang w:val="en-US" w:eastAsia="en-US"/>
    </w:rPr>
  </w:style>
  <w:style w:type="paragraph" w:customStyle="1" w:styleId="4D9CB1B53D7D4693801D98887C4F1A193">
    <w:name w:val="4D9CB1B53D7D4693801D98887C4F1A193"/>
    <w:rsid w:val="00CE3E90"/>
    <w:pPr>
      <w:keepLines/>
      <w:spacing w:after="0" w:line="240" w:lineRule="auto"/>
      <w:jc w:val="both"/>
    </w:pPr>
    <w:rPr>
      <w:rFonts w:ascii="Arial" w:eastAsia="Calibri" w:hAnsi="Arial" w:cs="Arial"/>
      <w:sz w:val="20"/>
      <w:szCs w:val="20"/>
      <w:lang w:val="en-US" w:eastAsia="en-US"/>
    </w:rPr>
  </w:style>
  <w:style w:type="paragraph" w:customStyle="1" w:styleId="397C2612A9B74795A65F83A94A44404F5">
    <w:name w:val="397C2612A9B74795A65F83A94A44404F5"/>
    <w:rsid w:val="00CE3E90"/>
    <w:pPr>
      <w:keepLines/>
      <w:spacing w:after="0" w:line="240" w:lineRule="auto"/>
      <w:jc w:val="both"/>
    </w:pPr>
    <w:rPr>
      <w:rFonts w:ascii="Arial" w:eastAsia="Calibri" w:hAnsi="Arial" w:cs="Arial"/>
      <w:sz w:val="20"/>
      <w:szCs w:val="20"/>
      <w:lang w:val="en-US" w:eastAsia="en-US"/>
    </w:rPr>
  </w:style>
  <w:style w:type="paragraph" w:customStyle="1" w:styleId="62A9793562C741D9AA2306A7158F58565">
    <w:name w:val="62A9793562C741D9AA2306A7158F58565"/>
    <w:rsid w:val="00CE3E90"/>
    <w:pPr>
      <w:keepLines/>
      <w:spacing w:after="0" w:line="240" w:lineRule="auto"/>
      <w:jc w:val="both"/>
    </w:pPr>
    <w:rPr>
      <w:rFonts w:ascii="Arial" w:eastAsia="Calibri" w:hAnsi="Arial" w:cs="Arial"/>
      <w:sz w:val="20"/>
      <w:szCs w:val="20"/>
      <w:lang w:val="en-US" w:eastAsia="en-US"/>
    </w:rPr>
  </w:style>
  <w:style w:type="paragraph" w:customStyle="1" w:styleId="6CE7933608294102AC28539FF2A5C9E05">
    <w:name w:val="6CE7933608294102AC28539FF2A5C9E05"/>
    <w:rsid w:val="00CE3E90"/>
    <w:pPr>
      <w:keepLines/>
      <w:spacing w:after="0" w:line="240" w:lineRule="auto"/>
      <w:jc w:val="both"/>
    </w:pPr>
    <w:rPr>
      <w:rFonts w:ascii="Arial" w:eastAsia="Calibri" w:hAnsi="Arial" w:cs="Arial"/>
      <w:sz w:val="20"/>
      <w:szCs w:val="20"/>
      <w:lang w:val="en-US" w:eastAsia="en-US"/>
    </w:rPr>
  </w:style>
  <w:style w:type="paragraph" w:customStyle="1" w:styleId="4FAD05C8D72B4CB88502B7382EA0C55A5">
    <w:name w:val="4FAD05C8D72B4CB88502B7382EA0C55A5"/>
    <w:rsid w:val="00CE3E90"/>
    <w:pPr>
      <w:keepLines/>
      <w:spacing w:after="0" w:line="240" w:lineRule="auto"/>
      <w:jc w:val="both"/>
    </w:pPr>
    <w:rPr>
      <w:rFonts w:ascii="Arial" w:eastAsia="Calibri" w:hAnsi="Arial" w:cs="Arial"/>
      <w:sz w:val="20"/>
      <w:szCs w:val="20"/>
      <w:lang w:val="en-US" w:eastAsia="en-US"/>
    </w:rPr>
  </w:style>
  <w:style w:type="paragraph" w:customStyle="1" w:styleId="E1953519968F407BAC9635EB846B38023">
    <w:name w:val="E1953519968F407BAC9635EB846B38023"/>
    <w:rsid w:val="00CE3E90"/>
    <w:pPr>
      <w:spacing w:after="120" w:line="240" w:lineRule="auto"/>
    </w:pPr>
    <w:rPr>
      <w:rFonts w:ascii="Segoe UI" w:eastAsia="Calibri" w:hAnsi="Segoe UI" w:cs="Times New Roman"/>
      <w:sz w:val="18"/>
      <w:lang w:val="en-GB" w:eastAsia="en-US"/>
    </w:rPr>
  </w:style>
  <w:style w:type="paragraph" w:customStyle="1" w:styleId="9EFE2AB12F3E4098A297C55DA400E56D3">
    <w:name w:val="9EFE2AB12F3E4098A297C55DA400E56D3"/>
    <w:rsid w:val="00CE3E90"/>
    <w:pPr>
      <w:spacing w:after="120" w:line="240" w:lineRule="auto"/>
    </w:pPr>
    <w:rPr>
      <w:rFonts w:ascii="Segoe UI" w:eastAsia="Calibri" w:hAnsi="Segoe UI" w:cs="Times New Roman"/>
      <w:sz w:val="18"/>
      <w:lang w:val="en-GB" w:eastAsia="en-US"/>
    </w:rPr>
  </w:style>
  <w:style w:type="paragraph" w:customStyle="1" w:styleId="445BAB1DFAAF4E1AA24E735FE53112193">
    <w:name w:val="445BAB1DFAAF4E1AA24E735FE53112193"/>
    <w:rsid w:val="00CE3E90"/>
    <w:pPr>
      <w:spacing w:after="120" w:line="240" w:lineRule="auto"/>
    </w:pPr>
    <w:rPr>
      <w:rFonts w:ascii="Segoe UI" w:eastAsia="Calibri" w:hAnsi="Segoe UI" w:cs="Times New Roman"/>
      <w:sz w:val="18"/>
      <w:lang w:val="en-GB" w:eastAsia="en-US"/>
    </w:rPr>
  </w:style>
  <w:style w:type="paragraph" w:customStyle="1" w:styleId="2737B7C2DE924B93B3E316B14F9ACD023">
    <w:name w:val="2737B7C2DE924B93B3E316B14F9ACD023"/>
    <w:rsid w:val="00CE3E90"/>
    <w:pPr>
      <w:spacing w:after="120" w:line="240" w:lineRule="auto"/>
    </w:pPr>
    <w:rPr>
      <w:rFonts w:ascii="Segoe UI" w:eastAsia="Calibri" w:hAnsi="Segoe UI" w:cs="Times New Roman"/>
      <w:sz w:val="18"/>
      <w:lang w:val="en-GB" w:eastAsia="en-US"/>
    </w:rPr>
  </w:style>
  <w:style w:type="paragraph" w:customStyle="1" w:styleId="92332C3FB63A4C1C951165CFFDE9A10F2">
    <w:name w:val="92332C3FB63A4C1C951165CFFDE9A10F2"/>
    <w:rsid w:val="00CE3E90"/>
    <w:pPr>
      <w:spacing w:after="120" w:line="240" w:lineRule="auto"/>
    </w:pPr>
    <w:rPr>
      <w:rFonts w:ascii="Segoe UI" w:eastAsia="Calibri" w:hAnsi="Segoe UI" w:cs="Times New Roman"/>
      <w:sz w:val="18"/>
      <w:lang w:val="en-GB" w:eastAsia="en-US"/>
    </w:rPr>
  </w:style>
  <w:style w:type="paragraph" w:customStyle="1" w:styleId="B04F7B03E5B44F2EAB15162F7295C0E12">
    <w:name w:val="B04F7B03E5B44F2EAB15162F7295C0E12"/>
    <w:rsid w:val="00CE3E90"/>
    <w:pPr>
      <w:spacing w:after="120" w:line="240" w:lineRule="auto"/>
    </w:pPr>
    <w:rPr>
      <w:rFonts w:ascii="Segoe UI" w:eastAsia="Calibri" w:hAnsi="Segoe UI" w:cs="Times New Roman"/>
      <w:sz w:val="18"/>
      <w:lang w:val="en-GB" w:eastAsia="en-US"/>
    </w:rPr>
  </w:style>
  <w:style w:type="paragraph" w:customStyle="1" w:styleId="BAE45CA0CA5A4FEF9362B971376EB42F2">
    <w:name w:val="BAE45CA0CA5A4FEF9362B971376EB42F2"/>
    <w:rsid w:val="00CE3E90"/>
    <w:pPr>
      <w:spacing w:after="120" w:line="240" w:lineRule="auto"/>
    </w:pPr>
    <w:rPr>
      <w:rFonts w:ascii="Segoe UI" w:eastAsia="Calibri" w:hAnsi="Segoe UI" w:cs="Times New Roman"/>
      <w:sz w:val="18"/>
      <w:lang w:val="en-GB" w:eastAsia="en-US"/>
    </w:rPr>
  </w:style>
  <w:style w:type="paragraph" w:customStyle="1" w:styleId="6CB35B4ECB46404C9BB1FE054E5D39D32">
    <w:name w:val="6CB35B4ECB46404C9BB1FE054E5D39D32"/>
    <w:rsid w:val="00CE3E90"/>
    <w:pPr>
      <w:spacing w:after="120" w:line="240" w:lineRule="auto"/>
    </w:pPr>
    <w:rPr>
      <w:rFonts w:ascii="Segoe UI" w:eastAsia="Calibri" w:hAnsi="Segoe UI" w:cs="Times New Roman"/>
      <w:sz w:val="18"/>
      <w:lang w:val="en-GB" w:eastAsia="en-US"/>
    </w:rPr>
  </w:style>
  <w:style w:type="paragraph" w:customStyle="1" w:styleId="379E6736895442008D107E3343143BA82">
    <w:name w:val="379E6736895442008D107E3343143BA82"/>
    <w:rsid w:val="00CE3E90"/>
    <w:pPr>
      <w:spacing w:after="120" w:line="240" w:lineRule="auto"/>
    </w:pPr>
    <w:rPr>
      <w:rFonts w:ascii="Segoe UI" w:eastAsia="Calibri" w:hAnsi="Segoe UI" w:cs="Times New Roman"/>
      <w:sz w:val="18"/>
      <w:lang w:val="en-GB" w:eastAsia="en-US"/>
    </w:rPr>
  </w:style>
  <w:style w:type="paragraph" w:customStyle="1" w:styleId="6D70D9B10BAB47DF87F2E7C6526A443D2">
    <w:name w:val="6D70D9B10BAB47DF87F2E7C6526A443D2"/>
    <w:rsid w:val="00CE3E90"/>
    <w:pPr>
      <w:spacing w:after="120" w:line="240" w:lineRule="auto"/>
    </w:pPr>
    <w:rPr>
      <w:rFonts w:ascii="Segoe UI" w:eastAsia="Calibri" w:hAnsi="Segoe UI" w:cs="Times New Roman"/>
      <w:sz w:val="18"/>
      <w:lang w:val="en-GB" w:eastAsia="en-US"/>
    </w:rPr>
  </w:style>
  <w:style w:type="paragraph" w:customStyle="1" w:styleId="54CED3B09070416496660357E9D0238F2">
    <w:name w:val="54CED3B09070416496660357E9D0238F2"/>
    <w:rsid w:val="00CE3E90"/>
    <w:pPr>
      <w:spacing w:after="120" w:line="240" w:lineRule="auto"/>
    </w:pPr>
    <w:rPr>
      <w:rFonts w:ascii="Segoe UI" w:eastAsia="Calibri" w:hAnsi="Segoe UI" w:cs="Times New Roman"/>
      <w:sz w:val="18"/>
      <w:lang w:val="en-GB" w:eastAsia="en-US"/>
    </w:rPr>
  </w:style>
  <w:style w:type="paragraph" w:customStyle="1" w:styleId="7C99588F841F46FEBE359D11FFBF93772">
    <w:name w:val="7C99588F841F46FEBE359D11FFBF93772"/>
    <w:rsid w:val="00CE3E90"/>
    <w:pPr>
      <w:spacing w:after="120" w:line="240" w:lineRule="auto"/>
    </w:pPr>
    <w:rPr>
      <w:rFonts w:ascii="Segoe UI" w:eastAsia="Calibri" w:hAnsi="Segoe UI" w:cs="Times New Roman"/>
      <w:sz w:val="18"/>
      <w:lang w:val="en-GB" w:eastAsia="en-US"/>
    </w:rPr>
  </w:style>
  <w:style w:type="paragraph" w:customStyle="1" w:styleId="DC47A3C6AC024A888F122FF37A729B982">
    <w:name w:val="DC47A3C6AC024A888F122FF37A729B982"/>
    <w:rsid w:val="00CE3E90"/>
    <w:pPr>
      <w:spacing w:after="120" w:line="240" w:lineRule="auto"/>
    </w:pPr>
    <w:rPr>
      <w:rFonts w:ascii="Segoe UI" w:eastAsia="Calibri" w:hAnsi="Segoe UI" w:cs="Times New Roman"/>
      <w:sz w:val="18"/>
      <w:lang w:val="en-GB" w:eastAsia="en-US"/>
    </w:rPr>
  </w:style>
  <w:style w:type="paragraph" w:customStyle="1" w:styleId="5EA2C81B53C743AC943174B481FA40A12">
    <w:name w:val="5EA2C81B53C743AC943174B481FA40A12"/>
    <w:rsid w:val="00CE3E90"/>
    <w:pPr>
      <w:spacing w:after="120" w:line="240" w:lineRule="auto"/>
    </w:pPr>
    <w:rPr>
      <w:rFonts w:ascii="Segoe UI" w:eastAsia="Calibri" w:hAnsi="Segoe UI" w:cs="Times New Roman"/>
      <w:sz w:val="18"/>
      <w:lang w:val="en-GB" w:eastAsia="en-US"/>
    </w:rPr>
  </w:style>
  <w:style w:type="paragraph" w:customStyle="1" w:styleId="72155F5DF3B74848B4B11A227A26694D2">
    <w:name w:val="72155F5DF3B74848B4B11A227A26694D2"/>
    <w:rsid w:val="00CE3E90"/>
    <w:pPr>
      <w:spacing w:after="120" w:line="240" w:lineRule="auto"/>
    </w:pPr>
    <w:rPr>
      <w:rFonts w:ascii="Segoe UI" w:eastAsia="Calibri" w:hAnsi="Segoe UI" w:cs="Times New Roman"/>
      <w:sz w:val="18"/>
      <w:lang w:val="en-GB" w:eastAsia="en-US"/>
    </w:rPr>
  </w:style>
  <w:style w:type="paragraph" w:customStyle="1" w:styleId="83F730F8BCCF4197B8452ED6F8E1EF102">
    <w:name w:val="83F730F8BCCF4197B8452ED6F8E1EF102"/>
    <w:rsid w:val="00CE3E90"/>
    <w:pPr>
      <w:spacing w:after="120" w:line="240" w:lineRule="auto"/>
    </w:pPr>
    <w:rPr>
      <w:rFonts w:ascii="Segoe UI" w:eastAsia="Calibri" w:hAnsi="Segoe UI" w:cs="Times New Roman"/>
      <w:sz w:val="18"/>
      <w:lang w:val="en-GB" w:eastAsia="en-US"/>
    </w:rPr>
  </w:style>
  <w:style w:type="paragraph" w:customStyle="1" w:styleId="8430F15345E8496BB563743DC5E5FE3B2">
    <w:name w:val="8430F15345E8496BB563743DC5E5FE3B2"/>
    <w:rsid w:val="00CE3E90"/>
    <w:pPr>
      <w:spacing w:after="120" w:line="240" w:lineRule="auto"/>
    </w:pPr>
    <w:rPr>
      <w:rFonts w:ascii="Segoe UI" w:eastAsia="Calibri" w:hAnsi="Segoe UI" w:cs="Times New Roman"/>
      <w:sz w:val="18"/>
      <w:lang w:val="en-GB" w:eastAsia="en-US"/>
    </w:rPr>
  </w:style>
  <w:style w:type="paragraph" w:customStyle="1" w:styleId="58EE365BB07240DC9B827263D3D2F1CA2">
    <w:name w:val="58EE365BB07240DC9B827263D3D2F1CA2"/>
    <w:rsid w:val="00CE3E90"/>
    <w:pPr>
      <w:spacing w:after="120" w:line="240" w:lineRule="auto"/>
    </w:pPr>
    <w:rPr>
      <w:rFonts w:ascii="Segoe UI" w:eastAsia="Calibri" w:hAnsi="Segoe UI" w:cs="Times New Roman"/>
      <w:sz w:val="18"/>
      <w:lang w:val="en-GB" w:eastAsia="en-US"/>
    </w:rPr>
  </w:style>
  <w:style w:type="paragraph" w:customStyle="1" w:styleId="2482C9493BE4433F8E1FEE5DEB987BD02">
    <w:name w:val="2482C9493BE4433F8E1FEE5DEB987BD02"/>
    <w:rsid w:val="00CE3E90"/>
    <w:pPr>
      <w:spacing w:after="120" w:line="240" w:lineRule="auto"/>
    </w:pPr>
    <w:rPr>
      <w:rFonts w:ascii="Segoe UI" w:eastAsia="Calibri" w:hAnsi="Segoe UI" w:cs="Times New Roman"/>
      <w:sz w:val="18"/>
      <w:lang w:val="en-GB" w:eastAsia="en-US"/>
    </w:rPr>
  </w:style>
  <w:style w:type="paragraph" w:customStyle="1" w:styleId="5653122CCBB8449B99D5E031965988B82">
    <w:name w:val="5653122CCBB8449B99D5E031965988B82"/>
    <w:rsid w:val="00CE3E90"/>
    <w:pPr>
      <w:spacing w:after="120" w:line="240" w:lineRule="auto"/>
    </w:pPr>
    <w:rPr>
      <w:rFonts w:ascii="Segoe UI" w:eastAsia="Calibri" w:hAnsi="Segoe UI" w:cs="Times New Roman"/>
      <w:sz w:val="18"/>
      <w:lang w:val="en-GB" w:eastAsia="en-US"/>
    </w:rPr>
  </w:style>
  <w:style w:type="paragraph" w:customStyle="1" w:styleId="D3178A2852E946D585F817625732E0CD2">
    <w:name w:val="D3178A2852E946D585F817625732E0CD2"/>
    <w:rsid w:val="00CE3E90"/>
    <w:pPr>
      <w:spacing w:after="120" w:line="240" w:lineRule="auto"/>
    </w:pPr>
    <w:rPr>
      <w:rFonts w:ascii="Segoe UI" w:eastAsia="Calibri" w:hAnsi="Segoe UI" w:cs="Times New Roman"/>
      <w:sz w:val="18"/>
      <w:lang w:val="en-GB" w:eastAsia="en-US"/>
    </w:rPr>
  </w:style>
  <w:style w:type="paragraph" w:customStyle="1" w:styleId="4E7B84F2D3014E00A8491611C6A75F182">
    <w:name w:val="4E7B84F2D3014E00A8491611C6A75F182"/>
    <w:rsid w:val="00CE3E90"/>
    <w:pPr>
      <w:spacing w:after="120" w:line="240" w:lineRule="auto"/>
    </w:pPr>
    <w:rPr>
      <w:rFonts w:ascii="Segoe UI" w:eastAsia="Calibri" w:hAnsi="Segoe UI" w:cs="Times New Roman"/>
      <w:sz w:val="18"/>
      <w:lang w:val="en-GB" w:eastAsia="en-US"/>
    </w:rPr>
  </w:style>
  <w:style w:type="paragraph" w:customStyle="1" w:styleId="DF0901B7A56948C4AC758785954A716C2">
    <w:name w:val="DF0901B7A56948C4AC758785954A716C2"/>
    <w:rsid w:val="00CE3E90"/>
    <w:pPr>
      <w:spacing w:after="120" w:line="240" w:lineRule="auto"/>
    </w:pPr>
    <w:rPr>
      <w:rFonts w:ascii="Segoe UI" w:eastAsia="Calibri" w:hAnsi="Segoe UI" w:cs="Times New Roman"/>
      <w:sz w:val="18"/>
      <w:lang w:val="en-GB" w:eastAsia="en-US"/>
    </w:rPr>
  </w:style>
  <w:style w:type="paragraph" w:customStyle="1" w:styleId="AA09535BE3864C5AB36A63989F73AE552">
    <w:name w:val="AA09535BE3864C5AB36A63989F73AE552"/>
    <w:rsid w:val="00CE3E90"/>
    <w:pPr>
      <w:spacing w:after="120" w:line="240" w:lineRule="auto"/>
    </w:pPr>
    <w:rPr>
      <w:rFonts w:ascii="Segoe UI" w:eastAsia="Calibri" w:hAnsi="Segoe UI" w:cs="Times New Roman"/>
      <w:sz w:val="18"/>
      <w:lang w:val="en-GB" w:eastAsia="en-US"/>
    </w:rPr>
  </w:style>
  <w:style w:type="paragraph" w:customStyle="1" w:styleId="485A0C2E6F074E859FE76662AB56BC306">
    <w:name w:val="485A0C2E6F074E859FE76662AB56BC306"/>
    <w:rsid w:val="00CE3E90"/>
    <w:pPr>
      <w:spacing w:after="120" w:line="240" w:lineRule="auto"/>
    </w:pPr>
    <w:rPr>
      <w:rFonts w:ascii="Segoe UI" w:eastAsia="Calibri" w:hAnsi="Segoe UI" w:cs="Times New Roman"/>
      <w:sz w:val="18"/>
      <w:lang w:val="en-GB" w:eastAsia="en-US"/>
    </w:rPr>
  </w:style>
  <w:style w:type="paragraph" w:customStyle="1" w:styleId="B8FD6C564AD7442E8797E6A194AA9D586">
    <w:name w:val="B8FD6C564AD7442E8797E6A194AA9D586"/>
    <w:rsid w:val="00CE3E90"/>
    <w:pPr>
      <w:spacing w:after="120" w:line="240" w:lineRule="auto"/>
    </w:pPr>
    <w:rPr>
      <w:rFonts w:ascii="Segoe UI" w:eastAsia="Calibri" w:hAnsi="Segoe UI" w:cs="Times New Roman"/>
      <w:sz w:val="18"/>
      <w:lang w:val="en-GB" w:eastAsia="en-US"/>
    </w:rPr>
  </w:style>
  <w:style w:type="paragraph" w:customStyle="1" w:styleId="81759EDD6C9744E7B5095A112EFF683D6">
    <w:name w:val="81759EDD6C9744E7B5095A112EFF683D6"/>
    <w:rsid w:val="00CE3E90"/>
    <w:pPr>
      <w:spacing w:after="120" w:line="240" w:lineRule="auto"/>
    </w:pPr>
    <w:rPr>
      <w:rFonts w:ascii="Segoe UI" w:eastAsia="Calibri" w:hAnsi="Segoe UI" w:cs="Times New Roman"/>
      <w:sz w:val="18"/>
      <w:lang w:val="en-GB" w:eastAsia="en-US"/>
    </w:rPr>
  </w:style>
  <w:style w:type="paragraph" w:customStyle="1" w:styleId="A6D232B58AAF4AED81516863A9B3179D6">
    <w:name w:val="A6D232B58AAF4AED81516863A9B3179D6"/>
    <w:rsid w:val="00CE3E90"/>
    <w:pPr>
      <w:keepLines/>
      <w:spacing w:after="0" w:line="240" w:lineRule="auto"/>
      <w:jc w:val="both"/>
    </w:pPr>
    <w:rPr>
      <w:rFonts w:ascii="Arial" w:eastAsia="Calibri" w:hAnsi="Arial" w:cs="Arial"/>
      <w:sz w:val="20"/>
      <w:szCs w:val="20"/>
      <w:lang w:val="en-US" w:eastAsia="en-US"/>
    </w:rPr>
  </w:style>
  <w:style w:type="paragraph" w:customStyle="1" w:styleId="856CB1F773D2450FBD2728E935A078646">
    <w:name w:val="856CB1F773D2450FBD2728E935A078646"/>
    <w:rsid w:val="00CE3E90"/>
    <w:pPr>
      <w:keepLines/>
      <w:spacing w:after="0" w:line="240" w:lineRule="auto"/>
      <w:jc w:val="both"/>
    </w:pPr>
    <w:rPr>
      <w:rFonts w:ascii="Arial" w:eastAsia="Calibri" w:hAnsi="Arial" w:cs="Arial"/>
      <w:sz w:val="20"/>
      <w:szCs w:val="20"/>
      <w:lang w:val="en-US" w:eastAsia="en-US"/>
    </w:rPr>
  </w:style>
  <w:style w:type="paragraph" w:customStyle="1" w:styleId="BDA5B830D66F438DB69006DDFC9DFEE76">
    <w:name w:val="BDA5B830D66F438DB69006DDFC9DFEE76"/>
    <w:rsid w:val="00CE3E90"/>
    <w:pPr>
      <w:spacing w:after="120" w:line="240" w:lineRule="auto"/>
    </w:pPr>
    <w:rPr>
      <w:rFonts w:ascii="Segoe UI" w:eastAsia="Calibri" w:hAnsi="Segoe UI" w:cs="Times New Roman"/>
      <w:sz w:val="18"/>
      <w:lang w:val="en-GB" w:eastAsia="en-US"/>
    </w:rPr>
  </w:style>
  <w:style w:type="paragraph" w:customStyle="1" w:styleId="42858D397D0F441FAEAC3240AC5498A06">
    <w:name w:val="42858D397D0F441FAEAC3240AC5498A06"/>
    <w:rsid w:val="00CE3E90"/>
    <w:pPr>
      <w:spacing w:after="120" w:line="240" w:lineRule="auto"/>
    </w:pPr>
    <w:rPr>
      <w:rFonts w:ascii="Segoe UI" w:eastAsia="Calibri" w:hAnsi="Segoe UI" w:cs="Times New Roman"/>
      <w:sz w:val="18"/>
      <w:lang w:val="en-GB" w:eastAsia="en-US"/>
    </w:rPr>
  </w:style>
  <w:style w:type="paragraph" w:customStyle="1" w:styleId="E41BA284922049D19BD4DED25E5E235D6">
    <w:name w:val="E41BA284922049D19BD4DED25E5E235D6"/>
    <w:rsid w:val="00CE3E90"/>
    <w:pPr>
      <w:spacing w:after="120" w:line="240" w:lineRule="auto"/>
    </w:pPr>
    <w:rPr>
      <w:rFonts w:ascii="Segoe UI" w:eastAsia="Calibri" w:hAnsi="Segoe UI" w:cs="Times New Roman"/>
      <w:sz w:val="18"/>
      <w:lang w:val="en-GB" w:eastAsia="en-US"/>
    </w:rPr>
  </w:style>
  <w:style w:type="paragraph" w:customStyle="1" w:styleId="DD4E3C8E780D42C98874EFA57D55B6FC6">
    <w:name w:val="DD4E3C8E780D42C98874EFA57D55B6FC6"/>
    <w:rsid w:val="00CE3E90"/>
    <w:pPr>
      <w:spacing w:after="120" w:line="240" w:lineRule="auto"/>
    </w:pPr>
    <w:rPr>
      <w:rFonts w:ascii="Segoe UI" w:eastAsia="Calibri" w:hAnsi="Segoe UI" w:cs="Times New Roman"/>
      <w:sz w:val="18"/>
      <w:lang w:val="en-GB" w:eastAsia="en-US"/>
    </w:rPr>
  </w:style>
  <w:style w:type="paragraph" w:customStyle="1" w:styleId="358D786DF9A14E63AD7F8A70ED611ACB6">
    <w:name w:val="358D786DF9A14E63AD7F8A70ED611ACB6"/>
    <w:rsid w:val="00CE3E90"/>
    <w:pPr>
      <w:spacing w:after="120" w:line="240" w:lineRule="auto"/>
    </w:pPr>
    <w:rPr>
      <w:rFonts w:ascii="Segoe UI" w:eastAsia="Calibri" w:hAnsi="Segoe UI" w:cs="Times New Roman"/>
      <w:sz w:val="18"/>
      <w:lang w:val="en-GB" w:eastAsia="en-US"/>
    </w:rPr>
  </w:style>
  <w:style w:type="paragraph" w:customStyle="1" w:styleId="ED0892C2DAE14E909E1B38562745E1CA6">
    <w:name w:val="ED0892C2DAE14E909E1B38562745E1CA6"/>
    <w:rsid w:val="00CE3E90"/>
    <w:pPr>
      <w:spacing w:after="120" w:line="240" w:lineRule="auto"/>
    </w:pPr>
    <w:rPr>
      <w:rFonts w:ascii="Segoe UI" w:eastAsia="Calibri" w:hAnsi="Segoe UI" w:cs="Times New Roman"/>
      <w:sz w:val="18"/>
      <w:lang w:val="en-GB" w:eastAsia="en-US"/>
    </w:rPr>
  </w:style>
  <w:style w:type="paragraph" w:customStyle="1" w:styleId="794F90AD69F04E668FCA7364A0C297216">
    <w:name w:val="794F90AD69F04E668FCA7364A0C297216"/>
    <w:rsid w:val="00CE3E90"/>
    <w:pPr>
      <w:spacing w:after="120" w:line="240" w:lineRule="auto"/>
    </w:pPr>
    <w:rPr>
      <w:rFonts w:ascii="Segoe UI" w:eastAsia="Calibri" w:hAnsi="Segoe UI" w:cs="Times New Roman"/>
      <w:sz w:val="18"/>
      <w:lang w:val="en-GB" w:eastAsia="en-US"/>
    </w:rPr>
  </w:style>
  <w:style w:type="paragraph" w:customStyle="1" w:styleId="CE97F6852BE447AD8F07A1537FC04C4C6">
    <w:name w:val="CE97F6852BE447AD8F07A1537FC04C4C6"/>
    <w:rsid w:val="00CE3E90"/>
    <w:pPr>
      <w:spacing w:after="120" w:line="240" w:lineRule="auto"/>
    </w:pPr>
    <w:rPr>
      <w:rFonts w:ascii="Segoe UI" w:eastAsia="Calibri" w:hAnsi="Segoe UI" w:cs="Times New Roman"/>
      <w:sz w:val="18"/>
      <w:lang w:val="en-GB" w:eastAsia="en-US"/>
    </w:rPr>
  </w:style>
  <w:style w:type="paragraph" w:customStyle="1" w:styleId="DFDCB215A4FB4A23A49E729BEB781A196">
    <w:name w:val="DFDCB215A4FB4A23A49E729BEB781A196"/>
    <w:rsid w:val="00CE3E90"/>
    <w:pPr>
      <w:spacing w:after="120" w:line="240" w:lineRule="auto"/>
    </w:pPr>
    <w:rPr>
      <w:rFonts w:ascii="Segoe UI" w:eastAsia="Calibri" w:hAnsi="Segoe UI" w:cs="Times New Roman"/>
      <w:sz w:val="18"/>
      <w:lang w:val="en-GB" w:eastAsia="en-US"/>
    </w:rPr>
  </w:style>
  <w:style w:type="paragraph" w:customStyle="1" w:styleId="CED3890503BF4185AFBBDBD71B885B146">
    <w:name w:val="CED3890503BF4185AFBBDBD71B885B146"/>
    <w:rsid w:val="00CE3E90"/>
    <w:pPr>
      <w:spacing w:after="120" w:line="240" w:lineRule="auto"/>
    </w:pPr>
    <w:rPr>
      <w:rFonts w:ascii="Segoe UI" w:eastAsia="Calibri" w:hAnsi="Segoe UI" w:cs="Times New Roman"/>
      <w:sz w:val="18"/>
      <w:lang w:val="en-GB" w:eastAsia="en-US"/>
    </w:rPr>
  </w:style>
  <w:style w:type="paragraph" w:customStyle="1" w:styleId="82A7E86C05AF415FB19DE7BF52107C0E6">
    <w:name w:val="82A7E86C05AF415FB19DE7BF52107C0E6"/>
    <w:rsid w:val="00CE3E90"/>
    <w:pPr>
      <w:keepLines/>
      <w:spacing w:after="0" w:line="240" w:lineRule="auto"/>
      <w:jc w:val="both"/>
    </w:pPr>
    <w:rPr>
      <w:rFonts w:ascii="Arial" w:eastAsia="Calibri" w:hAnsi="Arial" w:cs="Arial"/>
      <w:sz w:val="20"/>
      <w:szCs w:val="20"/>
      <w:lang w:val="en-US" w:eastAsia="en-US"/>
    </w:rPr>
  </w:style>
  <w:style w:type="paragraph" w:customStyle="1" w:styleId="7707C6A9C4A64248B87B72F099BF61866">
    <w:name w:val="7707C6A9C4A64248B87B72F099BF61866"/>
    <w:rsid w:val="00CE3E90"/>
    <w:pPr>
      <w:keepLines/>
      <w:spacing w:after="0" w:line="240" w:lineRule="auto"/>
      <w:jc w:val="both"/>
    </w:pPr>
    <w:rPr>
      <w:rFonts w:ascii="Arial" w:eastAsia="Calibri" w:hAnsi="Arial" w:cs="Arial"/>
      <w:sz w:val="20"/>
      <w:szCs w:val="20"/>
      <w:lang w:val="en-US" w:eastAsia="en-US"/>
    </w:rPr>
  </w:style>
  <w:style w:type="paragraph" w:customStyle="1" w:styleId="05281A065AC64DFAA95A8CCF376B438F6">
    <w:name w:val="05281A065AC64DFAA95A8CCF376B438F6"/>
    <w:rsid w:val="00CE3E90"/>
    <w:pPr>
      <w:keepLines/>
      <w:spacing w:after="0" w:line="240" w:lineRule="auto"/>
      <w:jc w:val="both"/>
    </w:pPr>
    <w:rPr>
      <w:rFonts w:ascii="Arial" w:eastAsia="Calibri" w:hAnsi="Arial" w:cs="Arial"/>
      <w:sz w:val="20"/>
      <w:szCs w:val="20"/>
      <w:lang w:val="en-US" w:eastAsia="en-US"/>
    </w:rPr>
  </w:style>
  <w:style w:type="paragraph" w:customStyle="1" w:styleId="90109380AB124FDDA68C54E6610917066">
    <w:name w:val="90109380AB124FDDA68C54E6610917066"/>
    <w:rsid w:val="00CE3E90"/>
    <w:pPr>
      <w:keepLines/>
      <w:spacing w:after="0" w:line="240" w:lineRule="auto"/>
      <w:jc w:val="both"/>
    </w:pPr>
    <w:rPr>
      <w:rFonts w:ascii="Arial" w:eastAsia="Calibri" w:hAnsi="Arial" w:cs="Arial"/>
      <w:sz w:val="20"/>
      <w:szCs w:val="20"/>
      <w:lang w:val="en-US" w:eastAsia="en-US"/>
    </w:rPr>
  </w:style>
  <w:style w:type="paragraph" w:customStyle="1" w:styleId="7BF6768F5B004C2295B554E6C57430496">
    <w:name w:val="7BF6768F5B004C2295B554E6C57430496"/>
    <w:rsid w:val="00CE3E90"/>
    <w:pPr>
      <w:keepLines/>
      <w:spacing w:after="0" w:line="240" w:lineRule="auto"/>
      <w:jc w:val="both"/>
    </w:pPr>
    <w:rPr>
      <w:rFonts w:ascii="Arial" w:eastAsia="Calibri" w:hAnsi="Arial" w:cs="Arial"/>
      <w:sz w:val="20"/>
      <w:szCs w:val="20"/>
      <w:lang w:val="en-US" w:eastAsia="en-US"/>
    </w:rPr>
  </w:style>
  <w:style w:type="paragraph" w:customStyle="1" w:styleId="30C138C7F261480C91498ABF852690456">
    <w:name w:val="30C138C7F261480C91498ABF852690456"/>
    <w:rsid w:val="00CE3E90"/>
    <w:pPr>
      <w:keepLines/>
      <w:spacing w:after="0" w:line="240" w:lineRule="auto"/>
      <w:jc w:val="both"/>
    </w:pPr>
    <w:rPr>
      <w:rFonts w:ascii="Arial" w:eastAsia="Calibri" w:hAnsi="Arial" w:cs="Arial"/>
      <w:sz w:val="20"/>
      <w:szCs w:val="20"/>
      <w:lang w:val="en-US" w:eastAsia="en-US"/>
    </w:rPr>
  </w:style>
  <w:style w:type="paragraph" w:customStyle="1" w:styleId="37D67CBEF4CB45F3B32F9BC1A01273BE7">
    <w:name w:val="37D67CBEF4CB45F3B32F9BC1A01273BE7"/>
    <w:rsid w:val="00CE3E90"/>
    <w:pPr>
      <w:keepLines/>
      <w:spacing w:after="0" w:line="240" w:lineRule="auto"/>
      <w:jc w:val="both"/>
    </w:pPr>
    <w:rPr>
      <w:rFonts w:ascii="Arial" w:eastAsia="Calibri" w:hAnsi="Arial" w:cs="Arial"/>
      <w:sz w:val="20"/>
      <w:szCs w:val="20"/>
      <w:lang w:val="en-US" w:eastAsia="en-US"/>
    </w:rPr>
  </w:style>
  <w:style w:type="paragraph" w:customStyle="1" w:styleId="586C955EAA44447BABA59B34A6B5954C2">
    <w:name w:val="586C955EAA44447BABA59B34A6B5954C2"/>
    <w:rsid w:val="00CE3E90"/>
    <w:pPr>
      <w:keepLines/>
      <w:spacing w:after="0" w:line="240" w:lineRule="auto"/>
      <w:jc w:val="both"/>
    </w:pPr>
    <w:rPr>
      <w:rFonts w:ascii="Arial" w:eastAsia="Calibri" w:hAnsi="Arial" w:cs="Arial"/>
      <w:sz w:val="20"/>
      <w:szCs w:val="20"/>
      <w:lang w:val="en-US" w:eastAsia="en-US"/>
    </w:rPr>
  </w:style>
  <w:style w:type="paragraph" w:customStyle="1" w:styleId="E76BF9F6CB7F467D8729A37B1E95210C2">
    <w:name w:val="E76BF9F6CB7F467D8729A37B1E95210C2"/>
    <w:rsid w:val="00CE3E90"/>
    <w:pPr>
      <w:keepLines/>
      <w:spacing w:after="0" w:line="240" w:lineRule="auto"/>
      <w:jc w:val="both"/>
    </w:pPr>
    <w:rPr>
      <w:rFonts w:ascii="Arial" w:eastAsia="Calibri" w:hAnsi="Arial" w:cs="Arial"/>
      <w:sz w:val="20"/>
      <w:szCs w:val="20"/>
      <w:lang w:val="en-US" w:eastAsia="en-US"/>
    </w:rPr>
  </w:style>
  <w:style w:type="paragraph" w:customStyle="1" w:styleId="68DE3F112430434CB093DC580223083F2">
    <w:name w:val="68DE3F112430434CB093DC580223083F2"/>
    <w:rsid w:val="00CE3E90"/>
    <w:pPr>
      <w:keepLines/>
      <w:spacing w:after="0" w:line="240" w:lineRule="auto"/>
      <w:jc w:val="both"/>
    </w:pPr>
    <w:rPr>
      <w:rFonts w:ascii="Arial" w:eastAsia="Calibri" w:hAnsi="Arial" w:cs="Arial"/>
      <w:sz w:val="20"/>
      <w:szCs w:val="20"/>
      <w:lang w:val="en-US" w:eastAsia="en-US"/>
    </w:rPr>
  </w:style>
  <w:style w:type="paragraph" w:customStyle="1" w:styleId="14539F2B26244383AE352FC4058E5AE72">
    <w:name w:val="14539F2B26244383AE352FC4058E5AE72"/>
    <w:rsid w:val="00CE3E90"/>
    <w:pPr>
      <w:keepLines/>
      <w:spacing w:after="0" w:line="240" w:lineRule="auto"/>
      <w:jc w:val="both"/>
    </w:pPr>
    <w:rPr>
      <w:rFonts w:ascii="Arial" w:eastAsia="Calibri" w:hAnsi="Arial" w:cs="Arial"/>
      <w:sz w:val="20"/>
      <w:szCs w:val="20"/>
      <w:lang w:val="en-US" w:eastAsia="en-US"/>
    </w:rPr>
  </w:style>
  <w:style w:type="paragraph" w:customStyle="1" w:styleId="5B37D7ED3745479A8136353617983D7B2">
    <w:name w:val="5B37D7ED3745479A8136353617983D7B2"/>
    <w:rsid w:val="00CE3E90"/>
    <w:pPr>
      <w:keepLines/>
      <w:spacing w:after="0" w:line="240" w:lineRule="auto"/>
      <w:jc w:val="both"/>
    </w:pPr>
    <w:rPr>
      <w:rFonts w:ascii="Arial" w:eastAsia="Calibri" w:hAnsi="Arial" w:cs="Arial"/>
      <w:sz w:val="20"/>
      <w:szCs w:val="20"/>
      <w:lang w:val="en-US" w:eastAsia="en-US"/>
    </w:rPr>
  </w:style>
  <w:style w:type="paragraph" w:customStyle="1" w:styleId="230A29FC5F484BDF9349228105CB770B2">
    <w:name w:val="230A29FC5F484BDF9349228105CB770B2"/>
    <w:rsid w:val="00CE3E90"/>
    <w:pPr>
      <w:keepLines/>
      <w:spacing w:after="0" w:line="240" w:lineRule="auto"/>
      <w:jc w:val="both"/>
    </w:pPr>
    <w:rPr>
      <w:rFonts w:ascii="Arial" w:eastAsia="Calibri" w:hAnsi="Arial" w:cs="Arial"/>
      <w:sz w:val="20"/>
      <w:szCs w:val="20"/>
      <w:lang w:val="en-US" w:eastAsia="en-US"/>
    </w:rPr>
  </w:style>
  <w:style w:type="paragraph" w:customStyle="1" w:styleId="21A12E81928E4F518CE5DBECA3D7D7457">
    <w:name w:val="21A12E81928E4F518CE5DBECA3D7D7457"/>
    <w:rsid w:val="00CE3E90"/>
    <w:pPr>
      <w:keepLines/>
      <w:spacing w:after="0" w:line="240" w:lineRule="auto"/>
      <w:jc w:val="both"/>
    </w:pPr>
    <w:rPr>
      <w:rFonts w:ascii="Arial" w:eastAsia="Calibri" w:hAnsi="Arial" w:cs="Arial"/>
      <w:sz w:val="20"/>
      <w:szCs w:val="20"/>
      <w:lang w:val="en-US" w:eastAsia="en-US"/>
    </w:rPr>
  </w:style>
  <w:style w:type="paragraph" w:customStyle="1" w:styleId="CCDAE8959BCD4ED082FEFB20BE60237E7">
    <w:name w:val="CCDAE8959BCD4ED082FEFB20BE60237E7"/>
    <w:rsid w:val="00CE3E90"/>
    <w:pPr>
      <w:keepLines/>
      <w:spacing w:after="0" w:line="240" w:lineRule="auto"/>
      <w:jc w:val="both"/>
    </w:pPr>
    <w:rPr>
      <w:rFonts w:ascii="Arial" w:eastAsia="Calibri" w:hAnsi="Arial" w:cs="Arial"/>
      <w:sz w:val="20"/>
      <w:szCs w:val="20"/>
      <w:lang w:val="en-US" w:eastAsia="en-US"/>
    </w:rPr>
  </w:style>
  <w:style w:type="paragraph" w:customStyle="1" w:styleId="73B7468FC2494A63B77B7F19743795B97">
    <w:name w:val="73B7468FC2494A63B77B7F19743795B97"/>
    <w:rsid w:val="00CE3E90"/>
    <w:pPr>
      <w:keepLines/>
      <w:spacing w:after="0" w:line="240" w:lineRule="auto"/>
      <w:jc w:val="both"/>
    </w:pPr>
    <w:rPr>
      <w:rFonts w:ascii="Arial" w:eastAsia="Calibri" w:hAnsi="Arial" w:cs="Arial"/>
      <w:sz w:val="20"/>
      <w:szCs w:val="20"/>
      <w:lang w:val="en-US" w:eastAsia="en-US"/>
    </w:rPr>
  </w:style>
  <w:style w:type="paragraph" w:customStyle="1" w:styleId="6340AB256B2644328EA77024529D5EBF7">
    <w:name w:val="6340AB256B2644328EA77024529D5EBF7"/>
    <w:rsid w:val="00CE3E90"/>
    <w:pPr>
      <w:keepLines/>
      <w:spacing w:after="0" w:line="240" w:lineRule="auto"/>
      <w:jc w:val="both"/>
    </w:pPr>
    <w:rPr>
      <w:rFonts w:ascii="Arial" w:eastAsia="Calibri" w:hAnsi="Arial" w:cs="Arial"/>
      <w:sz w:val="20"/>
      <w:szCs w:val="20"/>
      <w:lang w:val="en-US" w:eastAsia="en-US"/>
    </w:rPr>
  </w:style>
  <w:style w:type="paragraph" w:customStyle="1" w:styleId="600A34A50F8D4F03ACE7FB651E130F3A7">
    <w:name w:val="600A34A50F8D4F03ACE7FB651E130F3A7"/>
    <w:rsid w:val="00CE3E90"/>
    <w:pPr>
      <w:keepLines/>
      <w:spacing w:after="0" w:line="240" w:lineRule="auto"/>
      <w:jc w:val="both"/>
    </w:pPr>
    <w:rPr>
      <w:rFonts w:ascii="Arial" w:eastAsia="Calibri" w:hAnsi="Arial" w:cs="Arial"/>
      <w:sz w:val="20"/>
      <w:szCs w:val="20"/>
      <w:lang w:val="en-US" w:eastAsia="en-US"/>
    </w:rPr>
  </w:style>
  <w:style w:type="paragraph" w:customStyle="1" w:styleId="B155B9E03E284CE593F3EA03E6C40C787">
    <w:name w:val="B155B9E03E284CE593F3EA03E6C40C787"/>
    <w:rsid w:val="00CE3E90"/>
    <w:pPr>
      <w:keepLines/>
      <w:spacing w:after="0" w:line="240" w:lineRule="auto"/>
      <w:jc w:val="both"/>
    </w:pPr>
    <w:rPr>
      <w:rFonts w:ascii="Arial" w:eastAsia="Calibri" w:hAnsi="Arial" w:cs="Arial"/>
      <w:sz w:val="20"/>
      <w:szCs w:val="20"/>
      <w:lang w:val="en-US" w:eastAsia="en-US"/>
    </w:rPr>
  </w:style>
  <w:style w:type="paragraph" w:customStyle="1" w:styleId="6A1F206E327E44419791314260D7251C7">
    <w:name w:val="6A1F206E327E44419791314260D7251C7"/>
    <w:rsid w:val="00CE3E90"/>
    <w:pPr>
      <w:keepLines/>
      <w:spacing w:after="0" w:line="240" w:lineRule="auto"/>
      <w:jc w:val="both"/>
    </w:pPr>
    <w:rPr>
      <w:rFonts w:ascii="Arial" w:eastAsia="Calibri" w:hAnsi="Arial" w:cs="Arial"/>
      <w:sz w:val="20"/>
      <w:szCs w:val="20"/>
      <w:lang w:val="en-US" w:eastAsia="en-US"/>
    </w:rPr>
  </w:style>
  <w:style w:type="paragraph" w:customStyle="1" w:styleId="AC181BBDC9BF460DA39EAC5F7AD343867">
    <w:name w:val="AC181BBDC9BF460DA39EAC5F7AD343867"/>
    <w:rsid w:val="00CE3E90"/>
    <w:pPr>
      <w:keepLines/>
      <w:spacing w:after="0" w:line="240" w:lineRule="auto"/>
      <w:jc w:val="both"/>
    </w:pPr>
    <w:rPr>
      <w:rFonts w:ascii="Arial" w:eastAsia="Calibri" w:hAnsi="Arial" w:cs="Arial"/>
      <w:sz w:val="20"/>
      <w:szCs w:val="20"/>
      <w:lang w:val="en-US" w:eastAsia="en-US"/>
    </w:rPr>
  </w:style>
  <w:style w:type="paragraph" w:customStyle="1" w:styleId="89D94B2927384CF4B202C7241B6CCB3B7">
    <w:name w:val="89D94B2927384CF4B202C7241B6CCB3B7"/>
    <w:rsid w:val="00CE3E90"/>
    <w:pPr>
      <w:keepLines/>
      <w:spacing w:after="0" w:line="240" w:lineRule="auto"/>
      <w:jc w:val="both"/>
    </w:pPr>
    <w:rPr>
      <w:rFonts w:ascii="Arial" w:eastAsia="Calibri" w:hAnsi="Arial" w:cs="Arial"/>
      <w:sz w:val="20"/>
      <w:szCs w:val="20"/>
      <w:lang w:val="en-US" w:eastAsia="en-US"/>
    </w:rPr>
  </w:style>
  <w:style w:type="paragraph" w:customStyle="1" w:styleId="429873E7F6434B319FE7194D4B7E23B57">
    <w:name w:val="429873E7F6434B319FE7194D4B7E23B57"/>
    <w:rsid w:val="00CE3E90"/>
    <w:pPr>
      <w:spacing w:after="120" w:line="240" w:lineRule="auto"/>
    </w:pPr>
    <w:rPr>
      <w:rFonts w:ascii="Segoe UI" w:eastAsia="Calibri" w:hAnsi="Segoe UI" w:cs="Times New Roman"/>
      <w:sz w:val="18"/>
      <w:lang w:val="en-GB" w:eastAsia="en-US"/>
    </w:rPr>
  </w:style>
  <w:style w:type="paragraph" w:customStyle="1" w:styleId="7EA81CB028614AA58EBF5E9F67AD83657">
    <w:name w:val="7EA81CB028614AA58EBF5E9F67AD83657"/>
    <w:rsid w:val="00CE3E90"/>
    <w:pPr>
      <w:keepLines/>
      <w:spacing w:after="0" w:line="240" w:lineRule="auto"/>
      <w:jc w:val="both"/>
    </w:pPr>
    <w:rPr>
      <w:rFonts w:ascii="Arial" w:eastAsia="Calibri" w:hAnsi="Arial" w:cs="Arial"/>
      <w:sz w:val="20"/>
      <w:szCs w:val="20"/>
      <w:lang w:val="en-US" w:eastAsia="en-US"/>
    </w:rPr>
  </w:style>
  <w:style w:type="paragraph" w:customStyle="1" w:styleId="EE071A5CAEB4403BA9AF2A86BCC9271A7">
    <w:name w:val="EE071A5CAEB4403BA9AF2A86BCC9271A7"/>
    <w:rsid w:val="00CE3E90"/>
    <w:pPr>
      <w:spacing w:after="120" w:line="240" w:lineRule="auto"/>
    </w:pPr>
    <w:rPr>
      <w:rFonts w:ascii="Segoe UI" w:eastAsia="Calibri" w:hAnsi="Segoe UI" w:cs="Times New Roman"/>
      <w:sz w:val="18"/>
      <w:lang w:val="en-GB" w:eastAsia="en-US"/>
    </w:rPr>
  </w:style>
  <w:style w:type="paragraph" w:customStyle="1" w:styleId="790FDF73596B43C68A5D36D95C6F21A17">
    <w:name w:val="790FDF73596B43C68A5D36D95C6F21A17"/>
    <w:rsid w:val="00CE3E90"/>
    <w:pPr>
      <w:keepLines/>
      <w:spacing w:after="0" w:line="240" w:lineRule="auto"/>
      <w:jc w:val="both"/>
    </w:pPr>
    <w:rPr>
      <w:rFonts w:ascii="Arial" w:eastAsia="Calibri" w:hAnsi="Arial" w:cs="Arial"/>
      <w:sz w:val="20"/>
      <w:szCs w:val="20"/>
      <w:lang w:val="en-US" w:eastAsia="en-US"/>
    </w:rPr>
  </w:style>
  <w:style w:type="paragraph" w:customStyle="1" w:styleId="79BC43862DAA4CEEAEC9444570EFE05C7">
    <w:name w:val="79BC43862DAA4CEEAEC9444570EFE05C7"/>
    <w:rsid w:val="00CE3E90"/>
    <w:pPr>
      <w:spacing w:after="120" w:line="240" w:lineRule="auto"/>
    </w:pPr>
    <w:rPr>
      <w:rFonts w:ascii="Segoe UI" w:eastAsia="Calibri" w:hAnsi="Segoe UI" w:cs="Times New Roman"/>
      <w:sz w:val="18"/>
      <w:lang w:val="en-GB" w:eastAsia="en-US"/>
    </w:rPr>
  </w:style>
  <w:style w:type="paragraph" w:customStyle="1" w:styleId="67C833FCB5D94C4DB31FCB36588747307">
    <w:name w:val="67C833FCB5D94C4DB31FCB36588747307"/>
    <w:rsid w:val="00CE3E90"/>
    <w:pPr>
      <w:keepLines/>
      <w:spacing w:after="0" w:line="240" w:lineRule="auto"/>
      <w:jc w:val="both"/>
    </w:pPr>
    <w:rPr>
      <w:rFonts w:ascii="Arial" w:eastAsia="Calibri" w:hAnsi="Arial" w:cs="Arial"/>
      <w:sz w:val="20"/>
      <w:szCs w:val="20"/>
      <w:lang w:val="en-US" w:eastAsia="en-US"/>
    </w:rPr>
  </w:style>
  <w:style w:type="paragraph" w:customStyle="1" w:styleId="5A737988A1614669B1C4EB173CA5CC5B7">
    <w:name w:val="5A737988A1614669B1C4EB173CA5CC5B7"/>
    <w:rsid w:val="00CE3E90"/>
    <w:pPr>
      <w:spacing w:after="120" w:line="240" w:lineRule="auto"/>
    </w:pPr>
    <w:rPr>
      <w:rFonts w:ascii="Segoe UI" w:eastAsia="Calibri" w:hAnsi="Segoe UI" w:cs="Times New Roman"/>
      <w:sz w:val="18"/>
      <w:lang w:val="en-GB" w:eastAsia="en-US"/>
    </w:rPr>
  </w:style>
  <w:style w:type="paragraph" w:customStyle="1" w:styleId="13654AD35F374397A0D16DC154F993077">
    <w:name w:val="13654AD35F374397A0D16DC154F993077"/>
    <w:rsid w:val="00CE3E90"/>
    <w:pPr>
      <w:keepLines/>
      <w:spacing w:after="0" w:line="240" w:lineRule="auto"/>
      <w:jc w:val="both"/>
    </w:pPr>
    <w:rPr>
      <w:rFonts w:ascii="Arial" w:eastAsia="Calibri" w:hAnsi="Arial" w:cs="Arial"/>
      <w:sz w:val="20"/>
      <w:szCs w:val="20"/>
      <w:lang w:val="en-US" w:eastAsia="en-US"/>
    </w:rPr>
  </w:style>
  <w:style w:type="paragraph" w:customStyle="1" w:styleId="D9BA4C5DBCE8464E9560808D64E5CC7E7">
    <w:name w:val="D9BA4C5DBCE8464E9560808D64E5CC7E7"/>
    <w:rsid w:val="00CE3E90"/>
    <w:pPr>
      <w:spacing w:after="120" w:line="240" w:lineRule="auto"/>
    </w:pPr>
    <w:rPr>
      <w:rFonts w:ascii="Segoe UI" w:eastAsia="Calibri" w:hAnsi="Segoe UI" w:cs="Times New Roman"/>
      <w:sz w:val="18"/>
      <w:lang w:val="en-GB" w:eastAsia="en-US"/>
    </w:rPr>
  </w:style>
  <w:style w:type="paragraph" w:customStyle="1" w:styleId="243B25D6CE9944C49940442B58EDF5147">
    <w:name w:val="243B25D6CE9944C49940442B58EDF5147"/>
    <w:rsid w:val="00CE3E90"/>
    <w:pPr>
      <w:keepLines/>
      <w:spacing w:after="0" w:line="240" w:lineRule="auto"/>
      <w:jc w:val="both"/>
    </w:pPr>
    <w:rPr>
      <w:rFonts w:ascii="Arial" w:eastAsia="Calibri" w:hAnsi="Arial" w:cs="Arial"/>
      <w:sz w:val="20"/>
      <w:szCs w:val="20"/>
      <w:lang w:val="en-US" w:eastAsia="en-US"/>
    </w:rPr>
  </w:style>
  <w:style w:type="paragraph" w:customStyle="1" w:styleId="E5B3486AB3894C16B24C00FB99318BAB7">
    <w:name w:val="E5B3486AB3894C16B24C00FB99318BAB7"/>
    <w:rsid w:val="00CE3E90"/>
    <w:pPr>
      <w:spacing w:after="120" w:line="240" w:lineRule="auto"/>
    </w:pPr>
    <w:rPr>
      <w:rFonts w:ascii="Segoe UI" w:eastAsia="Calibri" w:hAnsi="Segoe UI" w:cs="Times New Roman"/>
      <w:sz w:val="18"/>
      <w:lang w:val="en-GB" w:eastAsia="en-US"/>
    </w:rPr>
  </w:style>
  <w:style w:type="paragraph" w:customStyle="1" w:styleId="0D87AA9E26D2478B854906F96032C3A27">
    <w:name w:val="0D87AA9E26D2478B854906F96032C3A27"/>
    <w:rsid w:val="00CE3E90"/>
    <w:pPr>
      <w:keepLines/>
      <w:spacing w:after="0" w:line="240" w:lineRule="auto"/>
      <w:jc w:val="both"/>
    </w:pPr>
    <w:rPr>
      <w:rFonts w:ascii="Arial" w:eastAsia="Calibri" w:hAnsi="Arial" w:cs="Arial"/>
      <w:sz w:val="20"/>
      <w:szCs w:val="20"/>
      <w:lang w:val="en-US" w:eastAsia="en-US"/>
    </w:rPr>
  </w:style>
  <w:style w:type="paragraph" w:customStyle="1" w:styleId="541F2B23CE9D49F38D0D10279F7A7B9A7">
    <w:name w:val="541F2B23CE9D49F38D0D10279F7A7B9A7"/>
    <w:rsid w:val="00CE3E90"/>
    <w:pPr>
      <w:spacing w:after="120" w:line="240" w:lineRule="auto"/>
    </w:pPr>
    <w:rPr>
      <w:rFonts w:ascii="Segoe UI" w:eastAsia="Calibri" w:hAnsi="Segoe UI" w:cs="Times New Roman"/>
      <w:sz w:val="18"/>
      <w:lang w:val="en-GB" w:eastAsia="en-US"/>
    </w:rPr>
  </w:style>
  <w:style w:type="paragraph" w:customStyle="1" w:styleId="975314C38B5D40E79E6F282F5C70D9607">
    <w:name w:val="975314C38B5D40E79E6F282F5C70D9607"/>
    <w:rsid w:val="00CE3E90"/>
    <w:pPr>
      <w:keepLines/>
      <w:spacing w:after="0" w:line="240" w:lineRule="auto"/>
      <w:jc w:val="both"/>
    </w:pPr>
    <w:rPr>
      <w:rFonts w:ascii="Arial" w:eastAsia="Calibri" w:hAnsi="Arial" w:cs="Arial"/>
      <w:sz w:val="20"/>
      <w:szCs w:val="20"/>
      <w:lang w:val="en-US" w:eastAsia="en-US"/>
    </w:rPr>
  </w:style>
  <w:style w:type="paragraph" w:customStyle="1" w:styleId="4F06A76A22BE4BBE9F6C5E57FAAB216F7">
    <w:name w:val="4F06A76A22BE4BBE9F6C5E57FAAB216F7"/>
    <w:rsid w:val="00CE3E90"/>
    <w:pPr>
      <w:spacing w:after="120" w:line="240" w:lineRule="auto"/>
    </w:pPr>
    <w:rPr>
      <w:rFonts w:ascii="Segoe UI" w:eastAsia="Calibri" w:hAnsi="Segoe UI" w:cs="Times New Roman"/>
      <w:sz w:val="18"/>
      <w:lang w:val="en-GB" w:eastAsia="en-US"/>
    </w:rPr>
  </w:style>
  <w:style w:type="paragraph" w:customStyle="1" w:styleId="02079F18CACB43DFA7E8C0BBA1316CAE7">
    <w:name w:val="02079F18CACB43DFA7E8C0BBA1316CAE7"/>
    <w:rsid w:val="00CE3E90"/>
    <w:pPr>
      <w:keepLines/>
      <w:spacing w:after="0" w:line="240" w:lineRule="auto"/>
      <w:jc w:val="both"/>
    </w:pPr>
    <w:rPr>
      <w:rFonts w:ascii="Arial" w:eastAsia="Calibri" w:hAnsi="Arial" w:cs="Arial"/>
      <w:sz w:val="20"/>
      <w:szCs w:val="20"/>
      <w:lang w:val="en-US" w:eastAsia="en-US"/>
    </w:rPr>
  </w:style>
  <w:style w:type="paragraph" w:customStyle="1" w:styleId="3AF4A67CCD3F415C8434C8E3EC2FE8FE7">
    <w:name w:val="3AF4A67CCD3F415C8434C8E3EC2FE8FE7"/>
    <w:rsid w:val="00CE3E90"/>
    <w:pPr>
      <w:spacing w:after="120" w:line="240" w:lineRule="auto"/>
    </w:pPr>
    <w:rPr>
      <w:rFonts w:ascii="Segoe UI" w:eastAsia="Calibri" w:hAnsi="Segoe UI" w:cs="Times New Roman"/>
      <w:sz w:val="18"/>
      <w:lang w:val="en-GB" w:eastAsia="en-US"/>
    </w:rPr>
  </w:style>
  <w:style w:type="paragraph" w:customStyle="1" w:styleId="244A8B5605C34E33BCABCA3C26D90CB07">
    <w:name w:val="244A8B5605C34E33BCABCA3C26D90CB07"/>
    <w:rsid w:val="00CE3E90"/>
    <w:pPr>
      <w:keepLines/>
      <w:spacing w:after="0" w:line="240" w:lineRule="auto"/>
      <w:jc w:val="both"/>
    </w:pPr>
    <w:rPr>
      <w:rFonts w:ascii="Arial" w:eastAsia="Calibri" w:hAnsi="Arial" w:cs="Arial"/>
      <w:sz w:val="20"/>
      <w:szCs w:val="20"/>
      <w:lang w:val="en-US" w:eastAsia="en-US"/>
    </w:rPr>
  </w:style>
  <w:style w:type="paragraph" w:customStyle="1" w:styleId="681BA5A4A9114FFB961A48DB76CC13AE7">
    <w:name w:val="681BA5A4A9114FFB961A48DB76CC13AE7"/>
    <w:rsid w:val="00CE3E90"/>
    <w:pPr>
      <w:keepLines/>
      <w:spacing w:after="0" w:line="240" w:lineRule="auto"/>
      <w:jc w:val="both"/>
    </w:pPr>
    <w:rPr>
      <w:rFonts w:ascii="Arial" w:eastAsia="Calibri" w:hAnsi="Arial" w:cs="Arial"/>
      <w:sz w:val="20"/>
      <w:szCs w:val="20"/>
      <w:lang w:val="en-US" w:eastAsia="en-US"/>
    </w:rPr>
  </w:style>
  <w:style w:type="paragraph" w:customStyle="1" w:styleId="3A3A7621A0C0466D8F9731A11777AC247">
    <w:name w:val="3A3A7621A0C0466D8F9731A11777AC247"/>
    <w:rsid w:val="00CE3E90"/>
    <w:pPr>
      <w:keepLines/>
      <w:spacing w:after="0" w:line="240" w:lineRule="auto"/>
      <w:jc w:val="both"/>
    </w:pPr>
    <w:rPr>
      <w:rFonts w:ascii="Arial" w:eastAsia="Calibri" w:hAnsi="Arial" w:cs="Arial"/>
      <w:sz w:val="20"/>
      <w:szCs w:val="20"/>
      <w:lang w:val="en-US" w:eastAsia="en-US"/>
    </w:rPr>
  </w:style>
  <w:style w:type="paragraph" w:customStyle="1" w:styleId="70558C0000484B3EB75126ACD1CA3CF37">
    <w:name w:val="70558C0000484B3EB75126ACD1CA3CF37"/>
    <w:rsid w:val="00CE3E90"/>
    <w:pPr>
      <w:keepLines/>
      <w:spacing w:after="0" w:line="240" w:lineRule="auto"/>
      <w:jc w:val="both"/>
    </w:pPr>
    <w:rPr>
      <w:rFonts w:ascii="Arial" w:eastAsia="Calibri" w:hAnsi="Arial" w:cs="Arial"/>
      <w:sz w:val="20"/>
      <w:szCs w:val="20"/>
      <w:lang w:val="en-US" w:eastAsia="en-US"/>
    </w:rPr>
  </w:style>
  <w:style w:type="paragraph" w:customStyle="1" w:styleId="1928A0DC26A94387895D476E86D284CB7">
    <w:name w:val="1928A0DC26A94387895D476E86D284CB7"/>
    <w:rsid w:val="00CE3E90"/>
    <w:pPr>
      <w:spacing w:after="120" w:line="240" w:lineRule="auto"/>
    </w:pPr>
    <w:rPr>
      <w:rFonts w:ascii="Segoe UI" w:eastAsia="Calibri" w:hAnsi="Segoe UI" w:cs="Times New Roman"/>
      <w:sz w:val="18"/>
      <w:lang w:val="en-GB" w:eastAsia="en-US"/>
    </w:rPr>
  </w:style>
  <w:style w:type="paragraph" w:customStyle="1" w:styleId="DC1BDB9FD37A4E54BA45B4A943C42BDB7">
    <w:name w:val="DC1BDB9FD37A4E54BA45B4A943C42BDB7"/>
    <w:rsid w:val="00CE3E90"/>
    <w:pPr>
      <w:spacing w:after="120" w:line="240" w:lineRule="auto"/>
    </w:pPr>
    <w:rPr>
      <w:rFonts w:ascii="Segoe UI" w:eastAsia="Calibri" w:hAnsi="Segoe UI" w:cs="Times New Roman"/>
      <w:sz w:val="18"/>
      <w:lang w:val="en-GB" w:eastAsia="en-US"/>
    </w:rPr>
  </w:style>
  <w:style w:type="paragraph" w:customStyle="1" w:styleId="A2A4BC623A99486BB4BC27ED943C46B57">
    <w:name w:val="A2A4BC623A99486BB4BC27ED943C46B57"/>
    <w:rsid w:val="00CE3E90"/>
    <w:pPr>
      <w:keepLines/>
      <w:spacing w:after="0" w:line="240" w:lineRule="auto"/>
      <w:jc w:val="both"/>
    </w:pPr>
    <w:rPr>
      <w:rFonts w:ascii="Arial" w:eastAsia="Calibri" w:hAnsi="Arial" w:cs="Arial"/>
      <w:sz w:val="20"/>
      <w:szCs w:val="20"/>
      <w:lang w:val="en-US" w:eastAsia="en-US"/>
    </w:rPr>
  </w:style>
  <w:style w:type="paragraph" w:customStyle="1" w:styleId="D2E98EBC32944F96B5D1A009D917AB377">
    <w:name w:val="D2E98EBC32944F96B5D1A009D917AB377"/>
    <w:rsid w:val="00CE3E90"/>
    <w:pPr>
      <w:spacing w:after="120" w:line="240" w:lineRule="auto"/>
    </w:pPr>
    <w:rPr>
      <w:rFonts w:ascii="Segoe UI" w:eastAsia="Calibri" w:hAnsi="Segoe UI" w:cs="Times New Roman"/>
      <w:sz w:val="18"/>
      <w:lang w:val="en-GB" w:eastAsia="en-US"/>
    </w:rPr>
  </w:style>
  <w:style w:type="paragraph" w:customStyle="1" w:styleId="7F0978013BE348928597C6F89537F8847">
    <w:name w:val="7F0978013BE348928597C6F89537F8847"/>
    <w:rsid w:val="00CE3E90"/>
    <w:pPr>
      <w:spacing w:after="120" w:line="240" w:lineRule="auto"/>
    </w:pPr>
    <w:rPr>
      <w:rFonts w:ascii="Segoe UI" w:eastAsia="Calibri" w:hAnsi="Segoe UI" w:cs="Times New Roman"/>
      <w:sz w:val="18"/>
      <w:lang w:val="en-GB" w:eastAsia="en-US"/>
    </w:rPr>
  </w:style>
  <w:style w:type="paragraph" w:customStyle="1" w:styleId="8B4DCBE52F8E4272BAA8E4EEE5AD024D7">
    <w:name w:val="8B4DCBE52F8E4272BAA8E4EEE5AD024D7"/>
    <w:rsid w:val="00CE3E90"/>
    <w:pPr>
      <w:spacing w:after="120" w:line="240" w:lineRule="auto"/>
    </w:pPr>
    <w:rPr>
      <w:rFonts w:ascii="Segoe UI" w:eastAsia="Calibri" w:hAnsi="Segoe UI" w:cs="Times New Roman"/>
      <w:sz w:val="18"/>
      <w:lang w:val="en-GB" w:eastAsia="en-US"/>
    </w:rPr>
  </w:style>
  <w:style w:type="paragraph" w:customStyle="1" w:styleId="C956945C0EB549A888887CAE6D25C13E7">
    <w:name w:val="C956945C0EB549A888887CAE6D25C13E7"/>
    <w:rsid w:val="00CE3E90"/>
    <w:pPr>
      <w:spacing w:after="120" w:line="240" w:lineRule="auto"/>
    </w:pPr>
    <w:rPr>
      <w:rFonts w:ascii="Segoe UI" w:eastAsia="Calibri" w:hAnsi="Segoe UI" w:cs="Times New Roman"/>
      <w:sz w:val="18"/>
      <w:lang w:val="en-GB" w:eastAsia="en-US"/>
    </w:rPr>
  </w:style>
  <w:style w:type="paragraph" w:customStyle="1" w:styleId="7A2A42B1469F458F9EECD47B3E5BB57D7">
    <w:name w:val="7A2A42B1469F458F9EECD47B3E5BB57D7"/>
    <w:rsid w:val="00CE3E90"/>
    <w:pPr>
      <w:keepLines/>
      <w:spacing w:after="0" w:line="240" w:lineRule="auto"/>
      <w:jc w:val="both"/>
    </w:pPr>
    <w:rPr>
      <w:rFonts w:ascii="Arial" w:eastAsia="Calibri" w:hAnsi="Arial" w:cs="Arial"/>
      <w:sz w:val="20"/>
      <w:szCs w:val="20"/>
      <w:lang w:val="en-US" w:eastAsia="en-US"/>
    </w:rPr>
  </w:style>
  <w:style w:type="paragraph" w:customStyle="1" w:styleId="211AB451A23B4E778848207E1A9C9A097">
    <w:name w:val="211AB451A23B4E778848207E1A9C9A097"/>
    <w:rsid w:val="00CE3E90"/>
    <w:pPr>
      <w:spacing w:after="120" w:line="240" w:lineRule="auto"/>
    </w:pPr>
    <w:rPr>
      <w:rFonts w:ascii="Segoe UI" w:eastAsia="Calibri" w:hAnsi="Segoe UI" w:cs="Times New Roman"/>
      <w:sz w:val="18"/>
      <w:lang w:val="en-GB" w:eastAsia="en-US"/>
    </w:rPr>
  </w:style>
  <w:style w:type="paragraph" w:customStyle="1" w:styleId="80E6A4C93FFD49158514D122B5D09A6F7">
    <w:name w:val="80E6A4C93FFD49158514D122B5D09A6F7"/>
    <w:rsid w:val="00CE3E90"/>
    <w:pPr>
      <w:spacing w:after="120" w:line="240" w:lineRule="auto"/>
    </w:pPr>
    <w:rPr>
      <w:rFonts w:ascii="Segoe UI" w:eastAsia="Calibri" w:hAnsi="Segoe UI" w:cs="Times New Roman"/>
      <w:sz w:val="18"/>
      <w:lang w:val="en-GB" w:eastAsia="en-US"/>
    </w:rPr>
  </w:style>
  <w:style w:type="paragraph" w:customStyle="1" w:styleId="223CF903537A46ED993C10BBCB0054A47">
    <w:name w:val="223CF903537A46ED993C10BBCB0054A47"/>
    <w:rsid w:val="00CE3E90"/>
    <w:pPr>
      <w:spacing w:after="120" w:line="240" w:lineRule="auto"/>
    </w:pPr>
    <w:rPr>
      <w:rFonts w:ascii="Segoe UI" w:eastAsia="Calibri" w:hAnsi="Segoe UI" w:cs="Times New Roman"/>
      <w:sz w:val="18"/>
      <w:lang w:val="en-GB" w:eastAsia="en-US"/>
    </w:rPr>
  </w:style>
  <w:style w:type="paragraph" w:customStyle="1" w:styleId="2A0E8AFF471D4BEBAD146C00F11ED6837">
    <w:name w:val="2A0E8AFF471D4BEBAD146C00F11ED6837"/>
    <w:rsid w:val="00CE3E90"/>
    <w:pPr>
      <w:spacing w:after="120" w:line="240" w:lineRule="auto"/>
    </w:pPr>
    <w:rPr>
      <w:rFonts w:ascii="Segoe UI" w:eastAsia="Calibri" w:hAnsi="Segoe UI" w:cs="Times New Roman"/>
      <w:sz w:val="18"/>
      <w:lang w:val="en-GB" w:eastAsia="en-US"/>
    </w:rPr>
  </w:style>
  <w:style w:type="paragraph" w:customStyle="1" w:styleId="B5090A737CC843D5AB15647DFBEE6EEA7">
    <w:name w:val="B5090A737CC843D5AB15647DFBEE6EEA7"/>
    <w:rsid w:val="00CE3E90"/>
    <w:pPr>
      <w:keepLines/>
      <w:spacing w:after="0" w:line="240" w:lineRule="auto"/>
      <w:jc w:val="both"/>
    </w:pPr>
    <w:rPr>
      <w:rFonts w:ascii="Arial" w:eastAsia="Calibri" w:hAnsi="Arial" w:cs="Arial"/>
      <w:sz w:val="20"/>
      <w:szCs w:val="20"/>
      <w:lang w:val="en-US" w:eastAsia="en-US"/>
    </w:rPr>
  </w:style>
  <w:style w:type="paragraph" w:customStyle="1" w:styleId="9E05B825B2204FA69E95EF2330C553A67">
    <w:name w:val="9E05B825B2204FA69E95EF2330C553A67"/>
    <w:rsid w:val="00CE3E90"/>
    <w:pPr>
      <w:spacing w:after="120" w:line="240" w:lineRule="auto"/>
    </w:pPr>
    <w:rPr>
      <w:rFonts w:ascii="Segoe UI" w:eastAsia="Calibri" w:hAnsi="Segoe UI" w:cs="Times New Roman"/>
      <w:sz w:val="18"/>
      <w:lang w:val="en-GB" w:eastAsia="en-US"/>
    </w:rPr>
  </w:style>
  <w:style w:type="paragraph" w:customStyle="1" w:styleId="FE0982EBF01E401EA8727F6DC8381F807">
    <w:name w:val="FE0982EBF01E401EA8727F6DC8381F807"/>
    <w:rsid w:val="00CE3E90"/>
    <w:pPr>
      <w:spacing w:after="120" w:line="240" w:lineRule="auto"/>
    </w:pPr>
    <w:rPr>
      <w:rFonts w:ascii="Segoe UI" w:eastAsia="Calibri" w:hAnsi="Segoe UI" w:cs="Times New Roman"/>
      <w:sz w:val="18"/>
      <w:lang w:val="en-GB" w:eastAsia="en-US"/>
    </w:rPr>
  </w:style>
  <w:style w:type="paragraph" w:customStyle="1" w:styleId="224F9F6ABE634D95B4277E554A3D41A67">
    <w:name w:val="224F9F6ABE634D95B4277E554A3D41A67"/>
    <w:rsid w:val="00CE3E90"/>
    <w:pPr>
      <w:spacing w:after="120" w:line="240" w:lineRule="auto"/>
    </w:pPr>
    <w:rPr>
      <w:rFonts w:ascii="Segoe UI" w:eastAsia="Calibri" w:hAnsi="Segoe UI" w:cs="Times New Roman"/>
      <w:sz w:val="18"/>
      <w:lang w:val="en-GB" w:eastAsia="en-US"/>
    </w:rPr>
  </w:style>
  <w:style w:type="paragraph" w:customStyle="1" w:styleId="E95CF1A6555F4942897AEF2DF08ADE047">
    <w:name w:val="E95CF1A6555F4942897AEF2DF08ADE047"/>
    <w:rsid w:val="00CE3E90"/>
    <w:pPr>
      <w:spacing w:after="120" w:line="240" w:lineRule="auto"/>
    </w:pPr>
    <w:rPr>
      <w:rFonts w:ascii="Segoe UI" w:eastAsia="Calibri" w:hAnsi="Segoe UI" w:cs="Times New Roman"/>
      <w:sz w:val="18"/>
      <w:lang w:val="en-GB" w:eastAsia="en-US"/>
    </w:rPr>
  </w:style>
  <w:style w:type="paragraph" w:customStyle="1" w:styleId="64108873FF1C48568D8D92F62212DC367">
    <w:name w:val="64108873FF1C48568D8D92F62212DC367"/>
    <w:rsid w:val="00CE3E90"/>
    <w:pPr>
      <w:keepLines/>
      <w:spacing w:after="0" w:line="240" w:lineRule="auto"/>
      <w:jc w:val="both"/>
    </w:pPr>
    <w:rPr>
      <w:rFonts w:ascii="Arial" w:eastAsia="Calibri" w:hAnsi="Arial" w:cs="Arial"/>
      <w:sz w:val="20"/>
      <w:szCs w:val="20"/>
      <w:lang w:val="en-US" w:eastAsia="en-US"/>
    </w:rPr>
  </w:style>
  <w:style w:type="paragraph" w:customStyle="1" w:styleId="37B0B838888047B1A321DA447DAE45337">
    <w:name w:val="37B0B838888047B1A321DA447DAE45337"/>
    <w:rsid w:val="00CE3E90"/>
    <w:pPr>
      <w:spacing w:after="120" w:line="240" w:lineRule="auto"/>
    </w:pPr>
    <w:rPr>
      <w:rFonts w:ascii="Segoe UI" w:eastAsia="Calibri" w:hAnsi="Segoe UI" w:cs="Times New Roman"/>
      <w:sz w:val="18"/>
      <w:lang w:val="en-GB" w:eastAsia="en-US"/>
    </w:rPr>
  </w:style>
  <w:style w:type="paragraph" w:customStyle="1" w:styleId="23A92378ABCF49679809AE7CE55859EA7">
    <w:name w:val="23A92378ABCF49679809AE7CE55859EA7"/>
    <w:rsid w:val="00CE3E90"/>
    <w:pPr>
      <w:spacing w:after="120" w:line="240" w:lineRule="auto"/>
    </w:pPr>
    <w:rPr>
      <w:rFonts w:ascii="Segoe UI" w:eastAsia="Calibri" w:hAnsi="Segoe UI" w:cs="Times New Roman"/>
      <w:sz w:val="18"/>
      <w:lang w:val="en-GB" w:eastAsia="en-US"/>
    </w:rPr>
  </w:style>
  <w:style w:type="paragraph" w:customStyle="1" w:styleId="6B347AD47DC84A06B11F79E087CD51527">
    <w:name w:val="6B347AD47DC84A06B11F79E087CD51527"/>
    <w:rsid w:val="00CE3E90"/>
    <w:pPr>
      <w:spacing w:after="120" w:line="240" w:lineRule="auto"/>
    </w:pPr>
    <w:rPr>
      <w:rFonts w:ascii="Segoe UI" w:eastAsia="Calibri" w:hAnsi="Segoe UI" w:cs="Times New Roman"/>
      <w:sz w:val="18"/>
      <w:lang w:val="en-GB" w:eastAsia="en-US"/>
    </w:rPr>
  </w:style>
  <w:style w:type="paragraph" w:customStyle="1" w:styleId="4841CC1D201E4E468E5D6BA15A50316B7">
    <w:name w:val="4841CC1D201E4E468E5D6BA15A50316B7"/>
    <w:rsid w:val="00CE3E90"/>
    <w:pPr>
      <w:spacing w:after="120" w:line="240" w:lineRule="auto"/>
    </w:pPr>
    <w:rPr>
      <w:rFonts w:ascii="Segoe UI" w:eastAsia="Calibri" w:hAnsi="Segoe UI" w:cs="Times New Roman"/>
      <w:sz w:val="18"/>
      <w:lang w:val="en-GB" w:eastAsia="en-US"/>
    </w:rPr>
  </w:style>
  <w:style w:type="paragraph" w:customStyle="1" w:styleId="65C6651E321F454F89FB815B9A84831D7">
    <w:name w:val="65C6651E321F454F89FB815B9A84831D7"/>
    <w:rsid w:val="00CE3E90"/>
    <w:pPr>
      <w:keepLines/>
      <w:spacing w:after="0" w:line="240" w:lineRule="auto"/>
      <w:jc w:val="both"/>
    </w:pPr>
    <w:rPr>
      <w:rFonts w:ascii="Arial" w:eastAsia="Calibri" w:hAnsi="Arial" w:cs="Arial"/>
      <w:sz w:val="20"/>
      <w:szCs w:val="20"/>
      <w:lang w:val="en-US" w:eastAsia="en-US"/>
    </w:rPr>
  </w:style>
  <w:style w:type="paragraph" w:customStyle="1" w:styleId="7FDBD45BED1A4047948F442FC9A6454F7">
    <w:name w:val="7FDBD45BED1A4047948F442FC9A6454F7"/>
    <w:rsid w:val="00CE3E90"/>
    <w:pPr>
      <w:spacing w:after="120" w:line="240" w:lineRule="auto"/>
    </w:pPr>
    <w:rPr>
      <w:rFonts w:ascii="Segoe UI" w:eastAsia="Calibri" w:hAnsi="Segoe UI" w:cs="Times New Roman"/>
      <w:sz w:val="18"/>
      <w:lang w:val="en-GB" w:eastAsia="en-US"/>
    </w:rPr>
  </w:style>
  <w:style w:type="paragraph" w:customStyle="1" w:styleId="433F08D3393E49539D9F87CC2BE452157">
    <w:name w:val="433F08D3393E49539D9F87CC2BE452157"/>
    <w:rsid w:val="00CE3E90"/>
    <w:pPr>
      <w:spacing w:after="120" w:line="240" w:lineRule="auto"/>
    </w:pPr>
    <w:rPr>
      <w:rFonts w:ascii="Segoe UI" w:eastAsia="Calibri" w:hAnsi="Segoe UI" w:cs="Times New Roman"/>
      <w:sz w:val="18"/>
      <w:lang w:val="en-GB" w:eastAsia="en-US"/>
    </w:rPr>
  </w:style>
  <w:style w:type="paragraph" w:customStyle="1" w:styleId="B50187E3AC33417394E1819FFA7CB2C97">
    <w:name w:val="B50187E3AC33417394E1819FFA7CB2C97"/>
    <w:rsid w:val="00CE3E90"/>
    <w:pPr>
      <w:keepLines/>
      <w:spacing w:after="0" w:line="240" w:lineRule="auto"/>
      <w:jc w:val="both"/>
    </w:pPr>
    <w:rPr>
      <w:rFonts w:ascii="Arial" w:eastAsia="Calibri" w:hAnsi="Arial" w:cs="Arial"/>
      <w:sz w:val="20"/>
      <w:szCs w:val="20"/>
      <w:lang w:val="en-US" w:eastAsia="en-US"/>
    </w:rPr>
  </w:style>
  <w:style w:type="paragraph" w:customStyle="1" w:styleId="D1E7CE9FB3244E538587AB640FAF969B7">
    <w:name w:val="D1E7CE9FB3244E538587AB640FAF969B7"/>
    <w:rsid w:val="00CE3E90"/>
    <w:pPr>
      <w:keepLines/>
      <w:spacing w:after="0" w:line="240" w:lineRule="auto"/>
      <w:jc w:val="both"/>
    </w:pPr>
    <w:rPr>
      <w:rFonts w:ascii="Arial" w:eastAsia="Calibri" w:hAnsi="Arial" w:cs="Arial"/>
      <w:sz w:val="20"/>
      <w:szCs w:val="20"/>
      <w:lang w:val="en-US" w:eastAsia="en-US"/>
    </w:rPr>
  </w:style>
  <w:style w:type="paragraph" w:customStyle="1" w:styleId="4B93F02E84D646079531DE2B9FB9CC737">
    <w:name w:val="4B93F02E84D646079531DE2B9FB9CC737"/>
    <w:rsid w:val="00CE3E90"/>
    <w:pPr>
      <w:spacing w:after="120" w:line="240" w:lineRule="auto"/>
    </w:pPr>
    <w:rPr>
      <w:rFonts w:ascii="Segoe UI" w:eastAsia="Calibri" w:hAnsi="Segoe UI" w:cs="Times New Roman"/>
      <w:sz w:val="18"/>
      <w:lang w:val="en-GB" w:eastAsia="en-US"/>
    </w:rPr>
  </w:style>
  <w:style w:type="paragraph" w:customStyle="1" w:styleId="89FE3FD6EE8C4FE5B28A4E147F32E7307">
    <w:name w:val="89FE3FD6EE8C4FE5B28A4E147F32E7307"/>
    <w:rsid w:val="00CE3E90"/>
    <w:pPr>
      <w:keepLines/>
      <w:spacing w:after="0" w:line="240" w:lineRule="auto"/>
      <w:jc w:val="both"/>
    </w:pPr>
    <w:rPr>
      <w:rFonts w:ascii="Arial" w:eastAsia="Calibri" w:hAnsi="Arial" w:cs="Arial"/>
      <w:sz w:val="20"/>
      <w:szCs w:val="20"/>
      <w:lang w:val="en-US" w:eastAsia="en-US"/>
    </w:rPr>
  </w:style>
  <w:style w:type="paragraph" w:customStyle="1" w:styleId="D96D95CE7A164CFC8C6A5CBF2C8096497">
    <w:name w:val="D96D95CE7A164CFC8C6A5CBF2C8096497"/>
    <w:rsid w:val="00CE3E90"/>
    <w:pPr>
      <w:keepLines/>
      <w:spacing w:after="0" w:line="240" w:lineRule="auto"/>
      <w:jc w:val="both"/>
    </w:pPr>
    <w:rPr>
      <w:rFonts w:ascii="Arial" w:eastAsia="Calibri" w:hAnsi="Arial" w:cs="Arial"/>
      <w:sz w:val="20"/>
      <w:szCs w:val="20"/>
      <w:lang w:val="en-US" w:eastAsia="en-US"/>
    </w:rPr>
  </w:style>
  <w:style w:type="paragraph" w:customStyle="1" w:styleId="7376A43F3B724B43A6A3B616099F5DFD7">
    <w:name w:val="7376A43F3B724B43A6A3B616099F5DFD7"/>
    <w:rsid w:val="00CE3E90"/>
    <w:pPr>
      <w:keepLines/>
      <w:spacing w:after="0" w:line="240" w:lineRule="auto"/>
      <w:jc w:val="both"/>
    </w:pPr>
    <w:rPr>
      <w:rFonts w:ascii="Arial" w:eastAsia="Calibri" w:hAnsi="Arial" w:cs="Arial"/>
      <w:sz w:val="20"/>
      <w:szCs w:val="20"/>
      <w:lang w:val="en-US" w:eastAsia="en-US"/>
    </w:rPr>
  </w:style>
  <w:style w:type="paragraph" w:customStyle="1" w:styleId="DB17C4A9FCAD49EBAD42E3D5B0312A597">
    <w:name w:val="DB17C4A9FCAD49EBAD42E3D5B0312A597"/>
    <w:rsid w:val="00CE3E90"/>
    <w:pPr>
      <w:keepLines/>
      <w:spacing w:after="0" w:line="240" w:lineRule="auto"/>
      <w:jc w:val="both"/>
    </w:pPr>
    <w:rPr>
      <w:rFonts w:ascii="Arial" w:eastAsia="Calibri" w:hAnsi="Arial" w:cs="Arial"/>
      <w:sz w:val="20"/>
      <w:szCs w:val="20"/>
      <w:lang w:val="en-US" w:eastAsia="en-US"/>
    </w:rPr>
  </w:style>
  <w:style w:type="paragraph" w:customStyle="1" w:styleId="81AB8B19742D4E6F8F847F1A682179107">
    <w:name w:val="81AB8B19742D4E6F8F847F1A682179107"/>
    <w:rsid w:val="00CE3E90"/>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7">
    <w:name w:val="7C03129CE5EB4BCCBCF6FCC6C4ADF75D7"/>
    <w:rsid w:val="00CE3E90"/>
    <w:pPr>
      <w:keepLines/>
      <w:spacing w:after="0" w:line="240" w:lineRule="auto"/>
      <w:jc w:val="both"/>
    </w:pPr>
    <w:rPr>
      <w:rFonts w:ascii="Arial" w:eastAsia="Calibri" w:hAnsi="Arial" w:cs="Arial"/>
      <w:sz w:val="20"/>
      <w:szCs w:val="20"/>
      <w:lang w:val="en-US" w:eastAsia="en-US"/>
    </w:rPr>
  </w:style>
  <w:style w:type="paragraph" w:customStyle="1" w:styleId="A4EBB9341CF3460C8F60AB86E72C40927">
    <w:name w:val="A4EBB9341CF3460C8F60AB86E72C40927"/>
    <w:rsid w:val="00CE3E90"/>
    <w:pPr>
      <w:keepLines/>
      <w:spacing w:after="0" w:line="240" w:lineRule="auto"/>
      <w:jc w:val="both"/>
    </w:pPr>
    <w:rPr>
      <w:rFonts w:ascii="Arial" w:eastAsia="Calibri" w:hAnsi="Arial" w:cs="Arial"/>
      <w:sz w:val="20"/>
      <w:szCs w:val="20"/>
      <w:lang w:val="en-US" w:eastAsia="en-US"/>
    </w:rPr>
  </w:style>
  <w:style w:type="paragraph" w:customStyle="1" w:styleId="52AA7DC6DFF246C3B8B6FDDBD786CA6D7">
    <w:name w:val="52AA7DC6DFF246C3B8B6FDDBD786CA6D7"/>
    <w:rsid w:val="00CE3E90"/>
    <w:pPr>
      <w:keepLines/>
      <w:spacing w:after="0" w:line="240" w:lineRule="auto"/>
      <w:jc w:val="both"/>
    </w:pPr>
    <w:rPr>
      <w:rFonts w:ascii="Arial" w:eastAsia="Calibri" w:hAnsi="Arial" w:cs="Arial"/>
      <w:sz w:val="20"/>
      <w:szCs w:val="20"/>
      <w:lang w:val="en-US" w:eastAsia="en-US"/>
    </w:rPr>
  </w:style>
  <w:style w:type="paragraph" w:customStyle="1" w:styleId="FACE81EF29BB4FA1A426A50926A461947">
    <w:name w:val="FACE81EF29BB4FA1A426A50926A461947"/>
    <w:rsid w:val="00CE3E90"/>
    <w:pPr>
      <w:keepLines/>
      <w:spacing w:after="0" w:line="240" w:lineRule="auto"/>
      <w:jc w:val="both"/>
    </w:pPr>
    <w:rPr>
      <w:rFonts w:ascii="Arial" w:eastAsia="Calibri" w:hAnsi="Arial" w:cs="Arial"/>
      <w:sz w:val="20"/>
      <w:szCs w:val="20"/>
      <w:lang w:val="en-US" w:eastAsia="en-US"/>
    </w:rPr>
  </w:style>
  <w:style w:type="paragraph" w:customStyle="1" w:styleId="DB4C2E7CBDF94106818204E9A80DEC152">
    <w:name w:val="DB4C2E7CBDF94106818204E9A80DEC152"/>
    <w:rsid w:val="00CE3E90"/>
    <w:pPr>
      <w:keepLines/>
      <w:spacing w:after="0" w:line="240" w:lineRule="auto"/>
      <w:jc w:val="both"/>
    </w:pPr>
    <w:rPr>
      <w:rFonts w:ascii="Arial" w:eastAsia="Calibri" w:hAnsi="Arial" w:cs="Arial"/>
      <w:sz w:val="20"/>
      <w:szCs w:val="20"/>
      <w:lang w:val="en-US" w:eastAsia="en-US"/>
    </w:rPr>
  </w:style>
  <w:style w:type="paragraph" w:customStyle="1" w:styleId="7365F47B3F294C699BD9735F81779FA12">
    <w:name w:val="7365F47B3F294C699BD9735F81779FA12"/>
    <w:rsid w:val="00CE3E90"/>
    <w:pPr>
      <w:keepLines/>
      <w:spacing w:after="0" w:line="240" w:lineRule="auto"/>
      <w:jc w:val="both"/>
    </w:pPr>
    <w:rPr>
      <w:rFonts w:ascii="Arial" w:eastAsia="Calibri" w:hAnsi="Arial" w:cs="Arial"/>
      <w:sz w:val="20"/>
      <w:szCs w:val="20"/>
      <w:lang w:val="en-US" w:eastAsia="en-US"/>
    </w:rPr>
  </w:style>
  <w:style w:type="paragraph" w:customStyle="1" w:styleId="45F4E93ECF184BC6B2A8409FA04202822">
    <w:name w:val="45F4E93ECF184BC6B2A8409FA04202822"/>
    <w:rsid w:val="00CE3E90"/>
    <w:pPr>
      <w:keepLines/>
      <w:spacing w:after="0" w:line="240" w:lineRule="auto"/>
      <w:jc w:val="both"/>
    </w:pPr>
    <w:rPr>
      <w:rFonts w:ascii="Arial" w:eastAsia="Calibri" w:hAnsi="Arial" w:cs="Arial"/>
      <w:sz w:val="20"/>
      <w:szCs w:val="20"/>
      <w:lang w:val="en-US" w:eastAsia="en-US"/>
    </w:rPr>
  </w:style>
  <w:style w:type="paragraph" w:customStyle="1" w:styleId="50F89094FD684C28B00EBBB0B05C3A462">
    <w:name w:val="50F89094FD684C28B00EBBB0B05C3A462"/>
    <w:rsid w:val="00CE3E90"/>
    <w:pPr>
      <w:keepLines/>
      <w:spacing w:after="0" w:line="240" w:lineRule="auto"/>
      <w:jc w:val="both"/>
    </w:pPr>
    <w:rPr>
      <w:rFonts w:ascii="Arial" w:eastAsia="Calibri" w:hAnsi="Arial" w:cs="Arial"/>
      <w:sz w:val="20"/>
      <w:szCs w:val="20"/>
      <w:lang w:val="en-US" w:eastAsia="en-US"/>
    </w:rPr>
  </w:style>
  <w:style w:type="paragraph" w:customStyle="1" w:styleId="652A9C7B29EB48D08ABDC98877FBC0F47">
    <w:name w:val="652A9C7B29EB48D08ABDC98877FBC0F47"/>
    <w:rsid w:val="00CE3E90"/>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7">
    <w:name w:val="13F5A07CEA00464A81C923D5C103B5BF7"/>
    <w:rsid w:val="00CE3E90"/>
    <w:pPr>
      <w:keepNext/>
      <w:keepLines/>
      <w:tabs>
        <w:tab w:val="num" w:pos="720"/>
      </w:tabs>
      <w:spacing w:after="200" w:line="276" w:lineRule="auto"/>
      <w:ind w:left="720" w:hanging="360"/>
      <w:jc w:val="both"/>
    </w:pPr>
    <w:rPr>
      <w:rFonts w:ascii="Arial" w:eastAsia="Calibri" w:hAnsi="Arial" w:cs="Arial"/>
      <w:b/>
      <w:sz w:val="20"/>
      <w:szCs w:val="20"/>
      <w:lang w:val="en-US" w:eastAsia="en-US"/>
    </w:rPr>
  </w:style>
  <w:style w:type="paragraph" w:customStyle="1" w:styleId="C224ED86C4E3425EB6B7B9026A6C6C537">
    <w:name w:val="C224ED86C4E3425EB6B7B9026A6C6C537"/>
    <w:rsid w:val="00CE3E90"/>
    <w:pPr>
      <w:keepLines/>
      <w:spacing w:after="0" w:line="240" w:lineRule="auto"/>
      <w:jc w:val="both"/>
    </w:pPr>
    <w:rPr>
      <w:rFonts w:ascii="Arial" w:eastAsia="Calibri" w:hAnsi="Arial" w:cs="Arial"/>
      <w:sz w:val="20"/>
      <w:szCs w:val="20"/>
      <w:lang w:val="en-US" w:eastAsia="en-US"/>
    </w:rPr>
  </w:style>
  <w:style w:type="paragraph" w:customStyle="1" w:styleId="CC248CDE52A5466C9B531F27AFD9EF947">
    <w:name w:val="CC248CDE52A5466C9B531F27AFD9EF947"/>
    <w:rsid w:val="00CE3E90"/>
    <w:pPr>
      <w:spacing w:after="120" w:line="240" w:lineRule="auto"/>
    </w:pPr>
    <w:rPr>
      <w:rFonts w:ascii="Segoe UI" w:eastAsia="Calibri" w:hAnsi="Segoe UI" w:cs="Times New Roman"/>
      <w:sz w:val="18"/>
      <w:lang w:val="en-GB" w:eastAsia="en-US"/>
    </w:rPr>
  </w:style>
  <w:style w:type="paragraph" w:customStyle="1" w:styleId="D607354A98054427A68FC901C1739A397">
    <w:name w:val="D607354A98054427A68FC901C1739A397"/>
    <w:rsid w:val="00CE3E90"/>
    <w:pPr>
      <w:spacing w:after="120" w:line="240" w:lineRule="auto"/>
    </w:pPr>
    <w:rPr>
      <w:rFonts w:ascii="Segoe UI" w:eastAsia="Calibri" w:hAnsi="Segoe UI" w:cs="Times New Roman"/>
      <w:sz w:val="18"/>
      <w:lang w:val="en-GB" w:eastAsia="en-US"/>
    </w:rPr>
  </w:style>
  <w:style w:type="paragraph" w:customStyle="1" w:styleId="157EA2785FEF4AE89A9D7C326D1596FC7">
    <w:name w:val="157EA2785FEF4AE89A9D7C326D1596FC7"/>
    <w:rsid w:val="00CE3E90"/>
    <w:pPr>
      <w:keepLines/>
      <w:spacing w:after="0" w:line="240" w:lineRule="auto"/>
      <w:jc w:val="both"/>
    </w:pPr>
    <w:rPr>
      <w:rFonts w:ascii="Arial" w:eastAsia="Calibri" w:hAnsi="Arial" w:cs="Arial"/>
      <w:sz w:val="20"/>
      <w:szCs w:val="20"/>
      <w:lang w:val="en-US" w:eastAsia="en-US"/>
    </w:rPr>
  </w:style>
  <w:style w:type="paragraph" w:customStyle="1" w:styleId="9A738BCD17404494965C42061A31C77A7">
    <w:name w:val="9A738BCD17404494965C42061A31C77A7"/>
    <w:rsid w:val="00CE3E90"/>
    <w:pPr>
      <w:keepLines/>
      <w:spacing w:after="0" w:line="240" w:lineRule="auto"/>
      <w:jc w:val="both"/>
    </w:pPr>
    <w:rPr>
      <w:rFonts w:ascii="Arial" w:eastAsia="Calibri" w:hAnsi="Arial" w:cs="Arial"/>
      <w:sz w:val="20"/>
      <w:szCs w:val="20"/>
      <w:lang w:val="en-US" w:eastAsia="en-US"/>
    </w:rPr>
  </w:style>
  <w:style w:type="paragraph" w:customStyle="1" w:styleId="8B730FB3D4AE4685A909F1522976224A7">
    <w:name w:val="8B730FB3D4AE4685A909F1522976224A7"/>
    <w:rsid w:val="00CE3E90"/>
    <w:pPr>
      <w:keepLines/>
      <w:spacing w:after="0" w:line="240" w:lineRule="auto"/>
      <w:jc w:val="both"/>
    </w:pPr>
    <w:rPr>
      <w:rFonts w:ascii="Arial" w:eastAsia="Calibri" w:hAnsi="Arial" w:cs="Arial"/>
      <w:sz w:val="20"/>
      <w:szCs w:val="20"/>
      <w:lang w:val="en-US" w:eastAsia="en-US"/>
    </w:rPr>
  </w:style>
  <w:style w:type="paragraph" w:customStyle="1" w:styleId="B49FB0CE244C455E89E759FB95EB3D191">
    <w:name w:val="B49FB0CE244C455E89E759FB95EB3D191"/>
    <w:rsid w:val="00CE3E90"/>
    <w:pPr>
      <w:spacing w:after="120" w:line="240" w:lineRule="auto"/>
    </w:pPr>
    <w:rPr>
      <w:rFonts w:ascii="Segoe UI" w:eastAsia="Calibri" w:hAnsi="Segoe UI" w:cs="Times New Roman"/>
      <w:sz w:val="18"/>
      <w:lang w:val="en-GB" w:eastAsia="en-US"/>
    </w:rPr>
  </w:style>
  <w:style w:type="paragraph" w:customStyle="1" w:styleId="26E3AC80A0FF4D37B8DE10757B2FBB541">
    <w:name w:val="26E3AC80A0FF4D37B8DE10757B2FBB541"/>
    <w:rsid w:val="00CE3E90"/>
    <w:pPr>
      <w:spacing w:after="120" w:line="240" w:lineRule="auto"/>
    </w:pPr>
    <w:rPr>
      <w:rFonts w:ascii="Segoe UI" w:eastAsia="Calibri" w:hAnsi="Segoe UI" w:cs="Times New Roman"/>
      <w:sz w:val="18"/>
      <w:lang w:val="en-GB" w:eastAsia="en-US"/>
    </w:rPr>
  </w:style>
  <w:style w:type="paragraph" w:customStyle="1" w:styleId="37CBCA6C369C4961A09D4831A54BC4BD1">
    <w:name w:val="37CBCA6C369C4961A09D4831A54BC4BD1"/>
    <w:rsid w:val="00CE3E90"/>
    <w:pPr>
      <w:keepLines/>
      <w:spacing w:after="0" w:line="240" w:lineRule="auto"/>
      <w:jc w:val="both"/>
    </w:pPr>
    <w:rPr>
      <w:rFonts w:ascii="Arial" w:eastAsia="Calibri" w:hAnsi="Arial" w:cs="Arial"/>
      <w:sz w:val="20"/>
      <w:szCs w:val="20"/>
      <w:lang w:val="en-US" w:eastAsia="en-US"/>
    </w:rPr>
  </w:style>
  <w:style w:type="paragraph" w:customStyle="1" w:styleId="6A70CB6F180D476496E326E1D6301D451">
    <w:name w:val="6A70CB6F180D476496E326E1D6301D451"/>
    <w:rsid w:val="00CE3E90"/>
    <w:pPr>
      <w:keepLines/>
      <w:spacing w:after="0" w:line="240" w:lineRule="auto"/>
      <w:jc w:val="both"/>
    </w:pPr>
    <w:rPr>
      <w:rFonts w:ascii="Arial" w:eastAsia="Calibri" w:hAnsi="Arial" w:cs="Arial"/>
      <w:sz w:val="20"/>
      <w:szCs w:val="20"/>
      <w:lang w:val="en-US" w:eastAsia="en-US"/>
    </w:rPr>
  </w:style>
  <w:style w:type="paragraph" w:customStyle="1" w:styleId="5739C5325A0D4FF89ED4D34AB3B5DA2E1">
    <w:name w:val="5739C5325A0D4FF89ED4D34AB3B5DA2E1"/>
    <w:rsid w:val="00CE3E90"/>
    <w:pPr>
      <w:keepLines/>
      <w:spacing w:after="0" w:line="240" w:lineRule="auto"/>
      <w:jc w:val="both"/>
    </w:pPr>
    <w:rPr>
      <w:rFonts w:ascii="Arial" w:eastAsia="Calibri" w:hAnsi="Arial" w:cs="Arial"/>
      <w:sz w:val="20"/>
      <w:szCs w:val="20"/>
      <w:lang w:val="en-US" w:eastAsia="en-US"/>
    </w:rPr>
  </w:style>
  <w:style w:type="paragraph" w:customStyle="1" w:styleId="ADE9386BA0DB476781F9E184528CCFBF1">
    <w:name w:val="ADE9386BA0DB476781F9E184528CCFBF1"/>
    <w:rsid w:val="00CE3E90"/>
    <w:pPr>
      <w:spacing w:after="120" w:line="240" w:lineRule="auto"/>
    </w:pPr>
    <w:rPr>
      <w:rFonts w:ascii="Segoe UI" w:eastAsia="Calibri" w:hAnsi="Segoe UI" w:cs="Times New Roman"/>
      <w:sz w:val="18"/>
      <w:lang w:val="en-GB" w:eastAsia="en-US"/>
    </w:rPr>
  </w:style>
  <w:style w:type="paragraph" w:customStyle="1" w:styleId="E68BECDF39014C9BAB66B4219325EAD21">
    <w:name w:val="E68BECDF39014C9BAB66B4219325EAD21"/>
    <w:rsid w:val="00CE3E90"/>
    <w:pPr>
      <w:spacing w:after="120" w:line="240" w:lineRule="auto"/>
    </w:pPr>
    <w:rPr>
      <w:rFonts w:ascii="Segoe UI" w:eastAsia="Calibri" w:hAnsi="Segoe UI" w:cs="Times New Roman"/>
      <w:sz w:val="18"/>
      <w:lang w:val="en-GB" w:eastAsia="en-US"/>
    </w:rPr>
  </w:style>
  <w:style w:type="paragraph" w:customStyle="1" w:styleId="8422C4A5815C45CDBF36DCA4098F02281">
    <w:name w:val="8422C4A5815C45CDBF36DCA4098F02281"/>
    <w:rsid w:val="00CE3E90"/>
    <w:pPr>
      <w:keepLines/>
      <w:spacing w:after="0" w:line="240" w:lineRule="auto"/>
      <w:jc w:val="both"/>
    </w:pPr>
    <w:rPr>
      <w:rFonts w:ascii="Arial" w:eastAsia="Calibri" w:hAnsi="Arial" w:cs="Arial"/>
      <w:sz w:val="20"/>
      <w:szCs w:val="20"/>
      <w:lang w:val="en-US" w:eastAsia="en-US"/>
    </w:rPr>
  </w:style>
  <w:style w:type="paragraph" w:customStyle="1" w:styleId="32A6B27D0E0D4C22BEDE0AC236F886281">
    <w:name w:val="32A6B27D0E0D4C22BEDE0AC236F886281"/>
    <w:rsid w:val="00CE3E90"/>
    <w:pPr>
      <w:keepLines/>
      <w:spacing w:after="0" w:line="240" w:lineRule="auto"/>
      <w:jc w:val="both"/>
    </w:pPr>
    <w:rPr>
      <w:rFonts w:ascii="Arial" w:eastAsia="Calibri" w:hAnsi="Arial" w:cs="Arial"/>
      <w:sz w:val="20"/>
      <w:szCs w:val="20"/>
      <w:lang w:val="en-US" w:eastAsia="en-US"/>
    </w:rPr>
  </w:style>
  <w:style w:type="paragraph" w:customStyle="1" w:styleId="849069437EFC46F0BD7210BB8C9B98E81">
    <w:name w:val="849069437EFC46F0BD7210BB8C9B98E81"/>
    <w:rsid w:val="00CE3E90"/>
    <w:pPr>
      <w:keepLines/>
      <w:spacing w:after="0" w:line="240" w:lineRule="auto"/>
      <w:jc w:val="both"/>
    </w:pPr>
    <w:rPr>
      <w:rFonts w:ascii="Arial" w:eastAsia="Calibri" w:hAnsi="Arial" w:cs="Arial"/>
      <w:sz w:val="20"/>
      <w:szCs w:val="20"/>
      <w:lang w:val="en-US" w:eastAsia="en-US"/>
    </w:rPr>
  </w:style>
  <w:style w:type="paragraph" w:customStyle="1" w:styleId="5311E00F518D4AE3873FBEAE25BC58007">
    <w:name w:val="5311E00F518D4AE3873FBEAE25BC58007"/>
    <w:rsid w:val="00CE3E90"/>
    <w:pPr>
      <w:keepLines/>
      <w:spacing w:after="0" w:line="240" w:lineRule="auto"/>
      <w:jc w:val="both"/>
    </w:pPr>
    <w:rPr>
      <w:rFonts w:ascii="Arial" w:eastAsia="Calibri" w:hAnsi="Arial" w:cs="Arial"/>
      <w:sz w:val="20"/>
      <w:szCs w:val="20"/>
      <w:lang w:val="en-US" w:eastAsia="en-US"/>
    </w:rPr>
  </w:style>
  <w:style w:type="paragraph" w:customStyle="1" w:styleId="ABB095681A824551A1D2F5C335D56AA57">
    <w:name w:val="ABB095681A824551A1D2F5C335D56AA57"/>
    <w:rsid w:val="00CE3E90"/>
    <w:pPr>
      <w:keepLines/>
      <w:spacing w:after="0" w:line="240" w:lineRule="auto"/>
      <w:jc w:val="both"/>
    </w:pPr>
    <w:rPr>
      <w:rFonts w:ascii="Arial" w:eastAsia="Calibri" w:hAnsi="Arial" w:cs="Arial"/>
      <w:sz w:val="20"/>
      <w:szCs w:val="20"/>
      <w:lang w:val="en-US" w:eastAsia="en-US"/>
    </w:rPr>
  </w:style>
  <w:style w:type="paragraph" w:customStyle="1" w:styleId="262302E2B93D4305AD7C686265D2CE677">
    <w:name w:val="262302E2B93D4305AD7C686265D2CE677"/>
    <w:rsid w:val="00CE3E90"/>
    <w:pPr>
      <w:keepLines/>
      <w:spacing w:after="0" w:line="240" w:lineRule="auto"/>
      <w:jc w:val="both"/>
    </w:pPr>
    <w:rPr>
      <w:rFonts w:ascii="Arial" w:eastAsia="Calibri" w:hAnsi="Arial" w:cs="Arial"/>
      <w:sz w:val="20"/>
      <w:szCs w:val="20"/>
      <w:lang w:val="en-US" w:eastAsia="en-US"/>
    </w:rPr>
  </w:style>
  <w:style w:type="paragraph" w:customStyle="1" w:styleId="9AC4204AEF2A4BFC8F6B23BCA25A3F6A7">
    <w:name w:val="9AC4204AEF2A4BFC8F6B23BCA25A3F6A7"/>
    <w:rsid w:val="00CE3E90"/>
    <w:pPr>
      <w:keepLines/>
      <w:spacing w:after="0" w:line="240" w:lineRule="auto"/>
      <w:jc w:val="both"/>
    </w:pPr>
    <w:rPr>
      <w:rFonts w:ascii="Arial" w:eastAsia="Calibri" w:hAnsi="Arial" w:cs="Arial"/>
      <w:sz w:val="20"/>
      <w:szCs w:val="20"/>
      <w:lang w:val="en-US" w:eastAsia="en-US"/>
    </w:rPr>
  </w:style>
  <w:style w:type="paragraph" w:customStyle="1" w:styleId="848E1133F2D8444792908095E11A9D597">
    <w:name w:val="848E1133F2D8444792908095E11A9D597"/>
    <w:rsid w:val="00CE3E90"/>
    <w:pPr>
      <w:keepLines/>
      <w:spacing w:after="0" w:line="240" w:lineRule="auto"/>
      <w:jc w:val="both"/>
    </w:pPr>
    <w:rPr>
      <w:rFonts w:ascii="Arial" w:eastAsia="Calibri" w:hAnsi="Arial" w:cs="Arial"/>
      <w:sz w:val="20"/>
      <w:szCs w:val="20"/>
      <w:lang w:val="en-US" w:eastAsia="en-US"/>
    </w:rPr>
  </w:style>
  <w:style w:type="paragraph" w:customStyle="1" w:styleId="AF12D1BCD79945278984C95519D0F39B7">
    <w:name w:val="AF12D1BCD79945278984C95519D0F39B7"/>
    <w:rsid w:val="00CE3E90"/>
    <w:pPr>
      <w:keepLines/>
      <w:spacing w:after="0" w:line="240" w:lineRule="auto"/>
      <w:jc w:val="both"/>
    </w:pPr>
    <w:rPr>
      <w:rFonts w:ascii="Arial" w:eastAsia="Calibri" w:hAnsi="Arial" w:cs="Arial"/>
      <w:sz w:val="20"/>
      <w:szCs w:val="20"/>
      <w:lang w:val="en-US" w:eastAsia="en-US"/>
    </w:rPr>
  </w:style>
  <w:style w:type="paragraph" w:customStyle="1" w:styleId="3380BA6183BA41078038B8ED97BD22D17">
    <w:name w:val="3380BA6183BA41078038B8ED97BD22D17"/>
    <w:rsid w:val="00CE3E90"/>
    <w:pPr>
      <w:keepLines/>
      <w:spacing w:after="0" w:line="240" w:lineRule="auto"/>
      <w:jc w:val="both"/>
    </w:pPr>
    <w:rPr>
      <w:rFonts w:ascii="Arial" w:eastAsia="Calibri" w:hAnsi="Arial" w:cs="Arial"/>
      <w:sz w:val="20"/>
      <w:szCs w:val="20"/>
      <w:lang w:val="en-US" w:eastAsia="en-US"/>
    </w:rPr>
  </w:style>
  <w:style w:type="paragraph" w:customStyle="1" w:styleId="AA5E0D535768443E9386A64B7C861AF77">
    <w:name w:val="AA5E0D535768443E9386A64B7C861AF77"/>
    <w:rsid w:val="00CE3E90"/>
    <w:pPr>
      <w:keepLines/>
      <w:spacing w:after="0" w:line="240" w:lineRule="auto"/>
      <w:jc w:val="both"/>
    </w:pPr>
    <w:rPr>
      <w:rFonts w:ascii="Arial" w:eastAsia="Calibri" w:hAnsi="Arial" w:cs="Arial"/>
      <w:sz w:val="20"/>
      <w:szCs w:val="20"/>
      <w:lang w:val="en-US" w:eastAsia="en-US"/>
    </w:rPr>
  </w:style>
  <w:style w:type="paragraph" w:customStyle="1" w:styleId="5AB3C3152FBD412CA33B9D20E23F207F7">
    <w:name w:val="5AB3C3152FBD412CA33B9D20E23F207F7"/>
    <w:rsid w:val="00CE3E90"/>
    <w:pPr>
      <w:keepLines/>
      <w:spacing w:after="0" w:line="240" w:lineRule="auto"/>
      <w:jc w:val="both"/>
    </w:pPr>
    <w:rPr>
      <w:rFonts w:ascii="Arial" w:eastAsia="Calibri" w:hAnsi="Arial" w:cs="Arial"/>
      <w:sz w:val="20"/>
      <w:szCs w:val="20"/>
      <w:lang w:val="en-US" w:eastAsia="en-US"/>
    </w:rPr>
  </w:style>
  <w:style w:type="paragraph" w:customStyle="1" w:styleId="162014639B0E42B79C1F6D577C5691F27">
    <w:name w:val="162014639B0E42B79C1F6D577C5691F27"/>
    <w:rsid w:val="00CE3E90"/>
    <w:pPr>
      <w:keepLines/>
      <w:spacing w:after="0" w:line="240" w:lineRule="auto"/>
      <w:jc w:val="both"/>
    </w:pPr>
    <w:rPr>
      <w:rFonts w:ascii="Arial" w:eastAsia="Calibri" w:hAnsi="Arial" w:cs="Arial"/>
      <w:sz w:val="20"/>
      <w:szCs w:val="20"/>
      <w:lang w:val="en-US" w:eastAsia="en-US"/>
    </w:rPr>
  </w:style>
  <w:style w:type="paragraph" w:customStyle="1" w:styleId="BD26459D14F041F7925B8953BD18D6847">
    <w:name w:val="BD26459D14F041F7925B8953BD18D6847"/>
    <w:rsid w:val="00CE3E90"/>
    <w:pPr>
      <w:keepLines/>
      <w:spacing w:after="0" w:line="240" w:lineRule="auto"/>
      <w:jc w:val="both"/>
    </w:pPr>
    <w:rPr>
      <w:rFonts w:ascii="Arial" w:eastAsia="Calibri" w:hAnsi="Arial" w:cs="Arial"/>
      <w:sz w:val="20"/>
      <w:szCs w:val="20"/>
      <w:lang w:val="en-US" w:eastAsia="en-US"/>
    </w:rPr>
  </w:style>
  <w:style w:type="paragraph" w:customStyle="1" w:styleId="E1943116B4FA438FB2A0818B56EB423D7">
    <w:name w:val="E1943116B4FA438FB2A0818B56EB423D7"/>
    <w:rsid w:val="00CE3E90"/>
    <w:pPr>
      <w:keepLines/>
      <w:spacing w:after="0" w:line="240" w:lineRule="auto"/>
      <w:jc w:val="both"/>
    </w:pPr>
    <w:rPr>
      <w:rFonts w:ascii="Arial" w:eastAsia="Calibri" w:hAnsi="Arial" w:cs="Arial"/>
      <w:sz w:val="20"/>
      <w:szCs w:val="20"/>
      <w:lang w:val="en-US" w:eastAsia="en-US"/>
    </w:rPr>
  </w:style>
  <w:style w:type="paragraph" w:customStyle="1" w:styleId="BBA7E389C31F42DFAE8DDABBF86AB2E07">
    <w:name w:val="BBA7E389C31F42DFAE8DDABBF86AB2E07"/>
    <w:rsid w:val="00CE3E90"/>
    <w:pPr>
      <w:keepLines/>
      <w:spacing w:after="0" w:line="240" w:lineRule="auto"/>
      <w:jc w:val="both"/>
    </w:pPr>
    <w:rPr>
      <w:rFonts w:ascii="Arial" w:eastAsia="Calibri" w:hAnsi="Arial" w:cs="Arial"/>
      <w:sz w:val="20"/>
      <w:szCs w:val="20"/>
      <w:lang w:val="en-US" w:eastAsia="en-US"/>
    </w:rPr>
  </w:style>
  <w:style w:type="paragraph" w:customStyle="1" w:styleId="B997F6DE12A742B6ADEF1E810B31A5901">
    <w:name w:val="B997F6DE12A742B6ADEF1E810B31A5901"/>
    <w:rsid w:val="00CE3E90"/>
    <w:pPr>
      <w:keepLines/>
      <w:spacing w:after="0" w:line="240" w:lineRule="auto"/>
      <w:jc w:val="both"/>
    </w:pPr>
    <w:rPr>
      <w:rFonts w:ascii="Arial" w:eastAsia="Calibri" w:hAnsi="Arial" w:cs="Arial"/>
      <w:sz w:val="20"/>
      <w:szCs w:val="20"/>
      <w:lang w:val="en-US" w:eastAsia="en-US"/>
    </w:rPr>
  </w:style>
  <w:style w:type="paragraph" w:customStyle="1" w:styleId="FC0B557F6C7F4E4CAF93B8F9F8F05F871">
    <w:name w:val="FC0B557F6C7F4E4CAF93B8F9F8F05F871"/>
    <w:rsid w:val="00CE3E90"/>
    <w:pPr>
      <w:keepLines/>
      <w:spacing w:after="0" w:line="240" w:lineRule="auto"/>
      <w:jc w:val="both"/>
    </w:pPr>
    <w:rPr>
      <w:rFonts w:ascii="Arial" w:eastAsia="Calibri" w:hAnsi="Arial" w:cs="Arial"/>
      <w:sz w:val="20"/>
      <w:szCs w:val="20"/>
      <w:lang w:val="en-US" w:eastAsia="en-US"/>
    </w:rPr>
  </w:style>
  <w:style w:type="paragraph" w:customStyle="1" w:styleId="A60F2856BBB4421A9BCCBAB848607B851">
    <w:name w:val="A60F2856BBB4421A9BCCBAB848607B851"/>
    <w:rsid w:val="00CE3E90"/>
    <w:pPr>
      <w:keepLines/>
      <w:spacing w:after="0" w:line="240" w:lineRule="auto"/>
      <w:jc w:val="both"/>
    </w:pPr>
    <w:rPr>
      <w:rFonts w:ascii="Arial" w:eastAsia="Calibri" w:hAnsi="Arial" w:cs="Arial"/>
      <w:sz w:val="20"/>
      <w:szCs w:val="20"/>
      <w:lang w:val="en-US" w:eastAsia="en-US"/>
    </w:rPr>
  </w:style>
  <w:style w:type="paragraph" w:customStyle="1" w:styleId="8AEACE736E6A43A28754EEE96527540A1">
    <w:name w:val="8AEACE736E6A43A28754EEE96527540A1"/>
    <w:rsid w:val="00CE3E90"/>
    <w:pPr>
      <w:keepLines/>
      <w:spacing w:after="0" w:line="240" w:lineRule="auto"/>
      <w:jc w:val="both"/>
    </w:pPr>
    <w:rPr>
      <w:rFonts w:ascii="Arial" w:eastAsia="Calibri" w:hAnsi="Arial" w:cs="Arial"/>
      <w:sz w:val="20"/>
      <w:szCs w:val="20"/>
      <w:lang w:val="en-US" w:eastAsia="en-US"/>
    </w:rPr>
  </w:style>
  <w:style w:type="paragraph" w:customStyle="1" w:styleId="4A3C9AFE0E7C4560B5442ECB1A6EF7E47">
    <w:name w:val="4A3C9AFE0E7C4560B5442ECB1A6EF7E47"/>
    <w:rsid w:val="00CE3E90"/>
    <w:pPr>
      <w:keepLines/>
      <w:spacing w:after="0" w:line="240" w:lineRule="auto"/>
      <w:jc w:val="both"/>
    </w:pPr>
    <w:rPr>
      <w:rFonts w:ascii="Arial" w:eastAsia="Calibri" w:hAnsi="Arial" w:cs="Arial"/>
      <w:sz w:val="20"/>
      <w:szCs w:val="20"/>
      <w:lang w:val="en-US" w:eastAsia="en-US"/>
    </w:rPr>
  </w:style>
  <w:style w:type="paragraph" w:customStyle="1" w:styleId="505B784C81EB420BA598FDA656DB91D67">
    <w:name w:val="505B784C81EB420BA598FDA656DB91D67"/>
    <w:rsid w:val="00CE3E90"/>
    <w:pPr>
      <w:keepLines/>
      <w:spacing w:after="0" w:line="240" w:lineRule="auto"/>
      <w:jc w:val="both"/>
    </w:pPr>
    <w:rPr>
      <w:rFonts w:ascii="Arial" w:eastAsia="Calibri" w:hAnsi="Arial" w:cs="Arial"/>
      <w:sz w:val="20"/>
      <w:szCs w:val="20"/>
      <w:lang w:val="en-US" w:eastAsia="en-US"/>
    </w:rPr>
  </w:style>
  <w:style w:type="paragraph" w:customStyle="1" w:styleId="7FC7B0F86BF14D84826DAE8E443B0B517">
    <w:name w:val="7FC7B0F86BF14D84826DAE8E443B0B517"/>
    <w:rsid w:val="00CE3E90"/>
    <w:pPr>
      <w:keepLines/>
      <w:spacing w:after="0" w:line="240" w:lineRule="auto"/>
      <w:jc w:val="both"/>
    </w:pPr>
    <w:rPr>
      <w:rFonts w:ascii="Arial" w:eastAsia="Calibri" w:hAnsi="Arial" w:cs="Arial"/>
      <w:sz w:val="20"/>
      <w:szCs w:val="20"/>
      <w:lang w:val="en-US" w:eastAsia="en-US"/>
    </w:rPr>
  </w:style>
  <w:style w:type="paragraph" w:customStyle="1" w:styleId="DF35080AFC0F43E988DFD571D4C8ABE87">
    <w:name w:val="DF35080AFC0F43E988DFD571D4C8ABE87"/>
    <w:rsid w:val="00CE3E90"/>
    <w:pPr>
      <w:keepLines/>
      <w:spacing w:after="0" w:line="240" w:lineRule="auto"/>
      <w:jc w:val="both"/>
    </w:pPr>
    <w:rPr>
      <w:rFonts w:ascii="Arial" w:eastAsia="Calibri" w:hAnsi="Arial" w:cs="Arial"/>
      <w:sz w:val="20"/>
      <w:szCs w:val="20"/>
      <w:lang w:val="en-US" w:eastAsia="en-US"/>
    </w:rPr>
  </w:style>
  <w:style w:type="paragraph" w:customStyle="1" w:styleId="4320AF4D68274C1998489E05DF54FA9A7">
    <w:name w:val="4320AF4D68274C1998489E05DF54FA9A7"/>
    <w:rsid w:val="00CE3E90"/>
    <w:pPr>
      <w:keepLines/>
      <w:spacing w:after="0" w:line="240" w:lineRule="auto"/>
      <w:jc w:val="both"/>
    </w:pPr>
    <w:rPr>
      <w:rFonts w:ascii="Arial" w:eastAsia="Calibri" w:hAnsi="Arial" w:cs="Arial"/>
      <w:sz w:val="20"/>
      <w:szCs w:val="20"/>
      <w:lang w:val="en-US" w:eastAsia="en-US"/>
    </w:rPr>
  </w:style>
  <w:style w:type="paragraph" w:customStyle="1" w:styleId="11D7A32B135548E58836CC6CF9D590937">
    <w:name w:val="11D7A32B135548E58836CC6CF9D590937"/>
    <w:rsid w:val="00CE3E90"/>
    <w:pPr>
      <w:keepLines/>
      <w:spacing w:after="0" w:line="240" w:lineRule="auto"/>
      <w:jc w:val="both"/>
    </w:pPr>
    <w:rPr>
      <w:rFonts w:ascii="Arial" w:eastAsia="Calibri" w:hAnsi="Arial" w:cs="Arial"/>
      <w:sz w:val="20"/>
      <w:szCs w:val="20"/>
      <w:lang w:val="en-US" w:eastAsia="en-US"/>
    </w:rPr>
  </w:style>
  <w:style w:type="paragraph" w:customStyle="1" w:styleId="0C5A6F7688E245F3BBE0F7D6AB2861F1">
    <w:name w:val="0C5A6F7688E245F3BBE0F7D6AB2861F1"/>
    <w:rsid w:val="009913F5"/>
  </w:style>
  <w:style w:type="paragraph" w:customStyle="1" w:styleId="00812FA6B93944A6925D149B3EF70756">
    <w:name w:val="00812FA6B93944A6925D149B3EF70756"/>
    <w:rsid w:val="009913F5"/>
  </w:style>
  <w:style w:type="paragraph" w:customStyle="1" w:styleId="CE796C05B5E24154B10CCB75B428BCCB">
    <w:name w:val="CE796C05B5E24154B10CCB75B428BCCB"/>
    <w:rsid w:val="009913F5"/>
  </w:style>
  <w:style w:type="paragraph" w:customStyle="1" w:styleId="9660047AFBB949818EC9027C078FA84F">
    <w:name w:val="9660047AFBB949818EC9027C078FA84F"/>
    <w:rsid w:val="009913F5"/>
  </w:style>
  <w:style w:type="paragraph" w:customStyle="1" w:styleId="0747E98E9AE646B6A7490E0FDB3840BC">
    <w:name w:val="0747E98E9AE646B6A7490E0FDB3840BC"/>
    <w:rsid w:val="009913F5"/>
  </w:style>
  <w:style w:type="paragraph" w:customStyle="1" w:styleId="A46C3133154342268073053BD7BC89A7">
    <w:name w:val="A46C3133154342268073053BD7BC89A7"/>
    <w:rsid w:val="009913F5"/>
  </w:style>
  <w:style w:type="paragraph" w:customStyle="1" w:styleId="8F1E6831F19D46C6AA81EB7431E86040">
    <w:name w:val="8F1E6831F19D46C6AA81EB7431E86040"/>
    <w:rsid w:val="009913F5"/>
  </w:style>
  <w:style w:type="paragraph" w:customStyle="1" w:styleId="1C8E5DD62C2C44DF9C6A53F6DBFA09C9">
    <w:name w:val="1C8E5DD62C2C44DF9C6A53F6DBFA09C9"/>
    <w:rsid w:val="009913F5"/>
  </w:style>
  <w:style w:type="paragraph" w:customStyle="1" w:styleId="C636EB93DD24461E858C2065BEFB439A">
    <w:name w:val="C636EB93DD24461E858C2065BEFB439A"/>
    <w:rsid w:val="009913F5"/>
  </w:style>
  <w:style w:type="paragraph" w:customStyle="1" w:styleId="F50328FF43394A018AB066A00AD485E8">
    <w:name w:val="F50328FF43394A018AB066A00AD485E8"/>
    <w:rsid w:val="009913F5"/>
  </w:style>
  <w:style w:type="paragraph" w:customStyle="1" w:styleId="4218948E7BA24C6BA6AA80CC900130C5">
    <w:name w:val="4218948E7BA24C6BA6AA80CC900130C5"/>
    <w:rsid w:val="009913F5"/>
  </w:style>
  <w:style w:type="paragraph" w:customStyle="1" w:styleId="1375ADE559FE49AB8C427BFF8FA1A327">
    <w:name w:val="1375ADE559FE49AB8C427BFF8FA1A327"/>
    <w:rsid w:val="009913F5"/>
  </w:style>
  <w:style w:type="paragraph" w:customStyle="1" w:styleId="0FB0B0A2A47B404BBF46AB471ADF2E01">
    <w:name w:val="0FB0B0A2A47B404BBF46AB471ADF2E01"/>
    <w:rsid w:val="009913F5"/>
  </w:style>
  <w:style w:type="paragraph" w:customStyle="1" w:styleId="45DD430862754364B09BE3DDE67D82E0">
    <w:name w:val="45DD430862754364B09BE3DDE67D82E0"/>
    <w:rsid w:val="009913F5"/>
  </w:style>
  <w:style w:type="paragraph" w:customStyle="1" w:styleId="E54BA32A1EA6453B91BD929F850511C2">
    <w:name w:val="E54BA32A1EA6453B91BD929F850511C2"/>
    <w:rsid w:val="009913F5"/>
  </w:style>
  <w:style w:type="paragraph" w:customStyle="1" w:styleId="0B4E70F2983544E5A80EB9BDCDEAEAC0">
    <w:name w:val="0B4E70F2983544E5A80EB9BDCDEAEAC0"/>
    <w:rsid w:val="009913F5"/>
  </w:style>
  <w:style w:type="paragraph" w:customStyle="1" w:styleId="62EF4D3835E94DD1B3860E43E003470F">
    <w:name w:val="62EF4D3835E94DD1B3860E43E003470F"/>
    <w:rsid w:val="009913F5"/>
  </w:style>
  <w:style w:type="paragraph" w:customStyle="1" w:styleId="9DD81E7DC58543448CD9996D75663D64">
    <w:name w:val="9DD81E7DC58543448CD9996D75663D64"/>
    <w:rsid w:val="009913F5"/>
  </w:style>
  <w:style w:type="paragraph" w:customStyle="1" w:styleId="97F72F29876B4849B1AE2C2B1169EE3E">
    <w:name w:val="97F72F29876B4849B1AE2C2B1169EE3E"/>
    <w:rsid w:val="009913F5"/>
  </w:style>
  <w:style w:type="paragraph" w:customStyle="1" w:styleId="61555A25C6854C36B83D63163D7493FA">
    <w:name w:val="61555A25C6854C36B83D63163D7493FA"/>
    <w:rsid w:val="009913F5"/>
  </w:style>
  <w:style w:type="paragraph" w:customStyle="1" w:styleId="1317A5F52B57449B9566F24F1897A885">
    <w:name w:val="1317A5F52B57449B9566F24F1897A885"/>
    <w:rsid w:val="009913F5"/>
  </w:style>
  <w:style w:type="paragraph" w:customStyle="1" w:styleId="77B17B58FCE64593B846CE3AFBC7D60A">
    <w:name w:val="77B17B58FCE64593B846CE3AFBC7D60A"/>
    <w:rsid w:val="009913F5"/>
  </w:style>
  <w:style w:type="paragraph" w:customStyle="1" w:styleId="488CE95738F04A3FB73EF2E13A178D19">
    <w:name w:val="488CE95738F04A3FB73EF2E13A178D19"/>
    <w:rsid w:val="009913F5"/>
  </w:style>
  <w:style w:type="paragraph" w:customStyle="1" w:styleId="529303D30EBD42EE9DEDC6AB5AE49F1B">
    <w:name w:val="529303D30EBD42EE9DEDC6AB5AE49F1B"/>
    <w:rsid w:val="009913F5"/>
  </w:style>
  <w:style w:type="paragraph" w:customStyle="1" w:styleId="11CC5EA117424F9CAB8931FD7C90D53C">
    <w:name w:val="11CC5EA117424F9CAB8931FD7C90D53C"/>
    <w:rsid w:val="009913F5"/>
  </w:style>
  <w:style w:type="paragraph" w:customStyle="1" w:styleId="D48536751800413F87E0576B5057AFA0">
    <w:name w:val="D48536751800413F87E0576B5057AFA0"/>
    <w:rsid w:val="009913F5"/>
  </w:style>
  <w:style w:type="paragraph" w:customStyle="1" w:styleId="C02E8FCF78394081BFEBFB19AC9249A4">
    <w:name w:val="C02E8FCF78394081BFEBFB19AC9249A4"/>
    <w:rsid w:val="009913F5"/>
  </w:style>
  <w:style w:type="paragraph" w:customStyle="1" w:styleId="38143F4DC76341FABCC514982F53CFEC">
    <w:name w:val="38143F4DC76341FABCC514982F53CFEC"/>
    <w:rsid w:val="009913F5"/>
  </w:style>
  <w:style w:type="paragraph" w:customStyle="1" w:styleId="0F9EBEC461424A5BAE66195F1C958A36">
    <w:name w:val="0F9EBEC461424A5BAE66195F1C958A36"/>
    <w:rsid w:val="009913F5"/>
  </w:style>
  <w:style w:type="paragraph" w:customStyle="1" w:styleId="21DE153FB70B442FA229016E1BD8CD168">
    <w:name w:val="21DE153FB70B442FA229016E1BD8CD168"/>
    <w:rsid w:val="009913F5"/>
    <w:pPr>
      <w:keepLines/>
      <w:spacing w:after="0" w:line="240" w:lineRule="auto"/>
      <w:jc w:val="both"/>
    </w:pPr>
    <w:rPr>
      <w:rFonts w:ascii="Arial" w:eastAsia="Calibri" w:hAnsi="Arial" w:cs="Arial"/>
      <w:sz w:val="20"/>
      <w:szCs w:val="20"/>
      <w:lang w:val="en-US" w:eastAsia="en-US"/>
    </w:rPr>
  </w:style>
  <w:style w:type="paragraph" w:customStyle="1" w:styleId="B0BD2CF84C484D76AC2ED78A2BCCBFA88">
    <w:name w:val="B0BD2CF84C484D76AC2ED78A2BCCBFA88"/>
    <w:rsid w:val="009913F5"/>
    <w:pPr>
      <w:keepLines/>
      <w:spacing w:after="0" w:line="240" w:lineRule="auto"/>
      <w:jc w:val="both"/>
    </w:pPr>
    <w:rPr>
      <w:rFonts w:ascii="Arial" w:eastAsia="Calibri" w:hAnsi="Arial" w:cs="Arial"/>
      <w:sz w:val="20"/>
      <w:szCs w:val="20"/>
      <w:lang w:val="en-US" w:eastAsia="en-US"/>
    </w:rPr>
  </w:style>
  <w:style w:type="paragraph" w:customStyle="1" w:styleId="B360E42B2533474EA76F7606376F1AC78">
    <w:name w:val="B360E42B2533474EA76F7606376F1AC78"/>
    <w:rsid w:val="009913F5"/>
    <w:pPr>
      <w:keepLines/>
      <w:spacing w:after="0" w:line="240" w:lineRule="auto"/>
      <w:jc w:val="both"/>
    </w:pPr>
    <w:rPr>
      <w:rFonts w:ascii="Arial" w:eastAsia="Calibri" w:hAnsi="Arial" w:cs="Arial"/>
      <w:sz w:val="20"/>
      <w:szCs w:val="20"/>
      <w:lang w:val="en-US" w:eastAsia="en-US"/>
    </w:rPr>
  </w:style>
  <w:style w:type="paragraph" w:customStyle="1" w:styleId="5DEF1682A25B401BAD4AAAC92225E2E78">
    <w:name w:val="5DEF1682A25B401BAD4AAAC92225E2E78"/>
    <w:rsid w:val="009913F5"/>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8">
    <w:name w:val="C1072213F1584395B791DEA0C068C6178"/>
    <w:rsid w:val="009913F5"/>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8">
    <w:name w:val="C8FA45745CBB480D8C0670F1427F73308"/>
    <w:rsid w:val="009913F5"/>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8">
    <w:name w:val="88CD52B44CC84F7B8D4EE80C05F161318"/>
    <w:rsid w:val="009913F5"/>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8">
    <w:name w:val="AE68C617E7914F16871574601BCE8DFC8"/>
    <w:rsid w:val="009913F5"/>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8">
    <w:name w:val="55B0E3589BF5470E8A5874B4865A15928"/>
    <w:rsid w:val="009913F5"/>
    <w:pPr>
      <w:spacing w:after="120" w:line="240" w:lineRule="auto"/>
    </w:pPr>
    <w:rPr>
      <w:rFonts w:ascii="Segoe UI" w:eastAsia="Calibri" w:hAnsi="Segoe UI" w:cs="Times New Roman"/>
      <w:sz w:val="18"/>
      <w:lang w:val="en-GB" w:eastAsia="en-US"/>
    </w:rPr>
  </w:style>
  <w:style w:type="paragraph" w:customStyle="1" w:styleId="8A311628AA50417BAD2A51EB54909EFA8">
    <w:name w:val="8A311628AA50417BAD2A51EB54909EFA8"/>
    <w:rsid w:val="009913F5"/>
    <w:pPr>
      <w:spacing w:after="120" w:line="240" w:lineRule="auto"/>
    </w:pPr>
    <w:rPr>
      <w:rFonts w:ascii="Segoe UI" w:eastAsia="Calibri" w:hAnsi="Segoe UI" w:cs="Times New Roman"/>
      <w:sz w:val="18"/>
      <w:lang w:val="en-GB" w:eastAsia="en-US"/>
    </w:rPr>
  </w:style>
  <w:style w:type="paragraph" w:customStyle="1" w:styleId="1899DFB8E87248409501F3454D00122B8">
    <w:name w:val="1899DFB8E87248409501F3454D00122B8"/>
    <w:rsid w:val="009913F5"/>
    <w:pPr>
      <w:spacing w:after="120" w:line="240" w:lineRule="auto"/>
    </w:pPr>
    <w:rPr>
      <w:rFonts w:ascii="Segoe UI" w:eastAsia="Calibri" w:hAnsi="Segoe UI" w:cs="Times New Roman"/>
      <w:sz w:val="18"/>
      <w:lang w:val="en-GB" w:eastAsia="en-US"/>
    </w:rPr>
  </w:style>
  <w:style w:type="paragraph" w:customStyle="1" w:styleId="D1228A13BA7148A29AEAB2EAF917A2998">
    <w:name w:val="D1228A13BA7148A29AEAB2EAF917A2998"/>
    <w:rsid w:val="009913F5"/>
    <w:pPr>
      <w:spacing w:after="120" w:line="240" w:lineRule="auto"/>
    </w:pPr>
    <w:rPr>
      <w:rFonts w:ascii="Segoe UI" w:eastAsia="Calibri" w:hAnsi="Segoe UI" w:cs="Times New Roman"/>
      <w:sz w:val="18"/>
      <w:lang w:val="en-GB" w:eastAsia="en-US"/>
    </w:rPr>
  </w:style>
  <w:style w:type="paragraph" w:customStyle="1" w:styleId="F5FAE73D6B924AD5B35C972BEC6C87908">
    <w:name w:val="F5FAE73D6B924AD5B35C972BEC6C87908"/>
    <w:rsid w:val="009913F5"/>
    <w:pPr>
      <w:spacing w:after="120" w:line="240" w:lineRule="auto"/>
    </w:pPr>
    <w:rPr>
      <w:rFonts w:ascii="Segoe UI" w:eastAsia="Calibri" w:hAnsi="Segoe UI" w:cs="Times New Roman"/>
      <w:sz w:val="18"/>
      <w:lang w:val="en-GB" w:eastAsia="en-US"/>
    </w:rPr>
  </w:style>
  <w:style w:type="paragraph" w:customStyle="1" w:styleId="994E50CD4B664AFC96D6A445B9E45F418">
    <w:name w:val="994E50CD4B664AFC96D6A445B9E45F418"/>
    <w:rsid w:val="009913F5"/>
    <w:pPr>
      <w:spacing w:after="120" w:line="240" w:lineRule="auto"/>
    </w:pPr>
    <w:rPr>
      <w:rFonts w:ascii="Segoe UI" w:eastAsia="Calibri" w:hAnsi="Segoe UI" w:cs="Times New Roman"/>
      <w:sz w:val="18"/>
      <w:lang w:val="en-GB" w:eastAsia="en-US"/>
    </w:rPr>
  </w:style>
  <w:style w:type="paragraph" w:customStyle="1" w:styleId="FADFD67B1DC84A788FAF78F6A44A761F8">
    <w:name w:val="FADFD67B1DC84A788FAF78F6A44A761F8"/>
    <w:rsid w:val="009913F5"/>
    <w:pPr>
      <w:spacing w:after="120" w:line="240" w:lineRule="auto"/>
    </w:pPr>
    <w:rPr>
      <w:rFonts w:ascii="Segoe UI" w:eastAsia="Calibri" w:hAnsi="Segoe UI" w:cs="Times New Roman"/>
      <w:sz w:val="18"/>
      <w:lang w:val="en-GB" w:eastAsia="en-US"/>
    </w:rPr>
  </w:style>
  <w:style w:type="paragraph" w:customStyle="1" w:styleId="03BE1246F7614B77A217C16FD184AA768">
    <w:name w:val="03BE1246F7614B77A217C16FD184AA768"/>
    <w:rsid w:val="009913F5"/>
    <w:pPr>
      <w:spacing w:after="120" w:line="240" w:lineRule="auto"/>
    </w:pPr>
    <w:rPr>
      <w:rFonts w:ascii="Segoe UI" w:eastAsia="Calibri" w:hAnsi="Segoe UI" w:cs="Times New Roman"/>
      <w:sz w:val="18"/>
      <w:lang w:val="en-GB" w:eastAsia="en-US"/>
    </w:rPr>
  </w:style>
  <w:style w:type="paragraph" w:customStyle="1" w:styleId="1D6EAF3D244446FCAAC022204CF2664A8">
    <w:name w:val="1D6EAF3D244446FCAAC022204CF2664A8"/>
    <w:rsid w:val="009913F5"/>
    <w:pPr>
      <w:spacing w:after="120" w:line="240" w:lineRule="auto"/>
    </w:pPr>
    <w:rPr>
      <w:rFonts w:ascii="Segoe UI" w:eastAsia="Calibri" w:hAnsi="Segoe UI" w:cs="Times New Roman"/>
      <w:sz w:val="18"/>
      <w:lang w:val="en-GB" w:eastAsia="en-US"/>
    </w:rPr>
  </w:style>
  <w:style w:type="paragraph" w:customStyle="1" w:styleId="12049EB33E664879B78F49946CCFCBD28">
    <w:name w:val="12049EB33E664879B78F49946CCFCBD28"/>
    <w:rsid w:val="009913F5"/>
    <w:pPr>
      <w:spacing w:after="120" w:line="240" w:lineRule="auto"/>
    </w:pPr>
    <w:rPr>
      <w:rFonts w:ascii="Segoe UI" w:eastAsia="Calibri" w:hAnsi="Segoe UI" w:cs="Times New Roman"/>
      <w:sz w:val="18"/>
      <w:lang w:val="en-GB" w:eastAsia="en-US"/>
    </w:rPr>
  </w:style>
  <w:style w:type="paragraph" w:customStyle="1" w:styleId="1344E492C12646C0B64BF97C9762D4658">
    <w:name w:val="1344E492C12646C0B64BF97C9762D4658"/>
    <w:rsid w:val="009913F5"/>
    <w:pPr>
      <w:spacing w:after="120" w:line="240" w:lineRule="auto"/>
    </w:pPr>
    <w:rPr>
      <w:rFonts w:ascii="Segoe UI" w:eastAsia="Calibri" w:hAnsi="Segoe UI" w:cs="Times New Roman"/>
      <w:sz w:val="18"/>
      <w:lang w:val="en-GB" w:eastAsia="en-US"/>
    </w:rPr>
  </w:style>
  <w:style w:type="paragraph" w:customStyle="1" w:styleId="E2D3906554484516904A1F4E1E43F9018">
    <w:name w:val="E2D3906554484516904A1F4E1E43F9018"/>
    <w:rsid w:val="009913F5"/>
    <w:pPr>
      <w:spacing w:after="120" w:line="240" w:lineRule="auto"/>
    </w:pPr>
    <w:rPr>
      <w:rFonts w:ascii="Segoe UI" w:eastAsia="Calibri" w:hAnsi="Segoe UI" w:cs="Times New Roman"/>
      <w:sz w:val="18"/>
      <w:lang w:val="en-GB" w:eastAsia="en-US"/>
    </w:rPr>
  </w:style>
  <w:style w:type="paragraph" w:customStyle="1" w:styleId="8A44F13A10E04090A33CBA8F858B1ABA8">
    <w:name w:val="8A44F13A10E04090A33CBA8F858B1ABA8"/>
    <w:rsid w:val="009913F5"/>
    <w:pPr>
      <w:spacing w:after="120" w:line="240" w:lineRule="auto"/>
    </w:pPr>
    <w:rPr>
      <w:rFonts w:ascii="Segoe UI" w:eastAsia="Calibri" w:hAnsi="Segoe UI" w:cs="Times New Roman"/>
      <w:sz w:val="18"/>
      <w:lang w:val="en-GB" w:eastAsia="en-US"/>
    </w:rPr>
  </w:style>
  <w:style w:type="paragraph" w:customStyle="1" w:styleId="C5B1C9F7A3384CA092CAFA344395E2E18">
    <w:name w:val="C5B1C9F7A3384CA092CAFA344395E2E18"/>
    <w:rsid w:val="009913F5"/>
    <w:pPr>
      <w:spacing w:after="120" w:line="240" w:lineRule="auto"/>
    </w:pPr>
    <w:rPr>
      <w:rFonts w:ascii="Segoe UI" w:eastAsia="Calibri" w:hAnsi="Segoe UI" w:cs="Times New Roman"/>
      <w:sz w:val="18"/>
      <w:lang w:val="en-GB" w:eastAsia="en-US"/>
    </w:rPr>
  </w:style>
  <w:style w:type="paragraph" w:customStyle="1" w:styleId="1EA0B4B05337410E9BB03E6DAB8C83C08">
    <w:name w:val="1EA0B4B05337410E9BB03E6DAB8C83C08"/>
    <w:rsid w:val="009913F5"/>
    <w:pPr>
      <w:spacing w:after="120" w:line="240" w:lineRule="auto"/>
    </w:pPr>
    <w:rPr>
      <w:rFonts w:ascii="Segoe UI" w:eastAsia="Calibri" w:hAnsi="Segoe UI" w:cs="Times New Roman"/>
      <w:sz w:val="18"/>
      <w:lang w:val="en-GB" w:eastAsia="en-US"/>
    </w:rPr>
  </w:style>
  <w:style w:type="paragraph" w:customStyle="1" w:styleId="9ECDBB0731714D2CADC9478A4E5EA23D8">
    <w:name w:val="9ECDBB0731714D2CADC9478A4E5EA23D8"/>
    <w:rsid w:val="009913F5"/>
    <w:pPr>
      <w:spacing w:after="120" w:line="240" w:lineRule="auto"/>
    </w:pPr>
    <w:rPr>
      <w:rFonts w:ascii="Segoe UI" w:eastAsia="Calibri" w:hAnsi="Segoe UI" w:cs="Times New Roman"/>
      <w:sz w:val="18"/>
      <w:lang w:val="en-GB" w:eastAsia="en-US"/>
    </w:rPr>
  </w:style>
  <w:style w:type="paragraph" w:customStyle="1" w:styleId="6EEED27C3A5146C3B1B1588DB20398E08">
    <w:name w:val="6EEED27C3A5146C3B1B1588DB20398E08"/>
    <w:rsid w:val="009913F5"/>
    <w:pPr>
      <w:spacing w:after="120" w:line="240" w:lineRule="auto"/>
    </w:pPr>
    <w:rPr>
      <w:rFonts w:ascii="Segoe UI" w:eastAsia="Calibri" w:hAnsi="Segoe UI" w:cs="Times New Roman"/>
      <w:sz w:val="18"/>
      <w:lang w:val="en-GB" w:eastAsia="en-US"/>
    </w:rPr>
  </w:style>
  <w:style w:type="paragraph" w:customStyle="1" w:styleId="71D6929B29A94AFCB5C1430A09ACB3C88">
    <w:name w:val="71D6929B29A94AFCB5C1430A09ACB3C88"/>
    <w:rsid w:val="009913F5"/>
    <w:pPr>
      <w:spacing w:after="120" w:line="240" w:lineRule="auto"/>
    </w:pPr>
    <w:rPr>
      <w:rFonts w:ascii="Segoe UI" w:eastAsia="Calibri" w:hAnsi="Segoe UI" w:cs="Times New Roman"/>
      <w:sz w:val="18"/>
      <w:lang w:val="en-GB" w:eastAsia="en-US"/>
    </w:rPr>
  </w:style>
  <w:style w:type="paragraph" w:customStyle="1" w:styleId="8183E34E2A0B49A79A72C2BC4BFC8F0F8">
    <w:name w:val="8183E34E2A0B49A79A72C2BC4BFC8F0F8"/>
    <w:rsid w:val="009913F5"/>
    <w:pPr>
      <w:spacing w:after="120" w:line="240" w:lineRule="auto"/>
    </w:pPr>
    <w:rPr>
      <w:rFonts w:ascii="Segoe UI" w:eastAsia="Calibri" w:hAnsi="Segoe UI" w:cs="Times New Roman"/>
      <w:sz w:val="18"/>
      <w:lang w:val="en-GB" w:eastAsia="en-US"/>
    </w:rPr>
  </w:style>
  <w:style w:type="paragraph" w:customStyle="1" w:styleId="7AA105317C7E428AB62A78F8FCE88B648">
    <w:name w:val="7AA105317C7E428AB62A78F8FCE88B648"/>
    <w:rsid w:val="009913F5"/>
    <w:pPr>
      <w:spacing w:after="120" w:line="240" w:lineRule="auto"/>
    </w:pPr>
    <w:rPr>
      <w:rFonts w:ascii="Segoe UI" w:eastAsia="Calibri" w:hAnsi="Segoe UI" w:cs="Times New Roman"/>
      <w:sz w:val="18"/>
      <w:lang w:val="en-GB" w:eastAsia="en-US"/>
    </w:rPr>
  </w:style>
  <w:style w:type="paragraph" w:customStyle="1" w:styleId="4EDC2057DD63447D9A969476843B4F648">
    <w:name w:val="4EDC2057DD63447D9A969476843B4F648"/>
    <w:rsid w:val="009913F5"/>
    <w:pPr>
      <w:spacing w:after="120" w:line="240" w:lineRule="auto"/>
    </w:pPr>
    <w:rPr>
      <w:rFonts w:ascii="Segoe UI" w:eastAsia="Calibri" w:hAnsi="Segoe UI" w:cs="Times New Roman"/>
      <w:sz w:val="18"/>
      <w:lang w:val="en-GB" w:eastAsia="en-US"/>
    </w:rPr>
  </w:style>
  <w:style w:type="paragraph" w:customStyle="1" w:styleId="C2D5B9513722408CA262FE49C93D20048">
    <w:name w:val="C2D5B9513722408CA262FE49C93D20048"/>
    <w:rsid w:val="009913F5"/>
    <w:pPr>
      <w:spacing w:after="120" w:line="240" w:lineRule="auto"/>
    </w:pPr>
    <w:rPr>
      <w:rFonts w:ascii="Segoe UI" w:eastAsia="Calibri" w:hAnsi="Segoe UI" w:cs="Times New Roman"/>
      <w:sz w:val="18"/>
      <w:lang w:val="en-GB" w:eastAsia="en-US"/>
    </w:rPr>
  </w:style>
  <w:style w:type="paragraph" w:customStyle="1" w:styleId="1B61155C34B64B958D8EBF5523BB14898">
    <w:name w:val="1B61155C34B64B958D8EBF5523BB14898"/>
    <w:rsid w:val="009913F5"/>
    <w:pPr>
      <w:spacing w:after="120" w:line="240" w:lineRule="auto"/>
    </w:pPr>
    <w:rPr>
      <w:rFonts w:ascii="Segoe UI" w:eastAsia="Calibri" w:hAnsi="Segoe UI" w:cs="Times New Roman"/>
      <w:sz w:val="18"/>
      <w:lang w:val="en-GB" w:eastAsia="en-US"/>
    </w:rPr>
  </w:style>
  <w:style w:type="paragraph" w:customStyle="1" w:styleId="97C78D521E3448E48226CB38F7E8EFED8">
    <w:name w:val="97C78D521E3448E48226CB38F7E8EFED8"/>
    <w:rsid w:val="009913F5"/>
    <w:pPr>
      <w:spacing w:after="120" w:line="240" w:lineRule="auto"/>
    </w:pPr>
    <w:rPr>
      <w:rFonts w:ascii="Segoe UI" w:eastAsia="Calibri" w:hAnsi="Segoe UI" w:cs="Times New Roman"/>
      <w:sz w:val="18"/>
      <w:lang w:val="en-GB" w:eastAsia="en-US"/>
    </w:rPr>
  </w:style>
  <w:style w:type="paragraph" w:customStyle="1" w:styleId="0A670F0112B74A77AD8B9DAEAD6C1BA08">
    <w:name w:val="0A670F0112B74A77AD8B9DAEAD6C1BA08"/>
    <w:rsid w:val="009913F5"/>
    <w:pPr>
      <w:spacing w:after="120" w:line="240" w:lineRule="auto"/>
    </w:pPr>
    <w:rPr>
      <w:rFonts w:ascii="Segoe UI" w:eastAsia="Calibri" w:hAnsi="Segoe UI" w:cs="Times New Roman"/>
      <w:sz w:val="18"/>
      <w:lang w:val="en-GB" w:eastAsia="en-US"/>
    </w:rPr>
  </w:style>
  <w:style w:type="paragraph" w:customStyle="1" w:styleId="37407247ECC74999A2D71E3AB833B1F58">
    <w:name w:val="37407247ECC74999A2D71E3AB833B1F58"/>
    <w:rsid w:val="009913F5"/>
    <w:pPr>
      <w:spacing w:after="120" w:line="240" w:lineRule="auto"/>
    </w:pPr>
    <w:rPr>
      <w:rFonts w:ascii="Segoe UI" w:eastAsia="Calibri" w:hAnsi="Segoe UI" w:cs="Times New Roman"/>
      <w:sz w:val="18"/>
      <w:lang w:val="en-GB" w:eastAsia="en-US"/>
    </w:rPr>
  </w:style>
  <w:style w:type="paragraph" w:customStyle="1" w:styleId="22B175C3404B44A9A43B094BF92DAB958">
    <w:name w:val="22B175C3404B44A9A43B094BF92DAB958"/>
    <w:rsid w:val="009913F5"/>
    <w:pPr>
      <w:spacing w:after="120" w:line="240" w:lineRule="auto"/>
    </w:pPr>
    <w:rPr>
      <w:rFonts w:ascii="Segoe UI" w:eastAsia="Calibri" w:hAnsi="Segoe UI" w:cs="Times New Roman"/>
      <w:sz w:val="18"/>
      <w:lang w:val="en-GB" w:eastAsia="en-US"/>
    </w:rPr>
  </w:style>
  <w:style w:type="paragraph" w:customStyle="1" w:styleId="C9844321701547FF9866D1980FF6BD8B8">
    <w:name w:val="C9844321701547FF9866D1980FF6BD8B8"/>
    <w:rsid w:val="009913F5"/>
    <w:pPr>
      <w:spacing w:after="120" w:line="240" w:lineRule="auto"/>
    </w:pPr>
    <w:rPr>
      <w:rFonts w:ascii="Segoe UI" w:eastAsia="Calibri" w:hAnsi="Segoe UI" w:cs="Times New Roman"/>
      <w:sz w:val="18"/>
      <w:lang w:val="en-GB" w:eastAsia="en-US"/>
    </w:rPr>
  </w:style>
  <w:style w:type="paragraph" w:customStyle="1" w:styleId="24C426A274F4481F983310A53D0609558">
    <w:name w:val="24C426A274F4481F983310A53D0609558"/>
    <w:rsid w:val="009913F5"/>
    <w:pPr>
      <w:spacing w:after="120" w:line="240" w:lineRule="auto"/>
    </w:pPr>
    <w:rPr>
      <w:rFonts w:ascii="Segoe UI" w:eastAsia="Calibri" w:hAnsi="Segoe UI" w:cs="Times New Roman"/>
      <w:sz w:val="18"/>
      <w:lang w:val="en-GB" w:eastAsia="en-US"/>
    </w:rPr>
  </w:style>
  <w:style w:type="paragraph" w:customStyle="1" w:styleId="8FBAF57E6BA84F08BD238228697456738">
    <w:name w:val="8FBAF57E6BA84F08BD238228697456738"/>
    <w:rsid w:val="009913F5"/>
    <w:pPr>
      <w:spacing w:after="120" w:line="240" w:lineRule="auto"/>
    </w:pPr>
    <w:rPr>
      <w:rFonts w:ascii="Segoe UI" w:eastAsia="Calibri" w:hAnsi="Segoe UI" w:cs="Times New Roman"/>
      <w:sz w:val="18"/>
      <w:lang w:val="en-GB" w:eastAsia="en-US"/>
    </w:rPr>
  </w:style>
  <w:style w:type="paragraph" w:customStyle="1" w:styleId="FE4FB1186B084C2DBBBD5BB2FEF436D88">
    <w:name w:val="FE4FB1186B084C2DBBBD5BB2FEF436D88"/>
    <w:rsid w:val="009913F5"/>
    <w:pPr>
      <w:spacing w:after="120" w:line="240" w:lineRule="auto"/>
    </w:pPr>
    <w:rPr>
      <w:rFonts w:ascii="Segoe UI" w:eastAsia="Calibri" w:hAnsi="Segoe UI" w:cs="Times New Roman"/>
      <w:sz w:val="18"/>
      <w:lang w:val="en-GB" w:eastAsia="en-US"/>
    </w:rPr>
  </w:style>
  <w:style w:type="paragraph" w:customStyle="1" w:styleId="012A942037044173A13EB187BAF0E3288">
    <w:name w:val="012A942037044173A13EB187BAF0E3288"/>
    <w:rsid w:val="009913F5"/>
    <w:pPr>
      <w:spacing w:after="120" w:line="240" w:lineRule="auto"/>
    </w:pPr>
    <w:rPr>
      <w:rFonts w:ascii="Segoe UI" w:eastAsia="Calibri" w:hAnsi="Segoe UI" w:cs="Times New Roman"/>
      <w:sz w:val="18"/>
      <w:lang w:val="en-GB" w:eastAsia="en-US"/>
    </w:rPr>
  </w:style>
  <w:style w:type="paragraph" w:customStyle="1" w:styleId="249849056AC845B38A57C69CABE748858">
    <w:name w:val="249849056AC845B38A57C69CABE748858"/>
    <w:rsid w:val="009913F5"/>
    <w:pPr>
      <w:spacing w:after="120" w:line="240" w:lineRule="auto"/>
    </w:pPr>
    <w:rPr>
      <w:rFonts w:ascii="Segoe UI" w:eastAsia="Calibri" w:hAnsi="Segoe UI" w:cs="Times New Roman"/>
      <w:sz w:val="18"/>
      <w:lang w:val="en-GB" w:eastAsia="en-US"/>
    </w:rPr>
  </w:style>
  <w:style w:type="paragraph" w:customStyle="1" w:styleId="8D166B9C477A4894A7166009759CD7138">
    <w:name w:val="8D166B9C477A4894A7166009759CD7138"/>
    <w:rsid w:val="009913F5"/>
    <w:pPr>
      <w:spacing w:after="120" w:line="240" w:lineRule="auto"/>
    </w:pPr>
    <w:rPr>
      <w:rFonts w:ascii="Segoe UI" w:eastAsia="Calibri" w:hAnsi="Segoe UI" w:cs="Times New Roman"/>
      <w:sz w:val="18"/>
      <w:lang w:val="en-GB" w:eastAsia="en-US"/>
    </w:rPr>
  </w:style>
  <w:style w:type="paragraph" w:customStyle="1" w:styleId="E038D17207544BEAB7988FD44C0974B48">
    <w:name w:val="E038D17207544BEAB7988FD44C0974B48"/>
    <w:rsid w:val="009913F5"/>
    <w:pPr>
      <w:spacing w:after="120" w:line="240" w:lineRule="auto"/>
    </w:pPr>
    <w:rPr>
      <w:rFonts w:ascii="Segoe UI" w:eastAsia="Calibri" w:hAnsi="Segoe UI" w:cs="Times New Roman"/>
      <w:sz w:val="18"/>
      <w:lang w:val="en-GB" w:eastAsia="en-US"/>
    </w:rPr>
  </w:style>
  <w:style w:type="paragraph" w:customStyle="1" w:styleId="F3CBEEA101604C7C84848D6763AE21E58">
    <w:name w:val="F3CBEEA101604C7C84848D6763AE21E58"/>
    <w:rsid w:val="009913F5"/>
    <w:pPr>
      <w:spacing w:after="120" w:line="240" w:lineRule="auto"/>
    </w:pPr>
    <w:rPr>
      <w:rFonts w:ascii="Segoe UI" w:eastAsia="Calibri" w:hAnsi="Segoe UI" w:cs="Times New Roman"/>
      <w:sz w:val="18"/>
      <w:lang w:val="en-GB" w:eastAsia="en-US"/>
    </w:rPr>
  </w:style>
  <w:style w:type="paragraph" w:customStyle="1" w:styleId="31E3E34A780047D99611BA7583113FCF8">
    <w:name w:val="31E3E34A780047D99611BA7583113FCF8"/>
    <w:rsid w:val="009913F5"/>
    <w:pPr>
      <w:spacing w:after="120" w:line="240" w:lineRule="auto"/>
    </w:pPr>
    <w:rPr>
      <w:rFonts w:ascii="Segoe UI" w:eastAsia="Calibri" w:hAnsi="Segoe UI" w:cs="Times New Roman"/>
      <w:sz w:val="18"/>
      <w:lang w:val="en-GB" w:eastAsia="en-US"/>
    </w:rPr>
  </w:style>
  <w:style w:type="paragraph" w:customStyle="1" w:styleId="311A78A18E7243ED875E82DDEDD8DFC58">
    <w:name w:val="311A78A18E7243ED875E82DDEDD8DFC58"/>
    <w:rsid w:val="009913F5"/>
    <w:pPr>
      <w:spacing w:after="120" w:line="240" w:lineRule="auto"/>
    </w:pPr>
    <w:rPr>
      <w:rFonts w:ascii="Segoe UI" w:eastAsia="Calibri" w:hAnsi="Segoe UI" w:cs="Times New Roman"/>
      <w:sz w:val="18"/>
      <w:lang w:val="en-GB" w:eastAsia="en-US"/>
    </w:rPr>
  </w:style>
  <w:style w:type="paragraph" w:customStyle="1" w:styleId="DAFC17FC57504BFDA0B3F250B420E3998">
    <w:name w:val="DAFC17FC57504BFDA0B3F250B420E3998"/>
    <w:rsid w:val="009913F5"/>
    <w:pPr>
      <w:spacing w:after="120" w:line="240" w:lineRule="auto"/>
    </w:pPr>
    <w:rPr>
      <w:rFonts w:ascii="Segoe UI" w:eastAsia="Calibri" w:hAnsi="Segoe UI" w:cs="Times New Roman"/>
      <w:sz w:val="18"/>
      <w:lang w:val="en-GB" w:eastAsia="en-US"/>
    </w:rPr>
  </w:style>
  <w:style w:type="paragraph" w:customStyle="1" w:styleId="79D0B83D4CD84A3F8F0A3C564A5500B78">
    <w:name w:val="79D0B83D4CD84A3F8F0A3C564A5500B78"/>
    <w:rsid w:val="009913F5"/>
    <w:pPr>
      <w:spacing w:after="120" w:line="240" w:lineRule="auto"/>
    </w:pPr>
    <w:rPr>
      <w:rFonts w:ascii="Segoe UI" w:eastAsia="Calibri" w:hAnsi="Segoe UI" w:cs="Times New Roman"/>
      <w:sz w:val="18"/>
      <w:lang w:val="en-GB" w:eastAsia="en-US"/>
    </w:rPr>
  </w:style>
  <w:style w:type="paragraph" w:customStyle="1" w:styleId="314C3CBA58CC432A9B654C79838EFAB18">
    <w:name w:val="314C3CBA58CC432A9B654C79838EFAB18"/>
    <w:rsid w:val="009913F5"/>
    <w:pPr>
      <w:spacing w:after="120" w:line="240" w:lineRule="auto"/>
    </w:pPr>
    <w:rPr>
      <w:rFonts w:ascii="Segoe UI" w:eastAsia="Calibri" w:hAnsi="Segoe UI" w:cs="Times New Roman"/>
      <w:sz w:val="18"/>
      <w:lang w:val="en-GB" w:eastAsia="en-US"/>
    </w:rPr>
  </w:style>
  <w:style w:type="paragraph" w:customStyle="1" w:styleId="46DFFF018C79442A8AD8A19F46812F4D8">
    <w:name w:val="46DFFF018C79442A8AD8A19F46812F4D8"/>
    <w:rsid w:val="009913F5"/>
    <w:pPr>
      <w:spacing w:after="120" w:line="240" w:lineRule="auto"/>
    </w:pPr>
    <w:rPr>
      <w:rFonts w:ascii="Segoe UI" w:eastAsia="Calibri" w:hAnsi="Segoe UI" w:cs="Times New Roman"/>
      <w:sz w:val="18"/>
      <w:lang w:val="en-GB" w:eastAsia="en-US"/>
    </w:rPr>
  </w:style>
  <w:style w:type="paragraph" w:customStyle="1" w:styleId="2DA8217BD42C403DA7625B5F024376E28">
    <w:name w:val="2DA8217BD42C403DA7625B5F024376E28"/>
    <w:rsid w:val="009913F5"/>
    <w:pPr>
      <w:spacing w:after="120" w:line="240" w:lineRule="auto"/>
    </w:pPr>
    <w:rPr>
      <w:rFonts w:ascii="Segoe UI" w:eastAsia="Calibri" w:hAnsi="Segoe UI" w:cs="Times New Roman"/>
      <w:sz w:val="18"/>
      <w:lang w:val="en-GB" w:eastAsia="en-US"/>
    </w:rPr>
  </w:style>
  <w:style w:type="paragraph" w:customStyle="1" w:styleId="7A233C5141314EEF9BCE3E0EC3CF804C8">
    <w:name w:val="7A233C5141314EEF9BCE3E0EC3CF804C8"/>
    <w:rsid w:val="009913F5"/>
    <w:pPr>
      <w:spacing w:after="120" w:line="240" w:lineRule="auto"/>
    </w:pPr>
    <w:rPr>
      <w:rFonts w:ascii="Segoe UI" w:eastAsia="Calibri" w:hAnsi="Segoe UI" w:cs="Times New Roman"/>
      <w:sz w:val="18"/>
      <w:lang w:val="en-GB" w:eastAsia="en-US"/>
    </w:rPr>
  </w:style>
  <w:style w:type="paragraph" w:customStyle="1" w:styleId="E9C7B429E25E4729B99A56D373CE951B8">
    <w:name w:val="E9C7B429E25E4729B99A56D373CE951B8"/>
    <w:rsid w:val="009913F5"/>
    <w:pPr>
      <w:spacing w:after="120" w:line="240" w:lineRule="auto"/>
    </w:pPr>
    <w:rPr>
      <w:rFonts w:ascii="Segoe UI" w:eastAsia="Calibri" w:hAnsi="Segoe UI" w:cs="Times New Roman"/>
      <w:sz w:val="18"/>
      <w:lang w:val="en-GB" w:eastAsia="en-US"/>
    </w:rPr>
  </w:style>
  <w:style w:type="paragraph" w:customStyle="1" w:styleId="D63B83AD365E42F6922A41C80B9D27D78">
    <w:name w:val="D63B83AD365E42F6922A41C80B9D27D78"/>
    <w:rsid w:val="009913F5"/>
    <w:pPr>
      <w:keepLines/>
      <w:spacing w:after="0" w:line="240" w:lineRule="auto"/>
      <w:jc w:val="both"/>
    </w:pPr>
    <w:rPr>
      <w:rFonts w:ascii="Arial" w:eastAsia="Calibri" w:hAnsi="Arial" w:cs="Arial"/>
      <w:sz w:val="20"/>
      <w:szCs w:val="20"/>
      <w:lang w:val="en-US" w:eastAsia="en-US"/>
    </w:rPr>
  </w:style>
  <w:style w:type="paragraph" w:customStyle="1" w:styleId="EF3B7040456A46C5B204E2F74BDBBB9E8">
    <w:name w:val="EF3B7040456A46C5B204E2F74BDBBB9E8"/>
    <w:rsid w:val="009913F5"/>
    <w:pPr>
      <w:keepLines/>
      <w:spacing w:after="0" w:line="240" w:lineRule="auto"/>
      <w:jc w:val="both"/>
    </w:pPr>
    <w:rPr>
      <w:rFonts w:ascii="Arial" w:eastAsia="Calibri" w:hAnsi="Arial" w:cs="Arial"/>
      <w:sz w:val="20"/>
      <w:szCs w:val="20"/>
      <w:lang w:val="en-US" w:eastAsia="en-US"/>
    </w:rPr>
  </w:style>
  <w:style w:type="paragraph" w:customStyle="1" w:styleId="AA4D93D6CA6342B8BF929471AED606448">
    <w:name w:val="AA4D93D6CA6342B8BF929471AED606448"/>
    <w:rsid w:val="009913F5"/>
    <w:pPr>
      <w:keepLines/>
      <w:spacing w:after="0" w:line="240" w:lineRule="auto"/>
      <w:jc w:val="both"/>
    </w:pPr>
    <w:rPr>
      <w:rFonts w:ascii="Arial" w:eastAsia="Calibri" w:hAnsi="Arial" w:cs="Arial"/>
      <w:sz w:val="20"/>
      <w:szCs w:val="20"/>
      <w:lang w:val="en-US" w:eastAsia="en-US"/>
    </w:rPr>
  </w:style>
  <w:style w:type="paragraph" w:customStyle="1" w:styleId="FF59797D74584070B2A788BD8519593C8">
    <w:name w:val="FF59797D74584070B2A788BD8519593C8"/>
    <w:rsid w:val="009913F5"/>
    <w:pPr>
      <w:keepLines/>
      <w:spacing w:after="0" w:line="240" w:lineRule="auto"/>
      <w:jc w:val="both"/>
    </w:pPr>
    <w:rPr>
      <w:rFonts w:ascii="Arial" w:eastAsia="Calibri" w:hAnsi="Arial" w:cs="Arial"/>
      <w:sz w:val="20"/>
      <w:szCs w:val="20"/>
      <w:lang w:val="en-US" w:eastAsia="en-US"/>
    </w:rPr>
  </w:style>
  <w:style w:type="paragraph" w:customStyle="1" w:styleId="0A19C3EE17914AC48A6E5952E156E8128">
    <w:name w:val="0A19C3EE17914AC48A6E5952E156E8128"/>
    <w:rsid w:val="009913F5"/>
    <w:pPr>
      <w:spacing w:after="120" w:line="240" w:lineRule="auto"/>
    </w:pPr>
    <w:rPr>
      <w:rFonts w:ascii="Segoe UI" w:eastAsia="Calibri" w:hAnsi="Segoe UI" w:cs="Times New Roman"/>
      <w:sz w:val="18"/>
      <w:lang w:val="en-GB" w:eastAsia="en-US"/>
    </w:rPr>
  </w:style>
  <w:style w:type="paragraph" w:customStyle="1" w:styleId="C24AC7F8B63A4C159905FAE4169F58D78">
    <w:name w:val="C24AC7F8B63A4C159905FAE4169F58D78"/>
    <w:rsid w:val="009913F5"/>
    <w:pPr>
      <w:spacing w:after="120" w:line="240" w:lineRule="auto"/>
    </w:pPr>
    <w:rPr>
      <w:rFonts w:ascii="Segoe UI" w:eastAsia="Calibri" w:hAnsi="Segoe UI" w:cs="Times New Roman"/>
      <w:sz w:val="18"/>
      <w:lang w:val="en-GB" w:eastAsia="en-US"/>
    </w:rPr>
  </w:style>
  <w:style w:type="paragraph" w:customStyle="1" w:styleId="9ED0BD44C20C456E9011A9C0E58602E18">
    <w:name w:val="9ED0BD44C20C456E9011A9C0E58602E18"/>
    <w:rsid w:val="009913F5"/>
    <w:pPr>
      <w:spacing w:after="120" w:line="240" w:lineRule="auto"/>
    </w:pPr>
    <w:rPr>
      <w:rFonts w:ascii="Segoe UI" w:eastAsia="Calibri" w:hAnsi="Segoe UI" w:cs="Times New Roman"/>
      <w:sz w:val="18"/>
      <w:lang w:val="en-GB" w:eastAsia="en-US"/>
    </w:rPr>
  </w:style>
  <w:style w:type="paragraph" w:customStyle="1" w:styleId="870F663027024EE18031B4429E5447F08">
    <w:name w:val="870F663027024EE18031B4429E5447F08"/>
    <w:rsid w:val="009913F5"/>
    <w:pPr>
      <w:spacing w:after="120" w:line="240" w:lineRule="auto"/>
    </w:pPr>
    <w:rPr>
      <w:rFonts w:ascii="Segoe UI" w:eastAsia="Calibri" w:hAnsi="Segoe UI" w:cs="Times New Roman"/>
      <w:sz w:val="18"/>
      <w:lang w:val="en-GB" w:eastAsia="en-US"/>
    </w:rPr>
  </w:style>
  <w:style w:type="paragraph" w:customStyle="1" w:styleId="750855BC915A44C2AE3C2EA82510D7CB8">
    <w:name w:val="750855BC915A44C2AE3C2EA82510D7CB8"/>
    <w:rsid w:val="009913F5"/>
    <w:pPr>
      <w:spacing w:after="120" w:line="240" w:lineRule="auto"/>
    </w:pPr>
    <w:rPr>
      <w:rFonts w:ascii="Segoe UI" w:eastAsia="Calibri" w:hAnsi="Segoe UI" w:cs="Times New Roman"/>
      <w:sz w:val="18"/>
      <w:lang w:val="en-GB" w:eastAsia="en-US"/>
    </w:rPr>
  </w:style>
  <w:style w:type="paragraph" w:customStyle="1" w:styleId="21757FF578AA420591A31F7F86C455808">
    <w:name w:val="21757FF578AA420591A31F7F86C455808"/>
    <w:rsid w:val="009913F5"/>
    <w:pPr>
      <w:keepLines/>
      <w:spacing w:after="0" w:line="240" w:lineRule="auto"/>
      <w:jc w:val="both"/>
    </w:pPr>
    <w:rPr>
      <w:rFonts w:ascii="Arial" w:eastAsia="Calibri" w:hAnsi="Arial" w:cs="Arial"/>
      <w:sz w:val="20"/>
      <w:szCs w:val="20"/>
      <w:lang w:val="en-US" w:eastAsia="en-US"/>
    </w:rPr>
  </w:style>
  <w:style w:type="paragraph" w:customStyle="1" w:styleId="4B7F6426867949F6979C685CD1A0AF518">
    <w:name w:val="4B7F6426867949F6979C685CD1A0AF518"/>
    <w:rsid w:val="009913F5"/>
    <w:pPr>
      <w:spacing w:after="120" w:line="240" w:lineRule="auto"/>
    </w:pPr>
    <w:rPr>
      <w:rFonts w:ascii="Segoe UI" w:eastAsia="Calibri" w:hAnsi="Segoe UI" w:cs="Times New Roman"/>
      <w:sz w:val="18"/>
      <w:lang w:val="en-GB" w:eastAsia="en-US"/>
    </w:rPr>
  </w:style>
  <w:style w:type="paragraph" w:customStyle="1" w:styleId="16FBE4405A3D4D439FCB08208309EA778">
    <w:name w:val="16FBE4405A3D4D439FCB08208309EA778"/>
    <w:rsid w:val="009913F5"/>
    <w:pPr>
      <w:keepLines/>
      <w:spacing w:after="0" w:line="240" w:lineRule="auto"/>
      <w:jc w:val="both"/>
    </w:pPr>
    <w:rPr>
      <w:rFonts w:ascii="Arial" w:eastAsia="Calibri" w:hAnsi="Arial" w:cs="Arial"/>
      <w:sz w:val="20"/>
      <w:szCs w:val="20"/>
      <w:lang w:val="en-US" w:eastAsia="en-US"/>
    </w:rPr>
  </w:style>
  <w:style w:type="paragraph" w:customStyle="1" w:styleId="9244F1BB00514EDE932AE1D353AA0F6A8">
    <w:name w:val="9244F1BB00514EDE932AE1D353AA0F6A8"/>
    <w:rsid w:val="009913F5"/>
    <w:pPr>
      <w:keepLines/>
      <w:spacing w:after="0" w:line="240" w:lineRule="auto"/>
      <w:jc w:val="both"/>
    </w:pPr>
    <w:rPr>
      <w:rFonts w:ascii="Arial" w:eastAsia="Calibri" w:hAnsi="Arial" w:cs="Arial"/>
      <w:sz w:val="20"/>
      <w:szCs w:val="20"/>
      <w:lang w:val="en-US" w:eastAsia="en-US"/>
    </w:rPr>
  </w:style>
  <w:style w:type="paragraph" w:customStyle="1" w:styleId="28678DEF78EA43E6A59F4B6E2A43D2718">
    <w:name w:val="28678DEF78EA43E6A59F4B6E2A43D2718"/>
    <w:rsid w:val="009913F5"/>
    <w:pPr>
      <w:keepLines/>
      <w:spacing w:after="0" w:line="240" w:lineRule="auto"/>
      <w:jc w:val="both"/>
    </w:pPr>
    <w:rPr>
      <w:rFonts w:ascii="Arial" w:eastAsia="Calibri" w:hAnsi="Arial" w:cs="Arial"/>
      <w:sz w:val="20"/>
      <w:szCs w:val="20"/>
      <w:lang w:val="en-US" w:eastAsia="en-US"/>
    </w:rPr>
  </w:style>
  <w:style w:type="paragraph" w:customStyle="1" w:styleId="E763D932455E49D5BD39D10E508258F18">
    <w:name w:val="E763D932455E49D5BD39D10E508258F18"/>
    <w:rsid w:val="009913F5"/>
    <w:pPr>
      <w:keepLines/>
      <w:spacing w:after="0" w:line="240" w:lineRule="auto"/>
      <w:jc w:val="both"/>
    </w:pPr>
    <w:rPr>
      <w:rFonts w:ascii="Arial" w:eastAsia="Calibri" w:hAnsi="Arial" w:cs="Arial"/>
      <w:sz w:val="20"/>
      <w:szCs w:val="20"/>
      <w:lang w:val="en-US" w:eastAsia="en-US"/>
    </w:rPr>
  </w:style>
  <w:style w:type="paragraph" w:customStyle="1" w:styleId="B948050D80F6485E89D460BEDD7B78298">
    <w:name w:val="B948050D80F6485E89D460BEDD7B78298"/>
    <w:rsid w:val="009913F5"/>
    <w:pPr>
      <w:keepLines/>
      <w:spacing w:after="0" w:line="240" w:lineRule="auto"/>
      <w:jc w:val="both"/>
    </w:pPr>
    <w:rPr>
      <w:rFonts w:ascii="Arial" w:eastAsia="Calibri" w:hAnsi="Arial" w:cs="Arial"/>
      <w:sz w:val="20"/>
      <w:szCs w:val="20"/>
      <w:lang w:val="en-US" w:eastAsia="en-US"/>
    </w:rPr>
  </w:style>
  <w:style w:type="paragraph" w:customStyle="1" w:styleId="BDB535CB4D8E4C60872F05013667B7A68">
    <w:name w:val="BDB535CB4D8E4C60872F05013667B7A68"/>
    <w:rsid w:val="009913F5"/>
    <w:pPr>
      <w:keepLines/>
      <w:spacing w:after="0" w:line="240" w:lineRule="auto"/>
      <w:jc w:val="both"/>
    </w:pPr>
    <w:rPr>
      <w:rFonts w:ascii="Arial" w:eastAsia="Calibri" w:hAnsi="Arial" w:cs="Arial"/>
      <w:sz w:val="20"/>
      <w:szCs w:val="20"/>
      <w:lang w:val="en-US" w:eastAsia="en-US"/>
    </w:rPr>
  </w:style>
  <w:style w:type="paragraph" w:customStyle="1" w:styleId="CEF2819171A24ED4984BF79197B76EDF8">
    <w:name w:val="CEF2819171A24ED4984BF79197B76EDF8"/>
    <w:rsid w:val="009913F5"/>
    <w:pPr>
      <w:keepLines/>
      <w:spacing w:after="0" w:line="240" w:lineRule="auto"/>
      <w:jc w:val="both"/>
    </w:pPr>
    <w:rPr>
      <w:rFonts w:ascii="Arial" w:eastAsia="Calibri" w:hAnsi="Arial" w:cs="Arial"/>
      <w:sz w:val="20"/>
      <w:szCs w:val="20"/>
      <w:lang w:val="en-US" w:eastAsia="en-US"/>
    </w:rPr>
  </w:style>
  <w:style w:type="paragraph" w:customStyle="1" w:styleId="5F316BE77FF54E5E8C30A8E5B93A6C5E8">
    <w:name w:val="5F316BE77FF54E5E8C30A8E5B93A6C5E8"/>
    <w:rsid w:val="009913F5"/>
    <w:pPr>
      <w:keepLines/>
      <w:spacing w:after="0" w:line="240" w:lineRule="auto"/>
      <w:jc w:val="both"/>
    </w:pPr>
    <w:rPr>
      <w:rFonts w:ascii="Arial" w:eastAsia="Calibri" w:hAnsi="Arial" w:cs="Arial"/>
      <w:sz w:val="20"/>
      <w:szCs w:val="20"/>
      <w:lang w:val="en-US" w:eastAsia="en-US"/>
    </w:rPr>
  </w:style>
  <w:style w:type="paragraph" w:customStyle="1" w:styleId="2C2E19946B8D4C1CA96C2F680432C9A18">
    <w:name w:val="2C2E19946B8D4C1CA96C2F680432C9A18"/>
    <w:rsid w:val="009913F5"/>
    <w:pPr>
      <w:keepLines/>
      <w:spacing w:after="0" w:line="240" w:lineRule="auto"/>
      <w:jc w:val="both"/>
    </w:pPr>
    <w:rPr>
      <w:rFonts w:ascii="Arial" w:eastAsia="Calibri" w:hAnsi="Arial" w:cs="Arial"/>
      <w:sz w:val="20"/>
      <w:szCs w:val="20"/>
      <w:lang w:val="en-US" w:eastAsia="en-US"/>
    </w:rPr>
  </w:style>
  <w:style w:type="paragraph" w:customStyle="1" w:styleId="9DCCC7A7D6C6478E90FD77DC4666BA7E8">
    <w:name w:val="9DCCC7A7D6C6478E90FD77DC4666BA7E8"/>
    <w:rsid w:val="009913F5"/>
    <w:pPr>
      <w:keepLines/>
      <w:spacing w:after="0" w:line="240" w:lineRule="auto"/>
      <w:jc w:val="both"/>
    </w:pPr>
    <w:rPr>
      <w:rFonts w:ascii="Arial" w:eastAsia="Calibri" w:hAnsi="Arial" w:cs="Arial"/>
      <w:sz w:val="20"/>
      <w:szCs w:val="20"/>
      <w:lang w:val="en-US" w:eastAsia="en-US"/>
    </w:rPr>
  </w:style>
  <w:style w:type="paragraph" w:customStyle="1" w:styleId="8C5EE86F4366463087FA7E519776931F8">
    <w:name w:val="8C5EE86F4366463087FA7E519776931F8"/>
    <w:rsid w:val="009913F5"/>
    <w:pPr>
      <w:keepLines/>
      <w:spacing w:after="0" w:line="240" w:lineRule="auto"/>
      <w:jc w:val="both"/>
    </w:pPr>
    <w:rPr>
      <w:rFonts w:ascii="Arial" w:eastAsia="Calibri" w:hAnsi="Arial" w:cs="Arial"/>
      <w:sz w:val="20"/>
      <w:szCs w:val="20"/>
      <w:lang w:val="en-US" w:eastAsia="en-US"/>
    </w:rPr>
  </w:style>
  <w:style w:type="paragraph" w:customStyle="1" w:styleId="6DCC0AE176FA43AF866CAF8DEB4659378">
    <w:name w:val="6DCC0AE176FA43AF866CAF8DEB4659378"/>
    <w:rsid w:val="009913F5"/>
    <w:pPr>
      <w:keepLines/>
      <w:spacing w:after="0" w:line="240" w:lineRule="auto"/>
      <w:jc w:val="both"/>
    </w:pPr>
    <w:rPr>
      <w:rFonts w:ascii="Arial" w:eastAsia="Calibri" w:hAnsi="Arial" w:cs="Arial"/>
      <w:sz w:val="20"/>
      <w:szCs w:val="20"/>
      <w:lang w:val="en-US" w:eastAsia="en-US"/>
    </w:rPr>
  </w:style>
  <w:style w:type="paragraph" w:customStyle="1" w:styleId="1CB9CDEABC8A49EEA0D5AD4FA034CB6D8">
    <w:name w:val="1CB9CDEABC8A49EEA0D5AD4FA034CB6D8"/>
    <w:rsid w:val="009913F5"/>
    <w:pPr>
      <w:keepLines/>
      <w:spacing w:after="0" w:line="240" w:lineRule="auto"/>
      <w:jc w:val="both"/>
    </w:pPr>
    <w:rPr>
      <w:rFonts w:ascii="Arial" w:eastAsia="Calibri" w:hAnsi="Arial" w:cs="Arial"/>
      <w:sz w:val="20"/>
      <w:szCs w:val="20"/>
      <w:lang w:val="en-US" w:eastAsia="en-US"/>
    </w:rPr>
  </w:style>
  <w:style w:type="paragraph" w:customStyle="1" w:styleId="7D92983866B04B26BFE755310EC4EA5A8">
    <w:name w:val="7D92983866B04B26BFE755310EC4EA5A8"/>
    <w:rsid w:val="009913F5"/>
    <w:pPr>
      <w:keepLines/>
      <w:spacing w:after="0" w:line="240" w:lineRule="auto"/>
      <w:jc w:val="both"/>
    </w:pPr>
    <w:rPr>
      <w:rFonts w:ascii="Arial" w:eastAsia="Calibri" w:hAnsi="Arial" w:cs="Arial"/>
      <w:sz w:val="20"/>
      <w:szCs w:val="20"/>
      <w:lang w:val="en-US" w:eastAsia="en-US"/>
    </w:rPr>
  </w:style>
  <w:style w:type="paragraph" w:customStyle="1" w:styleId="E3498CAC4F54412BAFEC928E0F45D3CC8">
    <w:name w:val="E3498CAC4F54412BAFEC928E0F45D3CC8"/>
    <w:rsid w:val="009913F5"/>
    <w:pPr>
      <w:keepLines/>
      <w:spacing w:after="0" w:line="240" w:lineRule="auto"/>
      <w:jc w:val="both"/>
    </w:pPr>
    <w:rPr>
      <w:rFonts w:ascii="Arial" w:eastAsia="Calibri" w:hAnsi="Arial" w:cs="Arial"/>
      <w:sz w:val="20"/>
      <w:szCs w:val="20"/>
      <w:lang w:val="en-US" w:eastAsia="en-US"/>
    </w:rPr>
  </w:style>
  <w:style w:type="paragraph" w:customStyle="1" w:styleId="C2413A4CB8B443BFBC3F98944043741C8">
    <w:name w:val="C2413A4CB8B443BFBC3F98944043741C8"/>
    <w:rsid w:val="009913F5"/>
    <w:pPr>
      <w:keepLines/>
      <w:spacing w:after="0" w:line="240" w:lineRule="auto"/>
      <w:jc w:val="both"/>
    </w:pPr>
    <w:rPr>
      <w:rFonts w:ascii="Arial" w:eastAsia="Calibri" w:hAnsi="Arial" w:cs="Arial"/>
      <w:sz w:val="20"/>
      <w:szCs w:val="20"/>
      <w:lang w:val="en-US" w:eastAsia="en-US"/>
    </w:rPr>
  </w:style>
  <w:style w:type="paragraph" w:customStyle="1" w:styleId="9A620691B9BB4AE5A499012D43CB69F88">
    <w:name w:val="9A620691B9BB4AE5A499012D43CB69F88"/>
    <w:rsid w:val="009913F5"/>
    <w:pPr>
      <w:keepLines/>
      <w:spacing w:after="0" w:line="240" w:lineRule="auto"/>
      <w:jc w:val="both"/>
    </w:pPr>
    <w:rPr>
      <w:rFonts w:ascii="Arial" w:eastAsia="Calibri" w:hAnsi="Arial" w:cs="Arial"/>
      <w:sz w:val="20"/>
      <w:szCs w:val="20"/>
      <w:lang w:val="en-US" w:eastAsia="en-US"/>
    </w:rPr>
  </w:style>
  <w:style w:type="paragraph" w:customStyle="1" w:styleId="CD9BFC4AE7E3413395ECF2A9D2FBDED08">
    <w:name w:val="CD9BFC4AE7E3413395ECF2A9D2FBDED08"/>
    <w:rsid w:val="009913F5"/>
    <w:pPr>
      <w:keepLines/>
      <w:spacing w:after="0" w:line="240" w:lineRule="auto"/>
      <w:jc w:val="both"/>
    </w:pPr>
    <w:rPr>
      <w:rFonts w:ascii="Arial" w:eastAsia="Calibri" w:hAnsi="Arial" w:cs="Arial"/>
      <w:sz w:val="20"/>
      <w:szCs w:val="20"/>
      <w:lang w:val="en-US" w:eastAsia="en-US"/>
    </w:rPr>
  </w:style>
  <w:style w:type="paragraph" w:customStyle="1" w:styleId="EFCE9C9BD87949879DE60EFD116388DF8">
    <w:name w:val="EFCE9C9BD87949879DE60EFD116388DF8"/>
    <w:rsid w:val="009913F5"/>
    <w:pPr>
      <w:keepLines/>
      <w:spacing w:after="0" w:line="240" w:lineRule="auto"/>
      <w:jc w:val="both"/>
    </w:pPr>
    <w:rPr>
      <w:rFonts w:ascii="Arial" w:eastAsia="Calibri" w:hAnsi="Arial" w:cs="Arial"/>
      <w:sz w:val="20"/>
      <w:szCs w:val="20"/>
      <w:lang w:val="en-US" w:eastAsia="en-US"/>
    </w:rPr>
  </w:style>
  <w:style w:type="paragraph" w:customStyle="1" w:styleId="4A3FEC542B5249BF9A0FD4800BB909638">
    <w:name w:val="4A3FEC542B5249BF9A0FD4800BB909638"/>
    <w:rsid w:val="009913F5"/>
    <w:pPr>
      <w:keepLines/>
      <w:spacing w:after="0" w:line="240" w:lineRule="auto"/>
      <w:jc w:val="both"/>
    </w:pPr>
    <w:rPr>
      <w:rFonts w:ascii="Arial" w:eastAsia="Calibri" w:hAnsi="Arial" w:cs="Arial"/>
      <w:sz w:val="20"/>
      <w:szCs w:val="20"/>
      <w:lang w:val="en-US" w:eastAsia="en-US"/>
    </w:rPr>
  </w:style>
  <w:style w:type="paragraph" w:customStyle="1" w:styleId="D2ADA10BB571476EAE4CD2D46EB6C9AC8">
    <w:name w:val="D2ADA10BB571476EAE4CD2D46EB6C9AC8"/>
    <w:rsid w:val="009913F5"/>
    <w:pPr>
      <w:keepLines/>
      <w:spacing w:after="0" w:line="240" w:lineRule="auto"/>
      <w:jc w:val="both"/>
    </w:pPr>
    <w:rPr>
      <w:rFonts w:ascii="Arial" w:eastAsia="Calibri" w:hAnsi="Arial" w:cs="Arial"/>
      <w:sz w:val="20"/>
      <w:szCs w:val="20"/>
      <w:lang w:val="en-US" w:eastAsia="en-US"/>
    </w:rPr>
  </w:style>
  <w:style w:type="paragraph" w:customStyle="1" w:styleId="9AD51B2DB37E481DBC3A604535A87A5F8">
    <w:name w:val="9AD51B2DB37E481DBC3A604535A87A5F8"/>
    <w:rsid w:val="009913F5"/>
    <w:pPr>
      <w:keepLines/>
      <w:spacing w:after="0" w:line="240" w:lineRule="auto"/>
      <w:jc w:val="both"/>
    </w:pPr>
    <w:rPr>
      <w:rFonts w:ascii="Arial" w:eastAsia="Calibri" w:hAnsi="Arial" w:cs="Arial"/>
      <w:sz w:val="20"/>
      <w:szCs w:val="20"/>
      <w:lang w:val="en-US" w:eastAsia="en-US"/>
    </w:rPr>
  </w:style>
  <w:style w:type="paragraph" w:customStyle="1" w:styleId="3FE43EFB62E14F9ABEABB5611082A45B8">
    <w:name w:val="3FE43EFB62E14F9ABEABB5611082A45B8"/>
    <w:rsid w:val="009913F5"/>
    <w:pPr>
      <w:keepLines/>
      <w:spacing w:after="0" w:line="240" w:lineRule="auto"/>
      <w:jc w:val="both"/>
    </w:pPr>
    <w:rPr>
      <w:rFonts w:ascii="Arial" w:eastAsia="Calibri" w:hAnsi="Arial" w:cs="Arial"/>
      <w:sz w:val="20"/>
      <w:szCs w:val="20"/>
      <w:lang w:val="en-US" w:eastAsia="en-US"/>
    </w:rPr>
  </w:style>
  <w:style w:type="paragraph" w:customStyle="1" w:styleId="069C87832ADF4A14B377747CFB2F40EA8">
    <w:name w:val="069C87832ADF4A14B377747CFB2F40EA8"/>
    <w:rsid w:val="009913F5"/>
    <w:pPr>
      <w:keepLines/>
      <w:spacing w:after="0" w:line="240" w:lineRule="auto"/>
      <w:jc w:val="both"/>
    </w:pPr>
    <w:rPr>
      <w:rFonts w:ascii="Arial" w:eastAsia="Calibri" w:hAnsi="Arial" w:cs="Arial"/>
      <w:sz w:val="20"/>
      <w:szCs w:val="20"/>
      <w:lang w:val="en-US" w:eastAsia="en-US"/>
    </w:rPr>
  </w:style>
  <w:style w:type="paragraph" w:customStyle="1" w:styleId="41F6E498F4694F4FBBCDCE15D2FCE5698">
    <w:name w:val="41F6E498F4694F4FBBCDCE15D2FCE5698"/>
    <w:rsid w:val="009913F5"/>
    <w:pPr>
      <w:keepLines/>
      <w:spacing w:after="0" w:line="240" w:lineRule="auto"/>
      <w:jc w:val="both"/>
    </w:pPr>
    <w:rPr>
      <w:rFonts w:ascii="Arial" w:eastAsia="Calibri" w:hAnsi="Arial" w:cs="Arial"/>
      <w:sz w:val="20"/>
      <w:szCs w:val="20"/>
      <w:lang w:val="en-US" w:eastAsia="en-US"/>
    </w:rPr>
  </w:style>
  <w:style w:type="paragraph" w:customStyle="1" w:styleId="21ED144F62F9415E8257F89A8E595AC58">
    <w:name w:val="21ED144F62F9415E8257F89A8E595AC58"/>
    <w:rsid w:val="009913F5"/>
    <w:pPr>
      <w:keepLines/>
      <w:spacing w:after="0" w:line="240" w:lineRule="auto"/>
      <w:jc w:val="both"/>
    </w:pPr>
    <w:rPr>
      <w:rFonts w:ascii="Arial" w:eastAsia="Calibri" w:hAnsi="Arial" w:cs="Arial"/>
      <w:sz w:val="20"/>
      <w:szCs w:val="20"/>
      <w:lang w:val="en-US" w:eastAsia="en-US"/>
    </w:rPr>
  </w:style>
  <w:style w:type="paragraph" w:customStyle="1" w:styleId="94AFBDD3303D4AF4BC5B83F63C498E408">
    <w:name w:val="94AFBDD3303D4AF4BC5B83F63C498E408"/>
    <w:rsid w:val="009913F5"/>
    <w:pPr>
      <w:keepLines/>
      <w:spacing w:after="0" w:line="240" w:lineRule="auto"/>
      <w:jc w:val="both"/>
    </w:pPr>
    <w:rPr>
      <w:rFonts w:ascii="Arial" w:eastAsia="Calibri" w:hAnsi="Arial" w:cs="Arial"/>
      <w:sz w:val="20"/>
      <w:szCs w:val="20"/>
      <w:lang w:val="en-US" w:eastAsia="en-US"/>
    </w:rPr>
  </w:style>
  <w:style w:type="paragraph" w:customStyle="1" w:styleId="7DDDD56F7EB04FB58008B660095832828">
    <w:name w:val="7DDDD56F7EB04FB58008B660095832828"/>
    <w:rsid w:val="009913F5"/>
    <w:pPr>
      <w:keepLines/>
      <w:spacing w:after="0" w:line="240" w:lineRule="auto"/>
      <w:jc w:val="both"/>
    </w:pPr>
    <w:rPr>
      <w:rFonts w:ascii="Arial" w:eastAsia="Calibri" w:hAnsi="Arial" w:cs="Arial"/>
      <w:sz w:val="20"/>
      <w:szCs w:val="20"/>
      <w:lang w:val="en-US" w:eastAsia="en-US"/>
    </w:rPr>
  </w:style>
  <w:style w:type="paragraph" w:customStyle="1" w:styleId="789F5FC8A6FB462D91D5B70915D3730B8">
    <w:name w:val="789F5FC8A6FB462D91D5B70915D3730B8"/>
    <w:rsid w:val="009913F5"/>
    <w:pPr>
      <w:keepLines/>
      <w:spacing w:after="0" w:line="240" w:lineRule="auto"/>
      <w:jc w:val="both"/>
    </w:pPr>
    <w:rPr>
      <w:rFonts w:ascii="Arial" w:eastAsia="Calibri" w:hAnsi="Arial" w:cs="Arial"/>
      <w:sz w:val="20"/>
      <w:szCs w:val="20"/>
      <w:lang w:val="en-US" w:eastAsia="en-US"/>
    </w:rPr>
  </w:style>
  <w:style w:type="paragraph" w:customStyle="1" w:styleId="AE3D0F0D3F4547728EFA0A425E1C6CF75">
    <w:name w:val="AE3D0F0D3F4547728EFA0A425E1C6CF75"/>
    <w:rsid w:val="009913F5"/>
    <w:pPr>
      <w:keepLines/>
      <w:spacing w:after="0" w:line="240" w:lineRule="auto"/>
      <w:jc w:val="both"/>
    </w:pPr>
    <w:rPr>
      <w:rFonts w:ascii="Arial" w:eastAsia="Calibri" w:hAnsi="Arial" w:cs="Arial"/>
      <w:sz w:val="20"/>
      <w:szCs w:val="20"/>
      <w:lang w:val="en-US" w:eastAsia="en-US"/>
    </w:rPr>
  </w:style>
  <w:style w:type="paragraph" w:customStyle="1" w:styleId="64D3D45CC3F1446AB8D4C7CBBD1FA24D5">
    <w:name w:val="64D3D45CC3F1446AB8D4C7CBBD1FA24D5"/>
    <w:rsid w:val="009913F5"/>
    <w:pPr>
      <w:keepLines/>
      <w:spacing w:after="0" w:line="240" w:lineRule="auto"/>
      <w:jc w:val="both"/>
    </w:pPr>
    <w:rPr>
      <w:rFonts w:ascii="Arial" w:eastAsia="Calibri" w:hAnsi="Arial" w:cs="Arial"/>
      <w:sz w:val="20"/>
      <w:szCs w:val="20"/>
      <w:lang w:val="en-US" w:eastAsia="en-US"/>
    </w:rPr>
  </w:style>
  <w:style w:type="paragraph" w:customStyle="1" w:styleId="1A8DF5B6CD9B41D2A38478B7F76A4EE98">
    <w:name w:val="1A8DF5B6CD9B41D2A38478B7F76A4EE98"/>
    <w:rsid w:val="009913F5"/>
    <w:pPr>
      <w:keepLines/>
      <w:spacing w:after="0" w:line="240" w:lineRule="auto"/>
      <w:jc w:val="both"/>
    </w:pPr>
    <w:rPr>
      <w:rFonts w:ascii="Arial" w:eastAsia="Calibri" w:hAnsi="Arial" w:cs="Arial"/>
      <w:sz w:val="20"/>
      <w:szCs w:val="20"/>
      <w:lang w:val="en-US" w:eastAsia="en-US"/>
    </w:rPr>
  </w:style>
  <w:style w:type="paragraph" w:customStyle="1" w:styleId="7641F83FD7364979BF9536F1203AAF158">
    <w:name w:val="7641F83FD7364979BF9536F1203AAF158"/>
    <w:rsid w:val="009913F5"/>
    <w:pPr>
      <w:keepLines/>
      <w:spacing w:after="0" w:line="240" w:lineRule="auto"/>
      <w:jc w:val="both"/>
    </w:pPr>
    <w:rPr>
      <w:rFonts w:ascii="Arial" w:eastAsia="Calibri" w:hAnsi="Arial" w:cs="Arial"/>
      <w:sz w:val="20"/>
      <w:szCs w:val="20"/>
      <w:lang w:val="en-US" w:eastAsia="en-US"/>
    </w:rPr>
  </w:style>
  <w:style w:type="paragraph" w:customStyle="1" w:styleId="D875A19C4386440A9DA52107439C2FA18">
    <w:name w:val="D875A19C4386440A9DA52107439C2FA18"/>
    <w:rsid w:val="009913F5"/>
    <w:pPr>
      <w:keepLines/>
      <w:spacing w:after="0" w:line="240" w:lineRule="auto"/>
      <w:jc w:val="both"/>
    </w:pPr>
    <w:rPr>
      <w:rFonts w:ascii="Arial" w:eastAsia="Calibri" w:hAnsi="Arial" w:cs="Arial"/>
      <w:sz w:val="20"/>
      <w:szCs w:val="20"/>
      <w:lang w:val="en-US" w:eastAsia="en-US"/>
    </w:rPr>
  </w:style>
  <w:style w:type="paragraph" w:customStyle="1" w:styleId="F9ADCC8CEF0543D1856EB11D518BE0358">
    <w:name w:val="F9ADCC8CEF0543D1856EB11D518BE0358"/>
    <w:rsid w:val="009913F5"/>
    <w:pPr>
      <w:keepLines/>
      <w:spacing w:after="0" w:line="240" w:lineRule="auto"/>
      <w:jc w:val="both"/>
    </w:pPr>
    <w:rPr>
      <w:rFonts w:ascii="Arial" w:eastAsia="Calibri" w:hAnsi="Arial" w:cs="Arial"/>
      <w:sz w:val="20"/>
      <w:szCs w:val="20"/>
      <w:lang w:val="en-US" w:eastAsia="en-US"/>
    </w:rPr>
  </w:style>
  <w:style w:type="paragraph" w:customStyle="1" w:styleId="8C1AC63EE4274E149C979B904DD165068">
    <w:name w:val="8C1AC63EE4274E149C979B904DD165068"/>
    <w:rsid w:val="009913F5"/>
    <w:pPr>
      <w:keepLines/>
      <w:spacing w:after="0" w:line="240" w:lineRule="auto"/>
      <w:jc w:val="both"/>
    </w:pPr>
    <w:rPr>
      <w:rFonts w:ascii="Arial" w:eastAsia="Calibri" w:hAnsi="Arial" w:cs="Arial"/>
      <w:sz w:val="20"/>
      <w:szCs w:val="20"/>
      <w:lang w:val="en-US" w:eastAsia="en-US"/>
    </w:rPr>
  </w:style>
  <w:style w:type="paragraph" w:customStyle="1" w:styleId="907CBB7EF4B349E6B370296976C94C7F8">
    <w:name w:val="907CBB7EF4B349E6B370296976C94C7F8"/>
    <w:rsid w:val="009913F5"/>
    <w:pPr>
      <w:keepLines/>
      <w:spacing w:after="0" w:line="240" w:lineRule="auto"/>
      <w:jc w:val="both"/>
    </w:pPr>
    <w:rPr>
      <w:rFonts w:ascii="Arial" w:eastAsia="Calibri" w:hAnsi="Arial" w:cs="Arial"/>
      <w:sz w:val="20"/>
      <w:szCs w:val="20"/>
      <w:lang w:val="en-US" w:eastAsia="en-US"/>
    </w:rPr>
  </w:style>
  <w:style w:type="paragraph" w:customStyle="1" w:styleId="CC068305A9854F1AB22E1E411CABAE1A8">
    <w:name w:val="CC068305A9854F1AB22E1E411CABAE1A8"/>
    <w:rsid w:val="009913F5"/>
    <w:pPr>
      <w:keepLines/>
      <w:spacing w:after="0" w:line="240" w:lineRule="auto"/>
      <w:jc w:val="both"/>
    </w:pPr>
    <w:rPr>
      <w:rFonts w:ascii="Arial" w:eastAsia="Calibri" w:hAnsi="Arial" w:cs="Arial"/>
      <w:sz w:val="20"/>
      <w:szCs w:val="20"/>
      <w:lang w:val="en-US" w:eastAsia="en-US"/>
    </w:rPr>
  </w:style>
  <w:style w:type="paragraph" w:customStyle="1" w:styleId="AD5B632CF4F24F8189D1D82141B3EC7A8">
    <w:name w:val="AD5B632CF4F24F8189D1D82141B3EC7A8"/>
    <w:rsid w:val="009913F5"/>
    <w:pPr>
      <w:keepLines/>
      <w:spacing w:after="0" w:line="240" w:lineRule="auto"/>
      <w:jc w:val="both"/>
    </w:pPr>
    <w:rPr>
      <w:rFonts w:ascii="Arial" w:eastAsia="Calibri" w:hAnsi="Arial" w:cs="Arial"/>
      <w:sz w:val="20"/>
      <w:szCs w:val="20"/>
      <w:lang w:val="en-US" w:eastAsia="en-US"/>
    </w:rPr>
  </w:style>
  <w:style w:type="paragraph" w:customStyle="1" w:styleId="9C6975079B154242A284EBE678A126188">
    <w:name w:val="9C6975079B154242A284EBE678A126188"/>
    <w:rsid w:val="009913F5"/>
    <w:pPr>
      <w:keepLines/>
      <w:spacing w:after="0" w:line="240" w:lineRule="auto"/>
      <w:jc w:val="both"/>
    </w:pPr>
    <w:rPr>
      <w:rFonts w:ascii="Arial" w:eastAsia="Calibri" w:hAnsi="Arial" w:cs="Arial"/>
      <w:sz w:val="20"/>
      <w:szCs w:val="20"/>
      <w:lang w:val="en-US" w:eastAsia="en-US"/>
    </w:rPr>
  </w:style>
  <w:style w:type="paragraph" w:customStyle="1" w:styleId="B041ECE821864D2B91752D2524DB5EB98">
    <w:name w:val="B041ECE821864D2B91752D2524DB5EB98"/>
    <w:rsid w:val="009913F5"/>
    <w:pPr>
      <w:keepLines/>
      <w:spacing w:after="0" w:line="240" w:lineRule="auto"/>
      <w:jc w:val="both"/>
    </w:pPr>
    <w:rPr>
      <w:rFonts w:ascii="Arial" w:eastAsia="Calibri" w:hAnsi="Arial" w:cs="Arial"/>
      <w:sz w:val="20"/>
      <w:szCs w:val="20"/>
      <w:lang w:val="en-US" w:eastAsia="en-US"/>
    </w:rPr>
  </w:style>
  <w:style w:type="paragraph" w:customStyle="1" w:styleId="65A4AF201E0449B3AA912AC3F0459B2B8">
    <w:name w:val="65A4AF201E0449B3AA912AC3F0459B2B8"/>
    <w:rsid w:val="009913F5"/>
    <w:pPr>
      <w:keepLines/>
      <w:spacing w:after="0" w:line="240" w:lineRule="auto"/>
      <w:jc w:val="both"/>
    </w:pPr>
    <w:rPr>
      <w:rFonts w:ascii="Arial" w:eastAsia="Calibri" w:hAnsi="Arial" w:cs="Arial"/>
      <w:sz w:val="20"/>
      <w:szCs w:val="20"/>
      <w:lang w:val="en-US" w:eastAsia="en-US"/>
    </w:rPr>
  </w:style>
  <w:style w:type="paragraph" w:customStyle="1" w:styleId="6FEDF4CA999E46F8ABFDBF2C66B27A7E8">
    <w:name w:val="6FEDF4CA999E46F8ABFDBF2C66B27A7E8"/>
    <w:rsid w:val="009913F5"/>
    <w:pPr>
      <w:keepLines/>
      <w:spacing w:after="0" w:line="240" w:lineRule="auto"/>
      <w:jc w:val="both"/>
    </w:pPr>
    <w:rPr>
      <w:rFonts w:ascii="Arial" w:eastAsia="Calibri" w:hAnsi="Arial" w:cs="Arial"/>
      <w:sz w:val="20"/>
      <w:szCs w:val="20"/>
      <w:lang w:val="en-US" w:eastAsia="en-US"/>
    </w:rPr>
  </w:style>
  <w:style w:type="paragraph" w:customStyle="1" w:styleId="FE4165A18D014B1BA80BDA8B57932CE38">
    <w:name w:val="FE4165A18D014B1BA80BDA8B57932CE38"/>
    <w:rsid w:val="009913F5"/>
    <w:pPr>
      <w:keepLines/>
      <w:spacing w:after="0" w:line="240" w:lineRule="auto"/>
      <w:jc w:val="both"/>
    </w:pPr>
    <w:rPr>
      <w:rFonts w:ascii="Arial" w:eastAsia="Calibri" w:hAnsi="Arial" w:cs="Arial"/>
      <w:sz w:val="20"/>
      <w:szCs w:val="20"/>
      <w:lang w:val="en-US" w:eastAsia="en-US"/>
    </w:rPr>
  </w:style>
  <w:style w:type="paragraph" w:customStyle="1" w:styleId="982AD7DCBE684CD6BD1576B20DC1C3C18">
    <w:name w:val="982AD7DCBE684CD6BD1576B20DC1C3C18"/>
    <w:rsid w:val="009913F5"/>
    <w:pPr>
      <w:keepLines/>
      <w:spacing w:after="0" w:line="240" w:lineRule="auto"/>
      <w:jc w:val="both"/>
    </w:pPr>
    <w:rPr>
      <w:rFonts w:ascii="Arial" w:eastAsia="Calibri" w:hAnsi="Arial" w:cs="Arial"/>
      <w:sz w:val="20"/>
      <w:szCs w:val="20"/>
      <w:lang w:val="en-US" w:eastAsia="en-US"/>
    </w:rPr>
  </w:style>
  <w:style w:type="paragraph" w:customStyle="1" w:styleId="E4BCFB58E94C454E980C180D7B1471BC8">
    <w:name w:val="E4BCFB58E94C454E980C180D7B1471BC8"/>
    <w:rsid w:val="009913F5"/>
    <w:pPr>
      <w:keepLines/>
      <w:spacing w:after="0" w:line="240" w:lineRule="auto"/>
      <w:jc w:val="both"/>
    </w:pPr>
    <w:rPr>
      <w:rFonts w:ascii="Arial" w:eastAsia="Calibri" w:hAnsi="Arial" w:cs="Arial"/>
      <w:sz w:val="20"/>
      <w:szCs w:val="20"/>
      <w:lang w:val="en-US" w:eastAsia="en-US"/>
    </w:rPr>
  </w:style>
  <w:style w:type="paragraph" w:customStyle="1" w:styleId="3FCF0C26630A43038E4F0B94DEDD58028">
    <w:name w:val="3FCF0C26630A43038E4F0B94DEDD58028"/>
    <w:rsid w:val="009913F5"/>
    <w:pPr>
      <w:keepLines/>
      <w:spacing w:after="0" w:line="240" w:lineRule="auto"/>
      <w:jc w:val="both"/>
    </w:pPr>
    <w:rPr>
      <w:rFonts w:ascii="Arial" w:eastAsia="Calibri" w:hAnsi="Arial" w:cs="Arial"/>
      <w:sz w:val="20"/>
      <w:szCs w:val="20"/>
      <w:lang w:val="en-US" w:eastAsia="en-US"/>
    </w:rPr>
  </w:style>
  <w:style w:type="paragraph" w:customStyle="1" w:styleId="BF19F155EE1746FF8E628F6018AE2DC88">
    <w:name w:val="BF19F155EE1746FF8E628F6018AE2DC88"/>
    <w:rsid w:val="009913F5"/>
    <w:pPr>
      <w:keepLines/>
      <w:spacing w:after="0" w:line="240" w:lineRule="auto"/>
      <w:jc w:val="both"/>
    </w:pPr>
    <w:rPr>
      <w:rFonts w:ascii="Arial" w:eastAsia="Calibri" w:hAnsi="Arial" w:cs="Arial"/>
      <w:sz w:val="20"/>
      <w:szCs w:val="20"/>
      <w:lang w:val="en-US" w:eastAsia="en-US"/>
    </w:rPr>
  </w:style>
  <w:style w:type="paragraph" w:customStyle="1" w:styleId="90983F7BAE00476B907582C05AB0A29C8">
    <w:name w:val="90983F7BAE00476B907582C05AB0A29C8"/>
    <w:rsid w:val="009913F5"/>
    <w:pPr>
      <w:keepLines/>
      <w:spacing w:after="0" w:line="240" w:lineRule="auto"/>
      <w:jc w:val="both"/>
    </w:pPr>
    <w:rPr>
      <w:rFonts w:ascii="Arial" w:eastAsia="Calibri" w:hAnsi="Arial" w:cs="Arial"/>
      <w:sz w:val="20"/>
      <w:szCs w:val="20"/>
      <w:lang w:val="en-US" w:eastAsia="en-US"/>
    </w:rPr>
  </w:style>
  <w:style w:type="paragraph" w:customStyle="1" w:styleId="9FB015D4DFF4421E98363EFBD4CD3AE28">
    <w:name w:val="9FB015D4DFF4421E98363EFBD4CD3AE28"/>
    <w:rsid w:val="009913F5"/>
    <w:pPr>
      <w:keepLines/>
      <w:spacing w:after="0" w:line="240" w:lineRule="auto"/>
      <w:jc w:val="both"/>
    </w:pPr>
    <w:rPr>
      <w:rFonts w:ascii="Arial" w:eastAsia="Calibri" w:hAnsi="Arial" w:cs="Arial"/>
      <w:sz w:val="20"/>
      <w:szCs w:val="20"/>
      <w:lang w:val="en-US" w:eastAsia="en-US"/>
    </w:rPr>
  </w:style>
  <w:style w:type="paragraph" w:customStyle="1" w:styleId="1600F90E760D44C2B1A104A4D8C370BF8">
    <w:name w:val="1600F90E760D44C2B1A104A4D8C370BF8"/>
    <w:rsid w:val="009913F5"/>
    <w:pPr>
      <w:keepLines/>
      <w:spacing w:after="0" w:line="240" w:lineRule="auto"/>
      <w:jc w:val="both"/>
    </w:pPr>
    <w:rPr>
      <w:rFonts w:ascii="Arial" w:eastAsia="Calibri" w:hAnsi="Arial" w:cs="Arial"/>
      <w:sz w:val="20"/>
      <w:szCs w:val="20"/>
      <w:lang w:val="en-US" w:eastAsia="en-US"/>
    </w:rPr>
  </w:style>
  <w:style w:type="paragraph" w:customStyle="1" w:styleId="70257F29BFDC40CEA9F89A22384764A88">
    <w:name w:val="70257F29BFDC40CEA9F89A22384764A88"/>
    <w:rsid w:val="009913F5"/>
    <w:pPr>
      <w:keepLines/>
      <w:spacing w:after="0" w:line="240" w:lineRule="auto"/>
      <w:jc w:val="both"/>
    </w:pPr>
    <w:rPr>
      <w:rFonts w:ascii="Arial" w:eastAsia="Calibri" w:hAnsi="Arial" w:cs="Arial"/>
      <w:sz w:val="20"/>
      <w:szCs w:val="20"/>
      <w:lang w:val="en-US" w:eastAsia="en-US"/>
    </w:rPr>
  </w:style>
  <w:style w:type="paragraph" w:customStyle="1" w:styleId="8DCE12D6EAB84A429045E292E411405E8">
    <w:name w:val="8DCE12D6EAB84A429045E292E411405E8"/>
    <w:rsid w:val="009913F5"/>
    <w:pPr>
      <w:keepLines/>
      <w:spacing w:after="0" w:line="240" w:lineRule="auto"/>
      <w:jc w:val="both"/>
    </w:pPr>
    <w:rPr>
      <w:rFonts w:ascii="Arial" w:eastAsia="Calibri" w:hAnsi="Arial" w:cs="Arial"/>
      <w:sz w:val="20"/>
      <w:szCs w:val="20"/>
      <w:lang w:val="en-US" w:eastAsia="en-US"/>
    </w:rPr>
  </w:style>
  <w:style w:type="paragraph" w:customStyle="1" w:styleId="470C3D5F5A4F4F52B5AAA4C55B83628E8">
    <w:name w:val="470C3D5F5A4F4F52B5AAA4C55B83628E8"/>
    <w:rsid w:val="009913F5"/>
    <w:pPr>
      <w:keepLines/>
      <w:spacing w:after="0" w:line="240" w:lineRule="auto"/>
      <w:jc w:val="both"/>
    </w:pPr>
    <w:rPr>
      <w:rFonts w:ascii="Arial" w:eastAsia="Calibri" w:hAnsi="Arial" w:cs="Arial"/>
      <w:sz w:val="20"/>
      <w:szCs w:val="20"/>
      <w:lang w:val="en-US" w:eastAsia="en-US"/>
    </w:rPr>
  </w:style>
  <w:style w:type="paragraph" w:customStyle="1" w:styleId="61C20E6C3B6040C18E0C05300E38CC978">
    <w:name w:val="61C20E6C3B6040C18E0C05300E38CC978"/>
    <w:rsid w:val="009913F5"/>
    <w:pPr>
      <w:keepLines/>
      <w:spacing w:after="0" w:line="240" w:lineRule="auto"/>
      <w:jc w:val="both"/>
    </w:pPr>
    <w:rPr>
      <w:rFonts w:ascii="Arial" w:eastAsia="Calibri" w:hAnsi="Arial" w:cs="Arial"/>
      <w:sz w:val="20"/>
      <w:szCs w:val="20"/>
      <w:lang w:val="en-US" w:eastAsia="en-US"/>
    </w:rPr>
  </w:style>
  <w:style w:type="paragraph" w:customStyle="1" w:styleId="8C75144BD74D4F6BB89E1D6BD8303CA88">
    <w:name w:val="8C75144BD74D4F6BB89E1D6BD8303CA88"/>
    <w:rsid w:val="009913F5"/>
    <w:pPr>
      <w:keepLines/>
      <w:spacing w:after="0" w:line="240" w:lineRule="auto"/>
      <w:jc w:val="both"/>
    </w:pPr>
    <w:rPr>
      <w:rFonts w:ascii="Arial" w:eastAsia="Calibri" w:hAnsi="Arial" w:cs="Arial"/>
      <w:sz w:val="20"/>
      <w:szCs w:val="20"/>
      <w:lang w:val="en-US" w:eastAsia="en-US"/>
    </w:rPr>
  </w:style>
  <w:style w:type="paragraph" w:customStyle="1" w:styleId="43295222E2C04D07B3151004A3E0BE238">
    <w:name w:val="43295222E2C04D07B3151004A3E0BE238"/>
    <w:rsid w:val="009913F5"/>
    <w:pPr>
      <w:keepLines/>
      <w:spacing w:after="0" w:line="240" w:lineRule="auto"/>
      <w:jc w:val="both"/>
    </w:pPr>
    <w:rPr>
      <w:rFonts w:ascii="Arial" w:eastAsia="Calibri" w:hAnsi="Arial" w:cs="Arial"/>
      <w:sz w:val="20"/>
      <w:szCs w:val="20"/>
      <w:lang w:val="en-US" w:eastAsia="en-US"/>
    </w:rPr>
  </w:style>
  <w:style w:type="paragraph" w:customStyle="1" w:styleId="D0C4F217FB3D43BC9E6452D4C03D0D878">
    <w:name w:val="D0C4F217FB3D43BC9E6452D4C03D0D878"/>
    <w:rsid w:val="009913F5"/>
    <w:pPr>
      <w:keepLines/>
      <w:spacing w:after="0" w:line="240" w:lineRule="auto"/>
      <w:jc w:val="both"/>
    </w:pPr>
    <w:rPr>
      <w:rFonts w:ascii="Arial" w:eastAsia="Calibri" w:hAnsi="Arial" w:cs="Arial"/>
      <w:sz w:val="20"/>
      <w:szCs w:val="20"/>
      <w:lang w:val="en-US" w:eastAsia="en-US"/>
    </w:rPr>
  </w:style>
  <w:style w:type="paragraph" w:customStyle="1" w:styleId="A5F2CB0D45A647FD9363F233983A4BAB8">
    <w:name w:val="A5F2CB0D45A647FD9363F233983A4BAB8"/>
    <w:rsid w:val="009913F5"/>
    <w:pPr>
      <w:keepLines/>
      <w:spacing w:after="0" w:line="240" w:lineRule="auto"/>
      <w:jc w:val="both"/>
    </w:pPr>
    <w:rPr>
      <w:rFonts w:ascii="Arial" w:eastAsia="Calibri" w:hAnsi="Arial" w:cs="Arial"/>
      <w:sz w:val="20"/>
      <w:szCs w:val="20"/>
      <w:lang w:val="en-US" w:eastAsia="en-US"/>
    </w:rPr>
  </w:style>
  <w:style w:type="paragraph" w:customStyle="1" w:styleId="B313F6AF71104F5F9F393F99860E4B058">
    <w:name w:val="B313F6AF71104F5F9F393F99860E4B058"/>
    <w:rsid w:val="009913F5"/>
    <w:pPr>
      <w:keepLines/>
      <w:spacing w:after="0" w:line="240" w:lineRule="auto"/>
      <w:jc w:val="both"/>
    </w:pPr>
    <w:rPr>
      <w:rFonts w:ascii="Arial" w:eastAsia="Calibri" w:hAnsi="Arial" w:cs="Arial"/>
      <w:sz w:val="20"/>
      <w:szCs w:val="20"/>
      <w:lang w:val="en-US" w:eastAsia="en-US"/>
    </w:rPr>
  </w:style>
  <w:style w:type="paragraph" w:customStyle="1" w:styleId="2F5F0646AACA48C08EA49466D82451778">
    <w:name w:val="2F5F0646AACA48C08EA49466D82451778"/>
    <w:rsid w:val="009913F5"/>
    <w:pPr>
      <w:keepLines/>
      <w:spacing w:after="0" w:line="240" w:lineRule="auto"/>
      <w:jc w:val="both"/>
    </w:pPr>
    <w:rPr>
      <w:rFonts w:ascii="Arial" w:eastAsia="Calibri" w:hAnsi="Arial" w:cs="Arial"/>
      <w:sz w:val="20"/>
      <w:szCs w:val="20"/>
      <w:lang w:val="en-US" w:eastAsia="en-US"/>
    </w:rPr>
  </w:style>
  <w:style w:type="paragraph" w:customStyle="1" w:styleId="BB9F70535BFB42368085A1720EF2BFF48">
    <w:name w:val="BB9F70535BFB42368085A1720EF2BFF48"/>
    <w:rsid w:val="009913F5"/>
    <w:pPr>
      <w:spacing w:after="120" w:line="240" w:lineRule="auto"/>
    </w:pPr>
    <w:rPr>
      <w:rFonts w:ascii="Segoe UI" w:eastAsia="Calibri" w:hAnsi="Segoe UI" w:cs="Times New Roman"/>
      <w:sz w:val="18"/>
      <w:lang w:val="en-GB" w:eastAsia="en-US"/>
    </w:rPr>
  </w:style>
  <w:style w:type="paragraph" w:customStyle="1" w:styleId="B14B4264162A486CB0AF9DA38C1AAAFB8">
    <w:name w:val="B14B4264162A486CB0AF9DA38C1AAAFB8"/>
    <w:rsid w:val="009913F5"/>
    <w:pPr>
      <w:keepLines/>
      <w:spacing w:after="0" w:line="240" w:lineRule="auto"/>
      <w:jc w:val="both"/>
    </w:pPr>
    <w:rPr>
      <w:rFonts w:ascii="Arial" w:eastAsia="Calibri" w:hAnsi="Arial" w:cs="Arial"/>
      <w:sz w:val="20"/>
      <w:szCs w:val="20"/>
      <w:lang w:val="en-US" w:eastAsia="en-US"/>
    </w:rPr>
  </w:style>
  <w:style w:type="paragraph" w:customStyle="1" w:styleId="6D8F1E0B4CB14E3C99CD27BB286683E88">
    <w:name w:val="6D8F1E0B4CB14E3C99CD27BB286683E88"/>
    <w:rsid w:val="009913F5"/>
    <w:pPr>
      <w:keepLines/>
      <w:spacing w:after="0" w:line="240" w:lineRule="auto"/>
      <w:jc w:val="both"/>
    </w:pPr>
    <w:rPr>
      <w:rFonts w:ascii="Arial" w:eastAsia="Calibri" w:hAnsi="Arial" w:cs="Arial"/>
      <w:sz w:val="20"/>
      <w:szCs w:val="20"/>
      <w:lang w:val="en-US" w:eastAsia="en-US"/>
    </w:rPr>
  </w:style>
  <w:style w:type="paragraph" w:customStyle="1" w:styleId="574EF1073E1D4528BA5BB57D2D0E4E4B8">
    <w:name w:val="574EF1073E1D4528BA5BB57D2D0E4E4B8"/>
    <w:rsid w:val="009913F5"/>
    <w:pPr>
      <w:spacing w:after="120" w:line="240" w:lineRule="auto"/>
    </w:pPr>
    <w:rPr>
      <w:rFonts w:ascii="Segoe UI" w:eastAsia="Calibri" w:hAnsi="Segoe UI" w:cs="Times New Roman"/>
      <w:sz w:val="18"/>
      <w:lang w:val="en-GB" w:eastAsia="en-US"/>
    </w:rPr>
  </w:style>
  <w:style w:type="paragraph" w:customStyle="1" w:styleId="69C912E2104F402F827EB6F912506A808">
    <w:name w:val="69C912E2104F402F827EB6F912506A808"/>
    <w:rsid w:val="009913F5"/>
    <w:pPr>
      <w:keepLines/>
      <w:spacing w:after="0" w:line="240" w:lineRule="auto"/>
      <w:jc w:val="both"/>
    </w:pPr>
    <w:rPr>
      <w:rFonts w:ascii="Arial" w:eastAsia="Calibri" w:hAnsi="Arial" w:cs="Arial"/>
      <w:sz w:val="20"/>
      <w:szCs w:val="20"/>
      <w:lang w:val="en-US" w:eastAsia="en-US"/>
    </w:rPr>
  </w:style>
  <w:style w:type="paragraph" w:customStyle="1" w:styleId="AB881BCE320F448D9A33757E8060660E8">
    <w:name w:val="AB881BCE320F448D9A33757E8060660E8"/>
    <w:rsid w:val="009913F5"/>
    <w:pPr>
      <w:keepLines/>
      <w:spacing w:after="0" w:line="240" w:lineRule="auto"/>
      <w:jc w:val="both"/>
    </w:pPr>
    <w:rPr>
      <w:rFonts w:ascii="Arial" w:eastAsia="Calibri" w:hAnsi="Arial" w:cs="Arial"/>
      <w:sz w:val="20"/>
      <w:szCs w:val="20"/>
      <w:lang w:val="en-US" w:eastAsia="en-US"/>
    </w:rPr>
  </w:style>
  <w:style w:type="paragraph" w:customStyle="1" w:styleId="1B7BED08E51E48BBBA8029D1446538CA8">
    <w:name w:val="1B7BED08E51E48BBBA8029D1446538CA8"/>
    <w:rsid w:val="009913F5"/>
    <w:pPr>
      <w:spacing w:after="120" w:line="240" w:lineRule="auto"/>
    </w:pPr>
    <w:rPr>
      <w:rFonts w:ascii="Segoe UI" w:eastAsia="Calibri" w:hAnsi="Segoe UI" w:cs="Times New Roman"/>
      <w:sz w:val="18"/>
      <w:lang w:val="en-GB" w:eastAsia="en-US"/>
    </w:rPr>
  </w:style>
  <w:style w:type="paragraph" w:customStyle="1" w:styleId="D3CF05F25BA0463FA2589B2A1A275E388">
    <w:name w:val="D3CF05F25BA0463FA2589B2A1A275E388"/>
    <w:rsid w:val="009913F5"/>
    <w:pPr>
      <w:keepLines/>
      <w:spacing w:after="0" w:line="240" w:lineRule="auto"/>
      <w:jc w:val="both"/>
    </w:pPr>
    <w:rPr>
      <w:rFonts w:ascii="Arial" w:eastAsia="Calibri" w:hAnsi="Arial" w:cs="Arial"/>
      <w:sz w:val="20"/>
      <w:szCs w:val="20"/>
      <w:lang w:val="en-US" w:eastAsia="en-US"/>
    </w:rPr>
  </w:style>
  <w:style w:type="paragraph" w:customStyle="1" w:styleId="FA75ACA8A36D455DBB0C6F458BD8558F8">
    <w:name w:val="FA75ACA8A36D455DBB0C6F458BD8558F8"/>
    <w:rsid w:val="009913F5"/>
    <w:pPr>
      <w:keepLines/>
      <w:spacing w:after="0" w:line="240" w:lineRule="auto"/>
      <w:jc w:val="both"/>
    </w:pPr>
    <w:rPr>
      <w:rFonts w:ascii="Arial" w:eastAsia="Calibri" w:hAnsi="Arial" w:cs="Arial"/>
      <w:sz w:val="20"/>
      <w:szCs w:val="20"/>
      <w:lang w:val="en-US" w:eastAsia="en-US"/>
    </w:rPr>
  </w:style>
  <w:style w:type="paragraph" w:customStyle="1" w:styleId="ABFC08689A854BB4991391E424B6C4085">
    <w:name w:val="ABFC08689A854BB4991391E424B6C4085"/>
    <w:rsid w:val="009913F5"/>
    <w:pPr>
      <w:keepLines/>
      <w:spacing w:after="0" w:line="240" w:lineRule="auto"/>
      <w:jc w:val="both"/>
    </w:pPr>
    <w:rPr>
      <w:rFonts w:ascii="Arial" w:eastAsia="Calibri" w:hAnsi="Arial" w:cs="Arial"/>
      <w:sz w:val="20"/>
      <w:szCs w:val="20"/>
      <w:lang w:val="en-US" w:eastAsia="en-US"/>
    </w:rPr>
  </w:style>
  <w:style w:type="paragraph" w:customStyle="1" w:styleId="4D8D4295620746AD8AEE08C139EEEF118">
    <w:name w:val="4D8D4295620746AD8AEE08C139EEEF118"/>
    <w:rsid w:val="009913F5"/>
    <w:pPr>
      <w:keepLines/>
      <w:spacing w:after="0" w:line="240" w:lineRule="auto"/>
      <w:jc w:val="both"/>
    </w:pPr>
    <w:rPr>
      <w:rFonts w:ascii="Arial" w:eastAsia="Calibri" w:hAnsi="Arial" w:cs="Arial"/>
      <w:sz w:val="20"/>
      <w:szCs w:val="20"/>
      <w:lang w:val="en-US" w:eastAsia="en-US"/>
    </w:rPr>
  </w:style>
  <w:style w:type="paragraph" w:customStyle="1" w:styleId="ACEC68968533427FAD51C524969F277C8">
    <w:name w:val="ACEC68968533427FAD51C524969F277C8"/>
    <w:rsid w:val="009913F5"/>
    <w:pPr>
      <w:keepLines/>
      <w:spacing w:after="0" w:line="240" w:lineRule="auto"/>
      <w:jc w:val="both"/>
    </w:pPr>
    <w:rPr>
      <w:rFonts w:ascii="Arial" w:eastAsia="Calibri" w:hAnsi="Arial" w:cs="Arial"/>
      <w:sz w:val="20"/>
      <w:szCs w:val="20"/>
      <w:lang w:val="en-US" w:eastAsia="en-US"/>
    </w:rPr>
  </w:style>
  <w:style w:type="paragraph" w:customStyle="1" w:styleId="4CED94A01B49413A913AA6CCAA39EF3D4">
    <w:name w:val="4CED94A01B49413A913AA6CCAA39EF3D4"/>
    <w:rsid w:val="009913F5"/>
    <w:pPr>
      <w:keepLines/>
      <w:spacing w:after="0" w:line="240" w:lineRule="auto"/>
      <w:jc w:val="both"/>
    </w:pPr>
    <w:rPr>
      <w:rFonts w:ascii="Arial" w:eastAsia="Calibri" w:hAnsi="Arial" w:cs="Arial"/>
      <w:sz w:val="20"/>
      <w:szCs w:val="20"/>
      <w:lang w:val="en-US" w:eastAsia="en-US"/>
    </w:rPr>
  </w:style>
  <w:style w:type="paragraph" w:customStyle="1" w:styleId="DEE489FD732D4C4B95A77295FE987C104">
    <w:name w:val="DEE489FD732D4C4B95A77295FE987C104"/>
    <w:rsid w:val="009913F5"/>
    <w:pPr>
      <w:keepLines/>
      <w:spacing w:after="0" w:line="240" w:lineRule="auto"/>
      <w:jc w:val="both"/>
    </w:pPr>
    <w:rPr>
      <w:rFonts w:ascii="Arial" w:eastAsia="Calibri" w:hAnsi="Arial" w:cs="Arial"/>
      <w:sz w:val="20"/>
      <w:szCs w:val="20"/>
      <w:lang w:val="en-US" w:eastAsia="en-US"/>
    </w:rPr>
  </w:style>
  <w:style w:type="paragraph" w:customStyle="1" w:styleId="144652B556D94D61920F3018EBEE4B514">
    <w:name w:val="144652B556D94D61920F3018EBEE4B514"/>
    <w:rsid w:val="009913F5"/>
    <w:pPr>
      <w:keepLines/>
      <w:spacing w:after="0" w:line="240" w:lineRule="auto"/>
      <w:jc w:val="both"/>
    </w:pPr>
    <w:rPr>
      <w:rFonts w:ascii="Arial" w:eastAsia="Calibri" w:hAnsi="Arial" w:cs="Arial"/>
      <w:sz w:val="20"/>
      <w:szCs w:val="20"/>
      <w:lang w:val="en-US" w:eastAsia="en-US"/>
    </w:rPr>
  </w:style>
  <w:style w:type="paragraph" w:customStyle="1" w:styleId="81B11A1803F04FBB91C2DD296D56F8074">
    <w:name w:val="81B11A1803F04FBB91C2DD296D56F8074"/>
    <w:rsid w:val="009913F5"/>
    <w:pPr>
      <w:keepLines/>
      <w:spacing w:after="0" w:line="240" w:lineRule="auto"/>
      <w:jc w:val="both"/>
    </w:pPr>
    <w:rPr>
      <w:rFonts w:ascii="Arial" w:eastAsia="Calibri" w:hAnsi="Arial" w:cs="Arial"/>
      <w:sz w:val="20"/>
      <w:szCs w:val="20"/>
      <w:lang w:val="en-US" w:eastAsia="en-US"/>
    </w:rPr>
  </w:style>
  <w:style w:type="paragraph" w:customStyle="1" w:styleId="E8E10B0321B348E884715E94BE11FA814">
    <w:name w:val="E8E10B0321B348E884715E94BE11FA814"/>
    <w:rsid w:val="009913F5"/>
    <w:pPr>
      <w:keepLines/>
      <w:spacing w:after="0" w:line="240" w:lineRule="auto"/>
      <w:jc w:val="both"/>
    </w:pPr>
    <w:rPr>
      <w:rFonts w:ascii="Arial" w:eastAsia="Calibri" w:hAnsi="Arial" w:cs="Arial"/>
      <w:sz w:val="20"/>
      <w:szCs w:val="20"/>
      <w:lang w:val="en-US" w:eastAsia="en-US"/>
    </w:rPr>
  </w:style>
  <w:style w:type="paragraph" w:customStyle="1" w:styleId="C933944EF40C47B1ACE9BEEFA044BB1D5">
    <w:name w:val="C933944EF40C47B1ACE9BEEFA044BB1D5"/>
    <w:rsid w:val="009913F5"/>
    <w:pPr>
      <w:keepLines/>
      <w:spacing w:after="0" w:line="240" w:lineRule="auto"/>
      <w:jc w:val="both"/>
    </w:pPr>
    <w:rPr>
      <w:rFonts w:ascii="Arial" w:eastAsia="Calibri" w:hAnsi="Arial" w:cs="Arial"/>
      <w:sz w:val="20"/>
      <w:szCs w:val="20"/>
      <w:lang w:val="en-US" w:eastAsia="en-US"/>
    </w:rPr>
  </w:style>
  <w:style w:type="paragraph" w:customStyle="1" w:styleId="937104D7D9CE44AA867722EFD135BAC75">
    <w:name w:val="937104D7D9CE44AA867722EFD135BAC75"/>
    <w:rsid w:val="009913F5"/>
    <w:pPr>
      <w:keepLines/>
      <w:spacing w:after="0" w:line="240" w:lineRule="auto"/>
      <w:jc w:val="both"/>
    </w:pPr>
    <w:rPr>
      <w:rFonts w:ascii="Arial" w:eastAsia="Calibri" w:hAnsi="Arial" w:cs="Arial"/>
      <w:sz w:val="20"/>
      <w:szCs w:val="20"/>
      <w:lang w:val="en-US" w:eastAsia="en-US"/>
    </w:rPr>
  </w:style>
  <w:style w:type="paragraph" w:customStyle="1" w:styleId="65E32FC348424B1783674E390E952A7B5">
    <w:name w:val="65E32FC348424B1783674E390E952A7B5"/>
    <w:rsid w:val="009913F5"/>
    <w:pPr>
      <w:keepLines/>
      <w:spacing w:after="0" w:line="240" w:lineRule="auto"/>
      <w:jc w:val="both"/>
    </w:pPr>
    <w:rPr>
      <w:rFonts w:ascii="Arial" w:eastAsia="Calibri" w:hAnsi="Arial" w:cs="Arial"/>
      <w:sz w:val="20"/>
      <w:szCs w:val="20"/>
      <w:lang w:val="en-US" w:eastAsia="en-US"/>
    </w:rPr>
  </w:style>
  <w:style w:type="paragraph" w:customStyle="1" w:styleId="B73B817ED2B640B89FAB3F77AA2E9AA85">
    <w:name w:val="B73B817ED2B640B89FAB3F77AA2E9AA85"/>
    <w:rsid w:val="009913F5"/>
    <w:pPr>
      <w:keepLines/>
      <w:spacing w:after="0" w:line="240" w:lineRule="auto"/>
      <w:jc w:val="both"/>
    </w:pPr>
    <w:rPr>
      <w:rFonts w:ascii="Arial" w:eastAsia="Calibri" w:hAnsi="Arial" w:cs="Arial"/>
      <w:sz w:val="20"/>
      <w:szCs w:val="20"/>
      <w:lang w:val="en-US" w:eastAsia="en-US"/>
    </w:rPr>
  </w:style>
  <w:style w:type="paragraph" w:customStyle="1" w:styleId="F9E4F73AF1EE49A4AAAE86BA13F3808B5">
    <w:name w:val="F9E4F73AF1EE49A4AAAE86BA13F3808B5"/>
    <w:rsid w:val="009913F5"/>
    <w:pPr>
      <w:keepLines/>
      <w:spacing w:after="0" w:line="240" w:lineRule="auto"/>
      <w:jc w:val="both"/>
    </w:pPr>
    <w:rPr>
      <w:rFonts w:ascii="Arial" w:eastAsia="Calibri" w:hAnsi="Arial" w:cs="Arial"/>
      <w:sz w:val="20"/>
      <w:szCs w:val="20"/>
      <w:lang w:val="en-US" w:eastAsia="en-US"/>
    </w:rPr>
  </w:style>
  <w:style w:type="paragraph" w:customStyle="1" w:styleId="5CEB30CC3C3841AD8E5588CA76A9D52A5">
    <w:name w:val="5CEB30CC3C3841AD8E5588CA76A9D52A5"/>
    <w:rsid w:val="009913F5"/>
    <w:pPr>
      <w:keepLines/>
      <w:spacing w:after="0" w:line="240" w:lineRule="auto"/>
      <w:jc w:val="both"/>
    </w:pPr>
    <w:rPr>
      <w:rFonts w:ascii="Arial" w:eastAsia="Calibri" w:hAnsi="Arial" w:cs="Arial"/>
      <w:sz w:val="20"/>
      <w:szCs w:val="20"/>
      <w:lang w:val="en-US" w:eastAsia="en-US"/>
    </w:rPr>
  </w:style>
  <w:style w:type="paragraph" w:customStyle="1" w:styleId="50B11A7DAB2040F6B399EB8ADB8566025">
    <w:name w:val="50B11A7DAB2040F6B399EB8ADB8566025"/>
    <w:rsid w:val="009913F5"/>
    <w:pPr>
      <w:keepLines/>
      <w:spacing w:after="0" w:line="240" w:lineRule="auto"/>
      <w:jc w:val="both"/>
    </w:pPr>
    <w:rPr>
      <w:rFonts w:ascii="Arial" w:eastAsia="Calibri" w:hAnsi="Arial" w:cs="Arial"/>
      <w:sz w:val="20"/>
      <w:szCs w:val="20"/>
      <w:lang w:val="en-US" w:eastAsia="en-US"/>
    </w:rPr>
  </w:style>
  <w:style w:type="paragraph" w:customStyle="1" w:styleId="6A72642EB93F4505A312BB8535F43D245">
    <w:name w:val="6A72642EB93F4505A312BB8535F43D245"/>
    <w:rsid w:val="009913F5"/>
    <w:pPr>
      <w:keepLines/>
      <w:spacing w:after="0" w:line="240" w:lineRule="auto"/>
      <w:jc w:val="both"/>
    </w:pPr>
    <w:rPr>
      <w:rFonts w:ascii="Arial" w:eastAsia="Calibri" w:hAnsi="Arial" w:cs="Arial"/>
      <w:sz w:val="20"/>
      <w:szCs w:val="20"/>
      <w:lang w:val="en-US" w:eastAsia="en-US"/>
    </w:rPr>
  </w:style>
  <w:style w:type="paragraph" w:customStyle="1" w:styleId="15B32DC695A84C30AD3AB74BB1AFC4DF5">
    <w:name w:val="15B32DC695A84C30AD3AB74BB1AFC4DF5"/>
    <w:rsid w:val="009913F5"/>
    <w:pPr>
      <w:keepLines/>
      <w:spacing w:after="0" w:line="240" w:lineRule="auto"/>
      <w:jc w:val="both"/>
    </w:pPr>
    <w:rPr>
      <w:rFonts w:ascii="Arial" w:eastAsia="Calibri" w:hAnsi="Arial" w:cs="Arial"/>
      <w:sz w:val="20"/>
      <w:szCs w:val="20"/>
      <w:lang w:val="en-US" w:eastAsia="en-US"/>
    </w:rPr>
  </w:style>
  <w:style w:type="paragraph" w:customStyle="1" w:styleId="8B1DAA07A0B34C2E803939AD331269FA5">
    <w:name w:val="8B1DAA07A0B34C2E803939AD331269FA5"/>
    <w:rsid w:val="009913F5"/>
    <w:pPr>
      <w:keepLines/>
      <w:spacing w:after="0" w:line="240" w:lineRule="auto"/>
      <w:jc w:val="both"/>
    </w:pPr>
    <w:rPr>
      <w:rFonts w:ascii="Arial" w:eastAsia="Calibri" w:hAnsi="Arial" w:cs="Arial"/>
      <w:sz w:val="20"/>
      <w:szCs w:val="20"/>
      <w:lang w:val="en-US" w:eastAsia="en-US"/>
    </w:rPr>
  </w:style>
  <w:style w:type="paragraph" w:customStyle="1" w:styleId="4D0EA21353E94A7F9F5550ECB63AA42A5">
    <w:name w:val="4D0EA21353E94A7F9F5550ECB63AA42A5"/>
    <w:rsid w:val="009913F5"/>
    <w:pPr>
      <w:keepLines/>
      <w:spacing w:after="0" w:line="240" w:lineRule="auto"/>
      <w:jc w:val="both"/>
    </w:pPr>
    <w:rPr>
      <w:rFonts w:ascii="Arial" w:eastAsia="Calibri" w:hAnsi="Arial" w:cs="Arial"/>
      <w:sz w:val="20"/>
      <w:szCs w:val="20"/>
      <w:lang w:val="en-US" w:eastAsia="en-US"/>
    </w:rPr>
  </w:style>
  <w:style w:type="paragraph" w:customStyle="1" w:styleId="74622A9AB4574C30881763C31AA946AB5">
    <w:name w:val="74622A9AB4574C30881763C31AA946AB5"/>
    <w:rsid w:val="009913F5"/>
    <w:pPr>
      <w:keepLines/>
      <w:spacing w:after="0" w:line="240" w:lineRule="auto"/>
      <w:jc w:val="both"/>
    </w:pPr>
    <w:rPr>
      <w:rFonts w:ascii="Arial" w:eastAsia="Calibri" w:hAnsi="Arial" w:cs="Arial"/>
      <w:sz w:val="20"/>
      <w:szCs w:val="20"/>
      <w:lang w:val="en-US" w:eastAsia="en-US"/>
    </w:rPr>
  </w:style>
  <w:style w:type="paragraph" w:customStyle="1" w:styleId="8668225EF0F84541AF67642F95A37D445">
    <w:name w:val="8668225EF0F84541AF67642F95A37D445"/>
    <w:rsid w:val="009913F5"/>
    <w:pPr>
      <w:keepLines/>
      <w:spacing w:after="0" w:line="240" w:lineRule="auto"/>
      <w:jc w:val="both"/>
    </w:pPr>
    <w:rPr>
      <w:rFonts w:ascii="Arial" w:eastAsia="Calibri" w:hAnsi="Arial" w:cs="Arial"/>
      <w:sz w:val="20"/>
      <w:szCs w:val="20"/>
      <w:lang w:val="en-US" w:eastAsia="en-US"/>
    </w:rPr>
  </w:style>
  <w:style w:type="paragraph" w:customStyle="1" w:styleId="4177024B28264A44A91E73C6F6FDA4865">
    <w:name w:val="4177024B28264A44A91E73C6F6FDA4865"/>
    <w:rsid w:val="009913F5"/>
    <w:pPr>
      <w:keepLines/>
      <w:spacing w:after="0" w:line="240" w:lineRule="auto"/>
      <w:jc w:val="both"/>
    </w:pPr>
    <w:rPr>
      <w:rFonts w:ascii="Arial" w:eastAsia="Calibri" w:hAnsi="Arial" w:cs="Arial"/>
      <w:sz w:val="20"/>
      <w:szCs w:val="20"/>
      <w:lang w:val="en-US" w:eastAsia="en-US"/>
    </w:rPr>
  </w:style>
  <w:style w:type="paragraph" w:customStyle="1" w:styleId="3835E05A0026436F90B584619CC90B265">
    <w:name w:val="3835E05A0026436F90B584619CC90B265"/>
    <w:rsid w:val="009913F5"/>
    <w:pPr>
      <w:keepLines/>
      <w:spacing w:after="0" w:line="240" w:lineRule="auto"/>
      <w:jc w:val="both"/>
    </w:pPr>
    <w:rPr>
      <w:rFonts w:ascii="Arial" w:eastAsia="Calibri" w:hAnsi="Arial" w:cs="Arial"/>
      <w:sz w:val="20"/>
      <w:szCs w:val="20"/>
      <w:lang w:val="en-US" w:eastAsia="en-US"/>
    </w:rPr>
  </w:style>
  <w:style w:type="paragraph" w:customStyle="1" w:styleId="2E7FC8035B3340B6B828F066F270A60B5">
    <w:name w:val="2E7FC8035B3340B6B828F066F270A60B5"/>
    <w:rsid w:val="009913F5"/>
    <w:pPr>
      <w:keepLines/>
      <w:spacing w:after="0" w:line="240" w:lineRule="auto"/>
      <w:jc w:val="both"/>
    </w:pPr>
    <w:rPr>
      <w:rFonts w:ascii="Arial" w:eastAsia="Calibri" w:hAnsi="Arial" w:cs="Arial"/>
      <w:sz w:val="20"/>
      <w:szCs w:val="20"/>
      <w:lang w:val="en-US" w:eastAsia="en-US"/>
    </w:rPr>
  </w:style>
  <w:style w:type="paragraph" w:customStyle="1" w:styleId="217BEF060AEE445EBCF27A8F48B098B15">
    <w:name w:val="217BEF060AEE445EBCF27A8F48B098B15"/>
    <w:rsid w:val="009913F5"/>
    <w:pPr>
      <w:keepLines/>
      <w:spacing w:after="0" w:line="240" w:lineRule="auto"/>
      <w:jc w:val="both"/>
    </w:pPr>
    <w:rPr>
      <w:rFonts w:ascii="Arial" w:eastAsia="Calibri" w:hAnsi="Arial" w:cs="Arial"/>
      <w:sz w:val="20"/>
      <w:szCs w:val="20"/>
      <w:lang w:val="en-US" w:eastAsia="en-US"/>
    </w:rPr>
  </w:style>
  <w:style w:type="paragraph" w:customStyle="1" w:styleId="41E1AFC8BEDF4C5A885E5D79F84EBC7D5">
    <w:name w:val="41E1AFC8BEDF4C5A885E5D79F84EBC7D5"/>
    <w:rsid w:val="009913F5"/>
    <w:pPr>
      <w:keepLines/>
      <w:spacing w:after="0" w:line="240" w:lineRule="auto"/>
      <w:jc w:val="both"/>
    </w:pPr>
    <w:rPr>
      <w:rFonts w:ascii="Arial" w:eastAsia="Calibri" w:hAnsi="Arial" w:cs="Arial"/>
      <w:sz w:val="20"/>
      <w:szCs w:val="20"/>
      <w:lang w:val="en-US" w:eastAsia="en-US"/>
    </w:rPr>
  </w:style>
  <w:style w:type="paragraph" w:customStyle="1" w:styleId="350E8D4E182B4DDD9053AE67DA16B58D5">
    <w:name w:val="350E8D4E182B4DDD9053AE67DA16B58D5"/>
    <w:rsid w:val="009913F5"/>
    <w:pPr>
      <w:keepLines/>
      <w:spacing w:after="0" w:line="240" w:lineRule="auto"/>
      <w:jc w:val="both"/>
    </w:pPr>
    <w:rPr>
      <w:rFonts w:ascii="Arial" w:eastAsia="Calibri" w:hAnsi="Arial" w:cs="Arial"/>
      <w:sz w:val="20"/>
      <w:szCs w:val="20"/>
      <w:lang w:val="en-US" w:eastAsia="en-US"/>
    </w:rPr>
  </w:style>
  <w:style w:type="paragraph" w:customStyle="1" w:styleId="D31EA4620BD84023B5DE59C41BCD550F5">
    <w:name w:val="D31EA4620BD84023B5DE59C41BCD550F5"/>
    <w:rsid w:val="009913F5"/>
    <w:pPr>
      <w:keepLines/>
      <w:spacing w:after="0" w:line="240" w:lineRule="auto"/>
      <w:jc w:val="both"/>
    </w:pPr>
    <w:rPr>
      <w:rFonts w:ascii="Arial" w:eastAsia="Calibri" w:hAnsi="Arial" w:cs="Arial"/>
      <w:sz w:val="20"/>
      <w:szCs w:val="20"/>
      <w:lang w:val="en-US" w:eastAsia="en-US"/>
    </w:rPr>
  </w:style>
  <w:style w:type="paragraph" w:customStyle="1" w:styleId="44DCBB53AA814EA5908D713B626074055">
    <w:name w:val="44DCBB53AA814EA5908D713B626074055"/>
    <w:rsid w:val="009913F5"/>
    <w:pPr>
      <w:keepLines/>
      <w:spacing w:after="0" w:line="240" w:lineRule="auto"/>
      <w:jc w:val="both"/>
    </w:pPr>
    <w:rPr>
      <w:rFonts w:ascii="Arial" w:eastAsia="Calibri" w:hAnsi="Arial" w:cs="Arial"/>
      <w:sz w:val="20"/>
      <w:szCs w:val="20"/>
      <w:lang w:val="en-US" w:eastAsia="en-US"/>
    </w:rPr>
  </w:style>
  <w:style w:type="paragraph" w:customStyle="1" w:styleId="DD6D34BCC5EF4B1E8C21EB754957C90D5">
    <w:name w:val="DD6D34BCC5EF4B1E8C21EB754957C90D5"/>
    <w:rsid w:val="009913F5"/>
    <w:pPr>
      <w:keepLines/>
      <w:spacing w:after="0" w:line="240" w:lineRule="auto"/>
      <w:jc w:val="both"/>
    </w:pPr>
    <w:rPr>
      <w:rFonts w:ascii="Arial" w:eastAsia="Calibri" w:hAnsi="Arial" w:cs="Arial"/>
      <w:sz w:val="20"/>
      <w:szCs w:val="20"/>
      <w:lang w:val="en-US" w:eastAsia="en-US"/>
    </w:rPr>
  </w:style>
  <w:style w:type="paragraph" w:customStyle="1" w:styleId="0E1E2042D2F144C38E616E28703B5F6C5">
    <w:name w:val="0E1E2042D2F144C38E616E28703B5F6C5"/>
    <w:rsid w:val="009913F5"/>
    <w:pPr>
      <w:keepLines/>
      <w:spacing w:after="0" w:line="240" w:lineRule="auto"/>
      <w:jc w:val="both"/>
    </w:pPr>
    <w:rPr>
      <w:rFonts w:ascii="Arial" w:eastAsia="Calibri" w:hAnsi="Arial" w:cs="Arial"/>
      <w:sz w:val="20"/>
      <w:szCs w:val="20"/>
      <w:lang w:val="en-US" w:eastAsia="en-US"/>
    </w:rPr>
  </w:style>
  <w:style w:type="paragraph" w:customStyle="1" w:styleId="7E2F4B0E9DD0489CBE2E30E9BC153AE35">
    <w:name w:val="7E2F4B0E9DD0489CBE2E30E9BC153AE35"/>
    <w:rsid w:val="009913F5"/>
    <w:pPr>
      <w:keepLines/>
      <w:spacing w:after="0" w:line="240" w:lineRule="auto"/>
      <w:jc w:val="both"/>
    </w:pPr>
    <w:rPr>
      <w:rFonts w:ascii="Arial" w:eastAsia="Calibri" w:hAnsi="Arial" w:cs="Arial"/>
      <w:sz w:val="20"/>
      <w:szCs w:val="20"/>
      <w:lang w:val="en-US" w:eastAsia="en-US"/>
    </w:rPr>
  </w:style>
  <w:style w:type="paragraph" w:customStyle="1" w:styleId="27436E3304EB44BE96498DEED1B047975">
    <w:name w:val="27436E3304EB44BE96498DEED1B047975"/>
    <w:rsid w:val="009913F5"/>
    <w:pPr>
      <w:keepLines/>
      <w:spacing w:after="0" w:line="240" w:lineRule="auto"/>
      <w:jc w:val="both"/>
    </w:pPr>
    <w:rPr>
      <w:rFonts w:ascii="Arial" w:eastAsia="Calibri" w:hAnsi="Arial" w:cs="Arial"/>
      <w:sz w:val="20"/>
      <w:szCs w:val="20"/>
      <w:lang w:val="en-US" w:eastAsia="en-US"/>
    </w:rPr>
  </w:style>
  <w:style w:type="paragraph" w:customStyle="1" w:styleId="4D92071782D2434180FB55E9FAD00FD45">
    <w:name w:val="4D92071782D2434180FB55E9FAD00FD45"/>
    <w:rsid w:val="009913F5"/>
    <w:pPr>
      <w:keepLines/>
      <w:spacing w:after="0" w:line="240" w:lineRule="auto"/>
      <w:jc w:val="both"/>
    </w:pPr>
    <w:rPr>
      <w:rFonts w:ascii="Arial" w:eastAsia="Calibri" w:hAnsi="Arial" w:cs="Arial"/>
      <w:sz w:val="20"/>
      <w:szCs w:val="20"/>
      <w:lang w:val="en-US" w:eastAsia="en-US"/>
    </w:rPr>
  </w:style>
  <w:style w:type="paragraph" w:customStyle="1" w:styleId="32C5F9D4192D46599AAFBCF6CE685C1B5">
    <w:name w:val="32C5F9D4192D46599AAFBCF6CE685C1B5"/>
    <w:rsid w:val="009913F5"/>
    <w:pPr>
      <w:keepLines/>
      <w:spacing w:after="0" w:line="240" w:lineRule="auto"/>
      <w:jc w:val="both"/>
    </w:pPr>
    <w:rPr>
      <w:rFonts w:ascii="Arial" w:eastAsia="Calibri" w:hAnsi="Arial" w:cs="Arial"/>
      <w:sz w:val="20"/>
      <w:szCs w:val="20"/>
      <w:lang w:val="en-US" w:eastAsia="en-US"/>
    </w:rPr>
  </w:style>
  <w:style w:type="paragraph" w:customStyle="1" w:styleId="EE88330103604DE58C7D137AAF8F00985">
    <w:name w:val="EE88330103604DE58C7D137AAF8F00985"/>
    <w:rsid w:val="009913F5"/>
    <w:pPr>
      <w:keepLines/>
      <w:spacing w:after="0" w:line="240" w:lineRule="auto"/>
      <w:jc w:val="both"/>
    </w:pPr>
    <w:rPr>
      <w:rFonts w:ascii="Arial" w:eastAsia="Calibri" w:hAnsi="Arial" w:cs="Arial"/>
      <w:sz w:val="20"/>
      <w:szCs w:val="20"/>
      <w:lang w:val="en-US" w:eastAsia="en-US"/>
    </w:rPr>
  </w:style>
  <w:style w:type="paragraph" w:customStyle="1" w:styleId="687AF9B41752464CB06591823C277C445">
    <w:name w:val="687AF9B41752464CB06591823C277C445"/>
    <w:rsid w:val="009913F5"/>
    <w:pPr>
      <w:keepLines/>
      <w:spacing w:after="0" w:line="240" w:lineRule="auto"/>
      <w:jc w:val="both"/>
    </w:pPr>
    <w:rPr>
      <w:rFonts w:ascii="Arial" w:eastAsia="Calibri" w:hAnsi="Arial" w:cs="Arial"/>
      <w:sz w:val="20"/>
      <w:szCs w:val="20"/>
      <w:lang w:val="en-US" w:eastAsia="en-US"/>
    </w:rPr>
  </w:style>
  <w:style w:type="paragraph" w:customStyle="1" w:styleId="CAFA3171784F40A7A0B3A80C660BB04D5">
    <w:name w:val="CAFA3171784F40A7A0B3A80C660BB04D5"/>
    <w:rsid w:val="009913F5"/>
    <w:pPr>
      <w:keepLines/>
      <w:spacing w:after="0" w:line="240" w:lineRule="auto"/>
      <w:jc w:val="both"/>
    </w:pPr>
    <w:rPr>
      <w:rFonts w:ascii="Arial" w:eastAsia="Calibri" w:hAnsi="Arial" w:cs="Arial"/>
      <w:sz w:val="20"/>
      <w:szCs w:val="20"/>
      <w:lang w:val="en-US" w:eastAsia="en-US"/>
    </w:rPr>
  </w:style>
  <w:style w:type="paragraph" w:customStyle="1" w:styleId="F4040AFDBC65492188D1009ACA66173B5">
    <w:name w:val="F4040AFDBC65492188D1009ACA66173B5"/>
    <w:rsid w:val="009913F5"/>
    <w:pPr>
      <w:keepLines/>
      <w:spacing w:after="0" w:line="240" w:lineRule="auto"/>
      <w:jc w:val="both"/>
    </w:pPr>
    <w:rPr>
      <w:rFonts w:ascii="Arial" w:eastAsia="Calibri" w:hAnsi="Arial" w:cs="Arial"/>
      <w:sz w:val="20"/>
      <w:szCs w:val="20"/>
      <w:lang w:val="en-US" w:eastAsia="en-US"/>
    </w:rPr>
  </w:style>
  <w:style w:type="paragraph" w:customStyle="1" w:styleId="860C63D2DD6342FB930D26B6C1D907475">
    <w:name w:val="860C63D2DD6342FB930D26B6C1D907475"/>
    <w:rsid w:val="009913F5"/>
    <w:pPr>
      <w:keepLines/>
      <w:spacing w:after="0" w:line="240" w:lineRule="auto"/>
      <w:jc w:val="both"/>
    </w:pPr>
    <w:rPr>
      <w:rFonts w:ascii="Arial" w:eastAsia="Calibri" w:hAnsi="Arial" w:cs="Arial"/>
      <w:sz w:val="20"/>
      <w:szCs w:val="20"/>
      <w:lang w:val="en-US" w:eastAsia="en-US"/>
    </w:rPr>
  </w:style>
  <w:style w:type="paragraph" w:customStyle="1" w:styleId="DF995D3FF1B0450EB21F52508CFD66405">
    <w:name w:val="DF995D3FF1B0450EB21F52508CFD66405"/>
    <w:rsid w:val="009913F5"/>
    <w:pPr>
      <w:keepLines/>
      <w:spacing w:after="0" w:line="240" w:lineRule="auto"/>
      <w:jc w:val="both"/>
    </w:pPr>
    <w:rPr>
      <w:rFonts w:ascii="Arial" w:eastAsia="Calibri" w:hAnsi="Arial" w:cs="Arial"/>
      <w:sz w:val="20"/>
      <w:szCs w:val="20"/>
      <w:lang w:val="en-US" w:eastAsia="en-US"/>
    </w:rPr>
  </w:style>
  <w:style w:type="paragraph" w:customStyle="1" w:styleId="85D4AC0F054745C88B10A6C64D8DA31C5">
    <w:name w:val="85D4AC0F054745C88B10A6C64D8DA31C5"/>
    <w:rsid w:val="009913F5"/>
    <w:pPr>
      <w:keepLines/>
      <w:spacing w:after="0" w:line="240" w:lineRule="auto"/>
      <w:jc w:val="both"/>
    </w:pPr>
    <w:rPr>
      <w:rFonts w:ascii="Arial" w:eastAsia="Calibri" w:hAnsi="Arial" w:cs="Arial"/>
      <w:sz w:val="20"/>
      <w:szCs w:val="20"/>
      <w:lang w:val="en-US" w:eastAsia="en-US"/>
    </w:rPr>
  </w:style>
  <w:style w:type="paragraph" w:customStyle="1" w:styleId="B850BC135C9045DC9080A1B20E5B62295">
    <w:name w:val="B850BC135C9045DC9080A1B20E5B62295"/>
    <w:rsid w:val="009913F5"/>
    <w:pPr>
      <w:keepLines/>
      <w:spacing w:after="0" w:line="240" w:lineRule="auto"/>
      <w:jc w:val="both"/>
    </w:pPr>
    <w:rPr>
      <w:rFonts w:ascii="Arial" w:eastAsia="Calibri" w:hAnsi="Arial" w:cs="Arial"/>
      <w:sz w:val="20"/>
      <w:szCs w:val="20"/>
      <w:lang w:val="en-US" w:eastAsia="en-US"/>
    </w:rPr>
  </w:style>
  <w:style w:type="paragraph" w:customStyle="1" w:styleId="6AFE9F853B1D4003928ED55AEA8A7AD85">
    <w:name w:val="6AFE9F853B1D4003928ED55AEA8A7AD85"/>
    <w:rsid w:val="009913F5"/>
    <w:pPr>
      <w:keepLines/>
      <w:spacing w:after="0" w:line="240" w:lineRule="auto"/>
      <w:jc w:val="both"/>
    </w:pPr>
    <w:rPr>
      <w:rFonts w:ascii="Arial" w:eastAsia="Calibri" w:hAnsi="Arial" w:cs="Arial"/>
      <w:sz w:val="20"/>
      <w:szCs w:val="20"/>
      <w:lang w:val="en-US" w:eastAsia="en-US"/>
    </w:rPr>
  </w:style>
  <w:style w:type="paragraph" w:customStyle="1" w:styleId="4D62E88A96354F938ABF88664B9FC61F5">
    <w:name w:val="4D62E88A96354F938ABF88664B9FC61F5"/>
    <w:rsid w:val="009913F5"/>
    <w:pPr>
      <w:spacing w:after="120" w:line="240" w:lineRule="auto"/>
    </w:pPr>
    <w:rPr>
      <w:rFonts w:ascii="Segoe UI" w:eastAsia="Calibri" w:hAnsi="Segoe UI" w:cs="Times New Roman"/>
      <w:sz w:val="18"/>
      <w:lang w:val="en-GB" w:eastAsia="en-US"/>
    </w:rPr>
  </w:style>
  <w:style w:type="paragraph" w:customStyle="1" w:styleId="6FF0F6A646E5441D90946D330CC440FF5">
    <w:name w:val="6FF0F6A646E5441D90946D330CC440FF5"/>
    <w:rsid w:val="009913F5"/>
    <w:pPr>
      <w:spacing w:after="120" w:line="240" w:lineRule="auto"/>
    </w:pPr>
    <w:rPr>
      <w:rFonts w:ascii="Segoe UI" w:eastAsia="Calibri" w:hAnsi="Segoe UI" w:cs="Times New Roman"/>
      <w:sz w:val="18"/>
      <w:lang w:val="en-GB" w:eastAsia="en-US"/>
    </w:rPr>
  </w:style>
  <w:style w:type="paragraph" w:customStyle="1" w:styleId="2DFFD02A6EF8461E9D79BDF80191F02E5">
    <w:name w:val="2DFFD02A6EF8461E9D79BDF80191F02E5"/>
    <w:rsid w:val="009913F5"/>
    <w:pPr>
      <w:spacing w:after="120" w:line="240" w:lineRule="auto"/>
    </w:pPr>
    <w:rPr>
      <w:rFonts w:ascii="Segoe UI" w:eastAsia="Calibri" w:hAnsi="Segoe UI" w:cs="Times New Roman"/>
      <w:sz w:val="18"/>
      <w:lang w:val="en-GB" w:eastAsia="en-US"/>
    </w:rPr>
  </w:style>
  <w:style w:type="paragraph" w:customStyle="1" w:styleId="F3951EE711C64538B785F97ED666471C5">
    <w:name w:val="F3951EE711C64538B785F97ED666471C5"/>
    <w:rsid w:val="009913F5"/>
    <w:pPr>
      <w:spacing w:after="120" w:line="240" w:lineRule="auto"/>
    </w:pPr>
    <w:rPr>
      <w:rFonts w:ascii="Segoe UI" w:eastAsia="Calibri" w:hAnsi="Segoe UI" w:cs="Times New Roman"/>
      <w:sz w:val="18"/>
      <w:lang w:val="en-GB" w:eastAsia="en-US"/>
    </w:rPr>
  </w:style>
  <w:style w:type="paragraph" w:customStyle="1" w:styleId="953FA1DD9419410D9F967897BC8336E15">
    <w:name w:val="953FA1DD9419410D9F967897BC8336E15"/>
    <w:rsid w:val="009913F5"/>
    <w:pPr>
      <w:spacing w:after="120" w:line="240" w:lineRule="auto"/>
    </w:pPr>
    <w:rPr>
      <w:rFonts w:ascii="Segoe UI" w:eastAsia="Calibri" w:hAnsi="Segoe UI" w:cs="Times New Roman"/>
      <w:sz w:val="18"/>
      <w:lang w:val="en-GB" w:eastAsia="en-US"/>
    </w:rPr>
  </w:style>
  <w:style w:type="paragraph" w:customStyle="1" w:styleId="52D966E9164349A6A2D7C9DDCBD94DF55">
    <w:name w:val="52D966E9164349A6A2D7C9DDCBD94DF55"/>
    <w:rsid w:val="009913F5"/>
    <w:pPr>
      <w:spacing w:after="120" w:line="240" w:lineRule="auto"/>
    </w:pPr>
    <w:rPr>
      <w:rFonts w:ascii="Segoe UI" w:eastAsia="Calibri" w:hAnsi="Segoe UI" w:cs="Times New Roman"/>
      <w:sz w:val="18"/>
      <w:lang w:val="en-GB" w:eastAsia="en-US"/>
    </w:rPr>
  </w:style>
  <w:style w:type="paragraph" w:customStyle="1" w:styleId="1D274A3934A84627A1BE5C12683218E45">
    <w:name w:val="1D274A3934A84627A1BE5C12683218E45"/>
    <w:rsid w:val="009913F5"/>
    <w:pPr>
      <w:keepLines/>
      <w:spacing w:after="0" w:line="240" w:lineRule="auto"/>
      <w:jc w:val="both"/>
    </w:pPr>
    <w:rPr>
      <w:rFonts w:ascii="Arial" w:eastAsia="Calibri" w:hAnsi="Arial" w:cs="Arial"/>
      <w:sz w:val="20"/>
      <w:szCs w:val="20"/>
      <w:lang w:val="en-US" w:eastAsia="en-US"/>
    </w:rPr>
  </w:style>
  <w:style w:type="paragraph" w:customStyle="1" w:styleId="9D2B9570F9B04B0FBFCF70B2213FB7F15">
    <w:name w:val="9D2B9570F9B04B0FBFCF70B2213FB7F15"/>
    <w:rsid w:val="009913F5"/>
    <w:pPr>
      <w:keepLines/>
      <w:spacing w:after="0" w:line="240" w:lineRule="auto"/>
      <w:jc w:val="both"/>
    </w:pPr>
    <w:rPr>
      <w:rFonts w:ascii="Arial" w:eastAsia="Calibri" w:hAnsi="Arial" w:cs="Arial"/>
      <w:sz w:val="20"/>
      <w:szCs w:val="20"/>
      <w:lang w:val="en-US" w:eastAsia="en-US"/>
    </w:rPr>
  </w:style>
  <w:style w:type="paragraph" w:customStyle="1" w:styleId="5E73E4C010FA41AB986E0660478C57655">
    <w:name w:val="5E73E4C010FA41AB986E0660478C57655"/>
    <w:rsid w:val="009913F5"/>
    <w:pPr>
      <w:keepLines/>
      <w:spacing w:after="0" w:line="240" w:lineRule="auto"/>
      <w:jc w:val="both"/>
    </w:pPr>
    <w:rPr>
      <w:rFonts w:ascii="Arial" w:eastAsia="Calibri" w:hAnsi="Arial" w:cs="Arial"/>
      <w:sz w:val="20"/>
      <w:szCs w:val="20"/>
      <w:lang w:val="en-US" w:eastAsia="en-US"/>
    </w:rPr>
  </w:style>
  <w:style w:type="paragraph" w:customStyle="1" w:styleId="79FED4695D174A96997619FC148420B05">
    <w:name w:val="79FED4695D174A96997619FC148420B05"/>
    <w:rsid w:val="009913F5"/>
    <w:pPr>
      <w:keepLines/>
      <w:spacing w:after="0" w:line="240" w:lineRule="auto"/>
      <w:jc w:val="both"/>
    </w:pPr>
    <w:rPr>
      <w:rFonts w:ascii="Arial" w:eastAsia="Calibri" w:hAnsi="Arial" w:cs="Arial"/>
      <w:sz w:val="20"/>
      <w:szCs w:val="20"/>
      <w:lang w:val="en-US" w:eastAsia="en-US"/>
    </w:rPr>
  </w:style>
  <w:style w:type="paragraph" w:customStyle="1" w:styleId="CC1E01C9BB40445198CCD1A9CF501FAA5">
    <w:name w:val="CC1E01C9BB40445198CCD1A9CF501FAA5"/>
    <w:rsid w:val="009913F5"/>
    <w:pPr>
      <w:keepLines/>
      <w:spacing w:after="0" w:line="240" w:lineRule="auto"/>
      <w:jc w:val="both"/>
    </w:pPr>
    <w:rPr>
      <w:rFonts w:ascii="Arial" w:eastAsia="Calibri" w:hAnsi="Arial" w:cs="Arial"/>
      <w:sz w:val="20"/>
      <w:szCs w:val="20"/>
      <w:lang w:val="en-US" w:eastAsia="en-US"/>
    </w:rPr>
  </w:style>
  <w:style w:type="paragraph" w:customStyle="1" w:styleId="9ACA28B19AD4408DBBD5A8A4470EC4C25">
    <w:name w:val="9ACA28B19AD4408DBBD5A8A4470EC4C25"/>
    <w:rsid w:val="009913F5"/>
    <w:pPr>
      <w:keepLines/>
      <w:spacing w:after="0" w:line="240" w:lineRule="auto"/>
      <w:jc w:val="both"/>
    </w:pPr>
    <w:rPr>
      <w:rFonts w:ascii="Arial" w:eastAsia="Calibri" w:hAnsi="Arial" w:cs="Arial"/>
      <w:sz w:val="20"/>
      <w:szCs w:val="20"/>
      <w:lang w:val="en-US" w:eastAsia="en-US"/>
    </w:rPr>
  </w:style>
  <w:style w:type="paragraph" w:customStyle="1" w:styleId="E05FDA86F3E946279A2EE098FC4735375">
    <w:name w:val="E05FDA86F3E946279A2EE098FC4735375"/>
    <w:rsid w:val="009913F5"/>
    <w:pPr>
      <w:keepLines/>
      <w:spacing w:after="0" w:line="240" w:lineRule="auto"/>
      <w:jc w:val="both"/>
    </w:pPr>
    <w:rPr>
      <w:rFonts w:ascii="Arial" w:eastAsia="Calibri" w:hAnsi="Arial" w:cs="Arial"/>
      <w:sz w:val="20"/>
      <w:szCs w:val="20"/>
      <w:lang w:val="en-US" w:eastAsia="en-US"/>
    </w:rPr>
  </w:style>
  <w:style w:type="paragraph" w:customStyle="1" w:styleId="FDFC11386B394F8D810D4796C55C3E5B5">
    <w:name w:val="FDFC11386B394F8D810D4796C55C3E5B5"/>
    <w:rsid w:val="009913F5"/>
    <w:pPr>
      <w:keepLines/>
      <w:spacing w:after="0" w:line="240" w:lineRule="auto"/>
      <w:jc w:val="both"/>
    </w:pPr>
    <w:rPr>
      <w:rFonts w:ascii="Arial" w:eastAsia="Calibri" w:hAnsi="Arial" w:cs="Arial"/>
      <w:sz w:val="20"/>
      <w:szCs w:val="20"/>
      <w:lang w:val="en-US" w:eastAsia="en-US"/>
    </w:rPr>
  </w:style>
  <w:style w:type="paragraph" w:customStyle="1" w:styleId="350B0BC2893146D09C53D391BAD3E67D5">
    <w:name w:val="350B0BC2893146D09C53D391BAD3E67D5"/>
    <w:rsid w:val="009913F5"/>
    <w:pPr>
      <w:keepLines/>
      <w:spacing w:after="0" w:line="240" w:lineRule="auto"/>
      <w:jc w:val="both"/>
    </w:pPr>
    <w:rPr>
      <w:rFonts w:ascii="Arial" w:eastAsia="Calibri" w:hAnsi="Arial" w:cs="Arial"/>
      <w:sz w:val="20"/>
      <w:szCs w:val="20"/>
      <w:lang w:val="en-US" w:eastAsia="en-US"/>
    </w:rPr>
  </w:style>
  <w:style w:type="paragraph" w:customStyle="1" w:styleId="48B0098E3AF648548DB901821BD1AAC55">
    <w:name w:val="48B0098E3AF648548DB901821BD1AAC55"/>
    <w:rsid w:val="009913F5"/>
    <w:pPr>
      <w:keepLines/>
      <w:spacing w:after="0" w:line="240" w:lineRule="auto"/>
      <w:jc w:val="both"/>
    </w:pPr>
    <w:rPr>
      <w:rFonts w:ascii="Arial" w:eastAsia="Calibri" w:hAnsi="Arial" w:cs="Arial"/>
      <w:sz w:val="20"/>
      <w:szCs w:val="20"/>
      <w:lang w:val="en-US" w:eastAsia="en-US"/>
    </w:rPr>
  </w:style>
  <w:style w:type="paragraph" w:customStyle="1" w:styleId="4A37F2E4C05F4232B7746320EDA242625">
    <w:name w:val="4A37F2E4C05F4232B7746320EDA242625"/>
    <w:rsid w:val="009913F5"/>
    <w:pPr>
      <w:keepLines/>
      <w:spacing w:after="0" w:line="240" w:lineRule="auto"/>
      <w:jc w:val="both"/>
    </w:pPr>
    <w:rPr>
      <w:rFonts w:ascii="Arial" w:eastAsia="Calibri" w:hAnsi="Arial" w:cs="Arial"/>
      <w:sz w:val="20"/>
      <w:szCs w:val="20"/>
      <w:lang w:val="en-US" w:eastAsia="en-US"/>
    </w:rPr>
  </w:style>
  <w:style w:type="paragraph" w:customStyle="1" w:styleId="F361336155944D799355DEE0038F89DF5">
    <w:name w:val="F361336155944D799355DEE0038F89DF5"/>
    <w:rsid w:val="009913F5"/>
    <w:pPr>
      <w:keepLines/>
      <w:spacing w:after="0" w:line="240" w:lineRule="auto"/>
      <w:jc w:val="both"/>
    </w:pPr>
    <w:rPr>
      <w:rFonts w:ascii="Arial" w:eastAsia="Calibri" w:hAnsi="Arial" w:cs="Arial"/>
      <w:sz w:val="20"/>
      <w:szCs w:val="20"/>
      <w:lang w:val="en-US" w:eastAsia="en-US"/>
    </w:rPr>
  </w:style>
  <w:style w:type="paragraph" w:customStyle="1" w:styleId="E450F14461814FE38EDE7050FBAF22BC5">
    <w:name w:val="E450F14461814FE38EDE7050FBAF22BC5"/>
    <w:rsid w:val="009913F5"/>
    <w:pPr>
      <w:keepLines/>
      <w:spacing w:after="0" w:line="240" w:lineRule="auto"/>
      <w:jc w:val="both"/>
    </w:pPr>
    <w:rPr>
      <w:rFonts w:ascii="Arial" w:eastAsia="Calibri" w:hAnsi="Arial" w:cs="Arial"/>
      <w:sz w:val="20"/>
      <w:szCs w:val="20"/>
      <w:lang w:val="en-US" w:eastAsia="en-US"/>
    </w:rPr>
  </w:style>
  <w:style w:type="paragraph" w:customStyle="1" w:styleId="3AFDC54B3B3B40FE96604D738FA168265">
    <w:name w:val="3AFDC54B3B3B40FE96604D738FA168265"/>
    <w:rsid w:val="009913F5"/>
    <w:pPr>
      <w:keepLines/>
      <w:spacing w:after="0" w:line="240" w:lineRule="auto"/>
      <w:jc w:val="both"/>
    </w:pPr>
    <w:rPr>
      <w:rFonts w:ascii="Arial" w:eastAsia="Calibri" w:hAnsi="Arial" w:cs="Arial"/>
      <w:sz w:val="20"/>
      <w:szCs w:val="20"/>
      <w:lang w:val="en-US" w:eastAsia="en-US"/>
    </w:rPr>
  </w:style>
  <w:style w:type="paragraph" w:customStyle="1" w:styleId="82FBB4ADAD4A4A3A8AD69D71B3A1A3564">
    <w:name w:val="82FBB4ADAD4A4A3A8AD69D71B3A1A3564"/>
    <w:rsid w:val="009913F5"/>
    <w:pPr>
      <w:keepLines/>
      <w:spacing w:after="0" w:line="240" w:lineRule="auto"/>
      <w:jc w:val="both"/>
    </w:pPr>
    <w:rPr>
      <w:rFonts w:ascii="Arial" w:eastAsia="Calibri" w:hAnsi="Arial" w:cs="Arial"/>
      <w:sz w:val="20"/>
      <w:szCs w:val="20"/>
      <w:lang w:val="en-US" w:eastAsia="en-US"/>
    </w:rPr>
  </w:style>
  <w:style w:type="paragraph" w:customStyle="1" w:styleId="98FDEB3AAC694C5FA94371BA8D1941684">
    <w:name w:val="98FDEB3AAC694C5FA94371BA8D1941684"/>
    <w:rsid w:val="009913F5"/>
    <w:pPr>
      <w:keepLines/>
      <w:spacing w:after="0" w:line="240" w:lineRule="auto"/>
      <w:jc w:val="both"/>
    </w:pPr>
    <w:rPr>
      <w:rFonts w:ascii="Arial" w:eastAsia="Calibri" w:hAnsi="Arial" w:cs="Arial"/>
      <w:sz w:val="20"/>
      <w:szCs w:val="20"/>
      <w:lang w:val="en-US" w:eastAsia="en-US"/>
    </w:rPr>
  </w:style>
  <w:style w:type="paragraph" w:customStyle="1" w:styleId="2CF97B8F00BF4E0FB1BDAFA30585F8434">
    <w:name w:val="2CF97B8F00BF4E0FB1BDAFA30585F8434"/>
    <w:rsid w:val="009913F5"/>
    <w:pPr>
      <w:keepLines/>
      <w:spacing w:after="0" w:line="240" w:lineRule="auto"/>
      <w:jc w:val="both"/>
    </w:pPr>
    <w:rPr>
      <w:rFonts w:ascii="Arial" w:eastAsia="Calibri" w:hAnsi="Arial" w:cs="Arial"/>
      <w:sz w:val="20"/>
      <w:szCs w:val="20"/>
      <w:lang w:val="en-US" w:eastAsia="en-US"/>
    </w:rPr>
  </w:style>
  <w:style w:type="paragraph" w:customStyle="1" w:styleId="75BA6DAAD0A0494A9A7E86A492A4C9EA4">
    <w:name w:val="75BA6DAAD0A0494A9A7E86A492A4C9EA4"/>
    <w:rsid w:val="009913F5"/>
    <w:pPr>
      <w:keepLines/>
      <w:spacing w:after="0" w:line="240" w:lineRule="auto"/>
      <w:jc w:val="both"/>
    </w:pPr>
    <w:rPr>
      <w:rFonts w:ascii="Arial" w:eastAsia="Calibri" w:hAnsi="Arial" w:cs="Arial"/>
      <w:sz w:val="20"/>
      <w:szCs w:val="20"/>
      <w:lang w:val="en-US" w:eastAsia="en-US"/>
    </w:rPr>
  </w:style>
  <w:style w:type="paragraph" w:customStyle="1" w:styleId="E653EAE07017473BAF7DE0530DAA13FB4">
    <w:name w:val="E653EAE07017473BAF7DE0530DAA13FB4"/>
    <w:rsid w:val="009913F5"/>
    <w:pPr>
      <w:keepLines/>
      <w:spacing w:after="0" w:line="240" w:lineRule="auto"/>
      <w:jc w:val="both"/>
    </w:pPr>
    <w:rPr>
      <w:rFonts w:ascii="Arial" w:eastAsia="Calibri" w:hAnsi="Arial" w:cs="Arial"/>
      <w:sz w:val="20"/>
      <w:szCs w:val="20"/>
      <w:lang w:val="en-US" w:eastAsia="en-US"/>
    </w:rPr>
  </w:style>
  <w:style w:type="paragraph" w:customStyle="1" w:styleId="5EE464D7A2DC46F9B4A856BC5C3814954">
    <w:name w:val="5EE464D7A2DC46F9B4A856BC5C3814954"/>
    <w:rsid w:val="009913F5"/>
    <w:pPr>
      <w:keepLines/>
      <w:spacing w:after="0" w:line="240" w:lineRule="auto"/>
      <w:jc w:val="both"/>
    </w:pPr>
    <w:rPr>
      <w:rFonts w:ascii="Arial" w:eastAsia="Calibri" w:hAnsi="Arial" w:cs="Arial"/>
      <w:sz w:val="20"/>
      <w:szCs w:val="20"/>
      <w:lang w:val="en-US" w:eastAsia="en-US"/>
    </w:rPr>
  </w:style>
  <w:style w:type="paragraph" w:customStyle="1" w:styleId="A5EA0693968D4118B5AEDCAA575AFAE74">
    <w:name w:val="A5EA0693968D4118B5AEDCAA575AFAE74"/>
    <w:rsid w:val="009913F5"/>
    <w:pPr>
      <w:keepLines/>
      <w:spacing w:after="0" w:line="240" w:lineRule="auto"/>
      <w:jc w:val="both"/>
    </w:pPr>
    <w:rPr>
      <w:rFonts w:ascii="Arial" w:eastAsia="Calibri" w:hAnsi="Arial" w:cs="Arial"/>
      <w:sz w:val="20"/>
      <w:szCs w:val="20"/>
      <w:lang w:val="en-US" w:eastAsia="en-US"/>
    </w:rPr>
  </w:style>
  <w:style w:type="paragraph" w:customStyle="1" w:styleId="4D9CB1B53D7D4693801D98887C4F1A194">
    <w:name w:val="4D9CB1B53D7D4693801D98887C4F1A194"/>
    <w:rsid w:val="009913F5"/>
    <w:pPr>
      <w:keepLines/>
      <w:spacing w:after="0" w:line="240" w:lineRule="auto"/>
      <w:jc w:val="both"/>
    </w:pPr>
    <w:rPr>
      <w:rFonts w:ascii="Arial" w:eastAsia="Calibri" w:hAnsi="Arial" w:cs="Arial"/>
      <w:sz w:val="20"/>
      <w:szCs w:val="20"/>
      <w:lang w:val="en-US" w:eastAsia="en-US"/>
    </w:rPr>
  </w:style>
  <w:style w:type="paragraph" w:customStyle="1" w:styleId="397C2612A9B74795A65F83A94A44404F6">
    <w:name w:val="397C2612A9B74795A65F83A94A44404F6"/>
    <w:rsid w:val="009913F5"/>
    <w:pPr>
      <w:keepLines/>
      <w:spacing w:after="0" w:line="240" w:lineRule="auto"/>
      <w:jc w:val="both"/>
    </w:pPr>
    <w:rPr>
      <w:rFonts w:ascii="Arial" w:eastAsia="Calibri" w:hAnsi="Arial" w:cs="Arial"/>
      <w:sz w:val="20"/>
      <w:szCs w:val="20"/>
      <w:lang w:val="en-US" w:eastAsia="en-US"/>
    </w:rPr>
  </w:style>
  <w:style w:type="paragraph" w:customStyle="1" w:styleId="62A9793562C741D9AA2306A7158F58566">
    <w:name w:val="62A9793562C741D9AA2306A7158F58566"/>
    <w:rsid w:val="009913F5"/>
    <w:pPr>
      <w:keepLines/>
      <w:spacing w:after="0" w:line="240" w:lineRule="auto"/>
      <w:jc w:val="both"/>
    </w:pPr>
    <w:rPr>
      <w:rFonts w:ascii="Arial" w:eastAsia="Calibri" w:hAnsi="Arial" w:cs="Arial"/>
      <w:sz w:val="20"/>
      <w:szCs w:val="20"/>
      <w:lang w:val="en-US" w:eastAsia="en-US"/>
    </w:rPr>
  </w:style>
  <w:style w:type="paragraph" w:customStyle="1" w:styleId="6CE7933608294102AC28539FF2A5C9E06">
    <w:name w:val="6CE7933608294102AC28539FF2A5C9E06"/>
    <w:rsid w:val="009913F5"/>
    <w:pPr>
      <w:keepLines/>
      <w:spacing w:after="0" w:line="240" w:lineRule="auto"/>
      <w:jc w:val="both"/>
    </w:pPr>
    <w:rPr>
      <w:rFonts w:ascii="Arial" w:eastAsia="Calibri" w:hAnsi="Arial" w:cs="Arial"/>
      <w:sz w:val="20"/>
      <w:szCs w:val="20"/>
      <w:lang w:val="en-US" w:eastAsia="en-US"/>
    </w:rPr>
  </w:style>
  <w:style w:type="paragraph" w:customStyle="1" w:styleId="4FAD05C8D72B4CB88502B7382EA0C55A6">
    <w:name w:val="4FAD05C8D72B4CB88502B7382EA0C55A6"/>
    <w:rsid w:val="009913F5"/>
    <w:pPr>
      <w:keepLines/>
      <w:spacing w:after="0" w:line="240" w:lineRule="auto"/>
      <w:jc w:val="both"/>
    </w:pPr>
    <w:rPr>
      <w:rFonts w:ascii="Arial" w:eastAsia="Calibri" w:hAnsi="Arial" w:cs="Arial"/>
      <w:sz w:val="20"/>
      <w:szCs w:val="20"/>
      <w:lang w:val="en-US" w:eastAsia="en-US"/>
    </w:rPr>
  </w:style>
  <w:style w:type="paragraph" w:customStyle="1" w:styleId="E1953519968F407BAC9635EB846B38024">
    <w:name w:val="E1953519968F407BAC9635EB846B38024"/>
    <w:rsid w:val="009913F5"/>
    <w:pPr>
      <w:spacing w:after="120" w:line="240" w:lineRule="auto"/>
    </w:pPr>
    <w:rPr>
      <w:rFonts w:ascii="Segoe UI" w:eastAsia="Calibri" w:hAnsi="Segoe UI" w:cs="Times New Roman"/>
      <w:sz w:val="18"/>
      <w:lang w:val="en-GB" w:eastAsia="en-US"/>
    </w:rPr>
  </w:style>
  <w:style w:type="paragraph" w:customStyle="1" w:styleId="9EFE2AB12F3E4098A297C55DA400E56D4">
    <w:name w:val="9EFE2AB12F3E4098A297C55DA400E56D4"/>
    <w:rsid w:val="009913F5"/>
    <w:pPr>
      <w:spacing w:after="120" w:line="240" w:lineRule="auto"/>
    </w:pPr>
    <w:rPr>
      <w:rFonts w:ascii="Segoe UI" w:eastAsia="Calibri" w:hAnsi="Segoe UI" w:cs="Times New Roman"/>
      <w:sz w:val="18"/>
      <w:lang w:val="en-GB" w:eastAsia="en-US"/>
    </w:rPr>
  </w:style>
  <w:style w:type="paragraph" w:customStyle="1" w:styleId="445BAB1DFAAF4E1AA24E735FE53112194">
    <w:name w:val="445BAB1DFAAF4E1AA24E735FE53112194"/>
    <w:rsid w:val="009913F5"/>
    <w:pPr>
      <w:spacing w:after="120" w:line="240" w:lineRule="auto"/>
    </w:pPr>
    <w:rPr>
      <w:rFonts w:ascii="Segoe UI" w:eastAsia="Calibri" w:hAnsi="Segoe UI" w:cs="Times New Roman"/>
      <w:sz w:val="18"/>
      <w:lang w:val="en-GB" w:eastAsia="en-US"/>
    </w:rPr>
  </w:style>
  <w:style w:type="paragraph" w:customStyle="1" w:styleId="2737B7C2DE924B93B3E316B14F9ACD024">
    <w:name w:val="2737B7C2DE924B93B3E316B14F9ACD024"/>
    <w:rsid w:val="009913F5"/>
    <w:pPr>
      <w:spacing w:after="120" w:line="240" w:lineRule="auto"/>
    </w:pPr>
    <w:rPr>
      <w:rFonts w:ascii="Segoe UI" w:eastAsia="Calibri" w:hAnsi="Segoe UI" w:cs="Times New Roman"/>
      <w:sz w:val="18"/>
      <w:lang w:val="en-GB" w:eastAsia="en-US"/>
    </w:rPr>
  </w:style>
  <w:style w:type="paragraph" w:customStyle="1" w:styleId="0C5A6F7688E245F3BBE0F7D6AB2861F11">
    <w:name w:val="0C5A6F7688E245F3BBE0F7D6AB2861F11"/>
    <w:rsid w:val="009913F5"/>
    <w:pPr>
      <w:spacing w:after="120" w:line="240" w:lineRule="auto"/>
    </w:pPr>
    <w:rPr>
      <w:rFonts w:ascii="Segoe UI" w:eastAsia="Calibri" w:hAnsi="Segoe UI" w:cs="Times New Roman"/>
      <w:sz w:val="18"/>
      <w:lang w:val="en-GB" w:eastAsia="en-US"/>
    </w:rPr>
  </w:style>
  <w:style w:type="paragraph" w:customStyle="1" w:styleId="00812FA6B93944A6925D149B3EF707561">
    <w:name w:val="00812FA6B93944A6925D149B3EF707561"/>
    <w:rsid w:val="009913F5"/>
    <w:pPr>
      <w:spacing w:after="120" w:line="240" w:lineRule="auto"/>
    </w:pPr>
    <w:rPr>
      <w:rFonts w:ascii="Segoe UI" w:eastAsia="Calibri" w:hAnsi="Segoe UI" w:cs="Times New Roman"/>
      <w:sz w:val="18"/>
      <w:lang w:val="en-GB" w:eastAsia="en-US"/>
    </w:rPr>
  </w:style>
  <w:style w:type="paragraph" w:customStyle="1" w:styleId="CE796C05B5E24154B10CCB75B428BCCB1">
    <w:name w:val="CE796C05B5E24154B10CCB75B428BCCB1"/>
    <w:rsid w:val="009913F5"/>
    <w:pPr>
      <w:spacing w:after="120" w:line="240" w:lineRule="auto"/>
    </w:pPr>
    <w:rPr>
      <w:rFonts w:ascii="Segoe UI" w:eastAsia="Calibri" w:hAnsi="Segoe UI" w:cs="Times New Roman"/>
      <w:sz w:val="18"/>
      <w:lang w:val="en-GB" w:eastAsia="en-US"/>
    </w:rPr>
  </w:style>
  <w:style w:type="paragraph" w:customStyle="1" w:styleId="9660047AFBB949818EC9027C078FA84F1">
    <w:name w:val="9660047AFBB949818EC9027C078FA84F1"/>
    <w:rsid w:val="009913F5"/>
    <w:pPr>
      <w:spacing w:after="120" w:line="240" w:lineRule="auto"/>
    </w:pPr>
    <w:rPr>
      <w:rFonts w:ascii="Segoe UI" w:eastAsia="Calibri" w:hAnsi="Segoe UI" w:cs="Times New Roman"/>
      <w:sz w:val="18"/>
      <w:lang w:val="en-GB" w:eastAsia="en-US"/>
    </w:rPr>
  </w:style>
  <w:style w:type="paragraph" w:customStyle="1" w:styleId="0747E98E9AE646B6A7490E0FDB3840BC1">
    <w:name w:val="0747E98E9AE646B6A7490E0FDB3840BC1"/>
    <w:rsid w:val="009913F5"/>
    <w:pPr>
      <w:spacing w:after="120" w:line="240" w:lineRule="auto"/>
    </w:pPr>
    <w:rPr>
      <w:rFonts w:ascii="Segoe UI" w:eastAsia="Calibri" w:hAnsi="Segoe UI" w:cs="Times New Roman"/>
      <w:sz w:val="18"/>
      <w:lang w:val="en-GB" w:eastAsia="en-US"/>
    </w:rPr>
  </w:style>
  <w:style w:type="paragraph" w:customStyle="1" w:styleId="A46C3133154342268073053BD7BC89A71">
    <w:name w:val="A46C3133154342268073053BD7BC89A71"/>
    <w:rsid w:val="009913F5"/>
    <w:pPr>
      <w:spacing w:after="120" w:line="240" w:lineRule="auto"/>
    </w:pPr>
    <w:rPr>
      <w:rFonts w:ascii="Segoe UI" w:eastAsia="Calibri" w:hAnsi="Segoe UI" w:cs="Times New Roman"/>
      <w:sz w:val="18"/>
      <w:lang w:val="en-GB" w:eastAsia="en-US"/>
    </w:rPr>
  </w:style>
  <w:style w:type="paragraph" w:customStyle="1" w:styleId="8F1E6831F19D46C6AA81EB7431E860401">
    <w:name w:val="8F1E6831F19D46C6AA81EB7431E860401"/>
    <w:rsid w:val="009913F5"/>
    <w:pPr>
      <w:spacing w:after="120" w:line="240" w:lineRule="auto"/>
    </w:pPr>
    <w:rPr>
      <w:rFonts w:ascii="Segoe UI" w:eastAsia="Calibri" w:hAnsi="Segoe UI" w:cs="Times New Roman"/>
      <w:sz w:val="18"/>
      <w:lang w:val="en-GB" w:eastAsia="en-US"/>
    </w:rPr>
  </w:style>
  <w:style w:type="paragraph" w:customStyle="1" w:styleId="1C8E5DD62C2C44DF9C6A53F6DBFA09C91">
    <w:name w:val="1C8E5DD62C2C44DF9C6A53F6DBFA09C91"/>
    <w:rsid w:val="009913F5"/>
    <w:pPr>
      <w:spacing w:after="120" w:line="240" w:lineRule="auto"/>
    </w:pPr>
    <w:rPr>
      <w:rFonts w:ascii="Segoe UI" w:eastAsia="Calibri" w:hAnsi="Segoe UI" w:cs="Times New Roman"/>
      <w:sz w:val="18"/>
      <w:lang w:val="en-GB" w:eastAsia="en-US"/>
    </w:rPr>
  </w:style>
  <w:style w:type="paragraph" w:customStyle="1" w:styleId="C636EB93DD24461E858C2065BEFB439A1">
    <w:name w:val="C636EB93DD24461E858C2065BEFB439A1"/>
    <w:rsid w:val="009913F5"/>
    <w:pPr>
      <w:spacing w:after="120" w:line="240" w:lineRule="auto"/>
    </w:pPr>
    <w:rPr>
      <w:rFonts w:ascii="Segoe UI" w:eastAsia="Calibri" w:hAnsi="Segoe UI" w:cs="Times New Roman"/>
      <w:sz w:val="18"/>
      <w:lang w:val="en-GB" w:eastAsia="en-US"/>
    </w:rPr>
  </w:style>
  <w:style w:type="paragraph" w:customStyle="1" w:styleId="F50328FF43394A018AB066A00AD485E81">
    <w:name w:val="F50328FF43394A018AB066A00AD485E81"/>
    <w:rsid w:val="009913F5"/>
    <w:pPr>
      <w:spacing w:after="120" w:line="240" w:lineRule="auto"/>
    </w:pPr>
    <w:rPr>
      <w:rFonts w:ascii="Segoe UI" w:eastAsia="Calibri" w:hAnsi="Segoe UI" w:cs="Times New Roman"/>
      <w:sz w:val="18"/>
      <w:lang w:val="en-GB" w:eastAsia="en-US"/>
    </w:rPr>
  </w:style>
  <w:style w:type="paragraph" w:customStyle="1" w:styleId="4218948E7BA24C6BA6AA80CC900130C51">
    <w:name w:val="4218948E7BA24C6BA6AA80CC900130C51"/>
    <w:rsid w:val="009913F5"/>
    <w:pPr>
      <w:spacing w:after="120" w:line="240" w:lineRule="auto"/>
    </w:pPr>
    <w:rPr>
      <w:rFonts w:ascii="Segoe UI" w:eastAsia="Calibri" w:hAnsi="Segoe UI" w:cs="Times New Roman"/>
      <w:sz w:val="18"/>
      <w:lang w:val="en-GB" w:eastAsia="en-US"/>
    </w:rPr>
  </w:style>
  <w:style w:type="paragraph" w:customStyle="1" w:styleId="1375ADE559FE49AB8C427BFF8FA1A3271">
    <w:name w:val="1375ADE559FE49AB8C427BFF8FA1A3271"/>
    <w:rsid w:val="009913F5"/>
    <w:pPr>
      <w:spacing w:after="120" w:line="240" w:lineRule="auto"/>
    </w:pPr>
    <w:rPr>
      <w:rFonts w:ascii="Segoe UI" w:eastAsia="Calibri" w:hAnsi="Segoe UI" w:cs="Times New Roman"/>
      <w:sz w:val="18"/>
      <w:lang w:val="en-GB" w:eastAsia="en-US"/>
    </w:rPr>
  </w:style>
  <w:style w:type="paragraph" w:customStyle="1" w:styleId="0FB0B0A2A47B404BBF46AB471ADF2E011">
    <w:name w:val="0FB0B0A2A47B404BBF46AB471ADF2E011"/>
    <w:rsid w:val="009913F5"/>
    <w:pPr>
      <w:spacing w:after="120" w:line="240" w:lineRule="auto"/>
    </w:pPr>
    <w:rPr>
      <w:rFonts w:ascii="Segoe UI" w:eastAsia="Calibri" w:hAnsi="Segoe UI" w:cs="Times New Roman"/>
      <w:sz w:val="18"/>
      <w:lang w:val="en-GB" w:eastAsia="en-US"/>
    </w:rPr>
  </w:style>
  <w:style w:type="paragraph" w:customStyle="1" w:styleId="45DD430862754364B09BE3DDE67D82E01">
    <w:name w:val="45DD430862754364B09BE3DDE67D82E01"/>
    <w:rsid w:val="009913F5"/>
    <w:pPr>
      <w:spacing w:after="120" w:line="240" w:lineRule="auto"/>
    </w:pPr>
    <w:rPr>
      <w:rFonts w:ascii="Segoe UI" w:eastAsia="Calibri" w:hAnsi="Segoe UI" w:cs="Times New Roman"/>
      <w:sz w:val="18"/>
      <w:lang w:val="en-GB" w:eastAsia="en-US"/>
    </w:rPr>
  </w:style>
  <w:style w:type="paragraph" w:customStyle="1" w:styleId="E54BA32A1EA6453B91BD929F850511C21">
    <w:name w:val="E54BA32A1EA6453B91BD929F850511C21"/>
    <w:rsid w:val="009913F5"/>
    <w:pPr>
      <w:spacing w:after="120" w:line="240" w:lineRule="auto"/>
    </w:pPr>
    <w:rPr>
      <w:rFonts w:ascii="Segoe UI" w:eastAsia="Calibri" w:hAnsi="Segoe UI" w:cs="Times New Roman"/>
      <w:sz w:val="18"/>
      <w:lang w:val="en-GB" w:eastAsia="en-US"/>
    </w:rPr>
  </w:style>
  <w:style w:type="paragraph" w:customStyle="1" w:styleId="0B4E70F2983544E5A80EB9BDCDEAEAC01">
    <w:name w:val="0B4E70F2983544E5A80EB9BDCDEAEAC01"/>
    <w:rsid w:val="009913F5"/>
    <w:pPr>
      <w:spacing w:after="120" w:line="240" w:lineRule="auto"/>
    </w:pPr>
    <w:rPr>
      <w:rFonts w:ascii="Segoe UI" w:eastAsia="Calibri" w:hAnsi="Segoe UI" w:cs="Times New Roman"/>
      <w:sz w:val="18"/>
      <w:lang w:val="en-GB" w:eastAsia="en-US"/>
    </w:rPr>
  </w:style>
  <w:style w:type="paragraph" w:customStyle="1" w:styleId="62EF4D3835E94DD1B3860E43E003470F1">
    <w:name w:val="62EF4D3835E94DD1B3860E43E003470F1"/>
    <w:rsid w:val="009913F5"/>
    <w:pPr>
      <w:spacing w:after="120" w:line="240" w:lineRule="auto"/>
    </w:pPr>
    <w:rPr>
      <w:rFonts w:ascii="Segoe UI" w:eastAsia="Calibri" w:hAnsi="Segoe UI" w:cs="Times New Roman"/>
      <w:sz w:val="18"/>
      <w:lang w:val="en-GB" w:eastAsia="en-US"/>
    </w:rPr>
  </w:style>
  <w:style w:type="paragraph" w:customStyle="1" w:styleId="9DD81E7DC58543448CD9996D75663D641">
    <w:name w:val="9DD81E7DC58543448CD9996D75663D641"/>
    <w:rsid w:val="009913F5"/>
    <w:pPr>
      <w:spacing w:after="120" w:line="240" w:lineRule="auto"/>
    </w:pPr>
    <w:rPr>
      <w:rFonts w:ascii="Segoe UI" w:eastAsia="Calibri" w:hAnsi="Segoe UI" w:cs="Times New Roman"/>
      <w:sz w:val="18"/>
      <w:lang w:val="en-GB" w:eastAsia="en-US"/>
    </w:rPr>
  </w:style>
  <w:style w:type="paragraph" w:customStyle="1" w:styleId="97F72F29876B4849B1AE2C2B1169EE3E1">
    <w:name w:val="97F72F29876B4849B1AE2C2B1169EE3E1"/>
    <w:rsid w:val="009913F5"/>
    <w:pPr>
      <w:spacing w:after="120" w:line="240" w:lineRule="auto"/>
    </w:pPr>
    <w:rPr>
      <w:rFonts w:ascii="Segoe UI" w:eastAsia="Calibri" w:hAnsi="Segoe UI" w:cs="Times New Roman"/>
      <w:sz w:val="18"/>
      <w:lang w:val="en-GB" w:eastAsia="en-US"/>
    </w:rPr>
  </w:style>
  <w:style w:type="paragraph" w:customStyle="1" w:styleId="61555A25C6854C36B83D63163D7493FA1">
    <w:name w:val="61555A25C6854C36B83D63163D7493FA1"/>
    <w:rsid w:val="009913F5"/>
    <w:pPr>
      <w:spacing w:after="120" w:line="240" w:lineRule="auto"/>
    </w:pPr>
    <w:rPr>
      <w:rFonts w:ascii="Segoe UI" w:eastAsia="Calibri" w:hAnsi="Segoe UI" w:cs="Times New Roman"/>
      <w:sz w:val="18"/>
      <w:lang w:val="en-GB" w:eastAsia="en-US"/>
    </w:rPr>
  </w:style>
  <w:style w:type="paragraph" w:customStyle="1" w:styleId="485A0C2E6F074E859FE76662AB56BC307">
    <w:name w:val="485A0C2E6F074E859FE76662AB56BC307"/>
    <w:rsid w:val="009913F5"/>
    <w:pPr>
      <w:spacing w:after="120" w:line="240" w:lineRule="auto"/>
    </w:pPr>
    <w:rPr>
      <w:rFonts w:ascii="Segoe UI" w:eastAsia="Calibri" w:hAnsi="Segoe UI" w:cs="Times New Roman"/>
      <w:sz w:val="18"/>
      <w:lang w:val="en-GB" w:eastAsia="en-US"/>
    </w:rPr>
  </w:style>
  <w:style w:type="paragraph" w:customStyle="1" w:styleId="B8FD6C564AD7442E8797E6A194AA9D587">
    <w:name w:val="B8FD6C564AD7442E8797E6A194AA9D587"/>
    <w:rsid w:val="009913F5"/>
    <w:pPr>
      <w:spacing w:after="120" w:line="240" w:lineRule="auto"/>
    </w:pPr>
    <w:rPr>
      <w:rFonts w:ascii="Segoe UI" w:eastAsia="Calibri" w:hAnsi="Segoe UI" w:cs="Times New Roman"/>
      <w:sz w:val="18"/>
      <w:lang w:val="en-GB" w:eastAsia="en-US"/>
    </w:rPr>
  </w:style>
  <w:style w:type="paragraph" w:customStyle="1" w:styleId="81759EDD6C9744E7B5095A112EFF683D7">
    <w:name w:val="81759EDD6C9744E7B5095A112EFF683D7"/>
    <w:rsid w:val="009913F5"/>
    <w:pPr>
      <w:spacing w:after="120" w:line="240" w:lineRule="auto"/>
    </w:pPr>
    <w:rPr>
      <w:rFonts w:ascii="Segoe UI" w:eastAsia="Calibri" w:hAnsi="Segoe UI" w:cs="Times New Roman"/>
      <w:sz w:val="18"/>
      <w:lang w:val="en-GB" w:eastAsia="en-US"/>
    </w:rPr>
  </w:style>
  <w:style w:type="paragraph" w:customStyle="1" w:styleId="A6D232B58AAF4AED81516863A9B3179D7">
    <w:name w:val="A6D232B58AAF4AED81516863A9B3179D7"/>
    <w:rsid w:val="009913F5"/>
    <w:pPr>
      <w:keepLines/>
      <w:spacing w:after="0" w:line="240" w:lineRule="auto"/>
      <w:jc w:val="both"/>
    </w:pPr>
    <w:rPr>
      <w:rFonts w:ascii="Arial" w:eastAsia="Calibri" w:hAnsi="Arial" w:cs="Arial"/>
      <w:sz w:val="20"/>
      <w:szCs w:val="20"/>
      <w:lang w:val="en-US" w:eastAsia="en-US"/>
    </w:rPr>
  </w:style>
  <w:style w:type="paragraph" w:customStyle="1" w:styleId="856CB1F773D2450FBD2728E935A078647">
    <w:name w:val="856CB1F773D2450FBD2728E935A078647"/>
    <w:rsid w:val="009913F5"/>
    <w:pPr>
      <w:keepLines/>
      <w:spacing w:after="0" w:line="240" w:lineRule="auto"/>
      <w:jc w:val="both"/>
    </w:pPr>
    <w:rPr>
      <w:rFonts w:ascii="Arial" w:eastAsia="Calibri" w:hAnsi="Arial" w:cs="Arial"/>
      <w:sz w:val="20"/>
      <w:szCs w:val="20"/>
      <w:lang w:val="en-US" w:eastAsia="en-US"/>
    </w:rPr>
  </w:style>
  <w:style w:type="paragraph" w:customStyle="1" w:styleId="BDA5B830D66F438DB69006DDFC9DFEE77">
    <w:name w:val="BDA5B830D66F438DB69006DDFC9DFEE77"/>
    <w:rsid w:val="009913F5"/>
    <w:pPr>
      <w:spacing w:after="120" w:line="240" w:lineRule="auto"/>
    </w:pPr>
    <w:rPr>
      <w:rFonts w:ascii="Segoe UI" w:eastAsia="Calibri" w:hAnsi="Segoe UI" w:cs="Times New Roman"/>
      <w:sz w:val="18"/>
      <w:lang w:val="en-GB" w:eastAsia="en-US"/>
    </w:rPr>
  </w:style>
  <w:style w:type="paragraph" w:customStyle="1" w:styleId="42858D397D0F441FAEAC3240AC5498A07">
    <w:name w:val="42858D397D0F441FAEAC3240AC5498A07"/>
    <w:rsid w:val="009913F5"/>
    <w:pPr>
      <w:spacing w:after="120" w:line="240" w:lineRule="auto"/>
    </w:pPr>
    <w:rPr>
      <w:rFonts w:ascii="Segoe UI" w:eastAsia="Calibri" w:hAnsi="Segoe UI" w:cs="Times New Roman"/>
      <w:sz w:val="18"/>
      <w:lang w:val="en-GB" w:eastAsia="en-US"/>
    </w:rPr>
  </w:style>
  <w:style w:type="paragraph" w:customStyle="1" w:styleId="E41BA284922049D19BD4DED25E5E235D7">
    <w:name w:val="E41BA284922049D19BD4DED25E5E235D7"/>
    <w:rsid w:val="009913F5"/>
    <w:pPr>
      <w:spacing w:after="120" w:line="240" w:lineRule="auto"/>
    </w:pPr>
    <w:rPr>
      <w:rFonts w:ascii="Segoe UI" w:eastAsia="Calibri" w:hAnsi="Segoe UI" w:cs="Times New Roman"/>
      <w:sz w:val="18"/>
      <w:lang w:val="en-GB" w:eastAsia="en-US"/>
    </w:rPr>
  </w:style>
  <w:style w:type="paragraph" w:customStyle="1" w:styleId="DD4E3C8E780D42C98874EFA57D55B6FC7">
    <w:name w:val="DD4E3C8E780D42C98874EFA57D55B6FC7"/>
    <w:rsid w:val="009913F5"/>
    <w:pPr>
      <w:spacing w:after="120" w:line="240" w:lineRule="auto"/>
    </w:pPr>
    <w:rPr>
      <w:rFonts w:ascii="Segoe UI" w:eastAsia="Calibri" w:hAnsi="Segoe UI" w:cs="Times New Roman"/>
      <w:sz w:val="18"/>
      <w:lang w:val="en-GB" w:eastAsia="en-US"/>
    </w:rPr>
  </w:style>
  <w:style w:type="paragraph" w:customStyle="1" w:styleId="358D786DF9A14E63AD7F8A70ED611ACB7">
    <w:name w:val="358D786DF9A14E63AD7F8A70ED611ACB7"/>
    <w:rsid w:val="009913F5"/>
    <w:pPr>
      <w:spacing w:after="120" w:line="240" w:lineRule="auto"/>
    </w:pPr>
    <w:rPr>
      <w:rFonts w:ascii="Segoe UI" w:eastAsia="Calibri" w:hAnsi="Segoe UI" w:cs="Times New Roman"/>
      <w:sz w:val="18"/>
      <w:lang w:val="en-GB" w:eastAsia="en-US"/>
    </w:rPr>
  </w:style>
  <w:style w:type="paragraph" w:customStyle="1" w:styleId="ED0892C2DAE14E909E1B38562745E1CA7">
    <w:name w:val="ED0892C2DAE14E909E1B38562745E1CA7"/>
    <w:rsid w:val="009913F5"/>
    <w:pPr>
      <w:spacing w:after="120" w:line="240" w:lineRule="auto"/>
    </w:pPr>
    <w:rPr>
      <w:rFonts w:ascii="Segoe UI" w:eastAsia="Calibri" w:hAnsi="Segoe UI" w:cs="Times New Roman"/>
      <w:sz w:val="18"/>
      <w:lang w:val="en-GB" w:eastAsia="en-US"/>
    </w:rPr>
  </w:style>
  <w:style w:type="paragraph" w:customStyle="1" w:styleId="794F90AD69F04E668FCA7364A0C297217">
    <w:name w:val="794F90AD69F04E668FCA7364A0C297217"/>
    <w:rsid w:val="009913F5"/>
    <w:pPr>
      <w:spacing w:after="120" w:line="240" w:lineRule="auto"/>
    </w:pPr>
    <w:rPr>
      <w:rFonts w:ascii="Segoe UI" w:eastAsia="Calibri" w:hAnsi="Segoe UI" w:cs="Times New Roman"/>
      <w:sz w:val="18"/>
      <w:lang w:val="en-GB" w:eastAsia="en-US"/>
    </w:rPr>
  </w:style>
  <w:style w:type="paragraph" w:customStyle="1" w:styleId="CE97F6852BE447AD8F07A1537FC04C4C7">
    <w:name w:val="CE97F6852BE447AD8F07A1537FC04C4C7"/>
    <w:rsid w:val="009913F5"/>
    <w:pPr>
      <w:spacing w:after="120" w:line="240" w:lineRule="auto"/>
    </w:pPr>
    <w:rPr>
      <w:rFonts w:ascii="Segoe UI" w:eastAsia="Calibri" w:hAnsi="Segoe UI" w:cs="Times New Roman"/>
      <w:sz w:val="18"/>
      <w:lang w:val="en-GB" w:eastAsia="en-US"/>
    </w:rPr>
  </w:style>
  <w:style w:type="paragraph" w:customStyle="1" w:styleId="DFDCB215A4FB4A23A49E729BEB781A197">
    <w:name w:val="DFDCB215A4FB4A23A49E729BEB781A197"/>
    <w:rsid w:val="009913F5"/>
    <w:pPr>
      <w:spacing w:after="120" w:line="240" w:lineRule="auto"/>
    </w:pPr>
    <w:rPr>
      <w:rFonts w:ascii="Segoe UI" w:eastAsia="Calibri" w:hAnsi="Segoe UI" w:cs="Times New Roman"/>
      <w:sz w:val="18"/>
      <w:lang w:val="en-GB" w:eastAsia="en-US"/>
    </w:rPr>
  </w:style>
  <w:style w:type="paragraph" w:customStyle="1" w:styleId="CED3890503BF4185AFBBDBD71B885B147">
    <w:name w:val="CED3890503BF4185AFBBDBD71B885B147"/>
    <w:rsid w:val="009913F5"/>
    <w:pPr>
      <w:spacing w:after="120" w:line="240" w:lineRule="auto"/>
    </w:pPr>
    <w:rPr>
      <w:rFonts w:ascii="Segoe UI" w:eastAsia="Calibri" w:hAnsi="Segoe UI" w:cs="Times New Roman"/>
      <w:sz w:val="18"/>
      <w:lang w:val="en-GB" w:eastAsia="en-US"/>
    </w:rPr>
  </w:style>
  <w:style w:type="paragraph" w:customStyle="1" w:styleId="82A7E86C05AF415FB19DE7BF52107C0E7">
    <w:name w:val="82A7E86C05AF415FB19DE7BF52107C0E7"/>
    <w:rsid w:val="009913F5"/>
    <w:pPr>
      <w:keepLines/>
      <w:spacing w:after="0" w:line="240" w:lineRule="auto"/>
      <w:jc w:val="both"/>
    </w:pPr>
    <w:rPr>
      <w:rFonts w:ascii="Arial" w:eastAsia="Calibri" w:hAnsi="Arial" w:cs="Arial"/>
      <w:sz w:val="20"/>
      <w:szCs w:val="20"/>
      <w:lang w:val="en-US" w:eastAsia="en-US"/>
    </w:rPr>
  </w:style>
  <w:style w:type="paragraph" w:customStyle="1" w:styleId="7707C6A9C4A64248B87B72F099BF61867">
    <w:name w:val="7707C6A9C4A64248B87B72F099BF61867"/>
    <w:rsid w:val="009913F5"/>
    <w:pPr>
      <w:keepLines/>
      <w:spacing w:after="0" w:line="240" w:lineRule="auto"/>
      <w:jc w:val="both"/>
    </w:pPr>
    <w:rPr>
      <w:rFonts w:ascii="Arial" w:eastAsia="Calibri" w:hAnsi="Arial" w:cs="Arial"/>
      <w:sz w:val="20"/>
      <w:szCs w:val="20"/>
      <w:lang w:val="en-US" w:eastAsia="en-US"/>
    </w:rPr>
  </w:style>
  <w:style w:type="paragraph" w:customStyle="1" w:styleId="05281A065AC64DFAA95A8CCF376B438F7">
    <w:name w:val="05281A065AC64DFAA95A8CCF376B438F7"/>
    <w:rsid w:val="009913F5"/>
    <w:pPr>
      <w:keepLines/>
      <w:spacing w:after="0" w:line="240" w:lineRule="auto"/>
      <w:jc w:val="both"/>
    </w:pPr>
    <w:rPr>
      <w:rFonts w:ascii="Arial" w:eastAsia="Calibri" w:hAnsi="Arial" w:cs="Arial"/>
      <w:sz w:val="20"/>
      <w:szCs w:val="20"/>
      <w:lang w:val="en-US" w:eastAsia="en-US"/>
    </w:rPr>
  </w:style>
  <w:style w:type="paragraph" w:customStyle="1" w:styleId="90109380AB124FDDA68C54E6610917067">
    <w:name w:val="90109380AB124FDDA68C54E6610917067"/>
    <w:rsid w:val="009913F5"/>
    <w:pPr>
      <w:keepLines/>
      <w:spacing w:after="0" w:line="240" w:lineRule="auto"/>
      <w:jc w:val="both"/>
    </w:pPr>
    <w:rPr>
      <w:rFonts w:ascii="Arial" w:eastAsia="Calibri" w:hAnsi="Arial" w:cs="Arial"/>
      <w:sz w:val="20"/>
      <w:szCs w:val="20"/>
      <w:lang w:val="en-US" w:eastAsia="en-US"/>
    </w:rPr>
  </w:style>
  <w:style w:type="paragraph" w:customStyle="1" w:styleId="7BF6768F5B004C2295B554E6C57430497">
    <w:name w:val="7BF6768F5B004C2295B554E6C57430497"/>
    <w:rsid w:val="009913F5"/>
    <w:pPr>
      <w:keepLines/>
      <w:spacing w:after="0" w:line="240" w:lineRule="auto"/>
      <w:jc w:val="both"/>
    </w:pPr>
    <w:rPr>
      <w:rFonts w:ascii="Arial" w:eastAsia="Calibri" w:hAnsi="Arial" w:cs="Arial"/>
      <w:sz w:val="20"/>
      <w:szCs w:val="20"/>
      <w:lang w:val="en-US" w:eastAsia="en-US"/>
    </w:rPr>
  </w:style>
  <w:style w:type="paragraph" w:customStyle="1" w:styleId="30C138C7F261480C91498ABF852690457">
    <w:name w:val="30C138C7F261480C91498ABF852690457"/>
    <w:rsid w:val="009913F5"/>
    <w:pPr>
      <w:keepLines/>
      <w:spacing w:after="0" w:line="240" w:lineRule="auto"/>
      <w:jc w:val="both"/>
    </w:pPr>
    <w:rPr>
      <w:rFonts w:ascii="Arial" w:eastAsia="Calibri" w:hAnsi="Arial" w:cs="Arial"/>
      <w:sz w:val="20"/>
      <w:szCs w:val="20"/>
      <w:lang w:val="en-US" w:eastAsia="en-US"/>
    </w:rPr>
  </w:style>
  <w:style w:type="paragraph" w:customStyle="1" w:styleId="37D67CBEF4CB45F3B32F9BC1A01273BE8">
    <w:name w:val="37D67CBEF4CB45F3B32F9BC1A01273BE8"/>
    <w:rsid w:val="009913F5"/>
    <w:pPr>
      <w:keepLines/>
      <w:spacing w:after="0" w:line="240" w:lineRule="auto"/>
      <w:jc w:val="both"/>
    </w:pPr>
    <w:rPr>
      <w:rFonts w:ascii="Arial" w:eastAsia="Calibri" w:hAnsi="Arial" w:cs="Arial"/>
      <w:sz w:val="20"/>
      <w:szCs w:val="20"/>
      <w:lang w:val="en-US" w:eastAsia="en-US"/>
    </w:rPr>
  </w:style>
  <w:style w:type="paragraph" w:customStyle="1" w:styleId="586C955EAA44447BABA59B34A6B5954C3">
    <w:name w:val="586C955EAA44447BABA59B34A6B5954C3"/>
    <w:rsid w:val="009913F5"/>
    <w:pPr>
      <w:keepLines/>
      <w:spacing w:after="0" w:line="240" w:lineRule="auto"/>
      <w:jc w:val="both"/>
    </w:pPr>
    <w:rPr>
      <w:rFonts w:ascii="Arial" w:eastAsia="Calibri" w:hAnsi="Arial" w:cs="Arial"/>
      <w:sz w:val="20"/>
      <w:szCs w:val="20"/>
      <w:lang w:val="en-US" w:eastAsia="en-US"/>
    </w:rPr>
  </w:style>
  <w:style w:type="paragraph" w:customStyle="1" w:styleId="E76BF9F6CB7F467D8729A37B1E95210C3">
    <w:name w:val="E76BF9F6CB7F467D8729A37B1E95210C3"/>
    <w:rsid w:val="009913F5"/>
    <w:pPr>
      <w:keepLines/>
      <w:spacing w:after="0" w:line="240" w:lineRule="auto"/>
      <w:jc w:val="both"/>
    </w:pPr>
    <w:rPr>
      <w:rFonts w:ascii="Arial" w:eastAsia="Calibri" w:hAnsi="Arial" w:cs="Arial"/>
      <w:sz w:val="20"/>
      <w:szCs w:val="20"/>
      <w:lang w:val="en-US" w:eastAsia="en-US"/>
    </w:rPr>
  </w:style>
  <w:style w:type="paragraph" w:customStyle="1" w:styleId="68DE3F112430434CB093DC580223083F3">
    <w:name w:val="68DE3F112430434CB093DC580223083F3"/>
    <w:rsid w:val="009913F5"/>
    <w:pPr>
      <w:keepLines/>
      <w:spacing w:after="0" w:line="240" w:lineRule="auto"/>
      <w:jc w:val="both"/>
    </w:pPr>
    <w:rPr>
      <w:rFonts w:ascii="Arial" w:eastAsia="Calibri" w:hAnsi="Arial" w:cs="Arial"/>
      <w:sz w:val="20"/>
      <w:szCs w:val="20"/>
      <w:lang w:val="en-US" w:eastAsia="en-US"/>
    </w:rPr>
  </w:style>
  <w:style w:type="paragraph" w:customStyle="1" w:styleId="14539F2B26244383AE352FC4058E5AE73">
    <w:name w:val="14539F2B26244383AE352FC4058E5AE73"/>
    <w:rsid w:val="009913F5"/>
    <w:pPr>
      <w:keepLines/>
      <w:spacing w:after="0" w:line="240" w:lineRule="auto"/>
      <w:jc w:val="both"/>
    </w:pPr>
    <w:rPr>
      <w:rFonts w:ascii="Arial" w:eastAsia="Calibri" w:hAnsi="Arial" w:cs="Arial"/>
      <w:sz w:val="20"/>
      <w:szCs w:val="20"/>
      <w:lang w:val="en-US" w:eastAsia="en-US"/>
    </w:rPr>
  </w:style>
  <w:style w:type="paragraph" w:customStyle="1" w:styleId="5B37D7ED3745479A8136353617983D7B3">
    <w:name w:val="5B37D7ED3745479A8136353617983D7B3"/>
    <w:rsid w:val="009913F5"/>
    <w:pPr>
      <w:keepLines/>
      <w:spacing w:after="0" w:line="240" w:lineRule="auto"/>
      <w:jc w:val="both"/>
    </w:pPr>
    <w:rPr>
      <w:rFonts w:ascii="Arial" w:eastAsia="Calibri" w:hAnsi="Arial" w:cs="Arial"/>
      <w:sz w:val="20"/>
      <w:szCs w:val="20"/>
      <w:lang w:val="en-US" w:eastAsia="en-US"/>
    </w:rPr>
  </w:style>
  <w:style w:type="paragraph" w:customStyle="1" w:styleId="230A29FC5F484BDF9349228105CB770B3">
    <w:name w:val="230A29FC5F484BDF9349228105CB770B3"/>
    <w:rsid w:val="009913F5"/>
    <w:pPr>
      <w:keepLines/>
      <w:spacing w:after="0" w:line="240" w:lineRule="auto"/>
      <w:jc w:val="both"/>
    </w:pPr>
    <w:rPr>
      <w:rFonts w:ascii="Arial" w:eastAsia="Calibri" w:hAnsi="Arial" w:cs="Arial"/>
      <w:sz w:val="20"/>
      <w:szCs w:val="20"/>
      <w:lang w:val="en-US" w:eastAsia="en-US"/>
    </w:rPr>
  </w:style>
  <w:style w:type="paragraph" w:customStyle="1" w:styleId="1317A5F52B57449B9566F24F1897A8851">
    <w:name w:val="1317A5F52B57449B9566F24F1897A8851"/>
    <w:rsid w:val="009913F5"/>
    <w:pPr>
      <w:keepLines/>
      <w:spacing w:after="0" w:line="240" w:lineRule="auto"/>
      <w:jc w:val="both"/>
    </w:pPr>
    <w:rPr>
      <w:rFonts w:ascii="Arial" w:eastAsia="Calibri" w:hAnsi="Arial" w:cs="Arial"/>
      <w:sz w:val="20"/>
      <w:szCs w:val="20"/>
      <w:lang w:val="en-US" w:eastAsia="en-US"/>
    </w:rPr>
  </w:style>
  <w:style w:type="paragraph" w:customStyle="1" w:styleId="77B17B58FCE64593B846CE3AFBC7D60A1">
    <w:name w:val="77B17B58FCE64593B846CE3AFBC7D60A1"/>
    <w:rsid w:val="009913F5"/>
    <w:pPr>
      <w:keepLines/>
      <w:spacing w:after="0" w:line="240" w:lineRule="auto"/>
      <w:jc w:val="both"/>
    </w:pPr>
    <w:rPr>
      <w:rFonts w:ascii="Arial" w:eastAsia="Calibri" w:hAnsi="Arial" w:cs="Arial"/>
      <w:sz w:val="20"/>
      <w:szCs w:val="20"/>
      <w:lang w:val="en-US" w:eastAsia="en-US"/>
    </w:rPr>
  </w:style>
  <w:style w:type="paragraph" w:customStyle="1" w:styleId="488CE95738F04A3FB73EF2E13A178D191">
    <w:name w:val="488CE95738F04A3FB73EF2E13A178D191"/>
    <w:rsid w:val="009913F5"/>
    <w:pPr>
      <w:keepLines/>
      <w:spacing w:after="0" w:line="240" w:lineRule="auto"/>
      <w:jc w:val="both"/>
    </w:pPr>
    <w:rPr>
      <w:rFonts w:ascii="Arial" w:eastAsia="Calibri" w:hAnsi="Arial" w:cs="Arial"/>
      <w:sz w:val="20"/>
      <w:szCs w:val="20"/>
      <w:lang w:val="en-US" w:eastAsia="en-US"/>
    </w:rPr>
  </w:style>
  <w:style w:type="paragraph" w:customStyle="1" w:styleId="529303D30EBD42EE9DEDC6AB5AE49F1B1">
    <w:name w:val="529303D30EBD42EE9DEDC6AB5AE49F1B1"/>
    <w:rsid w:val="009913F5"/>
    <w:pPr>
      <w:keepLines/>
      <w:spacing w:after="0" w:line="240" w:lineRule="auto"/>
      <w:jc w:val="both"/>
    </w:pPr>
    <w:rPr>
      <w:rFonts w:ascii="Arial" w:eastAsia="Calibri" w:hAnsi="Arial" w:cs="Arial"/>
      <w:sz w:val="20"/>
      <w:szCs w:val="20"/>
      <w:lang w:val="en-US" w:eastAsia="en-US"/>
    </w:rPr>
  </w:style>
  <w:style w:type="paragraph" w:customStyle="1" w:styleId="11CC5EA117424F9CAB8931FD7C90D53C1">
    <w:name w:val="11CC5EA117424F9CAB8931FD7C90D53C1"/>
    <w:rsid w:val="009913F5"/>
    <w:pPr>
      <w:keepLines/>
      <w:spacing w:after="0" w:line="240" w:lineRule="auto"/>
      <w:jc w:val="both"/>
    </w:pPr>
    <w:rPr>
      <w:rFonts w:ascii="Arial" w:eastAsia="Calibri" w:hAnsi="Arial" w:cs="Arial"/>
      <w:sz w:val="20"/>
      <w:szCs w:val="20"/>
      <w:lang w:val="en-US" w:eastAsia="en-US"/>
    </w:rPr>
  </w:style>
  <w:style w:type="paragraph" w:customStyle="1" w:styleId="D48536751800413F87E0576B5057AFA01">
    <w:name w:val="D48536751800413F87E0576B5057AFA01"/>
    <w:rsid w:val="009913F5"/>
    <w:pPr>
      <w:keepLines/>
      <w:spacing w:after="0" w:line="240" w:lineRule="auto"/>
      <w:jc w:val="both"/>
    </w:pPr>
    <w:rPr>
      <w:rFonts w:ascii="Arial" w:eastAsia="Calibri" w:hAnsi="Arial" w:cs="Arial"/>
      <w:sz w:val="20"/>
      <w:szCs w:val="20"/>
      <w:lang w:val="en-US" w:eastAsia="en-US"/>
    </w:rPr>
  </w:style>
  <w:style w:type="paragraph" w:customStyle="1" w:styleId="C02E8FCF78394081BFEBFB19AC9249A41">
    <w:name w:val="C02E8FCF78394081BFEBFB19AC9249A41"/>
    <w:rsid w:val="009913F5"/>
    <w:pPr>
      <w:keepLines/>
      <w:spacing w:after="0" w:line="240" w:lineRule="auto"/>
      <w:jc w:val="both"/>
    </w:pPr>
    <w:rPr>
      <w:rFonts w:ascii="Arial" w:eastAsia="Calibri" w:hAnsi="Arial" w:cs="Arial"/>
      <w:sz w:val="20"/>
      <w:szCs w:val="20"/>
      <w:lang w:val="en-US" w:eastAsia="en-US"/>
    </w:rPr>
  </w:style>
  <w:style w:type="paragraph" w:customStyle="1" w:styleId="38143F4DC76341FABCC514982F53CFEC1">
    <w:name w:val="38143F4DC76341FABCC514982F53CFEC1"/>
    <w:rsid w:val="009913F5"/>
    <w:pPr>
      <w:keepLines/>
      <w:spacing w:after="0" w:line="240" w:lineRule="auto"/>
      <w:jc w:val="both"/>
    </w:pPr>
    <w:rPr>
      <w:rFonts w:ascii="Arial" w:eastAsia="Calibri" w:hAnsi="Arial" w:cs="Arial"/>
      <w:sz w:val="20"/>
      <w:szCs w:val="20"/>
      <w:lang w:val="en-US" w:eastAsia="en-US"/>
    </w:rPr>
  </w:style>
  <w:style w:type="paragraph" w:customStyle="1" w:styleId="0F9EBEC461424A5BAE66195F1C958A361">
    <w:name w:val="0F9EBEC461424A5BAE66195F1C958A361"/>
    <w:rsid w:val="009913F5"/>
    <w:pPr>
      <w:keepLines/>
      <w:spacing w:after="0" w:line="240" w:lineRule="auto"/>
      <w:jc w:val="both"/>
    </w:pPr>
    <w:rPr>
      <w:rFonts w:ascii="Arial" w:eastAsia="Calibri" w:hAnsi="Arial" w:cs="Arial"/>
      <w:sz w:val="20"/>
      <w:szCs w:val="20"/>
      <w:lang w:val="en-US" w:eastAsia="en-US"/>
    </w:rPr>
  </w:style>
  <w:style w:type="paragraph" w:customStyle="1" w:styleId="429873E7F6434B319FE7194D4B7E23B58">
    <w:name w:val="429873E7F6434B319FE7194D4B7E23B58"/>
    <w:rsid w:val="009913F5"/>
    <w:pPr>
      <w:spacing w:after="120" w:line="240" w:lineRule="auto"/>
    </w:pPr>
    <w:rPr>
      <w:rFonts w:ascii="Segoe UI" w:eastAsia="Calibri" w:hAnsi="Segoe UI" w:cs="Times New Roman"/>
      <w:sz w:val="18"/>
      <w:lang w:val="en-GB" w:eastAsia="en-US"/>
    </w:rPr>
  </w:style>
  <w:style w:type="paragraph" w:customStyle="1" w:styleId="7EA81CB028614AA58EBF5E9F67AD83658">
    <w:name w:val="7EA81CB028614AA58EBF5E9F67AD83658"/>
    <w:rsid w:val="009913F5"/>
    <w:pPr>
      <w:keepLines/>
      <w:spacing w:after="0" w:line="240" w:lineRule="auto"/>
      <w:jc w:val="both"/>
    </w:pPr>
    <w:rPr>
      <w:rFonts w:ascii="Arial" w:eastAsia="Calibri" w:hAnsi="Arial" w:cs="Arial"/>
      <w:sz w:val="20"/>
      <w:szCs w:val="20"/>
      <w:lang w:val="en-US" w:eastAsia="en-US"/>
    </w:rPr>
  </w:style>
  <w:style w:type="paragraph" w:customStyle="1" w:styleId="EE071A5CAEB4403BA9AF2A86BCC9271A8">
    <w:name w:val="EE071A5CAEB4403BA9AF2A86BCC9271A8"/>
    <w:rsid w:val="009913F5"/>
    <w:pPr>
      <w:spacing w:after="120" w:line="240" w:lineRule="auto"/>
    </w:pPr>
    <w:rPr>
      <w:rFonts w:ascii="Segoe UI" w:eastAsia="Calibri" w:hAnsi="Segoe UI" w:cs="Times New Roman"/>
      <w:sz w:val="18"/>
      <w:lang w:val="en-GB" w:eastAsia="en-US"/>
    </w:rPr>
  </w:style>
  <w:style w:type="paragraph" w:customStyle="1" w:styleId="790FDF73596B43C68A5D36D95C6F21A18">
    <w:name w:val="790FDF73596B43C68A5D36D95C6F21A18"/>
    <w:rsid w:val="009913F5"/>
    <w:pPr>
      <w:keepLines/>
      <w:spacing w:after="0" w:line="240" w:lineRule="auto"/>
      <w:jc w:val="both"/>
    </w:pPr>
    <w:rPr>
      <w:rFonts w:ascii="Arial" w:eastAsia="Calibri" w:hAnsi="Arial" w:cs="Arial"/>
      <w:sz w:val="20"/>
      <w:szCs w:val="20"/>
      <w:lang w:val="en-US" w:eastAsia="en-US"/>
    </w:rPr>
  </w:style>
  <w:style w:type="paragraph" w:customStyle="1" w:styleId="79BC43862DAA4CEEAEC9444570EFE05C8">
    <w:name w:val="79BC43862DAA4CEEAEC9444570EFE05C8"/>
    <w:rsid w:val="009913F5"/>
    <w:pPr>
      <w:spacing w:after="120" w:line="240" w:lineRule="auto"/>
    </w:pPr>
    <w:rPr>
      <w:rFonts w:ascii="Segoe UI" w:eastAsia="Calibri" w:hAnsi="Segoe UI" w:cs="Times New Roman"/>
      <w:sz w:val="18"/>
      <w:lang w:val="en-GB" w:eastAsia="en-US"/>
    </w:rPr>
  </w:style>
  <w:style w:type="paragraph" w:customStyle="1" w:styleId="67C833FCB5D94C4DB31FCB36588747308">
    <w:name w:val="67C833FCB5D94C4DB31FCB36588747308"/>
    <w:rsid w:val="009913F5"/>
    <w:pPr>
      <w:keepLines/>
      <w:spacing w:after="0" w:line="240" w:lineRule="auto"/>
      <w:jc w:val="both"/>
    </w:pPr>
    <w:rPr>
      <w:rFonts w:ascii="Arial" w:eastAsia="Calibri" w:hAnsi="Arial" w:cs="Arial"/>
      <w:sz w:val="20"/>
      <w:szCs w:val="20"/>
      <w:lang w:val="en-US" w:eastAsia="en-US"/>
    </w:rPr>
  </w:style>
  <w:style w:type="paragraph" w:customStyle="1" w:styleId="5A737988A1614669B1C4EB173CA5CC5B8">
    <w:name w:val="5A737988A1614669B1C4EB173CA5CC5B8"/>
    <w:rsid w:val="009913F5"/>
    <w:pPr>
      <w:spacing w:after="120" w:line="240" w:lineRule="auto"/>
    </w:pPr>
    <w:rPr>
      <w:rFonts w:ascii="Segoe UI" w:eastAsia="Calibri" w:hAnsi="Segoe UI" w:cs="Times New Roman"/>
      <w:sz w:val="18"/>
      <w:lang w:val="en-GB" w:eastAsia="en-US"/>
    </w:rPr>
  </w:style>
  <w:style w:type="paragraph" w:customStyle="1" w:styleId="13654AD35F374397A0D16DC154F993078">
    <w:name w:val="13654AD35F374397A0D16DC154F993078"/>
    <w:rsid w:val="009913F5"/>
    <w:pPr>
      <w:keepLines/>
      <w:spacing w:after="0" w:line="240" w:lineRule="auto"/>
      <w:jc w:val="both"/>
    </w:pPr>
    <w:rPr>
      <w:rFonts w:ascii="Arial" w:eastAsia="Calibri" w:hAnsi="Arial" w:cs="Arial"/>
      <w:sz w:val="20"/>
      <w:szCs w:val="20"/>
      <w:lang w:val="en-US" w:eastAsia="en-US"/>
    </w:rPr>
  </w:style>
  <w:style w:type="paragraph" w:customStyle="1" w:styleId="D9BA4C5DBCE8464E9560808D64E5CC7E8">
    <w:name w:val="D9BA4C5DBCE8464E9560808D64E5CC7E8"/>
    <w:rsid w:val="009913F5"/>
    <w:pPr>
      <w:spacing w:after="120" w:line="240" w:lineRule="auto"/>
    </w:pPr>
    <w:rPr>
      <w:rFonts w:ascii="Segoe UI" w:eastAsia="Calibri" w:hAnsi="Segoe UI" w:cs="Times New Roman"/>
      <w:sz w:val="18"/>
      <w:lang w:val="en-GB" w:eastAsia="en-US"/>
    </w:rPr>
  </w:style>
  <w:style w:type="paragraph" w:customStyle="1" w:styleId="243B25D6CE9944C49940442B58EDF5148">
    <w:name w:val="243B25D6CE9944C49940442B58EDF5148"/>
    <w:rsid w:val="009913F5"/>
    <w:pPr>
      <w:keepLines/>
      <w:spacing w:after="0" w:line="240" w:lineRule="auto"/>
      <w:jc w:val="both"/>
    </w:pPr>
    <w:rPr>
      <w:rFonts w:ascii="Arial" w:eastAsia="Calibri" w:hAnsi="Arial" w:cs="Arial"/>
      <w:sz w:val="20"/>
      <w:szCs w:val="20"/>
      <w:lang w:val="en-US" w:eastAsia="en-US"/>
    </w:rPr>
  </w:style>
  <w:style w:type="paragraph" w:customStyle="1" w:styleId="E5B3486AB3894C16B24C00FB99318BAB8">
    <w:name w:val="E5B3486AB3894C16B24C00FB99318BAB8"/>
    <w:rsid w:val="009913F5"/>
    <w:pPr>
      <w:spacing w:after="120" w:line="240" w:lineRule="auto"/>
    </w:pPr>
    <w:rPr>
      <w:rFonts w:ascii="Segoe UI" w:eastAsia="Calibri" w:hAnsi="Segoe UI" w:cs="Times New Roman"/>
      <w:sz w:val="18"/>
      <w:lang w:val="en-GB" w:eastAsia="en-US"/>
    </w:rPr>
  </w:style>
  <w:style w:type="paragraph" w:customStyle="1" w:styleId="0D87AA9E26D2478B854906F96032C3A28">
    <w:name w:val="0D87AA9E26D2478B854906F96032C3A28"/>
    <w:rsid w:val="009913F5"/>
    <w:pPr>
      <w:keepLines/>
      <w:spacing w:after="0" w:line="240" w:lineRule="auto"/>
      <w:jc w:val="both"/>
    </w:pPr>
    <w:rPr>
      <w:rFonts w:ascii="Arial" w:eastAsia="Calibri" w:hAnsi="Arial" w:cs="Arial"/>
      <w:sz w:val="20"/>
      <w:szCs w:val="20"/>
      <w:lang w:val="en-US" w:eastAsia="en-US"/>
    </w:rPr>
  </w:style>
  <w:style w:type="paragraph" w:customStyle="1" w:styleId="541F2B23CE9D49F38D0D10279F7A7B9A8">
    <w:name w:val="541F2B23CE9D49F38D0D10279F7A7B9A8"/>
    <w:rsid w:val="009913F5"/>
    <w:pPr>
      <w:spacing w:after="120" w:line="240" w:lineRule="auto"/>
    </w:pPr>
    <w:rPr>
      <w:rFonts w:ascii="Segoe UI" w:eastAsia="Calibri" w:hAnsi="Segoe UI" w:cs="Times New Roman"/>
      <w:sz w:val="18"/>
      <w:lang w:val="en-GB" w:eastAsia="en-US"/>
    </w:rPr>
  </w:style>
  <w:style w:type="paragraph" w:customStyle="1" w:styleId="975314C38B5D40E79E6F282F5C70D9608">
    <w:name w:val="975314C38B5D40E79E6F282F5C70D9608"/>
    <w:rsid w:val="009913F5"/>
    <w:pPr>
      <w:keepLines/>
      <w:spacing w:after="0" w:line="240" w:lineRule="auto"/>
      <w:jc w:val="both"/>
    </w:pPr>
    <w:rPr>
      <w:rFonts w:ascii="Arial" w:eastAsia="Calibri" w:hAnsi="Arial" w:cs="Arial"/>
      <w:sz w:val="20"/>
      <w:szCs w:val="20"/>
      <w:lang w:val="en-US" w:eastAsia="en-US"/>
    </w:rPr>
  </w:style>
  <w:style w:type="paragraph" w:customStyle="1" w:styleId="4F06A76A22BE4BBE9F6C5E57FAAB216F8">
    <w:name w:val="4F06A76A22BE4BBE9F6C5E57FAAB216F8"/>
    <w:rsid w:val="009913F5"/>
    <w:pPr>
      <w:spacing w:after="120" w:line="240" w:lineRule="auto"/>
    </w:pPr>
    <w:rPr>
      <w:rFonts w:ascii="Segoe UI" w:eastAsia="Calibri" w:hAnsi="Segoe UI" w:cs="Times New Roman"/>
      <w:sz w:val="18"/>
      <w:lang w:val="en-GB" w:eastAsia="en-US"/>
    </w:rPr>
  </w:style>
  <w:style w:type="paragraph" w:customStyle="1" w:styleId="02079F18CACB43DFA7E8C0BBA1316CAE8">
    <w:name w:val="02079F18CACB43DFA7E8C0BBA1316CAE8"/>
    <w:rsid w:val="009913F5"/>
    <w:pPr>
      <w:keepLines/>
      <w:spacing w:after="0" w:line="240" w:lineRule="auto"/>
      <w:jc w:val="both"/>
    </w:pPr>
    <w:rPr>
      <w:rFonts w:ascii="Arial" w:eastAsia="Calibri" w:hAnsi="Arial" w:cs="Arial"/>
      <w:sz w:val="20"/>
      <w:szCs w:val="20"/>
      <w:lang w:val="en-US" w:eastAsia="en-US"/>
    </w:rPr>
  </w:style>
  <w:style w:type="paragraph" w:customStyle="1" w:styleId="3AF4A67CCD3F415C8434C8E3EC2FE8FE8">
    <w:name w:val="3AF4A67CCD3F415C8434C8E3EC2FE8FE8"/>
    <w:rsid w:val="009913F5"/>
    <w:pPr>
      <w:spacing w:after="120" w:line="240" w:lineRule="auto"/>
    </w:pPr>
    <w:rPr>
      <w:rFonts w:ascii="Segoe UI" w:eastAsia="Calibri" w:hAnsi="Segoe UI" w:cs="Times New Roman"/>
      <w:sz w:val="18"/>
      <w:lang w:val="en-GB" w:eastAsia="en-US"/>
    </w:rPr>
  </w:style>
  <w:style w:type="paragraph" w:customStyle="1" w:styleId="244A8B5605C34E33BCABCA3C26D90CB08">
    <w:name w:val="244A8B5605C34E33BCABCA3C26D90CB08"/>
    <w:rsid w:val="009913F5"/>
    <w:pPr>
      <w:keepLines/>
      <w:spacing w:after="0" w:line="240" w:lineRule="auto"/>
      <w:jc w:val="both"/>
    </w:pPr>
    <w:rPr>
      <w:rFonts w:ascii="Arial" w:eastAsia="Calibri" w:hAnsi="Arial" w:cs="Arial"/>
      <w:sz w:val="20"/>
      <w:szCs w:val="20"/>
      <w:lang w:val="en-US" w:eastAsia="en-US"/>
    </w:rPr>
  </w:style>
  <w:style w:type="paragraph" w:customStyle="1" w:styleId="681BA5A4A9114FFB961A48DB76CC13AE8">
    <w:name w:val="681BA5A4A9114FFB961A48DB76CC13AE8"/>
    <w:rsid w:val="009913F5"/>
    <w:pPr>
      <w:keepLines/>
      <w:spacing w:after="0" w:line="240" w:lineRule="auto"/>
      <w:jc w:val="both"/>
    </w:pPr>
    <w:rPr>
      <w:rFonts w:ascii="Arial" w:eastAsia="Calibri" w:hAnsi="Arial" w:cs="Arial"/>
      <w:sz w:val="20"/>
      <w:szCs w:val="20"/>
      <w:lang w:val="en-US" w:eastAsia="en-US"/>
    </w:rPr>
  </w:style>
  <w:style w:type="paragraph" w:customStyle="1" w:styleId="3A3A7621A0C0466D8F9731A11777AC248">
    <w:name w:val="3A3A7621A0C0466D8F9731A11777AC248"/>
    <w:rsid w:val="009913F5"/>
    <w:pPr>
      <w:keepLines/>
      <w:spacing w:after="0" w:line="240" w:lineRule="auto"/>
      <w:jc w:val="both"/>
    </w:pPr>
    <w:rPr>
      <w:rFonts w:ascii="Arial" w:eastAsia="Calibri" w:hAnsi="Arial" w:cs="Arial"/>
      <w:sz w:val="20"/>
      <w:szCs w:val="20"/>
      <w:lang w:val="en-US" w:eastAsia="en-US"/>
    </w:rPr>
  </w:style>
  <w:style w:type="paragraph" w:customStyle="1" w:styleId="70558C0000484B3EB75126ACD1CA3CF38">
    <w:name w:val="70558C0000484B3EB75126ACD1CA3CF38"/>
    <w:rsid w:val="009913F5"/>
    <w:pPr>
      <w:keepLines/>
      <w:spacing w:after="0" w:line="240" w:lineRule="auto"/>
      <w:jc w:val="both"/>
    </w:pPr>
    <w:rPr>
      <w:rFonts w:ascii="Arial" w:eastAsia="Calibri" w:hAnsi="Arial" w:cs="Arial"/>
      <w:sz w:val="20"/>
      <w:szCs w:val="20"/>
      <w:lang w:val="en-US" w:eastAsia="en-US"/>
    </w:rPr>
  </w:style>
  <w:style w:type="paragraph" w:customStyle="1" w:styleId="1928A0DC26A94387895D476E86D284CB8">
    <w:name w:val="1928A0DC26A94387895D476E86D284CB8"/>
    <w:rsid w:val="009913F5"/>
    <w:pPr>
      <w:spacing w:after="120" w:line="240" w:lineRule="auto"/>
    </w:pPr>
    <w:rPr>
      <w:rFonts w:ascii="Segoe UI" w:eastAsia="Calibri" w:hAnsi="Segoe UI" w:cs="Times New Roman"/>
      <w:sz w:val="18"/>
      <w:lang w:val="en-GB" w:eastAsia="en-US"/>
    </w:rPr>
  </w:style>
  <w:style w:type="paragraph" w:customStyle="1" w:styleId="DC1BDB9FD37A4E54BA45B4A943C42BDB8">
    <w:name w:val="DC1BDB9FD37A4E54BA45B4A943C42BDB8"/>
    <w:rsid w:val="009913F5"/>
    <w:pPr>
      <w:spacing w:after="120" w:line="240" w:lineRule="auto"/>
    </w:pPr>
    <w:rPr>
      <w:rFonts w:ascii="Segoe UI" w:eastAsia="Calibri" w:hAnsi="Segoe UI" w:cs="Times New Roman"/>
      <w:sz w:val="18"/>
      <w:lang w:val="en-GB" w:eastAsia="en-US"/>
    </w:rPr>
  </w:style>
  <w:style w:type="paragraph" w:customStyle="1" w:styleId="A2A4BC623A99486BB4BC27ED943C46B58">
    <w:name w:val="A2A4BC623A99486BB4BC27ED943C46B58"/>
    <w:rsid w:val="009913F5"/>
    <w:pPr>
      <w:keepLines/>
      <w:spacing w:after="0" w:line="240" w:lineRule="auto"/>
      <w:jc w:val="both"/>
    </w:pPr>
    <w:rPr>
      <w:rFonts w:ascii="Arial" w:eastAsia="Calibri" w:hAnsi="Arial" w:cs="Arial"/>
      <w:sz w:val="20"/>
      <w:szCs w:val="20"/>
      <w:lang w:val="en-US" w:eastAsia="en-US"/>
    </w:rPr>
  </w:style>
  <w:style w:type="paragraph" w:customStyle="1" w:styleId="D2E98EBC32944F96B5D1A009D917AB378">
    <w:name w:val="D2E98EBC32944F96B5D1A009D917AB378"/>
    <w:rsid w:val="009913F5"/>
    <w:pPr>
      <w:spacing w:after="120" w:line="240" w:lineRule="auto"/>
    </w:pPr>
    <w:rPr>
      <w:rFonts w:ascii="Segoe UI" w:eastAsia="Calibri" w:hAnsi="Segoe UI" w:cs="Times New Roman"/>
      <w:sz w:val="18"/>
      <w:lang w:val="en-GB" w:eastAsia="en-US"/>
    </w:rPr>
  </w:style>
  <w:style w:type="paragraph" w:customStyle="1" w:styleId="7F0978013BE348928597C6F89537F8848">
    <w:name w:val="7F0978013BE348928597C6F89537F8848"/>
    <w:rsid w:val="009913F5"/>
    <w:pPr>
      <w:spacing w:after="120" w:line="240" w:lineRule="auto"/>
    </w:pPr>
    <w:rPr>
      <w:rFonts w:ascii="Segoe UI" w:eastAsia="Calibri" w:hAnsi="Segoe UI" w:cs="Times New Roman"/>
      <w:sz w:val="18"/>
      <w:lang w:val="en-GB" w:eastAsia="en-US"/>
    </w:rPr>
  </w:style>
  <w:style w:type="paragraph" w:customStyle="1" w:styleId="8B4DCBE52F8E4272BAA8E4EEE5AD024D8">
    <w:name w:val="8B4DCBE52F8E4272BAA8E4EEE5AD024D8"/>
    <w:rsid w:val="009913F5"/>
    <w:pPr>
      <w:spacing w:after="120" w:line="240" w:lineRule="auto"/>
    </w:pPr>
    <w:rPr>
      <w:rFonts w:ascii="Segoe UI" w:eastAsia="Calibri" w:hAnsi="Segoe UI" w:cs="Times New Roman"/>
      <w:sz w:val="18"/>
      <w:lang w:val="en-GB" w:eastAsia="en-US"/>
    </w:rPr>
  </w:style>
  <w:style w:type="paragraph" w:customStyle="1" w:styleId="C956945C0EB549A888887CAE6D25C13E8">
    <w:name w:val="C956945C0EB549A888887CAE6D25C13E8"/>
    <w:rsid w:val="009913F5"/>
    <w:pPr>
      <w:spacing w:after="120" w:line="240" w:lineRule="auto"/>
    </w:pPr>
    <w:rPr>
      <w:rFonts w:ascii="Segoe UI" w:eastAsia="Calibri" w:hAnsi="Segoe UI" w:cs="Times New Roman"/>
      <w:sz w:val="18"/>
      <w:lang w:val="en-GB" w:eastAsia="en-US"/>
    </w:rPr>
  </w:style>
  <w:style w:type="paragraph" w:customStyle="1" w:styleId="7A2A42B1469F458F9EECD47B3E5BB57D8">
    <w:name w:val="7A2A42B1469F458F9EECD47B3E5BB57D8"/>
    <w:rsid w:val="009913F5"/>
    <w:pPr>
      <w:keepLines/>
      <w:spacing w:after="0" w:line="240" w:lineRule="auto"/>
      <w:jc w:val="both"/>
    </w:pPr>
    <w:rPr>
      <w:rFonts w:ascii="Arial" w:eastAsia="Calibri" w:hAnsi="Arial" w:cs="Arial"/>
      <w:sz w:val="20"/>
      <w:szCs w:val="20"/>
      <w:lang w:val="en-US" w:eastAsia="en-US"/>
    </w:rPr>
  </w:style>
  <w:style w:type="paragraph" w:customStyle="1" w:styleId="211AB451A23B4E778848207E1A9C9A098">
    <w:name w:val="211AB451A23B4E778848207E1A9C9A098"/>
    <w:rsid w:val="009913F5"/>
    <w:pPr>
      <w:spacing w:after="120" w:line="240" w:lineRule="auto"/>
    </w:pPr>
    <w:rPr>
      <w:rFonts w:ascii="Segoe UI" w:eastAsia="Calibri" w:hAnsi="Segoe UI" w:cs="Times New Roman"/>
      <w:sz w:val="18"/>
      <w:lang w:val="en-GB" w:eastAsia="en-US"/>
    </w:rPr>
  </w:style>
  <w:style w:type="paragraph" w:customStyle="1" w:styleId="80E6A4C93FFD49158514D122B5D09A6F8">
    <w:name w:val="80E6A4C93FFD49158514D122B5D09A6F8"/>
    <w:rsid w:val="009913F5"/>
    <w:pPr>
      <w:spacing w:after="120" w:line="240" w:lineRule="auto"/>
    </w:pPr>
    <w:rPr>
      <w:rFonts w:ascii="Segoe UI" w:eastAsia="Calibri" w:hAnsi="Segoe UI" w:cs="Times New Roman"/>
      <w:sz w:val="18"/>
      <w:lang w:val="en-GB" w:eastAsia="en-US"/>
    </w:rPr>
  </w:style>
  <w:style w:type="paragraph" w:customStyle="1" w:styleId="223CF903537A46ED993C10BBCB0054A48">
    <w:name w:val="223CF903537A46ED993C10BBCB0054A48"/>
    <w:rsid w:val="009913F5"/>
    <w:pPr>
      <w:spacing w:after="120" w:line="240" w:lineRule="auto"/>
    </w:pPr>
    <w:rPr>
      <w:rFonts w:ascii="Segoe UI" w:eastAsia="Calibri" w:hAnsi="Segoe UI" w:cs="Times New Roman"/>
      <w:sz w:val="18"/>
      <w:lang w:val="en-GB" w:eastAsia="en-US"/>
    </w:rPr>
  </w:style>
  <w:style w:type="paragraph" w:customStyle="1" w:styleId="2A0E8AFF471D4BEBAD146C00F11ED6838">
    <w:name w:val="2A0E8AFF471D4BEBAD146C00F11ED6838"/>
    <w:rsid w:val="009913F5"/>
    <w:pPr>
      <w:spacing w:after="120" w:line="240" w:lineRule="auto"/>
    </w:pPr>
    <w:rPr>
      <w:rFonts w:ascii="Segoe UI" w:eastAsia="Calibri" w:hAnsi="Segoe UI" w:cs="Times New Roman"/>
      <w:sz w:val="18"/>
      <w:lang w:val="en-GB" w:eastAsia="en-US"/>
    </w:rPr>
  </w:style>
  <w:style w:type="paragraph" w:customStyle="1" w:styleId="B5090A737CC843D5AB15647DFBEE6EEA8">
    <w:name w:val="B5090A737CC843D5AB15647DFBEE6EEA8"/>
    <w:rsid w:val="009913F5"/>
    <w:pPr>
      <w:keepLines/>
      <w:spacing w:after="0" w:line="240" w:lineRule="auto"/>
      <w:jc w:val="both"/>
    </w:pPr>
    <w:rPr>
      <w:rFonts w:ascii="Arial" w:eastAsia="Calibri" w:hAnsi="Arial" w:cs="Arial"/>
      <w:sz w:val="20"/>
      <w:szCs w:val="20"/>
      <w:lang w:val="en-US" w:eastAsia="en-US"/>
    </w:rPr>
  </w:style>
  <w:style w:type="paragraph" w:customStyle="1" w:styleId="9E05B825B2204FA69E95EF2330C553A68">
    <w:name w:val="9E05B825B2204FA69E95EF2330C553A68"/>
    <w:rsid w:val="009913F5"/>
    <w:pPr>
      <w:spacing w:after="120" w:line="240" w:lineRule="auto"/>
    </w:pPr>
    <w:rPr>
      <w:rFonts w:ascii="Segoe UI" w:eastAsia="Calibri" w:hAnsi="Segoe UI" w:cs="Times New Roman"/>
      <w:sz w:val="18"/>
      <w:lang w:val="en-GB" w:eastAsia="en-US"/>
    </w:rPr>
  </w:style>
  <w:style w:type="paragraph" w:customStyle="1" w:styleId="FE0982EBF01E401EA8727F6DC8381F808">
    <w:name w:val="FE0982EBF01E401EA8727F6DC8381F808"/>
    <w:rsid w:val="009913F5"/>
    <w:pPr>
      <w:spacing w:after="120" w:line="240" w:lineRule="auto"/>
    </w:pPr>
    <w:rPr>
      <w:rFonts w:ascii="Segoe UI" w:eastAsia="Calibri" w:hAnsi="Segoe UI" w:cs="Times New Roman"/>
      <w:sz w:val="18"/>
      <w:lang w:val="en-GB" w:eastAsia="en-US"/>
    </w:rPr>
  </w:style>
  <w:style w:type="paragraph" w:customStyle="1" w:styleId="224F9F6ABE634D95B4277E554A3D41A68">
    <w:name w:val="224F9F6ABE634D95B4277E554A3D41A68"/>
    <w:rsid w:val="009913F5"/>
    <w:pPr>
      <w:spacing w:after="120" w:line="240" w:lineRule="auto"/>
    </w:pPr>
    <w:rPr>
      <w:rFonts w:ascii="Segoe UI" w:eastAsia="Calibri" w:hAnsi="Segoe UI" w:cs="Times New Roman"/>
      <w:sz w:val="18"/>
      <w:lang w:val="en-GB" w:eastAsia="en-US"/>
    </w:rPr>
  </w:style>
  <w:style w:type="paragraph" w:customStyle="1" w:styleId="E95CF1A6555F4942897AEF2DF08ADE048">
    <w:name w:val="E95CF1A6555F4942897AEF2DF08ADE048"/>
    <w:rsid w:val="009913F5"/>
    <w:pPr>
      <w:spacing w:after="120" w:line="240" w:lineRule="auto"/>
    </w:pPr>
    <w:rPr>
      <w:rFonts w:ascii="Segoe UI" w:eastAsia="Calibri" w:hAnsi="Segoe UI" w:cs="Times New Roman"/>
      <w:sz w:val="18"/>
      <w:lang w:val="en-GB" w:eastAsia="en-US"/>
    </w:rPr>
  </w:style>
  <w:style w:type="paragraph" w:customStyle="1" w:styleId="64108873FF1C48568D8D92F62212DC368">
    <w:name w:val="64108873FF1C48568D8D92F62212DC368"/>
    <w:rsid w:val="009913F5"/>
    <w:pPr>
      <w:keepLines/>
      <w:spacing w:after="0" w:line="240" w:lineRule="auto"/>
      <w:jc w:val="both"/>
    </w:pPr>
    <w:rPr>
      <w:rFonts w:ascii="Arial" w:eastAsia="Calibri" w:hAnsi="Arial" w:cs="Arial"/>
      <w:sz w:val="20"/>
      <w:szCs w:val="20"/>
      <w:lang w:val="en-US" w:eastAsia="en-US"/>
    </w:rPr>
  </w:style>
  <w:style w:type="paragraph" w:customStyle="1" w:styleId="37B0B838888047B1A321DA447DAE45338">
    <w:name w:val="37B0B838888047B1A321DA447DAE45338"/>
    <w:rsid w:val="009913F5"/>
    <w:pPr>
      <w:spacing w:after="120" w:line="240" w:lineRule="auto"/>
    </w:pPr>
    <w:rPr>
      <w:rFonts w:ascii="Segoe UI" w:eastAsia="Calibri" w:hAnsi="Segoe UI" w:cs="Times New Roman"/>
      <w:sz w:val="18"/>
      <w:lang w:val="en-GB" w:eastAsia="en-US"/>
    </w:rPr>
  </w:style>
  <w:style w:type="paragraph" w:customStyle="1" w:styleId="23A92378ABCF49679809AE7CE55859EA8">
    <w:name w:val="23A92378ABCF49679809AE7CE55859EA8"/>
    <w:rsid w:val="009913F5"/>
    <w:pPr>
      <w:spacing w:after="120" w:line="240" w:lineRule="auto"/>
    </w:pPr>
    <w:rPr>
      <w:rFonts w:ascii="Segoe UI" w:eastAsia="Calibri" w:hAnsi="Segoe UI" w:cs="Times New Roman"/>
      <w:sz w:val="18"/>
      <w:lang w:val="en-GB" w:eastAsia="en-US"/>
    </w:rPr>
  </w:style>
  <w:style w:type="paragraph" w:customStyle="1" w:styleId="6B347AD47DC84A06B11F79E087CD51528">
    <w:name w:val="6B347AD47DC84A06B11F79E087CD51528"/>
    <w:rsid w:val="009913F5"/>
    <w:pPr>
      <w:spacing w:after="120" w:line="240" w:lineRule="auto"/>
    </w:pPr>
    <w:rPr>
      <w:rFonts w:ascii="Segoe UI" w:eastAsia="Calibri" w:hAnsi="Segoe UI" w:cs="Times New Roman"/>
      <w:sz w:val="18"/>
      <w:lang w:val="en-GB" w:eastAsia="en-US"/>
    </w:rPr>
  </w:style>
  <w:style w:type="paragraph" w:customStyle="1" w:styleId="4841CC1D201E4E468E5D6BA15A50316B8">
    <w:name w:val="4841CC1D201E4E468E5D6BA15A50316B8"/>
    <w:rsid w:val="009913F5"/>
    <w:pPr>
      <w:spacing w:after="120" w:line="240" w:lineRule="auto"/>
    </w:pPr>
    <w:rPr>
      <w:rFonts w:ascii="Segoe UI" w:eastAsia="Calibri" w:hAnsi="Segoe UI" w:cs="Times New Roman"/>
      <w:sz w:val="18"/>
      <w:lang w:val="en-GB" w:eastAsia="en-US"/>
    </w:rPr>
  </w:style>
  <w:style w:type="paragraph" w:customStyle="1" w:styleId="65C6651E321F454F89FB815B9A84831D8">
    <w:name w:val="65C6651E321F454F89FB815B9A84831D8"/>
    <w:rsid w:val="009913F5"/>
    <w:pPr>
      <w:keepLines/>
      <w:spacing w:after="0" w:line="240" w:lineRule="auto"/>
      <w:jc w:val="both"/>
    </w:pPr>
    <w:rPr>
      <w:rFonts w:ascii="Arial" w:eastAsia="Calibri" w:hAnsi="Arial" w:cs="Arial"/>
      <w:sz w:val="20"/>
      <w:szCs w:val="20"/>
      <w:lang w:val="en-US" w:eastAsia="en-US"/>
    </w:rPr>
  </w:style>
  <w:style w:type="paragraph" w:customStyle="1" w:styleId="7FDBD45BED1A4047948F442FC9A6454F8">
    <w:name w:val="7FDBD45BED1A4047948F442FC9A6454F8"/>
    <w:rsid w:val="009913F5"/>
    <w:pPr>
      <w:spacing w:after="120" w:line="240" w:lineRule="auto"/>
    </w:pPr>
    <w:rPr>
      <w:rFonts w:ascii="Segoe UI" w:eastAsia="Calibri" w:hAnsi="Segoe UI" w:cs="Times New Roman"/>
      <w:sz w:val="18"/>
      <w:lang w:val="en-GB" w:eastAsia="en-US"/>
    </w:rPr>
  </w:style>
  <w:style w:type="paragraph" w:customStyle="1" w:styleId="433F08D3393E49539D9F87CC2BE452158">
    <w:name w:val="433F08D3393E49539D9F87CC2BE452158"/>
    <w:rsid w:val="009913F5"/>
    <w:pPr>
      <w:spacing w:after="120" w:line="240" w:lineRule="auto"/>
    </w:pPr>
    <w:rPr>
      <w:rFonts w:ascii="Segoe UI" w:eastAsia="Calibri" w:hAnsi="Segoe UI" w:cs="Times New Roman"/>
      <w:sz w:val="18"/>
      <w:lang w:val="en-GB" w:eastAsia="en-US"/>
    </w:rPr>
  </w:style>
  <w:style w:type="paragraph" w:customStyle="1" w:styleId="B50187E3AC33417394E1819FFA7CB2C98">
    <w:name w:val="B50187E3AC33417394E1819FFA7CB2C98"/>
    <w:rsid w:val="009913F5"/>
    <w:pPr>
      <w:keepLines/>
      <w:spacing w:after="0" w:line="240" w:lineRule="auto"/>
      <w:jc w:val="both"/>
    </w:pPr>
    <w:rPr>
      <w:rFonts w:ascii="Arial" w:eastAsia="Calibri" w:hAnsi="Arial" w:cs="Arial"/>
      <w:sz w:val="20"/>
      <w:szCs w:val="20"/>
      <w:lang w:val="en-US" w:eastAsia="en-US"/>
    </w:rPr>
  </w:style>
  <w:style w:type="paragraph" w:customStyle="1" w:styleId="D1E7CE9FB3244E538587AB640FAF969B8">
    <w:name w:val="D1E7CE9FB3244E538587AB640FAF969B8"/>
    <w:rsid w:val="009913F5"/>
    <w:pPr>
      <w:keepLines/>
      <w:spacing w:after="0" w:line="240" w:lineRule="auto"/>
      <w:jc w:val="both"/>
    </w:pPr>
    <w:rPr>
      <w:rFonts w:ascii="Arial" w:eastAsia="Calibri" w:hAnsi="Arial" w:cs="Arial"/>
      <w:sz w:val="20"/>
      <w:szCs w:val="20"/>
      <w:lang w:val="en-US" w:eastAsia="en-US"/>
    </w:rPr>
  </w:style>
  <w:style w:type="paragraph" w:customStyle="1" w:styleId="4B93F02E84D646079531DE2B9FB9CC738">
    <w:name w:val="4B93F02E84D646079531DE2B9FB9CC738"/>
    <w:rsid w:val="009913F5"/>
    <w:pPr>
      <w:spacing w:after="120" w:line="240" w:lineRule="auto"/>
    </w:pPr>
    <w:rPr>
      <w:rFonts w:ascii="Segoe UI" w:eastAsia="Calibri" w:hAnsi="Segoe UI" w:cs="Times New Roman"/>
      <w:sz w:val="18"/>
      <w:lang w:val="en-GB" w:eastAsia="en-US"/>
    </w:rPr>
  </w:style>
  <w:style w:type="paragraph" w:customStyle="1" w:styleId="89FE3FD6EE8C4FE5B28A4E147F32E7308">
    <w:name w:val="89FE3FD6EE8C4FE5B28A4E147F32E7308"/>
    <w:rsid w:val="009913F5"/>
    <w:pPr>
      <w:keepLines/>
      <w:spacing w:after="0" w:line="240" w:lineRule="auto"/>
      <w:jc w:val="both"/>
    </w:pPr>
    <w:rPr>
      <w:rFonts w:ascii="Arial" w:eastAsia="Calibri" w:hAnsi="Arial" w:cs="Arial"/>
      <w:sz w:val="20"/>
      <w:szCs w:val="20"/>
      <w:lang w:val="en-US" w:eastAsia="en-US"/>
    </w:rPr>
  </w:style>
  <w:style w:type="paragraph" w:customStyle="1" w:styleId="D96D95CE7A164CFC8C6A5CBF2C8096498">
    <w:name w:val="D96D95CE7A164CFC8C6A5CBF2C8096498"/>
    <w:rsid w:val="009913F5"/>
    <w:pPr>
      <w:keepLines/>
      <w:spacing w:after="0" w:line="240" w:lineRule="auto"/>
      <w:jc w:val="both"/>
    </w:pPr>
    <w:rPr>
      <w:rFonts w:ascii="Arial" w:eastAsia="Calibri" w:hAnsi="Arial" w:cs="Arial"/>
      <w:sz w:val="20"/>
      <w:szCs w:val="20"/>
      <w:lang w:val="en-US" w:eastAsia="en-US"/>
    </w:rPr>
  </w:style>
  <w:style w:type="paragraph" w:customStyle="1" w:styleId="7376A43F3B724B43A6A3B616099F5DFD8">
    <w:name w:val="7376A43F3B724B43A6A3B616099F5DFD8"/>
    <w:rsid w:val="009913F5"/>
    <w:pPr>
      <w:keepLines/>
      <w:spacing w:after="0" w:line="240" w:lineRule="auto"/>
      <w:jc w:val="both"/>
    </w:pPr>
    <w:rPr>
      <w:rFonts w:ascii="Arial" w:eastAsia="Calibri" w:hAnsi="Arial" w:cs="Arial"/>
      <w:sz w:val="20"/>
      <w:szCs w:val="20"/>
      <w:lang w:val="en-US" w:eastAsia="en-US"/>
    </w:rPr>
  </w:style>
  <w:style w:type="paragraph" w:customStyle="1" w:styleId="DB17C4A9FCAD49EBAD42E3D5B0312A598">
    <w:name w:val="DB17C4A9FCAD49EBAD42E3D5B0312A598"/>
    <w:rsid w:val="009913F5"/>
    <w:pPr>
      <w:keepLines/>
      <w:spacing w:after="0" w:line="240" w:lineRule="auto"/>
      <w:jc w:val="both"/>
    </w:pPr>
    <w:rPr>
      <w:rFonts w:ascii="Arial" w:eastAsia="Calibri" w:hAnsi="Arial" w:cs="Arial"/>
      <w:sz w:val="20"/>
      <w:szCs w:val="20"/>
      <w:lang w:val="en-US" w:eastAsia="en-US"/>
    </w:rPr>
  </w:style>
  <w:style w:type="paragraph" w:customStyle="1" w:styleId="81AB8B19742D4E6F8F847F1A682179108">
    <w:name w:val="81AB8B19742D4E6F8F847F1A682179108"/>
    <w:rsid w:val="009913F5"/>
    <w:pPr>
      <w:keepLines/>
      <w:spacing w:after="200" w:line="276" w:lineRule="auto"/>
      <w:jc w:val="both"/>
    </w:pPr>
    <w:rPr>
      <w:rFonts w:ascii="Arial" w:eastAsia="Calibri" w:hAnsi="Arial" w:cs="Arial"/>
      <w:sz w:val="20"/>
      <w:szCs w:val="20"/>
      <w:lang w:val="en-US" w:eastAsia="en-US"/>
    </w:rPr>
  </w:style>
  <w:style w:type="paragraph" w:customStyle="1" w:styleId="7C03129CE5EB4BCCBCF6FCC6C4ADF75D8">
    <w:name w:val="7C03129CE5EB4BCCBCF6FCC6C4ADF75D8"/>
    <w:rsid w:val="009913F5"/>
    <w:pPr>
      <w:keepLines/>
      <w:spacing w:after="0" w:line="240" w:lineRule="auto"/>
      <w:jc w:val="both"/>
    </w:pPr>
    <w:rPr>
      <w:rFonts w:ascii="Arial" w:eastAsia="Calibri" w:hAnsi="Arial" w:cs="Arial"/>
      <w:sz w:val="20"/>
      <w:szCs w:val="20"/>
      <w:lang w:val="en-US" w:eastAsia="en-US"/>
    </w:rPr>
  </w:style>
  <w:style w:type="paragraph" w:customStyle="1" w:styleId="A4EBB9341CF3460C8F60AB86E72C40928">
    <w:name w:val="A4EBB9341CF3460C8F60AB86E72C40928"/>
    <w:rsid w:val="009913F5"/>
    <w:pPr>
      <w:keepLines/>
      <w:spacing w:after="0" w:line="240" w:lineRule="auto"/>
      <w:jc w:val="both"/>
    </w:pPr>
    <w:rPr>
      <w:rFonts w:ascii="Arial" w:eastAsia="Calibri" w:hAnsi="Arial" w:cs="Arial"/>
      <w:sz w:val="20"/>
      <w:szCs w:val="20"/>
      <w:lang w:val="en-US" w:eastAsia="en-US"/>
    </w:rPr>
  </w:style>
  <w:style w:type="paragraph" w:customStyle="1" w:styleId="52AA7DC6DFF246C3B8B6FDDBD786CA6D8">
    <w:name w:val="52AA7DC6DFF246C3B8B6FDDBD786CA6D8"/>
    <w:rsid w:val="009913F5"/>
    <w:pPr>
      <w:keepLines/>
      <w:spacing w:after="0" w:line="240" w:lineRule="auto"/>
      <w:jc w:val="both"/>
    </w:pPr>
    <w:rPr>
      <w:rFonts w:ascii="Arial" w:eastAsia="Calibri" w:hAnsi="Arial" w:cs="Arial"/>
      <w:sz w:val="20"/>
      <w:szCs w:val="20"/>
      <w:lang w:val="en-US" w:eastAsia="en-US"/>
    </w:rPr>
  </w:style>
  <w:style w:type="paragraph" w:customStyle="1" w:styleId="FACE81EF29BB4FA1A426A50926A461948">
    <w:name w:val="FACE81EF29BB4FA1A426A50926A461948"/>
    <w:rsid w:val="009913F5"/>
    <w:pPr>
      <w:keepLines/>
      <w:spacing w:after="0" w:line="240" w:lineRule="auto"/>
      <w:jc w:val="both"/>
    </w:pPr>
    <w:rPr>
      <w:rFonts w:ascii="Arial" w:eastAsia="Calibri" w:hAnsi="Arial" w:cs="Arial"/>
      <w:sz w:val="20"/>
      <w:szCs w:val="20"/>
      <w:lang w:val="en-US" w:eastAsia="en-US"/>
    </w:rPr>
  </w:style>
  <w:style w:type="paragraph" w:customStyle="1" w:styleId="DB4C2E7CBDF94106818204E9A80DEC153">
    <w:name w:val="DB4C2E7CBDF94106818204E9A80DEC153"/>
    <w:rsid w:val="009913F5"/>
    <w:pPr>
      <w:keepLines/>
      <w:spacing w:after="0" w:line="240" w:lineRule="auto"/>
      <w:jc w:val="both"/>
    </w:pPr>
    <w:rPr>
      <w:rFonts w:ascii="Arial" w:eastAsia="Calibri" w:hAnsi="Arial" w:cs="Arial"/>
      <w:sz w:val="20"/>
      <w:szCs w:val="20"/>
      <w:lang w:val="en-US" w:eastAsia="en-US"/>
    </w:rPr>
  </w:style>
  <w:style w:type="paragraph" w:customStyle="1" w:styleId="7365F47B3F294C699BD9735F81779FA13">
    <w:name w:val="7365F47B3F294C699BD9735F81779FA13"/>
    <w:rsid w:val="009913F5"/>
    <w:pPr>
      <w:keepLines/>
      <w:spacing w:after="0" w:line="240" w:lineRule="auto"/>
      <w:jc w:val="both"/>
    </w:pPr>
    <w:rPr>
      <w:rFonts w:ascii="Arial" w:eastAsia="Calibri" w:hAnsi="Arial" w:cs="Arial"/>
      <w:sz w:val="20"/>
      <w:szCs w:val="20"/>
      <w:lang w:val="en-US" w:eastAsia="en-US"/>
    </w:rPr>
  </w:style>
  <w:style w:type="paragraph" w:customStyle="1" w:styleId="45F4E93ECF184BC6B2A8409FA04202823">
    <w:name w:val="45F4E93ECF184BC6B2A8409FA04202823"/>
    <w:rsid w:val="009913F5"/>
    <w:pPr>
      <w:keepLines/>
      <w:spacing w:after="0" w:line="240" w:lineRule="auto"/>
      <w:jc w:val="both"/>
    </w:pPr>
    <w:rPr>
      <w:rFonts w:ascii="Arial" w:eastAsia="Calibri" w:hAnsi="Arial" w:cs="Arial"/>
      <w:sz w:val="20"/>
      <w:szCs w:val="20"/>
      <w:lang w:val="en-US" w:eastAsia="en-US"/>
    </w:rPr>
  </w:style>
  <w:style w:type="paragraph" w:customStyle="1" w:styleId="50F89094FD684C28B00EBBB0B05C3A463">
    <w:name w:val="50F89094FD684C28B00EBBB0B05C3A463"/>
    <w:rsid w:val="009913F5"/>
    <w:pPr>
      <w:keepLines/>
      <w:spacing w:after="0" w:line="240" w:lineRule="auto"/>
      <w:jc w:val="both"/>
    </w:pPr>
    <w:rPr>
      <w:rFonts w:ascii="Arial" w:eastAsia="Calibri" w:hAnsi="Arial" w:cs="Arial"/>
      <w:sz w:val="20"/>
      <w:szCs w:val="20"/>
      <w:lang w:val="en-US" w:eastAsia="en-US"/>
    </w:rPr>
  </w:style>
  <w:style w:type="paragraph" w:customStyle="1" w:styleId="652A9C7B29EB48D08ABDC98877FBC0F48">
    <w:name w:val="652A9C7B29EB48D08ABDC98877FBC0F48"/>
    <w:rsid w:val="009913F5"/>
    <w:pPr>
      <w:keepLines/>
      <w:spacing w:after="200" w:line="276" w:lineRule="auto"/>
      <w:jc w:val="both"/>
    </w:pPr>
    <w:rPr>
      <w:rFonts w:ascii="Arial" w:eastAsia="Calibri" w:hAnsi="Arial" w:cs="Arial"/>
      <w:sz w:val="20"/>
      <w:szCs w:val="20"/>
      <w:lang w:val="en-US" w:eastAsia="en-US"/>
    </w:rPr>
  </w:style>
  <w:style w:type="paragraph" w:customStyle="1" w:styleId="13F5A07CEA00464A81C923D5C103B5BF8">
    <w:name w:val="13F5A07CEA00464A81C923D5C103B5BF8"/>
    <w:rsid w:val="009913F5"/>
    <w:pPr>
      <w:keepNext/>
      <w:keepLines/>
      <w:numPr>
        <w:numId w:val="2"/>
      </w:numPr>
      <w:spacing w:after="200" w:line="276" w:lineRule="auto"/>
      <w:ind w:hanging="360"/>
      <w:jc w:val="both"/>
    </w:pPr>
    <w:rPr>
      <w:rFonts w:ascii="Arial" w:eastAsia="Calibri" w:hAnsi="Arial" w:cs="Arial"/>
      <w:b/>
      <w:sz w:val="20"/>
      <w:szCs w:val="20"/>
      <w:lang w:val="en-US" w:eastAsia="en-US"/>
    </w:rPr>
  </w:style>
  <w:style w:type="paragraph" w:customStyle="1" w:styleId="C224ED86C4E3425EB6B7B9026A6C6C538">
    <w:name w:val="C224ED86C4E3425EB6B7B9026A6C6C538"/>
    <w:rsid w:val="009913F5"/>
    <w:pPr>
      <w:keepLines/>
      <w:spacing w:after="0" w:line="240" w:lineRule="auto"/>
      <w:jc w:val="both"/>
    </w:pPr>
    <w:rPr>
      <w:rFonts w:ascii="Arial" w:eastAsia="Calibri" w:hAnsi="Arial" w:cs="Arial"/>
      <w:sz w:val="20"/>
      <w:szCs w:val="20"/>
      <w:lang w:val="en-US" w:eastAsia="en-US"/>
    </w:rPr>
  </w:style>
  <w:style w:type="paragraph" w:customStyle="1" w:styleId="CC248CDE52A5466C9B531F27AFD9EF948">
    <w:name w:val="CC248CDE52A5466C9B531F27AFD9EF948"/>
    <w:rsid w:val="009913F5"/>
    <w:pPr>
      <w:spacing w:after="120" w:line="240" w:lineRule="auto"/>
    </w:pPr>
    <w:rPr>
      <w:rFonts w:ascii="Segoe UI" w:eastAsia="Calibri" w:hAnsi="Segoe UI" w:cs="Times New Roman"/>
      <w:sz w:val="18"/>
      <w:lang w:val="en-GB" w:eastAsia="en-US"/>
    </w:rPr>
  </w:style>
  <w:style w:type="paragraph" w:customStyle="1" w:styleId="D607354A98054427A68FC901C1739A398">
    <w:name w:val="D607354A98054427A68FC901C1739A398"/>
    <w:rsid w:val="009913F5"/>
    <w:pPr>
      <w:spacing w:after="120" w:line="240" w:lineRule="auto"/>
    </w:pPr>
    <w:rPr>
      <w:rFonts w:ascii="Segoe UI" w:eastAsia="Calibri" w:hAnsi="Segoe UI" w:cs="Times New Roman"/>
      <w:sz w:val="18"/>
      <w:lang w:val="en-GB" w:eastAsia="en-US"/>
    </w:rPr>
  </w:style>
  <w:style w:type="paragraph" w:customStyle="1" w:styleId="157EA2785FEF4AE89A9D7C326D1596FC8">
    <w:name w:val="157EA2785FEF4AE89A9D7C326D1596FC8"/>
    <w:rsid w:val="009913F5"/>
    <w:pPr>
      <w:keepLines/>
      <w:spacing w:after="0" w:line="240" w:lineRule="auto"/>
      <w:jc w:val="both"/>
    </w:pPr>
    <w:rPr>
      <w:rFonts w:ascii="Arial" w:eastAsia="Calibri" w:hAnsi="Arial" w:cs="Arial"/>
      <w:sz w:val="20"/>
      <w:szCs w:val="20"/>
      <w:lang w:val="en-US" w:eastAsia="en-US"/>
    </w:rPr>
  </w:style>
  <w:style w:type="paragraph" w:customStyle="1" w:styleId="9A738BCD17404494965C42061A31C77A8">
    <w:name w:val="9A738BCD17404494965C42061A31C77A8"/>
    <w:rsid w:val="009913F5"/>
    <w:pPr>
      <w:keepLines/>
      <w:spacing w:after="0" w:line="240" w:lineRule="auto"/>
      <w:jc w:val="both"/>
    </w:pPr>
    <w:rPr>
      <w:rFonts w:ascii="Arial" w:eastAsia="Calibri" w:hAnsi="Arial" w:cs="Arial"/>
      <w:sz w:val="20"/>
      <w:szCs w:val="20"/>
      <w:lang w:val="en-US" w:eastAsia="en-US"/>
    </w:rPr>
  </w:style>
  <w:style w:type="paragraph" w:customStyle="1" w:styleId="8B730FB3D4AE4685A909F1522976224A8">
    <w:name w:val="8B730FB3D4AE4685A909F1522976224A8"/>
    <w:rsid w:val="009913F5"/>
    <w:pPr>
      <w:keepLines/>
      <w:spacing w:after="0" w:line="240" w:lineRule="auto"/>
      <w:jc w:val="both"/>
    </w:pPr>
    <w:rPr>
      <w:rFonts w:ascii="Arial" w:eastAsia="Calibri" w:hAnsi="Arial" w:cs="Arial"/>
      <w:sz w:val="20"/>
      <w:szCs w:val="20"/>
      <w:lang w:val="en-US" w:eastAsia="en-US"/>
    </w:rPr>
  </w:style>
  <w:style w:type="paragraph" w:customStyle="1" w:styleId="B49FB0CE244C455E89E759FB95EB3D192">
    <w:name w:val="B49FB0CE244C455E89E759FB95EB3D192"/>
    <w:rsid w:val="009913F5"/>
    <w:pPr>
      <w:spacing w:after="120" w:line="240" w:lineRule="auto"/>
    </w:pPr>
    <w:rPr>
      <w:rFonts w:ascii="Segoe UI" w:eastAsia="Calibri" w:hAnsi="Segoe UI" w:cs="Times New Roman"/>
      <w:sz w:val="18"/>
      <w:lang w:val="en-GB" w:eastAsia="en-US"/>
    </w:rPr>
  </w:style>
  <w:style w:type="paragraph" w:customStyle="1" w:styleId="26E3AC80A0FF4D37B8DE10757B2FBB542">
    <w:name w:val="26E3AC80A0FF4D37B8DE10757B2FBB542"/>
    <w:rsid w:val="009913F5"/>
    <w:pPr>
      <w:spacing w:after="120" w:line="240" w:lineRule="auto"/>
    </w:pPr>
    <w:rPr>
      <w:rFonts w:ascii="Segoe UI" w:eastAsia="Calibri" w:hAnsi="Segoe UI" w:cs="Times New Roman"/>
      <w:sz w:val="18"/>
      <w:lang w:val="en-GB" w:eastAsia="en-US"/>
    </w:rPr>
  </w:style>
  <w:style w:type="paragraph" w:customStyle="1" w:styleId="37CBCA6C369C4961A09D4831A54BC4BD2">
    <w:name w:val="37CBCA6C369C4961A09D4831A54BC4BD2"/>
    <w:rsid w:val="009913F5"/>
    <w:pPr>
      <w:keepLines/>
      <w:spacing w:after="0" w:line="240" w:lineRule="auto"/>
      <w:jc w:val="both"/>
    </w:pPr>
    <w:rPr>
      <w:rFonts w:ascii="Arial" w:eastAsia="Calibri" w:hAnsi="Arial" w:cs="Arial"/>
      <w:sz w:val="20"/>
      <w:szCs w:val="20"/>
      <w:lang w:val="en-US" w:eastAsia="en-US"/>
    </w:rPr>
  </w:style>
  <w:style w:type="paragraph" w:customStyle="1" w:styleId="6A70CB6F180D476496E326E1D6301D452">
    <w:name w:val="6A70CB6F180D476496E326E1D6301D452"/>
    <w:rsid w:val="009913F5"/>
    <w:pPr>
      <w:keepLines/>
      <w:spacing w:after="0" w:line="240" w:lineRule="auto"/>
      <w:jc w:val="both"/>
    </w:pPr>
    <w:rPr>
      <w:rFonts w:ascii="Arial" w:eastAsia="Calibri" w:hAnsi="Arial" w:cs="Arial"/>
      <w:sz w:val="20"/>
      <w:szCs w:val="20"/>
      <w:lang w:val="en-US" w:eastAsia="en-US"/>
    </w:rPr>
  </w:style>
  <w:style w:type="paragraph" w:customStyle="1" w:styleId="5739C5325A0D4FF89ED4D34AB3B5DA2E2">
    <w:name w:val="5739C5325A0D4FF89ED4D34AB3B5DA2E2"/>
    <w:rsid w:val="009913F5"/>
    <w:pPr>
      <w:keepLines/>
      <w:spacing w:after="0" w:line="240" w:lineRule="auto"/>
      <w:jc w:val="both"/>
    </w:pPr>
    <w:rPr>
      <w:rFonts w:ascii="Arial" w:eastAsia="Calibri" w:hAnsi="Arial" w:cs="Arial"/>
      <w:sz w:val="20"/>
      <w:szCs w:val="20"/>
      <w:lang w:val="en-US" w:eastAsia="en-US"/>
    </w:rPr>
  </w:style>
  <w:style w:type="paragraph" w:customStyle="1" w:styleId="ADE9386BA0DB476781F9E184528CCFBF2">
    <w:name w:val="ADE9386BA0DB476781F9E184528CCFBF2"/>
    <w:rsid w:val="009913F5"/>
    <w:pPr>
      <w:spacing w:after="120" w:line="240" w:lineRule="auto"/>
    </w:pPr>
    <w:rPr>
      <w:rFonts w:ascii="Segoe UI" w:eastAsia="Calibri" w:hAnsi="Segoe UI" w:cs="Times New Roman"/>
      <w:sz w:val="18"/>
      <w:lang w:val="en-GB" w:eastAsia="en-US"/>
    </w:rPr>
  </w:style>
  <w:style w:type="paragraph" w:customStyle="1" w:styleId="E68BECDF39014C9BAB66B4219325EAD22">
    <w:name w:val="E68BECDF39014C9BAB66B4219325EAD22"/>
    <w:rsid w:val="009913F5"/>
    <w:pPr>
      <w:spacing w:after="120" w:line="240" w:lineRule="auto"/>
    </w:pPr>
    <w:rPr>
      <w:rFonts w:ascii="Segoe UI" w:eastAsia="Calibri" w:hAnsi="Segoe UI" w:cs="Times New Roman"/>
      <w:sz w:val="18"/>
      <w:lang w:val="en-GB" w:eastAsia="en-US"/>
    </w:rPr>
  </w:style>
  <w:style w:type="paragraph" w:customStyle="1" w:styleId="8422C4A5815C45CDBF36DCA4098F02282">
    <w:name w:val="8422C4A5815C45CDBF36DCA4098F02282"/>
    <w:rsid w:val="009913F5"/>
    <w:pPr>
      <w:keepLines/>
      <w:spacing w:after="0" w:line="240" w:lineRule="auto"/>
      <w:jc w:val="both"/>
    </w:pPr>
    <w:rPr>
      <w:rFonts w:ascii="Arial" w:eastAsia="Calibri" w:hAnsi="Arial" w:cs="Arial"/>
      <w:sz w:val="20"/>
      <w:szCs w:val="20"/>
      <w:lang w:val="en-US" w:eastAsia="en-US"/>
    </w:rPr>
  </w:style>
  <w:style w:type="paragraph" w:customStyle="1" w:styleId="32A6B27D0E0D4C22BEDE0AC236F886282">
    <w:name w:val="32A6B27D0E0D4C22BEDE0AC236F886282"/>
    <w:rsid w:val="009913F5"/>
    <w:pPr>
      <w:keepLines/>
      <w:spacing w:after="0" w:line="240" w:lineRule="auto"/>
      <w:jc w:val="both"/>
    </w:pPr>
    <w:rPr>
      <w:rFonts w:ascii="Arial" w:eastAsia="Calibri" w:hAnsi="Arial" w:cs="Arial"/>
      <w:sz w:val="20"/>
      <w:szCs w:val="20"/>
      <w:lang w:val="en-US" w:eastAsia="en-US"/>
    </w:rPr>
  </w:style>
  <w:style w:type="paragraph" w:customStyle="1" w:styleId="849069437EFC46F0BD7210BB8C9B98E82">
    <w:name w:val="849069437EFC46F0BD7210BB8C9B98E82"/>
    <w:rsid w:val="009913F5"/>
    <w:pPr>
      <w:keepLines/>
      <w:spacing w:after="0" w:line="240" w:lineRule="auto"/>
      <w:jc w:val="both"/>
    </w:pPr>
    <w:rPr>
      <w:rFonts w:ascii="Arial" w:eastAsia="Calibri" w:hAnsi="Arial" w:cs="Arial"/>
      <w:sz w:val="20"/>
      <w:szCs w:val="20"/>
      <w:lang w:val="en-US" w:eastAsia="en-US"/>
    </w:rPr>
  </w:style>
  <w:style w:type="paragraph" w:customStyle="1" w:styleId="5311E00F518D4AE3873FBEAE25BC58008">
    <w:name w:val="5311E00F518D4AE3873FBEAE25BC58008"/>
    <w:rsid w:val="009913F5"/>
    <w:pPr>
      <w:keepLines/>
      <w:spacing w:after="0" w:line="240" w:lineRule="auto"/>
      <w:jc w:val="both"/>
    </w:pPr>
    <w:rPr>
      <w:rFonts w:ascii="Arial" w:eastAsia="Calibri" w:hAnsi="Arial" w:cs="Arial"/>
      <w:sz w:val="20"/>
      <w:szCs w:val="20"/>
      <w:lang w:val="en-US" w:eastAsia="en-US"/>
    </w:rPr>
  </w:style>
  <w:style w:type="paragraph" w:customStyle="1" w:styleId="ABB095681A824551A1D2F5C335D56AA58">
    <w:name w:val="ABB095681A824551A1D2F5C335D56AA58"/>
    <w:rsid w:val="009913F5"/>
    <w:pPr>
      <w:keepLines/>
      <w:spacing w:after="0" w:line="240" w:lineRule="auto"/>
      <w:jc w:val="both"/>
    </w:pPr>
    <w:rPr>
      <w:rFonts w:ascii="Arial" w:eastAsia="Calibri" w:hAnsi="Arial" w:cs="Arial"/>
      <w:sz w:val="20"/>
      <w:szCs w:val="20"/>
      <w:lang w:val="en-US" w:eastAsia="en-US"/>
    </w:rPr>
  </w:style>
  <w:style w:type="paragraph" w:customStyle="1" w:styleId="262302E2B93D4305AD7C686265D2CE678">
    <w:name w:val="262302E2B93D4305AD7C686265D2CE678"/>
    <w:rsid w:val="009913F5"/>
    <w:pPr>
      <w:keepLines/>
      <w:spacing w:after="0" w:line="240" w:lineRule="auto"/>
      <w:jc w:val="both"/>
    </w:pPr>
    <w:rPr>
      <w:rFonts w:ascii="Arial" w:eastAsia="Calibri" w:hAnsi="Arial" w:cs="Arial"/>
      <w:sz w:val="20"/>
      <w:szCs w:val="20"/>
      <w:lang w:val="en-US" w:eastAsia="en-US"/>
    </w:rPr>
  </w:style>
  <w:style w:type="paragraph" w:customStyle="1" w:styleId="9AC4204AEF2A4BFC8F6B23BCA25A3F6A8">
    <w:name w:val="9AC4204AEF2A4BFC8F6B23BCA25A3F6A8"/>
    <w:rsid w:val="009913F5"/>
    <w:pPr>
      <w:keepLines/>
      <w:spacing w:after="0" w:line="240" w:lineRule="auto"/>
      <w:jc w:val="both"/>
    </w:pPr>
    <w:rPr>
      <w:rFonts w:ascii="Arial" w:eastAsia="Calibri" w:hAnsi="Arial" w:cs="Arial"/>
      <w:sz w:val="20"/>
      <w:szCs w:val="20"/>
      <w:lang w:val="en-US" w:eastAsia="en-US"/>
    </w:rPr>
  </w:style>
  <w:style w:type="paragraph" w:customStyle="1" w:styleId="848E1133F2D8444792908095E11A9D598">
    <w:name w:val="848E1133F2D8444792908095E11A9D598"/>
    <w:rsid w:val="009913F5"/>
    <w:pPr>
      <w:keepLines/>
      <w:spacing w:after="0" w:line="240" w:lineRule="auto"/>
      <w:jc w:val="both"/>
    </w:pPr>
    <w:rPr>
      <w:rFonts w:ascii="Arial" w:eastAsia="Calibri" w:hAnsi="Arial" w:cs="Arial"/>
      <w:sz w:val="20"/>
      <w:szCs w:val="20"/>
      <w:lang w:val="en-US" w:eastAsia="en-US"/>
    </w:rPr>
  </w:style>
  <w:style w:type="paragraph" w:customStyle="1" w:styleId="AF12D1BCD79945278984C95519D0F39B8">
    <w:name w:val="AF12D1BCD79945278984C95519D0F39B8"/>
    <w:rsid w:val="009913F5"/>
    <w:pPr>
      <w:keepLines/>
      <w:spacing w:after="0" w:line="240" w:lineRule="auto"/>
      <w:jc w:val="both"/>
    </w:pPr>
    <w:rPr>
      <w:rFonts w:ascii="Arial" w:eastAsia="Calibri" w:hAnsi="Arial" w:cs="Arial"/>
      <w:sz w:val="20"/>
      <w:szCs w:val="20"/>
      <w:lang w:val="en-US" w:eastAsia="en-US"/>
    </w:rPr>
  </w:style>
  <w:style w:type="paragraph" w:customStyle="1" w:styleId="3380BA6183BA41078038B8ED97BD22D18">
    <w:name w:val="3380BA6183BA41078038B8ED97BD22D18"/>
    <w:rsid w:val="009913F5"/>
    <w:pPr>
      <w:keepLines/>
      <w:spacing w:after="0" w:line="240" w:lineRule="auto"/>
      <w:jc w:val="both"/>
    </w:pPr>
    <w:rPr>
      <w:rFonts w:ascii="Arial" w:eastAsia="Calibri" w:hAnsi="Arial" w:cs="Arial"/>
      <w:sz w:val="20"/>
      <w:szCs w:val="20"/>
      <w:lang w:val="en-US" w:eastAsia="en-US"/>
    </w:rPr>
  </w:style>
  <w:style w:type="paragraph" w:customStyle="1" w:styleId="AA5E0D535768443E9386A64B7C861AF78">
    <w:name w:val="AA5E0D535768443E9386A64B7C861AF78"/>
    <w:rsid w:val="009913F5"/>
    <w:pPr>
      <w:keepLines/>
      <w:spacing w:after="0" w:line="240" w:lineRule="auto"/>
      <w:jc w:val="both"/>
    </w:pPr>
    <w:rPr>
      <w:rFonts w:ascii="Arial" w:eastAsia="Calibri" w:hAnsi="Arial" w:cs="Arial"/>
      <w:sz w:val="20"/>
      <w:szCs w:val="20"/>
      <w:lang w:val="en-US" w:eastAsia="en-US"/>
    </w:rPr>
  </w:style>
  <w:style w:type="paragraph" w:customStyle="1" w:styleId="5AB3C3152FBD412CA33B9D20E23F207F8">
    <w:name w:val="5AB3C3152FBD412CA33B9D20E23F207F8"/>
    <w:rsid w:val="009913F5"/>
    <w:pPr>
      <w:keepLines/>
      <w:spacing w:after="0" w:line="240" w:lineRule="auto"/>
      <w:jc w:val="both"/>
    </w:pPr>
    <w:rPr>
      <w:rFonts w:ascii="Arial" w:eastAsia="Calibri" w:hAnsi="Arial" w:cs="Arial"/>
      <w:sz w:val="20"/>
      <w:szCs w:val="20"/>
      <w:lang w:val="en-US" w:eastAsia="en-US"/>
    </w:rPr>
  </w:style>
  <w:style w:type="paragraph" w:customStyle="1" w:styleId="162014639B0E42B79C1F6D577C5691F28">
    <w:name w:val="162014639B0E42B79C1F6D577C5691F28"/>
    <w:rsid w:val="009913F5"/>
    <w:pPr>
      <w:keepLines/>
      <w:spacing w:after="0" w:line="240" w:lineRule="auto"/>
      <w:jc w:val="both"/>
    </w:pPr>
    <w:rPr>
      <w:rFonts w:ascii="Arial" w:eastAsia="Calibri" w:hAnsi="Arial" w:cs="Arial"/>
      <w:sz w:val="20"/>
      <w:szCs w:val="20"/>
      <w:lang w:val="en-US" w:eastAsia="en-US"/>
    </w:rPr>
  </w:style>
  <w:style w:type="paragraph" w:customStyle="1" w:styleId="BD26459D14F041F7925B8953BD18D6848">
    <w:name w:val="BD26459D14F041F7925B8953BD18D6848"/>
    <w:rsid w:val="009913F5"/>
    <w:pPr>
      <w:keepLines/>
      <w:spacing w:after="0" w:line="240" w:lineRule="auto"/>
      <w:jc w:val="both"/>
    </w:pPr>
    <w:rPr>
      <w:rFonts w:ascii="Arial" w:eastAsia="Calibri" w:hAnsi="Arial" w:cs="Arial"/>
      <w:sz w:val="20"/>
      <w:szCs w:val="20"/>
      <w:lang w:val="en-US" w:eastAsia="en-US"/>
    </w:rPr>
  </w:style>
  <w:style w:type="paragraph" w:customStyle="1" w:styleId="E1943116B4FA438FB2A0818B56EB423D8">
    <w:name w:val="E1943116B4FA438FB2A0818B56EB423D8"/>
    <w:rsid w:val="009913F5"/>
    <w:pPr>
      <w:keepLines/>
      <w:spacing w:after="0" w:line="240" w:lineRule="auto"/>
      <w:jc w:val="both"/>
    </w:pPr>
    <w:rPr>
      <w:rFonts w:ascii="Arial" w:eastAsia="Calibri" w:hAnsi="Arial" w:cs="Arial"/>
      <w:sz w:val="20"/>
      <w:szCs w:val="20"/>
      <w:lang w:val="en-US" w:eastAsia="en-US"/>
    </w:rPr>
  </w:style>
  <w:style w:type="paragraph" w:customStyle="1" w:styleId="BBA7E389C31F42DFAE8DDABBF86AB2E08">
    <w:name w:val="BBA7E389C31F42DFAE8DDABBF86AB2E08"/>
    <w:rsid w:val="009913F5"/>
    <w:pPr>
      <w:keepLines/>
      <w:spacing w:after="0" w:line="240" w:lineRule="auto"/>
      <w:jc w:val="both"/>
    </w:pPr>
    <w:rPr>
      <w:rFonts w:ascii="Arial" w:eastAsia="Calibri" w:hAnsi="Arial" w:cs="Arial"/>
      <w:sz w:val="20"/>
      <w:szCs w:val="20"/>
      <w:lang w:val="en-US" w:eastAsia="en-US"/>
    </w:rPr>
  </w:style>
  <w:style w:type="paragraph" w:customStyle="1" w:styleId="B997F6DE12A742B6ADEF1E810B31A5902">
    <w:name w:val="B997F6DE12A742B6ADEF1E810B31A5902"/>
    <w:rsid w:val="009913F5"/>
    <w:pPr>
      <w:keepLines/>
      <w:spacing w:after="0" w:line="240" w:lineRule="auto"/>
      <w:jc w:val="both"/>
    </w:pPr>
    <w:rPr>
      <w:rFonts w:ascii="Arial" w:eastAsia="Calibri" w:hAnsi="Arial" w:cs="Arial"/>
      <w:sz w:val="20"/>
      <w:szCs w:val="20"/>
      <w:lang w:val="en-US" w:eastAsia="en-US"/>
    </w:rPr>
  </w:style>
  <w:style w:type="paragraph" w:customStyle="1" w:styleId="FC0B557F6C7F4E4CAF93B8F9F8F05F872">
    <w:name w:val="FC0B557F6C7F4E4CAF93B8F9F8F05F872"/>
    <w:rsid w:val="009913F5"/>
    <w:pPr>
      <w:keepLines/>
      <w:spacing w:after="0" w:line="240" w:lineRule="auto"/>
      <w:jc w:val="both"/>
    </w:pPr>
    <w:rPr>
      <w:rFonts w:ascii="Arial" w:eastAsia="Calibri" w:hAnsi="Arial" w:cs="Arial"/>
      <w:sz w:val="20"/>
      <w:szCs w:val="20"/>
      <w:lang w:val="en-US" w:eastAsia="en-US"/>
    </w:rPr>
  </w:style>
  <w:style w:type="paragraph" w:customStyle="1" w:styleId="A60F2856BBB4421A9BCCBAB848607B852">
    <w:name w:val="A60F2856BBB4421A9BCCBAB848607B852"/>
    <w:rsid w:val="009913F5"/>
    <w:pPr>
      <w:keepLines/>
      <w:spacing w:after="0" w:line="240" w:lineRule="auto"/>
      <w:jc w:val="both"/>
    </w:pPr>
    <w:rPr>
      <w:rFonts w:ascii="Arial" w:eastAsia="Calibri" w:hAnsi="Arial" w:cs="Arial"/>
      <w:sz w:val="20"/>
      <w:szCs w:val="20"/>
      <w:lang w:val="en-US" w:eastAsia="en-US"/>
    </w:rPr>
  </w:style>
  <w:style w:type="paragraph" w:customStyle="1" w:styleId="8AEACE736E6A43A28754EEE96527540A2">
    <w:name w:val="8AEACE736E6A43A28754EEE96527540A2"/>
    <w:rsid w:val="009913F5"/>
    <w:pPr>
      <w:keepLines/>
      <w:spacing w:after="0" w:line="240" w:lineRule="auto"/>
      <w:jc w:val="both"/>
    </w:pPr>
    <w:rPr>
      <w:rFonts w:ascii="Arial" w:eastAsia="Calibri" w:hAnsi="Arial" w:cs="Arial"/>
      <w:sz w:val="20"/>
      <w:szCs w:val="20"/>
      <w:lang w:val="en-US" w:eastAsia="en-US"/>
    </w:rPr>
  </w:style>
  <w:style w:type="paragraph" w:customStyle="1" w:styleId="4A3C9AFE0E7C4560B5442ECB1A6EF7E48">
    <w:name w:val="4A3C9AFE0E7C4560B5442ECB1A6EF7E48"/>
    <w:rsid w:val="009913F5"/>
    <w:pPr>
      <w:keepLines/>
      <w:spacing w:after="0" w:line="240" w:lineRule="auto"/>
      <w:jc w:val="both"/>
    </w:pPr>
    <w:rPr>
      <w:rFonts w:ascii="Arial" w:eastAsia="Calibri" w:hAnsi="Arial" w:cs="Arial"/>
      <w:sz w:val="20"/>
      <w:szCs w:val="20"/>
      <w:lang w:val="en-US" w:eastAsia="en-US"/>
    </w:rPr>
  </w:style>
  <w:style w:type="paragraph" w:customStyle="1" w:styleId="505B784C81EB420BA598FDA656DB91D68">
    <w:name w:val="505B784C81EB420BA598FDA656DB91D68"/>
    <w:rsid w:val="009913F5"/>
    <w:pPr>
      <w:keepLines/>
      <w:spacing w:after="0" w:line="240" w:lineRule="auto"/>
      <w:jc w:val="both"/>
    </w:pPr>
    <w:rPr>
      <w:rFonts w:ascii="Arial" w:eastAsia="Calibri" w:hAnsi="Arial" w:cs="Arial"/>
      <w:sz w:val="20"/>
      <w:szCs w:val="20"/>
      <w:lang w:val="en-US" w:eastAsia="en-US"/>
    </w:rPr>
  </w:style>
  <w:style w:type="paragraph" w:customStyle="1" w:styleId="7FC7B0F86BF14D84826DAE8E443B0B518">
    <w:name w:val="7FC7B0F86BF14D84826DAE8E443B0B518"/>
    <w:rsid w:val="009913F5"/>
    <w:pPr>
      <w:keepLines/>
      <w:spacing w:after="0" w:line="240" w:lineRule="auto"/>
      <w:jc w:val="both"/>
    </w:pPr>
    <w:rPr>
      <w:rFonts w:ascii="Arial" w:eastAsia="Calibri" w:hAnsi="Arial" w:cs="Arial"/>
      <w:sz w:val="20"/>
      <w:szCs w:val="20"/>
      <w:lang w:val="en-US" w:eastAsia="en-US"/>
    </w:rPr>
  </w:style>
  <w:style w:type="paragraph" w:customStyle="1" w:styleId="DF35080AFC0F43E988DFD571D4C8ABE88">
    <w:name w:val="DF35080AFC0F43E988DFD571D4C8ABE88"/>
    <w:rsid w:val="009913F5"/>
    <w:pPr>
      <w:keepLines/>
      <w:spacing w:after="0" w:line="240" w:lineRule="auto"/>
      <w:jc w:val="both"/>
    </w:pPr>
    <w:rPr>
      <w:rFonts w:ascii="Arial" w:eastAsia="Calibri" w:hAnsi="Arial" w:cs="Arial"/>
      <w:sz w:val="20"/>
      <w:szCs w:val="20"/>
      <w:lang w:val="en-US" w:eastAsia="en-US"/>
    </w:rPr>
  </w:style>
  <w:style w:type="paragraph" w:customStyle="1" w:styleId="4320AF4D68274C1998489E05DF54FA9A8">
    <w:name w:val="4320AF4D68274C1998489E05DF54FA9A8"/>
    <w:rsid w:val="009913F5"/>
    <w:pPr>
      <w:keepLines/>
      <w:spacing w:after="0" w:line="240" w:lineRule="auto"/>
      <w:jc w:val="both"/>
    </w:pPr>
    <w:rPr>
      <w:rFonts w:ascii="Arial" w:eastAsia="Calibri" w:hAnsi="Arial" w:cs="Arial"/>
      <w:sz w:val="20"/>
      <w:szCs w:val="20"/>
      <w:lang w:val="en-US" w:eastAsia="en-US"/>
    </w:rPr>
  </w:style>
  <w:style w:type="paragraph" w:customStyle="1" w:styleId="11D7A32B135548E58836CC6CF9D590938">
    <w:name w:val="11D7A32B135548E58836CC6CF9D590938"/>
    <w:rsid w:val="009913F5"/>
    <w:pPr>
      <w:keepLines/>
      <w:spacing w:after="0" w:line="240" w:lineRule="auto"/>
      <w:jc w:val="both"/>
    </w:pPr>
    <w:rPr>
      <w:rFonts w:ascii="Arial" w:eastAsia="Calibri" w:hAnsi="Arial" w:cs="Arial"/>
      <w:sz w:val="20"/>
      <w:szCs w:val="20"/>
      <w:lang w:val="en-US" w:eastAsia="en-US"/>
    </w:rPr>
  </w:style>
  <w:style w:type="paragraph" w:customStyle="1" w:styleId="6A2D754C60B247A9A66D6914BEDD330D">
    <w:name w:val="6A2D754C60B247A9A66D6914BEDD330D"/>
    <w:rsid w:val="009913F5"/>
  </w:style>
  <w:style w:type="paragraph" w:customStyle="1" w:styleId="5C840C68C55A48C3B25F5DD0A7B816E7">
    <w:name w:val="5C840C68C55A48C3B25F5DD0A7B816E7"/>
    <w:rsid w:val="009913F5"/>
  </w:style>
  <w:style w:type="paragraph" w:customStyle="1" w:styleId="C0DE16FA87E9440E9F75247EC575A121">
    <w:name w:val="C0DE16FA87E9440E9F75247EC575A121"/>
    <w:rsid w:val="009913F5"/>
  </w:style>
  <w:style w:type="paragraph" w:customStyle="1" w:styleId="25FDFA1B151744E7AC7C5842FC9A5920">
    <w:name w:val="25FDFA1B151744E7AC7C5842FC9A5920"/>
    <w:rsid w:val="009913F5"/>
  </w:style>
  <w:style w:type="paragraph" w:customStyle="1" w:styleId="E5F48D35A23B4CE194C4C77C9D39B028">
    <w:name w:val="E5F48D35A23B4CE194C4C77C9D39B028"/>
    <w:rsid w:val="009913F5"/>
  </w:style>
  <w:style w:type="paragraph" w:customStyle="1" w:styleId="63D944160ADE46AAAFE1973F36A8C7A2">
    <w:name w:val="63D944160ADE46AAAFE1973F36A8C7A2"/>
    <w:rsid w:val="009913F5"/>
  </w:style>
  <w:style w:type="paragraph" w:customStyle="1" w:styleId="25380BCE4BC04285B55DC5CB8893A84B">
    <w:name w:val="25380BCE4BC04285B55DC5CB8893A84B"/>
    <w:rsid w:val="009913F5"/>
  </w:style>
  <w:style w:type="paragraph" w:customStyle="1" w:styleId="589565773B80444C920519979D0C72B7">
    <w:name w:val="589565773B80444C920519979D0C72B7"/>
    <w:rsid w:val="009913F5"/>
  </w:style>
  <w:style w:type="paragraph" w:customStyle="1" w:styleId="67A548661A314EEFA9913FB25C533619">
    <w:name w:val="67A548661A314EEFA9913FB25C533619"/>
    <w:rsid w:val="009913F5"/>
  </w:style>
  <w:style w:type="paragraph" w:customStyle="1" w:styleId="244C6B0870344E6F935D9168E2221659">
    <w:name w:val="244C6B0870344E6F935D9168E2221659"/>
    <w:rsid w:val="009913F5"/>
  </w:style>
  <w:style w:type="paragraph" w:customStyle="1" w:styleId="28820ED79A0E4B019D17475D4553952E">
    <w:name w:val="28820ED79A0E4B019D17475D4553952E"/>
    <w:rsid w:val="009913F5"/>
  </w:style>
  <w:style w:type="paragraph" w:customStyle="1" w:styleId="4688064CC0EB4FC4A5FA29086B5C094D">
    <w:name w:val="4688064CC0EB4FC4A5FA29086B5C094D"/>
    <w:rsid w:val="009913F5"/>
  </w:style>
  <w:style w:type="paragraph" w:customStyle="1" w:styleId="4C9E7B36A37446B0A93ED42F844227CC">
    <w:name w:val="4C9E7B36A37446B0A93ED42F844227CC"/>
    <w:rsid w:val="009913F5"/>
  </w:style>
  <w:style w:type="paragraph" w:customStyle="1" w:styleId="D2A98F9904994711AB52D543C22BA53C">
    <w:name w:val="D2A98F9904994711AB52D543C22BA53C"/>
    <w:rsid w:val="009913F5"/>
  </w:style>
  <w:style w:type="paragraph" w:customStyle="1" w:styleId="B5EC9B4356C2483C949BDE98A63736E6">
    <w:name w:val="B5EC9B4356C2483C949BDE98A63736E6"/>
    <w:rsid w:val="009913F5"/>
  </w:style>
  <w:style w:type="paragraph" w:customStyle="1" w:styleId="36EE314EC9514BCCB98D68295C8898EF">
    <w:name w:val="36EE314EC9514BCCB98D68295C8898EF"/>
    <w:rsid w:val="009913F5"/>
  </w:style>
  <w:style w:type="paragraph" w:customStyle="1" w:styleId="1A49E3AE59554FD6AC79D5B6EF7F60BC">
    <w:name w:val="1A49E3AE59554FD6AC79D5B6EF7F60BC"/>
    <w:rsid w:val="009913F5"/>
  </w:style>
  <w:style w:type="paragraph" w:customStyle="1" w:styleId="95F7AA949E284D42BC9E4A48BEEFB5BC">
    <w:name w:val="95F7AA949E284D42BC9E4A48BEEFB5BC"/>
    <w:rsid w:val="009913F5"/>
  </w:style>
  <w:style w:type="paragraph" w:customStyle="1" w:styleId="21DE153FB70B442FA229016E1BD8CD169">
    <w:name w:val="21DE153FB70B442FA229016E1BD8CD169"/>
    <w:rsid w:val="009913F5"/>
    <w:pPr>
      <w:keepLines/>
      <w:spacing w:after="0" w:line="240" w:lineRule="auto"/>
      <w:jc w:val="both"/>
    </w:pPr>
    <w:rPr>
      <w:rFonts w:ascii="Arial" w:eastAsia="Calibri" w:hAnsi="Arial" w:cs="Arial"/>
      <w:sz w:val="20"/>
      <w:szCs w:val="20"/>
      <w:lang w:val="en-US" w:eastAsia="en-US"/>
    </w:rPr>
  </w:style>
  <w:style w:type="paragraph" w:customStyle="1" w:styleId="B0BD2CF84C484D76AC2ED78A2BCCBFA89">
    <w:name w:val="B0BD2CF84C484D76AC2ED78A2BCCBFA89"/>
    <w:rsid w:val="009913F5"/>
    <w:pPr>
      <w:keepLines/>
      <w:spacing w:after="0" w:line="240" w:lineRule="auto"/>
      <w:jc w:val="both"/>
    </w:pPr>
    <w:rPr>
      <w:rFonts w:ascii="Arial" w:eastAsia="Calibri" w:hAnsi="Arial" w:cs="Arial"/>
      <w:sz w:val="20"/>
      <w:szCs w:val="20"/>
      <w:lang w:val="en-US" w:eastAsia="en-US"/>
    </w:rPr>
  </w:style>
  <w:style w:type="paragraph" w:customStyle="1" w:styleId="B360E42B2533474EA76F7606376F1AC79">
    <w:name w:val="B360E42B2533474EA76F7606376F1AC79"/>
    <w:rsid w:val="009913F5"/>
    <w:pPr>
      <w:keepLines/>
      <w:spacing w:after="0" w:line="240" w:lineRule="auto"/>
      <w:jc w:val="both"/>
    </w:pPr>
    <w:rPr>
      <w:rFonts w:ascii="Arial" w:eastAsia="Calibri" w:hAnsi="Arial" w:cs="Arial"/>
      <w:sz w:val="20"/>
      <w:szCs w:val="20"/>
      <w:lang w:val="en-US" w:eastAsia="en-US"/>
    </w:rPr>
  </w:style>
  <w:style w:type="paragraph" w:customStyle="1" w:styleId="5DEF1682A25B401BAD4AAAC92225E2E79">
    <w:name w:val="5DEF1682A25B401BAD4AAAC92225E2E79"/>
    <w:rsid w:val="009913F5"/>
    <w:pPr>
      <w:keepLines/>
      <w:spacing w:after="200" w:line="276" w:lineRule="auto"/>
      <w:jc w:val="both"/>
    </w:pPr>
    <w:rPr>
      <w:rFonts w:ascii="Arial" w:eastAsia="Calibri" w:hAnsi="Arial" w:cs="Arial"/>
      <w:sz w:val="20"/>
      <w:szCs w:val="20"/>
      <w:lang w:val="en-US" w:eastAsia="en-US"/>
    </w:rPr>
  </w:style>
  <w:style w:type="paragraph" w:customStyle="1" w:styleId="C1072213F1584395B791DEA0C068C6179">
    <w:name w:val="C1072213F1584395B791DEA0C068C6179"/>
    <w:rsid w:val="009913F5"/>
    <w:pPr>
      <w:keepLines/>
      <w:spacing w:after="200" w:line="276" w:lineRule="auto"/>
      <w:jc w:val="both"/>
    </w:pPr>
    <w:rPr>
      <w:rFonts w:ascii="Arial" w:eastAsia="Calibri" w:hAnsi="Arial" w:cs="Arial"/>
      <w:sz w:val="20"/>
      <w:szCs w:val="20"/>
      <w:lang w:val="en-US" w:eastAsia="en-US"/>
    </w:rPr>
  </w:style>
  <w:style w:type="paragraph" w:customStyle="1" w:styleId="C8FA45745CBB480D8C0670F1427F73309">
    <w:name w:val="C8FA45745CBB480D8C0670F1427F73309"/>
    <w:rsid w:val="009913F5"/>
    <w:pPr>
      <w:keepLines/>
      <w:spacing w:after="200" w:line="276" w:lineRule="auto"/>
      <w:jc w:val="both"/>
    </w:pPr>
    <w:rPr>
      <w:rFonts w:ascii="Arial" w:eastAsia="Calibri" w:hAnsi="Arial" w:cs="Arial"/>
      <w:sz w:val="20"/>
      <w:szCs w:val="20"/>
      <w:lang w:val="en-US" w:eastAsia="en-US"/>
    </w:rPr>
  </w:style>
  <w:style w:type="paragraph" w:customStyle="1" w:styleId="88CD52B44CC84F7B8D4EE80C05F161319">
    <w:name w:val="88CD52B44CC84F7B8D4EE80C05F161319"/>
    <w:rsid w:val="009913F5"/>
    <w:pPr>
      <w:keepLines/>
      <w:spacing w:after="200" w:line="276" w:lineRule="auto"/>
      <w:jc w:val="both"/>
    </w:pPr>
    <w:rPr>
      <w:rFonts w:ascii="Arial" w:eastAsia="Calibri" w:hAnsi="Arial" w:cs="Arial"/>
      <w:sz w:val="20"/>
      <w:szCs w:val="20"/>
      <w:lang w:val="en-US" w:eastAsia="en-US"/>
    </w:rPr>
  </w:style>
  <w:style w:type="paragraph" w:customStyle="1" w:styleId="AE68C617E7914F16871574601BCE8DFC9">
    <w:name w:val="AE68C617E7914F16871574601BCE8DFC9"/>
    <w:rsid w:val="009913F5"/>
    <w:pPr>
      <w:keepLines/>
      <w:spacing w:after="200" w:line="276" w:lineRule="auto"/>
      <w:jc w:val="both"/>
    </w:pPr>
    <w:rPr>
      <w:rFonts w:ascii="Arial" w:eastAsia="Calibri" w:hAnsi="Arial" w:cs="Arial"/>
      <w:sz w:val="20"/>
      <w:szCs w:val="20"/>
      <w:lang w:val="en-US" w:eastAsia="en-US"/>
    </w:rPr>
  </w:style>
  <w:style w:type="paragraph" w:customStyle="1" w:styleId="55B0E3589BF5470E8A5874B4865A15929">
    <w:name w:val="55B0E3589BF5470E8A5874B4865A15929"/>
    <w:rsid w:val="009913F5"/>
    <w:pPr>
      <w:spacing w:after="120" w:line="240" w:lineRule="auto"/>
    </w:pPr>
    <w:rPr>
      <w:rFonts w:ascii="Segoe UI" w:eastAsia="Calibri" w:hAnsi="Segoe UI" w:cs="Times New Roman"/>
      <w:sz w:val="18"/>
      <w:lang w:val="en-GB" w:eastAsia="en-US"/>
    </w:rPr>
  </w:style>
  <w:style w:type="paragraph" w:customStyle="1" w:styleId="8A311628AA50417BAD2A51EB54909EFA9">
    <w:name w:val="8A311628AA50417BAD2A51EB54909EFA9"/>
    <w:rsid w:val="009913F5"/>
    <w:pPr>
      <w:spacing w:after="120" w:line="240" w:lineRule="auto"/>
    </w:pPr>
    <w:rPr>
      <w:rFonts w:ascii="Segoe UI" w:eastAsia="Calibri" w:hAnsi="Segoe UI" w:cs="Times New Roman"/>
      <w:sz w:val="18"/>
      <w:lang w:val="en-GB" w:eastAsia="en-US"/>
    </w:rPr>
  </w:style>
  <w:style w:type="paragraph" w:customStyle="1" w:styleId="1899DFB8E87248409501F3454D00122B9">
    <w:name w:val="1899DFB8E87248409501F3454D00122B9"/>
    <w:rsid w:val="009913F5"/>
    <w:pPr>
      <w:spacing w:after="120" w:line="240" w:lineRule="auto"/>
    </w:pPr>
    <w:rPr>
      <w:rFonts w:ascii="Segoe UI" w:eastAsia="Calibri" w:hAnsi="Segoe UI" w:cs="Times New Roman"/>
      <w:sz w:val="18"/>
      <w:lang w:val="en-GB" w:eastAsia="en-US"/>
    </w:rPr>
  </w:style>
  <w:style w:type="paragraph" w:customStyle="1" w:styleId="D1228A13BA7148A29AEAB2EAF917A2999">
    <w:name w:val="D1228A13BA7148A29AEAB2EAF917A2999"/>
    <w:rsid w:val="009913F5"/>
    <w:pPr>
      <w:spacing w:after="120" w:line="240" w:lineRule="auto"/>
    </w:pPr>
    <w:rPr>
      <w:rFonts w:ascii="Segoe UI" w:eastAsia="Calibri" w:hAnsi="Segoe UI" w:cs="Times New Roman"/>
      <w:sz w:val="18"/>
      <w:lang w:val="en-GB" w:eastAsia="en-US"/>
    </w:rPr>
  </w:style>
  <w:style w:type="paragraph" w:customStyle="1" w:styleId="F5FAE73D6B924AD5B35C972BEC6C87909">
    <w:name w:val="F5FAE73D6B924AD5B35C972BEC6C87909"/>
    <w:rsid w:val="009913F5"/>
    <w:pPr>
      <w:spacing w:after="120" w:line="240" w:lineRule="auto"/>
    </w:pPr>
    <w:rPr>
      <w:rFonts w:ascii="Segoe UI" w:eastAsia="Calibri" w:hAnsi="Segoe UI" w:cs="Times New Roman"/>
      <w:sz w:val="18"/>
      <w:lang w:val="en-GB" w:eastAsia="en-US"/>
    </w:rPr>
  </w:style>
  <w:style w:type="paragraph" w:customStyle="1" w:styleId="994E50CD4B664AFC96D6A445B9E45F419">
    <w:name w:val="994E50CD4B664AFC96D6A445B9E45F419"/>
    <w:rsid w:val="009913F5"/>
    <w:pPr>
      <w:spacing w:after="120" w:line="240" w:lineRule="auto"/>
    </w:pPr>
    <w:rPr>
      <w:rFonts w:ascii="Segoe UI" w:eastAsia="Calibri" w:hAnsi="Segoe UI" w:cs="Times New Roman"/>
      <w:sz w:val="18"/>
      <w:lang w:val="en-GB" w:eastAsia="en-US"/>
    </w:rPr>
  </w:style>
  <w:style w:type="paragraph" w:customStyle="1" w:styleId="FADFD67B1DC84A788FAF78F6A44A761F9">
    <w:name w:val="FADFD67B1DC84A788FAF78F6A44A761F9"/>
    <w:rsid w:val="009913F5"/>
    <w:pPr>
      <w:spacing w:after="120" w:line="240" w:lineRule="auto"/>
    </w:pPr>
    <w:rPr>
      <w:rFonts w:ascii="Segoe UI" w:eastAsia="Calibri" w:hAnsi="Segoe UI" w:cs="Times New Roman"/>
      <w:sz w:val="18"/>
      <w:lang w:val="en-GB" w:eastAsia="en-US"/>
    </w:rPr>
  </w:style>
  <w:style w:type="paragraph" w:customStyle="1" w:styleId="03BE1246F7614B77A217C16FD184AA769">
    <w:name w:val="03BE1246F7614B77A217C16FD184AA769"/>
    <w:rsid w:val="009913F5"/>
    <w:pPr>
      <w:spacing w:after="120" w:line="240" w:lineRule="auto"/>
    </w:pPr>
    <w:rPr>
      <w:rFonts w:ascii="Segoe UI" w:eastAsia="Calibri" w:hAnsi="Segoe UI" w:cs="Times New Roman"/>
      <w:sz w:val="18"/>
      <w:lang w:val="en-GB" w:eastAsia="en-US"/>
    </w:rPr>
  </w:style>
  <w:style w:type="paragraph" w:customStyle="1" w:styleId="1D6EAF3D244446FCAAC022204CF2664A9">
    <w:name w:val="1D6EAF3D244446FCAAC022204CF2664A9"/>
    <w:rsid w:val="009913F5"/>
    <w:pPr>
      <w:spacing w:after="120" w:line="240" w:lineRule="auto"/>
    </w:pPr>
    <w:rPr>
      <w:rFonts w:ascii="Segoe UI" w:eastAsia="Calibri" w:hAnsi="Segoe UI" w:cs="Times New Roman"/>
      <w:sz w:val="18"/>
      <w:lang w:val="en-GB" w:eastAsia="en-US"/>
    </w:rPr>
  </w:style>
  <w:style w:type="paragraph" w:customStyle="1" w:styleId="12049EB33E664879B78F49946CCFCBD29">
    <w:name w:val="12049EB33E664879B78F49946CCFCBD29"/>
    <w:rsid w:val="009913F5"/>
    <w:pPr>
      <w:spacing w:after="120" w:line="240" w:lineRule="auto"/>
    </w:pPr>
    <w:rPr>
      <w:rFonts w:ascii="Segoe UI" w:eastAsia="Calibri" w:hAnsi="Segoe UI" w:cs="Times New Roman"/>
      <w:sz w:val="18"/>
      <w:lang w:val="en-GB" w:eastAsia="en-US"/>
    </w:rPr>
  </w:style>
  <w:style w:type="paragraph" w:customStyle="1" w:styleId="1344E492C12646C0B64BF97C9762D4659">
    <w:name w:val="1344E492C12646C0B64BF97C9762D4659"/>
    <w:rsid w:val="009913F5"/>
    <w:pPr>
      <w:spacing w:after="120" w:line="240" w:lineRule="auto"/>
    </w:pPr>
    <w:rPr>
      <w:rFonts w:ascii="Segoe UI" w:eastAsia="Calibri" w:hAnsi="Segoe UI" w:cs="Times New Roman"/>
      <w:sz w:val="18"/>
      <w:lang w:val="en-GB" w:eastAsia="en-US"/>
    </w:rPr>
  </w:style>
  <w:style w:type="paragraph" w:customStyle="1" w:styleId="E2D3906554484516904A1F4E1E43F9019">
    <w:name w:val="E2D3906554484516904A1F4E1E43F9019"/>
    <w:rsid w:val="009913F5"/>
    <w:pPr>
      <w:spacing w:after="120" w:line="240" w:lineRule="auto"/>
    </w:pPr>
    <w:rPr>
      <w:rFonts w:ascii="Segoe UI" w:eastAsia="Calibri" w:hAnsi="Segoe UI" w:cs="Times New Roman"/>
      <w:sz w:val="18"/>
      <w:lang w:val="en-GB" w:eastAsia="en-US"/>
    </w:rPr>
  </w:style>
  <w:style w:type="paragraph" w:customStyle="1" w:styleId="8A44F13A10E04090A33CBA8F858B1ABA9">
    <w:name w:val="8A44F13A10E04090A33CBA8F858B1ABA9"/>
    <w:rsid w:val="009913F5"/>
    <w:pPr>
      <w:spacing w:after="120" w:line="240" w:lineRule="auto"/>
    </w:pPr>
    <w:rPr>
      <w:rFonts w:ascii="Segoe UI" w:eastAsia="Calibri" w:hAnsi="Segoe UI" w:cs="Times New Roman"/>
      <w:sz w:val="18"/>
      <w:lang w:val="en-GB" w:eastAsia="en-US"/>
    </w:rPr>
  </w:style>
  <w:style w:type="paragraph" w:customStyle="1" w:styleId="C5B1C9F7A3384CA092CAFA344395E2E19">
    <w:name w:val="C5B1C9F7A3384CA092CAFA344395E2E19"/>
    <w:rsid w:val="009913F5"/>
    <w:pPr>
      <w:spacing w:after="120" w:line="240" w:lineRule="auto"/>
    </w:pPr>
    <w:rPr>
      <w:rFonts w:ascii="Segoe UI" w:eastAsia="Calibri" w:hAnsi="Segoe UI" w:cs="Times New Roman"/>
      <w:sz w:val="18"/>
      <w:lang w:val="en-GB" w:eastAsia="en-US"/>
    </w:rPr>
  </w:style>
  <w:style w:type="paragraph" w:customStyle="1" w:styleId="1EA0B4B05337410E9BB03E6DAB8C83C09">
    <w:name w:val="1EA0B4B05337410E9BB03E6DAB8C83C09"/>
    <w:rsid w:val="009913F5"/>
    <w:pPr>
      <w:spacing w:after="120" w:line="240" w:lineRule="auto"/>
    </w:pPr>
    <w:rPr>
      <w:rFonts w:ascii="Segoe UI" w:eastAsia="Calibri" w:hAnsi="Segoe UI" w:cs="Times New Roman"/>
      <w:sz w:val="18"/>
      <w:lang w:val="en-GB" w:eastAsia="en-US"/>
    </w:rPr>
  </w:style>
  <w:style w:type="paragraph" w:customStyle="1" w:styleId="9ECDBB0731714D2CADC9478A4E5EA23D9">
    <w:name w:val="9ECDBB0731714D2CADC9478A4E5EA23D9"/>
    <w:rsid w:val="009913F5"/>
    <w:pPr>
      <w:spacing w:after="120" w:line="240" w:lineRule="auto"/>
    </w:pPr>
    <w:rPr>
      <w:rFonts w:ascii="Segoe UI" w:eastAsia="Calibri" w:hAnsi="Segoe UI" w:cs="Times New Roman"/>
      <w:sz w:val="18"/>
      <w:lang w:val="en-GB" w:eastAsia="en-US"/>
    </w:rPr>
  </w:style>
  <w:style w:type="paragraph" w:customStyle="1" w:styleId="6EEED27C3A5146C3B1B1588DB20398E09">
    <w:name w:val="6EEED27C3A5146C3B1B1588DB20398E09"/>
    <w:rsid w:val="009913F5"/>
    <w:pPr>
      <w:spacing w:after="120" w:line="240" w:lineRule="auto"/>
    </w:pPr>
    <w:rPr>
      <w:rFonts w:ascii="Segoe UI" w:eastAsia="Calibri" w:hAnsi="Segoe UI" w:cs="Times New Roman"/>
      <w:sz w:val="18"/>
      <w:lang w:val="en-GB" w:eastAsia="en-US"/>
    </w:rPr>
  </w:style>
  <w:style w:type="paragraph" w:customStyle="1" w:styleId="71D6929B29A94AFCB5C1430A09ACB3C89">
    <w:name w:val="71D6929B29A94AFCB5C1430A09ACB3C89"/>
    <w:rsid w:val="009913F5"/>
    <w:pPr>
      <w:spacing w:after="120" w:line="240" w:lineRule="auto"/>
    </w:pPr>
    <w:rPr>
      <w:rFonts w:ascii="Segoe UI" w:eastAsia="Calibri" w:hAnsi="Segoe UI" w:cs="Times New Roman"/>
      <w:sz w:val="18"/>
      <w:lang w:val="en-GB" w:eastAsia="en-US"/>
    </w:rPr>
  </w:style>
  <w:style w:type="paragraph" w:customStyle="1" w:styleId="8183E34E2A0B49A79A72C2BC4BFC8F0F9">
    <w:name w:val="8183E34E2A0B49A79A72C2BC4BFC8F0F9"/>
    <w:rsid w:val="009913F5"/>
    <w:pPr>
      <w:spacing w:after="120" w:line="240" w:lineRule="auto"/>
    </w:pPr>
    <w:rPr>
      <w:rFonts w:ascii="Segoe UI" w:eastAsia="Calibri" w:hAnsi="Segoe UI" w:cs="Times New Roman"/>
      <w:sz w:val="18"/>
      <w:lang w:val="en-GB" w:eastAsia="en-US"/>
    </w:rPr>
  </w:style>
  <w:style w:type="paragraph" w:customStyle="1" w:styleId="7AA105317C7E428AB62A78F8FCE88B649">
    <w:name w:val="7AA105317C7E428AB62A78F8FCE88B649"/>
    <w:rsid w:val="009913F5"/>
    <w:pPr>
      <w:spacing w:after="120" w:line="240" w:lineRule="auto"/>
    </w:pPr>
    <w:rPr>
      <w:rFonts w:ascii="Segoe UI" w:eastAsia="Calibri" w:hAnsi="Segoe UI" w:cs="Times New Roman"/>
      <w:sz w:val="18"/>
      <w:lang w:val="en-GB" w:eastAsia="en-US"/>
    </w:rPr>
  </w:style>
  <w:style w:type="paragraph" w:customStyle="1" w:styleId="4EDC2057DD63447D9A969476843B4F649">
    <w:name w:val="4EDC2057DD63447D9A969476843B4F649"/>
    <w:rsid w:val="009913F5"/>
    <w:pPr>
      <w:spacing w:after="120" w:line="240" w:lineRule="auto"/>
    </w:pPr>
    <w:rPr>
      <w:rFonts w:ascii="Segoe UI" w:eastAsia="Calibri" w:hAnsi="Segoe UI" w:cs="Times New Roman"/>
      <w:sz w:val="18"/>
      <w:lang w:val="en-GB" w:eastAsia="en-US"/>
    </w:rPr>
  </w:style>
  <w:style w:type="paragraph" w:customStyle="1" w:styleId="C2D5B9513722408CA262FE49C93D20049">
    <w:name w:val="C2D5B9513722408CA262FE49C93D20049"/>
    <w:rsid w:val="009913F5"/>
    <w:pPr>
      <w:spacing w:after="120" w:line="240" w:lineRule="auto"/>
    </w:pPr>
    <w:rPr>
      <w:rFonts w:ascii="Segoe UI" w:eastAsia="Calibri" w:hAnsi="Segoe UI" w:cs="Times New Roman"/>
      <w:sz w:val="18"/>
      <w:lang w:val="en-GB" w:eastAsia="en-US"/>
    </w:rPr>
  </w:style>
  <w:style w:type="paragraph" w:customStyle="1" w:styleId="1B61155C34B64B958D8EBF5523BB14899">
    <w:name w:val="1B61155C34B64B958D8EBF5523BB14899"/>
    <w:rsid w:val="009913F5"/>
    <w:pPr>
      <w:spacing w:after="120" w:line="240" w:lineRule="auto"/>
    </w:pPr>
    <w:rPr>
      <w:rFonts w:ascii="Segoe UI" w:eastAsia="Calibri" w:hAnsi="Segoe UI" w:cs="Times New Roman"/>
      <w:sz w:val="18"/>
      <w:lang w:val="en-GB" w:eastAsia="en-US"/>
    </w:rPr>
  </w:style>
  <w:style w:type="paragraph" w:customStyle="1" w:styleId="97C78D521E3448E48226CB38F7E8EFED9">
    <w:name w:val="97C78D521E3448E48226CB38F7E8EFED9"/>
    <w:rsid w:val="009913F5"/>
    <w:pPr>
      <w:spacing w:after="120" w:line="240" w:lineRule="auto"/>
    </w:pPr>
    <w:rPr>
      <w:rFonts w:ascii="Segoe UI" w:eastAsia="Calibri" w:hAnsi="Segoe UI" w:cs="Times New Roman"/>
      <w:sz w:val="18"/>
      <w:lang w:val="en-GB" w:eastAsia="en-US"/>
    </w:rPr>
  </w:style>
  <w:style w:type="paragraph" w:customStyle="1" w:styleId="0A670F0112B74A77AD8B9DAEAD6C1BA09">
    <w:name w:val="0A670F0112B74A77AD8B9DAEAD6C1BA09"/>
    <w:rsid w:val="009913F5"/>
    <w:pPr>
      <w:spacing w:after="120" w:line="240" w:lineRule="auto"/>
    </w:pPr>
    <w:rPr>
      <w:rFonts w:ascii="Segoe UI" w:eastAsia="Calibri" w:hAnsi="Segoe UI" w:cs="Times New Roman"/>
      <w:sz w:val="18"/>
      <w:lang w:val="en-GB" w:eastAsia="en-US"/>
    </w:rPr>
  </w:style>
  <w:style w:type="paragraph" w:customStyle="1" w:styleId="37407247ECC74999A2D71E3AB833B1F59">
    <w:name w:val="37407247ECC74999A2D71E3AB833B1F59"/>
    <w:rsid w:val="009913F5"/>
    <w:pPr>
      <w:spacing w:after="120" w:line="240" w:lineRule="auto"/>
    </w:pPr>
    <w:rPr>
      <w:rFonts w:ascii="Segoe UI" w:eastAsia="Calibri" w:hAnsi="Segoe UI" w:cs="Times New Roman"/>
      <w:sz w:val="18"/>
      <w:lang w:val="en-GB" w:eastAsia="en-US"/>
    </w:rPr>
  </w:style>
  <w:style w:type="paragraph" w:customStyle="1" w:styleId="22B175C3404B44A9A43B094BF92DAB959">
    <w:name w:val="22B175C3404B44A9A43B094BF92DAB959"/>
    <w:rsid w:val="009913F5"/>
    <w:pPr>
      <w:spacing w:after="120" w:line="240" w:lineRule="auto"/>
    </w:pPr>
    <w:rPr>
      <w:rFonts w:ascii="Segoe UI" w:eastAsia="Calibri" w:hAnsi="Segoe UI" w:cs="Times New Roman"/>
      <w:sz w:val="18"/>
      <w:lang w:val="en-GB" w:eastAsia="en-US"/>
    </w:rPr>
  </w:style>
  <w:style w:type="paragraph" w:customStyle="1" w:styleId="C9844321701547FF9866D1980FF6BD8B9">
    <w:name w:val="C9844321701547FF9866D1980FF6BD8B9"/>
    <w:rsid w:val="009913F5"/>
    <w:pPr>
      <w:spacing w:after="120" w:line="240" w:lineRule="auto"/>
    </w:pPr>
    <w:rPr>
      <w:rFonts w:ascii="Segoe UI" w:eastAsia="Calibri" w:hAnsi="Segoe UI" w:cs="Times New Roman"/>
      <w:sz w:val="18"/>
      <w:lang w:val="en-GB" w:eastAsia="en-US"/>
    </w:rPr>
  </w:style>
  <w:style w:type="paragraph" w:customStyle="1" w:styleId="24C426A274F4481F983310A53D0609559">
    <w:name w:val="24C426A274F4481F983310A53D0609559"/>
    <w:rsid w:val="009913F5"/>
    <w:pPr>
      <w:spacing w:after="120" w:line="240" w:lineRule="auto"/>
    </w:pPr>
    <w:rPr>
      <w:rFonts w:ascii="Segoe UI" w:eastAsia="Calibri" w:hAnsi="Segoe UI" w:cs="Times New Roman"/>
      <w:sz w:val="18"/>
      <w:lang w:val="en-GB" w:eastAsia="en-US"/>
    </w:rPr>
  </w:style>
  <w:style w:type="paragraph" w:customStyle="1" w:styleId="8FBAF57E6BA84F08BD238228697456739">
    <w:name w:val="8FBAF57E6BA84F08BD238228697456739"/>
    <w:rsid w:val="009913F5"/>
    <w:pPr>
      <w:spacing w:after="120" w:line="240" w:lineRule="auto"/>
    </w:pPr>
    <w:rPr>
      <w:rFonts w:ascii="Segoe UI" w:eastAsia="Calibri" w:hAnsi="Segoe UI" w:cs="Times New Roman"/>
      <w:sz w:val="18"/>
      <w:lang w:val="en-GB" w:eastAsia="en-US"/>
    </w:rPr>
  </w:style>
  <w:style w:type="paragraph" w:customStyle="1" w:styleId="FE4FB1186B084C2DBBBD5BB2FEF436D89">
    <w:name w:val="FE4FB1186B084C2DBBBD5BB2FEF436D89"/>
    <w:rsid w:val="009913F5"/>
    <w:pPr>
      <w:spacing w:after="120" w:line="240" w:lineRule="auto"/>
    </w:pPr>
    <w:rPr>
      <w:rFonts w:ascii="Segoe UI" w:eastAsia="Calibri" w:hAnsi="Segoe UI" w:cs="Times New Roman"/>
      <w:sz w:val="18"/>
      <w:lang w:val="en-GB" w:eastAsia="en-US"/>
    </w:rPr>
  </w:style>
  <w:style w:type="paragraph" w:customStyle="1" w:styleId="012A942037044173A13EB187BAF0E3289">
    <w:name w:val="012A942037044173A13EB187BAF0E3289"/>
    <w:rsid w:val="009913F5"/>
    <w:pPr>
      <w:spacing w:after="120" w:line="240" w:lineRule="auto"/>
    </w:pPr>
    <w:rPr>
      <w:rFonts w:ascii="Segoe UI" w:eastAsia="Calibri" w:hAnsi="Segoe UI" w:cs="Times New Roman"/>
      <w:sz w:val="18"/>
      <w:lang w:val="en-GB" w:eastAsia="en-US"/>
    </w:rPr>
  </w:style>
  <w:style w:type="paragraph" w:customStyle="1" w:styleId="249849056AC845B38A57C69CABE748859">
    <w:name w:val="249849056AC845B38A57C69CABE748859"/>
    <w:rsid w:val="009913F5"/>
    <w:pPr>
      <w:spacing w:after="120" w:line="240" w:lineRule="auto"/>
    </w:pPr>
    <w:rPr>
      <w:rFonts w:ascii="Segoe UI" w:eastAsia="Calibri" w:hAnsi="Segoe UI" w:cs="Times New Roman"/>
      <w:sz w:val="18"/>
      <w:lang w:val="en-GB" w:eastAsia="en-US"/>
    </w:rPr>
  </w:style>
  <w:style w:type="paragraph" w:customStyle="1" w:styleId="8D166B9C477A4894A7166009759CD7139">
    <w:name w:val="8D166B9C477A4894A7166009759CD7139"/>
    <w:rsid w:val="009913F5"/>
    <w:pPr>
      <w:spacing w:after="120" w:line="240" w:lineRule="auto"/>
    </w:pPr>
    <w:rPr>
      <w:rFonts w:ascii="Segoe UI" w:eastAsia="Calibri" w:hAnsi="Segoe UI" w:cs="Times New Roman"/>
      <w:sz w:val="18"/>
      <w:lang w:val="en-GB" w:eastAsia="en-US"/>
    </w:rPr>
  </w:style>
  <w:style w:type="paragraph" w:customStyle="1" w:styleId="E038D17207544BEAB7988FD44C0974B49">
    <w:name w:val="E038D17207544BEAB7988FD44C0974B49"/>
    <w:rsid w:val="009913F5"/>
    <w:pPr>
      <w:spacing w:after="120" w:line="240" w:lineRule="auto"/>
    </w:pPr>
    <w:rPr>
      <w:rFonts w:ascii="Segoe UI" w:eastAsia="Calibri" w:hAnsi="Segoe UI" w:cs="Times New Roman"/>
      <w:sz w:val="18"/>
      <w:lang w:val="en-GB" w:eastAsia="en-US"/>
    </w:rPr>
  </w:style>
  <w:style w:type="paragraph" w:customStyle="1" w:styleId="F3CBEEA101604C7C84848D6763AE21E59">
    <w:name w:val="F3CBEEA101604C7C84848D6763AE21E59"/>
    <w:rsid w:val="009913F5"/>
    <w:pPr>
      <w:spacing w:after="120" w:line="240" w:lineRule="auto"/>
    </w:pPr>
    <w:rPr>
      <w:rFonts w:ascii="Segoe UI" w:eastAsia="Calibri" w:hAnsi="Segoe UI" w:cs="Times New Roman"/>
      <w:sz w:val="18"/>
      <w:lang w:val="en-GB" w:eastAsia="en-US"/>
    </w:rPr>
  </w:style>
  <w:style w:type="paragraph" w:customStyle="1" w:styleId="31E3E34A780047D99611BA7583113FCF9">
    <w:name w:val="31E3E34A780047D99611BA7583113FCF9"/>
    <w:rsid w:val="009913F5"/>
    <w:pPr>
      <w:spacing w:after="120" w:line="240" w:lineRule="auto"/>
    </w:pPr>
    <w:rPr>
      <w:rFonts w:ascii="Segoe UI" w:eastAsia="Calibri" w:hAnsi="Segoe UI" w:cs="Times New Roman"/>
      <w:sz w:val="18"/>
      <w:lang w:val="en-GB" w:eastAsia="en-US"/>
    </w:rPr>
  </w:style>
  <w:style w:type="paragraph" w:customStyle="1" w:styleId="311A78A18E7243ED875E82DDEDD8DFC59">
    <w:name w:val="311A78A18E7243ED875E82DDEDD8DFC59"/>
    <w:rsid w:val="009913F5"/>
    <w:pPr>
      <w:spacing w:after="120" w:line="240" w:lineRule="auto"/>
    </w:pPr>
    <w:rPr>
      <w:rFonts w:ascii="Segoe UI" w:eastAsia="Calibri" w:hAnsi="Segoe UI" w:cs="Times New Roman"/>
      <w:sz w:val="18"/>
      <w:lang w:val="en-GB" w:eastAsia="en-US"/>
    </w:rPr>
  </w:style>
  <w:style w:type="paragraph" w:customStyle="1" w:styleId="DAFC17FC57504BFDA0B3F250B420E3999">
    <w:name w:val="DAFC17FC57504BFDA0B3F250B420E3999"/>
    <w:rsid w:val="009913F5"/>
    <w:pPr>
      <w:spacing w:after="120" w:line="240" w:lineRule="auto"/>
    </w:pPr>
    <w:rPr>
      <w:rFonts w:ascii="Segoe UI" w:eastAsia="Calibri" w:hAnsi="Segoe UI" w:cs="Times New Roman"/>
      <w:sz w:val="18"/>
      <w:lang w:val="en-GB" w:eastAsia="en-US"/>
    </w:rPr>
  </w:style>
  <w:style w:type="paragraph" w:customStyle="1" w:styleId="79D0B83D4CD84A3F8F0A3C564A5500B79">
    <w:name w:val="79D0B83D4CD84A3F8F0A3C564A5500B79"/>
    <w:rsid w:val="009913F5"/>
    <w:pPr>
      <w:spacing w:after="120" w:line="240" w:lineRule="auto"/>
    </w:pPr>
    <w:rPr>
      <w:rFonts w:ascii="Segoe UI" w:eastAsia="Calibri" w:hAnsi="Segoe UI" w:cs="Times New Roman"/>
      <w:sz w:val="18"/>
      <w:lang w:val="en-GB" w:eastAsia="en-US"/>
    </w:rPr>
  </w:style>
  <w:style w:type="paragraph" w:customStyle="1" w:styleId="314C3CBA58CC432A9B654C79838EFAB19">
    <w:name w:val="314C3CBA58CC432A9B654C79838EFAB19"/>
    <w:rsid w:val="009913F5"/>
    <w:pPr>
      <w:spacing w:after="120" w:line="240" w:lineRule="auto"/>
    </w:pPr>
    <w:rPr>
      <w:rFonts w:ascii="Segoe UI" w:eastAsia="Calibri" w:hAnsi="Segoe UI" w:cs="Times New Roman"/>
      <w:sz w:val="18"/>
      <w:lang w:val="en-GB" w:eastAsia="en-US"/>
    </w:rPr>
  </w:style>
  <w:style w:type="paragraph" w:customStyle="1" w:styleId="46DFFF018C79442A8AD8A19F46812F4D9">
    <w:name w:val="46DFFF018C79442A8AD8A19F46812F4D9"/>
    <w:rsid w:val="009913F5"/>
    <w:pPr>
      <w:spacing w:after="120" w:line="240" w:lineRule="auto"/>
    </w:pPr>
    <w:rPr>
      <w:rFonts w:ascii="Segoe UI" w:eastAsia="Calibri" w:hAnsi="Segoe UI" w:cs="Times New Roman"/>
      <w:sz w:val="18"/>
      <w:lang w:val="en-GB" w:eastAsia="en-US"/>
    </w:rPr>
  </w:style>
  <w:style w:type="paragraph" w:customStyle="1" w:styleId="2DA8217BD42C403DA7625B5F024376E29">
    <w:name w:val="2DA8217BD42C403DA7625B5F024376E29"/>
    <w:rsid w:val="009913F5"/>
    <w:pPr>
      <w:spacing w:after="120" w:line="240" w:lineRule="auto"/>
    </w:pPr>
    <w:rPr>
      <w:rFonts w:ascii="Segoe UI" w:eastAsia="Calibri" w:hAnsi="Segoe UI" w:cs="Times New Roman"/>
      <w:sz w:val="18"/>
      <w:lang w:val="en-GB" w:eastAsia="en-US"/>
    </w:rPr>
  </w:style>
  <w:style w:type="paragraph" w:customStyle="1" w:styleId="7A233C5141314EEF9BCE3E0EC3CF804C9">
    <w:name w:val="7A233C5141314EEF9BCE3E0EC3CF804C9"/>
    <w:rsid w:val="009913F5"/>
    <w:pPr>
      <w:spacing w:after="120" w:line="240" w:lineRule="auto"/>
    </w:pPr>
    <w:rPr>
      <w:rFonts w:ascii="Segoe UI" w:eastAsia="Calibri" w:hAnsi="Segoe UI" w:cs="Times New Roman"/>
      <w:sz w:val="18"/>
      <w:lang w:val="en-GB" w:eastAsia="en-US"/>
    </w:rPr>
  </w:style>
  <w:style w:type="paragraph" w:customStyle="1" w:styleId="E9C7B429E25E4729B99A56D373CE951B9">
    <w:name w:val="E9C7B429E25E4729B99A56D373CE951B9"/>
    <w:rsid w:val="009913F5"/>
    <w:pPr>
      <w:spacing w:after="120" w:line="240" w:lineRule="auto"/>
    </w:pPr>
    <w:rPr>
      <w:rFonts w:ascii="Segoe UI" w:eastAsia="Calibri" w:hAnsi="Segoe UI" w:cs="Times New Roman"/>
      <w:sz w:val="18"/>
      <w:lang w:val="en-GB" w:eastAsia="en-US"/>
    </w:rPr>
  </w:style>
  <w:style w:type="paragraph" w:customStyle="1" w:styleId="D63B83AD365E42F6922A41C80B9D27D79">
    <w:name w:val="D63B83AD365E42F6922A41C80B9D27D79"/>
    <w:rsid w:val="009913F5"/>
    <w:pPr>
      <w:keepLines/>
      <w:spacing w:after="0" w:line="240" w:lineRule="auto"/>
      <w:jc w:val="both"/>
    </w:pPr>
    <w:rPr>
      <w:rFonts w:ascii="Arial" w:eastAsia="Calibri" w:hAnsi="Arial" w:cs="Arial"/>
      <w:sz w:val="20"/>
      <w:szCs w:val="20"/>
      <w:lang w:val="en-US" w:eastAsia="en-US"/>
    </w:rPr>
  </w:style>
  <w:style w:type="paragraph" w:customStyle="1" w:styleId="EF3B7040456A46C5B204E2F74BDBBB9E9">
    <w:name w:val="EF3B7040456A46C5B204E2F74BDBBB9E9"/>
    <w:rsid w:val="009913F5"/>
    <w:pPr>
      <w:keepLines/>
      <w:spacing w:after="0" w:line="240" w:lineRule="auto"/>
      <w:jc w:val="both"/>
    </w:pPr>
    <w:rPr>
      <w:rFonts w:ascii="Arial" w:eastAsia="Calibri" w:hAnsi="Arial" w:cs="Arial"/>
      <w:sz w:val="20"/>
      <w:szCs w:val="20"/>
      <w:lang w:val="en-US" w:eastAsia="en-US"/>
    </w:rPr>
  </w:style>
  <w:style w:type="paragraph" w:customStyle="1" w:styleId="AA4D93D6CA6342B8BF929471AED606449">
    <w:name w:val="AA4D93D6CA6342B8BF929471AED606449"/>
    <w:rsid w:val="009913F5"/>
    <w:pPr>
      <w:keepLines/>
      <w:spacing w:after="0" w:line="240" w:lineRule="auto"/>
      <w:jc w:val="both"/>
    </w:pPr>
    <w:rPr>
      <w:rFonts w:ascii="Arial" w:eastAsia="Calibri" w:hAnsi="Arial" w:cs="Arial"/>
      <w:sz w:val="20"/>
      <w:szCs w:val="20"/>
      <w:lang w:val="en-US" w:eastAsia="en-US"/>
    </w:rPr>
  </w:style>
  <w:style w:type="paragraph" w:customStyle="1" w:styleId="FF59797D74584070B2A788BD8519593C9">
    <w:name w:val="FF59797D74584070B2A788BD8519593C9"/>
    <w:rsid w:val="009913F5"/>
    <w:pPr>
      <w:keepLines/>
      <w:spacing w:after="0" w:line="240" w:lineRule="auto"/>
      <w:jc w:val="both"/>
    </w:pPr>
    <w:rPr>
      <w:rFonts w:ascii="Arial" w:eastAsia="Calibri" w:hAnsi="Arial" w:cs="Arial"/>
      <w:sz w:val="20"/>
      <w:szCs w:val="20"/>
      <w:lang w:val="en-US" w:eastAsia="en-US"/>
    </w:rPr>
  </w:style>
  <w:style w:type="paragraph" w:customStyle="1" w:styleId="0A19C3EE17914AC48A6E5952E156E8129">
    <w:name w:val="0A19C3EE17914AC48A6E5952E156E8129"/>
    <w:rsid w:val="009913F5"/>
    <w:pPr>
      <w:spacing w:after="120" w:line="240" w:lineRule="auto"/>
    </w:pPr>
    <w:rPr>
      <w:rFonts w:ascii="Segoe UI" w:eastAsia="Calibri" w:hAnsi="Segoe UI" w:cs="Times New Roman"/>
      <w:sz w:val="18"/>
      <w:lang w:val="en-GB" w:eastAsia="en-US"/>
    </w:rPr>
  </w:style>
  <w:style w:type="paragraph" w:customStyle="1" w:styleId="C24AC7F8B63A4C159905FAE4169F58D79">
    <w:name w:val="C24AC7F8B63A4C159905FAE4169F58D79"/>
    <w:rsid w:val="009913F5"/>
    <w:pPr>
      <w:spacing w:after="120" w:line="240" w:lineRule="auto"/>
    </w:pPr>
    <w:rPr>
      <w:rFonts w:ascii="Segoe UI" w:eastAsia="Calibri" w:hAnsi="Segoe UI" w:cs="Times New Roman"/>
      <w:sz w:val="18"/>
      <w:lang w:val="en-GB" w:eastAsia="en-US"/>
    </w:rPr>
  </w:style>
  <w:style w:type="paragraph" w:customStyle="1" w:styleId="9ED0BD44C20C456E9011A9C0E58602E19">
    <w:name w:val="9ED0BD44C20C456E9011A9C0E58602E19"/>
    <w:rsid w:val="009913F5"/>
    <w:pPr>
      <w:spacing w:after="120" w:line="240" w:lineRule="auto"/>
    </w:pPr>
    <w:rPr>
      <w:rFonts w:ascii="Segoe UI" w:eastAsia="Calibri" w:hAnsi="Segoe UI" w:cs="Times New Roman"/>
      <w:sz w:val="18"/>
      <w:lang w:val="en-GB" w:eastAsia="en-US"/>
    </w:rPr>
  </w:style>
  <w:style w:type="paragraph" w:customStyle="1" w:styleId="870F663027024EE18031B4429E5447F09">
    <w:name w:val="870F663027024EE18031B4429E5447F09"/>
    <w:rsid w:val="009913F5"/>
    <w:pPr>
      <w:spacing w:after="120" w:line="240" w:lineRule="auto"/>
    </w:pPr>
    <w:rPr>
      <w:rFonts w:ascii="Segoe UI" w:eastAsia="Calibri" w:hAnsi="Segoe UI" w:cs="Times New Roman"/>
      <w:sz w:val="18"/>
      <w:lang w:val="en-GB" w:eastAsia="en-US"/>
    </w:rPr>
  </w:style>
  <w:style w:type="paragraph" w:customStyle="1" w:styleId="750855BC915A44C2AE3C2EA82510D7CB9">
    <w:name w:val="750855BC915A44C2AE3C2EA82510D7CB9"/>
    <w:rsid w:val="009913F5"/>
    <w:pPr>
      <w:spacing w:after="120" w:line="240" w:lineRule="auto"/>
    </w:pPr>
    <w:rPr>
      <w:rFonts w:ascii="Segoe UI" w:eastAsia="Calibri" w:hAnsi="Segoe UI" w:cs="Times New Roman"/>
      <w:sz w:val="18"/>
      <w:lang w:val="en-GB" w:eastAsia="en-US"/>
    </w:rPr>
  </w:style>
  <w:style w:type="paragraph" w:customStyle="1" w:styleId="21757FF578AA420591A31F7F86C455809">
    <w:name w:val="21757FF578AA420591A31F7F86C455809"/>
    <w:rsid w:val="009913F5"/>
    <w:pPr>
      <w:keepLines/>
      <w:spacing w:after="0" w:line="240" w:lineRule="auto"/>
      <w:jc w:val="both"/>
    </w:pPr>
    <w:rPr>
      <w:rFonts w:ascii="Arial" w:eastAsia="Calibri" w:hAnsi="Arial" w:cs="Arial"/>
      <w:sz w:val="20"/>
      <w:szCs w:val="20"/>
      <w:lang w:val="en-US" w:eastAsia="en-US"/>
    </w:rPr>
  </w:style>
  <w:style w:type="paragraph" w:customStyle="1" w:styleId="4B7F6426867949F6979C685CD1A0AF519">
    <w:name w:val="4B7F6426867949F6979C685CD1A0AF519"/>
    <w:rsid w:val="009913F5"/>
    <w:pPr>
      <w:spacing w:after="120" w:line="240" w:lineRule="auto"/>
    </w:pPr>
    <w:rPr>
      <w:rFonts w:ascii="Segoe UI" w:eastAsia="Calibri" w:hAnsi="Segoe UI" w:cs="Times New Roman"/>
      <w:sz w:val="18"/>
      <w:lang w:val="en-GB" w:eastAsia="en-US"/>
    </w:rPr>
  </w:style>
  <w:style w:type="paragraph" w:customStyle="1" w:styleId="16FBE4405A3D4D439FCB08208309EA779">
    <w:name w:val="16FBE4405A3D4D439FCB08208309EA779"/>
    <w:rsid w:val="009913F5"/>
    <w:pPr>
      <w:keepLines/>
      <w:spacing w:after="0" w:line="240" w:lineRule="auto"/>
      <w:jc w:val="both"/>
    </w:pPr>
    <w:rPr>
      <w:rFonts w:ascii="Arial" w:eastAsia="Calibri" w:hAnsi="Arial" w:cs="Arial"/>
      <w:sz w:val="20"/>
      <w:szCs w:val="20"/>
      <w:lang w:val="en-US" w:eastAsia="en-US"/>
    </w:rPr>
  </w:style>
  <w:style w:type="paragraph" w:customStyle="1" w:styleId="9244F1BB00514EDE932AE1D353AA0F6A9">
    <w:name w:val="9244F1BB00514EDE932AE1D353AA0F6A9"/>
    <w:rsid w:val="009913F5"/>
    <w:pPr>
      <w:keepLines/>
      <w:spacing w:after="0" w:line="240" w:lineRule="auto"/>
      <w:jc w:val="both"/>
    </w:pPr>
    <w:rPr>
      <w:rFonts w:ascii="Arial" w:eastAsia="Calibri" w:hAnsi="Arial" w:cs="Arial"/>
      <w:sz w:val="20"/>
      <w:szCs w:val="20"/>
      <w:lang w:val="en-US" w:eastAsia="en-US"/>
    </w:rPr>
  </w:style>
  <w:style w:type="paragraph" w:customStyle="1" w:styleId="28678DEF78EA43E6A59F4B6E2A43D2719">
    <w:name w:val="28678DEF78EA43E6A59F4B6E2A43D2719"/>
    <w:rsid w:val="009913F5"/>
    <w:pPr>
      <w:keepLines/>
      <w:spacing w:after="0" w:line="240" w:lineRule="auto"/>
      <w:jc w:val="both"/>
    </w:pPr>
    <w:rPr>
      <w:rFonts w:ascii="Arial" w:eastAsia="Calibri" w:hAnsi="Arial" w:cs="Arial"/>
      <w:sz w:val="20"/>
      <w:szCs w:val="20"/>
      <w:lang w:val="en-US" w:eastAsia="en-US"/>
    </w:rPr>
  </w:style>
  <w:style w:type="paragraph" w:customStyle="1" w:styleId="E763D932455E49D5BD39D10E508258F19">
    <w:name w:val="E763D932455E49D5BD39D10E508258F19"/>
    <w:rsid w:val="009913F5"/>
    <w:pPr>
      <w:keepLines/>
      <w:spacing w:after="0" w:line="240" w:lineRule="auto"/>
      <w:jc w:val="both"/>
    </w:pPr>
    <w:rPr>
      <w:rFonts w:ascii="Arial" w:eastAsia="Calibri" w:hAnsi="Arial" w:cs="Arial"/>
      <w:sz w:val="20"/>
      <w:szCs w:val="20"/>
      <w:lang w:val="en-US" w:eastAsia="en-US"/>
    </w:rPr>
  </w:style>
  <w:style w:type="paragraph" w:customStyle="1" w:styleId="B948050D80F6485E89D460BEDD7B78299">
    <w:name w:val="B948050D80F6485E89D460BEDD7B78299"/>
    <w:rsid w:val="009913F5"/>
    <w:pPr>
      <w:keepLines/>
      <w:spacing w:after="0" w:line="240" w:lineRule="auto"/>
      <w:jc w:val="both"/>
    </w:pPr>
    <w:rPr>
      <w:rFonts w:ascii="Arial" w:eastAsia="Calibri" w:hAnsi="Arial" w:cs="Arial"/>
      <w:sz w:val="20"/>
      <w:szCs w:val="20"/>
      <w:lang w:val="en-US" w:eastAsia="en-US"/>
    </w:rPr>
  </w:style>
  <w:style w:type="paragraph" w:customStyle="1" w:styleId="BDB535CB4D8E4C60872F05013667B7A69">
    <w:name w:val="BDB535CB4D8E4C60872F05013667B7A69"/>
    <w:rsid w:val="009913F5"/>
    <w:pPr>
      <w:keepLines/>
      <w:spacing w:after="0" w:line="240" w:lineRule="auto"/>
      <w:jc w:val="both"/>
    </w:pPr>
    <w:rPr>
      <w:rFonts w:ascii="Arial" w:eastAsia="Calibri" w:hAnsi="Arial" w:cs="Arial"/>
      <w:sz w:val="20"/>
      <w:szCs w:val="20"/>
      <w:lang w:val="en-US" w:eastAsia="en-US"/>
    </w:rPr>
  </w:style>
  <w:style w:type="paragraph" w:customStyle="1" w:styleId="CEF2819171A24ED4984BF79197B76EDF9">
    <w:name w:val="CEF2819171A24ED4984BF79197B76EDF9"/>
    <w:rsid w:val="009913F5"/>
    <w:pPr>
      <w:keepLines/>
      <w:spacing w:after="0" w:line="240" w:lineRule="auto"/>
      <w:jc w:val="both"/>
    </w:pPr>
    <w:rPr>
      <w:rFonts w:ascii="Arial" w:eastAsia="Calibri" w:hAnsi="Arial" w:cs="Arial"/>
      <w:sz w:val="20"/>
      <w:szCs w:val="20"/>
      <w:lang w:val="en-US" w:eastAsia="en-US"/>
    </w:rPr>
  </w:style>
  <w:style w:type="paragraph" w:customStyle="1" w:styleId="5F316BE77FF54E5E8C30A8E5B93A6C5E9">
    <w:name w:val="5F316BE77FF54E5E8C30A8E5B93A6C5E9"/>
    <w:rsid w:val="009913F5"/>
    <w:pPr>
      <w:keepLines/>
      <w:spacing w:after="0" w:line="240" w:lineRule="auto"/>
      <w:jc w:val="both"/>
    </w:pPr>
    <w:rPr>
      <w:rFonts w:ascii="Arial" w:eastAsia="Calibri" w:hAnsi="Arial" w:cs="Arial"/>
      <w:sz w:val="20"/>
      <w:szCs w:val="20"/>
      <w:lang w:val="en-US" w:eastAsia="en-US"/>
    </w:rPr>
  </w:style>
  <w:style w:type="paragraph" w:customStyle="1" w:styleId="2C2E19946B8D4C1CA96C2F680432C9A19">
    <w:name w:val="2C2E19946B8D4C1CA96C2F680432C9A19"/>
    <w:rsid w:val="009913F5"/>
    <w:pPr>
      <w:keepLines/>
      <w:spacing w:after="0" w:line="240" w:lineRule="auto"/>
      <w:jc w:val="both"/>
    </w:pPr>
    <w:rPr>
      <w:rFonts w:ascii="Arial" w:eastAsia="Calibri" w:hAnsi="Arial" w:cs="Arial"/>
      <w:sz w:val="20"/>
      <w:szCs w:val="20"/>
      <w:lang w:val="en-US" w:eastAsia="en-US"/>
    </w:rPr>
  </w:style>
  <w:style w:type="paragraph" w:customStyle="1" w:styleId="9DCCC7A7D6C6478E90FD77DC4666BA7E9">
    <w:name w:val="9DCCC7A7D6C6478E90FD77DC4666BA7E9"/>
    <w:rsid w:val="009913F5"/>
    <w:pPr>
      <w:keepLines/>
      <w:spacing w:after="0" w:line="240" w:lineRule="auto"/>
      <w:jc w:val="both"/>
    </w:pPr>
    <w:rPr>
      <w:rFonts w:ascii="Arial" w:eastAsia="Calibri" w:hAnsi="Arial" w:cs="Arial"/>
      <w:sz w:val="20"/>
      <w:szCs w:val="20"/>
      <w:lang w:val="en-US" w:eastAsia="en-US"/>
    </w:rPr>
  </w:style>
  <w:style w:type="paragraph" w:customStyle="1" w:styleId="8C5EE86F4366463087FA7E519776931F9">
    <w:name w:val="8C5EE86F4366463087FA7E519776931F9"/>
    <w:rsid w:val="009913F5"/>
    <w:pPr>
      <w:keepLines/>
      <w:spacing w:after="0" w:line="240" w:lineRule="auto"/>
      <w:jc w:val="both"/>
    </w:pPr>
    <w:rPr>
      <w:rFonts w:ascii="Arial" w:eastAsia="Calibri" w:hAnsi="Arial" w:cs="Arial"/>
      <w:sz w:val="20"/>
      <w:szCs w:val="20"/>
      <w:lang w:val="en-US" w:eastAsia="en-US"/>
    </w:rPr>
  </w:style>
  <w:style w:type="paragraph" w:customStyle="1" w:styleId="6DCC0AE176FA43AF866CAF8DEB4659379">
    <w:name w:val="6DCC0AE176FA43AF866CAF8DEB4659379"/>
    <w:rsid w:val="009913F5"/>
    <w:pPr>
      <w:keepLines/>
      <w:spacing w:after="0" w:line="240" w:lineRule="auto"/>
      <w:jc w:val="both"/>
    </w:pPr>
    <w:rPr>
      <w:rFonts w:ascii="Arial" w:eastAsia="Calibri" w:hAnsi="Arial" w:cs="Arial"/>
      <w:sz w:val="20"/>
      <w:szCs w:val="20"/>
      <w:lang w:val="en-US" w:eastAsia="en-US"/>
    </w:rPr>
  </w:style>
  <w:style w:type="paragraph" w:customStyle="1" w:styleId="1CB9CDEABC8A49EEA0D5AD4FA034CB6D9">
    <w:name w:val="1CB9CDEABC8A49EEA0D5AD4FA034CB6D9"/>
    <w:rsid w:val="009913F5"/>
    <w:pPr>
      <w:keepLines/>
      <w:spacing w:after="0" w:line="240" w:lineRule="auto"/>
      <w:jc w:val="both"/>
    </w:pPr>
    <w:rPr>
      <w:rFonts w:ascii="Arial" w:eastAsia="Calibri" w:hAnsi="Arial" w:cs="Arial"/>
      <w:sz w:val="20"/>
      <w:szCs w:val="20"/>
      <w:lang w:val="en-US" w:eastAsia="en-US"/>
    </w:rPr>
  </w:style>
  <w:style w:type="paragraph" w:customStyle="1" w:styleId="7D92983866B04B26BFE755310EC4EA5A9">
    <w:name w:val="7D92983866B04B26BFE755310EC4EA5A9"/>
    <w:rsid w:val="009913F5"/>
    <w:pPr>
      <w:keepLines/>
      <w:spacing w:after="0" w:line="240" w:lineRule="auto"/>
      <w:jc w:val="both"/>
    </w:pPr>
    <w:rPr>
      <w:rFonts w:ascii="Arial" w:eastAsia="Calibri" w:hAnsi="Arial" w:cs="Arial"/>
      <w:sz w:val="20"/>
      <w:szCs w:val="20"/>
      <w:lang w:val="en-US" w:eastAsia="en-US"/>
    </w:rPr>
  </w:style>
  <w:style w:type="paragraph" w:customStyle="1" w:styleId="E3498CAC4F54412BAFEC928E0F45D3CC9">
    <w:name w:val="E3498CAC4F54412BAFEC928E0F45D3CC9"/>
    <w:rsid w:val="009913F5"/>
    <w:pPr>
      <w:keepLines/>
      <w:spacing w:after="0" w:line="240" w:lineRule="auto"/>
      <w:jc w:val="both"/>
    </w:pPr>
    <w:rPr>
      <w:rFonts w:ascii="Arial" w:eastAsia="Calibri" w:hAnsi="Arial" w:cs="Arial"/>
      <w:sz w:val="20"/>
      <w:szCs w:val="20"/>
      <w:lang w:val="en-US" w:eastAsia="en-US"/>
    </w:rPr>
  </w:style>
  <w:style w:type="paragraph" w:customStyle="1" w:styleId="C2413A4CB8B443BFBC3F98944043741C9">
    <w:name w:val="C2413A4CB8B443BFBC3F98944043741C9"/>
    <w:rsid w:val="009913F5"/>
    <w:pPr>
      <w:keepLines/>
      <w:spacing w:after="0" w:line="240" w:lineRule="auto"/>
      <w:jc w:val="both"/>
    </w:pPr>
    <w:rPr>
      <w:rFonts w:ascii="Arial" w:eastAsia="Calibri" w:hAnsi="Arial" w:cs="Arial"/>
      <w:sz w:val="20"/>
      <w:szCs w:val="20"/>
      <w:lang w:val="en-US" w:eastAsia="en-US"/>
    </w:rPr>
  </w:style>
  <w:style w:type="paragraph" w:customStyle="1" w:styleId="9A620691B9BB4AE5A499012D43CB69F89">
    <w:name w:val="9A620691B9BB4AE5A499012D43CB69F89"/>
    <w:rsid w:val="009913F5"/>
    <w:pPr>
      <w:keepLines/>
      <w:spacing w:after="0" w:line="240" w:lineRule="auto"/>
      <w:jc w:val="both"/>
    </w:pPr>
    <w:rPr>
      <w:rFonts w:ascii="Arial" w:eastAsia="Calibri" w:hAnsi="Arial" w:cs="Arial"/>
      <w:sz w:val="20"/>
      <w:szCs w:val="20"/>
      <w:lang w:val="en-US" w:eastAsia="en-US"/>
    </w:rPr>
  </w:style>
  <w:style w:type="paragraph" w:customStyle="1" w:styleId="CD9BFC4AE7E3413395ECF2A9D2FBDED09">
    <w:name w:val="CD9BFC4AE7E3413395ECF2A9D2FBDED09"/>
    <w:rsid w:val="009913F5"/>
    <w:pPr>
      <w:keepLines/>
      <w:spacing w:after="0" w:line="240" w:lineRule="auto"/>
      <w:jc w:val="both"/>
    </w:pPr>
    <w:rPr>
      <w:rFonts w:ascii="Arial" w:eastAsia="Calibri" w:hAnsi="Arial" w:cs="Arial"/>
      <w:sz w:val="20"/>
      <w:szCs w:val="20"/>
      <w:lang w:val="en-US" w:eastAsia="en-US"/>
    </w:rPr>
  </w:style>
  <w:style w:type="paragraph" w:customStyle="1" w:styleId="EFCE9C9BD87949879DE60EFD116388DF9">
    <w:name w:val="EFCE9C9BD87949879DE60EFD116388DF9"/>
    <w:rsid w:val="009913F5"/>
    <w:pPr>
      <w:keepLines/>
      <w:spacing w:after="0" w:line="240" w:lineRule="auto"/>
      <w:jc w:val="both"/>
    </w:pPr>
    <w:rPr>
      <w:rFonts w:ascii="Arial" w:eastAsia="Calibri" w:hAnsi="Arial" w:cs="Arial"/>
      <w:sz w:val="20"/>
      <w:szCs w:val="20"/>
      <w:lang w:val="en-US" w:eastAsia="en-US"/>
    </w:rPr>
  </w:style>
  <w:style w:type="paragraph" w:customStyle="1" w:styleId="4A3FEC542B5249BF9A0FD4800BB909639">
    <w:name w:val="4A3FEC542B5249BF9A0FD4800BB909639"/>
    <w:rsid w:val="009913F5"/>
    <w:pPr>
      <w:keepLines/>
      <w:spacing w:after="0" w:line="240" w:lineRule="auto"/>
      <w:jc w:val="both"/>
    </w:pPr>
    <w:rPr>
      <w:rFonts w:ascii="Arial" w:eastAsia="Calibri" w:hAnsi="Arial" w:cs="Arial"/>
      <w:sz w:val="20"/>
      <w:szCs w:val="20"/>
      <w:lang w:val="en-US" w:eastAsia="en-US"/>
    </w:rPr>
  </w:style>
  <w:style w:type="paragraph" w:customStyle="1" w:styleId="D2ADA10BB571476EAE4CD2D46EB6C9AC9">
    <w:name w:val="D2ADA10BB571476EAE4CD2D46EB6C9AC9"/>
    <w:rsid w:val="009913F5"/>
    <w:pPr>
      <w:keepLines/>
      <w:spacing w:after="0" w:line="240" w:lineRule="auto"/>
      <w:jc w:val="both"/>
    </w:pPr>
    <w:rPr>
      <w:rFonts w:ascii="Arial" w:eastAsia="Calibri" w:hAnsi="Arial" w:cs="Arial"/>
      <w:sz w:val="20"/>
      <w:szCs w:val="20"/>
      <w:lang w:val="en-US" w:eastAsia="en-US"/>
    </w:rPr>
  </w:style>
  <w:style w:type="paragraph" w:customStyle="1" w:styleId="9AD51B2DB37E481DBC3A604535A87A5F9">
    <w:name w:val="9AD51B2DB37E481DBC3A604535A87A5F9"/>
    <w:rsid w:val="009913F5"/>
    <w:pPr>
      <w:keepLines/>
      <w:spacing w:after="0" w:line="240" w:lineRule="auto"/>
      <w:jc w:val="both"/>
    </w:pPr>
    <w:rPr>
      <w:rFonts w:ascii="Arial" w:eastAsia="Calibri" w:hAnsi="Arial" w:cs="Arial"/>
      <w:sz w:val="20"/>
      <w:szCs w:val="20"/>
      <w:lang w:val="en-US" w:eastAsia="en-US"/>
    </w:rPr>
  </w:style>
  <w:style w:type="paragraph" w:customStyle="1" w:styleId="3FE43EFB62E14F9ABEABB5611082A45B9">
    <w:name w:val="3FE43EFB62E14F9ABEABB5611082A45B9"/>
    <w:rsid w:val="009913F5"/>
    <w:pPr>
      <w:keepLines/>
      <w:spacing w:after="0" w:line="240" w:lineRule="auto"/>
      <w:jc w:val="both"/>
    </w:pPr>
    <w:rPr>
      <w:rFonts w:ascii="Arial" w:eastAsia="Calibri" w:hAnsi="Arial" w:cs="Arial"/>
      <w:sz w:val="20"/>
      <w:szCs w:val="20"/>
      <w:lang w:val="en-US" w:eastAsia="en-US"/>
    </w:rPr>
  </w:style>
  <w:style w:type="paragraph" w:customStyle="1" w:styleId="069C87832ADF4A14B377747CFB2F40EA9">
    <w:name w:val="069C87832ADF4A14B377747CFB2F40EA9"/>
    <w:rsid w:val="009913F5"/>
    <w:pPr>
      <w:keepLines/>
      <w:spacing w:after="0" w:line="240" w:lineRule="auto"/>
      <w:jc w:val="both"/>
    </w:pPr>
    <w:rPr>
      <w:rFonts w:ascii="Arial" w:eastAsia="Calibri" w:hAnsi="Arial" w:cs="Arial"/>
      <w:sz w:val="20"/>
      <w:szCs w:val="20"/>
      <w:lang w:val="en-US" w:eastAsia="en-US"/>
    </w:rPr>
  </w:style>
  <w:style w:type="paragraph" w:customStyle="1" w:styleId="41F6E498F4694F4FBBCDCE15D2FCE5699">
    <w:name w:val="41F6E498F4694F4FBBCDCE15D2FCE5699"/>
    <w:rsid w:val="009913F5"/>
    <w:pPr>
      <w:keepLines/>
      <w:spacing w:after="0" w:line="240" w:lineRule="auto"/>
      <w:jc w:val="both"/>
    </w:pPr>
    <w:rPr>
      <w:rFonts w:ascii="Arial" w:eastAsia="Calibri" w:hAnsi="Arial" w:cs="Arial"/>
      <w:sz w:val="20"/>
      <w:szCs w:val="20"/>
      <w:lang w:val="en-US" w:eastAsia="en-US"/>
    </w:rPr>
  </w:style>
  <w:style w:type="paragraph" w:customStyle="1" w:styleId="21ED144F62F9415E8257F89A8E595AC59">
    <w:name w:val="21ED144F62F9415E8257F89A8E595AC59"/>
    <w:rsid w:val="009913F5"/>
    <w:pPr>
      <w:keepLines/>
      <w:spacing w:after="0" w:line="240" w:lineRule="auto"/>
      <w:jc w:val="both"/>
    </w:pPr>
    <w:rPr>
      <w:rFonts w:ascii="Arial" w:eastAsia="Calibri" w:hAnsi="Arial" w:cs="Arial"/>
      <w:sz w:val="20"/>
      <w:szCs w:val="20"/>
      <w:lang w:val="en-US" w:eastAsia="en-US"/>
    </w:rPr>
  </w:style>
  <w:style w:type="paragraph" w:customStyle="1" w:styleId="94AFBDD3303D4AF4BC5B83F63C498E409">
    <w:name w:val="94AFBDD3303D4AF4BC5B83F63C498E409"/>
    <w:rsid w:val="009913F5"/>
    <w:pPr>
      <w:keepLines/>
      <w:spacing w:after="0" w:line="240" w:lineRule="auto"/>
      <w:jc w:val="both"/>
    </w:pPr>
    <w:rPr>
      <w:rFonts w:ascii="Arial" w:eastAsia="Calibri" w:hAnsi="Arial" w:cs="Arial"/>
      <w:sz w:val="20"/>
      <w:szCs w:val="20"/>
      <w:lang w:val="en-US" w:eastAsia="en-US"/>
    </w:rPr>
  </w:style>
  <w:style w:type="paragraph" w:customStyle="1" w:styleId="7DDDD56F7EB04FB58008B660095832829">
    <w:name w:val="7DDDD56F7EB04FB58008B660095832829"/>
    <w:rsid w:val="009913F5"/>
    <w:pPr>
      <w:keepLines/>
      <w:spacing w:after="0" w:line="240" w:lineRule="auto"/>
      <w:jc w:val="both"/>
    </w:pPr>
    <w:rPr>
      <w:rFonts w:ascii="Arial" w:eastAsia="Calibri" w:hAnsi="Arial" w:cs="Arial"/>
      <w:sz w:val="20"/>
      <w:szCs w:val="20"/>
      <w:lang w:val="en-US" w:eastAsia="en-US"/>
    </w:rPr>
  </w:style>
  <w:style w:type="paragraph" w:customStyle="1" w:styleId="789F5FC8A6FB462D91D5B70915D3730B9">
    <w:name w:val="789F5FC8A6FB462D91D5B70915D3730B9"/>
    <w:rsid w:val="009913F5"/>
    <w:pPr>
      <w:keepLines/>
      <w:spacing w:after="0" w:line="240" w:lineRule="auto"/>
      <w:jc w:val="both"/>
    </w:pPr>
    <w:rPr>
      <w:rFonts w:ascii="Arial" w:eastAsia="Calibri" w:hAnsi="Arial" w:cs="Arial"/>
      <w:sz w:val="20"/>
      <w:szCs w:val="20"/>
      <w:lang w:val="en-US" w:eastAsia="en-US"/>
    </w:rPr>
  </w:style>
  <w:style w:type="paragraph" w:customStyle="1" w:styleId="AE3D0F0D3F4547728EFA0A425E1C6CF76">
    <w:name w:val="AE3D0F0D3F4547728EFA0A425E1C6CF76"/>
    <w:rsid w:val="009913F5"/>
    <w:pPr>
      <w:keepLines/>
      <w:spacing w:after="0" w:line="240" w:lineRule="auto"/>
      <w:jc w:val="both"/>
    </w:pPr>
    <w:rPr>
      <w:rFonts w:ascii="Arial" w:eastAsia="Calibri" w:hAnsi="Arial" w:cs="Arial"/>
      <w:sz w:val="20"/>
      <w:szCs w:val="20"/>
      <w:lang w:val="en-US" w:eastAsia="en-US"/>
    </w:rPr>
  </w:style>
  <w:style w:type="paragraph" w:customStyle="1" w:styleId="64D3D45CC3F1446AB8D4C7CBBD1FA24D6">
    <w:name w:val="64D3D45CC3F1446AB8D4C7CBBD1FA24D6"/>
    <w:rsid w:val="009913F5"/>
    <w:pPr>
      <w:keepLines/>
      <w:spacing w:after="0" w:line="240" w:lineRule="auto"/>
      <w:jc w:val="both"/>
    </w:pPr>
    <w:rPr>
      <w:rFonts w:ascii="Arial" w:eastAsia="Calibri" w:hAnsi="Arial" w:cs="Arial"/>
      <w:sz w:val="20"/>
      <w:szCs w:val="20"/>
      <w:lang w:val="en-US" w:eastAsia="en-US"/>
    </w:rPr>
  </w:style>
  <w:style w:type="paragraph" w:customStyle="1" w:styleId="1A8DF5B6CD9B41D2A38478B7F76A4EE99">
    <w:name w:val="1A8DF5B6CD9B41D2A38478B7F76A4EE99"/>
    <w:rsid w:val="009913F5"/>
    <w:pPr>
      <w:keepLines/>
      <w:spacing w:after="0" w:line="240" w:lineRule="auto"/>
      <w:jc w:val="both"/>
    </w:pPr>
    <w:rPr>
      <w:rFonts w:ascii="Arial" w:eastAsia="Calibri" w:hAnsi="Arial" w:cs="Arial"/>
      <w:sz w:val="20"/>
      <w:szCs w:val="20"/>
      <w:lang w:val="en-US" w:eastAsia="en-US"/>
    </w:rPr>
  </w:style>
  <w:style w:type="paragraph" w:customStyle="1" w:styleId="7641F83FD7364979BF9536F1203AAF159">
    <w:name w:val="7641F83FD7364979BF9536F1203AAF159"/>
    <w:rsid w:val="009913F5"/>
    <w:pPr>
      <w:keepLines/>
      <w:spacing w:after="0" w:line="240" w:lineRule="auto"/>
      <w:jc w:val="both"/>
    </w:pPr>
    <w:rPr>
      <w:rFonts w:ascii="Arial" w:eastAsia="Calibri" w:hAnsi="Arial" w:cs="Arial"/>
      <w:sz w:val="20"/>
      <w:szCs w:val="20"/>
      <w:lang w:val="en-US" w:eastAsia="en-US"/>
    </w:rPr>
  </w:style>
  <w:style w:type="paragraph" w:customStyle="1" w:styleId="D875A19C4386440A9DA52107439C2FA19">
    <w:name w:val="D875A19C4386440A9DA52107439C2FA19"/>
    <w:rsid w:val="009913F5"/>
    <w:pPr>
      <w:keepLines/>
      <w:spacing w:after="0" w:line="240" w:lineRule="auto"/>
      <w:jc w:val="both"/>
    </w:pPr>
    <w:rPr>
      <w:rFonts w:ascii="Arial" w:eastAsia="Calibri" w:hAnsi="Arial" w:cs="Arial"/>
      <w:sz w:val="20"/>
      <w:szCs w:val="20"/>
      <w:lang w:val="en-US" w:eastAsia="en-US"/>
    </w:rPr>
  </w:style>
  <w:style w:type="paragraph" w:customStyle="1" w:styleId="F9ADCC8CEF0543D1856EB11D518BE0359">
    <w:name w:val="F9ADCC8CEF0543D1856EB11D518BE0359"/>
    <w:rsid w:val="009913F5"/>
    <w:pPr>
      <w:keepLines/>
      <w:spacing w:after="0" w:line="240" w:lineRule="auto"/>
      <w:jc w:val="both"/>
    </w:pPr>
    <w:rPr>
      <w:rFonts w:ascii="Arial" w:eastAsia="Calibri" w:hAnsi="Arial" w:cs="Arial"/>
      <w:sz w:val="20"/>
      <w:szCs w:val="20"/>
      <w:lang w:val="en-US" w:eastAsia="en-US"/>
    </w:rPr>
  </w:style>
  <w:style w:type="paragraph" w:customStyle="1" w:styleId="8C1AC63EE4274E149C979B904DD165069">
    <w:name w:val="8C1AC63EE4274E149C979B904DD165069"/>
    <w:rsid w:val="009913F5"/>
    <w:pPr>
      <w:keepLines/>
      <w:spacing w:after="0" w:line="240" w:lineRule="auto"/>
      <w:jc w:val="both"/>
    </w:pPr>
    <w:rPr>
      <w:rFonts w:ascii="Arial" w:eastAsia="Calibri" w:hAnsi="Arial" w:cs="Arial"/>
      <w:sz w:val="20"/>
      <w:szCs w:val="20"/>
      <w:lang w:val="en-US" w:eastAsia="en-US"/>
    </w:rPr>
  </w:style>
  <w:style w:type="paragraph" w:customStyle="1" w:styleId="907CBB7EF4B349E6B370296976C94C7F9">
    <w:name w:val="907CBB7EF4B349E6B370296976C94C7F9"/>
    <w:rsid w:val="009913F5"/>
    <w:pPr>
      <w:keepLines/>
      <w:spacing w:after="0" w:line="240" w:lineRule="auto"/>
      <w:jc w:val="both"/>
    </w:pPr>
    <w:rPr>
      <w:rFonts w:ascii="Arial" w:eastAsia="Calibri" w:hAnsi="Arial" w:cs="Arial"/>
      <w:sz w:val="20"/>
      <w:szCs w:val="20"/>
      <w:lang w:val="en-US" w:eastAsia="en-US"/>
    </w:rPr>
  </w:style>
  <w:style w:type="paragraph" w:customStyle="1" w:styleId="CC068305A9854F1AB22E1E411CABAE1A9">
    <w:name w:val="CC068305A9854F1AB22E1E411CABAE1A9"/>
    <w:rsid w:val="009913F5"/>
    <w:pPr>
      <w:keepLines/>
      <w:spacing w:after="0" w:line="240" w:lineRule="auto"/>
      <w:jc w:val="both"/>
    </w:pPr>
    <w:rPr>
      <w:rFonts w:ascii="Arial" w:eastAsia="Calibri" w:hAnsi="Arial" w:cs="Arial"/>
      <w:sz w:val="20"/>
      <w:szCs w:val="20"/>
      <w:lang w:val="en-US" w:eastAsia="en-US"/>
    </w:rPr>
  </w:style>
  <w:style w:type="paragraph" w:customStyle="1" w:styleId="AD5B632CF4F24F8189D1D82141B3EC7A9">
    <w:name w:val="AD5B632CF4F24F8189D1D82141B3EC7A9"/>
    <w:rsid w:val="009913F5"/>
    <w:pPr>
      <w:keepLines/>
      <w:spacing w:after="0" w:line="240" w:lineRule="auto"/>
      <w:jc w:val="both"/>
    </w:pPr>
    <w:rPr>
      <w:rFonts w:ascii="Arial" w:eastAsia="Calibri" w:hAnsi="Arial" w:cs="Arial"/>
      <w:sz w:val="20"/>
      <w:szCs w:val="20"/>
      <w:lang w:val="en-US" w:eastAsia="en-US"/>
    </w:rPr>
  </w:style>
  <w:style w:type="paragraph" w:customStyle="1" w:styleId="9C6975079B154242A284EBE678A126189">
    <w:name w:val="9C6975079B154242A284EBE678A126189"/>
    <w:rsid w:val="009913F5"/>
    <w:pPr>
      <w:keepLines/>
      <w:spacing w:after="0" w:line="240" w:lineRule="auto"/>
      <w:jc w:val="both"/>
    </w:pPr>
    <w:rPr>
      <w:rFonts w:ascii="Arial" w:eastAsia="Calibri" w:hAnsi="Arial" w:cs="Arial"/>
      <w:sz w:val="20"/>
      <w:szCs w:val="20"/>
      <w:lang w:val="en-US" w:eastAsia="en-US"/>
    </w:rPr>
  </w:style>
  <w:style w:type="paragraph" w:customStyle="1" w:styleId="B041ECE821864D2B91752D2524DB5EB99">
    <w:name w:val="B041ECE821864D2B91752D2524DB5EB99"/>
    <w:rsid w:val="009913F5"/>
    <w:pPr>
      <w:keepLines/>
      <w:spacing w:after="0" w:line="240" w:lineRule="auto"/>
      <w:jc w:val="both"/>
    </w:pPr>
    <w:rPr>
      <w:rFonts w:ascii="Arial" w:eastAsia="Calibri" w:hAnsi="Arial" w:cs="Arial"/>
      <w:sz w:val="20"/>
      <w:szCs w:val="20"/>
      <w:lang w:val="en-US" w:eastAsia="en-US"/>
    </w:rPr>
  </w:style>
  <w:style w:type="paragraph" w:customStyle="1" w:styleId="65A4AF201E0449B3AA912AC3F0459B2B9">
    <w:name w:val="65A4AF201E0449B3AA912AC3F0459B2B9"/>
    <w:rsid w:val="009913F5"/>
    <w:pPr>
      <w:keepLines/>
      <w:spacing w:after="0" w:line="240" w:lineRule="auto"/>
      <w:jc w:val="both"/>
    </w:pPr>
    <w:rPr>
      <w:rFonts w:ascii="Arial" w:eastAsia="Calibri" w:hAnsi="Arial" w:cs="Arial"/>
      <w:sz w:val="20"/>
      <w:szCs w:val="20"/>
      <w:lang w:val="en-US" w:eastAsia="en-US"/>
    </w:rPr>
  </w:style>
  <w:style w:type="paragraph" w:customStyle="1" w:styleId="6FEDF4CA999E46F8ABFDBF2C66B27A7E9">
    <w:name w:val="6FEDF4CA999E46F8ABFDBF2C66B27A7E9"/>
    <w:rsid w:val="009913F5"/>
    <w:pPr>
      <w:keepLines/>
      <w:spacing w:after="0" w:line="240" w:lineRule="auto"/>
      <w:jc w:val="both"/>
    </w:pPr>
    <w:rPr>
      <w:rFonts w:ascii="Arial" w:eastAsia="Calibri" w:hAnsi="Arial" w:cs="Arial"/>
      <w:sz w:val="20"/>
      <w:szCs w:val="20"/>
      <w:lang w:val="en-US" w:eastAsia="en-US"/>
    </w:rPr>
  </w:style>
  <w:style w:type="paragraph" w:customStyle="1" w:styleId="FE4165A18D014B1BA80BDA8B57932CE39">
    <w:name w:val="FE4165A18D014B1BA80BDA8B57932CE39"/>
    <w:rsid w:val="009913F5"/>
    <w:pPr>
      <w:keepLines/>
      <w:spacing w:after="0" w:line="240" w:lineRule="auto"/>
      <w:jc w:val="both"/>
    </w:pPr>
    <w:rPr>
      <w:rFonts w:ascii="Arial" w:eastAsia="Calibri" w:hAnsi="Arial" w:cs="Arial"/>
      <w:sz w:val="20"/>
      <w:szCs w:val="20"/>
      <w:lang w:val="en-US" w:eastAsia="en-US"/>
    </w:rPr>
  </w:style>
  <w:style w:type="paragraph" w:customStyle="1" w:styleId="982AD7DCBE684CD6BD1576B20DC1C3C19">
    <w:name w:val="982AD7DCBE684CD6BD1576B20DC1C3C19"/>
    <w:rsid w:val="009913F5"/>
    <w:pPr>
      <w:keepLines/>
      <w:spacing w:after="0" w:line="240" w:lineRule="auto"/>
      <w:jc w:val="both"/>
    </w:pPr>
    <w:rPr>
      <w:rFonts w:ascii="Arial" w:eastAsia="Calibri" w:hAnsi="Arial" w:cs="Arial"/>
      <w:sz w:val="20"/>
      <w:szCs w:val="20"/>
      <w:lang w:val="en-US" w:eastAsia="en-US"/>
    </w:rPr>
  </w:style>
  <w:style w:type="paragraph" w:customStyle="1" w:styleId="E4BCFB58E94C454E980C180D7B1471BC9">
    <w:name w:val="E4BCFB58E94C454E980C180D7B1471BC9"/>
    <w:rsid w:val="009913F5"/>
    <w:pPr>
      <w:keepLines/>
      <w:spacing w:after="0" w:line="240" w:lineRule="auto"/>
      <w:jc w:val="both"/>
    </w:pPr>
    <w:rPr>
      <w:rFonts w:ascii="Arial" w:eastAsia="Calibri" w:hAnsi="Arial" w:cs="Arial"/>
      <w:sz w:val="20"/>
      <w:szCs w:val="20"/>
      <w:lang w:val="en-US" w:eastAsia="en-US"/>
    </w:rPr>
  </w:style>
  <w:style w:type="paragraph" w:customStyle="1" w:styleId="3FCF0C26630A43038E4F0B94DEDD58029">
    <w:name w:val="3FCF0C26630A43038E4F0B94DEDD58029"/>
    <w:rsid w:val="009913F5"/>
    <w:pPr>
      <w:keepLines/>
      <w:spacing w:after="0" w:line="240" w:lineRule="auto"/>
      <w:jc w:val="both"/>
    </w:pPr>
    <w:rPr>
      <w:rFonts w:ascii="Arial" w:eastAsia="Calibri" w:hAnsi="Arial" w:cs="Arial"/>
      <w:sz w:val="20"/>
      <w:szCs w:val="20"/>
      <w:lang w:val="en-US" w:eastAsia="en-US"/>
    </w:rPr>
  </w:style>
  <w:style w:type="paragraph" w:customStyle="1" w:styleId="BF19F155EE1746FF8E628F6018AE2DC89">
    <w:name w:val="BF19F155EE1746FF8E628F6018AE2DC89"/>
    <w:rsid w:val="009913F5"/>
    <w:pPr>
      <w:keepLines/>
      <w:spacing w:after="0" w:line="240" w:lineRule="auto"/>
      <w:jc w:val="both"/>
    </w:pPr>
    <w:rPr>
      <w:rFonts w:ascii="Arial" w:eastAsia="Calibri" w:hAnsi="Arial" w:cs="Arial"/>
      <w:sz w:val="20"/>
      <w:szCs w:val="20"/>
      <w:lang w:val="en-US" w:eastAsia="en-US"/>
    </w:rPr>
  </w:style>
  <w:style w:type="paragraph" w:customStyle="1" w:styleId="90983F7BAE00476B907582C05AB0A29C9">
    <w:name w:val="90983F7BAE00476B907582C05AB0A29C9"/>
    <w:rsid w:val="009913F5"/>
    <w:pPr>
      <w:keepLines/>
      <w:spacing w:after="0" w:line="240" w:lineRule="auto"/>
      <w:jc w:val="both"/>
    </w:pPr>
    <w:rPr>
      <w:rFonts w:ascii="Arial" w:eastAsia="Calibri" w:hAnsi="Arial" w:cs="Arial"/>
      <w:sz w:val="20"/>
      <w:szCs w:val="20"/>
      <w:lang w:val="en-US" w:eastAsia="en-US"/>
    </w:rPr>
  </w:style>
  <w:style w:type="paragraph" w:customStyle="1" w:styleId="9FB015D4DFF4421E98363EFBD4CD3AE29">
    <w:name w:val="9FB015D4DFF4421E98363EFBD4CD3AE29"/>
    <w:rsid w:val="009913F5"/>
    <w:pPr>
      <w:keepLines/>
      <w:spacing w:after="0" w:line="240" w:lineRule="auto"/>
      <w:jc w:val="both"/>
    </w:pPr>
    <w:rPr>
      <w:rFonts w:ascii="Arial" w:eastAsia="Calibri" w:hAnsi="Arial" w:cs="Arial"/>
      <w:sz w:val="20"/>
      <w:szCs w:val="20"/>
      <w:lang w:val="en-US" w:eastAsia="en-US"/>
    </w:rPr>
  </w:style>
  <w:style w:type="paragraph" w:customStyle="1" w:styleId="1600F90E760D44C2B1A104A4D8C370BF9">
    <w:name w:val="1600F90E760D44C2B1A104A4D8C370BF9"/>
    <w:rsid w:val="009913F5"/>
    <w:pPr>
      <w:keepLines/>
      <w:spacing w:after="0" w:line="240" w:lineRule="auto"/>
      <w:jc w:val="both"/>
    </w:pPr>
    <w:rPr>
      <w:rFonts w:ascii="Arial" w:eastAsia="Calibri" w:hAnsi="Arial" w:cs="Arial"/>
      <w:sz w:val="20"/>
      <w:szCs w:val="20"/>
      <w:lang w:val="en-US" w:eastAsia="en-US"/>
    </w:rPr>
  </w:style>
  <w:style w:type="paragraph" w:customStyle="1" w:styleId="70257F29BFDC40CEA9F89A22384764A89">
    <w:name w:val="70257F29BFDC40CEA9F89A22384764A89"/>
    <w:rsid w:val="009913F5"/>
    <w:pPr>
      <w:keepLines/>
      <w:spacing w:after="0" w:line="240" w:lineRule="auto"/>
      <w:jc w:val="both"/>
    </w:pPr>
    <w:rPr>
      <w:rFonts w:ascii="Arial" w:eastAsia="Calibri" w:hAnsi="Arial" w:cs="Arial"/>
      <w:sz w:val="20"/>
      <w:szCs w:val="20"/>
      <w:lang w:val="en-US" w:eastAsia="en-US"/>
    </w:rPr>
  </w:style>
  <w:style w:type="paragraph" w:customStyle="1" w:styleId="8DCE12D6EAB84A429045E292E411405E9">
    <w:name w:val="8DCE12D6EAB84A429045E292E411405E9"/>
    <w:rsid w:val="009913F5"/>
    <w:pPr>
      <w:keepLines/>
      <w:spacing w:after="0" w:line="240" w:lineRule="auto"/>
      <w:jc w:val="both"/>
    </w:pPr>
    <w:rPr>
      <w:rFonts w:ascii="Arial" w:eastAsia="Calibri" w:hAnsi="Arial" w:cs="Arial"/>
      <w:sz w:val="20"/>
      <w:szCs w:val="20"/>
      <w:lang w:val="en-US" w:eastAsia="en-US"/>
    </w:rPr>
  </w:style>
  <w:style w:type="paragraph" w:customStyle="1" w:styleId="470C3D5F5A4F4F52B5AAA4C55B83628E9">
    <w:name w:val="470C3D5F5A4F4F52B5AAA4C55B83628E9"/>
    <w:rsid w:val="009913F5"/>
    <w:pPr>
      <w:keepLines/>
      <w:spacing w:after="0" w:line="240" w:lineRule="auto"/>
      <w:jc w:val="both"/>
    </w:pPr>
    <w:rPr>
      <w:rFonts w:ascii="Arial" w:eastAsia="Calibri" w:hAnsi="Arial" w:cs="Arial"/>
      <w:sz w:val="20"/>
      <w:szCs w:val="20"/>
      <w:lang w:val="en-US" w:eastAsia="en-US"/>
    </w:rPr>
  </w:style>
  <w:style w:type="paragraph" w:customStyle="1" w:styleId="61C20E6C3B6040C18E0C05300E38CC979">
    <w:name w:val="61C20E6C3B6040C18E0C05300E38CC979"/>
    <w:rsid w:val="009913F5"/>
    <w:pPr>
      <w:keepLines/>
      <w:spacing w:after="0" w:line="240" w:lineRule="auto"/>
      <w:jc w:val="both"/>
    </w:pPr>
    <w:rPr>
      <w:rFonts w:ascii="Arial" w:eastAsia="Calibri" w:hAnsi="Arial" w:cs="Arial"/>
      <w:sz w:val="20"/>
      <w:szCs w:val="20"/>
      <w:lang w:val="en-US" w:eastAsia="en-US"/>
    </w:rPr>
  </w:style>
  <w:style w:type="paragraph" w:customStyle="1" w:styleId="8C75144BD74D4F6BB89E1D6BD8303CA89">
    <w:name w:val="8C75144BD74D4F6BB89E1D6BD8303CA89"/>
    <w:rsid w:val="009913F5"/>
    <w:pPr>
      <w:keepLines/>
      <w:spacing w:after="0" w:line="240" w:lineRule="auto"/>
      <w:jc w:val="both"/>
    </w:pPr>
    <w:rPr>
      <w:rFonts w:ascii="Arial" w:eastAsia="Calibri" w:hAnsi="Arial" w:cs="Arial"/>
      <w:sz w:val="20"/>
      <w:szCs w:val="20"/>
      <w:lang w:val="en-US" w:eastAsia="en-US"/>
    </w:rPr>
  </w:style>
  <w:style w:type="paragraph" w:customStyle="1" w:styleId="43295222E2C04D07B3151004A3E0BE239">
    <w:name w:val="43295222E2C04D07B3151004A3E0BE239"/>
    <w:rsid w:val="009913F5"/>
    <w:pPr>
      <w:keepLines/>
      <w:spacing w:after="0" w:line="240" w:lineRule="auto"/>
      <w:jc w:val="both"/>
    </w:pPr>
    <w:rPr>
      <w:rFonts w:ascii="Arial" w:eastAsia="Calibri" w:hAnsi="Arial" w:cs="Arial"/>
      <w:sz w:val="20"/>
      <w:szCs w:val="20"/>
      <w:lang w:val="en-US" w:eastAsia="en-US"/>
    </w:rPr>
  </w:style>
  <w:style w:type="paragraph" w:customStyle="1" w:styleId="D0C4F217FB3D43BC9E6452D4C03D0D879">
    <w:name w:val="D0C4F217FB3D43BC9E6452D4C03D0D879"/>
    <w:rsid w:val="009913F5"/>
    <w:pPr>
      <w:keepLines/>
      <w:spacing w:after="0" w:line="240" w:lineRule="auto"/>
      <w:jc w:val="both"/>
    </w:pPr>
    <w:rPr>
      <w:rFonts w:ascii="Arial" w:eastAsia="Calibri" w:hAnsi="Arial" w:cs="Arial"/>
      <w:sz w:val="20"/>
      <w:szCs w:val="20"/>
      <w:lang w:val="en-US" w:eastAsia="en-US"/>
    </w:rPr>
  </w:style>
  <w:style w:type="paragraph" w:customStyle="1" w:styleId="A5F2CB0D45A647FD9363F233983A4BAB9">
    <w:name w:val="A5F2CB0D45A647FD9363F233983A4BAB9"/>
    <w:rsid w:val="009913F5"/>
    <w:pPr>
      <w:keepLines/>
      <w:spacing w:after="0" w:line="240" w:lineRule="auto"/>
      <w:jc w:val="both"/>
    </w:pPr>
    <w:rPr>
      <w:rFonts w:ascii="Arial" w:eastAsia="Calibri" w:hAnsi="Arial" w:cs="Arial"/>
      <w:sz w:val="20"/>
      <w:szCs w:val="20"/>
      <w:lang w:val="en-US" w:eastAsia="en-US"/>
    </w:rPr>
  </w:style>
  <w:style w:type="paragraph" w:customStyle="1" w:styleId="B313F6AF71104F5F9F393F99860E4B059">
    <w:name w:val="B313F6AF71104F5F9F393F99860E4B059"/>
    <w:rsid w:val="009913F5"/>
    <w:pPr>
      <w:keepLines/>
      <w:spacing w:after="0" w:line="240" w:lineRule="auto"/>
      <w:jc w:val="both"/>
    </w:pPr>
    <w:rPr>
      <w:rFonts w:ascii="Arial" w:eastAsia="Calibri" w:hAnsi="Arial" w:cs="Arial"/>
      <w:sz w:val="20"/>
      <w:szCs w:val="20"/>
      <w:lang w:val="en-US" w:eastAsia="en-US"/>
    </w:rPr>
  </w:style>
  <w:style w:type="paragraph" w:customStyle="1" w:styleId="2F5F0646AACA48C08EA49466D82451779">
    <w:name w:val="2F5F0646AACA48C08EA49466D82451779"/>
    <w:rsid w:val="009913F5"/>
    <w:pPr>
      <w:keepLines/>
      <w:spacing w:after="0" w:line="240" w:lineRule="auto"/>
      <w:jc w:val="both"/>
    </w:pPr>
    <w:rPr>
      <w:rFonts w:ascii="Arial" w:eastAsia="Calibri" w:hAnsi="Arial" w:cs="Arial"/>
      <w:sz w:val="20"/>
      <w:szCs w:val="20"/>
      <w:lang w:val="en-US" w:eastAsia="en-US"/>
    </w:rPr>
  </w:style>
  <w:style w:type="paragraph" w:customStyle="1" w:styleId="BB9F70535BFB42368085A1720EF2BFF49">
    <w:name w:val="BB9F70535BFB42368085A1720EF2BFF49"/>
    <w:rsid w:val="009913F5"/>
    <w:pPr>
      <w:spacing w:after="120" w:line="240" w:lineRule="auto"/>
    </w:pPr>
    <w:rPr>
      <w:rFonts w:ascii="Segoe UI" w:eastAsia="Calibri" w:hAnsi="Segoe UI" w:cs="Times New Roman"/>
      <w:sz w:val="18"/>
      <w:lang w:val="en-GB" w:eastAsia="en-US"/>
    </w:rPr>
  </w:style>
  <w:style w:type="paragraph" w:customStyle="1" w:styleId="B14B4264162A486CB0AF9DA38C1AAAFB9">
    <w:name w:val="B14B4264162A486CB0AF9DA38C1AAAFB9"/>
    <w:rsid w:val="009913F5"/>
    <w:pPr>
      <w:keepLines/>
      <w:spacing w:after="0" w:line="240" w:lineRule="auto"/>
      <w:jc w:val="both"/>
    </w:pPr>
    <w:rPr>
      <w:rFonts w:ascii="Arial" w:eastAsia="Calibri" w:hAnsi="Arial" w:cs="Arial"/>
      <w:sz w:val="20"/>
      <w:szCs w:val="20"/>
      <w:lang w:val="en-US" w:eastAsia="en-US"/>
    </w:rPr>
  </w:style>
  <w:style w:type="paragraph" w:customStyle="1" w:styleId="6D8F1E0B4CB14E3C99CD27BB286683E89">
    <w:name w:val="6D8F1E0B4CB14E3C99CD27BB286683E89"/>
    <w:rsid w:val="009913F5"/>
    <w:pPr>
      <w:keepLines/>
      <w:spacing w:after="0" w:line="240" w:lineRule="auto"/>
      <w:jc w:val="both"/>
    </w:pPr>
    <w:rPr>
      <w:rFonts w:ascii="Arial" w:eastAsia="Calibri" w:hAnsi="Arial" w:cs="Arial"/>
      <w:sz w:val="20"/>
      <w:szCs w:val="20"/>
      <w:lang w:val="en-US" w:eastAsia="en-US"/>
    </w:rPr>
  </w:style>
  <w:style w:type="paragraph" w:customStyle="1" w:styleId="574EF1073E1D4528BA5BB57D2D0E4E4B9">
    <w:name w:val="574EF1073E1D4528BA5BB57D2D0E4E4B9"/>
    <w:rsid w:val="009913F5"/>
    <w:pPr>
      <w:spacing w:after="120" w:line="240" w:lineRule="auto"/>
    </w:pPr>
    <w:rPr>
      <w:rFonts w:ascii="Segoe UI" w:eastAsia="Calibri" w:hAnsi="Segoe UI" w:cs="Times New Roman"/>
      <w:sz w:val="18"/>
      <w:lang w:val="en-GB" w:eastAsia="en-US"/>
    </w:rPr>
  </w:style>
  <w:style w:type="paragraph" w:customStyle="1" w:styleId="69C912E2104F402F827EB6F912506A809">
    <w:name w:val="69C912E2104F402F827EB6F912506A809"/>
    <w:rsid w:val="009913F5"/>
    <w:pPr>
      <w:keepLines/>
      <w:spacing w:after="0" w:line="240" w:lineRule="auto"/>
      <w:jc w:val="both"/>
    </w:pPr>
    <w:rPr>
      <w:rFonts w:ascii="Arial" w:eastAsia="Calibri" w:hAnsi="Arial" w:cs="Arial"/>
      <w:sz w:val="20"/>
      <w:szCs w:val="20"/>
      <w:lang w:val="en-US" w:eastAsia="en-US"/>
    </w:rPr>
  </w:style>
  <w:style w:type="paragraph" w:customStyle="1" w:styleId="AB881BCE320F448D9A33757E8060660E9">
    <w:name w:val="AB881BCE320F448D9A33757E8060660E9"/>
    <w:rsid w:val="009913F5"/>
    <w:pPr>
      <w:keepLines/>
      <w:spacing w:after="0" w:line="240" w:lineRule="auto"/>
      <w:jc w:val="both"/>
    </w:pPr>
    <w:rPr>
      <w:rFonts w:ascii="Arial" w:eastAsia="Calibri" w:hAnsi="Arial" w:cs="Arial"/>
      <w:sz w:val="20"/>
      <w:szCs w:val="20"/>
      <w:lang w:val="en-US" w:eastAsia="en-US"/>
    </w:rPr>
  </w:style>
  <w:style w:type="paragraph" w:customStyle="1" w:styleId="1B7BED08E51E48BBBA8029D1446538CA9">
    <w:name w:val="1B7BED08E51E48BBBA8029D1446538CA9"/>
    <w:rsid w:val="009913F5"/>
    <w:pPr>
      <w:spacing w:after="120" w:line="240" w:lineRule="auto"/>
    </w:pPr>
    <w:rPr>
      <w:rFonts w:ascii="Segoe UI" w:eastAsia="Calibri" w:hAnsi="Segoe UI" w:cs="Times New Roman"/>
      <w:sz w:val="18"/>
      <w:lang w:val="en-GB" w:eastAsia="en-US"/>
    </w:rPr>
  </w:style>
  <w:style w:type="paragraph" w:customStyle="1" w:styleId="D3CF05F25BA0463FA2589B2A1A275E389">
    <w:name w:val="D3CF05F25BA0463FA2589B2A1A275E389"/>
    <w:rsid w:val="009913F5"/>
    <w:pPr>
      <w:keepLines/>
      <w:spacing w:after="0" w:line="240" w:lineRule="auto"/>
      <w:jc w:val="both"/>
    </w:pPr>
    <w:rPr>
      <w:rFonts w:ascii="Arial" w:eastAsia="Calibri" w:hAnsi="Arial" w:cs="Arial"/>
      <w:sz w:val="20"/>
      <w:szCs w:val="20"/>
      <w:lang w:val="en-US" w:eastAsia="en-US"/>
    </w:rPr>
  </w:style>
  <w:style w:type="paragraph" w:customStyle="1" w:styleId="FA75ACA8A36D455DBB0C6F458BD8558F9">
    <w:name w:val="FA75ACA8A36D455DBB0C6F458BD8558F9"/>
    <w:rsid w:val="009913F5"/>
    <w:pPr>
      <w:keepLines/>
      <w:spacing w:after="0" w:line="240" w:lineRule="auto"/>
      <w:jc w:val="both"/>
    </w:pPr>
    <w:rPr>
      <w:rFonts w:ascii="Arial" w:eastAsia="Calibri" w:hAnsi="Arial" w:cs="Arial"/>
      <w:sz w:val="20"/>
      <w:szCs w:val="20"/>
      <w:lang w:val="en-US" w:eastAsia="en-US"/>
    </w:rPr>
  </w:style>
  <w:style w:type="paragraph" w:customStyle="1" w:styleId="ABFC08689A854BB4991391E424B6C4086">
    <w:name w:val="ABFC08689A854BB4991391E424B6C4086"/>
    <w:rsid w:val="009913F5"/>
    <w:pPr>
      <w:keepLines/>
      <w:spacing w:after="0" w:line="240" w:lineRule="auto"/>
      <w:jc w:val="both"/>
    </w:pPr>
    <w:rPr>
      <w:rFonts w:ascii="Arial" w:eastAsia="Calibri" w:hAnsi="Arial" w:cs="Arial"/>
      <w:sz w:val="20"/>
      <w:szCs w:val="20"/>
      <w:lang w:val="en-US" w:eastAsia="en-US"/>
    </w:rPr>
  </w:style>
  <w:style w:type="paragraph" w:customStyle="1" w:styleId="4D8D4295620746AD8AEE08C139EEEF119">
    <w:name w:val="4D8D4295620746AD8AEE08C139EEEF119"/>
    <w:rsid w:val="009913F5"/>
    <w:pPr>
      <w:keepLines/>
      <w:spacing w:after="0" w:line="240" w:lineRule="auto"/>
      <w:jc w:val="both"/>
    </w:pPr>
    <w:rPr>
      <w:rFonts w:ascii="Arial" w:eastAsia="Calibri" w:hAnsi="Arial" w:cs="Arial"/>
      <w:sz w:val="20"/>
      <w:szCs w:val="20"/>
      <w:lang w:val="en-US" w:eastAsia="en-US"/>
    </w:rPr>
  </w:style>
  <w:style w:type="paragraph" w:customStyle="1" w:styleId="ACEC68968533427FAD51C524969F277C9">
    <w:name w:val="ACEC68968533427FAD51C524969F277C9"/>
    <w:rsid w:val="009913F5"/>
    <w:pPr>
      <w:keepLines/>
      <w:spacing w:after="0" w:line="240" w:lineRule="auto"/>
      <w:jc w:val="both"/>
    </w:pPr>
    <w:rPr>
      <w:rFonts w:ascii="Arial" w:eastAsia="Calibri" w:hAnsi="Arial" w:cs="Arial"/>
      <w:sz w:val="20"/>
      <w:szCs w:val="20"/>
      <w:lang w:val="en-US" w:eastAsia="en-US"/>
    </w:rPr>
  </w:style>
  <w:style w:type="paragraph" w:customStyle="1" w:styleId="4CED94A01B49413A913AA6CCAA39EF3D5">
    <w:name w:val="4CED94A01B49413A913AA6CCAA39EF3D5"/>
    <w:rsid w:val="009913F5"/>
    <w:pPr>
      <w:keepLines/>
      <w:spacing w:after="0" w:line="240" w:lineRule="auto"/>
      <w:jc w:val="both"/>
    </w:pPr>
    <w:rPr>
      <w:rFonts w:ascii="Arial" w:eastAsia="Calibri" w:hAnsi="Arial" w:cs="Arial"/>
      <w:sz w:val="20"/>
      <w:szCs w:val="20"/>
      <w:lang w:val="en-US" w:eastAsia="en-US"/>
    </w:rPr>
  </w:style>
  <w:style w:type="paragraph" w:customStyle="1" w:styleId="DEE489FD732D4C4B95A77295FE987C105">
    <w:name w:val="DEE489FD732D4C4B95A77295FE987C105"/>
    <w:rsid w:val="009913F5"/>
    <w:pPr>
      <w:keepLines/>
      <w:spacing w:after="0" w:line="240" w:lineRule="auto"/>
      <w:jc w:val="both"/>
    </w:pPr>
    <w:rPr>
      <w:rFonts w:ascii="Arial" w:eastAsia="Calibri" w:hAnsi="Arial" w:cs="Arial"/>
      <w:sz w:val="20"/>
      <w:szCs w:val="20"/>
      <w:lang w:val="en-US" w:eastAsia="en-US"/>
    </w:rPr>
  </w:style>
  <w:style w:type="paragraph" w:customStyle="1" w:styleId="144652B556D94D61920F3018EBEE4B515">
    <w:name w:val="144652B556D94D61920F3018EBEE4B515"/>
    <w:rsid w:val="009913F5"/>
    <w:pPr>
      <w:keepLines/>
      <w:spacing w:after="0" w:line="240" w:lineRule="auto"/>
      <w:jc w:val="both"/>
    </w:pPr>
    <w:rPr>
      <w:rFonts w:ascii="Arial" w:eastAsia="Calibri" w:hAnsi="Arial" w:cs="Arial"/>
      <w:sz w:val="20"/>
      <w:szCs w:val="20"/>
      <w:lang w:val="en-US" w:eastAsia="en-US"/>
    </w:rPr>
  </w:style>
  <w:style w:type="paragraph" w:customStyle="1" w:styleId="81B11A1803F04FBB91C2DD296D56F8075">
    <w:name w:val="81B11A1803F04FBB91C2DD296D56F8075"/>
    <w:rsid w:val="009913F5"/>
    <w:pPr>
      <w:keepLines/>
      <w:spacing w:after="0" w:line="240" w:lineRule="auto"/>
      <w:jc w:val="both"/>
    </w:pPr>
    <w:rPr>
      <w:rFonts w:ascii="Arial" w:eastAsia="Calibri" w:hAnsi="Arial" w:cs="Arial"/>
      <w:sz w:val="20"/>
      <w:szCs w:val="20"/>
      <w:lang w:val="en-US" w:eastAsia="en-US"/>
    </w:rPr>
  </w:style>
  <w:style w:type="paragraph" w:customStyle="1" w:styleId="E8E10B0321B348E884715E94BE11FA815">
    <w:name w:val="E8E10B0321B348E884715E94BE11FA815"/>
    <w:rsid w:val="009913F5"/>
    <w:pPr>
      <w:keepLines/>
      <w:spacing w:after="0" w:line="240" w:lineRule="auto"/>
      <w:jc w:val="both"/>
    </w:pPr>
    <w:rPr>
      <w:rFonts w:ascii="Arial" w:eastAsia="Calibri" w:hAnsi="Arial" w:cs="Arial"/>
      <w:sz w:val="20"/>
      <w:szCs w:val="20"/>
      <w:lang w:val="en-US" w:eastAsia="en-US"/>
    </w:rPr>
  </w:style>
  <w:style w:type="paragraph" w:customStyle="1" w:styleId="C933944EF40C47B1ACE9BEEFA044BB1D6">
    <w:name w:val="C933944EF40C47B1ACE9BEEFA044BB1D6"/>
    <w:rsid w:val="009913F5"/>
    <w:pPr>
      <w:keepLines/>
      <w:spacing w:after="0" w:line="240" w:lineRule="auto"/>
      <w:jc w:val="both"/>
    </w:pPr>
    <w:rPr>
      <w:rFonts w:ascii="Arial" w:eastAsia="Calibri" w:hAnsi="Arial" w:cs="Arial"/>
      <w:sz w:val="20"/>
      <w:szCs w:val="20"/>
      <w:lang w:val="en-US" w:eastAsia="en-US"/>
    </w:rPr>
  </w:style>
  <w:style w:type="paragraph" w:customStyle="1" w:styleId="937104D7D9CE44AA867722EFD135BAC76">
    <w:name w:val="937104D7D9CE44AA867722EFD135BAC76"/>
    <w:rsid w:val="009913F5"/>
    <w:pPr>
      <w:keepLines/>
      <w:spacing w:after="0" w:line="240" w:lineRule="auto"/>
      <w:jc w:val="both"/>
    </w:pPr>
    <w:rPr>
      <w:rFonts w:ascii="Arial" w:eastAsia="Calibri" w:hAnsi="Arial" w:cs="Arial"/>
      <w:sz w:val="20"/>
      <w:szCs w:val="20"/>
      <w:lang w:val="en-US" w:eastAsia="en-US"/>
    </w:rPr>
  </w:style>
  <w:style w:type="paragraph" w:customStyle="1" w:styleId="65E32FC348424B1783674E390E952A7B6">
    <w:name w:val="65E32FC348424B1783674E390E952A7B6"/>
    <w:rsid w:val="009913F5"/>
    <w:pPr>
      <w:keepLines/>
      <w:spacing w:after="0" w:line="240" w:lineRule="auto"/>
      <w:jc w:val="both"/>
    </w:pPr>
    <w:rPr>
      <w:rFonts w:ascii="Arial" w:eastAsia="Calibri" w:hAnsi="Arial" w:cs="Arial"/>
      <w:sz w:val="20"/>
      <w:szCs w:val="20"/>
      <w:lang w:val="en-US" w:eastAsia="en-US"/>
    </w:rPr>
  </w:style>
  <w:style w:type="paragraph" w:customStyle="1" w:styleId="B73B817ED2B640B89FAB3F77AA2E9AA86">
    <w:name w:val="B73B817ED2B640B89FAB3F77AA2E9AA86"/>
    <w:rsid w:val="009913F5"/>
    <w:pPr>
      <w:keepLines/>
      <w:spacing w:after="0" w:line="240" w:lineRule="auto"/>
      <w:jc w:val="both"/>
    </w:pPr>
    <w:rPr>
      <w:rFonts w:ascii="Arial" w:eastAsia="Calibri" w:hAnsi="Arial" w:cs="Arial"/>
      <w:sz w:val="20"/>
      <w:szCs w:val="20"/>
      <w:lang w:val="en-US" w:eastAsia="en-US"/>
    </w:rPr>
  </w:style>
  <w:style w:type="paragraph" w:customStyle="1" w:styleId="F9E4F73AF1EE49A4AAAE86BA13F3808B6">
    <w:name w:val="F9E4F73AF1EE49A4AAAE86BA13F3808B6"/>
    <w:rsid w:val="009913F5"/>
    <w:pPr>
      <w:keepLines/>
      <w:spacing w:after="0" w:line="240" w:lineRule="auto"/>
      <w:jc w:val="both"/>
    </w:pPr>
    <w:rPr>
      <w:rFonts w:ascii="Arial" w:eastAsia="Calibri" w:hAnsi="Arial" w:cs="Arial"/>
      <w:sz w:val="20"/>
      <w:szCs w:val="20"/>
      <w:lang w:val="en-US" w:eastAsia="en-US"/>
    </w:rPr>
  </w:style>
  <w:style w:type="paragraph" w:customStyle="1" w:styleId="5CEB30CC3C3841AD8E5588CA76A9D52A6">
    <w:name w:val="5CEB30CC3C3841AD8E5588CA76A9D52A6"/>
    <w:rsid w:val="009913F5"/>
    <w:pPr>
      <w:keepLines/>
      <w:spacing w:after="0" w:line="240" w:lineRule="auto"/>
      <w:jc w:val="both"/>
    </w:pPr>
    <w:rPr>
      <w:rFonts w:ascii="Arial" w:eastAsia="Calibri" w:hAnsi="Arial" w:cs="Arial"/>
      <w:sz w:val="20"/>
      <w:szCs w:val="20"/>
      <w:lang w:val="en-US" w:eastAsia="en-US"/>
    </w:rPr>
  </w:style>
  <w:style w:type="paragraph" w:customStyle="1" w:styleId="50B11A7DAB2040F6B399EB8ADB8566026">
    <w:name w:val="50B11A7DAB2040F6B399EB8ADB8566026"/>
    <w:rsid w:val="009913F5"/>
    <w:pPr>
      <w:keepLines/>
      <w:spacing w:after="0" w:line="240" w:lineRule="auto"/>
      <w:jc w:val="both"/>
    </w:pPr>
    <w:rPr>
      <w:rFonts w:ascii="Arial" w:eastAsia="Calibri" w:hAnsi="Arial" w:cs="Arial"/>
      <w:sz w:val="20"/>
      <w:szCs w:val="20"/>
      <w:lang w:val="en-US" w:eastAsia="en-US"/>
    </w:rPr>
  </w:style>
  <w:style w:type="paragraph" w:customStyle="1" w:styleId="6A72642EB93F4505A312BB8535F43D246">
    <w:name w:val="6A72642EB93F4505A312BB8535F43D246"/>
    <w:rsid w:val="009913F5"/>
    <w:pPr>
      <w:keepLines/>
      <w:spacing w:after="0" w:line="240" w:lineRule="auto"/>
      <w:jc w:val="both"/>
    </w:pPr>
    <w:rPr>
      <w:rFonts w:ascii="Arial" w:eastAsia="Calibri" w:hAnsi="Arial" w:cs="Arial"/>
      <w:sz w:val="20"/>
      <w:szCs w:val="20"/>
      <w:lang w:val="en-US" w:eastAsia="en-US"/>
    </w:rPr>
  </w:style>
  <w:style w:type="paragraph" w:customStyle="1" w:styleId="15B32DC695A84C30AD3AB74BB1AFC4DF6">
    <w:name w:val="15B32DC695A84C30AD3AB74BB1AFC4DF6"/>
    <w:rsid w:val="009913F5"/>
    <w:pPr>
      <w:keepLines/>
      <w:spacing w:after="0" w:line="240" w:lineRule="auto"/>
      <w:jc w:val="both"/>
    </w:pPr>
    <w:rPr>
      <w:rFonts w:ascii="Arial" w:eastAsia="Calibri" w:hAnsi="Arial" w:cs="Arial"/>
      <w:sz w:val="20"/>
      <w:szCs w:val="20"/>
      <w:lang w:val="en-US" w:eastAsia="en-US"/>
    </w:rPr>
  </w:style>
  <w:style w:type="paragraph" w:customStyle="1" w:styleId="8B1DAA07A0B34C2E803939AD331269FA6">
    <w:name w:val="8B1DAA07A0B34C2E803939AD331269FA6"/>
    <w:rsid w:val="009913F5"/>
    <w:pPr>
      <w:keepLines/>
      <w:spacing w:after="0" w:line="240" w:lineRule="auto"/>
      <w:jc w:val="both"/>
    </w:pPr>
    <w:rPr>
      <w:rFonts w:ascii="Arial" w:eastAsia="Calibri" w:hAnsi="Arial" w:cs="Arial"/>
      <w:sz w:val="20"/>
      <w:szCs w:val="20"/>
      <w:lang w:val="en-US" w:eastAsia="en-US"/>
    </w:rPr>
  </w:style>
  <w:style w:type="paragraph" w:customStyle="1" w:styleId="4D0EA21353E94A7F9F5550ECB63AA42A6">
    <w:name w:val="4D0EA21353E94A7F9F5550ECB63AA42A6"/>
    <w:rsid w:val="009913F5"/>
    <w:pPr>
      <w:keepLines/>
      <w:spacing w:after="0" w:line="240" w:lineRule="auto"/>
      <w:jc w:val="both"/>
    </w:pPr>
    <w:rPr>
      <w:rFonts w:ascii="Arial" w:eastAsia="Calibri" w:hAnsi="Arial" w:cs="Arial"/>
      <w:sz w:val="20"/>
      <w:szCs w:val="20"/>
      <w:lang w:val="en-US" w:eastAsia="en-US"/>
    </w:rPr>
  </w:style>
  <w:style w:type="paragraph" w:customStyle="1" w:styleId="74622A9AB4574C30881763C31AA946AB6">
    <w:name w:val="74622A9AB4574C30881763C31AA946AB6"/>
    <w:rsid w:val="009913F5"/>
    <w:pPr>
      <w:keepLines/>
      <w:spacing w:after="0" w:line="240" w:lineRule="auto"/>
      <w:jc w:val="both"/>
    </w:pPr>
    <w:rPr>
      <w:rFonts w:ascii="Arial" w:eastAsia="Calibri" w:hAnsi="Arial" w:cs="Arial"/>
      <w:sz w:val="20"/>
      <w:szCs w:val="20"/>
      <w:lang w:val="en-US" w:eastAsia="en-US"/>
    </w:rPr>
  </w:style>
  <w:style w:type="paragraph" w:customStyle="1" w:styleId="8668225EF0F84541AF67642F95A37D446">
    <w:name w:val="8668225EF0F84541AF67642F95A37D446"/>
    <w:rsid w:val="009913F5"/>
    <w:pPr>
      <w:keepLines/>
      <w:spacing w:after="0" w:line="240" w:lineRule="auto"/>
      <w:jc w:val="both"/>
    </w:pPr>
    <w:rPr>
      <w:rFonts w:ascii="Arial" w:eastAsia="Calibri" w:hAnsi="Arial" w:cs="Arial"/>
      <w:sz w:val="20"/>
      <w:szCs w:val="20"/>
      <w:lang w:val="en-US" w:eastAsia="en-US"/>
    </w:rPr>
  </w:style>
  <w:style w:type="paragraph" w:customStyle="1" w:styleId="4177024B28264A44A91E73C6F6FDA4866">
    <w:name w:val="4177024B28264A44A91E73C6F6FDA4866"/>
    <w:rsid w:val="009913F5"/>
    <w:pPr>
      <w:keepLines/>
      <w:spacing w:after="0" w:line="240" w:lineRule="auto"/>
      <w:jc w:val="both"/>
    </w:pPr>
    <w:rPr>
      <w:rFonts w:ascii="Arial" w:eastAsia="Calibri" w:hAnsi="Arial" w:cs="Arial"/>
      <w:sz w:val="20"/>
      <w:szCs w:val="20"/>
      <w:lang w:val="en-US" w:eastAsia="en-US"/>
    </w:rPr>
  </w:style>
  <w:style w:type="paragraph" w:customStyle="1" w:styleId="3835E05A0026436F90B584619CC90B266">
    <w:name w:val="3835E05A0026436F90B584619CC90B266"/>
    <w:rsid w:val="009913F5"/>
    <w:pPr>
      <w:keepLines/>
      <w:spacing w:after="0" w:line="240" w:lineRule="auto"/>
      <w:jc w:val="both"/>
    </w:pPr>
    <w:rPr>
      <w:rFonts w:ascii="Arial" w:eastAsia="Calibri" w:hAnsi="Arial" w:cs="Arial"/>
      <w:sz w:val="20"/>
      <w:szCs w:val="20"/>
      <w:lang w:val="en-US" w:eastAsia="en-US"/>
    </w:rPr>
  </w:style>
  <w:style w:type="paragraph" w:customStyle="1" w:styleId="2E7FC8035B3340B6B828F066F270A60B6">
    <w:name w:val="2E7FC8035B3340B6B828F066F270A60B6"/>
    <w:rsid w:val="009913F5"/>
    <w:pPr>
      <w:keepLines/>
      <w:spacing w:after="0" w:line="240" w:lineRule="auto"/>
      <w:jc w:val="both"/>
    </w:pPr>
    <w:rPr>
      <w:rFonts w:ascii="Arial" w:eastAsia="Calibri" w:hAnsi="Arial" w:cs="Arial"/>
      <w:sz w:val="20"/>
      <w:szCs w:val="20"/>
      <w:lang w:val="en-US" w:eastAsia="en-US"/>
    </w:rPr>
  </w:style>
  <w:style w:type="paragraph" w:customStyle="1" w:styleId="217BEF060AEE445EBCF27A8F48B098B16">
    <w:name w:val="217BEF060AEE445EBCF27A8F48B098B16"/>
    <w:rsid w:val="009913F5"/>
    <w:pPr>
      <w:keepLines/>
      <w:spacing w:after="0" w:line="240" w:lineRule="auto"/>
      <w:jc w:val="both"/>
    </w:pPr>
    <w:rPr>
      <w:rFonts w:ascii="Arial" w:eastAsia="Calibri" w:hAnsi="Arial" w:cs="Arial"/>
      <w:sz w:val="20"/>
      <w:szCs w:val="20"/>
      <w:lang w:val="en-US" w:eastAsia="en-US"/>
    </w:rPr>
  </w:style>
  <w:style w:type="paragraph" w:customStyle="1" w:styleId="41E1AFC8BEDF4C5A885E5D79F84EBC7D6">
    <w:name w:val="41E1AFC8BEDF4C5A885E5D79F84EBC7D6"/>
    <w:rsid w:val="009913F5"/>
    <w:pPr>
      <w:keepLines/>
      <w:spacing w:after="0" w:line="240" w:lineRule="auto"/>
      <w:jc w:val="both"/>
    </w:pPr>
    <w:rPr>
      <w:rFonts w:ascii="Arial" w:eastAsia="Calibri" w:hAnsi="Arial" w:cs="Arial"/>
      <w:sz w:val="20"/>
      <w:szCs w:val="20"/>
      <w:lang w:val="en-US" w:eastAsia="en-US"/>
    </w:rPr>
  </w:style>
  <w:style w:type="paragraph" w:customStyle="1" w:styleId="350E8D4E182B4DDD9053AE67DA16B58D6">
    <w:name w:val="350E8D4E182B4DDD9053AE67DA16B58D6"/>
    <w:rsid w:val="009913F5"/>
    <w:pPr>
      <w:keepLines/>
      <w:spacing w:after="0" w:line="240" w:lineRule="auto"/>
      <w:jc w:val="both"/>
    </w:pPr>
    <w:rPr>
      <w:rFonts w:ascii="Arial" w:eastAsia="Calibri" w:hAnsi="Arial" w:cs="Arial"/>
      <w:sz w:val="20"/>
      <w:szCs w:val="20"/>
      <w:lang w:val="en-US" w:eastAsia="en-US"/>
    </w:rPr>
  </w:style>
  <w:style w:type="paragraph" w:customStyle="1" w:styleId="D31EA4620BD84023B5DE59C41BCD550F6">
    <w:name w:val="D31EA4620BD84023B5DE59C41BCD550F6"/>
    <w:rsid w:val="009913F5"/>
    <w:pPr>
      <w:keepLines/>
      <w:spacing w:after="0" w:line="240" w:lineRule="auto"/>
      <w:jc w:val="both"/>
    </w:pPr>
    <w:rPr>
      <w:rFonts w:ascii="Arial" w:eastAsia="Calibri" w:hAnsi="Arial" w:cs="Arial"/>
      <w:sz w:val="20"/>
      <w:szCs w:val="20"/>
      <w:lang w:val="en-US" w:eastAsia="en-US"/>
    </w:rPr>
  </w:style>
  <w:style w:type="paragraph" w:customStyle="1" w:styleId="44DCBB53AA814EA5908D713B626074056">
    <w:name w:val="44DCBB53AA814EA5908D713B626074056"/>
    <w:rsid w:val="009913F5"/>
    <w:pPr>
      <w:keepLines/>
      <w:spacing w:after="0" w:line="240" w:lineRule="auto"/>
      <w:jc w:val="both"/>
    </w:pPr>
    <w:rPr>
      <w:rFonts w:ascii="Arial" w:eastAsia="Calibri" w:hAnsi="Arial" w:cs="Arial"/>
      <w:sz w:val="20"/>
      <w:szCs w:val="20"/>
      <w:lang w:val="en-US" w:eastAsia="en-US"/>
    </w:rPr>
  </w:style>
  <w:style w:type="paragraph" w:customStyle="1" w:styleId="DD6D34BCC5EF4B1E8C21EB754957C90D6">
    <w:name w:val="DD6D34BCC5EF4B1E8C21EB754957C90D6"/>
    <w:rsid w:val="009913F5"/>
    <w:pPr>
      <w:keepLines/>
      <w:spacing w:after="0" w:line="240" w:lineRule="auto"/>
      <w:jc w:val="both"/>
    </w:pPr>
    <w:rPr>
      <w:rFonts w:ascii="Arial" w:eastAsia="Calibri" w:hAnsi="Arial" w:cs="Arial"/>
      <w:sz w:val="20"/>
      <w:szCs w:val="20"/>
      <w:lang w:val="en-US" w:eastAsia="en-US"/>
    </w:rPr>
  </w:style>
  <w:style w:type="paragraph" w:customStyle="1" w:styleId="0E1E2042D2F144C38E616E28703B5F6C6">
    <w:name w:val="0E1E2042D2F144C38E616E28703B5F6C6"/>
    <w:rsid w:val="009913F5"/>
    <w:pPr>
      <w:keepLines/>
      <w:spacing w:after="0" w:line="240" w:lineRule="auto"/>
      <w:jc w:val="both"/>
    </w:pPr>
    <w:rPr>
      <w:rFonts w:ascii="Arial" w:eastAsia="Calibri" w:hAnsi="Arial" w:cs="Arial"/>
      <w:sz w:val="20"/>
      <w:szCs w:val="20"/>
      <w:lang w:val="en-US" w:eastAsia="en-US"/>
    </w:rPr>
  </w:style>
  <w:style w:type="paragraph" w:customStyle="1" w:styleId="7E2F4B0E9DD0489CBE2E30E9BC153AE36">
    <w:name w:val="7E2F4B0E9DD0489CBE2E30E9BC153AE36"/>
    <w:rsid w:val="009913F5"/>
    <w:pPr>
      <w:keepLines/>
      <w:spacing w:after="0" w:line="240" w:lineRule="auto"/>
      <w:jc w:val="both"/>
    </w:pPr>
    <w:rPr>
      <w:rFonts w:ascii="Arial" w:eastAsia="Calibri" w:hAnsi="Arial" w:cs="Arial"/>
      <w:sz w:val="20"/>
      <w:szCs w:val="20"/>
      <w:lang w:val="en-US" w:eastAsia="en-US"/>
    </w:rPr>
  </w:style>
  <w:style w:type="paragraph" w:customStyle="1" w:styleId="27436E3304EB44BE96498DEED1B047976">
    <w:name w:val="27436E3304EB44BE96498DEED1B047976"/>
    <w:rsid w:val="009913F5"/>
    <w:pPr>
      <w:keepLines/>
      <w:spacing w:after="0" w:line="240" w:lineRule="auto"/>
      <w:jc w:val="both"/>
    </w:pPr>
    <w:rPr>
      <w:rFonts w:ascii="Arial" w:eastAsia="Calibri" w:hAnsi="Arial" w:cs="Arial"/>
      <w:sz w:val="20"/>
      <w:szCs w:val="20"/>
      <w:lang w:val="en-US" w:eastAsia="en-US"/>
    </w:rPr>
  </w:style>
  <w:style w:type="paragraph" w:customStyle="1" w:styleId="4D92071782D2434180FB55E9FAD00FD46">
    <w:name w:val="4D92071782D2434180FB55E9FAD00FD46"/>
    <w:rsid w:val="009913F5"/>
    <w:pPr>
      <w:keepLines/>
      <w:spacing w:after="0" w:line="240" w:lineRule="auto"/>
      <w:jc w:val="both"/>
    </w:pPr>
    <w:rPr>
      <w:rFonts w:ascii="Arial" w:eastAsia="Calibri" w:hAnsi="Arial" w:cs="Arial"/>
      <w:sz w:val="20"/>
      <w:szCs w:val="20"/>
      <w:lang w:val="en-US" w:eastAsia="en-US"/>
    </w:rPr>
  </w:style>
  <w:style w:type="paragraph" w:customStyle="1" w:styleId="32C5F9D4192D46599AAFBCF6CE685C1B6">
    <w:name w:val="32C5F9D4192D46599AAFBCF6CE685C1B6"/>
    <w:rsid w:val="009913F5"/>
    <w:pPr>
      <w:keepLines/>
      <w:spacing w:after="0" w:line="240" w:lineRule="auto"/>
      <w:jc w:val="both"/>
    </w:pPr>
    <w:rPr>
      <w:rFonts w:ascii="Arial" w:eastAsia="Calibri" w:hAnsi="Arial" w:cs="Arial"/>
      <w:sz w:val="20"/>
      <w:szCs w:val="20"/>
      <w:lang w:val="en-US" w:eastAsia="en-US"/>
    </w:rPr>
  </w:style>
  <w:style w:type="paragraph" w:customStyle="1" w:styleId="EE88330103604DE58C7D137AAF8F00986">
    <w:name w:val="EE88330103604DE58C7D137AAF8F00986"/>
    <w:rsid w:val="009913F5"/>
    <w:pPr>
      <w:keepLines/>
      <w:spacing w:after="0" w:line="240" w:lineRule="auto"/>
      <w:jc w:val="both"/>
    </w:pPr>
    <w:rPr>
      <w:rFonts w:ascii="Arial" w:eastAsia="Calibri" w:hAnsi="Arial" w:cs="Arial"/>
      <w:sz w:val="20"/>
      <w:szCs w:val="20"/>
      <w:lang w:val="en-US" w:eastAsia="en-US"/>
    </w:rPr>
  </w:style>
  <w:style w:type="paragraph" w:customStyle="1" w:styleId="687AF9B41752464CB06591823C277C446">
    <w:name w:val="687AF9B41752464CB06591823C277C446"/>
    <w:rsid w:val="009913F5"/>
    <w:pPr>
      <w:keepLines/>
      <w:spacing w:after="0" w:line="240" w:lineRule="auto"/>
      <w:jc w:val="both"/>
    </w:pPr>
    <w:rPr>
      <w:rFonts w:ascii="Arial" w:eastAsia="Calibri" w:hAnsi="Arial" w:cs="Arial"/>
      <w:sz w:val="20"/>
      <w:szCs w:val="20"/>
      <w:lang w:val="en-US" w:eastAsia="en-US"/>
    </w:rPr>
  </w:style>
  <w:style w:type="paragraph" w:customStyle="1" w:styleId="CAFA3171784F40A7A0B3A80C660BB04D6">
    <w:name w:val="CAFA3171784F40A7A0B3A80C660BB04D6"/>
    <w:rsid w:val="009913F5"/>
    <w:pPr>
      <w:keepLines/>
      <w:spacing w:after="0" w:line="240" w:lineRule="auto"/>
      <w:jc w:val="both"/>
    </w:pPr>
    <w:rPr>
      <w:rFonts w:ascii="Arial" w:eastAsia="Calibri" w:hAnsi="Arial" w:cs="Arial"/>
      <w:sz w:val="20"/>
      <w:szCs w:val="20"/>
      <w:lang w:val="en-US" w:eastAsia="en-US"/>
    </w:rPr>
  </w:style>
  <w:style w:type="paragraph" w:customStyle="1" w:styleId="F4040AFDBC65492188D1009ACA66173B6">
    <w:name w:val="F4040AFDBC65492188D1009ACA66173B6"/>
    <w:rsid w:val="009913F5"/>
    <w:pPr>
      <w:keepLines/>
      <w:spacing w:after="0" w:line="240" w:lineRule="auto"/>
      <w:jc w:val="both"/>
    </w:pPr>
    <w:rPr>
      <w:rFonts w:ascii="Arial" w:eastAsia="Calibri" w:hAnsi="Arial" w:cs="Arial"/>
      <w:sz w:val="20"/>
      <w:szCs w:val="20"/>
      <w:lang w:val="en-US" w:eastAsia="en-US"/>
    </w:rPr>
  </w:style>
  <w:style w:type="paragraph" w:customStyle="1" w:styleId="860C63D2DD6342FB930D26B6C1D907476">
    <w:name w:val="860C63D2DD6342FB930D26B6C1D907476"/>
    <w:rsid w:val="009913F5"/>
    <w:pPr>
      <w:keepLines/>
      <w:spacing w:after="0" w:line="240" w:lineRule="auto"/>
      <w:jc w:val="both"/>
    </w:pPr>
    <w:rPr>
      <w:rFonts w:ascii="Arial" w:eastAsia="Calibri" w:hAnsi="Arial" w:cs="Arial"/>
      <w:sz w:val="20"/>
      <w:szCs w:val="20"/>
      <w:lang w:val="en-US" w:eastAsia="en-US"/>
    </w:rPr>
  </w:style>
  <w:style w:type="paragraph" w:customStyle="1" w:styleId="DF995D3FF1B0450EB21F52508CFD66406">
    <w:name w:val="DF995D3FF1B0450EB21F52508CFD66406"/>
    <w:rsid w:val="009913F5"/>
    <w:pPr>
      <w:keepLines/>
      <w:spacing w:after="0" w:line="240" w:lineRule="auto"/>
      <w:jc w:val="both"/>
    </w:pPr>
    <w:rPr>
      <w:rFonts w:ascii="Arial" w:eastAsia="Calibri" w:hAnsi="Arial" w:cs="Arial"/>
      <w:sz w:val="20"/>
      <w:szCs w:val="20"/>
      <w:lang w:val="en-US" w:eastAsia="en-US"/>
    </w:rPr>
  </w:style>
  <w:style w:type="paragraph" w:customStyle="1" w:styleId="85D4AC0F054745C88B10A6C64D8DA31C6">
    <w:name w:val="85D4AC0F054745C88B10A6C64D8DA31C6"/>
    <w:rsid w:val="009913F5"/>
    <w:pPr>
      <w:keepLines/>
      <w:spacing w:after="0" w:line="240" w:lineRule="auto"/>
      <w:jc w:val="both"/>
    </w:pPr>
    <w:rPr>
      <w:rFonts w:ascii="Arial" w:eastAsia="Calibri" w:hAnsi="Arial" w:cs="Arial"/>
      <w:sz w:val="20"/>
      <w:szCs w:val="20"/>
      <w:lang w:val="en-US" w:eastAsia="en-US"/>
    </w:rPr>
  </w:style>
  <w:style w:type="paragraph" w:customStyle="1" w:styleId="B850BC135C9045DC9080A1B20E5B62296">
    <w:name w:val="B850BC135C9045DC9080A1B20E5B62296"/>
    <w:rsid w:val="009913F5"/>
    <w:pPr>
      <w:keepLines/>
      <w:spacing w:after="0" w:line="240" w:lineRule="auto"/>
      <w:jc w:val="both"/>
    </w:pPr>
    <w:rPr>
      <w:rFonts w:ascii="Arial" w:eastAsia="Calibri" w:hAnsi="Arial" w:cs="Arial"/>
      <w:sz w:val="20"/>
      <w:szCs w:val="20"/>
      <w:lang w:val="en-US" w:eastAsia="en-US"/>
    </w:rPr>
  </w:style>
  <w:style w:type="paragraph" w:customStyle="1" w:styleId="6AFE9F853B1D4003928ED55AEA8A7AD86">
    <w:name w:val="6AFE9F853B1D4003928ED55AEA8A7AD86"/>
    <w:rsid w:val="009913F5"/>
    <w:pPr>
      <w:keepLines/>
      <w:spacing w:after="0" w:line="240" w:lineRule="auto"/>
      <w:jc w:val="both"/>
    </w:pPr>
    <w:rPr>
      <w:rFonts w:ascii="Arial" w:eastAsia="Calibri" w:hAnsi="Arial" w:cs="Arial"/>
      <w:sz w:val="20"/>
      <w:szCs w:val="20"/>
      <w:lang w:val="en-US" w:eastAsia="en-US"/>
    </w:rPr>
  </w:style>
  <w:style w:type="paragraph" w:customStyle="1" w:styleId="4D62E88A96354F938ABF88664B9FC61F6">
    <w:name w:val="4D62E88A96354F938ABF88664B9FC61F6"/>
    <w:rsid w:val="009913F5"/>
    <w:pPr>
      <w:spacing w:after="120" w:line="240" w:lineRule="auto"/>
    </w:pPr>
    <w:rPr>
      <w:rFonts w:ascii="Segoe UI" w:eastAsia="Calibri" w:hAnsi="Segoe UI" w:cs="Times New Roman"/>
      <w:sz w:val="18"/>
      <w:lang w:val="en-GB" w:eastAsia="en-US"/>
    </w:rPr>
  </w:style>
  <w:style w:type="paragraph" w:customStyle="1" w:styleId="6FF0F6A646E5441D90946D330CC440FF6">
    <w:name w:val="6FF0F6A646E5441D90946D330CC440FF6"/>
    <w:rsid w:val="009913F5"/>
    <w:pPr>
      <w:spacing w:after="120" w:line="240" w:lineRule="auto"/>
    </w:pPr>
    <w:rPr>
      <w:rFonts w:ascii="Segoe UI" w:eastAsia="Calibri" w:hAnsi="Segoe UI" w:cs="Times New Roman"/>
      <w:sz w:val="18"/>
      <w:lang w:val="en-GB" w:eastAsia="en-US"/>
    </w:rPr>
  </w:style>
  <w:style w:type="paragraph" w:customStyle="1" w:styleId="2DFFD02A6EF8461E9D79BDF80191F02E6">
    <w:name w:val="2DFFD02A6EF8461E9D79BDF80191F02E6"/>
    <w:rsid w:val="009913F5"/>
    <w:pPr>
      <w:spacing w:after="120" w:line="240" w:lineRule="auto"/>
    </w:pPr>
    <w:rPr>
      <w:rFonts w:ascii="Segoe UI" w:eastAsia="Calibri" w:hAnsi="Segoe UI" w:cs="Times New Roman"/>
      <w:sz w:val="18"/>
      <w:lang w:val="en-GB" w:eastAsia="en-US"/>
    </w:rPr>
  </w:style>
  <w:style w:type="paragraph" w:customStyle="1" w:styleId="F3951EE711C64538B785F97ED666471C6">
    <w:name w:val="F3951EE711C64538B785F97ED666471C6"/>
    <w:rsid w:val="009913F5"/>
    <w:pPr>
      <w:spacing w:after="120" w:line="240" w:lineRule="auto"/>
    </w:pPr>
    <w:rPr>
      <w:rFonts w:ascii="Segoe UI" w:eastAsia="Calibri" w:hAnsi="Segoe UI" w:cs="Times New Roman"/>
      <w:sz w:val="18"/>
      <w:lang w:val="en-GB" w:eastAsia="en-US"/>
    </w:rPr>
  </w:style>
  <w:style w:type="paragraph" w:customStyle="1" w:styleId="953FA1DD9419410D9F967897BC8336E16">
    <w:name w:val="953FA1DD9419410D9F967897BC8336E16"/>
    <w:rsid w:val="009913F5"/>
    <w:pPr>
      <w:spacing w:after="120" w:line="240" w:lineRule="auto"/>
    </w:pPr>
    <w:rPr>
      <w:rFonts w:ascii="Segoe UI" w:eastAsia="Calibri" w:hAnsi="Segoe UI" w:cs="Times New Roman"/>
      <w:sz w:val="18"/>
      <w:lang w:val="en-GB" w:eastAsia="en-US"/>
    </w:rPr>
  </w:style>
  <w:style w:type="paragraph" w:customStyle="1" w:styleId="52D966E9164349A6A2D7C9DDCBD94DF56">
    <w:name w:val="52D966E9164349A6A2D7C9DDCBD94DF56"/>
    <w:rsid w:val="009913F5"/>
    <w:pPr>
      <w:spacing w:after="120" w:line="240" w:lineRule="auto"/>
    </w:pPr>
    <w:rPr>
      <w:rFonts w:ascii="Segoe UI" w:eastAsia="Calibri" w:hAnsi="Segoe UI" w:cs="Times New Roman"/>
      <w:sz w:val="18"/>
      <w:lang w:val="en-GB" w:eastAsia="en-US"/>
    </w:rPr>
  </w:style>
  <w:style w:type="paragraph" w:customStyle="1" w:styleId="1D274A3934A84627A1BE5C12683218E46">
    <w:name w:val="1D274A3934A84627A1BE5C12683218E46"/>
    <w:rsid w:val="009913F5"/>
    <w:pPr>
      <w:keepLines/>
      <w:spacing w:after="0" w:line="240" w:lineRule="auto"/>
      <w:jc w:val="both"/>
    </w:pPr>
    <w:rPr>
      <w:rFonts w:ascii="Arial" w:eastAsia="Calibri" w:hAnsi="Arial" w:cs="Arial"/>
      <w:sz w:val="20"/>
      <w:szCs w:val="20"/>
      <w:lang w:val="en-US" w:eastAsia="en-US"/>
    </w:rPr>
  </w:style>
  <w:style w:type="paragraph" w:customStyle="1" w:styleId="9D2B9570F9B04B0FBFCF70B2213FB7F16">
    <w:name w:val="9D2B9570F9B04B0FBFCF70B2213FB7F16"/>
    <w:rsid w:val="009913F5"/>
    <w:pPr>
      <w:keepLines/>
      <w:spacing w:after="0" w:line="240" w:lineRule="auto"/>
      <w:jc w:val="both"/>
    </w:pPr>
    <w:rPr>
      <w:rFonts w:ascii="Arial" w:eastAsia="Calibri" w:hAnsi="Arial" w:cs="Arial"/>
      <w:sz w:val="20"/>
      <w:szCs w:val="20"/>
      <w:lang w:val="en-US" w:eastAsia="en-US"/>
    </w:rPr>
  </w:style>
  <w:style w:type="paragraph" w:customStyle="1" w:styleId="5E73E4C010FA41AB986E0660478C57656">
    <w:name w:val="5E73E4C010FA41AB986E0660478C57656"/>
    <w:rsid w:val="009913F5"/>
    <w:pPr>
      <w:keepLines/>
      <w:spacing w:after="0" w:line="240" w:lineRule="auto"/>
      <w:jc w:val="both"/>
    </w:pPr>
    <w:rPr>
      <w:rFonts w:ascii="Arial" w:eastAsia="Calibri" w:hAnsi="Arial" w:cs="Arial"/>
      <w:sz w:val="20"/>
      <w:szCs w:val="20"/>
      <w:lang w:val="en-US" w:eastAsia="en-US"/>
    </w:rPr>
  </w:style>
  <w:style w:type="paragraph" w:customStyle="1" w:styleId="79FED4695D174A96997619FC148420B06">
    <w:name w:val="79FED4695D174A96997619FC148420B06"/>
    <w:rsid w:val="009913F5"/>
    <w:pPr>
      <w:keepLines/>
      <w:spacing w:after="0" w:line="240" w:lineRule="auto"/>
      <w:jc w:val="both"/>
    </w:pPr>
    <w:rPr>
      <w:rFonts w:ascii="Arial" w:eastAsia="Calibri" w:hAnsi="Arial" w:cs="Arial"/>
      <w:sz w:val="20"/>
      <w:szCs w:val="20"/>
      <w:lang w:val="en-US" w:eastAsia="en-US"/>
    </w:rPr>
  </w:style>
  <w:style w:type="paragraph" w:customStyle="1" w:styleId="CC1E01C9BB40445198CCD1A9CF501FAA6">
    <w:name w:val="CC1E01C9BB40445198CCD1A9CF501FAA6"/>
    <w:rsid w:val="009913F5"/>
    <w:pPr>
      <w:keepLines/>
      <w:spacing w:after="0" w:line="240" w:lineRule="auto"/>
      <w:jc w:val="both"/>
    </w:pPr>
    <w:rPr>
      <w:rFonts w:ascii="Arial" w:eastAsia="Calibri" w:hAnsi="Arial" w:cs="Arial"/>
      <w:sz w:val="20"/>
      <w:szCs w:val="20"/>
      <w:lang w:val="en-US" w:eastAsia="en-US"/>
    </w:rPr>
  </w:style>
  <w:style w:type="paragraph" w:customStyle="1" w:styleId="9ACA28B19AD4408DBBD5A8A4470EC4C26">
    <w:name w:val="9ACA28B19AD4408DBBD5A8A4470EC4C26"/>
    <w:rsid w:val="009913F5"/>
    <w:pPr>
      <w:keepLines/>
      <w:spacing w:after="0" w:line="240" w:lineRule="auto"/>
      <w:jc w:val="both"/>
    </w:pPr>
    <w:rPr>
      <w:rFonts w:ascii="Arial" w:eastAsia="Calibri" w:hAnsi="Arial" w:cs="Arial"/>
      <w:sz w:val="20"/>
      <w:szCs w:val="20"/>
      <w:lang w:val="en-US" w:eastAsia="en-US"/>
    </w:rPr>
  </w:style>
  <w:style w:type="paragraph" w:customStyle="1" w:styleId="E05FDA86F3E946279A2EE098FC4735376">
    <w:name w:val="E05FDA86F3E946279A2EE098FC4735376"/>
    <w:rsid w:val="009913F5"/>
    <w:pPr>
      <w:keepLines/>
      <w:spacing w:after="0" w:line="240" w:lineRule="auto"/>
      <w:jc w:val="both"/>
    </w:pPr>
    <w:rPr>
      <w:rFonts w:ascii="Arial" w:eastAsia="Calibri" w:hAnsi="Arial" w:cs="Arial"/>
      <w:sz w:val="20"/>
      <w:szCs w:val="20"/>
      <w:lang w:val="en-US" w:eastAsia="en-US"/>
    </w:rPr>
  </w:style>
  <w:style w:type="paragraph" w:customStyle="1" w:styleId="FDFC11386B394F8D810D4796C55C3E5B6">
    <w:name w:val="FDFC11386B394F8D810D4796C55C3E5B6"/>
    <w:rsid w:val="009913F5"/>
    <w:pPr>
      <w:keepLines/>
      <w:spacing w:after="0" w:line="240" w:lineRule="auto"/>
      <w:jc w:val="both"/>
    </w:pPr>
    <w:rPr>
      <w:rFonts w:ascii="Arial" w:eastAsia="Calibri" w:hAnsi="Arial" w:cs="Arial"/>
      <w:sz w:val="20"/>
      <w:szCs w:val="20"/>
      <w:lang w:val="en-US" w:eastAsia="en-US"/>
    </w:rPr>
  </w:style>
  <w:style w:type="paragraph" w:customStyle="1" w:styleId="350B0BC2893146D09C53D391BAD3E67D6">
    <w:name w:val="350B0BC2893146D09C53D391BAD3E67D6"/>
    <w:rsid w:val="009913F5"/>
    <w:pPr>
      <w:keepLines/>
      <w:spacing w:after="0" w:line="240" w:lineRule="auto"/>
      <w:jc w:val="both"/>
    </w:pPr>
    <w:rPr>
      <w:rFonts w:ascii="Arial" w:eastAsia="Calibri" w:hAnsi="Arial" w:cs="Arial"/>
      <w:sz w:val="20"/>
      <w:szCs w:val="20"/>
      <w:lang w:val="en-US" w:eastAsia="en-US"/>
    </w:rPr>
  </w:style>
  <w:style w:type="paragraph" w:customStyle="1" w:styleId="48B0098E3AF648548DB901821BD1AAC56">
    <w:name w:val="48B0098E3AF648548DB901821BD1AAC56"/>
    <w:rsid w:val="009913F5"/>
    <w:pPr>
      <w:keepLines/>
      <w:spacing w:after="0" w:line="240" w:lineRule="auto"/>
      <w:jc w:val="both"/>
    </w:pPr>
    <w:rPr>
      <w:rFonts w:ascii="Arial" w:eastAsia="Calibri" w:hAnsi="Arial" w:cs="Arial"/>
      <w:sz w:val="20"/>
      <w:szCs w:val="20"/>
      <w:lang w:val="en-US" w:eastAsia="en-US"/>
    </w:rPr>
  </w:style>
  <w:style w:type="paragraph" w:customStyle="1" w:styleId="4A37F2E4C05F4232B7746320EDA242626">
    <w:name w:val="4A37F2E4C05F4232B7746320EDA242626"/>
    <w:rsid w:val="009913F5"/>
    <w:pPr>
      <w:keepLines/>
      <w:spacing w:after="0" w:line="240" w:lineRule="auto"/>
      <w:jc w:val="both"/>
    </w:pPr>
    <w:rPr>
      <w:rFonts w:ascii="Arial" w:eastAsia="Calibri" w:hAnsi="Arial" w:cs="Arial"/>
      <w:sz w:val="20"/>
      <w:szCs w:val="20"/>
      <w:lang w:val="en-US" w:eastAsia="en-US"/>
    </w:rPr>
  </w:style>
  <w:style w:type="paragraph" w:customStyle="1" w:styleId="F361336155944D799355DEE0038F89DF6">
    <w:name w:val="F361336155944D799355DEE0038F89DF6"/>
    <w:rsid w:val="009913F5"/>
    <w:pPr>
      <w:keepLines/>
      <w:spacing w:after="0" w:line="240" w:lineRule="auto"/>
      <w:jc w:val="both"/>
    </w:pPr>
    <w:rPr>
      <w:rFonts w:ascii="Arial" w:eastAsia="Calibri" w:hAnsi="Arial" w:cs="Arial"/>
      <w:sz w:val="20"/>
      <w:szCs w:val="20"/>
      <w:lang w:val="en-US" w:eastAsia="en-US"/>
    </w:rPr>
  </w:style>
  <w:style w:type="paragraph" w:customStyle="1" w:styleId="E450F14461814FE38EDE7050FBAF22BC6">
    <w:name w:val="E450F14461814FE38EDE7050FBAF22BC6"/>
    <w:rsid w:val="009913F5"/>
    <w:pPr>
      <w:keepLines/>
      <w:spacing w:after="0" w:line="240" w:lineRule="auto"/>
      <w:jc w:val="both"/>
    </w:pPr>
    <w:rPr>
      <w:rFonts w:ascii="Arial" w:eastAsia="Calibri" w:hAnsi="Arial" w:cs="Arial"/>
      <w:sz w:val="20"/>
      <w:szCs w:val="20"/>
      <w:lang w:val="en-US" w:eastAsia="en-US"/>
    </w:rPr>
  </w:style>
  <w:style w:type="paragraph" w:customStyle="1" w:styleId="3AFDC54B3B3B40FE96604D738FA168266">
    <w:name w:val="3AFDC54B3B3B40FE96604D738FA168266"/>
    <w:rsid w:val="009913F5"/>
    <w:pPr>
      <w:keepLines/>
      <w:spacing w:after="0" w:line="240" w:lineRule="auto"/>
      <w:jc w:val="both"/>
    </w:pPr>
    <w:rPr>
      <w:rFonts w:ascii="Arial" w:eastAsia="Calibri" w:hAnsi="Arial" w:cs="Arial"/>
      <w:sz w:val="20"/>
      <w:szCs w:val="20"/>
      <w:lang w:val="en-US" w:eastAsia="en-US"/>
    </w:rPr>
  </w:style>
  <w:style w:type="paragraph" w:customStyle="1" w:styleId="82FBB4ADAD4A4A3A8AD69D71B3A1A3565">
    <w:name w:val="82FBB4ADAD4A4A3A8AD69D71B3A1A3565"/>
    <w:rsid w:val="009913F5"/>
    <w:pPr>
      <w:keepLines/>
      <w:spacing w:after="0" w:line="240" w:lineRule="auto"/>
      <w:jc w:val="both"/>
    </w:pPr>
    <w:rPr>
      <w:rFonts w:ascii="Arial" w:eastAsia="Calibri" w:hAnsi="Arial" w:cs="Arial"/>
      <w:sz w:val="20"/>
      <w:szCs w:val="20"/>
      <w:lang w:val="en-US" w:eastAsia="en-US"/>
    </w:rPr>
  </w:style>
  <w:style w:type="paragraph" w:customStyle="1" w:styleId="98FDEB3AAC694C5FA94371BA8D1941685">
    <w:name w:val="98FDEB3AAC694C5FA94371BA8D1941685"/>
    <w:rsid w:val="009913F5"/>
    <w:pPr>
      <w:keepLines/>
      <w:spacing w:after="0" w:line="240" w:lineRule="auto"/>
      <w:jc w:val="both"/>
    </w:pPr>
    <w:rPr>
      <w:rFonts w:ascii="Arial" w:eastAsia="Calibri" w:hAnsi="Arial" w:cs="Arial"/>
      <w:sz w:val="20"/>
      <w:szCs w:val="20"/>
      <w:lang w:val="en-US" w:eastAsia="en-US"/>
    </w:rPr>
  </w:style>
  <w:style w:type="paragraph" w:customStyle="1" w:styleId="2CF97B8F00BF4E0FB1BDAFA30585F8435">
    <w:name w:val="2CF97B8F00BF4E0FB1BDAFA30585F8435"/>
    <w:rsid w:val="009913F5"/>
    <w:pPr>
      <w:keepLines/>
      <w:spacing w:after="0" w:line="240" w:lineRule="auto"/>
      <w:jc w:val="both"/>
    </w:pPr>
    <w:rPr>
      <w:rFonts w:ascii="Arial" w:eastAsia="Calibri" w:hAnsi="Arial" w:cs="Arial"/>
      <w:sz w:val="20"/>
      <w:szCs w:val="20"/>
      <w:lang w:val="en-US" w:eastAsia="en-US"/>
    </w:rPr>
  </w:style>
  <w:style w:type="paragraph" w:customStyle="1" w:styleId="75BA6DAAD0A0494A9A7E86A492A4C9EA5">
    <w:name w:val="75BA6DAAD0A0494A9A7E86A492A4C9EA5"/>
    <w:rsid w:val="009913F5"/>
    <w:pPr>
      <w:keepLines/>
      <w:spacing w:after="0" w:line="240" w:lineRule="auto"/>
      <w:jc w:val="both"/>
    </w:pPr>
    <w:rPr>
      <w:rFonts w:ascii="Arial" w:eastAsia="Calibri" w:hAnsi="Arial" w:cs="Arial"/>
      <w:sz w:val="20"/>
      <w:szCs w:val="20"/>
      <w:lang w:val="en-US" w:eastAsia="en-US"/>
    </w:rPr>
  </w:style>
  <w:style w:type="paragraph" w:customStyle="1" w:styleId="E653EAE07017473BAF7DE0530DAA13FB5">
    <w:name w:val="E653EAE07017473BAF7DE0530DAA13FB5"/>
    <w:rsid w:val="009913F5"/>
    <w:pPr>
      <w:keepLines/>
      <w:spacing w:after="0" w:line="240" w:lineRule="auto"/>
      <w:jc w:val="both"/>
    </w:pPr>
    <w:rPr>
      <w:rFonts w:ascii="Arial" w:eastAsia="Calibri" w:hAnsi="Arial" w:cs="Arial"/>
      <w:sz w:val="20"/>
      <w:szCs w:val="20"/>
      <w:lang w:val="en-US" w:eastAsia="en-US"/>
    </w:rPr>
  </w:style>
  <w:style w:type="paragraph" w:customStyle="1" w:styleId="5EE464D7A2DC46F9B4A856BC5C3814955">
    <w:name w:val="5EE464D7A2DC46F9B4A856BC5C3814955"/>
    <w:rsid w:val="009913F5"/>
    <w:pPr>
      <w:keepLines/>
      <w:spacing w:after="0" w:line="240" w:lineRule="auto"/>
      <w:jc w:val="both"/>
    </w:pPr>
    <w:rPr>
      <w:rFonts w:ascii="Arial" w:eastAsia="Calibri" w:hAnsi="Arial" w:cs="Arial"/>
      <w:sz w:val="20"/>
      <w:szCs w:val="20"/>
      <w:lang w:val="en-US" w:eastAsia="en-US"/>
    </w:rPr>
  </w:style>
  <w:style w:type="paragraph" w:customStyle="1" w:styleId="A5EA0693968D4118B5AEDCAA575AFAE75">
    <w:name w:val="A5EA0693968D4118B5AEDCAA575AFAE75"/>
    <w:rsid w:val="009913F5"/>
    <w:pPr>
      <w:keepLines/>
      <w:spacing w:after="0" w:line="240" w:lineRule="auto"/>
      <w:jc w:val="both"/>
    </w:pPr>
    <w:rPr>
      <w:rFonts w:ascii="Arial" w:eastAsia="Calibri" w:hAnsi="Arial" w:cs="Arial"/>
      <w:sz w:val="20"/>
      <w:szCs w:val="20"/>
      <w:lang w:val="en-US" w:eastAsia="en-US"/>
    </w:rPr>
  </w:style>
  <w:style w:type="paragraph" w:customStyle="1" w:styleId="4D9CB1B53D7D4693801D98887C4F1A195">
    <w:name w:val="4D9CB1B53D7D4693801D98887C4F1A195"/>
    <w:rsid w:val="009913F5"/>
    <w:pPr>
      <w:keepLines/>
      <w:spacing w:after="0" w:line="240" w:lineRule="auto"/>
      <w:jc w:val="both"/>
    </w:pPr>
    <w:rPr>
      <w:rFonts w:ascii="Arial" w:eastAsia="Calibri" w:hAnsi="Arial" w:cs="Arial"/>
      <w:sz w:val="20"/>
      <w:szCs w:val="20"/>
      <w:lang w:val="en-US" w:eastAsia="en-US"/>
    </w:rPr>
  </w:style>
  <w:style w:type="paragraph" w:customStyle="1" w:styleId="397C2612A9B74795A65F83A94A44404F7">
    <w:name w:val="397C2612A9B74795A65F83A94A44404F7"/>
    <w:rsid w:val="009913F5"/>
    <w:pPr>
      <w:keepLines/>
      <w:spacing w:after="0" w:line="240" w:lineRule="auto"/>
      <w:jc w:val="both"/>
    </w:pPr>
    <w:rPr>
      <w:rFonts w:ascii="Arial" w:eastAsia="Calibri" w:hAnsi="Arial" w:cs="Arial"/>
      <w:sz w:val="20"/>
      <w:szCs w:val="20"/>
      <w:lang w:val="en-US" w:eastAsia="en-US"/>
    </w:rPr>
  </w:style>
  <w:style w:type="paragraph" w:customStyle="1" w:styleId="62A9793562C741D9AA2306A7158F58567">
    <w:name w:val="62A9793562C741D9AA2306A7158F58567"/>
    <w:rsid w:val="009913F5"/>
    <w:pPr>
      <w:keepLines/>
      <w:spacing w:after="0" w:line="240" w:lineRule="auto"/>
      <w:jc w:val="both"/>
    </w:pPr>
    <w:rPr>
      <w:rFonts w:ascii="Arial" w:eastAsia="Calibri" w:hAnsi="Arial" w:cs="Arial"/>
      <w:sz w:val="20"/>
      <w:szCs w:val="20"/>
      <w:lang w:val="en-US" w:eastAsia="en-US"/>
    </w:rPr>
  </w:style>
  <w:style w:type="paragraph" w:customStyle="1" w:styleId="6CE7933608294102AC28539FF2A5C9E07">
    <w:name w:val="6CE7933608294102AC28539FF2A5C9E07"/>
    <w:rsid w:val="009913F5"/>
    <w:pPr>
      <w:keepLines/>
      <w:spacing w:after="0" w:line="240" w:lineRule="auto"/>
      <w:jc w:val="both"/>
    </w:pPr>
    <w:rPr>
      <w:rFonts w:ascii="Arial" w:eastAsia="Calibri" w:hAnsi="Arial" w:cs="Arial"/>
      <w:sz w:val="20"/>
      <w:szCs w:val="20"/>
      <w:lang w:val="en-US" w:eastAsia="en-US"/>
    </w:rPr>
  </w:style>
  <w:style w:type="paragraph" w:customStyle="1" w:styleId="4FAD05C8D72B4CB88502B7382EA0C55A7">
    <w:name w:val="4FAD05C8D72B4CB88502B7382EA0C55A7"/>
    <w:rsid w:val="009913F5"/>
    <w:pPr>
      <w:keepLines/>
      <w:spacing w:after="0" w:line="240" w:lineRule="auto"/>
      <w:jc w:val="both"/>
    </w:pPr>
    <w:rPr>
      <w:rFonts w:ascii="Arial" w:eastAsia="Calibri" w:hAnsi="Arial" w:cs="Arial"/>
      <w:sz w:val="20"/>
      <w:szCs w:val="20"/>
      <w:lang w:val="en-US" w:eastAsia="en-US"/>
    </w:rPr>
  </w:style>
  <w:style w:type="paragraph" w:customStyle="1" w:styleId="E1953519968F407BAC9635EB846B38025">
    <w:name w:val="E1953519968F407BAC9635EB846B38025"/>
    <w:rsid w:val="009913F5"/>
    <w:pPr>
      <w:spacing w:after="120" w:line="240" w:lineRule="auto"/>
    </w:pPr>
    <w:rPr>
      <w:rFonts w:ascii="Segoe UI" w:eastAsia="Calibri" w:hAnsi="Segoe UI" w:cs="Times New Roman"/>
      <w:sz w:val="18"/>
      <w:lang w:val="en-GB" w:eastAsia="en-US"/>
    </w:rPr>
  </w:style>
  <w:style w:type="paragraph" w:customStyle="1" w:styleId="9EFE2AB12F3E4098A297C55DA400E56D5">
    <w:name w:val="9EFE2AB12F3E4098A297C55DA400E56D5"/>
    <w:rsid w:val="009913F5"/>
    <w:pPr>
      <w:spacing w:after="120" w:line="240" w:lineRule="auto"/>
    </w:pPr>
    <w:rPr>
      <w:rFonts w:ascii="Segoe UI" w:eastAsia="Calibri" w:hAnsi="Segoe UI" w:cs="Times New Roman"/>
      <w:sz w:val="18"/>
      <w:lang w:val="en-GB" w:eastAsia="en-US"/>
    </w:rPr>
  </w:style>
  <w:style w:type="paragraph" w:customStyle="1" w:styleId="445BAB1DFAAF4E1AA24E735FE53112195">
    <w:name w:val="445BAB1DFAAF4E1AA24E735FE53112195"/>
    <w:rsid w:val="009913F5"/>
    <w:pPr>
      <w:spacing w:after="120" w:line="240" w:lineRule="auto"/>
    </w:pPr>
    <w:rPr>
      <w:rFonts w:ascii="Segoe UI" w:eastAsia="Calibri" w:hAnsi="Segoe UI" w:cs="Times New Roman"/>
      <w:sz w:val="18"/>
      <w:lang w:val="en-GB" w:eastAsia="en-US"/>
    </w:rPr>
  </w:style>
  <w:style w:type="paragraph" w:customStyle="1" w:styleId="2737B7C2DE924B93B3E316B14F9ACD025">
    <w:name w:val="2737B7C2DE924B93B3E316B14F9ACD025"/>
    <w:rsid w:val="009913F5"/>
    <w:pPr>
      <w:spacing w:after="120" w:line="240" w:lineRule="auto"/>
    </w:pPr>
    <w:rPr>
      <w:rFonts w:ascii="Segoe UI" w:eastAsia="Calibri" w:hAnsi="Segoe UI" w:cs="Times New Roman"/>
      <w:sz w:val="18"/>
      <w:lang w:val="en-GB" w:eastAsia="en-US"/>
    </w:rPr>
  </w:style>
  <w:style w:type="paragraph" w:customStyle="1" w:styleId="0C5A6F7688E245F3BBE0F7D6AB2861F12">
    <w:name w:val="0C5A6F7688E245F3BBE0F7D6AB2861F12"/>
    <w:rsid w:val="009913F5"/>
    <w:pPr>
      <w:spacing w:after="120" w:line="240" w:lineRule="auto"/>
    </w:pPr>
    <w:rPr>
      <w:rFonts w:ascii="Segoe UI" w:eastAsia="Calibri" w:hAnsi="Segoe UI" w:cs="Times New Roman"/>
      <w:sz w:val="18"/>
      <w:lang w:val="en-GB" w:eastAsia="en-US"/>
    </w:rPr>
  </w:style>
  <w:style w:type="paragraph" w:customStyle="1" w:styleId="00812FA6B93944A6925D149B3EF707562">
    <w:name w:val="00812FA6B93944A6925D149B3EF707562"/>
    <w:rsid w:val="009913F5"/>
    <w:pPr>
      <w:spacing w:after="120" w:line="240" w:lineRule="auto"/>
    </w:pPr>
    <w:rPr>
      <w:rFonts w:ascii="Segoe UI" w:eastAsia="Calibri" w:hAnsi="Segoe UI" w:cs="Times New Roman"/>
      <w:sz w:val="18"/>
      <w:lang w:val="en-GB" w:eastAsia="en-US"/>
    </w:rPr>
  </w:style>
  <w:style w:type="paragraph" w:customStyle="1" w:styleId="CE796C05B5E24154B10CCB75B428BCCB2">
    <w:name w:val="CE796C05B5E24154B10CCB75B428BCCB2"/>
    <w:rsid w:val="009913F5"/>
    <w:pPr>
      <w:spacing w:after="120" w:line="240" w:lineRule="auto"/>
    </w:pPr>
    <w:rPr>
      <w:rFonts w:ascii="Segoe UI" w:eastAsia="Calibri" w:hAnsi="Segoe UI" w:cs="Times New Roman"/>
      <w:sz w:val="18"/>
      <w:lang w:val="en-GB" w:eastAsia="en-US"/>
    </w:rPr>
  </w:style>
  <w:style w:type="paragraph" w:customStyle="1" w:styleId="9660047AFBB949818EC9027C078FA84F2">
    <w:name w:val="9660047AFBB949818EC9027C078FA84F2"/>
    <w:rsid w:val="009913F5"/>
    <w:pPr>
      <w:spacing w:after="120" w:line="240" w:lineRule="auto"/>
    </w:pPr>
    <w:rPr>
      <w:rFonts w:ascii="Segoe UI" w:eastAsia="Calibri" w:hAnsi="Segoe UI" w:cs="Times New Roman"/>
      <w:sz w:val="18"/>
      <w:lang w:val="en-GB" w:eastAsia="en-US"/>
    </w:rPr>
  </w:style>
  <w:style w:type="paragraph" w:customStyle="1" w:styleId="0747E98E9AE646B6A7490E0FDB3840BC2">
    <w:name w:val="0747E98E9AE646B6A7490E0FDB3840BC2"/>
    <w:rsid w:val="009913F5"/>
    <w:pPr>
      <w:spacing w:after="120" w:line="240" w:lineRule="auto"/>
    </w:pPr>
    <w:rPr>
      <w:rFonts w:ascii="Segoe UI" w:eastAsia="Calibri" w:hAnsi="Segoe UI" w:cs="Times New Roman"/>
      <w:sz w:val="18"/>
      <w:lang w:val="en-GB" w:eastAsia="en-US"/>
    </w:rPr>
  </w:style>
  <w:style w:type="paragraph" w:customStyle="1" w:styleId="A46C3133154342268073053BD7BC89A72">
    <w:name w:val="A46C3133154342268073053BD7BC89A72"/>
    <w:rsid w:val="009913F5"/>
    <w:pPr>
      <w:spacing w:after="120" w:line="240" w:lineRule="auto"/>
    </w:pPr>
    <w:rPr>
      <w:rFonts w:ascii="Segoe UI" w:eastAsia="Calibri" w:hAnsi="Segoe UI" w:cs="Times New Roman"/>
      <w:sz w:val="18"/>
      <w:lang w:val="en-GB" w:eastAsia="en-US"/>
    </w:rPr>
  </w:style>
  <w:style w:type="paragraph" w:customStyle="1" w:styleId="8F1E6831F19D46C6AA81EB7431E860402">
    <w:name w:val="8F1E6831F19D46C6AA81EB7431E860402"/>
    <w:rsid w:val="009913F5"/>
    <w:pPr>
      <w:spacing w:after="120" w:line="240" w:lineRule="auto"/>
    </w:pPr>
    <w:rPr>
      <w:rFonts w:ascii="Segoe UI" w:eastAsia="Calibri" w:hAnsi="Segoe UI" w:cs="Times New Roman"/>
      <w:sz w:val="18"/>
      <w:lang w:val="en-GB" w:eastAsia="en-US"/>
    </w:rPr>
  </w:style>
  <w:style w:type="paragraph" w:customStyle="1" w:styleId="1C8E5DD62C2C44DF9C6A53F6DBFA09C92">
    <w:name w:val="1C8E5DD62C2C44DF9C6A53F6DBFA09C92"/>
    <w:rsid w:val="009913F5"/>
    <w:pPr>
      <w:spacing w:after="120" w:line="240" w:lineRule="auto"/>
    </w:pPr>
    <w:rPr>
      <w:rFonts w:ascii="Segoe UI" w:eastAsia="Calibri" w:hAnsi="Segoe UI" w:cs="Times New Roman"/>
      <w:sz w:val="18"/>
      <w:lang w:val="en-GB" w:eastAsia="en-US"/>
    </w:rPr>
  </w:style>
  <w:style w:type="paragraph" w:customStyle="1" w:styleId="C636EB93DD24461E858C2065BEFB439A2">
    <w:name w:val="C636EB93DD24461E858C2065BEFB439A2"/>
    <w:rsid w:val="009913F5"/>
    <w:pPr>
      <w:spacing w:after="120" w:line="240" w:lineRule="auto"/>
    </w:pPr>
    <w:rPr>
      <w:rFonts w:ascii="Segoe UI" w:eastAsia="Calibri" w:hAnsi="Segoe UI" w:cs="Times New Roman"/>
      <w:sz w:val="18"/>
      <w:lang w:val="en-GB" w:eastAsia="en-US"/>
    </w:rPr>
  </w:style>
  <w:style w:type="paragraph" w:customStyle="1" w:styleId="F50328FF43394A018AB066A00AD485E82">
    <w:name w:val="F50328FF43394A018AB066A00AD485E82"/>
    <w:rsid w:val="009913F5"/>
    <w:pPr>
      <w:spacing w:after="120" w:line="240" w:lineRule="auto"/>
    </w:pPr>
    <w:rPr>
      <w:rFonts w:ascii="Segoe UI" w:eastAsia="Calibri" w:hAnsi="Segoe UI" w:cs="Times New Roman"/>
      <w:sz w:val="18"/>
      <w:lang w:val="en-GB" w:eastAsia="en-US"/>
    </w:rPr>
  </w:style>
  <w:style w:type="paragraph" w:customStyle="1" w:styleId="4218948E7BA24C6BA6AA80CC900130C52">
    <w:name w:val="4218948E7BA24C6BA6AA80CC900130C52"/>
    <w:rsid w:val="009913F5"/>
    <w:pPr>
      <w:spacing w:after="120" w:line="240" w:lineRule="auto"/>
    </w:pPr>
    <w:rPr>
      <w:rFonts w:ascii="Segoe UI" w:eastAsia="Calibri" w:hAnsi="Segoe UI" w:cs="Times New Roman"/>
      <w:sz w:val="18"/>
      <w:lang w:val="en-GB" w:eastAsia="en-US"/>
    </w:rPr>
  </w:style>
  <w:style w:type="paragraph" w:customStyle="1" w:styleId="1375ADE559FE49AB8C427BFF8FA1A3272">
    <w:name w:val="1375ADE559FE49AB8C427BFF8FA1A3272"/>
    <w:rsid w:val="009913F5"/>
    <w:pPr>
      <w:spacing w:after="120" w:line="240" w:lineRule="auto"/>
    </w:pPr>
    <w:rPr>
      <w:rFonts w:ascii="Segoe UI" w:eastAsia="Calibri" w:hAnsi="Segoe UI" w:cs="Times New Roman"/>
      <w:sz w:val="18"/>
      <w:lang w:val="en-GB" w:eastAsia="en-US"/>
    </w:rPr>
  </w:style>
  <w:style w:type="paragraph" w:customStyle="1" w:styleId="0FB0B0A2A47B404BBF46AB471ADF2E012">
    <w:name w:val="0FB0B0A2A47B404BBF46AB471ADF2E012"/>
    <w:rsid w:val="009913F5"/>
    <w:pPr>
      <w:spacing w:after="120" w:line="240" w:lineRule="auto"/>
    </w:pPr>
    <w:rPr>
      <w:rFonts w:ascii="Segoe UI" w:eastAsia="Calibri" w:hAnsi="Segoe UI" w:cs="Times New Roman"/>
      <w:sz w:val="18"/>
      <w:lang w:val="en-GB" w:eastAsia="en-US"/>
    </w:rPr>
  </w:style>
  <w:style w:type="paragraph" w:customStyle="1" w:styleId="45DD430862754364B09BE3DDE67D82E02">
    <w:name w:val="45DD430862754364B09BE3DDE67D82E02"/>
    <w:rsid w:val="009913F5"/>
    <w:pPr>
      <w:spacing w:after="120" w:line="240" w:lineRule="auto"/>
    </w:pPr>
    <w:rPr>
      <w:rFonts w:ascii="Segoe UI" w:eastAsia="Calibri" w:hAnsi="Segoe UI" w:cs="Times New Roman"/>
      <w:sz w:val="18"/>
      <w:lang w:val="en-GB" w:eastAsia="en-US"/>
    </w:rPr>
  </w:style>
  <w:style w:type="paragraph" w:customStyle="1" w:styleId="E54BA32A1EA6453B91BD929F850511C22">
    <w:name w:val="E54BA32A1EA6453B91BD929F850511C22"/>
    <w:rsid w:val="009913F5"/>
    <w:pPr>
      <w:spacing w:after="120" w:line="240" w:lineRule="auto"/>
    </w:pPr>
    <w:rPr>
      <w:rFonts w:ascii="Segoe UI" w:eastAsia="Calibri" w:hAnsi="Segoe UI" w:cs="Times New Roman"/>
      <w:sz w:val="18"/>
      <w:lang w:val="en-GB" w:eastAsia="en-US"/>
    </w:rPr>
  </w:style>
  <w:style w:type="paragraph" w:customStyle="1" w:styleId="0B4E70F2983544E5A80EB9BDCDEAEAC02">
    <w:name w:val="0B4E70F2983544E5A80EB9BDCDEAEAC02"/>
    <w:rsid w:val="009913F5"/>
    <w:pPr>
      <w:spacing w:after="120" w:line="240" w:lineRule="auto"/>
    </w:pPr>
    <w:rPr>
      <w:rFonts w:ascii="Segoe UI" w:eastAsia="Calibri" w:hAnsi="Segoe UI" w:cs="Times New Roman"/>
      <w:sz w:val="18"/>
      <w:lang w:val="en-GB" w:eastAsia="en-US"/>
    </w:rPr>
  </w:style>
  <w:style w:type="paragraph" w:customStyle="1" w:styleId="62EF4D3835E94DD1B3860E43E003470F2">
    <w:name w:val="62EF4D3835E94DD1B3860E43E003470F2"/>
    <w:rsid w:val="009913F5"/>
    <w:pPr>
      <w:spacing w:after="120" w:line="240" w:lineRule="auto"/>
    </w:pPr>
    <w:rPr>
      <w:rFonts w:ascii="Segoe UI" w:eastAsia="Calibri" w:hAnsi="Segoe UI" w:cs="Times New Roman"/>
      <w:sz w:val="18"/>
      <w:lang w:val="en-GB" w:eastAsia="en-US"/>
    </w:rPr>
  </w:style>
  <w:style w:type="paragraph" w:customStyle="1" w:styleId="9DD81E7DC58543448CD9996D75663D642">
    <w:name w:val="9DD81E7DC58543448CD9996D75663D642"/>
    <w:rsid w:val="009913F5"/>
    <w:pPr>
      <w:spacing w:after="120" w:line="240" w:lineRule="auto"/>
    </w:pPr>
    <w:rPr>
      <w:rFonts w:ascii="Segoe UI" w:eastAsia="Calibri" w:hAnsi="Segoe UI" w:cs="Times New Roman"/>
      <w:sz w:val="18"/>
      <w:lang w:val="en-GB" w:eastAsia="en-US"/>
    </w:rPr>
  </w:style>
  <w:style w:type="paragraph" w:customStyle="1" w:styleId="97F72F29876B4849B1AE2C2B1169EE3E2">
    <w:name w:val="97F72F29876B4849B1AE2C2B1169EE3E2"/>
    <w:rsid w:val="009913F5"/>
    <w:pPr>
      <w:spacing w:after="120" w:line="240" w:lineRule="auto"/>
    </w:pPr>
    <w:rPr>
      <w:rFonts w:ascii="Segoe UI" w:eastAsia="Calibri" w:hAnsi="Segoe UI" w:cs="Times New Roman"/>
      <w:sz w:val="18"/>
      <w:lang w:val="en-GB" w:eastAsia="en-US"/>
    </w:rPr>
  </w:style>
  <w:style w:type="paragraph" w:customStyle="1" w:styleId="61555A25C6854C36B83D63163D7493FA2">
    <w:name w:val="61555A25C6854C36B83D63163D7493FA2"/>
    <w:rsid w:val="009913F5"/>
    <w:pPr>
      <w:spacing w:after="120" w:line="240" w:lineRule="auto"/>
    </w:pPr>
    <w:rPr>
      <w:rFonts w:ascii="Segoe UI" w:eastAsia="Calibri" w:hAnsi="Segoe UI" w:cs="Times New Roman"/>
      <w:sz w:val="18"/>
      <w:lang w:val="en-GB" w:eastAsia="en-US"/>
    </w:rPr>
  </w:style>
  <w:style w:type="paragraph" w:customStyle="1" w:styleId="485A0C2E6F074E859FE76662AB56BC308">
    <w:name w:val="485A0C2E6F074E859FE76662AB56BC308"/>
    <w:rsid w:val="009913F5"/>
    <w:pPr>
      <w:spacing w:after="120" w:line="240" w:lineRule="auto"/>
    </w:pPr>
    <w:rPr>
      <w:rFonts w:ascii="Segoe UI" w:eastAsia="Calibri" w:hAnsi="Segoe UI" w:cs="Times New Roman"/>
      <w:sz w:val="18"/>
      <w:lang w:val="en-GB" w:eastAsia="en-US"/>
    </w:rPr>
  </w:style>
  <w:style w:type="paragraph" w:customStyle="1" w:styleId="B8FD6C564AD7442E8797E6A194AA9D588">
    <w:name w:val="B8FD6C564AD7442E8797E6A194AA9D588"/>
    <w:rsid w:val="009913F5"/>
    <w:pPr>
      <w:spacing w:after="120" w:line="240" w:lineRule="auto"/>
    </w:pPr>
    <w:rPr>
      <w:rFonts w:ascii="Segoe UI" w:eastAsia="Calibri" w:hAnsi="Segoe UI" w:cs="Times New Roman"/>
      <w:sz w:val="18"/>
      <w:lang w:val="en-GB" w:eastAsia="en-US"/>
    </w:rPr>
  </w:style>
  <w:style w:type="paragraph" w:customStyle="1" w:styleId="81759EDD6C9744E7B5095A112EFF683D8">
    <w:name w:val="81759EDD6C9744E7B5095A112EFF683D8"/>
    <w:rsid w:val="009913F5"/>
    <w:pPr>
      <w:spacing w:after="120" w:line="240" w:lineRule="auto"/>
    </w:pPr>
    <w:rPr>
      <w:rFonts w:ascii="Segoe UI" w:eastAsia="Calibri" w:hAnsi="Segoe UI" w:cs="Times New Roman"/>
      <w:sz w:val="18"/>
      <w:lang w:val="en-GB" w:eastAsia="en-US"/>
    </w:rPr>
  </w:style>
  <w:style w:type="paragraph" w:customStyle="1" w:styleId="A6D232B58AAF4AED81516863A9B3179D8">
    <w:name w:val="A6D232B58AAF4AED81516863A9B3179D8"/>
    <w:rsid w:val="009913F5"/>
    <w:pPr>
      <w:keepLines/>
      <w:spacing w:after="0" w:line="240" w:lineRule="auto"/>
      <w:jc w:val="both"/>
    </w:pPr>
    <w:rPr>
      <w:rFonts w:ascii="Arial" w:eastAsia="Calibri" w:hAnsi="Arial" w:cs="Arial"/>
      <w:sz w:val="20"/>
      <w:szCs w:val="20"/>
      <w:lang w:val="en-US" w:eastAsia="en-US"/>
    </w:rPr>
  </w:style>
  <w:style w:type="paragraph" w:customStyle="1" w:styleId="856CB1F773D2450FBD2728E935A078648">
    <w:name w:val="856CB1F773D2450FBD2728E935A078648"/>
    <w:rsid w:val="009913F5"/>
    <w:pPr>
      <w:keepLines/>
      <w:spacing w:after="0" w:line="240" w:lineRule="auto"/>
      <w:jc w:val="both"/>
    </w:pPr>
    <w:rPr>
      <w:rFonts w:ascii="Arial" w:eastAsia="Calibri" w:hAnsi="Arial" w:cs="Arial"/>
      <w:sz w:val="20"/>
      <w:szCs w:val="20"/>
      <w:lang w:val="en-US" w:eastAsia="en-US"/>
    </w:rPr>
  </w:style>
  <w:style w:type="paragraph" w:customStyle="1" w:styleId="BDA5B830D66F438DB69006DDFC9DFEE78">
    <w:name w:val="BDA5B830D66F438DB69006DDFC9DFEE78"/>
    <w:rsid w:val="009913F5"/>
    <w:pPr>
      <w:spacing w:after="120" w:line="240" w:lineRule="auto"/>
    </w:pPr>
    <w:rPr>
      <w:rFonts w:ascii="Segoe UI" w:eastAsia="Calibri" w:hAnsi="Segoe UI" w:cs="Times New Roman"/>
      <w:sz w:val="18"/>
      <w:lang w:val="en-GB" w:eastAsia="en-US"/>
    </w:rPr>
  </w:style>
  <w:style w:type="paragraph" w:customStyle="1" w:styleId="42858D397D0F441FAEAC3240AC5498A08">
    <w:name w:val="42858D397D0F441FAEAC3240AC5498A08"/>
    <w:rsid w:val="009913F5"/>
    <w:pPr>
      <w:spacing w:after="120" w:line="240" w:lineRule="auto"/>
    </w:pPr>
    <w:rPr>
      <w:rFonts w:ascii="Segoe UI" w:eastAsia="Calibri" w:hAnsi="Segoe UI" w:cs="Times New Roman"/>
      <w:sz w:val="18"/>
      <w:lang w:val="en-GB" w:eastAsia="en-US"/>
    </w:rPr>
  </w:style>
  <w:style w:type="paragraph" w:customStyle="1" w:styleId="E41BA284922049D19BD4DED25E5E235D8">
    <w:name w:val="E41BA284922049D19BD4DED25E5E235D8"/>
    <w:rsid w:val="009913F5"/>
    <w:pPr>
      <w:spacing w:after="120" w:line="240" w:lineRule="auto"/>
    </w:pPr>
    <w:rPr>
      <w:rFonts w:ascii="Segoe UI" w:eastAsia="Calibri" w:hAnsi="Segoe UI" w:cs="Times New Roman"/>
      <w:sz w:val="18"/>
      <w:lang w:val="en-GB" w:eastAsia="en-US"/>
    </w:rPr>
  </w:style>
  <w:style w:type="paragraph" w:customStyle="1" w:styleId="DD4E3C8E780D42C98874EFA57D55B6FC8">
    <w:name w:val="DD4E3C8E780D42C98874EFA57D55B6FC8"/>
    <w:rsid w:val="009913F5"/>
    <w:pPr>
      <w:spacing w:after="120" w:line="240" w:lineRule="auto"/>
    </w:pPr>
    <w:rPr>
      <w:rFonts w:ascii="Segoe UI" w:eastAsia="Calibri" w:hAnsi="Segoe UI" w:cs="Times New Roman"/>
      <w:sz w:val="18"/>
      <w:lang w:val="en-GB" w:eastAsia="en-US"/>
    </w:rPr>
  </w:style>
  <w:style w:type="paragraph" w:customStyle="1" w:styleId="358D786DF9A14E63AD7F8A70ED611ACB8">
    <w:name w:val="358D786DF9A14E63AD7F8A70ED611ACB8"/>
    <w:rsid w:val="009913F5"/>
    <w:pPr>
      <w:spacing w:after="120" w:line="240" w:lineRule="auto"/>
    </w:pPr>
    <w:rPr>
      <w:rFonts w:ascii="Segoe UI" w:eastAsia="Calibri" w:hAnsi="Segoe UI" w:cs="Times New Roman"/>
      <w:sz w:val="18"/>
      <w:lang w:val="en-GB" w:eastAsia="en-US"/>
    </w:rPr>
  </w:style>
  <w:style w:type="paragraph" w:customStyle="1" w:styleId="ED0892C2DAE14E909E1B38562745E1CA8">
    <w:name w:val="ED0892C2DAE14E909E1B38562745E1CA8"/>
    <w:rsid w:val="009913F5"/>
    <w:pPr>
      <w:spacing w:after="120" w:line="240" w:lineRule="auto"/>
    </w:pPr>
    <w:rPr>
      <w:rFonts w:ascii="Segoe UI" w:eastAsia="Calibri" w:hAnsi="Segoe UI" w:cs="Times New Roman"/>
      <w:sz w:val="18"/>
      <w:lang w:val="en-GB" w:eastAsia="en-US"/>
    </w:rPr>
  </w:style>
  <w:style w:type="paragraph" w:customStyle="1" w:styleId="794F90AD69F04E668FCA7364A0C297218">
    <w:name w:val="794F90AD69F04E668FCA7364A0C297218"/>
    <w:rsid w:val="009913F5"/>
    <w:pPr>
      <w:spacing w:after="120" w:line="240" w:lineRule="auto"/>
    </w:pPr>
    <w:rPr>
      <w:rFonts w:ascii="Segoe UI" w:eastAsia="Calibri" w:hAnsi="Segoe UI" w:cs="Times New Roman"/>
      <w:sz w:val="18"/>
      <w:lang w:val="en-GB" w:eastAsia="en-US"/>
    </w:rPr>
  </w:style>
  <w:style w:type="paragraph" w:customStyle="1" w:styleId="CE97F6852BE447AD8F07A1537FC04C4C8">
    <w:name w:val="CE97F6852BE447AD8F07A1537FC04C4C8"/>
    <w:rsid w:val="009913F5"/>
    <w:pPr>
      <w:spacing w:after="120" w:line="240" w:lineRule="auto"/>
    </w:pPr>
    <w:rPr>
      <w:rFonts w:ascii="Segoe UI" w:eastAsia="Calibri" w:hAnsi="Segoe UI" w:cs="Times New Roman"/>
      <w:sz w:val="18"/>
      <w:lang w:val="en-GB" w:eastAsia="en-US"/>
    </w:rPr>
  </w:style>
  <w:style w:type="paragraph" w:customStyle="1" w:styleId="DFDCB215A4FB4A23A49E729BEB781A198">
    <w:name w:val="DFDCB215A4FB4A23A49E729BEB781A198"/>
    <w:rsid w:val="009913F5"/>
    <w:pPr>
      <w:spacing w:after="120" w:line="240" w:lineRule="auto"/>
    </w:pPr>
    <w:rPr>
      <w:rFonts w:ascii="Segoe UI" w:eastAsia="Calibri" w:hAnsi="Segoe UI" w:cs="Times New Roman"/>
      <w:sz w:val="18"/>
      <w:lang w:val="en-GB" w:eastAsia="en-US"/>
    </w:rPr>
  </w:style>
  <w:style w:type="paragraph" w:customStyle="1" w:styleId="CED3890503BF4185AFBBDBD71B885B148">
    <w:name w:val="CED3890503BF4185AFBBDBD71B885B148"/>
    <w:rsid w:val="009913F5"/>
    <w:pPr>
      <w:spacing w:after="120" w:line="240" w:lineRule="auto"/>
    </w:pPr>
    <w:rPr>
      <w:rFonts w:ascii="Segoe UI" w:eastAsia="Calibri" w:hAnsi="Segoe UI" w:cs="Times New Roman"/>
      <w:sz w:val="18"/>
      <w:lang w:val="en-GB" w:eastAsia="en-US"/>
    </w:rPr>
  </w:style>
  <w:style w:type="paragraph" w:customStyle="1" w:styleId="82A7E86C05AF415FB19DE7BF52107C0E8">
    <w:name w:val="82A7E86C05AF415FB19DE7BF52107C0E8"/>
    <w:rsid w:val="009913F5"/>
    <w:pPr>
      <w:keepLines/>
      <w:spacing w:after="0" w:line="240" w:lineRule="auto"/>
      <w:jc w:val="both"/>
    </w:pPr>
    <w:rPr>
      <w:rFonts w:ascii="Arial" w:eastAsia="Calibri" w:hAnsi="Arial" w:cs="Arial"/>
      <w:sz w:val="20"/>
      <w:szCs w:val="20"/>
      <w:lang w:val="en-US" w:eastAsia="en-US"/>
    </w:rPr>
  </w:style>
  <w:style w:type="paragraph" w:customStyle="1" w:styleId="7707C6A9C4A64248B87B72F099BF61868">
    <w:name w:val="7707C6A9C4A64248B87B72F099BF61868"/>
    <w:rsid w:val="009913F5"/>
    <w:pPr>
      <w:keepLines/>
      <w:spacing w:after="0" w:line="240" w:lineRule="auto"/>
      <w:jc w:val="both"/>
    </w:pPr>
    <w:rPr>
      <w:rFonts w:ascii="Arial" w:eastAsia="Calibri" w:hAnsi="Arial" w:cs="Arial"/>
      <w:sz w:val="20"/>
      <w:szCs w:val="20"/>
      <w:lang w:val="en-US" w:eastAsia="en-US"/>
    </w:rPr>
  </w:style>
  <w:style w:type="paragraph" w:customStyle="1" w:styleId="05281A065AC64DFAA95A8CCF376B438F8">
    <w:name w:val="05281A065AC64DFAA95A8CCF376B438F8"/>
    <w:rsid w:val="009913F5"/>
    <w:pPr>
      <w:keepLines/>
      <w:spacing w:after="0" w:line="240" w:lineRule="auto"/>
      <w:jc w:val="both"/>
    </w:pPr>
    <w:rPr>
      <w:rFonts w:ascii="Arial" w:eastAsia="Calibri" w:hAnsi="Arial" w:cs="Arial"/>
      <w:sz w:val="20"/>
      <w:szCs w:val="20"/>
      <w:lang w:val="en-US" w:eastAsia="en-US"/>
    </w:rPr>
  </w:style>
  <w:style w:type="paragraph" w:customStyle="1" w:styleId="90109380AB124FDDA68C54E6610917068">
    <w:name w:val="90109380AB124FDDA68C54E6610917068"/>
    <w:rsid w:val="009913F5"/>
    <w:pPr>
      <w:keepLines/>
      <w:spacing w:after="0" w:line="240" w:lineRule="auto"/>
      <w:jc w:val="both"/>
    </w:pPr>
    <w:rPr>
      <w:rFonts w:ascii="Arial" w:eastAsia="Calibri" w:hAnsi="Arial" w:cs="Arial"/>
      <w:sz w:val="20"/>
      <w:szCs w:val="20"/>
      <w:lang w:val="en-US" w:eastAsia="en-US"/>
    </w:rPr>
  </w:style>
  <w:style w:type="paragraph" w:customStyle="1" w:styleId="7BF6768F5B004C2295B554E6C57430498">
    <w:name w:val="7BF6768F5B004C2295B554E6C57430498"/>
    <w:rsid w:val="009913F5"/>
    <w:pPr>
      <w:keepLines/>
      <w:spacing w:after="0" w:line="240" w:lineRule="auto"/>
      <w:jc w:val="both"/>
    </w:pPr>
    <w:rPr>
      <w:rFonts w:ascii="Arial" w:eastAsia="Calibri" w:hAnsi="Arial" w:cs="Arial"/>
      <w:sz w:val="20"/>
      <w:szCs w:val="20"/>
      <w:lang w:val="en-US" w:eastAsia="en-US"/>
    </w:rPr>
  </w:style>
  <w:style w:type="paragraph" w:customStyle="1" w:styleId="30C138C7F261480C91498ABF852690458">
    <w:name w:val="30C138C7F261480C91498ABF852690458"/>
    <w:rsid w:val="009913F5"/>
    <w:pPr>
      <w:keepLines/>
      <w:spacing w:after="0" w:line="240" w:lineRule="auto"/>
      <w:jc w:val="both"/>
    </w:pPr>
    <w:rPr>
      <w:rFonts w:ascii="Arial" w:eastAsia="Calibri" w:hAnsi="Arial" w:cs="Arial"/>
      <w:sz w:val="20"/>
      <w:szCs w:val="20"/>
      <w:lang w:val="en-US" w:eastAsia="en-US"/>
    </w:rPr>
  </w:style>
  <w:style w:type="paragraph" w:customStyle="1" w:styleId="37D67CBEF4CB45F3B32F9BC1A01273BE9">
    <w:name w:val="37D67CBEF4CB45F3B32F9BC1A01273BE9"/>
    <w:rsid w:val="009913F5"/>
    <w:pPr>
      <w:keepLines/>
      <w:spacing w:after="0" w:line="240" w:lineRule="auto"/>
      <w:jc w:val="both"/>
    </w:pPr>
    <w:rPr>
      <w:rFonts w:ascii="Arial" w:eastAsia="Calibri" w:hAnsi="Arial" w:cs="Arial"/>
      <w:sz w:val="20"/>
      <w:szCs w:val="20"/>
      <w:lang w:val="en-US" w:eastAsia="en-US"/>
    </w:rPr>
  </w:style>
  <w:style w:type="paragraph" w:customStyle="1" w:styleId="586C955EAA44447BABA59B34A6B5954C4">
    <w:name w:val="586C955EAA44447BABA59B34A6B5954C4"/>
    <w:rsid w:val="009913F5"/>
    <w:pPr>
      <w:keepLines/>
      <w:spacing w:after="0" w:line="240" w:lineRule="auto"/>
      <w:jc w:val="both"/>
    </w:pPr>
    <w:rPr>
      <w:rFonts w:ascii="Arial" w:eastAsia="Calibri" w:hAnsi="Arial" w:cs="Arial"/>
      <w:sz w:val="20"/>
      <w:szCs w:val="20"/>
      <w:lang w:val="en-US" w:eastAsia="en-US"/>
    </w:rPr>
  </w:style>
  <w:style w:type="paragraph" w:customStyle="1" w:styleId="E76BF9F6CB7F467D8729A37B1E95210C4">
    <w:name w:val="E76BF9F6CB7F467D8729A37B1E95210C4"/>
    <w:rsid w:val="009913F5"/>
    <w:pPr>
      <w:keepLines/>
      <w:spacing w:after="0" w:line="240" w:lineRule="auto"/>
      <w:jc w:val="both"/>
    </w:pPr>
    <w:rPr>
      <w:rFonts w:ascii="Arial" w:eastAsia="Calibri" w:hAnsi="Arial" w:cs="Arial"/>
      <w:sz w:val="20"/>
      <w:szCs w:val="20"/>
      <w:lang w:val="en-US" w:eastAsia="en-US"/>
    </w:rPr>
  </w:style>
  <w:style w:type="paragraph" w:customStyle="1" w:styleId="68DE3F112430434CB093DC580223083F4">
    <w:name w:val="68DE3F112430434CB093DC580223083F4"/>
    <w:rsid w:val="009913F5"/>
    <w:pPr>
      <w:keepLines/>
      <w:spacing w:after="0" w:line="240" w:lineRule="auto"/>
      <w:jc w:val="both"/>
    </w:pPr>
    <w:rPr>
      <w:rFonts w:ascii="Arial" w:eastAsia="Calibri" w:hAnsi="Arial" w:cs="Arial"/>
      <w:sz w:val="20"/>
      <w:szCs w:val="20"/>
      <w:lang w:val="en-US" w:eastAsia="en-US"/>
    </w:rPr>
  </w:style>
  <w:style w:type="paragraph" w:customStyle="1" w:styleId="14539F2B26244383AE352FC4058E5AE74">
    <w:name w:val="14539F2B26244383AE352FC4058E5AE74"/>
    <w:rsid w:val="009913F5"/>
    <w:pPr>
      <w:keepLines/>
      <w:spacing w:after="0" w:line="240" w:lineRule="auto"/>
      <w:jc w:val="both"/>
    </w:pPr>
    <w:rPr>
      <w:rFonts w:ascii="Arial" w:eastAsia="Calibri" w:hAnsi="Arial" w:cs="Arial"/>
      <w:sz w:val="20"/>
      <w:szCs w:val="20"/>
      <w:lang w:val="en-US" w:eastAsia="en-US"/>
    </w:rPr>
  </w:style>
  <w:style w:type="paragraph" w:customStyle="1" w:styleId="5B37D7ED3745479A8136353617983D7B4">
    <w:name w:val="5B37D7ED3745479A8136353617983D7B4"/>
    <w:rsid w:val="009913F5"/>
    <w:pPr>
      <w:keepLines/>
      <w:spacing w:after="0" w:line="240" w:lineRule="auto"/>
      <w:jc w:val="both"/>
    </w:pPr>
    <w:rPr>
      <w:rFonts w:ascii="Arial" w:eastAsia="Calibri" w:hAnsi="Arial" w:cs="Arial"/>
      <w:sz w:val="20"/>
      <w:szCs w:val="20"/>
      <w:lang w:val="en-US" w:eastAsia="en-US"/>
    </w:rPr>
  </w:style>
  <w:style w:type="paragraph" w:customStyle="1" w:styleId="230A29FC5F484BDF9349228105CB770B4">
    <w:name w:val="230A29FC5F484BDF9349228105CB770B4"/>
    <w:rsid w:val="009913F5"/>
    <w:pPr>
      <w:keepLines/>
      <w:spacing w:after="0" w:line="240" w:lineRule="auto"/>
      <w:jc w:val="both"/>
    </w:pPr>
    <w:rPr>
      <w:rFonts w:ascii="Arial" w:eastAsia="Calibri" w:hAnsi="Arial" w:cs="Arial"/>
      <w:sz w:val="20"/>
      <w:szCs w:val="20"/>
      <w:lang w:val="en-US" w:eastAsia="en-US"/>
    </w:rPr>
  </w:style>
  <w:style w:type="paragraph" w:customStyle="1" w:styleId="244C6B0870344E6F935D9168E22216591">
    <w:name w:val="244C6B0870344E6F935D9168E22216591"/>
    <w:rsid w:val="009913F5"/>
    <w:pPr>
      <w:keepLines/>
      <w:spacing w:after="0" w:line="240" w:lineRule="auto"/>
      <w:jc w:val="both"/>
    </w:pPr>
    <w:rPr>
      <w:rFonts w:ascii="Arial" w:eastAsia="Calibri" w:hAnsi="Arial" w:cs="Arial"/>
      <w:sz w:val="20"/>
      <w:szCs w:val="20"/>
      <w:lang w:val="en-US" w:eastAsia="en-US"/>
    </w:rPr>
  </w:style>
  <w:style w:type="paragraph" w:customStyle="1" w:styleId="28820ED79A0E4B019D17475D4553952E1">
    <w:name w:val="28820ED79A0E4B019D17475D4553952E1"/>
    <w:rsid w:val="009913F5"/>
    <w:pPr>
      <w:keepLines/>
      <w:spacing w:after="0" w:line="240" w:lineRule="auto"/>
      <w:jc w:val="both"/>
    </w:pPr>
    <w:rPr>
      <w:rFonts w:ascii="Arial" w:eastAsia="Calibri" w:hAnsi="Arial" w:cs="Arial"/>
      <w:sz w:val="20"/>
      <w:szCs w:val="20"/>
      <w:lang w:val="en-US" w:eastAsia="en-US"/>
    </w:rPr>
  </w:style>
  <w:style w:type="paragraph" w:customStyle="1" w:styleId="4688064CC0EB4FC4A5FA29086B5C094D1">
    <w:name w:val="4688064CC0EB4FC4A5FA29086B5C094D1"/>
    <w:rsid w:val="009913F5"/>
    <w:pPr>
      <w:keepLines/>
      <w:spacing w:after="0" w:line="240" w:lineRule="auto"/>
      <w:jc w:val="both"/>
    </w:pPr>
    <w:rPr>
      <w:rFonts w:ascii="Arial" w:eastAsia="Calibri" w:hAnsi="Arial" w:cs="Arial"/>
      <w:sz w:val="20"/>
      <w:szCs w:val="20"/>
      <w:lang w:val="en-US" w:eastAsia="en-US"/>
    </w:rPr>
  </w:style>
  <w:style w:type="paragraph" w:customStyle="1" w:styleId="4C9E7B36A37446B0A93ED42F844227CC1">
    <w:name w:val="4C9E7B36A37446B0A93ED42F844227CC1"/>
    <w:rsid w:val="009913F5"/>
    <w:pPr>
      <w:keepLines/>
      <w:spacing w:after="0" w:line="240" w:lineRule="auto"/>
      <w:jc w:val="both"/>
    </w:pPr>
    <w:rPr>
      <w:rFonts w:ascii="Arial" w:eastAsia="Calibri" w:hAnsi="Arial" w:cs="Arial"/>
      <w:sz w:val="20"/>
      <w:szCs w:val="20"/>
      <w:lang w:val="en-US" w:eastAsia="en-US"/>
    </w:rPr>
  </w:style>
  <w:style w:type="paragraph" w:customStyle="1" w:styleId="D2A98F9904994711AB52D543C22BA53C1">
    <w:name w:val="D2A98F9904994711AB52D543C22BA53C1"/>
    <w:rsid w:val="009913F5"/>
    <w:pPr>
      <w:keepLines/>
      <w:spacing w:after="0" w:line="240" w:lineRule="auto"/>
      <w:jc w:val="both"/>
    </w:pPr>
    <w:rPr>
      <w:rFonts w:ascii="Arial" w:eastAsia="Calibri" w:hAnsi="Arial" w:cs="Arial"/>
      <w:sz w:val="20"/>
      <w:szCs w:val="20"/>
      <w:lang w:val="en-US" w:eastAsia="en-US"/>
    </w:rPr>
  </w:style>
  <w:style w:type="paragraph" w:customStyle="1" w:styleId="B5EC9B4356C2483C949BDE98A63736E61">
    <w:name w:val="B5EC9B4356C2483C949BDE98A63736E61"/>
    <w:rsid w:val="009913F5"/>
    <w:pPr>
      <w:keepLines/>
      <w:spacing w:after="0" w:line="240" w:lineRule="auto"/>
      <w:jc w:val="both"/>
    </w:pPr>
    <w:rPr>
      <w:rFonts w:ascii="Arial" w:eastAsia="Calibri" w:hAnsi="Arial" w:cs="Arial"/>
      <w:sz w:val="20"/>
      <w:szCs w:val="20"/>
      <w:lang w:val="en-US" w:eastAsia="en-US"/>
    </w:rPr>
  </w:style>
  <w:style w:type="paragraph" w:customStyle="1" w:styleId="36EE314EC9514BCCB98D68295C8898EF1">
    <w:name w:val="36EE314EC9514BCCB98D68295C8898EF1"/>
    <w:rsid w:val="009913F5"/>
    <w:pPr>
      <w:keepLines/>
      <w:spacing w:after="0" w:line="240" w:lineRule="auto"/>
      <w:jc w:val="both"/>
    </w:pPr>
    <w:rPr>
      <w:rFonts w:ascii="Arial" w:eastAsia="Calibri" w:hAnsi="Arial" w:cs="Arial"/>
      <w:sz w:val="20"/>
      <w:szCs w:val="20"/>
      <w:lang w:val="en-US" w:eastAsia="en-US"/>
    </w:rPr>
  </w:style>
  <w:style w:type="paragraph" w:customStyle="1" w:styleId="1A49E3AE59554FD6AC79D5B6EF7F60BC1">
    <w:name w:val="1A49E3AE59554FD6AC79D5B6EF7F60BC1"/>
    <w:rsid w:val="009913F5"/>
    <w:pPr>
      <w:keepLines/>
      <w:spacing w:after="0" w:line="240" w:lineRule="auto"/>
      <w:jc w:val="both"/>
    </w:pPr>
    <w:rPr>
      <w:rFonts w:ascii="Arial" w:eastAsia="Calibri" w:hAnsi="Arial" w:cs="Arial"/>
      <w:sz w:val="20"/>
      <w:szCs w:val="20"/>
      <w:lang w:val="en-US" w:eastAsia="en-US"/>
    </w:rPr>
  </w:style>
  <w:style w:type="paragraph" w:customStyle="1" w:styleId="95F7AA949E284D42BC9E4A48BEEFB5BC1">
    <w:name w:val="95F7AA949E284D42BC9E4A48BEEFB5BC1"/>
    <w:rsid w:val="009913F5"/>
    <w:pPr>
      <w:keepLines/>
      <w:spacing w:after="0" w:line="240" w:lineRule="auto"/>
      <w:jc w:val="both"/>
    </w:pPr>
    <w:rPr>
      <w:rFonts w:ascii="Arial" w:eastAsia="Calibri" w:hAnsi="Arial" w:cs="Arial"/>
      <w:sz w:val="20"/>
      <w:szCs w:val="20"/>
      <w:lang w:val="en-US" w:eastAsia="en-US"/>
    </w:rPr>
  </w:style>
  <w:style w:type="paragraph" w:customStyle="1" w:styleId="429873E7F6434B319FE7194D4B7E23B59">
    <w:name w:val="429873E7F6434B319FE7194D4B7E23B59"/>
    <w:rsid w:val="009913F5"/>
    <w:pPr>
      <w:spacing w:after="120" w:line="240" w:lineRule="auto"/>
    </w:pPr>
    <w:rPr>
      <w:rFonts w:ascii="Segoe UI" w:eastAsia="Calibri" w:hAnsi="Segoe UI" w:cs="Times New Roman"/>
      <w:sz w:val="18"/>
      <w:lang w:val="en-GB" w:eastAsia="en-US"/>
    </w:rPr>
  </w:style>
  <w:style w:type="paragraph" w:customStyle="1" w:styleId="7EA81CB028614AA58EBF5E9F67AD83659">
    <w:name w:val="7EA81CB028614AA58EBF5E9F67AD83659"/>
    <w:rsid w:val="009913F5"/>
    <w:pPr>
      <w:keepLines/>
      <w:spacing w:after="0" w:line="240" w:lineRule="auto"/>
      <w:jc w:val="both"/>
    </w:pPr>
    <w:rPr>
      <w:rFonts w:ascii="Arial" w:eastAsia="Calibri" w:hAnsi="Arial" w:cs="Arial"/>
      <w:sz w:val="20"/>
      <w:szCs w:val="20"/>
      <w:lang w:val="en-US" w:eastAsia="en-US"/>
    </w:rPr>
  </w:style>
  <w:style w:type="paragraph" w:customStyle="1" w:styleId="EE071A5CAEB4403BA9AF2A86BCC9271A9">
    <w:name w:val="EE071A5CAEB4403BA9AF2A86BCC9271A9"/>
    <w:rsid w:val="009913F5"/>
    <w:pPr>
      <w:spacing w:after="120" w:line="240" w:lineRule="auto"/>
    </w:pPr>
    <w:rPr>
      <w:rFonts w:ascii="Segoe UI" w:eastAsia="Calibri" w:hAnsi="Segoe UI" w:cs="Times New Roman"/>
      <w:sz w:val="18"/>
      <w:lang w:val="en-GB" w:eastAsia="en-US"/>
    </w:rPr>
  </w:style>
  <w:style w:type="paragraph" w:customStyle="1" w:styleId="790FDF73596B43C68A5D36D95C6F21A19">
    <w:name w:val="790FDF73596B43C68A5D36D95C6F21A19"/>
    <w:rsid w:val="009913F5"/>
    <w:pPr>
      <w:keepLines/>
      <w:spacing w:after="0" w:line="240" w:lineRule="auto"/>
      <w:jc w:val="both"/>
    </w:pPr>
    <w:rPr>
      <w:rFonts w:ascii="Arial" w:eastAsia="Calibri" w:hAnsi="Arial" w:cs="Arial"/>
      <w:sz w:val="20"/>
      <w:szCs w:val="20"/>
      <w:lang w:val="en-US" w:eastAsia="en-US"/>
    </w:rPr>
  </w:style>
  <w:style w:type="paragraph" w:customStyle="1" w:styleId="79BC43862DAA4CEEAEC9444570EFE05C9">
    <w:name w:val="79BC43862DAA4CEEAEC9444570EFE05C9"/>
    <w:rsid w:val="009913F5"/>
    <w:pPr>
      <w:spacing w:after="120" w:line="240" w:lineRule="auto"/>
    </w:pPr>
    <w:rPr>
      <w:rFonts w:ascii="Segoe UI" w:eastAsia="Calibri" w:hAnsi="Segoe UI" w:cs="Times New Roman"/>
      <w:sz w:val="18"/>
      <w:lang w:val="en-GB" w:eastAsia="en-US"/>
    </w:rPr>
  </w:style>
  <w:style w:type="paragraph" w:customStyle="1" w:styleId="67C833FCB5D94C4DB31FCB36588747309">
    <w:name w:val="67C833FCB5D94C4DB31FCB36588747309"/>
    <w:rsid w:val="009913F5"/>
    <w:pPr>
      <w:keepLines/>
      <w:spacing w:after="0" w:line="240" w:lineRule="auto"/>
      <w:jc w:val="both"/>
    </w:pPr>
    <w:rPr>
      <w:rFonts w:ascii="Arial" w:eastAsia="Calibri" w:hAnsi="Arial" w:cs="Arial"/>
      <w:sz w:val="20"/>
      <w:szCs w:val="20"/>
      <w:lang w:val="en-US" w:eastAsia="en-US"/>
    </w:rPr>
  </w:style>
  <w:style w:type="paragraph" w:customStyle="1" w:styleId="5A737988A1614669B1C4EB173CA5CC5B9">
    <w:name w:val="5A737988A1614669B1C4EB173CA5CC5B9"/>
    <w:rsid w:val="009913F5"/>
    <w:pPr>
      <w:spacing w:after="120" w:line="240" w:lineRule="auto"/>
    </w:pPr>
    <w:rPr>
      <w:rFonts w:ascii="Segoe UI" w:eastAsia="Calibri" w:hAnsi="Segoe UI" w:cs="Times New Roman"/>
      <w:sz w:val="18"/>
      <w:lang w:val="en-GB" w:eastAsia="en-US"/>
    </w:rPr>
  </w:style>
  <w:style w:type="paragraph" w:customStyle="1" w:styleId="13654AD35F374397A0D16DC154F993079">
    <w:name w:val="13654AD35F374397A0D16DC154F993079"/>
    <w:rsid w:val="009913F5"/>
    <w:pPr>
      <w:keepLines/>
      <w:spacing w:after="0" w:line="240" w:lineRule="auto"/>
      <w:jc w:val="both"/>
    </w:pPr>
    <w:rPr>
      <w:rFonts w:ascii="Arial" w:eastAsia="Calibri" w:hAnsi="Arial" w:cs="Arial"/>
      <w:sz w:val="20"/>
      <w:szCs w:val="20"/>
      <w:lang w:val="en-US" w:eastAsia="en-US"/>
    </w:rPr>
  </w:style>
  <w:style w:type="paragraph" w:customStyle="1" w:styleId="D9BA4C5DBCE8464E9560808D64E5CC7E9">
    <w:name w:val="D9BA4C5DBCE8464E9560808D64E5CC7E9"/>
    <w:rsid w:val="009913F5"/>
    <w:pPr>
      <w:spacing w:after="120" w:line="240" w:lineRule="auto"/>
    </w:pPr>
    <w:rPr>
      <w:rFonts w:ascii="Segoe UI" w:eastAsia="Calibri" w:hAnsi="Segoe UI" w:cs="Times New Roman"/>
      <w:sz w:val="18"/>
      <w:lang w:val="en-GB" w:eastAsia="en-US"/>
    </w:rPr>
  </w:style>
  <w:style w:type="paragraph" w:customStyle="1" w:styleId="243B25D6CE9944C49940442B58EDF5149">
    <w:name w:val="243B25D6CE9944C49940442B58EDF5149"/>
    <w:rsid w:val="009913F5"/>
    <w:pPr>
      <w:keepLines/>
      <w:spacing w:after="0" w:line="240" w:lineRule="auto"/>
      <w:jc w:val="both"/>
    </w:pPr>
    <w:rPr>
      <w:rFonts w:ascii="Arial" w:eastAsia="Calibri" w:hAnsi="Arial" w:cs="Arial"/>
      <w:sz w:val="20"/>
      <w:szCs w:val="20"/>
      <w:lang w:val="en-US" w:eastAsia="en-US"/>
    </w:rPr>
  </w:style>
  <w:style w:type="paragraph" w:customStyle="1" w:styleId="E5B3486AB3894C16B24C00FB99318BAB9">
    <w:name w:val="E5B3486AB3894C16B24C00FB99318BAB9"/>
    <w:rsid w:val="009913F5"/>
    <w:pPr>
      <w:spacing w:after="120" w:line="240" w:lineRule="auto"/>
    </w:pPr>
    <w:rPr>
      <w:rFonts w:ascii="Segoe UI" w:eastAsia="Calibri" w:hAnsi="Segoe UI" w:cs="Times New Roman"/>
      <w:sz w:val="18"/>
      <w:lang w:val="en-GB" w:eastAsia="en-US"/>
    </w:rPr>
  </w:style>
  <w:style w:type="paragraph" w:customStyle="1" w:styleId="0D87AA9E26D2478B854906F96032C3A29">
    <w:name w:val="0D87AA9E26D2478B854906F96032C3A29"/>
    <w:rsid w:val="009913F5"/>
    <w:pPr>
      <w:keepLines/>
      <w:spacing w:after="0" w:line="240" w:lineRule="auto"/>
      <w:jc w:val="both"/>
    </w:pPr>
    <w:rPr>
      <w:rFonts w:ascii="Arial" w:eastAsia="Calibri" w:hAnsi="Arial" w:cs="Arial"/>
      <w:sz w:val="20"/>
      <w:szCs w:val="20"/>
      <w:lang w:val="en-US" w:eastAsia="en-US"/>
    </w:rPr>
  </w:style>
  <w:style w:type="paragraph" w:customStyle="1" w:styleId="541F2B23CE9D49F38D0D10279F7A7B9A9">
    <w:name w:val="541F2B23CE9D49F38D0D10279F7A7B9A9"/>
    <w:rsid w:val="009913F5"/>
    <w:pPr>
      <w:spacing w:after="120" w:line="240" w:lineRule="auto"/>
    </w:pPr>
    <w:rPr>
      <w:rFonts w:ascii="Segoe UI" w:eastAsia="Calibri" w:hAnsi="Segoe UI" w:cs="Times New Roman"/>
      <w:sz w:val="18"/>
      <w:lang w:val="en-GB" w:eastAsia="en-US"/>
    </w:rPr>
  </w:style>
  <w:style w:type="paragraph" w:customStyle="1" w:styleId="975314C38B5D40E79E6F282F5C70D9609">
    <w:name w:val="975314C38B5D40E79E6F282F5C70D9609"/>
    <w:rsid w:val="009913F5"/>
    <w:pPr>
      <w:keepLines/>
      <w:spacing w:after="0" w:line="240" w:lineRule="auto"/>
      <w:jc w:val="both"/>
    </w:pPr>
    <w:rPr>
      <w:rFonts w:ascii="Arial" w:eastAsia="Calibri" w:hAnsi="Arial" w:cs="Arial"/>
      <w:sz w:val="20"/>
      <w:szCs w:val="20"/>
      <w:lang w:val="en-US" w:eastAsia="en-US"/>
    </w:rPr>
  </w:style>
  <w:style w:type="paragraph" w:customStyle="1" w:styleId="4F06A76A22BE4BBE9F6C5E57FAAB216F9">
    <w:name w:val="4F06A76A22BE4BBE9F6C5E57FAAB216F9"/>
    <w:rsid w:val="009913F5"/>
    <w:pPr>
      <w:spacing w:after="120" w:line="240" w:lineRule="auto"/>
    </w:pPr>
    <w:rPr>
      <w:rFonts w:ascii="Segoe UI" w:eastAsia="Calibri" w:hAnsi="Segoe UI" w:cs="Times New Roman"/>
      <w:sz w:val="18"/>
      <w:lang w:val="en-GB" w:eastAsia="en-US"/>
    </w:rPr>
  </w:style>
  <w:style w:type="paragraph" w:customStyle="1" w:styleId="02079F18CACB43DFA7E8C0BBA1316CAE9">
    <w:name w:val="02079F18CACB43DFA7E8C0BBA1316CAE9"/>
    <w:rsid w:val="009913F5"/>
    <w:pPr>
      <w:keepLines/>
      <w:spacing w:after="0" w:line="240" w:lineRule="auto"/>
      <w:jc w:val="both"/>
    </w:pPr>
    <w:rPr>
      <w:rFonts w:ascii="Arial" w:eastAsia="Calibri" w:hAnsi="Arial" w:cs="Arial"/>
      <w:sz w:val="20"/>
      <w:szCs w:val="20"/>
      <w:lang w:val="en-US" w:eastAsia="en-US"/>
    </w:rPr>
  </w:style>
  <w:style w:type="paragraph" w:customStyle="1" w:styleId="3AF4A67CCD3F415C8434C8E3EC2FE8FE9">
    <w:name w:val="3AF4A67CCD3F415C8434C8E3EC2FE8FE9"/>
    <w:rsid w:val="009913F5"/>
    <w:pPr>
      <w:spacing w:after="120" w:line="240" w:lineRule="auto"/>
    </w:pPr>
    <w:rPr>
      <w:rFonts w:ascii="Segoe UI" w:eastAsia="Calibri" w:hAnsi="Segoe UI" w:cs="Times New Roman"/>
      <w:sz w:val="18"/>
      <w:lang w:val="en-GB" w:eastAsia="en-US"/>
    </w:rPr>
  </w:style>
  <w:style w:type="paragraph" w:customStyle="1" w:styleId="244A8B5605C34E33BCABCA3C26D90CB09">
    <w:name w:val="244A8B5605C34E33BCABCA3C26D90CB09"/>
    <w:rsid w:val="009913F5"/>
    <w:pPr>
      <w:keepLines/>
      <w:spacing w:after="0" w:line="240" w:lineRule="auto"/>
      <w:jc w:val="both"/>
    </w:pPr>
    <w:rPr>
      <w:rFonts w:ascii="Arial" w:eastAsia="Calibri" w:hAnsi="Arial" w:cs="Arial"/>
      <w:sz w:val="20"/>
      <w:szCs w:val="20"/>
      <w:lang w:val="en-US" w:eastAsia="en-US"/>
    </w:rPr>
  </w:style>
  <w:style w:type="paragraph" w:customStyle="1" w:styleId="681BA5A4A9114FFB961A48DB76CC13AE9">
    <w:name w:val="681BA5A4A9114FFB961A48DB76CC13AE9"/>
    <w:rsid w:val="009913F5"/>
    <w:pPr>
      <w:keepLines/>
      <w:spacing w:after="0" w:line="240" w:lineRule="auto"/>
      <w:jc w:val="both"/>
    </w:pPr>
    <w:rPr>
      <w:rFonts w:ascii="Arial" w:eastAsia="Calibri" w:hAnsi="Arial" w:cs="Arial"/>
      <w:sz w:val="20"/>
      <w:szCs w:val="20"/>
      <w:lang w:val="en-US" w:eastAsia="en-US"/>
    </w:rPr>
  </w:style>
  <w:style w:type="paragraph" w:customStyle="1" w:styleId="3A3A7621A0C0466D8F9731A11777AC249">
    <w:name w:val="3A3A7621A0C0466D8F9731A11777AC249"/>
    <w:rsid w:val="009913F5"/>
    <w:pPr>
      <w:keepLines/>
      <w:spacing w:after="0" w:line="240" w:lineRule="auto"/>
      <w:jc w:val="both"/>
    </w:pPr>
    <w:rPr>
      <w:rFonts w:ascii="Arial" w:eastAsia="Calibri" w:hAnsi="Arial" w:cs="Arial"/>
      <w:sz w:val="20"/>
      <w:szCs w:val="20"/>
      <w:lang w:val="en-US" w:eastAsia="en-US"/>
    </w:rPr>
  </w:style>
  <w:style w:type="paragraph" w:customStyle="1" w:styleId="70558C0000484B3EB75126ACD1CA3CF39">
    <w:name w:val="70558C0000484B3EB75126ACD1CA3CF39"/>
    <w:rsid w:val="009913F5"/>
    <w:pPr>
      <w:keepLines/>
      <w:spacing w:after="0" w:line="240" w:lineRule="auto"/>
      <w:jc w:val="both"/>
    </w:pPr>
    <w:rPr>
      <w:rFonts w:ascii="Arial" w:eastAsia="Calibri" w:hAnsi="Arial" w:cs="Arial"/>
      <w:sz w:val="20"/>
      <w:szCs w:val="20"/>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574423-39BF-48BD-9B1E-9B09B22A8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Property Consultants PI Proposal Form 0123 v2.dotx</Template>
  <TotalTime>1</TotalTime>
  <Pages>18</Pages>
  <Words>5274</Words>
  <Characters>30066</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Catlin</Company>
  <LinksUpToDate>false</LinksUpToDate>
  <CharactersWithSpaces>35270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Van Velzen</dc:creator>
  <cp:lastModifiedBy>Richard Van Velzen</cp:lastModifiedBy>
  <cp:revision>2</cp:revision>
  <cp:lastPrinted>2024-04-08T05:02:00Z</cp:lastPrinted>
  <dcterms:created xsi:type="dcterms:W3CDTF">2024-04-08T05:48:00Z</dcterms:created>
  <dcterms:modified xsi:type="dcterms:W3CDTF">2024-04-08T05:48:00Z</dcterms:modified>
</cp:coreProperties>
</file>