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63046C" w14:textId="77777777" w:rsidR="00C752F8" w:rsidRPr="007B06CF" w:rsidRDefault="00C752F8" w:rsidP="00C752F8">
      <w:pPr>
        <w:spacing w:line="0" w:lineRule="atLeast"/>
        <w:rPr>
          <w:rFonts w:ascii="Segoe UI" w:eastAsia="Arial" w:hAnsi="Segoe UI" w:cs="Segoe UI"/>
          <w:b/>
          <w:color w:val="939598"/>
          <w:sz w:val="46"/>
        </w:rPr>
      </w:pPr>
    </w:p>
    <w:p w14:paraId="7C31F24B" w14:textId="77777777" w:rsidR="00C752F8" w:rsidRPr="007B06CF" w:rsidRDefault="00C752F8" w:rsidP="00C752F8">
      <w:pPr>
        <w:spacing w:line="0" w:lineRule="atLeast"/>
        <w:rPr>
          <w:rFonts w:ascii="Segoe UI" w:eastAsia="Arial" w:hAnsi="Segoe UI" w:cs="Segoe UI"/>
          <w:b/>
          <w:sz w:val="44"/>
        </w:rPr>
      </w:pPr>
    </w:p>
    <w:p w14:paraId="4159AA34" w14:textId="13AD58BC" w:rsidR="00C752F8" w:rsidRPr="007B06CF" w:rsidRDefault="00C752F8" w:rsidP="00256B81">
      <w:pPr>
        <w:rPr>
          <w:rFonts w:ascii="Segoe UI" w:eastAsia="Arial" w:hAnsi="Segoe UI" w:cs="Segoe UI"/>
          <w:b/>
          <w:sz w:val="52"/>
        </w:rPr>
      </w:pPr>
      <w:r w:rsidRPr="007B06CF">
        <w:rPr>
          <w:rFonts w:ascii="Segoe UI" w:eastAsia="Arial" w:hAnsi="Segoe UI" w:cs="Segoe UI"/>
          <w:b/>
          <w:sz w:val="52"/>
        </w:rPr>
        <w:t>Proposal Form</w:t>
      </w:r>
    </w:p>
    <w:p w14:paraId="27E35FD7" w14:textId="77777777" w:rsidR="00C752F8" w:rsidRPr="007B06CF" w:rsidRDefault="00C752F8" w:rsidP="00256B81">
      <w:pPr>
        <w:rPr>
          <w:rFonts w:ascii="Segoe UI" w:eastAsia="Arial" w:hAnsi="Segoe UI" w:cs="Segoe UI"/>
          <w:b/>
          <w:color w:val="7F2596"/>
          <w:sz w:val="28"/>
        </w:rPr>
      </w:pPr>
      <w:r w:rsidRPr="007B06CF">
        <w:rPr>
          <w:rFonts w:ascii="Segoe UI" w:eastAsia="Arial" w:hAnsi="Segoe UI" w:cs="Segoe UI"/>
          <w:b/>
          <w:color w:val="7F2596"/>
          <w:sz w:val="28"/>
        </w:rPr>
        <w:t>New Business</w:t>
      </w:r>
    </w:p>
    <w:p w14:paraId="58E07181" w14:textId="77777777" w:rsidR="00C752F8" w:rsidRPr="007B06CF" w:rsidRDefault="00C752F8" w:rsidP="00256B81">
      <w:pPr>
        <w:rPr>
          <w:rFonts w:ascii="Segoe UI" w:eastAsia="Times New Roman" w:hAnsi="Segoe UI" w:cs="Segoe UI"/>
          <w:sz w:val="22"/>
        </w:rPr>
      </w:pPr>
    </w:p>
    <w:p w14:paraId="356F36C2" w14:textId="7EA583AB" w:rsidR="00C752F8" w:rsidRPr="007B06CF" w:rsidRDefault="00C752F8" w:rsidP="0081681F">
      <w:pPr>
        <w:pStyle w:val="6ptDocumenttitlewithoutspacing"/>
        <w:rPr>
          <w:rFonts w:ascii="Segoe UI" w:eastAsia="Arial" w:hAnsi="Segoe UI" w:cs="Segoe UI"/>
          <w:b w:val="0"/>
          <w:sz w:val="28"/>
        </w:rPr>
      </w:pPr>
      <w:r w:rsidRPr="007B06CF">
        <w:rPr>
          <w:rFonts w:ascii="Segoe UI" w:hAnsi="Segoe UI" w:cs="Segoe UI"/>
          <w:b w:val="0"/>
          <w:bCs/>
          <w:color w:val="7F2596"/>
          <w:sz w:val="28"/>
          <w:szCs w:val="28"/>
        </w:rPr>
        <w:t xml:space="preserve">Fixed Site Pollution Liability </w:t>
      </w:r>
      <w:r w:rsidR="00292D6B" w:rsidRPr="007B06CF">
        <w:rPr>
          <w:rFonts w:ascii="Segoe UI" w:hAnsi="Segoe UI" w:cs="Segoe UI"/>
          <w:b w:val="0"/>
          <w:bCs/>
          <w:color w:val="7F2596"/>
          <w:sz w:val="28"/>
          <w:szCs w:val="28"/>
        </w:rPr>
        <w:t>Insurance (SME OP)</w:t>
      </w:r>
    </w:p>
    <w:p w14:paraId="4AC0F53F" w14:textId="23292AD2" w:rsidR="009D5707" w:rsidRPr="007B06CF" w:rsidRDefault="009D5707">
      <w:pPr>
        <w:rPr>
          <w:rFonts w:ascii="Segoe UI" w:hAnsi="Segoe UI" w:cs="Segoe UI"/>
        </w:rPr>
      </w:pPr>
    </w:p>
    <w:p w14:paraId="1439A6EA" w14:textId="77777777" w:rsidR="00C752F8" w:rsidRPr="007B06CF" w:rsidRDefault="00C752F8">
      <w:pPr>
        <w:rPr>
          <w:rFonts w:ascii="Segoe UI" w:hAnsi="Segoe UI" w:cs="Segoe UI"/>
        </w:rPr>
        <w:sectPr w:rsidR="00C752F8" w:rsidRPr="007B06CF" w:rsidSect="0081681F">
          <w:headerReference w:type="default" r:id="rId8"/>
          <w:pgSz w:w="11906" w:h="16838"/>
          <w:pgMar w:top="2410" w:right="1440" w:bottom="1440" w:left="1440" w:header="708" w:footer="774" w:gutter="0"/>
          <w:cols w:space="708"/>
          <w:docGrid w:linePitch="360"/>
        </w:sectPr>
      </w:pPr>
    </w:p>
    <w:p w14:paraId="4D63179A" w14:textId="0BFC0489" w:rsidR="00C752F8" w:rsidRPr="007B06CF" w:rsidRDefault="00C752F8" w:rsidP="00D0416E">
      <w:pPr>
        <w:pStyle w:val="Heading1"/>
        <w:rPr>
          <w:rFonts w:eastAsia="Arial"/>
          <w:b w:val="0"/>
          <w:bCs/>
          <w:sz w:val="18"/>
        </w:rPr>
      </w:pPr>
      <w:r w:rsidRPr="007B06CF">
        <w:lastRenderedPageBreak/>
        <w:t>IMPORTANT</w:t>
      </w:r>
      <w:r w:rsidRPr="007B06CF">
        <w:rPr>
          <w:rFonts w:eastAsia="Arial"/>
          <w:bCs/>
          <w:sz w:val="18"/>
        </w:rPr>
        <w:t xml:space="preserve"> </w:t>
      </w:r>
      <w:r w:rsidRPr="007B06CF">
        <w:t>NOTICE</w:t>
      </w:r>
      <w:r w:rsidR="00D0416E" w:rsidRPr="007B06CF">
        <w:t>S</w:t>
      </w:r>
    </w:p>
    <w:p w14:paraId="6D8D5E10" w14:textId="77777777" w:rsidR="00C752F8" w:rsidRPr="007B06CF" w:rsidRDefault="00C752F8" w:rsidP="00C752F8">
      <w:pPr>
        <w:spacing w:line="153" w:lineRule="exact"/>
        <w:rPr>
          <w:rFonts w:ascii="Segoe UI" w:eastAsia="Times New Roman" w:hAnsi="Segoe UI" w:cs="Segoe UI"/>
        </w:rPr>
      </w:pPr>
    </w:p>
    <w:p w14:paraId="399390CA" w14:textId="4059239A" w:rsidR="00C752F8" w:rsidRPr="007B06CF" w:rsidRDefault="00C752F8" w:rsidP="00D0416E">
      <w:pPr>
        <w:spacing w:line="276" w:lineRule="auto"/>
        <w:ind w:left="6" w:right="340"/>
        <w:rPr>
          <w:rFonts w:ascii="Segoe UI" w:eastAsia="Times New Roman" w:hAnsi="Segoe UI" w:cs="Segoe UI"/>
        </w:rPr>
      </w:pPr>
      <w:r w:rsidRPr="007B06CF">
        <w:rPr>
          <w:rFonts w:ascii="Segoe UI" w:eastAsia="Arial" w:hAnsi="Segoe UI" w:cs="Segoe UI"/>
        </w:rPr>
        <w:t>The information provided in this proposal will form the basis of any contract of insurance entered into. Please read the following notices carefully and ensure you answer all questions in full and read and sign the Declaration at the end.</w:t>
      </w:r>
    </w:p>
    <w:p w14:paraId="6444CCFF" w14:textId="32F9013C" w:rsidR="00C752F8" w:rsidRPr="00FC2C54" w:rsidRDefault="00D0416E" w:rsidP="00FC2C54">
      <w:pPr>
        <w:pStyle w:val="Heading3"/>
      </w:pPr>
      <w:r w:rsidRPr="00FC2C54">
        <w:t>‘Claims M</w:t>
      </w:r>
      <w:r w:rsidR="0081681F" w:rsidRPr="00FC2C54">
        <w:t>ade</w:t>
      </w:r>
      <w:r w:rsidRPr="00FC2C54">
        <w:t>’</w:t>
      </w:r>
      <w:r w:rsidR="0081681F" w:rsidRPr="00FC2C54">
        <w:t xml:space="preserve"> </w:t>
      </w:r>
      <w:r w:rsidRPr="00FC2C54">
        <w:t>policy</w:t>
      </w:r>
    </w:p>
    <w:p w14:paraId="3E792E6D" w14:textId="77777777" w:rsidR="00C752F8" w:rsidRPr="007B06CF" w:rsidRDefault="00C752F8" w:rsidP="00C752F8">
      <w:pPr>
        <w:spacing w:line="322" w:lineRule="auto"/>
        <w:ind w:left="3" w:right="300"/>
        <w:rPr>
          <w:rFonts w:ascii="Segoe UI" w:eastAsia="Arial" w:hAnsi="Segoe UI" w:cs="Segoe UI"/>
        </w:rPr>
      </w:pPr>
      <w:r w:rsidRPr="007B06CF">
        <w:rPr>
          <w:rFonts w:ascii="Segoe UI" w:eastAsia="Arial" w:hAnsi="Segoe UI" w:cs="Segoe UI"/>
        </w:rPr>
        <w:t>This is a proposal for a ‘Claims Made’ policy of insurance. This means that the policy covers you for any claims made against you and notified to the insurer during the policy period. The policy does not provide cover in relation to:</w:t>
      </w:r>
    </w:p>
    <w:p w14:paraId="49F6D2A1" w14:textId="77777777" w:rsidR="00C752F8" w:rsidRPr="007B06CF" w:rsidRDefault="00C752F8" w:rsidP="00C752F8">
      <w:pPr>
        <w:spacing w:line="164" w:lineRule="exact"/>
        <w:rPr>
          <w:rFonts w:ascii="Segoe UI" w:eastAsia="Times New Roman" w:hAnsi="Segoe UI" w:cs="Segoe UI"/>
        </w:rPr>
      </w:pPr>
    </w:p>
    <w:p w14:paraId="1CFB4BD3" w14:textId="77777777" w:rsidR="00C752F8" w:rsidRPr="007B06CF" w:rsidRDefault="00C752F8" w:rsidP="00C752F8">
      <w:pPr>
        <w:numPr>
          <w:ilvl w:val="0"/>
          <w:numId w:val="1"/>
        </w:numPr>
        <w:tabs>
          <w:tab w:val="left" w:pos="503"/>
        </w:tabs>
        <w:spacing w:line="0" w:lineRule="atLeast"/>
        <w:ind w:left="503" w:hanging="502"/>
        <w:rPr>
          <w:rFonts w:ascii="Segoe UI" w:eastAsia="Arial" w:hAnsi="Segoe UI" w:cs="Segoe UI"/>
        </w:rPr>
      </w:pPr>
      <w:r w:rsidRPr="007B06CF">
        <w:rPr>
          <w:rFonts w:ascii="Segoe UI" w:eastAsia="Arial" w:hAnsi="Segoe UI" w:cs="Segoe UI"/>
        </w:rPr>
        <w:t>pollution conditions that occurred prior to the retroactive date (if one is specified) in the policy;</w:t>
      </w:r>
    </w:p>
    <w:p w14:paraId="6F988F41" w14:textId="77777777" w:rsidR="00C752F8" w:rsidRPr="007B06CF" w:rsidRDefault="00C752F8" w:rsidP="00C752F8">
      <w:pPr>
        <w:spacing w:line="32" w:lineRule="exact"/>
        <w:rPr>
          <w:rFonts w:ascii="Segoe UI" w:eastAsia="Arial" w:hAnsi="Segoe UI" w:cs="Segoe UI"/>
        </w:rPr>
      </w:pPr>
    </w:p>
    <w:p w14:paraId="4ABC93E5" w14:textId="77777777" w:rsidR="00C752F8" w:rsidRPr="007B06CF" w:rsidRDefault="00C752F8" w:rsidP="00C752F8">
      <w:pPr>
        <w:numPr>
          <w:ilvl w:val="0"/>
          <w:numId w:val="1"/>
        </w:numPr>
        <w:tabs>
          <w:tab w:val="left" w:pos="503"/>
        </w:tabs>
        <w:spacing w:line="0" w:lineRule="atLeast"/>
        <w:ind w:left="503" w:hanging="502"/>
        <w:rPr>
          <w:rFonts w:ascii="Segoe UI" w:eastAsia="Arial" w:hAnsi="Segoe UI" w:cs="Segoe UI"/>
        </w:rPr>
      </w:pPr>
      <w:r w:rsidRPr="007B06CF">
        <w:rPr>
          <w:rFonts w:ascii="Segoe UI" w:eastAsia="Arial" w:hAnsi="Segoe UI" w:cs="Segoe UI"/>
        </w:rPr>
        <w:t>any claim made, threatened or intimated against you prior to the commencement of the policy period;</w:t>
      </w:r>
    </w:p>
    <w:p w14:paraId="3F828598" w14:textId="77777777" w:rsidR="00C752F8" w:rsidRPr="007B06CF" w:rsidRDefault="00C752F8" w:rsidP="00C752F8">
      <w:pPr>
        <w:spacing w:line="32" w:lineRule="exact"/>
        <w:rPr>
          <w:rFonts w:ascii="Segoe UI" w:eastAsia="Arial" w:hAnsi="Segoe UI" w:cs="Segoe UI"/>
        </w:rPr>
      </w:pPr>
    </w:p>
    <w:p w14:paraId="0D4BE40D" w14:textId="77777777" w:rsidR="00C752F8" w:rsidRPr="007B06CF" w:rsidRDefault="00C752F8" w:rsidP="00C752F8">
      <w:pPr>
        <w:numPr>
          <w:ilvl w:val="0"/>
          <w:numId w:val="1"/>
        </w:numPr>
        <w:tabs>
          <w:tab w:val="left" w:pos="503"/>
        </w:tabs>
        <w:spacing w:line="278" w:lineRule="auto"/>
        <w:ind w:left="503" w:right="280" w:hanging="502"/>
        <w:rPr>
          <w:rFonts w:ascii="Segoe UI" w:eastAsia="Arial" w:hAnsi="Segoe UI" w:cs="Segoe UI"/>
        </w:rPr>
      </w:pPr>
      <w:r w:rsidRPr="007B06CF">
        <w:rPr>
          <w:rFonts w:ascii="Segoe UI" w:eastAsia="Arial" w:hAnsi="Segoe UI" w:cs="Segoe UI"/>
        </w:rPr>
        <w:t>any claim or fact that might give rise to a claim, reported or which can be reported to an insurer under any insurance policy entered into before the commencement of the policy period;</w:t>
      </w:r>
    </w:p>
    <w:p w14:paraId="3378734E" w14:textId="77777777" w:rsidR="00C752F8" w:rsidRPr="007B06CF" w:rsidRDefault="00C752F8" w:rsidP="00C752F8">
      <w:pPr>
        <w:numPr>
          <w:ilvl w:val="0"/>
          <w:numId w:val="1"/>
        </w:numPr>
        <w:tabs>
          <w:tab w:val="left" w:pos="503"/>
        </w:tabs>
        <w:spacing w:line="0" w:lineRule="atLeast"/>
        <w:ind w:left="503" w:hanging="502"/>
        <w:rPr>
          <w:rFonts w:ascii="Segoe UI" w:eastAsia="Arial" w:hAnsi="Segoe UI" w:cs="Segoe UI"/>
        </w:rPr>
      </w:pPr>
      <w:r w:rsidRPr="007B06CF">
        <w:rPr>
          <w:rFonts w:ascii="Segoe UI" w:eastAsia="Arial" w:hAnsi="Segoe UI" w:cs="Segoe UI"/>
        </w:rPr>
        <w:t>any claim or fact that might give rise to a claim, noted in this proposal or any previous proposal;</w:t>
      </w:r>
    </w:p>
    <w:p w14:paraId="2EEC5419" w14:textId="77777777" w:rsidR="00C752F8" w:rsidRPr="007B06CF" w:rsidRDefault="00C752F8" w:rsidP="00C752F8">
      <w:pPr>
        <w:spacing w:line="32" w:lineRule="exact"/>
        <w:rPr>
          <w:rFonts w:ascii="Segoe UI" w:eastAsia="Arial" w:hAnsi="Segoe UI" w:cs="Segoe UI"/>
        </w:rPr>
      </w:pPr>
    </w:p>
    <w:p w14:paraId="3B6317FA" w14:textId="77777777" w:rsidR="00C752F8" w:rsidRPr="007B06CF" w:rsidRDefault="00C752F8" w:rsidP="00C752F8">
      <w:pPr>
        <w:numPr>
          <w:ilvl w:val="0"/>
          <w:numId w:val="1"/>
        </w:numPr>
        <w:tabs>
          <w:tab w:val="left" w:pos="503"/>
        </w:tabs>
        <w:spacing w:line="0" w:lineRule="atLeast"/>
        <w:ind w:left="503" w:hanging="502"/>
        <w:rPr>
          <w:rFonts w:ascii="Segoe UI" w:eastAsia="Arial" w:hAnsi="Segoe UI" w:cs="Segoe UI"/>
        </w:rPr>
      </w:pPr>
      <w:r w:rsidRPr="007B06CF">
        <w:rPr>
          <w:rFonts w:ascii="Segoe UI" w:eastAsia="Arial" w:hAnsi="Segoe UI" w:cs="Segoe UI"/>
        </w:rPr>
        <w:t>any claim arising out of any fact you are aware of before the commencement of the policy period;</w:t>
      </w:r>
    </w:p>
    <w:p w14:paraId="639BA3F1" w14:textId="77777777" w:rsidR="00C752F8" w:rsidRPr="007B06CF" w:rsidRDefault="00C752F8" w:rsidP="00C752F8">
      <w:pPr>
        <w:spacing w:line="32" w:lineRule="exact"/>
        <w:rPr>
          <w:rFonts w:ascii="Segoe UI" w:eastAsia="Arial" w:hAnsi="Segoe UI" w:cs="Segoe UI"/>
        </w:rPr>
      </w:pPr>
    </w:p>
    <w:p w14:paraId="64ED3163" w14:textId="77777777" w:rsidR="00C752F8" w:rsidRPr="007B06CF" w:rsidRDefault="00C752F8" w:rsidP="00C752F8">
      <w:pPr>
        <w:numPr>
          <w:ilvl w:val="0"/>
          <w:numId w:val="1"/>
        </w:numPr>
        <w:tabs>
          <w:tab w:val="left" w:pos="503"/>
        </w:tabs>
        <w:spacing w:line="0" w:lineRule="atLeast"/>
        <w:ind w:left="503" w:hanging="502"/>
        <w:rPr>
          <w:rFonts w:ascii="Segoe UI" w:eastAsia="Arial" w:hAnsi="Segoe UI" w:cs="Segoe UI"/>
        </w:rPr>
      </w:pPr>
      <w:r w:rsidRPr="007B06CF">
        <w:rPr>
          <w:rFonts w:ascii="Segoe UI" w:eastAsia="Arial" w:hAnsi="Segoe UI" w:cs="Segoe UI"/>
        </w:rPr>
        <w:t>any claim made against you after the expiry of the policy period.</w:t>
      </w:r>
    </w:p>
    <w:p w14:paraId="7A8C7ED3" w14:textId="77777777" w:rsidR="00C752F8" w:rsidRPr="007B06CF" w:rsidRDefault="00C752F8" w:rsidP="00C752F8">
      <w:pPr>
        <w:spacing w:line="273" w:lineRule="exact"/>
        <w:rPr>
          <w:rFonts w:ascii="Segoe UI" w:eastAsia="Times New Roman" w:hAnsi="Segoe UI" w:cs="Segoe UI"/>
        </w:rPr>
      </w:pPr>
    </w:p>
    <w:p w14:paraId="0B65CBBE" w14:textId="4F98CBAF" w:rsidR="00C752F8" w:rsidRPr="007B06CF" w:rsidRDefault="00C752F8" w:rsidP="00557E28">
      <w:pPr>
        <w:spacing w:line="314" w:lineRule="auto"/>
        <w:ind w:left="3" w:right="280"/>
        <w:jc w:val="both"/>
        <w:rPr>
          <w:rFonts w:ascii="Segoe UI" w:eastAsia="Times New Roman" w:hAnsi="Segoe UI" w:cs="Segoe UI"/>
        </w:rPr>
      </w:pPr>
      <w:r w:rsidRPr="007B06CF">
        <w:rPr>
          <w:rFonts w:ascii="Segoe UI" w:eastAsia="Arial" w:hAnsi="Segoe UI" w:cs="Segoe UI"/>
        </w:rPr>
        <w:t>However, the effect of Section 40(3) of the Insurance Contracts Act 1984 (Cth) is that where you become aware, and notify us in writing as soon as is reasonably practicable after first becoming aware but within the policy period, of any facts which might give rise to a claim against you, any claim which does arise out of such facts shall be deemed to have been made during the policy period, notwithstanding that the claim was made against you after the expiry of the policy period.</w:t>
      </w:r>
    </w:p>
    <w:p w14:paraId="0076D55D" w14:textId="59AB962A" w:rsidR="0081681F" w:rsidRPr="007B06CF" w:rsidRDefault="0081681F" w:rsidP="00FC2C54">
      <w:pPr>
        <w:pStyle w:val="Heading3"/>
      </w:pPr>
      <w:r w:rsidRPr="007B06CF">
        <w:t>Utmost Good Faith</w:t>
      </w:r>
    </w:p>
    <w:p w14:paraId="4664DE29" w14:textId="4CAC8AC9" w:rsidR="0081681F" w:rsidRPr="007B06CF" w:rsidRDefault="0081681F" w:rsidP="00557E28">
      <w:pPr>
        <w:spacing w:line="314" w:lineRule="auto"/>
        <w:ind w:left="3" w:right="280"/>
        <w:jc w:val="both"/>
        <w:rPr>
          <w:rFonts w:ascii="Segoe UI" w:eastAsia="MS Mincho" w:hAnsi="Segoe UI" w:cs="Segoe UI"/>
          <w:color w:val="230871" w:themeColor="text1"/>
          <w:szCs w:val="18"/>
        </w:rPr>
      </w:pPr>
      <w:r w:rsidRPr="007B06CF">
        <w:rPr>
          <w:rFonts w:ascii="Segoe UI" w:eastAsia="Arial" w:hAnsi="Segoe UI" w:cs="Segoe UI"/>
        </w:rPr>
        <w:t>Every insurance contract is subject to the doctrine of utmost good faith which requires that parties to the contract should act towards each other with the utmost good faith.  Failure to do so in your part may prejudice any claim and/ or the circumstances of the insurance contract.</w:t>
      </w:r>
    </w:p>
    <w:p w14:paraId="33729049" w14:textId="1F038CFB" w:rsidR="00C752F8" w:rsidRPr="007B06CF" w:rsidRDefault="0081681F" w:rsidP="00FC2C54">
      <w:pPr>
        <w:pStyle w:val="Heading3"/>
      </w:pPr>
      <w:r w:rsidRPr="007B06CF">
        <w:t>Your duty of disclosure</w:t>
      </w:r>
    </w:p>
    <w:p w14:paraId="4D16041B" w14:textId="77777777" w:rsidR="00C752F8" w:rsidRPr="007B06CF" w:rsidRDefault="00C752F8" w:rsidP="00C752F8">
      <w:pPr>
        <w:spacing w:line="300" w:lineRule="auto"/>
        <w:ind w:left="3" w:right="280"/>
        <w:jc w:val="both"/>
        <w:rPr>
          <w:rFonts w:ascii="Segoe UI" w:eastAsia="Arial" w:hAnsi="Segoe UI" w:cs="Segoe UI"/>
        </w:rPr>
      </w:pPr>
      <w:r w:rsidRPr="007B06CF">
        <w:rPr>
          <w:rFonts w:ascii="Segoe UI" w:eastAsia="Arial" w:hAnsi="Segoe UI" w:cs="Segoe UI"/>
        </w:rPr>
        <w:t>Before you enter into a contract of general insurance with an insurer, you have a duty, under the Insurance Contracts Act 1984 (Cth), to disclose to the insurer every matter that you know, or could reasonably be expected to know, is relevant to the insurer's decision whether to accept the risk of the insurance and, if so, on what terms.</w:t>
      </w:r>
    </w:p>
    <w:p w14:paraId="60A85380" w14:textId="77777777" w:rsidR="00C752F8" w:rsidRPr="007B06CF" w:rsidRDefault="00C752F8" w:rsidP="00C752F8">
      <w:pPr>
        <w:spacing w:line="64" w:lineRule="exact"/>
        <w:rPr>
          <w:rFonts w:ascii="Segoe UI" w:eastAsia="Times New Roman" w:hAnsi="Segoe UI" w:cs="Segoe UI"/>
        </w:rPr>
      </w:pPr>
    </w:p>
    <w:p w14:paraId="34985195" w14:textId="77777777" w:rsidR="00C752F8" w:rsidRPr="007B06CF" w:rsidRDefault="00C752F8" w:rsidP="00C752F8">
      <w:pPr>
        <w:spacing w:line="300" w:lineRule="auto"/>
        <w:ind w:left="3" w:right="300"/>
        <w:jc w:val="both"/>
        <w:rPr>
          <w:rFonts w:ascii="Segoe UI" w:eastAsia="Arial" w:hAnsi="Segoe UI" w:cs="Segoe UI"/>
        </w:rPr>
      </w:pPr>
      <w:r w:rsidRPr="007B06CF">
        <w:rPr>
          <w:rFonts w:ascii="Segoe UI" w:eastAsia="Arial" w:hAnsi="Segoe UI" w:cs="Segoe UI"/>
        </w:rPr>
        <w:t>This includes but is not limited to every fact and matter that you know, or could reasonably be expected to know that might give rise to a claim against you. This may also include information which is additional to the questions asked in this proposal form.</w:t>
      </w:r>
    </w:p>
    <w:p w14:paraId="527E932D" w14:textId="77777777" w:rsidR="00C752F8" w:rsidRPr="007B06CF" w:rsidRDefault="00C752F8" w:rsidP="00C752F8">
      <w:pPr>
        <w:spacing w:line="64" w:lineRule="exact"/>
        <w:rPr>
          <w:rFonts w:ascii="Segoe UI" w:eastAsia="Times New Roman" w:hAnsi="Segoe UI" w:cs="Segoe UI"/>
        </w:rPr>
      </w:pPr>
    </w:p>
    <w:p w14:paraId="5CE0FB37" w14:textId="77777777" w:rsidR="00C752F8" w:rsidRPr="007B06CF" w:rsidRDefault="00C752F8" w:rsidP="00C752F8">
      <w:pPr>
        <w:spacing w:line="300" w:lineRule="auto"/>
        <w:ind w:left="3" w:right="280"/>
        <w:jc w:val="both"/>
        <w:rPr>
          <w:rFonts w:ascii="Segoe UI" w:eastAsia="Arial" w:hAnsi="Segoe UI" w:cs="Segoe UI"/>
        </w:rPr>
      </w:pPr>
      <w:r w:rsidRPr="007B06CF">
        <w:rPr>
          <w:rFonts w:ascii="Segoe UI" w:eastAsia="Arial" w:hAnsi="Segoe UI" w:cs="Segoe UI"/>
        </w:rPr>
        <w:t>You have the same duty to disclose those matters to the insurer before you renew, extend, vary or reinstate a contract of general insurance. This means that prior to renewal or any policy variations, as well as advising of new information, you also need to advise the insurer of any changes to the facts previously notified.</w:t>
      </w:r>
    </w:p>
    <w:p w14:paraId="3E124CF7" w14:textId="77777777" w:rsidR="00C752F8" w:rsidRPr="007B06CF" w:rsidRDefault="00C752F8" w:rsidP="00C752F8">
      <w:pPr>
        <w:spacing w:line="64" w:lineRule="exact"/>
        <w:rPr>
          <w:rFonts w:ascii="Segoe UI" w:eastAsia="Times New Roman" w:hAnsi="Segoe UI" w:cs="Segoe UI"/>
        </w:rPr>
      </w:pPr>
    </w:p>
    <w:p w14:paraId="5F1F6D5B" w14:textId="77777777" w:rsidR="00C752F8" w:rsidRPr="007B06CF" w:rsidRDefault="00C752F8" w:rsidP="00C752F8">
      <w:pPr>
        <w:spacing w:line="0" w:lineRule="atLeast"/>
        <w:ind w:left="3"/>
        <w:rPr>
          <w:rFonts w:ascii="Segoe UI" w:eastAsia="Arial" w:hAnsi="Segoe UI" w:cs="Segoe UI"/>
        </w:rPr>
      </w:pPr>
      <w:r w:rsidRPr="007B06CF">
        <w:rPr>
          <w:rFonts w:ascii="Segoe UI" w:eastAsia="Arial" w:hAnsi="Segoe UI" w:cs="Segoe UI"/>
        </w:rPr>
        <w:t>Your duty however does not require disclosure of matter:</w:t>
      </w:r>
    </w:p>
    <w:p w14:paraId="53B31CCA" w14:textId="77777777" w:rsidR="00C752F8" w:rsidRPr="007B06CF" w:rsidRDefault="00C752F8" w:rsidP="00C752F8">
      <w:pPr>
        <w:spacing w:line="153" w:lineRule="exact"/>
        <w:rPr>
          <w:rFonts w:ascii="Segoe UI" w:eastAsia="Times New Roman" w:hAnsi="Segoe UI" w:cs="Segoe UI"/>
        </w:rPr>
      </w:pPr>
    </w:p>
    <w:p w14:paraId="19645E55" w14:textId="77777777" w:rsidR="00C752F8" w:rsidRPr="007B06CF" w:rsidRDefault="00C752F8" w:rsidP="00C752F8">
      <w:pPr>
        <w:numPr>
          <w:ilvl w:val="0"/>
          <w:numId w:val="2"/>
        </w:numPr>
        <w:tabs>
          <w:tab w:val="left" w:pos="283"/>
        </w:tabs>
        <w:spacing w:line="0" w:lineRule="atLeast"/>
        <w:ind w:left="283" w:hanging="282"/>
        <w:rPr>
          <w:rFonts w:ascii="Segoe UI" w:eastAsia="Arial" w:hAnsi="Segoe UI" w:cs="Segoe UI"/>
        </w:rPr>
      </w:pPr>
      <w:r w:rsidRPr="007B06CF">
        <w:rPr>
          <w:rFonts w:ascii="Segoe UI" w:eastAsia="Arial" w:hAnsi="Segoe UI" w:cs="Segoe UI"/>
        </w:rPr>
        <w:t>that diminishes the risk to be undertaken by the insurer;</w:t>
      </w:r>
    </w:p>
    <w:p w14:paraId="3A839A67" w14:textId="77777777" w:rsidR="00C752F8" w:rsidRPr="007B06CF" w:rsidRDefault="00C752F8" w:rsidP="00C752F8">
      <w:pPr>
        <w:spacing w:line="153" w:lineRule="exact"/>
        <w:rPr>
          <w:rFonts w:ascii="Segoe UI" w:eastAsia="Arial" w:hAnsi="Segoe UI" w:cs="Segoe UI"/>
        </w:rPr>
      </w:pPr>
    </w:p>
    <w:p w14:paraId="65C72BBF" w14:textId="77777777" w:rsidR="00C752F8" w:rsidRPr="007B06CF" w:rsidRDefault="00C752F8" w:rsidP="00C752F8">
      <w:pPr>
        <w:numPr>
          <w:ilvl w:val="0"/>
          <w:numId w:val="2"/>
        </w:numPr>
        <w:tabs>
          <w:tab w:val="left" w:pos="283"/>
        </w:tabs>
        <w:spacing w:line="0" w:lineRule="atLeast"/>
        <w:ind w:left="283" w:hanging="283"/>
        <w:rPr>
          <w:rFonts w:ascii="Segoe UI" w:eastAsia="Arial" w:hAnsi="Segoe UI" w:cs="Segoe UI"/>
        </w:rPr>
      </w:pPr>
      <w:r w:rsidRPr="007B06CF">
        <w:rPr>
          <w:rFonts w:ascii="Segoe UI" w:eastAsia="Arial" w:hAnsi="Segoe UI" w:cs="Segoe UI"/>
        </w:rPr>
        <w:t>that is of common knowledge;</w:t>
      </w:r>
    </w:p>
    <w:p w14:paraId="24E61F6C" w14:textId="77777777" w:rsidR="00C752F8" w:rsidRPr="007B06CF" w:rsidRDefault="00C752F8" w:rsidP="00C752F8">
      <w:pPr>
        <w:spacing w:line="153" w:lineRule="exact"/>
        <w:rPr>
          <w:rFonts w:ascii="Segoe UI" w:eastAsia="Arial" w:hAnsi="Segoe UI" w:cs="Segoe UI"/>
        </w:rPr>
      </w:pPr>
    </w:p>
    <w:p w14:paraId="2B502E54" w14:textId="77777777" w:rsidR="00C752F8" w:rsidRPr="007B06CF" w:rsidRDefault="00C752F8" w:rsidP="00C752F8">
      <w:pPr>
        <w:numPr>
          <w:ilvl w:val="0"/>
          <w:numId w:val="2"/>
        </w:numPr>
        <w:tabs>
          <w:tab w:val="left" w:pos="283"/>
        </w:tabs>
        <w:spacing w:line="0" w:lineRule="atLeast"/>
        <w:ind w:left="283" w:hanging="283"/>
        <w:rPr>
          <w:rFonts w:ascii="Segoe UI" w:eastAsia="Arial" w:hAnsi="Segoe UI" w:cs="Segoe UI"/>
        </w:rPr>
      </w:pPr>
      <w:r w:rsidRPr="007B06CF">
        <w:rPr>
          <w:rFonts w:ascii="Segoe UI" w:eastAsia="Arial" w:hAnsi="Segoe UI" w:cs="Segoe UI"/>
        </w:rPr>
        <w:t>that your insurer knows or, in the ordinary course of its business, ought to know;</w:t>
      </w:r>
    </w:p>
    <w:p w14:paraId="3E0E19EB" w14:textId="77777777" w:rsidR="00C752F8" w:rsidRPr="007B06CF" w:rsidRDefault="00C752F8" w:rsidP="00C752F8">
      <w:pPr>
        <w:spacing w:line="153" w:lineRule="exact"/>
        <w:rPr>
          <w:rFonts w:ascii="Segoe UI" w:eastAsia="Arial" w:hAnsi="Segoe UI" w:cs="Segoe UI"/>
        </w:rPr>
      </w:pPr>
    </w:p>
    <w:p w14:paraId="3E051833" w14:textId="77777777" w:rsidR="00C752F8" w:rsidRPr="007B06CF" w:rsidRDefault="00C752F8" w:rsidP="00C752F8">
      <w:pPr>
        <w:numPr>
          <w:ilvl w:val="0"/>
          <w:numId w:val="2"/>
        </w:numPr>
        <w:tabs>
          <w:tab w:val="left" w:pos="283"/>
        </w:tabs>
        <w:spacing w:line="0" w:lineRule="atLeast"/>
        <w:ind w:left="283" w:hanging="283"/>
        <w:rPr>
          <w:rFonts w:ascii="Segoe UI" w:eastAsia="Arial" w:hAnsi="Segoe UI" w:cs="Segoe UI"/>
        </w:rPr>
      </w:pPr>
      <w:r w:rsidRPr="007B06CF">
        <w:rPr>
          <w:rFonts w:ascii="Segoe UI" w:eastAsia="Arial" w:hAnsi="Segoe UI" w:cs="Segoe UI"/>
        </w:rPr>
        <w:t>as to which compliance with your duty is waived by the insurer.</w:t>
      </w:r>
    </w:p>
    <w:p w14:paraId="7F398FA9" w14:textId="1C019A1A" w:rsidR="00C752F8" w:rsidRPr="007B06CF" w:rsidRDefault="00C752F8">
      <w:pPr>
        <w:rPr>
          <w:rFonts w:ascii="Segoe UI" w:hAnsi="Segoe UI" w:cs="Segoe UI"/>
        </w:rPr>
      </w:pPr>
    </w:p>
    <w:p w14:paraId="0047BECC" w14:textId="6E2E540B" w:rsidR="00C752F8" w:rsidRPr="007B06CF" w:rsidRDefault="0081681F" w:rsidP="00FC2C54">
      <w:pPr>
        <w:pStyle w:val="Heading3"/>
      </w:pPr>
      <w:r w:rsidRPr="007B06CF">
        <w:lastRenderedPageBreak/>
        <w:t>Non</w:t>
      </w:r>
      <w:r w:rsidR="00557E28" w:rsidRPr="007B06CF">
        <w:t>-</w:t>
      </w:r>
      <w:r w:rsidRPr="007B06CF">
        <w:t>disclosure</w:t>
      </w:r>
    </w:p>
    <w:p w14:paraId="59B05446" w14:textId="32FFFCF1" w:rsidR="00C752F8" w:rsidRPr="007B06CF" w:rsidRDefault="00C752F8" w:rsidP="003F45AA">
      <w:pPr>
        <w:widowControl w:val="0"/>
        <w:spacing w:line="293" w:lineRule="auto"/>
        <w:jc w:val="both"/>
        <w:rPr>
          <w:rFonts w:ascii="Segoe UI" w:eastAsia="Times New Roman" w:hAnsi="Segoe UI" w:cs="Segoe UI"/>
        </w:rPr>
      </w:pPr>
      <w:r w:rsidRPr="007B06CF">
        <w:rPr>
          <w:rFonts w:ascii="Segoe UI" w:eastAsia="Arial" w:hAnsi="Segoe UI" w:cs="Segoe UI"/>
        </w:rPr>
        <w:t>If you fail to comply with your duty of disclosure or make a material misrepresentation to us, the insurer may be entitled to reduce their liability under the contract in respect of a claim or may cancel the contract. If your non-disclosure is fraudulent, the insurer may also have the option of avoiding the contract from its beginning and therefore decline to pay any claim. This means that your policy would be deemed to have never existed and no claims would be payable.</w:t>
      </w:r>
    </w:p>
    <w:p w14:paraId="113E1870" w14:textId="58D694DF" w:rsidR="0081681F" w:rsidRPr="007B06CF" w:rsidRDefault="0081681F" w:rsidP="00FC2C54">
      <w:pPr>
        <w:pStyle w:val="Heading3"/>
      </w:pPr>
      <w:r w:rsidRPr="007B06CF">
        <w:t>Insurer</w:t>
      </w:r>
    </w:p>
    <w:p w14:paraId="163C403B" w14:textId="2FF4724B" w:rsidR="0081681F" w:rsidRPr="007B06CF" w:rsidRDefault="0081681F" w:rsidP="00557E28">
      <w:pPr>
        <w:spacing w:line="292" w:lineRule="auto"/>
        <w:ind w:left="2"/>
        <w:jc w:val="both"/>
        <w:rPr>
          <w:rFonts w:ascii="Segoe UI" w:eastAsia="Arial" w:hAnsi="Segoe UI" w:cs="Segoe UI"/>
        </w:rPr>
      </w:pPr>
      <w:r w:rsidRPr="007B06CF">
        <w:rPr>
          <w:rFonts w:ascii="Segoe UI" w:eastAsia="Arial" w:hAnsi="Segoe UI" w:cs="Segoe UI"/>
        </w:rPr>
        <w:t>Chase Professional Risks, a division of Chase Underwriting Solutions Pty Ltd (AFSL 454344, ABN 50 156 554 808) (Chase) is a leading provider of insurance products. Chase is not the Insurer of any contract of insurance entered into, but has been granted an authority by the Insurer to underwrite and issue contracts of insurance for and on behalf of the Insurer under an agency agreement between Chase and the Insurer.</w:t>
      </w:r>
    </w:p>
    <w:p w14:paraId="4FD16536" w14:textId="3A7BCE8D" w:rsidR="0081681F" w:rsidRPr="007B06CF" w:rsidRDefault="0081681F" w:rsidP="00557E28">
      <w:pPr>
        <w:spacing w:line="292" w:lineRule="auto"/>
        <w:ind w:left="2"/>
        <w:jc w:val="both"/>
        <w:rPr>
          <w:rFonts w:ascii="Segoe UI" w:eastAsia="Arial" w:hAnsi="Segoe UI" w:cs="Segoe UI"/>
        </w:rPr>
      </w:pPr>
    </w:p>
    <w:p w14:paraId="57712BBF" w14:textId="77777777" w:rsidR="0081681F" w:rsidRPr="007B06CF" w:rsidRDefault="0081681F" w:rsidP="00557E28">
      <w:pPr>
        <w:spacing w:line="292" w:lineRule="auto"/>
        <w:ind w:left="2"/>
        <w:jc w:val="both"/>
        <w:rPr>
          <w:rFonts w:ascii="Segoe UI" w:eastAsia="Arial" w:hAnsi="Segoe UI" w:cs="Segoe UI"/>
        </w:rPr>
      </w:pPr>
      <w:r w:rsidRPr="007B06CF">
        <w:rPr>
          <w:rFonts w:ascii="Segoe UI" w:eastAsia="Arial" w:hAnsi="Segoe UI" w:cs="Segoe UI"/>
        </w:rPr>
        <w:t>The Insurer is Liberty Mutual Insurance Company, Australia Branch (ABN 61 086 083 605) trading as Liberty Specialty Markets incorporated in Massachusetts, USA (the liability of members is limited).</w:t>
      </w:r>
    </w:p>
    <w:p w14:paraId="71189823" w14:textId="1E75054F" w:rsidR="0081681F" w:rsidRPr="007B06CF" w:rsidRDefault="0081681F" w:rsidP="00557E28">
      <w:pPr>
        <w:spacing w:line="292" w:lineRule="auto"/>
        <w:ind w:left="2"/>
        <w:jc w:val="both"/>
        <w:rPr>
          <w:rFonts w:ascii="Segoe UI" w:eastAsia="Arial" w:hAnsi="Segoe UI" w:cs="Segoe UI"/>
        </w:rPr>
      </w:pPr>
      <w:r w:rsidRPr="007B06CF">
        <w:rPr>
          <w:rFonts w:ascii="Segoe UI" w:eastAsia="Arial" w:hAnsi="Segoe UI" w:cs="Segoe UI"/>
        </w:rPr>
        <w:t>Completing and signing this proposal form does not bind either the Proposer or the Insurer to enter into a contract of insurance.</w:t>
      </w:r>
    </w:p>
    <w:p w14:paraId="5E06BB9B" w14:textId="37DF4757" w:rsidR="0081681F" w:rsidRPr="007B06CF" w:rsidRDefault="0081681F" w:rsidP="00FC2C54">
      <w:pPr>
        <w:pStyle w:val="Heading3"/>
      </w:pPr>
      <w:r w:rsidRPr="007B06CF">
        <w:t xml:space="preserve">Privacy </w:t>
      </w:r>
      <w:r w:rsidR="00D0416E" w:rsidRPr="007B06CF">
        <w:t>s</w:t>
      </w:r>
      <w:r w:rsidRPr="007B06CF">
        <w:t>tatement</w:t>
      </w:r>
    </w:p>
    <w:p w14:paraId="6603AC14" w14:textId="7104EC72" w:rsidR="00C752F8" w:rsidRPr="007B06CF" w:rsidRDefault="0081681F" w:rsidP="00C752F8">
      <w:pPr>
        <w:spacing w:line="0" w:lineRule="atLeast"/>
        <w:ind w:left="2"/>
        <w:rPr>
          <w:rFonts w:ascii="Segoe UI" w:eastAsia="Arial" w:hAnsi="Segoe UI" w:cs="Segoe UI"/>
        </w:rPr>
      </w:pPr>
      <w:r w:rsidRPr="007B06CF">
        <w:rPr>
          <w:rFonts w:ascii="Segoe UI" w:eastAsia="Arial" w:hAnsi="Segoe UI" w:cs="Segoe UI"/>
        </w:rPr>
        <w:t xml:space="preserve">Chase Underwriting Solutions </w:t>
      </w:r>
      <w:r w:rsidR="00C752F8" w:rsidRPr="007B06CF">
        <w:rPr>
          <w:rFonts w:ascii="Segoe UI" w:eastAsia="Arial" w:hAnsi="Segoe UI" w:cs="Segoe UI"/>
        </w:rPr>
        <w:t xml:space="preserve">Pty Ltd is committed to safeguarding and protecting you, the Insured’s privacy. We are bound by the provisions of the Privacy Act 1988 (Cth) which sets out the standards to meet in the collection, use and disclosure of personal information. </w:t>
      </w:r>
      <w:r w:rsidRPr="007B06CF">
        <w:rPr>
          <w:rFonts w:ascii="Segoe UI" w:eastAsia="Arial" w:hAnsi="Segoe UI" w:cs="Segoe UI"/>
        </w:rPr>
        <w:t>We</w:t>
      </w:r>
      <w:r w:rsidR="00C752F8" w:rsidRPr="007B06CF">
        <w:rPr>
          <w:rFonts w:ascii="Segoe UI" w:eastAsia="Arial" w:hAnsi="Segoe UI" w:cs="Segoe UI"/>
        </w:rPr>
        <w:t xml:space="preserve"> will only collect personal information from you to allow us to quote on and insure your risks and matter incidental thereto, including investigating and managing claims.</w:t>
      </w:r>
    </w:p>
    <w:p w14:paraId="35ED6823" w14:textId="77777777" w:rsidR="00C752F8" w:rsidRPr="007B06CF" w:rsidRDefault="00C752F8" w:rsidP="00C752F8">
      <w:pPr>
        <w:spacing w:line="218" w:lineRule="exact"/>
        <w:jc w:val="both"/>
        <w:rPr>
          <w:rFonts w:ascii="Segoe UI" w:eastAsia="Arial" w:hAnsi="Segoe UI" w:cs="Segoe UI"/>
        </w:rPr>
      </w:pPr>
    </w:p>
    <w:p w14:paraId="6FC0DDA1" w14:textId="77777777" w:rsidR="00C752F8" w:rsidRPr="007B06CF" w:rsidRDefault="00C752F8" w:rsidP="00C752F8">
      <w:pPr>
        <w:spacing w:line="236" w:lineRule="auto"/>
        <w:jc w:val="both"/>
        <w:rPr>
          <w:rFonts w:ascii="Segoe UI" w:eastAsia="Arial" w:hAnsi="Segoe UI" w:cs="Segoe UI"/>
        </w:rPr>
      </w:pPr>
      <w:r w:rsidRPr="007B06CF">
        <w:rPr>
          <w:rFonts w:ascii="Segoe UI" w:eastAsia="Arial" w:hAnsi="Segoe UI" w:cs="Segoe UI"/>
        </w:rPr>
        <w:t>We may provide your personal information to others, such as other insurers or our reinsurers, claims investigators, lawyers and other professionals, and government bodies. We will not under any circumstances trade, rent or sell your information.</w:t>
      </w:r>
    </w:p>
    <w:p w14:paraId="55035E4D" w14:textId="77777777" w:rsidR="00C752F8" w:rsidRPr="007B06CF" w:rsidRDefault="00C752F8" w:rsidP="00C752F8">
      <w:pPr>
        <w:spacing w:line="217" w:lineRule="exact"/>
        <w:jc w:val="both"/>
        <w:rPr>
          <w:rFonts w:ascii="Segoe UI" w:eastAsia="Arial" w:hAnsi="Segoe UI" w:cs="Segoe UI"/>
        </w:rPr>
      </w:pPr>
    </w:p>
    <w:p w14:paraId="7D4590B4" w14:textId="29F068D2" w:rsidR="00C752F8" w:rsidRPr="007B06CF" w:rsidRDefault="00C752F8" w:rsidP="00C752F8">
      <w:pPr>
        <w:spacing w:line="237" w:lineRule="auto"/>
        <w:jc w:val="both"/>
        <w:rPr>
          <w:rFonts w:ascii="Segoe UI" w:eastAsia="Arial" w:hAnsi="Segoe UI" w:cs="Segoe UI"/>
        </w:rPr>
      </w:pPr>
      <w:r w:rsidRPr="007B06CF">
        <w:rPr>
          <w:rFonts w:ascii="Segoe UI" w:eastAsia="Arial" w:hAnsi="Segoe UI" w:cs="Segoe UI"/>
        </w:rPr>
        <w:t xml:space="preserve">If you do not provide us with complete, accurate and up-to-date information, we cannot properly quote for your insurance and we cannot insure you. If you provide us with personal information about anyone else, </w:t>
      </w:r>
      <w:r w:rsidR="0081681F" w:rsidRPr="007B06CF">
        <w:rPr>
          <w:rFonts w:ascii="Segoe UI" w:eastAsia="Arial" w:hAnsi="Segoe UI" w:cs="Segoe UI"/>
        </w:rPr>
        <w:t>Chase</w:t>
      </w:r>
      <w:r w:rsidRPr="007B06CF">
        <w:rPr>
          <w:rFonts w:ascii="Segoe UI" w:eastAsia="Arial" w:hAnsi="Segoe UI" w:cs="Segoe UI"/>
        </w:rPr>
        <w:t xml:space="preserve"> will rely on you to have told them that you will provide their information to us, to whom we may provide it, the purposes for which we will use it and that they can access it. If the information is sensitive, we rely on you to have obtained their consent on these matters.</w:t>
      </w:r>
    </w:p>
    <w:p w14:paraId="70CD3655" w14:textId="77777777" w:rsidR="00C752F8" w:rsidRPr="007B06CF" w:rsidRDefault="00C752F8" w:rsidP="00C752F8">
      <w:pPr>
        <w:spacing w:line="209" w:lineRule="exact"/>
        <w:jc w:val="both"/>
        <w:rPr>
          <w:rFonts w:ascii="Segoe UI" w:eastAsia="Times New Roman" w:hAnsi="Segoe UI" w:cs="Segoe UI"/>
        </w:rPr>
      </w:pPr>
    </w:p>
    <w:p w14:paraId="0BAA5F48" w14:textId="77777777" w:rsidR="00C752F8" w:rsidRPr="007B06CF" w:rsidRDefault="00C752F8" w:rsidP="00C752F8">
      <w:pPr>
        <w:spacing w:line="0" w:lineRule="atLeast"/>
        <w:jc w:val="both"/>
        <w:rPr>
          <w:rFonts w:ascii="Segoe UI" w:eastAsia="Arial" w:hAnsi="Segoe UI" w:cs="Segoe UI"/>
        </w:rPr>
      </w:pPr>
      <w:r w:rsidRPr="007B06CF">
        <w:rPr>
          <w:rFonts w:ascii="Segoe UI" w:eastAsia="Arial" w:hAnsi="Segoe UI" w:cs="Segoe UI"/>
        </w:rPr>
        <w:t>If you wish to access or correct your personal information please write to:</w:t>
      </w:r>
    </w:p>
    <w:p w14:paraId="2215FF23" w14:textId="77777777" w:rsidR="00C752F8" w:rsidRPr="007B06CF" w:rsidRDefault="00C752F8" w:rsidP="00C752F8">
      <w:pPr>
        <w:spacing w:line="207" w:lineRule="exact"/>
        <w:jc w:val="both"/>
        <w:rPr>
          <w:rFonts w:ascii="Segoe UI" w:eastAsia="Times New Roman" w:hAnsi="Segoe UI" w:cs="Segoe UI"/>
        </w:rPr>
      </w:pPr>
    </w:p>
    <w:p w14:paraId="40E99B1C" w14:textId="77777777" w:rsidR="00C752F8" w:rsidRPr="007B06CF" w:rsidRDefault="00C752F8" w:rsidP="00C752F8">
      <w:pPr>
        <w:spacing w:line="0" w:lineRule="atLeast"/>
        <w:ind w:right="-5"/>
        <w:jc w:val="both"/>
        <w:rPr>
          <w:rFonts w:ascii="Segoe UI" w:eastAsia="Arial" w:hAnsi="Segoe UI" w:cs="Segoe UI"/>
        </w:rPr>
      </w:pPr>
      <w:r w:rsidRPr="007B06CF">
        <w:rPr>
          <w:rFonts w:ascii="Segoe UI" w:eastAsia="Arial" w:hAnsi="Segoe UI" w:cs="Segoe UI"/>
        </w:rPr>
        <w:t>The Privacy Officer</w:t>
      </w:r>
    </w:p>
    <w:p w14:paraId="5CF06041" w14:textId="77777777" w:rsidR="00C752F8" w:rsidRPr="007B06CF" w:rsidRDefault="00C752F8" w:rsidP="00C752F8">
      <w:pPr>
        <w:spacing w:line="1" w:lineRule="exact"/>
        <w:jc w:val="both"/>
        <w:rPr>
          <w:rFonts w:ascii="Segoe UI" w:eastAsia="Times New Roman" w:hAnsi="Segoe UI" w:cs="Segoe UI"/>
        </w:rPr>
      </w:pPr>
    </w:p>
    <w:p w14:paraId="4A5D5237" w14:textId="77777777" w:rsidR="0081681F" w:rsidRPr="007B06CF" w:rsidRDefault="0081681F" w:rsidP="0081681F">
      <w:pPr>
        <w:tabs>
          <w:tab w:val="left" w:pos="1701"/>
          <w:tab w:val="left" w:pos="2268"/>
        </w:tabs>
        <w:ind w:right="140"/>
        <w:rPr>
          <w:rFonts w:ascii="Segoe UI" w:eastAsia="MS Mincho" w:hAnsi="Segoe UI" w:cs="Segoe UI"/>
          <w:color w:val="230871" w:themeColor="text1"/>
          <w:szCs w:val="18"/>
        </w:rPr>
      </w:pPr>
      <w:r w:rsidRPr="007B06CF">
        <w:rPr>
          <w:rFonts w:ascii="Segoe UI" w:eastAsia="MS Mincho" w:hAnsi="Segoe UI" w:cs="Segoe UI"/>
          <w:color w:val="230871" w:themeColor="text1"/>
          <w:szCs w:val="18"/>
        </w:rPr>
        <w:t>Chase Underwriting Solutions Pty Ltd</w:t>
      </w:r>
    </w:p>
    <w:p w14:paraId="7927EF4E" w14:textId="77777777" w:rsidR="0081681F" w:rsidRPr="007B06CF" w:rsidRDefault="0081681F" w:rsidP="0081681F">
      <w:pPr>
        <w:tabs>
          <w:tab w:val="left" w:pos="1701"/>
          <w:tab w:val="left" w:pos="2268"/>
        </w:tabs>
        <w:ind w:right="140"/>
        <w:rPr>
          <w:rFonts w:ascii="Segoe UI" w:eastAsia="MS Mincho" w:hAnsi="Segoe UI" w:cs="Segoe UI"/>
          <w:color w:val="230871" w:themeColor="text1"/>
          <w:szCs w:val="18"/>
        </w:rPr>
      </w:pPr>
      <w:r w:rsidRPr="007B06CF">
        <w:rPr>
          <w:rFonts w:ascii="Segoe UI" w:eastAsia="MS Mincho" w:hAnsi="Segoe UI" w:cs="Segoe UI"/>
          <w:color w:val="230871" w:themeColor="text1"/>
          <w:szCs w:val="18"/>
        </w:rPr>
        <w:t xml:space="preserve">Level 1, 68 Clarke Street, </w:t>
      </w:r>
    </w:p>
    <w:p w14:paraId="0C146FB0" w14:textId="77777777" w:rsidR="0081681F" w:rsidRPr="007B06CF" w:rsidRDefault="0081681F" w:rsidP="0081681F">
      <w:pPr>
        <w:tabs>
          <w:tab w:val="left" w:pos="1701"/>
          <w:tab w:val="left" w:pos="2268"/>
        </w:tabs>
        <w:ind w:right="140"/>
        <w:rPr>
          <w:rFonts w:ascii="Segoe UI" w:eastAsia="MS Mincho" w:hAnsi="Segoe UI" w:cs="Segoe UI"/>
          <w:color w:val="230871" w:themeColor="text1"/>
          <w:szCs w:val="18"/>
        </w:rPr>
      </w:pPr>
      <w:r w:rsidRPr="007B06CF">
        <w:rPr>
          <w:rFonts w:ascii="Segoe UI" w:eastAsia="MS Mincho" w:hAnsi="Segoe UI" w:cs="Segoe UI"/>
          <w:color w:val="230871" w:themeColor="text1"/>
          <w:szCs w:val="18"/>
        </w:rPr>
        <w:t>Southbank, VIC 3006</w:t>
      </w:r>
    </w:p>
    <w:p w14:paraId="070D593B" w14:textId="77777777" w:rsidR="0081681F" w:rsidRPr="007B06CF" w:rsidRDefault="0081681F" w:rsidP="0081681F">
      <w:pPr>
        <w:tabs>
          <w:tab w:val="left" w:pos="1701"/>
          <w:tab w:val="left" w:pos="2268"/>
        </w:tabs>
        <w:ind w:right="140"/>
        <w:rPr>
          <w:rFonts w:ascii="Segoe UI" w:eastAsia="MS Mincho" w:hAnsi="Segoe UI" w:cs="Segoe UI"/>
          <w:color w:val="230871" w:themeColor="text1"/>
          <w:szCs w:val="18"/>
        </w:rPr>
      </w:pPr>
      <w:r w:rsidRPr="007B06CF">
        <w:rPr>
          <w:rFonts w:ascii="Segoe UI" w:eastAsia="MS Mincho" w:hAnsi="Segoe UI" w:cs="Segoe UI"/>
          <w:color w:val="230871" w:themeColor="text1"/>
          <w:szCs w:val="18"/>
        </w:rPr>
        <w:t>Telephone number 1300 949 834</w:t>
      </w:r>
    </w:p>
    <w:p w14:paraId="2624D8F1" w14:textId="77777777" w:rsidR="0081681F" w:rsidRPr="007B06CF" w:rsidRDefault="0081681F" w:rsidP="0081681F">
      <w:pPr>
        <w:spacing w:line="0" w:lineRule="atLeast"/>
        <w:ind w:right="-5"/>
        <w:jc w:val="both"/>
        <w:rPr>
          <w:rFonts w:ascii="Segoe UI" w:eastAsia="Arial" w:hAnsi="Segoe UI" w:cs="Segoe UI"/>
          <w:sz w:val="16"/>
        </w:rPr>
      </w:pPr>
    </w:p>
    <w:p w14:paraId="6EA36B57" w14:textId="77777777" w:rsidR="0081681F" w:rsidRPr="007B06CF" w:rsidRDefault="0081681F" w:rsidP="0081681F">
      <w:pPr>
        <w:rPr>
          <w:rFonts w:ascii="Segoe UI" w:hAnsi="Segoe UI" w:cs="Segoe UI"/>
        </w:rPr>
      </w:pPr>
      <w:r w:rsidRPr="007B06CF">
        <w:rPr>
          <w:rFonts w:ascii="Segoe UI" w:hAnsi="Segoe UI" w:cs="Segoe UI"/>
        </w:rPr>
        <w:t xml:space="preserve">Please refer to Chase’s Privacy policy on our website: </w:t>
      </w:r>
      <w:r w:rsidRPr="007B06CF">
        <w:rPr>
          <w:rFonts w:ascii="Segoe UI" w:eastAsia="MS Mincho" w:hAnsi="Segoe UI" w:cs="Segoe UI"/>
          <w:szCs w:val="18"/>
        </w:rPr>
        <w:t xml:space="preserve"> Chaseunderwriting.com.au</w:t>
      </w:r>
      <w:r w:rsidRPr="007B06CF">
        <w:rPr>
          <w:rFonts w:ascii="Segoe UI" w:eastAsiaTheme="minorEastAsia" w:hAnsi="Segoe UI" w:cs="Segoe UI"/>
          <w:noProof/>
          <w:szCs w:val="18"/>
        </w:rPr>
        <w:t>/</w:t>
      </w:r>
      <w:hyperlink r:id="rId9" w:history="1">
        <w:r w:rsidRPr="007B06CF">
          <w:rPr>
            <w:rStyle w:val="Hyperlink"/>
            <w:rFonts w:ascii="Segoe UI" w:eastAsiaTheme="minorEastAsia" w:hAnsi="Segoe UI" w:cs="Segoe UI"/>
            <w:noProof/>
            <w:szCs w:val="18"/>
          </w:rPr>
          <w:t>Chase Privacy Policy</w:t>
        </w:r>
      </w:hyperlink>
    </w:p>
    <w:p w14:paraId="0E59E7FD" w14:textId="77777777" w:rsidR="0081681F" w:rsidRPr="007B06CF" w:rsidRDefault="0081681F" w:rsidP="0081681F">
      <w:pPr>
        <w:rPr>
          <w:rFonts w:ascii="Segoe UI" w:hAnsi="Segoe UI" w:cs="Segoe UI"/>
        </w:rPr>
      </w:pPr>
    </w:p>
    <w:p w14:paraId="2A25804C" w14:textId="63E607AB" w:rsidR="0081681F" w:rsidRDefault="0081681F" w:rsidP="0081681F">
      <w:pPr>
        <w:rPr>
          <w:rFonts w:ascii="Segoe UI" w:eastAsia="Times New Roman" w:hAnsi="Segoe UI" w:cs="Segoe UI"/>
          <w:color w:val="0563C1"/>
          <w:u w:val="single"/>
        </w:rPr>
      </w:pPr>
      <w:r w:rsidRPr="007B06CF">
        <w:rPr>
          <w:rFonts w:ascii="Segoe UI" w:eastAsia="Times New Roman" w:hAnsi="Segoe UI" w:cs="Segoe UI"/>
        </w:rPr>
        <w:t xml:space="preserve">Please also refer to the Insurer’s privacy policy on their website: </w:t>
      </w:r>
      <w:hyperlink r:id="rId10" w:history="1">
        <w:r w:rsidRPr="007B06CF">
          <w:rPr>
            <w:rFonts w:ascii="Segoe UI" w:eastAsia="Times New Roman" w:hAnsi="Segoe UI" w:cs="Segoe UI"/>
            <w:color w:val="0563C1"/>
            <w:u w:val="single"/>
          </w:rPr>
          <w:t>https://www.libertyspecialtymarkets.com.au/footer/privacy-policy/</w:t>
        </w:r>
      </w:hyperlink>
    </w:p>
    <w:p w14:paraId="0AC11FCA" w14:textId="77777777" w:rsidR="00FC2C54" w:rsidRPr="007B06CF" w:rsidRDefault="00FC2C54" w:rsidP="0081681F">
      <w:pPr>
        <w:rPr>
          <w:rFonts w:ascii="Segoe UI" w:eastAsia="Times New Roman" w:hAnsi="Segoe UI" w:cs="Segoe UI"/>
          <w:color w:val="1F497D"/>
        </w:rPr>
      </w:pPr>
    </w:p>
    <w:p w14:paraId="088F2364" w14:textId="77777777" w:rsidR="00FC2C54" w:rsidRPr="007B06CF" w:rsidRDefault="00FC2C54" w:rsidP="00FC2C54">
      <w:pPr>
        <w:pStyle w:val="Heading2"/>
        <w:rPr>
          <w:rFonts w:eastAsia="Times New Roman"/>
          <w:sz w:val="18"/>
        </w:rPr>
      </w:pPr>
      <w:r w:rsidRPr="007B06CF">
        <w:t>Important instructions for completing this proposal form</w:t>
      </w:r>
    </w:p>
    <w:p w14:paraId="79B19E80" w14:textId="77777777" w:rsidR="00A3252E" w:rsidRPr="007B06CF" w:rsidRDefault="00A3252E" w:rsidP="006126DE">
      <w:pPr>
        <w:rPr>
          <w:rFonts w:ascii="Segoe UI" w:hAnsi="Segoe UI" w:cs="Segoe UI"/>
          <w:lang w:val="en-GB" w:eastAsia="en-US"/>
        </w:rPr>
      </w:pPr>
    </w:p>
    <w:tbl>
      <w:tblPr>
        <w:tblStyle w:val="GridTable4-Accent1"/>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shd w:val="clear" w:color="auto" w:fill="F4E4F8"/>
        <w:tblLook w:val="04A0" w:firstRow="1" w:lastRow="0" w:firstColumn="1" w:lastColumn="0" w:noHBand="0" w:noVBand="1"/>
      </w:tblPr>
      <w:tblGrid>
        <w:gridCol w:w="9182"/>
      </w:tblGrid>
      <w:tr w:rsidR="006126DE" w:rsidRPr="007B06CF" w14:paraId="52C9DA5C" w14:textId="77777777" w:rsidTr="00FC2C5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82" w:type="dxa"/>
            <w:tcBorders>
              <w:top w:val="none" w:sz="0" w:space="0" w:color="auto"/>
              <w:left w:val="none" w:sz="0" w:space="0" w:color="auto"/>
              <w:bottom w:val="none" w:sz="0" w:space="0" w:color="auto"/>
              <w:right w:val="none" w:sz="0" w:space="0" w:color="auto"/>
            </w:tcBorders>
            <w:shd w:val="clear" w:color="auto" w:fill="F4E4F8"/>
          </w:tcPr>
          <w:p w14:paraId="20DB688B" w14:textId="77777777" w:rsidR="006126DE" w:rsidRPr="007B06CF" w:rsidRDefault="006126DE" w:rsidP="00FC2C54">
            <w:pPr>
              <w:shd w:val="clear" w:color="auto" w:fill="F4E4F8"/>
              <w:spacing w:line="349" w:lineRule="auto"/>
              <w:ind w:left="222" w:right="60"/>
              <w:jc w:val="both"/>
              <w:rPr>
                <w:rFonts w:ascii="Segoe UI" w:eastAsia="Times New Roman" w:hAnsi="Segoe UI" w:cs="Segoe UI"/>
                <w:b w:val="0"/>
                <w:color w:val="auto"/>
              </w:rPr>
            </w:pPr>
            <w:r w:rsidRPr="007B06CF">
              <w:rPr>
                <w:rFonts w:ascii="Segoe UI" w:eastAsia="Arial" w:hAnsi="Segoe UI" w:cs="Segoe UI"/>
                <w:b w:val="0"/>
                <w:color w:val="auto"/>
                <w:sz w:val="16"/>
              </w:rPr>
              <w:t xml:space="preserve">Important: Please answer all questions </w:t>
            </w:r>
            <w:r w:rsidRPr="007B06CF">
              <w:rPr>
                <w:rFonts w:ascii="Segoe UI" w:eastAsia="Arial" w:hAnsi="Segoe UI" w:cs="Segoe UI"/>
                <w:b w:val="0"/>
                <w:color w:val="auto"/>
                <w:sz w:val="16"/>
                <w:u w:val="single"/>
              </w:rPr>
              <w:t>fully</w:t>
            </w:r>
            <w:r w:rsidRPr="007B06CF">
              <w:rPr>
                <w:rFonts w:ascii="Segoe UI" w:eastAsia="Arial" w:hAnsi="Segoe UI" w:cs="Segoe UI"/>
                <w:b w:val="0"/>
                <w:color w:val="auto"/>
                <w:sz w:val="16"/>
              </w:rPr>
              <w:t>. If any section does not apply, please indicate with N/A. All questions will be deemed to be answered in respect of all entities &amp; persons to be insured under this policy. If the space provided is insufficient please include attachments on your company letterhead.</w:t>
            </w:r>
          </w:p>
          <w:p w14:paraId="1C465F7C" w14:textId="77777777" w:rsidR="006126DE" w:rsidRPr="007B06CF" w:rsidRDefault="006126DE" w:rsidP="00FC2C54">
            <w:pPr>
              <w:spacing w:line="200" w:lineRule="exact"/>
              <w:rPr>
                <w:rFonts w:ascii="Segoe UI" w:eastAsia="Times New Roman" w:hAnsi="Segoe UI" w:cs="Segoe UI"/>
                <w:color w:val="auto"/>
              </w:rPr>
            </w:pPr>
          </w:p>
        </w:tc>
      </w:tr>
    </w:tbl>
    <w:p w14:paraId="3D840104" w14:textId="77777777" w:rsidR="002839CC" w:rsidRDefault="002839CC">
      <w:pPr>
        <w:spacing w:after="160" w:line="259" w:lineRule="auto"/>
        <w:rPr>
          <w:rFonts w:ascii="Segoe UI" w:eastAsiaTheme="minorHAnsi" w:hAnsi="Segoe UI" w:cs="Segoe UI"/>
          <w:b/>
          <w:color w:val="7F2596" w:themeColor="accent2"/>
          <w:sz w:val="24"/>
          <w:szCs w:val="22"/>
          <w:lang w:eastAsia="en-US"/>
        </w:rPr>
      </w:pPr>
      <w:r>
        <w:br w:type="page"/>
      </w:r>
    </w:p>
    <w:p w14:paraId="3FC5297F" w14:textId="63EAB08D" w:rsidR="00C752F8" w:rsidRPr="007B06CF" w:rsidRDefault="00B44513" w:rsidP="00D0416E">
      <w:pPr>
        <w:pStyle w:val="Heading1-ProposalSection"/>
      </w:pPr>
      <w:r w:rsidRPr="007B06CF">
        <w:lastRenderedPageBreak/>
        <w:t>PROPOSER DETAILS</w:t>
      </w:r>
    </w:p>
    <w:p w14:paraId="09D5D4EB" w14:textId="77777777" w:rsidR="00C752F8" w:rsidRPr="007B06CF" w:rsidRDefault="00C752F8" w:rsidP="00C752F8">
      <w:pPr>
        <w:spacing w:line="20" w:lineRule="exact"/>
        <w:rPr>
          <w:rFonts w:ascii="Segoe UI" w:eastAsia="Times New Roman" w:hAnsi="Segoe UI" w:cs="Segoe UI"/>
        </w:rPr>
      </w:pPr>
    </w:p>
    <w:p w14:paraId="069763B4" w14:textId="4862E0A2" w:rsidR="00C752F8" w:rsidRPr="007B06CF" w:rsidRDefault="00C752F8">
      <w:pPr>
        <w:rPr>
          <w:rFonts w:ascii="Segoe UI" w:hAnsi="Segoe UI" w:cs="Segoe UI"/>
        </w:rPr>
      </w:pPr>
    </w:p>
    <w:p w14:paraId="77AC5D56" w14:textId="1E3B88A6" w:rsidR="003F45AA" w:rsidRPr="007B06CF" w:rsidRDefault="00C752F8" w:rsidP="00FC2C54">
      <w:pPr>
        <w:pStyle w:val="Proposal-QuestionLevel1"/>
      </w:pPr>
      <w:r w:rsidRPr="007B06CF">
        <w:rPr>
          <w:lang w:eastAsia="en-US"/>
        </w:rPr>
        <w:t>Named Insured</w:t>
      </w:r>
      <w:r w:rsidR="003F45AA" w:rsidRPr="007B06CF">
        <w:br/>
      </w: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3F45AA" w:rsidRPr="007B06CF" w14:paraId="011B643E" w14:textId="77777777" w:rsidTr="007B06CF">
        <w:tc>
          <w:tcPr>
            <w:tcW w:w="8761" w:type="dxa"/>
          </w:tcPr>
          <w:sdt>
            <w:sdtPr>
              <w:rPr>
                <w:rFonts w:ascii="Segoe UI" w:hAnsi="Segoe UI" w:cs="Segoe UI"/>
                <w:b/>
                <w:bCs/>
              </w:rPr>
              <w:id w:val="-95480616"/>
              <w:placeholder>
                <w:docPart w:val="0FCC0B1F6263416C8D05B8FFB43C475A"/>
              </w:placeholder>
              <w:showingPlcHdr/>
              <w:text w:multiLine="1"/>
            </w:sdtPr>
            <w:sdtEndPr/>
            <w:sdtContent>
              <w:p w14:paraId="6CBA0225" w14:textId="5759E508" w:rsidR="003F45AA" w:rsidRPr="007B06CF" w:rsidRDefault="003F45AA" w:rsidP="003F45AA">
                <w:pPr>
                  <w:rPr>
                    <w:rFonts w:ascii="Segoe UI" w:hAnsi="Segoe UI" w:cs="Segoe UI"/>
                  </w:rPr>
                </w:pPr>
                <w:r w:rsidRPr="007B06CF">
                  <w:rPr>
                    <w:rStyle w:val="PlaceholderText"/>
                    <w:rFonts w:ascii="Segoe UI" w:hAnsi="Segoe UI" w:cs="Segoe UI"/>
                  </w:rPr>
                  <w:t>Text</w:t>
                </w:r>
              </w:p>
            </w:sdtContent>
          </w:sdt>
          <w:p w14:paraId="66A272CF" w14:textId="77777777" w:rsidR="003F45AA" w:rsidRPr="007B06CF" w:rsidRDefault="003F45AA" w:rsidP="000E5843">
            <w:pPr>
              <w:rPr>
                <w:rFonts w:ascii="Segoe UI" w:hAnsi="Segoe UI" w:cs="Segoe UI"/>
                <w:bCs/>
              </w:rPr>
            </w:pPr>
          </w:p>
        </w:tc>
      </w:tr>
    </w:tbl>
    <w:p w14:paraId="440AC649" w14:textId="4DBDF080" w:rsidR="00C752F8" w:rsidRPr="007B06CF" w:rsidRDefault="00C752F8" w:rsidP="003F45AA">
      <w:pPr>
        <w:ind w:left="66"/>
        <w:rPr>
          <w:rFonts w:ascii="Segoe UI" w:hAnsi="Segoe UI" w:cs="Segoe UI"/>
        </w:rPr>
      </w:pPr>
    </w:p>
    <w:p w14:paraId="457113E1" w14:textId="0F4E0391" w:rsidR="00C752F8" w:rsidRPr="007B06CF" w:rsidRDefault="00C752F8" w:rsidP="00FC2C54">
      <w:pPr>
        <w:pStyle w:val="Proposal-QuestionLevel1"/>
      </w:pPr>
      <w:r w:rsidRPr="007B06CF">
        <w:t>Postal Address</w:t>
      </w:r>
    </w:p>
    <w:p w14:paraId="3EEB7FC2" w14:textId="77777777" w:rsidR="003F45AA" w:rsidRPr="007B06CF" w:rsidRDefault="003F45AA" w:rsidP="00FC2C54">
      <w:pPr>
        <w:pStyle w:val="ParaIndent1"/>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3F45AA" w:rsidRPr="007B06CF" w14:paraId="79775D69" w14:textId="77777777" w:rsidTr="007B06CF">
        <w:tc>
          <w:tcPr>
            <w:tcW w:w="8761" w:type="dxa"/>
          </w:tcPr>
          <w:sdt>
            <w:sdtPr>
              <w:rPr>
                <w:rFonts w:ascii="Segoe UI" w:hAnsi="Segoe UI" w:cs="Segoe UI"/>
                <w:b/>
                <w:bCs/>
              </w:rPr>
              <w:id w:val="-1692138359"/>
              <w:placeholder>
                <w:docPart w:val="BB5D144CCAD0447BBBFDE7223EEA25B5"/>
              </w:placeholder>
              <w:showingPlcHdr/>
              <w:text w:multiLine="1"/>
            </w:sdtPr>
            <w:sdtEndPr/>
            <w:sdtContent>
              <w:p w14:paraId="28EAFFA8" w14:textId="77777777" w:rsidR="003F45AA" w:rsidRPr="007B06CF" w:rsidRDefault="003F45AA" w:rsidP="007B06CF">
                <w:pPr>
                  <w:rPr>
                    <w:rFonts w:ascii="Segoe UI" w:hAnsi="Segoe UI" w:cs="Segoe UI"/>
                  </w:rPr>
                </w:pPr>
                <w:r w:rsidRPr="007B06CF">
                  <w:rPr>
                    <w:rStyle w:val="PlaceholderText"/>
                    <w:rFonts w:ascii="Segoe UI" w:hAnsi="Segoe UI" w:cs="Segoe UI"/>
                  </w:rPr>
                  <w:t>Text</w:t>
                </w:r>
              </w:p>
            </w:sdtContent>
          </w:sdt>
          <w:p w14:paraId="5A5E9497" w14:textId="77777777" w:rsidR="003F45AA" w:rsidRPr="007B06CF" w:rsidRDefault="003F45AA" w:rsidP="000E5843">
            <w:pPr>
              <w:rPr>
                <w:rFonts w:ascii="Segoe UI" w:hAnsi="Segoe UI" w:cs="Segoe UI"/>
                <w:bCs/>
              </w:rPr>
            </w:pPr>
          </w:p>
        </w:tc>
      </w:tr>
    </w:tbl>
    <w:p w14:paraId="1D2F1229" w14:textId="474D46AE" w:rsidR="003F45AA" w:rsidRPr="007B06CF" w:rsidRDefault="003F45AA" w:rsidP="00A3252E">
      <w:pPr>
        <w:ind w:left="66"/>
        <w:rPr>
          <w:rFonts w:ascii="Segoe UI" w:hAnsi="Segoe UI" w:cs="Segoe UI"/>
        </w:rPr>
      </w:pPr>
    </w:p>
    <w:p w14:paraId="1F6000C5" w14:textId="77777777" w:rsidR="007B06CF" w:rsidRPr="007B06CF" w:rsidRDefault="007B06CF" w:rsidP="00FC2C54">
      <w:pPr>
        <w:pStyle w:val="Proposal-QuestionLevel1"/>
      </w:pPr>
      <w:r w:rsidRPr="007B06CF">
        <w:t>Please provide the following details:</w:t>
      </w:r>
    </w:p>
    <w:p w14:paraId="410A4E8C" w14:textId="77777777" w:rsidR="007B06CF" w:rsidRPr="007B06CF" w:rsidRDefault="007B06CF" w:rsidP="007B06CF">
      <w:pPr>
        <w:pStyle w:val="ParaIndent1"/>
      </w:pPr>
    </w:p>
    <w:tbl>
      <w:tblPr>
        <w:tblStyle w:val="TableGrid"/>
        <w:tblW w:w="8784" w:type="dxa"/>
        <w:tblInd w:w="567"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4378"/>
        <w:gridCol w:w="4406"/>
      </w:tblGrid>
      <w:tr w:rsidR="007B06CF" w:rsidRPr="007B06CF" w14:paraId="528FDB02" w14:textId="77777777" w:rsidTr="00FC2C54">
        <w:tc>
          <w:tcPr>
            <w:tcW w:w="4378" w:type="dxa"/>
            <w:shd w:val="clear" w:color="auto" w:fill="EACBF2" w:themeFill="accent2" w:themeFillTint="33"/>
          </w:tcPr>
          <w:p w14:paraId="4374278D" w14:textId="77777777" w:rsidR="007B06CF" w:rsidRPr="007B06CF" w:rsidRDefault="007B06CF" w:rsidP="007B06CF">
            <w:pPr>
              <w:rPr>
                <w:rFonts w:ascii="Segoe UI" w:hAnsi="Segoe UI" w:cs="Segoe UI"/>
              </w:rPr>
            </w:pPr>
            <w:r w:rsidRPr="007B06CF">
              <w:rPr>
                <w:rFonts w:ascii="Segoe UI" w:hAnsi="Segoe UI" w:cs="Segoe UI"/>
              </w:rPr>
              <w:t>Registered Company name</w:t>
            </w:r>
          </w:p>
        </w:tc>
        <w:tc>
          <w:tcPr>
            <w:tcW w:w="4406" w:type="dxa"/>
          </w:tcPr>
          <w:p w14:paraId="5A1E2C21" w14:textId="77777777" w:rsidR="007B06CF" w:rsidRPr="007B06CF" w:rsidRDefault="00077D8E" w:rsidP="007B06CF">
            <w:pPr>
              <w:rPr>
                <w:rFonts w:ascii="Segoe UI" w:hAnsi="Segoe UI" w:cs="Segoe UI"/>
              </w:rPr>
            </w:pPr>
            <w:sdt>
              <w:sdtPr>
                <w:rPr>
                  <w:rFonts w:ascii="Segoe UI" w:hAnsi="Segoe UI" w:cs="Segoe UI"/>
                  <w:szCs w:val="18"/>
                  <w:lang w:val="en-GB"/>
                </w:rPr>
                <w:id w:val="-1464806649"/>
                <w:placeholder>
                  <w:docPart w:val="1E85EDD476714995AFB88425913B46B1"/>
                </w:placeholder>
                <w:showingPlcHdr/>
                <w:text w:multiLine="1"/>
              </w:sdtPr>
              <w:sdtEndPr/>
              <w:sdtContent>
                <w:r w:rsidR="007B06CF" w:rsidRPr="007B06CF">
                  <w:rPr>
                    <w:rStyle w:val="PlaceholderText"/>
                    <w:rFonts w:ascii="Segoe UI" w:hAnsi="Segoe UI" w:cs="Segoe UI"/>
                    <w:color w:val="808080" w:themeColor="background1" w:themeShade="80"/>
                    <w:szCs w:val="18"/>
                  </w:rPr>
                  <w:t>Enter text.</w:t>
                </w:r>
              </w:sdtContent>
            </w:sdt>
          </w:p>
        </w:tc>
      </w:tr>
      <w:tr w:rsidR="007B06CF" w:rsidRPr="007B06CF" w14:paraId="3725F6BA" w14:textId="77777777" w:rsidTr="00FC2C54">
        <w:tc>
          <w:tcPr>
            <w:tcW w:w="4378" w:type="dxa"/>
            <w:shd w:val="clear" w:color="auto" w:fill="EACBF2" w:themeFill="accent2" w:themeFillTint="33"/>
          </w:tcPr>
          <w:p w14:paraId="73D1C094" w14:textId="77777777" w:rsidR="007B06CF" w:rsidRPr="007B06CF" w:rsidRDefault="007B06CF" w:rsidP="007B06CF">
            <w:pPr>
              <w:rPr>
                <w:rFonts w:ascii="Segoe UI" w:hAnsi="Segoe UI" w:cs="Segoe UI"/>
              </w:rPr>
            </w:pPr>
            <w:r w:rsidRPr="007B06CF">
              <w:rPr>
                <w:rFonts w:ascii="Segoe UI" w:hAnsi="Segoe UI" w:cs="Segoe UI"/>
              </w:rPr>
              <w:t>Country of registration</w:t>
            </w:r>
          </w:p>
        </w:tc>
        <w:tc>
          <w:tcPr>
            <w:tcW w:w="4406" w:type="dxa"/>
          </w:tcPr>
          <w:p w14:paraId="50D5DA56" w14:textId="77777777" w:rsidR="007B06CF" w:rsidRPr="007B06CF" w:rsidRDefault="00077D8E" w:rsidP="007B06CF">
            <w:pPr>
              <w:rPr>
                <w:rFonts w:ascii="Segoe UI" w:hAnsi="Segoe UI" w:cs="Segoe UI"/>
              </w:rPr>
            </w:pPr>
            <w:sdt>
              <w:sdtPr>
                <w:rPr>
                  <w:rFonts w:ascii="Segoe UI" w:hAnsi="Segoe UI" w:cs="Segoe UI"/>
                  <w:szCs w:val="18"/>
                  <w:lang w:val="en-GB"/>
                </w:rPr>
                <w:id w:val="-1556456855"/>
                <w:placeholder>
                  <w:docPart w:val="2C1E46356BCE470899B1FD7F07C38B34"/>
                </w:placeholder>
                <w:showingPlcHdr/>
                <w:text w:multiLine="1"/>
              </w:sdtPr>
              <w:sdtEndPr/>
              <w:sdtContent>
                <w:r w:rsidR="007B06CF" w:rsidRPr="007B06CF">
                  <w:rPr>
                    <w:rStyle w:val="PlaceholderText"/>
                    <w:rFonts w:ascii="Segoe UI" w:hAnsi="Segoe UI" w:cs="Segoe UI"/>
                    <w:color w:val="808080" w:themeColor="background1" w:themeShade="80"/>
                    <w:szCs w:val="18"/>
                  </w:rPr>
                  <w:t>Enter text.</w:t>
                </w:r>
              </w:sdtContent>
            </w:sdt>
          </w:p>
        </w:tc>
      </w:tr>
      <w:tr w:rsidR="007B06CF" w:rsidRPr="007B06CF" w14:paraId="676A43B1" w14:textId="77777777" w:rsidTr="00FC2C54">
        <w:tc>
          <w:tcPr>
            <w:tcW w:w="4378" w:type="dxa"/>
            <w:shd w:val="clear" w:color="auto" w:fill="EACBF2" w:themeFill="accent2" w:themeFillTint="33"/>
          </w:tcPr>
          <w:p w14:paraId="4676FD1C" w14:textId="77777777" w:rsidR="007B06CF" w:rsidRPr="007B06CF" w:rsidRDefault="007B06CF" w:rsidP="007B06CF">
            <w:pPr>
              <w:rPr>
                <w:rFonts w:ascii="Segoe UI" w:hAnsi="Segoe UI" w:cs="Segoe UI"/>
              </w:rPr>
            </w:pPr>
            <w:r w:rsidRPr="007B06CF">
              <w:rPr>
                <w:rFonts w:ascii="Segoe UI" w:hAnsi="Segoe UI" w:cs="Segoe UI"/>
              </w:rPr>
              <w:t>Australian Business Number</w:t>
            </w:r>
          </w:p>
        </w:tc>
        <w:tc>
          <w:tcPr>
            <w:tcW w:w="4406" w:type="dxa"/>
          </w:tcPr>
          <w:p w14:paraId="5DD8F635" w14:textId="77777777" w:rsidR="007B06CF" w:rsidRPr="007B06CF" w:rsidRDefault="00077D8E" w:rsidP="007B06CF">
            <w:pPr>
              <w:rPr>
                <w:rFonts w:ascii="Segoe UI" w:hAnsi="Segoe UI" w:cs="Segoe UI"/>
              </w:rPr>
            </w:pPr>
            <w:sdt>
              <w:sdtPr>
                <w:rPr>
                  <w:rFonts w:ascii="Segoe UI" w:hAnsi="Segoe UI" w:cs="Segoe UI"/>
                  <w:szCs w:val="18"/>
                  <w:lang w:val="en-GB"/>
                </w:rPr>
                <w:id w:val="-1127000997"/>
                <w:placeholder>
                  <w:docPart w:val="366200057A3B4680ACD2FD2C22670031"/>
                </w:placeholder>
                <w:showingPlcHdr/>
                <w:text w:multiLine="1"/>
              </w:sdtPr>
              <w:sdtEndPr/>
              <w:sdtContent>
                <w:r w:rsidR="007B06CF" w:rsidRPr="007B06CF">
                  <w:rPr>
                    <w:rStyle w:val="PlaceholderText"/>
                    <w:rFonts w:ascii="Segoe UI" w:hAnsi="Segoe UI" w:cs="Segoe UI"/>
                    <w:color w:val="808080" w:themeColor="background1" w:themeShade="80"/>
                    <w:szCs w:val="18"/>
                  </w:rPr>
                  <w:t>Enter text.</w:t>
                </w:r>
              </w:sdtContent>
            </w:sdt>
          </w:p>
        </w:tc>
      </w:tr>
      <w:tr w:rsidR="007B06CF" w:rsidRPr="007B06CF" w14:paraId="5CF6010D" w14:textId="77777777" w:rsidTr="00FC2C54">
        <w:tc>
          <w:tcPr>
            <w:tcW w:w="4378" w:type="dxa"/>
            <w:shd w:val="clear" w:color="auto" w:fill="EACBF2" w:themeFill="accent2" w:themeFillTint="33"/>
          </w:tcPr>
          <w:p w14:paraId="72B3C17A" w14:textId="77777777" w:rsidR="007B06CF" w:rsidRPr="007B06CF" w:rsidRDefault="007B06CF" w:rsidP="007B06CF">
            <w:pPr>
              <w:rPr>
                <w:rFonts w:ascii="Segoe UI" w:hAnsi="Segoe UI" w:cs="Segoe UI"/>
              </w:rPr>
            </w:pPr>
            <w:r w:rsidRPr="007B06CF">
              <w:rPr>
                <w:rFonts w:ascii="Segoe UI" w:hAnsi="Segoe UI" w:cs="Segoe UI"/>
              </w:rPr>
              <w:t>Date on which the business was first established</w:t>
            </w:r>
          </w:p>
        </w:tc>
        <w:tc>
          <w:tcPr>
            <w:tcW w:w="4406" w:type="dxa"/>
          </w:tcPr>
          <w:p w14:paraId="75125FE6" w14:textId="77777777" w:rsidR="007B06CF" w:rsidRPr="007B06CF" w:rsidRDefault="00077D8E" w:rsidP="007B06CF">
            <w:pPr>
              <w:rPr>
                <w:rFonts w:ascii="Segoe UI" w:hAnsi="Segoe UI" w:cs="Segoe UI"/>
              </w:rPr>
            </w:pPr>
            <w:sdt>
              <w:sdtPr>
                <w:rPr>
                  <w:rFonts w:ascii="Segoe UI" w:hAnsi="Segoe UI" w:cs="Segoe UI"/>
                  <w:szCs w:val="18"/>
                  <w:lang w:val="en-GB"/>
                </w:rPr>
                <w:id w:val="-2057386222"/>
                <w:placeholder>
                  <w:docPart w:val="037EA21722A7488DA6460176F54E43E7"/>
                </w:placeholder>
                <w:showingPlcHdr/>
                <w:text w:multiLine="1"/>
              </w:sdtPr>
              <w:sdtEndPr/>
              <w:sdtContent>
                <w:r w:rsidR="007B06CF" w:rsidRPr="007B06CF">
                  <w:rPr>
                    <w:rStyle w:val="PlaceholderText"/>
                    <w:rFonts w:ascii="Segoe UI" w:hAnsi="Segoe UI" w:cs="Segoe UI"/>
                    <w:color w:val="808080" w:themeColor="background1" w:themeShade="80"/>
                    <w:szCs w:val="18"/>
                  </w:rPr>
                  <w:t>Enter text.</w:t>
                </w:r>
              </w:sdtContent>
            </w:sdt>
          </w:p>
        </w:tc>
      </w:tr>
      <w:tr w:rsidR="007B06CF" w:rsidRPr="007B06CF" w14:paraId="1C196C51" w14:textId="77777777" w:rsidTr="00FC2C54">
        <w:tc>
          <w:tcPr>
            <w:tcW w:w="4378" w:type="dxa"/>
            <w:shd w:val="clear" w:color="auto" w:fill="EACBF2" w:themeFill="accent2" w:themeFillTint="33"/>
          </w:tcPr>
          <w:p w14:paraId="64932B5C" w14:textId="77777777" w:rsidR="007B06CF" w:rsidRPr="007B06CF" w:rsidRDefault="007B06CF" w:rsidP="007B06CF">
            <w:pPr>
              <w:rPr>
                <w:rFonts w:ascii="Segoe UI" w:hAnsi="Segoe UI" w:cs="Segoe UI"/>
              </w:rPr>
            </w:pPr>
            <w:r w:rsidRPr="007B06CF">
              <w:rPr>
                <w:rFonts w:ascii="Segoe UI" w:hAnsi="Segoe UI" w:cs="Segoe UI"/>
              </w:rPr>
              <w:t>Website address</w:t>
            </w:r>
          </w:p>
        </w:tc>
        <w:tc>
          <w:tcPr>
            <w:tcW w:w="4406" w:type="dxa"/>
          </w:tcPr>
          <w:p w14:paraId="7CF347E1" w14:textId="77777777" w:rsidR="007B06CF" w:rsidRPr="007B06CF" w:rsidRDefault="00077D8E" w:rsidP="007B06CF">
            <w:pPr>
              <w:rPr>
                <w:rFonts w:ascii="Segoe UI" w:hAnsi="Segoe UI" w:cs="Segoe UI"/>
              </w:rPr>
            </w:pPr>
            <w:sdt>
              <w:sdtPr>
                <w:rPr>
                  <w:rFonts w:ascii="Segoe UI" w:hAnsi="Segoe UI" w:cs="Segoe UI"/>
                  <w:szCs w:val="18"/>
                  <w:lang w:val="en-GB"/>
                </w:rPr>
                <w:id w:val="157124906"/>
                <w:placeholder>
                  <w:docPart w:val="D1FF432E06224DEDAF2A5C10E14F255A"/>
                </w:placeholder>
                <w:showingPlcHdr/>
                <w:text w:multiLine="1"/>
              </w:sdtPr>
              <w:sdtEndPr/>
              <w:sdtContent>
                <w:r w:rsidR="007B06CF" w:rsidRPr="007B06CF">
                  <w:rPr>
                    <w:rStyle w:val="PlaceholderText"/>
                    <w:rFonts w:ascii="Segoe UI" w:hAnsi="Segoe UI" w:cs="Segoe UI"/>
                    <w:color w:val="808080" w:themeColor="background1" w:themeShade="80"/>
                    <w:szCs w:val="18"/>
                  </w:rPr>
                  <w:t>Enter text.</w:t>
                </w:r>
              </w:sdtContent>
            </w:sdt>
          </w:p>
        </w:tc>
      </w:tr>
    </w:tbl>
    <w:p w14:paraId="7A9D561A" w14:textId="26BF2842" w:rsidR="007B06CF" w:rsidRPr="007B06CF" w:rsidRDefault="007B06CF" w:rsidP="00A3252E">
      <w:pPr>
        <w:ind w:left="66"/>
        <w:rPr>
          <w:rFonts w:ascii="Segoe UI" w:hAnsi="Segoe UI" w:cs="Segoe UI"/>
        </w:rPr>
      </w:pPr>
    </w:p>
    <w:p w14:paraId="2CD28853" w14:textId="5EF11CBF" w:rsidR="000228DC" w:rsidRPr="007B06CF" w:rsidRDefault="003F45AA" w:rsidP="00FC2C54">
      <w:pPr>
        <w:pStyle w:val="Proposal-QuestionLevel1"/>
      </w:pPr>
      <w:r w:rsidRPr="007B06CF">
        <w:t>List o</w:t>
      </w:r>
      <w:r w:rsidR="000228DC" w:rsidRPr="007B06CF">
        <w:t xml:space="preserve">f </w:t>
      </w:r>
      <w:r w:rsidR="000228DC" w:rsidRPr="007B06CF">
        <w:rPr>
          <w:lang w:eastAsia="en-US"/>
        </w:rPr>
        <w:t>Subsidiaries</w:t>
      </w:r>
    </w:p>
    <w:p w14:paraId="422771A6" w14:textId="7A2F5BBF" w:rsidR="000228DC" w:rsidRPr="007B06CF" w:rsidRDefault="000228DC" w:rsidP="00FC2C54">
      <w:pPr>
        <w:pStyle w:val="ParaIndent1"/>
      </w:pPr>
    </w:p>
    <w:tbl>
      <w:tblPr>
        <w:tblStyle w:val="TableGridLight"/>
        <w:tblW w:w="8789"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89"/>
      </w:tblGrid>
      <w:tr w:rsidR="00A3252E" w:rsidRPr="007B06CF" w14:paraId="3008045B" w14:textId="77777777" w:rsidTr="00416187">
        <w:tc>
          <w:tcPr>
            <w:tcW w:w="8789" w:type="dxa"/>
          </w:tcPr>
          <w:sdt>
            <w:sdtPr>
              <w:rPr>
                <w:rFonts w:ascii="Segoe UI" w:hAnsi="Segoe UI" w:cs="Segoe UI"/>
                <w:b/>
                <w:bCs/>
              </w:rPr>
              <w:id w:val="-533350011"/>
              <w:placeholder>
                <w:docPart w:val="8B32F3411C6447AD83AD017CE3A2087F"/>
              </w:placeholder>
              <w:showingPlcHdr/>
              <w:text w:multiLine="1"/>
            </w:sdtPr>
            <w:sdtEndPr/>
            <w:sdtContent>
              <w:p w14:paraId="11DA11A3" w14:textId="77777777" w:rsidR="00A3252E" w:rsidRPr="007B06CF" w:rsidRDefault="00A3252E" w:rsidP="00416187">
                <w:pPr>
                  <w:rPr>
                    <w:rFonts w:ascii="Segoe UI" w:hAnsi="Segoe UI" w:cs="Segoe UI"/>
                  </w:rPr>
                </w:pPr>
                <w:r w:rsidRPr="007B06CF">
                  <w:rPr>
                    <w:rStyle w:val="PlaceholderText"/>
                    <w:rFonts w:ascii="Segoe UI" w:hAnsi="Segoe UI" w:cs="Segoe UI"/>
                  </w:rPr>
                  <w:t>Text</w:t>
                </w:r>
              </w:p>
            </w:sdtContent>
          </w:sdt>
          <w:p w14:paraId="75E3678A" w14:textId="77777777" w:rsidR="00A3252E" w:rsidRPr="007B06CF" w:rsidRDefault="00A3252E" w:rsidP="00416187">
            <w:pPr>
              <w:rPr>
                <w:rFonts w:ascii="Segoe UI" w:hAnsi="Segoe UI" w:cs="Segoe UI"/>
                <w:bCs/>
              </w:rPr>
            </w:pPr>
          </w:p>
        </w:tc>
      </w:tr>
    </w:tbl>
    <w:p w14:paraId="7231592E" w14:textId="675661F9" w:rsidR="00A3252E" w:rsidRPr="007B06CF" w:rsidRDefault="00A3252E" w:rsidP="000228DC">
      <w:pPr>
        <w:pStyle w:val="ListParagraph"/>
        <w:rPr>
          <w:rFonts w:ascii="Segoe UI" w:hAnsi="Segoe UI" w:cs="Segoe UI"/>
        </w:rPr>
      </w:pPr>
    </w:p>
    <w:p w14:paraId="0FDA7AF3" w14:textId="77777777" w:rsidR="007B06CF" w:rsidRPr="00FC2C54" w:rsidRDefault="007B06CF" w:rsidP="00FC2C54">
      <w:pPr>
        <w:pStyle w:val="Proposal-QuestionLevel1"/>
      </w:pPr>
      <w:r w:rsidRPr="00FC2C54">
        <w:t>Company Operations</w:t>
      </w:r>
    </w:p>
    <w:p w14:paraId="4BAB7EBD" w14:textId="4D807418" w:rsidR="007B06CF" w:rsidRPr="007B06CF" w:rsidRDefault="007B06CF" w:rsidP="007B06CF">
      <w:pPr>
        <w:pStyle w:val="ParaIndent1"/>
      </w:pPr>
      <w:r w:rsidRPr="007B06CF">
        <w:br/>
        <w:t>Please fully describe the operations of the Named Insured</w:t>
      </w:r>
      <w:r>
        <w:t>.</w:t>
      </w:r>
    </w:p>
    <w:p w14:paraId="0D29F6EC" w14:textId="77777777" w:rsidR="007B06CF" w:rsidRPr="007B06CF" w:rsidRDefault="007B06CF" w:rsidP="007B06CF">
      <w:pPr>
        <w:pStyle w:val="ParaIndent1"/>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7B06CF" w:rsidRPr="007B06CF" w14:paraId="7F89740F" w14:textId="77777777" w:rsidTr="007B06CF">
        <w:tc>
          <w:tcPr>
            <w:tcW w:w="8761" w:type="dxa"/>
          </w:tcPr>
          <w:sdt>
            <w:sdtPr>
              <w:rPr>
                <w:rFonts w:ascii="Segoe UI" w:hAnsi="Segoe UI" w:cs="Segoe UI"/>
                <w:b/>
                <w:bCs/>
              </w:rPr>
              <w:id w:val="157973807"/>
              <w:placeholder>
                <w:docPart w:val="16B239FC882B4DCA80F8AB2E502BF3E2"/>
              </w:placeholder>
              <w:showingPlcHdr/>
              <w:text w:multiLine="1"/>
            </w:sdtPr>
            <w:sdtEndPr/>
            <w:sdtContent>
              <w:p w14:paraId="1DF2828B" w14:textId="77777777" w:rsidR="007B06CF" w:rsidRPr="007B06CF" w:rsidRDefault="007B06CF" w:rsidP="007B06CF">
                <w:pPr>
                  <w:rPr>
                    <w:rFonts w:ascii="Segoe UI" w:hAnsi="Segoe UI" w:cs="Segoe UI"/>
                  </w:rPr>
                </w:pPr>
                <w:r w:rsidRPr="007B06CF">
                  <w:rPr>
                    <w:rStyle w:val="PlaceholderText"/>
                    <w:rFonts w:ascii="Segoe UI" w:hAnsi="Segoe UI" w:cs="Segoe UI"/>
                  </w:rPr>
                  <w:t>Text</w:t>
                </w:r>
              </w:p>
            </w:sdtContent>
          </w:sdt>
          <w:p w14:paraId="7B86DAEB" w14:textId="77777777" w:rsidR="007B06CF" w:rsidRPr="007B06CF" w:rsidRDefault="007B06CF" w:rsidP="007B06CF">
            <w:pPr>
              <w:rPr>
                <w:rFonts w:ascii="Segoe UI" w:hAnsi="Segoe UI" w:cs="Segoe UI"/>
                <w:bCs/>
              </w:rPr>
            </w:pPr>
          </w:p>
        </w:tc>
      </w:tr>
    </w:tbl>
    <w:p w14:paraId="57366C0B" w14:textId="77777777" w:rsidR="007B06CF" w:rsidRPr="007B06CF" w:rsidRDefault="007B06CF" w:rsidP="007B06CF">
      <w:pPr>
        <w:rPr>
          <w:rFonts w:ascii="Segoe UI" w:hAnsi="Segoe UI" w:cs="Segoe UI"/>
          <w:b/>
          <w:bCs/>
        </w:rPr>
      </w:pPr>
    </w:p>
    <w:p w14:paraId="325E80B3" w14:textId="77777777" w:rsidR="007B06CF" w:rsidRPr="007B06CF" w:rsidRDefault="007B06CF" w:rsidP="000228DC">
      <w:pPr>
        <w:pStyle w:val="ListParagraph"/>
        <w:rPr>
          <w:rFonts w:ascii="Segoe UI" w:hAnsi="Segoe UI" w:cs="Segoe UI"/>
        </w:rPr>
      </w:pPr>
    </w:p>
    <w:p w14:paraId="5FFD3951" w14:textId="1B454C8A" w:rsidR="00D0416E" w:rsidRDefault="00D0416E" w:rsidP="00D0416E">
      <w:pPr>
        <w:pStyle w:val="Heading1-ProposalSection"/>
      </w:pPr>
      <w:r w:rsidRPr="007B06CF">
        <w:t>COVERAGE DETAILS</w:t>
      </w:r>
    </w:p>
    <w:p w14:paraId="4C95F96A" w14:textId="63CC5501" w:rsidR="007B06CF" w:rsidRDefault="007B06CF" w:rsidP="007B06CF">
      <w:pPr>
        <w:rPr>
          <w:lang w:eastAsia="en-US"/>
        </w:rPr>
      </w:pPr>
    </w:p>
    <w:p w14:paraId="1F3564FE" w14:textId="79169A39" w:rsidR="006F6C9E" w:rsidRDefault="006F6C9E" w:rsidP="00FC2C54">
      <w:pPr>
        <w:pStyle w:val="Proposal-QuestionLevel1"/>
      </w:pPr>
      <w:r>
        <w:t>Period of insurance</w:t>
      </w:r>
      <w:r>
        <w:br/>
      </w:r>
    </w:p>
    <w:tbl>
      <w:tblPr>
        <w:tblStyle w:val="TableGrid"/>
        <w:tblW w:w="4678" w:type="dxa"/>
        <w:tblInd w:w="562" w:type="dxa"/>
        <w:tblLook w:val="04A0" w:firstRow="1" w:lastRow="0" w:firstColumn="1" w:lastColumn="0" w:noHBand="0" w:noVBand="1"/>
      </w:tblPr>
      <w:tblGrid>
        <w:gridCol w:w="851"/>
        <w:gridCol w:w="3827"/>
      </w:tblGrid>
      <w:tr w:rsidR="003644B2" w14:paraId="136BF142" w14:textId="77777777" w:rsidTr="001E7167">
        <w:tc>
          <w:tcPr>
            <w:tcW w:w="85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hideMark/>
          </w:tcPr>
          <w:p w14:paraId="109BF687" w14:textId="77777777" w:rsidR="003644B2" w:rsidRDefault="003644B2" w:rsidP="003644B2">
            <w:pPr>
              <w:pStyle w:val="ParaIndent1"/>
              <w:ind w:left="-105"/>
              <w:jc w:val="both"/>
              <w:rPr>
                <w:rFonts w:cs="Calibri"/>
              </w:rPr>
            </w:pPr>
            <w:r>
              <w:t>From</w:t>
            </w:r>
          </w:p>
        </w:tc>
        <w:tc>
          <w:tcPr>
            <w:tcW w:w="38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hideMark/>
          </w:tcPr>
          <w:p w14:paraId="4A4D52BD" w14:textId="2B9B3CCA" w:rsidR="003644B2" w:rsidRDefault="00077D8E" w:rsidP="003644B2">
            <w:pPr>
              <w:pStyle w:val="ParaIndent1"/>
              <w:ind w:left="32"/>
              <w:jc w:val="both"/>
              <w:rPr>
                <w:lang w:val="en-GB"/>
              </w:rPr>
            </w:pPr>
            <w:sdt>
              <w:sdtPr>
                <w:rPr>
                  <w:rStyle w:val="Style2"/>
                  <w:rFonts w:cs="Calibri"/>
                  <w:color w:val="0070C0"/>
                  <w:lang w:val="en-GB"/>
                </w:rPr>
                <w:id w:val="371651495"/>
                <w:placeholder>
                  <w:docPart w:val="FC28E24D2AB94B0AA58BF7F1D50DF19C"/>
                </w:placeholder>
                <w:showingPlcHdr/>
                <w:date>
                  <w:dateFormat w:val="d/MM/yyyy"/>
                  <w:lid w:val="en-AU"/>
                  <w:storeMappedDataAs w:val="dateTime"/>
                  <w:calendar w:val="gregorian"/>
                </w:date>
              </w:sdtPr>
              <w:sdtEndPr>
                <w:rPr>
                  <w:rStyle w:val="Style2"/>
                </w:rPr>
              </w:sdtEndPr>
              <w:sdtContent>
                <w:r w:rsidR="003644B2">
                  <w:rPr>
                    <w:rStyle w:val="PlaceholderText"/>
                    <w:color w:val="808080" w:themeColor="background1" w:themeShade="80"/>
                  </w:rPr>
                  <w:t>Enter date.</w:t>
                </w:r>
              </w:sdtContent>
            </w:sdt>
            <w:r w:rsidR="003644B2">
              <w:rPr>
                <w:lang w:val="en-GB"/>
              </w:rPr>
              <w:t xml:space="preserve"> </w:t>
            </w:r>
            <w:r w:rsidR="001E7167">
              <w:rPr>
                <w:lang w:val="en-GB"/>
              </w:rPr>
              <w:t>at 4:00pm local standard time.</w:t>
            </w:r>
            <w:bookmarkStart w:id="0" w:name="_GoBack"/>
            <w:bookmarkEnd w:id="0"/>
          </w:p>
        </w:tc>
      </w:tr>
      <w:tr w:rsidR="003644B2" w14:paraId="547F1DE8" w14:textId="77777777" w:rsidTr="001E7167">
        <w:tc>
          <w:tcPr>
            <w:tcW w:w="85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hideMark/>
          </w:tcPr>
          <w:p w14:paraId="2F13273A" w14:textId="77777777" w:rsidR="003644B2" w:rsidRDefault="003644B2" w:rsidP="003644B2">
            <w:pPr>
              <w:pStyle w:val="ParaIndent1"/>
              <w:ind w:left="-105"/>
              <w:jc w:val="both"/>
            </w:pPr>
            <w:r>
              <w:t>To</w:t>
            </w:r>
          </w:p>
        </w:tc>
        <w:tc>
          <w:tcPr>
            <w:tcW w:w="38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hideMark/>
          </w:tcPr>
          <w:p w14:paraId="0CD4A308" w14:textId="75F17D9B" w:rsidR="003644B2" w:rsidRDefault="00077D8E" w:rsidP="003644B2">
            <w:pPr>
              <w:pStyle w:val="ParaIndent1"/>
              <w:ind w:left="32"/>
              <w:jc w:val="both"/>
            </w:pPr>
            <w:sdt>
              <w:sdtPr>
                <w:rPr>
                  <w:rStyle w:val="Style2"/>
                  <w:rFonts w:cs="Calibri"/>
                  <w:color w:val="0070C0"/>
                  <w:lang w:val="en-GB"/>
                </w:rPr>
                <w:id w:val="-1356262349"/>
                <w:placeholder>
                  <w:docPart w:val="E452924D6B804CC5997963756AAA216B"/>
                </w:placeholder>
                <w:showingPlcHdr/>
                <w:date>
                  <w:dateFormat w:val="d/MM/yyyy"/>
                  <w:lid w:val="en-AU"/>
                  <w:storeMappedDataAs w:val="dateTime"/>
                  <w:calendar w:val="gregorian"/>
                </w:date>
              </w:sdtPr>
              <w:sdtEndPr>
                <w:rPr>
                  <w:rStyle w:val="Style2"/>
                </w:rPr>
              </w:sdtEndPr>
              <w:sdtContent>
                <w:r w:rsidR="003644B2">
                  <w:rPr>
                    <w:rStyle w:val="PlaceholderText"/>
                    <w:color w:val="808080" w:themeColor="background1" w:themeShade="80"/>
                  </w:rPr>
                  <w:t>Enter date.</w:t>
                </w:r>
              </w:sdtContent>
            </w:sdt>
            <w:r w:rsidR="003644B2">
              <w:rPr>
                <w:lang w:val="en-GB"/>
              </w:rPr>
              <w:t xml:space="preserve"> </w:t>
            </w:r>
            <w:r w:rsidR="001E7167">
              <w:rPr>
                <w:lang w:val="en-GB"/>
              </w:rPr>
              <w:t>at 4:00pm local standard time.</w:t>
            </w:r>
          </w:p>
        </w:tc>
      </w:tr>
    </w:tbl>
    <w:p w14:paraId="2BAB295F" w14:textId="77777777" w:rsidR="003644B2" w:rsidRDefault="003644B2" w:rsidP="003644B2">
      <w:pPr>
        <w:pStyle w:val="ParaIndent1"/>
        <w:rPr>
          <w:rFonts w:cs="Calibri"/>
          <w:szCs w:val="22"/>
          <w:lang w:eastAsia="en-US"/>
        </w:rPr>
      </w:pPr>
    </w:p>
    <w:p w14:paraId="318325A3" w14:textId="4047D7FA" w:rsidR="007B06CF" w:rsidRPr="007B06CF" w:rsidRDefault="007B06CF" w:rsidP="00FC2C54">
      <w:pPr>
        <w:pStyle w:val="Proposal-QuestionLevel1"/>
      </w:pPr>
      <w:r w:rsidRPr="007B06CF">
        <w:t>Covered Locations</w:t>
      </w:r>
    </w:p>
    <w:p w14:paraId="0F47A999" w14:textId="6D30181F" w:rsidR="007B06CF" w:rsidRPr="007B06CF" w:rsidRDefault="007B06CF" w:rsidP="007B06CF">
      <w:pPr>
        <w:pStyle w:val="ParaIndent1"/>
      </w:pPr>
      <w:r w:rsidRPr="007B06CF">
        <w:br/>
        <w:t>Please complete Appendix A with details of locations that are required to be covered by this policy</w:t>
      </w:r>
      <w:r w:rsidR="00413195">
        <w:t xml:space="preserve"> (referred to as Covered Locations)</w:t>
      </w:r>
      <w:r w:rsidRPr="007B06CF">
        <w:t>.</w:t>
      </w:r>
    </w:p>
    <w:p w14:paraId="4B41FBB8" w14:textId="77777777" w:rsidR="007B06CF" w:rsidRPr="007B06CF" w:rsidRDefault="007B06CF" w:rsidP="007B06CF">
      <w:pPr>
        <w:ind w:left="66"/>
        <w:rPr>
          <w:rFonts w:ascii="Segoe UI" w:hAnsi="Segoe UI" w:cs="Segoe UI"/>
        </w:rPr>
      </w:pPr>
    </w:p>
    <w:p w14:paraId="4DF7E06A" w14:textId="77777777" w:rsidR="007B06CF" w:rsidRPr="007B06CF" w:rsidRDefault="007B06CF" w:rsidP="00FC2C54">
      <w:pPr>
        <w:pStyle w:val="Proposal-QuestionLevel1"/>
      </w:pPr>
      <w:r w:rsidRPr="007B06CF">
        <w:t>Policy limits.</w:t>
      </w:r>
    </w:p>
    <w:p w14:paraId="39692557" w14:textId="77777777" w:rsidR="007B06CF" w:rsidRPr="007B06CF" w:rsidRDefault="007B06CF" w:rsidP="007B06CF">
      <w:pPr>
        <w:pStyle w:val="ParaIndent1"/>
      </w:pPr>
    </w:p>
    <w:tbl>
      <w:tblPr>
        <w:tblStyle w:val="TableGrid"/>
        <w:tblW w:w="4820"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93"/>
        <w:gridCol w:w="1984"/>
        <w:gridCol w:w="1843"/>
      </w:tblGrid>
      <w:tr w:rsidR="007B06CF" w:rsidRPr="00FC2C54" w14:paraId="749136A2" w14:textId="77777777" w:rsidTr="00B43C24">
        <w:tc>
          <w:tcPr>
            <w:tcW w:w="993" w:type="dxa"/>
            <w:shd w:val="clear" w:color="auto" w:fill="EACBF2" w:themeFill="accent2" w:themeFillTint="33"/>
          </w:tcPr>
          <w:p w14:paraId="11CA447D" w14:textId="77777777" w:rsidR="007B06CF" w:rsidRPr="00FC2C54" w:rsidRDefault="007B06CF" w:rsidP="007B06CF">
            <w:pPr>
              <w:rPr>
                <w:rFonts w:ascii="Segoe UI" w:hAnsi="Segoe UI" w:cs="Segoe UI"/>
                <w:b/>
              </w:rPr>
            </w:pPr>
            <w:r w:rsidRPr="00FC2C54">
              <w:rPr>
                <w:rFonts w:ascii="Segoe UI" w:hAnsi="Segoe UI" w:cs="Segoe UI"/>
                <w:b/>
              </w:rPr>
              <w:t>Option</w:t>
            </w:r>
          </w:p>
        </w:tc>
        <w:tc>
          <w:tcPr>
            <w:tcW w:w="1984" w:type="dxa"/>
            <w:shd w:val="clear" w:color="auto" w:fill="EACBF2" w:themeFill="accent2" w:themeFillTint="33"/>
          </w:tcPr>
          <w:p w14:paraId="17B226A3" w14:textId="77777777" w:rsidR="007B06CF" w:rsidRPr="00FC2C54" w:rsidRDefault="007B06CF" w:rsidP="007B06CF">
            <w:pPr>
              <w:rPr>
                <w:rFonts w:ascii="Segoe UI" w:hAnsi="Segoe UI" w:cs="Segoe UI"/>
                <w:b/>
              </w:rPr>
            </w:pPr>
            <w:r w:rsidRPr="00FC2C54">
              <w:rPr>
                <w:rFonts w:ascii="Segoe UI" w:hAnsi="Segoe UI" w:cs="Segoe UI"/>
                <w:b/>
              </w:rPr>
              <w:t>Occurrence limit</w:t>
            </w:r>
          </w:p>
        </w:tc>
        <w:tc>
          <w:tcPr>
            <w:tcW w:w="1843" w:type="dxa"/>
            <w:shd w:val="clear" w:color="auto" w:fill="EACBF2" w:themeFill="accent2" w:themeFillTint="33"/>
          </w:tcPr>
          <w:p w14:paraId="2880E9AC" w14:textId="77777777" w:rsidR="007B06CF" w:rsidRPr="00FC2C54" w:rsidRDefault="007B06CF" w:rsidP="007B06CF">
            <w:pPr>
              <w:rPr>
                <w:rFonts w:ascii="Segoe UI" w:hAnsi="Segoe UI" w:cs="Segoe UI"/>
                <w:b/>
                <w:lang w:val="en-GB"/>
              </w:rPr>
            </w:pPr>
            <w:r w:rsidRPr="00FC2C54">
              <w:rPr>
                <w:rFonts w:ascii="Segoe UI" w:hAnsi="Segoe UI" w:cs="Segoe UI"/>
                <w:b/>
                <w:lang w:val="en-GB"/>
              </w:rPr>
              <w:t>Aggregate limit</w:t>
            </w:r>
          </w:p>
        </w:tc>
      </w:tr>
      <w:tr w:rsidR="007B06CF" w:rsidRPr="00FC2C54" w14:paraId="231A52EA" w14:textId="77777777" w:rsidTr="00B43C24">
        <w:tc>
          <w:tcPr>
            <w:tcW w:w="993" w:type="dxa"/>
          </w:tcPr>
          <w:p w14:paraId="01E9EC2D" w14:textId="77777777" w:rsidR="007B06CF" w:rsidRPr="00FC2C54" w:rsidRDefault="007B06CF" w:rsidP="007B06CF">
            <w:pPr>
              <w:rPr>
                <w:rFonts w:ascii="Segoe UI" w:hAnsi="Segoe UI" w:cs="Segoe UI"/>
                <w:lang w:val="en-GB"/>
              </w:rPr>
            </w:pPr>
            <w:r w:rsidRPr="00FC2C54">
              <w:rPr>
                <w:rFonts w:ascii="Segoe UI" w:hAnsi="Segoe UI" w:cs="Segoe UI"/>
                <w:lang w:val="en-GB"/>
              </w:rPr>
              <w:t>1.</w:t>
            </w:r>
          </w:p>
        </w:tc>
        <w:tc>
          <w:tcPr>
            <w:tcW w:w="1984" w:type="dxa"/>
          </w:tcPr>
          <w:p w14:paraId="06162FA0" w14:textId="77777777" w:rsidR="007B06CF" w:rsidRPr="00FC2C54" w:rsidRDefault="007B06CF" w:rsidP="007B06CF">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109674398"/>
                <w:placeholder>
                  <w:docPart w:val="138369C10FCB433D8DD4CE9C7D4753F8"/>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c>
          <w:tcPr>
            <w:tcW w:w="1843" w:type="dxa"/>
          </w:tcPr>
          <w:p w14:paraId="1C2DC63A" w14:textId="77777777" w:rsidR="007B06CF" w:rsidRPr="00FC2C54" w:rsidRDefault="007B06CF" w:rsidP="007B06CF">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350075902"/>
                <w:placeholder>
                  <w:docPart w:val="0BA601C02FE34F8EB08054F8E9E81ECB"/>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r>
      <w:tr w:rsidR="007B06CF" w:rsidRPr="00FC2C54" w14:paraId="28431AE2" w14:textId="77777777" w:rsidTr="00B43C24">
        <w:tc>
          <w:tcPr>
            <w:tcW w:w="993" w:type="dxa"/>
          </w:tcPr>
          <w:p w14:paraId="43EB99E9" w14:textId="77777777" w:rsidR="007B06CF" w:rsidRPr="00FC2C54" w:rsidRDefault="007B06CF" w:rsidP="007B06CF">
            <w:pPr>
              <w:rPr>
                <w:rFonts w:ascii="Segoe UI" w:hAnsi="Segoe UI" w:cs="Segoe UI"/>
                <w:lang w:val="en-GB"/>
              </w:rPr>
            </w:pPr>
            <w:r w:rsidRPr="00FC2C54">
              <w:rPr>
                <w:rFonts w:ascii="Segoe UI" w:hAnsi="Segoe UI" w:cs="Segoe UI"/>
                <w:lang w:val="en-GB"/>
              </w:rPr>
              <w:t>2.</w:t>
            </w:r>
          </w:p>
        </w:tc>
        <w:tc>
          <w:tcPr>
            <w:tcW w:w="1984" w:type="dxa"/>
          </w:tcPr>
          <w:p w14:paraId="407C58FF" w14:textId="77777777" w:rsidR="007B06CF" w:rsidRPr="00FC2C54" w:rsidRDefault="007B06CF" w:rsidP="007B06CF">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1312475007"/>
                <w:placeholder>
                  <w:docPart w:val="14A698A3458741CAB34A377D8F649C5E"/>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c>
          <w:tcPr>
            <w:tcW w:w="1843" w:type="dxa"/>
          </w:tcPr>
          <w:p w14:paraId="7D6F0C98" w14:textId="77777777" w:rsidR="007B06CF" w:rsidRPr="00FC2C54" w:rsidRDefault="007B06CF" w:rsidP="007B06CF">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1160808432"/>
                <w:placeholder>
                  <w:docPart w:val="F27DB1A7BF8A4F0381CB55A96B8A4C13"/>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r>
      <w:tr w:rsidR="007B06CF" w:rsidRPr="00FC2C54" w14:paraId="55911615" w14:textId="77777777" w:rsidTr="00B43C24">
        <w:tc>
          <w:tcPr>
            <w:tcW w:w="993" w:type="dxa"/>
          </w:tcPr>
          <w:p w14:paraId="316B06BA" w14:textId="77777777" w:rsidR="007B06CF" w:rsidRPr="00FC2C54" w:rsidRDefault="007B06CF" w:rsidP="007B06CF">
            <w:pPr>
              <w:rPr>
                <w:rFonts w:ascii="Segoe UI" w:hAnsi="Segoe UI" w:cs="Segoe UI"/>
                <w:lang w:val="en-GB"/>
              </w:rPr>
            </w:pPr>
            <w:r w:rsidRPr="00FC2C54">
              <w:rPr>
                <w:rFonts w:ascii="Segoe UI" w:hAnsi="Segoe UI" w:cs="Segoe UI"/>
                <w:lang w:val="en-GB"/>
              </w:rPr>
              <w:t>3.</w:t>
            </w:r>
          </w:p>
        </w:tc>
        <w:tc>
          <w:tcPr>
            <w:tcW w:w="1984" w:type="dxa"/>
          </w:tcPr>
          <w:p w14:paraId="71EDD101" w14:textId="77777777" w:rsidR="007B06CF" w:rsidRPr="00FC2C54" w:rsidRDefault="007B06CF" w:rsidP="007B06CF">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349297645"/>
                <w:placeholder>
                  <w:docPart w:val="A6DB43F76F104723BF1BD0D8E7DABB3E"/>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c>
          <w:tcPr>
            <w:tcW w:w="1843" w:type="dxa"/>
          </w:tcPr>
          <w:p w14:paraId="4B77FF7C" w14:textId="77777777" w:rsidR="007B06CF" w:rsidRPr="00FC2C54" w:rsidRDefault="007B06CF" w:rsidP="007B06CF">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826409337"/>
                <w:placeholder>
                  <w:docPart w:val="057575F7A97544CE948FB48FDF7F955F"/>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r>
    </w:tbl>
    <w:p w14:paraId="3A08FBE5" w14:textId="77777777" w:rsidR="007B06CF" w:rsidRPr="007B06CF" w:rsidRDefault="007B06CF" w:rsidP="007B06CF">
      <w:pPr>
        <w:pStyle w:val="ParaIndent1"/>
      </w:pPr>
    </w:p>
    <w:p w14:paraId="05B458FC" w14:textId="77777777" w:rsidR="007B06CF" w:rsidRPr="007B06CF" w:rsidRDefault="007B06CF" w:rsidP="00FC2C54">
      <w:pPr>
        <w:pStyle w:val="Proposal-QuestionLevel1"/>
      </w:pPr>
      <w:r w:rsidRPr="007B06CF">
        <w:t>Policy deductible.</w:t>
      </w:r>
    </w:p>
    <w:p w14:paraId="72C67863" w14:textId="77777777" w:rsidR="007B06CF" w:rsidRPr="007B06CF" w:rsidRDefault="007B06CF" w:rsidP="007B06CF">
      <w:pPr>
        <w:pStyle w:val="ParaIndent1"/>
      </w:pPr>
    </w:p>
    <w:tbl>
      <w:tblPr>
        <w:tblStyle w:val="TableGrid"/>
        <w:tblW w:w="4395"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93"/>
        <w:gridCol w:w="3402"/>
      </w:tblGrid>
      <w:tr w:rsidR="007B06CF" w:rsidRPr="00FC2C54" w14:paraId="01021FF0" w14:textId="77777777" w:rsidTr="00416187">
        <w:tc>
          <w:tcPr>
            <w:tcW w:w="993" w:type="dxa"/>
            <w:shd w:val="clear" w:color="auto" w:fill="EACBF2" w:themeFill="accent2" w:themeFillTint="33"/>
          </w:tcPr>
          <w:p w14:paraId="43055AB0" w14:textId="77777777" w:rsidR="007B06CF" w:rsidRPr="00FC2C54" w:rsidRDefault="007B06CF" w:rsidP="007B06CF">
            <w:pPr>
              <w:rPr>
                <w:rFonts w:ascii="Segoe UI" w:hAnsi="Segoe UI" w:cs="Segoe UI"/>
                <w:b/>
              </w:rPr>
            </w:pPr>
            <w:r w:rsidRPr="00FC2C54">
              <w:rPr>
                <w:rFonts w:ascii="Segoe UI" w:hAnsi="Segoe UI" w:cs="Segoe UI"/>
                <w:b/>
              </w:rPr>
              <w:t>Option</w:t>
            </w:r>
          </w:p>
        </w:tc>
        <w:tc>
          <w:tcPr>
            <w:tcW w:w="3402" w:type="dxa"/>
            <w:shd w:val="clear" w:color="auto" w:fill="EACBF2" w:themeFill="accent2" w:themeFillTint="33"/>
          </w:tcPr>
          <w:p w14:paraId="3F74DAFE" w14:textId="77777777" w:rsidR="007B06CF" w:rsidRPr="00FC2C54" w:rsidRDefault="007B06CF" w:rsidP="007B06CF">
            <w:pPr>
              <w:rPr>
                <w:rFonts w:ascii="Segoe UI" w:hAnsi="Segoe UI" w:cs="Segoe UI"/>
                <w:b/>
              </w:rPr>
            </w:pPr>
            <w:r w:rsidRPr="00FC2C54">
              <w:rPr>
                <w:rFonts w:ascii="Segoe UI" w:hAnsi="Segoe UI" w:cs="Segoe UI"/>
                <w:b/>
              </w:rPr>
              <w:t>Preferred Deductible amount</w:t>
            </w:r>
          </w:p>
        </w:tc>
      </w:tr>
      <w:tr w:rsidR="007B06CF" w:rsidRPr="00FC2C54" w14:paraId="314975F9" w14:textId="77777777" w:rsidTr="00416187">
        <w:tc>
          <w:tcPr>
            <w:tcW w:w="993" w:type="dxa"/>
          </w:tcPr>
          <w:p w14:paraId="498FEF9C" w14:textId="77777777" w:rsidR="007B06CF" w:rsidRPr="00FC2C54" w:rsidRDefault="007B06CF" w:rsidP="007B06CF">
            <w:pPr>
              <w:rPr>
                <w:rFonts w:ascii="Segoe UI" w:hAnsi="Segoe UI" w:cs="Segoe UI"/>
                <w:lang w:val="en-GB"/>
              </w:rPr>
            </w:pPr>
            <w:r w:rsidRPr="00FC2C54">
              <w:rPr>
                <w:rFonts w:ascii="Segoe UI" w:hAnsi="Segoe UI" w:cs="Segoe UI"/>
                <w:lang w:val="en-GB"/>
              </w:rPr>
              <w:t>1.</w:t>
            </w:r>
          </w:p>
        </w:tc>
        <w:tc>
          <w:tcPr>
            <w:tcW w:w="3402" w:type="dxa"/>
          </w:tcPr>
          <w:p w14:paraId="31E82112" w14:textId="77777777" w:rsidR="007B06CF" w:rsidRPr="00FC2C54" w:rsidRDefault="007B06CF" w:rsidP="007B06CF">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66387753"/>
                <w:placeholder>
                  <w:docPart w:val="09155EBAE48E4DDF96549B65B13F0D15"/>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r>
      <w:tr w:rsidR="007B06CF" w:rsidRPr="00FC2C54" w14:paraId="30AE8DFB" w14:textId="77777777" w:rsidTr="00416187">
        <w:tc>
          <w:tcPr>
            <w:tcW w:w="993" w:type="dxa"/>
          </w:tcPr>
          <w:p w14:paraId="6A3FA167" w14:textId="77777777" w:rsidR="007B06CF" w:rsidRPr="00FC2C54" w:rsidRDefault="007B06CF" w:rsidP="007B06CF">
            <w:pPr>
              <w:rPr>
                <w:rFonts w:ascii="Segoe UI" w:hAnsi="Segoe UI" w:cs="Segoe UI"/>
                <w:lang w:val="en-GB"/>
              </w:rPr>
            </w:pPr>
            <w:r w:rsidRPr="00FC2C54">
              <w:rPr>
                <w:rFonts w:ascii="Segoe UI" w:hAnsi="Segoe UI" w:cs="Segoe UI"/>
                <w:lang w:val="en-GB"/>
              </w:rPr>
              <w:lastRenderedPageBreak/>
              <w:t>2.</w:t>
            </w:r>
          </w:p>
        </w:tc>
        <w:tc>
          <w:tcPr>
            <w:tcW w:w="3402" w:type="dxa"/>
          </w:tcPr>
          <w:p w14:paraId="261FE55B" w14:textId="77777777" w:rsidR="007B06CF" w:rsidRPr="00FC2C54" w:rsidRDefault="007B06CF" w:rsidP="007B06CF">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1086298753"/>
                <w:placeholder>
                  <w:docPart w:val="884440129C664295AEF663A479EF222D"/>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r>
      <w:tr w:rsidR="00E8708A" w:rsidRPr="00FC2C54" w14:paraId="3E2D43C0" w14:textId="77777777" w:rsidTr="00416187">
        <w:tc>
          <w:tcPr>
            <w:tcW w:w="993" w:type="dxa"/>
          </w:tcPr>
          <w:p w14:paraId="606F4624" w14:textId="146C6824" w:rsidR="00E8708A" w:rsidRPr="00FC2C54" w:rsidRDefault="00E8708A" w:rsidP="00E8708A">
            <w:pPr>
              <w:rPr>
                <w:rFonts w:ascii="Segoe UI" w:hAnsi="Segoe UI" w:cs="Segoe UI"/>
                <w:lang w:val="en-GB"/>
              </w:rPr>
            </w:pPr>
            <w:r>
              <w:rPr>
                <w:rFonts w:ascii="Segoe UI" w:hAnsi="Segoe UI" w:cs="Segoe UI"/>
                <w:lang w:val="en-GB"/>
              </w:rPr>
              <w:t>3</w:t>
            </w:r>
            <w:r w:rsidRPr="00FC2C54">
              <w:rPr>
                <w:rFonts w:ascii="Segoe UI" w:hAnsi="Segoe UI" w:cs="Segoe UI"/>
                <w:lang w:val="en-GB"/>
              </w:rPr>
              <w:t>.</w:t>
            </w:r>
          </w:p>
        </w:tc>
        <w:tc>
          <w:tcPr>
            <w:tcW w:w="3402" w:type="dxa"/>
          </w:tcPr>
          <w:p w14:paraId="27E2ADAB" w14:textId="210FD097" w:rsidR="00E8708A" w:rsidRPr="00FC2C54" w:rsidRDefault="00E8708A" w:rsidP="00E8708A">
            <w:pPr>
              <w:rPr>
                <w:rFonts w:ascii="Segoe UI" w:hAnsi="Segoe UI" w:cs="Segoe UI"/>
                <w:lang w:val="en-GB"/>
              </w:rPr>
            </w:pPr>
            <w:r w:rsidRPr="00FC2C54">
              <w:rPr>
                <w:rFonts w:ascii="Segoe UI" w:hAnsi="Segoe UI" w:cs="Segoe UI"/>
                <w:lang w:val="en-GB"/>
              </w:rPr>
              <w:t>$</w:t>
            </w:r>
            <w:r w:rsidRPr="00FC2C54">
              <w:rPr>
                <w:rFonts w:ascii="Segoe UI" w:hAnsi="Segoe UI" w:cs="Segoe UI"/>
                <w:szCs w:val="18"/>
                <w:lang w:val="en-GB"/>
              </w:rPr>
              <w:t xml:space="preserve"> </w:t>
            </w:r>
            <w:sdt>
              <w:sdtPr>
                <w:rPr>
                  <w:rFonts w:ascii="Segoe UI" w:hAnsi="Segoe UI" w:cs="Segoe UI"/>
                  <w:szCs w:val="18"/>
                  <w:lang w:val="en-GB"/>
                </w:rPr>
                <w:id w:val="-743259175"/>
                <w:placeholder>
                  <w:docPart w:val="B86461752D254639A78F06484408F237"/>
                </w:placeholder>
                <w:showingPlcHdr/>
                <w:text/>
              </w:sdtPr>
              <w:sdtEndPr/>
              <w:sdtContent>
                <w:r w:rsidRPr="00FC2C54">
                  <w:rPr>
                    <w:rStyle w:val="PlaceholderText"/>
                    <w:rFonts w:ascii="Segoe UI" w:hAnsi="Segoe UI" w:cs="Segoe UI"/>
                    <w:color w:val="808080" w:themeColor="background1" w:themeShade="80"/>
                    <w:szCs w:val="18"/>
                  </w:rPr>
                  <w:t>Enter amount.</w:t>
                </w:r>
              </w:sdtContent>
            </w:sdt>
          </w:p>
        </w:tc>
      </w:tr>
    </w:tbl>
    <w:p w14:paraId="23010F1C" w14:textId="77777777" w:rsidR="007B06CF" w:rsidRPr="007B06CF" w:rsidRDefault="007B06CF" w:rsidP="007B06CF">
      <w:pPr>
        <w:rPr>
          <w:rFonts w:ascii="Segoe UI" w:hAnsi="Segoe UI" w:cs="Segoe UI"/>
        </w:rPr>
      </w:pPr>
    </w:p>
    <w:p w14:paraId="7AAD666E" w14:textId="77777777" w:rsidR="007B06CF" w:rsidRPr="007B06CF" w:rsidRDefault="007B06CF" w:rsidP="007B06CF">
      <w:pPr>
        <w:rPr>
          <w:rFonts w:ascii="Segoe UI" w:hAnsi="Segoe UI" w:cs="Segoe UI"/>
        </w:rPr>
      </w:pPr>
    </w:p>
    <w:p w14:paraId="693F922E" w14:textId="0E452AA0" w:rsidR="007B06CF" w:rsidRDefault="007B06CF" w:rsidP="00FC2C54">
      <w:pPr>
        <w:pStyle w:val="Proposal-QuestionLevel1"/>
      </w:pPr>
      <w:r>
        <w:t>Coverage options</w:t>
      </w:r>
      <w:r>
        <w:br/>
      </w:r>
      <w:r>
        <w:br/>
      </w:r>
      <w:r w:rsidRPr="007B06CF">
        <w:t>Please select (check box) if coverage is required for:</w:t>
      </w:r>
    </w:p>
    <w:p w14:paraId="0E80E6EA" w14:textId="77777777" w:rsidR="00413195" w:rsidRPr="007B06CF" w:rsidRDefault="00413195" w:rsidP="00413195">
      <w:pPr>
        <w:pStyle w:val="ParaIndent1"/>
      </w:pPr>
    </w:p>
    <w:tbl>
      <w:tblPr>
        <w:tblStyle w:val="TableGrid"/>
        <w:tblW w:w="9225"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
        <w:gridCol w:w="7526"/>
        <w:gridCol w:w="1274"/>
      </w:tblGrid>
      <w:tr w:rsidR="007B06CF" w:rsidRPr="007B06CF" w14:paraId="33DDA5E0" w14:textId="77777777" w:rsidTr="00413195">
        <w:trPr>
          <w:trHeight w:val="406"/>
        </w:trPr>
        <w:tc>
          <w:tcPr>
            <w:tcW w:w="425" w:type="dxa"/>
          </w:tcPr>
          <w:p w14:paraId="46D7D13E" w14:textId="77777777" w:rsidR="007B06CF" w:rsidRPr="007B06CF" w:rsidRDefault="007B06CF" w:rsidP="00413195">
            <w:pPr>
              <w:rPr>
                <w:rFonts w:ascii="Segoe UI" w:hAnsi="Segoe UI" w:cs="Segoe UI"/>
              </w:rPr>
            </w:pPr>
            <w:r w:rsidRPr="007B06CF">
              <w:rPr>
                <w:rFonts w:ascii="Segoe UI" w:hAnsi="Segoe UI" w:cs="Segoe UI"/>
              </w:rPr>
              <w:t>a.</w:t>
            </w:r>
          </w:p>
        </w:tc>
        <w:tc>
          <w:tcPr>
            <w:tcW w:w="7526" w:type="dxa"/>
          </w:tcPr>
          <w:p w14:paraId="60830BE4" w14:textId="77777777" w:rsidR="007B06CF" w:rsidRPr="007B06CF" w:rsidRDefault="007B06CF" w:rsidP="00413195">
            <w:pPr>
              <w:ind w:left="167"/>
              <w:rPr>
                <w:rFonts w:ascii="Segoe UI" w:hAnsi="Segoe UI" w:cs="Segoe UI"/>
              </w:rPr>
            </w:pPr>
            <w:r w:rsidRPr="007B06CF">
              <w:rPr>
                <w:rFonts w:ascii="Segoe UI" w:hAnsi="Segoe UI" w:cs="Segoe UI"/>
              </w:rPr>
              <w:t>Clean-up Costs Resulting from New Pollution Conditions</w:t>
            </w:r>
          </w:p>
        </w:tc>
        <w:tc>
          <w:tcPr>
            <w:tcW w:w="1274" w:type="dxa"/>
          </w:tcPr>
          <w:p w14:paraId="1E6C17E6" w14:textId="77777777" w:rsidR="007B06CF" w:rsidRPr="007B06CF" w:rsidRDefault="00077D8E" w:rsidP="00413195">
            <w:pPr>
              <w:rPr>
                <w:rFonts w:ascii="Segoe UI" w:hAnsi="Segoe UI" w:cs="Segoe UI"/>
              </w:rPr>
            </w:pPr>
            <w:sdt>
              <w:sdtPr>
                <w:rPr>
                  <w:rFonts w:ascii="Segoe UI" w:hAnsi="Segoe UI" w:cs="Segoe UI"/>
                </w:rPr>
                <w:id w:val="-1948462091"/>
                <w14:checkbox>
                  <w14:checked w14:val="0"/>
                  <w14:checkedState w14:val="2612" w14:font="MS Gothic"/>
                  <w14:uncheckedState w14:val="2610" w14:font="MS Gothic"/>
                </w14:checkbox>
              </w:sdtPr>
              <w:sdtEndPr/>
              <w:sdtContent>
                <w:r w:rsidR="007B06CF" w:rsidRPr="007B06CF">
                  <w:rPr>
                    <w:rFonts w:ascii="Segoe UI Symbol" w:eastAsia="MS Gothic" w:hAnsi="Segoe UI Symbol" w:cs="Segoe UI Symbol"/>
                  </w:rPr>
                  <w:t>☐</w:t>
                </w:r>
              </w:sdtContent>
            </w:sdt>
          </w:p>
        </w:tc>
      </w:tr>
      <w:tr w:rsidR="007B06CF" w:rsidRPr="007B06CF" w14:paraId="1F217F0E" w14:textId="77777777" w:rsidTr="00413195">
        <w:trPr>
          <w:trHeight w:val="406"/>
        </w:trPr>
        <w:tc>
          <w:tcPr>
            <w:tcW w:w="425" w:type="dxa"/>
          </w:tcPr>
          <w:p w14:paraId="59315B9D" w14:textId="77777777" w:rsidR="007B06CF" w:rsidRPr="007B06CF" w:rsidRDefault="007B06CF" w:rsidP="00413195">
            <w:pPr>
              <w:rPr>
                <w:rFonts w:ascii="Segoe UI" w:hAnsi="Segoe UI" w:cs="Segoe UI"/>
              </w:rPr>
            </w:pPr>
            <w:r w:rsidRPr="007B06CF">
              <w:rPr>
                <w:rFonts w:ascii="Segoe UI" w:hAnsi="Segoe UI" w:cs="Segoe UI"/>
              </w:rPr>
              <w:t>b.</w:t>
            </w:r>
          </w:p>
        </w:tc>
        <w:tc>
          <w:tcPr>
            <w:tcW w:w="7526" w:type="dxa"/>
          </w:tcPr>
          <w:p w14:paraId="55947CB0" w14:textId="77777777" w:rsidR="007B06CF" w:rsidRPr="007B06CF" w:rsidRDefault="007B06CF" w:rsidP="00413195">
            <w:pPr>
              <w:ind w:left="167"/>
              <w:rPr>
                <w:rFonts w:ascii="Segoe UI" w:hAnsi="Segoe UI" w:cs="Segoe UI"/>
              </w:rPr>
            </w:pPr>
            <w:r w:rsidRPr="007B06CF">
              <w:rPr>
                <w:rFonts w:ascii="Segoe UI" w:hAnsi="Segoe UI" w:cs="Segoe UI"/>
              </w:rPr>
              <w:t>Bodily Injury and Property Damage Resulting from Pollution Conditions</w:t>
            </w:r>
          </w:p>
        </w:tc>
        <w:tc>
          <w:tcPr>
            <w:tcW w:w="1274" w:type="dxa"/>
          </w:tcPr>
          <w:p w14:paraId="3C803FEF" w14:textId="77777777" w:rsidR="007B06CF" w:rsidRPr="007B06CF" w:rsidRDefault="00077D8E" w:rsidP="00413195">
            <w:pPr>
              <w:rPr>
                <w:rFonts w:ascii="Segoe UI" w:hAnsi="Segoe UI" w:cs="Segoe UI"/>
              </w:rPr>
            </w:pPr>
            <w:sdt>
              <w:sdtPr>
                <w:rPr>
                  <w:rFonts w:ascii="Segoe UI" w:hAnsi="Segoe UI" w:cs="Segoe UI"/>
                </w:rPr>
                <w:id w:val="1232575392"/>
                <w14:checkbox>
                  <w14:checked w14:val="0"/>
                  <w14:checkedState w14:val="2612" w14:font="MS Gothic"/>
                  <w14:uncheckedState w14:val="2610" w14:font="MS Gothic"/>
                </w14:checkbox>
              </w:sdtPr>
              <w:sdtEndPr/>
              <w:sdtContent>
                <w:r w:rsidR="007B06CF" w:rsidRPr="007B06CF">
                  <w:rPr>
                    <w:rFonts w:ascii="Segoe UI Symbol" w:eastAsia="MS Gothic" w:hAnsi="Segoe UI Symbol" w:cs="Segoe UI Symbol"/>
                  </w:rPr>
                  <w:t>☐</w:t>
                </w:r>
              </w:sdtContent>
            </w:sdt>
          </w:p>
        </w:tc>
      </w:tr>
      <w:tr w:rsidR="00413195" w:rsidRPr="00413195" w14:paraId="49B79FCD" w14:textId="77777777" w:rsidTr="00413195">
        <w:trPr>
          <w:trHeight w:val="698"/>
        </w:trPr>
        <w:tc>
          <w:tcPr>
            <w:tcW w:w="425" w:type="dxa"/>
          </w:tcPr>
          <w:p w14:paraId="6313FDA5" w14:textId="77777777" w:rsidR="007B06CF" w:rsidRPr="00413195" w:rsidRDefault="007B06CF" w:rsidP="00413195">
            <w:pPr>
              <w:rPr>
                <w:rFonts w:ascii="Segoe UI" w:hAnsi="Segoe UI" w:cs="Segoe UI"/>
              </w:rPr>
            </w:pPr>
            <w:r w:rsidRPr="00413195">
              <w:rPr>
                <w:rFonts w:ascii="Segoe UI" w:hAnsi="Segoe UI" w:cs="Segoe UI"/>
              </w:rPr>
              <w:t>c.</w:t>
            </w:r>
          </w:p>
        </w:tc>
        <w:tc>
          <w:tcPr>
            <w:tcW w:w="7526" w:type="dxa"/>
          </w:tcPr>
          <w:p w14:paraId="607EB861" w14:textId="77777777" w:rsidR="007B06CF" w:rsidRPr="00413195" w:rsidRDefault="007B06CF" w:rsidP="00413195">
            <w:pPr>
              <w:ind w:left="167"/>
              <w:rPr>
                <w:rFonts w:ascii="Segoe UI" w:hAnsi="Segoe UI" w:cs="Segoe UI"/>
              </w:rPr>
            </w:pPr>
            <w:r w:rsidRPr="00413195">
              <w:rPr>
                <w:rFonts w:ascii="Segoe UI" w:hAnsi="Segoe UI" w:cs="Segoe UI"/>
              </w:rPr>
              <w:t>Bodily Injury, Property Damage and Clean-up Costs Resulting from Transported Cargo</w:t>
            </w:r>
          </w:p>
          <w:p w14:paraId="78744F88" w14:textId="05DD4A3D" w:rsidR="007B06CF" w:rsidRPr="00413195" w:rsidRDefault="00413195" w:rsidP="00413195">
            <w:pPr>
              <w:ind w:left="167"/>
              <w:rPr>
                <w:rFonts w:ascii="Segoe UI" w:hAnsi="Segoe UI" w:cs="Segoe UI"/>
                <w:bCs/>
                <w:i/>
              </w:rPr>
            </w:pPr>
            <w:r w:rsidRPr="00413195">
              <w:rPr>
                <w:rFonts w:ascii="Segoe UI" w:hAnsi="Segoe UI" w:cs="Segoe UI"/>
                <w:bCs/>
                <w:i/>
              </w:rPr>
              <w:t>(</w:t>
            </w:r>
            <w:r w:rsidR="007B06CF" w:rsidRPr="00413195">
              <w:rPr>
                <w:rFonts w:ascii="Segoe UI" w:hAnsi="Segoe UI" w:cs="Segoe UI"/>
                <w:bCs/>
                <w:i/>
              </w:rPr>
              <w:t xml:space="preserve">If selecting this coverage option, please complete question </w:t>
            </w:r>
            <w:r w:rsidR="00416187" w:rsidRPr="00413195">
              <w:rPr>
                <w:rFonts w:ascii="Segoe UI" w:hAnsi="Segoe UI" w:cs="Segoe UI"/>
                <w:bCs/>
                <w:i/>
              </w:rPr>
              <w:t>3.2</w:t>
            </w:r>
            <w:r w:rsidR="007B06CF" w:rsidRPr="00413195">
              <w:rPr>
                <w:rFonts w:ascii="Segoe UI" w:hAnsi="Segoe UI" w:cs="Segoe UI"/>
                <w:bCs/>
                <w:i/>
              </w:rPr>
              <w:t>.</w:t>
            </w:r>
            <w:r w:rsidRPr="00413195">
              <w:rPr>
                <w:rFonts w:ascii="Segoe UI" w:hAnsi="Segoe UI" w:cs="Segoe UI"/>
                <w:bCs/>
                <w:i/>
              </w:rPr>
              <w:t>)</w:t>
            </w:r>
          </w:p>
        </w:tc>
        <w:tc>
          <w:tcPr>
            <w:tcW w:w="1274" w:type="dxa"/>
          </w:tcPr>
          <w:p w14:paraId="211BFCA2" w14:textId="77777777" w:rsidR="007B06CF" w:rsidRPr="00413195" w:rsidRDefault="00077D8E" w:rsidP="00413195">
            <w:pPr>
              <w:rPr>
                <w:rFonts w:ascii="Segoe UI" w:hAnsi="Segoe UI" w:cs="Segoe UI"/>
              </w:rPr>
            </w:pPr>
            <w:sdt>
              <w:sdtPr>
                <w:rPr>
                  <w:rFonts w:ascii="Segoe UI" w:hAnsi="Segoe UI" w:cs="Segoe UI"/>
                </w:rPr>
                <w:id w:val="1367791801"/>
                <w14:checkbox>
                  <w14:checked w14:val="0"/>
                  <w14:checkedState w14:val="2612" w14:font="MS Gothic"/>
                  <w14:uncheckedState w14:val="2610" w14:font="MS Gothic"/>
                </w14:checkbox>
              </w:sdtPr>
              <w:sdtEndPr/>
              <w:sdtContent>
                <w:r w:rsidR="007B06CF" w:rsidRPr="00413195">
                  <w:rPr>
                    <w:rFonts w:ascii="Segoe UI Symbol" w:eastAsia="MS Gothic" w:hAnsi="Segoe UI Symbol" w:cs="Segoe UI Symbol"/>
                  </w:rPr>
                  <w:t>☐</w:t>
                </w:r>
              </w:sdtContent>
            </w:sdt>
          </w:p>
        </w:tc>
      </w:tr>
      <w:tr w:rsidR="007B06CF" w:rsidRPr="007B06CF" w14:paraId="4852CEBC" w14:textId="77777777" w:rsidTr="00413195">
        <w:trPr>
          <w:trHeight w:val="406"/>
        </w:trPr>
        <w:tc>
          <w:tcPr>
            <w:tcW w:w="425" w:type="dxa"/>
          </w:tcPr>
          <w:p w14:paraId="247A6A38" w14:textId="77777777" w:rsidR="007B06CF" w:rsidRPr="007B06CF" w:rsidRDefault="007B06CF" w:rsidP="00413195">
            <w:pPr>
              <w:rPr>
                <w:rFonts w:ascii="Segoe UI" w:hAnsi="Segoe UI" w:cs="Segoe UI"/>
              </w:rPr>
            </w:pPr>
            <w:r w:rsidRPr="007B06CF">
              <w:rPr>
                <w:rFonts w:ascii="Segoe UI" w:hAnsi="Segoe UI" w:cs="Segoe UI"/>
              </w:rPr>
              <w:t>d.</w:t>
            </w:r>
          </w:p>
        </w:tc>
        <w:tc>
          <w:tcPr>
            <w:tcW w:w="7526" w:type="dxa"/>
          </w:tcPr>
          <w:p w14:paraId="0749ABA8" w14:textId="77777777" w:rsidR="007B06CF" w:rsidRPr="007B06CF" w:rsidRDefault="007B06CF" w:rsidP="00413195">
            <w:pPr>
              <w:ind w:left="167"/>
              <w:rPr>
                <w:rFonts w:ascii="Segoe UI" w:hAnsi="Segoe UI" w:cs="Segoe UI"/>
              </w:rPr>
            </w:pPr>
            <w:r w:rsidRPr="007B06CF">
              <w:rPr>
                <w:rFonts w:ascii="Segoe UI" w:hAnsi="Segoe UI" w:cs="Segoe UI"/>
              </w:rPr>
              <w:t>Business Interruption Expense Caused by Pollution Conditions</w:t>
            </w:r>
          </w:p>
        </w:tc>
        <w:tc>
          <w:tcPr>
            <w:tcW w:w="1274" w:type="dxa"/>
          </w:tcPr>
          <w:p w14:paraId="304B002F" w14:textId="77777777" w:rsidR="007B06CF" w:rsidRPr="007B06CF" w:rsidRDefault="00077D8E" w:rsidP="00413195">
            <w:pPr>
              <w:rPr>
                <w:rFonts w:ascii="Segoe UI" w:hAnsi="Segoe UI" w:cs="Segoe UI"/>
              </w:rPr>
            </w:pPr>
            <w:sdt>
              <w:sdtPr>
                <w:rPr>
                  <w:rFonts w:ascii="Segoe UI" w:hAnsi="Segoe UI" w:cs="Segoe UI"/>
                </w:rPr>
                <w:id w:val="-1747875749"/>
                <w14:checkbox>
                  <w14:checked w14:val="0"/>
                  <w14:checkedState w14:val="2612" w14:font="MS Gothic"/>
                  <w14:uncheckedState w14:val="2610" w14:font="MS Gothic"/>
                </w14:checkbox>
              </w:sdtPr>
              <w:sdtEndPr/>
              <w:sdtContent>
                <w:r w:rsidR="007B06CF" w:rsidRPr="007B06CF">
                  <w:rPr>
                    <w:rFonts w:ascii="Segoe UI Symbol" w:eastAsia="MS Gothic" w:hAnsi="Segoe UI Symbol" w:cs="Segoe UI Symbol"/>
                  </w:rPr>
                  <w:t>☐</w:t>
                </w:r>
              </w:sdtContent>
            </w:sdt>
          </w:p>
        </w:tc>
      </w:tr>
    </w:tbl>
    <w:p w14:paraId="30E5E972" w14:textId="77777777" w:rsidR="007B06CF" w:rsidRPr="007B06CF" w:rsidRDefault="007B06CF" w:rsidP="007B06CF">
      <w:pPr>
        <w:rPr>
          <w:lang w:eastAsia="en-US"/>
        </w:rPr>
      </w:pPr>
    </w:p>
    <w:p w14:paraId="4E865D3E" w14:textId="38D3ABAE" w:rsidR="007B06CF" w:rsidRDefault="007B06CF" w:rsidP="007B06CF">
      <w:pPr>
        <w:pStyle w:val="ParaIndent1"/>
        <w:rPr>
          <w:color w:val="7F2596" w:themeColor="accent2"/>
        </w:rPr>
      </w:pPr>
      <w:r w:rsidRPr="007B06CF">
        <w:rPr>
          <w:color w:val="7F2596" w:themeColor="accent2"/>
        </w:rPr>
        <w:t>Note:</w:t>
      </w:r>
      <w:r w:rsidRPr="007B06CF">
        <w:rPr>
          <w:color w:val="7F2596" w:themeColor="accent2"/>
        </w:rPr>
        <w:tab/>
        <w:t>If you require further options, please discuss with your broker.</w:t>
      </w:r>
    </w:p>
    <w:p w14:paraId="2B6E04DC" w14:textId="77777777" w:rsidR="007B06CF" w:rsidRPr="007B06CF" w:rsidRDefault="007B06CF" w:rsidP="007B06CF">
      <w:pPr>
        <w:pStyle w:val="ParaIndent1"/>
        <w:rPr>
          <w:color w:val="7F2596" w:themeColor="accent2"/>
        </w:rPr>
      </w:pPr>
    </w:p>
    <w:p w14:paraId="54D4EF2C" w14:textId="7FA12261" w:rsidR="007B06CF" w:rsidRDefault="007B06CF" w:rsidP="007B06CF">
      <w:pPr>
        <w:rPr>
          <w:rFonts w:ascii="Segoe UI" w:hAnsi="Segoe UI" w:cs="Segoe UI"/>
        </w:rPr>
      </w:pPr>
    </w:p>
    <w:p w14:paraId="34A7F42F" w14:textId="3009061C" w:rsidR="007B06CF" w:rsidRPr="007B06CF" w:rsidRDefault="007B06CF" w:rsidP="007B06CF">
      <w:pPr>
        <w:pStyle w:val="Heading1-ProposalSection"/>
      </w:pPr>
      <w:r w:rsidRPr="007B06CF">
        <w:t>PROPOSER</w:t>
      </w:r>
      <w:r>
        <w:t>’S</w:t>
      </w:r>
      <w:r w:rsidRPr="007B06CF">
        <w:t xml:space="preserve"> </w:t>
      </w:r>
      <w:r w:rsidR="00B65947">
        <w:t xml:space="preserve">BUSINESS </w:t>
      </w:r>
      <w:r>
        <w:t>OPERATIONS</w:t>
      </w:r>
    </w:p>
    <w:p w14:paraId="44B28C79" w14:textId="39940BA7" w:rsidR="007B06CF" w:rsidRPr="007B06CF" w:rsidRDefault="007B06CF" w:rsidP="007B06CF">
      <w:pPr>
        <w:rPr>
          <w:rFonts w:ascii="Segoe UI" w:hAnsi="Segoe UI" w:cs="Segoe UI"/>
        </w:rPr>
      </w:pPr>
    </w:p>
    <w:p w14:paraId="4FD832C9" w14:textId="6D32E700" w:rsidR="00C4038E" w:rsidRPr="007B06CF" w:rsidRDefault="006126DE" w:rsidP="00FC2C54">
      <w:pPr>
        <w:pStyle w:val="Proposal-QuestionLevel1"/>
      </w:pPr>
      <w:r w:rsidRPr="007B06CF">
        <w:t>Revenue</w:t>
      </w:r>
      <w:r w:rsidRPr="007B06CF">
        <w:rPr>
          <w:sz w:val="16"/>
        </w:rPr>
        <w:br/>
      </w:r>
    </w:p>
    <w:tbl>
      <w:tblPr>
        <w:tblStyle w:val="TableGrid"/>
        <w:tblW w:w="8789" w:type="dxa"/>
        <w:tblInd w:w="562" w:type="dxa"/>
        <w:tblBorders>
          <w:top w:val="single" w:sz="4" w:space="0" w:color="EBCDF3"/>
          <w:left w:val="single" w:sz="4" w:space="0" w:color="EBCDF3"/>
          <w:bottom w:val="single" w:sz="4" w:space="0" w:color="EBCDF3"/>
          <w:right w:val="single" w:sz="4" w:space="0" w:color="EBCDF3"/>
          <w:insideH w:val="single" w:sz="4" w:space="0" w:color="EBCDF3"/>
          <w:insideV w:val="single" w:sz="4" w:space="0" w:color="EBCDF3"/>
        </w:tblBorders>
        <w:tblLook w:val="04A0" w:firstRow="1" w:lastRow="0" w:firstColumn="1" w:lastColumn="0" w:noHBand="0" w:noVBand="1"/>
      </w:tblPr>
      <w:tblGrid>
        <w:gridCol w:w="4185"/>
        <w:gridCol w:w="4604"/>
      </w:tblGrid>
      <w:tr w:rsidR="00C4038E" w:rsidRPr="007B06CF" w14:paraId="584DF1BA" w14:textId="77777777" w:rsidTr="00FC2C54">
        <w:trPr>
          <w:trHeight w:val="529"/>
        </w:trPr>
        <w:tc>
          <w:tcPr>
            <w:tcW w:w="4185" w:type="dxa"/>
            <w:tcBorders>
              <w:top w:val="nil"/>
              <w:left w:val="nil"/>
              <w:bottom w:val="nil"/>
              <w:right w:val="single" w:sz="4" w:space="0" w:color="EACBF2" w:themeColor="accent2" w:themeTint="33"/>
            </w:tcBorders>
            <w:vAlign w:val="center"/>
          </w:tcPr>
          <w:p w14:paraId="0660D78B" w14:textId="77777777" w:rsidR="00C4038E" w:rsidRPr="007B06CF" w:rsidRDefault="00C4038E" w:rsidP="00FC2C54">
            <w:pPr>
              <w:pStyle w:val="ListParagraph"/>
              <w:ind w:left="-107"/>
              <w:rPr>
                <w:rFonts w:ascii="Segoe UI" w:hAnsi="Segoe UI" w:cs="Segoe UI"/>
              </w:rPr>
            </w:pPr>
            <w:r w:rsidRPr="007B06CF">
              <w:rPr>
                <w:rFonts w:ascii="Segoe UI" w:hAnsi="Segoe UI" w:cs="Segoe UI"/>
              </w:rPr>
              <w:t>Actual Revenue Current Period of insurance</w:t>
            </w:r>
          </w:p>
        </w:tc>
        <w:tc>
          <w:tcPr>
            <w:tcW w:w="460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vAlign w:val="center"/>
          </w:tcPr>
          <w:p w14:paraId="4C399675" w14:textId="42C46C13" w:rsidR="00C4038E" w:rsidRPr="007B06CF" w:rsidRDefault="00C4038E" w:rsidP="00B43C24">
            <w:pPr>
              <w:pStyle w:val="ListParagraph"/>
              <w:ind w:left="0"/>
              <w:rPr>
                <w:rFonts w:ascii="Segoe UI" w:hAnsi="Segoe UI" w:cs="Segoe UI"/>
              </w:rPr>
            </w:pPr>
            <w:r w:rsidRPr="007B06CF">
              <w:rPr>
                <w:rFonts w:ascii="Segoe UI" w:hAnsi="Segoe UI" w:cs="Segoe UI"/>
              </w:rPr>
              <w:t>$</w:t>
            </w:r>
            <w:r w:rsidR="005D65C2" w:rsidRPr="007B06CF">
              <w:rPr>
                <w:rFonts w:ascii="Segoe UI" w:hAnsi="Segoe UI" w:cs="Segoe UI"/>
                <w:b/>
                <w:bCs/>
              </w:rPr>
              <w:t xml:space="preserve"> </w:t>
            </w:r>
            <w:sdt>
              <w:sdtPr>
                <w:rPr>
                  <w:rFonts w:ascii="Segoe UI" w:hAnsi="Segoe UI" w:cs="Segoe UI"/>
                  <w:b/>
                  <w:bCs/>
                </w:rPr>
                <w:id w:val="-1857025438"/>
                <w:lock w:val="sdtLocked"/>
                <w:placeholder>
                  <w:docPart w:val="B0042533247942469EA1A6578DB07458"/>
                </w:placeholder>
                <w:showingPlcHdr/>
                <w:text w:multiLine="1"/>
              </w:sdtPr>
              <w:sdtEndPr/>
              <w:sdtContent>
                <w:r w:rsidR="00B43C24">
                  <w:rPr>
                    <w:rStyle w:val="PlaceholderText"/>
                    <w:rFonts w:ascii="Segoe UI" w:hAnsi="Segoe UI" w:cs="Segoe UI"/>
                  </w:rPr>
                  <w:t>Amount</w:t>
                </w:r>
                <w:r w:rsidR="005D65C2" w:rsidRPr="007B06CF">
                  <w:rPr>
                    <w:rStyle w:val="PlaceholderText"/>
                    <w:rFonts w:ascii="Segoe UI" w:hAnsi="Segoe UI" w:cs="Segoe UI"/>
                  </w:rPr>
                  <w:t>.</w:t>
                </w:r>
              </w:sdtContent>
            </w:sdt>
          </w:p>
        </w:tc>
      </w:tr>
      <w:tr w:rsidR="00C4038E" w:rsidRPr="007B06CF" w14:paraId="6CA80C5C" w14:textId="77777777" w:rsidTr="00FC2C54">
        <w:trPr>
          <w:trHeight w:val="565"/>
        </w:trPr>
        <w:tc>
          <w:tcPr>
            <w:tcW w:w="4185" w:type="dxa"/>
            <w:tcBorders>
              <w:top w:val="nil"/>
              <w:left w:val="nil"/>
              <w:bottom w:val="nil"/>
              <w:right w:val="single" w:sz="4" w:space="0" w:color="EACBF2" w:themeColor="accent2" w:themeTint="33"/>
            </w:tcBorders>
            <w:vAlign w:val="center"/>
          </w:tcPr>
          <w:p w14:paraId="413F43A3" w14:textId="77777777" w:rsidR="00C4038E" w:rsidRPr="007B06CF" w:rsidRDefault="00C4038E" w:rsidP="00FC2C54">
            <w:pPr>
              <w:pStyle w:val="ListParagraph"/>
              <w:ind w:left="-107"/>
              <w:rPr>
                <w:rFonts w:ascii="Segoe UI" w:hAnsi="Segoe UI" w:cs="Segoe UI"/>
              </w:rPr>
            </w:pPr>
            <w:r w:rsidRPr="007B06CF">
              <w:rPr>
                <w:rFonts w:ascii="Segoe UI" w:hAnsi="Segoe UI" w:cs="Segoe UI"/>
              </w:rPr>
              <w:t>Estimated Revenue for forthcoming Period of Insurance</w:t>
            </w:r>
          </w:p>
        </w:tc>
        <w:tc>
          <w:tcPr>
            <w:tcW w:w="460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vAlign w:val="center"/>
          </w:tcPr>
          <w:p w14:paraId="3312A09A" w14:textId="20BB998F" w:rsidR="00C4038E" w:rsidRPr="007B06CF" w:rsidRDefault="00C4038E" w:rsidP="00292189">
            <w:pPr>
              <w:pStyle w:val="ListParagraph"/>
              <w:ind w:left="0"/>
              <w:rPr>
                <w:rFonts w:ascii="Segoe UI" w:hAnsi="Segoe UI" w:cs="Segoe UI"/>
              </w:rPr>
            </w:pPr>
            <w:r w:rsidRPr="007B06CF">
              <w:rPr>
                <w:rFonts w:ascii="Segoe UI" w:hAnsi="Segoe UI" w:cs="Segoe UI"/>
              </w:rPr>
              <w:t>$</w:t>
            </w:r>
            <w:r w:rsidR="005D65C2" w:rsidRPr="007B06CF">
              <w:rPr>
                <w:rFonts w:ascii="Segoe UI" w:hAnsi="Segoe UI" w:cs="Segoe UI"/>
                <w:b/>
                <w:bCs/>
              </w:rPr>
              <w:t xml:space="preserve"> </w:t>
            </w:r>
            <w:sdt>
              <w:sdtPr>
                <w:rPr>
                  <w:rFonts w:ascii="Segoe UI" w:hAnsi="Segoe UI" w:cs="Segoe UI"/>
                  <w:b/>
                  <w:bCs/>
                </w:rPr>
                <w:id w:val="1357311116"/>
                <w:lock w:val="sdtLocked"/>
                <w:placeholder>
                  <w:docPart w:val="33C35A14BFD041D3B2AEE39D0FD8944A"/>
                </w:placeholder>
                <w:showingPlcHdr/>
                <w:text w:multiLine="1"/>
              </w:sdtPr>
              <w:sdtEndPr/>
              <w:sdtContent>
                <w:r w:rsidR="002E31A4">
                  <w:rPr>
                    <w:rStyle w:val="PlaceholderText"/>
                    <w:rFonts w:ascii="Segoe UI" w:hAnsi="Segoe UI" w:cs="Segoe UI"/>
                  </w:rPr>
                  <w:t>Amount</w:t>
                </w:r>
                <w:r w:rsidR="005D65C2" w:rsidRPr="007B06CF">
                  <w:rPr>
                    <w:rStyle w:val="PlaceholderText"/>
                    <w:rFonts w:ascii="Segoe UI" w:hAnsi="Segoe UI" w:cs="Segoe UI"/>
                  </w:rPr>
                  <w:t>.</w:t>
                </w:r>
              </w:sdtContent>
            </w:sdt>
          </w:p>
        </w:tc>
      </w:tr>
    </w:tbl>
    <w:p w14:paraId="17B4C453" w14:textId="3121BBB1" w:rsidR="00C4038E" w:rsidRPr="007B06CF" w:rsidRDefault="00C4038E" w:rsidP="00B44513">
      <w:pPr>
        <w:rPr>
          <w:rFonts w:ascii="Segoe UI" w:hAnsi="Segoe UI" w:cs="Segoe UI"/>
          <w:b/>
          <w:bCs/>
        </w:rPr>
      </w:pPr>
    </w:p>
    <w:p w14:paraId="196F0FF7" w14:textId="7E1A1D17" w:rsidR="00C4038E" w:rsidRPr="007B06CF" w:rsidRDefault="000F308F" w:rsidP="00FC2C54">
      <w:pPr>
        <w:pStyle w:val="Proposal-QuestionLevel1"/>
      </w:pPr>
      <w:r w:rsidRPr="007B06CF">
        <w:t>Coverage Option D – “Transported Cargo” Additional Questions</w:t>
      </w:r>
    </w:p>
    <w:p w14:paraId="4ADAF6FD" w14:textId="4D4216A9" w:rsidR="000F308F" w:rsidRPr="007B06CF" w:rsidRDefault="000F308F" w:rsidP="000F308F">
      <w:pPr>
        <w:pStyle w:val="ListParagraph"/>
        <w:ind w:left="426"/>
        <w:rPr>
          <w:rFonts w:ascii="Segoe UI" w:hAnsi="Segoe UI" w:cs="Segoe UI"/>
        </w:rPr>
      </w:pPr>
    </w:p>
    <w:tbl>
      <w:tblPr>
        <w:tblStyle w:val="TableGrid"/>
        <w:tblW w:w="9106" w:type="dxa"/>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6"/>
        <w:gridCol w:w="2010"/>
        <w:gridCol w:w="4673"/>
        <w:gridCol w:w="1866"/>
        <w:gridCol w:w="11"/>
      </w:tblGrid>
      <w:tr w:rsidR="000F308F" w:rsidRPr="007B06CF" w14:paraId="35AE7BC5" w14:textId="77777777" w:rsidTr="00B65947">
        <w:trPr>
          <w:gridAfter w:val="1"/>
          <w:wAfter w:w="11" w:type="dxa"/>
          <w:trHeight w:val="319"/>
        </w:trPr>
        <w:tc>
          <w:tcPr>
            <w:tcW w:w="546" w:type="dxa"/>
          </w:tcPr>
          <w:p w14:paraId="144C0C45" w14:textId="764325FE" w:rsidR="000F308F" w:rsidRPr="007B06CF" w:rsidRDefault="000F308F" w:rsidP="000F308F">
            <w:pPr>
              <w:rPr>
                <w:rFonts w:ascii="Segoe UI" w:hAnsi="Segoe UI" w:cs="Segoe UI"/>
              </w:rPr>
            </w:pPr>
            <w:r w:rsidRPr="007B06CF">
              <w:rPr>
                <w:rFonts w:ascii="Segoe UI" w:hAnsi="Segoe UI" w:cs="Segoe UI"/>
              </w:rPr>
              <w:t>a.</w:t>
            </w:r>
          </w:p>
        </w:tc>
        <w:tc>
          <w:tcPr>
            <w:tcW w:w="6683" w:type="dxa"/>
            <w:gridSpan w:val="2"/>
            <w:tcBorders>
              <w:right w:val="single" w:sz="4" w:space="0" w:color="EACBF2" w:themeColor="accent2" w:themeTint="33"/>
            </w:tcBorders>
          </w:tcPr>
          <w:p w14:paraId="447F73BB" w14:textId="0561D637" w:rsidR="000F308F" w:rsidRPr="007B06CF" w:rsidRDefault="000F308F" w:rsidP="00B65947">
            <w:pPr>
              <w:ind w:left="-78"/>
              <w:rPr>
                <w:rFonts w:ascii="Segoe UI" w:hAnsi="Segoe UI" w:cs="Segoe UI"/>
              </w:rPr>
            </w:pPr>
            <w:r w:rsidRPr="007B06CF">
              <w:rPr>
                <w:rFonts w:ascii="Segoe UI" w:hAnsi="Segoe UI" w:cs="Segoe UI"/>
              </w:rPr>
              <w:t>Number of Licensed Motor Vehicles:</w:t>
            </w:r>
          </w:p>
        </w:tc>
        <w:sdt>
          <w:sdtPr>
            <w:rPr>
              <w:rFonts w:ascii="Segoe UI" w:hAnsi="Segoe UI" w:cs="Segoe UI"/>
              <w:b/>
              <w:bCs/>
            </w:rPr>
            <w:id w:val="-303316448"/>
            <w:lock w:val="sdtLocked"/>
            <w:placeholder>
              <w:docPart w:val="35C971E146F14776B925560E28417B20"/>
            </w:placeholder>
            <w:showingPlcHdr/>
            <w:text w:multiLine="1"/>
          </w:sdtPr>
          <w:sdtEndPr/>
          <w:sdtContent>
            <w:tc>
              <w:tcPr>
                <w:tcW w:w="186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14:paraId="68879D68" w14:textId="5878B442" w:rsidR="000F308F" w:rsidRPr="007B06CF" w:rsidRDefault="005D65C2" w:rsidP="000F308F">
                <w:pPr>
                  <w:rPr>
                    <w:rFonts w:ascii="Segoe UI" w:hAnsi="Segoe UI" w:cs="Segoe UI"/>
                  </w:rPr>
                </w:pPr>
                <w:r w:rsidRPr="007B06CF">
                  <w:rPr>
                    <w:rStyle w:val="PlaceholderText"/>
                    <w:rFonts w:ascii="Segoe UI" w:hAnsi="Segoe UI" w:cs="Segoe UI"/>
                  </w:rPr>
                  <w:t>Type here.</w:t>
                </w:r>
              </w:p>
            </w:tc>
          </w:sdtContent>
        </w:sdt>
      </w:tr>
      <w:tr w:rsidR="000F308F" w:rsidRPr="007B06CF" w14:paraId="08102E16" w14:textId="77777777" w:rsidTr="00413195">
        <w:trPr>
          <w:gridAfter w:val="1"/>
          <w:wAfter w:w="11" w:type="dxa"/>
          <w:trHeight w:val="319"/>
        </w:trPr>
        <w:tc>
          <w:tcPr>
            <w:tcW w:w="546" w:type="dxa"/>
          </w:tcPr>
          <w:p w14:paraId="01CEF802" w14:textId="1C59722A" w:rsidR="000F308F" w:rsidRPr="007B06CF" w:rsidRDefault="000F308F" w:rsidP="000F308F">
            <w:pPr>
              <w:rPr>
                <w:rFonts w:ascii="Segoe UI" w:hAnsi="Segoe UI" w:cs="Segoe UI"/>
              </w:rPr>
            </w:pPr>
          </w:p>
        </w:tc>
        <w:tc>
          <w:tcPr>
            <w:tcW w:w="6683" w:type="dxa"/>
            <w:gridSpan w:val="2"/>
          </w:tcPr>
          <w:p w14:paraId="7C0D041E" w14:textId="195BE3B4" w:rsidR="000F308F" w:rsidRPr="007B06CF" w:rsidRDefault="00413195" w:rsidP="00E8708A">
            <w:pPr>
              <w:ind w:left="-78"/>
              <w:rPr>
                <w:rFonts w:ascii="Segoe UI" w:hAnsi="Segoe UI" w:cs="Segoe UI"/>
              </w:rPr>
            </w:pPr>
            <w:r w:rsidRPr="00E8708A">
              <w:rPr>
                <w:rFonts w:ascii="Segoe UI" w:hAnsi="Segoe UI" w:cs="Segoe UI"/>
                <w:color w:val="7F2596" w:themeColor="accent2"/>
              </w:rPr>
              <w:t>Note:</w:t>
            </w:r>
            <w:r w:rsidRPr="00E8708A">
              <w:rPr>
                <w:rFonts w:ascii="Segoe UI" w:hAnsi="Segoe UI" w:cs="Segoe UI"/>
                <w:color w:val="7F2596" w:themeColor="accent2"/>
              </w:rPr>
              <w:tab/>
            </w:r>
            <w:r w:rsidR="00E8708A" w:rsidRPr="00E8708A">
              <w:rPr>
                <w:rFonts w:ascii="Segoe UI" w:hAnsi="Segoe UI" w:cs="Segoe UI"/>
                <w:color w:val="7F2596" w:themeColor="accent2"/>
              </w:rPr>
              <w:t>Please attach</w:t>
            </w:r>
            <w:r w:rsidR="000F308F" w:rsidRPr="00E8708A">
              <w:rPr>
                <w:rFonts w:ascii="Segoe UI" w:hAnsi="Segoe UI" w:cs="Segoe UI"/>
                <w:color w:val="7F2596" w:themeColor="accent2"/>
              </w:rPr>
              <w:t xml:space="preserve"> your Motor Vehicle list</w:t>
            </w:r>
            <w:r w:rsidR="00E8708A">
              <w:rPr>
                <w:rFonts w:ascii="Segoe UI" w:hAnsi="Segoe UI" w:cs="Segoe UI"/>
                <w:color w:val="7F2596" w:themeColor="accent2"/>
              </w:rPr>
              <w:t>.</w:t>
            </w:r>
          </w:p>
        </w:tc>
        <w:tc>
          <w:tcPr>
            <w:tcW w:w="1866" w:type="dxa"/>
            <w:tcBorders>
              <w:top w:val="single" w:sz="4" w:space="0" w:color="EACBF2" w:themeColor="accent2" w:themeTint="33"/>
            </w:tcBorders>
          </w:tcPr>
          <w:p w14:paraId="1A63F73A" w14:textId="77777777" w:rsidR="000F308F" w:rsidRPr="007B06CF" w:rsidRDefault="000F308F" w:rsidP="000F308F">
            <w:pPr>
              <w:rPr>
                <w:rFonts w:ascii="Segoe UI" w:hAnsi="Segoe UI" w:cs="Segoe UI"/>
              </w:rPr>
            </w:pPr>
          </w:p>
        </w:tc>
      </w:tr>
      <w:tr w:rsidR="00413195" w:rsidRPr="007B06CF" w14:paraId="122B6DA8" w14:textId="77777777" w:rsidTr="00413195">
        <w:trPr>
          <w:gridAfter w:val="1"/>
          <w:wAfter w:w="11" w:type="dxa"/>
          <w:trHeight w:val="319"/>
        </w:trPr>
        <w:tc>
          <w:tcPr>
            <w:tcW w:w="546" w:type="dxa"/>
          </w:tcPr>
          <w:p w14:paraId="28AAB0E9" w14:textId="77777777" w:rsidR="00413195" w:rsidRPr="007B06CF" w:rsidRDefault="00413195" w:rsidP="000F308F">
            <w:pPr>
              <w:rPr>
                <w:rFonts w:ascii="Segoe UI" w:hAnsi="Segoe UI" w:cs="Segoe UI"/>
              </w:rPr>
            </w:pPr>
          </w:p>
        </w:tc>
        <w:tc>
          <w:tcPr>
            <w:tcW w:w="6683" w:type="dxa"/>
            <w:gridSpan w:val="2"/>
          </w:tcPr>
          <w:p w14:paraId="3751B383" w14:textId="77777777" w:rsidR="00413195" w:rsidRDefault="00413195" w:rsidP="00B65947">
            <w:pPr>
              <w:ind w:left="-78"/>
              <w:rPr>
                <w:rFonts w:ascii="Segoe UI" w:hAnsi="Segoe UI" w:cs="Segoe UI"/>
              </w:rPr>
            </w:pPr>
          </w:p>
        </w:tc>
        <w:tc>
          <w:tcPr>
            <w:tcW w:w="1866" w:type="dxa"/>
          </w:tcPr>
          <w:p w14:paraId="54606C66" w14:textId="77777777" w:rsidR="00413195" w:rsidRPr="007B06CF" w:rsidRDefault="00413195" w:rsidP="000F308F">
            <w:pPr>
              <w:rPr>
                <w:rFonts w:ascii="Segoe UI" w:hAnsi="Segoe UI" w:cs="Segoe UI"/>
              </w:rPr>
            </w:pPr>
          </w:p>
        </w:tc>
      </w:tr>
      <w:tr w:rsidR="000F308F" w:rsidRPr="007B06CF" w14:paraId="0F957974" w14:textId="77777777" w:rsidTr="00413195">
        <w:trPr>
          <w:gridAfter w:val="1"/>
          <w:wAfter w:w="11" w:type="dxa"/>
          <w:trHeight w:val="319"/>
        </w:trPr>
        <w:tc>
          <w:tcPr>
            <w:tcW w:w="546" w:type="dxa"/>
          </w:tcPr>
          <w:p w14:paraId="6FC4B670" w14:textId="2C921DD5" w:rsidR="000F308F" w:rsidRPr="007B06CF" w:rsidRDefault="00E8708A" w:rsidP="000F308F">
            <w:pPr>
              <w:rPr>
                <w:rFonts w:ascii="Segoe UI" w:hAnsi="Segoe UI" w:cs="Segoe UI"/>
              </w:rPr>
            </w:pPr>
            <w:r>
              <w:rPr>
                <w:rFonts w:ascii="Segoe UI" w:hAnsi="Segoe UI" w:cs="Segoe UI"/>
              </w:rPr>
              <w:t>b</w:t>
            </w:r>
            <w:r w:rsidR="000F308F" w:rsidRPr="007B06CF">
              <w:rPr>
                <w:rFonts w:ascii="Segoe UI" w:hAnsi="Segoe UI" w:cs="Segoe UI"/>
              </w:rPr>
              <w:t>.</w:t>
            </w:r>
          </w:p>
        </w:tc>
        <w:tc>
          <w:tcPr>
            <w:tcW w:w="6683" w:type="dxa"/>
            <w:gridSpan w:val="2"/>
          </w:tcPr>
          <w:p w14:paraId="6897EC95" w14:textId="0389398D" w:rsidR="000F308F" w:rsidRPr="007B06CF" w:rsidRDefault="000F308F" w:rsidP="00B65947">
            <w:pPr>
              <w:ind w:left="-78"/>
              <w:rPr>
                <w:rFonts w:ascii="Segoe UI" w:hAnsi="Segoe UI" w:cs="Segoe UI"/>
              </w:rPr>
            </w:pPr>
            <w:r w:rsidRPr="007B06CF">
              <w:rPr>
                <w:rFonts w:ascii="Segoe UI" w:hAnsi="Segoe UI" w:cs="Segoe UI"/>
              </w:rPr>
              <w:t>Are Hazardous materials transported</w:t>
            </w:r>
          </w:p>
        </w:tc>
        <w:tc>
          <w:tcPr>
            <w:tcW w:w="1866" w:type="dxa"/>
          </w:tcPr>
          <w:p w14:paraId="5C0D6B8F" w14:textId="1A9C9519" w:rsidR="00413195" w:rsidRPr="007B06CF" w:rsidRDefault="00077D8E" w:rsidP="00413195">
            <w:pPr>
              <w:pStyle w:val="ParaIndent1"/>
              <w:ind w:left="0"/>
            </w:pPr>
            <w:sdt>
              <w:sdtPr>
                <w:id w:val="2017726902"/>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tab/>
            </w:r>
            <w:sdt>
              <w:sdtPr>
                <w:id w:val="-1003199795"/>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p>
          <w:p w14:paraId="275C00BF" w14:textId="69B411F8" w:rsidR="000F308F" w:rsidRPr="007B06CF" w:rsidRDefault="000F308F" w:rsidP="00413195">
            <w:pPr>
              <w:rPr>
                <w:rFonts w:ascii="Segoe UI" w:hAnsi="Segoe UI" w:cs="Segoe UI"/>
              </w:rPr>
            </w:pPr>
          </w:p>
        </w:tc>
      </w:tr>
      <w:tr w:rsidR="000F308F" w:rsidRPr="007B06CF" w14:paraId="45452328" w14:textId="77777777" w:rsidTr="00B65947">
        <w:trPr>
          <w:trHeight w:val="232"/>
        </w:trPr>
        <w:tc>
          <w:tcPr>
            <w:tcW w:w="546" w:type="dxa"/>
          </w:tcPr>
          <w:p w14:paraId="7461175A" w14:textId="77777777" w:rsidR="000F308F" w:rsidRPr="007B06CF" w:rsidRDefault="000F308F" w:rsidP="000F308F">
            <w:pPr>
              <w:rPr>
                <w:rFonts w:ascii="Segoe UI" w:hAnsi="Segoe UI" w:cs="Segoe UI"/>
              </w:rPr>
            </w:pPr>
          </w:p>
        </w:tc>
        <w:tc>
          <w:tcPr>
            <w:tcW w:w="8560" w:type="dxa"/>
            <w:gridSpan w:val="4"/>
            <w:tcBorders>
              <w:bottom w:val="single" w:sz="4" w:space="0" w:color="EACBF2" w:themeColor="accent2" w:themeTint="33"/>
            </w:tcBorders>
          </w:tcPr>
          <w:p w14:paraId="6B79F804" w14:textId="5E068349" w:rsidR="000F308F" w:rsidRPr="007B06CF" w:rsidRDefault="000F308F" w:rsidP="00B65947">
            <w:pPr>
              <w:ind w:left="-78"/>
              <w:rPr>
                <w:rFonts w:ascii="Segoe UI" w:hAnsi="Segoe UI" w:cs="Segoe UI"/>
              </w:rPr>
            </w:pPr>
            <w:r w:rsidRPr="007B06CF">
              <w:rPr>
                <w:rFonts w:ascii="Segoe UI" w:hAnsi="Segoe UI" w:cs="Segoe UI"/>
              </w:rPr>
              <w:t>If Yes, please provide a description of such materials</w:t>
            </w:r>
            <w:r w:rsidR="00E8708A">
              <w:rPr>
                <w:rFonts w:ascii="Segoe UI" w:hAnsi="Segoe UI" w:cs="Segoe UI"/>
              </w:rPr>
              <w:t>.</w:t>
            </w:r>
          </w:p>
          <w:p w14:paraId="1780DA58" w14:textId="7BD55D3D" w:rsidR="005D65C2" w:rsidRPr="007B06CF" w:rsidRDefault="005D65C2" w:rsidP="000F308F">
            <w:pPr>
              <w:rPr>
                <w:rFonts w:ascii="Segoe UI" w:hAnsi="Segoe UI" w:cs="Segoe UI"/>
              </w:rPr>
            </w:pPr>
          </w:p>
        </w:tc>
      </w:tr>
      <w:tr w:rsidR="00B65947" w:rsidRPr="007B06CF" w14:paraId="668562A5" w14:textId="77777777" w:rsidTr="00B65947">
        <w:trPr>
          <w:trHeight w:val="563"/>
        </w:trPr>
        <w:tc>
          <w:tcPr>
            <w:tcW w:w="546" w:type="dxa"/>
            <w:tcBorders>
              <w:right w:val="single" w:sz="4" w:space="0" w:color="EACBF2" w:themeColor="accent2" w:themeTint="33"/>
            </w:tcBorders>
          </w:tcPr>
          <w:p w14:paraId="5D60498E" w14:textId="77777777" w:rsidR="00B65947" w:rsidRPr="007B06CF" w:rsidRDefault="00B65947" w:rsidP="000F308F">
            <w:pPr>
              <w:rPr>
                <w:rFonts w:ascii="Segoe UI" w:hAnsi="Segoe UI" w:cs="Segoe UI"/>
              </w:rPr>
            </w:pPr>
          </w:p>
        </w:tc>
        <w:tc>
          <w:tcPr>
            <w:tcW w:w="8560"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sdt>
            <w:sdtPr>
              <w:rPr>
                <w:rFonts w:ascii="Segoe UI" w:hAnsi="Segoe UI" w:cs="Segoe UI"/>
                <w:b/>
                <w:bCs/>
              </w:rPr>
              <w:id w:val="744845383"/>
              <w:placeholder>
                <w:docPart w:val="3B97C7EA433C4D99AAB922268EDE4B64"/>
              </w:placeholder>
              <w:showingPlcHdr/>
              <w:text w:multiLine="1"/>
            </w:sdtPr>
            <w:sdtEndPr/>
            <w:sdtContent>
              <w:p w14:paraId="190FBD8D" w14:textId="77777777" w:rsidR="00B65947" w:rsidRDefault="00B65947" w:rsidP="00B65947">
                <w:pPr>
                  <w:rPr>
                    <w:rFonts w:ascii="Segoe UI" w:hAnsi="Segoe UI" w:cs="Segoe UI"/>
                    <w:b/>
                    <w:bCs/>
                  </w:rPr>
                </w:pPr>
                <w:r w:rsidRPr="007B06CF">
                  <w:rPr>
                    <w:rStyle w:val="PlaceholderText"/>
                    <w:rFonts w:ascii="Segoe UI" w:hAnsi="Segoe UI" w:cs="Segoe UI"/>
                  </w:rPr>
                  <w:t>Type here.</w:t>
                </w:r>
              </w:p>
            </w:sdtContent>
          </w:sdt>
          <w:p w14:paraId="51F2B137" w14:textId="77777777" w:rsidR="00B65947" w:rsidRPr="007B06CF" w:rsidRDefault="00B65947" w:rsidP="000F308F">
            <w:pPr>
              <w:rPr>
                <w:rFonts w:ascii="Segoe UI" w:hAnsi="Segoe UI" w:cs="Segoe UI"/>
              </w:rPr>
            </w:pPr>
          </w:p>
        </w:tc>
      </w:tr>
      <w:tr w:rsidR="00B65947" w:rsidRPr="007B06CF" w14:paraId="39C91D44" w14:textId="77777777" w:rsidTr="00B65947">
        <w:trPr>
          <w:trHeight w:val="131"/>
        </w:trPr>
        <w:tc>
          <w:tcPr>
            <w:tcW w:w="546" w:type="dxa"/>
          </w:tcPr>
          <w:p w14:paraId="33BF6D05" w14:textId="77777777" w:rsidR="00B65947" w:rsidRPr="007B06CF" w:rsidRDefault="00B65947" w:rsidP="00B65947">
            <w:pPr>
              <w:rPr>
                <w:rFonts w:ascii="Segoe UI" w:hAnsi="Segoe UI" w:cs="Segoe UI"/>
              </w:rPr>
            </w:pPr>
          </w:p>
        </w:tc>
        <w:tc>
          <w:tcPr>
            <w:tcW w:w="8560" w:type="dxa"/>
            <w:gridSpan w:val="4"/>
            <w:tcBorders>
              <w:top w:val="single" w:sz="4" w:space="0" w:color="EACBF2" w:themeColor="accent2" w:themeTint="33"/>
            </w:tcBorders>
          </w:tcPr>
          <w:p w14:paraId="51C626BE" w14:textId="77777777" w:rsidR="00B65947" w:rsidRPr="007B06CF" w:rsidRDefault="00B65947" w:rsidP="00B65947">
            <w:pPr>
              <w:rPr>
                <w:rFonts w:ascii="Segoe UI" w:hAnsi="Segoe UI" w:cs="Segoe UI"/>
                <w:b/>
                <w:bCs/>
              </w:rPr>
            </w:pPr>
          </w:p>
        </w:tc>
      </w:tr>
      <w:tr w:rsidR="000F308F" w:rsidRPr="007B06CF" w14:paraId="07FCB755" w14:textId="77777777" w:rsidTr="00B65947">
        <w:trPr>
          <w:gridAfter w:val="1"/>
          <w:wAfter w:w="11" w:type="dxa"/>
          <w:trHeight w:val="319"/>
        </w:trPr>
        <w:tc>
          <w:tcPr>
            <w:tcW w:w="546" w:type="dxa"/>
          </w:tcPr>
          <w:p w14:paraId="3FF0775C" w14:textId="62588D40" w:rsidR="000F308F" w:rsidRPr="007B06CF" w:rsidRDefault="00E8708A" w:rsidP="000F308F">
            <w:pPr>
              <w:rPr>
                <w:rFonts w:ascii="Segoe UI" w:hAnsi="Segoe UI" w:cs="Segoe UI"/>
              </w:rPr>
            </w:pPr>
            <w:r>
              <w:rPr>
                <w:rFonts w:ascii="Segoe UI" w:hAnsi="Segoe UI" w:cs="Segoe UI"/>
              </w:rPr>
              <w:t>c</w:t>
            </w:r>
            <w:r w:rsidR="000F308F" w:rsidRPr="007B06CF">
              <w:rPr>
                <w:rFonts w:ascii="Segoe UI" w:hAnsi="Segoe UI" w:cs="Segoe UI"/>
              </w:rPr>
              <w:t>.</w:t>
            </w:r>
          </w:p>
        </w:tc>
        <w:tc>
          <w:tcPr>
            <w:tcW w:w="6683" w:type="dxa"/>
            <w:gridSpan w:val="2"/>
            <w:tcBorders>
              <w:bottom w:val="single" w:sz="4" w:space="0" w:color="EACBF2" w:themeColor="accent2" w:themeTint="33"/>
            </w:tcBorders>
          </w:tcPr>
          <w:p w14:paraId="071FE5E8" w14:textId="6DCFE637" w:rsidR="000F308F" w:rsidRPr="007B06CF" w:rsidRDefault="000F308F" w:rsidP="00B65947">
            <w:pPr>
              <w:ind w:left="-78"/>
              <w:rPr>
                <w:rFonts w:ascii="Segoe UI" w:hAnsi="Segoe UI" w:cs="Segoe UI"/>
              </w:rPr>
            </w:pPr>
            <w:r w:rsidRPr="007B06CF">
              <w:rPr>
                <w:rFonts w:ascii="Segoe UI" w:hAnsi="Segoe UI" w:cs="Segoe UI"/>
              </w:rPr>
              <w:t>Please provide a description</w:t>
            </w:r>
            <w:r w:rsidR="00E8708A">
              <w:rPr>
                <w:rFonts w:ascii="Segoe UI" w:hAnsi="Segoe UI" w:cs="Segoe UI"/>
              </w:rPr>
              <w:t xml:space="preserve"> of all cargo being transported?</w:t>
            </w:r>
          </w:p>
        </w:tc>
        <w:sdt>
          <w:sdtPr>
            <w:rPr>
              <w:rFonts w:ascii="Segoe UI" w:hAnsi="Segoe UI" w:cs="Segoe UI"/>
              <w:b/>
              <w:bCs/>
            </w:rPr>
            <w:id w:val="977888028"/>
            <w:lock w:val="sdtLocked"/>
            <w:placeholder>
              <w:docPart w:val="9ACAAB336D044345A0D3F5986AB3E575"/>
            </w:placeholder>
            <w:text w:multiLine="1"/>
          </w:sdtPr>
          <w:sdtEndPr/>
          <w:sdtContent>
            <w:tc>
              <w:tcPr>
                <w:tcW w:w="1866" w:type="dxa"/>
                <w:tcBorders>
                  <w:bottom w:val="single" w:sz="4" w:space="0" w:color="EACBF2" w:themeColor="accent2" w:themeTint="33"/>
                </w:tcBorders>
              </w:tcPr>
              <w:p w14:paraId="6DC3B4D1" w14:textId="22125776" w:rsidR="000F308F" w:rsidRPr="007B06CF" w:rsidRDefault="000F308F" w:rsidP="00B65947">
                <w:pPr>
                  <w:rPr>
                    <w:rFonts w:ascii="Segoe UI" w:hAnsi="Segoe UI" w:cs="Segoe UI"/>
                  </w:rPr>
                </w:pPr>
              </w:p>
            </w:tc>
          </w:sdtContent>
        </w:sdt>
      </w:tr>
      <w:tr w:rsidR="00B65947" w:rsidRPr="007B06CF" w14:paraId="3B341FE8" w14:textId="77777777" w:rsidTr="00B65947">
        <w:trPr>
          <w:gridAfter w:val="1"/>
          <w:wAfter w:w="11" w:type="dxa"/>
          <w:trHeight w:val="319"/>
        </w:trPr>
        <w:tc>
          <w:tcPr>
            <w:tcW w:w="546" w:type="dxa"/>
            <w:tcBorders>
              <w:right w:val="single" w:sz="4" w:space="0" w:color="EACBF2" w:themeColor="accent2" w:themeTint="33"/>
            </w:tcBorders>
          </w:tcPr>
          <w:p w14:paraId="3A9F88C4" w14:textId="77777777" w:rsidR="00B65947" w:rsidRPr="007B06CF" w:rsidRDefault="00B65947" w:rsidP="000F308F">
            <w:pPr>
              <w:rPr>
                <w:rFonts w:ascii="Segoe UI" w:hAnsi="Segoe UI" w:cs="Segoe UI"/>
              </w:rPr>
            </w:pPr>
          </w:p>
        </w:tc>
        <w:tc>
          <w:tcPr>
            <w:tcW w:w="854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14:paraId="0165D8A0" w14:textId="0EB93C31" w:rsidR="00B65947" w:rsidRPr="007B06CF" w:rsidRDefault="00B65947" w:rsidP="000F308F">
            <w:pPr>
              <w:rPr>
                <w:rFonts w:ascii="Segoe UI" w:hAnsi="Segoe UI" w:cs="Segoe UI"/>
              </w:rPr>
            </w:pPr>
            <w:r w:rsidRPr="007B06CF">
              <w:rPr>
                <w:rStyle w:val="PlaceholderText"/>
                <w:rFonts w:ascii="Segoe UI" w:hAnsi="Segoe UI" w:cs="Segoe UI"/>
              </w:rPr>
              <w:t>Type here.</w:t>
            </w:r>
          </w:p>
        </w:tc>
      </w:tr>
      <w:tr w:rsidR="00B65947" w:rsidRPr="007B06CF" w14:paraId="5857AF50" w14:textId="77777777" w:rsidTr="00B65947">
        <w:trPr>
          <w:gridAfter w:val="1"/>
          <w:wAfter w:w="11" w:type="dxa"/>
          <w:trHeight w:val="319"/>
        </w:trPr>
        <w:tc>
          <w:tcPr>
            <w:tcW w:w="546" w:type="dxa"/>
          </w:tcPr>
          <w:p w14:paraId="1DFA63CB" w14:textId="77777777" w:rsidR="00B65947" w:rsidRPr="007B06CF" w:rsidRDefault="00B65947" w:rsidP="000F308F">
            <w:pPr>
              <w:rPr>
                <w:rFonts w:ascii="Segoe UI" w:hAnsi="Segoe UI" w:cs="Segoe UI"/>
              </w:rPr>
            </w:pPr>
          </w:p>
        </w:tc>
        <w:tc>
          <w:tcPr>
            <w:tcW w:w="6683" w:type="dxa"/>
            <w:gridSpan w:val="2"/>
            <w:tcBorders>
              <w:top w:val="single" w:sz="4" w:space="0" w:color="EACBF2" w:themeColor="accent2" w:themeTint="33"/>
            </w:tcBorders>
          </w:tcPr>
          <w:p w14:paraId="29D32E6D" w14:textId="77777777" w:rsidR="00B65947" w:rsidRPr="007B06CF" w:rsidRDefault="00B65947" w:rsidP="000F308F">
            <w:pPr>
              <w:rPr>
                <w:rFonts w:ascii="Segoe UI" w:hAnsi="Segoe UI" w:cs="Segoe UI"/>
              </w:rPr>
            </w:pPr>
          </w:p>
        </w:tc>
        <w:tc>
          <w:tcPr>
            <w:tcW w:w="1866" w:type="dxa"/>
          </w:tcPr>
          <w:p w14:paraId="25A8D09C" w14:textId="77777777" w:rsidR="00B65947" w:rsidRPr="007B06CF" w:rsidRDefault="00B65947" w:rsidP="000F308F">
            <w:pPr>
              <w:rPr>
                <w:rFonts w:ascii="Segoe UI" w:hAnsi="Segoe UI" w:cs="Segoe UI"/>
              </w:rPr>
            </w:pPr>
          </w:p>
        </w:tc>
      </w:tr>
      <w:tr w:rsidR="00413195" w:rsidRPr="007B06CF" w14:paraId="044B0F31" w14:textId="77777777" w:rsidTr="00B65947">
        <w:trPr>
          <w:gridAfter w:val="1"/>
          <w:wAfter w:w="11" w:type="dxa"/>
          <w:trHeight w:val="319"/>
        </w:trPr>
        <w:tc>
          <w:tcPr>
            <w:tcW w:w="546" w:type="dxa"/>
          </w:tcPr>
          <w:p w14:paraId="7C69CFC1" w14:textId="5AFB4115" w:rsidR="00413195" w:rsidRPr="007B06CF" w:rsidRDefault="00E8708A" w:rsidP="00413195">
            <w:pPr>
              <w:rPr>
                <w:rFonts w:ascii="Segoe UI" w:hAnsi="Segoe UI" w:cs="Segoe UI"/>
              </w:rPr>
            </w:pPr>
            <w:r>
              <w:rPr>
                <w:rFonts w:ascii="Segoe UI" w:hAnsi="Segoe UI" w:cs="Segoe UI"/>
              </w:rPr>
              <w:t>d</w:t>
            </w:r>
            <w:r w:rsidR="00413195" w:rsidRPr="007B06CF">
              <w:rPr>
                <w:rFonts w:ascii="Segoe UI" w:hAnsi="Segoe UI" w:cs="Segoe UI"/>
              </w:rPr>
              <w:t>.</w:t>
            </w:r>
          </w:p>
        </w:tc>
        <w:tc>
          <w:tcPr>
            <w:tcW w:w="6683" w:type="dxa"/>
            <w:gridSpan w:val="2"/>
          </w:tcPr>
          <w:p w14:paraId="5481143E" w14:textId="2DA1BFD7" w:rsidR="00413195" w:rsidRDefault="00413195" w:rsidP="00413195">
            <w:pPr>
              <w:ind w:left="-78"/>
              <w:rPr>
                <w:rFonts w:ascii="Segoe UI" w:hAnsi="Segoe UI" w:cs="Segoe UI"/>
              </w:rPr>
            </w:pPr>
            <w:r w:rsidRPr="007B06CF">
              <w:rPr>
                <w:rFonts w:ascii="Segoe UI" w:hAnsi="Segoe UI" w:cs="Segoe UI"/>
              </w:rPr>
              <w:t xml:space="preserve">Do you perform vehicle maintenance on site or is it provided by a third party? </w:t>
            </w:r>
          </w:p>
          <w:p w14:paraId="04938CEC" w14:textId="77777777" w:rsidR="00413195" w:rsidRDefault="00413195" w:rsidP="00413195">
            <w:pPr>
              <w:rPr>
                <w:rFonts w:ascii="Segoe UI" w:hAnsi="Segoe UI" w:cs="Segoe UI"/>
              </w:rPr>
            </w:pPr>
          </w:p>
          <w:p w14:paraId="46746ADB" w14:textId="56643A31" w:rsidR="00413195" w:rsidRPr="007B06CF" w:rsidRDefault="00413195" w:rsidP="00413195">
            <w:pPr>
              <w:ind w:left="-78"/>
              <w:rPr>
                <w:rFonts w:ascii="Segoe UI" w:hAnsi="Segoe UI" w:cs="Segoe UI"/>
              </w:rPr>
            </w:pPr>
            <w:r>
              <w:rPr>
                <w:rFonts w:ascii="Segoe UI" w:hAnsi="Segoe UI" w:cs="Segoe UI"/>
              </w:rPr>
              <w:t>If Yes, p</w:t>
            </w:r>
            <w:r w:rsidRPr="007B06CF">
              <w:rPr>
                <w:rFonts w:ascii="Segoe UI" w:hAnsi="Segoe UI" w:cs="Segoe UI"/>
              </w:rPr>
              <w:t>lease describe</w:t>
            </w:r>
            <w:r w:rsidR="00E8708A">
              <w:rPr>
                <w:rFonts w:ascii="Segoe UI" w:hAnsi="Segoe UI" w:cs="Segoe UI"/>
              </w:rPr>
              <w:t>.</w:t>
            </w:r>
          </w:p>
          <w:p w14:paraId="02541D5F" w14:textId="2600099C" w:rsidR="00413195" w:rsidRPr="007B06CF" w:rsidRDefault="00413195" w:rsidP="00413195">
            <w:pPr>
              <w:rPr>
                <w:rFonts w:ascii="Segoe UI" w:hAnsi="Segoe UI" w:cs="Segoe UI"/>
              </w:rPr>
            </w:pPr>
          </w:p>
        </w:tc>
        <w:tc>
          <w:tcPr>
            <w:tcW w:w="1866" w:type="dxa"/>
          </w:tcPr>
          <w:p w14:paraId="58E87D02" w14:textId="77777777" w:rsidR="00413195" w:rsidRPr="007B06CF" w:rsidRDefault="00077D8E" w:rsidP="00413195">
            <w:pPr>
              <w:pStyle w:val="ParaIndent1"/>
              <w:ind w:left="0"/>
            </w:pPr>
            <w:sdt>
              <w:sdtPr>
                <w:id w:val="-736086952"/>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tab/>
            </w:r>
            <w:sdt>
              <w:sdtPr>
                <w:id w:val="1778913724"/>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p>
          <w:p w14:paraId="6FF77B88" w14:textId="1BEC7245" w:rsidR="00413195" w:rsidRPr="007B06CF" w:rsidRDefault="00413195" w:rsidP="00413195">
            <w:pPr>
              <w:rPr>
                <w:rFonts w:ascii="Segoe UI" w:hAnsi="Segoe UI" w:cs="Segoe UI"/>
              </w:rPr>
            </w:pPr>
          </w:p>
        </w:tc>
      </w:tr>
      <w:tr w:rsidR="000F308F" w:rsidRPr="007B06CF" w14:paraId="35689F6D" w14:textId="77777777" w:rsidTr="00B65947">
        <w:tc>
          <w:tcPr>
            <w:tcW w:w="546" w:type="dxa"/>
            <w:tcBorders>
              <w:right w:val="single" w:sz="4" w:space="0" w:color="EACBF2" w:themeColor="accent2" w:themeTint="33"/>
            </w:tcBorders>
          </w:tcPr>
          <w:p w14:paraId="7D5DD6C2" w14:textId="77777777" w:rsidR="000F308F" w:rsidRPr="007B06CF" w:rsidRDefault="000F308F" w:rsidP="000F308F">
            <w:pPr>
              <w:rPr>
                <w:rFonts w:ascii="Segoe UI" w:hAnsi="Segoe UI" w:cs="Segoe UI"/>
              </w:rPr>
            </w:pPr>
          </w:p>
        </w:tc>
        <w:tc>
          <w:tcPr>
            <w:tcW w:w="8560"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sdt>
            <w:sdtPr>
              <w:rPr>
                <w:rFonts w:ascii="Segoe UI" w:hAnsi="Segoe UI" w:cs="Segoe UI"/>
                <w:b/>
                <w:bCs/>
              </w:rPr>
              <w:id w:val="-1022470756"/>
              <w:placeholder>
                <w:docPart w:val="3485288AC40A45D6BD928480D36673EF"/>
              </w:placeholder>
              <w:showingPlcHdr/>
              <w:text w:multiLine="1"/>
            </w:sdtPr>
            <w:sdtEndPr/>
            <w:sdtContent>
              <w:p w14:paraId="182DF04E" w14:textId="4347FD19" w:rsidR="005D65C2" w:rsidRPr="007B06CF" w:rsidRDefault="005D65C2" w:rsidP="000F308F">
                <w:pPr>
                  <w:rPr>
                    <w:rFonts w:ascii="Segoe UI" w:hAnsi="Segoe UI" w:cs="Segoe UI"/>
                  </w:rPr>
                </w:pPr>
                <w:r w:rsidRPr="007B06CF">
                  <w:rPr>
                    <w:rStyle w:val="PlaceholderText"/>
                    <w:rFonts w:ascii="Segoe UI" w:hAnsi="Segoe UI" w:cs="Segoe UI"/>
                  </w:rPr>
                  <w:t>Type here.</w:t>
                </w:r>
              </w:p>
            </w:sdtContent>
          </w:sdt>
        </w:tc>
      </w:tr>
      <w:tr w:rsidR="00B65947" w:rsidRPr="007B06CF" w14:paraId="517D2278" w14:textId="77777777" w:rsidTr="00B65947">
        <w:tc>
          <w:tcPr>
            <w:tcW w:w="546" w:type="dxa"/>
          </w:tcPr>
          <w:p w14:paraId="56CD14C8" w14:textId="77777777" w:rsidR="00B65947" w:rsidRPr="007B06CF" w:rsidRDefault="00B65947" w:rsidP="000F308F">
            <w:pPr>
              <w:rPr>
                <w:rFonts w:ascii="Segoe UI" w:hAnsi="Segoe UI" w:cs="Segoe UI"/>
              </w:rPr>
            </w:pPr>
          </w:p>
        </w:tc>
        <w:tc>
          <w:tcPr>
            <w:tcW w:w="8560" w:type="dxa"/>
            <w:gridSpan w:val="4"/>
            <w:tcBorders>
              <w:top w:val="single" w:sz="4" w:space="0" w:color="EACBF2" w:themeColor="accent2" w:themeTint="33"/>
            </w:tcBorders>
          </w:tcPr>
          <w:p w14:paraId="14A322DD" w14:textId="77777777" w:rsidR="00B65947" w:rsidRPr="007B06CF" w:rsidRDefault="00B65947" w:rsidP="000F308F">
            <w:pPr>
              <w:rPr>
                <w:rFonts w:ascii="Segoe UI" w:hAnsi="Segoe UI" w:cs="Segoe UI"/>
              </w:rPr>
            </w:pPr>
          </w:p>
        </w:tc>
      </w:tr>
      <w:tr w:rsidR="000F308F" w:rsidRPr="004B3E23" w14:paraId="665E13E1" w14:textId="77777777" w:rsidTr="004B3E23">
        <w:trPr>
          <w:gridAfter w:val="1"/>
          <w:wAfter w:w="11" w:type="dxa"/>
          <w:trHeight w:val="319"/>
        </w:trPr>
        <w:tc>
          <w:tcPr>
            <w:tcW w:w="546" w:type="dxa"/>
          </w:tcPr>
          <w:p w14:paraId="4EF7F330" w14:textId="55404703" w:rsidR="000F308F" w:rsidRPr="004B3E23" w:rsidRDefault="00E8708A" w:rsidP="000F308F">
            <w:pPr>
              <w:rPr>
                <w:rFonts w:ascii="Segoe UI" w:hAnsi="Segoe UI" w:cs="Segoe UI"/>
              </w:rPr>
            </w:pPr>
            <w:r>
              <w:rPr>
                <w:rFonts w:ascii="Segoe UI" w:hAnsi="Segoe UI" w:cs="Segoe UI"/>
              </w:rPr>
              <w:t>e</w:t>
            </w:r>
            <w:r w:rsidR="000F308F" w:rsidRPr="004B3E23">
              <w:rPr>
                <w:rFonts w:ascii="Segoe UI" w:hAnsi="Segoe UI" w:cs="Segoe UI"/>
              </w:rPr>
              <w:t>.</w:t>
            </w:r>
          </w:p>
        </w:tc>
        <w:tc>
          <w:tcPr>
            <w:tcW w:w="6683" w:type="dxa"/>
            <w:gridSpan w:val="2"/>
          </w:tcPr>
          <w:p w14:paraId="193966A9" w14:textId="4D691BBA" w:rsidR="000F308F" w:rsidRPr="004B3E23" w:rsidRDefault="00E8708A" w:rsidP="00E8708A">
            <w:pPr>
              <w:rPr>
                <w:rFonts w:ascii="Segoe UI" w:hAnsi="Segoe UI" w:cs="Segoe UI"/>
              </w:rPr>
            </w:pPr>
            <w:r>
              <w:rPr>
                <w:rFonts w:ascii="Segoe UI" w:hAnsi="Segoe UI" w:cs="Segoe UI"/>
              </w:rPr>
              <w:t>Complete d</w:t>
            </w:r>
            <w:r w:rsidR="000F308F" w:rsidRPr="004B3E23">
              <w:rPr>
                <w:rFonts w:ascii="Segoe UI" w:hAnsi="Segoe UI" w:cs="Segoe UI"/>
              </w:rPr>
              <w:t>istance travelled</w:t>
            </w:r>
            <w:r>
              <w:rPr>
                <w:rFonts w:ascii="Segoe UI" w:hAnsi="Segoe UI" w:cs="Segoe UI"/>
              </w:rPr>
              <w:t xml:space="preserve"> by vehicles.</w:t>
            </w:r>
          </w:p>
        </w:tc>
        <w:tc>
          <w:tcPr>
            <w:tcW w:w="1866" w:type="dxa"/>
            <w:tcBorders>
              <w:bottom w:val="single" w:sz="4" w:space="0" w:color="EACBF2" w:themeColor="accent2" w:themeTint="33"/>
            </w:tcBorders>
          </w:tcPr>
          <w:p w14:paraId="4A241C4A" w14:textId="1A7379DC" w:rsidR="000F308F" w:rsidRPr="004B3E23" w:rsidRDefault="000F308F" w:rsidP="000F308F">
            <w:pPr>
              <w:rPr>
                <w:rFonts w:ascii="Segoe UI" w:hAnsi="Segoe UI" w:cs="Segoe UI"/>
              </w:rPr>
            </w:pPr>
          </w:p>
        </w:tc>
      </w:tr>
      <w:tr w:rsidR="000F308F" w:rsidRPr="004B3E23" w14:paraId="4ADDCA53" w14:textId="77777777" w:rsidTr="004B3E23">
        <w:trPr>
          <w:gridAfter w:val="1"/>
          <w:wAfter w:w="11" w:type="dxa"/>
          <w:trHeight w:val="319"/>
        </w:trPr>
        <w:tc>
          <w:tcPr>
            <w:tcW w:w="546" w:type="dxa"/>
          </w:tcPr>
          <w:p w14:paraId="3840D23E" w14:textId="77777777" w:rsidR="000F308F" w:rsidRPr="004B3E23" w:rsidRDefault="000F308F" w:rsidP="000F308F">
            <w:pPr>
              <w:rPr>
                <w:rFonts w:ascii="Segoe UI" w:hAnsi="Segoe UI" w:cs="Segoe UI"/>
              </w:rPr>
            </w:pPr>
          </w:p>
        </w:tc>
        <w:tc>
          <w:tcPr>
            <w:tcW w:w="2010" w:type="dxa"/>
            <w:tcBorders>
              <w:right w:val="single" w:sz="4" w:space="0" w:color="EACBF2" w:themeColor="accent2" w:themeTint="33"/>
            </w:tcBorders>
          </w:tcPr>
          <w:p w14:paraId="29CE5FAE" w14:textId="10E440C2" w:rsidR="000F308F" w:rsidRPr="004B3E23" w:rsidRDefault="004B3E23" w:rsidP="004B3E23">
            <w:pPr>
              <w:pStyle w:val="Proposal-QuestionLevel3"/>
              <w:ind w:left="347" w:hanging="347"/>
            </w:pPr>
            <w:r w:rsidRPr="004B3E23">
              <w:t>Owned/Leased</w:t>
            </w:r>
          </w:p>
        </w:tc>
        <w:sdt>
          <w:sdtPr>
            <w:rPr>
              <w:rFonts w:ascii="Segoe UI" w:hAnsi="Segoe UI" w:cs="Segoe UI"/>
              <w:b/>
              <w:bCs/>
            </w:rPr>
            <w:id w:val="-1146969414"/>
            <w:lock w:val="sdtLocked"/>
            <w:placeholder>
              <w:docPart w:val="C4448FC28D18436584A5CF00C835CD01"/>
            </w:placeholder>
            <w:showingPlcHdr/>
            <w:text w:multiLine="1"/>
          </w:sdtPr>
          <w:sdtEndPr/>
          <w:sdtContent>
            <w:tc>
              <w:tcPr>
                <w:tcW w:w="6539"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14:paraId="6D3950CD" w14:textId="07D7F088" w:rsidR="000F308F" w:rsidRPr="004B3E23" w:rsidRDefault="005D65C2" w:rsidP="000F308F">
                <w:pPr>
                  <w:rPr>
                    <w:rFonts w:ascii="Segoe UI" w:hAnsi="Segoe UI" w:cs="Segoe UI"/>
                  </w:rPr>
                </w:pPr>
                <w:r w:rsidRPr="004B3E23">
                  <w:rPr>
                    <w:rStyle w:val="PlaceholderText"/>
                    <w:rFonts w:ascii="Segoe UI" w:hAnsi="Segoe UI" w:cs="Segoe UI"/>
                  </w:rPr>
                  <w:t>Type here.</w:t>
                </w:r>
              </w:p>
            </w:tc>
          </w:sdtContent>
        </w:sdt>
      </w:tr>
      <w:tr w:rsidR="000F308F" w:rsidRPr="007B06CF" w14:paraId="3EFC0D1C" w14:textId="77777777" w:rsidTr="004B3E23">
        <w:trPr>
          <w:gridAfter w:val="1"/>
          <w:wAfter w:w="11" w:type="dxa"/>
          <w:trHeight w:val="319"/>
        </w:trPr>
        <w:tc>
          <w:tcPr>
            <w:tcW w:w="546" w:type="dxa"/>
          </w:tcPr>
          <w:p w14:paraId="1114E279" w14:textId="77777777" w:rsidR="000F308F" w:rsidRPr="004B3E23" w:rsidRDefault="000F308F" w:rsidP="000F308F">
            <w:pPr>
              <w:rPr>
                <w:rFonts w:ascii="Segoe UI" w:hAnsi="Segoe UI" w:cs="Segoe UI"/>
              </w:rPr>
            </w:pPr>
          </w:p>
        </w:tc>
        <w:tc>
          <w:tcPr>
            <w:tcW w:w="2010" w:type="dxa"/>
            <w:tcBorders>
              <w:right w:val="single" w:sz="4" w:space="0" w:color="EACBF2" w:themeColor="accent2" w:themeTint="33"/>
            </w:tcBorders>
          </w:tcPr>
          <w:p w14:paraId="6940FC65" w14:textId="7CAAB40A" w:rsidR="000F308F" w:rsidRPr="004B3E23" w:rsidRDefault="000F308F" w:rsidP="004B3E23">
            <w:pPr>
              <w:pStyle w:val="Proposal-QuestionLevel3"/>
              <w:ind w:left="347" w:hanging="347"/>
              <w:rPr>
                <w:rFonts w:cs="Segoe UI"/>
              </w:rPr>
            </w:pPr>
            <w:r w:rsidRPr="004B3E23">
              <w:rPr>
                <w:rFonts w:cs="Segoe UI"/>
              </w:rPr>
              <w:t xml:space="preserve">Third </w:t>
            </w:r>
            <w:r w:rsidRPr="004B3E23">
              <w:t>Party</w:t>
            </w:r>
          </w:p>
        </w:tc>
        <w:sdt>
          <w:sdtPr>
            <w:rPr>
              <w:rFonts w:ascii="Segoe UI" w:hAnsi="Segoe UI" w:cs="Segoe UI"/>
              <w:b/>
              <w:bCs/>
            </w:rPr>
            <w:id w:val="391307136"/>
            <w:lock w:val="sdtLocked"/>
            <w:placeholder>
              <w:docPart w:val="60249D883817452391E61866B09A13A1"/>
            </w:placeholder>
            <w:showingPlcHdr/>
            <w:text w:multiLine="1"/>
          </w:sdtPr>
          <w:sdtEndPr/>
          <w:sdtContent>
            <w:tc>
              <w:tcPr>
                <w:tcW w:w="6539"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14:paraId="7D1F909F" w14:textId="529DE3A5" w:rsidR="000F308F" w:rsidRPr="007B06CF" w:rsidRDefault="005D65C2" w:rsidP="000F308F">
                <w:pPr>
                  <w:rPr>
                    <w:rFonts w:ascii="Segoe UI" w:hAnsi="Segoe UI" w:cs="Segoe UI"/>
                  </w:rPr>
                </w:pPr>
                <w:r w:rsidRPr="004B3E23">
                  <w:rPr>
                    <w:rStyle w:val="PlaceholderText"/>
                    <w:rFonts w:ascii="Segoe UI" w:hAnsi="Segoe UI" w:cs="Segoe UI"/>
                  </w:rPr>
                  <w:t>Type here.</w:t>
                </w:r>
              </w:p>
            </w:tc>
          </w:sdtContent>
        </w:sdt>
      </w:tr>
    </w:tbl>
    <w:p w14:paraId="336DEA06" w14:textId="77777777" w:rsidR="00223F89" w:rsidRPr="007B06CF" w:rsidRDefault="00223F89" w:rsidP="000F308F">
      <w:pPr>
        <w:rPr>
          <w:rFonts w:ascii="Segoe UI" w:hAnsi="Segoe UI" w:cs="Segoe UI"/>
        </w:rPr>
      </w:pPr>
    </w:p>
    <w:p w14:paraId="3DF5BA79" w14:textId="34A9EA01" w:rsidR="00413195" w:rsidRPr="007B06CF" w:rsidRDefault="000F308F" w:rsidP="00413195">
      <w:pPr>
        <w:pStyle w:val="Proposal-QuestionLevel1"/>
        <w:tabs>
          <w:tab w:val="left" w:pos="3969"/>
        </w:tabs>
      </w:pPr>
      <w:r w:rsidRPr="00413195">
        <w:lastRenderedPageBreak/>
        <w:t xml:space="preserve">Do you have </w:t>
      </w:r>
      <w:r w:rsidR="00B65947" w:rsidRPr="00413195">
        <w:t>s</w:t>
      </w:r>
      <w:r w:rsidRPr="00413195">
        <w:t xml:space="preserve">torage </w:t>
      </w:r>
      <w:r w:rsidR="00B65947" w:rsidRPr="00413195">
        <w:t>t</w:t>
      </w:r>
      <w:r w:rsidRPr="00413195">
        <w:t>anks?</w:t>
      </w:r>
      <w:r w:rsidR="00413195">
        <w:tab/>
      </w:r>
      <w:sdt>
        <w:sdtPr>
          <w:id w:val="1556580504"/>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tab/>
      </w:r>
      <w:sdt>
        <w:sdtPr>
          <w:id w:val="-2142485134"/>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p>
    <w:p w14:paraId="31465C83" w14:textId="618B0C4D" w:rsidR="003E1BBB" w:rsidRPr="00413195" w:rsidRDefault="003E1BBB" w:rsidP="00413195">
      <w:pPr>
        <w:pStyle w:val="ParaIndent1"/>
      </w:pPr>
    </w:p>
    <w:p w14:paraId="19E71862" w14:textId="680C21F8" w:rsidR="000F308F" w:rsidRPr="007B06CF" w:rsidRDefault="00B65947" w:rsidP="00416187">
      <w:pPr>
        <w:pStyle w:val="ParaIndent1"/>
      </w:pPr>
      <w:r>
        <w:t>If Y</w:t>
      </w:r>
      <w:r w:rsidR="000F308F" w:rsidRPr="007B06CF">
        <w:t>es, please complete the details in Appendix B</w:t>
      </w:r>
      <w:r>
        <w:t>.</w:t>
      </w:r>
    </w:p>
    <w:p w14:paraId="42BF007C" w14:textId="77777777" w:rsidR="00741198" w:rsidRPr="007B06CF" w:rsidRDefault="00741198" w:rsidP="00741198">
      <w:pPr>
        <w:rPr>
          <w:rFonts w:ascii="Segoe UI" w:hAnsi="Segoe UI" w:cs="Segoe UI"/>
          <w:b/>
          <w:bCs/>
        </w:rPr>
      </w:pPr>
    </w:p>
    <w:p w14:paraId="74ADDDF1" w14:textId="08F3E336" w:rsidR="00645E85" w:rsidRPr="007B06CF" w:rsidRDefault="00645E85" w:rsidP="00FC2C54">
      <w:pPr>
        <w:pStyle w:val="Proposal-QuestionLevel1"/>
      </w:pPr>
      <w:r w:rsidRPr="007B06CF">
        <w:t>Per/</w:t>
      </w:r>
      <w:r w:rsidRPr="00FC2C54">
        <w:t>Polyfluroalkly</w:t>
      </w:r>
      <w:r w:rsidRPr="007B06CF">
        <w:t xml:space="preserve"> Substances (PFASS)</w:t>
      </w:r>
    </w:p>
    <w:p w14:paraId="0E3E2EFF" w14:textId="77777777" w:rsidR="00645E85" w:rsidRPr="007B06CF" w:rsidRDefault="00645E85" w:rsidP="00645E85">
      <w:pPr>
        <w:rPr>
          <w:rFonts w:ascii="Segoe UI" w:hAnsi="Segoe UI" w:cs="Segoe UI"/>
        </w:rPr>
      </w:pPr>
    </w:p>
    <w:p w14:paraId="75D6A6A2" w14:textId="112FA806" w:rsidR="000E5843" w:rsidRPr="007B06CF" w:rsidRDefault="00741198" w:rsidP="00413195">
      <w:pPr>
        <w:pStyle w:val="ParaIndent1"/>
        <w:tabs>
          <w:tab w:val="left" w:pos="1560"/>
          <w:tab w:val="left" w:pos="2835"/>
        </w:tabs>
      </w:pPr>
      <w:r w:rsidRPr="007B06CF">
        <w:t>Have any PFASs, or any materials or products that may have contained any PFASs, ever been manufactured, used or stored at any Covered Location?</w:t>
      </w:r>
      <w:r w:rsidR="00645E85" w:rsidRPr="007B06CF">
        <w:t xml:space="preserve"> </w:t>
      </w:r>
      <w:r w:rsidR="00645E85" w:rsidRPr="007B06CF">
        <w:tab/>
      </w:r>
      <w:r w:rsidR="00413195">
        <w:br/>
      </w:r>
      <w:r w:rsidR="00413195">
        <w:br/>
      </w:r>
      <w:sdt>
        <w:sdtPr>
          <w:id w:val="-1994719906"/>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w:t>
      </w:r>
      <w:r w:rsidR="00645E85" w:rsidRPr="007B06CF">
        <w:t>Yes</w:t>
      </w:r>
      <w:r w:rsidR="00645E85" w:rsidRPr="007B06CF">
        <w:tab/>
      </w:r>
      <w:sdt>
        <w:sdtPr>
          <w:id w:val="-1526862112"/>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w:t>
      </w:r>
      <w:r w:rsidR="00645E85" w:rsidRPr="007B06CF">
        <w:t>No</w:t>
      </w:r>
      <w:r w:rsidR="00413195">
        <w:t>.</w:t>
      </w:r>
      <w:r w:rsidR="00413195">
        <w:tab/>
        <w:t>If Yes, please provide details.</w:t>
      </w:r>
    </w:p>
    <w:p w14:paraId="0AF8F58D" w14:textId="77777777" w:rsidR="00645E85" w:rsidRPr="007B06CF" w:rsidRDefault="00645E85" w:rsidP="00645E85">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645E85" w:rsidRPr="007B06CF" w14:paraId="648B11AA" w14:textId="77777777" w:rsidTr="00416187">
        <w:tc>
          <w:tcPr>
            <w:tcW w:w="8761" w:type="dxa"/>
          </w:tcPr>
          <w:p w14:paraId="17B1D538" w14:textId="21579432" w:rsidR="00645E85" w:rsidRPr="007B06CF" w:rsidRDefault="00077D8E" w:rsidP="007B06CF">
            <w:pPr>
              <w:rPr>
                <w:rFonts w:ascii="Segoe UI" w:hAnsi="Segoe UI" w:cs="Segoe UI"/>
              </w:rPr>
            </w:pPr>
            <w:sdt>
              <w:sdtPr>
                <w:rPr>
                  <w:rFonts w:ascii="Segoe UI" w:hAnsi="Segoe UI" w:cs="Segoe UI"/>
                  <w:b/>
                  <w:bCs/>
                </w:rPr>
                <w:id w:val="-1094313075"/>
                <w:placeholder>
                  <w:docPart w:val="48DEB47222634AE2ACB391E5E49E8EE8"/>
                </w:placeholder>
                <w:showingPlcHdr/>
                <w:text w:multiLine="1"/>
              </w:sdtPr>
              <w:sdtEndPr/>
              <w:sdtContent>
                <w:r w:rsidR="000E5843" w:rsidRPr="007B06CF">
                  <w:rPr>
                    <w:rStyle w:val="PlaceholderText"/>
                    <w:rFonts w:ascii="Segoe UI" w:hAnsi="Segoe UI" w:cs="Segoe UI"/>
                  </w:rPr>
                  <w:t>Enter Text</w:t>
                </w:r>
              </w:sdtContent>
            </w:sdt>
          </w:p>
          <w:p w14:paraId="1C4D8243" w14:textId="77777777" w:rsidR="00645E85" w:rsidRPr="007B06CF" w:rsidRDefault="00645E85" w:rsidP="000E5843">
            <w:pPr>
              <w:rPr>
                <w:rFonts w:ascii="Segoe UI" w:hAnsi="Segoe UI" w:cs="Segoe UI"/>
                <w:bCs/>
              </w:rPr>
            </w:pPr>
          </w:p>
        </w:tc>
      </w:tr>
    </w:tbl>
    <w:p w14:paraId="52EAB5BF" w14:textId="06ACFB56" w:rsidR="00741198" w:rsidRPr="007B06CF" w:rsidRDefault="00741198" w:rsidP="00741198">
      <w:pPr>
        <w:rPr>
          <w:rFonts w:ascii="Segoe UI" w:hAnsi="Segoe UI" w:cs="Segoe UI"/>
        </w:rPr>
      </w:pPr>
    </w:p>
    <w:p w14:paraId="1AD6F2B4" w14:textId="5129D4D6" w:rsidR="00645E85" w:rsidRPr="007B06CF" w:rsidRDefault="00645E85" w:rsidP="00FC2C54">
      <w:pPr>
        <w:pStyle w:val="Proposal-QuestionLevel1"/>
      </w:pPr>
      <w:r w:rsidRPr="007B06CF">
        <w:t>Aquenous Film Forming Foam (AFFF)</w:t>
      </w:r>
      <w:r w:rsidRPr="007B06CF">
        <w:br/>
      </w:r>
    </w:p>
    <w:p w14:paraId="761970C1" w14:textId="21DC3E9C" w:rsidR="00645E85" w:rsidRPr="007B06CF" w:rsidRDefault="00C71E22" w:rsidP="00413195">
      <w:pPr>
        <w:pStyle w:val="ParaIndent1"/>
        <w:tabs>
          <w:tab w:val="left" w:pos="5670"/>
        </w:tabs>
      </w:pPr>
      <w:r w:rsidRPr="007B06CF">
        <w:t>Do any operations conduction, or any materials stored, used or manufactured at any Covered Property have fire suppression requirements other than water</w:t>
      </w:r>
      <w:r w:rsidR="00223F89" w:rsidRPr="007B06CF">
        <w:t>?</w:t>
      </w:r>
      <w:r w:rsidR="00413195">
        <w:t xml:space="preserve"> </w:t>
      </w:r>
    </w:p>
    <w:p w14:paraId="2345EE49" w14:textId="47D607C0" w:rsidR="00C71E22" w:rsidRPr="007B06CF" w:rsidRDefault="00C71E22" w:rsidP="00416187">
      <w:pPr>
        <w:pStyle w:val="ParaIndent1"/>
      </w:pPr>
    </w:p>
    <w:p w14:paraId="48DF5689" w14:textId="77777777" w:rsidR="00413195" w:rsidRPr="007B06CF" w:rsidRDefault="00077D8E" w:rsidP="00413195">
      <w:pPr>
        <w:pStyle w:val="ParaIndent1"/>
        <w:tabs>
          <w:tab w:val="left" w:pos="1560"/>
          <w:tab w:val="left" w:pos="2835"/>
        </w:tabs>
      </w:pPr>
      <w:sdt>
        <w:sdtPr>
          <w:id w:val="-444540302"/>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565870959"/>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t>If Yes, please provide details.</w:t>
      </w:r>
    </w:p>
    <w:p w14:paraId="78DF150A" w14:textId="77777777" w:rsidR="00645E85" w:rsidRPr="007B06CF" w:rsidRDefault="00645E85" w:rsidP="00645E85">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645E85" w:rsidRPr="007B06CF" w14:paraId="2F1B383D" w14:textId="77777777" w:rsidTr="00416187">
        <w:tc>
          <w:tcPr>
            <w:tcW w:w="8761" w:type="dxa"/>
          </w:tcPr>
          <w:p w14:paraId="0A90198D" w14:textId="77777777" w:rsidR="000E5843" w:rsidRPr="007B06CF" w:rsidRDefault="00077D8E" w:rsidP="000E5843">
            <w:pPr>
              <w:rPr>
                <w:rFonts w:ascii="Segoe UI" w:hAnsi="Segoe UI" w:cs="Segoe UI"/>
              </w:rPr>
            </w:pPr>
            <w:sdt>
              <w:sdtPr>
                <w:rPr>
                  <w:rFonts w:ascii="Segoe UI" w:hAnsi="Segoe UI" w:cs="Segoe UI"/>
                  <w:b/>
                  <w:bCs/>
                </w:rPr>
                <w:id w:val="-1341692899"/>
                <w:placeholder>
                  <w:docPart w:val="5A737F84507D4F739BF162990D486CE7"/>
                </w:placeholder>
                <w:showingPlcHdr/>
                <w:text w:multiLine="1"/>
              </w:sdtPr>
              <w:sdtEndPr/>
              <w:sdtContent>
                <w:r w:rsidR="000E5843" w:rsidRPr="007B06CF">
                  <w:rPr>
                    <w:rStyle w:val="PlaceholderText"/>
                    <w:rFonts w:ascii="Segoe UI" w:hAnsi="Segoe UI" w:cs="Segoe UI"/>
                  </w:rPr>
                  <w:t>Enter Text</w:t>
                </w:r>
              </w:sdtContent>
            </w:sdt>
          </w:p>
          <w:p w14:paraId="573BE05D" w14:textId="67114C25" w:rsidR="00645E85" w:rsidRPr="007B06CF" w:rsidRDefault="000E5843" w:rsidP="000E5843">
            <w:pPr>
              <w:rPr>
                <w:rFonts w:ascii="Segoe UI" w:hAnsi="Segoe UI" w:cs="Segoe UI"/>
                <w:bCs/>
              </w:rPr>
            </w:pPr>
            <w:r w:rsidRPr="007B06CF">
              <w:rPr>
                <w:rFonts w:ascii="Segoe UI" w:hAnsi="Segoe UI" w:cs="Segoe UI"/>
                <w:bCs/>
              </w:rPr>
              <w:t xml:space="preserve"> </w:t>
            </w:r>
          </w:p>
        </w:tc>
      </w:tr>
    </w:tbl>
    <w:p w14:paraId="5DE8F1B5" w14:textId="53650A9F" w:rsidR="00645E85" w:rsidRPr="007B06CF" w:rsidRDefault="00645E85" w:rsidP="00C71E22">
      <w:pPr>
        <w:tabs>
          <w:tab w:val="left" w:pos="426"/>
        </w:tabs>
        <w:rPr>
          <w:rFonts w:ascii="Segoe UI" w:hAnsi="Segoe UI" w:cs="Segoe UI"/>
        </w:rPr>
      </w:pPr>
    </w:p>
    <w:p w14:paraId="665555E5" w14:textId="77777777" w:rsidR="00645E85" w:rsidRPr="007B06CF" w:rsidRDefault="00645E85" w:rsidP="00C71E22">
      <w:pPr>
        <w:tabs>
          <w:tab w:val="left" w:pos="426"/>
        </w:tabs>
        <w:rPr>
          <w:rFonts w:ascii="Segoe UI" w:hAnsi="Segoe UI" w:cs="Segoe UI"/>
        </w:rPr>
      </w:pPr>
    </w:p>
    <w:p w14:paraId="535395B1" w14:textId="216BBC19" w:rsidR="00C71E22" w:rsidRPr="00416187" w:rsidRDefault="00416187" w:rsidP="00416187">
      <w:pPr>
        <w:pStyle w:val="Heading1-ProposalSection"/>
      </w:pPr>
      <w:r w:rsidRPr="00416187">
        <w:t>HISTORICAL AND PROPOSED OPERATIONS</w:t>
      </w:r>
    </w:p>
    <w:p w14:paraId="4239D832" w14:textId="77777777" w:rsidR="00C71E22" w:rsidRPr="007B06CF" w:rsidRDefault="00C71E22" w:rsidP="00C71E22">
      <w:pPr>
        <w:pStyle w:val="ListParagraph"/>
        <w:ind w:left="426"/>
        <w:rPr>
          <w:rFonts w:ascii="Segoe UI" w:hAnsi="Segoe UI" w:cs="Segoe UI"/>
        </w:rPr>
      </w:pPr>
    </w:p>
    <w:p w14:paraId="695ED126" w14:textId="11CAA76B" w:rsidR="00C71E22" w:rsidRPr="007B06CF" w:rsidRDefault="00C71E22" w:rsidP="00FC2C54">
      <w:pPr>
        <w:pStyle w:val="Proposal-QuestionLevel1"/>
      </w:pPr>
      <w:r w:rsidRPr="007B06CF">
        <w:t>Have dry cleaning operations ever been conducted at any of the Covered Locations?</w:t>
      </w:r>
    </w:p>
    <w:p w14:paraId="26856E2B" w14:textId="77777777" w:rsidR="00223F89" w:rsidRPr="007B06CF" w:rsidRDefault="00223F89" w:rsidP="00223F89">
      <w:pPr>
        <w:pStyle w:val="ListParagraph"/>
        <w:ind w:left="426"/>
        <w:rPr>
          <w:rFonts w:ascii="Segoe UI" w:hAnsi="Segoe UI" w:cs="Segoe UI"/>
          <w:b/>
          <w:bCs/>
        </w:rPr>
      </w:pPr>
    </w:p>
    <w:p w14:paraId="69DB9CEE" w14:textId="0B23BC8E" w:rsidR="00413195" w:rsidRPr="007B06CF" w:rsidRDefault="00077D8E" w:rsidP="00413195">
      <w:pPr>
        <w:pStyle w:val="ParaIndent1"/>
        <w:tabs>
          <w:tab w:val="left" w:pos="1560"/>
          <w:tab w:val="left" w:pos="2835"/>
        </w:tabs>
      </w:pPr>
      <w:sdt>
        <w:sdtPr>
          <w:id w:val="2022355181"/>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782964195"/>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p>
    <w:p w14:paraId="2BBF28F1" w14:textId="77777777" w:rsidR="00223F89" w:rsidRPr="007B06CF" w:rsidRDefault="00223F89" w:rsidP="00416187">
      <w:pPr>
        <w:pStyle w:val="ParaIndent1"/>
      </w:pPr>
    </w:p>
    <w:p w14:paraId="6006184A" w14:textId="4F50AE54" w:rsidR="00C71E22" w:rsidRPr="007B06CF" w:rsidRDefault="000E5843" w:rsidP="00416187">
      <w:pPr>
        <w:pStyle w:val="ParaIndent1"/>
      </w:pPr>
      <w:r w:rsidRPr="007B06CF">
        <w:t>If Y</w:t>
      </w:r>
      <w:r w:rsidR="00C71E22" w:rsidRPr="007B06CF">
        <w:t>es, please provide details including site addresses and they types of dry cleaning solvents historically and currently used</w:t>
      </w:r>
      <w:r w:rsidR="00E8708A">
        <w:t>.</w:t>
      </w:r>
    </w:p>
    <w:p w14:paraId="74D08D14" w14:textId="77777777" w:rsidR="00645E85" w:rsidRPr="007B06CF" w:rsidRDefault="00645E85" w:rsidP="00645E85">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645E85" w:rsidRPr="007B06CF" w14:paraId="312200FF" w14:textId="77777777" w:rsidTr="00416187">
        <w:tc>
          <w:tcPr>
            <w:tcW w:w="8761" w:type="dxa"/>
          </w:tcPr>
          <w:p w14:paraId="79AD926D" w14:textId="77777777" w:rsidR="000E5843" w:rsidRPr="007B06CF" w:rsidRDefault="00077D8E" w:rsidP="000E5843">
            <w:pPr>
              <w:rPr>
                <w:rFonts w:ascii="Segoe UI" w:hAnsi="Segoe UI" w:cs="Segoe UI"/>
              </w:rPr>
            </w:pPr>
            <w:sdt>
              <w:sdtPr>
                <w:rPr>
                  <w:rFonts w:ascii="Segoe UI" w:hAnsi="Segoe UI" w:cs="Segoe UI"/>
                  <w:b/>
                  <w:bCs/>
                </w:rPr>
                <w:id w:val="-489954646"/>
                <w:placeholder>
                  <w:docPart w:val="0C044BFBF3A048E6A8F2ADB6FD3069CE"/>
                </w:placeholder>
                <w:showingPlcHdr/>
                <w:text w:multiLine="1"/>
              </w:sdtPr>
              <w:sdtEndPr/>
              <w:sdtContent>
                <w:r w:rsidR="000E5843" w:rsidRPr="007B06CF">
                  <w:rPr>
                    <w:rStyle w:val="PlaceholderText"/>
                    <w:rFonts w:ascii="Segoe UI" w:hAnsi="Segoe UI" w:cs="Segoe UI"/>
                  </w:rPr>
                  <w:t>Enter Text</w:t>
                </w:r>
              </w:sdtContent>
            </w:sdt>
          </w:p>
          <w:p w14:paraId="323B89CB" w14:textId="79D57FEE" w:rsidR="00645E85" w:rsidRPr="007B06CF" w:rsidRDefault="000E5843" w:rsidP="000E5843">
            <w:pPr>
              <w:rPr>
                <w:rFonts w:ascii="Segoe UI" w:hAnsi="Segoe UI" w:cs="Segoe UI"/>
                <w:bCs/>
              </w:rPr>
            </w:pPr>
            <w:r w:rsidRPr="007B06CF">
              <w:rPr>
                <w:rFonts w:ascii="Segoe UI" w:hAnsi="Segoe UI" w:cs="Segoe UI"/>
                <w:bCs/>
              </w:rPr>
              <w:t xml:space="preserve"> </w:t>
            </w:r>
          </w:p>
        </w:tc>
      </w:tr>
    </w:tbl>
    <w:p w14:paraId="749FAF87" w14:textId="77777777" w:rsidR="00C71E22" w:rsidRPr="007B06CF" w:rsidRDefault="00C71E22" w:rsidP="00C71E22">
      <w:pPr>
        <w:pStyle w:val="ListParagraph"/>
        <w:ind w:left="426"/>
        <w:rPr>
          <w:rFonts w:ascii="Segoe UI" w:hAnsi="Segoe UI" w:cs="Segoe UI"/>
          <w:b/>
          <w:bCs/>
        </w:rPr>
      </w:pPr>
    </w:p>
    <w:p w14:paraId="4B6D0D76" w14:textId="1A370609" w:rsidR="00C71E22" w:rsidRDefault="00C71E22" w:rsidP="00FC2C54">
      <w:pPr>
        <w:pStyle w:val="Proposal-QuestionLevel1"/>
      </w:pPr>
      <w:r w:rsidRPr="007B06CF">
        <w:t>Have petrol station or auto repair operations ever been conducted at any of the Covered Locations?</w:t>
      </w:r>
    </w:p>
    <w:p w14:paraId="4BEF3C65" w14:textId="77777777" w:rsidR="00416187" w:rsidRPr="007B06CF" w:rsidRDefault="00416187" w:rsidP="00416187">
      <w:pPr>
        <w:pStyle w:val="ParaIndent1"/>
      </w:pPr>
    </w:p>
    <w:p w14:paraId="0E653C96" w14:textId="5AFD58E7" w:rsidR="00223F89" w:rsidRDefault="00077D8E" w:rsidP="00416187">
      <w:pPr>
        <w:pStyle w:val="ParaIndent1"/>
      </w:pPr>
      <w:sdt>
        <w:sdtPr>
          <w:id w:val="-1354484976"/>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346358262"/>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p>
    <w:p w14:paraId="44487BBF" w14:textId="77777777" w:rsidR="00413195" w:rsidRPr="007B06CF" w:rsidRDefault="00413195" w:rsidP="00416187">
      <w:pPr>
        <w:pStyle w:val="ParaIndent1"/>
      </w:pPr>
    </w:p>
    <w:p w14:paraId="59D2440D" w14:textId="613EDECA" w:rsidR="00C71E22" w:rsidRPr="007B06CF" w:rsidRDefault="000E5843" w:rsidP="00416187">
      <w:pPr>
        <w:pStyle w:val="ParaIndent1"/>
      </w:pPr>
      <w:r w:rsidRPr="007B06CF">
        <w:t>If Y</w:t>
      </w:r>
      <w:r w:rsidR="00C71E22" w:rsidRPr="007B06CF">
        <w:t>es, please provide details including site addresses and details on the use of any chlorinated solvents</w:t>
      </w:r>
      <w:r w:rsidR="00E8708A">
        <w:t>.</w:t>
      </w:r>
    </w:p>
    <w:p w14:paraId="3B599099" w14:textId="77777777" w:rsidR="00645E85" w:rsidRPr="007B06CF" w:rsidRDefault="00645E85" w:rsidP="00645E85">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645E85" w:rsidRPr="007B06CF" w14:paraId="1B494798" w14:textId="77777777" w:rsidTr="00416187">
        <w:tc>
          <w:tcPr>
            <w:tcW w:w="8761" w:type="dxa"/>
          </w:tcPr>
          <w:p w14:paraId="4560A8D2" w14:textId="77777777" w:rsidR="000E5843" w:rsidRPr="007B06CF" w:rsidRDefault="00077D8E" w:rsidP="000E5843">
            <w:pPr>
              <w:rPr>
                <w:rFonts w:ascii="Segoe UI" w:hAnsi="Segoe UI" w:cs="Segoe UI"/>
              </w:rPr>
            </w:pPr>
            <w:sdt>
              <w:sdtPr>
                <w:rPr>
                  <w:rFonts w:ascii="Segoe UI" w:hAnsi="Segoe UI" w:cs="Segoe UI"/>
                  <w:b/>
                  <w:bCs/>
                </w:rPr>
                <w:id w:val="956453946"/>
                <w:placeholder>
                  <w:docPart w:val="4FBAF2AD8AD1470F96FC026185AD68D3"/>
                </w:placeholder>
                <w:showingPlcHdr/>
                <w:text w:multiLine="1"/>
              </w:sdtPr>
              <w:sdtEndPr/>
              <w:sdtContent>
                <w:r w:rsidR="000E5843" w:rsidRPr="007B06CF">
                  <w:rPr>
                    <w:rStyle w:val="PlaceholderText"/>
                    <w:rFonts w:ascii="Segoe UI" w:hAnsi="Segoe UI" w:cs="Segoe UI"/>
                  </w:rPr>
                  <w:t>Enter Text</w:t>
                </w:r>
              </w:sdtContent>
            </w:sdt>
          </w:p>
          <w:p w14:paraId="6B7FA77D" w14:textId="1DA095B3" w:rsidR="00645E85" w:rsidRPr="007B06CF" w:rsidRDefault="000E5843" w:rsidP="000E5843">
            <w:pPr>
              <w:rPr>
                <w:rFonts w:ascii="Segoe UI" w:hAnsi="Segoe UI" w:cs="Segoe UI"/>
                <w:bCs/>
              </w:rPr>
            </w:pPr>
            <w:r w:rsidRPr="007B06CF">
              <w:rPr>
                <w:rFonts w:ascii="Segoe UI" w:hAnsi="Segoe UI" w:cs="Segoe UI"/>
                <w:bCs/>
              </w:rPr>
              <w:t xml:space="preserve"> </w:t>
            </w:r>
          </w:p>
        </w:tc>
      </w:tr>
    </w:tbl>
    <w:p w14:paraId="4A00EF8C" w14:textId="77777777" w:rsidR="004D14A5" w:rsidRPr="007B06CF" w:rsidRDefault="004D14A5" w:rsidP="00C71E22">
      <w:pPr>
        <w:pStyle w:val="ListParagraph"/>
        <w:ind w:left="426"/>
        <w:rPr>
          <w:rFonts w:ascii="Segoe UI" w:hAnsi="Segoe UI" w:cs="Segoe UI"/>
        </w:rPr>
      </w:pPr>
    </w:p>
    <w:p w14:paraId="7FC69E82" w14:textId="67E0273C" w:rsidR="001F6FB8" w:rsidRPr="007B06CF" w:rsidRDefault="00C71E22" w:rsidP="00FC2C54">
      <w:pPr>
        <w:pStyle w:val="Proposal-QuestionLevel1"/>
      </w:pPr>
      <w:r w:rsidRPr="007B06CF">
        <w:t>Are there any known plans for development, redevelopment, construction or demolition at any of the Covered Locations during the proposed policy period?</w:t>
      </w:r>
    </w:p>
    <w:p w14:paraId="1D4E0ACE" w14:textId="77777777" w:rsidR="00223F89" w:rsidRPr="007B06CF" w:rsidRDefault="00223F89" w:rsidP="00223F89">
      <w:pPr>
        <w:pStyle w:val="ListParagraph"/>
        <w:ind w:left="426"/>
        <w:rPr>
          <w:rFonts w:ascii="Segoe UI" w:hAnsi="Segoe UI" w:cs="Segoe UI"/>
          <w:bCs/>
        </w:rPr>
      </w:pPr>
    </w:p>
    <w:p w14:paraId="0E9C74A9" w14:textId="296FC81F" w:rsidR="00645E85" w:rsidRPr="007B06CF" w:rsidRDefault="00077D8E" w:rsidP="00413195">
      <w:pPr>
        <w:pStyle w:val="ParaIndent1"/>
        <w:tabs>
          <w:tab w:val="left" w:pos="1418"/>
          <w:tab w:val="left" w:pos="2268"/>
        </w:tabs>
      </w:pPr>
      <w:sdt>
        <w:sdtPr>
          <w:id w:val="43953189"/>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919131633"/>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0E5843" w:rsidRPr="007B06CF">
        <w:t>If Ye</w:t>
      </w:r>
      <w:r w:rsidR="00E8708A">
        <w:t>s, please describe.</w:t>
      </w:r>
    </w:p>
    <w:p w14:paraId="481C2B2E" w14:textId="77777777" w:rsidR="00645E85" w:rsidRPr="007B06CF" w:rsidRDefault="00645E85" w:rsidP="00645E85">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645E85" w:rsidRPr="007B06CF" w14:paraId="7F7F209A" w14:textId="77777777" w:rsidTr="00416187">
        <w:tc>
          <w:tcPr>
            <w:tcW w:w="8761" w:type="dxa"/>
          </w:tcPr>
          <w:p w14:paraId="5D77191A" w14:textId="77777777" w:rsidR="000E5843" w:rsidRPr="007B06CF" w:rsidRDefault="00077D8E" w:rsidP="000E5843">
            <w:pPr>
              <w:rPr>
                <w:rFonts w:ascii="Segoe UI" w:hAnsi="Segoe UI" w:cs="Segoe UI"/>
              </w:rPr>
            </w:pPr>
            <w:sdt>
              <w:sdtPr>
                <w:rPr>
                  <w:rFonts w:ascii="Segoe UI" w:hAnsi="Segoe UI" w:cs="Segoe UI"/>
                  <w:b/>
                  <w:bCs/>
                </w:rPr>
                <w:id w:val="1352842367"/>
                <w:placeholder>
                  <w:docPart w:val="EF0EAB1D34284BB19B41FEC6D92D7A79"/>
                </w:placeholder>
                <w:showingPlcHdr/>
                <w:text w:multiLine="1"/>
              </w:sdtPr>
              <w:sdtEndPr/>
              <w:sdtContent>
                <w:r w:rsidR="000E5843" w:rsidRPr="007B06CF">
                  <w:rPr>
                    <w:rStyle w:val="PlaceholderText"/>
                    <w:rFonts w:ascii="Segoe UI" w:hAnsi="Segoe UI" w:cs="Segoe UI"/>
                  </w:rPr>
                  <w:t>Enter Text</w:t>
                </w:r>
              </w:sdtContent>
            </w:sdt>
          </w:p>
          <w:p w14:paraId="5C6A9265" w14:textId="75842C0E" w:rsidR="00645E85" w:rsidRPr="007B06CF" w:rsidRDefault="000E5843" w:rsidP="000E5843">
            <w:pPr>
              <w:rPr>
                <w:rFonts w:ascii="Segoe UI" w:hAnsi="Segoe UI" w:cs="Segoe UI"/>
                <w:bCs/>
              </w:rPr>
            </w:pPr>
            <w:r w:rsidRPr="007B06CF">
              <w:rPr>
                <w:rFonts w:ascii="Segoe UI" w:hAnsi="Segoe UI" w:cs="Segoe UI"/>
                <w:bCs/>
              </w:rPr>
              <w:t xml:space="preserve"> </w:t>
            </w:r>
          </w:p>
        </w:tc>
      </w:tr>
    </w:tbl>
    <w:p w14:paraId="068D447E" w14:textId="77777777" w:rsidR="00645E85" w:rsidRPr="007B06CF" w:rsidRDefault="00645E85" w:rsidP="00A3252E">
      <w:pPr>
        <w:tabs>
          <w:tab w:val="left" w:pos="426"/>
        </w:tabs>
        <w:rPr>
          <w:rFonts w:ascii="Segoe UI" w:hAnsi="Segoe UI" w:cs="Segoe UI"/>
        </w:rPr>
      </w:pPr>
    </w:p>
    <w:p w14:paraId="14943973" w14:textId="77777777" w:rsidR="00A3252E" w:rsidRPr="007B06CF" w:rsidRDefault="00A3252E" w:rsidP="001F6FB8">
      <w:pPr>
        <w:tabs>
          <w:tab w:val="left" w:pos="426"/>
        </w:tabs>
        <w:rPr>
          <w:rFonts w:ascii="Segoe UI" w:hAnsi="Segoe UI" w:cs="Segoe UI"/>
        </w:rPr>
      </w:pPr>
    </w:p>
    <w:p w14:paraId="611EFED8" w14:textId="46E700F4" w:rsidR="001F6FB8" w:rsidRPr="007B06CF" w:rsidRDefault="001F6FB8" w:rsidP="00FC2C54">
      <w:pPr>
        <w:pStyle w:val="Proposal-QuestionLevel1"/>
      </w:pPr>
      <w:r w:rsidRPr="007B06CF">
        <w:t>Are there any known plans for any interior renovations at any of the Covered Locations during the proposed policy period?</w:t>
      </w:r>
    </w:p>
    <w:p w14:paraId="271C7280" w14:textId="77777777" w:rsidR="00A3252E" w:rsidRPr="007B06CF" w:rsidRDefault="00A3252E" w:rsidP="00A3252E">
      <w:pPr>
        <w:ind w:left="66"/>
        <w:rPr>
          <w:rFonts w:ascii="Segoe UI" w:hAnsi="Segoe UI" w:cs="Segoe UI"/>
          <w:bCs/>
        </w:rPr>
      </w:pPr>
    </w:p>
    <w:p w14:paraId="1E92B003" w14:textId="058B7C23" w:rsidR="00413195" w:rsidRPr="007B06CF" w:rsidRDefault="00077D8E" w:rsidP="00413195">
      <w:pPr>
        <w:pStyle w:val="ParaIndent1"/>
        <w:tabs>
          <w:tab w:val="left" w:pos="1418"/>
          <w:tab w:val="left" w:pos="2268"/>
        </w:tabs>
      </w:pPr>
      <w:sdt>
        <w:sdtPr>
          <w:id w:val="754090661"/>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229882721"/>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E8708A">
        <w:t>If Yes, please describe.</w:t>
      </w:r>
    </w:p>
    <w:p w14:paraId="644BBF14" w14:textId="16612090" w:rsidR="007D07FB" w:rsidRPr="007B06CF" w:rsidRDefault="007D07FB" w:rsidP="00006884">
      <w:pPr>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7D07FB" w:rsidRPr="007B06CF" w14:paraId="2AEE96F0" w14:textId="77777777" w:rsidTr="00416187">
        <w:tc>
          <w:tcPr>
            <w:tcW w:w="8761" w:type="dxa"/>
          </w:tcPr>
          <w:p w14:paraId="7513136F" w14:textId="77777777" w:rsidR="000E5843" w:rsidRPr="007B06CF" w:rsidRDefault="00077D8E" w:rsidP="000E5843">
            <w:pPr>
              <w:rPr>
                <w:rFonts w:ascii="Segoe UI" w:hAnsi="Segoe UI" w:cs="Segoe UI"/>
              </w:rPr>
            </w:pPr>
            <w:sdt>
              <w:sdtPr>
                <w:rPr>
                  <w:rFonts w:ascii="Segoe UI" w:hAnsi="Segoe UI" w:cs="Segoe UI"/>
                  <w:b/>
                  <w:bCs/>
                </w:rPr>
                <w:id w:val="361721221"/>
                <w:placeholder>
                  <w:docPart w:val="19B79E2875DA4154A1733D120C21E6C1"/>
                </w:placeholder>
                <w:showingPlcHdr/>
                <w:text w:multiLine="1"/>
              </w:sdtPr>
              <w:sdtEndPr/>
              <w:sdtContent>
                <w:r w:rsidR="000E5843" w:rsidRPr="007B06CF">
                  <w:rPr>
                    <w:rStyle w:val="PlaceholderText"/>
                    <w:rFonts w:ascii="Segoe UI" w:hAnsi="Segoe UI" w:cs="Segoe UI"/>
                  </w:rPr>
                  <w:t>Enter Text</w:t>
                </w:r>
              </w:sdtContent>
            </w:sdt>
          </w:p>
          <w:p w14:paraId="77C3BB1F" w14:textId="7E174F79" w:rsidR="007D07FB" w:rsidRPr="007B06CF" w:rsidRDefault="000E5843" w:rsidP="000E5843">
            <w:pPr>
              <w:rPr>
                <w:rFonts w:ascii="Segoe UI" w:hAnsi="Segoe UI" w:cs="Segoe UI"/>
                <w:bCs/>
              </w:rPr>
            </w:pPr>
            <w:r w:rsidRPr="007B06CF">
              <w:rPr>
                <w:rFonts w:ascii="Segoe UI" w:hAnsi="Segoe UI" w:cs="Segoe UI"/>
                <w:bCs/>
              </w:rPr>
              <w:t xml:space="preserve"> </w:t>
            </w:r>
          </w:p>
        </w:tc>
      </w:tr>
    </w:tbl>
    <w:p w14:paraId="7ACAC838" w14:textId="77777777" w:rsidR="003E1BBB" w:rsidRPr="007B06CF" w:rsidRDefault="003E1BBB" w:rsidP="001F6FB8">
      <w:pPr>
        <w:tabs>
          <w:tab w:val="left" w:pos="426"/>
        </w:tabs>
        <w:rPr>
          <w:rFonts w:ascii="Segoe UI" w:hAnsi="Segoe UI" w:cs="Segoe UI"/>
        </w:rPr>
      </w:pPr>
    </w:p>
    <w:p w14:paraId="236FE493" w14:textId="547CDD96" w:rsidR="001F6FB8" w:rsidRPr="007B06CF" w:rsidRDefault="001F6FB8" w:rsidP="00FC2C54">
      <w:pPr>
        <w:pStyle w:val="Proposal-QuestionLevel1"/>
      </w:pPr>
      <w:r w:rsidRPr="007B06CF">
        <w:t>Have any water intrusion or moisture conditions at a Covered Locations been encountered (including but not limited to HVAC system problems, leaks in the Roof, windows or siding, broken plumbing or sewer backups)?</w:t>
      </w:r>
    </w:p>
    <w:p w14:paraId="56BEEE40" w14:textId="77777777" w:rsidR="00B7416D" w:rsidRPr="007B06CF" w:rsidRDefault="00B7416D" w:rsidP="00A3252E">
      <w:pPr>
        <w:tabs>
          <w:tab w:val="left" w:pos="2268"/>
        </w:tabs>
        <w:ind w:left="426"/>
        <w:rPr>
          <w:rFonts w:ascii="Segoe UI" w:hAnsi="Segoe UI" w:cs="Segoe UI"/>
        </w:rPr>
      </w:pPr>
    </w:p>
    <w:p w14:paraId="6ACEDAD2" w14:textId="56B07500" w:rsidR="001F6FB8" w:rsidRPr="007B06CF" w:rsidRDefault="00077D8E" w:rsidP="00413195">
      <w:pPr>
        <w:pStyle w:val="ParaIndent1"/>
        <w:tabs>
          <w:tab w:val="left" w:pos="1418"/>
          <w:tab w:val="left" w:pos="2268"/>
        </w:tabs>
      </w:pPr>
      <w:sdt>
        <w:sdtPr>
          <w:id w:val="650410720"/>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967090217"/>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413195" w:rsidRPr="007B06CF">
        <w:t xml:space="preserve">If Yes, please </w:t>
      </w:r>
      <w:r w:rsidR="00413195">
        <w:t>summaris</w:t>
      </w:r>
      <w:r w:rsidR="001F6FB8" w:rsidRPr="007B06CF">
        <w:t>e issue and how they were addresse</w:t>
      </w:r>
      <w:r w:rsidR="00223F89" w:rsidRPr="007B06CF">
        <w:t>d</w:t>
      </w:r>
      <w:r w:rsidR="001F6FB8" w:rsidRPr="007B06CF">
        <w:t xml:space="preserve">? </w:t>
      </w:r>
    </w:p>
    <w:p w14:paraId="2FA6953A" w14:textId="45717138" w:rsidR="001F6FB8" w:rsidRPr="007B06CF" w:rsidRDefault="001F6FB8" w:rsidP="001F6FB8">
      <w:pPr>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0E5843" w:rsidRPr="007B06CF" w14:paraId="0964A0C3" w14:textId="77777777" w:rsidTr="00416187">
        <w:tc>
          <w:tcPr>
            <w:tcW w:w="8761" w:type="dxa"/>
          </w:tcPr>
          <w:p w14:paraId="0F9A6C27" w14:textId="77777777" w:rsidR="000E5843" w:rsidRPr="007B06CF" w:rsidRDefault="00077D8E" w:rsidP="007B06CF">
            <w:pPr>
              <w:rPr>
                <w:rFonts w:ascii="Segoe UI" w:hAnsi="Segoe UI" w:cs="Segoe UI"/>
              </w:rPr>
            </w:pPr>
            <w:sdt>
              <w:sdtPr>
                <w:rPr>
                  <w:rFonts w:ascii="Segoe UI" w:hAnsi="Segoe UI" w:cs="Segoe UI"/>
                  <w:b/>
                  <w:bCs/>
                </w:rPr>
                <w:id w:val="1525370251"/>
                <w:placeholder>
                  <w:docPart w:val="DA9DE346E7254C28B63CADB251D110EA"/>
                </w:placeholder>
                <w:showingPlcHdr/>
                <w:text w:multiLine="1"/>
              </w:sdtPr>
              <w:sdtEndPr/>
              <w:sdtContent>
                <w:r w:rsidR="000E5843" w:rsidRPr="007B06CF">
                  <w:rPr>
                    <w:rStyle w:val="PlaceholderText"/>
                    <w:rFonts w:ascii="Segoe UI" w:hAnsi="Segoe UI" w:cs="Segoe UI"/>
                  </w:rPr>
                  <w:t>Enter Text</w:t>
                </w:r>
              </w:sdtContent>
            </w:sdt>
          </w:p>
          <w:p w14:paraId="3233D44F" w14:textId="77777777" w:rsidR="000E5843" w:rsidRPr="007B06CF" w:rsidRDefault="000E5843" w:rsidP="007B06CF">
            <w:pPr>
              <w:rPr>
                <w:rFonts w:ascii="Segoe UI" w:hAnsi="Segoe UI" w:cs="Segoe UI"/>
                <w:bCs/>
              </w:rPr>
            </w:pPr>
            <w:r w:rsidRPr="007B06CF">
              <w:rPr>
                <w:rFonts w:ascii="Segoe UI" w:hAnsi="Segoe UI" w:cs="Segoe UI"/>
                <w:bCs/>
              </w:rPr>
              <w:t xml:space="preserve"> </w:t>
            </w:r>
          </w:p>
        </w:tc>
      </w:tr>
    </w:tbl>
    <w:p w14:paraId="747805F2" w14:textId="77777777" w:rsidR="000E5843" w:rsidRPr="007B06CF" w:rsidRDefault="000E5843" w:rsidP="000E5843">
      <w:pPr>
        <w:tabs>
          <w:tab w:val="left" w:pos="426"/>
        </w:tabs>
        <w:rPr>
          <w:rFonts w:ascii="Segoe UI" w:hAnsi="Segoe UI" w:cs="Segoe UI"/>
        </w:rPr>
      </w:pPr>
    </w:p>
    <w:p w14:paraId="19685594" w14:textId="6C246DC5" w:rsidR="001F6FB8" w:rsidRPr="007B06CF" w:rsidRDefault="001F6FB8" w:rsidP="00416187">
      <w:pPr>
        <w:pStyle w:val="Proposal-QuestionLevel1"/>
        <w:tabs>
          <w:tab w:val="left" w:pos="5670"/>
          <w:tab w:val="left" w:pos="6521"/>
        </w:tabs>
      </w:pPr>
      <w:r w:rsidRPr="007B06CF">
        <w:t>Has an Environmental Survey ever been completed?</w:t>
      </w:r>
    </w:p>
    <w:p w14:paraId="13B7A5AB" w14:textId="77777777" w:rsidR="00223F89" w:rsidRPr="007B06CF" w:rsidRDefault="00223F89" w:rsidP="001F6FB8">
      <w:pPr>
        <w:pStyle w:val="ListParagraph"/>
        <w:ind w:left="426"/>
        <w:rPr>
          <w:rFonts w:ascii="Segoe UI" w:hAnsi="Segoe UI" w:cs="Segoe UI"/>
        </w:rPr>
      </w:pPr>
    </w:p>
    <w:p w14:paraId="2851A9F3" w14:textId="3FCE19E4" w:rsidR="001F6FB8" w:rsidRPr="007B06CF" w:rsidRDefault="00077D8E" w:rsidP="00FC2C54">
      <w:pPr>
        <w:pStyle w:val="ParaIndent1"/>
      </w:pPr>
      <w:sdt>
        <w:sdtPr>
          <w:id w:val="323087530"/>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410381764"/>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1F6FB8" w:rsidRPr="007B06CF">
        <w:t xml:space="preserve">If </w:t>
      </w:r>
      <w:r w:rsidR="000E5843" w:rsidRPr="007B06CF">
        <w:t>Y</w:t>
      </w:r>
      <w:r w:rsidR="003C1400" w:rsidRPr="007B06CF">
        <w:t>es</w:t>
      </w:r>
      <w:r w:rsidR="001F6FB8" w:rsidRPr="007B06CF">
        <w:t>, please provide a copy</w:t>
      </w:r>
      <w:r w:rsidR="00416187">
        <w:t>.</w:t>
      </w:r>
    </w:p>
    <w:p w14:paraId="790F43F3" w14:textId="04377455" w:rsidR="001F6FB8" w:rsidRPr="007B06CF" w:rsidRDefault="001F6FB8" w:rsidP="001F6FB8">
      <w:pPr>
        <w:pStyle w:val="ListParagraph"/>
        <w:ind w:left="426"/>
        <w:rPr>
          <w:rFonts w:ascii="Segoe UI" w:hAnsi="Segoe UI" w:cs="Segoe UI"/>
        </w:rPr>
      </w:pPr>
    </w:p>
    <w:p w14:paraId="5E768B96" w14:textId="77777777" w:rsidR="00223F89" w:rsidRPr="007B06CF" w:rsidRDefault="00223F89" w:rsidP="001F6FB8">
      <w:pPr>
        <w:pStyle w:val="ListParagraph"/>
        <w:ind w:left="426"/>
        <w:rPr>
          <w:rFonts w:ascii="Segoe UI" w:hAnsi="Segoe UI" w:cs="Segoe UI"/>
        </w:rPr>
      </w:pPr>
    </w:p>
    <w:p w14:paraId="42895EB3" w14:textId="04D5E7DE" w:rsidR="001F6FB8" w:rsidRPr="007B06CF" w:rsidRDefault="001F6FB8" w:rsidP="00FC2C54">
      <w:pPr>
        <w:pStyle w:val="Proposal-QuestionLevel1"/>
      </w:pPr>
      <w:r w:rsidRPr="007B06CF">
        <w:t>Is there any known soil and or ground water contamination at any of your sites?</w:t>
      </w:r>
    </w:p>
    <w:p w14:paraId="1D2CD21E" w14:textId="77777777" w:rsidR="00223F89" w:rsidRPr="007B06CF" w:rsidRDefault="00223F89" w:rsidP="00223F89">
      <w:pPr>
        <w:pStyle w:val="ListParagraph"/>
        <w:ind w:left="426"/>
        <w:rPr>
          <w:rFonts w:ascii="Segoe UI" w:hAnsi="Segoe UI" w:cs="Segoe UI"/>
          <w:b/>
          <w:bCs/>
        </w:rPr>
      </w:pPr>
    </w:p>
    <w:p w14:paraId="266AA897" w14:textId="74879163" w:rsidR="001F6FB8" w:rsidRPr="007B06CF" w:rsidRDefault="00077D8E" w:rsidP="00413195">
      <w:pPr>
        <w:pStyle w:val="ParaIndent1"/>
        <w:tabs>
          <w:tab w:val="left" w:pos="1418"/>
          <w:tab w:val="left" w:pos="2268"/>
        </w:tabs>
      </w:pPr>
      <w:sdt>
        <w:sdtPr>
          <w:id w:val="1365329861"/>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763679118"/>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1F6FB8" w:rsidRPr="007B06CF">
        <w:t xml:space="preserve">If </w:t>
      </w:r>
      <w:r w:rsidR="000E5843" w:rsidRPr="007B06CF">
        <w:t>Y</w:t>
      </w:r>
      <w:r w:rsidR="003C1400" w:rsidRPr="007B06CF">
        <w:t>es</w:t>
      </w:r>
      <w:r w:rsidR="001F6FB8" w:rsidRPr="007B06CF">
        <w:t>, please provide details</w:t>
      </w:r>
      <w:r w:rsidR="00416187">
        <w:t>.</w:t>
      </w:r>
    </w:p>
    <w:p w14:paraId="38B05C48" w14:textId="77777777" w:rsidR="00006884" w:rsidRPr="007B06CF" w:rsidRDefault="00006884" w:rsidP="00006884">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006884" w:rsidRPr="007B06CF" w14:paraId="6022EF66" w14:textId="77777777" w:rsidTr="00416187">
        <w:tc>
          <w:tcPr>
            <w:tcW w:w="8761" w:type="dxa"/>
          </w:tcPr>
          <w:p w14:paraId="4777C9DA" w14:textId="77777777" w:rsidR="000E5843" w:rsidRPr="007B06CF" w:rsidRDefault="00077D8E" w:rsidP="000E5843">
            <w:pPr>
              <w:rPr>
                <w:rFonts w:ascii="Segoe UI" w:hAnsi="Segoe UI" w:cs="Segoe UI"/>
              </w:rPr>
            </w:pPr>
            <w:sdt>
              <w:sdtPr>
                <w:rPr>
                  <w:rFonts w:ascii="Segoe UI" w:hAnsi="Segoe UI" w:cs="Segoe UI"/>
                  <w:b/>
                  <w:bCs/>
                </w:rPr>
                <w:id w:val="1514884073"/>
                <w:placeholder>
                  <w:docPart w:val="B23D982FDF214D9BB8C6DC627BA029BD"/>
                </w:placeholder>
                <w:showingPlcHdr/>
                <w:text w:multiLine="1"/>
              </w:sdtPr>
              <w:sdtEndPr/>
              <w:sdtContent>
                <w:r w:rsidR="000E5843" w:rsidRPr="007B06CF">
                  <w:rPr>
                    <w:rStyle w:val="PlaceholderText"/>
                    <w:rFonts w:ascii="Segoe UI" w:hAnsi="Segoe UI" w:cs="Segoe UI"/>
                  </w:rPr>
                  <w:t>Enter Text</w:t>
                </w:r>
              </w:sdtContent>
            </w:sdt>
          </w:p>
          <w:p w14:paraId="60D10A4D" w14:textId="15425791" w:rsidR="00006884" w:rsidRPr="007B06CF" w:rsidRDefault="00006884" w:rsidP="007B06CF">
            <w:pPr>
              <w:rPr>
                <w:rFonts w:ascii="Segoe UI" w:hAnsi="Segoe UI" w:cs="Segoe UI"/>
              </w:rPr>
            </w:pPr>
          </w:p>
          <w:p w14:paraId="4E850523" w14:textId="77777777" w:rsidR="00006884" w:rsidRPr="007B06CF" w:rsidRDefault="00006884" w:rsidP="007B06CF">
            <w:pPr>
              <w:ind w:left="5103"/>
              <w:rPr>
                <w:rFonts w:ascii="Segoe UI" w:hAnsi="Segoe UI" w:cs="Segoe UI"/>
                <w:bCs/>
              </w:rPr>
            </w:pPr>
          </w:p>
        </w:tc>
      </w:tr>
    </w:tbl>
    <w:p w14:paraId="0A9EBEE5" w14:textId="77777777" w:rsidR="00006884" w:rsidRPr="007B06CF" w:rsidRDefault="00006884" w:rsidP="001F6FB8">
      <w:pPr>
        <w:tabs>
          <w:tab w:val="left" w:pos="426"/>
        </w:tabs>
        <w:rPr>
          <w:rFonts w:ascii="Segoe UI" w:hAnsi="Segoe UI" w:cs="Segoe UI"/>
        </w:rPr>
      </w:pPr>
    </w:p>
    <w:p w14:paraId="39785F1A" w14:textId="39A4F82C" w:rsidR="001F6FB8" w:rsidRPr="007B06CF" w:rsidRDefault="001F6FB8" w:rsidP="00416187">
      <w:pPr>
        <w:pStyle w:val="Proposal-QuestionLevel1"/>
        <w:tabs>
          <w:tab w:val="left" w:pos="5670"/>
          <w:tab w:val="left" w:pos="6521"/>
        </w:tabs>
      </w:pPr>
      <w:r w:rsidRPr="007B06CF">
        <w:t>Does the company conduct and Environmental audits</w:t>
      </w:r>
      <w:r w:rsidR="00413195">
        <w:t>?</w:t>
      </w:r>
    </w:p>
    <w:p w14:paraId="77C35AC0" w14:textId="77777777" w:rsidR="00223F89" w:rsidRPr="007B06CF" w:rsidRDefault="00223F89" w:rsidP="001F6FB8">
      <w:pPr>
        <w:pStyle w:val="ListParagraph"/>
        <w:ind w:left="426"/>
        <w:rPr>
          <w:rFonts w:ascii="Segoe UI" w:hAnsi="Segoe UI" w:cs="Segoe UI"/>
        </w:rPr>
      </w:pPr>
    </w:p>
    <w:p w14:paraId="67375BCE" w14:textId="77777777" w:rsidR="00413195" w:rsidRPr="007B06CF" w:rsidRDefault="00077D8E" w:rsidP="00413195">
      <w:pPr>
        <w:pStyle w:val="ParaIndent1"/>
        <w:tabs>
          <w:tab w:val="left" w:pos="1418"/>
          <w:tab w:val="left" w:pos="2268"/>
        </w:tabs>
      </w:pPr>
      <w:sdt>
        <w:sdtPr>
          <w:id w:val="565759828"/>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117266520"/>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413195" w:rsidRPr="007B06CF">
        <w:t>If Yes, please provide details</w:t>
      </w:r>
      <w:r w:rsidR="00413195">
        <w:t>.</w:t>
      </w:r>
    </w:p>
    <w:p w14:paraId="14BCA310" w14:textId="23C865DF" w:rsidR="00223F89" w:rsidRPr="007B06CF" w:rsidRDefault="00223F89" w:rsidP="001F6FB8">
      <w:pPr>
        <w:pStyle w:val="ListParagraph"/>
        <w:ind w:left="426"/>
        <w:rPr>
          <w:rFonts w:ascii="Segoe UI" w:hAnsi="Segoe UI" w:cs="Segoe UI"/>
        </w:rPr>
      </w:pPr>
    </w:p>
    <w:p w14:paraId="417E87BD" w14:textId="27C4B5F4" w:rsidR="001F6FB8" w:rsidRPr="007B06CF" w:rsidRDefault="001F6FB8" w:rsidP="00FC2C54">
      <w:pPr>
        <w:pStyle w:val="Proposal-QuestionLevel1"/>
      </w:pPr>
      <w:r w:rsidRPr="007B06CF">
        <w:t xml:space="preserve">Please provide a list </w:t>
      </w:r>
      <w:r w:rsidRPr="00FC2C54">
        <w:t>of</w:t>
      </w:r>
      <w:r w:rsidRPr="007B06CF">
        <w:t xml:space="preserve"> raw materials, products, by-pro</w:t>
      </w:r>
      <w:r w:rsidR="004E7C73">
        <w:t>ducts and waste</w:t>
      </w:r>
      <w:r w:rsidR="00E8708A">
        <w:t xml:space="preserve"> stored on site.</w:t>
      </w:r>
      <w:r w:rsidR="004E7C73">
        <w:t xml:space="preserve"> Attach a list separately if insufficient room.</w:t>
      </w:r>
    </w:p>
    <w:p w14:paraId="2E319BD2" w14:textId="77777777" w:rsidR="00223F89" w:rsidRPr="007B06CF" w:rsidRDefault="00223F89" w:rsidP="00223F89">
      <w:pPr>
        <w:pStyle w:val="ListParagraph"/>
        <w:ind w:left="426"/>
        <w:rPr>
          <w:rFonts w:ascii="Segoe UI" w:hAnsi="Segoe UI" w:cs="Segoe UI"/>
        </w:rPr>
      </w:pPr>
    </w:p>
    <w:tbl>
      <w:tblPr>
        <w:tblStyle w:val="TableGrid"/>
        <w:tblW w:w="8647" w:type="dxa"/>
        <w:tblInd w:w="562" w:type="dxa"/>
        <w:tblBorders>
          <w:top w:val="single" w:sz="4" w:space="0" w:color="EBCDF3"/>
          <w:left w:val="single" w:sz="4" w:space="0" w:color="EBCDF3"/>
          <w:bottom w:val="single" w:sz="4" w:space="0" w:color="EBCDF3"/>
          <w:right w:val="single" w:sz="4" w:space="0" w:color="EBCDF3"/>
          <w:insideH w:val="single" w:sz="4" w:space="0" w:color="EBCDF3"/>
          <w:insideV w:val="single" w:sz="4" w:space="0" w:color="EBCDF3"/>
        </w:tblBorders>
        <w:tblLook w:val="04A0" w:firstRow="1" w:lastRow="0" w:firstColumn="1" w:lastColumn="0" w:noHBand="0" w:noVBand="1"/>
      </w:tblPr>
      <w:tblGrid>
        <w:gridCol w:w="4214"/>
        <w:gridCol w:w="4433"/>
      </w:tblGrid>
      <w:tr w:rsidR="00416187" w:rsidRPr="00416187" w14:paraId="3F1A5870" w14:textId="77777777" w:rsidTr="00416187">
        <w:trPr>
          <w:trHeight w:val="265"/>
          <w:tblHeader/>
        </w:trPr>
        <w:tc>
          <w:tcPr>
            <w:tcW w:w="4214" w:type="dxa"/>
            <w:shd w:val="clear" w:color="auto" w:fill="EACBF2" w:themeFill="accent2" w:themeFillTint="33"/>
            <w:vAlign w:val="center"/>
          </w:tcPr>
          <w:p w14:paraId="63534B14" w14:textId="06EC41FE" w:rsidR="001F6FB8" w:rsidRPr="00416187" w:rsidRDefault="001F6FB8" w:rsidP="001F6FB8">
            <w:pPr>
              <w:pStyle w:val="ListParagraph"/>
              <w:ind w:left="0"/>
              <w:rPr>
                <w:rFonts w:ascii="Segoe UI" w:hAnsi="Segoe UI" w:cs="Segoe UI"/>
                <w:b/>
                <w:bCs/>
              </w:rPr>
            </w:pPr>
            <w:r w:rsidRPr="00416187">
              <w:rPr>
                <w:rFonts w:ascii="Segoe UI" w:hAnsi="Segoe UI" w:cs="Segoe UI"/>
                <w:b/>
                <w:bCs/>
              </w:rPr>
              <w:t>Product</w:t>
            </w:r>
            <w:r w:rsidR="004E7C73">
              <w:rPr>
                <w:rFonts w:ascii="Segoe UI" w:hAnsi="Segoe UI" w:cs="Segoe UI"/>
                <w:b/>
                <w:bCs/>
              </w:rPr>
              <w:t xml:space="preserve"> (raw materials, (by)products &amp; waste</w:t>
            </w:r>
          </w:p>
        </w:tc>
        <w:tc>
          <w:tcPr>
            <w:tcW w:w="4433" w:type="dxa"/>
            <w:shd w:val="clear" w:color="auto" w:fill="EACBF2" w:themeFill="accent2" w:themeFillTint="33"/>
            <w:vAlign w:val="center"/>
          </w:tcPr>
          <w:p w14:paraId="0D743B79" w14:textId="5AAB14FA" w:rsidR="001F6FB8" w:rsidRPr="00416187" w:rsidRDefault="004E7C73" w:rsidP="001F6FB8">
            <w:pPr>
              <w:pStyle w:val="ListParagraph"/>
              <w:ind w:left="0"/>
              <w:rPr>
                <w:rFonts w:ascii="Segoe UI" w:hAnsi="Segoe UI" w:cs="Segoe UI"/>
                <w:b/>
                <w:bCs/>
              </w:rPr>
            </w:pPr>
            <w:r>
              <w:rPr>
                <w:rFonts w:ascii="Segoe UI" w:hAnsi="Segoe UI" w:cs="Segoe UI"/>
                <w:b/>
                <w:bCs/>
              </w:rPr>
              <w:t>Storage m</w:t>
            </w:r>
            <w:r w:rsidR="001F6FB8" w:rsidRPr="00416187">
              <w:rPr>
                <w:rFonts w:ascii="Segoe UI" w:hAnsi="Segoe UI" w:cs="Segoe UI"/>
                <w:b/>
                <w:bCs/>
              </w:rPr>
              <w:t>ethod</w:t>
            </w:r>
          </w:p>
        </w:tc>
      </w:tr>
      <w:tr w:rsidR="005D65C2" w:rsidRPr="007B06CF" w14:paraId="233BEFE9" w14:textId="77777777" w:rsidTr="00416187">
        <w:trPr>
          <w:trHeight w:val="498"/>
        </w:trPr>
        <w:tc>
          <w:tcPr>
            <w:tcW w:w="4214" w:type="dxa"/>
          </w:tcPr>
          <w:p w14:paraId="70BFA577" w14:textId="7E0C6608" w:rsidR="005D65C2" w:rsidRPr="007B06CF" w:rsidRDefault="00077D8E" w:rsidP="000E5843">
            <w:pPr>
              <w:rPr>
                <w:rFonts w:ascii="Segoe UI" w:hAnsi="Segoe UI" w:cs="Segoe UI"/>
              </w:rPr>
            </w:pPr>
            <w:sdt>
              <w:sdtPr>
                <w:rPr>
                  <w:rFonts w:ascii="Segoe UI" w:hAnsi="Segoe UI" w:cs="Segoe UI"/>
                  <w:b/>
                  <w:bCs/>
                </w:rPr>
                <w:id w:val="-268241338"/>
                <w:placeholder>
                  <w:docPart w:val="E1A14560CFC6429D81223368F77BCFBB"/>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033BABD6" w14:textId="6AEAEA66" w:rsidR="005D65C2" w:rsidRPr="007B06CF" w:rsidRDefault="00077D8E" w:rsidP="005D65C2">
            <w:pPr>
              <w:pStyle w:val="ListParagraph"/>
              <w:ind w:left="0"/>
              <w:rPr>
                <w:rFonts w:ascii="Segoe UI" w:hAnsi="Segoe UI" w:cs="Segoe UI"/>
              </w:rPr>
            </w:pPr>
            <w:sdt>
              <w:sdtPr>
                <w:rPr>
                  <w:rFonts w:ascii="Segoe UI" w:hAnsi="Segoe UI" w:cs="Segoe UI"/>
                  <w:b/>
                  <w:bCs/>
                </w:rPr>
                <w:id w:val="-1989077474"/>
                <w:placeholder>
                  <w:docPart w:val="7077B647F672413D84E0B268F198F171"/>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10BFC8A0" w14:textId="77777777" w:rsidTr="00416187">
        <w:trPr>
          <w:trHeight w:val="498"/>
        </w:trPr>
        <w:tc>
          <w:tcPr>
            <w:tcW w:w="4214" w:type="dxa"/>
          </w:tcPr>
          <w:p w14:paraId="4D6F75D8" w14:textId="4D7D35CB" w:rsidR="000E5843" w:rsidRPr="007B06CF" w:rsidRDefault="00077D8E" w:rsidP="000E5843">
            <w:pPr>
              <w:pStyle w:val="ListParagraph"/>
              <w:ind w:left="0"/>
              <w:rPr>
                <w:rFonts w:ascii="Segoe UI" w:hAnsi="Segoe UI" w:cs="Segoe UI"/>
              </w:rPr>
            </w:pPr>
            <w:sdt>
              <w:sdtPr>
                <w:rPr>
                  <w:rFonts w:ascii="Segoe UI" w:hAnsi="Segoe UI" w:cs="Segoe UI"/>
                  <w:b/>
                  <w:bCs/>
                </w:rPr>
                <w:id w:val="553131571"/>
                <w:placeholder>
                  <w:docPart w:val="AF1E7A0541C141A5A1AA508BC232EF7A"/>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4808B2CA" w14:textId="76E117AE" w:rsidR="000E5843" w:rsidRPr="007B06CF" w:rsidRDefault="00077D8E" w:rsidP="000E5843">
            <w:pPr>
              <w:pStyle w:val="ListParagraph"/>
              <w:ind w:left="0"/>
              <w:rPr>
                <w:rFonts w:ascii="Segoe UI" w:hAnsi="Segoe UI" w:cs="Segoe UI"/>
              </w:rPr>
            </w:pPr>
            <w:sdt>
              <w:sdtPr>
                <w:rPr>
                  <w:rFonts w:ascii="Segoe UI" w:hAnsi="Segoe UI" w:cs="Segoe UI"/>
                  <w:b/>
                  <w:bCs/>
                </w:rPr>
                <w:id w:val="1399089225"/>
                <w:placeholder>
                  <w:docPart w:val="C8E570A1A4D84ED48A077624676240F1"/>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6AB93017" w14:textId="77777777" w:rsidTr="00416187">
        <w:trPr>
          <w:trHeight w:val="498"/>
        </w:trPr>
        <w:tc>
          <w:tcPr>
            <w:tcW w:w="4214" w:type="dxa"/>
          </w:tcPr>
          <w:p w14:paraId="2880626A" w14:textId="4BD6F980" w:rsidR="000E5843" w:rsidRPr="007B06CF" w:rsidRDefault="00077D8E" w:rsidP="000E5843">
            <w:pPr>
              <w:pStyle w:val="ListParagraph"/>
              <w:ind w:left="0"/>
              <w:rPr>
                <w:rFonts w:ascii="Segoe UI" w:hAnsi="Segoe UI" w:cs="Segoe UI"/>
              </w:rPr>
            </w:pPr>
            <w:sdt>
              <w:sdtPr>
                <w:rPr>
                  <w:rFonts w:ascii="Segoe UI" w:hAnsi="Segoe UI" w:cs="Segoe UI"/>
                  <w:b/>
                  <w:bCs/>
                </w:rPr>
                <w:id w:val="-349410037"/>
                <w:placeholder>
                  <w:docPart w:val="E40EED12EA1D42EBB4D2ED9B4CF126D7"/>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604C5080" w14:textId="7721B4AE" w:rsidR="000E5843" w:rsidRPr="007B06CF" w:rsidRDefault="00077D8E" w:rsidP="000E5843">
            <w:pPr>
              <w:pStyle w:val="ListParagraph"/>
              <w:ind w:left="0"/>
              <w:rPr>
                <w:rFonts w:ascii="Segoe UI" w:hAnsi="Segoe UI" w:cs="Segoe UI"/>
              </w:rPr>
            </w:pPr>
            <w:sdt>
              <w:sdtPr>
                <w:rPr>
                  <w:rFonts w:ascii="Segoe UI" w:hAnsi="Segoe UI" w:cs="Segoe UI"/>
                  <w:b/>
                  <w:bCs/>
                </w:rPr>
                <w:id w:val="1307517809"/>
                <w:placeholder>
                  <w:docPart w:val="D3765A5255004DA69C4A50FF1B3A0703"/>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4002FD94" w14:textId="77777777" w:rsidTr="00416187">
        <w:trPr>
          <w:trHeight w:val="498"/>
        </w:trPr>
        <w:tc>
          <w:tcPr>
            <w:tcW w:w="4214" w:type="dxa"/>
          </w:tcPr>
          <w:p w14:paraId="5D76CA48" w14:textId="2D281CB4" w:rsidR="000E5843" w:rsidRPr="007B06CF" w:rsidRDefault="00077D8E" w:rsidP="000E5843">
            <w:pPr>
              <w:pStyle w:val="ListParagraph"/>
              <w:ind w:left="0"/>
              <w:rPr>
                <w:rFonts w:ascii="Segoe UI" w:hAnsi="Segoe UI" w:cs="Segoe UI"/>
              </w:rPr>
            </w:pPr>
            <w:sdt>
              <w:sdtPr>
                <w:rPr>
                  <w:rFonts w:ascii="Segoe UI" w:hAnsi="Segoe UI" w:cs="Segoe UI"/>
                  <w:b/>
                  <w:bCs/>
                </w:rPr>
                <w:id w:val="-661473313"/>
                <w:placeholder>
                  <w:docPart w:val="B427853980744C0D9A5D0E10A423A422"/>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313B0386" w14:textId="4CD8E273" w:rsidR="000E5843" w:rsidRPr="007B06CF" w:rsidRDefault="00077D8E" w:rsidP="000E5843">
            <w:pPr>
              <w:pStyle w:val="ListParagraph"/>
              <w:ind w:left="0"/>
              <w:rPr>
                <w:rFonts w:ascii="Segoe UI" w:hAnsi="Segoe UI" w:cs="Segoe UI"/>
              </w:rPr>
            </w:pPr>
            <w:sdt>
              <w:sdtPr>
                <w:rPr>
                  <w:rFonts w:ascii="Segoe UI" w:hAnsi="Segoe UI" w:cs="Segoe UI"/>
                  <w:b/>
                  <w:bCs/>
                </w:rPr>
                <w:id w:val="1050504679"/>
                <w:placeholder>
                  <w:docPart w:val="CD8EC6B0889846E9B25C0873120ADC5D"/>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5D9209B4" w14:textId="77777777" w:rsidTr="00416187">
        <w:trPr>
          <w:trHeight w:val="498"/>
        </w:trPr>
        <w:tc>
          <w:tcPr>
            <w:tcW w:w="4214" w:type="dxa"/>
          </w:tcPr>
          <w:p w14:paraId="4DC6DEB2" w14:textId="31BCF97F" w:rsidR="000E5843" w:rsidRPr="007B06CF" w:rsidRDefault="00077D8E" w:rsidP="000E5843">
            <w:pPr>
              <w:pStyle w:val="ListParagraph"/>
              <w:ind w:left="0"/>
              <w:rPr>
                <w:rFonts w:ascii="Segoe UI" w:hAnsi="Segoe UI" w:cs="Segoe UI"/>
              </w:rPr>
            </w:pPr>
            <w:sdt>
              <w:sdtPr>
                <w:rPr>
                  <w:rFonts w:ascii="Segoe UI" w:hAnsi="Segoe UI" w:cs="Segoe UI"/>
                  <w:b/>
                  <w:bCs/>
                </w:rPr>
                <w:id w:val="891998124"/>
                <w:placeholder>
                  <w:docPart w:val="7716447749074495B13151DA5956174C"/>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615A3AE3" w14:textId="4FBC2DF4" w:rsidR="000E5843" w:rsidRPr="007B06CF" w:rsidRDefault="00077D8E" w:rsidP="000E5843">
            <w:pPr>
              <w:pStyle w:val="ListParagraph"/>
              <w:ind w:left="0"/>
              <w:rPr>
                <w:rFonts w:ascii="Segoe UI" w:hAnsi="Segoe UI" w:cs="Segoe UI"/>
              </w:rPr>
            </w:pPr>
            <w:sdt>
              <w:sdtPr>
                <w:rPr>
                  <w:rFonts w:ascii="Segoe UI" w:hAnsi="Segoe UI" w:cs="Segoe UI"/>
                  <w:b/>
                  <w:bCs/>
                </w:rPr>
                <w:id w:val="1959367817"/>
                <w:placeholder>
                  <w:docPart w:val="40F6A45310DE4D779B765F35E1425913"/>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441C11DD" w14:textId="77777777" w:rsidTr="00416187">
        <w:trPr>
          <w:trHeight w:val="498"/>
        </w:trPr>
        <w:tc>
          <w:tcPr>
            <w:tcW w:w="4214" w:type="dxa"/>
          </w:tcPr>
          <w:p w14:paraId="468B262B" w14:textId="6483A54C" w:rsidR="000E5843" w:rsidRPr="007B06CF" w:rsidRDefault="00077D8E" w:rsidP="000E5843">
            <w:pPr>
              <w:pStyle w:val="ListParagraph"/>
              <w:ind w:left="0"/>
              <w:rPr>
                <w:rFonts w:ascii="Segoe UI" w:hAnsi="Segoe UI" w:cs="Segoe UI"/>
              </w:rPr>
            </w:pPr>
            <w:sdt>
              <w:sdtPr>
                <w:rPr>
                  <w:rFonts w:ascii="Segoe UI" w:hAnsi="Segoe UI" w:cs="Segoe UI"/>
                  <w:b/>
                  <w:bCs/>
                </w:rPr>
                <w:id w:val="1372499184"/>
                <w:placeholder>
                  <w:docPart w:val="B951FFC13CCC4BB1B0AE28648B4A53D5"/>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6344090D" w14:textId="1521569D" w:rsidR="000E5843" w:rsidRPr="007B06CF" w:rsidRDefault="00077D8E" w:rsidP="000E5843">
            <w:pPr>
              <w:pStyle w:val="ListParagraph"/>
              <w:ind w:left="0"/>
              <w:rPr>
                <w:rFonts w:ascii="Segoe UI" w:hAnsi="Segoe UI" w:cs="Segoe UI"/>
              </w:rPr>
            </w:pPr>
            <w:sdt>
              <w:sdtPr>
                <w:rPr>
                  <w:rFonts w:ascii="Segoe UI" w:hAnsi="Segoe UI" w:cs="Segoe UI"/>
                  <w:b/>
                  <w:bCs/>
                </w:rPr>
                <w:id w:val="1372736720"/>
                <w:placeholder>
                  <w:docPart w:val="6C0AED54EE97419F84438FCC9FDF020F"/>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5F535439" w14:textId="77777777" w:rsidTr="00416187">
        <w:trPr>
          <w:trHeight w:val="498"/>
        </w:trPr>
        <w:tc>
          <w:tcPr>
            <w:tcW w:w="4214" w:type="dxa"/>
          </w:tcPr>
          <w:p w14:paraId="03E61279" w14:textId="07E45F63" w:rsidR="000E5843" w:rsidRPr="007B06CF" w:rsidRDefault="00077D8E" w:rsidP="000E5843">
            <w:pPr>
              <w:pStyle w:val="ListParagraph"/>
              <w:ind w:left="0"/>
              <w:rPr>
                <w:rFonts w:ascii="Segoe UI" w:hAnsi="Segoe UI" w:cs="Segoe UI"/>
              </w:rPr>
            </w:pPr>
            <w:sdt>
              <w:sdtPr>
                <w:rPr>
                  <w:rFonts w:ascii="Segoe UI" w:hAnsi="Segoe UI" w:cs="Segoe UI"/>
                  <w:b/>
                  <w:bCs/>
                </w:rPr>
                <w:id w:val="-2010895315"/>
                <w:placeholder>
                  <w:docPart w:val="8F64C3D08D654CF1873EF15DA0C809BA"/>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2C5F4E80" w14:textId="6C1923ED" w:rsidR="000E5843" w:rsidRPr="007B06CF" w:rsidRDefault="00077D8E" w:rsidP="000E5843">
            <w:pPr>
              <w:pStyle w:val="ListParagraph"/>
              <w:ind w:left="0"/>
              <w:rPr>
                <w:rFonts w:ascii="Segoe UI" w:hAnsi="Segoe UI" w:cs="Segoe UI"/>
              </w:rPr>
            </w:pPr>
            <w:sdt>
              <w:sdtPr>
                <w:rPr>
                  <w:rFonts w:ascii="Segoe UI" w:hAnsi="Segoe UI" w:cs="Segoe UI"/>
                  <w:b/>
                  <w:bCs/>
                </w:rPr>
                <w:id w:val="-1406138597"/>
                <w:placeholder>
                  <w:docPart w:val="13EFFA2954F3449AA2CE26185D7F9520"/>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77B1E614" w14:textId="77777777" w:rsidTr="00416187">
        <w:trPr>
          <w:trHeight w:val="467"/>
        </w:trPr>
        <w:tc>
          <w:tcPr>
            <w:tcW w:w="4214" w:type="dxa"/>
          </w:tcPr>
          <w:p w14:paraId="0FF69FDB" w14:textId="36E9C111" w:rsidR="000E5843" w:rsidRPr="007B06CF" w:rsidRDefault="00077D8E" w:rsidP="000E5843">
            <w:pPr>
              <w:pStyle w:val="ListParagraph"/>
              <w:ind w:left="0"/>
              <w:rPr>
                <w:rFonts w:ascii="Segoe UI" w:hAnsi="Segoe UI" w:cs="Segoe UI"/>
              </w:rPr>
            </w:pPr>
            <w:sdt>
              <w:sdtPr>
                <w:rPr>
                  <w:rFonts w:ascii="Segoe UI" w:hAnsi="Segoe UI" w:cs="Segoe UI"/>
                  <w:b/>
                  <w:bCs/>
                </w:rPr>
                <w:id w:val="1998371585"/>
                <w:placeholder>
                  <w:docPart w:val="DFCC2C5E714C4584910863DF8A8DD4CB"/>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035F3CF3" w14:textId="13F3211B" w:rsidR="000E5843" w:rsidRPr="007B06CF" w:rsidRDefault="00077D8E" w:rsidP="000E5843">
            <w:pPr>
              <w:pStyle w:val="ListParagraph"/>
              <w:ind w:left="0"/>
              <w:rPr>
                <w:rFonts w:ascii="Segoe UI" w:hAnsi="Segoe UI" w:cs="Segoe UI"/>
              </w:rPr>
            </w:pPr>
            <w:sdt>
              <w:sdtPr>
                <w:rPr>
                  <w:rFonts w:ascii="Segoe UI" w:hAnsi="Segoe UI" w:cs="Segoe UI"/>
                  <w:b/>
                  <w:bCs/>
                </w:rPr>
                <w:id w:val="2128353167"/>
                <w:placeholder>
                  <w:docPart w:val="26E9FB0710ED43FC8641C54CBC63D884"/>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3FC01A61" w14:textId="77777777" w:rsidTr="00416187">
        <w:trPr>
          <w:trHeight w:val="498"/>
        </w:trPr>
        <w:tc>
          <w:tcPr>
            <w:tcW w:w="4214" w:type="dxa"/>
          </w:tcPr>
          <w:p w14:paraId="7ED4891E" w14:textId="64B605DB" w:rsidR="000E5843" w:rsidRPr="007B06CF" w:rsidRDefault="00077D8E" w:rsidP="000E5843">
            <w:pPr>
              <w:pStyle w:val="ListParagraph"/>
              <w:ind w:left="0"/>
              <w:rPr>
                <w:rFonts w:ascii="Segoe UI" w:hAnsi="Segoe UI" w:cs="Segoe UI"/>
              </w:rPr>
            </w:pPr>
            <w:sdt>
              <w:sdtPr>
                <w:rPr>
                  <w:rFonts w:ascii="Segoe UI" w:hAnsi="Segoe UI" w:cs="Segoe UI"/>
                  <w:b/>
                  <w:bCs/>
                </w:rPr>
                <w:id w:val="1829707862"/>
                <w:placeholder>
                  <w:docPart w:val="BD58D8BCF70F4F16BB0C93C93FA78BDE"/>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3A9D4DD8" w14:textId="4529F646" w:rsidR="000E5843" w:rsidRPr="007B06CF" w:rsidRDefault="00077D8E" w:rsidP="000E5843">
            <w:pPr>
              <w:pStyle w:val="ListParagraph"/>
              <w:ind w:left="0"/>
              <w:rPr>
                <w:rFonts w:ascii="Segoe UI" w:hAnsi="Segoe UI" w:cs="Segoe UI"/>
              </w:rPr>
            </w:pPr>
            <w:sdt>
              <w:sdtPr>
                <w:rPr>
                  <w:rFonts w:ascii="Segoe UI" w:hAnsi="Segoe UI" w:cs="Segoe UI"/>
                  <w:b/>
                  <w:bCs/>
                </w:rPr>
                <w:id w:val="-861053426"/>
                <w:placeholder>
                  <w:docPart w:val="289B3B9047D34397824BC21026A6BC54"/>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22590C19" w14:textId="77777777" w:rsidTr="00416187">
        <w:trPr>
          <w:trHeight w:val="498"/>
        </w:trPr>
        <w:tc>
          <w:tcPr>
            <w:tcW w:w="4214" w:type="dxa"/>
          </w:tcPr>
          <w:p w14:paraId="47C0DCF2" w14:textId="3DC72328" w:rsidR="000E5843" w:rsidRPr="007B06CF" w:rsidRDefault="00077D8E" w:rsidP="000E5843">
            <w:pPr>
              <w:pStyle w:val="ListParagraph"/>
              <w:ind w:left="0"/>
              <w:rPr>
                <w:rFonts w:ascii="Segoe UI" w:hAnsi="Segoe UI" w:cs="Segoe UI"/>
              </w:rPr>
            </w:pPr>
            <w:sdt>
              <w:sdtPr>
                <w:rPr>
                  <w:rFonts w:ascii="Segoe UI" w:hAnsi="Segoe UI" w:cs="Segoe UI"/>
                  <w:b/>
                  <w:bCs/>
                </w:rPr>
                <w:id w:val="91909079"/>
                <w:placeholder>
                  <w:docPart w:val="9A36BAA246274B76AE12B2E84A61B47D"/>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4CE9045C" w14:textId="2963681F" w:rsidR="000E5843" w:rsidRPr="007B06CF" w:rsidRDefault="00077D8E" w:rsidP="000E5843">
            <w:pPr>
              <w:pStyle w:val="ListParagraph"/>
              <w:ind w:left="0"/>
              <w:rPr>
                <w:rFonts w:ascii="Segoe UI" w:hAnsi="Segoe UI" w:cs="Segoe UI"/>
              </w:rPr>
            </w:pPr>
            <w:sdt>
              <w:sdtPr>
                <w:rPr>
                  <w:rFonts w:ascii="Segoe UI" w:hAnsi="Segoe UI" w:cs="Segoe UI"/>
                  <w:b/>
                  <w:bCs/>
                </w:rPr>
                <w:id w:val="1434784593"/>
                <w:placeholder>
                  <w:docPart w:val="C65AB414043B4AB284844AB65725B90C"/>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124FBF9D" w14:textId="77777777" w:rsidTr="00416187">
        <w:trPr>
          <w:trHeight w:val="498"/>
        </w:trPr>
        <w:tc>
          <w:tcPr>
            <w:tcW w:w="4214" w:type="dxa"/>
          </w:tcPr>
          <w:p w14:paraId="6B268D13" w14:textId="484307C1" w:rsidR="000E5843" w:rsidRPr="007B06CF" w:rsidRDefault="00077D8E" w:rsidP="000E5843">
            <w:pPr>
              <w:pStyle w:val="ListParagraph"/>
              <w:ind w:left="0"/>
              <w:rPr>
                <w:rFonts w:ascii="Segoe UI" w:hAnsi="Segoe UI" w:cs="Segoe UI"/>
              </w:rPr>
            </w:pPr>
            <w:sdt>
              <w:sdtPr>
                <w:rPr>
                  <w:rFonts w:ascii="Segoe UI" w:hAnsi="Segoe UI" w:cs="Segoe UI"/>
                  <w:b/>
                  <w:bCs/>
                </w:rPr>
                <w:id w:val="680939768"/>
                <w:placeholder>
                  <w:docPart w:val="7B8BBA692DEA47C9A4BC58E2637107B8"/>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40FF042B" w14:textId="1CA9C0B9" w:rsidR="000E5843" w:rsidRPr="007B06CF" w:rsidRDefault="00077D8E" w:rsidP="000E5843">
            <w:pPr>
              <w:pStyle w:val="ListParagraph"/>
              <w:ind w:left="0"/>
              <w:rPr>
                <w:rFonts w:ascii="Segoe UI" w:hAnsi="Segoe UI" w:cs="Segoe UI"/>
              </w:rPr>
            </w:pPr>
            <w:sdt>
              <w:sdtPr>
                <w:rPr>
                  <w:rFonts w:ascii="Segoe UI" w:hAnsi="Segoe UI" w:cs="Segoe UI"/>
                  <w:b/>
                  <w:bCs/>
                </w:rPr>
                <w:id w:val="695354423"/>
                <w:placeholder>
                  <w:docPart w:val="B18AA8147FF543B78F296092F2008A22"/>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5C2AC94F" w14:textId="77777777" w:rsidTr="00416187">
        <w:trPr>
          <w:trHeight w:val="498"/>
        </w:trPr>
        <w:tc>
          <w:tcPr>
            <w:tcW w:w="4214" w:type="dxa"/>
          </w:tcPr>
          <w:p w14:paraId="1876A348" w14:textId="3339A257" w:rsidR="000E5843" w:rsidRPr="007B06CF" w:rsidRDefault="00077D8E" w:rsidP="000E5843">
            <w:pPr>
              <w:pStyle w:val="ListParagraph"/>
              <w:ind w:left="0"/>
              <w:rPr>
                <w:rFonts w:ascii="Segoe UI" w:hAnsi="Segoe UI" w:cs="Segoe UI"/>
              </w:rPr>
            </w:pPr>
            <w:sdt>
              <w:sdtPr>
                <w:rPr>
                  <w:rFonts w:ascii="Segoe UI" w:hAnsi="Segoe UI" w:cs="Segoe UI"/>
                  <w:b/>
                  <w:bCs/>
                </w:rPr>
                <w:id w:val="-1463958249"/>
                <w:placeholder>
                  <w:docPart w:val="96CD8B23639444268934E49977BCEE42"/>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1A62D24E" w14:textId="47F296EA" w:rsidR="000E5843" w:rsidRPr="007B06CF" w:rsidRDefault="00077D8E" w:rsidP="000E5843">
            <w:pPr>
              <w:pStyle w:val="ListParagraph"/>
              <w:ind w:left="0"/>
              <w:rPr>
                <w:rFonts w:ascii="Segoe UI" w:hAnsi="Segoe UI" w:cs="Segoe UI"/>
              </w:rPr>
            </w:pPr>
            <w:sdt>
              <w:sdtPr>
                <w:rPr>
                  <w:rFonts w:ascii="Segoe UI" w:hAnsi="Segoe UI" w:cs="Segoe UI"/>
                  <w:b/>
                  <w:bCs/>
                </w:rPr>
                <w:id w:val="179713914"/>
                <w:placeholder>
                  <w:docPart w:val="E9DB3D95623747FF8A51ACC6B938E771"/>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37A41B14" w14:textId="77777777" w:rsidTr="00416187">
        <w:trPr>
          <w:trHeight w:val="498"/>
        </w:trPr>
        <w:tc>
          <w:tcPr>
            <w:tcW w:w="4214" w:type="dxa"/>
          </w:tcPr>
          <w:p w14:paraId="7079C6C5" w14:textId="2111AAF2" w:rsidR="000E5843" w:rsidRPr="007B06CF" w:rsidRDefault="00077D8E" w:rsidP="000E5843">
            <w:pPr>
              <w:pStyle w:val="ListParagraph"/>
              <w:ind w:left="0"/>
              <w:rPr>
                <w:rFonts w:ascii="Segoe UI" w:hAnsi="Segoe UI" w:cs="Segoe UI"/>
              </w:rPr>
            </w:pPr>
            <w:sdt>
              <w:sdtPr>
                <w:rPr>
                  <w:rFonts w:ascii="Segoe UI" w:hAnsi="Segoe UI" w:cs="Segoe UI"/>
                  <w:b/>
                  <w:bCs/>
                </w:rPr>
                <w:id w:val="-195929465"/>
                <w:placeholder>
                  <w:docPart w:val="BF99728C1F484B4D935E4B9EB17F7485"/>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0ACB6310" w14:textId="71654634" w:rsidR="000E5843" w:rsidRPr="007B06CF" w:rsidRDefault="00077D8E" w:rsidP="000E5843">
            <w:pPr>
              <w:pStyle w:val="ListParagraph"/>
              <w:ind w:left="0"/>
              <w:rPr>
                <w:rFonts w:ascii="Segoe UI" w:hAnsi="Segoe UI" w:cs="Segoe UI"/>
              </w:rPr>
            </w:pPr>
            <w:sdt>
              <w:sdtPr>
                <w:rPr>
                  <w:rFonts w:ascii="Segoe UI" w:hAnsi="Segoe UI" w:cs="Segoe UI"/>
                  <w:b/>
                  <w:bCs/>
                </w:rPr>
                <w:id w:val="-2016909380"/>
                <w:placeholder>
                  <w:docPart w:val="743598DC00C840A892768671BFD77C82"/>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027AE105" w14:textId="77777777" w:rsidTr="00416187">
        <w:trPr>
          <w:trHeight w:val="498"/>
        </w:trPr>
        <w:tc>
          <w:tcPr>
            <w:tcW w:w="4214" w:type="dxa"/>
          </w:tcPr>
          <w:p w14:paraId="039E3901" w14:textId="290081E6" w:rsidR="000E5843" w:rsidRPr="007B06CF" w:rsidRDefault="00077D8E" w:rsidP="000E5843">
            <w:pPr>
              <w:pStyle w:val="ListParagraph"/>
              <w:ind w:left="0"/>
              <w:rPr>
                <w:rFonts w:ascii="Segoe UI" w:hAnsi="Segoe UI" w:cs="Segoe UI"/>
              </w:rPr>
            </w:pPr>
            <w:sdt>
              <w:sdtPr>
                <w:rPr>
                  <w:rFonts w:ascii="Segoe UI" w:hAnsi="Segoe UI" w:cs="Segoe UI"/>
                  <w:b/>
                  <w:bCs/>
                </w:rPr>
                <w:id w:val="1599136635"/>
                <w:placeholder>
                  <w:docPart w:val="F71E03F9AD8C4E8B869610F7C02DB56A"/>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67FD7B95" w14:textId="70206612" w:rsidR="000E5843" w:rsidRPr="007B06CF" w:rsidRDefault="00077D8E" w:rsidP="000E5843">
            <w:pPr>
              <w:pStyle w:val="ListParagraph"/>
              <w:ind w:left="0"/>
              <w:rPr>
                <w:rFonts w:ascii="Segoe UI" w:hAnsi="Segoe UI" w:cs="Segoe UI"/>
              </w:rPr>
            </w:pPr>
            <w:sdt>
              <w:sdtPr>
                <w:rPr>
                  <w:rFonts w:ascii="Segoe UI" w:hAnsi="Segoe UI" w:cs="Segoe UI"/>
                  <w:b/>
                  <w:bCs/>
                </w:rPr>
                <w:id w:val="829091288"/>
                <w:placeholder>
                  <w:docPart w:val="94DA7DCF61E44218B443879602A03311"/>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34C8838F" w14:textId="77777777" w:rsidTr="00416187">
        <w:trPr>
          <w:trHeight w:val="498"/>
        </w:trPr>
        <w:tc>
          <w:tcPr>
            <w:tcW w:w="4214" w:type="dxa"/>
          </w:tcPr>
          <w:p w14:paraId="7BB8E0E3" w14:textId="481D7A91" w:rsidR="000E5843" w:rsidRPr="007B06CF" w:rsidRDefault="00077D8E" w:rsidP="000E5843">
            <w:pPr>
              <w:pStyle w:val="ListParagraph"/>
              <w:ind w:left="0"/>
              <w:rPr>
                <w:rFonts w:ascii="Segoe UI" w:hAnsi="Segoe UI" w:cs="Segoe UI"/>
              </w:rPr>
            </w:pPr>
            <w:sdt>
              <w:sdtPr>
                <w:rPr>
                  <w:rFonts w:ascii="Segoe UI" w:hAnsi="Segoe UI" w:cs="Segoe UI"/>
                  <w:b/>
                  <w:bCs/>
                </w:rPr>
                <w:id w:val="-420869908"/>
                <w:placeholder>
                  <w:docPart w:val="FCFC6309C83D4E09AA33BCBD5F712F9C"/>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7E985381" w14:textId="5A00BDE8" w:rsidR="000E5843" w:rsidRPr="007B06CF" w:rsidRDefault="00077D8E" w:rsidP="000E5843">
            <w:pPr>
              <w:pStyle w:val="ListParagraph"/>
              <w:ind w:left="0"/>
              <w:rPr>
                <w:rFonts w:ascii="Segoe UI" w:hAnsi="Segoe UI" w:cs="Segoe UI"/>
              </w:rPr>
            </w:pPr>
            <w:sdt>
              <w:sdtPr>
                <w:rPr>
                  <w:rFonts w:ascii="Segoe UI" w:hAnsi="Segoe UI" w:cs="Segoe UI"/>
                  <w:b/>
                  <w:bCs/>
                </w:rPr>
                <w:id w:val="1696661767"/>
                <w:placeholder>
                  <w:docPart w:val="FE54482404134E67913B55F6995300CA"/>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451DAE19" w14:textId="77777777" w:rsidTr="00416187">
        <w:trPr>
          <w:trHeight w:val="498"/>
        </w:trPr>
        <w:tc>
          <w:tcPr>
            <w:tcW w:w="4214" w:type="dxa"/>
          </w:tcPr>
          <w:p w14:paraId="0B6BDCFE" w14:textId="269E7D69" w:rsidR="000E5843" w:rsidRPr="007B06CF" w:rsidRDefault="00077D8E" w:rsidP="000E5843">
            <w:pPr>
              <w:pStyle w:val="ListParagraph"/>
              <w:ind w:left="0"/>
              <w:rPr>
                <w:rFonts w:ascii="Segoe UI" w:hAnsi="Segoe UI" w:cs="Segoe UI"/>
              </w:rPr>
            </w:pPr>
            <w:sdt>
              <w:sdtPr>
                <w:rPr>
                  <w:rFonts w:ascii="Segoe UI" w:hAnsi="Segoe UI" w:cs="Segoe UI"/>
                  <w:b/>
                  <w:bCs/>
                </w:rPr>
                <w:id w:val="-1914765018"/>
                <w:placeholder>
                  <w:docPart w:val="55CAE24FC6C742918E051E9C56A109AF"/>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4409C029" w14:textId="3678C5B9" w:rsidR="000E5843" w:rsidRPr="007B06CF" w:rsidRDefault="00077D8E" w:rsidP="000E5843">
            <w:pPr>
              <w:pStyle w:val="ListParagraph"/>
              <w:ind w:left="0"/>
              <w:rPr>
                <w:rFonts w:ascii="Segoe UI" w:hAnsi="Segoe UI" w:cs="Segoe UI"/>
              </w:rPr>
            </w:pPr>
            <w:sdt>
              <w:sdtPr>
                <w:rPr>
                  <w:rFonts w:ascii="Segoe UI" w:hAnsi="Segoe UI" w:cs="Segoe UI"/>
                  <w:b/>
                  <w:bCs/>
                </w:rPr>
                <w:id w:val="1873799853"/>
                <w:placeholder>
                  <w:docPart w:val="9883F229B1744521B6ACCDA52490D60B"/>
                </w:placeholder>
                <w:showingPlcHdr/>
                <w:text w:multiLine="1"/>
              </w:sdtPr>
              <w:sdtEndPr/>
              <w:sdtContent>
                <w:r w:rsidR="000E5843" w:rsidRPr="007B06CF">
                  <w:rPr>
                    <w:rStyle w:val="PlaceholderText"/>
                    <w:rFonts w:ascii="Segoe UI" w:hAnsi="Segoe UI" w:cs="Segoe UI"/>
                  </w:rPr>
                  <w:t>Enter Text</w:t>
                </w:r>
              </w:sdtContent>
            </w:sdt>
          </w:p>
        </w:tc>
      </w:tr>
      <w:tr w:rsidR="000E5843" w:rsidRPr="007B06CF" w14:paraId="158B4843" w14:textId="77777777" w:rsidTr="00416187">
        <w:trPr>
          <w:trHeight w:val="498"/>
        </w:trPr>
        <w:tc>
          <w:tcPr>
            <w:tcW w:w="4214" w:type="dxa"/>
          </w:tcPr>
          <w:p w14:paraId="1EACE0AE" w14:textId="5EE7B964" w:rsidR="000E5843" w:rsidRPr="007B06CF" w:rsidRDefault="00077D8E" w:rsidP="000E5843">
            <w:pPr>
              <w:pStyle w:val="ListParagraph"/>
              <w:ind w:left="0"/>
              <w:rPr>
                <w:rFonts w:ascii="Segoe UI" w:hAnsi="Segoe UI" w:cs="Segoe UI"/>
              </w:rPr>
            </w:pPr>
            <w:sdt>
              <w:sdtPr>
                <w:rPr>
                  <w:rFonts w:ascii="Segoe UI" w:hAnsi="Segoe UI" w:cs="Segoe UI"/>
                  <w:b/>
                  <w:bCs/>
                </w:rPr>
                <w:id w:val="-708184123"/>
                <w:placeholder>
                  <w:docPart w:val="EECDF45D11AC4844A15A19B43514E7AB"/>
                </w:placeholder>
                <w:showingPlcHdr/>
                <w:text w:multiLine="1"/>
              </w:sdtPr>
              <w:sdtEndPr/>
              <w:sdtContent>
                <w:r w:rsidR="000E5843" w:rsidRPr="007B06CF">
                  <w:rPr>
                    <w:rStyle w:val="PlaceholderText"/>
                    <w:rFonts w:ascii="Segoe UI" w:hAnsi="Segoe UI" w:cs="Segoe UI"/>
                  </w:rPr>
                  <w:t>Enter Text</w:t>
                </w:r>
              </w:sdtContent>
            </w:sdt>
          </w:p>
        </w:tc>
        <w:tc>
          <w:tcPr>
            <w:tcW w:w="4433" w:type="dxa"/>
          </w:tcPr>
          <w:p w14:paraId="693446C1" w14:textId="1F822A15" w:rsidR="000E5843" w:rsidRPr="007B06CF" w:rsidRDefault="00077D8E" w:rsidP="000E5843">
            <w:pPr>
              <w:pStyle w:val="ListParagraph"/>
              <w:ind w:left="0"/>
              <w:rPr>
                <w:rFonts w:ascii="Segoe UI" w:hAnsi="Segoe UI" w:cs="Segoe UI"/>
              </w:rPr>
            </w:pPr>
            <w:sdt>
              <w:sdtPr>
                <w:rPr>
                  <w:rFonts w:ascii="Segoe UI" w:hAnsi="Segoe UI" w:cs="Segoe UI"/>
                  <w:b/>
                  <w:bCs/>
                </w:rPr>
                <w:id w:val="879284159"/>
                <w:placeholder>
                  <w:docPart w:val="D474112B13CC41DFBC7651C7393D5031"/>
                </w:placeholder>
                <w:showingPlcHdr/>
                <w:text w:multiLine="1"/>
              </w:sdtPr>
              <w:sdtEndPr/>
              <w:sdtContent>
                <w:r w:rsidR="000E5843" w:rsidRPr="007B06CF">
                  <w:rPr>
                    <w:rStyle w:val="PlaceholderText"/>
                    <w:rFonts w:ascii="Segoe UI" w:hAnsi="Segoe UI" w:cs="Segoe UI"/>
                  </w:rPr>
                  <w:t>Enter Text</w:t>
                </w:r>
              </w:sdtContent>
            </w:sdt>
          </w:p>
        </w:tc>
      </w:tr>
      <w:tr w:rsidR="00B34D12" w:rsidRPr="007B06CF" w14:paraId="0E4FE451" w14:textId="77777777" w:rsidTr="00416187">
        <w:trPr>
          <w:trHeight w:val="498"/>
        </w:trPr>
        <w:tc>
          <w:tcPr>
            <w:tcW w:w="4214" w:type="dxa"/>
          </w:tcPr>
          <w:p w14:paraId="045547C4" w14:textId="3FC55ADC" w:rsidR="00B34D12" w:rsidRPr="007B06CF" w:rsidRDefault="00077D8E" w:rsidP="00B34D12">
            <w:pPr>
              <w:pStyle w:val="ListParagraph"/>
              <w:ind w:left="0"/>
              <w:rPr>
                <w:rFonts w:ascii="Segoe UI" w:hAnsi="Segoe UI" w:cs="Segoe UI"/>
                <w:b/>
                <w:bCs/>
              </w:rPr>
            </w:pPr>
            <w:sdt>
              <w:sdtPr>
                <w:rPr>
                  <w:rFonts w:ascii="Segoe UI" w:hAnsi="Segoe UI" w:cs="Segoe UI"/>
                  <w:b/>
                  <w:bCs/>
                </w:rPr>
                <w:id w:val="1436104616"/>
                <w:placeholder>
                  <w:docPart w:val="4847AC9585E44F2E9B78EF9221D377B7"/>
                </w:placeholder>
                <w:showingPlcHdr/>
                <w:text w:multiLine="1"/>
              </w:sdtPr>
              <w:sdtEndPr/>
              <w:sdtContent>
                <w:r w:rsidR="00B34D12" w:rsidRPr="007B06CF">
                  <w:rPr>
                    <w:rStyle w:val="PlaceholderText"/>
                    <w:rFonts w:ascii="Segoe UI" w:hAnsi="Segoe UI" w:cs="Segoe UI"/>
                  </w:rPr>
                  <w:t>Enter Text</w:t>
                </w:r>
              </w:sdtContent>
            </w:sdt>
          </w:p>
        </w:tc>
        <w:tc>
          <w:tcPr>
            <w:tcW w:w="4433" w:type="dxa"/>
          </w:tcPr>
          <w:p w14:paraId="56AEE339" w14:textId="6EF5F82B" w:rsidR="00B34D12" w:rsidRPr="007B06CF" w:rsidRDefault="00077D8E" w:rsidP="00B34D12">
            <w:pPr>
              <w:pStyle w:val="ListParagraph"/>
              <w:ind w:left="0"/>
              <w:rPr>
                <w:rFonts w:ascii="Segoe UI" w:hAnsi="Segoe UI" w:cs="Segoe UI"/>
                <w:b/>
                <w:bCs/>
              </w:rPr>
            </w:pPr>
            <w:sdt>
              <w:sdtPr>
                <w:rPr>
                  <w:rFonts w:ascii="Segoe UI" w:hAnsi="Segoe UI" w:cs="Segoe UI"/>
                  <w:b/>
                  <w:bCs/>
                </w:rPr>
                <w:id w:val="1011646104"/>
                <w:placeholder>
                  <w:docPart w:val="B5B66D70C35C48CBB836F04BBE212E08"/>
                </w:placeholder>
                <w:showingPlcHdr/>
                <w:text w:multiLine="1"/>
              </w:sdtPr>
              <w:sdtEndPr/>
              <w:sdtContent>
                <w:r w:rsidR="00B34D12" w:rsidRPr="007B06CF">
                  <w:rPr>
                    <w:rStyle w:val="PlaceholderText"/>
                    <w:rFonts w:ascii="Segoe UI" w:hAnsi="Segoe UI" w:cs="Segoe UI"/>
                  </w:rPr>
                  <w:t>Enter Text</w:t>
                </w:r>
              </w:sdtContent>
            </w:sdt>
          </w:p>
        </w:tc>
      </w:tr>
      <w:tr w:rsidR="00B34D12" w:rsidRPr="007B06CF" w14:paraId="07868D10" w14:textId="77777777" w:rsidTr="00416187">
        <w:trPr>
          <w:trHeight w:val="498"/>
        </w:trPr>
        <w:tc>
          <w:tcPr>
            <w:tcW w:w="4214" w:type="dxa"/>
          </w:tcPr>
          <w:p w14:paraId="29F6AC67" w14:textId="0EF101DD" w:rsidR="00B34D12" w:rsidRPr="007B06CF" w:rsidRDefault="00077D8E" w:rsidP="00B34D12">
            <w:pPr>
              <w:pStyle w:val="ListParagraph"/>
              <w:ind w:left="0"/>
              <w:rPr>
                <w:rFonts w:ascii="Segoe UI" w:hAnsi="Segoe UI" w:cs="Segoe UI"/>
                <w:b/>
                <w:bCs/>
              </w:rPr>
            </w:pPr>
            <w:sdt>
              <w:sdtPr>
                <w:rPr>
                  <w:rFonts w:ascii="Segoe UI" w:hAnsi="Segoe UI" w:cs="Segoe UI"/>
                  <w:b/>
                  <w:bCs/>
                </w:rPr>
                <w:id w:val="-810944782"/>
                <w:placeholder>
                  <w:docPart w:val="870076D131C749E2993458638ABB7A75"/>
                </w:placeholder>
                <w:showingPlcHdr/>
                <w:text w:multiLine="1"/>
              </w:sdtPr>
              <w:sdtEndPr/>
              <w:sdtContent>
                <w:r w:rsidR="00B34D12" w:rsidRPr="007B06CF">
                  <w:rPr>
                    <w:rStyle w:val="PlaceholderText"/>
                    <w:rFonts w:ascii="Segoe UI" w:hAnsi="Segoe UI" w:cs="Segoe UI"/>
                  </w:rPr>
                  <w:t>Enter Text</w:t>
                </w:r>
              </w:sdtContent>
            </w:sdt>
          </w:p>
        </w:tc>
        <w:tc>
          <w:tcPr>
            <w:tcW w:w="4433" w:type="dxa"/>
          </w:tcPr>
          <w:p w14:paraId="7740AF00" w14:textId="157B8904" w:rsidR="00B34D12" w:rsidRPr="007B06CF" w:rsidRDefault="00077D8E" w:rsidP="00B34D12">
            <w:pPr>
              <w:pStyle w:val="ListParagraph"/>
              <w:ind w:left="0"/>
              <w:rPr>
                <w:rFonts w:ascii="Segoe UI" w:hAnsi="Segoe UI" w:cs="Segoe UI"/>
                <w:b/>
                <w:bCs/>
              </w:rPr>
            </w:pPr>
            <w:sdt>
              <w:sdtPr>
                <w:rPr>
                  <w:rFonts w:ascii="Segoe UI" w:hAnsi="Segoe UI" w:cs="Segoe UI"/>
                  <w:b/>
                  <w:bCs/>
                </w:rPr>
                <w:id w:val="-1041278957"/>
                <w:placeholder>
                  <w:docPart w:val="45792B27F5F6432BB7CF0DCE5797FE16"/>
                </w:placeholder>
                <w:showingPlcHdr/>
                <w:text w:multiLine="1"/>
              </w:sdtPr>
              <w:sdtEndPr/>
              <w:sdtContent>
                <w:r w:rsidR="00B34D12" w:rsidRPr="007B06CF">
                  <w:rPr>
                    <w:rStyle w:val="PlaceholderText"/>
                    <w:rFonts w:ascii="Segoe UI" w:hAnsi="Segoe UI" w:cs="Segoe UI"/>
                  </w:rPr>
                  <w:t>Enter Text</w:t>
                </w:r>
              </w:sdtContent>
            </w:sdt>
          </w:p>
        </w:tc>
      </w:tr>
      <w:tr w:rsidR="00B34D12" w:rsidRPr="007B06CF" w14:paraId="427F74E1" w14:textId="77777777" w:rsidTr="00416187">
        <w:trPr>
          <w:trHeight w:val="498"/>
        </w:trPr>
        <w:tc>
          <w:tcPr>
            <w:tcW w:w="4214" w:type="dxa"/>
          </w:tcPr>
          <w:p w14:paraId="4FDE4E3E" w14:textId="7E1E7579" w:rsidR="00B34D12" w:rsidRPr="007B06CF" w:rsidRDefault="00077D8E" w:rsidP="00B34D12">
            <w:pPr>
              <w:pStyle w:val="ListParagraph"/>
              <w:ind w:left="0"/>
              <w:rPr>
                <w:rFonts w:ascii="Segoe UI" w:hAnsi="Segoe UI" w:cs="Segoe UI"/>
                <w:b/>
                <w:bCs/>
              </w:rPr>
            </w:pPr>
            <w:sdt>
              <w:sdtPr>
                <w:rPr>
                  <w:rFonts w:ascii="Segoe UI" w:hAnsi="Segoe UI" w:cs="Segoe UI"/>
                  <w:b/>
                  <w:bCs/>
                </w:rPr>
                <w:id w:val="-1485764316"/>
                <w:placeholder>
                  <w:docPart w:val="930EBAA78332459B91AC82B41A59A94E"/>
                </w:placeholder>
                <w:showingPlcHdr/>
                <w:text w:multiLine="1"/>
              </w:sdtPr>
              <w:sdtEndPr/>
              <w:sdtContent>
                <w:r w:rsidR="00B34D12" w:rsidRPr="007B06CF">
                  <w:rPr>
                    <w:rStyle w:val="PlaceholderText"/>
                    <w:rFonts w:ascii="Segoe UI" w:hAnsi="Segoe UI" w:cs="Segoe UI"/>
                  </w:rPr>
                  <w:t>Enter Text</w:t>
                </w:r>
              </w:sdtContent>
            </w:sdt>
          </w:p>
        </w:tc>
        <w:tc>
          <w:tcPr>
            <w:tcW w:w="4433" w:type="dxa"/>
          </w:tcPr>
          <w:p w14:paraId="1E6C798A" w14:textId="191F4143" w:rsidR="00B34D12" w:rsidRPr="007B06CF" w:rsidRDefault="00077D8E" w:rsidP="00B34D12">
            <w:pPr>
              <w:pStyle w:val="ListParagraph"/>
              <w:ind w:left="0"/>
              <w:rPr>
                <w:rFonts w:ascii="Segoe UI" w:hAnsi="Segoe UI" w:cs="Segoe UI"/>
                <w:b/>
                <w:bCs/>
              </w:rPr>
            </w:pPr>
            <w:sdt>
              <w:sdtPr>
                <w:rPr>
                  <w:rFonts w:ascii="Segoe UI" w:hAnsi="Segoe UI" w:cs="Segoe UI"/>
                  <w:b/>
                  <w:bCs/>
                </w:rPr>
                <w:id w:val="-842862001"/>
                <w:placeholder>
                  <w:docPart w:val="73AD2D77E4014018AF2D40B575D3CED2"/>
                </w:placeholder>
                <w:showingPlcHdr/>
                <w:text w:multiLine="1"/>
              </w:sdtPr>
              <w:sdtEndPr/>
              <w:sdtContent>
                <w:r w:rsidR="00B34D12" w:rsidRPr="007B06CF">
                  <w:rPr>
                    <w:rStyle w:val="PlaceholderText"/>
                    <w:rFonts w:ascii="Segoe UI" w:hAnsi="Segoe UI" w:cs="Segoe UI"/>
                  </w:rPr>
                  <w:t>Enter Text</w:t>
                </w:r>
              </w:sdtContent>
            </w:sdt>
          </w:p>
        </w:tc>
      </w:tr>
      <w:tr w:rsidR="00B34D12" w:rsidRPr="007B06CF" w14:paraId="05565E92" w14:textId="77777777" w:rsidTr="00416187">
        <w:trPr>
          <w:trHeight w:val="498"/>
        </w:trPr>
        <w:tc>
          <w:tcPr>
            <w:tcW w:w="4214" w:type="dxa"/>
          </w:tcPr>
          <w:p w14:paraId="2EB3BC19" w14:textId="02C4F5B7" w:rsidR="00B34D12" w:rsidRPr="007B06CF" w:rsidRDefault="00077D8E" w:rsidP="00B34D12">
            <w:pPr>
              <w:pStyle w:val="ListParagraph"/>
              <w:ind w:left="0"/>
              <w:rPr>
                <w:rFonts w:ascii="Segoe UI" w:hAnsi="Segoe UI" w:cs="Segoe UI"/>
                <w:b/>
                <w:bCs/>
              </w:rPr>
            </w:pPr>
            <w:sdt>
              <w:sdtPr>
                <w:rPr>
                  <w:rFonts w:ascii="Segoe UI" w:hAnsi="Segoe UI" w:cs="Segoe UI"/>
                  <w:b/>
                  <w:bCs/>
                </w:rPr>
                <w:id w:val="1381591293"/>
                <w:placeholder>
                  <w:docPart w:val="E3CF50AECBAC4D6B9D4C45F9735243A2"/>
                </w:placeholder>
                <w:showingPlcHdr/>
                <w:text w:multiLine="1"/>
              </w:sdtPr>
              <w:sdtEndPr/>
              <w:sdtContent>
                <w:r w:rsidR="00B34D12" w:rsidRPr="007B06CF">
                  <w:rPr>
                    <w:rStyle w:val="PlaceholderText"/>
                    <w:rFonts w:ascii="Segoe UI" w:hAnsi="Segoe UI" w:cs="Segoe UI"/>
                  </w:rPr>
                  <w:t>Enter Text</w:t>
                </w:r>
              </w:sdtContent>
            </w:sdt>
          </w:p>
        </w:tc>
        <w:tc>
          <w:tcPr>
            <w:tcW w:w="4433" w:type="dxa"/>
          </w:tcPr>
          <w:p w14:paraId="4043D530" w14:textId="487EF8BE" w:rsidR="00B34D12" w:rsidRPr="007B06CF" w:rsidRDefault="00077D8E" w:rsidP="00B34D12">
            <w:pPr>
              <w:pStyle w:val="ListParagraph"/>
              <w:ind w:left="0"/>
              <w:rPr>
                <w:rFonts w:ascii="Segoe UI" w:hAnsi="Segoe UI" w:cs="Segoe UI"/>
                <w:b/>
                <w:bCs/>
              </w:rPr>
            </w:pPr>
            <w:sdt>
              <w:sdtPr>
                <w:rPr>
                  <w:rFonts w:ascii="Segoe UI" w:hAnsi="Segoe UI" w:cs="Segoe UI"/>
                  <w:b/>
                  <w:bCs/>
                </w:rPr>
                <w:id w:val="1887606664"/>
                <w:placeholder>
                  <w:docPart w:val="B6CB133173C44752B9928B7AD3A05045"/>
                </w:placeholder>
                <w:showingPlcHdr/>
                <w:text w:multiLine="1"/>
              </w:sdtPr>
              <w:sdtEndPr/>
              <w:sdtContent>
                <w:r w:rsidR="00B34D12" w:rsidRPr="007B06CF">
                  <w:rPr>
                    <w:rStyle w:val="PlaceholderText"/>
                    <w:rFonts w:ascii="Segoe UI" w:hAnsi="Segoe UI" w:cs="Segoe UI"/>
                  </w:rPr>
                  <w:t>Enter Text</w:t>
                </w:r>
              </w:sdtContent>
            </w:sdt>
          </w:p>
        </w:tc>
      </w:tr>
      <w:tr w:rsidR="00B34D12" w:rsidRPr="007B06CF" w14:paraId="1F767FAC" w14:textId="77777777" w:rsidTr="00416187">
        <w:trPr>
          <w:trHeight w:val="498"/>
        </w:trPr>
        <w:tc>
          <w:tcPr>
            <w:tcW w:w="4214" w:type="dxa"/>
          </w:tcPr>
          <w:p w14:paraId="66C31833" w14:textId="01ADF1DD" w:rsidR="00B34D12" w:rsidRPr="007B06CF" w:rsidRDefault="00077D8E" w:rsidP="00B34D12">
            <w:pPr>
              <w:pStyle w:val="ListParagraph"/>
              <w:ind w:left="0"/>
              <w:rPr>
                <w:rFonts w:ascii="Segoe UI" w:hAnsi="Segoe UI" w:cs="Segoe UI"/>
              </w:rPr>
            </w:pPr>
            <w:sdt>
              <w:sdtPr>
                <w:rPr>
                  <w:rFonts w:ascii="Segoe UI" w:hAnsi="Segoe UI" w:cs="Segoe UI"/>
                  <w:b/>
                  <w:bCs/>
                </w:rPr>
                <w:id w:val="1809972398"/>
                <w:placeholder>
                  <w:docPart w:val="34F566115F384FAFA51E913981DA7C97"/>
                </w:placeholder>
                <w:showingPlcHdr/>
                <w:text w:multiLine="1"/>
              </w:sdtPr>
              <w:sdtEndPr/>
              <w:sdtContent>
                <w:r w:rsidR="00B34D12" w:rsidRPr="007B06CF">
                  <w:rPr>
                    <w:rStyle w:val="PlaceholderText"/>
                    <w:rFonts w:ascii="Segoe UI" w:hAnsi="Segoe UI" w:cs="Segoe UI"/>
                  </w:rPr>
                  <w:t>Enter Text</w:t>
                </w:r>
              </w:sdtContent>
            </w:sdt>
          </w:p>
        </w:tc>
        <w:tc>
          <w:tcPr>
            <w:tcW w:w="4433" w:type="dxa"/>
          </w:tcPr>
          <w:p w14:paraId="65844C78" w14:textId="2E99FF4D" w:rsidR="00B34D12" w:rsidRPr="007B06CF" w:rsidRDefault="00077D8E" w:rsidP="00B34D12">
            <w:pPr>
              <w:pStyle w:val="ListParagraph"/>
              <w:ind w:left="0"/>
              <w:rPr>
                <w:rFonts w:ascii="Segoe UI" w:hAnsi="Segoe UI" w:cs="Segoe UI"/>
              </w:rPr>
            </w:pPr>
            <w:sdt>
              <w:sdtPr>
                <w:rPr>
                  <w:rFonts w:ascii="Segoe UI" w:hAnsi="Segoe UI" w:cs="Segoe UI"/>
                  <w:b/>
                  <w:bCs/>
                </w:rPr>
                <w:id w:val="1177923391"/>
                <w:placeholder>
                  <w:docPart w:val="7DF43FF7600948A0B6E0CA024FD2C287"/>
                </w:placeholder>
                <w:showingPlcHdr/>
                <w:text w:multiLine="1"/>
              </w:sdtPr>
              <w:sdtEndPr/>
              <w:sdtContent>
                <w:r w:rsidR="00B34D12" w:rsidRPr="007B06CF">
                  <w:rPr>
                    <w:rStyle w:val="PlaceholderText"/>
                    <w:rFonts w:ascii="Segoe UI" w:hAnsi="Segoe UI" w:cs="Segoe UI"/>
                  </w:rPr>
                  <w:t>Enter Text</w:t>
                </w:r>
              </w:sdtContent>
            </w:sdt>
          </w:p>
        </w:tc>
      </w:tr>
    </w:tbl>
    <w:p w14:paraId="5402EE59" w14:textId="724DD845" w:rsidR="00AE571E" w:rsidRPr="007B06CF" w:rsidRDefault="00AE571E" w:rsidP="001F6FB8">
      <w:pPr>
        <w:pStyle w:val="ListParagraph"/>
        <w:ind w:left="426"/>
        <w:rPr>
          <w:rFonts w:ascii="Segoe UI" w:hAnsi="Segoe UI" w:cs="Segoe UI"/>
        </w:rPr>
      </w:pPr>
    </w:p>
    <w:p w14:paraId="2F6ECE39" w14:textId="74B7B65F" w:rsidR="00006884" w:rsidRPr="007B06CF" w:rsidRDefault="00006884" w:rsidP="000E5843">
      <w:pPr>
        <w:pStyle w:val="ListParagraph"/>
        <w:ind w:left="0"/>
        <w:rPr>
          <w:rFonts w:ascii="Segoe UI" w:hAnsi="Segoe UI" w:cs="Segoe UI"/>
        </w:rPr>
      </w:pPr>
    </w:p>
    <w:p w14:paraId="1CF6024E" w14:textId="354C6B72" w:rsidR="00AE571E" w:rsidRPr="007B06CF" w:rsidRDefault="00AE571E" w:rsidP="00FC2C54">
      <w:pPr>
        <w:pStyle w:val="Heading1-ProposalSection"/>
      </w:pPr>
      <w:r w:rsidRPr="007B06CF">
        <w:t>CLAIMS INFORMATION</w:t>
      </w:r>
    </w:p>
    <w:p w14:paraId="06652900" w14:textId="77777777" w:rsidR="00AE571E" w:rsidRPr="007B06CF" w:rsidRDefault="00AE571E" w:rsidP="00AE571E">
      <w:pPr>
        <w:rPr>
          <w:rFonts w:ascii="Segoe UI" w:hAnsi="Segoe UI" w:cs="Segoe UI"/>
          <w:b/>
          <w:bCs/>
        </w:rPr>
      </w:pPr>
    </w:p>
    <w:p w14:paraId="20879BC2" w14:textId="613D26EB" w:rsidR="00AE571E" w:rsidRPr="00FC2C54" w:rsidRDefault="00AE571E" w:rsidP="00FC2C54">
      <w:pPr>
        <w:pStyle w:val="Proposal-QuestionLevel1"/>
      </w:pPr>
      <w:r w:rsidRPr="007B06CF">
        <w:t xml:space="preserve">Has any application for Pollution Legal Liability Insurance by the </w:t>
      </w:r>
      <w:r w:rsidR="00223F89" w:rsidRPr="007B06CF">
        <w:t>applicant</w:t>
      </w:r>
      <w:r w:rsidRPr="007B06CF">
        <w:t xml:space="preserve">, present owner, principals or </w:t>
      </w:r>
      <w:r w:rsidRPr="00FC2C54">
        <w:t>partners</w:t>
      </w:r>
      <w:r w:rsidRPr="007B06CF">
        <w:t xml:space="preserve"> </w:t>
      </w:r>
      <w:r w:rsidRPr="00FC2C54">
        <w:t>ever been declined or coverage cancelled or non-renewed?</w:t>
      </w:r>
    </w:p>
    <w:p w14:paraId="020AF000" w14:textId="480F9AB0" w:rsidR="00223F89" w:rsidRPr="007B06CF" w:rsidRDefault="00223F89" w:rsidP="00223F89">
      <w:pPr>
        <w:pStyle w:val="ListParagraph"/>
        <w:ind w:left="426"/>
        <w:rPr>
          <w:rFonts w:ascii="Segoe UI" w:hAnsi="Segoe UI" w:cs="Segoe UI"/>
          <w:bCs/>
        </w:rPr>
      </w:pPr>
    </w:p>
    <w:p w14:paraId="7B58313B" w14:textId="30C3F0E9" w:rsidR="00AE571E" w:rsidRPr="007B06CF" w:rsidRDefault="00077D8E" w:rsidP="00413195">
      <w:pPr>
        <w:pStyle w:val="ParaIndent1"/>
        <w:tabs>
          <w:tab w:val="left" w:pos="1418"/>
          <w:tab w:val="left" w:pos="2268"/>
        </w:tabs>
      </w:pPr>
      <w:sdt>
        <w:sdtPr>
          <w:id w:val="-1196614564"/>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344752125"/>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413195" w:rsidRPr="007B06CF">
        <w:t xml:space="preserve">If Yes, please </w:t>
      </w:r>
      <w:r w:rsidR="00AE571E" w:rsidRPr="007B06CF">
        <w:t>explain</w:t>
      </w:r>
      <w:r w:rsidR="00413195">
        <w:t>.</w:t>
      </w:r>
    </w:p>
    <w:p w14:paraId="548CA1E9" w14:textId="77777777" w:rsidR="00006884" w:rsidRPr="007B06CF" w:rsidRDefault="00006884" w:rsidP="00006884">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006884" w:rsidRPr="007B06CF" w14:paraId="04CC3666" w14:textId="77777777" w:rsidTr="00416187">
        <w:tc>
          <w:tcPr>
            <w:tcW w:w="8761" w:type="dxa"/>
          </w:tcPr>
          <w:p w14:paraId="49780D96" w14:textId="77777777" w:rsidR="000E5843" w:rsidRPr="007B06CF" w:rsidRDefault="00077D8E" w:rsidP="000E5843">
            <w:pPr>
              <w:rPr>
                <w:rFonts w:ascii="Segoe UI" w:hAnsi="Segoe UI" w:cs="Segoe UI"/>
              </w:rPr>
            </w:pPr>
            <w:sdt>
              <w:sdtPr>
                <w:rPr>
                  <w:rFonts w:ascii="Segoe UI" w:hAnsi="Segoe UI" w:cs="Segoe UI"/>
                  <w:b/>
                  <w:bCs/>
                </w:rPr>
                <w:id w:val="1305894334"/>
                <w:placeholder>
                  <w:docPart w:val="2C77CAF6E47F4B0897230562B80F25F4"/>
                </w:placeholder>
                <w:showingPlcHdr/>
                <w:text w:multiLine="1"/>
              </w:sdtPr>
              <w:sdtEndPr/>
              <w:sdtContent>
                <w:r w:rsidR="000E5843" w:rsidRPr="007B06CF">
                  <w:rPr>
                    <w:rStyle w:val="PlaceholderText"/>
                    <w:rFonts w:ascii="Segoe UI" w:hAnsi="Segoe UI" w:cs="Segoe UI"/>
                  </w:rPr>
                  <w:t>Enter Text</w:t>
                </w:r>
              </w:sdtContent>
            </w:sdt>
          </w:p>
          <w:p w14:paraId="6893AFCD" w14:textId="607F619E" w:rsidR="00006884" w:rsidRPr="007B06CF" w:rsidRDefault="000E5843" w:rsidP="000E5843">
            <w:pPr>
              <w:ind w:left="5103"/>
              <w:rPr>
                <w:rFonts w:ascii="Segoe UI" w:hAnsi="Segoe UI" w:cs="Segoe UI"/>
                <w:bCs/>
              </w:rPr>
            </w:pPr>
            <w:r w:rsidRPr="007B06CF">
              <w:rPr>
                <w:rFonts w:ascii="Segoe UI" w:hAnsi="Segoe UI" w:cs="Segoe UI"/>
                <w:bCs/>
              </w:rPr>
              <w:t xml:space="preserve"> </w:t>
            </w:r>
          </w:p>
        </w:tc>
      </w:tr>
    </w:tbl>
    <w:p w14:paraId="2346406A" w14:textId="77777777" w:rsidR="00006884" w:rsidRPr="007B06CF" w:rsidRDefault="00006884" w:rsidP="00AE571E">
      <w:pPr>
        <w:tabs>
          <w:tab w:val="left" w:pos="426"/>
        </w:tabs>
        <w:rPr>
          <w:rFonts w:ascii="Segoe UI" w:hAnsi="Segoe UI" w:cs="Segoe UI"/>
        </w:rPr>
      </w:pPr>
    </w:p>
    <w:p w14:paraId="5BEB021B" w14:textId="67607574" w:rsidR="002C06B8" w:rsidRPr="007B06CF" w:rsidRDefault="00AE571E" w:rsidP="00FC2C54">
      <w:pPr>
        <w:pStyle w:val="Proposal-QuestionLevel1"/>
      </w:pPr>
      <w:r w:rsidRPr="007B06CF">
        <w:t>Has the company during the last 5 years been prose</w:t>
      </w:r>
      <w:r w:rsidR="002C06B8" w:rsidRPr="007B06CF">
        <w:t>cuted, or are you currently being prosecuted, or anticipate being named, inquired or prosecuted for any pollution, contamination or environmental incident?</w:t>
      </w:r>
    </w:p>
    <w:p w14:paraId="3A8607EC" w14:textId="77777777" w:rsidR="00B44513" w:rsidRPr="007B06CF" w:rsidRDefault="00B44513" w:rsidP="00006884">
      <w:pPr>
        <w:ind w:left="426"/>
        <w:rPr>
          <w:rFonts w:ascii="Segoe UI" w:hAnsi="Segoe UI" w:cs="Segoe UI"/>
        </w:rPr>
      </w:pPr>
    </w:p>
    <w:p w14:paraId="32FAC7BA" w14:textId="77777777" w:rsidR="00413195" w:rsidRPr="007B06CF" w:rsidRDefault="00077D8E" w:rsidP="00413195">
      <w:pPr>
        <w:pStyle w:val="ParaIndent1"/>
        <w:tabs>
          <w:tab w:val="left" w:pos="1418"/>
          <w:tab w:val="left" w:pos="2268"/>
        </w:tabs>
      </w:pPr>
      <w:sdt>
        <w:sdtPr>
          <w:id w:val="990371654"/>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418717278"/>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413195" w:rsidRPr="007B06CF">
        <w:t>If Yes, please explain</w:t>
      </w:r>
      <w:r w:rsidR="00413195">
        <w:t>.</w:t>
      </w:r>
    </w:p>
    <w:p w14:paraId="25D91562" w14:textId="77777777" w:rsidR="00006884" w:rsidRPr="007B06CF" w:rsidRDefault="00006884" w:rsidP="00006884">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006884" w:rsidRPr="007B06CF" w14:paraId="6999E2B4" w14:textId="77777777" w:rsidTr="00416187">
        <w:tc>
          <w:tcPr>
            <w:tcW w:w="8761" w:type="dxa"/>
          </w:tcPr>
          <w:p w14:paraId="53048AFD" w14:textId="77777777" w:rsidR="000E5843" w:rsidRPr="007B06CF" w:rsidRDefault="00077D8E" w:rsidP="000E5843">
            <w:pPr>
              <w:rPr>
                <w:rFonts w:ascii="Segoe UI" w:hAnsi="Segoe UI" w:cs="Segoe UI"/>
              </w:rPr>
            </w:pPr>
            <w:sdt>
              <w:sdtPr>
                <w:rPr>
                  <w:rFonts w:ascii="Segoe UI" w:hAnsi="Segoe UI" w:cs="Segoe UI"/>
                  <w:b/>
                  <w:bCs/>
                </w:rPr>
                <w:id w:val="-1910846870"/>
                <w:placeholder>
                  <w:docPart w:val="90FFABFE4A5F462EA3644E09E42E53F8"/>
                </w:placeholder>
                <w:showingPlcHdr/>
                <w:text w:multiLine="1"/>
              </w:sdtPr>
              <w:sdtEndPr/>
              <w:sdtContent>
                <w:r w:rsidR="000E5843" w:rsidRPr="007B06CF">
                  <w:rPr>
                    <w:rStyle w:val="PlaceholderText"/>
                    <w:rFonts w:ascii="Segoe UI" w:hAnsi="Segoe UI" w:cs="Segoe UI"/>
                  </w:rPr>
                  <w:t>Enter Text</w:t>
                </w:r>
              </w:sdtContent>
            </w:sdt>
          </w:p>
          <w:p w14:paraId="316422DA" w14:textId="2543CD13" w:rsidR="00006884" w:rsidRPr="007B06CF" w:rsidRDefault="000E5843" w:rsidP="000E5843">
            <w:pPr>
              <w:ind w:left="5103"/>
              <w:rPr>
                <w:rFonts w:ascii="Segoe UI" w:hAnsi="Segoe UI" w:cs="Segoe UI"/>
                <w:bCs/>
              </w:rPr>
            </w:pPr>
            <w:r w:rsidRPr="007B06CF">
              <w:rPr>
                <w:rFonts w:ascii="Segoe UI" w:hAnsi="Segoe UI" w:cs="Segoe UI"/>
                <w:bCs/>
              </w:rPr>
              <w:t xml:space="preserve"> </w:t>
            </w:r>
          </w:p>
        </w:tc>
      </w:tr>
    </w:tbl>
    <w:p w14:paraId="531CFA0F" w14:textId="77777777" w:rsidR="00006884" w:rsidRPr="007B06CF" w:rsidRDefault="00006884" w:rsidP="002C06B8">
      <w:pPr>
        <w:tabs>
          <w:tab w:val="left" w:pos="426"/>
        </w:tabs>
        <w:rPr>
          <w:rFonts w:ascii="Segoe UI" w:hAnsi="Segoe UI" w:cs="Segoe UI"/>
        </w:rPr>
      </w:pPr>
    </w:p>
    <w:p w14:paraId="78D54ADA" w14:textId="7B8C803E" w:rsidR="002C06B8" w:rsidRPr="007B06CF" w:rsidRDefault="002C06B8" w:rsidP="00FC2C54">
      <w:pPr>
        <w:pStyle w:val="Proposal-QuestionLevel1"/>
      </w:pPr>
      <w:r w:rsidRPr="007B06CF">
        <w:t xml:space="preserve">Have any claims been made against the company during the last 5 years for </w:t>
      </w:r>
      <w:r w:rsidR="00A3252E" w:rsidRPr="007B06CF">
        <w:t>clean-up</w:t>
      </w:r>
      <w:r w:rsidRPr="007B06CF">
        <w:t xml:space="preserve"> costs, property damage resulting from the release of pollutants or contaminants into the environment?</w:t>
      </w:r>
    </w:p>
    <w:p w14:paraId="4451DFD3" w14:textId="77777777" w:rsidR="00B44513" w:rsidRPr="007B06CF" w:rsidRDefault="00B44513" w:rsidP="00B44513">
      <w:pPr>
        <w:ind w:left="426"/>
        <w:rPr>
          <w:rFonts w:ascii="Segoe UI" w:hAnsi="Segoe UI" w:cs="Segoe UI"/>
        </w:rPr>
      </w:pPr>
    </w:p>
    <w:p w14:paraId="0698978C" w14:textId="77777777" w:rsidR="00413195" w:rsidRPr="007B06CF" w:rsidRDefault="00077D8E" w:rsidP="00413195">
      <w:pPr>
        <w:pStyle w:val="ParaIndent1"/>
        <w:tabs>
          <w:tab w:val="left" w:pos="1418"/>
          <w:tab w:val="left" w:pos="2268"/>
        </w:tabs>
      </w:pPr>
      <w:sdt>
        <w:sdtPr>
          <w:id w:val="1310752433"/>
          <w14:checkbox>
            <w14:checked w14:val="0"/>
            <w14:checkedState w14:val="2612" w14:font="MS Gothic"/>
            <w14:uncheckedState w14:val="2610" w14:font="MS Gothic"/>
          </w14:checkbox>
        </w:sdtPr>
        <w:sdtEndPr/>
        <w:sdtContent>
          <w:r w:rsidR="00413195">
            <w:rPr>
              <w:rFonts w:ascii="MS Gothic" w:eastAsia="MS Gothic" w:hAnsi="MS Gothic" w:hint="eastAsia"/>
            </w:rPr>
            <w:t>☐</w:t>
          </w:r>
        </w:sdtContent>
      </w:sdt>
      <w:r w:rsidR="00413195" w:rsidRPr="007B06CF">
        <w:t xml:space="preserve"> Yes</w:t>
      </w:r>
      <w:r w:rsidR="00413195" w:rsidRPr="007B06CF">
        <w:tab/>
      </w:r>
      <w:sdt>
        <w:sdtPr>
          <w:id w:val="-1460495253"/>
          <w14:checkbox>
            <w14:checked w14:val="0"/>
            <w14:checkedState w14:val="2612" w14:font="MS Gothic"/>
            <w14:uncheckedState w14:val="2610" w14:font="MS Gothic"/>
          </w14:checkbox>
        </w:sdtPr>
        <w:sdtEndPr/>
        <w:sdtContent>
          <w:r w:rsidR="00413195" w:rsidRPr="007B06CF">
            <w:rPr>
              <w:rFonts w:ascii="Segoe UI Symbol" w:eastAsia="MS Gothic" w:hAnsi="Segoe UI Symbol" w:cs="Segoe UI Symbol"/>
            </w:rPr>
            <w:t>☐</w:t>
          </w:r>
        </w:sdtContent>
      </w:sdt>
      <w:r w:rsidR="00413195" w:rsidRPr="007B06CF">
        <w:t xml:space="preserve"> No</w:t>
      </w:r>
      <w:r w:rsidR="00413195">
        <w:t>.</w:t>
      </w:r>
      <w:r w:rsidR="00413195">
        <w:tab/>
      </w:r>
      <w:r w:rsidR="00413195" w:rsidRPr="007B06CF">
        <w:t>If Yes, please explain</w:t>
      </w:r>
      <w:r w:rsidR="00413195">
        <w:t>.</w:t>
      </w:r>
    </w:p>
    <w:p w14:paraId="367E9426" w14:textId="77777777" w:rsidR="00006884" w:rsidRPr="007B06CF" w:rsidRDefault="00006884" w:rsidP="00006884">
      <w:pPr>
        <w:pStyle w:val="ListParagraph"/>
        <w:ind w:left="426"/>
        <w:rPr>
          <w:rFonts w:ascii="Segoe UI" w:hAnsi="Segoe UI" w:cs="Segoe UI"/>
        </w:rPr>
      </w:pPr>
    </w:p>
    <w:tbl>
      <w:tblPr>
        <w:tblStyle w:val="TableGridLight"/>
        <w:tblW w:w="8761"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8761"/>
      </w:tblGrid>
      <w:tr w:rsidR="00006884" w:rsidRPr="007B06CF" w14:paraId="5A8C53C6" w14:textId="77777777" w:rsidTr="00416187">
        <w:tc>
          <w:tcPr>
            <w:tcW w:w="8761" w:type="dxa"/>
          </w:tcPr>
          <w:p w14:paraId="6410C121" w14:textId="77777777" w:rsidR="000E5843" w:rsidRPr="007B06CF" w:rsidRDefault="00077D8E" w:rsidP="000E5843">
            <w:pPr>
              <w:rPr>
                <w:rFonts w:ascii="Segoe UI" w:hAnsi="Segoe UI" w:cs="Segoe UI"/>
              </w:rPr>
            </w:pPr>
            <w:sdt>
              <w:sdtPr>
                <w:rPr>
                  <w:rFonts w:ascii="Segoe UI" w:hAnsi="Segoe UI" w:cs="Segoe UI"/>
                  <w:b/>
                  <w:bCs/>
                </w:rPr>
                <w:id w:val="-930273100"/>
                <w:placeholder>
                  <w:docPart w:val="E232D2589A3F4723AE1B8CC69C54CB85"/>
                </w:placeholder>
                <w:showingPlcHdr/>
                <w:text w:multiLine="1"/>
              </w:sdtPr>
              <w:sdtEndPr/>
              <w:sdtContent>
                <w:r w:rsidR="000E5843" w:rsidRPr="007B06CF">
                  <w:rPr>
                    <w:rStyle w:val="PlaceholderText"/>
                    <w:rFonts w:ascii="Segoe UI" w:hAnsi="Segoe UI" w:cs="Segoe UI"/>
                  </w:rPr>
                  <w:t>Enter Text</w:t>
                </w:r>
              </w:sdtContent>
            </w:sdt>
          </w:p>
          <w:p w14:paraId="5BAB6D48" w14:textId="5F36F363" w:rsidR="00006884" w:rsidRPr="007B06CF" w:rsidRDefault="000E5843" w:rsidP="000E5843">
            <w:pPr>
              <w:ind w:left="5103"/>
              <w:rPr>
                <w:rFonts w:ascii="Segoe UI" w:hAnsi="Segoe UI" w:cs="Segoe UI"/>
                <w:bCs/>
              </w:rPr>
            </w:pPr>
            <w:r w:rsidRPr="007B06CF">
              <w:rPr>
                <w:rFonts w:ascii="Segoe UI" w:hAnsi="Segoe UI" w:cs="Segoe UI"/>
                <w:bCs/>
              </w:rPr>
              <w:t xml:space="preserve"> </w:t>
            </w:r>
          </w:p>
        </w:tc>
      </w:tr>
    </w:tbl>
    <w:p w14:paraId="03C23D2B" w14:textId="77777777" w:rsidR="00006884" w:rsidRPr="007B06CF" w:rsidRDefault="00006884" w:rsidP="002C06B8">
      <w:pPr>
        <w:rPr>
          <w:rFonts w:ascii="Segoe UI" w:hAnsi="Segoe UI" w:cs="Segoe UI"/>
        </w:rPr>
      </w:pPr>
    </w:p>
    <w:p w14:paraId="58B7A1A0" w14:textId="77777777" w:rsidR="002839CC" w:rsidRDefault="002839CC" w:rsidP="002839CC">
      <w:pPr>
        <w:rPr>
          <w:lang w:eastAsia="en-US"/>
        </w:rPr>
      </w:pPr>
      <w:r>
        <w:br w:type="page"/>
      </w:r>
    </w:p>
    <w:p w14:paraId="61552BC1" w14:textId="6ECA0F3E" w:rsidR="002C06B8" w:rsidRPr="007B06CF" w:rsidRDefault="002C06B8" w:rsidP="00416187">
      <w:pPr>
        <w:pStyle w:val="Heading1-ProposalSection"/>
      </w:pPr>
      <w:r w:rsidRPr="007B06CF">
        <w:lastRenderedPageBreak/>
        <w:t>DECLARATION</w:t>
      </w:r>
    </w:p>
    <w:p w14:paraId="548B3C47" w14:textId="7CC89646" w:rsidR="00C71E22" w:rsidRPr="007B06CF" w:rsidRDefault="00C71E22" w:rsidP="00C71E22">
      <w:pPr>
        <w:rPr>
          <w:rFonts w:ascii="Segoe UI" w:hAnsi="Segoe UI" w:cs="Segoe UI"/>
        </w:rPr>
      </w:pPr>
    </w:p>
    <w:p w14:paraId="15BCFCF5" w14:textId="77777777" w:rsidR="002C06B8" w:rsidRPr="007B06CF" w:rsidRDefault="002C06B8" w:rsidP="00416187">
      <w:pPr>
        <w:pStyle w:val="ParaIndent1"/>
        <w:spacing w:line="276" w:lineRule="auto"/>
      </w:pPr>
      <w:r w:rsidRPr="007B06CF">
        <w:t>I, the undersigned, declare and acknowledge:</w:t>
      </w:r>
    </w:p>
    <w:p w14:paraId="0E410924" w14:textId="77777777" w:rsidR="002C06B8" w:rsidRPr="007B06CF" w:rsidRDefault="002C06B8" w:rsidP="00416187">
      <w:pPr>
        <w:pStyle w:val="ListParagraph"/>
        <w:numPr>
          <w:ilvl w:val="0"/>
          <w:numId w:val="5"/>
        </w:numPr>
        <w:spacing w:line="276" w:lineRule="auto"/>
        <w:ind w:left="993" w:hanging="426"/>
        <w:rPr>
          <w:rFonts w:ascii="Segoe UI" w:hAnsi="Segoe UI" w:cs="Segoe UI"/>
        </w:rPr>
      </w:pPr>
      <w:r w:rsidRPr="007B06CF">
        <w:rPr>
          <w:rFonts w:ascii="Segoe UI" w:eastAsia="Arial" w:hAnsi="Segoe UI" w:cs="Segoe UI"/>
        </w:rPr>
        <w:t>that I am, after enquiry, authorised by all person(s) or entities seeking insurance, to make this proposal;</w:t>
      </w:r>
    </w:p>
    <w:p w14:paraId="70085E27" w14:textId="77777777" w:rsidR="002C06B8" w:rsidRPr="007B06CF" w:rsidRDefault="002C06B8" w:rsidP="00416187">
      <w:pPr>
        <w:pStyle w:val="ListParagraph"/>
        <w:numPr>
          <w:ilvl w:val="0"/>
          <w:numId w:val="5"/>
        </w:numPr>
        <w:spacing w:line="276" w:lineRule="auto"/>
        <w:ind w:left="993" w:hanging="426"/>
        <w:rPr>
          <w:rFonts w:ascii="Segoe UI" w:hAnsi="Segoe UI" w:cs="Segoe UI"/>
        </w:rPr>
      </w:pPr>
      <w:r w:rsidRPr="007B06CF">
        <w:rPr>
          <w:rFonts w:ascii="Segoe UI" w:eastAsia="Arial" w:hAnsi="Segoe UI" w:cs="Segoe UI"/>
        </w:rPr>
        <w:t>that after enquiry, all information supplied in this proposal and any supporting documents attached to this proposal or supplied separately, is true and correct and I have not withheld any material information from this proposal</w:t>
      </w:r>
    </w:p>
    <w:p w14:paraId="0C10E13A" w14:textId="77777777" w:rsidR="002C06B8" w:rsidRPr="007B06CF" w:rsidRDefault="002C06B8" w:rsidP="00416187">
      <w:pPr>
        <w:pStyle w:val="ListParagraph"/>
        <w:numPr>
          <w:ilvl w:val="0"/>
          <w:numId w:val="5"/>
        </w:numPr>
        <w:spacing w:line="276" w:lineRule="auto"/>
        <w:ind w:left="993" w:hanging="426"/>
        <w:rPr>
          <w:rFonts w:ascii="Segoe UI" w:hAnsi="Segoe UI" w:cs="Segoe UI"/>
        </w:rPr>
      </w:pPr>
      <w:r w:rsidRPr="007B06CF">
        <w:rPr>
          <w:rFonts w:ascii="Segoe UI" w:eastAsia="Arial" w:hAnsi="Segoe UI" w:cs="Segoe UI"/>
        </w:rPr>
        <w:t>that this proposal and any accompanying documents shall form or partly form the basis of the contract proposed.</w:t>
      </w:r>
    </w:p>
    <w:p w14:paraId="7E9D26A3" w14:textId="13B44F34" w:rsidR="002C06B8" w:rsidRPr="007B06CF" w:rsidRDefault="002C06B8" w:rsidP="00416187">
      <w:pPr>
        <w:pStyle w:val="ListParagraph"/>
        <w:numPr>
          <w:ilvl w:val="0"/>
          <w:numId w:val="5"/>
        </w:numPr>
        <w:spacing w:line="276" w:lineRule="auto"/>
        <w:ind w:left="993" w:hanging="426"/>
        <w:rPr>
          <w:rFonts w:ascii="Segoe UI" w:hAnsi="Segoe UI" w:cs="Segoe UI"/>
        </w:rPr>
      </w:pPr>
      <w:r w:rsidRPr="007B06CF">
        <w:rPr>
          <w:rFonts w:ascii="Segoe UI" w:eastAsia="Arial" w:hAnsi="Segoe UI" w:cs="Segoe UI"/>
        </w:rPr>
        <w:t xml:space="preserve">that until a Contract of Insurance is entered into, I am obliged to inform </w:t>
      </w:r>
      <w:r w:rsidR="002930AE" w:rsidRPr="007B06CF">
        <w:rPr>
          <w:rFonts w:ascii="Segoe UI" w:eastAsia="Arial" w:hAnsi="Segoe UI" w:cs="Segoe UI"/>
        </w:rPr>
        <w:t>Chase</w:t>
      </w:r>
      <w:r w:rsidRPr="007B06CF">
        <w:rPr>
          <w:rFonts w:ascii="Segoe UI" w:eastAsia="Arial" w:hAnsi="Segoe UI" w:cs="Segoe UI"/>
        </w:rPr>
        <w:t xml:space="preserve"> of any changes to any information supplied or of any new information that is relevant;</w:t>
      </w:r>
    </w:p>
    <w:p w14:paraId="6DE040BC" w14:textId="67974580" w:rsidR="002C06B8" w:rsidRPr="007B06CF" w:rsidRDefault="002C06B8" w:rsidP="00416187">
      <w:pPr>
        <w:pStyle w:val="ListParagraph"/>
        <w:numPr>
          <w:ilvl w:val="0"/>
          <w:numId w:val="5"/>
        </w:numPr>
        <w:spacing w:line="276" w:lineRule="auto"/>
        <w:ind w:left="993" w:hanging="426"/>
        <w:rPr>
          <w:rFonts w:ascii="Segoe UI" w:hAnsi="Segoe UI" w:cs="Segoe UI"/>
        </w:rPr>
      </w:pPr>
      <w:r w:rsidRPr="007B06CF">
        <w:rPr>
          <w:rFonts w:ascii="Segoe UI" w:eastAsia="Arial" w:hAnsi="Segoe UI" w:cs="Segoe UI"/>
        </w:rPr>
        <w:t xml:space="preserve">that I understand </w:t>
      </w:r>
      <w:r w:rsidR="002930AE" w:rsidRPr="007B06CF">
        <w:rPr>
          <w:rFonts w:ascii="Segoe UI" w:eastAsia="Arial" w:hAnsi="Segoe UI" w:cs="Segoe UI"/>
        </w:rPr>
        <w:t>Chase</w:t>
      </w:r>
      <w:r w:rsidRPr="007B06CF">
        <w:rPr>
          <w:rFonts w:ascii="Segoe UI" w:eastAsia="Arial" w:hAnsi="Segoe UI" w:cs="Segoe UI"/>
        </w:rPr>
        <w:t xml:space="preserve"> relies on the accuracy of the information and documentation supplied proposing for this insurance;</w:t>
      </w:r>
    </w:p>
    <w:p w14:paraId="4F206083" w14:textId="77777777" w:rsidR="002C06B8" w:rsidRPr="007B06CF" w:rsidRDefault="002C06B8" w:rsidP="00416187">
      <w:pPr>
        <w:pStyle w:val="ListParagraph"/>
        <w:numPr>
          <w:ilvl w:val="0"/>
          <w:numId w:val="5"/>
        </w:numPr>
        <w:spacing w:line="276" w:lineRule="auto"/>
        <w:ind w:left="993" w:hanging="426"/>
        <w:rPr>
          <w:rFonts w:ascii="Segoe UI" w:hAnsi="Segoe UI" w:cs="Segoe UI"/>
        </w:rPr>
      </w:pPr>
      <w:r w:rsidRPr="007B06CF">
        <w:rPr>
          <w:rFonts w:ascii="Segoe UI" w:eastAsia="Arial" w:hAnsi="Segoe UI" w:cs="Segoe UI"/>
        </w:rPr>
        <w:t>that I have read and understood the Important Notices which form part of this proposal;</w:t>
      </w:r>
    </w:p>
    <w:p w14:paraId="282350F1" w14:textId="2AC35535" w:rsidR="002C06B8" w:rsidRPr="007B06CF" w:rsidRDefault="002C06B8" w:rsidP="00416187">
      <w:pPr>
        <w:pStyle w:val="ListParagraph"/>
        <w:numPr>
          <w:ilvl w:val="0"/>
          <w:numId w:val="5"/>
        </w:numPr>
        <w:spacing w:line="276" w:lineRule="auto"/>
        <w:ind w:left="993" w:hanging="426"/>
        <w:rPr>
          <w:rFonts w:ascii="Segoe UI" w:hAnsi="Segoe UI" w:cs="Segoe UI"/>
        </w:rPr>
      </w:pPr>
      <w:r w:rsidRPr="007B06CF">
        <w:rPr>
          <w:rFonts w:ascii="Segoe UI" w:eastAsia="Arial" w:hAnsi="Segoe UI" w:cs="Segoe UI"/>
        </w:rPr>
        <w:t xml:space="preserve">that I understand that no insurance is in force until a Contract of Insurance is entered into, which is upon the Proposer’s acceptance of an offer by </w:t>
      </w:r>
      <w:r w:rsidR="002930AE" w:rsidRPr="007B06CF">
        <w:rPr>
          <w:rFonts w:ascii="Segoe UI" w:eastAsia="Arial" w:hAnsi="Segoe UI" w:cs="Segoe UI"/>
        </w:rPr>
        <w:t>Chase</w:t>
      </w:r>
      <w:r w:rsidRPr="007B06CF">
        <w:rPr>
          <w:rFonts w:ascii="Segoe UI" w:eastAsia="Arial" w:hAnsi="Segoe UI" w:cs="Segoe UI"/>
        </w:rPr>
        <w:t>, if any;</w:t>
      </w:r>
      <w:r w:rsidR="00B7416D" w:rsidRPr="007B06CF">
        <w:rPr>
          <w:rFonts w:ascii="Segoe UI" w:eastAsia="Arial" w:hAnsi="Segoe UI" w:cs="Segoe UI"/>
        </w:rPr>
        <w:t xml:space="preserve"> and</w:t>
      </w:r>
    </w:p>
    <w:p w14:paraId="6DE4EEBC" w14:textId="7243CF6E" w:rsidR="002C06B8" w:rsidRPr="007B06CF" w:rsidRDefault="002C06B8" w:rsidP="00416187">
      <w:pPr>
        <w:pStyle w:val="ListParagraph"/>
        <w:numPr>
          <w:ilvl w:val="0"/>
          <w:numId w:val="5"/>
        </w:numPr>
        <w:spacing w:line="276" w:lineRule="auto"/>
        <w:ind w:left="993" w:hanging="426"/>
        <w:rPr>
          <w:rFonts w:ascii="Segoe UI" w:hAnsi="Segoe UI" w:cs="Segoe UI"/>
        </w:rPr>
      </w:pPr>
      <w:r w:rsidRPr="007B06CF">
        <w:rPr>
          <w:rFonts w:ascii="Segoe UI" w:eastAsia="Arial" w:hAnsi="Segoe UI" w:cs="Segoe UI"/>
        </w:rPr>
        <w:t xml:space="preserve">that the proposed Insured is a small business with a turnover of less than AU$2 million in the last financial year. Note that if No is selected or this question is left blank, in accordance with Ch 8, Pt 5A of the </w:t>
      </w:r>
      <w:r w:rsidRPr="007B06CF">
        <w:rPr>
          <w:rFonts w:ascii="Segoe UI" w:eastAsia="Arial" w:hAnsi="Segoe UI" w:cs="Segoe UI"/>
          <w:i/>
        </w:rPr>
        <w:t>Duties Act 1997 (NSW)</w:t>
      </w:r>
      <w:r w:rsidRPr="007B06CF">
        <w:rPr>
          <w:rFonts w:ascii="Segoe UI" w:eastAsia="Arial" w:hAnsi="Segoe UI" w:cs="Segoe UI"/>
        </w:rPr>
        <w:t>, from 1 January 2018</w:t>
      </w:r>
      <w:r w:rsidR="00AA4058" w:rsidRPr="007B06CF">
        <w:rPr>
          <w:rFonts w:ascii="Segoe UI" w:eastAsia="Arial" w:hAnsi="Segoe UI" w:cs="Segoe UI"/>
        </w:rPr>
        <w:t xml:space="preserve">, </w:t>
      </w:r>
      <w:r w:rsidR="000D4DF1" w:rsidRPr="007B06CF">
        <w:rPr>
          <w:rFonts w:ascii="Segoe UI" w:eastAsia="Arial" w:hAnsi="Segoe UI" w:cs="Segoe UI"/>
        </w:rPr>
        <w:t>Chase</w:t>
      </w:r>
      <w:r w:rsidRPr="007B06CF">
        <w:rPr>
          <w:rFonts w:ascii="Segoe UI" w:eastAsia="Arial" w:hAnsi="Segoe UI" w:cs="Segoe UI"/>
        </w:rPr>
        <w:t xml:space="preserve"> will charge stamp duty on risks that 1) occur within or partly within NSW or 2) cover NSW property.</w:t>
      </w:r>
    </w:p>
    <w:p w14:paraId="2E799E28" w14:textId="77777777" w:rsidR="00B34D12" w:rsidRPr="007B06CF" w:rsidRDefault="00B34D12" w:rsidP="00B34D12">
      <w:pPr>
        <w:ind w:left="360"/>
        <w:rPr>
          <w:rFonts w:ascii="Segoe UI" w:hAnsi="Segoe UI" w:cs="Segoe UI"/>
        </w:rPr>
      </w:pPr>
    </w:p>
    <w:p w14:paraId="02A7A38D" w14:textId="4CA80BDD" w:rsidR="002C06B8" w:rsidRPr="007B06CF" w:rsidRDefault="002839CC" w:rsidP="002839CC">
      <w:pPr>
        <w:pStyle w:val="ParaIndent1"/>
        <w:tabs>
          <w:tab w:val="left" w:pos="993"/>
        </w:tabs>
      </w:pPr>
      <w:r>
        <w:rPr>
          <w:b/>
        </w:rPr>
        <w:tab/>
      </w:r>
      <w:r w:rsidR="00416187">
        <w:rPr>
          <w:b/>
        </w:rPr>
        <w:t>Agreed:</w:t>
      </w:r>
      <w:r w:rsidR="00416187">
        <w:rPr>
          <w:b/>
        </w:rPr>
        <w:tab/>
      </w:r>
      <w:r w:rsidR="002C06B8" w:rsidRPr="007B06CF">
        <w:rPr>
          <w:b/>
        </w:rPr>
        <w:t>Yes</w:t>
      </w:r>
      <w:r w:rsidR="002C06B8" w:rsidRPr="007B06CF">
        <w:t xml:space="preserve"> </w:t>
      </w:r>
      <w:sdt>
        <w:sdtPr>
          <w:id w:val="627595507"/>
          <w14:checkbox>
            <w14:checked w14:val="0"/>
            <w14:checkedState w14:val="2612" w14:font="MS Gothic"/>
            <w14:uncheckedState w14:val="2610" w14:font="MS Gothic"/>
          </w14:checkbox>
        </w:sdtPr>
        <w:sdtEndPr/>
        <w:sdtContent>
          <w:r w:rsidR="00F0422C" w:rsidRPr="007B06CF">
            <w:rPr>
              <w:rFonts w:ascii="Segoe UI Symbol" w:eastAsia="MS Gothic" w:hAnsi="Segoe UI Symbol" w:cs="Segoe UI Symbol"/>
            </w:rPr>
            <w:t>☐</w:t>
          </w:r>
        </w:sdtContent>
      </w:sdt>
      <w:r w:rsidR="002C06B8" w:rsidRPr="007B06CF">
        <w:tab/>
      </w:r>
      <w:r w:rsidR="002C06B8" w:rsidRPr="007B06CF">
        <w:rPr>
          <w:b/>
        </w:rPr>
        <w:t>No</w:t>
      </w:r>
      <w:r w:rsidR="002C06B8" w:rsidRPr="007B06CF">
        <w:t xml:space="preserve"> </w:t>
      </w:r>
      <w:sdt>
        <w:sdtPr>
          <w:id w:val="-2121589588"/>
          <w14:checkbox>
            <w14:checked w14:val="0"/>
            <w14:checkedState w14:val="2612" w14:font="MS Gothic"/>
            <w14:uncheckedState w14:val="2610" w14:font="MS Gothic"/>
          </w14:checkbox>
        </w:sdtPr>
        <w:sdtEndPr/>
        <w:sdtContent>
          <w:r w:rsidR="00F0422C" w:rsidRPr="007B06CF">
            <w:rPr>
              <w:rFonts w:ascii="Segoe UI Symbol" w:eastAsia="MS Gothic" w:hAnsi="Segoe UI Symbol" w:cs="Segoe UI Symbol"/>
            </w:rPr>
            <w:t>☐</w:t>
          </w:r>
        </w:sdtContent>
      </w:sdt>
    </w:p>
    <w:p w14:paraId="0E25B958" w14:textId="77777777" w:rsidR="002839CC" w:rsidRDefault="002839CC" w:rsidP="007B06CF">
      <w:pPr>
        <w:pStyle w:val="ParaIndent1"/>
      </w:pPr>
    </w:p>
    <w:p w14:paraId="78215B68" w14:textId="7B2D265D" w:rsidR="0068754F" w:rsidRPr="007B06CF" w:rsidRDefault="0068754F" w:rsidP="007B06CF">
      <w:pPr>
        <w:pStyle w:val="ParaIndent1"/>
      </w:pPr>
      <w:r w:rsidRPr="007B06CF">
        <w:t>Signature:</w:t>
      </w:r>
    </w:p>
    <w:p w14:paraId="660E45F3" w14:textId="51266AC8" w:rsidR="0068754F" w:rsidRPr="007B06CF" w:rsidRDefault="0068754F" w:rsidP="002C06B8">
      <w:pPr>
        <w:spacing w:line="200" w:lineRule="exact"/>
        <w:rPr>
          <w:rFonts w:ascii="Segoe UI" w:eastAsia="Times New Roman" w:hAnsi="Segoe UI" w:cs="Segoe UI"/>
        </w:rPr>
      </w:pPr>
    </w:p>
    <w:tbl>
      <w:tblPr>
        <w:tblStyle w:val="TableGrid"/>
        <w:tblW w:w="9017"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83"/>
        <w:gridCol w:w="4734"/>
      </w:tblGrid>
      <w:tr w:rsidR="0068754F" w:rsidRPr="007B06CF" w14:paraId="3E63668F" w14:textId="77777777" w:rsidTr="004B3E23">
        <w:tc>
          <w:tcPr>
            <w:tcW w:w="4252"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22"/>
              <w:gridCol w:w="35"/>
            </w:tblGrid>
            <w:tr w:rsidR="0068754F" w:rsidRPr="007B06CF" w14:paraId="75328C32" w14:textId="77777777" w:rsidTr="004B3E23">
              <w:trPr>
                <w:trHeight w:val="3871"/>
              </w:trPr>
              <w:tc>
                <w:tcPr>
                  <w:tcW w:w="4710" w:type="dxa"/>
                  <w:gridSpan w:val="2"/>
                  <w:tcBorders>
                    <w:top w:val="single" w:sz="4" w:space="0" w:color="F3D8F8"/>
                    <w:left w:val="single" w:sz="4" w:space="0" w:color="F3D8F8"/>
                    <w:bottom w:val="single" w:sz="4" w:space="0" w:color="F3D8F8"/>
                    <w:right w:val="single" w:sz="4" w:space="0" w:color="F3D8F8"/>
                  </w:tcBorders>
                  <w:shd w:val="clear" w:color="auto" w:fill="FFFFFF" w:themeFill="background1"/>
                </w:tcPr>
                <w:p w14:paraId="13BBD945" w14:textId="444400E1" w:rsidR="0068754F" w:rsidRPr="007B06CF" w:rsidRDefault="00077D8E" w:rsidP="0068754F">
                  <w:pPr>
                    <w:pStyle w:val="Catlin10ptbodytextnonumberingandspacing"/>
                    <w:ind w:left="-110" w:firstLine="110"/>
                    <w:rPr>
                      <w:rFonts w:ascii="Segoe UI" w:hAnsi="Segoe UI" w:cs="Segoe UI"/>
                      <w:szCs w:val="18"/>
                      <w:lang w:val="en-GB"/>
                    </w:rPr>
                  </w:pPr>
                  <w:r>
                    <w:rPr>
                      <w:rFonts w:ascii="Segoe UI" w:hAnsi="Segoe UI" w:cs="Segoe UI"/>
                      <w:szCs w:val="18"/>
                      <w:lang w:val="en-GB"/>
                    </w:rPr>
                    <w:pict w14:anchorId="2556F32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192pt;height:56.8pt">
                        <v:imagedata r:id="rId11" o:title=""/>
                        <o:lock v:ext="edit" ungrouping="t" rotation="t" cropping="t" verticies="t" text="t" grouping="t"/>
                        <o:signatureline v:ext="edit" id="{A9342EB5-0C3E-4FDA-B597-F71059066499}" provid="{00000000-0000-0000-0000-000000000000}" issignatureline="t"/>
                      </v:shape>
                    </w:pict>
                  </w:r>
                </w:p>
                <w:sdt>
                  <w:sdtPr>
                    <w:rPr>
                      <w:rFonts w:ascii="Segoe UI" w:hAnsi="Segoe UI" w:cs="Segoe UI"/>
                      <w:i w:val="0"/>
                      <w:iCs w:val="0"/>
                      <w:color w:val="auto"/>
                      <w:sz w:val="20"/>
                      <w:szCs w:val="20"/>
                      <w:lang w:val="en-US"/>
                    </w:rPr>
                    <w:id w:val="-1609497307"/>
                    <w:showingPlcHdr/>
                    <w:picture/>
                  </w:sdtPr>
                  <w:sdtEndPr>
                    <w:rPr>
                      <w:i/>
                      <w:iCs/>
                      <w:color w:val="000F9F" w:themeColor="text2"/>
                      <w:sz w:val="18"/>
                      <w:szCs w:val="18"/>
                      <w:lang w:val="en-GB"/>
                    </w:rPr>
                  </w:sdtEndPr>
                  <w:sdtContent>
                    <w:p w14:paraId="288AF054" w14:textId="77777777" w:rsidR="0068754F" w:rsidRPr="007B06CF" w:rsidRDefault="0068754F" w:rsidP="0068754F">
                      <w:pPr>
                        <w:pStyle w:val="Caption"/>
                        <w:jc w:val="both"/>
                        <w:rPr>
                          <w:rFonts w:ascii="Segoe UI" w:hAnsi="Segoe UI" w:cs="Segoe UI"/>
                        </w:rPr>
                      </w:pPr>
                      <w:r w:rsidRPr="007B06CF">
                        <w:rPr>
                          <w:rFonts w:ascii="Segoe UI" w:hAnsi="Segoe UI" w:cs="Segoe UI"/>
                          <w:noProof/>
                          <w:lang w:val="en-AU" w:eastAsia="en-AU"/>
                        </w:rPr>
                        <w:drawing>
                          <wp:inline distT="0" distB="0" distL="0" distR="0" wp14:anchorId="6CDC1DE4" wp14:editId="5C96A3E4">
                            <wp:extent cx="2423160" cy="1195754"/>
                            <wp:effectExtent l="0" t="0" r="0" b="444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25438" cy="1196878"/>
                                    </a:xfrm>
                                    <a:prstGeom prst="rect">
                                      <a:avLst/>
                                    </a:prstGeom>
                                    <a:noFill/>
                                    <a:ln>
                                      <a:noFill/>
                                    </a:ln>
                                  </pic:spPr>
                                </pic:pic>
                              </a:graphicData>
                            </a:graphic>
                          </wp:inline>
                        </w:drawing>
                      </w:r>
                      <w:r w:rsidRPr="007B06CF">
                        <w:rPr>
                          <w:rFonts w:ascii="Segoe UI" w:hAnsi="Segoe UI" w:cs="Segoe UI"/>
                          <w:color w:val="808080" w:themeColor="background1" w:themeShade="80"/>
                        </w:rPr>
                        <w:t>Signature</w:t>
                      </w:r>
                    </w:p>
                  </w:sdtContent>
                </w:sdt>
              </w:tc>
            </w:tr>
            <w:tr w:rsidR="0068754F" w:rsidRPr="007B06CF" w14:paraId="45DF5ECF" w14:textId="77777777" w:rsidTr="0068754F">
              <w:trPr>
                <w:gridAfter w:val="1"/>
                <w:wAfter w:w="102" w:type="dxa"/>
                <w:trHeight w:val="20"/>
              </w:trPr>
              <w:tc>
                <w:tcPr>
                  <w:tcW w:w="4642" w:type="dxa"/>
                  <w:tcBorders>
                    <w:top w:val="single" w:sz="4" w:space="0" w:color="F3D8F8"/>
                  </w:tcBorders>
                  <w:shd w:val="clear" w:color="auto" w:fill="FFFFFF" w:themeFill="background1"/>
                </w:tcPr>
                <w:p w14:paraId="2F395785" w14:textId="77777777" w:rsidR="0068754F" w:rsidRPr="007B06CF" w:rsidRDefault="0068754F" w:rsidP="0068754F">
                  <w:pPr>
                    <w:pStyle w:val="Catlin10ptbodytextnonumberingandspacing"/>
                    <w:ind w:left="-110" w:firstLine="110"/>
                    <w:rPr>
                      <w:rFonts w:ascii="Segoe UI" w:hAnsi="Segoe UI" w:cs="Segoe UI"/>
                      <w:lang w:val="en-GB"/>
                    </w:rPr>
                  </w:pPr>
                </w:p>
              </w:tc>
            </w:tr>
            <w:tr w:rsidR="0068754F" w:rsidRPr="007B06CF" w14:paraId="6551F19F" w14:textId="77777777" w:rsidTr="0068754F">
              <w:trPr>
                <w:gridAfter w:val="1"/>
                <w:wAfter w:w="102" w:type="dxa"/>
                <w:trHeight w:val="340"/>
              </w:trPr>
              <w:tc>
                <w:tcPr>
                  <w:tcW w:w="4642" w:type="dxa"/>
                  <w:shd w:val="clear" w:color="auto" w:fill="FFFFFF" w:themeFill="background1"/>
                </w:tcPr>
                <w:p w14:paraId="25450EB5" w14:textId="77777777" w:rsidR="0068754F" w:rsidRPr="007B06CF" w:rsidRDefault="0068754F" w:rsidP="0068754F">
                  <w:pPr>
                    <w:pStyle w:val="Catlin10ptbodytextnonumberingandspacing"/>
                    <w:ind w:left="-110" w:firstLine="110"/>
                    <w:rPr>
                      <w:rFonts w:ascii="Segoe UI" w:hAnsi="Segoe UI" w:cs="Segoe UI"/>
                      <w:lang w:val="en-GB"/>
                    </w:rPr>
                  </w:pPr>
                  <w:r w:rsidRPr="007B06CF">
                    <w:rPr>
                      <w:rFonts w:ascii="Segoe UI" w:hAnsi="Segoe UI" w:cs="Segoe UI"/>
                      <w:lang w:val="en-GB"/>
                    </w:rPr>
                    <w:t>Name of Authorised Signatory:</w:t>
                  </w:r>
                </w:p>
              </w:tc>
            </w:tr>
            <w:tr w:rsidR="0068754F" w:rsidRPr="007B06CF" w14:paraId="4000F876" w14:textId="77777777" w:rsidTr="007B06CF">
              <w:trPr>
                <w:trHeight w:val="454"/>
              </w:trPr>
              <w:tc>
                <w:tcPr>
                  <w:tcW w:w="4710" w:type="dxa"/>
                  <w:gridSpan w:val="2"/>
                  <w:tcBorders>
                    <w:top w:val="single" w:sz="4" w:space="0" w:color="F3D8F8"/>
                    <w:left w:val="single" w:sz="4" w:space="0" w:color="F3D8F8"/>
                    <w:bottom w:val="single" w:sz="4" w:space="0" w:color="F3D8F8"/>
                    <w:right w:val="single" w:sz="4" w:space="0" w:color="F3D8F8"/>
                  </w:tcBorders>
                  <w:shd w:val="clear" w:color="auto" w:fill="FFFFFF" w:themeFill="background1"/>
                </w:tcPr>
                <w:p w14:paraId="13AF3FA0" w14:textId="77777777" w:rsidR="0068754F" w:rsidRPr="007B06CF" w:rsidRDefault="00077D8E" w:rsidP="0068754F">
                  <w:pPr>
                    <w:pStyle w:val="Catlin10ptbodytextnonumberingandspacing"/>
                    <w:rPr>
                      <w:rFonts w:ascii="Segoe UI" w:hAnsi="Segoe UI" w:cs="Segoe UI"/>
                      <w:lang w:val="en-GB"/>
                    </w:rPr>
                  </w:pPr>
                  <w:sdt>
                    <w:sdtPr>
                      <w:rPr>
                        <w:rFonts w:ascii="Segoe UI" w:hAnsi="Segoe UI" w:cs="Segoe UI"/>
                        <w:szCs w:val="18"/>
                        <w:lang w:val="en-GB"/>
                      </w:rPr>
                      <w:id w:val="-741013670"/>
                      <w:placeholder>
                        <w:docPart w:val="E3DE32FE92D24833B511CFF422014BC9"/>
                      </w:placeholder>
                      <w:showingPlcHdr/>
                      <w:text/>
                    </w:sdtPr>
                    <w:sdtEndPr/>
                    <w:sdtContent>
                      <w:r w:rsidR="0068754F" w:rsidRPr="007B06CF">
                        <w:rPr>
                          <w:rStyle w:val="PlaceholderText"/>
                          <w:rFonts w:ascii="Segoe UI" w:hAnsi="Segoe UI" w:cs="Segoe UI"/>
                          <w:color w:val="808080" w:themeColor="background1" w:themeShade="80"/>
                          <w:szCs w:val="18"/>
                        </w:rPr>
                        <w:t>Enter text.</w:t>
                      </w:r>
                    </w:sdtContent>
                  </w:sdt>
                  <w:r w:rsidR="0068754F" w:rsidRPr="007B06CF">
                    <w:rPr>
                      <w:rFonts w:ascii="Segoe UI" w:hAnsi="Segoe UI" w:cs="Segoe UI"/>
                      <w:lang w:val="en-GB"/>
                    </w:rPr>
                    <w:t xml:space="preserve"> </w:t>
                  </w:r>
                </w:p>
                <w:p w14:paraId="45288EF4" w14:textId="77777777" w:rsidR="0068754F" w:rsidRPr="007B06CF" w:rsidRDefault="0068754F" w:rsidP="0068754F">
                  <w:pPr>
                    <w:pStyle w:val="Catlin10ptbodytextnonumberingandspacing"/>
                    <w:ind w:left="-110" w:firstLine="110"/>
                    <w:rPr>
                      <w:rFonts w:ascii="Segoe UI" w:hAnsi="Segoe UI" w:cs="Segoe UI"/>
                      <w:lang w:val="en-GB"/>
                    </w:rPr>
                  </w:pPr>
                </w:p>
              </w:tc>
            </w:tr>
            <w:tr w:rsidR="0068754F" w:rsidRPr="007B06CF" w14:paraId="7F4F7A25" w14:textId="77777777" w:rsidTr="007B06CF">
              <w:trPr>
                <w:gridAfter w:val="1"/>
                <w:wAfter w:w="102" w:type="dxa"/>
                <w:trHeight w:val="57"/>
              </w:trPr>
              <w:tc>
                <w:tcPr>
                  <w:tcW w:w="4642" w:type="dxa"/>
                  <w:tcBorders>
                    <w:top w:val="single" w:sz="4" w:space="0" w:color="F3D8F8"/>
                  </w:tcBorders>
                  <w:shd w:val="clear" w:color="auto" w:fill="FFFFFF" w:themeFill="background1"/>
                </w:tcPr>
                <w:p w14:paraId="0048AE33" w14:textId="77777777" w:rsidR="0068754F" w:rsidRPr="007B06CF" w:rsidRDefault="0068754F" w:rsidP="0068754F">
                  <w:pPr>
                    <w:pStyle w:val="Catlin10ptbodytextnonumberingandspacing"/>
                    <w:ind w:left="-110" w:firstLine="110"/>
                    <w:rPr>
                      <w:rFonts w:ascii="Segoe UI" w:hAnsi="Segoe UI" w:cs="Segoe UI"/>
                      <w:lang w:val="en-GB"/>
                    </w:rPr>
                  </w:pPr>
                </w:p>
              </w:tc>
            </w:tr>
            <w:tr w:rsidR="0068754F" w:rsidRPr="007B06CF" w14:paraId="57FD3A18" w14:textId="77777777" w:rsidTr="007B06CF">
              <w:trPr>
                <w:gridAfter w:val="1"/>
                <w:wAfter w:w="102" w:type="dxa"/>
                <w:trHeight w:val="340"/>
              </w:trPr>
              <w:tc>
                <w:tcPr>
                  <w:tcW w:w="4642" w:type="dxa"/>
                  <w:tcBorders>
                    <w:bottom w:val="single" w:sz="4" w:space="0" w:color="F3D8F8"/>
                  </w:tcBorders>
                  <w:shd w:val="clear" w:color="auto" w:fill="FFFFFF" w:themeFill="background1"/>
                </w:tcPr>
                <w:p w14:paraId="270DD04F" w14:textId="77777777" w:rsidR="0068754F" w:rsidRPr="007B06CF" w:rsidRDefault="0068754F" w:rsidP="0068754F">
                  <w:pPr>
                    <w:pStyle w:val="Catlin10ptbodytextnonumberingandspacing"/>
                    <w:ind w:left="-110" w:firstLine="110"/>
                    <w:rPr>
                      <w:rFonts w:ascii="Segoe UI" w:hAnsi="Segoe UI" w:cs="Segoe UI"/>
                      <w:lang w:val="en-GB"/>
                    </w:rPr>
                  </w:pPr>
                  <w:r w:rsidRPr="007B06CF">
                    <w:rPr>
                      <w:rFonts w:ascii="Segoe UI" w:hAnsi="Segoe UI" w:cs="Segoe UI"/>
                      <w:lang w:val="en-GB"/>
                    </w:rPr>
                    <w:t>Title / Position:</w:t>
                  </w:r>
                </w:p>
              </w:tc>
            </w:tr>
            <w:tr w:rsidR="0068754F" w:rsidRPr="007B06CF" w14:paraId="76A65CDB" w14:textId="77777777" w:rsidTr="007B06CF">
              <w:trPr>
                <w:trHeight w:val="454"/>
              </w:trPr>
              <w:tc>
                <w:tcPr>
                  <w:tcW w:w="4710" w:type="dxa"/>
                  <w:gridSpan w:val="2"/>
                  <w:tcBorders>
                    <w:top w:val="single" w:sz="4" w:space="0" w:color="F3D8F8"/>
                    <w:left w:val="single" w:sz="4" w:space="0" w:color="F3D8F8"/>
                    <w:bottom w:val="single" w:sz="4" w:space="0" w:color="F3D8F8"/>
                    <w:right w:val="single" w:sz="4" w:space="0" w:color="F3D8F8"/>
                  </w:tcBorders>
                  <w:shd w:val="clear" w:color="auto" w:fill="FFFFFF" w:themeFill="background1"/>
                </w:tcPr>
                <w:p w14:paraId="28AA8AEE" w14:textId="77777777" w:rsidR="0068754F" w:rsidRPr="007B06CF" w:rsidRDefault="00077D8E" w:rsidP="0068754F">
                  <w:pPr>
                    <w:pStyle w:val="Catlin10ptbodytextnonumberingandspacing"/>
                    <w:rPr>
                      <w:rFonts w:ascii="Segoe UI" w:hAnsi="Segoe UI" w:cs="Segoe UI"/>
                      <w:lang w:val="en-GB"/>
                    </w:rPr>
                  </w:pPr>
                  <w:sdt>
                    <w:sdtPr>
                      <w:rPr>
                        <w:rFonts w:ascii="Segoe UI" w:hAnsi="Segoe UI" w:cs="Segoe UI"/>
                        <w:szCs w:val="18"/>
                        <w:lang w:val="en-GB"/>
                      </w:rPr>
                      <w:id w:val="1064993110"/>
                      <w:placeholder>
                        <w:docPart w:val="58B6EE3095A149D0AC15A20B20F850F1"/>
                      </w:placeholder>
                      <w:showingPlcHdr/>
                      <w:text/>
                    </w:sdtPr>
                    <w:sdtEndPr/>
                    <w:sdtContent>
                      <w:r w:rsidR="0068754F" w:rsidRPr="007B06CF">
                        <w:rPr>
                          <w:rStyle w:val="PlaceholderText"/>
                          <w:rFonts w:ascii="Segoe UI" w:hAnsi="Segoe UI" w:cs="Segoe UI"/>
                          <w:color w:val="808080" w:themeColor="background1" w:themeShade="80"/>
                          <w:szCs w:val="18"/>
                        </w:rPr>
                        <w:t>Enter text.</w:t>
                      </w:r>
                    </w:sdtContent>
                  </w:sdt>
                  <w:r w:rsidR="0068754F" w:rsidRPr="007B06CF">
                    <w:rPr>
                      <w:rFonts w:ascii="Segoe UI" w:hAnsi="Segoe UI" w:cs="Segoe UI"/>
                      <w:lang w:val="en-GB"/>
                    </w:rPr>
                    <w:t xml:space="preserve"> </w:t>
                  </w:r>
                </w:p>
                <w:p w14:paraId="31A088A1" w14:textId="77777777" w:rsidR="0068754F" w:rsidRPr="007B06CF" w:rsidRDefault="0068754F" w:rsidP="0068754F">
                  <w:pPr>
                    <w:pStyle w:val="Catlin10ptbodytextnonumberingandspacing"/>
                    <w:rPr>
                      <w:rFonts w:ascii="Segoe UI" w:hAnsi="Segoe UI" w:cs="Segoe UI"/>
                      <w:lang w:val="en-GB"/>
                    </w:rPr>
                  </w:pPr>
                </w:p>
              </w:tc>
            </w:tr>
            <w:tr w:rsidR="0068754F" w:rsidRPr="007B06CF" w14:paraId="63A792E2" w14:textId="77777777" w:rsidTr="007B06CF">
              <w:trPr>
                <w:gridAfter w:val="1"/>
                <w:wAfter w:w="102" w:type="dxa"/>
                <w:trHeight w:val="20"/>
              </w:trPr>
              <w:tc>
                <w:tcPr>
                  <w:tcW w:w="4642" w:type="dxa"/>
                  <w:tcBorders>
                    <w:top w:val="single" w:sz="4" w:space="0" w:color="F3D8F8"/>
                  </w:tcBorders>
                  <w:shd w:val="clear" w:color="auto" w:fill="FFFFFF" w:themeFill="background1"/>
                </w:tcPr>
                <w:p w14:paraId="67452BA0" w14:textId="77777777" w:rsidR="0068754F" w:rsidRPr="007B06CF" w:rsidRDefault="0068754F" w:rsidP="0068754F">
                  <w:pPr>
                    <w:pStyle w:val="Catlin10ptbodytextnonumberingandspacing"/>
                    <w:ind w:left="-110" w:firstLine="110"/>
                    <w:rPr>
                      <w:rFonts w:ascii="Segoe UI" w:hAnsi="Segoe UI" w:cs="Segoe UI"/>
                      <w:lang w:val="en-GB"/>
                    </w:rPr>
                  </w:pPr>
                </w:p>
              </w:tc>
            </w:tr>
            <w:tr w:rsidR="0068754F" w:rsidRPr="007B06CF" w14:paraId="4EA3613B" w14:textId="77777777" w:rsidTr="007B06CF">
              <w:trPr>
                <w:gridAfter w:val="1"/>
                <w:wAfter w:w="102" w:type="dxa"/>
                <w:trHeight w:val="340"/>
              </w:trPr>
              <w:tc>
                <w:tcPr>
                  <w:tcW w:w="4642" w:type="dxa"/>
                  <w:tcBorders>
                    <w:bottom w:val="single" w:sz="4" w:space="0" w:color="F3D8F8"/>
                  </w:tcBorders>
                  <w:shd w:val="clear" w:color="auto" w:fill="FFFFFF" w:themeFill="background1"/>
                </w:tcPr>
                <w:p w14:paraId="2EBAC850" w14:textId="77777777" w:rsidR="0068754F" w:rsidRPr="007B06CF" w:rsidRDefault="0068754F" w:rsidP="0068754F">
                  <w:pPr>
                    <w:pStyle w:val="Catlin10ptbodytextnonumberingandspacing"/>
                    <w:ind w:left="-110" w:firstLine="110"/>
                    <w:rPr>
                      <w:rFonts w:ascii="Segoe UI" w:hAnsi="Segoe UI" w:cs="Segoe UI"/>
                      <w:b/>
                      <w:bCs/>
                      <w:lang w:val="en-GB"/>
                    </w:rPr>
                  </w:pPr>
                  <w:r w:rsidRPr="007B06CF">
                    <w:rPr>
                      <w:rFonts w:ascii="Segoe UI" w:hAnsi="Segoe UI" w:cs="Segoe UI"/>
                      <w:lang w:val="en-GB"/>
                    </w:rPr>
                    <w:t>Date:</w:t>
                  </w:r>
                </w:p>
              </w:tc>
            </w:tr>
            <w:tr w:rsidR="0068754F" w:rsidRPr="007B06CF" w14:paraId="6550EE8A" w14:textId="77777777" w:rsidTr="007B06CF">
              <w:trPr>
                <w:trHeight w:val="454"/>
              </w:trPr>
              <w:sdt>
                <w:sdtPr>
                  <w:rPr>
                    <w:rStyle w:val="Style2"/>
                    <w:rFonts w:cs="Segoe UI"/>
                  </w:rPr>
                  <w:id w:val="1966313583"/>
                  <w:placeholder>
                    <w:docPart w:val="012C212AFD8E49539237E458F24813EC"/>
                  </w:placeholder>
                  <w:showingPlcHdr/>
                  <w:date>
                    <w:dateFormat w:val="d/MM/yyyy"/>
                    <w:lid w:val="en-AU"/>
                    <w:storeMappedDataAs w:val="dateTime"/>
                    <w:calendar w:val="gregorian"/>
                  </w:date>
                </w:sdtPr>
                <w:sdtEndPr>
                  <w:rPr>
                    <w:rStyle w:val="DefaultParagraphFont"/>
                    <w:rFonts w:ascii="Arial" w:hAnsi="Arial"/>
                    <w:color w:val="0070C0"/>
                    <w:szCs w:val="18"/>
                    <w:lang w:val="en-GB"/>
                  </w:rPr>
                </w:sdtEndPr>
                <w:sdtContent>
                  <w:tc>
                    <w:tcPr>
                      <w:tcW w:w="4710" w:type="dxa"/>
                      <w:gridSpan w:val="2"/>
                      <w:tcBorders>
                        <w:top w:val="single" w:sz="4" w:space="0" w:color="F3D8F8"/>
                        <w:left w:val="single" w:sz="4" w:space="0" w:color="F3D8F8"/>
                        <w:bottom w:val="single" w:sz="4" w:space="0" w:color="F3D8F8"/>
                        <w:right w:val="single" w:sz="4" w:space="0" w:color="F3D8F8"/>
                      </w:tcBorders>
                      <w:shd w:val="clear" w:color="auto" w:fill="FFFFFF" w:themeFill="background1"/>
                    </w:tcPr>
                    <w:p w14:paraId="6CD5E8CD" w14:textId="77777777" w:rsidR="0068754F" w:rsidRPr="007B06CF" w:rsidRDefault="0068754F" w:rsidP="0068754F">
                      <w:pPr>
                        <w:pStyle w:val="Catlin10ptbodytextnonumberingandspacing"/>
                        <w:rPr>
                          <w:rFonts w:ascii="Segoe UI" w:hAnsi="Segoe UI" w:cs="Segoe UI"/>
                          <w:lang w:val="en-GB"/>
                        </w:rPr>
                      </w:pPr>
                      <w:r w:rsidRPr="007B06CF">
                        <w:rPr>
                          <w:rStyle w:val="PlaceholderText"/>
                          <w:rFonts w:ascii="Segoe UI" w:hAnsi="Segoe UI" w:cs="Segoe UI"/>
                          <w:color w:val="808080" w:themeColor="background1" w:themeShade="80"/>
                          <w:szCs w:val="18"/>
                        </w:rPr>
                        <w:t>Enter date.</w:t>
                      </w:r>
                    </w:p>
                  </w:tc>
                </w:sdtContent>
              </w:sdt>
            </w:tr>
          </w:tbl>
          <w:p w14:paraId="51B82AAF" w14:textId="77777777" w:rsidR="0068754F" w:rsidRPr="007B06CF" w:rsidRDefault="0068754F" w:rsidP="002C06B8">
            <w:pPr>
              <w:spacing w:line="200" w:lineRule="exact"/>
              <w:rPr>
                <w:rFonts w:ascii="Segoe UI" w:eastAsia="Times New Roman" w:hAnsi="Segoe UI" w:cs="Segoe UI"/>
              </w:rPr>
            </w:pPr>
          </w:p>
        </w:tc>
        <w:tc>
          <w:tcPr>
            <w:tcW w:w="4765" w:type="dxa"/>
          </w:tcPr>
          <w:p w14:paraId="2AFE9327" w14:textId="2C09ACCC" w:rsidR="0068754F" w:rsidRPr="007B06CF" w:rsidRDefault="0068754F" w:rsidP="0068754F">
            <w:pPr>
              <w:rPr>
                <w:rFonts w:ascii="Segoe UI" w:eastAsia="Arial" w:hAnsi="Segoe UI" w:cs="Segoe UI"/>
              </w:rPr>
            </w:pPr>
            <w:r w:rsidRPr="007B06CF">
              <w:rPr>
                <w:rFonts w:ascii="Segoe UI" w:eastAsia="Arial" w:hAnsi="Segoe UI" w:cs="Segoe UI"/>
              </w:rPr>
              <w:t xml:space="preserve">This application must be signed and dated by an owner, principal or other duly authorised person. </w:t>
            </w:r>
          </w:p>
          <w:p w14:paraId="763A55AC" w14:textId="77777777" w:rsidR="0068754F" w:rsidRPr="007B06CF" w:rsidRDefault="0068754F" w:rsidP="0068754F">
            <w:pPr>
              <w:spacing w:line="0" w:lineRule="atLeast"/>
              <w:ind w:left="83"/>
              <w:rPr>
                <w:rFonts w:ascii="Segoe UI" w:eastAsia="Rockwell" w:hAnsi="Segoe UI" w:cs="Segoe UI"/>
                <w:b/>
                <w:bCs/>
                <w:color w:val="7F2596"/>
                <w:szCs w:val="22"/>
              </w:rPr>
            </w:pPr>
          </w:p>
          <w:p w14:paraId="0C4C805A" w14:textId="69EAF809" w:rsidR="0068754F" w:rsidRPr="007B06CF" w:rsidRDefault="0068754F" w:rsidP="0068754F">
            <w:pPr>
              <w:spacing w:line="0" w:lineRule="atLeast"/>
              <w:ind w:left="83"/>
              <w:rPr>
                <w:rFonts w:ascii="Segoe UI" w:eastAsia="Rockwell" w:hAnsi="Segoe UI" w:cs="Segoe UI"/>
                <w:b/>
                <w:bCs/>
                <w:color w:val="7F2596"/>
                <w:szCs w:val="22"/>
              </w:rPr>
            </w:pPr>
            <w:r w:rsidRPr="007B06CF">
              <w:rPr>
                <w:rFonts w:ascii="Segoe UI" w:eastAsia="Rockwell" w:hAnsi="Segoe UI" w:cs="Segoe UI"/>
                <w:b/>
                <w:bCs/>
                <w:color w:val="7F2596"/>
                <w:szCs w:val="22"/>
              </w:rPr>
              <w:t>Have you remembered to attach the following?</w:t>
            </w:r>
          </w:p>
          <w:p w14:paraId="6DE4A6E1" w14:textId="77777777" w:rsidR="0068754F" w:rsidRPr="007B06CF" w:rsidRDefault="0068754F" w:rsidP="0068754F">
            <w:pPr>
              <w:spacing w:line="200" w:lineRule="exact"/>
              <w:rPr>
                <w:rFonts w:ascii="Segoe UI" w:eastAsia="Times New Roman" w:hAnsi="Segoe UI" w:cs="Segoe UI"/>
              </w:rPr>
            </w:pPr>
          </w:p>
          <w:p w14:paraId="77E2E9B1" w14:textId="337BE872" w:rsidR="0068754F" w:rsidRPr="007B06CF" w:rsidRDefault="0068754F" w:rsidP="00B34D12">
            <w:pPr>
              <w:pStyle w:val="ListParagraph"/>
              <w:numPr>
                <w:ilvl w:val="0"/>
                <w:numId w:val="7"/>
              </w:numPr>
              <w:spacing w:after="60"/>
              <w:ind w:left="538" w:hanging="425"/>
              <w:rPr>
                <w:rFonts w:ascii="Segoe UI" w:eastAsia="Arial" w:hAnsi="Segoe UI" w:cs="Segoe UI"/>
              </w:rPr>
            </w:pPr>
            <w:r w:rsidRPr="007B06CF">
              <w:rPr>
                <w:rFonts w:ascii="Segoe UI" w:eastAsia="Arial" w:hAnsi="Segoe UI" w:cs="Segoe UI"/>
              </w:rPr>
              <w:t>Standard client and sub-contractor contract documents used Representative Project Listing with descriptions.</w:t>
            </w:r>
            <w:r w:rsidR="00B34D12" w:rsidRPr="007B06CF">
              <w:rPr>
                <w:rFonts w:ascii="Segoe UI" w:eastAsia="Arial" w:hAnsi="Segoe UI" w:cs="Segoe UI"/>
              </w:rPr>
              <w:br/>
            </w:r>
          </w:p>
          <w:p w14:paraId="572C1121" w14:textId="31710B37" w:rsidR="0068754F" w:rsidRPr="007B06CF" w:rsidRDefault="0068754F" w:rsidP="00B34D12">
            <w:pPr>
              <w:pStyle w:val="ListParagraph"/>
              <w:numPr>
                <w:ilvl w:val="0"/>
                <w:numId w:val="7"/>
              </w:numPr>
              <w:spacing w:after="60"/>
              <w:ind w:left="541" w:hanging="425"/>
              <w:rPr>
                <w:rFonts w:ascii="Segoe UI" w:eastAsia="Arial" w:hAnsi="Segoe UI" w:cs="Segoe UI"/>
              </w:rPr>
            </w:pPr>
            <w:r w:rsidRPr="007B06CF">
              <w:rPr>
                <w:rFonts w:ascii="Segoe UI" w:eastAsia="Arial" w:hAnsi="Segoe UI" w:cs="Segoe UI"/>
              </w:rPr>
              <w:t>A list of proposed Named Insureds to be covered by this policy and include ownership information and description of operations for each entity (Only those entities performing the services and/or operations as proposed will be included as Named Insured).</w:t>
            </w:r>
            <w:r w:rsidR="00B34D12" w:rsidRPr="007B06CF">
              <w:rPr>
                <w:rFonts w:ascii="Segoe UI" w:eastAsia="Arial" w:hAnsi="Segoe UI" w:cs="Segoe UI"/>
              </w:rPr>
              <w:br/>
            </w:r>
          </w:p>
          <w:p w14:paraId="71E10E39" w14:textId="6352EE03" w:rsidR="0068754F" w:rsidRPr="007B06CF" w:rsidRDefault="0068754F" w:rsidP="00B34D12">
            <w:pPr>
              <w:pStyle w:val="ListParagraph"/>
              <w:numPr>
                <w:ilvl w:val="0"/>
                <w:numId w:val="7"/>
              </w:numPr>
              <w:spacing w:after="60"/>
              <w:ind w:left="541" w:hanging="425"/>
              <w:rPr>
                <w:rFonts w:ascii="Segoe UI" w:eastAsia="Arial" w:hAnsi="Segoe UI" w:cs="Segoe UI"/>
              </w:rPr>
            </w:pPr>
            <w:r w:rsidRPr="007B06CF">
              <w:rPr>
                <w:rFonts w:ascii="Segoe UI" w:eastAsia="Arial" w:hAnsi="Segoe UI" w:cs="Segoe UI"/>
              </w:rPr>
              <w:t xml:space="preserve">Any other document you have been asked to attach in the questions above. </w:t>
            </w:r>
            <w:r w:rsidR="00B34D12" w:rsidRPr="007B06CF">
              <w:rPr>
                <w:rFonts w:ascii="Segoe UI" w:eastAsia="Arial" w:hAnsi="Segoe UI" w:cs="Segoe UI"/>
              </w:rPr>
              <w:br/>
            </w:r>
          </w:p>
          <w:p w14:paraId="76C959D2" w14:textId="4B295BE2" w:rsidR="0068754F" w:rsidRPr="007B06CF" w:rsidRDefault="0068754F" w:rsidP="00B34D12">
            <w:pPr>
              <w:pStyle w:val="ListParagraph"/>
              <w:numPr>
                <w:ilvl w:val="0"/>
                <w:numId w:val="7"/>
              </w:numPr>
              <w:spacing w:after="60"/>
              <w:ind w:left="541" w:hanging="425"/>
              <w:rPr>
                <w:rFonts w:ascii="Segoe UI" w:eastAsia="Arial" w:hAnsi="Segoe UI" w:cs="Segoe UI"/>
              </w:rPr>
            </w:pPr>
            <w:r w:rsidRPr="007B06CF">
              <w:rPr>
                <w:rFonts w:ascii="Segoe UI" w:eastAsia="Arial" w:hAnsi="Segoe UI" w:cs="Segoe UI"/>
              </w:rPr>
              <w:t>Please submit the following with this application:</w:t>
            </w:r>
          </w:p>
          <w:p w14:paraId="2587BA0D" w14:textId="77777777" w:rsidR="0068754F" w:rsidRPr="007B06CF" w:rsidRDefault="0068754F" w:rsidP="00B34D12">
            <w:pPr>
              <w:pStyle w:val="ListParagraph"/>
              <w:numPr>
                <w:ilvl w:val="0"/>
                <w:numId w:val="8"/>
              </w:numPr>
              <w:spacing w:line="0" w:lineRule="atLeast"/>
              <w:ind w:left="966" w:hanging="436"/>
              <w:rPr>
                <w:rFonts w:ascii="Segoe UI" w:eastAsia="Arial" w:hAnsi="Segoe UI" w:cs="Segoe UI"/>
              </w:rPr>
            </w:pPr>
            <w:r w:rsidRPr="007B06CF">
              <w:rPr>
                <w:rFonts w:ascii="Segoe UI" w:eastAsia="Arial" w:hAnsi="Segoe UI" w:cs="Segoe UI"/>
              </w:rPr>
              <w:t>Environmental Audit Reports for each location requiring coverage (if available)</w:t>
            </w:r>
          </w:p>
          <w:p w14:paraId="62F93E0A" w14:textId="77777777" w:rsidR="0068754F" w:rsidRPr="007B06CF" w:rsidRDefault="0068754F" w:rsidP="00B34D12">
            <w:pPr>
              <w:spacing w:line="74" w:lineRule="exact"/>
              <w:ind w:left="966" w:hanging="436"/>
              <w:rPr>
                <w:rFonts w:ascii="Segoe UI" w:eastAsia="Times New Roman" w:hAnsi="Segoe UI" w:cs="Segoe UI"/>
              </w:rPr>
            </w:pPr>
          </w:p>
          <w:p w14:paraId="0ECE041D" w14:textId="77777777" w:rsidR="0068754F" w:rsidRPr="007B06CF" w:rsidRDefault="0068754F" w:rsidP="00B34D12">
            <w:pPr>
              <w:pStyle w:val="ListParagraph"/>
              <w:numPr>
                <w:ilvl w:val="0"/>
                <w:numId w:val="8"/>
              </w:numPr>
              <w:spacing w:line="0" w:lineRule="atLeast"/>
              <w:ind w:left="966" w:hanging="436"/>
              <w:rPr>
                <w:rFonts w:ascii="Segoe UI" w:eastAsia="Arial" w:hAnsi="Segoe UI" w:cs="Segoe UI"/>
              </w:rPr>
            </w:pPr>
            <w:r w:rsidRPr="007B06CF">
              <w:rPr>
                <w:rFonts w:ascii="Segoe UI" w:eastAsia="Arial" w:hAnsi="Segoe UI" w:cs="Segoe UI"/>
              </w:rPr>
              <w:t>Information on any previous environmental coverage and environmental loss experience</w:t>
            </w:r>
          </w:p>
          <w:p w14:paraId="10809764" w14:textId="77777777" w:rsidR="0068754F" w:rsidRPr="007B06CF" w:rsidRDefault="0068754F" w:rsidP="00B34D12">
            <w:pPr>
              <w:spacing w:line="71" w:lineRule="exact"/>
              <w:ind w:left="966" w:hanging="436"/>
              <w:rPr>
                <w:rFonts w:ascii="Segoe UI" w:eastAsia="Times New Roman" w:hAnsi="Segoe UI" w:cs="Segoe UI"/>
              </w:rPr>
            </w:pPr>
          </w:p>
          <w:p w14:paraId="214A6723" w14:textId="36F69E61" w:rsidR="0068754F" w:rsidRPr="007B06CF" w:rsidRDefault="0068754F" w:rsidP="00B34D12">
            <w:pPr>
              <w:pStyle w:val="ListParagraph"/>
              <w:numPr>
                <w:ilvl w:val="0"/>
                <w:numId w:val="8"/>
              </w:numPr>
              <w:spacing w:line="0" w:lineRule="atLeast"/>
              <w:ind w:left="966" w:hanging="436"/>
              <w:rPr>
                <w:rFonts w:ascii="Segoe UI" w:eastAsia="Arial" w:hAnsi="Segoe UI" w:cs="Segoe UI"/>
              </w:rPr>
            </w:pPr>
            <w:r w:rsidRPr="007B06CF">
              <w:rPr>
                <w:rFonts w:ascii="Segoe UI" w:eastAsia="Arial" w:hAnsi="Segoe UI" w:cs="Segoe UI"/>
              </w:rPr>
              <w:t>Environmental site management plan</w:t>
            </w:r>
          </w:p>
        </w:tc>
      </w:tr>
    </w:tbl>
    <w:p w14:paraId="2A9B7569" w14:textId="79528F99" w:rsidR="003F45AA" w:rsidRPr="007B06CF" w:rsidRDefault="003F45AA" w:rsidP="002C06B8">
      <w:pPr>
        <w:ind w:firstLine="503"/>
        <w:rPr>
          <w:rFonts w:ascii="Segoe UI" w:hAnsi="Segoe UI" w:cs="Segoe UI"/>
        </w:rPr>
      </w:pPr>
    </w:p>
    <w:p w14:paraId="6F5BEB6C" w14:textId="77777777" w:rsidR="003F45AA" w:rsidRPr="007B06CF" w:rsidRDefault="003F45AA" w:rsidP="002C06B8">
      <w:pPr>
        <w:ind w:firstLine="503"/>
        <w:rPr>
          <w:rFonts w:ascii="Segoe UI" w:hAnsi="Segoe UI" w:cs="Segoe UI"/>
        </w:rPr>
        <w:sectPr w:rsidR="003F45AA" w:rsidRPr="007B06CF" w:rsidSect="002839CC">
          <w:headerReference w:type="default" r:id="rId13"/>
          <w:footerReference w:type="default" r:id="rId14"/>
          <w:pgSz w:w="11906" w:h="16838"/>
          <w:pgMar w:top="1440" w:right="1274" w:bottom="1134" w:left="1440" w:header="708" w:footer="620" w:gutter="0"/>
          <w:cols w:space="708"/>
          <w:docGrid w:linePitch="360"/>
        </w:sectPr>
      </w:pPr>
    </w:p>
    <w:p w14:paraId="7593D892" w14:textId="081F82DE" w:rsidR="002C06B8" w:rsidRPr="007B06CF" w:rsidRDefault="002C06B8" w:rsidP="002930AE">
      <w:pPr>
        <w:rPr>
          <w:rFonts w:ascii="Segoe UI" w:hAnsi="Segoe UI" w:cs="Segoe UI"/>
          <w:b/>
          <w:bCs/>
          <w:color w:val="7F2596"/>
          <w:szCs w:val="22"/>
        </w:rPr>
      </w:pPr>
      <w:r w:rsidRPr="007B06CF">
        <w:rPr>
          <w:rFonts w:ascii="Segoe UI" w:hAnsi="Segoe UI" w:cs="Segoe UI"/>
          <w:b/>
          <w:bCs/>
          <w:color w:val="7F2596"/>
          <w:szCs w:val="22"/>
        </w:rPr>
        <w:lastRenderedPageBreak/>
        <w:t>APPENDIX A – SCHEDULE OF COVERED LOCATIONS</w:t>
      </w:r>
    </w:p>
    <w:p w14:paraId="3BEC392B" w14:textId="7059FB23" w:rsidR="002C06B8" w:rsidRPr="007B06CF" w:rsidRDefault="002C06B8" w:rsidP="002C06B8">
      <w:pPr>
        <w:ind w:firstLine="503"/>
        <w:rPr>
          <w:rFonts w:ascii="Segoe UI" w:hAnsi="Segoe UI" w:cs="Segoe UI"/>
          <w:b/>
          <w:bCs/>
        </w:rPr>
      </w:pPr>
    </w:p>
    <w:tbl>
      <w:tblPr>
        <w:tblStyle w:val="TableGrid"/>
        <w:tblW w:w="14528" w:type="dxa"/>
        <w:tblBorders>
          <w:top w:val="single" w:sz="12" w:space="0" w:color="EBCDF3"/>
          <w:left w:val="single" w:sz="12" w:space="0" w:color="EBCDF3"/>
          <w:bottom w:val="single" w:sz="12" w:space="0" w:color="EBCDF3"/>
          <w:right w:val="single" w:sz="12" w:space="0" w:color="EBCDF3"/>
          <w:insideH w:val="single" w:sz="12" w:space="0" w:color="EBCDF3"/>
          <w:insideV w:val="single" w:sz="12" w:space="0" w:color="EBCDF3"/>
        </w:tblBorders>
        <w:tblLook w:val="04A0" w:firstRow="1" w:lastRow="0" w:firstColumn="1" w:lastColumn="0" w:noHBand="0" w:noVBand="1"/>
      </w:tblPr>
      <w:tblGrid>
        <w:gridCol w:w="3632"/>
        <w:gridCol w:w="3632"/>
        <w:gridCol w:w="3632"/>
        <w:gridCol w:w="3632"/>
      </w:tblGrid>
      <w:tr w:rsidR="002C06B8" w:rsidRPr="007B06CF" w14:paraId="2A94DF8A" w14:textId="77777777" w:rsidTr="00EC465A">
        <w:trPr>
          <w:trHeight w:val="484"/>
        </w:trPr>
        <w:tc>
          <w:tcPr>
            <w:tcW w:w="3632" w:type="dxa"/>
            <w:shd w:val="clear" w:color="auto" w:fill="7F2596"/>
          </w:tcPr>
          <w:p w14:paraId="6E2A802C" w14:textId="329D6EA7" w:rsidR="002C06B8" w:rsidRPr="007B06CF" w:rsidRDefault="002C06B8" w:rsidP="002930AE">
            <w:pPr>
              <w:rPr>
                <w:rFonts w:ascii="Segoe UI" w:hAnsi="Segoe UI" w:cs="Segoe UI"/>
                <w:b/>
                <w:bCs/>
                <w:color w:val="FFFFFF" w:themeColor="background1"/>
              </w:rPr>
            </w:pPr>
            <w:r w:rsidRPr="007B06CF">
              <w:rPr>
                <w:rFonts w:ascii="Segoe UI" w:hAnsi="Segoe UI" w:cs="Segoe UI"/>
                <w:b/>
                <w:bCs/>
                <w:color w:val="FFFFFF" w:themeColor="background1"/>
              </w:rPr>
              <w:t>Address</w:t>
            </w:r>
          </w:p>
        </w:tc>
        <w:tc>
          <w:tcPr>
            <w:tcW w:w="3632" w:type="dxa"/>
            <w:shd w:val="clear" w:color="auto" w:fill="7F2596"/>
          </w:tcPr>
          <w:p w14:paraId="6F83F9F3" w14:textId="5C6ECA15" w:rsidR="002C06B8" w:rsidRPr="007B06CF" w:rsidRDefault="002C06B8" w:rsidP="002930AE">
            <w:pPr>
              <w:rPr>
                <w:rFonts w:ascii="Segoe UI" w:hAnsi="Segoe UI" w:cs="Segoe UI"/>
                <w:b/>
                <w:bCs/>
                <w:color w:val="FFFFFF" w:themeColor="background1"/>
              </w:rPr>
            </w:pPr>
            <w:r w:rsidRPr="007B06CF">
              <w:rPr>
                <w:rFonts w:ascii="Segoe UI" w:hAnsi="Segoe UI" w:cs="Segoe UI"/>
                <w:b/>
                <w:bCs/>
                <w:color w:val="FFFFFF" w:themeColor="background1"/>
              </w:rPr>
              <w:t xml:space="preserve">Current Land Use </w:t>
            </w:r>
          </w:p>
        </w:tc>
        <w:tc>
          <w:tcPr>
            <w:tcW w:w="3632" w:type="dxa"/>
            <w:shd w:val="clear" w:color="auto" w:fill="7F2596"/>
          </w:tcPr>
          <w:p w14:paraId="3518DF55" w14:textId="6067800E" w:rsidR="002C06B8" w:rsidRPr="007B06CF" w:rsidRDefault="002C06B8" w:rsidP="002930AE">
            <w:pPr>
              <w:rPr>
                <w:rFonts w:ascii="Segoe UI" w:hAnsi="Segoe UI" w:cs="Segoe UI"/>
                <w:b/>
                <w:bCs/>
                <w:color w:val="FFFFFF" w:themeColor="background1"/>
              </w:rPr>
            </w:pPr>
            <w:r w:rsidRPr="007B06CF">
              <w:rPr>
                <w:rFonts w:ascii="Segoe UI" w:hAnsi="Segoe UI" w:cs="Segoe UI"/>
                <w:b/>
                <w:bCs/>
                <w:color w:val="FFFFFF" w:themeColor="background1"/>
              </w:rPr>
              <w:t>Prior Land Use</w:t>
            </w:r>
          </w:p>
        </w:tc>
        <w:tc>
          <w:tcPr>
            <w:tcW w:w="3632" w:type="dxa"/>
            <w:shd w:val="clear" w:color="auto" w:fill="7F2596"/>
          </w:tcPr>
          <w:p w14:paraId="163C83B1" w14:textId="4315196F" w:rsidR="002C06B8" w:rsidRPr="007B06CF" w:rsidRDefault="002C06B8" w:rsidP="002930AE">
            <w:pPr>
              <w:rPr>
                <w:rFonts w:ascii="Segoe UI" w:hAnsi="Segoe UI" w:cs="Segoe UI"/>
                <w:b/>
                <w:bCs/>
                <w:color w:val="FFFFFF" w:themeColor="background1"/>
              </w:rPr>
            </w:pPr>
            <w:r w:rsidRPr="007B06CF">
              <w:rPr>
                <w:rFonts w:ascii="Segoe UI" w:hAnsi="Segoe UI" w:cs="Segoe UI"/>
                <w:b/>
                <w:bCs/>
                <w:color w:val="FFFFFF" w:themeColor="background1"/>
              </w:rPr>
              <w:t>Surrounding Land Use</w:t>
            </w:r>
          </w:p>
        </w:tc>
      </w:tr>
      <w:tr w:rsidR="005D65C2" w:rsidRPr="007B06CF" w14:paraId="3766DDCE" w14:textId="77777777" w:rsidTr="00EC465A">
        <w:trPr>
          <w:trHeight w:val="428"/>
        </w:trPr>
        <w:sdt>
          <w:sdtPr>
            <w:rPr>
              <w:rFonts w:ascii="Segoe UI" w:hAnsi="Segoe UI" w:cs="Segoe UI"/>
              <w:b/>
              <w:bCs/>
            </w:rPr>
            <w:id w:val="1126271372"/>
            <w:lock w:val="sdtLocked"/>
            <w:placeholder>
              <w:docPart w:val="C63CFD8DBAF1415ABE15200A3D27C97F"/>
            </w:placeholder>
            <w:showingPlcHdr/>
            <w:text w:multiLine="1"/>
          </w:sdtPr>
          <w:sdtEndPr/>
          <w:sdtContent>
            <w:tc>
              <w:tcPr>
                <w:tcW w:w="3632" w:type="dxa"/>
              </w:tcPr>
              <w:p w14:paraId="2C507A7D" w14:textId="3F8E447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685745195"/>
            <w:lock w:val="sdtLocked"/>
            <w:placeholder>
              <w:docPart w:val="1B9757C7E43244A7ABAA041583915113"/>
            </w:placeholder>
            <w:showingPlcHdr/>
            <w:text w:multiLine="1"/>
          </w:sdtPr>
          <w:sdtEndPr/>
          <w:sdtContent>
            <w:tc>
              <w:tcPr>
                <w:tcW w:w="3632" w:type="dxa"/>
              </w:tcPr>
              <w:p w14:paraId="2677E095" w14:textId="751170E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51102735"/>
            <w:lock w:val="sdtLocked"/>
            <w:placeholder>
              <w:docPart w:val="B774929772B84D54A6A913248A840289"/>
            </w:placeholder>
            <w:showingPlcHdr/>
            <w:text w:multiLine="1"/>
          </w:sdtPr>
          <w:sdtEndPr/>
          <w:sdtContent>
            <w:tc>
              <w:tcPr>
                <w:tcW w:w="3632" w:type="dxa"/>
              </w:tcPr>
              <w:p w14:paraId="5FEF7F6E" w14:textId="3228867F"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09697458"/>
            <w:lock w:val="sdtLocked"/>
            <w:placeholder>
              <w:docPart w:val="0210D818A24B4F1C94ED56A96E053575"/>
            </w:placeholder>
            <w:showingPlcHdr/>
            <w:text w:multiLine="1"/>
          </w:sdtPr>
          <w:sdtEndPr/>
          <w:sdtContent>
            <w:tc>
              <w:tcPr>
                <w:tcW w:w="3632" w:type="dxa"/>
              </w:tcPr>
              <w:p w14:paraId="01F88DDC" w14:textId="246BD24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6E316515" w14:textId="77777777" w:rsidTr="00EC465A">
        <w:trPr>
          <w:trHeight w:val="456"/>
        </w:trPr>
        <w:sdt>
          <w:sdtPr>
            <w:rPr>
              <w:rFonts w:ascii="Segoe UI" w:hAnsi="Segoe UI" w:cs="Segoe UI"/>
              <w:b/>
              <w:bCs/>
            </w:rPr>
            <w:id w:val="-2140565310"/>
            <w:lock w:val="sdtLocked"/>
            <w:placeholder>
              <w:docPart w:val="EB0F0F3508204392BB781ACE5E6F5EE1"/>
            </w:placeholder>
            <w:showingPlcHdr/>
            <w:text w:multiLine="1"/>
          </w:sdtPr>
          <w:sdtEndPr/>
          <w:sdtContent>
            <w:tc>
              <w:tcPr>
                <w:tcW w:w="3632" w:type="dxa"/>
              </w:tcPr>
              <w:p w14:paraId="0057FA1D" w14:textId="648525E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972906342"/>
            <w:lock w:val="sdtLocked"/>
            <w:placeholder>
              <w:docPart w:val="DA0F6F427FBE4BB6A2346F7003FEE1F8"/>
            </w:placeholder>
            <w:showingPlcHdr/>
            <w:text w:multiLine="1"/>
          </w:sdtPr>
          <w:sdtEndPr/>
          <w:sdtContent>
            <w:tc>
              <w:tcPr>
                <w:tcW w:w="3632" w:type="dxa"/>
              </w:tcPr>
              <w:p w14:paraId="4A22DF96" w14:textId="4CB8B5D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314303636"/>
            <w:lock w:val="sdtLocked"/>
            <w:placeholder>
              <w:docPart w:val="649FC489EB744C9EB9929F02595DBE1B"/>
            </w:placeholder>
            <w:showingPlcHdr/>
            <w:text w:multiLine="1"/>
          </w:sdtPr>
          <w:sdtEndPr/>
          <w:sdtContent>
            <w:tc>
              <w:tcPr>
                <w:tcW w:w="3632" w:type="dxa"/>
              </w:tcPr>
              <w:p w14:paraId="36E8480C" w14:textId="2E7D5FD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98868669"/>
            <w:lock w:val="sdtLocked"/>
            <w:placeholder>
              <w:docPart w:val="5E7BC6B448C742D898D0B6C6925A3B34"/>
            </w:placeholder>
            <w:showingPlcHdr/>
            <w:text w:multiLine="1"/>
          </w:sdtPr>
          <w:sdtEndPr/>
          <w:sdtContent>
            <w:tc>
              <w:tcPr>
                <w:tcW w:w="3632" w:type="dxa"/>
              </w:tcPr>
              <w:p w14:paraId="0820D253" w14:textId="26776E9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42CB4D9D" w14:textId="77777777" w:rsidTr="00EC465A">
        <w:trPr>
          <w:trHeight w:val="456"/>
        </w:trPr>
        <w:sdt>
          <w:sdtPr>
            <w:rPr>
              <w:rFonts w:ascii="Segoe UI" w:hAnsi="Segoe UI" w:cs="Segoe UI"/>
              <w:b/>
              <w:bCs/>
            </w:rPr>
            <w:id w:val="-1211873518"/>
            <w:lock w:val="sdtLocked"/>
            <w:placeholder>
              <w:docPart w:val="335A65E2B6504D8CB10DC9AA6FC55C8C"/>
            </w:placeholder>
            <w:showingPlcHdr/>
            <w:text w:multiLine="1"/>
          </w:sdtPr>
          <w:sdtEndPr/>
          <w:sdtContent>
            <w:tc>
              <w:tcPr>
                <w:tcW w:w="3632" w:type="dxa"/>
              </w:tcPr>
              <w:p w14:paraId="77FFD9E6" w14:textId="660FD5C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02840787"/>
            <w:lock w:val="sdtLocked"/>
            <w:placeholder>
              <w:docPart w:val="F038451AA1EE4181AE39FB559FE27B11"/>
            </w:placeholder>
            <w:showingPlcHdr/>
            <w:text w:multiLine="1"/>
          </w:sdtPr>
          <w:sdtEndPr/>
          <w:sdtContent>
            <w:tc>
              <w:tcPr>
                <w:tcW w:w="3632" w:type="dxa"/>
              </w:tcPr>
              <w:p w14:paraId="2D5755C0" w14:textId="4CC56B0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40432137"/>
            <w:lock w:val="sdtLocked"/>
            <w:placeholder>
              <w:docPart w:val="9FD9BBDD8A8B42408E7B1C47587F30E3"/>
            </w:placeholder>
            <w:showingPlcHdr/>
            <w:text w:multiLine="1"/>
          </w:sdtPr>
          <w:sdtEndPr/>
          <w:sdtContent>
            <w:tc>
              <w:tcPr>
                <w:tcW w:w="3632" w:type="dxa"/>
              </w:tcPr>
              <w:p w14:paraId="0A8170B5" w14:textId="1CD39F8F"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777366611"/>
            <w:lock w:val="sdtLocked"/>
            <w:placeholder>
              <w:docPart w:val="DB1A17E36C3C484E81C5C1078CCB8E6B"/>
            </w:placeholder>
            <w:showingPlcHdr/>
            <w:text w:multiLine="1"/>
          </w:sdtPr>
          <w:sdtEndPr/>
          <w:sdtContent>
            <w:tc>
              <w:tcPr>
                <w:tcW w:w="3632" w:type="dxa"/>
              </w:tcPr>
              <w:p w14:paraId="22CD8DF2" w14:textId="55BA13E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7EC31F2B" w14:textId="77777777" w:rsidTr="00EC465A">
        <w:trPr>
          <w:trHeight w:val="428"/>
        </w:trPr>
        <w:sdt>
          <w:sdtPr>
            <w:rPr>
              <w:rFonts w:ascii="Segoe UI" w:hAnsi="Segoe UI" w:cs="Segoe UI"/>
              <w:b/>
              <w:bCs/>
            </w:rPr>
            <w:id w:val="-323734962"/>
            <w:lock w:val="sdtLocked"/>
            <w:placeholder>
              <w:docPart w:val="8D1B50DE162B4783B63BBB9A3880DB1D"/>
            </w:placeholder>
            <w:showingPlcHdr/>
            <w:text w:multiLine="1"/>
          </w:sdtPr>
          <w:sdtEndPr/>
          <w:sdtContent>
            <w:tc>
              <w:tcPr>
                <w:tcW w:w="3632" w:type="dxa"/>
              </w:tcPr>
              <w:p w14:paraId="0C6D4B91" w14:textId="1C3D8A7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178768475"/>
            <w:lock w:val="sdtLocked"/>
            <w:placeholder>
              <w:docPart w:val="5043C89D7F604936A104FBB6DEEFA075"/>
            </w:placeholder>
            <w:showingPlcHdr/>
            <w:text w:multiLine="1"/>
          </w:sdtPr>
          <w:sdtEndPr/>
          <w:sdtContent>
            <w:tc>
              <w:tcPr>
                <w:tcW w:w="3632" w:type="dxa"/>
              </w:tcPr>
              <w:p w14:paraId="57F8B0BF" w14:textId="622754A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076933298"/>
            <w:lock w:val="sdtLocked"/>
            <w:placeholder>
              <w:docPart w:val="53493021ED1E4BE090FECD0D3533C08D"/>
            </w:placeholder>
            <w:showingPlcHdr/>
            <w:text w:multiLine="1"/>
          </w:sdtPr>
          <w:sdtEndPr/>
          <w:sdtContent>
            <w:tc>
              <w:tcPr>
                <w:tcW w:w="3632" w:type="dxa"/>
              </w:tcPr>
              <w:p w14:paraId="7AA17CA1" w14:textId="63021A8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27798590"/>
            <w:lock w:val="sdtLocked"/>
            <w:placeholder>
              <w:docPart w:val="705ADD124E4B471988DCB4C8A4B812DC"/>
            </w:placeholder>
            <w:showingPlcHdr/>
            <w:text w:multiLine="1"/>
          </w:sdtPr>
          <w:sdtEndPr/>
          <w:sdtContent>
            <w:tc>
              <w:tcPr>
                <w:tcW w:w="3632" w:type="dxa"/>
              </w:tcPr>
              <w:p w14:paraId="20372640" w14:textId="7F3D9E3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58E8EB3A" w14:textId="77777777" w:rsidTr="00EC465A">
        <w:trPr>
          <w:trHeight w:val="456"/>
        </w:trPr>
        <w:sdt>
          <w:sdtPr>
            <w:rPr>
              <w:rFonts w:ascii="Segoe UI" w:hAnsi="Segoe UI" w:cs="Segoe UI"/>
              <w:b/>
              <w:bCs/>
            </w:rPr>
            <w:id w:val="752704440"/>
            <w:lock w:val="sdtLocked"/>
            <w:placeholder>
              <w:docPart w:val="38B155656DC44311BAFAEDD577464558"/>
            </w:placeholder>
            <w:showingPlcHdr/>
            <w:text w:multiLine="1"/>
          </w:sdtPr>
          <w:sdtEndPr/>
          <w:sdtContent>
            <w:tc>
              <w:tcPr>
                <w:tcW w:w="3632" w:type="dxa"/>
              </w:tcPr>
              <w:p w14:paraId="1E8F9E1F" w14:textId="75EB5BF3"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21660235"/>
            <w:lock w:val="sdtLocked"/>
            <w:placeholder>
              <w:docPart w:val="EF34C8CB0C0D4A198B2E12F17DA5DD41"/>
            </w:placeholder>
            <w:showingPlcHdr/>
            <w:text w:multiLine="1"/>
          </w:sdtPr>
          <w:sdtEndPr/>
          <w:sdtContent>
            <w:tc>
              <w:tcPr>
                <w:tcW w:w="3632" w:type="dxa"/>
              </w:tcPr>
              <w:p w14:paraId="06B1DB84" w14:textId="7EF7C16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640114945"/>
            <w:lock w:val="sdtLocked"/>
            <w:placeholder>
              <w:docPart w:val="91EED993BB4A4DB584FC80D201D33F68"/>
            </w:placeholder>
            <w:showingPlcHdr/>
            <w:text w:multiLine="1"/>
          </w:sdtPr>
          <w:sdtEndPr/>
          <w:sdtContent>
            <w:tc>
              <w:tcPr>
                <w:tcW w:w="3632" w:type="dxa"/>
              </w:tcPr>
              <w:p w14:paraId="703EF8AB" w14:textId="06AA937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9621963"/>
            <w:lock w:val="sdtLocked"/>
            <w:placeholder>
              <w:docPart w:val="4D1FD6D770274045965854A22D901F6A"/>
            </w:placeholder>
            <w:showingPlcHdr/>
            <w:text w:multiLine="1"/>
          </w:sdtPr>
          <w:sdtEndPr/>
          <w:sdtContent>
            <w:tc>
              <w:tcPr>
                <w:tcW w:w="3632" w:type="dxa"/>
              </w:tcPr>
              <w:p w14:paraId="3AD6AE49" w14:textId="6C9CE1A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117D9074" w14:textId="77777777" w:rsidTr="00EC465A">
        <w:trPr>
          <w:trHeight w:val="456"/>
        </w:trPr>
        <w:sdt>
          <w:sdtPr>
            <w:rPr>
              <w:rFonts w:ascii="Segoe UI" w:hAnsi="Segoe UI" w:cs="Segoe UI"/>
              <w:b/>
              <w:bCs/>
            </w:rPr>
            <w:id w:val="243232114"/>
            <w:lock w:val="sdtLocked"/>
            <w:placeholder>
              <w:docPart w:val="94C330787B0C4EDEB22DC544677E74BB"/>
            </w:placeholder>
            <w:showingPlcHdr/>
            <w:text w:multiLine="1"/>
          </w:sdtPr>
          <w:sdtEndPr/>
          <w:sdtContent>
            <w:tc>
              <w:tcPr>
                <w:tcW w:w="3632" w:type="dxa"/>
              </w:tcPr>
              <w:p w14:paraId="7A94FF8F" w14:textId="067CC76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071719486"/>
            <w:lock w:val="sdtLocked"/>
            <w:placeholder>
              <w:docPart w:val="E299AC61183C4DD3AA3099EDA9D85245"/>
            </w:placeholder>
            <w:showingPlcHdr/>
            <w:text w:multiLine="1"/>
          </w:sdtPr>
          <w:sdtEndPr/>
          <w:sdtContent>
            <w:tc>
              <w:tcPr>
                <w:tcW w:w="3632" w:type="dxa"/>
              </w:tcPr>
              <w:p w14:paraId="411D1BF1" w14:textId="49D1590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031373543"/>
            <w:lock w:val="sdtLocked"/>
            <w:placeholder>
              <w:docPart w:val="B33E30EB21674D859FA3488D884CB048"/>
            </w:placeholder>
            <w:showingPlcHdr/>
            <w:text w:multiLine="1"/>
          </w:sdtPr>
          <w:sdtEndPr/>
          <w:sdtContent>
            <w:tc>
              <w:tcPr>
                <w:tcW w:w="3632" w:type="dxa"/>
              </w:tcPr>
              <w:p w14:paraId="14C5C44B" w14:textId="4A71E56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089541367"/>
            <w:lock w:val="sdtLocked"/>
            <w:placeholder>
              <w:docPart w:val="EE8A236D29F84671B5C5C9B2AA753CE0"/>
            </w:placeholder>
            <w:showingPlcHdr/>
            <w:text w:multiLine="1"/>
          </w:sdtPr>
          <w:sdtEndPr/>
          <w:sdtContent>
            <w:tc>
              <w:tcPr>
                <w:tcW w:w="3632" w:type="dxa"/>
              </w:tcPr>
              <w:p w14:paraId="02083FA0" w14:textId="11179E1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0B2F9404" w14:textId="77777777" w:rsidTr="00EC465A">
        <w:trPr>
          <w:trHeight w:val="428"/>
        </w:trPr>
        <w:sdt>
          <w:sdtPr>
            <w:rPr>
              <w:rFonts w:ascii="Segoe UI" w:hAnsi="Segoe UI" w:cs="Segoe UI"/>
              <w:b/>
              <w:bCs/>
            </w:rPr>
            <w:id w:val="429398137"/>
            <w:lock w:val="sdtLocked"/>
            <w:placeholder>
              <w:docPart w:val="F336A3DBF7024108B15E250493AE0068"/>
            </w:placeholder>
            <w:showingPlcHdr/>
            <w:text w:multiLine="1"/>
          </w:sdtPr>
          <w:sdtEndPr/>
          <w:sdtContent>
            <w:tc>
              <w:tcPr>
                <w:tcW w:w="3632" w:type="dxa"/>
              </w:tcPr>
              <w:p w14:paraId="191B75E1" w14:textId="14CE5118"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470439729"/>
            <w:lock w:val="sdtLocked"/>
            <w:placeholder>
              <w:docPart w:val="E8854F064CD5461997C0446EB508B9EE"/>
            </w:placeholder>
            <w:showingPlcHdr/>
            <w:text w:multiLine="1"/>
          </w:sdtPr>
          <w:sdtEndPr/>
          <w:sdtContent>
            <w:tc>
              <w:tcPr>
                <w:tcW w:w="3632" w:type="dxa"/>
              </w:tcPr>
              <w:p w14:paraId="4D860B02" w14:textId="024B57F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153485672"/>
            <w:lock w:val="sdtLocked"/>
            <w:placeholder>
              <w:docPart w:val="51BE3B9980B945F7A7497CE1E2C52044"/>
            </w:placeholder>
            <w:showingPlcHdr/>
            <w:text w:multiLine="1"/>
          </w:sdtPr>
          <w:sdtEndPr/>
          <w:sdtContent>
            <w:tc>
              <w:tcPr>
                <w:tcW w:w="3632" w:type="dxa"/>
              </w:tcPr>
              <w:p w14:paraId="2A613680" w14:textId="66AB485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383720610"/>
            <w:lock w:val="sdtLocked"/>
            <w:placeholder>
              <w:docPart w:val="69AEFCEC1A944E149CBBF61E52CF2F02"/>
            </w:placeholder>
            <w:showingPlcHdr/>
            <w:text w:multiLine="1"/>
          </w:sdtPr>
          <w:sdtEndPr/>
          <w:sdtContent>
            <w:tc>
              <w:tcPr>
                <w:tcW w:w="3632" w:type="dxa"/>
              </w:tcPr>
              <w:p w14:paraId="6E74A01E" w14:textId="7695FE9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7A73C6D1" w14:textId="77777777" w:rsidTr="00EC465A">
        <w:trPr>
          <w:trHeight w:val="456"/>
        </w:trPr>
        <w:sdt>
          <w:sdtPr>
            <w:rPr>
              <w:rFonts w:ascii="Segoe UI" w:hAnsi="Segoe UI" w:cs="Segoe UI"/>
              <w:b/>
              <w:bCs/>
            </w:rPr>
            <w:id w:val="-1971742086"/>
            <w:lock w:val="sdtLocked"/>
            <w:placeholder>
              <w:docPart w:val="4B88B6CF1B234E7B92FD3F4E19E6E0DE"/>
            </w:placeholder>
            <w:showingPlcHdr/>
            <w:text w:multiLine="1"/>
          </w:sdtPr>
          <w:sdtEndPr/>
          <w:sdtContent>
            <w:tc>
              <w:tcPr>
                <w:tcW w:w="3632" w:type="dxa"/>
              </w:tcPr>
              <w:p w14:paraId="101AB606" w14:textId="5574A79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077314002"/>
            <w:lock w:val="sdtLocked"/>
            <w:placeholder>
              <w:docPart w:val="3A8D52EB844C4707A5CEC9B87DEFD70C"/>
            </w:placeholder>
            <w:showingPlcHdr/>
            <w:text w:multiLine="1"/>
          </w:sdtPr>
          <w:sdtEndPr/>
          <w:sdtContent>
            <w:tc>
              <w:tcPr>
                <w:tcW w:w="3632" w:type="dxa"/>
              </w:tcPr>
              <w:p w14:paraId="6BC5B987" w14:textId="7DB8EF6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601770310"/>
            <w:lock w:val="sdtLocked"/>
            <w:placeholder>
              <w:docPart w:val="7305AD192F0F47938B923DB090B0F232"/>
            </w:placeholder>
            <w:showingPlcHdr/>
            <w:text w:multiLine="1"/>
          </w:sdtPr>
          <w:sdtEndPr/>
          <w:sdtContent>
            <w:tc>
              <w:tcPr>
                <w:tcW w:w="3632" w:type="dxa"/>
              </w:tcPr>
              <w:p w14:paraId="1B6B5679" w14:textId="2853393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99626125"/>
            <w:lock w:val="sdtLocked"/>
            <w:placeholder>
              <w:docPart w:val="8E020A37FA124E7B9E11CCF3903511EA"/>
            </w:placeholder>
            <w:showingPlcHdr/>
            <w:text w:multiLine="1"/>
          </w:sdtPr>
          <w:sdtEndPr/>
          <w:sdtContent>
            <w:tc>
              <w:tcPr>
                <w:tcW w:w="3632" w:type="dxa"/>
              </w:tcPr>
              <w:p w14:paraId="7FE11F1E" w14:textId="074F5203"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26763520" w14:textId="77777777" w:rsidTr="00EC465A">
        <w:trPr>
          <w:trHeight w:val="456"/>
        </w:trPr>
        <w:sdt>
          <w:sdtPr>
            <w:rPr>
              <w:rFonts w:ascii="Segoe UI" w:hAnsi="Segoe UI" w:cs="Segoe UI"/>
              <w:b/>
              <w:bCs/>
            </w:rPr>
            <w:id w:val="678011230"/>
            <w:lock w:val="sdtLocked"/>
            <w:placeholder>
              <w:docPart w:val="681E7F84E2F04423A370F698C198E079"/>
            </w:placeholder>
            <w:showingPlcHdr/>
            <w:text w:multiLine="1"/>
          </w:sdtPr>
          <w:sdtEndPr/>
          <w:sdtContent>
            <w:tc>
              <w:tcPr>
                <w:tcW w:w="3632" w:type="dxa"/>
              </w:tcPr>
              <w:p w14:paraId="469F491F" w14:textId="02B601F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620983757"/>
            <w:lock w:val="sdtLocked"/>
            <w:placeholder>
              <w:docPart w:val="ABB4B75DDFC244E79FAC6043550B034B"/>
            </w:placeholder>
            <w:showingPlcHdr/>
            <w:text w:multiLine="1"/>
          </w:sdtPr>
          <w:sdtEndPr/>
          <w:sdtContent>
            <w:tc>
              <w:tcPr>
                <w:tcW w:w="3632" w:type="dxa"/>
              </w:tcPr>
              <w:p w14:paraId="67C4F437" w14:textId="6CCCE3F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128207614"/>
            <w:lock w:val="sdtLocked"/>
            <w:placeholder>
              <w:docPart w:val="7C9E2B817DC54D989BF7D78D71FDBEA6"/>
            </w:placeholder>
            <w:showingPlcHdr/>
            <w:text w:multiLine="1"/>
          </w:sdtPr>
          <w:sdtEndPr/>
          <w:sdtContent>
            <w:tc>
              <w:tcPr>
                <w:tcW w:w="3632" w:type="dxa"/>
              </w:tcPr>
              <w:p w14:paraId="09D9C68A" w14:textId="560D493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959760130"/>
            <w:lock w:val="sdtLocked"/>
            <w:placeholder>
              <w:docPart w:val="BCFDDED8E09045468386ECDAA79ADEF7"/>
            </w:placeholder>
            <w:showingPlcHdr/>
            <w:text w:multiLine="1"/>
          </w:sdtPr>
          <w:sdtEndPr/>
          <w:sdtContent>
            <w:tc>
              <w:tcPr>
                <w:tcW w:w="3632" w:type="dxa"/>
              </w:tcPr>
              <w:p w14:paraId="02A24679" w14:textId="0629FD3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470829E3" w14:textId="77777777" w:rsidTr="00EC465A">
        <w:trPr>
          <w:trHeight w:val="428"/>
        </w:trPr>
        <w:sdt>
          <w:sdtPr>
            <w:rPr>
              <w:rFonts w:ascii="Segoe UI" w:hAnsi="Segoe UI" w:cs="Segoe UI"/>
              <w:b/>
              <w:bCs/>
            </w:rPr>
            <w:id w:val="-1745251513"/>
            <w:lock w:val="sdtLocked"/>
            <w:placeholder>
              <w:docPart w:val="9B8D182178724C25959634A95E775822"/>
            </w:placeholder>
            <w:showingPlcHdr/>
            <w:text w:multiLine="1"/>
          </w:sdtPr>
          <w:sdtEndPr/>
          <w:sdtContent>
            <w:tc>
              <w:tcPr>
                <w:tcW w:w="3632" w:type="dxa"/>
              </w:tcPr>
              <w:p w14:paraId="1FE0C3B4" w14:textId="35C82B3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58207972"/>
            <w:lock w:val="sdtLocked"/>
            <w:placeholder>
              <w:docPart w:val="B91DD1FC9EBB497599468398812DC926"/>
            </w:placeholder>
            <w:showingPlcHdr/>
            <w:text w:multiLine="1"/>
          </w:sdtPr>
          <w:sdtEndPr/>
          <w:sdtContent>
            <w:tc>
              <w:tcPr>
                <w:tcW w:w="3632" w:type="dxa"/>
              </w:tcPr>
              <w:p w14:paraId="0CC087EA" w14:textId="2A462AE9"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885877311"/>
            <w:lock w:val="sdtLocked"/>
            <w:placeholder>
              <w:docPart w:val="79650A157317467C8811BBD1D2D2B1F6"/>
            </w:placeholder>
            <w:showingPlcHdr/>
            <w:text w:multiLine="1"/>
          </w:sdtPr>
          <w:sdtEndPr/>
          <w:sdtContent>
            <w:tc>
              <w:tcPr>
                <w:tcW w:w="3632" w:type="dxa"/>
              </w:tcPr>
              <w:p w14:paraId="512AE656" w14:textId="339C858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06504667"/>
            <w:lock w:val="sdtLocked"/>
            <w:placeholder>
              <w:docPart w:val="AB4A54D877644CB48A450166E38D5751"/>
            </w:placeholder>
            <w:showingPlcHdr/>
            <w:text w:multiLine="1"/>
          </w:sdtPr>
          <w:sdtEndPr/>
          <w:sdtContent>
            <w:tc>
              <w:tcPr>
                <w:tcW w:w="3632" w:type="dxa"/>
              </w:tcPr>
              <w:p w14:paraId="75D35245" w14:textId="55C27A3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4D692ADD" w14:textId="77777777" w:rsidTr="00EC465A">
        <w:trPr>
          <w:trHeight w:val="456"/>
        </w:trPr>
        <w:sdt>
          <w:sdtPr>
            <w:rPr>
              <w:rFonts w:ascii="Segoe UI" w:hAnsi="Segoe UI" w:cs="Segoe UI"/>
              <w:b/>
              <w:bCs/>
            </w:rPr>
            <w:id w:val="971404352"/>
            <w:lock w:val="sdtLocked"/>
            <w:placeholder>
              <w:docPart w:val="EE15D5E9814445CDA61C719D24753CB3"/>
            </w:placeholder>
            <w:showingPlcHdr/>
            <w:text w:multiLine="1"/>
          </w:sdtPr>
          <w:sdtEndPr/>
          <w:sdtContent>
            <w:tc>
              <w:tcPr>
                <w:tcW w:w="3632" w:type="dxa"/>
              </w:tcPr>
              <w:p w14:paraId="1F3BB705" w14:textId="0A33221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447973210"/>
            <w:lock w:val="sdtLocked"/>
            <w:placeholder>
              <w:docPart w:val="3C5216C631F0498BA6076EBBDC140D0F"/>
            </w:placeholder>
            <w:showingPlcHdr/>
            <w:text w:multiLine="1"/>
          </w:sdtPr>
          <w:sdtEndPr/>
          <w:sdtContent>
            <w:tc>
              <w:tcPr>
                <w:tcW w:w="3632" w:type="dxa"/>
              </w:tcPr>
              <w:p w14:paraId="50E8EE37" w14:textId="6E185C09"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785764439"/>
            <w:lock w:val="sdtLocked"/>
            <w:placeholder>
              <w:docPart w:val="063C9C0BCB544D0C882D73774AFD8B6D"/>
            </w:placeholder>
            <w:showingPlcHdr/>
            <w:text w:multiLine="1"/>
          </w:sdtPr>
          <w:sdtEndPr/>
          <w:sdtContent>
            <w:tc>
              <w:tcPr>
                <w:tcW w:w="3632" w:type="dxa"/>
              </w:tcPr>
              <w:p w14:paraId="1307A50D" w14:textId="2B1D0C78"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936520499"/>
            <w:lock w:val="sdtLocked"/>
            <w:placeholder>
              <w:docPart w:val="B2721529BC7745CA86F54582889B4754"/>
            </w:placeholder>
            <w:showingPlcHdr/>
            <w:text w:multiLine="1"/>
          </w:sdtPr>
          <w:sdtEndPr/>
          <w:sdtContent>
            <w:tc>
              <w:tcPr>
                <w:tcW w:w="3632" w:type="dxa"/>
              </w:tcPr>
              <w:p w14:paraId="27539ADF" w14:textId="0FD67E7F"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2E4E03CC" w14:textId="77777777" w:rsidTr="00EC465A">
        <w:trPr>
          <w:trHeight w:val="456"/>
        </w:trPr>
        <w:sdt>
          <w:sdtPr>
            <w:rPr>
              <w:rFonts w:ascii="Segoe UI" w:hAnsi="Segoe UI" w:cs="Segoe UI"/>
              <w:b/>
              <w:bCs/>
            </w:rPr>
            <w:id w:val="-864516080"/>
            <w:lock w:val="sdtLocked"/>
            <w:placeholder>
              <w:docPart w:val="71CC17D717674DB38FEF03775EDC97BD"/>
            </w:placeholder>
            <w:showingPlcHdr/>
            <w:text w:multiLine="1"/>
          </w:sdtPr>
          <w:sdtEndPr/>
          <w:sdtContent>
            <w:tc>
              <w:tcPr>
                <w:tcW w:w="3632" w:type="dxa"/>
              </w:tcPr>
              <w:p w14:paraId="569E2F8F" w14:textId="115B4253"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95383840"/>
            <w:lock w:val="sdtLocked"/>
            <w:placeholder>
              <w:docPart w:val="DB89D99131EB40EEB771F2AAC9720AC1"/>
            </w:placeholder>
            <w:showingPlcHdr/>
            <w:text w:multiLine="1"/>
          </w:sdtPr>
          <w:sdtEndPr/>
          <w:sdtContent>
            <w:tc>
              <w:tcPr>
                <w:tcW w:w="3632" w:type="dxa"/>
              </w:tcPr>
              <w:p w14:paraId="0D936189" w14:textId="11DD0668"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65116763"/>
            <w:lock w:val="sdtLocked"/>
            <w:placeholder>
              <w:docPart w:val="2B7DFDF57AB040E9AD030D1D750C48EB"/>
            </w:placeholder>
            <w:showingPlcHdr/>
            <w:text w:multiLine="1"/>
          </w:sdtPr>
          <w:sdtEndPr/>
          <w:sdtContent>
            <w:tc>
              <w:tcPr>
                <w:tcW w:w="3632" w:type="dxa"/>
              </w:tcPr>
              <w:p w14:paraId="6A117D6A" w14:textId="5D34287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94158430"/>
            <w:lock w:val="sdtLocked"/>
            <w:placeholder>
              <w:docPart w:val="E4C3C5A580F941DA90030459BE61B08D"/>
            </w:placeholder>
            <w:showingPlcHdr/>
            <w:text w:multiLine="1"/>
          </w:sdtPr>
          <w:sdtEndPr/>
          <w:sdtContent>
            <w:tc>
              <w:tcPr>
                <w:tcW w:w="3632" w:type="dxa"/>
              </w:tcPr>
              <w:p w14:paraId="3C0531A3" w14:textId="0B97910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66A68F90" w14:textId="77777777" w:rsidTr="00EC465A">
        <w:trPr>
          <w:trHeight w:val="428"/>
        </w:trPr>
        <w:sdt>
          <w:sdtPr>
            <w:rPr>
              <w:rFonts w:ascii="Segoe UI" w:hAnsi="Segoe UI" w:cs="Segoe UI"/>
              <w:b/>
              <w:bCs/>
            </w:rPr>
            <w:id w:val="-1109351657"/>
            <w:lock w:val="sdtLocked"/>
            <w:placeholder>
              <w:docPart w:val="E5D6C13D7B1B470E9B3DEC27FA54435E"/>
            </w:placeholder>
            <w:showingPlcHdr/>
            <w:text w:multiLine="1"/>
          </w:sdtPr>
          <w:sdtEndPr/>
          <w:sdtContent>
            <w:tc>
              <w:tcPr>
                <w:tcW w:w="3632" w:type="dxa"/>
              </w:tcPr>
              <w:p w14:paraId="01F46AD3" w14:textId="7CC78A4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396940536"/>
            <w:lock w:val="sdtLocked"/>
            <w:placeholder>
              <w:docPart w:val="B9EAA3B0B0674B849AC2611FF33FE3F5"/>
            </w:placeholder>
            <w:showingPlcHdr/>
            <w:text w:multiLine="1"/>
          </w:sdtPr>
          <w:sdtEndPr/>
          <w:sdtContent>
            <w:tc>
              <w:tcPr>
                <w:tcW w:w="3632" w:type="dxa"/>
              </w:tcPr>
              <w:p w14:paraId="18B2DF98" w14:textId="4C3C5A4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48124180"/>
            <w:lock w:val="sdtLocked"/>
            <w:placeholder>
              <w:docPart w:val="6394F29CD6AD42E99F0826CAE3FB70A1"/>
            </w:placeholder>
            <w:showingPlcHdr/>
            <w:text w:multiLine="1"/>
          </w:sdtPr>
          <w:sdtEndPr/>
          <w:sdtContent>
            <w:tc>
              <w:tcPr>
                <w:tcW w:w="3632" w:type="dxa"/>
              </w:tcPr>
              <w:p w14:paraId="213893E1" w14:textId="57EBD43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46649325"/>
            <w:lock w:val="sdtLocked"/>
            <w:placeholder>
              <w:docPart w:val="0B2A3B3EB42C4D1DB03E36CA37645FDC"/>
            </w:placeholder>
            <w:showingPlcHdr/>
            <w:text w:multiLine="1"/>
          </w:sdtPr>
          <w:sdtEndPr/>
          <w:sdtContent>
            <w:tc>
              <w:tcPr>
                <w:tcW w:w="3632" w:type="dxa"/>
              </w:tcPr>
              <w:p w14:paraId="128DD810" w14:textId="10AF3E6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415ECBAA" w14:textId="77777777" w:rsidTr="00EC465A">
        <w:trPr>
          <w:trHeight w:val="456"/>
        </w:trPr>
        <w:sdt>
          <w:sdtPr>
            <w:rPr>
              <w:rFonts w:ascii="Segoe UI" w:hAnsi="Segoe UI" w:cs="Segoe UI"/>
              <w:b/>
              <w:bCs/>
            </w:rPr>
            <w:id w:val="-962272323"/>
            <w:lock w:val="sdtLocked"/>
            <w:placeholder>
              <w:docPart w:val="75B677575B964FA29F2AFC43F2C086EF"/>
            </w:placeholder>
            <w:showingPlcHdr/>
            <w:text w:multiLine="1"/>
          </w:sdtPr>
          <w:sdtEndPr/>
          <w:sdtContent>
            <w:tc>
              <w:tcPr>
                <w:tcW w:w="3632" w:type="dxa"/>
              </w:tcPr>
              <w:p w14:paraId="1EDE7888" w14:textId="1830C4C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586068151"/>
            <w:lock w:val="sdtLocked"/>
            <w:placeholder>
              <w:docPart w:val="828998569AEA4EA3BD341009A37E2335"/>
            </w:placeholder>
            <w:showingPlcHdr/>
            <w:text w:multiLine="1"/>
          </w:sdtPr>
          <w:sdtEndPr/>
          <w:sdtContent>
            <w:tc>
              <w:tcPr>
                <w:tcW w:w="3632" w:type="dxa"/>
              </w:tcPr>
              <w:p w14:paraId="57C2BE7D" w14:textId="056877A3"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184165487"/>
            <w:lock w:val="sdtLocked"/>
            <w:placeholder>
              <w:docPart w:val="094177EB8F7442B5AD3AD8CB9F1EEAE1"/>
            </w:placeholder>
            <w:showingPlcHdr/>
            <w:text w:multiLine="1"/>
          </w:sdtPr>
          <w:sdtEndPr/>
          <w:sdtContent>
            <w:tc>
              <w:tcPr>
                <w:tcW w:w="3632" w:type="dxa"/>
              </w:tcPr>
              <w:p w14:paraId="6512AD61" w14:textId="4A432F23"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525066014"/>
            <w:lock w:val="sdtLocked"/>
            <w:placeholder>
              <w:docPart w:val="598E3BBBFB724E6CBE736F79BE4F03E1"/>
            </w:placeholder>
            <w:showingPlcHdr/>
            <w:text w:multiLine="1"/>
          </w:sdtPr>
          <w:sdtEndPr/>
          <w:sdtContent>
            <w:tc>
              <w:tcPr>
                <w:tcW w:w="3632" w:type="dxa"/>
              </w:tcPr>
              <w:p w14:paraId="189258A1" w14:textId="77C6C1B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257A6ACF" w14:textId="77777777" w:rsidTr="00EC465A">
        <w:trPr>
          <w:trHeight w:val="456"/>
        </w:trPr>
        <w:sdt>
          <w:sdtPr>
            <w:rPr>
              <w:rFonts w:ascii="Segoe UI" w:hAnsi="Segoe UI" w:cs="Segoe UI"/>
              <w:b/>
              <w:bCs/>
            </w:rPr>
            <w:id w:val="837198107"/>
            <w:lock w:val="sdtLocked"/>
            <w:placeholder>
              <w:docPart w:val="E697605A487F4E719A1E65895F502967"/>
            </w:placeholder>
            <w:showingPlcHdr/>
            <w:text w:multiLine="1"/>
          </w:sdtPr>
          <w:sdtEndPr/>
          <w:sdtContent>
            <w:tc>
              <w:tcPr>
                <w:tcW w:w="3632" w:type="dxa"/>
              </w:tcPr>
              <w:p w14:paraId="6CB814EB" w14:textId="7E4FBD1B"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933199060"/>
            <w:lock w:val="sdtLocked"/>
            <w:placeholder>
              <w:docPart w:val="1403B321B62F4838A3B5D81524BB60D6"/>
            </w:placeholder>
            <w:showingPlcHdr/>
            <w:text w:multiLine="1"/>
          </w:sdtPr>
          <w:sdtEndPr/>
          <w:sdtContent>
            <w:tc>
              <w:tcPr>
                <w:tcW w:w="3632" w:type="dxa"/>
              </w:tcPr>
              <w:p w14:paraId="6D07653E" w14:textId="45200B2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33396364"/>
            <w:lock w:val="sdtLocked"/>
            <w:placeholder>
              <w:docPart w:val="46252FF9288A40118AC5284F48B1785C"/>
            </w:placeholder>
            <w:showingPlcHdr/>
            <w:text w:multiLine="1"/>
          </w:sdtPr>
          <w:sdtEndPr/>
          <w:sdtContent>
            <w:tc>
              <w:tcPr>
                <w:tcW w:w="3632" w:type="dxa"/>
              </w:tcPr>
              <w:p w14:paraId="4FC3EEB0" w14:textId="7160C83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429246267"/>
            <w:lock w:val="sdtLocked"/>
            <w:placeholder>
              <w:docPart w:val="1F8D77D45F8649438091181400B6561D"/>
            </w:placeholder>
            <w:showingPlcHdr/>
            <w:text w:multiLine="1"/>
          </w:sdtPr>
          <w:sdtEndPr/>
          <w:sdtContent>
            <w:tc>
              <w:tcPr>
                <w:tcW w:w="3632" w:type="dxa"/>
              </w:tcPr>
              <w:p w14:paraId="2AA8B6D2" w14:textId="40D6376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45BBFBF6" w14:textId="77777777" w:rsidTr="00EC465A">
        <w:trPr>
          <w:trHeight w:val="428"/>
        </w:trPr>
        <w:sdt>
          <w:sdtPr>
            <w:rPr>
              <w:rFonts w:ascii="Segoe UI" w:hAnsi="Segoe UI" w:cs="Segoe UI"/>
              <w:b/>
              <w:bCs/>
            </w:rPr>
            <w:id w:val="1483504151"/>
            <w:lock w:val="sdtLocked"/>
            <w:placeholder>
              <w:docPart w:val="EDDF758C96004CC19B996B207F465B10"/>
            </w:placeholder>
            <w:showingPlcHdr/>
            <w:text w:multiLine="1"/>
          </w:sdtPr>
          <w:sdtEndPr/>
          <w:sdtContent>
            <w:tc>
              <w:tcPr>
                <w:tcW w:w="3632" w:type="dxa"/>
              </w:tcPr>
              <w:p w14:paraId="1AC2832F" w14:textId="0B71D29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69379380"/>
            <w:lock w:val="sdtLocked"/>
            <w:placeholder>
              <w:docPart w:val="FB05B176807949DF83D0D90BB805CE9D"/>
            </w:placeholder>
            <w:showingPlcHdr/>
            <w:text w:multiLine="1"/>
          </w:sdtPr>
          <w:sdtEndPr/>
          <w:sdtContent>
            <w:tc>
              <w:tcPr>
                <w:tcW w:w="3632" w:type="dxa"/>
              </w:tcPr>
              <w:p w14:paraId="332F6609" w14:textId="6EE402D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624660997"/>
            <w:lock w:val="sdtLocked"/>
            <w:placeholder>
              <w:docPart w:val="A86D0166485943108628D543E5C2F451"/>
            </w:placeholder>
            <w:showingPlcHdr/>
            <w:text w:multiLine="1"/>
          </w:sdtPr>
          <w:sdtEndPr/>
          <w:sdtContent>
            <w:tc>
              <w:tcPr>
                <w:tcW w:w="3632" w:type="dxa"/>
              </w:tcPr>
              <w:p w14:paraId="3C6A3771" w14:textId="16BC14B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677273588"/>
            <w:lock w:val="sdtLocked"/>
            <w:placeholder>
              <w:docPart w:val="2D63DDF366C748119269D79050C986C5"/>
            </w:placeholder>
            <w:showingPlcHdr/>
            <w:text w:multiLine="1"/>
          </w:sdtPr>
          <w:sdtEndPr/>
          <w:sdtContent>
            <w:tc>
              <w:tcPr>
                <w:tcW w:w="3632" w:type="dxa"/>
              </w:tcPr>
              <w:p w14:paraId="51DDD187" w14:textId="2E6EAB1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bl>
    <w:p w14:paraId="470469B9" w14:textId="1EC943DC" w:rsidR="002C06B8" w:rsidRPr="007B06CF" w:rsidRDefault="002C06B8" w:rsidP="002C06B8">
      <w:pPr>
        <w:ind w:firstLine="503"/>
        <w:rPr>
          <w:rFonts w:ascii="Segoe UI" w:hAnsi="Segoe UI" w:cs="Segoe UI"/>
          <w:b/>
          <w:bCs/>
        </w:rPr>
      </w:pPr>
    </w:p>
    <w:p w14:paraId="2A3D1E0C" w14:textId="05B68502" w:rsidR="006839AE" w:rsidRPr="007B06CF" w:rsidRDefault="006839AE" w:rsidP="002C06B8">
      <w:pPr>
        <w:ind w:firstLine="503"/>
        <w:rPr>
          <w:rFonts w:ascii="Segoe UI" w:hAnsi="Segoe UI" w:cs="Segoe UI"/>
          <w:b/>
          <w:bCs/>
        </w:rPr>
      </w:pPr>
    </w:p>
    <w:p w14:paraId="46195E9D" w14:textId="564F9269" w:rsidR="006839AE" w:rsidRPr="007B06CF" w:rsidRDefault="006839AE" w:rsidP="002C06B8">
      <w:pPr>
        <w:ind w:firstLine="503"/>
        <w:rPr>
          <w:rFonts w:ascii="Segoe UI" w:hAnsi="Segoe UI" w:cs="Segoe UI"/>
          <w:b/>
          <w:bCs/>
        </w:rPr>
      </w:pPr>
    </w:p>
    <w:p w14:paraId="6389D8AF" w14:textId="09207EDD" w:rsidR="006839AE" w:rsidRDefault="00483AEE" w:rsidP="00483AEE">
      <w:pPr>
        <w:rPr>
          <w:rFonts w:ascii="Segoe UI" w:hAnsi="Segoe UI" w:cs="Segoe UI"/>
          <w:b/>
          <w:bCs/>
          <w:color w:val="7F2596"/>
          <w:szCs w:val="22"/>
        </w:rPr>
      </w:pPr>
      <w:r w:rsidRPr="007B06CF">
        <w:rPr>
          <w:rFonts w:ascii="Segoe UI" w:hAnsi="Segoe UI" w:cs="Segoe UI"/>
          <w:b/>
          <w:bCs/>
          <w:color w:val="7F2596"/>
          <w:szCs w:val="22"/>
        </w:rPr>
        <w:lastRenderedPageBreak/>
        <w:t>APPENDIX B – STORAGE TANKS</w:t>
      </w:r>
    </w:p>
    <w:p w14:paraId="3EAF9404" w14:textId="77777777" w:rsidR="004B3E23" w:rsidRPr="007B06CF" w:rsidRDefault="004B3E23" w:rsidP="00483AEE">
      <w:pPr>
        <w:rPr>
          <w:rFonts w:ascii="Segoe UI" w:hAnsi="Segoe UI" w:cs="Segoe UI"/>
          <w:b/>
          <w:bCs/>
          <w:color w:val="7F2596"/>
          <w:szCs w:val="22"/>
        </w:rPr>
      </w:pPr>
    </w:p>
    <w:tbl>
      <w:tblPr>
        <w:tblStyle w:val="TableGrid"/>
        <w:tblW w:w="14568" w:type="dxa"/>
        <w:tblBorders>
          <w:top w:val="single" w:sz="12" w:space="0" w:color="EBCDF3"/>
          <w:left w:val="single" w:sz="12" w:space="0" w:color="EBCDF3"/>
          <w:bottom w:val="single" w:sz="12" w:space="0" w:color="EBCDF3"/>
          <w:right w:val="single" w:sz="12" w:space="0" w:color="EBCDF3"/>
          <w:insideH w:val="single" w:sz="12" w:space="0" w:color="EBCDF3"/>
          <w:insideV w:val="single" w:sz="12" w:space="0" w:color="EBCDF3"/>
        </w:tblBorders>
        <w:tblLook w:val="04A0" w:firstRow="1" w:lastRow="0" w:firstColumn="1" w:lastColumn="0" w:noHBand="0" w:noVBand="1"/>
      </w:tblPr>
      <w:tblGrid>
        <w:gridCol w:w="2004"/>
        <w:gridCol w:w="2004"/>
        <w:gridCol w:w="2004"/>
        <w:gridCol w:w="2005"/>
        <w:gridCol w:w="2005"/>
        <w:gridCol w:w="2005"/>
        <w:gridCol w:w="2541"/>
      </w:tblGrid>
      <w:tr w:rsidR="006839AE" w:rsidRPr="007B06CF" w14:paraId="473ACF7E" w14:textId="77777777" w:rsidTr="00EC465A">
        <w:trPr>
          <w:trHeight w:val="553"/>
        </w:trPr>
        <w:tc>
          <w:tcPr>
            <w:tcW w:w="2004" w:type="dxa"/>
            <w:shd w:val="clear" w:color="auto" w:fill="7F2596"/>
            <w:vAlign w:val="center"/>
          </w:tcPr>
          <w:p w14:paraId="6D2E277D" w14:textId="523718A5" w:rsidR="006839AE" w:rsidRPr="007B06CF" w:rsidRDefault="006839AE" w:rsidP="002C06B8">
            <w:pPr>
              <w:rPr>
                <w:rFonts w:ascii="Segoe UI" w:hAnsi="Segoe UI" w:cs="Segoe UI"/>
                <w:b/>
                <w:bCs/>
                <w:color w:val="FFFFFF" w:themeColor="background1"/>
              </w:rPr>
            </w:pPr>
            <w:r w:rsidRPr="007B06CF">
              <w:rPr>
                <w:rFonts w:ascii="Segoe UI" w:hAnsi="Segoe UI" w:cs="Segoe UI"/>
                <w:b/>
                <w:bCs/>
                <w:color w:val="FFFFFF" w:themeColor="background1"/>
              </w:rPr>
              <w:t>Above or Below</w:t>
            </w:r>
          </w:p>
        </w:tc>
        <w:tc>
          <w:tcPr>
            <w:tcW w:w="2004" w:type="dxa"/>
            <w:shd w:val="clear" w:color="auto" w:fill="7F2596"/>
            <w:vAlign w:val="center"/>
          </w:tcPr>
          <w:p w14:paraId="1EADDE5F" w14:textId="6DB47A2D" w:rsidR="006839AE" w:rsidRPr="007B06CF" w:rsidRDefault="006839AE" w:rsidP="002C06B8">
            <w:pPr>
              <w:rPr>
                <w:rFonts w:ascii="Segoe UI" w:hAnsi="Segoe UI" w:cs="Segoe UI"/>
                <w:b/>
                <w:bCs/>
                <w:color w:val="FFFFFF" w:themeColor="background1"/>
              </w:rPr>
            </w:pPr>
            <w:r w:rsidRPr="007B06CF">
              <w:rPr>
                <w:rFonts w:ascii="Segoe UI" w:hAnsi="Segoe UI" w:cs="Segoe UI"/>
                <w:b/>
                <w:bCs/>
                <w:color w:val="FFFFFF" w:themeColor="background1"/>
              </w:rPr>
              <w:t>Year installed</w:t>
            </w:r>
          </w:p>
        </w:tc>
        <w:tc>
          <w:tcPr>
            <w:tcW w:w="2004" w:type="dxa"/>
            <w:shd w:val="clear" w:color="auto" w:fill="7F2596"/>
            <w:vAlign w:val="center"/>
          </w:tcPr>
          <w:p w14:paraId="0F38B503" w14:textId="20262391" w:rsidR="006839AE" w:rsidRPr="007B06CF" w:rsidRDefault="006839AE" w:rsidP="002C06B8">
            <w:pPr>
              <w:rPr>
                <w:rFonts w:ascii="Segoe UI" w:hAnsi="Segoe UI" w:cs="Segoe UI"/>
                <w:b/>
                <w:bCs/>
                <w:color w:val="FFFFFF" w:themeColor="background1"/>
              </w:rPr>
            </w:pPr>
            <w:r w:rsidRPr="007B06CF">
              <w:rPr>
                <w:rFonts w:ascii="Segoe UI" w:hAnsi="Segoe UI" w:cs="Segoe UI"/>
                <w:b/>
                <w:bCs/>
                <w:color w:val="FFFFFF" w:themeColor="background1"/>
              </w:rPr>
              <w:t>Tank Capacity</w:t>
            </w:r>
          </w:p>
        </w:tc>
        <w:tc>
          <w:tcPr>
            <w:tcW w:w="2005" w:type="dxa"/>
            <w:shd w:val="clear" w:color="auto" w:fill="7F2596"/>
            <w:vAlign w:val="center"/>
          </w:tcPr>
          <w:p w14:paraId="0D84E70B" w14:textId="49E14F9F" w:rsidR="006839AE" w:rsidRPr="007B06CF" w:rsidRDefault="006839AE" w:rsidP="002C06B8">
            <w:pPr>
              <w:rPr>
                <w:rFonts w:ascii="Segoe UI" w:hAnsi="Segoe UI" w:cs="Segoe UI"/>
                <w:b/>
                <w:bCs/>
                <w:color w:val="FFFFFF" w:themeColor="background1"/>
              </w:rPr>
            </w:pPr>
            <w:r w:rsidRPr="007B06CF">
              <w:rPr>
                <w:rFonts w:ascii="Segoe UI" w:hAnsi="Segoe UI" w:cs="Segoe UI"/>
                <w:b/>
                <w:bCs/>
                <w:color w:val="FFFFFF" w:themeColor="background1"/>
              </w:rPr>
              <w:t>Tank Construction</w:t>
            </w:r>
          </w:p>
        </w:tc>
        <w:tc>
          <w:tcPr>
            <w:tcW w:w="2005" w:type="dxa"/>
            <w:shd w:val="clear" w:color="auto" w:fill="7F2596"/>
            <w:vAlign w:val="center"/>
          </w:tcPr>
          <w:p w14:paraId="3EA05841" w14:textId="1B52F9AE" w:rsidR="006839AE" w:rsidRPr="007B06CF" w:rsidRDefault="006839AE" w:rsidP="002C06B8">
            <w:pPr>
              <w:rPr>
                <w:rFonts w:ascii="Segoe UI" w:hAnsi="Segoe UI" w:cs="Segoe UI"/>
                <w:b/>
                <w:bCs/>
                <w:color w:val="FFFFFF" w:themeColor="background1"/>
              </w:rPr>
            </w:pPr>
            <w:r w:rsidRPr="007B06CF">
              <w:rPr>
                <w:rFonts w:ascii="Segoe UI" w:hAnsi="Segoe UI" w:cs="Segoe UI"/>
                <w:b/>
                <w:bCs/>
                <w:color w:val="FFFFFF" w:themeColor="background1"/>
              </w:rPr>
              <w:t>Contents of Tank</w:t>
            </w:r>
          </w:p>
        </w:tc>
        <w:tc>
          <w:tcPr>
            <w:tcW w:w="2005" w:type="dxa"/>
            <w:shd w:val="clear" w:color="auto" w:fill="7F2596"/>
            <w:vAlign w:val="center"/>
          </w:tcPr>
          <w:p w14:paraId="2866857D" w14:textId="4AC620E1" w:rsidR="006839AE" w:rsidRPr="007B06CF" w:rsidRDefault="006839AE" w:rsidP="002C06B8">
            <w:pPr>
              <w:rPr>
                <w:rFonts w:ascii="Segoe UI" w:hAnsi="Segoe UI" w:cs="Segoe UI"/>
                <w:b/>
                <w:bCs/>
                <w:color w:val="FFFFFF" w:themeColor="background1"/>
              </w:rPr>
            </w:pPr>
            <w:r w:rsidRPr="007B06CF">
              <w:rPr>
                <w:rFonts w:ascii="Segoe UI" w:hAnsi="Segoe UI" w:cs="Segoe UI"/>
                <w:b/>
                <w:bCs/>
                <w:color w:val="FFFFFF" w:themeColor="background1"/>
              </w:rPr>
              <w:t>Condition of Tank</w:t>
            </w:r>
          </w:p>
        </w:tc>
        <w:tc>
          <w:tcPr>
            <w:tcW w:w="2541" w:type="dxa"/>
            <w:shd w:val="clear" w:color="auto" w:fill="7F2596"/>
            <w:vAlign w:val="center"/>
          </w:tcPr>
          <w:p w14:paraId="001BD804" w14:textId="4C535256" w:rsidR="006839AE" w:rsidRPr="007B06CF" w:rsidRDefault="006839AE" w:rsidP="002C06B8">
            <w:pPr>
              <w:rPr>
                <w:rFonts w:ascii="Segoe UI" w:hAnsi="Segoe UI" w:cs="Segoe UI"/>
                <w:b/>
                <w:bCs/>
                <w:color w:val="FFFFFF" w:themeColor="background1"/>
              </w:rPr>
            </w:pPr>
            <w:r w:rsidRPr="007B06CF">
              <w:rPr>
                <w:rFonts w:ascii="Segoe UI" w:hAnsi="Segoe UI" w:cs="Segoe UI"/>
                <w:b/>
                <w:bCs/>
                <w:color w:val="FFFFFF" w:themeColor="background1"/>
              </w:rPr>
              <w:t xml:space="preserve">Type of leak detection </w:t>
            </w:r>
          </w:p>
        </w:tc>
      </w:tr>
      <w:tr w:rsidR="005D65C2" w:rsidRPr="007B06CF" w14:paraId="5D8F44D3" w14:textId="77777777" w:rsidTr="00EC465A">
        <w:trPr>
          <w:trHeight w:val="564"/>
        </w:trPr>
        <w:sdt>
          <w:sdtPr>
            <w:rPr>
              <w:rFonts w:ascii="Segoe UI" w:hAnsi="Segoe UI" w:cs="Segoe UI"/>
              <w:b/>
              <w:bCs/>
            </w:rPr>
            <w:id w:val="-23794839"/>
            <w:lock w:val="sdtLocked"/>
            <w:placeholder>
              <w:docPart w:val="A5749D5892E349E78B6CF28F87A38F70"/>
            </w:placeholder>
            <w:showingPlcHdr/>
            <w:text w:multiLine="1"/>
          </w:sdtPr>
          <w:sdtEndPr/>
          <w:sdtContent>
            <w:tc>
              <w:tcPr>
                <w:tcW w:w="2004" w:type="dxa"/>
              </w:tcPr>
              <w:p w14:paraId="3636FDE6" w14:textId="4CC660D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60091938"/>
            <w:lock w:val="sdtLocked"/>
            <w:placeholder>
              <w:docPart w:val="A0FA2B8714754E0DB09B6241E23C6550"/>
            </w:placeholder>
            <w:showingPlcHdr/>
            <w:text w:multiLine="1"/>
          </w:sdtPr>
          <w:sdtEndPr/>
          <w:sdtContent>
            <w:tc>
              <w:tcPr>
                <w:tcW w:w="2004" w:type="dxa"/>
              </w:tcPr>
              <w:p w14:paraId="76B742B5" w14:textId="5CD5C10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544366"/>
            <w:lock w:val="sdtLocked"/>
            <w:placeholder>
              <w:docPart w:val="360E5634606A423AA9F1D4CF80B586B2"/>
            </w:placeholder>
            <w:showingPlcHdr/>
            <w:text w:multiLine="1"/>
          </w:sdtPr>
          <w:sdtEndPr/>
          <w:sdtContent>
            <w:tc>
              <w:tcPr>
                <w:tcW w:w="2004" w:type="dxa"/>
              </w:tcPr>
              <w:p w14:paraId="6F871801" w14:textId="1FA5A33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6770695"/>
            <w:lock w:val="sdtLocked"/>
            <w:placeholder>
              <w:docPart w:val="50FE7A3ADC1B4B29AD8FFB547938049A"/>
            </w:placeholder>
            <w:showingPlcHdr/>
            <w:text w:multiLine="1"/>
          </w:sdtPr>
          <w:sdtEndPr/>
          <w:sdtContent>
            <w:tc>
              <w:tcPr>
                <w:tcW w:w="2005" w:type="dxa"/>
              </w:tcPr>
              <w:p w14:paraId="2CB0E11D" w14:textId="65952B6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18575283"/>
            <w:lock w:val="sdtLocked"/>
            <w:placeholder>
              <w:docPart w:val="34DCBCC9AEB448C4AC670D1E4D551807"/>
            </w:placeholder>
            <w:showingPlcHdr/>
            <w:text w:multiLine="1"/>
          </w:sdtPr>
          <w:sdtEndPr/>
          <w:sdtContent>
            <w:tc>
              <w:tcPr>
                <w:tcW w:w="2005" w:type="dxa"/>
              </w:tcPr>
              <w:p w14:paraId="18B8EE07" w14:textId="4CFDF28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88854675"/>
            <w:lock w:val="sdtLocked"/>
            <w:placeholder>
              <w:docPart w:val="4DA98FED72874E7DA9B59759E8534E5E"/>
            </w:placeholder>
            <w:showingPlcHdr/>
            <w:text w:multiLine="1"/>
          </w:sdtPr>
          <w:sdtEndPr/>
          <w:sdtContent>
            <w:tc>
              <w:tcPr>
                <w:tcW w:w="2005" w:type="dxa"/>
              </w:tcPr>
              <w:p w14:paraId="099049E1" w14:textId="66E4560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241092728"/>
            <w:lock w:val="sdtLocked"/>
            <w:placeholder>
              <w:docPart w:val="948BDE42B4044FD8B7BE3F3F11D90E54"/>
            </w:placeholder>
            <w:showingPlcHdr/>
            <w:text w:multiLine="1"/>
          </w:sdtPr>
          <w:sdtEndPr/>
          <w:sdtContent>
            <w:tc>
              <w:tcPr>
                <w:tcW w:w="2541" w:type="dxa"/>
              </w:tcPr>
              <w:p w14:paraId="7F6EED37" w14:textId="21F5A5A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7C4EAE5C" w14:textId="77777777" w:rsidTr="00EC465A">
        <w:trPr>
          <w:trHeight w:val="564"/>
        </w:trPr>
        <w:sdt>
          <w:sdtPr>
            <w:rPr>
              <w:rFonts w:ascii="Segoe UI" w:hAnsi="Segoe UI" w:cs="Segoe UI"/>
              <w:b/>
              <w:bCs/>
            </w:rPr>
            <w:id w:val="1940640118"/>
            <w:lock w:val="sdtLocked"/>
            <w:placeholder>
              <w:docPart w:val="2062FD903E1F4B329B4C2FDD0CBA16EF"/>
            </w:placeholder>
            <w:showingPlcHdr/>
            <w:text w:multiLine="1"/>
          </w:sdtPr>
          <w:sdtEndPr/>
          <w:sdtContent>
            <w:tc>
              <w:tcPr>
                <w:tcW w:w="2004" w:type="dxa"/>
              </w:tcPr>
              <w:p w14:paraId="5C503794" w14:textId="7A4DB74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723819497"/>
            <w:lock w:val="sdtLocked"/>
            <w:placeholder>
              <w:docPart w:val="6AFD66B835E44EAB95C6F56604B62C28"/>
            </w:placeholder>
            <w:showingPlcHdr/>
            <w:text w:multiLine="1"/>
          </w:sdtPr>
          <w:sdtEndPr/>
          <w:sdtContent>
            <w:tc>
              <w:tcPr>
                <w:tcW w:w="2004" w:type="dxa"/>
              </w:tcPr>
              <w:p w14:paraId="0C711C4F" w14:textId="5D0849C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930654287"/>
            <w:lock w:val="sdtLocked"/>
            <w:placeholder>
              <w:docPart w:val="37262BD10E944151B9D2CBB304C2935E"/>
            </w:placeholder>
            <w:showingPlcHdr/>
            <w:text w:multiLine="1"/>
          </w:sdtPr>
          <w:sdtEndPr/>
          <w:sdtContent>
            <w:tc>
              <w:tcPr>
                <w:tcW w:w="2004" w:type="dxa"/>
              </w:tcPr>
              <w:p w14:paraId="6A57B99F" w14:textId="3F354AB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10827892"/>
            <w:lock w:val="sdtLocked"/>
            <w:placeholder>
              <w:docPart w:val="8D7367F06084431C9407B9A75C7A57C9"/>
            </w:placeholder>
            <w:showingPlcHdr/>
            <w:text w:multiLine="1"/>
          </w:sdtPr>
          <w:sdtEndPr/>
          <w:sdtContent>
            <w:tc>
              <w:tcPr>
                <w:tcW w:w="2005" w:type="dxa"/>
              </w:tcPr>
              <w:p w14:paraId="4278E812" w14:textId="23E0AAF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221092107"/>
            <w:lock w:val="sdtLocked"/>
            <w:placeholder>
              <w:docPart w:val="3EBDB369CE4E414BA551934B9BD66173"/>
            </w:placeholder>
            <w:showingPlcHdr/>
            <w:text w:multiLine="1"/>
          </w:sdtPr>
          <w:sdtEndPr/>
          <w:sdtContent>
            <w:tc>
              <w:tcPr>
                <w:tcW w:w="2005" w:type="dxa"/>
              </w:tcPr>
              <w:p w14:paraId="336BD62D" w14:textId="03EB8C8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11010731"/>
            <w:lock w:val="sdtLocked"/>
            <w:placeholder>
              <w:docPart w:val="9C370DE850CE4A839475BD9CA1FB240A"/>
            </w:placeholder>
            <w:showingPlcHdr/>
            <w:text w:multiLine="1"/>
          </w:sdtPr>
          <w:sdtEndPr/>
          <w:sdtContent>
            <w:tc>
              <w:tcPr>
                <w:tcW w:w="2005" w:type="dxa"/>
              </w:tcPr>
              <w:p w14:paraId="4B045BCE" w14:textId="3F64DD8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11523512"/>
            <w:lock w:val="sdtLocked"/>
            <w:placeholder>
              <w:docPart w:val="CC2BD2A7A1B54553BD3B65851F544317"/>
            </w:placeholder>
            <w:showingPlcHdr/>
            <w:text w:multiLine="1"/>
          </w:sdtPr>
          <w:sdtEndPr/>
          <w:sdtContent>
            <w:tc>
              <w:tcPr>
                <w:tcW w:w="2541" w:type="dxa"/>
              </w:tcPr>
              <w:p w14:paraId="0142D76A" w14:textId="714A460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0FA90A68" w14:textId="77777777" w:rsidTr="00EC465A">
        <w:trPr>
          <w:trHeight w:val="605"/>
        </w:trPr>
        <w:sdt>
          <w:sdtPr>
            <w:rPr>
              <w:rFonts w:ascii="Segoe UI" w:hAnsi="Segoe UI" w:cs="Segoe UI"/>
              <w:b/>
              <w:bCs/>
            </w:rPr>
            <w:id w:val="-1582280985"/>
            <w:lock w:val="sdtLocked"/>
            <w:placeholder>
              <w:docPart w:val="6D2B23A59A684190B8587DB52C67EA07"/>
            </w:placeholder>
            <w:showingPlcHdr/>
            <w:text w:multiLine="1"/>
          </w:sdtPr>
          <w:sdtEndPr/>
          <w:sdtContent>
            <w:tc>
              <w:tcPr>
                <w:tcW w:w="2004" w:type="dxa"/>
              </w:tcPr>
              <w:p w14:paraId="7183E9BE" w14:textId="700DE6D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16345945"/>
            <w:lock w:val="sdtLocked"/>
            <w:placeholder>
              <w:docPart w:val="EE1F8FBD399B4C49947DCC0787835122"/>
            </w:placeholder>
            <w:showingPlcHdr/>
            <w:text w:multiLine="1"/>
          </w:sdtPr>
          <w:sdtEndPr/>
          <w:sdtContent>
            <w:tc>
              <w:tcPr>
                <w:tcW w:w="2004" w:type="dxa"/>
              </w:tcPr>
              <w:p w14:paraId="6CAB202C" w14:textId="55C1D97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550194640"/>
            <w:lock w:val="sdtLocked"/>
            <w:placeholder>
              <w:docPart w:val="21ED43334D084422AC9FCF34953F5554"/>
            </w:placeholder>
            <w:showingPlcHdr/>
            <w:text w:multiLine="1"/>
          </w:sdtPr>
          <w:sdtEndPr/>
          <w:sdtContent>
            <w:tc>
              <w:tcPr>
                <w:tcW w:w="2004" w:type="dxa"/>
              </w:tcPr>
              <w:p w14:paraId="7BFE2574" w14:textId="38CF5C1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745032543"/>
            <w:lock w:val="sdtLocked"/>
            <w:placeholder>
              <w:docPart w:val="C17BB60913FE4A0993646ECC7C7C14C9"/>
            </w:placeholder>
            <w:showingPlcHdr/>
            <w:text w:multiLine="1"/>
          </w:sdtPr>
          <w:sdtEndPr/>
          <w:sdtContent>
            <w:tc>
              <w:tcPr>
                <w:tcW w:w="2005" w:type="dxa"/>
              </w:tcPr>
              <w:p w14:paraId="5FEFBB84" w14:textId="6AD47D1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632231870"/>
            <w:lock w:val="sdtLocked"/>
            <w:placeholder>
              <w:docPart w:val="9B9EA73258234842B18B5FB57BC00E33"/>
            </w:placeholder>
            <w:showingPlcHdr/>
            <w:text w:multiLine="1"/>
          </w:sdtPr>
          <w:sdtEndPr/>
          <w:sdtContent>
            <w:tc>
              <w:tcPr>
                <w:tcW w:w="2005" w:type="dxa"/>
              </w:tcPr>
              <w:p w14:paraId="0AF991D8" w14:textId="0C7DC758"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659367532"/>
            <w:lock w:val="sdtLocked"/>
            <w:placeholder>
              <w:docPart w:val="E2295187E6984C5E800D8BF3FA4D0C76"/>
            </w:placeholder>
            <w:showingPlcHdr/>
            <w:text w:multiLine="1"/>
          </w:sdtPr>
          <w:sdtEndPr/>
          <w:sdtContent>
            <w:tc>
              <w:tcPr>
                <w:tcW w:w="2005" w:type="dxa"/>
              </w:tcPr>
              <w:p w14:paraId="235CCB9C" w14:textId="6F4EA293"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13610422"/>
            <w:lock w:val="sdtLocked"/>
            <w:placeholder>
              <w:docPart w:val="EA9AF427F45849F3B3AC694CE300D3AC"/>
            </w:placeholder>
            <w:showingPlcHdr/>
            <w:text w:multiLine="1"/>
          </w:sdtPr>
          <w:sdtEndPr/>
          <w:sdtContent>
            <w:tc>
              <w:tcPr>
                <w:tcW w:w="2541" w:type="dxa"/>
              </w:tcPr>
              <w:p w14:paraId="39FBE5BB" w14:textId="09592A0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25831422" w14:textId="77777777" w:rsidTr="00EC465A">
        <w:trPr>
          <w:trHeight w:val="564"/>
        </w:trPr>
        <w:sdt>
          <w:sdtPr>
            <w:rPr>
              <w:rFonts w:ascii="Segoe UI" w:hAnsi="Segoe UI" w:cs="Segoe UI"/>
              <w:b/>
              <w:bCs/>
            </w:rPr>
            <w:id w:val="1845660803"/>
            <w:lock w:val="sdtLocked"/>
            <w:placeholder>
              <w:docPart w:val="A4526E0154F74B0894ECFD34AC4DD22E"/>
            </w:placeholder>
            <w:showingPlcHdr/>
            <w:text w:multiLine="1"/>
          </w:sdtPr>
          <w:sdtEndPr/>
          <w:sdtContent>
            <w:tc>
              <w:tcPr>
                <w:tcW w:w="2004" w:type="dxa"/>
              </w:tcPr>
              <w:p w14:paraId="6300F898" w14:textId="7255FDA9"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13596055"/>
            <w:lock w:val="sdtLocked"/>
            <w:placeholder>
              <w:docPart w:val="0C02387FC3744DD5AB9514490A36D591"/>
            </w:placeholder>
            <w:showingPlcHdr/>
            <w:text w:multiLine="1"/>
          </w:sdtPr>
          <w:sdtEndPr/>
          <w:sdtContent>
            <w:tc>
              <w:tcPr>
                <w:tcW w:w="2004" w:type="dxa"/>
              </w:tcPr>
              <w:p w14:paraId="374DBDA1" w14:textId="673E34E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42745790"/>
            <w:lock w:val="sdtLocked"/>
            <w:placeholder>
              <w:docPart w:val="BA8B1327E8AA46AC9FBDB57A5BB68DB0"/>
            </w:placeholder>
            <w:showingPlcHdr/>
            <w:text w:multiLine="1"/>
          </w:sdtPr>
          <w:sdtEndPr/>
          <w:sdtContent>
            <w:tc>
              <w:tcPr>
                <w:tcW w:w="2004" w:type="dxa"/>
              </w:tcPr>
              <w:p w14:paraId="3C709E3C" w14:textId="75577328"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29404627"/>
            <w:lock w:val="sdtLocked"/>
            <w:placeholder>
              <w:docPart w:val="CA296615E2954ECA881A74DD323A720F"/>
            </w:placeholder>
            <w:showingPlcHdr/>
            <w:text w:multiLine="1"/>
          </w:sdtPr>
          <w:sdtEndPr/>
          <w:sdtContent>
            <w:tc>
              <w:tcPr>
                <w:tcW w:w="2005" w:type="dxa"/>
              </w:tcPr>
              <w:p w14:paraId="477327FB" w14:textId="62CBF31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176111700"/>
            <w:lock w:val="sdtLocked"/>
            <w:placeholder>
              <w:docPart w:val="DD583C33BC644D08A6F227F0D7017BB2"/>
            </w:placeholder>
            <w:showingPlcHdr/>
            <w:text w:multiLine="1"/>
          </w:sdtPr>
          <w:sdtEndPr/>
          <w:sdtContent>
            <w:tc>
              <w:tcPr>
                <w:tcW w:w="2005" w:type="dxa"/>
              </w:tcPr>
              <w:p w14:paraId="27D1AD43" w14:textId="22A94D3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42139906"/>
            <w:lock w:val="sdtLocked"/>
            <w:placeholder>
              <w:docPart w:val="2826E28FD43D4BF695656F9694FDF703"/>
            </w:placeholder>
            <w:showingPlcHdr/>
            <w:text w:multiLine="1"/>
          </w:sdtPr>
          <w:sdtEndPr/>
          <w:sdtContent>
            <w:tc>
              <w:tcPr>
                <w:tcW w:w="2005" w:type="dxa"/>
              </w:tcPr>
              <w:p w14:paraId="31F0BE74" w14:textId="4B323FC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97599451"/>
            <w:lock w:val="sdtLocked"/>
            <w:placeholder>
              <w:docPart w:val="C1F022BC58EC475E92F7536461A4F21A"/>
            </w:placeholder>
            <w:showingPlcHdr/>
            <w:text w:multiLine="1"/>
          </w:sdtPr>
          <w:sdtEndPr/>
          <w:sdtContent>
            <w:tc>
              <w:tcPr>
                <w:tcW w:w="2541" w:type="dxa"/>
              </w:tcPr>
              <w:p w14:paraId="7BC73D2E" w14:textId="192B519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41CBCFBB" w14:textId="77777777" w:rsidTr="00EC465A">
        <w:trPr>
          <w:trHeight w:val="564"/>
        </w:trPr>
        <w:sdt>
          <w:sdtPr>
            <w:rPr>
              <w:rFonts w:ascii="Segoe UI" w:hAnsi="Segoe UI" w:cs="Segoe UI"/>
              <w:b/>
              <w:bCs/>
            </w:rPr>
            <w:id w:val="1233425447"/>
            <w:lock w:val="sdtLocked"/>
            <w:placeholder>
              <w:docPart w:val="8F250EEA46AA41E5B1A49B727F09423C"/>
            </w:placeholder>
            <w:showingPlcHdr/>
            <w:text w:multiLine="1"/>
          </w:sdtPr>
          <w:sdtEndPr/>
          <w:sdtContent>
            <w:tc>
              <w:tcPr>
                <w:tcW w:w="2004" w:type="dxa"/>
              </w:tcPr>
              <w:p w14:paraId="30A83119" w14:textId="7DED762F"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24082004"/>
            <w:lock w:val="sdtLocked"/>
            <w:placeholder>
              <w:docPart w:val="A8A96B9A34684BC9BFB9ACC628E5B947"/>
            </w:placeholder>
            <w:showingPlcHdr/>
            <w:text w:multiLine="1"/>
          </w:sdtPr>
          <w:sdtEndPr/>
          <w:sdtContent>
            <w:tc>
              <w:tcPr>
                <w:tcW w:w="2004" w:type="dxa"/>
              </w:tcPr>
              <w:p w14:paraId="3F705044" w14:textId="1238863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377758769"/>
            <w:lock w:val="sdtLocked"/>
            <w:placeholder>
              <w:docPart w:val="DC2398BEB7474E7590865C46B1813EDF"/>
            </w:placeholder>
            <w:showingPlcHdr/>
            <w:text w:multiLine="1"/>
          </w:sdtPr>
          <w:sdtEndPr/>
          <w:sdtContent>
            <w:tc>
              <w:tcPr>
                <w:tcW w:w="2004" w:type="dxa"/>
              </w:tcPr>
              <w:p w14:paraId="52C425C8" w14:textId="5A66030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206245678"/>
            <w:lock w:val="sdtLocked"/>
            <w:placeholder>
              <w:docPart w:val="2843DC61543F49C7AB05396165681D55"/>
            </w:placeholder>
            <w:showingPlcHdr/>
            <w:text w:multiLine="1"/>
          </w:sdtPr>
          <w:sdtEndPr/>
          <w:sdtContent>
            <w:tc>
              <w:tcPr>
                <w:tcW w:w="2005" w:type="dxa"/>
              </w:tcPr>
              <w:p w14:paraId="49EA44C5" w14:textId="4EE047B9"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964735305"/>
            <w:lock w:val="sdtLocked"/>
            <w:placeholder>
              <w:docPart w:val="4F694E7DAF1747A3BD4050D2EC53985D"/>
            </w:placeholder>
            <w:showingPlcHdr/>
            <w:text w:multiLine="1"/>
          </w:sdtPr>
          <w:sdtEndPr/>
          <w:sdtContent>
            <w:tc>
              <w:tcPr>
                <w:tcW w:w="2005" w:type="dxa"/>
              </w:tcPr>
              <w:p w14:paraId="3B5D0E9C" w14:textId="14E5704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847296540"/>
            <w:lock w:val="sdtLocked"/>
            <w:placeholder>
              <w:docPart w:val="0B1856B52813448298E203E7F9584429"/>
            </w:placeholder>
            <w:showingPlcHdr/>
            <w:text w:multiLine="1"/>
          </w:sdtPr>
          <w:sdtEndPr/>
          <w:sdtContent>
            <w:tc>
              <w:tcPr>
                <w:tcW w:w="2005" w:type="dxa"/>
              </w:tcPr>
              <w:p w14:paraId="7C0656BA" w14:textId="3AA894E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60626681"/>
            <w:lock w:val="sdtLocked"/>
            <w:placeholder>
              <w:docPart w:val="E879194D813B49029CE7FA386F692C47"/>
            </w:placeholder>
            <w:showingPlcHdr/>
            <w:text w:multiLine="1"/>
          </w:sdtPr>
          <w:sdtEndPr/>
          <w:sdtContent>
            <w:tc>
              <w:tcPr>
                <w:tcW w:w="2541" w:type="dxa"/>
              </w:tcPr>
              <w:p w14:paraId="1A3A1888" w14:textId="1A1C4C6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7A716B05" w14:textId="77777777" w:rsidTr="00EC465A">
        <w:trPr>
          <w:trHeight w:val="605"/>
        </w:trPr>
        <w:sdt>
          <w:sdtPr>
            <w:rPr>
              <w:rFonts w:ascii="Segoe UI" w:hAnsi="Segoe UI" w:cs="Segoe UI"/>
              <w:b/>
              <w:bCs/>
            </w:rPr>
            <w:id w:val="1329949248"/>
            <w:lock w:val="sdtLocked"/>
            <w:placeholder>
              <w:docPart w:val="655200FAF33D4CED89220E41577FD638"/>
            </w:placeholder>
            <w:showingPlcHdr/>
            <w:text w:multiLine="1"/>
          </w:sdtPr>
          <w:sdtEndPr/>
          <w:sdtContent>
            <w:tc>
              <w:tcPr>
                <w:tcW w:w="2004" w:type="dxa"/>
              </w:tcPr>
              <w:p w14:paraId="42ED06DC" w14:textId="34D5927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51025965"/>
            <w:lock w:val="sdtLocked"/>
            <w:placeholder>
              <w:docPart w:val="D85A6241D9B747AE985EF9B0D9320537"/>
            </w:placeholder>
            <w:showingPlcHdr/>
            <w:text w:multiLine="1"/>
          </w:sdtPr>
          <w:sdtEndPr/>
          <w:sdtContent>
            <w:tc>
              <w:tcPr>
                <w:tcW w:w="2004" w:type="dxa"/>
              </w:tcPr>
              <w:p w14:paraId="1A2CFC2B" w14:textId="688E39F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868682433"/>
            <w:lock w:val="sdtLocked"/>
            <w:placeholder>
              <w:docPart w:val="839E2FB31CC84CA0AA90AE857630BCEE"/>
            </w:placeholder>
            <w:showingPlcHdr/>
            <w:text w:multiLine="1"/>
          </w:sdtPr>
          <w:sdtEndPr/>
          <w:sdtContent>
            <w:tc>
              <w:tcPr>
                <w:tcW w:w="2004" w:type="dxa"/>
              </w:tcPr>
              <w:p w14:paraId="4AD2B3B8" w14:textId="71F5D9F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590361087"/>
            <w:lock w:val="sdtLocked"/>
            <w:placeholder>
              <w:docPart w:val="D03F5F93C59B4BE58899F9081F287D7A"/>
            </w:placeholder>
            <w:showingPlcHdr/>
            <w:text w:multiLine="1"/>
          </w:sdtPr>
          <w:sdtEndPr/>
          <w:sdtContent>
            <w:tc>
              <w:tcPr>
                <w:tcW w:w="2005" w:type="dxa"/>
              </w:tcPr>
              <w:p w14:paraId="1045793B" w14:textId="27AA492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599950809"/>
            <w:lock w:val="sdtLocked"/>
            <w:placeholder>
              <w:docPart w:val="6F3D5372039A415EBDF89A6426F217D7"/>
            </w:placeholder>
            <w:showingPlcHdr/>
            <w:text w:multiLine="1"/>
          </w:sdtPr>
          <w:sdtEndPr/>
          <w:sdtContent>
            <w:tc>
              <w:tcPr>
                <w:tcW w:w="2005" w:type="dxa"/>
              </w:tcPr>
              <w:p w14:paraId="544888AD" w14:textId="3D827359"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45615285"/>
            <w:lock w:val="sdtLocked"/>
            <w:placeholder>
              <w:docPart w:val="2566E20DDDE643D0A46B80D0DC8CB3B9"/>
            </w:placeholder>
            <w:showingPlcHdr/>
            <w:text w:multiLine="1"/>
          </w:sdtPr>
          <w:sdtEndPr/>
          <w:sdtContent>
            <w:tc>
              <w:tcPr>
                <w:tcW w:w="2005" w:type="dxa"/>
              </w:tcPr>
              <w:p w14:paraId="7DB0302F" w14:textId="7A723E5F"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78740200"/>
            <w:lock w:val="sdtLocked"/>
            <w:placeholder>
              <w:docPart w:val="E647948EE2D24935A7B0D00C33801B31"/>
            </w:placeholder>
            <w:showingPlcHdr/>
            <w:text w:multiLine="1"/>
          </w:sdtPr>
          <w:sdtEndPr/>
          <w:sdtContent>
            <w:tc>
              <w:tcPr>
                <w:tcW w:w="2541" w:type="dxa"/>
              </w:tcPr>
              <w:p w14:paraId="6B356505" w14:textId="510D0435" w:rsidR="005D65C2" w:rsidRPr="007B06CF" w:rsidRDefault="005D65C2" w:rsidP="005D65C2">
                <w:pPr>
                  <w:rPr>
                    <w:rFonts w:ascii="Segoe UI" w:hAnsi="Segoe UI" w:cs="Segoe UI"/>
                    <w:b/>
                    <w:bCs/>
                    <w:sz w:val="16"/>
                    <w:szCs w:val="18"/>
                  </w:rPr>
                </w:pPr>
                <w:r w:rsidRPr="007B06CF">
                  <w:rPr>
                    <w:rStyle w:val="PlaceholderText"/>
                    <w:rFonts w:ascii="Segoe UI" w:hAnsi="Segoe UI" w:cs="Segoe UI"/>
                  </w:rPr>
                  <w:t>Type here.</w:t>
                </w:r>
              </w:p>
            </w:tc>
          </w:sdtContent>
        </w:sdt>
      </w:tr>
      <w:tr w:rsidR="005D65C2" w:rsidRPr="007B06CF" w14:paraId="7DFEF0B9" w14:textId="77777777" w:rsidTr="00EC465A">
        <w:trPr>
          <w:trHeight w:val="564"/>
        </w:trPr>
        <w:sdt>
          <w:sdtPr>
            <w:rPr>
              <w:rFonts w:ascii="Segoe UI" w:hAnsi="Segoe UI" w:cs="Segoe UI"/>
              <w:b/>
              <w:bCs/>
            </w:rPr>
            <w:id w:val="-111054311"/>
            <w:lock w:val="sdtLocked"/>
            <w:placeholder>
              <w:docPart w:val="BAC4E35B61714F5FB8AB831EC1A8277E"/>
            </w:placeholder>
            <w:showingPlcHdr/>
            <w:text w:multiLine="1"/>
          </w:sdtPr>
          <w:sdtEndPr/>
          <w:sdtContent>
            <w:tc>
              <w:tcPr>
                <w:tcW w:w="2004" w:type="dxa"/>
              </w:tcPr>
              <w:p w14:paraId="6C23A8E8" w14:textId="48D7FBF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806076654"/>
            <w:lock w:val="sdtLocked"/>
            <w:placeholder>
              <w:docPart w:val="59860772B4C64D5A8E7CA00FB5A59278"/>
            </w:placeholder>
            <w:showingPlcHdr/>
            <w:text w:multiLine="1"/>
          </w:sdtPr>
          <w:sdtEndPr/>
          <w:sdtContent>
            <w:tc>
              <w:tcPr>
                <w:tcW w:w="2004" w:type="dxa"/>
              </w:tcPr>
              <w:p w14:paraId="2F13C37E" w14:textId="739982B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054531251"/>
            <w:lock w:val="sdtLocked"/>
            <w:placeholder>
              <w:docPart w:val="71FDBA4AA2DD40CBA7A819A903898317"/>
            </w:placeholder>
            <w:showingPlcHdr/>
            <w:text w:multiLine="1"/>
          </w:sdtPr>
          <w:sdtEndPr/>
          <w:sdtContent>
            <w:tc>
              <w:tcPr>
                <w:tcW w:w="2004" w:type="dxa"/>
              </w:tcPr>
              <w:p w14:paraId="243F9251" w14:textId="3944E1E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33008923"/>
            <w:lock w:val="sdtLocked"/>
            <w:placeholder>
              <w:docPart w:val="EB37DAAA158C474F9940FD64C1923403"/>
            </w:placeholder>
            <w:showingPlcHdr/>
            <w:text w:multiLine="1"/>
          </w:sdtPr>
          <w:sdtEndPr/>
          <w:sdtContent>
            <w:tc>
              <w:tcPr>
                <w:tcW w:w="2005" w:type="dxa"/>
              </w:tcPr>
              <w:p w14:paraId="35DCE33A" w14:textId="7CD2401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89606406"/>
            <w:lock w:val="sdtLocked"/>
            <w:placeholder>
              <w:docPart w:val="C082481F3AB24E798304F69DCADF89A8"/>
            </w:placeholder>
            <w:showingPlcHdr/>
            <w:text w:multiLine="1"/>
          </w:sdtPr>
          <w:sdtEndPr/>
          <w:sdtContent>
            <w:tc>
              <w:tcPr>
                <w:tcW w:w="2005" w:type="dxa"/>
              </w:tcPr>
              <w:p w14:paraId="7605EB94" w14:textId="2D95BEFB"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0661649"/>
            <w:lock w:val="sdtLocked"/>
            <w:placeholder>
              <w:docPart w:val="19F8F69BE5094FCA9BC40D88DAC908CD"/>
            </w:placeholder>
            <w:showingPlcHdr/>
            <w:text w:multiLine="1"/>
          </w:sdtPr>
          <w:sdtEndPr/>
          <w:sdtContent>
            <w:tc>
              <w:tcPr>
                <w:tcW w:w="2005" w:type="dxa"/>
              </w:tcPr>
              <w:p w14:paraId="5C2B7FDB" w14:textId="4F19647F"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418244014"/>
            <w:lock w:val="sdtLocked"/>
            <w:placeholder>
              <w:docPart w:val="43C1DD9F137B46198B880C87A5970626"/>
            </w:placeholder>
            <w:showingPlcHdr/>
            <w:text w:multiLine="1"/>
          </w:sdtPr>
          <w:sdtEndPr/>
          <w:sdtContent>
            <w:tc>
              <w:tcPr>
                <w:tcW w:w="2541" w:type="dxa"/>
              </w:tcPr>
              <w:p w14:paraId="0BD4CE67" w14:textId="53CBED7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55380F80" w14:textId="77777777" w:rsidTr="00EC465A">
        <w:trPr>
          <w:trHeight w:val="564"/>
        </w:trPr>
        <w:sdt>
          <w:sdtPr>
            <w:rPr>
              <w:rFonts w:ascii="Segoe UI" w:hAnsi="Segoe UI" w:cs="Segoe UI"/>
              <w:b/>
              <w:bCs/>
            </w:rPr>
            <w:id w:val="1333788462"/>
            <w:lock w:val="sdtLocked"/>
            <w:placeholder>
              <w:docPart w:val="BCED13EDF2AE420DB5E4403ECAE71329"/>
            </w:placeholder>
            <w:showingPlcHdr/>
            <w:text w:multiLine="1"/>
          </w:sdtPr>
          <w:sdtEndPr/>
          <w:sdtContent>
            <w:tc>
              <w:tcPr>
                <w:tcW w:w="2004" w:type="dxa"/>
              </w:tcPr>
              <w:p w14:paraId="7B4EC7AE" w14:textId="7FBDF8D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435367056"/>
            <w:lock w:val="sdtLocked"/>
            <w:placeholder>
              <w:docPart w:val="5B6BE82CEDC94C9C85D50F41EE29037B"/>
            </w:placeholder>
            <w:showingPlcHdr/>
            <w:text w:multiLine="1"/>
          </w:sdtPr>
          <w:sdtEndPr/>
          <w:sdtContent>
            <w:tc>
              <w:tcPr>
                <w:tcW w:w="2004" w:type="dxa"/>
              </w:tcPr>
              <w:p w14:paraId="184F54AD" w14:textId="73D66C58"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424792248"/>
            <w:lock w:val="sdtLocked"/>
            <w:placeholder>
              <w:docPart w:val="265B831BE1C04714A4E76C64764A8403"/>
            </w:placeholder>
            <w:showingPlcHdr/>
            <w:text w:multiLine="1"/>
          </w:sdtPr>
          <w:sdtEndPr/>
          <w:sdtContent>
            <w:tc>
              <w:tcPr>
                <w:tcW w:w="2004" w:type="dxa"/>
              </w:tcPr>
              <w:p w14:paraId="36702B11" w14:textId="7149194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497801958"/>
            <w:lock w:val="sdtLocked"/>
            <w:placeholder>
              <w:docPart w:val="C5927483676C4D91A3343CCC9E274724"/>
            </w:placeholder>
            <w:showingPlcHdr/>
            <w:text w:multiLine="1"/>
          </w:sdtPr>
          <w:sdtEndPr/>
          <w:sdtContent>
            <w:tc>
              <w:tcPr>
                <w:tcW w:w="2005" w:type="dxa"/>
              </w:tcPr>
              <w:p w14:paraId="08310A30" w14:textId="4A8D690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784013744"/>
            <w:lock w:val="sdtLocked"/>
            <w:placeholder>
              <w:docPart w:val="063E0B65D6584B0F818E071BFD584B91"/>
            </w:placeholder>
            <w:showingPlcHdr/>
            <w:text w:multiLine="1"/>
          </w:sdtPr>
          <w:sdtEndPr/>
          <w:sdtContent>
            <w:tc>
              <w:tcPr>
                <w:tcW w:w="2005" w:type="dxa"/>
              </w:tcPr>
              <w:p w14:paraId="5C609333" w14:textId="59CDE183"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59438732"/>
            <w:lock w:val="sdtLocked"/>
            <w:placeholder>
              <w:docPart w:val="C846C02B96C34E669845B45576702E72"/>
            </w:placeholder>
            <w:showingPlcHdr/>
            <w:text w:multiLine="1"/>
          </w:sdtPr>
          <w:sdtEndPr/>
          <w:sdtContent>
            <w:tc>
              <w:tcPr>
                <w:tcW w:w="2005" w:type="dxa"/>
              </w:tcPr>
              <w:p w14:paraId="7FFBFB77" w14:textId="57F0218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700600044"/>
            <w:lock w:val="sdtLocked"/>
            <w:placeholder>
              <w:docPart w:val="426A27828DE2464BBD3EB4D7D62153C7"/>
            </w:placeholder>
            <w:showingPlcHdr/>
            <w:text w:multiLine="1"/>
          </w:sdtPr>
          <w:sdtEndPr/>
          <w:sdtContent>
            <w:tc>
              <w:tcPr>
                <w:tcW w:w="2541" w:type="dxa"/>
              </w:tcPr>
              <w:p w14:paraId="00EB12AC" w14:textId="7FA2553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2B6BE6A2" w14:textId="77777777" w:rsidTr="00EC465A">
        <w:trPr>
          <w:trHeight w:val="564"/>
        </w:trPr>
        <w:sdt>
          <w:sdtPr>
            <w:rPr>
              <w:rFonts w:ascii="Segoe UI" w:hAnsi="Segoe UI" w:cs="Segoe UI"/>
              <w:b/>
              <w:bCs/>
            </w:rPr>
            <w:id w:val="-1061471107"/>
            <w:lock w:val="sdtLocked"/>
            <w:placeholder>
              <w:docPart w:val="C694070C812D4B479C8174400CB4CD76"/>
            </w:placeholder>
            <w:showingPlcHdr/>
            <w:text w:multiLine="1"/>
          </w:sdtPr>
          <w:sdtEndPr/>
          <w:sdtContent>
            <w:tc>
              <w:tcPr>
                <w:tcW w:w="2004" w:type="dxa"/>
              </w:tcPr>
              <w:p w14:paraId="62B7721F" w14:textId="6FE36178"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64411790"/>
            <w:lock w:val="sdtLocked"/>
            <w:placeholder>
              <w:docPart w:val="88DCD71CE4ED4D4B9DB14C78C03842D4"/>
            </w:placeholder>
            <w:showingPlcHdr/>
            <w:text w:multiLine="1"/>
          </w:sdtPr>
          <w:sdtEndPr/>
          <w:sdtContent>
            <w:tc>
              <w:tcPr>
                <w:tcW w:w="2004" w:type="dxa"/>
              </w:tcPr>
              <w:p w14:paraId="32A205A6" w14:textId="5336068B"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676153617"/>
            <w:lock w:val="sdtLocked"/>
            <w:placeholder>
              <w:docPart w:val="FC11318D2C3F45DEAA5EB40E02E70C85"/>
            </w:placeholder>
            <w:showingPlcHdr/>
            <w:text w:multiLine="1"/>
          </w:sdtPr>
          <w:sdtEndPr/>
          <w:sdtContent>
            <w:tc>
              <w:tcPr>
                <w:tcW w:w="2004" w:type="dxa"/>
              </w:tcPr>
              <w:p w14:paraId="0CBF8AD9" w14:textId="56D7B98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946531596"/>
            <w:lock w:val="sdtLocked"/>
            <w:placeholder>
              <w:docPart w:val="1D4ED68142CF4AE29A5C1225551EEDC6"/>
            </w:placeholder>
            <w:showingPlcHdr/>
            <w:text w:multiLine="1"/>
          </w:sdtPr>
          <w:sdtEndPr/>
          <w:sdtContent>
            <w:tc>
              <w:tcPr>
                <w:tcW w:w="2005" w:type="dxa"/>
              </w:tcPr>
              <w:p w14:paraId="2B3E5CA2" w14:textId="0A38975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890804063"/>
            <w:lock w:val="sdtLocked"/>
            <w:placeholder>
              <w:docPart w:val="CD05F106A9604EA9AF53586659E14F2C"/>
            </w:placeholder>
            <w:showingPlcHdr/>
            <w:text w:multiLine="1"/>
          </w:sdtPr>
          <w:sdtEndPr/>
          <w:sdtContent>
            <w:tc>
              <w:tcPr>
                <w:tcW w:w="2005" w:type="dxa"/>
              </w:tcPr>
              <w:p w14:paraId="1274765D" w14:textId="23C571AB"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40959245"/>
            <w:lock w:val="sdtLocked"/>
            <w:placeholder>
              <w:docPart w:val="0C03317173604970A91FBCD1848A6CA1"/>
            </w:placeholder>
            <w:showingPlcHdr/>
            <w:text w:multiLine="1"/>
          </w:sdtPr>
          <w:sdtEndPr/>
          <w:sdtContent>
            <w:tc>
              <w:tcPr>
                <w:tcW w:w="2005" w:type="dxa"/>
              </w:tcPr>
              <w:p w14:paraId="18ED9A84" w14:textId="4C7879B8"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46969117"/>
            <w:lock w:val="sdtLocked"/>
            <w:placeholder>
              <w:docPart w:val="3540CC3C36D642EA87909499A915BF4A"/>
            </w:placeholder>
            <w:showingPlcHdr/>
            <w:text w:multiLine="1"/>
          </w:sdtPr>
          <w:sdtEndPr/>
          <w:sdtContent>
            <w:tc>
              <w:tcPr>
                <w:tcW w:w="2541" w:type="dxa"/>
              </w:tcPr>
              <w:p w14:paraId="6E4D6D6D" w14:textId="27557615"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5E76CB7C" w14:textId="77777777" w:rsidTr="00EC465A">
        <w:trPr>
          <w:trHeight w:val="564"/>
        </w:trPr>
        <w:sdt>
          <w:sdtPr>
            <w:rPr>
              <w:rFonts w:ascii="Segoe UI" w:hAnsi="Segoe UI" w:cs="Segoe UI"/>
              <w:b/>
              <w:bCs/>
            </w:rPr>
            <w:id w:val="881368288"/>
            <w:lock w:val="sdtLocked"/>
            <w:placeholder>
              <w:docPart w:val="5E46231625794B4D95BA2F7C98885A6B"/>
            </w:placeholder>
            <w:showingPlcHdr/>
            <w:text w:multiLine="1"/>
          </w:sdtPr>
          <w:sdtEndPr/>
          <w:sdtContent>
            <w:tc>
              <w:tcPr>
                <w:tcW w:w="2004" w:type="dxa"/>
              </w:tcPr>
              <w:p w14:paraId="003A8AC1" w14:textId="56C254C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480053907"/>
            <w:lock w:val="sdtLocked"/>
            <w:placeholder>
              <w:docPart w:val="DF24E81E94F54B9A8B8820C6B2F0E20B"/>
            </w:placeholder>
            <w:showingPlcHdr/>
            <w:text w:multiLine="1"/>
          </w:sdtPr>
          <w:sdtEndPr/>
          <w:sdtContent>
            <w:tc>
              <w:tcPr>
                <w:tcW w:w="2004" w:type="dxa"/>
              </w:tcPr>
              <w:p w14:paraId="60E9AC75" w14:textId="02C37F64"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049987983"/>
            <w:lock w:val="sdtLocked"/>
            <w:placeholder>
              <w:docPart w:val="B85C7B1B065D4EC1B0B64D16D4E057FF"/>
            </w:placeholder>
            <w:showingPlcHdr/>
            <w:text w:multiLine="1"/>
          </w:sdtPr>
          <w:sdtEndPr/>
          <w:sdtContent>
            <w:tc>
              <w:tcPr>
                <w:tcW w:w="2004" w:type="dxa"/>
              </w:tcPr>
              <w:p w14:paraId="7F89F3FF" w14:textId="0BD301C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737856266"/>
            <w:lock w:val="sdtLocked"/>
            <w:placeholder>
              <w:docPart w:val="5A28E79EFCAE495C888928BFA5CC49C8"/>
            </w:placeholder>
            <w:showingPlcHdr/>
            <w:text w:multiLine="1"/>
          </w:sdtPr>
          <w:sdtEndPr/>
          <w:sdtContent>
            <w:tc>
              <w:tcPr>
                <w:tcW w:w="2005" w:type="dxa"/>
              </w:tcPr>
              <w:p w14:paraId="6A6270A6" w14:textId="0AA6DB7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884399581"/>
            <w:lock w:val="sdtLocked"/>
            <w:placeholder>
              <w:docPart w:val="55A4E7D761DA4817BA901C926C12CA0E"/>
            </w:placeholder>
            <w:showingPlcHdr/>
            <w:text w:multiLine="1"/>
          </w:sdtPr>
          <w:sdtEndPr/>
          <w:sdtContent>
            <w:tc>
              <w:tcPr>
                <w:tcW w:w="2005" w:type="dxa"/>
              </w:tcPr>
              <w:p w14:paraId="5D88899D" w14:textId="75392E7F"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412556554"/>
            <w:lock w:val="sdtLocked"/>
            <w:placeholder>
              <w:docPart w:val="A493006F51484387A6D1DA044A0DAEA5"/>
            </w:placeholder>
            <w:showingPlcHdr/>
            <w:text w:multiLine="1"/>
          </w:sdtPr>
          <w:sdtEndPr/>
          <w:sdtContent>
            <w:tc>
              <w:tcPr>
                <w:tcW w:w="2005" w:type="dxa"/>
              </w:tcPr>
              <w:p w14:paraId="5A1428CC" w14:textId="30EF9E6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237063554"/>
            <w:lock w:val="sdtLocked"/>
            <w:placeholder>
              <w:docPart w:val="DE8FF45F9C8D44A589226BD44CAE56FF"/>
            </w:placeholder>
            <w:showingPlcHdr/>
            <w:text w:multiLine="1"/>
          </w:sdtPr>
          <w:sdtEndPr/>
          <w:sdtContent>
            <w:tc>
              <w:tcPr>
                <w:tcW w:w="2541" w:type="dxa"/>
              </w:tcPr>
              <w:p w14:paraId="526DEF01" w14:textId="11554E6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33CDF296" w14:textId="77777777" w:rsidTr="00EC465A">
        <w:trPr>
          <w:trHeight w:val="564"/>
        </w:trPr>
        <w:sdt>
          <w:sdtPr>
            <w:rPr>
              <w:rFonts w:ascii="Segoe UI" w:hAnsi="Segoe UI" w:cs="Segoe UI"/>
              <w:b/>
              <w:bCs/>
            </w:rPr>
            <w:id w:val="1721636697"/>
            <w:lock w:val="sdtLocked"/>
            <w:placeholder>
              <w:docPart w:val="729A9156864242ABAED6160877770463"/>
            </w:placeholder>
            <w:showingPlcHdr/>
            <w:text w:multiLine="1"/>
          </w:sdtPr>
          <w:sdtEndPr/>
          <w:sdtContent>
            <w:tc>
              <w:tcPr>
                <w:tcW w:w="2004" w:type="dxa"/>
              </w:tcPr>
              <w:p w14:paraId="0B4DDA53" w14:textId="7BB12B7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607629998"/>
            <w:lock w:val="sdtLocked"/>
            <w:placeholder>
              <w:docPart w:val="E0EE3B3F3DA945F690E3C76C652BFF59"/>
            </w:placeholder>
            <w:showingPlcHdr/>
            <w:text w:multiLine="1"/>
          </w:sdtPr>
          <w:sdtEndPr/>
          <w:sdtContent>
            <w:tc>
              <w:tcPr>
                <w:tcW w:w="2004" w:type="dxa"/>
              </w:tcPr>
              <w:p w14:paraId="44BD5302" w14:textId="1713ECBD"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139253762"/>
            <w:lock w:val="sdtLocked"/>
            <w:placeholder>
              <w:docPart w:val="180EF26AFB8644ADA5C9838D9F7DF939"/>
            </w:placeholder>
            <w:showingPlcHdr/>
            <w:text w:multiLine="1"/>
          </w:sdtPr>
          <w:sdtEndPr/>
          <w:sdtContent>
            <w:tc>
              <w:tcPr>
                <w:tcW w:w="2004" w:type="dxa"/>
              </w:tcPr>
              <w:p w14:paraId="2E264EAE" w14:textId="73AE00D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430623149"/>
            <w:lock w:val="sdtLocked"/>
            <w:placeholder>
              <w:docPart w:val="B2BDABC8FF6E4B6FAE2CCC9060A6CF2E"/>
            </w:placeholder>
            <w:showingPlcHdr/>
            <w:text w:multiLine="1"/>
          </w:sdtPr>
          <w:sdtEndPr/>
          <w:sdtContent>
            <w:tc>
              <w:tcPr>
                <w:tcW w:w="2005" w:type="dxa"/>
              </w:tcPr>
              <w:p w14:paraId="0EA54766" w14:textId="573F808B"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92009244"/>
            <w:lock w:val="sdtLocked"/>
            <w:placeholder>
              <w:docPart w:val="9F0FB2D7BE434118A050B3204BC3D94A"/>
            </w:placeholder>
            <w:showingPlcHdr/>
            <w:text w:multiLine="1"/>
          </w:sdtPr>
          <w:sdtEndPr/>
          <w:sdtContent>
            <w:tc>
              <w:tcPr>
                <w:tcW w:w="2005" w:type="dxa"/>
              </w:tcPr>
              <w:p w14:paraId="75B0D3E4" w14:textId="66B7813B"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093440926"/>
            <w:lock w:val="sdtLocked"/>
            <w:placeholder>
              <w:docPart w:val="9C20C22DDEC24B8995F9B1EC71728432"/>
            </w:placeholder>
            <w:showingPlcHdr/>
            <w:text w:multiLine="1"/>
          </w:sdtPr>
          <w:sdtEndPr/>
          <w:sdtContent>
            <w:tc>
              <w:tcPr>
                <w:tcW w:w="2005" w:type="dxa"/>
              </w:tcPr>
              <w:p w14:paraId="1BBDC8BE" w14:textId="0ED19A9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617284806"/>
            <w:lock w:val="sdtLocked"/>
            <w:placeholder>
              <w:docPart w:val="01F3622FF1534859B08F99FAA0948C48"/>
            </w:placeholder>
            <w:showingPlcHdr/>
            <w:text w:multiLine="1"/>
          </w:sdtPr>
          <w:sdtEndPr/>
          <w:sdtContent>
            <w:tc>
              <w:tcPr>
                <w:tcW w:w="2541" w:type="dxa"/>
              </w:tcPr>
              <w:p w14:paraId="5ACADEB0" w14:textId="5F332C6B"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00AA280F" w14:textId="77777777" w:rsidTr="00EC465A">
        <w:trPr>
          <w:trHeight w:val="564"/>
        </w:trPr>
        <w:sdt>
          <w:sdtPr>
            <w:rPr>
              <w:rFonts w:ascii="Segoe UI" w:hAnsi="Segoe UI" w:cs="Segoe UI"/>
              <w:b/>
              <w:bCs/>
            </w:rPr>
            <w:id w:val="-2067096415"/>
            <w:lock w:val="sdtLocked"/>
            <w:placeholder>
              <w:docPart w:val="9AED099FAA2E418780E80BB943C7E022"/>
            </w:placeholder>
            <w:showingPlcHdr/>
            <w:text w:multiLine="1"/>
          </w:sdtPr>
          <w:sdtEndPr/>
          <w:sdtContent>
            <w:tc>
              <w:tcPr>
                <w:tcW w:w="2004" w:type="dxa"/>
              </w:tcPr>
              <w:p w14:paraId="12A33B2F" w14:textId="0E19FF7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457367984"/>
            <w:lock w:val="sdtLocked"/>
            <w:placeholder>
              <w:docPart w:val="58A0B4AA76B942E6B65B932A99A358B5"/>
            </w:placeholder>
            <w:showingPlcHdr/>
            <w:text w:multiLine="1"/>
          </w:sdtPr>
          <w:sdtEndPr/>
          <w:sdtContent>
            <w:tc>
              <w:tcPr>
                <w:tcW w:w="2004" w:type="dxa"/>
              </w:tcPr>
              <w:p w14:paraId="1B223BA4" w14:textId="6A4724A1"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691111553"/>
            <w:lock w:val="sdtLocked"/>
            <w:placeholder>
              <w:docPart w:val="6ADB23F9BDEB4EC68F0F322C1FAD3AAC"/>
            </w:placeholder>
            <w:showingPlcHdr/>
            <w:text w:multiLine="1"/>
          </w:sdtPr>
          <w:sdtEndPr/>
          <w:sdtContent>
            <w:tc>
              <w:tcPr>
                <w:tcW w:w="2004" w:type="dxa"/>
              </w:tcPr>
              <w:p w14:paraId="0B56B396" w14:textId="376F60C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464475172"/>
            <w:lock w:val="sdtLocked"/>
            <w:placeholder>
              <w:docPart w:val="DBD9145F1EF749698C2BA5EB298FF2A7"/>
            </w:placeholder>
            <w:showingPlcHdr/>
            <w:text w:multiLine="1"/>
          </w:sdtPr>
          <w:sdtEndPr/>
          <w:sdtContent>
            <w:tc>
              <w:tcPr>
                <w:tcW w:w="2005" w:type="dxa"/>
              </w:tcPr>
              <w:p w14:paraId="18342D07" w14:textId="230A30D3"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801454627"/>
            <w:lock w:val="sdtLocked"/>
            <w:placeholder>
              <w:docPart w:val="538440534428477482EC6725C6247EA7"/>
            </w:placeholder>
            <w:showingPlcHdr/>
            <w:text w:multiLine="1"/>
          </w:sdtPr>
          <w:sdtEndPr/>
          <w:sdtContent>
            <w:tc>
              <w:tcPr>
                <w:tcW w:w="2005" w:type="dxa"/>
              </w:tcPr>
              <w:p w14:paraId="24B02D7A" w14:textId="617D859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93403970"/>
            <w:lock w:val="sdtLocked"/>
            <w:placeholder>
              <w:docPart w:val="F2BB7E55D57444F9AD3437FAFAB9ABFE"/>
            </w:placeholder>
            <w:showingPlcHdr/>
            <w:text w:multiLine="1"/>
          </w:sdtPr>
          <w:sdtEndPr/>
          <w:sdtContent>
            <w:tc>
              <w:tcPr>
                <w:tcW w:w="2005" w:type="dxa"/>
              </w:tcPr>
              <w:p w14:paraId="15CD632F" w14:textId="16869526"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643351964"/>
            <w:lock w:val="sdtLocked"/>
            <w:placeholder>
              <w:docPart w:val="4D4AD04EB62F41B99C7C7860F08038B8"/>
            </w:placeholder>
            <w:showingPlcHdr/>
            <w:text w:multiLine="1"/>
          </w:sdtPr>
          <w:sdtEndPr/>
          <w:sdtContent>
            <w:tc>
              <w:tcPr>
                <w:tcW w:w="2541" w:type="dxa"/>
              </w:tcPr>
              <w:p w14:paraId="0362CEF4" w14:textId="27C64CE9"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r w:rsidR="005D65C2" w:rsidRPr="007B06CF" w14:paraId="7E72A747" w14:textId="77777777" w:rsidTr="00EC465A">
        <w:trPr>
          <w:trHeight w:val="564"/>
        </w:trPr>
        <w:sdt>
          <w:sdtPr>
            <w:rPr>
              <w:rFonts w:ascii="Segoe UI" w:hAnsi="Segoe UI" w:cs="Segoe UI"/>
              <w:b/>
              <w:bCs/>
            </w:rPr>
            <w:id w:val="1569767649"/>
            <w:lock w:val="sdtLocked"/>
            <w:placeholder>
              <w:docPart w:val="771FBAB5A94E4F2EB6E7A5D799AFB143"/>
            </w:placeholder>
            <w:showingPlcHdr/>
            <w:text w:multiLine="1"/>
          </w:sdtPr>
          <w:sdtEndPr/>
          <w:sdtContent>
            <w:tc>
              <w:tcPr>
                <w:tcW w:w="2004" w:type="dxa"/>
              </w:tcPr>
              <w:p w14:paraId="3250E5A2" w14:textId="6DB0C8A0"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045893014"/>
            <w:lock w:val="sdtLocked"/>
            <w:placeholder>
              <w:docPart w:val="EE50DD24A4114BE1A9315567038346C2"/>
            </w:placeholder>
            <w:showingPlcHdr/>
            <w:text w:multiLine="1"/>
          </w:sdtPr>
          <w:sdtEndPr/>
          <w:sdtContent>
            <w:tc>
              <w:tcPr>
                <w:tcW w:w="2004" w:type="dxa"/>
              </w:tcPr>
              <w:p w14:paraId="64864C4B" w14:textId="47D9F0FE"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336115860"/>
            <w:lock w:val="sdtLocked"/>
            <w:placeholder>
              <w:docPart w:val="44A3EBBBD7AA4F47B80C3D015A74E6E7"/>
            </w:placeholder>
            <w:showingPlcHdr/>
            <w:text w:multiLine="1"/>
          </w:sdtPr>
          <w:sdtEndPr/>
          <w:sdtContent>
            <w:tc>
              <w:tcPr>
                <w:tcW w:w="2004" w:type="dxa"/>
              </w:tcPr>
              <w:p w14:paraId="0F29CE4A" w14:textId="5DDF307A"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520437019"/>
            <w:lock w:val="sdtLocked"/>
            <w:placeholder>
              <w:docPart w:val="EA9BAA64C79C470AA920CA5E5230B594"/>
            </w:placeholder>
            <w:showingPlcHdr/>
            <w:text w:multiLine="1"/>
          </w:sdtPr>
          <w:sdtEndPr/>
          <w:sdtContent>
            <w:tc>
              <w:tcPr>
                <w:tcW w:w="2005" w:type="dxa"/>
              </w:tcPr>
              <w:p w14:paraId="51DB95B8" w14:textId="754BC262"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134600425"/>
            <w:lock w:val="sdtLocked"/>
            <w:placeholder>
              <w:docPart w:val="74F699AFB9074E8BBBEFE3C901DABD38"/>
            </w:placeholder>
            <w:showingPlcHdr/>
            <w:text w:multiLine="1"/>
          </w:sdtPr>
          <w:sdtEndPr/>
          <w:sdtContent>
            <w:tc>
              <w:tcPr>
                <w:tcW w:w="2005" w:type="dxa"/>
              </w:tcPr>
              <w:p w14:paraId="700B8D75" w14:textId="2C9F9A27"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1738309360"/>
            <w:lock w:val="sdtLocked"/>
            <w:placeholder>
              <w:docPart w:val="EE797E721E5549208399DE99C4D699B5"/>
            </w:placeholder>
            <w:showingPlcHdr/>
            <w:text w:multiLine="1"/>
          </w:sdtPr>
          <w:sdtEndPr/>
          <w:sdtContent>
            <w:tc>
              <w:tcPr>
                <w:tcW w:w="2005" w:type="dxa"/>
              </w:tcPr>
              <w:p w14:paraId="063EA4A3" w14:textId="4FA10ABB"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sdt>
          <w:sdtPr>
            <w:rPr>
              <w:rFonts w:ascii="Segoe UI" w:hAnsi="Segoe UI" w:cs="Segoe UI"/>
              <w:b/>
              <w:bCs/>
            </w:rPr>
            <w:id w:val="-2080042218"/>
            <w:lock w:val="sdtLocked"/>
            <w:placeholder>
              <w:docPart w:val="78B2CD488D7F4C099F9F28184D01944C"/>
            </w:placeholder>
            <w:showingPlcHdr/>
            <w:text w:multiLine="1"/>
          </w:sdtPr>
          <w:sdtEndPr/>
          <w:sdtContent>
            <w:tc>
              <w:tcPr>
                <w:tcW w:w="2541" w:type="dxa"/>
              </w:tcPr>
              <w:p w14:paraId="2C3EC0AE" w14:textId="3B9C69AC" w:rsidR="005D65C2" w:rsidRPr="007B06CF" w:rsidRDefault="005D65C2" w:rsidP="005D65C2">
                <w:pPr>
                  <w:rPr>
                    <w:rFonts w:ascii="Segoe UI" w:hAnsi="Segoe UI" w:cs="Segoe UI"/>
                    <w:b/>
                    <w:bCs/>
                  </w:rPr>
                </w:pPr>
                <w:r w:rsidRPr="007B06CF">
                  <w:rPr>
                    <w:rStyle w:val="PlaceholderText"/>
                    <w:rFonts w:ascii="Segoe UI" w:hAnsi="Segoe UI" w:cs="Segoe UI"/>
                  </w:rPr>
                  <w:t>Type here.</w:t>
                </w:r>
              </w:p>
            </w:tc>
          </w:sdtContent>
        </w:sdt>
      </w:tr>
    </w:tbl>
    <w:p w14:paraId="5C9EC777" w14:textId="77777777" w:rsidR="006839AE" w:rsidRPr="007B06CF" w:rsidRDefault="006839AE" w:rsidP="004B3E23">
      <w:pPr>
        <w:tabs>
          <w:tab w:val="right" w:pos="14578"/>
        </w:tabs>
        <w:ind w:firstLine="503"/>
        <w:rPr>
          <w:rFonts w:ascii="Segoe UI" w:hAnsi="Segoe UI" w:cs="Segoe UI"/>
          <w:b/>
          <w:bCs/>
        </w:rPr>
      </w:pPr>
    </w:p>
    <w:sectPr w:rsidR="006839AE" w:rsidRPr="007B06CF" w:rsidSect="004B3E23">
      <w:headerReference w:type="default" r:id="rId15"/>
      <w:pgSz w:w="16838" w:h="11906" w:orient="landscape"/>
      <w:pgMar w:top="1440" w:right="820" w:bottom="993" w:left="1440" w:header="708" w:footer="64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53C4BA" w14:textId="77777777" w:rsidR="00E8708A" w:rsidRDefault="00E8708A" w:rsidP="00C752F8">
      <w:r>
        <w:separator/>
      </w:r>
    </w:p>
    <w:p w14:paraId="182B4994" w14:textId="77777777" w:rsidR="00E8708A" w:rsidRDefault="00E8708A"/>
    <w:p w14:paraId="53CD766C" w14:textId="77777777" w:rsidR="00E8708A" w:rsidRDefault="00E8708A" w:rsidP="00D0416E"/>
  </w:endnote>
  <w:endnote w:type="continuationSeparator" w:id="0">
    <w:p w14:paraId="477F82E9" w14:textId="77777777" w:rsidR="00E8708A" w:rsidRDefault="00E8708A" w:rsidP="00C752F8">
      <w:r>
        <w:continuationSeparator/>
      </w:r>
    </w:p>
    <w:p w14:paraId="0CDBEAD0" w14:textId="77777777" w:rsidR="00E8708A" w:rsidRDefault="00E8708A"/>
    <w:p w14:paraId="77F8C14A" w14:textId="77777777" w:rsidR="00E8708A" w:rsidRDefault="00E8708A" w:rsidP="00D041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w:panose1 w:val="00000000000000000000"/>
    <w:charset w:val="00"/>
    <w:family w:val="auto"/>
    <w:pitch w:val="variable"/>
    <w:sig w:usb0="A00000FF" w:usb1="4000205B" w:usb2="00000000" w:usb3="00000000" w:csb0="00000193" w:csb1="00000000"/>
  </w:font>
  <w:font w:name="Helvetica">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Rockwe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F4FA0E" w14:textId="34A42436" w:rsidR="00E8708A" w:rsidRPr="00F27D3D" w:rsidRDefault="00E8708A" w:rsidP="004B3E23">
    <w:pPr>
      <w:pStyle w:val="Footer"/>
      <w:pBdr>
        <w:top w:val="single" w:sz="4" w:space="1" w:color="7F2596" w:themeColor="accent2"/>
      </w:pBdr>
      <w:tabs>
        <w:tab w:val="clear" w:pos="4513"/>
        <w:tab w:val="clear" w:pos="9026"/>
        <w:tab w:val="right" w:pos="14578"/>
      </w:tabs>
      <w:rPr>
        <w:rFonts w:ascii="Segoe UI" w:hAnsi="Segoe UI" w:cs="Segoe UI"/>
        <w:szCs w:val="18"/>
      </w:rPr>
    </w:pPr>
    <w:r w:rsidRPr="00F27D3D">
      <w:rPr>
        <w:rFonts w:ascii="Segoe UI" w:hAnsi="Segoe UI" w:cs="Segoe UI"/>
        <w:sz w:val="16"/>
        <w:szCs w:val="16"/>
      </w:rPr>
      <w:t>Chase NB SME OP Fixed Site Pollution Liability Short Proposal</w:t>
    </w:r>
    <w:r w:rsidRPr="0081681F">
      <w:rPr>
        <w:rFonts w:ascii="Segoe UI" w:hAnsi="Segoe UI" w:cs="Segoe UI"/>
        <w:sz w:val="15"/>
      </w:rPr>
      <w:t xml:space="preserve"> </w:t>
    </w:r>
    <w:r>
      <w:rPr>
        <w:rFonts w:ascii="Segoe UI" w:hAnsi="Segoe UI" w:cs="Segoe UI"/>
        <w:sz w:val="15"/>
      </w:rPr>
      <w:t>v2, 08042024</w:t>
    </w:r>
    <w:r>
      <w:rPr>
        <w:rFonts w:ascii="Segoe UI" w:hAnsi="Segoe UI" w:cs="Segoe UI"/>
        <w:sz w:val="15"/>
      </w:rPr>
      <w:tab/>
    </w:r>
    <w:r w:rsidRPr="00F27D3D">
      <w:rPr>
        <w:rFonts w:ascii="Segoe UI" w:hAnsi="Segoe UI" w:cs="Segoe UI"/>
        <w:color w:val="7F2596" w:themeColor="accent2"/>
        <w:szCs w:val="18"/>
      </w:rPr>
      <w:t>Page |</w:t>
    </w:r>
    <w:r w:rsidRPr="00F27D3D">
      <w:rPr>
        <w:rFonts w:ascii="Segoe UI" w:hAnsi="Segoe UI" w:cs="Segoe UI"/>
        <w:szCs w:val="18"/>
      </w:rPr>
      <w:t xml:space="preserve"> </w:t>
    </w:r>
    <w:r w:rsidRPr="00F27D3D">
      <w:rPr>
        <w:rFonts w:ascii="Segoe UI" w:hAnsi="Segoe UI" w:cs="Segoe UI"/>
        <w:bCs/>
        <w:szCs w:val="18"/>
      </w:rPr>
      <w:fldChar w:fldCharType="begin"/>
    </w:r>
    <w:r w:rsidRPr="00F27D3D">
      <w:rPr>
        <w:rFonts w:ascii="Segoe UI" w:hAnsi="Segoe UI" w:cs="Segoe UI"/>
        <w:bCs/>
        <w:szCs w:val="18"/>
      </w:rPr>
      <w:instrText xml:space="preserve"> PAGE  \* Arabic  \* MERGEFORMAT </w:instrText>
    </w:r>
    <w:r w:rsidRPr="00F27D3D">
      <w:rPr>
        <w:rFonts w:ascii="Segoe UI" w:hAnsi="Segoe UI" w:cs="Segoe UI"/>
        <w:bCs/>
        <w:szCs w:val="18"/>
      </w:rPr>
      <w:fldChar w:fldCharType="separate"/>
    </w:r>
    <w:r w:rsidR="005D1DDA">
      <w:rPr>
        <w:rFonts w:ascii="Segoe UI" w:hAnsi="Segoe UI" w:cs="Segoe UI"/>
        <w:bCs/>
        <w:noProof/>
        <w:szCs w:val="18"/>
      </w:rPr>
      <w:t>4</w:t>
    </w:r>
    <w:r w:rsidRPr="00F27D3D">
      <w:rPr>
        <w:rFonts w:ascii="Segoe UI" w:hAnsi="Segoe UI" w:cs="Segoe UI"/>
        <w:bCs/>
        <w:szCs w:val="18"/>
      </w:rPr>
      <w:fldChar w:fldCharType="end"/>
    </w:r>
    <w:r w:rsidRPr="00F27D3D">
      <w:rPr>
        <w:rFonts w:ascii="Segoe UI" w:hAnsi="Segoe UI" w:cs="Segoe UI"/>
        <w:szCs w:val="18"/>
      </w:rPr>
      <w:t xml:space="preserve"> of </w:t>
    </w:r>
    <w:r w:rsidRPr="00F27D3D">
      <w:rPr>
        <w:rFonts w:ascii="Segoe UI" w:hAnsi="Segoe UI" w:cs="Segoe UI"/>
        <w:bCs/>
        <w:szCs w:val="18"/>
      </w:rPr>
      <w:fldChar w:fldCharType="begin"/>
    </w:r>
    <w:r w:rsidRPr="00F27D3D">
      <w:rPr>
        <w:rFonts w:ascii="Segoe UI" w:hAnsi="Segoe UI" w:cs="Segoe UI"/>
        <w:bCs/>
        <w:szCs w:val="18"/>
      </w:rPr>
      <w:instrText xml:space="preserve"> NUMPAGES  \* Arabic  \* MERGEFORMAT </w:instrText>
    </w:r>
    <w:r w:rsidRPr="00F27D3D">
      <w:rPr>
        <w:rFonts w:ascii="Segoe UI" w:hAnsi="Segoe UI" w:cs="Segoe UI"/>
        <w:bCs/>
        <w:szCs w:val="18"/>
      </w:rPr>
      <w:fldChar w:fldCharType="separate"/>
    </w:r>
    <w:r w:rsidR="005D1DDA">
      <w:rPr>
        <w:rFonts w:ascii="Segoe UI" w:hAnsi="Segoe UI" w:cs="Segoe UI"/>
        <w:bCs/>
        <w:noProof/>
        <w:szCs w:val="18"/>
      </w:rPr>
      <w:t>11</w:t>
    </w:r>
    <w:r w:rsidRPr="00F27D3D">
      <w:rPr>
        <w:rFonts w:ascii="Segoe UI" w:hAnsi="Segoe UI" w:cs="Segoe UI"/>
        <w:bCs/>
        <w:szCs w:val="18"/>
      </w:rPr>
      <w:fldChar w:fldCharType="end"/>
    </w:r>
    <w:r w:rsidRPr="00F27D3D">
      <w:rPr>
        <w:rFonts w:ascii="Segoe UI" w:hAnsi="Segoe UI" w:cs="Segoe UI"/>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16B338" w14:textId="77777777" w:rsidR="00E8708A" w:rsidRDefault="00E8708A" w:rsidP="00C752F8">
      <w:r>
        <w:separator/>
      </w:r>
    </w:p>
    <w:p w14:paraId="7DDABE26" w14:textId="77777777" w:rsidR="00E8708A" w:rsidRDefault="00E8708A"/>
    <w:p w14:paraId="017403A3" w14:textId="77777777" w:rsidR="00E8708A" w:rsidRDefault="00E8708A" w:rsidP="00D0416E"/>
  </w:footnote>
  <w:footnote w:type="continuationSeparator" w:id="0">
    <w:p w14:paraId="6CB5633F" w14:textId="77777777" w:rsidR="00E8708A" w:rsidRDefault="00E8708A" w:rsidP="00C752F8">
      <w:r>
        <w:continuationSeparator/>
      </w:r>
    </w:p>
    <w:p w14:paraId="537A05BB" w14:textId="77777777" w:rsidR="00E8708A" w:rsidRDefault="00E8708A"/>
    <w:p w14:paraId="51836CCC" w14:textId="77777777" w:rsidR="00E8708A" w:rsidRDefault="00E8708A" w:rsidP="00D0416E"/>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0F7BFB" w14:textId="4D61A711" w:rsidR="00E8708A" w:rsidRDefault="00E8708A">
    <w:pPr>
      <w:pStyle w:val="Header"/>
    </w:pPr>
    <w:r w:rsidRPr="003F1671">
      <w:rPr>
        <w:rFonts w:ascii="Lexend" w:hAnsi="Lexend" w:cs="Helvetica"/>
        <w:noProof/>
      </w:rPr>
      <w:drawing>
        <wp:anchor distT="0" distB="0" distL="114300" distR="114300" simplePos="0" relativeHeight="251659264" behindDoc="1" locked="0" layoutInCell="1" allowOverlap="1" wp14:anchorId="3653228D" wp14:editId="3F902865">
          <wp:simplePos x="0" y="0"/>
          <wp:positionH relativeFrom="margin">
            <wp:posOffset>3460122</wp:posOffset>
          </wp:positionH>
          <wp:positionV relativeFrom="paragraph">
            <wp:posOffset>-91440</wp:posOffset>
          </wp:positionV>
          <wp:extent cx="2566664" cy="701040"/>
          <wp:effectExtent l="0" t="0" r="5715" b="38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73699" cy="702961"/>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79CDB5" w14:textId="77777777" w:rsidR="00E8708A" w:rsidRDefault="00E8708A">
    <w:pPr>
      <w:pStyle w:val="Header"/>
    </w:pPr>
    <w:r w:rsidRPr="003F1671">
      <w:rPr>
        <w:rFonts w:ascii="Lexend" w:hAnsi="Lexend" w:cs="Helvetica"/>
        <w:noProof/>
      </w:rPr>
      <w:drawing>
        <wp:anchor distT="0" distB="0" distL="114300" distR="114300" simplePos="0" relativeHeight="251661312" behindDoc="1" locked="0" layoutInCell="1" allowOverlap="1" wp14:anchorId="68D57A88" wp14:editId="6380C993">
          <wp:simplePos x="0" y="0"/>
          <wp:positionH relativeFrom="margin">
            <wp:posOffset>4305300</wp:posOffset>
          </wp:positionH>
          <wp:positionV relativeFrom="paragraph">
            <wp:posOffset>-91440</wp:posOffset>
          </wp:positionV>
          <wp:extent cx="1620442" cy="44259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47087" cy="449873"/>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F34CFF" w14:textId="77777777" w:rsidR="00E8708A" w:rsidRDefault="00E8708A">
    <w:pPr>
      <w:pStyle w:val="Header"/>
    </w:pPr>
    <w:r w:rsidRPr="003F1671">
      <w:rPr>
        <w:rFonts w:ascii="Lexend" w:hAnsi="Lexend" w:cs="Helvetica"/>
        <w:noProof/>
      </w:rPr>
      <w:drawing>
        <wp:anchor distT="0" distB="0" distL="114300" distR="114300" simplePos="0" relativeHeight="251663360" behindDoc="1" locked="0" layoutInCell="1" allowOverlap="1" wp14:anchorId="73DD9971" wp14:editId="671F6CD4">
          <wp:simplePos x="0" y="0"/>
          <wp:positionH relativeFrom="margin">
            <wp:posOffset>7589520</wp:posOffset>
          </wp:positionH>
          <wp:positionV relativeFrom="paragraph">
            <wp:posOffset>-137160</wp:posOffset>
          </wp:positionV>
          <wp:extent cx="1620442" cy="442595"/>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20442" cy="44259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335225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109CF92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7416A1A"/>
    <w:multiLevelType w:val="hybridMultilevel"/>
    <w:tmpl w:val="223802E2"/>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DA24CB"/>
    <w:multiLevelType w:val="hybridMultilevel"/>
    <w:tmpl w:val="8B76AC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06C7F9B"/>
    <w:multiLevelType w:val="multilevel"/>
    <w:tmpl w:val="1A86C87A"/>
    <w:lvl w:ilvl="0">
      <w:start w:val="1"/>
      <w:numFmt w:val="decimal"/>
      <w:pStyle w:val="Heading1-ProposalSection"/>
      <w:lvlText w:val="%1."/>
      <w:lvlJc w:val="left"/>
      <w:pPr>
        <w:ind w:left="567" w:hanging="567"/>
      </w:pPr>
      <w:rPr>
        <w:rFonts w:hint="default"/>
        <w:b/>
        <w:bCs/>
      </w:rPr>
    </w:lvl>
    <w:lvl w:ilvl="1">
      <w:start w:val="1"/>
      <w:numFmt w:val="decimal"/>
      <w:pStyle w:val="Proposal-QuestionLevel1"/>
      <w:lvlText w:val="%1.%2"/>
      <w:lvlJc w:val="left"/>
      <w:pPr>
        <w:ind w:left="567" w:hanging="567"/>
      </w:pPr>
      <w:rPr>
        <w:rFonts w:hint="default"/>
        <w:b w:val="0"/>
        <w:sz w:val="18"/>
      </w:rPr>
    </w:lvl>
    <w:lvl w:ilvl="2">
      <w:start w:val="1"/>
      <w:numFmt w:val="lowerLetter"/>
      <w:pStyle w:val="Proposal-QuestionLevel2"/>
      <w:lvlText w:val="%3."/>
      <w:lvlJc w:val="right"/>
      <w:pPr>
        <w:ind w:left="1134" w:hanging="567"/>
      </w:pPr>
      <w:rPr>
        <w:rFonts w:hint="default"/>
      </w:rPr>
    </w:lvl>
    <w:lvl w:ilvl="3">
      <w:start w:val="1"/>
      <w:numFmt w:val="decimal"/>
      <w:pStyle w:val="Proposal-QuestionLevel3"/>
      <w:lvlText w:val="%4."/>
      <w:lvlJc w:val="left"/>
      <w:pPr>
        <w:ind w:left="1701" w:hanging="567"/>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2632119E"/>
    <w:multiLevelType w:val="multilevel"/>
    <w:tmpl w:val="3222D0EC"/>
    <w:lvl w:ilvl="0">
      <w:start w:val="1"/>
      <w:numFmt w:val="decimal"/>
      <w:lvlText w:val="%1."/>
      <w:lvlJc w:val="left"/>
      <w:pPr>
        <w:ind w:left="567" w:hanging="567"/>
      </w:pPr>
      <w:rPr>
        <w:rFonts w:hint="default"/>
        <w:b/>
        <w:color w:val="7F2596" w:themeColor="accent2"/>
        <w:sz w:val="24"/>
      </w:rPr>
    </w:lvl>
    <w:lvl w:ilvl="1">
      <w:start w:val="1"/>
      <w:numFmt w:val="decimal"/>
      <w:lvlText w:val="%1.%2"/>
      <w:lvlJc w:val="left"/>
      <w:pPr>
        <w:ind w:left="567" w:hanging="567"/>
      </w:pPr>
      <w:rPr>
        <w:rFonts w:ascii="Segoe UI" w:hAnsi="Segoe UI" w:cs="Segoe UI" w:hint="default"/>
        <w:b w:val="0"/>
        <w:bCs w:val="0"/>
        <w:i w:val="0"/>
        <w:iCs w:val="0"/>
        <w:caps w:val="0"/>
        <w:smallCaps w:val="0"/>
        <w:strike w:val="0"/>
        <w:dstrike w:val="0"/>
        <w:outline w:val="0"/>
        <w:shadow w:val="0"/>
        <w:emboss w:val="0"/>
        <w:imprint w:val="0"/>
        <w:vanish w:val="0"/>
        <w:spacing w:val="0"/>
        <w:kern w:val="0"/>
        <w:position w:val="0"/>
        <w:sz w:val="18"/>
        <w:u w:val="none"/>
        <w:effect w:val="none"/>
        <w:vertAlign w:val="baseline"/>
        <w:em w:val="none"/>
        <w14:ligatures w14:val="none"/>
        <w14:numForm w14:val="default"/>
        <w14:numSpacing w14:val="default"/>
        <w14:stylisticSets/>
        <w14:cntxtAlts w14:val="0"/>
      </w:rPr>
    </w:lvl>
    <w:lvl w:ilvl="2">
      <w:start w:val="1"/>
      <w:numFmt w:val="lowerLetter"/>
      <w:lvlText w:val="%3."/>
      <w:lvlJc w:val="left"/>
      <w:pPr>
        <w:tabs>
          <w:tab w:val="num" w:pos="567"/>
        </w:tabs>
        <w:ind w:left="1134" w:hanging="567"/>
      </w:pPr>
      <w:rPr>
        <w:rFonts w:hint="default"/>
      </w:rPr>
    </w:lvl>
    <w:lvl w:ilvl="3">
      <w:start w:val="1"/>
      <w:numFmt w:val="lowerRoman"/>
      <w:lvlText w:val="%4."/>
      <w:lvlJc w:val="left"/>
      <w:pPr>
        <w:ind w:left="1474" w:hanging="34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2A5B2C5F"/>
    <w:multiLevelType w:val="hybridMultilevel"/>
    <w:tmpl w:val="D9D6A8DE"/>
    <w:lvl w:ilvl="0" w:tplc="CB28513E">
      <w:start w:val="1"/>
      <w:numFmt w:val="decimal"/>
      <w:lvlText w:val="%1."/>
      <w:lvlJc w:val="left"/>
      <w:pPr>
        <w:ind w:left="5463" w:hanging="360"/>
      </w:pPr>
      <w:rPr>
        <w:rFonts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08765B4"/>
    <w:multiLevelType w:val="hybridMultilevel"/>
    <w:tmpl w:val="EE4EBC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D8D170B"/>
    <w:multiLevelType w:val="hybridMultilevel"/>
    <w:tmpl w:val="69C0879A"/>
    <w:lvl w:ilvl="0" w:tplc="0C090001">
      <w:start w:val="1"/>
      <w:numFmt w:val="bullet"/>
      <w:lvlText w:val=""/>
      <w:lvlJc w:val="left"/>
      <w:pPr>
        <w:ind w:left="720" w:hanging="360"/>
      </w:pPr>
      <w:rPr>
        <w:rFonts w:ascii="Symbol" w:hAnsi="Symbol" w:hint="default"/>
        <w:sz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AB96B28"/>
    <w:multiLevelType w:val="hybridMultilevel"/>
    <w:tmpl w:val="C11E560E"/>
    <w:lvl w:ilvl="0" w:tplc="FCD63796">
      <w:start w:val="8"/>
      <w:numFmt w:val="bullet"/>
      <w:lvlText w:val="-"/>
      <w:lvlJc w:val="left"/>
      <w:pPr>
        <w:ind w:left="720" w:hanging="360"/>
      </w:pPr>
      <w:rPr>
        <w:rFonts w:ascii="Arial" w:eastAsia="Arial" w:hAnsi="Arial" w:cs="Arial" w:hint="default"/>
        <w:sz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9"/>
  </w:num>
  <w:num w:numId="5">
    <w:abstractNumId w:val="8"/>
  </w:num>
  <w:num w:numId="6">
    <w:abstractNumId w:val="3"/>
  </w:num>
  <w:num w:numId="7">
    <w:abstractNumId w:val="2"/>
  </w:num>
  <w:num w:numId="8">
    <w:abstractNumId w:val="7"/>
  </w:num>
  <w:num w:numId="9">
    <w:abstractNumId w:val="4"/>
  </w:num>
  <w:num w:numId="10">
    <w:abstractNumId w:val="4"/>
  </w:num>
  <w:num w:numId="11">
    <w:abstractNumId w:val="5"/>
  </w:num>
  <w:num w:numId="12">
    <w:abstractNumId w:val="4"/>
  </w:num>
  <w:num w:numId="13">
    <w:abstractNumId w:val="4"/>
  </w:num>
  <w:num w:numId="14">
    <w:abstractNumId w:val="4"/>
  </w:num>
  <w:num w:numId="15">
    <w:abstractNumId w:val="4"/>
  </w:num>
  <w:num w:numId="16">
    <w:abstractNumId w:val="4"/>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documentProtection w:edit="forms" w:formatting="1" w:enforcement="1" w:cryptProviderType="rsaAES" w:cryptAlgorithmClass="hash" w:cryptAlgorithmType="typeAny" w:cryptAlgorithmSid="14" w:cryptSpinCount="100000" w:hash="1sE8KPqiQ2zGq4LZxx9RxLFJ3L5Dg2OAJFNg7j/kpVY/9+SqW+4Ce1tszIMpYJTb7GLZk9LOs8tJgmP6BT9J6Q==" w:salt="pRX5jWif64yfqv/RbBK3NA=="/>
  <w:defaultTabStop w:val="720"/>
  <w:characterSpacingControl w:val="doNotCompress"/>
  <w:hdrShapeDefaults>
    <o:shapedefaults v:ext="edit" spidmax="39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2F8"/>
    <w:rsid w:val="00006884"/>
    <w:rsid w:val="00010300"/>
    <w:rsid w:val="000228DC"/>
    <w:rsid w:val="00077D8E"/>
    <w:rsid w:val="000D4DF1"/>
    <w:rsid w:val="000E5843"/>
    <w:rsid w:val="000F308F"/>
    <w:rsid w:val="00141DB1"/>
    <w:rsid w:val="001E7167"/>
    <w:rsid w:val="001F6FB8"/>
    <w:rsid w:val="002054D0"/>
    <w:rsid w:val="00223F89"/>
    <w:rsid w:val="00256B81"/>
    <w:rsid w:val="00280173"/>
    <w:rsid w:val="002839CC"/>
    <w:rsid w:val="00283D80"/>
    <w:rsid w:val="00292189"/>
    <w:rsid w:val="00292D6B"/>
    <w:rsid w:val="002930AE"/>
    <w:rsid w:val="002C06B8"/>
    <w:rsid w:val="002E31A4"/>
    <w:rsid w:val="00307803"/>
    <w:rsid w:val="00336E36"/>
    <w:rsid w:val="00343021"/>
    <w:rsid w:val="003644B2"/>
    <w:rsid w:val="00394D4F"/>
    <w:rsid w:val="003C1400"/>
    <w:rsid w:val="003D17EE"/>
    <w:rsid w:val="003E1BBB"/>
    <w:rsid w:val="003F45AA"/>
    <w:rsid w:val="00413195"/>
    <w:rsid w:val="00416187"/>
    <w:rsid w:val="00433F35"/>
    <w:rsid w:val="00483AEE"/>
    <w:rsid w:val="00485872"/>
    <w:rsid w:val="004A03EA"/>
    <w:rsid w:val="004B3E23"/>
    <w:rsid w:val="004D14A5"/>
    <w:rsid w:val="004D5906"/>
    <w:rsid w:val="004E7C73"/>
    <w:rsid w:val="0050631F"/>
    <w:rsid w:val="00557E28"/>
    <w:rsid w:val="005D1DDA"/>
    <w:rsid w:val="005D65C2"/>
    <w:rsid w:val="006126DE"/>
    <w:rsid w:val="00645E85"/>
    <w:rsid w:val="0068396F"/>
    <w:rsid w:val="006839AE"/>
    <w:rsid w:val="0068754F"/>
    <w:rsid w:val="006E6B16"/>
    <w:rsid w:val="006F6C9E"/>
    <w:rsid w:val="00741198"/>
    <w:rsid w:val="007B06CF"/>
    <w:rsid w:val="007D07FB"/>
    <w:rsid w:val="00815508"/>
    <w:rsid w:val="008166D1"/>
    <w:rsid w:val="0081681F"/>
    <w:rsid w:val="00840919"/>
    <w:rsid w:val="00880803"/>
    <w:rsid w:val="009257B0"/>
    <w:rsid w:val="009B02DD"/>
    <w:rsid w:val="009D5707"/>
    <w:rsid w:val="009F3EE6"/>
    <w:rsid w:val="009F65D8"/>
    <w:rsid w:val="00A10D59"/>
    <w:rsid w:val="00A3252E"/>
    <w:rsid w:val="00AA4058"/>
    <w:rsid w:val="00AE571E"/>
    <w:rsid w:val="00B332B7"/>
    <w:rsid w:val="00B34D12"/>
    <w:rsid w:val="00B43C24"/>
    <w:rsid w:val="00B44513"/>
    <w:rsid w:val="00B45185"/>
    <w:rsid w:val="00B65947"/>
    <w:rsid w:val="00B7416D"/>
    <w:rsid w:val="00B764D9"/>
    <w:rsid w:val="00BB3665"/>
    <w:rsid w:val="00C06663"/>
    <w:rsid w:val="00C072D3"/>
    <w:rsid w:val="00C07E5D"/>
    <w:rsid w:val="00C146F5"/>
    <w:rsid w:val="00C4038E"/>
    <w:rsid w:val="00C71E22"/>
    <w:rsid w:val="00C752F8"/>
    <w:rsid w:val="00D0416E"/>
    <w:rsid w:val="00D95B51"/>
    <w:rsid w:val="00E14B23"/>
    <w:rsid w:val="00E8708A"/>
    <w:rsid w:val="00EC465A"/>
    <w:rsid w:val="00F0422C"/>
    <w:rsid w:val="00F27D3D"/>
    <w:rsid w:val="00FA7070"/>
    <w:rsid w:val="00FC2C54"/>
    <w:rsid w:val="00FF05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9937"/>
    <o:shapelayout v:ext="edit">
      <o:idmap v:ext="edit" data="1"/>
    </o:shapelayout>
  </w:shapeDefaults>
  <w:decimalSymbol w:val="."/>
  <w:listSeparator w:val=","/>
  <w14:docId w14:val="3093C7C8"/>
  <w15:chartTrackingRefBased/>
  <w15:docId w15:val="{39E73EFC-EDF7-42BC-A348-F395490AE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2C54"/>
    <w:pPr>
      <w:spacing w:after="0" w:line="240" w:lineRule="auto"/>
    </w:pPr>
    <w:rPr>
      <w:rFonts w:ascii="Calibri" w:eastAsia="Calibri" w:hAnsi="Calibri" w:cs="Arial"/>
      <w:sz w:val="18"/>
      <w:szCs w:val="20"/>
      <w:lang w:eastAsia="en-AU"/>
    </w:rPr>
  </w:style>
  <w:style w:type="paragraph" w:styleId="Heading1">
    <w:name w:val="heading 1"/>
    <w:basedOn w:val="Normal"/>
    <w:next w:val="Normal"/>
    <w:link w:val="Heading1Char"/>
    <w:uiPriority w:val="9"/>
    <w:qFormat/>
    <w:rsid w:val="00D0416E"/>
    <w:pPr>
      <w:outlineLvl w:val="0"/>
    </w:pPr>
    <w:rPr>
      <w:rFonts w:ascii="Segoe UI" w:eastAsiaTheme="minorHAnsi" w:hAnsi="Segoe UI" w:cs="Segoe UI"/>
      <w:b/>
      <w:color w:val="7F2596" w:themeColor="accent2"/>
      <w:sz w:val="28"/>
      <w:szCs w:val="22"/>
      <w:lang w:eastAsia="en-US"/>
    </w:rPr>
  </w:style>
  <w:style w:type="paragraph" w:styleId="Heading2">
    <w:name w:val="heading 2"/>
    <w:basedOn w:val="Heading1"/>
    <w:next w:val="Normal"/>
    <w:link w:val="Heading2Char"/>
    <w:uiPriority w:val="9"/>
    <w:unhideWhenUsed/>
    <w:qFormat/>
    <w:rsid w:val="00D0416E"/>
    <w:pPr>
      <w:outlineLvl w:val="1"/>
    </w:pPr>
    <w:rPr>
      <w:sz w:val="24"/>
    </w:rPr>
  </w:style>
  <w:style w:type="paragraph" w:styleId="Heading3">
    <w:name w:val="heading 3"/>
    <w:basedOn w:val="Normal"/>
    <w:next w:val="Normal"/>
    <w:link w:val="Heading3Char"/>
    <w:uiPriority w:val="9"/>
    <w:unhideWhenUsed/>
    <w:qFormat/>
    <w:rsid w:val="00FC2C54"/>
    <w:pPr>
      <w:tabs>
        <w:tab w:val="left" w:pos="567"/>
        <w:tab w:val="left" w:pos="1134"/>
        <w:tab w:val="left" w:pos="1701"/>
        <w:tab w:val="left" w:pos="2268"/>
      </w:tabs>
      <w:spacing w:before="240" w:after="120"/>
      <w:ind w:right="142"/>
      <w:jc w:val="both"/>
      <w:outlineLvl w:val="2"/>
    </w:pPr>
    <w:rPr>
      <w:rFonts w:ascii="Segoe UI" w:eastAsia="MS Mincho" w:hAnsi="Segoe UI" w:cs="Segoe UI"/>
      <w:b/>
      <w:color w:val="230871" w:themeColor="text1"/>
      <w:szCs w:val="1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52F8"/>
    <w:pPr>
      <w:tabs>
        <w:tab w:val="center" w:pos="4513"/>
        <w:tab w:val="right" w:pos="9026"/>
      </w:tabs>
    </w:pPr>
  </w:style>
  <w:style w:type="character" w:customStyle="1" w:styleId="HeaderChar">
    <w:name w:val="Header Char"/>
    <w:basedOn w:val="DefaultParagraphFont"/>
    <w:link w:val="Header"/>
    <w:uiPriority w:val="99"/>
    <w:rsid w:val="00C752F8"/>
  </w:style>
  <w:style w:type="paragraph" w:styleId="Footer">
    <w:name w:val="footer"/>
    <w:basedOn w:val="Normal"/>
    <w:link w:val="FooterChar"/>
    <w:uiPriority w:val="99"/>
    <w:unhideWhenUsed/>
    <w:rsid w:val="00C752F8"/>
    <w:pPr>
      <w:tabs>
        <w:tab w:val="center" w:pos="4513"/>
        <w:tab w:val="right" w:pos="9026"/>
      </w:tabs>
    </w:pPr>
  </w:style>
  <w:style w:type="character" w:customStyle="1" w:styleId="FooterChar">
    <w:name w:val="Footer Char"/>
    <w:basedOn w:val="DefaultParagraphFont"/>
    <w:link w:val="Footer"/>
    <w:uiPriority w:val="99"/>
    <w:rsid w:val="00C752F8"/>
  </w:style>
  <w:style w:type="paragraph" w:styleId="ListParagraph">
    <w:name w:val="List Paragraph"/>
    <w:basedOn w:val="Normal"/>
    <w:uiPriority w:val="34"/>
    <w:qFormat/>
    <w:rsid w:val="00C752F8"/>
    <w:pPr>
      <w:ind w:left="720"/>
      <w:contextualSpacing/>
    </w:pPr>
  </w:style>
  <w:style w:type="table" w:styleId="TableGrid">
    <w:name w:val="Table Grid"/>
    <w:basedOn w:val="TableNormal"/>
    <w:uiPriority w:val="59"/>
    <w:rsid w:val="00C403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ptDocumenttitlewithoutspacing">
    <w:name w:val="6pt Document title without spacing"/>
    <w:basedOn w:val="Normal"/>
    <w:link w:val="6ptDocumenttitlewithoutspacingChar"/>
    <w:qFormat/>
    <w:rsid w:val="0081681F"/>
    <w:pPr>
      <w:keepLines/>
    </w:pPr>
    <w:rPr>
      <w:rFonts w:ascii="Arial" w:hAnsi="Arial"/>
      <w:b/>
      <w:sz w:val="32"/>
      <w:szCs w:val="32"/>
      <w:lang w:val="en-US" w:eastAsia="en-US"/>
    </w:rPr>
  </w:style>
  <w:style w:type="character" w:customStyle="1" w:styleId="6ptDocumenttitlewithoutspacingChar">
    <w:name w:val="6pt Document title without spacing Char"/>
    <w:basedOn w:val="DefaultParagraphFont"/>
    <w:link w:val="6ptDocumenttitlewithoutspacing"/>
    <w:rsid w:val="0081681F"/>
    <w:rPr>
      <w:rFonts w:ascii="Arial" w:eastAsia="Calibri" w:hAnsi="Arial" w:cs="Arial"/>
      <w:b/>
      <w:sz w:val="32"/>
      <w:szCs w:val="32"/>
      <w:lang w:val="en-US"/>
    </w:rPr>
  </w:style>
  <w:style w:type="character" w:styleId="Hyperlink">
    <w:name w:val="Hyperlink"/>
    <w:basedOn w:val="DefaultParagraphFont"/>
    <w:uiPriority w:val="99"/>
    <w:unhideWhenUsed/>
    <w:rsid w:val="0081681F"/>
    <w:rPr>
      <w:color w:val="000F9F" w:themeColor="hyperlink"/>
      <w:u w:val="single"/>
    </w:rPr>
  </w:style>
  <w:style w:type="table" w:styleId="GridTable4-Accent1">
    <w:name w:val="Grid Table 4 Accent 1"/>
    <w:basedOn w:val="TableNormal"/>
    <w:uiPriority w:val="49"/>
    <w:rsid w:val="0081681F"/>
    <w:pPr>
      <w:spacing w:after="0" w:line="240" w:lineRule="auto"/>
    </w:pPr>
    <w:tblPr>
      <w:tblStyleRowBandSize w:val="1"/>
      <w:tblStyleColBandSize w:val="1"/>
      <w:tblBorders>
        <w:top w:val="single" w:sz="4" w:space="0" w:color="2C40FF" w:themeColor="accent1" w:themeTint="99"/>
        <w:left w:val="single" w:sz="4" w:space="0" w:color="2C40FF" w:themeColor="accent1" w:themeTint="99"/>
        <w:bottom w:val="single" w:sz="4" w:space="0" w:color="2C40FF" w:themeColor="accent1" w:themeTint="99"/>
        <w:right w:val="single" w:sz="4" w:space="0" w:color="2C40FF" w:themeColor="accent1" w:themeTint="99"/>
        <w:insideH w:val="single" w:sz="4" w:space="0" w:color="2C40FF" w:themeColor="accent1" w:themeTint="99"/>
        <w:insideV w:val="single" w:sz="4" w:space="0" w:color="2C40FF" w:themeColor="accent1" w:themeTint="99"/>
      </w:tblBorders>
    </w:tblPr>
    <w:tblStylePr w:type="firstRow">
      <w:rPr>
        <w:b/>
        <w:bCs/>
        <w:color w:val="FFFFFF" w:themeColor="background1"/>
      </w:rPr>
      <w:tblPr/>
      <w:tcPr>
        <w:tcBorders>
          <w:top w:val="single" w:sz="4" w:space="0" w:color="000F9F" w:themeColor="accent1"/>
          <w:left w:val="single" w:sz="4" w:space="0" w:color="000F9F" w:themeColor="accent1"/>
          <w:bottom w:val="single" w:sz="4" w:space="0" w:color="000F9F" w:themeColor="accent1"/>
          <w:right w:val="single" w:sz="4" w:space="0" w:color="000F9F" w:themeColor="accent1"/>
          <w:insideH w:val="nil"/>
          <w:insideV w:val="nil"/>
        </w:tcBorders>
        <w:shd w:val="clear" w:color="auto" w:fill="000F9F" w:themeFill="accent1"/>
      </w:tcPr>
    </w:tblStylePr>
    <w:tblStylePr w:type="lastRow">
      <w:rPr>
        <w:b/>
        <w:bCs/>
      </w:rPr>
      <w:tblPr/>
      <w:tcPr>
        <w:tcBorders>
          <w:top w:val="double" w:sz="4" w:space="0" w:color="000F9F" w:themeColor="accent1"/>
        </w:tcBorders>
      </w:tcPr>
    </w:tblStylePr>
    <w:tblStylePr w:type="firstCol">
      <w:rPr>
        <w:b/>
        <w:bCs/>
      </w:rPr>
    </w:tblStylePr>
    <w:tblStylePr w:type="lastCol">
      <w:rPr>
        <w:b/>
        <w:bCs/>
      </w:rPr>
    </w:tblStylePr>
    <w:tblStylePr w:type="band1Vert">
      <w:tblPr/>
      <w:tcPr>
        <w:shd w:val="clear" w:color="auto" w:fill="B8BFFF" w:themeFill="accent1" w:themeFillTint="33"/>
      </w:tcPr>
    </w:tblStylePr>
    <w:tblStylePr w:type="band1Horz">
      <w:tblPr/>
      <w:tcPr>
        <w:shd w:val="clear" w:color="auto" w:fill="B8BFFF" w:themeFill="accent1" w:themeFillTint="33"/>
      </w:tcPr>
    </w:tblStylePr>
  </w:style>
  <w:style w:type="character" w:styleId="PlaceholderText">
    <w:name w:val="Placeholder Text"/>
    <w:basedOn w:val="DefaultParagraphFont"/>
    <w:uiPriority w:val="99"/>
    <w:semiHidden/>
    <w:rsid w:val="005D65C2"/>
    <w:rPr>
      <w:color w:val="808080"/>
    </w:rPr>
  </w:style>
  <w:style w:type="table" w:styleId="TableGridLight">
    <w:name w:val="Grid Table Light"/>
    <w:basedOn w:val="TableNormal"/>
    <w:uiPriority w:val="40"/>
    <w:rsid w:val="003F45A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araIndent1">
    <w:name w:val="Para Indent 1"/>
    <w:basedOn w:val="Normal"/>
    <w:link w:val="ParaIndent1Char"/>
    <w:qFormat/>
    <w:rsid w:val="007B06CF"/>
    <w:pPr>
      <w:ind w:left="567"/>
    </w:pPr>
    <w:rPr>
      <w:rFonts w:ascii="Segoe UI" w:hAnsi="Segoe UI" w:cs="Segoe UI"/>
      <w:szCs w:val="18"/>
    </w:rPr>
  </w:style>
  <w:style w:type="paragraph" w:customStyle="1" w:styleId="Catlin10ptbodytextnonumberingandspacing">
    <w:name w:val="Catlin 10pt body text (no numbering and spacing)"/>
    <w:basedOn w:val="Normal"/>
    <w:link w:val="Catlin10ptbodytextnonumberingandspacingChar"/>
    <w:qFormat/>
    <w:rsid w:val="0068754F"/>
    <w:pPr>
      <w:keepLines/>
      <w:jc w:val="both"/>
    </w:pPr>
    <w:rPr>
      <w:rFonts w:ascii="Arial" w:hAnsi="Arial"/>
      <w:lang w:val="en-US" w:eastAsia="en-US"/>
    </w:rPr>
  </w:style>
  <w:style w:type="character" w:customStyle="1" w:styleId="ParaIndent1Char">
    <w:name w:val="Para Indent 1 Char"/>
    <w:basedOn w:val="DefaultParagraphFont"/>
    <w:link w:val="ParaIndent1"/>
    <w:rsid w:val="007B06CF"/>
    <w:rPr>
      <w:rFonts w:ascii="Segoe UI" w:eastAsia="Calibri" w:hAnsi="Segoe UI" w:cs="Segoe UI"/>
      <w:sz w:val="18"/>
      <w:szCs w:val="18"/>
      <w:lang w:eastAsia="en-AU"/>
    </w:rPr>
  </w:style>
  <w:style w:type="character" w:customStyle="1" w:styleId="Catlin10ptbodytextnonumberingandspacingChar">
    <w:name w:val="Catlin 10pt body text (no numbering and spacing) Char"/>
    <w:basedOn w:val="DefaultParagraphFont"/>
    <w:link w:val="Catlin10ptbodytextnonumberingandspacing"/>
    <w:rsid w:val="0068754F"/>
    <w:rPr>
      <w:rFonts w:ascii="Arial" w:eastAsia="Calibri" w:hAnsi="Arial" w:cs="Arial"/>
      <w:sz w:val="20"/>
      <w:szCs w:val="20"/>
      <w:lang w:val="en-US"/>
    </w:rPr>
  </w:style>
  <w:style w:type="paragraph" w:styleId="Caption">
    <w:name w:val="caption"/>
    <w:basedOn w:val="Normal"/>
    <w:next w:val="Normal"/>
    <w:uiPriority w:val="35"/>
    <w:unhideWhenUsed/>
    <w:qFormat/>
    <w:rsid w:val="0068754F"/>
    <w:pPr>
      <w:spacing w:after="200"/>
    </w:pPr>
    <w:rPr>
      <w:rFonts w:cs="Times New Roman"/>
      <w:i/>
      <w:iCs/>
      <w:color w:val="000F9F" w:themeColor="text2"/>
      <w:szCs w:val="18"/>
      <w:lang w:val="en-GB" w:eastAsia="en-US"/>
    </w:rPr>
  </w:style>
  <w:style w:type="character" w:customStyle="1" w:styleId="Style2">
    <w:name w:val="Style2"/>
    <w:basedOn w:val="DefaultParagraphFont"/>
    <w:uiPriority w:val="1"/>
    <w:rsid w:val="0068754F"/>
    <w:rPr>
      <w:rFonts w:ascii="Segoe UI" w:hAnsi="Segoe UI"/>
      <w:color w:val="230871" w:themeColor="text1"/>
      <w:sz w:val="18"/>
    </w:rPr>
  </w:style>
  <w:style w:type="character" w:customStyle="1" w:styleId="Heading1Char">
    <w:name w:val="Heading 1 Char"/>
    <w:basedOn w:val="DefaultParagraphFont"/>
    <w:link w:val="Heading1"/>
    <w:uiPriority w:val="9"/>
    <w:rsid w:val="00D0416E"/>
    <w:rPr>
      <w:rFonts w:ascii="Segoe UI" w:hAnsi="Segoe UI" w:cs="Segoe UI"/>
      <w:b/>
      <w:color w:val="7F2596" w:themeColor="accent2"/>
      <w:sz w:val="28"/>
    </w:rPr>
  </w:style>
  <w:style w:type="character" w:customStyle="1" w:styleId="Heading3Char">
    <w:name w:val="Heading 3 Char"/>
    <w:basedOn w:val="DefaultParagraphFont"/>
    <w:link w:val="Heading3"/>
    <w:uiPriority w:val="9"/>
    <w:rsid w:val="00FC2C54"/>
    <w:rPr>
      <w:rFonts w:ascii="Segoe UI" w:eastAsia="MS Mincho" w:hAnsi="Segoe UI" w:cs="Segoe UI"/>
      <w:b/>
      <w:color w:val="230871" w:themeColor="text1"/>
      <w:sz w:val="20"/>
      <w:szCs w:val="18"/>
    </w:rPr>
  </w:style>
  <w:style w:type="character" w:customStyle="1" w:styleId="Heading2Char">
    <w:name w:val="Heading 2 Char"/>
    <w:basedOn w:val="DefaultParagraphFont"/>
    <w:link w:val="Heading2"/>
    <w:uiPriority w:val="9"/>
    <w:rsid w:val="00D0416E"/>
    <w:rPr>
      <w:rFonts w:ascii="Segoe UI" w:hAnsi="Segoe UI" w:cs="Segoe UI"/>
      <w:b/>
      <w:color w:val="7F2596" w:themeColor="accent2"/>
      <w:sz w:val="24"/>
    </w:rPr>
  </w:style>
  <w:style w:type="paragraph" w:customStyle="1" w:styleId="Heading1-ProposalSection">
    <w:name w:val="Heading 1 - Proposal Section"/>
    <w:basedOn w:val="Heading1"/>
    <w:next w:val="Normal"/>
    <w:link w:val="Heading1-ProposalSectionChar"/>
    <w:qFormat/>
    <w:rsid w:val="00D0416E"/>
    <w:pPr>
      <w:numPr>
        <w:numId w:val="9"/>
      </w:numPr>
      <w:spacing w:after="120"/>
    </w:pPr>
    <w:rPr>
      <w:sz w:val="24"/>
    </w:rPr>
  </w:style>
  <w:style w:type="character" w:customStyle="1" w:styleId="Heading1-ProposalSectionChar">
    <w:name w:val="Heading 1 - Proposal Section Char"/>
    <w:basedOn w:val="DefaultParagraphFont"/>
    <w:link w:val="Heading1-ProposalSection"/>
    <w:rsid w:val="00D0416E"/>
    <w:rPr>
      <w:rFonts w:ascii="Segoe UI" w:hAnsi="Segoe UI" w:cs="Segoe UI"/>
      <w:b/>
      <w:color w:val="7F2596" w:themeColor="accent2"/>
      <w:sz w:val="24"/>
    </w:rPr>
  </w:style>
  <w:style w:type="paragraph" w:customStyle="1" w:styleId="Proposal-QuestionLevel1">
    <w:name w:val="Proposal - Question Level 1"/>
    <w:basedOn w:val="Normal"/>
    <w:link w:val="Proposal-QuestionLevel1Char"/>
    <w:qFormat/>
    <w:rsid w:val="00FC2C54"/>
    <w:pPr>
      <w:numPr>
        <w:ilvl w:val="1"/>
        <w:numId w:val="9"/>
      </w:numPr>
    </w:pPr>
    <w:rPr>
      <w:rFonts w:ascii="Segoe UI" w:hAnsi="Segoe UI" w:cs="Segoe UI"/>
      <w:bCs/>
    </w:rPr>
  </w:style>
  <w:style w:type="character" w:customStyle="1" w:styleId="Proposal-QuestionLevel1Char">
    <w:name w:val="Proposal - Question Level 1 Char"/>
    <w:basedOn w:val="DefaultParagraphFont"/>
    <w:link w:val="Proposal-QuestionLevel1"/>
    <w:rsid w:val="00FC2C54"/>
    <w:rPr>
      <w:rFonts w:ascii="Segoe UI" w:eastAsia="Calibri" w:hAnsi="Segoe UI" w:cs="Segoe UI"/>
      <w:bCs/>
      <w:sz w:val="18"/>
      <w:szCs w:val="20"/>
      <w:lang w:eastAsia="en-AU"/>
    </w:rPr>
  </w:style>
  <w:style w:type="paragraph" w:customStyle="1" w:styleId="Proposal-QuestionLevel2">
    <w:name w:val="Proposal - Question Level 2"/>
    <w:basedOn w:val="Normal"/>
    <w:next w:val="Normal"/>
    <w:qFormat/>
    <w:rsid w:val="007B06CF"/>
    <w:pPr>
      <w:numPr>
        <w:ilvl w:val="2"/>
        <w:numId w:val="9"/>
      </w:numPr>
      <w:tabs>
        <w:tab w:val="num" w:pos="567"/>
      </w:tabs>
      <w:spacing w:after="120"/>
    </w:pPr>
    <w:rPr>
      <w:rFonts w:ascii="Segoe UI" w:eastAsiaTheme="minorHAnsi" w:hAnsi="Segoe UI" w:cstheme="minorBidi"/>
      <w:szCs w:val="22"/>
      <w:lang w:val="en-US" w:eastAsia="en-US"/>
    </w:rPr>
  </w:style>
  <w:style w:type="paragraph" w:customStyle="1" w:styleId="Proposal-QuestionLevel3">
    <w:name w:val="Proposal - Question Level 3"/>
    <w:basedOn w:val="Normal"/>
    <w:qFormat/>
    <w:rsid w:val="007B06CF"/>
    <w:pPr>
      <w:numPr>
        <w:ilvl w:val="3"/>
        <w:numId w:val="9"/>
      </w:numPr>
    </w:pPr>
    <w:rPr>
      <w:rFonts w:ascii="Segoe UI" w:eastAsiaTheme="minorHAnsi" w:hAnsi="Segoe UI" w:cs="Calibri"/>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61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libertyspecialtymarkets.com.au/footer/privacy-policy/" TargetMode="External"/><Relationship Id="rId4" Type="http://schemas.openxmlformats.org/officeDocument/2006/relationships/settings" Target="settings.xml"/><Relationship Id="rId9" Type="http://schemas.openxmlformats.org/officeDocument/2006/relationships/hyperlink" Target="https://www.chaseunderwriting.com.au/privacy-policy/"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5749D5892E349E78B6CF28F87A38F70"/>
        <w:category>
          <w:name w:val="General"/>
          <w:gallery w:val="placeholder"/>
        </w:category>
        <w:types>
          <w:type w:val="bbPlcHdr"/>
        </w:types>
        <w:behaviors>
          <w:behavior w:val="content"/>
        </w:behaviors>
        <w:guid w:val="{BCAB7D72-95F7-49C2-AC92-2861440CF83A}"/>
      </w:docPartPr>
      <w:docPartBody>
        <w:p w:rsidR="0095691C" w:rsidRDefault="00C0064B" w:rsidP="00C0064B">
          <w:pPr>
            <w:pStyle w:val="A5749D5892E349E78B6CF28F87A38F709"/>
          </w:pPr>
          <w:r w:rsidRPr="007B06CF">
            <w:rPr>
              <w:rStyle w:val="PlaceholderText"/>
              <w:rFonts w:ascii="Segoe UI" w:hAnsi="Segoe UI" w:cs="Segoe UI"/>
            </w:rPr>
            <w:t>Type here.</w:t>
          </w:r>
        </w:p>
      </w:docPartBody>
    </w:docPart>
    <w:docPart>
      <w:docPartPr>
        <w:name w:val="A0FA2B8714754E0DB09B6241E23C6550"/>
        <w:category>
          <w:name w:val="General"/>
          <w:gallery w:val="placeholder"/>
        </w:category>
        <w:types>
          <w:type w:val="bbPlcHdr"/>
        </w:types>
        <w:behaviors>
          <w:behavior w:val="content"/>
        </w:behaviors>
        <w:guid w:val="{AF2E4F06-2570-4434-8A81-8D4B7B42572E}"/>
      </w:docPartPr>
      <w:docPartBody>
        <w:p w:rsidR="0095691C" w:rsidRDefault="00C0064B" w:rsidP="00C0064B">
          <w:pPr>
            <w:pStyle w:val="A0FA2B8714754E0DB09B6241E23C65509"/>
          </w:pPr>
          <w:r w:rsidRPr="007B06CF">
            <w:rPr>
              <w:rStyle w:val="PlaceholderText"/>
              <w:rFonts w:ascii="Segoe UI" w:hAnsi="Segoe UI" w:cs="Segoe UI"/>
            </w:rPr>
            <w:t>Type here.</w:t>
          </w:r>
        </w:p>
      </w:docPartBody>
    </w:docPart>
    <w:docPart>
      <w:docPartPr>
        <w:name w:val="360E5634606A423AA9F1D4CF80B586B2"/>
        <w:category>
          <w:name w:val="General"/>
          <w:gallery w:val="placeholder"/>
        </w:category>
        <w:types>
          <w:type w:val="bbPlcHdr"/>
        </w:types>
        <w:behaviors>
          <w:behavior w:val="content"/>
        </w:behaviors>
        <w:guid w:val="{F29F597F-9393-4D62-B25F-520AED7184F9}"/>
      </w:docPartPr>
      <w:docPartBody>
        <w:p w:rsidR="0095691C" w:rsidRDefault="00C0064B" w:rsidP="00C0064B">
          <w:pPr>
            <w:pStyle w:val="360E5634606A423AA9F1D4CF80B586B29"/>
          </w:pPr>
          <w:r w:rsidRPr="007B06CF">
            <w:rPr>
              <w:rStyle w:val="PlaceholderText"/>
              <w:rFonts w:ascii="Segoe UI" w:hAnsi="Segoe UI" w:cs="Segoe UI"/>
            </w:rPr>
            <w:t>Type here.</w:t>
          </w:r>
        </w:p>
      </w:docPartBody>
    </w:docPart>
    <w:docPart>
      <w:docPartPr>
        <w:name w:val="50FE7A3ADC1B4B29AD8FFB547938049A"/>
        <w:category>
          <w:name w:val="General"/>
          <w:gallery w:val="placeholder"/>
        </w:category>
        <w:types>
          <w:type w:val="bbPlcHdr"/>
        </w:types>
        <w:behaviors>
          <w:behavior w:val="content"/>
        </w:behaviors>
        <w:guid w:val="{ADECA290-A2F9-423D-8AC4-2FF7929C3514}"/>
      </w:docPartPr>
      <w:docPartBody>
        <w:p w:rsidR="0095691C" w:rsidRDefault="00C0064B" w:rsidP="00C0064B">
          <w:pPr>
            <w:pStyle w:val="50FE7A3ADC1B4B29AD8FFB547938049A9"/>
          </w:pPr>
          <w:r w:rsidRPr="007B06CF">
            <w:rPr>
              <w:rStyle w:val="PlaceholderText"/>
              <w:rFonts w:ascii="Segoe UI" w:hAnsi="Segoe UI" w:cs="Segoe UI"/>
            </w:rPr>
            <w:t>Type here.</w:t>
          </w:r>
        </w:p>
      </w:docPartBody>
    </w:docPart>
    <w:docPart>
      <w:docPartPr>
        <w:name w:val="34DCBCC9AEB448C4AC670D1E4D551807"/>
        <w:category>
          <w:name w:val="General"/>
          <w:gallery w:val="placeholder"/>
        </w:category>
        <w:types>
          <w:type w:val="bbPlcHdr"/>
        </w:types>
        <w:behaviors>
          <w:behavior w:val="content"/>
        </w:behaviors>
        <w:guid w:val="{B86AF72A-73D8-47EC-AB08-AA234B120DD2}"/>
      </w:docPartPr>
      <w:docPartBody>
        <w:p w:rsidR="0095691C" w:rsidRDefault="00C0064B" w:rsidP="00C0064B">
          <w:pPr>
            <w:pStyle w:val="34DCBCC9AEB448C4AC670D1E4D5518079"/>
          </w:pPr>
          <w:r w:rsidRPr="007B06CF">
            <w:rPr>
              <w:rStyle w:val="PlaceholderText"/>
              <w:rFonts w:ascii="Segoe UI" w:hAnsi="Segoe UI" w:cs="Segoe UI"/>
            </w:rPr>
            <w:t>Type here.</w:t>
          </w:r>
        </w:p>
      </w:docPartBody>
    </w:docPart>
    <w:docPart>
      <w:docPartPr>
        <w:name w:val="4DA98FED72874E7DA9B59759E8534E5E"/>
        <w:category>
          <w:name w:val="General"/>
          <w:gallery w:val="placeholder"/>
        </w:category>
        <w:types>
          <w:type w:val="bbPlcHdr"/>
        </w:types>
        <w:behaviors>
          <w:behavior w:val="content"/>
        </w:behaviors>
        <w:guid w:val="{018F5320-1289-4529-8AD2-149B267350A2}"/>
      </w:docPartPr>
      <w:docPartBody>
        <w:p w:rsidR="0095691C" w:rsidRDefault="00C0064B" w:rsidP="00C0064B">
          <w:pPr>
            <w:pStyle w:val="4DA98FED72874E7DA9B59759E8534E5E9"/>
          </w:pPr>
          <w:r w:rsidRPr="007B06CF">
            <w:rPr>
              <w:rStyle w:val="PlaceholderText"/>
              <w:rFonts w:ascii="Segoe UI" w:hAnsi="Segoe UI" w:cs="Segoe UI"/>
            </w:rPr>
            <w:t>Type here.</w:t>
          </w:r>
        </w:p>
      </w:docPartBody>
    </w:docPart>
    <w:docPart>
      <w:docPartPr>
        <w:name w:val="948BDE42B4044FD8B7BE3F3F11D90E54"/>
        <w:category>
          <w:name w:val="General"/>
          <w:gallery w:val="placeholder"/>
        </w:category>
        <w:types>
          <w:type w:val="bbPlcHdr"/>
        </w:types>
        <w:behaviors>
          <w:behavior w:val="content"/>
        </w:behaviors>
        <w:guid w:val="{21783401-74AD-451A-8725-1E7424B993E8}"/>
      </w:docPartPr>
      <w:docPartBody>
        <w:p w:rsidR="0095691C" w:rsidRDefault="00C0064B" w:rsidP="00C0064B">
          <w:pPr>
            <w:pStyle w:val="948BDE42B4044FD8B7BE3F3F11D90E549"/>
          </w:pPr>
          <w:r w:rsidRPr="007B06CF">
            <w:rPr>
              <w:rStyle w:val="PlaceholderText"/>
              <w:rFonts w:ascii="Segoe UI" w:hAnsi="Segoe UI" w:cs="Segoe UI"/>
            </w:rPr>
            <w:t>Type here.</w:t>
          </w:r>
        </w:p>
      </w:docPartBody>
    </w:docPart>
    <w:docPart>
      <w:docPartPr>
        <w:name w:val="2062FD903E1F4B329B4C2FDD0CBA16EF"/>
        <w:category>
          <w:name w:val="General"/>
          <w:gallery w:val="placeholder"/>
        </w:category>
        <w:types>
          <w:type w:val="bbPlcHdr"/>
        </w:types>
        <w:behaviors>
          <w:behavior w:val="content"/>
        </w:behaviors>
        <w:guid w:val="{660F9258-D972-43E5-8E7B-03559C4C590B}"/>
      </w:docPartPr>
      <w:docPartBody>
        <w:p w:rsidR="0095691C" w:rsidRDefault="00C0064B" w:rsidP="00C0064B">
          <w:pPr>
            <w:pStyle w:val="2062FD903E1F4B329B4C2FDD0CBA16EF9"/>
          </w:pPr>
          <w:r w:rsidRPr="007B06CF">
            <w:rPr>
              <w:rStyle w:val="PlaceholderText"/>
              <w:rFonts w:ascii="Segoe UI" w:hAnsi="Segoe UI" w:cs="Segoe UI"/>
            </w:rPr>
            <w:t>Type here.</w:t>
          </w:r>
        </w:p>
      </w:docPartBody>
    </w:docPart>
    <w:docPart>
      <w:docPartPr>
        <w:name w:val="6AFD66B835E44EAB95C6F56604B62C28"/>
        <w:category>
          <w:name w:val="General"/>
          <w:gallery w:val="placeholder"/>
        </w:category>
        <w:types>
          <w:type w:val="bbPlcHdr"/>
        </w:types>
        <w:behaviors>
          <w:behavior w:val="content"/>
        </w:behaviors>
        <w:guid w:val="{9901FC8A-DC9D-44F4-8FF8-ECF591ECF128}"/>
      </w:docPartPr>
      <w:docPartBody>
        <w:p w:rsidR="0095691C" w:rsidRDefault="00C0064B" w:rsidP="00C0064B">
          <w:pPr>
            <w:pStyle w:val="6AFD66B835E44EAB95C6F56604B62C289"/>
          </w:pPr>
          <w:r w:rsidRPr="007B06CF">
            <w:rPr>
              <w:rStyle w:val="PlaceholderText"/>
              <w:rFonts w:ascii="Segoe UI" w:hAnsi="Segoe UI" w:cs="Segoe UI"/>
            </w:rPr>
            <w:t>Type here.</w:t>
          </w:r>
        </w:p>
      </w:docPartBody>
    </w:docPart>
    <w:docPart>
      <w:docPartPr>
        <w:name w:val="37262BD10E944151B9D2CBB304C2935E"/>
        <w:category>
          <w:name w:val="General"/>
          <w:gallery w:val="placeholder"/>
        </w:category>
        <w:types>
          <w:type w:val="bbPlcHdr"/>
        </w:types>
        <w:behaviors>
          <w:behavior w:val="content"/>
        </w:behaviors>
        <w:guid w:val="{905120E7-634E-40C6-BA8B-CE7E8A60386A}"/>
      </w:docPartPr>
      <w:docPartBody>
        <w:p w:rsidR="0095691C" w:rsidRDefault="00C0064B" w:rsidP="00C0064B">
          <w:pPr>
            <w:pStyle w:val="37262BD10E944151B9D2CBB304C2935E9"/>
          </w:pPr>
          <w:r w:rsidRPr="007B06CF">
            <w:rPr>
              <w:rStyle w:val="PlaceholderText"/>
              <w:rFonts w:ascii="Segoe UI" w:hAnsi="Segoe UI" w:cs="Segoe UI"/>
            </w:rPr>
            <w:t>Type here.</w:t>
          </w:r>
        </w:p>
      </w:docPartBody>
    </w:docPart>
    <w:docPart>
      <w:docPartPr>
        <w:name w:val="8D7367F06084431C9407B9A75C7A57C9"/>
        <w:category>
          <w:name w:val="General"/>
          <w:gallery w:val="placeholder"/>
        </w:category>
        <w:types>
          <w:type w:val="bbPlcHdr"/>
        </w:types>
        <w:behaviors>
          <w:behavior w:val="content"/>
        </w:behaviors>
        <w:guid w:val="{986C81BA-799D-4832-8442-519B98C332D8}"/>
      </w:docPartPr>
      <w:docPartBody>
        <w:p w:rsidR="0095691C" w:rsidRDefault="00C0064B" w:rsidP="00C0064B">
          <w:pPr>
            <w:pStyle w:val="8D7367F06084431C9407B9A75C7A57C99"/>
          </w:pPr>
          <w:r w:rsidRPr="007B06CF">
            <w:rPr>
              <w:rStyle w:val="PlaceholderText"/>
              <w:rFonts w:ascii="Segoe UI" w:hAnsi="Segoe UI" w:cs="Segoe UI"/>
            </w:rPr>
            <w:t>Type here.</w:t>
          </w:r>
        </w:p>
      </w:docPartBody>
    </w:docPart>
    <w:docPart>
      <w:docPartPr>
        <w:name w:val="3EBDB369CE4E414BA551934B9BD66173"/>
        <w:category>
          <w:name w:val="General"/>
          <w:gallery w:val="placeholder"/>
        </w:category>
        <w:types>
          <w:type w:val="bbPlcHdr"/>
        </w:types>
        <w:behaviors>
          <w:behavior w:val="content"/>
        </w:behaviors>
        <w:guid w:val="{8A2872A9-4865-45BB-866D-76755202C5D7}"/>
      </w:docPartPr>
      <w:docPartBody>
        <w:p w:rsidR="0095691C" w:rsidRDefault="00C0064B" w:rsidP="00C0064B">
          <w:pPr>
            <w:pStyle w:val="3EBDB369CE4E414BA551934B9BD661739"/>
          </w:pPr>
          <w:r w:rsidRPr="007B06CF">
            <w:rPr>
              <w:rStyle w:val="PlaceholderText"/>
              <w:rFonts w:ascii="Segoe UI" w:hAnsi="Segoe UI" w:cs="Segoe UI"/>
            </w:rPr>
            <w:t>Type here.</w:t>
          </w:r>
        </w:p>
      </w:docPartBody>
    </w:docPart>
    <w:docPart>
      <w:docPartPr>
        <w:name w:val="9C370DE850CE4A839475BD9CA1FB240A"/>
        <w:category>
          <w:name w:val="General"/>
          <w:gallery w:val="placeholder"/>
        </w:category>
        <w:types>
          <w:type w:val="bbPlcHdr"/>
        </w:types>
        <w:behaviors>
          <w:behavior w:val="content"/>
        </w:behaviors>
        <w:guid w:val="{5348C3BF-9D88-4225-8281-E232CA6E0440}"/>
      </w:docPartPr>
      <w:docPartBody>
        <w:p w:rsidR="0095691C" w:rsidRDefault="00C0064B" w:rsidP="00C0064B">
          <w:pPr>
            <w:pStyle w:val="9C370DE850CE4A839475BD9CA1FB240A9"/>
          </w:pPr>
          <w:r w:rsidRPr="007B06CF">
            <w:rPr>
              <w:rStyle w:val="PlaceholderText"/>
              <w:rFonts w:ascii="Segoe UI" w:hAnsi="Segoe UI" w:cs="Segoe UI"/>
            </w:rPr>
            <w:t>Type here.</w:t>
          </w:r>
        </w:p>
      </w:docPartBody>
    </w:docPart>
    <w:docPart>
      <w:docPartPr>
        <w:name w:val="CC2BD2A7A1B54553BD3B65851F544317"/>
        <w:category>
          <w:name w:val="General"/>
          <w:gallery w:val="placeholder"/>
        </w:category>
        <w:types>
          <w:type w:val="bbPlcHdr"/>
        </w:types>
        <w:behaviors>
          <w:behavior w:val="content"/>
        </w:behaviors>
        <w:guid w:val="{7C68AB8B-7084-4FE4-BC28-5DA69A7DBED6}"/>
      </w:docPartPr>
      <w:docPartBody>
        <w:p w:rsidR="0095691C" w:rsidRDefault="00C0064B" w:rsidP="00C0064B">
          <w:pPr>
            <w:pStyle w:val="CC2BD2A7A1B54553BD3B65851F5443179"/>
          </w:pPr>
          <w:r w:rsidRPr="007B06CF">
            <w:rPr>
              <w:rStyle w:val="PlaceholderText"/>
              <w:rFonts w:ascii="Segoe UI" w:hAnsi="Segoe UI" w:cs="Segoe UI"/>
            </w:rPr>
            <w:t>Type here.</w:t>
          </w:r>
        </w:p>
      </w:docPartBody>
    </w:docPart>
    <w:docPart>
      <w:docPartPr>
        <w:name w:val="6D2B23A59A684190B8587DB52C67EA07"/>
        <w:category>
          <w:name w:val="General"/>
          <w:gallery w:val="placeholder"/>
        </w:category>
        <w:types>
          <w:type w:val="bbPlcHdr"/>
        </w:types>
        <w:behaviors>
          <w:behavior w:val="content"/>
        </w:behaviors>
        <w:guid w:val="{DB407FA5-383A-4964-AC0B-7984A854AF90}"/>
      </w:docPartPr>
      <w:docPartBody>
        <w:p w:rsidR="0095691C" w:rsidRDefault="00C0064B" w:rsidP="00C0064B">
          <w:pPr>
            <w:pStyle w:val="6D2B23A59A684190B8587DB52C67EA079"/>
          </w:pPr>
          <w:r w:rsidRPr="007B06CF">
            <w:rPr>
              <w:rStyle w:val="PlaceholderText"/>
              <w:rFonts w:ascii="Segoe UI" w:hAnsi="Segoe UI" w:cs="Segoe UI"/>
            </w:rPr>
            <w:t>Type here.</w:t>
          </w:r>
        </w:p>
      </w:docPartBody>
    </w:docPart>
    <w:docPart>
      <w:docPartPr>
        <w:name w:val="EE1F8FBD399B4C49947DCC0787835122"/>
        <w:category>
          <w:name w:val="General"/>
          <w:gallery w:val="placeholder"/>
        </w:category>
        <w:types>
          <w:type w:val="bbPlcHdr"/>
        </w:types>
        <w:behaviors>
          <w:behavior w:val="content"/>
        </w:behaviors>
        <w:guid w:val="{CE2D07F8-C415-4EC1-87B5-5EAAD18B0D5B}"/>
      </w:docPartPr>
      <w:docPartBody>
        <w:p w:rsidR="0095691C" w:rsidRDefault="00C0064B" w:rsidP="00C0064B">
          <w:pPr>
            <w:pStyle w:val="EE1F8FBD399B4C49947DCC07878351229"/>
          </w:pPr>
          <w:r w:rsidRPr="007B06CF">
            <w:rPr>
              <w:rStyle w:val="PlaceholderText"/>
              <w:rFonts w:ascii="Segoe UI" w:hAnsi="Segoe UI" w:cs="Segoe UI"/>
            </w:rPr>
            <w:t>Type here.</w:t>
          </w:r>
        </w:p>
      </w:docPartBody>
    </w:docPart>
    <w:docPart>
      <w:docPartPr>
        <w:name w:val="21ED43334D084422AC9FCF34953F5554"/>
        <w:category>
          <w:name w:val="General"/>
          <w:gallery w:val="placeholder"/>
        </w:category>
        <w:types>
          <w:type w:val="bbPlcHdr"/>
        </w:types>
        <w:behaviors>
          <w:behavior w:val="content"/>
        </w:behaviors>
        <w:guid w:val="{455FDD2A-0805-415F-9AAD-98610C64F4E3}"/>
      </w:docPartPr>
      <w:docPartBody>
        <w:p w:rsidR="0095691C" w:rsidRDefault="00C0064B" w:rsidP="00C0064B">
          <w:pPr>
            <w:pStyle w:val="21ED43334D084422AC9FCF34953F55549"/>
          </w:pPr>
          <w:r w:rsidRPr="007B06CF">
            <w:rPr>
              <w:rStyle w:val="PlaceholderText"/>
              <w:rFonts w:ascii="Segoe UI" w:hAnsi="Segoe UI" w:cs="Segoe UI"/>
            </w:rPr>
            <w:t>Type here.</w:t>
          </w:r>
        </w:p>
      </w:docPartBody>
    </w:docPart>
    <w:docPart>
      <w:docPartPr>
        <w:name w:val="C17BB60913FE4A0993646ECC7C7C14C9"/>
        <w:category>
          <w:name w:val="General"/>
          <w:gallery w:val="placeholder"/>
        </w:category>
        <w:types>
          <w:type w:val="bbPlcHdr"/>
        </w:types>
        <w:behaviors>
          <w:behavior w:val="content"/>
        </w:behaviors>
        <w:guid w:val="{BBB8DCE6-966E-4207-A794-98265D4B1480}"/>
      </w:docPartPr>
      <w:docPartBody>
        <w:p w:rsidR="0095691C" w:rsidRDefault="00C0064B" w:rsidP="00C0064B">
          <w:pPr>
            <w:pStyle w:val="C17BB60913FE4A0993646ECC7C7C14C99"/>
          </w:pPr>
          <w:r w:rsidRPr="007B06CF">
            <w:rPr>
              <w:rStyle w:val="PlaceholderText"/>
              <w:rFonts w:ascii="Segoe UI" w:hAnsi="Segoe UI" w:cs="Segoe UI"/>
            </w:rPr>
            <w:t>Type here.</w:t>
          </w:r>
        </w:p>
      </w:docPartBody>
    </w:docPart>
    <w:docPart>
      <w:docPartPr>
        <w:name w:val="9B9EA73258234842B18B5FB57BC00E33"/>
        <w:category>
          <w:name w:val="General"/>
          <w:gallery w:val="placeholder"/>
        </w:category>
        <w:types>
          <w:type w:val="bbPlcHdr"/>
        </w:types>
        <w:behaviors>
          <w:behavior w:val="content"/>
        </w:behaviors>
        <w:guid w:val="{EFE78C00-F8F8-4131-AC30-108E08212979}"/>
      </w:docPartPr>
      <w:docPartBody>
        <w:p w:rsidR="0095691C" w:rsidRDefault="00C0064B" w:rsidP="00C0064B">
          <w:pPr>
            <w:pStyle w:val="9B9EA73258234842B18B5FB57BC00E339"/>
          </w:pPr>
          <w:r w:rsidRPr="007B06CF">
            <w:rPr>
              <w:rStyle w:val="PlaceholderText"/>
              <w:rFonts w:ascii="Segoe UI" w:hAnsi="Segoe UI" w:cs="Segoe UI"/>
            </w:rPr>
            <w:t>Type here.</w:t>
          </w:r>
        </w:p>
      </w:docPartBody>
    </w:docPart>
    <w:docPart>
      <w:docPartPr>
        <w:name w:val="E2295187E6984C5E800D8BF3FA4D0C76"/>
        <w:category>
          <w:name w:val="General"/>
          <w:gallery w:val="placeholder"/>
        </w:category>
        <w:types>
          <w:type w:val="bbPlcHdr"/>
        </w:types>
        <w:behaviors>
          <w:behavior w:val="content"/>
        </w:behaviors>
        <w:guid w:val="{F22DA310-3C93-41FA-BB01-5068608F98E4}"/>
      </w:docPartPr>
      <w:docPartBody>
        <w:p w:rsidR="0095691C" w:rsidRDefault="00C0064B" w:rsidP="00C0064B">
          <w:pPr>
            <w:pStyle w:val="E2295187E6984C5E800D8BF3FA4D0C769"/>
          </w:pPr>
          <w:r w:rsidRPr="007B06CF">
            <w:rPr>
              <w:rStyle w:val="PlaceholderText"/>
              <w:rFonts w:ascii="Segoe UI" w:hAnsi="Segoe UI" w:cs="Segoe UI"/>
            </w:rPr>
            <w:t>Type here.</w:t>
          </w:r>
        </w:p>
      </w:docPartBody>
    </w:docPart>
    <w:docPart>
      <w:docPartPr>
        <w:name w:val="EA9AF427F45849F3B3AC694CE300D3AC"/>
        <w:category>
          <w:name w:val="General"/>
          <w:gallery w:val="placeholder"/>
        </w:category>
        <w:types>
          <w:type w:val="bbPlcHdr"/>
        </w:types>
        <w:behaviors>
          <w:behavior w:val="content"/>
        </w:behaviors>
        <w:guid w:val="{1725D907-B357-45CF-A220-061F21E2E17A}"/>
      </w:docPartPr>
      <w:docPartBody>
        <w:p w:rsidR="0095691C" w:rsidRDefault="00C0064B" w:rsidP="00C0064B">
          <w:pPr>
            <w:pStyle w:val="EA9AF427F45849F3B3AC694CE300D3AC9"/>
          </w:pPr>
          <w:r w:rsidRPr="007B06CF">
            <w:rPr>
              <w:rStyle w:val="PlaceholderText"/>
              <w:rFonts w:ascii="Segoe UI" w:hAnsi="Segoe UI" w:cs="Segoe UI"/>
            </w:rPr>
            <w:t>Type here.</w:t>
          </w:r>
        </w:p>
      </w:docPartBody>
    </w:docPart>
    <w:docPart>
      <w:docPartPr>
        <w:name w:val="A4526E0154F74B0894ECFD34AC4DD22E"/>
        <w:category>
          <w:name w:val="General"/>
          <w:gallery w:val="placeholder"/>
        </w:category>
        <w:types>
          <w:type w:val="bbPlcHdr"/>
        </w:types>
        <w:behaviors>
          <w:behavior w:val="content"/>
        </w:behaviors>
        <w:guid w:val="{B49F2CD3-DBE0-44CC-B66B-C180CC97FECF}"/>
      </w:docPartPr>
      <w:docPartBody>
        <w:p w:rsidR="0095691C" w:rsidRDefault="00C0064B" w:rsidP="00C0064B">
          <w:pPr>
            <w:pStyle w:val="A4526E0154F74B0894ECFD34AC4DD22E9"/>
          </w:pPr>
          <w:r w:rsidRPr="007B06CF">
            <w:rPr>
              <w:rStyle w:val="PlaceholderText"/>
              <w:rFonts w:ascii="Segoe UI" w:hAnsi="Segoe UI" w:cs="Segoe UI"/>
            </w:rPr>
            <w:t>Type here.</w:t>
          </w:r>
        </w:p>
      </w:docPartBody>
    </w:docPart>
    <w:docPart>
      <w:docPartPr>
        <w:name w:val="0C02387FC3744DD5AB9514490A36D591"/>
        <w:category>
          <w:name w:val="General"/>
          <w:gallery w:val="placeholder"/>
        </w:category>
        <w:types>
          <w:type w:val="bbPlcHdr"/>
        </w:types>
        <w:behaviors>
          <w:behavior w:val="content"/>
        </w:behaviors>
        <w:guid w:val="{5F70A878-582B-4C0D-A7F3-B2FFCA6FAA89}"/>
      </w:docPartPr>
      <w:docPartBody>
        <w:p w:rsidR="0095691C" w:rsidRDefault="00C0064B" w:rsidP="00C0064B">
          <w:pPr>
            <w:pStyle w:val="0C02387FC3744DD5AB9514490A36D5919"/>
          </w:pPr>
          <w:r w:rsidRPr="007B06CF">
            <w:rPr>
              <w:rStyle w:val="PlaceholderText"/>
              <w:rFonts w:ascii="Segoe UI" w:hAnsi="Segoe UI" w:cs="Segoe UI"/>
            </w:rPr>
            <w:t>Type here.</w:t>
          </w:r>
        </w:p>
      </w:docPartBody>
    </w:docPart>
    <w:docPart>
      <w:docPartPr>
        <w:name w:val="BA8B1327E8AA46AC9FBDB57A5BB68DB0"/>
        <w:category>
          <w:name w:val="General"/>
          <w:gallery w:val="placeholder"/>
        </w:category>
        <w:types>
          <w:type w:val="bbPlcHdr"/>
        </w:types>
        <w:behaviors>
          <w:behavior w:val="content"/>
        </w:behaviors>
        <w:guid w:val="{F90A2BCA-429D-45CB-8DC8-730F38731CD9}"/>
      </w:docPartPr>
      <w:docPartBody>
        <w:p w:rsidR="0095691C" w:rsidRDefault="00C0064B" w:rsidP="00C0064B">
          <w:pPr>
            <w:pStyle w:val="BA8B1327E8AA46AC9FBDB57A5BB68DB09"/>
          </w:pPr>
          <w:r w:rsidRPr="007B06CF">
            <w:rPr>
              <w:rStyle w:val="PlaceholderText"/>
              <w:rFonts w:ascii="Segoe UI" w:hAnsi="Segoe UI" w:cs="Segoe UI"/>
            </w:rPr>
            <w:t>Type here.</w:t>
          </w:r>
        </w:p>
      </w:docPartBody>
    </w:docPart>
    <w:docPart>
      <w:docPartPr>
        <w:name w:val="CA296615E2954ECA881A74DD323A720F"/>
        <w:category>
          <w:name w:val="General"/>
          <w:gallery w:val="placeholder"/>
        </w:category>
        <w:types>
          <w:type w:val="bbPlcHdr"/>
        </w:types>
        <w:behaviors>
          <w:behavior w:val="content"/>
        </w:behaviors>
        <w:guid w:val="{5533106B-CD75-452E-A443-69DA014D21A7}"/>
      </w:docPartPr>
      <w:docPartBody>
        <w:p w:rsidR="0095691C" w:rsidRDefault="00C0064B" w:rsidP="00C0064B">
          <w:pPr>
            <w:pStyle w:val="CA296615E2954ECA881A74DD323A720F9"/>
          </w:pPr>
          <w:r w:rsidRPr="007B06CF">
            <w:rPr>
              <w:rStyle w:val="PlaceholderText"/>
              <w:rFonts w:ascii="Segoe UI" w:hAnsi="Segoe UI" w:cs="Segoe UI"/>
            </w:rPr>
            <w:t>Type here.</w:t>
          </w:r>
        </w:p>
      </w:docPartBody>
    </w:docPart>
    <w:docPart>
      <w:docPartPr>
        <w:name w:val="DD583C33BC644D08A6F227F0D7017BB2"/>
        <w:category>
          <w:name w:val="General"/>
          <w:gallery w:val="placeholder"/>
        </w:category>
        <w:types>
          <w:type w:val="bbPlcHdr"/>
        </w:types>
        <w:behaviors>
          <w:behavior w:val="content"/>
        </w:behaviors>
        <w:guid w:val="{E01E8A21-C937-46F8-96F8-6C275425ECA3}"/>
      </w:docPartPr>
      <w:docPartBody>
        <w:p w:rsidR="0095691C" w:rsidRDefault="00C0064B" w:rsidP="00C0064B">
          <w:pPr>
            <w:pStyle w:val="DD583C33BC644D08A6F227F0D7017BB29"/>
          </w:pPr>
          <w:r w:rsidRPr="007B06CF">
            <w:rPr>
              <w:rStyle w:val="PlaceholderText"/>
              <w:rFonts w:ascii="Segoe UI" w:hAnsi="Segoe UI" w:cs="Segoe UI"/>
            </w:rPr>
            <w:t>Type here.</w:t>
          </w:r>
        </w:p>
      </w:docPartBody>
    </w:docPart>
    <w:docPart>
      <w:docPartPr>
        <w:name w:val="2826E28FD43D4BF695656F9694FDF703"/>
        <w:category>
          <w:name w:val="General"/>
          <w:gallery w:val="placeholder"/>
        </w:category>
        <w:types>
          <w:type w:val="bbPlcHdr"/>
        </w:types>
        <w:behaviors>
          <w:behavior w:val="content"/>
        </w:behaviors>
        <w:guid w:val="{5C2DBE8B-8BD3-4EAE-BC94-9875A86CA7C0}"/>
      </w:docPartPr>
      <w:docPartBody>
        <w:p w:rsidR="0095691C" w:rsidRDefault="00C0064B" w:rsidP="00C0064B">
          <w:pPr>
            <w:pStyle w:val="2826E28FD43D4BF695656F9694FDF7039"/>
          </w:pPr>
          <w:r w:rsidRPr="007B06CF">
            <w:rPr>
              <w:rStyle w:val="PlaceholderText"/>
              <w:rFonts w:ascii="Segoe UI" w:hAnsi="Segoe UI" w:cs="Segoe UI"/>
            </w:rPr>
            <w:t>Type here.</w:t>
          </w:r>
        </w:p>
      </w:docPartBody>
    </w:docPart>
    <w:docPart>
      <w:docPartPr>
        <w:name w:val="C1F022BC58EC475E92F7536461A4F21A"/>
        <w:category>
          <w:name w:val="General"/>
          <w:gallery w:val="placeholder"/>
        </w:category>
        <w:types>
          <w:type w:val="bbPlcHdr"/>
        </w:types>
        <w:behaviors>
          <w:behavior w:val="content"/>
        </w:behaviors>
        <w:guid w:val="{889562A6-DD0D-47DE-85A0-4A2FBCD19A0B}"/>
      </w:docPartPr>
      <w:docPartBody>
        <w:p w:rsidR="0095691C" w:rsidRDefault="00C0064B" w:rsidP="00C0064B">
          <w:pPr>
            <w:pStyle w:val="C1F022BC58EC475E92F7536461A4F21A9"/>
          </w:pPr>
          <w:r w:rsidRPr="007B06CF">
            <w:rPr>
              <w:rStyle w:val="PlaceholderText"/>
              <w:rFonts w:ascii="Segoe UI" w:hAnsi="Segoe UI" w:cs="Segoe UI"/>
            </w:rPr>
            <w:t>Type here.</w:t>
          </w:r>
        </w:p>
      </w:docPartBody>
    </w:docPart>
    <w:docPart>
      <w:docPartPr>
        <w:name w:val="8F250EEA46AA41E5B1A49B727F09423C"/>
        <w:category>
          <w:name w:val="General"/>
          <w:gallery w:val="placeholder"/>
        </w:category>
        <w:types>
          <w:type w:val="bbPlcHdr"/>
        </w:types>
        <w:behaviors>
          <w:behavior w:val="content"/>
        </w:behaviors>
        <w:guid w:val="{FA1022C0-744A-4A8B-A352-9CC5048CF753}"/>
      </w:docPartPr>
      <w:docPartBody>
        <w:p w:rsidR="0095691C" w:rsidRDefault="00C0064B" w:rsidP="00C0064B">
          <w:pPr>
            <w:pStyle w:val="8F250EEA46AA41E5B1A49B727F09423C9"/>
          </w:pPr>
          <w:r w:rsidRPr="007B06CF">
            <w:rPr>
              <w:rStyle w:val="PlaceholderText"/>
              <w:rFonts w:ascii="Segoe UI" w:hAnsi="Segoe UI" w:cs="Segoe UI"/>
            </w:rPr>
            <w:t>Type here.</w:t>
          </w:r>
        </w:p>
      </w:docPartBody>
    </w:docPart>
    <w:docPart>
      <w:docPartPr>
        <w:name w:val="A8A96B9A34684BC9BFB9ACC628E5B947"/>
        <w:category>
          <w:name w:val="General"/>
          <w:gallery w:val="placeholder"/>
        </w:category>
        <w:types>
          <w:type w:val="bbPlcHdr"/>
        </w:types>
        <w:behaviors>
          <w:behavior w:val="content"/>
        </w:behaviors>
        <w:guid w:val="{DEFD6990-AF19-4EBC-A773-650C30D57D7E}"/>
      </w:docPartPr>
      <w:docPartBody>
        <w:p w:rsidR="0095691C" w:rsidRDefault="00C0064B" w:rsidP="00C0064B">
          <w:pPr>
            <w:pStyle w:val="A8A96B9A34684BC9BFB9ACC628E5B9479"/>
          </w:pPr>
          <w:r w:rsidRPr="007B06CF">
            <w:rPr>
              <w:rStyle w:val="PlaceholderText"/>
              <w:rFonts w:ascii="Segoe UI" w:hAnsi="Segoe UI" w:cs="Segoe UI"/>
            </w:rPr>
            <w:t>Type here.</w:t>
          </w:r>
        </w:p>
      </w:docPartBody>
    </w:docPart>
    <w:docPart>
      <w:docPartPr>
        <w:name w:val="DC2398BEB7474E7590865C46B1813EDF"/>
        <w:category>
          <w:name w:val="General"/>
          <w:gallery w:val="placeholder"/>
        </w:category>
        <w:types>
          <w:type w:val="bbPlcHdr"/>
        </w:types>
        <w:behaviors>
          <w:behavior w:val="content"/>
        </w:behaviors>
        <w:guid w:val="{D8E1E328-3B9A-42F4-A59E-FA6E2EABFDFA}"/>
      </w:docPartPr>
      <w:docPartBody>
        <w:p w:rsidR="0095691C" w:rsidRDefault="00C0064B" w:rsidP="00C0064B">
          <w:pPr>
            <w:pStyle w:val="DC2398BEB7474E7590865C46B1813EDF9"/>
          </w:pPr>
          <w:r w:rsidRPr="007B06CF">
            <w:rPr>
              <w:rStyle w:val="PlaceholderText"/>
              <w:rFonts w:ascii="Segoe UI" w:hAnsi="Segoe UI" w:cs="Segoe UI"/>
            </w:rPr>
            <w:t>Type here.</w:t>
          </w:r>
        </w:p>
      </w:docPartBody>
    </w:docPart>
    <w:docPart>
      <w:docPartPr>
        <w:name w:val="2843DC61543F49C7AB05396165681D55"/>
        <w:category>
          <w:name w:val="General"/>
          <w:gallery w:val="placeholder"/>
        </w:category>
        <w:types>
          <w:type w:val="bbPlcHdr"/>
        </w:types>
        <w:behaviors>
          <w:behavior w:val="content"/>
        </w:behaviors>
        <w:guid w:val="{590E32AE-9AB6-4AA9-B422-6258D59481EC}"/>
      </w:docPartPr>
      <w:docPartBody>
        <w:p w:rsidR="0095691C" w:rsidRDefault="00C0064B" w:rsidP="00C0064B">
          <w:pPr>
            <w:pStyle w:val="2843DC61543F49C7AB05396165681D559"/>
          </w:pPr>
          <w:r w:rsidRPr="007B06CF">
            <w:rPr>
              <w:rStyle w:val="PlaceholderText"/>
              <w:rFonts w:ascii="Segoe UI" w:hAnsi="Segoe UI" w:cs="Segoe UI"/>
            </w:rPr>
            <w:t>Type here.</w:t>
          </w:r>
        </w:p>
      </w:docPartBody>
    </w:docPart>
    <w:docPart>
      <w:docPartPr>
        <w:name w:val="4F694E7DAF1747A3BD4050D2EC53985D"/>
        <w:category>
          <w:name w:val="General"/>
          <w:gallery w:val="placeholder"/>
        </w:category>
        <w:types>
          <w:type w:val="bbPlcHdr"/>
        </w:types>
        <w:behaviors>
          <w:behavior w:val="content"/>
        </w:behaviors>
        <w:guid w:val="{E4175B88-0C63-480D-A091-7F1CA2159427}"/>
      </w:docPartPr>
      <w:docPartBody>
        <w:p w:rsidR="0095691C" w:rsidRDefault="00C0064B" w:rsidP="00C0064B">
          <w:pPr>
            <w:pStyle w:val="4F694E7DAF1747A3BD4050D2EC53985D9"/>
          </w:pPr>
          <w:r w:rsidRPr="007B06CF">
            <w:rPr>
              <w:rStyle w:val="PlaceholderText"/>
              <w:rFonts w:ascii="Segoe UI" w:hAnsi="Segoe UI" w:cs="Segoe UI"/>
            </w:rPr>
            <w:t>Type here.</w:t>
          </w:r>
        </w:p>
      </w:docPartBody>
    </w:docPart>
    <w:docPart>
      <w:docPartPr>
        <w:name w:val="0B1856B52813448298E203E7F9584429"/>
        <w:category>
          <w:name w:val="General"/>
          <w:gallery w:val="placeholder"/>
        </w:category>
        <w:types>
          <w:type w:val="bbPlcHdr"/>
        </w:types>
        <w:behaviors>
          <w:behavior w:val="content"/>
        </w:behaviors>
        <w:guid w:val="{896991CD-A595-419B-BEE4-86786F5B79C1}"/>
      </w:docPartPr>
      <w:docPartBody>
        <w:p w:rsidR="0095691C" w:rsidRDefault="00C0064B" w:rsidP="00C0064B">
          <w:pPr>
            <w:pStyle w:val="0B1856B52813448298E203E7F95844299"/>
          </w:pPr>
          <w:r w:rsidRPr="007B06CF">
            <w:rPr>
              <w:rStyle w:val="PlaceholderText"/>
              <w:rFonts w:ascii="Segoe UI" w:hAnsi="Segoe UI" w:cs="Segoe UI"/>
            </w:rPr>
            <w:t>Type here.</w:t>
          </w:r>
        </w:p>
      </w:docPartBody>
    </w:docPart>
    <w:docPart>
      <w:docPartPr>
        <w:name w:val="E879194D813B49029CE7FA386F692C47"/>
        <w:category>
          <w:name w:val="General"/>
          <w:gallery w:val="placeholder"/>
        </w:category>
        <w:types>
          <w:type w:val="bbPlcHdr"/>
        </w:types>
        <w:behaviors>
          <w:behavior w:val="content"/>
        </w:behaviors>
        <w:guid w:val="{4B64ABFA-742B-4E10-AEEC-4744BF3E1BF3}"/>
      </w:docPartPr>
      <w:docPartBody>
        <w:p w:rsidR="0095691C" w:rsidRDefault="00C0064B" w:rsidP="00C0064B">
          <w:pPr>
            <w:pStyle w:val="E879194D813B49029CE7FA386F692C479"/>
          </w:pPr>
          <w:r w:rsidRPr="007B06CF">
            <w:rPr>
              <w:rStyle w:val="PlaceholderText"/>
              <w:rFonts w:ascii="Segoe UI" w:hAnsi="Segoe UI" w:cs="Segoe UI"/>
            </w:rPr>
            <w:t>Type here.</w:t>
          </w:r>
        </w:p>
      </w:docPartBody>
    </w:docPart>
    <w:docPart>
      <w:docPartPr>
        <w:name w:val="655200FAF33D4CED89220E41577FD638"/>
        <w:category>
          <w:name w:val="General"/>
          <w:gallery w:val="placeholder"/>
        </w:category>
        <w:types>
          <w:type w:val="bbPlcHdr"/>
        </w:types>
        <w:behaviors>
          <w:behavior w:val="content"/>
        </w:behaviors>
        <w:guid w:val="{0313BDA4-EA84-42B1-B07E-AA3BD57EA418}"/>
      </w:docPartPr>
      <w:docPartBody>
        <w:p w:rsidR="0095691C" w:rsidRDefault="00C0064B" w:rsidP="00C0064B">
          <w:pPr>
            <w:pStyle w:val="655200FAF33D4CED89220E41577FD6389"/>
          </w:pPr>
          <w:r w:rsidRPr="007B06CF">
            <w:rPr>
              <w:rStyle w:val="PlaceholderText"/>
              <w:rFonts w:ascii="Segoe UI" w:hAnsi="Segoe UI" w:cs="Segoe UI"/>
            </w:rPr>
            <w:t>Type here.</w:t>
          </w:r>
        </w:p>
      </w:docPartBody>
    </w:docPart>
    <w:docPart>
      <w:docPartPr>
        <w:name w:val="D85A6241D9B747AE985EF9B0D9320537"/>
        <w:category>
          <w:name w:val="General"/>
          <w:gallery w:val="placeholder"/>
        </w:category>
        <w:types>
          <w:type w:val="bbPlcHdr"/>
        </w:types>
        <w:behaviors>
          <w:behavior w:val="content"/>
        </w:behaviors>
        <w:guid w:val="{5BC51D11-ACD7-4934-A1FB-A7427B5BB53A}"/>
      </w:docPartPr>
      <w:docPartBody>
        <w:p w:rsidR="0095691C" w:rsidRDefault="00C0064B" w:rsidP="00C0064B">
          <w:pPr>
            <w:pStyle w:val="D85A6241D9B747AE985EF9B0D93205379"/>
          </w:pPr>
          <w:r w:rsidRPr="007B06CF">
            <w:rPr>
              <w:rStyle w:val="PlaceholderText"/>
              <w:rFonts w:ascii="Segoe UI" w:hAnsi="Segoe UI" w:cs="Segoe UI"/>
            </w:rPr>
            <w:t>Type here.</w:t>
          </w:r>
        </w:p>
      </w:docPartBody>
    </w:docPart>
    <w:docPart>
      <w:docPartPr>
        <w:name w:val="839E2FB31CC84CA0AA90AE857630BCEE"/>
        <w:category>
          <w:name w:val="General"/>
          <w:gallery w:val="placeholder"/>
        </w:category>
        <w:types>
          <w:type w:val="bbPlcHdr"/>
        </w:types>
        <w:behaviors>
          <w:behavior w:val="content"/>
        </w:behaviors>
        <w:guid w:val="{C6E289AB-AB40-4E18-B1BD-5C1C4A960278}"/>
      </w:docPartPr>
      <w:docPartBody>
        <w:p w:rsidR="0095691C" w:rsidRDefault="00C0064B" w:rsidP="00C0064B">
          <w:pPr>
            <w:pStyle w:val="839E2FB31CC84CA0AA90AE857630BCEE9"/>
          </w:pPr>
          <w:r w:rsidRPr="007B06CF">
            <w:rPr>
              <w:rStyle w:val="PlaceholderText"/>
              <w:rFonts w:ascii="Segoe UI" w:hAnsi="Segoe UI" w:cs="Segoe UI"/>
            </w:rPr>
            <w:t>Type here.</w:t>
          </w:r>
        </w:p>
      </w:docPartBody>
    </w:docPart>
    <w:docPart>
      <w:docPartPr>
        <w:name w:val="D03F5F93C59B4BE58899F9081F287D7A"/>
        <w:category>
          <w:name w:val="General"/>
          <w:gallery w:val="placeholder"/>
        </w:category>
        <w:types>
          <w:type w:val="bbPlcHdr"/>
        </w:types>
        <w:behaviors>
          <w:behavior w:val="content"/>
        </w:behaviors>
        <w:guid w:val="{5E86BF97-F5EB-4F4A-9108-ACD99E98885B}"/>
      </w:docPartPr>
      <w:docPartBody>
        <w:p w:rsidR="0095691C" w:rsidRDefault="00C0064B" w:rsidP="00C0064B">
          <w:pPr>
            <w:pStyle w:val="D03F5F93C59B4BE58899F9081F287D7A9"/>
          </w:pPr>
          <w:r w:rsidRPr="007B06CF">
            <w:rPr>
              <w:rStyle w:val="PlaceholderText"/>
              <w:rFonts w:ascii="Segoe UI" w:hAnsi="Segoe UI" w:cs="Segoe UI"/>
            </w:rPr>
            <w:t>Type here.</w:t>
          </w:r>
        </w:p>
      </w:docPartBody>
    </w:docPart>
    <w:docPart>
      <w:docPartPr>
        <w:name w:val="6F3D5372039A415EBDF89A6426F217D7"/>
        <w:category>
          <w:name w:val="General"/>
          <w:gallery w:val="placeholder"/>
        </w:category>
        <w:types>
          <w:type w:val="bbPlcHdr"/>
        </w:types>
        <w:behaviors>
          <w:behavior w:val="content"/>
        </w:behaviors>
        <w:guid w:val="{DED6E335-64AA-4AB9-80F7-84B4C03E4B43}"/>
      </w:docPartPr>
      <w:docPartBody>
        <w:p w:rsidR="0095691C" w:rsidRDefault="00C0064B" w:rsidP="00C0064B">
          <w:pPr>
            <w:pStyle w:val="6F3D5372039A415EBDF89A6426F217D79"/>
          </w:pPr>
          <w:r w:rsidRPr="007B06CF">
            <w:rPr>
              <w:rStyle w:val="PlaceholderText"/>
              <w:rFonts w:ascii="Segoe UI" w:hAnsi="Segoe UI" w:cs="Segoe UI"/>
            </w:rPr>
            <w:t>Type here.</w:t>
          </w:r>
        </w:p>
      </w:docPartBody>
    </w:docPart>
    <w:docPart>
      <w:docPartPr>
        <w:name w:val="2566E20DDDE643D0A46B80D0DC8CB3B9"/>
        <w:category>
          <w:name w:val="General"/>
          <w:gallery w:val="placeholder"/>
        </w:category>
        <w:types>
          <w:type w:val="bbPlcHdr"/>
        </w:types>
        <w:behaviors>
          <w:behavior w:val="content"/>
        </w:behaviors>
        <w:guid w:val="{0EA0259E-D8BA-444D-A1A2-0C4796492553}"/>
      </w:docPartPr>
      <w:docPartBody>
        <w:p w:rsidR="0095691C" w:rsidRDefault="00C0064B" w:rsidP="00C0064B">
          <w:pPr>
            <w:pStyle w:val="2566E20DDDE643D0A46B80D0DC8CB3B99"/>
          </w:pPr>
          <w:r w:rsidRPr="007B06CF">
            <w:rPr>
              <w:rStyle w:val="PlaceholderText"/>
              <w:rFonts w:ascii="Segoe UI" w:hAnsi="Segoe UI" w:cs="Segoe UI"/>
            </w:rPr>
            <w:t>Type here.</w:t>
          </w:r>
        </w:p>
      </w:docPartBody>
    </w:docPart>
    <w:docPart>
      <w:docPartPr>
        <w:name w:val="E647948EE2D24935A7B0D00C33801B31"/>
        <w:category>
          <w:name w:val="General"/>
          <w:gallery w:val="placeholder"/>
        </w:category>
        <w:types>
          <w:type w:val="bbPlcHdr"/>
        </w:types>
        <w:behaviors>
          <w:behavior w:val="content"/>
        </w:behaviors>
        <w:guid w:val="{7B6640DA-CF7F-4675-ABF0-33ED287D631C}"/>
      </w:docPartPr>
      <w:docPartBody>
        <w:p w:rsidR="0095691C" w:rsidRDefault="00C0064B" w:rsidP="00C0064B">
          <w:pPr>
            <w:pStyle w:val="E647948EE2D24935A7B0D00C33801B319"/>
          </w:pPr>
          <w:r w:rsidRPr="007B06CF">
            <w:rPr>
              <w:rStyle w:val="PlaceholderText"/>
              <w:rFonts w:ascii="Segoe UI" w:hAnsi="Segoe UI" w:cs="Segoe UI"/>
            </w:rPr>
            <w:t>Type here.</w:t>
          </w:r>
        </w:p>
      </w:docPartBody>
    </w:docPart>
    <w:docPart>
      <w:docPartPr>
        <w:name w:val="BAC4E35B61714F5FB8AB831EC1A8277E"/>
        <w:category>
          <w:name w:val="General"/>
          <w:gallery w:val="placeholder"/>
        </w:category>
        <w:types>
          <w:type w:val="bbPlcHdr"/>
        </w:types>
        <w:behaviors>
          <w:behavior w:val="content"/>
        </w:behaviors>
        <w:guid w:val="{32A749BC-AC1C-4812-9514-83C418CF0443}"/>
      </w:docPartPr>
      <w:docPartBody>
        <w:p w:rsidR="0095691C" w:rsidRDefault="00C0064B" w:rsidP="00C0064B">
          <w:pPr>
            <w:pStyle w:val="BAC4E35B61714F5FB8AB831EC1A8277E9"/>
          </w:pPr>
          <w:r w:rsidRPr="007B06CF">
            <w:rPr>
              <w:rStyle w:val="PlaceholderText"/>
              <w:rFonts w:ascii="Segoe UI" w:hAnsi="Segoe UI" w:cs="Segoe UI"/>
            </w:rPr>
            <w:t>Type here.</w:t>
          </w:r>
        </w:p>
      </w:docPartBody>
    </w:docPart>
    <w:docPart>
      <w:docPartPr>
        <w:name w:val="59860772B4C64D5A8E7CA00FB5A59278"/>
        <w:category>
          <w:name w:val="General"/>
          <w:gallery w:val="placeholder"/>
        </w:category>
        <w:types>
          <w:type w:val="bbPlcHdr"/>
        </w:types>
        <w:behaviors>
          <w:behavior w:val="content"/>
        </w:behaviors>
        <w:guid w:val="{4EB6E89F-EDF6-4076-952A-2B130DED69D9}"/>
      </w:docPartPr>
      <w:docPartBody>
        <w:p w:rsidR="0095691C" w:rsidRDefault="00C0064B" w:rsidP="00C0064B">
          <w:pPr>
            <w:pStyle w:val="59860772B4C64D5A8E7CA00FB5A592789"/>
          </w:pPr>
          <w:r w:rsidRPr="007B06CF">
            <w:rPr>
              <w:rStyle w:val="PlaceholderText"/>
              <w:rFonts w:ascii="Segoe UI" w:hAnsi="Segoe UI" w:cs="Segoe UI"/>
            </w:rPr>
            <w:t>Type here.</w:t>
          </w:r>
        </w:p>
      </w:docPartBody>
    </w:docPart>
    <w:docPart>
      <w:docPartPr>
        <w:name w:val="71FDBA4AA2DD40CBA7A819A903898317"/>
        <w:category>
          <w:name w:val="General"/>
          <w:gallery w:val="placeholder"/>
        </w:category>
        <w:types>
          <w:type w:val="bbPlcHdr"/>
        </w:types>
        <w:behaviors>
          <w:behavior w:val="content"/>
        </w:behaviors>
        <w:guid w:val="{86837EAC-AF76-450F-AF24-5C0BC1054139}"/>
      </w:docPartPr>
      <w:docPartBody>
        <w:p w:rsidR="0095691C" w:rsidRDefault="00C0064B" w:rsidP="00C0064B">
          <w:pPr>
            <w:pStyle w:val="71FDBA4AA2DD40CBA7A819A9038983179"/>
          </w:pPr>
          <w:r w:rsidRPr="007B06CF">
            <w:rPr>
              <w:rStyle w:val="PlaceholderText"/>
              <w:rFonts w:ascii="Segoe UI" w:hAnsi="Segoe UI" w:cs="Segoe UI"/>
            </w:rPr>
            <w:t>Type here.</w:t>
          </w:r>
        </w:p>
      </w:docPartBody>
    </w:docPart>
    <w:docPart>
      <w:docPartPr>
        <w:name w:val="EB37DAAA158C474F9940FD64C1923403"/>
        <w:category>
          <w:name w:val="General"/>
          <w:gallery w:val="placeholder"/>
        </w:category>
        <w:types>
          <w:type w:val="bbPlcHdr"/>
        </w:types>
        <w:behaviors>
          <w:behavior w:val="content"/>
        </w:behaviors>
        <w:guid w:val="{14937283-4B79-44CE-ACBD-0BDE684F8EB9}"/>
      </w:docPartPr>
      <w:docPartBody>
        <w:p w:rsidR="0095691C" w:rsidRDefault="00C0064B" w:rsidP="00C0064B">
          <w:pPr>
            <w:pStyle w:val="EB37DAAA158C474F9940FD64C19234039"/>
          </w:pPr>
          <w:r w:rsidRPr="007B06CF">
            <w:rPr>
              <w:rStyle w:val="PlaceholderText"/>
              <w:rFonts w:ascii="Segoe UI" w:hAnsi="Segoe UI" w:cs="Segoe UI"/>
            </w:rPr>
            <w:t>Type here.</w:t>
          </w:r>
        </w:p>
      </w:docPartBody>
    </w:docPart>
    <w:docPart>
      <w:docPartPr>
        <w:name w:val="C082481F3AB24E798304F69DCADF89A8"/>
        <w:category>
          <w:name w:val="General"/>
          <w:gallery w:val="placeholder"/>
        </w:category>
        <w:types>
          <w:type w:val="bbPlcHdr"/>
        </w:types>
        <w:behaviors>
          <w:behavior w:val="content"/>
        </w:behaviors>
        <w:guid w:val="{DFA25BE8-3822-4D57-8568-074A4AFE586E}"/>
      </w:docPartPr>
      <w:docPartBody>
        <w:p w:rsidR="0095691C" w:rsidRDefault="00C0064B" w:rsidP="00C0064B">
          <w:pPr>
            <w:pStyle w:val="C082481F3AB24E798304F69DCADF89A89"/>
          </w:pPr>
          <w:r w:rsidRPr="007B06CF">
            <w:rPr>
              <w:rStyle w:val="PlaceholderText"/>
              <w:rFonts w:ascii="Segoe UI" w:hAnsi="Segoe UI" w:cs="Segoe UI"/>
            </w:rPr>
            <w:t>Type here.</w:t>
          </w:r>
        </w:p>
      </w:docPartBody>
    </w:docPart>
    <w:docPart>
      <w:docPartPr>
        <w:name w:val="19F8F69BE5094FCA9BC40D88DAC908CD"/>
        <w:category>
          <w:name w:val="General"/>
          <w:gallery w:val="placeholder"/>
        </w:category>
        <w:types>
          <w:type w:val="bbPlcHdr"/>
        </w:types>
        <w:behaviors>
          <w:behavior w:val="content"/>
        </w:behaviors>
        <w:guid w:val="{674F56DD-40A0-4A34-95B3-6B04B5DCA5A3}"/>
      </w:docPartPr>
      <w:docPartBody>
        <w:p w:rsidR="0095691C" w:rsidRDefault="00C0064B" w:rsidP="00C0064B">
          <w:pPr>
            <w:pStyle w:val="19F8F69BE5094FCA9BC40D88DAC908CD9"/>
          </w:pPr>
          <w:r w:rsidRPr="007B06CF">
            <w:rPr>
              <w:rStyle w:val="PlaceholderText"/>
              <w:rFonts w:ascii="Segoe UI" w:hAnsi="Segoe UI" w:cs="Segoe UI"/>
            </w:rPr>
            <w:t>Type here.</w:t>
          </w:r>
        </w:p>
      </w:docPartBody>
    </w:docPart>
    <w:docPart>
      <w:docPartPr>
        <w:name w:val="43C1DD9F137B46198B880C87A5970626"/>
        <w:category>
          <w:name w:val="General"/>
          <w:gallery w:val="placeholder"/>
        </w:category>
        <w:types>
          <w:type w:val="bbPlcHdr"/>
        </w:types>
        <w:behaviors>
          <w:behavior w:val="content"/>
        </w:behaviors>
        <w:guid w:val="{8DF0355B-02F1-4EA0-95C9-7A8DCD28F5F5}"/>
      </w:docPartPr>
      <w:docPartBody>
        <w:p w:rsidR="0095691C" w:rsidRDefault="00C0064B" w:rsidP="00C0064B">
          <w:pPr>
            <w:pStyle w:val="43C1DD9F137B46198B880C87A59706269"/>
          </w:pPr>
          <w:r w:rsidRPr="007B06CF">
            <w:rPr>
              <w:rStyle w:val="PlaceholderText"/>
              <w:rFonts w:ascii="Segoe UI" w:hAnsi="Segoe UI" w:cs="Segoe UI"/>
            </w:rPr>
            <w:t>Type here.</w:t>
          </w:r>
        </w:p>
      </w:docPartBody>
    </w:docPart>
    <w:docPart>
      <w:docPartPr>
        <w:name w:val="BCED13EDF2AE420DB5E4403ECAE71329"/>
        <w:category>
          <w:name w:val="General"/>
          <w:gallery w:val="placeholder"/>
        </w:category>
        <w:types>
          <w:type w:val="bbPlcHdr"/>
        </w:types>
        <w:behaviors>
          <w:behavior w:val="content"/>
        </w:behaviors>
        <w:guid w:val="{C8D68934-38CE-477E-B30D-F8059C0722F5}"/>
      </w:docPartPr>
      <w:docPartBody>
        <w:p w:rsidR="0095691C" w:rsidRDefault="00C0064B" w:rsidP="00C0064B">
          <w:pPr>
            <w:pStyle w:val="BCED13EDF2AE420DB5E4403ECAE713299"/>
          </w:pPr>
          <w:r w:rsidRPr="007B06CF">
            <w:rPr>
              <w:rStyle w:val="PlaceholderText"/>
              <w:rFonts w:ascii="Segoe UI" w:hAnsi="Segoe UI" w:cs="Segoe UI"/>
            </w:rPr>
            <w:t>Type here.</w:t>
          </w:r>
        </w:p>
      </w:docPartBody>
    </w:docPart>
    <w:docPart>
      <w:docPartPr>
        <w:name w:val="5B6BE82CEDC94C9C85D50F41EE29037B"/>
        <w:category>
          <w:name w:val="General"/>
          <w:gallery w:val="placeholder"/>
        </w:category>
        <w:types>
          <w:type w:val="bbPlcHdr"/>
        </w:types>
        <w:behaviors>
          <w:behavior w:val="content"/>
        </w:behaviors>
        <w:guid w:val="{FBADEA7E-1B84-40BB-8F52-F0FC83031981}"/>
      </w:docPartPr>
      <w:docPartBody>
        <w:p w:rsidR="0095691C" w:rsidRDefault="00C0064B" w:rsidP="00C0064B">
          <w:pPr>
            <w:pStyle w:val="5B6BE82CEDC94C9C85D50F41EE29037B9"/>
          </w:pPr>
          <w:r w:rsidRPr="007B06CF">
            <w:rPr>
              <w:rStyle w:val="PlaceholderText"/>
              <w:rFonts w:ascii="Segoe UI" w:hAnsi="Segoe UI" w:cs="Segoe UI"/>
            </w:rPr>
            <w:t>Type here.</w:t>
          </w:r>
        </w:p>
      </w:docPartBody>
    </w:docPart>
    <w:docPart>
      <w:docPartPr>
        <w:name w:val="265B831BE1C04714A4E76C64764A8403"/>
        <w:category>
          <w:name w:val="General"/>
          <w:gallery w:val="placeholder"/>
        </w:category>
        <w:types>
          <w:type w:val="bbPlcHdr"/>
        </w:types>
        <w:behaviors>
          <w:behavior w:val="content"/>
        </w:behaviors>
        <w:guid w:val="{BEA0062D-B15A-465B-8F23-45B111B5121D}"/>
      </w:docPartPr>
      <w:docPartBody>
        <w:p w:rsidR="0095691C" w:rsidRDefault="00C0064B" w:rsidP="00C0064B">
          <w:pPr>
            <w:pStyle w:val="265B831BE1C04714A4E76C64764A84039"/>
          </w:pPr>
          <w:r w:rsidRPr="007B06CF">
            <w:rPr>
              <w:rStyle w:val="PlaceholderText"/>
              <w:rFonts w:ascii="Segoe UI" w:hAnsi="Segoe UI" w:cs="Segoe UI"/>
            </w:rPr>
            <w:t>Type here.</w:t>
          </w:r>
        </w:p>
      </w:docPartBody>
    </w:docPart>
    <w:docPart>
      <w:docPartPr>
        <w:name w:val="C5927483676C4D91A3343CCC9E274724"/>
        <w:category>
          <w:name w:val="General"/>
          <w:gallery w:val="placeholder"/>
        </w:category>
        <w:types>
          <w:type w:val="bbPlcHdr"/>
        </w:types>
        <w:behaviors>
          <w:behavior w:val="content"/>
        </w:behaviors>
        <w:guid w:val="{66174A4F-7FC3-43F1-B421-148D38B07786}"/>
      </w:docPartPr>
      <w:docPartBody>
        <w:p w:rsidR="0095691C" w:rsidRDefault="00C0064B" w:rsidP="00C0064B">
          <w:pPr>
            <w:pStyle w:val="C5927483676C4D91A3343CCC9E2747249"/>
          </w:pPr>
          <w:r w:rsidRPr="007B06CF">
            <w:rPr>
              <w:rStyle w:val="PlaceholderText"/>
              <w:rFonts w:ascii="Segoe UI" w:hAnsi="Segoe UI" w:cs="Segoe UI"/>
            </w:rPr>
            <w:t>Type here.</w:t>
          </w:r>
        </w:p>
      </w:docPartBody>
    </w:docPart>
    <w:docPart>
      <w:docPartPr>
        <w:name w:val="063E0B65D6584B0F818E071BFD584B91"/>
        <w:category>
          <w:name w:val="General"/>
          <w:gallery w:val="placeholder"/>
        </w:category>
        <w:types>
          <w:type w:val="bbPlcHdr"/>
        </w:types>
        <w:behaviors>
          <w:behavior w:val="content"/>
        </w:behaviors>
        <w:guid w:val="{3E3259DC-9201-4D99-A715-DC0ECFF3D7EF}"/>
      </w:docPartPr>
      <w:docPartBody>
        <w:p w:rsidR="0095691C" w:rsidRDefault="00C0064B" w:rsidP="00C0064B">
          <w:pPr>
            <w:pStyle w:val="063E0B65D6584B0F818E071BFD584B919"/>
          </w:pPr>
          <w:r w:rsidRPr="007B06CF">
            <w:rPr>
              <w:rStyle w:val="PlaceholderText"/>
              <w:rFonts w:ascii="Segoe UI" w:hAnsi="Segoe UI" w:cs="Segoe UI"/>
            </w:rPr>
            <w:t>Type here.</w:t>
          </w:r>
        </w:p>
      </w:docPartBody>
    </w:docPart>
    <w:docPart>
      <w:docPartPr>
        <w:name w:val="C846C02B96C34E669845B45576702E72"/>
        <w:category>
          <w:name w:val="General"/>
          <w:gallery w:val="placeholder"/>
        </w:category>
        <w:types>
          <w:type w:val="bbPlcHdr"/>
        </w:types>
        <w:behaviors>
          <w:behavior w:val="content"/>
        </w:behaviors>
        <w:guid w:val="{EAB06222-3AA1-47E2-9EEE-574099BFBD51}"/>
      </w:docPartPr>
      <w:docPartBody>
        <w:p w:rsidR="0095691C" w:rsidRDefault="00C0064B" w:rsidP="00C0064B">
          <w:pPr>
            <w:pStyle w:val="C846C02B96C34E669845B45576702E729"/>
          </w:pPr>
          <w:r w:rsidRPr="007B06CF">
            <w:rPr>
              <w:rStyle w:val="PlaceholderText"/>
              <w:rFonts w:ascii="Segoe UI" w:hAnsi="Segoe UI" w:cs="Segoe UI"/>
            </w:rPr>
            <w:t>Type here.</w:t>
          </w:r>
        </w:p>
      </w:docPartBody>
    </w:docPart>
    <w:docPart>
      <w:docPartPr>
        <w:name w:val="426A27828DE2464BBD3EB4D7D62153C7"/>
        <w:category>
          <w:name w:val="General"/>
          <w:gallery w:val="placeholder"/>
        </w:category>
        <w:types>
          <w:type w:val="bbPlcHdr"/>
        </w:types>
        <w:behaviors>
          <w:behavior w:val="content"/>
        </w:behaviors>
        <w:guid w:val="{69C88FA8-5AAA-4C45-AE17-C345A0E6B595}"/>
      </w:docPartPr>
      <w:docPartBody>
        <w:p w:rsidR="0095691C" w:rsidRDefault="00C0064B" w:rsidP="00C0064B">
          <w:pPr>
            <w:pStyle w:val="426A27828DE2464BBD3EB4D7D62153C79"/>
          </w:pPr>
          <w:r w:rsidRPr="007B06CF">
            <w:rPr>
              <w:rStyle w:val="PlaceholderText"/>
              <w:rFonts w:ascii="Segoe UI" w:hAnsi="Segoe UI" w:cs="Segoe UI"/>
            </w:rPr>
            <w:t>Type here.</w:t>
          </w:r>
        </w:p>
      </w:docPartBody>
    </w:docPart>
    <w:docPart>
      <w:docPartPr>
        <w:name w:val="C694070C812D4B479C8174400CB4CD76"/>
        <w:category>
          <w:name w:val="General"/>
          <w:gallery w:val="placeholder"/>
        </w:category>
        <w:types>
          <w:type w:val="bbPlcHdr"/>
        </w:types>
        <w:behaviors>
          <w:behavior w:val="content"/>
        </w:behaviors>
        <w:guid w:val="{68A51609-36B6-4E42-9254-B9DE22799A86}"/>
      </w:docPartPr>
      <w:docPartBody>
        <w:p w:rsidR="0095691C" w:rsidRDefault="00C0064B" w:rsidP="00C0064B">
          <w:pPr>
            <w:pStyle w:val="C694070C812D4B479C8174400CB4CD769"/>
          </w:pPr>
          <w:r w:rsidRPr="007B06CF">
            <w:rPr>
              <w:rStyle w:val="PlaceholderText"/>
              <w:rFonts w:ascii="Segoe UI" w:hAnsi="Segoe UI" w:cs="Segoe UI"/>
            </w:rPr>
            <w:t>Type here.</w:t>
          </w:r>
        </w:p>
      </w:docPartBody>
    </w:docPart>
    <w:docPart>
      <w:docPartPr>
        <w:name w:val="88DCD71CE4ED4D4B9DB14C78C03842D4"/>
        <w:category>
          <w:name w:val="General"/>
          <w:gallery w:val="placeholder"/>
        </w:category>
        <w:types>
          <w:type w:val="bbPlcHdr"/>
        </w:types>
        <w:behaviors>
          <w:behavior w:val="content"/>
        </w:behaviors>
        <w:guid w:val="{562465FF-7F3A-4B7C-A394-AA567C19A3CE}"/>
      </w:docPartPr>
      <w:docPartBody>
        <w:p w:rsidR="0095691C" w:rsidRDefault="00C0064B" w:rsidP="00C0064B">
          <w:pPr>
            <w:pStyle w:val="88DCD71CE4ED4D4B9DB14C78C03842D49"/>
          </w:pPr>
          <w:r w:rsidRPr="007B06CF">
            <w:rPr>
              <w:rStyle w:val="PlaceholderText"/>
              <w:rFonts w:ascii="Segoe UI" w:hAnsi="Segoe UI" w:cs="Segoe UI"/>
            </w:rPr>
            <w:t>Type here.</w:t>
          </w:r>
        </w:p>
      </w:docPartBody>
    </w:docPart>
    <w:docPart>
      <w:docPartPr>
        <w:name w:val="FC11318D2C3F45DEAA5EB40E02E70C85"/>
        <w:category>
          <w:name w:val="General"/>
          <w:gallery w:val="placeholder"/>
        </w:category>
        <w:types>
          <w:type w:val="bbPlcHdr"/>
        </w:types>
        <w:behaviors>
          <w:behavior w:val="content"/>
        </w:behaviors>
        <w:guid w:val="{B1401E7F-522F-4164-8532-F8922A9FB673}"/>
      </w:docPartPr>
      <w:docPartBody>
        <w:p w:rsidR="0095691C" w:rsidRDefault="00C0064B" w:rsidP="00C0064B">
          <w:pPr>
            <w:pStyle w:val="FC11318D2C3F45DEAA5EB40E02E70C859"/>
          </w:pPr>
          <w:r w:rsidRPr="007B06CF">
            <w:rPr>
              <w:rStyle w:val="PlaceholderText"/>
              <w:rFonts w:ascii="Segoe UI" w:hAnsi="Segoe UI" w:cs="Segoe UI"/>
            </w:rPr>
            <w:t>Type here.</w:t>
          </w:r>
        </w:p>
      </w:docPartBody>
    </w:docPart>
    <w:docPart>
      <w:docPartPr>
        <w:name w:val="1D4ED68142CF4AE29A5C1225551EEDC6"/>
        <w:category>
          <w:name w:val="General"/>
          <w:gallery w:val="placeholder"/>
        </w:category>
        <w:types>
          <w:type w:val="bbPlcHdr"/>
        </w:types>
        <w:behaviors>
          <w:behavior w:val="content"/>
        </w:behaviors>
        <w:guid w:val="{9D0E025E-8715-40BA-88EC-E5D1B17DD80A}"/>
      </w:docPartPr>
      <w:docPartBody>
        <w:p w:rsidR="0095691C" w:rsidRDefault="00C0064B" w:rsidP="00C0064B">
          <w:pPr>
            <w:pStyle w:val="1D4ED68142CF4AE29A5C1225551EEDC69"/>
          </w:pPr>
          <w:r w:rsidRPr="007B06CF">
            <w:rPr>
              <w:rStyle w:val="PlaceholderText"/>
              <w:rFonts w:ascii="Segoe UI" w:hAnsi="Segoe UI" w:cs="Segoe UI"/>
            </w:rPr>
            <w:t>Type here.</w:t>
          </w:r>
        </w:p>
      </w:docPartBody>
    </w:docPart>
    <w:docPart>
      <w:docPartPr>
        <w:name w:val="CD05F106A9604EA9AF53586659E14F2C"/>
        <w:category>
          <w:name w:val="General"/>
          <w:gallery w:val="placeholder"/>
        </w:category>
        <w:types>
          <w:type w:val="bbPlcHdr"/>
        </w:types>
        <w:behaviors>
          <w:behavior w:val="content"/>
        </w:behaviors>
        <w:guid w:val="{88158E80-A2FD-42C6-B105-CB4B9471E4D8}"/>
      </w:docPartPr>
      <w:docPartBody>
        <w:p w:rsidR="0095691C" w:rsidRDefault="00C0064B" w:rsidP="00C0064B">
          <w:pPr>
            <w:pStyle w:val="CD05F106A9604EA9AF53586659E14F2C9"/>
          </w:pPr>
          <w:r w:rsidRPr="007B06CF">
            <w:rPr>
              <w:rStyle w:val="PlaceholderText"/>
              <w:rFonts w:ascii="Segoe UI" w:hAnsi="Segoe UI" w:cs="Segoe UI"/>
            </w:rPr>
            <w:t>Type here.</w:t>
          </w:r>
        </w:p>
      </w:docPartBody>
    </w:docPart>
    <w:docPart>
      <w:docPartPr>
        <w:name w:val="0C03317173604970A91FBCD1848A6CA1"/>
        <w:category>
          <w:name w:val="General"/>
          <w:gallery w:val="placeholder"/>
        </w:category>
        <w:types>
          <w:type w:val="bbPlcHdr"/>
        </w:types>
        <w:behaviors>
          <w:behavior w:val="content"/>
        </w:behaviors>
        <w:guid w:val="{C56AB0CA-FC41-40D0-9F82-5FDB8303F753}"/>
      </w:docPartPr>
      <w:docPartBody>
        <w:p w:rsidR="0095691C" w:rsidRDefault="00C0064B" w:rsidP="00C0064B">
          <w:pPr>
            <w:pStyle w:val="0C03317173604970A91FBCD1848A6CA19"/>
          </w:pPr>
          <w:r w:rsidRPr="007B06CF">
            <w:rPr>
              <w:rStyle w:val="PlaceholderText"/>
              <w:rFonts w:ascii="Segoe UI" w:hAnsi="Segoe UI" w:cs="Segoe UI"/>
            </w:rPr>
            <w:t>Type here.</w:t>
          </w:r>
        </w:p>
      </w:docPartBody>
    </w:docPart>
    <w:docPart>
      <w:docPartPr>
        <w:name w:val="3540CC3C36D642EA87909499A915BF4A"/>
        <w:category>
          <w:name w:val="General"/>
          <w:gallery w:val="placeholder"/>
        </w:category>
        <w:types>
          <w:type w:val="bbPlcHdr"/>
        </w:types>
        <w:behaviors>
          <w:behavior w:val="content"/>
        </w:behaviors>
        <w:guid w:val="{B6B85445-73C6-4D61-9980-B95B311454B3}"/>
      </w:docPartPr>
      <w:docPartBody>
        <w:p w:rsidR="0095691C" w:rsidRDefault="00C0064B" w:rsidP="00C0064B">
          <w:pPr>
            <w:pStyle w:val="3540CC3C36D642EA87909499A915BF4A9"/>
          </w:pPr>
          <w:r w:rsidRPr="007B06CF">
            <w:rPr>
              <w:rStyle w:val="PlaceholderText"/>
              <w:rFonts w:ascii="Segoe UI" w:hAnsi="Segoe UI" w:cs="Segoe UI"/>
            </w:rPr>
            <w:t>Type here.</w:t>
          </w:r>
        </w:p>
      </w:docPartBody>
    </w:docPart>
    <w:docPart>
      <w:docPartPr>
        <w:name w:val="5E46231625794B4D95BA2F7C98885A6B"/>
        <w:category>
          <w:name w:val="General"/>
          <w:gallery w:val="placeholder"/>
        </w:category>
        <w:types>
          <w:type w:val="bbPlcHdr"/>
        </w:types>
        <w:behaviors>
          <w:behavior w:val="content"/>
        </w:behaviors>
        <w:guid w:val="{579CCCAB-A4FB-47E1-B686-0CD913C67B3A}"/>
      </w:docPartPr>
      <w:docPartBody>
        <w:p w:rsidR="0095691C" w:rsidRDefault="00C0064B" w:rsidP="00C0064B">
          <w:pPr>
            <w:pStyle w:val="5E46231625794B4D95BA2F7C98885A6B9"/>
          </w:pPr>
          <w:r w:rsidRPr="007B06CF">
            <w:rPr>
              <w:rStyle w:val="PlaceholderText"/>
              <w:rFonts w:ascii="Segoe UI" w:hAnsi="Segoe UI" w:cs="Segoe UI"/>
            </w:rPr>
            <w:t>Type here.</w:t>
          </w:r>
        </w:p>
      </w:docPartBody>
    </w:docPart>
    <w:docPart>
      <w:docPartPr>
        <w:name w:val="DF24E81E94F54B9A8B8820C6B2F0E20B"/>
        <w:category>
          <w:name w:val="General"/>
          <w:gallery w:val="placeholder"/>
        </w:category>
        <w:types>
          <w:type w:val="bbPlcHdr"/>
        </w:types>
        <w:behaviors>
          <w:behavior w:val="content"/>
        </w:behaviors>
        <w:guid w:val="{6D55D7A2-948C-4AE9-81FB-43A1502A64C9}"/>
      </w:docPartPr>
      <w:docPartBody>
        <w:p w:rsidR="0095691C" w:rsidRDefault="00C0064B" w:rsidP="00C0064B">
          <w:pPr>
            <w:pStyle w:val="DF24E81E94F54B9A8B8820C6B2F0E20B9"/>
          </w:pPr>
          <w:r w:rsidRPr="007B06CF">
            <w:rPr>
              <w:rStyle w:val="PlaceholderText"/>
              <w:rFonts w:ascii="Segoe UI" w:hAnsi="Segoe UI" w:cs="Segoe UI"/>
            </w:rPr>
            <w:t>Type here.</w:t>
          </w:r>
        </w:p>
      </w:docPartBody>
    </w:docPart>
    <w:docPart>
      <w:docPartPr>
        <w:name w:val="B85C7B1B065D4EC1B0B64D16D4E057FF"/>
        <w:category>
          <w:name w:val="General"/>
          <w:gallery w:val="placeholder"/>
        </w:category>
        <w:types>
          <w:type w:val="bbPlcHdr"/>
        </w:types>
        <w:behaviors>
          <w:behavior w:val="content"/>
        </w:behaviors>
        <w:guid w:val="{5B8753DB-2948-47DA-B843-0E3249F9C858}"/>
      </w:docPartPr>
      <w:docPartBody>
        <w:p w:rsidR="0095691C" w:rsidRDefault="00C0064B" w:rsidP="00C0064B">
          <w:pPr>
            <w:pStyle w:val="B85C7B1B065D4EC1B0B64D16D4E057FF9"/>
          </w:pPr>
          <w:r w:rsidRPr="007B06CF">
            <w:rPr>
              <w:rStyle w:val="PlaceholderText"/>
              <w:rFonts w:ascii="Segoe UI" w:hAnsi="Segoe UI" w:cs="Segoe UI"/>
            </w:rPr>
            <w:t>Type here.</w:t>
          </w:r>
        </w:p>
      </w:docPartBody>
    </w:docPart>
    <w:docPart>
      <w:docPartPr>
        <w:name w:val="5A28E79EFCAE495C888928BFA5CC49C8"/>
        <w:category>
          <w:name w:val="General"/>
          <w:gallery w:val="placeholder"/>
        </w:category>
        <w:types>
          <w:type w:val="bbPlcHdr"/>
        </w:types>
        <w:behaviors>
          <w:behavior w:val="content"/>
        </w:behaviors>
        <w:guid w:val="{8AE97206-FF9F-46F9-B1DC-F4E7E30D4C42}"/>
      </w:docPartPr>
      <w:docPartBody>
        <w:p w:rsidR="0095691C" w:rsidRDefault="00C0064B" w:rsidP="00C0064B">
          <w:pPr>
            <w:pStyle w:val="5A28E79EFCAE495C888928BFA5CC49C89"/>
          </w:pPr>
          <w:r w:rsidRPr="007B06CF">
            <w:rPr>
              <w:rStyle w:val="PlaceholderText"/>
              <w:rFonts w:ascii="Segoe UI" w:hAnsi="Segoe UI" w:cs="Segoe UI"/>
            </w:rPr>
            <w:t>Type here.</w:t>
          </w:r>
        </w:p>
      </w:docPartBody>
    </w:docPart>
    <w:docPart>
      <w:docPartPr>
        <w:name w:val="55A4E7D761DA4817BA901C926C12CA0E"/>
        <w:category>
          <w:name w:val="General"/>
          <w:gallery w:val="placeholder"/>
        </w:category>
        <w:types>
          <w:type w:val="bbPlcHdr"/>
        </w:types>
        <w:behaviors>
          <w:behavior w:val="content"/>
        </w:behaviors>
        <w:guid w:val="{B0840D01-DC3E-433D-8373-A298307CB857}"/>
      </w:docPartPr>
      <w:docPartBody>
        <w:p w:rsidR="0095691C" w:rsidRDefault="00C0064B" w:rsidP="00C0064B">
          <w:pPr>
            <w:pStyle w:val="55A4E7D761DA4817BA901C926C12CA0E9"/>
          </w:pPr>
          <w:r w:rsidRPr="007B06CF">
            <w:rPr>
              <w:rStyle w:val="PlaceholderText"/>
              <w:rFonts w:ascii="Segoe UI" w:hAnsi="Segoe UI" w:cs="Segoe UI"/>
            </w:rPr>
            <w:t>Type here.</w:t>
          </w:r>
        </w:p>
      </w:docPartBody>
    </w:docPart>
    <w:docPart>
      <w:docPartPr>
        <w:name w:val="A493006F51484387A6D1DA044A0DAEA5"/>
        <w:category>
          <w:name w:val="General"/>
          <w:gallery w:val="placeholder"/>
        </w:category>
        <w:types>
          <w:type w:val="bbPlcHdr"/>
        </w:types>
        <w:behaviors>
          <w:behavior w:val="content"/>
        </w:behaviors>
        <w:guid w:val="{EBDB5325-113A-40B1-A0F5-048F342156DA}"/>
      </w:docPartPr>
      <w:docPartBody>
        <w:p w:rsidR="0095691C" w:rsidRDefault="00C0064B" w:rsidP="00C0064B">
          <w:pPr>
            <w:pStyle w:val="A493006F51484387A6D1DA044A0DAEA59"/>
          </w:pPr>
          <w:r w:rsidRPr="007B06CF">
            <w:rPr>
              <w:rStyle w:val="PlaceholderText"/>
              <w:rFonts w:ascii="Segoe UI" w:hAnsi="Segoe UI" w:cs="Segoe UI"/>
            </w:rPr>
            <w:t>Type here.</w:t>
          </w:r>
        </w:p>
      </w:docPartBody>
    </w:docPart>
    <w:docPart>
      <w:docPartPr>
        <w:name w:val="DE8FF45F9C8D44A589226BD44CAE56FF"/>
        <w:category>
          <w:name w:val="General"/>
          <w:gallery w:val="placeholder"/>
        </w:category>
        <w:types>
          <w:type w:val="bbPlcHdr"/>
        </w:types>
        <w:behaviors>
          <w:behavior w:val="content"/>
        </w:behaviors>
        <w:guid w:val="{2EC0AD27-F99D-48E8-8359-13A8418A6989}"/>
      </w:docPartPr>
      <w:docPartBody>
        <w:p w:rsidR="0095691C" w:rsidRDefault="00C0064B" w:rsidP="00C0064B">
          <w:pPr>
            <w:pStyle w:val="DE8FF45F9C8D44A589226BD44CAE56FF9"/>
          </w:pPr>
          <w:r w:rsidRPr="007B06CF">
            <w:rPr>
              <w:rStyle w:val="PlaceholderText"/>
              <w:rFonts w:ascii="Segoe UI" w:hAnsi="Segoe UI" w:cs="Segoe UI"/>
            </w:rPr>
            <w:t>Type here.</w:t>
          </w:r>
        </w:p>
      </w:docPartBody>
    </w:docPart>
    <w:docPart>
      <w:docPartPr>
        <w:name w:val="729A9156864242ABAED6160877770463"/>
        <w:category>
          <w:name w:val="General"/>
          <w:gallery w:val="placeholder"/>
        </w:category>
        <w:types>
          <w:type w:val="bbPlcHdr"/>
        </w:types>
        <w:behaviors>
          <w:behavior w:val="content"/>
        </w:behaviors>
        <w:guid w:val="{1D74AA54-4C22-460E-BE6F-04206E50F94C}"/>
      </w:docPartPr>
      <w:docPartBody>
        <w:p w:rsidR="0095691C" w:rsidRDefault="00C0064B" w:rsidP="00C0064B">
          <w:pPr>
            <w:pStyle w:val="729A9156864242ABAED61608777704639"/>
          </w:pPr>
          <w:r w:rsidRPr="007B06CF">
            <w:rPr>
              <w:rStyle w:val="PlaceholderText"/>
              <w:rFonts w:ascii="Segoe UI" w:hAnsi="Segoe UI" w:cs="Segoe UI"/>
            </w:rPr>
            <w:t>Type here.</w:t>
          </w:r>
        </w:p>
      </w:docPartBody>
    </w:docPart>
    <w:docPart>
      <w:docPartPr>
        <w:name w:val="E0EE3B3F3DA945F690E3C76C652BFF59"/>
        <w:category>
          <w:name w:val="General"/>
          <w:gallery w:val="placeholder"/>
        </w:category>
        <w:types>
          <w:type w:val="bbPlcHdr"/>
        </w:types>
        <w:behaviors>
          <w:behavior w:val="content"/>
        </w:behaviors>
        <w:guid w:val="{97F11CBA-5BEC-43F3-91C2-534D7EB3CA92}"/>
      </w:docPartPr>
      <w:docPartBody>
        <w:p w:rsidR="0095691C" w:rsidRDefault="00C0064B" w:rsidP="00C0064B">
          <w:pPr>
            <w:pStyle w:val="E0EE3B3F3DA945F690E3C76C652BFF599"/>
          </w:pPr>
          <w:r w:rsidRPr="007B06CF">
            <w:rPr>
              <w:rStyle w:val="PlaceholderText"/>
              <w:rFonts w:ascii="Segoe UI" w:hAnsi="Segoe UI" w:cs="Segoe UI"/>
            </w:rPr>
            <w:t>Type here.</w:t>
          </w:r>
        </w:p>
      </w:docPartBody>
    </w:docPart>
    <w:docPart>
      <w:docPartPr>
        <w:name w:val="180EF26AFB8644ADA5C9838D9F7DF939"/>
        <w:category>
          <w:name w:val="General"/>
          <w:gallery w:val="placeholder"/>
        </w:category>
        <w:types>
          <w:type w:val="bbPlcHdr"/>
        </w:types>
        <w:behaviors>
          <w:behavior w:val="content"/>
        </w:behaviors>
        <w:guid w:val="{FA085F8C-8BE2-4C20-833A-9E573A1ADDE6}"/>
      </w:docPartPr>
      <w:docPartBody>
        <w:p w:rsidR="0095691C" w:rsidRDefault="00C0064B" w:rsidP="00C0064B">
          <w:pPr>
            <w:pStyle w:val="180EF26AFB8644ADA5C9838D9F7DF9399"/>
          </w:pPr>
          <w:r w:rsidRPr="007B06CF">
            <w:rPr>
              <w:rStyle w:val="PlaceholderText"/>
              <w:rFonts w:ascii="Segoe UI" w:hAnsi="Segoe UI" w:cs="Segoe UI"/>
            </w:rPr>
            <w:t>Type here.</w:t>
          </w:r>
        </w:p>
      </w:docPartBody>
    </w:docPart>
    <w:docPart>
      <w:docPartPr>
        <w:name w:val="B2BDABC8FF6E4B6FAE2CCC9060A6CF2E"/>
        <w:category>
          <w:name w:val="General"/>
          <w:gallery w:val="placeholder"/>
        </w:category>
        <w:types>
          <w:type w:val="bbPlcHdr"/>
        </w:types>
        <w:behaviors>
          <w:behavior w:val="content"/>
        </w:behaviors>
        <w:guid w:val="{2B3788B1-9D26-4305-9D3A-7CFA1C080AA0}"/>
      </w:docPartPr>
      <w:docPartBody>
        <w:p w:rsidR="0095691C" w:rsidRDefault="00C0064B" w:rsidP="00C0064B">
          <w:pPr>
            <w:pStyle w:val="B2BDABC8FF6E4B6FAE2CCC9060A6CF2E9"/>
          </w:pPr>
          <w:r w:rsidRPr="007B06CF">
            <w:rPr>
              <w:rStyle w:val="PlaceholderText"/>
              <w:rFonts w:ascii="Segoe UI" w:hAnsi="Segoe UI" w:cs="Segoe UI"/>
            </w:rPr>
            <w:t>Type here.</w:t>
          </w:r>
        </w:p>
      </w:docPartBody>
    </w:docPart>
    <w:docPart>
      <w:docPartPr>
        <w:name w:val="9F0FB2D7BE434118A050B3204BC3D94A"/>
        <w:category>
          <w:name w:val="General"/>
          <w:gallery w:val="placeholder"/>
        </w:category>
        <w:types>
          <w:type w:val="bbPlcHdr"/>
        </w:types>
        <w:behaviors>
          <w:behavior w:val="content"/>
        </w:behaviors>
        <w:guid w:val="{1FBB4D9E-D79A-4630-B8D1-23BA753E9C57}"/>
      </w:docPartPr>
      <w:docPartBody>
        <w:p w:rsidR="0095691C" w:rsidRDefault="00C0064B" w:rsidP="00C0064B">
          <w:pPr>
            <w:pStyle w:val="9F0FB2D7BE434118A050B3204BC3D94A9"/>
          </w:pPr>
          <w:r w:rsidRPr="007B06CF">
            <w:rPr>
              <w:rStyle w:val="PlaceholderText"/>
              <w:rFonts w:ascii="Segoe UI" w:hAnsi="Segoe UI" w:cs="Segoe UI"/>
            </w:rPr>
            <w:t>Type here.</w:t>
          </w:r>
        </w:p>
      </w:docPartBody>
    </w:docPart>
    <w:docPart>
      <w:docPartPr>
        <w:name w:val="9C20C22DDEC24B8995F9B1EC71728432"/>
        <w:category>
          <w:name w:val="General"/>
          <w:gallery w:val="placeholder"/>
        </w:category>
        <w:types>
          <w:type w:val="bbPlcHdr"/>
        </w:types>
        <w:behaviors>
          <w:behavior w:val="content"/>
        </w:behaviors>
        <w:guid w:val="{BCAB4D5F-86A0-4186-83CB-9D2EA54F2F33}"/>
      </w:docPartPr>
      <w:docPartBody>
        <w:p w:rsidR="0095691C" w:rsidRDefault="00C0064B" w:rsidP="00C0064B">
          <w:pPr>
            <w:pStyle w:val="9C20C22DDEC24B8995F9B1EC717284329"/>
          </w:pPr>
          <w:r w:rsidRPr="007B06CF">
            <w:rPr>
              <w:rStyle w:val="PlaceholderText"/>
              <w:rFonts w:ascii="Segoe UI" w:hAnsi="Segoe UI" w:cs="Segoe UI"/>
            </w:rPr>
            <w:t>Type here.</w:t>
          </w:r>
        </w:p>
      </w:docPartBody>
    </w:docPart>
    <w:docPart>
      <w:docPartPr>
        <w:name w:val="01F3622FF1534859B08F99FAA0948C48"/>
        <w:category>
          <w:name w:val="General"/>
          <w:gallery w:val="placeholder"/>
        </w:category>
        <w:types>
          <w:type w:val="bbPlcHdr"/>
        </w:types>
        <w:behaviors>
          <w:behavior w:val="content"/>
        </w:behaviors>
        <w:guid w:val="{F445B577-5167-42AD-8453-118EB39D4FAA}"/>
      </w:docPartPr>
      <w:docPartBody>
        <w:p w:rsidR="0095691C" w:rsidRDefault="00C0064B" w:rsidP="00C0064B">
          <w:pPr>
            <w:pStyle w:val="01F3622FF1534859B08F99FAA0948C489"/>
          </w:pPr>
          <w:r w:rsidRPr="007B06CF">
            <w:rPr>
              <w:rStyle w:val="PlaceholderText"/>
              <w:rFonts w:ascii="Segoe UI" w:hAnsi="Segoe UI" w:cs="Segoe UI"/>
            </w:rPr>
            <w:t>Type here.</w:t>
          </w:r>
        </w:p>
      </w:docPartBody>
    </w:docPart>
    <w:docPart>
      <w:docPartPr>
        <w:name w:val="9AED099FAA2E418780E80BB943C7E022"/>
        <w:category>
          <w:name w:val="General"/>
          <w:gallery w:val="placeholder"/>
        </w:category>
        <w:types>
          <w:type w:val="bbPlcHdr"/>
        </w:types>
        <w:behaviors>
          <w:behavior w:val="content"/>
        </w:behaviors>
        <w:guid w:val="{0B2EFC3E-F058-4F47-832A-495452C10F6A}"/>
      </w:docPartPr>
      <w:docPartBody>
        <w:p w:rsidR="0095691C" w:rsidRDefault="00C0064B" w:rsidP="00C0064B">
          <w:pPr>
            <w:pStyle w:val="9AED099FAA2E418780E80BB943C7E0229"/>
          </w:pPr>
          <w:r w:rsidRPr="007B06CF">
            <w:rPr>
              <w:rStyle w:val="PlaceholderText"/>
              <w:rFonts w:ascii="Segoe UI" w:hAnsi="Segoe UI" w:cs="Segoe UI"/>
            </w:rPr>
            <w:t>Type here.</w:t>
          </w:r>
        </w:p>
      </w:docPartBody>
    </w:docPart>
    <w:docPart>
      <w:docPartPr>
        <w:name w:val="58A0B4AA76B942E6B65B932A99A358B5"/>
        <w:category>
          <w:name w:val="General"/>
          <w:gallery w:val="placeholder"/>
        </w:category>
        <w:types>
          <w:type w:val="bbPlcHdr"/>
        </w:types>
        <w:behaviors>
          <w:behavior w:val="content"/>
        </w:behaviors>
        <w:guid w:val="{983D176D-6ECB-4EDC-87FB-5936CDADD36D}"/>
      </w:docPartPr>
      <w:docPartBody>
        <w:p w:rsidR="0095691C" w:rsidRDefault="00C0064B" w:rsidP="00C0064B">
          <w:pPr>
            <w:pStyle w:val="58A0B4AA76B942E6B65B932A99A358B59"/>
          </w:pPr>
          <w:r w:rsidRPr="007B06CF">
            <w:rPr>
              <w:rStyle w:val="PlaceholderText"/>
              <w:rFonts w:ascii="Segoe UI" w:hAnsi="Segoe UI" w:cs="Segoe UI"/>
            </w:rPr>
            <w:t>Type here.</w:t>
          </w:r>
        </w:p>
      </w:docPartBody>
    </w:docPart>
    <w:docPart>
      <w:docPartPr>
        <w:name w:val="6ADB23F9BDEB4EC68F0F322C1FAD3AAC"/>
        <w:category>
          <w:name w:val="General"/>
          <w:gallery w:val="placeholder"/>
        </w:category>
        <w:types>
          <w:type w:val="bbPlcHdr"/>
        </w:types>
        <w:behaviors>
          <w:behavior w:val="content"/>
        </w:behaviors>
        <w:guid w:val="{99DAC0C2-4B11-49E0-B8F6-0A3EC063E54F}"/>
      </w:docPartPr>
      <w:docPartBody>
        <w:p w:rsidR="0095691C" w:rsidRDefault="00C0064B" w:rsidP="00C0064B">
          <w:pPr>
            <w:pStyle w:val="6ADB23F9BDEB4EC68F0F322C1FAD3AAC9"/>
          </w:pPr>
          <w:r w:rsidRPr="007B06CF">
            <w:rPr>
              <w:rStyle w:val="PlaceholderText"/>
              <w:rFonts w:ascii="Segoe UI" w:hAnsi="Segoe UI" w:cs="Segoe UI"/>
            </w:rPr>
            <w:t>Type here.</w:t>
          </w:r>
        </w:p>
      </w:docPartBody>
    </w:docPart>
    <w:docPart>
      <w:docPartPr>
        <w:name w:val="DBD9145F1EF749698C2BA5EB298FF2A7"/>
        <w:category>
          <w:name w:val="General"/>
          <w:gallery w:val="placeholder"/>
        </w:category>
        <w:types>
          <w:type w:val="bbPlcHdr"/>
        </w:types>
        <w:behaviors>
          <w:behavior w:val="content"/>
        </w:behaviors>
        <w:guid w:val="{310EC8A8-0903-43F0-920E-4FA850E08703}"/>
      </w:docPartPr>
      <w:docPartBody>
        <w:p w:rsidR="0095691C" w:rsidRDefault="00C0064B" w:rsidP="00C0064B">
          <w:pPr>
            <w:pStyle w:val="DBD9145F1EF749698C2BA5EB298FF2A79"/>
          </w:pPr>
          <w:r w:rsidRPr="007B06CF">
            <w:rPr>
              <w:rStyle w:val="PlaceholderText"/>
              <w:rFonts w:ascii="Segoe UI" w:hAnsi="Segoe UI" w:cs="Segoe UI"/>
            </w:rPr>
            <w:t>Type here.</w:t>
          </w:r>
        </w:p>
      </w:docPartBody>
    </w:docPart>
    <w:docPart>
      <w:docPartPr>
        <w:name w:val="538440534428477482EC6725C6247EA7"/>
        <w:category>
          <w:name w:val="General"/>
          <w:gallery w:val="placeholder"/>
        </w:category>
        <w:types>
          <w:type w:val="bbPlcHdr"/>
        </w:types>
        <w:behaviors>
          <w:behavior w:val="content"/>
        </w:behaviors>
        <w:guid w:val="{D5AE0F5B-8AD0-40FD-9C8D-D699A973AF03}"/>
      </w:docPartPr>
      <w:docPartBody>
        <w:p w:rsidR="0095691C" w:rsidRDefault="00C0064B" w:rsidP="00C0064B">
          <w:pPr>
            <w:pStyle w:val="538440534428477482EC6725C6247EA79"/>
          </w:pPr>
          <w:r w:rsidRPr="007B06CF">
            <w:rPr>
              <w:rStyle w:val="PlaceholderText"/>
              <w:rFonts w:ascii="Segoe UI" w:hAnsi="Segoe UI" w:cs="Segoe UI"/>
            </w:rPr>
            <w:t>Type here.</w:t>
          </w:r>
        </w:p>
      </w:docPartBody>
    </w:docPart>
    <w:docPart>
      <w:docPartPr>
        <w:name w:val="F2BB7E55D57444F9AD3437FAFAB9ABFE"/>
        <w:category>
          <w:name w:val="General"/>
          <w:gallery w:val="placeholder"/>
        </w:category>
        <w:types>
          <w:type w:val="bbPlcHdr"/>
        </w:types>
        <w:behaviors>
          <w:behavior w:val="content"/>
        </w:behaviors>
        <w:guid w:val="{9F214A79-86F4-459A-A2A5-D11053965C81}"/>
      </w:docPartPr>
      <w:docPartBody>
        <w:p w:rsidR="0095691C" w:rsidRDefault="00C0064B" w:rsidP="00C0064B">
          <w:pPr>
            <w:pStyle w:val="F2BB7E55D57444F9AD3437FAFAB9ABFE9"/>
          </w:pPr>
          <w:r w:rsidRPr="007B06CF">
            <w:rPr>
              <w:rStyle w:val="PlaceholderText"/>
              <w:rFonts w:ascii="Segoe UI" w:hAnsi="Segoe UI" w:cs="Segoe UI"/>
            </w:rPr>
            <w:t>Type here.</w:t>
          </w:r>
        </w:p>
      </w:docPartBody>
    </w:docPart>
    <w:docPart>
      <w:docPartPr>
        <w:name w:val="4D4AD04EB62F41B99C7C7860F08038B8"/>
        <w:category>
          <w:name w:val="General"/>
          <w:gallery w:val="placeholder"/>
        </w:category>
        <w:types>
          <w:type w:val="bbPlcHdr"/>
        </w:types>
        <w:behaviors>
          <w:behavior w:val="content"/>
        </w:behaviors>
        <w:guid w:val="{0F05521D-1BB2-4510-BDFC-73C9FC264A35}"/>
      </w:docPartPr>
      <w:docPartBody>
        <w:p w:rsidR="0095691C" w:rsidRDefault="00C0064B" w:rsidP="00C0064B">
          <w:pPr>
            <w:pStyle w:val="4D4AD04EB62F41B99C7C7860F08038B89"/>
          </w:pPr>
          <w:r w:rsidRPr="007B06CF">
            <w:rPr>
              <w:rStyle w:val="PlaceholderText"/>
              <w:rFonts w:ascii="Segoe UI" w:hAnsi="Segoe UI" w:cs="Segoe UI"/>
            </w:rPr>
            <w:t>Type here.</w:t>
          </w:r>
        </w:p>
      </w:docPartBody>
    </w:docPart>
    <w:docPart>
      <w:docPartPr>
        <w:name w:val="771FBAB5A94E4F2EB6E7A5D799AFB143"/>
        <w:category>
          <w:name w:val="General"/>
          <w:gallery w:val="placeholder"/>
        </w:category>
        <w:types>
          <w:type w:val="bbPlcHdr"/>
        </w:types>
        <w:behaviors>
          <w:behavior w:val="content"/>
        </w:behaviors>
        <w:guid w:val="{334C2AF5-48E0-4E59-913F-B7499AEB2C46}"/>
      </w:docPartPr>
      <w:docPartBody>
        <w:p w:rsidR="0095691C" w:rsidRDefault="00C0064B" w:rsidP="00C0064B">
          <w:pPr>
            <w:pStyle w:val="771FBAB5A94E4F2EB6E7A5D799AFB1439"/>
          </w:pPr>
          <w:r w:rsidRPr="007B06CF">
            <w:rPr>
              <w:rStyle w:val="PlaceholderText"/>
              <w:rFonts w:ascii="Segoe UI" w:hAnsi="Segoe UI" w:cs="Segoe UI"/>
            </w:rPr>
            <w:t>Type here.</w:t>
          </w:r>
        </w:p>
      </w:docPartBody>
    </w:docPart>
    <w:docPart>
      <w:docPartPr>
        <w:name w:val="EE50DD24A4114BE1A9315567038346C2"/>
        <w:category>
          <w:name w:val="General"/>
          <w:gallery w:val="placeholder"/>
        </w:category>
        <w:types>
          <w:type w:val="bbPlcHdr"/>
        </w:types>
        <w:behaviors>
          <w:behavior w:val="content"/>
        </w:behaviors>
        <w:guid w:val="{863551A1-EF0E-4391-9769-11D64F27D983}"/>
      </w:docPartPr>
      <w:docPartBody>
        <w:p w:rsidR="0095691C" w:rsidRDefault="00C0064B" w:rsidP="00C0064B">
          <w:pPr>
            <w:pStyle w:val="EE50DD24A4114BE1A9315567038346C29"/>
          </w:pPr>
          <w:r w:rsidRPr="007B06CF">
            <w:rPr>
              <w:rStyle w:val="PlaceholderText"/>
              <w:rFonts w:ascii="Segoe UI" w:hAnsi="Segoe UI" w:cs="Segoe UI"/>
            </w:rPr>
            <w:t>Type here.</w:t>
          </w:r>
        </w:p>
      </w:docPartBody>
    </w:docPart>
    <w:docPart>
      <w:docPartPr>
        <w:name w:val="44A3EBBBD7AA4F47B80C3D015A74E6E7"/>
        <w:category>
          <w:name w:val="General"/>
          <w:gallery w:val="placeholder"/>
        </w:category>
        <w:types>
          <w:type w:val="bbPlcHdr"/>
        </w:types>
        <w:behaviors>
          <w:behavior w:val="content"/>
        </w:behaviors>
        <w:guid w:val="{98FC254D-FAC0-4B2A-897F-88F18551B7E8}"/>
      </w:docPartPr>
      <w:docPartBody>
        <w:p w:rsidR="0095691C" w:rsidRDefault="00C0064B" w:rsidP="00C0064B">
          <w:pPr>
            <w:pStyle w:val="44A3EBBBD7AA4F47B80C3D015A74E6E79"/>
          </w:pPr>
          <w:r w:rsidRPr="007B06CF">
            <w:rPr>
              <w:rStyle w:val="PlaceholderText"/>
              <w:rFonts w:ascii="Segoe UI" w:hAnsi="Segoe UI" w:cs="Segoe UI"/>
            </w:rPr>
            <w:t>Type here.</w:t>
          </w:r>
        </w:p>
      </w:docPartBody>
    </w:docPart>
    <w:docPart>
      <w:docPartPr>
        <w:name w:val="EA9BAA64C79C470AA920CA5E5230B594"/>
        <w:category>
          <w:name w:val="General"/>
          <w:gallery w:val="placeholder"/>
        </w:category>
        <w:types>
          <w:type w:val="bbPlcHdr"/>
        </w:types>
        <w:behaviors>
          <w:behavior w:val="content"/>
        </w:behaviors>
        <w:guid w:val="{157A261C-43F8-41CD-A3C4-AF2F8B89158B}"/>
      </w:docPartPr>
      <w:docPartBody>
        <w:p w:rsidR="0095691C" w:rsidRDefault="00C0064B" w:rsidP="00C0064B">
          <w:pPr>
            <w:pStyle w:val="EA9BAA64C79C470AA920CA5E5230B5949"/>
          </w:pPr>
          <w:r w:rsidRPr="007B06CF">
            <w:rPr>
              <w:rStyle w:val="PlaceholderText"/>
              <w:rFonts w:ascii="Segoe UI" w:hAnsi="Segoe UI" w:cs="Segoe UI"/>
            </w:rPr>
            <w:t>Type here.</w:t>
          </w:r>
        </w:p>
      </w:docPartBody>
    </w:docPart>
    <w:docPart>
      <w:docPartPr>
        <w:name w:val="74F699AFB9074E8BBBEFE3C901DABD38"/>
        <w:category>
          <w:name w:val="General"/>
          <w:gallery w:val="placeholder"/>
        </w:category>
        <w:types>
          <w:type w:val="bbPlcHdr"/>
        </w:types>
        <w:behaviors>
          <w:behavior w:val="content"/>
        </w:behaviors>
        <w:guid w:val="{399539B8-F2FC-4EA2-BD0D-5DEF6521BE94}"/>
      </w:docPartPr>
      <w:docPartBody>
        <w:p w:rsidR="0095691C" w:rsidRDefault="00C0064B" w:rsidP="00C0064B">
          <w:pPr>
            <w:pStyle w:val="74F699AFB9074E8BBBEFE3C901DABD389"/>
          </w:pPr>
          <w:r w:rsidRPr="007B06CF">
            <w:rPr>
              <w:rStyle w:val="PlaceholderText"/>
              <w:rFonts w:ascii="Segoe UI" w:hAnsi="Segoe UI" w:cs="Segoe UI"/>
            </w:rPr>
            <w:t>Type here.</w:t>
          </w:r>
        </w:p>
      </w:docPartBody>
    </w:docPart>
    <w:docPart>
      <w:docPartPr>
        <w:name w:val="EE797E721E5549208399DE99C4D699B5"/>
        <w:category>
          <w:name w:val="General"/>
          <w:gallery w:val="placeholder"/>
        </w:category>
        <w:types>
          <w:type w:val="bbPlcHdr"/>
        </w:types>
        <w:behaviors>
          <w:behavior w:val="content"/>
        </w:behaviors>
        <w:guid w:val="{8443F721-38D0-4EDD-ADBB-358DC60CE431}"/>
      </w:docPartPr>
      <w:docPartBody>
        <w:p w:rsidR="0095691C" w:rsidRDefault="00C0064B" w:rsidP="00C0064B">
          <w:pPr>
            <w:pStyle w:val="EE797E721E5549208399DE99C4D699B59"/>
          </w:pPr>
          <w:r w:rsidRPr="007B06CF">
            <w:rPr>
              <w:rStyle w:val="PlaceholderText"/>
              <w:rFonts w:ascii="Segoe UI" w:hAnsi="Segoe UI" w:cs="Segoe UI"/>
            </w:rPr>
            <w:t>Type here.</w:t>
          </w:r>
        </w:p>
      </w:docPartBody>
    </w:docPart>
    <w:docPart>
      <w:docPartPr>
        <w:name w:val="78B2CD488D7F4C099F9F28184D01944C"/>
        <w:category>
          <w:name w:val="General"/>
          <w:gallery w:val="placeholder"/>
        </w:category>
        <w:types>
          <w:type w:val="bbPlcHdr"/>
        </w:types>
        <w:behaviors>
          <w:behavior w:val="content"/>
        </w:behaviors>
        <w:guid w:val="{750D82E4-3EC6-4710-B999-413E58AC4EBB}"/>
      </w:docPartPr>
      <w:docPartBody>
        <w:p w:rsidR="0095691C" w:rsidRDefault="00C0064B" w:rsidP="00C0064B">
          <w:pPr>
            <w:pStyle w:val="78B2CD488D7F4C099F9F28184D01944C9"/>
          </w:pPr>
          <w:r w:rsidRPr="007B06CF">
            <w:rPr>
              <w:rStyle w:val="PlaceholderText"/>
              <w:rFonts w:ascii="Segoe UI" w:hAnsi="Segoe UI" w:cs="Segoe UI"/>
            </w:rPr>
            <w:t>Type here.</w:t>
          </w:r>
        </w:p>
      </w:docPartBody>
    </w:docPart>
    <w:docPart>
      <w:docPartPr>
        <w:name w:val="C63CFD8DBAF1415ABE15200A3D27C97F"/>
        <w:category>
          <w:name w:val="General"/>
          <w:gallery w:val="placeholder"/>
        </w:category>
        <w:types>
          <w:type w:val="bbPlcHdr"/>
        </w:types>
        <w:behaviors>
          <w:behavior w:val="content"/>
        </w:behaviors>
        <w:guid w:val="{90BF16D6-FA98-414C-9443-F0ABA13CB36D}"/>
      </w:docPartPr>
      <w:docPartBody>
        <w:p w:rsidR="0095691C" w:rsidRDefault="00C0064B" w:rsidP="00C0064B">
          <w:pPr>
            <w:pStyle w:val="C63CFD8DBAF1415ABE15200A3D27C97F9"/>
          </w:pPr>
          <w:r w:rsidRPr="007B06CF">
            <w:rPr>
              <w:rStyle w:val="PlaceholderText"/>
              <w:rFonts w:ascii="Segoe UI" w:hAnsi="Segoe UI" w:cs="Segoe UI"/>
            </w:rPr>
            <w:t>Type here.</w:t>
          </w:r>
        </w:p>
      </w:docPartBody>
    </w:docPart>
    <w:docPart>
      <w:docPartPr>
        <w:name w:val="1B9757C7E43244A7ABAA041583915113"/>
        <w:category>
          <w:name w:val="General"/>
          <w:gallery w:val="placeholder"/>
        </w:category>
        <w:types>
          <w:type w:val="bbPlcHdr"/>
        </w:types>
        <w:behaviors>
          <w:behavior w:val="content"/>
        </w:behaviors>
        <w:guid w:val="{264A9374-C06D-4F25-B9F1-EC291CADB3C2}"/>
      </w:docPartPr>
      <w:docPartBody>
        <w:p w:rsidR="0095691C" w:rsidRDefault="00C0064B" w:rsidP="00C0064B">
          <w:pPr>
            <w:pStyle w:val="1B9757C7E43244A7ABAA0415839151139"/>
          </w:pPr>
          <w:r w:rsidRPr="007B06CF">
            <w:rPr>
              <w:rStyle w:val="PlaceholderText"/>
              <w:rFonts w:ascii="Segoe UI" w:hAnsi="Segoe UI" w:cs="Segoe UI"/>
            </w:rPr>
            <w:t>Type here.</w:t>
          </w:r>
        </w:p>
      </w:docPartBody>
    </w:docPart>
    <w:docPart>
      <w:docPartPr>
        <w:name w:val="B774929772B84D54A6A913248A840289"/>
        <w:category>
          <w:name w:val="General"/>
          <w:gallery w:val="placeholder"/>
        </w:category>
        <w:types>
          <w:type w:val="bbPlcHdr"/>
        </w:types>
        <w:behaviors>
          <w:behavior w:val="content"/>
        </w:behaviors>
        <w:guid w:val="{3D026960-6003-4185-A6DD-E0850EAB2119}"/>
      </w:docPartPr>
      <w:docPartBody>
        <w:p w:rsidR="0095691C" w:rsidRDefault="00C0064B" w:rsidP="00C0064B">
          <w:pPr>
            <w:pStyle w:val="B774929772B84D54A6A913248A8402899"/>
          </w:pPr>
          <w:r w:rsidRPr="007B06CF">
            <w:rPr>
              <w:rStyle w:val="PlaceholderText"/>
              <w:rFonts w:ascii="Segoe UI" w:hAnsi="Segoe UI" w:cs="Segoe UI"/>
            </w:rPr>
            <w:t>Type here.</w:t>
          </w:r>
        </w:p>
      </w:docPartBody>
    </w:docPart>
    <w:docPart>
      <w:docPartPr>
        <w:name w:val="0210D818A24B4F1C94ED56A96E053575"/>
        <w:category>
          <w:name w:val="General"/>
          <w:gallery w:val="placeholder"/>
        </w:category>
        <w:types>
          <w:type w:val="bbPlcHdr"/>
        </w:types>
        <w:behaviors>
          <w:behavior w:val="content"/>
        </w:behaviors>
        <w:guid w:val="{9F7D571A-3F1E-4F00-8004-5091936B6E76}"/>
      </w:docPartPr>
      <w:docPartBody>
        <w:p w:rsidR="0095691C" w:rsidRDefault="00C0064B" w:rsidP="00C0064B">
          <w:pPr>
            <w:pStyle w:val="0210D818A24B4F1C94ED56A96E0535759"/>
          </w:pPr>
          <w:r w:rsidRPr="007B06CF">
            <w:rPr>
              <w:rStyle w:val="PlaceholderText"/>
              <w:rFonts w:ascii="Segoe UI" w:hAnsi="Segoe UI" w:cs="Segoe UI"/>
            </w:rPr>
            <w:t>Type here.</w:t>
          </w:r>
        </w:p>
      </w:docPartBody>
    </w:docPart>
    <w:docPart>
      <w:docPartPr>
        <w:name w:val="EB0F0F3508204392BB781ACE5E6F5EE1"/>
        <w:category>
          <w:name w:val="General"/>
          <w:gallery w:val="placeholder"/>
        </w:category>
        <w:types>
          <w:type w:val="bbPlcHdr"/>
        </w:types>
        <w:behaviors>
          <w:behavior w:val="content"/>
        </w:behaviors>
        <w:guid w:val="{5DC0A959-1678-455E-9FCF-5C9277F2A432}"/>
      </w:docPartPr>
      <w:docPartBody>
        <w:p w:rsidR="0095691C" w:rsidRDefault="00C0064B" w:rsidP="00C0064B">
          <w:pPr>
            <w:pStyle w:val="EB0F0F3508204392BB781ACE5E6F5EE19"/>
          </w:pPr>
          <w:r w:rsidRPr="007B06CF">
            <w:rPr>
              <w:rStyle w:val="PlaceholderText"/>
              <w:rFonts w:ascii="Segoe UI" w:hAnsi="Segoe UI" w:cs="Segoe UI"/>
            </w:rPr>
            <w:t>Type here.</w:t>
          </w:r>
        </w:p>
      </w:docPartBody>
    </w:docPart>
    <w:docPart>
      <w:docPartPr>
        <w:name w:val="DA0F6F427FBE4BB6A2346F7003FEE1F8"/>
        <w:category>
          <w:name w:val="General"/>
          <w:gallery w:val="placeholder"/>
        </w:category>
        <w:types>
          <w:type w:val="bbPlcHdr"/>
        </w:types>
        <w:behaviors>
          <w:behavior w:val="content"/>
        </w:behaviors>
        <w:guid w:val="{2BFC0130-5F58-403C-958D-DC8D2FC6D6D7}"/>
      </w:docPartPr>
      <w:docPartBody>
        <w:p w:rsidR="0095691C" w:rsidRDefault="00C0064B" w:rsidP="00C0064B">
          <w:pPr>
            <w:pStyle w:val="DA0F6F427FBE4BB6A2346F7003FEE1F89"/>
          </w:pPr>
          <w:r w:rsidRPr="007B06CF">
            <w:rPr>
              <w:rStyle w:val="PlaceholderText"/>
              <w:rFonts w:ascii="Segoe UI" w:hAnsi="Segoe UI" w:cs="Segoe UI"/>
            </w:rPr>
            <w:t>Type here.</w:t>
          </w:r>
        </w:p>
      </w:docPartBody>
    </w:docPart>
    <w:docPart>
      <w:docPartPr>
        <w:name w:val="649FC489EB744C9EB9929F02595DBE1B"/>
        <w:category>
          <w:name w:val="General"/>
          <w:gallery w:val="placeholder"/>
        </w:category>
        <w:types>
          <w:type w:val="bbPlcHdr"/>
        </w:types>
        <w:behaviors>
          <w:behavior w:val="content"/>
        </w:behaviors>
        <w:guid w:val="{A6B2220D-E467-4617-9CEE-320A78E3ED6B}"/>
      </w:docPartPr>
      <w:docPartBody>
        <w:p w:rsidR="0095691C" w:rsidRDefault="00C0064B" w:rsidP="00C0064B">
          <w:pPr>
            <w:pStyle w:val="649FC489EB744C9EB9929F02595DBE1B9"/>
          </w:pPr>
          <w:r w:rsidRPr="007B06CF">
            <w:rPr>
              <w:rStyle w:val="PlaceholderText"/>
              <w:rFonts w:ascii="Segoe UI" w:hAnsi="Segoe UI" w:cs="Segoe UI"/>
            </w:rPr>
            <w:t>Type here.</w:t>
          </w:r>
        </w:p>
      </w:docPartBody>
    </w:docPart>
    <w:docPart>
      <w:docPartPr>
        <w:name w:val="5E7BC6B448C742D898D0B6C6925A3B34"/>
        <w:category>
          <w:name w:val="General"/>
          <w:gallery w:val="placeholder"/>
        </w:category>
        <w:types>
          <w:type w:val="bbPlcHdr"/>
        </w:types>
        <w:behaviors>
          <w:behavior w:val="content"/>
        </w:behaviors>
        <w:guid w:val="{6B0345C7-B12D-47F9-B35F-E3D1E647BCAB}"/>
      </w:docPartPr>
      <w:docPartBody>
        <w:p w:rsidR="0095691C" w:rsidRDefault="00C0064B" w:rsidP="00C0064B">
          <w:pPr>
            <w:pStyle w:val="5E7BC6B448C742D898D0B6C6925A3B349"/>
          </w:pPr>
          <w:r w:rsidRPr="007B06CF">
            <w:rPr>
              <w:rStyle w:val="PlaceholderText"/>
              <w:rFonts w:ascii="Segoe UI" w:hAnsi="Segoe UI" w:cs="Segoe UI"/>
            </w:rPr>
            <w:t>Type here.</w:t>
          </w:r>
        </w:p>
      </w:docPartBody>
    </w:docPart>
    <w:docPart>
      <w:docPartPr>
        <w:name w:val="335A65E2B6504D8CB10DC9AA6FC55C8C"/>
        <w:category>
          <w:name w:val="General"/>
          <w:gallery w:val="placeholder"/>
        </w:category>
        <w:types>
          <w:type w:val="bbPlcHdr"/>
        </w:types>
        <w:behaviors>
          <w:behavior w:val="content"/>
        </w:behaviors>
        <w:guid w:val="{47591C3D-7DE2-409A-809F-D5B42E573944}"/>
      </w:docPartPr>
      <w:docPartBody>
        <w:p w:rsidR="0095691C" w:rsidRDefault="00C0064B" w:rsidP="00C0064B">
          <w:pPr>
            <w:pStyle w:val="335A65E2B6504D8CB10DC9AA6FC55C8C9"/>
          </w:pPr>
          <w:r w:rsidRPr="007B06CF">
            <w:rPr>
              <w:rStyle w:val="PlaceholderText"/>
              <w:rFonts w:ascii="Segoe UI" w:hAnsi="Segoe UI" w:cs="Segoe UI"/>
            </w:rPr>
            <w:t>Type here.</w:t>
          </w:r>
        </w:p>
      </w:docPartBody>
    </w:docPart>
    <w:docPart>
      <w:docPartPr>
        <w:name w:val="F038451AA1EE4181AE39FB559FE27B11"/>
        <w:category>
          <w:name w:val="General"/>
          <w:gallery w:val="placeholder"/>
        </w:category>
        <w:types>
          <w:type w:val="bbPlcHdr"/>
        </w:types>
        <w:behaviors>
          <w:behavior w:val="content"/>
        </w:behaviors>
        <w:guid w:val="{BF17EAE1-9BC4-4462-8E85-663C6E080D36}"/>
      </w:docPartPr>
      <w:docPartBody>
        <w:p w:rsidR="0095691C" w:rsidRDefault="00C0064B" w:rsidP="00C0064B">
          <w:pPr>
            <w:pStyle w:val="F038451AA1EE4181AE39FB559FE27B119"/>
          </w:pPr>
          <w:r w:rsidRPr="007B06CF">
            <w:rPr>
              <w:rStyle w:val="PlaceholderText"/>
              <w:rFonts w:ascii="Segoe UI" w:hAnsi="Segoe UI" w:cs="Segoe UI"/>
            </w:rPr>
            <w:t>Type here.</w:t>
          </w:r>
        </w:p>
      </w:docPartBody>
    </w:docPart>
    <w:docPart>
      <w:docPartPr>
        <w:name w:val="9FD9BBDD8A8B42408E7B1C47587F30E3"/>
        <w:category>
          <w:name w:val="General"/>
          <w:gallery w:val="placeholder"/>
        </w:category>
        <w:types>
          <w:type w:val="bbPlcHdr"/>
        </w:types>
        <w:behaviors>
          <w:behavior w:val="content"/>
        </w:behaviors>
        <w:guid w:val="{CD24F32F-5DD9-4FCA-B6E4-8E8A63A573F7}"/>
      </w:docPartPr>
      <w:docPartBody>
        <w:p w:rsidR="0095691C" w:rsidRDefault="00C0064B" w:rsidP="00C0064B">
          <w:pPr>
            <w:pStyle w:val="9FD9BBDD8A8B42408E7B1C47587F30E39"/>
          </w:pPr>
          <w:r w:rsidRPr="007B06CF">
            <w:rPr>
              <w:rStyle w:val="PlaceholderText"/>
              <w:rFonts w:ascii="Segoe UI" w:hAnsi="Segoe UI" w:cs="Segoe UI"/>
            </w:rPr>
            <w:t>Type here.</w:t>
          </w:r>
        </w:p>
      </w:docPartBody>
    </w:docPart>
    <w:docPart>
      <w:docPartPr>
        <w:name w:val="DB1A17E36C3C484E81C5C1078CCB8E6B"/>
        <w:category>
          <w:name w:val="General"/>
          <w:gallery w:val="placeholder"/>
        </w:category>
        <w:types>
          <w:type w:val="bbPlcHdr"/>
        </w:types>
        <w:behaviors>
          <w:behavior w:val="content"/>
        </w:behaviors>
        <w:guid w:val="{CF236F2D-CF23-4AD2-B54A-4F09561D6A32}"/>
      </w:docPartPr>
      <w:docPartBody>
        <w:p w:rsidR="0095691C" w:rsidRDefault="00C0064B" w:rsidP="00C0064B">
          <w:pPr>
            <w:pStyle w:val="DB1A17E36C3C484E81C5C1078CCB8E6B9"/>
          </w:pPr>
          <w:r w:rsidRPr="007B06CF">
            <w:rPr>
              <w:rStyle w:val="PlaceholderText"/>
              <w:rFonts w:ascii="Segoe UI" w:hAnsi="Segoe UI" w:cs="Segoe UI"/>
            </w:rPr>
            <w:t>Type here.</w:t>
          </w:r>
        </w:p>
      </w:docPartBody>
    </w:docPart>
    <w:docPart>
      <w:docPartPr>
        <w:name w:val="8D1B50DE162B4783B63BBB9A3880DB1D"/>
        <w:category>
          <w:name w:val="General"/>
          <w:gallery w:val="placeholder"/>
        </w:category>
        <w:types>
          <w:type w:val="bbPlcHdr"/>
        </w:types>
        <w:behaviors>
          <w:behavior w:val="content"/>
        </w:behaviors>
        <w:guid w:val="{FA3E632A-F6A9-48C3-B640-22101217AA75}"/>
      </w:docPartPr>
      <w:docPartBody>
        <w:p w:rsidR="0095691C" w:rsidRDefault="00C0064B" w:rsidP="00C0064B">
          <w:pPr>
            <w:pStyle w:val="8D1B50DE162B4783B63BBB9A3880DB1D9"/>
          </w:pPr>
          <w:r w:rsidRPr="007B06CF">
            <w:rPr>
              <w:rStyle w:val="PlaceholderText"/>
              <w:rFonts w:ascii="Segoe UI" w:hAnsi="Segoe UI" w:cs="Segoe UI"/>
            </w:rPr>
            <w:t>Type here.</w:t>
          </w:r>
        </w:p>
      </w:docPartBody>
    </w:docPart>
    <w:docPart>
      <w:docPartPr>
        <w:name w:val="5043C89D7F604936A104FBB6DEEFA075"/>
        <w:category>
          <w:name w:val="General"/>
          <w:gallery w:val="placeholder"/>
        </w:category>
        <w:types>
          <w:type w:val="bbPlcHdr"/>
        </w:types>
        <w:behaviors>
          <w:behavior w:val="content"/>
        </w:behaviors>
        <w:guid w:val="{CFBC9CE1-4CE3-4AFA-9E28-BC81091F1A0F}"/>
      </w:docPartPr>
      <w:docPartBody>
        <w:p w:rsidR="0095691C" w:rsidRDefault="00C0064B" w:rsidP="00C0064B">
          <w:pPr>
            <w:pStyle w:val="5043C89D7F604936A104FBB6DEEFA0759"/>
          </w:pPr>
          <w:r w:rsidRPr="007B06CF">
            <w:rPr>
              <w:rStyle w:val="PlaceholderText"/>
              <w:rFonts w:ascii="Segoe UI" w:hAnsi="Segoe UI" w:cs="Segoe UI"/>
            </w:rPr>
            <w:t>Type here.</w:t>
          </w:r>
        </w:p>
      </w:docPartBody>
    </w:docPart>
    <w:docPart>
      <w:docPartPr>
        <w:name w:val="53493021ED1E4BE090FECD0D3533C08D"/>
        <w:category>
          <w:name w:val="General"/>
          <w:gallery w:val="placeholder"/>
        </w:category>
        <w:types>
          <w:type w:val="bbPlcHdr"/>
        </w:types>
        <w:behaviors>
          <w:behavior w:val="content"/>
        </w:behaviors>
        <w:guid w:val="{52560904-B187-4A7F-852C-B1DDB272DD4D}"/>
      </w:docPartPr>
      <w:docPartBody>
        <w:p w:rsidR="0095691C" w:rsidRDefault="00C0064B" w:rsidP="00C0064B">
          <w:pPr>
            <w:pStyle w:val="53493021ED1E4BE090FECD0D3533C08D9"/>
          </w:pPr>
          <w:r w:rsidRPr="007B06CF">
            <w:rPr>
              <w:rStyle w:val="PlaceholderText"/>
              <w:rFonts w:ascii="Segoe UI" w:hAnsi="Segoe UI" w:cs="Segoe UI"/>
            </w:rPr>
            <w:t>Type here.</w:t>
          </w:r>
        </w:p>
      </w:docPartBody>
    </w:docPart>
    <w:docPart>
      <w:docPartPr>
        <w:name w:val="705ADD124E4B471988DCB4C8A4B812DC"/>
        <w:category>
          <w:name w:val="General"/>
          <w:gallery w:val="placeholder"/>
        </w:category>
        <w:types>
          <w:type w:val="bbPlcHdr"/>
        </w:types>
        <w:behaviors>
          <w:behavior w:val="content"/>
        </w:behaviors>
        <w:guid w:val="{AFFFE2FB-5DE3-42E4-8C64-E639311514D6}"/>
      </w:docPartPr>
      <w:docPartBody>
        <w:p w:rsidR="0095691C" w:rsidRDefault="00C0064B" w:rsidP="00C0064B">
          <w:pPr>
            <w:pStyle w:val="705ADD124E4B471988DCB4C8A4B812DC9"/>
          </w:pPr>
          <w:r w:rsidRPr="007B06CF">
            <w:rPr>
              <w:rStyle w:val="PlaceholderText"/>
              <w:rFonts w:ascii="Segoe UI" w:hAnsi="Segoe UI" w:cs="Segoe UI"/>
            </w:rPr>
            <w:t>Type here.</w:t>
          </w:r>
        </w:p>
      </w:docPartBody>
    </w:docPart>
    <w:docPart>
      <w:docPartPr>
        <w:name w:val="38B155656DC44311BAFAEDD577464558"/>
        <w:category>
          <w:name w:val="General"/>
          <w:gallery w:val="placeholder"/>
        </w:category>
        <w:types>
          <w:type w:val="bbPlcHdr"/>
        </w:types>
        <w:behaviors>
          <w:behavior w:val="content"/>
        </w:behaviors>
        <w:guid w:val="{B5143F1F-CEE8-4873-B231-F221AB11ADE5}"/>
      </w:docPartPr>
      <w:docPartBody>
        <w:p w:rsidR="0095691C" w:rsidRDefault="00C0064B" w:rsidP="00C0064B">
          <w:pPr>
            <w:pStyle w:val="38B155656DC44311BAFAEDD5774645589"/>
          </w:pPr>
          <w:r w:rsidRPr="007B06CF">
            <w:rPr>
              <w:rStyle w:val="PlaceholderText"/>
              <w:rFonts w:ascii="Segoe UI" w:hAnsi="Segoe UI" w:cs="Segoe UI"/>
            </w:rPr>
            <w:t>Type here.</w:t>
          </w:r>
        </w:p>
      </w:docPartBody>
    </w:docPart>
    <w:docPart>
      <w:docPartPr>
        <w:name w:val="EF34C8CB0C0D4A198B2E12F17DA5DD41"/>
        <w:category>
          <w:name w:val="General"/>
          <w:gallery w:val="placeholder"/>
        </w:category>
        <w:types>
          <w:type w:val="bbPlcHdr"/>
        </w:types>
        <w:behaviors>
          <w:behavior w:val="content"/>
        </w:behaviors>
        <w:guid w:val="{5DC49363-C61D-4471-A09C-B685751C683E}"/>
      </w:docPartPr>
      <w:docPartBody>
        <w:p w:rsidR="0095691C" w:rsidRDefault="00C0064B" w:rsidP="00C0064B">
          <w:pPr>
            <w:pStyle w:val="EF34C8CB0C0D4A198B2E12F17DA5DD419"/>
          </w:pPr>
          <w:r w:rsidRPr="007B06CF">
            <w:rPr>
              <w:rStyle w:val="PlaceholderText"/>
              <w:rFonts w:ascii="Segoe UI" w:hAnsi="Segoe UI" w:cs="Segoe UI"/>
            </w:rPr>
            <w:t>Type here.</w:t>
          </w:r>
        </w:p>
      </w:docPartBody>
    </w:docPart>
    <w:docPart>
      <w:docPartPr>
        <w:name w:val="91EED993BB4A4DB584FC80D201D33F68"/>
        <w:category>
          <w:name w:val="General"/>
          <w:gallery w:val="placeholder"/>
        </w:category>
        <w:types>
          <w:type w:val="bbPlcHdr"/>
        </w:types>
        <w:behaviors>
          <w:behavior w:val="content"/>
        </w:behaviors>
        <w:guid w:val="{62995DE5-1ABF-446D-BA22-1CBB64E1540F}"/>
      </w:docPartPr>
      <w:docPartBody>
        <w:p w:rsidR="0095691C" w:rsidRDefault="00C0064B" w:rsidP="00C0064B">
          <w:pPr>
            <w:pStyle w:val="91EED993BB4A4DB584FC80D201D33F689"/>
          </w:pPr>
          <w:r w:rsidRPr="007B06CF">
            <w:rPr>
              <w:rStyle w:val="PlaceholderText"/>
              <w:rFonts w:ascii="Segoe UI" w:hAnsi="Segoe UI" w:cs="Segoe UI"/>
            </w:rPr>
            <w:t>Type here.</w:t>
          </w:r>
        </w:p>
      </w:docPartBody>
    </w:docPart>
    <w:docPart>
      <w:docPartPr>
        <w:name w:val="4D1FD6D770274045965854A22D901F6A"/>
        <w:category>
          <w:name w:val="General"/>
          <w:gallery w:val="placeholder"/>
        </w:category>
        <w:types>
          <w:type w:val="bbPlcHdr"/>
        </w:types>
        <w:behaviors>
          <w:behavior w:val="content"/>
        </w:behaviors>
        <w:guid w:val="{71897DB7-7C1F-4CF4-896F-7484A9701947}"/>
      </w:docPartPr>
      <w:docPartBody>
        <w:p w:rsidR="0095691C" w:rsidRDefault="00C0064B" w:rsidP="00C0064B">
          <w:pPr>
            <w:pStyle w:val="4D1FD6D770274045965854A22D901F6A9"/>
          </w:pPr>
          <w:r w:rsidRPr="007B06CF">
            <w:rPr>
              <w:rStyle w:val="PlaceholderText"/>
              <w:rFonts w:ascii="Segoe UI" w:hAnsi="Segoe UI" w:cs="Segoe UI"/>
            </w:rPr>
            <w:t>Type here.</w:t>
          </w:r>
        </w:p>
      </w:docPartBody>
    </w:docPart>
    <w:docPart>
      <w:docPartPr>
        <w:name w:val="94C330787B0C4EDEB22DC544677E74BB"/>
        <w:category>
          <w:name w:val="General"/>
          <w:gallery w:val="placeholder"/>
        </w:category>
        <w:types>
          <w:type w:val="bbPlcHdr"/>
        </w:types>
        <w:behaviors>
          <w:behavior w:val="content"/>
        </w:behaviors>
        <w:guid w:val="{71668B18-D2C8-4BF3-8C09-727EB50D13AB}"/>
      </w:docPartPr>
      <w:docPartBody>
        <w:p w:rsidR="0095691C" w:rsidRDefault="00C0064B" w:rsidP="00C0064B">
          <w:pPr>
            <w:pStyle w:val="94C330787B0C4EDEB22DC544677E74BB9"/>
          </w:pPr>
          <w:r w:rsidRPr="007B06CF">
            <w:rPr>
              <w:rStyle w:val="PlaceholderText"/>
              <w:rFonts w:ascii="Segoe UI" w:hAnsi="Segoe UI" w:cs="Segoe UI"/>
            </w:rPr>
            <w:t>Type here.</w:t>
          </w:r>
        </w:p>
      </w:docPartBody>
    </w:docPart>
    <w:docPart>
      <w:docPartPr>
        <w:name w:val="E299AC61183C4DD3AA3099EDA9D85245"/>
        <w:category>
          <w:name w:val="General"/>
          <w:gallery w:val="placeholder"/>
        </w:category>
        <w:types>
          <w:type w:val="bbPlcHdr"/>
        </w:types>
        <w:behaviors>
          <w:behavior w:val="content"/>
        </w:behaviors>
        <w:guid w:val="{E8205C2F-ECFA-4C60-918F-90FE9FD50F61}"/>
      </w:docPartPr>
      <w:docPartBody>
        <w:p w:rsidR="0095691C" w:rsidRDefault="00C0064B" w:rsidP="00C0064B">
          <w:pPr>
            <w:pStyle w:val="E299AC61183C4DD3AA3099EDA9D852459"/>
          </w:pPr>
          <w:r w:rsidRPr="007B06CF">
            <w:rPr>
              <w:rStyle w:val="PlaceholderText"/>
              <w:rFonts w:ascii="Segoe UI" w:hAnsi="Segoe UI" w:cs="Segoe UI"/>
            </w:rPr>
            <w:t>Type here.</w:t>
          </w:r>
        </w:p>
      </w:docPartBody>
    </w:docPart>
    <w:docPart>
      <w:docPartPr>
        <w:name w:val="B33E30EB21674D859FA3488D884CB048"/>
        <w:category>
          <w:name w:val="General"/>
          <w:gallery w:val="placeholder"/>
        </w:category>
        <w:types>
          <w:type w:val="bbPlcHdr"/>
        </w:types>
        <w:behaviors>
          <w:behavior w:val="content"/>
        </w:behaviors>
        <w:guid w:val="{573DC1E9-169C-4141-ADCC-9D30F147566F}"/>
      </w:docPartPr>
      <w:docPartBody>
        <w:p w:rsidR="0095691C" w:rsidRDefault="00C0064B" w:rsidP="00C0064B">
          <w:pPr>
            <w:pStyle w:val="B33E30EB21674D859FA3488D884CB0489"/>
          </w:pPr>
          <w:r w:rsidRPr="007B06CF">
            <w:rPr>
              <w:rStyle w:val="PlaceholderText"/>
              <w:rFonts w:ascii="Segoe UI" w:hAnsi="Segoe UI" w:cs="Segoe UI"/>
            </w:rPr>
            <w:t>Type here.</w:t>
          </w:r>
        </w:p>
      </w:docPartBody>
    </w:docPart>
    <w:docPart>
      <w:docPartPr>
        <w:name w:val="EE8A236D29F84671B5C5C9B2AA753CE0"/>
        <w:category>
          <w:name w:val="General"/>
          <w:gallery w:val="placeholder"/>
        </w:category>
        <w:types>
          <w:type w:val="bbPlcHdr"/>
        </w:types>
        <w:behaviors>
          <w:behavior w:val="content"/>
        </w:behaviors>
        <w:guid w:val="{C4E3B3BB-DD4A-4DEF-8340-EB16E326F25E}"/>
      </w:docPartPr>
      <w:docPartBody>
        <w:p w:rsidR="0095691C" w:rsidRDefault="00C0064B" w:rsidP="00C0064B">
          <w:pPr>
            <w:pStyle w:val="EE8A236D29F84671B5C5C9B2AA753CE09"/>
          </w:pPr>
          <w:r w:rsidRPr="007B06CF">
            <w:rPr>
              <w:rStyle w:val="PlaceholderText"/>
              <w:rFonts w:ascii="Segoe UI" w:hAnsi="Segoe UI" w:cs="Segoe UI"/>
            </w:rPr>
            <w:t>Type here.</w:t>
          </w:r>
        </w:p>
      </w:docPartBody>
    </w:docPart>
    <w:docPart>
      <w:docPartPr>
        <w:name w:val="F336A3DBF7024108B15E250493AE0068"/>
        <w:category>
          <w:name w:val="General"/>
          <w:gallery w:val="placeholder"/>
        </w:category>
        <w:types>
          <w:type w:val="bbPlcHdr"/>
        </w:types>
        <w:behaviors>
          <w:behavior w:val="content"/>
        </w:behaviors>
        <w:guid w:val="{5EB209D2-E2F3-46B7-A50F-9A2313869861}"/>
      </w:docPartPr>
      <w:docPartBody>
        <w:p w:rsidR="0095691C" w:rsidRDefault="00C0064B" w:rsidP="00C0064B">
          <w:pPr>
            <w:pStyle w:val="F336A3DBF7024108B15E250493AE00689"/>
          </w:pPr>
          <w:r w:rsidRPr="007B06CF">
            <w:rPr>
              <w:rStyle w:val="PlaceholderText"/>
              <w:rFonts w:ascii="Segoe UI" w:hAnsi="Segoe UI" w:cs="Segoe UI"/>
            </w:rPr>
            <w:t>Type here.</w:t>
          </w:r>
        </w:p>
      </w:docPartBody>
    </w:docPart>
    <w:docPart>
      <w:docPartPr>
        <w:name w:val="E8854F064CD5461997C0446EB508B9EE"/>
        <w:category>
          <w:name w:val="General"/>
          <w:gallery w:val="placeholder"/>
        </w:category>
        <w:types>
          <w:type w:val="bbPlcHdr"/>
        </w:types>
        <w:behaviors>
          <w:behavior w:val="content"/>
        </w:behaviors>
        <w:guid w:val="{DA5A262D-72AA-44F8-B25F-D79C89038D88}"/>
      </w:docPartPr>
      <w:docPartBody>
        <w:p w:rsidR="0095691C" w:rsidRDefault="00C0064B" w:rsidP="00C0064B">
          <w:pPr>
            <w:pStyle w:val="E8854F064CD5461997C0446EB508B9EE9"/>
          </w:pPr>
          <w:r w:rsidRPr="007B06CF">
            <w:rPr>
              <w:rStyle w:val="PlaceholderText"/>
              <w:rFonts w:ascii="Segoe UI" w:hAnsi="Segoe UI" w:cs="Segoe UI"/>
            </w:rPr>
            <w:t>Type here.</w:t>
          </w:r>
        </w:p>
      </w:docPartBody>
    </w:docPart>
    <w:docPart>
      <w:docPartPr>
        <w:name w:val="51BE3B9980B945F7A7497CE1E2C52044"/>
        <w:category>
          <w:name w:val="General"/>
          <w:gallery w:val="placeholder"/>
        </w:category>
        <w:types>
          <w:type w:val="bbPlcHdr"/>
        </w:types>
        <w:behaviors>
          <w:behavior w:val="content"/>
        </w:behaviors>
        <w:guid w:val="{B2F8C871-E02B-492A-BF8A-CD98CC20986B}"/>
      </w:docPartPr>
      <w:docPartBody>
        <w:p w:rsidR="0095691C" w:rsidRDefault="00C0064B" w:rsidP="00C0064B">
          <w:pPr>
            <w:pStyle w:val="51BE3B9980B945F7A7497CE1E2C520449"/>
          </w:pPr>
          <w:r w:rsidRPr="007B06CF">
            <w:rPr>
              <w:rStyle w:val="PlaceholderText"/>
              <w:rFonts w:ascii="Segoe UI" w:hAnsi="Segoe UI" w:cs="Segoe UI"/>
            </w:rPr>
            <w:t>Type here.</w:t>
          </w:r>
        </w:p>
      </w:docPartBody>
    </w:docPart>
    <w:docPart>
      <w:docPartPr>
        <w:name w:val="69AEFCEC1A944E149CBBF61E52CF2F02"/>
        <w:category>
          <w:name w:val="General"/>
          <w:gallery w:val="placeholder"/>
        </w:category>
        <w:types>
          <w:type w:val="bbPlcHdr"/>
        </w:types>
        <w:behaviors>
          <w:behavior w:val="content"/>
        </w:behaviors>
        <w:guid w:val="{04547B82-F39D-4BDC-BFD9-C7BC0C86849B}"/>
      </w:docPartPr>
      <w:docPartBody>
        <w:p w:rsidR="0095691C" w:rsidRDefault="00C0064B" w:rsidP="00C0064B">
          <w:pPr>
            <w:pStyle w:val="69AEFCEC1A944E149CBBF61E52CF2F029"/>
          </w:pPr>
          <w:r w:rsidRPr="007B06CF">
            <w:rPr>
              <w:rStyle w:val="PlaceholderText"/>
              <w:rFonts w:ascii="Segoe UI" w:hAnsi="Segoe UI" w:cs="Segoe UI"/>
            </w:rPr>
            <w:t>Type here.</w:t>
          </w:r>
        </w:p>
      </w:docPartBody>
    </w:docPart>
    <w:docPart>
      <w:docPartPr>
        <w:name w:val="4B88B6CF1B234E7B92FD3F4E19E6E0DE"/>
        <w:category>
          <w:name w:val="General"/>
          <w:gallery w:val="placeholder"/>
        </w:category>
        <w:types>
          <w:type w:val="bbPlcHdr"/>
        </w:types>
        <w:behaviors>
          <w:behavior w:val="content"/>
        </w:behaviors>
        <w:guid w:val="{B456FF28-C86B-4759-8CEC-603C2A2C6FDF}"/>
      </w:docPartPr>
      <w:docPartBody>
        <w:p w:rsidR="0095691C" w:rsidRDefault="00C0064B" w:rsidP="00C0064B">
          <w:pPr>
            <w:pStyle w:val="4B88B6CF1B234E7B92FD3F4E19E6E0DE9"/>
          </w:pPr>
          <w:r w:rsidRPr="007B06CF">
            <w:rPr>
              <w:rStyle w:val="PlaceholderText"/>
              <w:rFonts w:ascii="Segoe UI" w:hAnsi="Segoe UI" w:cs="Segoe UI"/>
            </w:rPr>
            <w:t>Type here.</w:t>
          </w:r>
        </w:p>
      </w:docPartBody>
    </w:docPart>
    <w:docPart>
      <w:docPartPr>
        <w:name w:val="3A8D52EB844C4707A5CEC9B87DEFD70C"/>
        <w:category>
          <w:name w:val="General"/>
          <w:gallery w:val="placeholder"/>
        </w:category>
        <w:types>
          <w:type w:val="bbPlcHdr"/>
        </w:types>
        <w:behaviors>
          <w:behavior w:val="content"/>
        </w:behaviors>
        <w:guid w:val="{157283CD-781F-4CBA-BF14-FAA247DEB8E1}"/>
      </w:docPartPr>
      <w:docPartBody>
        <w:p w:rsidR="0095691C" w:rsidRDefault="00C0064B" w:rsidP="00C0064B">
          <w:pPr>
            <w:pStyle w:val="3A8D52EB844C4707A5CEC9B87DEFD70C9"/>
          </w:pPr>
          <w:r w:rsidRPr="007B06CF">
            <w:rPr>
              <w:rStyle w:val="PlaceholderText"/>
              <w:rFonts w:ascii="Segoe UI" w:hAnsi="Segoe UI" w:cs="Segoe UI"/>
            </w:rPr>
            <w:t>Type here.</w:t>
          </w:r>
        </w:p>
      </w:docPartBody>
    </w:docPart>
    <w:docPart>
      <w:docPartPr>
        <w:name w:val="7305AD192F0F47938B923DB090B0F232"/>
        <w:category>
          <w:name w:val="General"/>
          <w:gallery w:val="placeholder"/>
        </w:category>
        <w:types>
          <w:type w:val="bbPlcHdr"/>
        </w:types>
        <w:behaviors>
          <w:behavior w:val="content"/>
        </w:behaviors>
        <w:guid w:val="{0DAA6092-DAA8-497F-8630-A8FC6B66EA49}"/>
      </w:docPartPr>
      <w:docPartBody>
        <w:p w:rsidR="0095691C" w:rsidRDefault="00C0064B" w:rsidP="00C0064B">
          <w:pPr>
            <w:pStyle w:val="7305AD192F0F47938B923DB090B0F2329"/>
          </w:pPr>
          <w:r w:rsidRPr="007B06CF">
            <w:rPr>
              <w:rStyle w:val="PlaceholderText"/>
              <w:rFonts w:ascii="Segoe UI" w:hAnsi="Segoe UI" w:cs="Segoe UI"/>
            </w:rPr>
            <w:t>Type here.</w:t>
          </w:r>
        </w:p>
      </w:docPartBody>
    </w:docPart>
    <w:docPart>
      <w:docPartPr>
        <w:name w:val="8E020A37FA124E7B9E11CCF3903511EA"/>
        <w:category>
          <w:name w:val="General"/>
          <w:gallery w:val="placeholder"/>
        </w:category>
        <w:types>
          <w:type w:val="bbPlcHdr"/>
        </w:types>
        <w:behaviors>
          <w:behavior w:val="content"/>
        </w:behaviors>
        <w:guid w:val="{B3CA9C03-2062-47CA-976B-AF4F896AD418}"/>
      </w:docPartPr>
      <w:docPartBody>
        <w:p w:rsidR="0095691C" w:rsidRDefault="00C0064B" w:rsidP="00C0064B">
          <w:pPr>
            <w:pStyle w:val="8E020A37FA124E7B9E11CCF3903511EA9"/>
          </w:pPr>
          <w:r w:rsidRPr="007B06CF">
            <w:rPr>
              <w:rStyle w:val="PlaceholderText"/>
              <w:rFonts w:ascii="Segoe UI" w:hAnsi="Segoe UI" w:cs="Segoe UI"/>
            </w:rPr>
            <w:t>Type here.</w:t>
          </w:r>
        </w:p>
      </w:docPartBody>
    </w:docPart>
    <w:docPart>
      <w:docPartPr>
        <w:name w:val="681E7F84E2F04423A370F698C198E079"/>
        <w:category>
          <w:name w:val="General"/>
          <w:gallery w:val="placeholder"/>
        </w:category>
        <w:types>
          <w:type w:val="bbPlcHdr"/>
        </w:types>
        <w:behaviors>
          <w:behavior w:val="content"/>
        </w:behaviors>
        <w:guid w:val="{64A2D8DC-4EA3-41D0-AF36-05E403B55AAE}"/>
      </w:docPartPr>
      <w:docPartBody>
        <w:p w:rsidR="0095691C" w:rsidRDefault="00C0064B" w:rsidP="00C0064B">
          <w:pPr>
            <w:pStyle w:val="681E7F84E2F04423A370F698C198E0799"/>
          </w:pPr>
          <w:r w:rsidRPr="007B06CF">
            <w:rPr>
              <w:rStyle w:val="PlaceholderText"/>
              <w:rFonts w:ascii="Segoe UI" w:hAnsi="Segoe UI" w:cs="Segoe UI"/>
            </w:rPr>
            <w:t>Type here.</w:t>
          </w:r>
        </w:p>
      </w:docPartBody>
    </w:docPart>
    <w:docPart>
      <w:docPartPr>
        <w:name w:val="ABB4B75DDFC244E79FAC6043550B034B"/>
        <w:category>
          <w:name w:val="General"/>
          <w:gallery w:val="placeholder"/>
        </w:category>
        <w:types>
          <w:type w:val="bbPlcHdr"/>
        </w:types>
        <w:behaviors>
          <w:behavior w:val="content"/>
        </w:behaviors>
        <w:guid w:val="{8854BA3F-E269-4A09-BA9D-DC3A90BF717B}"/>
      </w:docPartPr>
      <w:docPartBody>
        <w:p w:rsidR="0095691C" w:rsidRDefault="00C0064B" w:rsidP="00C0064B">
          <w:pPr>
            <w:pStyle w:val="ABB4B75DDFC244E79FAC6043550B034B9"/>
          </w:pPr>
          <w:r w:rsidRPr="007B06CF">
            <w:rPr>
              <w:rStyle w:val="PlaceholderText"/>
              <w:rFonts w:ascii="Segoe UI" w:hAnsi="Segoe UI" w:cs="Segoe UI"/>
            </w:rPr>
            <w:t>Type here.</w:t>
          </w:r>
        </w:p>
      </w:docPartBody>
    </w:docPart>
    <w:docPart>
      <w:docPartPr>
        <w:name w:val="7C9E2B817DC54D989BF7D78D71FDBEA6"/>
        <w:category>
          <w:name w:val="General"/>
          <w:gallery w:val="placeholder"/>
        </w:category>
        <w:types>
          <w:type w:val="bbPlcHdr"/>
        </w:types>
        <w:behaviors>
          <w:behavior w:val="content"/>
        </w:behaviors>
        <w:guid w:val="{FD64EDAA-4CCA-4A43-8793-EDDA022E3F73}"/>
      </w:docPartPr>
      <w:docPartBody>
        <w:p w:rsidR="0095691C" w:rsidRDefault="00C0064B" w:rsidP="00C0064B">
          <w:pPr>
            <w:pStyle w:val="7C9E2B817DC54D989BF7D78D71FDBEA69"/>
          </w:pPr>
          <w:r w:rsidRPr="007B06CF">
            <w:rPr>
              <w:rStyle w:val="PlaceholderText"/>
              <w:rFonts w:ascii="Segoe UI" w:hAnsi="Segoe UI" w:cs="Segoe UI"/>
            </w:rPr>
            <w:t>Type here.</w:t>
          </w:r>
        </w:p>
      </w:docPartBody>
    </w:docPart>
    <w:docPart>
      <w:docPartPr>
        <w:name w:val="BCFDDED8E09045468386ECDAA79ADEF7"/>
        <w:category>
          <w:name w:val="General"/>
          <w:gallery w:val="placeholder"/>
        </w:category>
        <w:types>
          <w:type w:val="bbPlcHdr"/>
        </w:types>
        <w:behaviors>
          <w:behavior w:val="content"/>
        </w:behaviors>
        <w:guid w:val="{AB42697A-E9FD-4B65-AA5C-AC8D0D8E888E}"/>
      </w:docPartPr>
      <w:docPartBody>
        <w:p w:rsidR="0095691C" w:rsidRDefault="00C0064B" w:rsidP="00C0064B">
          <w:pPr>
            <w:pStyle w:val="BCFDDED8E09045468386ECDAA79ADEF79"/>
          </w:pPr>
          <w:r w:rsidRPr="007B06CF">
            <w:rPr>
              <w:rStyle w:val="PlaceholderText"/>
              <w:rFonts w:ascii="Segoe UI" w:hAnsi="Segoe UI" w:cs="Segoe UI"/>
            </w:rPr>
            <w:t>Type here.</w:t>
          </w:r>
        </w:p>
      </w:docPartBody>
    </w:docPart>
    <w:docPart>
      <w:docPartPr>
        <w:name w:val="9B8D182178724C25959634A95E775822"/>
        <w:category>
          <w:name w:val="General"/>
          <w:gallery w:val="placeholder"/>
        </w:category>
        <w:types>
          <w:type w:val="bbPlcHdr"/>
        </w:types>
        <w:behaviors>
          <w:behavior w:val="content"/>
        </w:behaviors>
        <w:guid w:val="{A4AE8F82-87E1-4824-87C8-00B033815976}"/>
      </w:docPartPr>
      <w:docPartBody>
        <w:p w:rsidR="0095691C" w:rsidRDefault="00C0064B" w:rsidP="00C0064B">
          <w:pPr>
            <w:pStyle w:val="9B8D182178724C25959634A95E7758229"/>
          </w:pPr>
          <w:r w:rsidRPr="007B06CF">
            <w:rPr>
              <w:rStyle w:val="PlaceholderText"/>
              <w:rFonts w:ascii="Segoe UI" w:hAnsi="Segoe UI" w:cs="Segoe UI"/>
            </w:rPr>
            <w:t>Type here.</w:t>
          </w:r>
        </w:p>
      </w:docPartBody>
    </w:docPart>
    <w:docPart>
      <w:docPartPr>
        <w:name w:val="B91DD1FC9EBB497599468398812DC926"/>
        <w:category>
          <w:name w:val="General"/>
          <w:gallery w:val="placeholder"/>
        </w:category>
        <w:types>
          <w:type w:val="bbPlcHdr"/>
        </w:types>
        <w:behaviors>
          <w:behavior w:val="content"/>
        </w:behaviors>
        <w:guid w:val="{6DC531DB-1942-4FBC-B3EB-686A58CBEE70}"/>
      </w:docPartPr>
      <w:docPartBody>
        <w:p w:rsidR="0095691C" w:rsidRDefault="00C0064B" w:rsidP="00C0064B">
          <w:pPr>
            <w:pStyle w:val="B91DD1FC9EBB497599468398812DC9269"/>
          </w:pPr>
          <w:r w:rsidRPr="007B06CF">
            <w:rPr>
              <w:rStyle w:val="PlaceholderText"/>
              <w:rFonts w:ascii="Segoe UI" w:hAnsi="Segoe UI" w:cs="Segoe UI"/>
            </w:rPr>
            <w:t>Type here.</w:t>
          </w:r>
        </w:p>
      </w:docPartBody>
    </w:docPart>
    <w:docPart>
      <w:docPartPr>
        <w:name w:val="79650A157317467C8811BBD1D2D2B1F6"/>
        <w:category>
          <w:name w:val="General"/>
          <w:gallery w:val="placeholder"/>
        </w:category>
        <w:types>
          <w:type w:val="bbPlcHdr"/>
        </w:types>
        <w:behaviors>
          <w:behavior w:val="content"/>
        </w:behaviors>
        <w:guid w:val="{48BDA9DC-0240-44C1-9726-C0455006C902}"/>
      </w:docPartPr>
      <w:docPartBody>
        <w:p w:rsidR="0095691C" w:rsidRDefault="00C0064B" w:rsidP="00C0064B">
          <w:pPr>
            <w:pStyle w:val="79650A157317467C8811BBD1D2D2B1F69"/>
          </w:pPr>
          <w:r w:rsidRPr="007B06CF">
            <w:rPr>
              <w:rStyle w:val="PlaceholderText"/>
              <w:rFonts w:ascii="Segoe UI" w:hAnsi="Segoe UI" w:cs="Segoe UI"/>
            </w:rPr>
            <w:t>Type here.</w:t>
          </w:r>
        </w:p>
      </w:docPartBody>
    </w:docPart>
    <w:docPart>
      <w:docPartPr>
        <w:name w:val="AB4A54D877644CB48A450166E38D5751"/>
        <w:category>
          <w:name w:val="General"/>
          <w:gallery w:val="placeholder"/>
        </w:category>
        <w:types>
          <w:type w:val="bbPlcHdr"/>
        </w:types>
        <w:behaviors>
          <w:behavior w:val="content"/>
        </w:behaviors>
        <w:guid w:val="{D3DF71C5-4214-4DD6-9BBA-2E385E701B81}"/>
      </w:docPartPr>
      <w:docPartBody>
        <w:p w:rsidR="0095691C" w:rsidRDefault="00C0064B" w:rsidP="00C0064B">
          <w:pPr>
            <w:pStyle w:val="AB4A54D877644CB48A450166E38D57519"/>
          </w:pPr>
          <w:r w:rsidRPr="007B06CF">
            <w:rPr>
              <w:rStyle w:val="PlaceholderText"/>
              <w:rFonts w:ascii="Segoe UI" w:hAnsi="Segoe UI" w:cs="Segoe UI"/>
            </w:rPr>
            <w:t>Type here.</w:t>
          </w:r>
        </w:p>
      </w:docPartBody>
    </w:docPart>
    <w:docPart>
      <w:docPartPr>
        <w:name w:val="EE15D5E9814445CDA61C719D24753CB3"/>
        <w:category>
          <w:name w:val="General"/>
          <w:gallery w:val="placeholder"/>
        </w:category>
        <w:types>
          <w:type w:val="bbPlcHdr"/>
        </w:types>
        <w:behaviors>
          <w:behavior w:val="content"/>
        </w:behaviors>
        <w:guid w:val="{EF6FC80B-0392-4359-AFF1-A466CF318B0F}"/>
      </w:docPartPr>
      <w:docPartBody>
        <w:p w:rsidR="0095691C" w:rsidRDefault="00C0064B" w:rsidP="00C0064B">
          <w:pPr>
            <w:pStyle w:val="EE15D5E9814445CDA61C719D24753CB39"/>
          </w:pPr>
          <w:r w:rsidRPr="007B06CF">
            <w:rPr>
              <w:rStyle w:val="PlaceholderText"/>
              <w:rFonts w:ascii="Segoe UI" w:hAnsi="Segoe UI" w:cs="Segoe UI"/>
            </w:rPr>
            <w:t>Type here.</w:t>
          </w:r>
        </w:p>
      </w:docPartBody>
    </w:docPart>
    <w:docPart>
      <w:docPartPr>
        <w:name w:val="3C5216C631F0498BA6076EBBDC140D0F"/>
        <w:category>
          <w:name w:val="General"/>
          <w:gallery w:val="placeholder"/>
        </w:category>
        <w:types>
          <w:type w:val="bbPlcHdr"/>
        </w:types>
        <w:behaviors>
          <w:behavior w:val="content"/>
        </w:behaviors>
        <w:guid w:val="{71DC7A30-905D-42F0-B5E3-E8769B587B03}"/>
      </w:docPartPr>
      <w:docPartBody>
        <w:p w:rsidR="0095691C" w:rsidRDefault="00C0064B" w:rsidP="00C0064B">
          <w:pPr>
            <w:pStyle w:val="3C5216C631F0498BA6076EBBDC140D0F9"/>
          </w:pPr>
          <w:r w:rsidRPr="007B06CF">
            <w:rPr>
              <w:rStyle w:val="PlaceholderText"/>
              <w:rFonts w:ascii="Segoe UI" w:hAnsi="Segoe UI" w:cs="Segoe UI"/>
            </w:rPr>
            <w:t>Type here.</w:t>
          </w:r>
        </w:p>
      </w:docPartBody>
    </w:docPart>
    <w:docPart>
      <w:docPartPr>
        <w:name w:val="063C9C0BCB544D0C882D73774AFD8B6D"/>
        <w:category>
          <w:name w:val="General"/>
          <w:gallery w:val="placeholder"/>
        </w:category>
        <w:types>
          <w:type w:val="bbPlcHdr"/>
        </w:types>
        <w:behaviors>
          <w:behavior w:val="content"/>
        </w:behaviors>
        <w:guid w:val="{9B3F6939-0EBD-42BD-8F16-4317F2697506}"/>
      </w:docPartPr>
      <w:docPartBody>
        <w:p w:rsidR="0095691C" w:rsidRDefault="00C0064B" w:rsidP="00C0064B">
          <w:pPr>
            <w:pStyle w:val="063C9C0BCB544D0C882D73774AFD8B6D9"/>
          </w:pPr>
          <w:r w:rsidRPr="007B06CF">
            <w:rPr>
              <w:rStyle w:val="PlaceholderText"/>
              <w:rFonts w:ascii="Segoe UI" w:hAnsi="Segoe UI" w:cs="Segoe UI"/>
            </w:rPr>
            <w:t>Type here.</w:t>
          </w:r>
        </w:p>
      </w:docPartBody>
    </w:docPart>
    <w:docPart>
      <w:docPartPr>
        <w:name w:val="B2721529BC7745CA86F54582889B4754"/>
        <w:category>
          <w:name w:val="General"/>
          <w:gallery w:val="placeholder"/>
        </w:category>
        <w:types>
          <w:type w:val="bbPlcHdr"/>
        </w:types>
        <w:behaviors>
          <w:behavior w:val="content"/>
        </w:behaviors>
        <w:guid w:val="{7E217DF0-C930-4CBE-9C65-CD97447A3C2F}"/>
      </w:docPartPr>
      <w:docPartBody>
        <w:p w:rsidR="0095691C" w:rsidRDefault="00C0064B" w:rsidP="00C0064B">
          <w:pPr>
            <w:pStyle w:val="B2721529BC7745CA86F54582889B47549"/>
          </w:pPr>
          <w:r w:rsidRPr="007B06CF">
            <w:rPr>
              <w:rStyle w:val="PlaceholderText"/>
              <w:rFonts w:ascii="Segoe UI" w:hAnsi="Segoe UI" w:cs="Segoe UI"/>
            </w:rPr>
            <w:t>Type here.</w:t>
          </w:r>
        </w:p>
      </w:docPartBody>
    </w:docPart>
    <w:docPart>
      <w:docPartPr>
        <w:name w:val="71CC17D717674DB38FEF03775EDC97BD"/>
        <w:category>
          <w:name w:val="General"/>
          <w:gallery w:val="placeholder"/>
        </w:category>
        <w:types>
          <w:type w:val="bbPlcHdr"/>
        </w:types>
        <w:behaviors>
          <w:behavior w:val="content"/>
        </w:behaviors>
        <w:guid w:val="{C1EC6B6E-D4B2-46C1-88E1-F8A13FC58828}"/>
      </w:docPartPr>
      <w:docPartBody>
        <w:p w:rsidR="0095691C" w:rsidRDefault="00C0064B" w:rsidP="00C0064B">
          <w:pPr>
            <w:pStyle w:val="71CC17D717674DB38FEF03775EDC97BD9"/>
          </w:pPr>
          <w:r w:rsidRPr="007B06CF">
            <w:rPr>
              <w:rStyle w:val="PlaceholderText"/>
              <w:rFonts w:ascii="Segoe UI" w:hAnsi="Segoe UI" w:cs="Segoe UI"/>
            </w:rPr>
            <w:t>Type here.</w:t>
          </w:r>
        </w:p>
      </w:docPartBody>
    </w:docPart>
    <w:docPart>
      <w:docPartPr>
        <w:name w:val="DB89D99131EB40EEB771F2AAC9720AC1"/>
        <w:category>
          <w:name w:val="General"/>
          <w:gallery w:val="placeholder"/>
        </w:category>
        <w:types>
          <w:type w:val="bbPlcHdr"/>
        </w:types>
        <w:behaviors>
          <w:behavior w:val="content"/>
        </w:behaviors>
        <w:guid w:val="{1C4E257E-3ECB-4208-8F4E-C0A5EED499E2}"/>
      </w:docPartPr>
      <w:docPartBody>
        <w:p w:rsidR="0095691C" w:rsidRDefault="00C0064B" w:rsidP="00C0064B">
          <w:pPr>
            <w:pStyle w:val="DB89D99131EB40EEB771F2AAC9720AC19"/>
          </w:pPr>
          <w:r w:rsidRPr="007B06CF">
            <w:rPr>
              <w:rStyle w:val="PlaceholderText"/>
              <w:rFonts w:ascii="Segoe UI" w:hAnsi="Segoe UI" w:cs="Segoe UI"/>
            </w:rPr>
            <w:t>Type here.</w:t>
          </w:r>
        </w:p>
      </w:docPartBody>
    </w:docPart>
    <w:docPart>
      <w:docPartPr>
        <w:name w:val="2B7DFDF57AB040E9AD030D1D750C48EB"/>
        <w:category>
          <w:name w:val="General"/>
          <w:gallery w:val="placeholder"/>
        </w:category>
        <w:types>
          <w:type w:val="bbPlcHdr"/>
        </w:types>
        <w:behaviors>
          <w:behavior w:val="content"/>
        </w:behaviors>
        <w:guid w:val="{8BBC894E-81C3-4AB4-A6A6-45E286A0F415}"/>
      </w:docPartPr>
      <w:docPartBody>
        <w:p w:rsidR="0095691C" w:rsidRDefault="00C0064B" w:rsidP="00C0064B">
          <w:pPr>
            <w:pStyle w:val="2B7DFDF57AB040E9AD030D1D750C48EB9"/>
          </w:pPr>
          <w:r w:rsidRPr="007B06CF">
            <w:rPr>
              <w:rStyle w:val="PlaceholderText"/>
              <w:rFonts w:ascii="Segoe UI" w:hAnsi="Segoe UI" w:cs="Segoe UI"/>
            </w:rPr>
            <w:t>Type here.</w:t>
          </w:r>
        </w:p>
      </w:docPartBody>
    </w:docPart>
    <w:docPart>
      <w:docPartPr>
        <w:name w:val="E4C3C5A580F941DA90030459BE61B08D"/>
        <w:category>
          <w:name w:val="General"/>
          <w:gallery w:val="placeholder"/>
        </w:category>
        <w:types>
          <w:type w:val="bbPlcHdr"/>
        </w:types>
        <w:behaviors>
          <w:behavior w:val="content"/>
        </w:behaviors>
        <w:guid w:val="{9587E06E-A3A4-44D5-855C-0A8E0FA9A3F4}"/>
      </w:docPartPr>
      <w:docPartBody>
        <w:p w:rsidR="0095691C" w:rsidRDefault="00C0064B" w:rsidP="00C0064B">
          <w:pPr>
            <w:pStyle w:val="E4C3C5A580F941DA90030459BE61B08D9"/>
          </w:pPr>
          <w:r w:rsidRPr="007B06CF">
            <w:rPr>
              <w:rStyle w:val="PlaceholderText"/>
              <w:rFonts w:ascii="Segoe UI" w:hAnsi="Segoe UI" w:cs="Segoe UI"/>
            </w:rPr>
            <w:t>Type here.</w:t>
          </w:r>
        </w:p>
      </w:docPartBody>
    </w:docPart>
    <w:docPart>
      <w:docPartPr>
        <w:name w:val="E5D6C13D7B1B470E9B3DEC27FA54435E"/>
        <w:category>
          <w:name w:val="General"/>
          <w:gallery w:val="placeholder"/>
        </w:category>
        <w:types>
          <w:type w:val="bbPlcHdr"/>
        </w:types>
        <w:behaviors>
          <w:behavior w:val="content"/>
        </w:behaviors>
        <w:guid w:val="{7951F1C9-61CC-4E27-B2F8-28711A1206AB}"/>
      </w:docPartPr>
      <w:docPartBody>
        <w:p w:rsidR="0095691C" w:rsidRDefault="00C0064B" w:rsidP="00C0064B">
          <w:pPr>
            <w:pStyle w:val="E5D6C13D7B1B470E9B3DEC27FA54435E9"/>
          </w:pPr>
          <w:r w:rsidRPr="007B06CF">
            <w:rPr>
              <w:rStyle w:val="PlaceholderText"/>
              <w:rFonts w:ascii="Segoe UI" w:hAnsi="Segoe UI" w:cs="Segoe UI"/>
            </w:rPr>
            <w:t>Type here.</w:t>
          </w:r>
        </w:p>
      </w:docPartBody>
    </w:docPart>
    <w:docPart>
      <w:docPartPr>
        <w:name w:val="B9EAA3B0B0674B849AC2611FF33FE3F5"/>
        <w:category>
          <w:name w:val="General"/>
          <w:gallery w:val="placeholder"/>
        </w:category>
        <w:types>
          <w:type w:val="bbPlcHdr"/>
        </w:types>
        <w:behaviors>
          <w:behavior w:val="content"/>
        </w:behaviors>
        <w:guid w:val="{1C5ADACA-653B-4DB9-8B6A-7B3024546612}"/>
      </w:docPartPr>
      <w:docPartBody>
        <w:p w:rsidR="0095691C" w:rsidRDefault="00C0064B" w:rsidP="00C0064B">
          <w:pPr>
            <w:pStyle w:val="B9EAA3B0B0674B849AC2611FF33FE3F59"/>
          </w:pPr>
          <w:r w:rsidRPr="007B06CF">
            <w:rPr>
              <w:rStyle w:val="PlaceholderText"/>
              <w:rFonts w:ascii="Segoe UI" w:hAnsi="Segoe UI" w:cs="Segoe UI"/>
            </w:rPr>
            <w:t>Type here.</w:t>
          </w:r>
        </w:p>
      </w:docPartBody>
    </w:docPart>
    <w:docPart>
      <w:docPartPr>
        <w:name w:val="6394F29CD6AD42E99F0826CAE3FB70A1"/>
        <w:category>
          <w:name w:val="General"/>
          <w:gallery w:val="placeholder"/>
        </w:category>
        <w:types>
          <w:type w:val="bbPlcHdr"/>
        </w:types>
        <w:behaviors>
          <w:behavior w:val="content"/>
        </w:behaviors>
        <w:guid w:val="{280DE03E-B0F6-4BE4-A9AB-3762CFB1064F}"/>
      </w:docPartPr>
      <w:docPartBody>
        <w:p w:rsidR="0095691C" w:rsidRDefault="00C0064B" w:rsidP="00C0064B">
          <w:pPr>
            <w:pStyle w:val="6394F29CD6AD42E99F0826CAE3FB70A19"/>
          </w:pPr>
          <w:r w:rsidRPr="007B06CF">
            <w:rPr>
              <w:rStyle w:val="PlaceholderText"/>
              <w:rFonts w:ascii="Segoe UI" w:hAnsi="Segoe UI" w:cs="Segoe UI"/>
            </w:rPr>
            <w:t>Type here.</w:t>
          </w:r>
        </w:p>
      </w:docPartBody>
    </w:docPart>
    <w:docPart>
      <w:docPartPr>
        <w:name w:val="0B2A3B3EB42C4D1DB03E36CA37645FDC"/>
        <w:category>
          <w:name w:val="General"/>
          <w:gallery w:val="placeholder"/>
        </w:category>
        <w:types>
          <w:type w:val="bbPlcHdr"/>
        </w:types>
        <w:behaviors>
          <w:behavior w:val="content"/>
        </w:behaviors>
        <w:guid w:val="{375E7571-A198-41C9-9101-57EF7CF13A3E}"/>
      </w:docPartPr>
      <w:docPartBody>
        <w:p w:rsidR="0095691C" w:rsidRDefault="00C0064B" w:rsidP="00C0064B">
          <w:pPr>
            <w:pStyle w:val="0B2A3B3EB42C4D1DB03E36CA37645FDC9"/>
          </w:pPr>
          <w:r w:rsidRPr="007B06CF">
            <w:rPr>
              <w:rStyle w:val="PlaceholderText"/>
              <w:rFonts w:ascii="Segoe UI" w:hAnsi="Segoe UI" w:cs="Segoe UI"/>
            </w:rPr>
            <w:t>Type here.</w:t>
          </w:r>
        </w:p>
      </w:docPartBody>
    </w:docPart>
    <w:docPart>
      <w:docPartPr>
        <w:name w:val="75B677575B964FA29F2AFC43F2C086EF"/>
        <w:category>
          <w:name w:val="General"/>
          <w:gallery w:val="placeholder"/>
        </w:category>
        <w:types>
          <w:type w:val="bbPlcHdr"/>
        </w:types>
        <w:behaviors>
          <w:behavior w:val="content"/>
        </w:behaviors>
        <w:guid w:val="{7971F411-0C7E-43D3-A8BB-AF87792D3BF0}"/>
      </w:docPartPr>
      <w:docPartBody>
        <w:p w:rsidR="0095691C" w:rsidRDefault="00C0064B" w:rsidP="00C0064B">
          <w:pPr>
            <w:pStyle w:val="75B677575B964FA29F2AFC43F2C086EF9"/>
          </w:pPr>
          <w:r w:rsidRPr="007B06CF">
            <w:rPr>
              <w:rStyle w:val="PlaceholderText"/>
              <w:rFonts w:ascii="Segoe UI" w:hAnsi="Segoe UI" w:cs="Segoe UI"/>
            </w:rPr>
            <w:t>Type here.</w:t>
          </w:r>
        </w:p>
      </w:docPartBody>
    </w:docPart>
    <w:docPart>
      <w:docPartPr>
        <w:name w:val="828998569AEA4EA3BD341009A37E2335"/>
        <w:category>
          <w:name w:val="General"/>
          <w:gallery w:val="placeholder"/>
        </w:category>
        <w:types>
          <w:type w:val="bbPlcHdr"/>
        </w:types>
        <w:behaviors>
          <w:behavior w:val="content"/>
        </w:behaviors>
        <w:guid w:val="{45C14148-518D-4C5D-BBFA-526D0C22F17C}"/>
      </w:docPartPr>
      <w:docPartBody>
        <w:p w:rsidR="0095691C" w:rsidRDefault="00C0064B" w:rsidP="00C0064B">
          <w:pPr>
            <w:pStyle w:val="828998569AEA4EA3BD341009A37E23359"/>
          </w:pPr>
          <w:r w:rsidRPr="007B06CF">
            <w:rPr>
              <w:rStyle w:val="PlaceholderText"/>
              <w:rFonts w:ascii="Segoe UI" w:hAnsi="Segoe UI" w:cs="Segoe UI"/>
            </w:rPr>
            <w:t>Type here.</w:t>
          </w:r>
        </w:p>
      </w:docPartBody>
    </w:docPart>
    <w:docPart>
      <w:docPartPr>
        <w:name w:val="094177EB8F7442B5AD3AD8CB9F1EEAE1"/>
        <w:category>
          <w:name w:val="General"/>
          <w:gallery w:val="placeholder"/>
        </w:category>
        <w:types>
          <w:type w:val="bbPlcHdr"/>
        </w:types>
        <w:behaviors>
          <w:behavior w:val="content"/>
        </w:behaviors>
        <w:guid w:val="{46ED309C-2734-447D-AE75-8874CC0EF118}"/>
      </w:docPartPr>
      <w:docPartBody>
        <w:p w:rsidR="0095691C" w:rsidRDefault="00C0064B" w:rsidP="00C0064B">
          <w:pPr>
            <w:pStyle w:val="094177EB8F7442B5AD3AD8CB9F1EEAE19"/>
          </w:pPr>
          <w:r w:rsidRPr="007B06CF">
            <w:rPr>
              <w:rStyle w:val="PlaceholderText"/>
              <w:rFonts w:ascii="Segoe UI" w:hAnsi="Segoe UI" w:cs="Segoe UI"/>
            </w:rPr>
            <w:t>Type here.</w:t>
          </w:r>
        </w:p>
      </w:docPartBody>
    </w:docPart>
    <w:docPart>
      <w:docPartPr>
        <w:name w:val="598E3BBBFB724E6CBE736F79BE4F03E1"/>
        <w:category>
          <w:name w:val="General"/>
          <w:gallery w:val="placeholder"/>
        </w:category>
        <w:types>
          <w:type w:val="bbPlcHdr"/>
        </w:types>
        <w:behaviors>
          <w:behavior w:val="content"/>
        </w:behaviors>
        <w:guid w:val="{CE1C9842-FE1F-4F2D-BCC4-C79219FABF7C}"/>
      </w:docPartPr>
      <w:docPartBody>
        <w:p w:rsidR="0095691C" w:rsidRDefault="00C0064B" w:rsidP="00C0064B">
          <w:pPr>
            <w:pStyle w:val="598E3BBBFB724E6CBE736F79BE4F03E19"/>
          </w:pPr>
          <w:r w:rsidRPr="007B06CF">
            <w:rPr>
              <w:rStyle w:val="PlaceholderText"/>
              <w:rFonts w:ascii="Segoe UI" w:hAnsi="Segoe UI" w:cs="Segoe UI"/>
            </w:rPr>
            <w:t>Type here.</w:t>
          </w:r>
        </w:p>
      </w:docPartBody>
    </w:docPart>
    <w:docPart>
      <w:docPartPr>
        <w:name w:val="E697605A487F4E719A1E65895F502967"/>
        <w:category>
          <w:name w:val="General"/>
          <w:gallery w:val="placeholder"/>
        </w:category>
        <w:types>
          <w:type w:val="bbPlcHdr"/>
        </w:types>
        <w:behaviors>
          <w:behavior w:val="content"/>
        </w:behaviors>
        <w:guid w:val="{638B9B58-B910-4015-B1F4-E8CAABB3A569}"/>
      </w:docPartPr>
      <w:docPartBody>
        <w:p w:rsidR="0095691C" w:rsidRDefault="00C0064B" w:rsidP="00C0064B">
          <w:pPr>
            <w:pStyle w:val="E697605A487F4E719A1E65895F5029679"/>
          </w:pPr>
          <w:r w:rsidRPr="007B06CF">
            <w:rPr>
              <w:rStyle w:val="PlaceholderText"/>
              <w:rFonts w:ascii="Segoe UI" w:hAnsi="Segoe UI" w:cs="Segoe UI"/>
            </w:rPr>
            <w:t>Type here.</w:t>
          </w:r>
        </w:p>
      </w:docPartBody>
    </w:docPart>
    <w:docPart>
      <w:docPartPr>
        <w:name w:val="1403B321B62F4838A3B5D81524BB60D6"/>
        <w:category>
          <w:name w:val="General"/>
          <w:gallery w:val="placeholder"/>
        </w:category>
        <w:types>
          <w:type w:val="bbPlcHdr"/>
        </w:types>
        <w:behaviors>
          <w:behavior w:val="content"/>
        </w:behaviors>
        <w:guid w:val="{B8ECDA45-013B-4D68-8F38-E2948E4843D4}"/>
      </w:docPartPr>
      <w:docPartBody>
        <w:p w:rsidR="0095691C" w:rsidRDefault="00C0064B" w:rsidP="00C0064B">
          <w:pPr>
            <w:pStyle w:val="1403B321B62F4838A3B5D81524BB60D69"/>
          </w:pPr>
          <w:r w:rsidRPr="007B06CF">
            <w:rPr>
              <w:rStyle w:val="PlaceholderText"/>
              <w:rFonts w:ascii="Segoe UI" w:hAnsi="Segoe UI" w:cs="Segoe UI"/>
            </w:rPr>
            <w:t>Type here.</w:t>
          </w:r>
        </w:p>
      </w:docPartBody>
    </w:docPart>
    <w:docPart>
      <w:docPartPr>
        <w:name w:val="46252FF9288A40118AC5284F48B1785C"/>
        <w:category>
          <w:name w:val="General"/>
          <w:gallery w:val="placeholder"/>
        </w:category>
        <w:types>
          <w:type w:val="bbPlcHdr"/>
        </w:types>
        <w:behaviors>
          <w:behavior w:val="content"/>
        </w:behaviors>
        <w:guid w:val="{BDE541A0-B4A5-42CD-B61A-290C204DC689}"/>
      </w:docPartPr>
      <w:docPartBody>
        <w:p w:rsidR="0095691C" w:rsidRDefault="00C0064B" w:rsidP="00C0064B">
          <w:pPr>
            <w:pStyle w:val="46252FF9288A40118AC5284F48B1785C9"/>
          </w:pPr>
          <w:r w:rsidRPr="007B06CF">
            <w:rPr>
              <w:rStyle w:val="PlaceholderText"/>
              <w:rFonts w:ascii="Segoe UI" w:hAnsi="Segoe UI" w:cs="Segoe UI"/>
            </w:rPr>
            <w:t>Type here.</w:t>
          </w:r>
        </w:p>
      </w:docPartBody>
    </w:docPart>
    <w:docPart>
      <w:docPartPr>
        <w:name w:val="1F8D77D45F8649438091181400B6561D"/>
        <w:category>
          <w:name w:val="General"/>
          <w:gallery w:val="placeholder"/>
        </w:category>
        <w:types>
          <w:type w:val="bbPlcHdr"/>
        </w:types>
        <w:behaviors>
          <w:behavior w:val="content"/>
        </w:behaviors>
        <w:guid w:val="{A463B47C-CC6D-4696-B16E-7C34BD2BAAB2}"/>
      </w:docPartPr>
      <w:docPartBody>
        <w:p w:rsidR="0095691C" w:rsidRDefault="00C0064B" w:rsidP="00C0064B">
          <w:pPr>
            <w:pStyle w:val="1F8D77D45F8649438091181400B6561D9"/>
          </w:pPr>
          <w:r w:rsidRPr="007B06CF">
            <w:rPr>
              <w:rStyle w:val="PlaceholderText"/>
              <w:rFonts w:ascii="Segoe UI" w:hAnsi="Segoe UI" w:cs="Segoe UI"/>
            </w:rPr>
            <w:t>Type here.</w:t>
          </w:r>
        </w:p>
      </w:docPartBody>
    </w:docPart>
    <w:docPart>
      <w:docPartPr>
        <w:name w:val="EDDF758C96004CC19B996B207F465B10"/>
        <w:category>
          <w:name w:val="General"/>
          <w:gallery w:val="placeholder"/>
        </w:category>
        <w:types>
          <w:type w:val="bbPlcHdr"/>
        </w:types>
        <w:behaviors>
          <w:behavior w:val="content"/>
        </w:behaviors>
        <w:guid w:val="{979FE710-001D-4D15-9A11-2CC7A5E3D406}"/>
      </w:docPartPr>
      <w:docPartBody>
        <w:p w:rsidR="0095691C" w:rsidRDefault="00C0064B" w:rsidP="00C0064B">
          <w:pPr>
            <w:pStyle w:val="EDDF758C96004CC19B996B207F465B109"/>
          </w:pPr>
          <w:r w:rsidRPr="007B06CF">
            <w:rPr>
              <w:rStyle w:val="PlaceholderText"/>
              <w:rFonts w:ascii="Segoe UI" w:hAnsi="Segoe UI" w:cs="Segoe UI"/>
            </w:rPr>
            <w:t>Type here.</w:t>
          </w:r>
        </w:p>
      </w:docPartBody>
    </w:docPart>
    <w:docPart>
      <w:docPartPr>
        <w:name w:val="FB05B176807949DF83D0D90BB805CE9D"/>
        <w:category>
          <w:name w:val="General"/>
          <w:gallery w:val="placeholder"/>
        </w:category>
        <w:types>
          <w:type w:val="bbPlcHdr"/>
        </w:types>
        <w:behaviors>
          <w:behavior w:val="content"/>
        </w:behaviors>
        <w:guid w:val="{B5CAE209-C5E1-4170-8317-28B7BCEBC6D3}"/>
      </w:docPartPr>
      <w:docPartBody>
        <w:p w:rsidR="0095691C" w:rsidRDefault="00C0064B" w:rsidP="00C0064B">
          <w:pPr>
            <w:pStyle w:val="FB05B176807949DF83D0D90BB805CE9D9"/>
          </w:pPr>
          <w:r w:rsidRPr="007B06CF">
            <w:rPr>
              <w:rStyle w:val="PlaceholderText"/>
              <w:rFonts w:ascii="Segoe UI" w:hAnsi="Segoe UI" w:cs="Segoe UI"/>
            </w:rPr>
            <w:t>Type here.</w:t>
          </w:r>
        </w:p>
      </w:docPartBody>
    </w:docPart>
    <w:docPart>
      <w:docPartPr>
        <w:name w:val="A86D0166485943108628D543E5C2F451"/>
        <w:category>
          <w:name w:val="General"/>
          <w:gallery w:val="placeholder"/>
        </w:category>
        <w:types>
          <w:type w:val="bbPlcHdr"/>
        </w:types>
        <w:behaviors>
          <w:behavior w:val="content"/>
        </w:behaviors>
        <w:guid w:val="{C216DA2A-79FA-45FF-90CF-BDBCD177DA86}"/>
      </w:docPartPr>
      <w:docPartBody>
        <w:p w:rsidR="0095691C" w:rsidRDefault="00C0064B" w:rsidP="00C0064B">
          <w:pPr>
            <w:pStyle w:val="A86D0166485943108628D543E5C2F4519"/>
          </w:pPr>
          <w:r w:rsidRPr="007B06CF">
            <w:rPr>
              <w:rStyle w:val="PlaceholderText"/>
              <w:rFonts w:ascii="Segoe UI" w:hAnsi="Segoe UI" w:cs="Segoe UI"/>
            </w:rPr>
            <w:t>Type here.</w:t>
          </w:r>
        </w:p>
      </w:docPartBody>
    </w:docPart>
    <w:docPart>
      <w:docPartPr>
        <w:name w:val="2D63DDF366C748119269D79050C986C5"/>
        <w:category>
          <w:name w:val="General"/>
          <w:gallery w:val="placeholder"/>
        </w:category>
        <w:types>
          <w:type w:val="bbPlcHdr"/>
        </w:types>
        <w:behaviors>
          <w:behavior w:val="content"/>
        </w:behaviors>
        <w:guid w:val="{DA13CA20-11CB-473B-9D5E-0EBE569AF9BF}"/>
      </w:docPartPr>
      <w:docPartBody>
        <w:p w:rsidR="0095691C" w:rsidRDefault="00C0064B" w:rsidP="00C0064B">
          <w:pPr>
            <w:pStyle w:val="2D63DDF366C748119269D79050C986C59"/>
          </w:pPr>
          <w:r w:rsidRPr="007B06CF">
            <w:rPr>
              <w:rStyle w:val="PlaceholderText"/>
              <w:rFonts w:ascii="Segoe UI" w:hAnsi="Segoe UI" w:cs="Segoe UI"/>
            </w:rPr>
            <w:t>Type here.</w:t>
          </w:r>
        </w:p>
      </w:docPartBody>
    </w:docPart>
    <w:docPart>
      <w:docPartPr>
        <w:name w:val="35C971E146F14776B925560E28417B20"/>
        <w:category>
          <w:name w:val="General"/>
          <w:gallery w:val="placeholder"/>
        </w:category>
        <w:types>
          <w:type w:val="bbPlcHdr"/>
        </w:types>
        <w:behaviors>
          <w:behavior w:val="content"/>
        </w:behaviors>
        <w:guid w:val="{B9B405F5-1CB6-4A3F-B3FE-0F190E78B1B8}"/>
      </w:docPartPr>
      <w:docPartBody>
        <w:p w:rsidR="0095691C" w:rsidRDefault="00C0064B" w:rsidP="00C0064B">
          <w:pPr>
            <w:pStyle w:val="35C971E146F14776B925560E28417B209"/>
          </w:pPr>
          <w:r w:rsidRPr="007B06CF">
            <w:rPr>
              <w:rStyle w:val="PlaceholderText"/>
              <w:rFonts w:ascii="Segoe UI" w:hAnsi="Segoe UI" w:cs="Segoe UI"/>
            </w:rPr>
            <w:t>Type here.</w:t>
          </w:r>
        </w:p>
      </w:docPartBody>
    </w:docPart>
    <w:docPart>
      <w:docPartPr>
        <w:name w:val="3485288AC40A45D6BD928480D36673EF"/>
        <w:category>
          <w:name w:val="General"/>
          <w:gallery w:val="placeholder"/>
        </w:category>
        <w:types>
          <w:type w:val="bbPlcHdr"/>
        </w:types>
        <w:behaviors>
          <w:behavior w:val="content"/>
        </w:behaviors>
        <w:guid w:val="{A98F31F9-9862-4EB4-A20B-8A8CF53BA1C0}"/>
      </w:docPartPr>
      <w:docPartBody>
        <w:p w:rsidR="0095691C" w:rsidRDefault="00C0064B" w:rsidP="00C0064B">
          <w:pPr>
            <w:pStyle w:val="3485288AC40A45D6BD928480D36673EF9"/>
          </w:pPr>
          <w:r w:rsidRPr="007B06CF">
            <w:rPr>
              <w:rStyle w:val="PlaceholderText"/>
              <w:rFonts w:ascii="Segoe UI" w:hAnsi="Segoe UI" w:cs="Segoe UI"/>
            </w:rPr>
            <w:t>Type here.</w:t>
          </w:r>
        </w:p>
      </w:docPartBody>
    </w:docPart>
    <w:docPart>
      <w:docPartPr>
        <w:name w:val="9ACAAB336D044345A0D3F5986AB3E575"/>
        <w:category>
          <w:name w:val="General"/>
          <w:gallery w:val="placeholder"/>
        </w:category>
        <w:types>
          <w:type w:val="bbPlcHdr"/>
        </w:types>
        <w:behaviors>
          <w:behavior w:val="content"/>
        </w:behaviors>
        <w:guid w:val="{371F9372-7DA7-4800-B32C-852E55B51BCD}"/>
      </w:docPartPr>
      <w:docPartBody>
        <w:p w:rsidR="0095691C" w:rsidRDefault="00150219" w:rsidP="00150219">
          <w:pPr>
            <w:pStyle w:val="9ACAAB336D044345A0D3F5986AB3E5756"/>
          </w:pPr>
          <w:r w:rsidRPr="009F3EE6">
            <w:rPr>
              <w:rStyle w:val="PlaceholderText"/>
              <w:rFonts w:ascii="Segoe UI" w:hAnsi="Segoe UI" w:cs="Segoe UI"/>
            </w:rPr>
            <w:t>Type here.</w:t>
          </w:r>
        </w:p>
      </w:docPartBody>
    </w:docPart>
    <w:docPart>
      <w:docPartPr>
        <w:name w:val="C4448FC28D18436584A5CF00C835CD01"/>
        <w:category>
          <w:name w:val="General"/>
          <w:gallery w:val="placeholder"/>
        </w:category>
        <w:types>
          <w:type w:val="bbPlcHdr"/>
        </w:types>
        <w:behaviors>
          <w:behavior w:val="content"/>
        </w:behaviors>
        <w:guid w:val="{A0180132-EAA5-4151-8712-204ACDD3B27C}"/>
      </w:docPartPr>
      <w:docPartBody>
        <w:p w:rsidR="0095691C" w:rsidRDefault="00C0064B" w:rsidP="00C0064B">
          <w:pPr>
            <w:pStyle w:val="C4448FC28D18436584A5CF00C835CD019"/>
          </w:pPr>
          <w:r w:rsidRPr="004B3E23">
            <w:rPr>
              <w:rStyle w:val="PlaceholderText"/>
              <w:rFonts w:ascii="Segoe UI" w:hAnsi="Segoe UI" w:cs="Segoe UI"/>
            </w:rPr>
            <w:t>Type here.</w:t>
          </w:r>
        </w:p>
      </w:docPartBody>
    </w:docPart>
    <w:docPart>
      <w:docPartPr>
        <w:name w:val="60249D883817452391E61866B09A13A1"/>
        <w:category>
          <w:name w:val="General"/>
          <w:gallery w:val="placeholder"/>
        </w:category>
        <w:types>
          <w:type w:val="bbPlcHdr"/>
        </w:types>
        <w:behaviors>
          <w:behavior w:val="content"/>
        </w:behaviors>
        <w:guid w:val="{94DE4A52-1D8E-4792-B395-5521518372D0}"/>
      </w:docPartPr>
      <w:docPartBody>
        <w:p w:rsidR="0095691C" w:rsidRDefault="00C0064B" w:rsidP="00C0064B">
          <w:pPr>
            <w:pStyle w:val="60249D883817452391E61866B09A13A19"/>
          </w:pPr>
          <w:r w:rsidRPr="004B3E23">
            <w:rPr>
              <w:rStyle w:val="PlaceholderText"/>
              <w:rFonts w:ascii="Segoe UI" w:hAnsi="Segoe UI" w:cs="Segoe UI"/>
            </w:rPr>
            <w:t>Type here.</w:t>
          </w:r>
        </w:p>
      </w:docPartBody>
    </w:docPart>
    <w:docPart>
      <w:docPartPr>
        <w:name w:val="B0042533247942469EA1A6578DB07458"/>
        <w:category>
          <w:name w:val="General"/>
          <w:gallery w:val="placeholder"/>
        </w:category>
        <w:types>
          <w:type w:val="bbPlcHdr"/>
        </w:types>
        <w:behaviors>
          <w:behavior w:val="content"/>
        </w:behaviors>
        <w:guid w:val="{B49999CC-A51E-4C12-B6FE-ECE7AAAEC4B8}"/>
      </w:docPartPr>
      <w:docPartBody>
        <w:p w:rsidR="0095691C" w:rsidRDefault="00C0064B" w:rsidP="00C0064B">
          <w:pPr>
            <w:pStyle w:val="B0042533247942469EA1A6578DB074589"/>
          </w:pPr>
          <w:r>
            <w:rPr>
              <w:rStyle w:val="PlaceholderText"/>
              <w:rFonts w:ascii="Segoe UI" w:hAnsi="Segoe UI" w:cs="Segoe UI"/>
            </w:rPr>
            <w:t>Amount</w:t>
          </w:r>
          <w:r w:rsidRPr="007B06CF">
            <w:rPr>
              <w:rStyle w:val="PlaceholderText"/>
              <w:rFonts w:ascii="Segoe UI" w:hAnsi="Segoe UI" w:cs="Segoe UI"/>
            </w:rPr>
            <w:t>.</w:t>
          </w:r>
        </w:p>
      </w:docPartBody>
    </w:docPart>
    <w:docPart>
      <w:docPartPr>
        <w:name w:val="33C35A14BFD041D3B2AEE39D0FD8944A"/>
        <w:category>
          <w:name w:val="General"/>
          <w:gallery w:val="placeholder"/>
        </w:category>
        <w:types>
          <w:type w:val="bbPlcHdr"/>
        </w:types>
        <w:behaviors>
          <w:behavior w:val="content"/>
        </w:behaviors>
        <w:guid w:val="{F4923739-9A50-44C4-B17F-430B47403227}"/>
      </w:docPartPr>
      <w:docPartBody>
        <w:p w:rsidR="0095691C" w:rsidRDefault="00C0064B" w:rsidP="00C0064B">
          <w:pPr>
            <w:pStyle w:val="33C35A14BFD041D3B2AEE39D0FD8944A9"/>
          </w:pPr>
          <w:r>
            <w:rPr>
              <w:rStyle w:val="PlaceholderText"/>
              <w:rFonts w:ascii="Segoe UI" w:hAnsi="Segoe UI" w:cs="Segoe UI"/>
            </w:rPr>
            <w:t>Amount</w:t>
          </w:r>
          <w:r w:rsidRPr="007B06CF">
            <w:rPr>
              <w:rStyle w:val="PlaceholderText"/>
              <w:rFonts w:ascii="Segoe UI" w:hAnsi="Segoe UI" w:cs="Segoe UI"/>
            </w:rPr>
            <w:t>.</w:t>
          </w:r>
        </w:p>
      </w:docPartBody>
    </w:docPart>
    <w:docPart>
      <w:docPartPr>
        <w:name w:val="0FCC0B1F6263416C8D05B8FFB43C475A"/>
        <w:category>
          <w:name w:val="General"/>
          <w:gallery w:val="placeholder"/>
        </w:category>
        <w:types>
          <w:type w:val="bbPlcHdr"/>
        </w:types>
        <w:behaviors>
          <w:behavior w:val="content"/>
        </w:behaviors>
        <w:guid w:val="{54760906-DB36-4823-B7B7-53C62120DD9F}"/>
      </w:docPartPr>
      <w:docPartBody>
        <w:p w:rsidR="00C0064B" w:rsidRDefault="00C0064B" w:rsidP="00C0064B">
          <w:pPr>
            <w:pStyle w:val="0FCC0B1F6263416C8D05B8FFB43C475A7"/>
          </w:pPr>
          <w:r w:rsidRPr="007B06CF">
            <w:rPr>
              <w:rStyle w:val="PlaceholderText"/>
              <w:rFonts w:ascii="Segoe UI" w:hAnsi="Segoe UI" w:cs="Segoe UI"/>
            </w:rPr>
            <w:t>Text</w:t>
          </w:r>
        </w:p>
      </w:docPartBody>
    </w:docPart>
    <w:docPart>
      <w:docPartPr>
        <w:name w:val="BB5D144CCAD0447BBBFDE7223EEA25B5"/>
        <w:category>
          <w:name w:val="General"/>
          <w:gallery w:val="placeholder"/>
        </w:category>
        <w:types>
          <w:type w:val="bbPlcHdr"/>
        </w:types>
        <w:behaviors>
          <w:behavior w:val="content"/>
        </w:behaviors>
        <w:guid w:val="{EE162289-AF5B-4C6D-9AAE-9917D1B1F78E}"/>
      </w:docPartPr>
      <w:docPartBody>
        <w:p w:rsidR="00C0064B" w:rsidRDefault="00C0064B" w:rsidP="00C0064B">
          <w:pPr>
            <w:pStyle w:val="BB5D144CCAD0447BBBFDE7223EEA25B57"/>
          </w:pPr>
          <w:r w:rsidRPr="007B06CF">
            <w:rPr>
              <w:rStyle w:val="PlaceholderText"/>
              <w:rFonts w:ascii="Segoe UI" w:hAnsi="Segoe UI" w:cs="Segoe UI"/>
            </w:rPr>
            <w:t>Text</w:t>
          </w:r>
        </w:p>
      </w:docPartBody>
    </w:docPart>
    <w:docPart>
      <w:docPartPr>
        <w:name w:val="8B32F3411C6447AD83AD017CE3A2087F"/>
        <w:category>
          <w:name w:val="General"/>
          <w:gallery w:val="placeholder"/>
        </w:category>
        <w:types>
          <w:type w:val="bbPlcHdr"/>
        </w:types>
        <w:behaviors>
          <w:behavior w:val="content"/>
        </w:behaviors>
        <w:guid w:val="{F11DB9F2-01F6-4BCC-BC6A-69C490C563F3}"/>
      </w:docPartPr>
      <w:docPartBody>
        <w:p w:rsidR="00C0064B" w:rsidRDefault="00C0064B" w:rsidP="00C0064B">
          <w:pPr>
            <w:pStyle w:val="8B32F3411C6447AD83AD017CE3A2087F7"/>
          </w:pPr>
          <w:r w:rsidRPr="007B06CF">
            <w:rPr>
              <w:rStyle w:val="PlaceholderText"/>
              <w:rFonts w:ascii="Segoe UI" w:hAnsi="Segoe UI" w:cs="Segoe UI"/>
            </w:rPr>
            <w:t>Text</w:t>
          </w:r>
        </w:p>
      </w:docPartBody>
    </w:docPart>
    <w:docPart>
      <w:docPartPr>
        <w:name w:val="48DEB47222634AE2ACB391E5E49E8EE8"/>
        <w:category>
          <w:name w:val="General"/>
          <w:gallery w:val="placeholder"/>
        </w:category>
        <w:types>
          <w:type w:val="bbPlcHdr"/>
        </w:types>
        <w:behaviors>
          <w:behavior w:val="content"/>
        </w:behaviors>
        <w:guid w:val="{4A5C1D5A-2B98-44D2-8C35-A171FB89199C}"/>
      </w:docPartPr>
      <w:docPartBody>
        <w:p w:rsidR="00C0064B" w:rsidRDefault="00C0064B" w:rsidP="00C0064B">
          <w:pPr>
            <w:pStyle w:val="48DEB47222634AE2ACB391E5E49E8EE87"/>
          </w:pPr>
          <w:r w:rsidRPr="007B06CF">
            <w:rPr>
              <w:rStyle w:val="PlaceholderText"/>
              <w:rFonts w:ascii="Segoe UI" w:hAnsi="Segoe UI" w:cs="Segoe UI"/>
            </w:rPr>
            <w:t>Enter Text</w:t>
          </w:r>
        </w:p>
      </w:docPartBody>
    </w:docPart>
    <w:docPart>
      <w:docPartPr>
        <w:name w:val="5A737F84507D4F739BF162990D486CE7"/>
        <w:category>
          <w:name w:val="General"/>
          <w:gallery w:val="placeholder"/>
        </w:category>
        <w:types>
          <w:type w:val="bbPlcHdr"/>
        </w:types>
        <w:behaviors>
          <w:behavior w:val="content"/>
        </w:behaviors>
        <w:guid w:val="{B2321D50-3216-4AF8-9EC8-A89E8AC0A9DA}"/>
      </w:docPartPr>
      <w:docPartBody>
        <w:p w:rsidR="00C0064B" w:rsidRDefault="00C0064B" w:rsidP="00C0064B">
          <w:pPr>
            <w:pStyle w:val="5A737F84507D4F739BF162990D486CE76"/>
          </w:pPr>
          <w:r w:rsidRPr="007B06CF">
            <w:rPr>
              <w:rStyle w:val="PlaceholderText"/>
              <w:rFonts w:ascii="Segoe UI" w:hAnsi="Segoe UI" w:cs="Segoe UI"/>
            </w:rPr>
            <w:t>Enter Text</w:t>
          </w:r>
        </w:p>
      </w:docPartBody>
    </w:docPart>
    <w:docPart>
      <w:docPartPr>
        <w:name w:val="0C044BFBF3A048E6A8F2ADB6FD3069CE"/>
        <w:category>
          <w:name w:val="General"/>
          <w:gallery w:val="placeholder"/>
        </w:category>
        <w:types>
          <w:type w:val="bbPlcHdr"/>
        </w:types>
        <w:behaviors>
          <w:behavior w:val="content"/>
        </w:behaviors>
        <w:guid w:val="{BE978D82-ACD5-4876-9AC5-80B203CBD8C8}"/>
      </w:docPartPr>
      <w:docPartBody>
        <w:p w:rsidR="00C0064B" w:rsidRDefault="00C0064B" w:rsidP="00C0064B">
          <w:pPr>
            <w:pStyle w:val="0C044BFBF3A048E6A8F2ADB6FD3069CE6"/>
          </w:pPr>
          <w:r w:rsidRPr="007B06CF">
            <w:rPr>
              <w:rStyle w:val="PlaceholderText"/>
              <w:rFonts w:ascii="Segoe UI" w:hAnsi="Segoe UI" w:cs="Segoe UI"/>
            </w:rPr>
            <w:t>Enter Text</w:t>
          </w:r>
        </w:p>
      </w:docPartBody>
    </w:docPart>
    <w:docPart>
      <w:docPartPr>
        <w:name w:val="4FBAF2AD8AD1470F96FC026185AD68D3"/>
        <w:category>
          <w:name w:val="General"/>
          <w:gallery w:val="placeholder"/>
        </w:category>
        <w:types>
          <w:type w:val="bbPlcHdr"/>
        </w:types>
        <w:behaviors>
          <w:behavior w:val="content"/>
        </w:behaviors>
        <w:guid w:val="{BFB6BAEE-DB93-4DF2-9D94-C932924961F1}"/>
      </w:docPartPr>
      <w:docPartBody>
        <w:p w:rsidR="00C0064B" w:rsidRDefault="00C0064B" w:rsidP="00C0064B">
          <w:pPr>
            <w:pStyle w:val="4FBAF2AD8AD1470F96FC026185AD68D36"/>
          </w:pPr>
          <w:r w:rsidRPr="007B06CF">
            <w:rPr>
              <w:rStyle w:val="PlaceholderText"/>
              <w:rFonts w:ascii="Segoe UI" w:hAnsi="Segoe UI" w:cs="Segoe UI"/>
            </w:rPr>
            <w:t>Enter Text</w:t>
          </w:r>
        </w:p>
      </w:docPartBody>
    </w:docPart>
    <w:docPart>
      <w:docPartPr>
        <w:name w:val="EF0EAB1D34284BB19B41FEC6D92D7A79"/>
        <w:category>
          <w:name w:val="General"/>
          <w:gallery w:val="placeholder"/>
        </w:category>
        <w:types>
          <w:type w:val="bbPlcHdr"/>
        </w:types>
        <w:behaviors>
          <w:behavior w:val="content"/>
        </w:behaviors>
        <w:guid w:val="{AFDD2DC0-FB3D-4D10-BD7D-1F7AD9401947}"/>
      </w:docPartPr>
      <w:docPartBody>
        <w:p w:rsidR="00C0064B" w:rsidRDefault="00C0064B" w:rsidP="00C0064B">
          <w:pPr>
            <w:pStyle w:val="EF0EAB1D34284BB19B41FEC6D92D7A796"/>
          </w:pPr>
          <w:r w:rsidRPr="007B06CF">
            <w:rPr>
              <w:rStyle w:val="PlaceholderText"/>
              <w:rFonts w:ascii="Segoe UI" w:hAnsi="Segoe UI" w:cs="Segoe UI"/>
            </w:rPr>
            <w:t>Enter Text</w:t>
          </w:r>
        </w:p>
      </w:docPartBody>
    </w:docPart>
    <w:docPart>
      <w:docPartPr>
        <w:name w:val="19B79E2875DA4154A1733D120C21E6C1"/>
        <w:category>
          <w:name w:val="General"/>
          <w:gallery w:val="placeholder"/>
        </w:category>
        <w:types>
          <w:type w:val="bbPlcHdr"/>
        </w:types>
        <w:behaviors>
          <w:behavior w:val="content"/>
        </w:behaviors>
        <w:guid w:val="{D63E1125-B851-4778-A2BE-428C22E0C302}"/>
      </w:docPartPr>
      <w:docPartBody>
        <w:p w:rsidR="00C0064B" w:rsidRDefault="00C0064B" w:rsidP="00C0064B">
          <w:pPr>
            <w:pStyle w:val="19B79E2875DA4154A1733D120C21E6C16"/>
          </w:pPr>
          <w:r w:rsidRPr="007B06CF">
            <w:rPr>
              <w:rStyle w:val="PlaceholderText"/>
              <w:rFonts w:ascii="Segoe UI" w:hAnsi="Segoe UI" w:cs="Segoe UI"/>
            </w:rPr>
            <w:t>Enter Text</w:t>
          </w:r>
        </w:p>
      </w:docPartBody>
    </w:docPart>
    <w:docPart>
      <w:docPartPr>
        <w:name w:val="B23D982FDF214D9BB8C6DC627BA029BD"/>
        <w:category>
          <w:name w:val="General"/>
          <w:gallery w:val="placeholder"/>
        </w:category>
        <w:types>
          <w:type w:val="bbPlcHdr"/>
        </w:types>
        <w:behaviors>
          <w:behavior w:val="content"/>
        </w:behaviors>
        <w:guid w:val="{A739E0F5-F7B3-4CD1-8478-CFEA65286363}"/>
      </w:docPartPr>
      <w:docPartBody>
        <w:p w:rsidR="00C0064B" w:rsidRDefault="00C0064B" w:rsidP="00C0064B">
          <w:pPr>
            <w:pStyle w:val="B23D982FDF214D9BB8C6DC627BA029BD6"/>
          </w:pPr>
          <w:r w:rsidRPr="007B06CF">
            <w:rPr>
              <w:rStyle w:val="PlaceholderText"/>
              <w:rFonts w:ascii="Segoe UI" w:hAnsi="Segoe UI" w:cs="Segoe UI"/>
            </w:rPr>
            <w:t>Enter Text</w:t>
          </w:r>
        </w:p>
      </w:docPartBody>
    </w:docPart>
    <w:docPart>
      <w:docPartPr>
        <w:name w:val="2C77CAF6E47F4B0897230562B80F25F4"/>
        <w:category>
          <w:name w:val="General"/>
          <w:gallery w:val="placeholder"/>
        </w:category>
        <w:types>
          <w:type w:val="bbPlcHdr"/>
        </w:types>
        <w:behaviors>
          <w:behavior w:val="content"/>
        </w:behaviors>
        <w:guid w:val="{74A3C08A-2A9E-4193-A4F5-E9A5778427AB}"/>
      </w:docPartPr>
      <w:docPartBody>
        <w:p w:rsidR="00C0064B" w:rsidRDefault="00C0064B" w:rsidP="00C0064B">
          <w:pPr>
            <w:pStyle w:val="2C77CAF6E47F4B0897230562B80F25F46"/>
          </w:pPr>
          <w:r w:rsidRPr="007B06CF">
            <w:rPr>
              <w:rStyle w:val="PlaceholderText"/>
              <w:rFonts w:ascii="Segoe UI" w:hAnsi="Segoe UI" w:cs="Segoe UI"/>
            </w:rPr>
            <w:t>Enter Text</w:t>
          </w:r>
        </w:p>
      </w:docPartBody>
    </w:docPart>
    <w:docPart>
      <w:docPartPr>
        <w:name w:val="E232D2589A3F4723AE1B8CC69C54CB85"/>
        <w:category>
          <w:name w:val="General"/>
          <w:gallery w:val="placeholder"/>
        </w:category>
        <w:types>
          <w:type w:val="bbPlcHdr"/>
        </w:types>
        <w:behaviors>
          <w:behavior w:val="content"/>
        </w:behaviors>
        <w:guid w:val="{3972F58A-8BBB-4B96-89C7-A2BF1C09A0A6}"/>
      </w:docPartPr>
      <w:docPartBody>
        <w:p w:rsidR="00C0064B" w:rsidRDefault="00C0064B" w:rsidP="00C0064B">
          <w:pPr>
            <w:pStyle w:val="E232D2589A3F4723AE1B8CC69C54CB856"/>
          </w:pPr>
          <w:r w:rsidRPr="007B06CF">
            <w:rPr>
              <w:rStyle w:val="PlaceholderText"/>
              <w:rFonts w:ascii="Segoe UI" w:hAnsi="Segoe UI" w:cs="Segoe UI"/>
            </w:rPr>
            <w:t>Enter Text</w:t>
          </w:r>
        </w:p>
      </w:docPartBody>
    </w:docPart>
    <w:docPart>
      <w:docPartPr>
        <w:name w:val="90FFABFE4A5F462EA3644E09E42E53F8"/>
        <w:category>
          <w:name w:val="General"/>
          <w:gallery w:val="placeholder"/>
        </w:category>
        <w:types>
          <w:type w:val="bbPlcHdr"/>
        </w:types>
        <w:behaviors>
          <w:behavior w:val="content"/>
        </w:behaviors>
        <w:guid w:val="{0584BA40-A840-486E-862B-854DDC396DE3}"/>
      </w:docPartPr>
      <w:docPartBody>
        <w:p w:rsidR="00C0064B" w:rsidRDefault="00C0064B" w:rsidP="00C0064B">
          <w:pPr>
            <w:pStyle w:val="90FFABFE4A5F462EA3644E09E42E53F86"/>
          </w:pPr>
          <w:r w:rsidRPr="007B06CF">
            <w:rPr>
              <w:rStyle w:val="PlaceholderText"/>
              <w:rFonts w:ascii="Segoe UI" w:hAnsi="Segoe UI" w:cs="Segoe UI"/>
            </w:rPr>
            <w:t>Enter Text</w:t>
          </w:r>
        </w:p>
      </w:docPartBody>
    </w:docPart>
    <w:docPart>
      <w:docPartPr>
        <w:name w:val="DA9DE346E7254C28B63CADB251D110EA"/>
        <w:category>
          <w:name w:val="General"/>
          <w:gallery w:val="placeholder"/>
        </w:category>
        <w:types>
          <w:type w:val="bbPlcHdr"/>
        </w:types>
        <w:behaviors>
          <w:behavior w:val="content"/>
        </w:behaviors>
        <w:guid w:val="{C4B4179C-3043-417E-8215-586644B36765}"/>
      </w:docPartPr>
      <w:docPartBody>
        <w:p w:rsidR="00C0064B" w:rsidRDefault="00C0064B" w:rsidP="00C0064B">
          <w:pPr>
            <w:pStyle w:val="DA9DE346E7254C28B63CADB251D110EA6"/>
          </w:pPr>
          <w:r w:rsidRPr="007B06CF">
            <w:rPr>
              <w:rStyle w:val="PlaceholderText"/>
              <w:rFonts w:ascii="Segoe UI" w:hAnsi="Segoe UI" w:cs="Segoe UI"/>
            </w:rPr>
            <w:t>Enter Text</w:t>
          </w:r>
        </w:p>
      </w:docPartBody>
    </w:docPart>
    <w:docPart>
      <w:docPartPr>
        <w:name w:val="E1A14560CFC6429D81223368F77BCFBB"/>
        <w:category>
          <w:name w:val="General"/>
          <w:gallery w:val="placeholder"/>
        </w:category>
        <w:types>
          <w:type w:val="bbPlcHdr"/>
        </w:types>
        <w:behaviors>
          <w:behavior w:val="content"/>
        </w:behaviors>
        <w:guid w:val="{76158699-D878-4CA4-A731-800E6D342F62}"/>
      </w:docPartPr>
      <w:docPartBody>
        <w:p w:rsidR="00C0064B" w:rsidRDefault="00C0064B" w:rsidP="00C0064B">
          <w:pPr>
            <w:pStyle w:val="E1A14560CFC6429D81223368F77BCFBB6"/>
          </w:pPr>
          <w:r w:rsidRPr="007B06CF">
            <w:rPr>
              <w:rStyle w:val="PlaceholderText"/>
              <w:rFonts w:ascii="Segoe UI" w:hAnsi="Segoe UI" w:cs="Segoe UI"/>
            </w:rPr>
            <w:t>Enter Text</w:t>
          </w:r>
        </w:p>
      </w:docPartBody>
    </w:docPart>
    <w:docPart>
      <w:docPartPr>
        <w:name w:val="7077B647F672413D84E0B268F198F171"/>
        <w:category>
          <w:name w:val="General"/>
          <w:gallery w:val="placeholder"/>
        </w:category>
        <w:types>
          <w:type w:val="bbPlcHdr"/>
        </w:types>
        <w:behaviors>
          <w:behavior w:val="content"/>
        </w:behaviors>
        <w:guid w:val="{790E33ED-DF0B-40EA-95A0-ABB78476FC64}"/>
      </w:docPartPr>
      <w:docPartBody>
        <w:p w:rsidR="00C0064B" w:rsidRDefault="00C0064B" w:rsidP="00C0064B">
          <w:pPr>
            <w:pStyle w:val="7077B647F672413D84E0B268F198F1716"/>
          </w:pPr>
          <w:r w:rsidRPr="007B06CF">
            <w:rPr>
              <w:rStyle w:val="PlaceholderText"/>
              <w:rFonts w:ascii="Segoe UI" w:hAnsi="Segoe UI" w:cs="Segoe UI"/>
            </w:rPr>
            <w:t>Enter Text</w:t>
          </w:r>
        </w:p>
      </w:docPartBody>
    </w:docPart>
    <w:docPart>
      <w:docPartPr>
        <w:name w:val="AF1E7A0541C141A5A1AA508BC232EF7A"/>
        <w:category>
          <w:name w:val="General"/>
          <w:gallery w:val="placeholder"/>
        </w:category>
        <w:types>
          <w:type w:val="bbPlcHdr"/>
        </w:types>
        <w:behaviors>
          <w:behavior w:val="content"/>
        </w:behaviors>
        <w:guid w:val="{DA7427FE-C361-4520-A809-932B4C1C8CF6}"/>
      </w:docPartPr>
      <w:docPartBody>
        <w:p w:rsidR="00C0064B" w:rsidRDefault="00C0064B" w:rsidP="00C0064B">
          <w:pPr>
            <w:pStyle w:val="AF1E7A0541C141A5A1AA508BC232EF7A6"/>
          </w:pPr>
          <w:r w:rsidRPr="007B06CF">
            <w:rPr>
              <w:rStyle w:val="PlaceholderText"/>
              <w:rFonts w:ascii="Segoe UI" w:hAnsi="Segoe UI" w:cs="Segoe UI"/>
            </w:rPr>
            <w:t>Enter Text</w:t>
          </w:r>
        </w:p>
      </w:docPartBody>
    </w:docPart>
    <w:docPart>
      <w:docPartPr>
        <w:name w:val="C8E570A1A4D84ED48A077624676240F1"/>
        <w:category>
          <w:name w:val="General"/>
          <w:gallery w:val="placeholder"/>
        </w:category>
        <w:types>
          <w:type w:val="bbPlcHdr"/>
        </w:types>
        <w:behaviors>
          <w:behavior w:val="content"/>
        </w:behaviors>
        <w:guid w:val="{9F5D5FF6-54EF-48F0-89E0-7299C1A79D03}"/>
      </w:docPartPr>
      <w:docPartBody>
        <w:p w:rsidR="00C0064B" w:rsidRDefault="00C0064B" w:rsidP="00C0064B">
          <w:pPr>
            <w:pStyle w:val="C8E570A1A4D84ED48A077624676240F16"/>
          </w:pPr>
          <w:r w:rsidRPr="007B06CF">
            <w:rPr>
              <w:rStyle w:val="PlaceholderText"/>
              <w:rFonts w:ascii="Segoe UI" w:hAnsi="Segoe UI" w:cs="Segoe UI"/>
            </w:rPr>
            <w:t>Enter Text</w:t>
          </w:r>
        </w:p>
      </w:docPartBody>
    </w:docPart>
    <w:docPart>
      <w:docPartPr>
        <w:name w:val="E40EED12EA1D42EBB4D2ED9B4CF126D7"/>
        <w:category>
          <w:name w:val="General"/>
          <w:gallery w:val="placeholder"/>
        </w:category>
        <w:types>
          <w:type w:val="bbPlcHdr"/>
        </w:types>
        <w:behaviors>
          <w:behavior w:val="content"/>
        </w:behaviors>
        <w:guid w:val="{C7CB123E-473A-4386-8F44-BEE43A7195F9}"/>
      </w:docPartPr>
      <w:docPartBody>
        <w:p w:rsidR="00C0064B" w:rsidRDefault="00C0064B" w:rsidP="00C0064B">
          <w:pPr>
            <w:pStyle w:val="E40EED12EA1D42EBB4D2ED9B4CF126D76"/>
          </w:pPr>
          <w:r w:rsidRPr="007B06CF">
            <w:rPr>
              <w:rStyle w:val="PlaceholderText"/>
              <w:rFonts w:ascii="Segoe UI" w:hAnsi="Segoe UI" w:cs="Segoe UI"/>
            </w:rPr>
            <w:t>Enter Text</w:t>
          </w:r>
        </w:p>
      </w:docPartBody>
    </w:docPart>
    <w:docPart>
      <w:docPartPr>
        <w:name w:val="D3765A5255004DA69C4A50FF1B3A0703"/>
        <w:category>
          <w:name w:val="General"/>
          <w:gallery w:val="placeholder"/>
        </w:category>
        <w:types>
          <w:type w:val="bbPlcHdr"/>
        </w:types>
        <w:behaviors>
          <w:behavior w:val="content"/>
        </w:behaviors>
        <w:guid w:val="{574B1E1E-E7EC-4270-8568-55DA724EA763}"/>
      </w:docPartPr>
      <w:docPartBody>
        <w:p w:rsidR="00C0064B" w:rsidRDefault="00C0064B" w:rsidP="00C0064B">
          <w:pPr>
            <w:pStyle w:val="D3765A5255004DA69C4A50FF1B3A07036"/>
          </w:pPr>
          <w:r w:rsidRPr="007B06CF">
            <w:rPr>
              <w:rStyle w:val="PlaceholderText"/>
              <w:rFonts w:ascii="Segoe UI" w:hAnsi="Segoe UI" w:cs="Segoe UI"/>
            </w:rPr>
            <w:t>Enter Text</w:t>
          </w:r>
        </w:p>
      </w:docPartBody>
    </w:docPart>
    <w:docPart>
      <w:docPartPr>
        <w:name w:val="B427853980744C0D9A5D0E10A423A422"/>
        <w:category>
          <w:name w:val="General"/>
          <w:gallery w:val="placeholder"/>
        </w:category>
        <w:types>
          <w:type w:val="bbPlcHdr"/>
        </w:types>
        <w:behaviors>
          <w:behavior w:val="content"/>
        </w:behaviors>
        <w:guid w:val="{7642518D-05E2-401B-B398-8DF90C47D008}"/>
      </w:docPartPr>
      <w:docPartBody>
        <w:p w:rsidR="00C0064B" w:rsidRDefault="00C0064B" w:rsidP="00C0064B">
          <w:pPr>
            <w:pStyle w:val="B427853980744C0D9A5D0E10A423A4226"/>
          </w:pPr>
          <w:r w:rsidRPr="007B06CF">
            <w:rPr>
              <w:rStyle w:val="PlaceholderText"/>
              <w:rFonts w:ascii="Segoe UI" w:hAnsi="Segoe UI" w:cs="Segoe UI"/>
            </w:rPr>
            <w:t>Enter Text</w:t>
          </w:r>
        </w:p>
      </w:docPartBody>
    </w:docPart>
    <w:docPart>
      <w:docPartPr>
        <w:name w:val="CD8EC6B0889846E9B25C0873120ADC5D"/>
        <w:category>
          <w:name w:val="General"/>
          <w:gallery w:val="placeholder"/>
        </w:category>
        <w:types>
          <w:type w:val="bbPlcHdr"/>
        </w:types>
        <w:behaviors>
          <w:behavior w:val="content"/>
        </w:behaviors>
        <w:guid w:val="{C487302C-7591-4C25-8AF4-2E5BD446A659}"/>
      </w:docPartPr>
      <w:docPartBody>
        <w:p w:rsidR="00C0064B" w:rsidRDefault="00C0064B" w:rsidP="00C0064B">
          <w:pPr>
            <w:pStyle w:val="CD8EC6B0889846E9B25C0873120ADC5D6"/>
          </w:pPr>
          <w:r w:rsidRPr="007B06CF">
            <w:rPr>
              <w:rStyle w:val="PlaceholderText"/>
              <w:rFonts w:ascii="Segoe UI" w:hAnsi="Segoe UI" w:cs="Segoe UI"/>
            </w:rPr>
            <w:t>Enter Text</w:t>
          </w:r>
        </w:p>
      </w:docPartBody>
    </w:docPart>
    <w:docPart>
      <w:docPartPr>
        <w:name w:val="7716447749074495B13151DA5956174C"/>
        <w:category>
          <w:name w:val="General"/>
          <w:gallery w:val="placeholder"/>
        </w:category>
        <w:types>
          <w:type w:val="bbPlcHdr"/>
        </w:types>
        <w:behaviors>
          <w:behavior w:val="content"/>
        </w:behaviors>
        <w:guid w:val="{9B39CCE0-6BBF-4750-91FA-12D2795F0A85}"/>
      </w:docPartPr>
      <w:docPartBody>
        <w:p w:rsidR="00C0064B" w:rsidRDefault="00C0064B" w:rsidP="00C0064B">
          <w:pPr>
            <w:pStyle w:val="7716447749074495B13151DA5956174C6"/>
          </w:pPr>
          <w:r w:rsidRPr="007B06CF">
            <w:rPr>
              <w:rStyle w:val="PlaceholderText"/>
              <w:rFonts w:ascii="Segoe UI" w:hAnsi="Segoe UI" w:cs="Segoe UI"/>
            </w:rPr>
            <w:t>Enter Text</w:t>
          </w:r>
        </w:p>
      </w:docPartBody>
    </w:docPart>
    <w:docPart>
      <w:docPartPr>
        <w:name w:val="40F6A45310DE4D779B765F35E1425913"/>
        <w:category>
          <w:name w:val="General"/>
          <w:gallery w:val="placeholder"/>
        </w:category>
        <w:types>
          <w:type w:val="bbPlcHdr"/>
        </w:types>
        <w:behaviors>
          <w:behavior w:val="content"/>
        </w:behaviors>
        <w:guid w:val="{8E0557CC-FC39-4F98-9A0C-AD3910CAA4AA}"/>
      </w:docPartPr>
      <w:docPartBody>
        <w:p w:rsidR="00C0064B" w:rsidRDefault="00C0064B" w:rsidP="00C0064B">
          <w:pPr>
            <w:pStyle w:val="40F6A45310DE4D779B765F35E14259136"/>
          </w:pPr>
          <w:r w:rsidRPr="007B06CF">
            <w:rPr>
              <w:rStyle w:val="PlaceholderText"/>
              <w:rFonts w:ascii="Segoe UI" w:hAnsi="Segoe UI" w:cs="Segoe UI"/>
            </w:rPr>
            <w:t>Enter Text</w:t>
          </w:r>
        </w:p>
      </w:docPartBody>
    </w:docPart>
    <w:docPart>
      <w:docPartPr>
        <w:name w:val="B951FFC13CCC4BB1B0AE28648B4A53D5"/>
        <w:category>
          <w:name w:val="General"/>
          <w:gallery w:val="placeholder"/>
        </w:category>
        <w:types>
          <w:type w:val="bbPlcHdr"/>
        </w:types>
        <w:behaviors>
          <w:behavior w:val="content"/>
        </w:behaviors>
        <w:guid w:val="{DAF25612-DBDF-4331-87BC-4560CEC80EB4}"/>
      </w:docPartPr>
      <w:docPartBody>
        <w:p w:rsidR="00C0064B" w:rsidRDefault="00C0064B" w:rsidP="00C0064B">
          <w:pPr>
            <w:pStyle w:val="B951FFC13CCC4BB1B0AE28648B4A53D56"/>
          </w:pPr>
          <w:r w:rsidRPr="007B06CF">
            <w:rPr>
              <w:rStyle w:val="PlaceholderText"/>
              <w:rFonts w:ascii="Segoe UI" w:hAnsi="Segoe UI" w:cs="Segoe UI"/>
            </w:rPr>
            <w:t>Enter Text</w:t>
          </w:r>
        </w:p>
      </w:docPartBody>
    </w:docPart>
    <w:docPart>
      <w:docPartPr>
        <w:name w:val="6C0AED54EE97419F84438FCC9FDF020F"/>
        <w:category>
          <w:name w:val="General"/>
          <w:gallery w:val="placeholder"/>
        </w:category>
        <w:types>
          <w:type w:val="bbPlcHdr"/>
        </w:types>
        <w:behaviors>
          <w:behavior w:val="content"/>
        </w:behaviors>
        <w:guid w:val="{42F8B9B6-E0CB-4C5C-B0A1-64ECD273D526}"/>
      </w:docPartPr>
      <w:docPartBody>
        <w:p w:rsidR="00C0064B" w:rsidRDefault="00C0064B" w:rsidP="00C0064B">
          <w:pPr>
            <w:pStyle w:val="6C0AED54EE97419F84438FCC9FDF020F6"/>
          </w:pPr>
          <w:r w:rsidRPr="007B06CF">
            <w:rPr>
              <w:rStyle w:val="PlaceholderText"/>
              <w:rFonts w:ascii="Segoe UI" w:hAnsi="Segoe UI" w:cs="Segoe UI"/>
            </w:rPr>
            <w:t>Enter Text</w:t>
          </w:r>
        </w:p>
      </w:docPartBody>
    </w:docPart>
    <w:docPart>
      <w:docPartPr>
        <w:name w:val="8F64C3D08D654CF1873EF15DA0C809BA"/>
        <w:category>
          <w:name w:val="General"/>
          <w:gallery w:val="placeholder"/>
        </w:category>
        <w:types>
          <w:type w:val="bbPlcHdr"/>
        </w:types>
        <w:behaviors>
          <w:behavior w:val="content"/>
        </w:behaviors>
        <w:guid w:val="{F7989150-FF76-4C0D-909B-87C1C582E2D9}"/>
      </w:docPartPr>
      <w:docPartBody>
        <w:p w:rsidR="00C0064B" w:rsidRDefault="00C0064B" w:rsidP="00C0064B">
          <w:pPr>
            <w:pStyle w:val="8F64C3D08D654CF1873EF15DA0C809BA6"/>
          </w:pPr>
          <w:r w:rsidRPr="007B06CF">
            <w:rPr>
              <w:rStyle w:val="PlaceholderText"/>
              <w:rFonts w:ascii="Segoe UI" w:hAnsi="Segoe UI" w:cs="Segoe UI"/>
            </w:rPr>
            <w:t>Enter Text</w:t>
          </w:r>
        </w:p>
      </w:docPartBody>
    </w:docPart>
    <w:docPart>
      <w:docPartPr>
        <w:name w:val="13EFFA2954F3449AA2CE26185D7F9520"/>
        <w:category>
          <w:name w:val="General"/>
          <w:gallery w:val="placeholder"/>
        </w:category>
        <w:types>
          <w:type w:val="bbPlcHdr"/>
        </w:types>
        <w:behaviors>
          <w:behavior w:val="content"/>
        </w:behaviors>
        <w:guid w:val="{60BDDE00-1F64-4008-BF88-EA159D8211FB}"/>
      </w:docPartPr>
      <w:docPartBody>
        <w:p w:rsidR="00C0064B" w:rsidRDefault="00C0064B" w:rsidP="00C0064B">
          <w:pPr>
            <w:pStyle w:val="13EFFA2954F3449AA2CE26185D7F95206"/>
          </w:pPr>
          <w:r w:rsidRPr="007B06CF">
            <w:rPr>
              <w:rStyle w:val="PlaceholderText"/>
              <w:rFonts w:ascii="Segoe UI" w:hAnsi="Segoe UI" w:cs="Segoe UI"/>
            </w:rPr>
            <w:t>Enter Text</w:t>
          </w:r>
        </w:p>
      </w:docPartBody>
    </w:docPart>
    <w:docPart>
      <w:docPartPr>
        <w:name w:val="DFCC2C5E714C4584910863DF8A8DD4CB"/>
        <w:category>
          <w:name w:val="General"/>
          <w:gallery w:val="placeholder"/>
        </w:category>
        <w:types>
          <w:type w:val="bbPlcHdr"/>
        </w:types>
        <w:behaviors>
          <w:behavior w:val="content"/>
        </w:behaviors>
        <w:guid w:val="{5008E92D-035B-4CC4-810F-78DB824621BB}"/>
      </w:docPartPr>
      <w:docPartBody>
        <w:p w:rsidR="00C0064B" w:rsidRDefault="00C0064B" w:rsidP="00C0064B">
          <w:pPr>
            <w:pStyle w:val="DFCC2C5E714C4584910863DF8A8DD4CB6"/>
          </w:pPr>
          <w:r w:rsidRPr="007B06CF">
            <w:rPr>
              <w:rStyle w:val="PlaceholderText"/>
              <w:rFonts w:ascii="Segoe UI" w:hAnsi="Segoe UI" w:cs="Segoe UI"/>
            </w:rPr>
            <w:t>Enter Text</w:t>
          </w:r>
        </w:p>
      </w:docPartBody>
    </w:docPart>
    <w:docPart>
      <w:docPartPr>
        <w:name w:val="26E9FB0710ED43FC8641C54CBC63D884"/>
        <w:category>
          <w:name w:val="General"/>
          <w:gallery w:val="placeholder"/>
        </w:category>
        <w:types>
          <w:type w:val="bbPlcHdr"/>
        </w:types>
        <w:behaviors>
          <w:behavior w:val="content"/>
        </w:behaviors>
        <w:guid w:val="{526F3B80-72EE-4DCE-A5D5-E9C77E2B2F40}"/>
      </w:docPartPr>
      <w:docPartBody>
        <w:p w:rsidR="00C0064B" w:rsidRDefault="00C0064B" w:rsidP="00C0064B">
          <w:pPr>
            <w:pStyle w:val="26E9FB0710ED43FC8641C54CBC63D8846"/>
          </w:pPr>
          <w:r w:rsidRPr="007B06CF">
            <w:rPr>
              <w:rStyle w:val="PlaceholderText"/>
              <w:rFonts w:ascii="Segoe UI" w:hAnsi="Segoe UI" w:cs="Segoe UI"/>
            </w:rPr>
            <w:t>Enter Text</w:t>
          </w:r>
        </w:p>
      </w:docPartBody>
    </w:docPart>
    <w:docPart>
      <w:docPartPr>
        <w:name w:val="BD58D8BCF70F4F16BB0C93C93FA78BDE"/>
        <w:category>
          <w:name w:val="General"/>
          <w:gallery w:val="placeholder"/>
        </w:category>
        <w:types>
          <w:type w:val="bbPlcHdr"/>
        </w:types>
        <w:behaviors>
          <w:behavior w:val="content"/>
        </w:behaviors>
        <w:guid w:val="{21F7812E-984A-413E-89A6-BDCB1BFEBB21}"/>
      </w:docPartPr>
      <w:docPartBody>
        <w:p w:rsidR="00C0064B" w:rsidRDefault="00C0064B" w:rsidP="00C0064B">
          <w:pPr>
            <w:pStyle w:val="BD58D8BCF70F4F16BB0C93C93FA78BDE6"/>
          </w:pPr>
          <w:r w:rsidRPr="007B06CF">
            <w:rPr>
              <w:rStyle w:val="PlaceholderText"/>
              <w:rFonts w:ascii="Segoe UI" w:hAnsi="Segoe UI" w:cs="Segoe UI"/>
            </w:rPr>
            <w:t>Enter Text</w:t>
          </w:r>
        </w:p>
      </w:docPartBody>
    </w:docPart>
    <w:docPart>
      <w:docPartPr>
        <w:name w:val="289B3B9047D34397824BC21026A6BC54"/>
        <w:category>
          <w:name w:val="General"/>
          <w:gallery w:val="placeholder"/>
        </w:category>
        <w:types>
          <w:type w:val="bbPlcHdr"/>
        </w:types>
        <w:behaviors>
          <w:behavior w:val="content"/>
        </w:behaviors>
        <w:guid w:val="{4ED4ED4A-46C6-4DED-9CC0-44591F60ACC3}"/>
      </w:docPartPr>
      <w:docPartBody>
        <w:p w:rsidR="00C0064B" w:rsidRDefault="00C0064B" w:rsidP="00C0064B">
          <w:pPr>
            <w:pStyle w:val="289B3B9047D34397824BC21026A6BC546"/>
          </w:pPr>
          <w:r w:rsidRPr="007B06CF">
            <w:rPr>
              <w:rStyle w:val="PlaceholderText"/>
              <w:rFonts w:ascii="Segoe UI" w:hAnsi="Segoe UI" w:cs="Segoe UI"/>
            </w:rPr>
            <w:t>Enter Text</w:t>
          </w:r>
        </w:p>
      </w:docPartBody>
    </w:docPart>
    <w:docPart>
      <w:docPartPr>
        <w:name w:val="9A36BAA246274B76AE12B2E84A61B47D"/>
        <w:category>
          <w:name w:val="General"/>
          <w:gallery w:val="placeholder"/>
        </w:category>
        <w:types>
          <w:type w:val="bbPlcHdr"/>
        </w:types>
        <w:behaviors>
          <w:behavior w:val="content"/>
        </w:behaviors>
        <w:guid w:val="{E685A174-9634-46DB-8A2E-75F21A2A4284}"/>
      </w:docPartPr>
      <w:docPartBody>
        <w:p w:rsidR="00C0064B" w:rsidRDefault="00C0064B" w:rsidP="00C0064B">
          <w:pPr>
            <w:pStyle w:val="9A36BAA246274B76AE12B2E84A61B47D6"/>
          </w:pPr>
          <w:r w:rsidRPr="007B06CF">
            <w:rPr>
              <w:rStyle w:val="PlaceholderText"/>
              <w:rFonts w:ascii="Segoe UI" w:hAnsi="Segoe UI" w:cs="Segoe UI"/>
            </w:rPr>
            <w:t>Enter Text</w:t>
          </w:r>
        </w:p>
      </w:docPartBody>
    </w:docPart>
    <w:docPart>
      <w:docPartPr>
        <w:name w:val="C65AB414043B4AB284844AB65725B90C"/>
        <w:category>
          <w:name w:val="General"/>
          <w:gallery w:val="placeholder"/>
        </w:category>
        <w:types>
          <w:type w:val="bbPlcHdr"/>
        </w:types>
        <w:behaviors>
          <w:behavior w:val="content"/>
        </w:behaviors>
        <w:guid w:val="{9797B6EA-8AAA-47B9-B366-3229308F1602}"/>
      </w:docPartPr>
      <w:docPartBody>
        <w:p w:rsidR="00C0064B" w:rsidRDefault="00C0064B" w:rsidP="00C0064B">
          <w:pPr>
            <w:pStyle w:val="C65AB414043B4AB284844AB65725B90C6"/>
          </w:pPr>
          <w:r w:rsidRPr="007B06CF">
            <w:rPr>
              <w:rStyle w:val="PlaceholderText"/>
              <w:rFonts w:ascii="Segoe UI" w:hAnsi="Segoe UI" w:cs="Segoe UI"/>
            </w:rPr>
            <w:t>Enter Text</w:t>
          </w:r>
        </w:p>
      </w:docPartBody>
    </w:docPart>
    <w:docPart>
      <w:docPartPr>
        <w:name w:val="7B8BBA692DEA47C9A4BC58E2637107B8"/>
        <w:category>
          <w:name w:val="General"/>
          <w:gallery w:val="placeholder"/>
        </w:category>
        <w:types>
          <w:type w:val="bbPlcHdr"/>
        </w:types>
        <w:behaviors>
          <w:behavior w:val="content"/>
        </w:behaviors>
        <w:guid w:val="{8A5284DF-2027-440B-A7D9-98058D565AC4}"/>
      </w:docPartPr>
      <w:docPartBody>
        <w:p w:rsidR="00C0064B" w:rsidRDefault="00C0064B" w:rsidP="00C0064B">
          <w:pPr>
            <w:pStyle w:val="7B8BBA692DEA47C9A4BC58E2637107B86"/>
          </w:pPr>
          <w:r w:rsidRPr="007B06CF">
            <w:rPr>
              <w:rStyle w:val="PlaceholderText"/>
              <w:rFonts w:ascii="Segoe UI" w:hAnsi="Segoe UI" w:cs="Segoe UI"/>
            </w:rPr>
            <w:t>Enter Text</w:t>
          </w:r>
        </w:p>
      </w:docPartBody>
    </w:docPart>
    <w:docPart>
      <w:docPartPr>
        <w:name w:val="B18AA8147FF543B78F296092F2008A22"/>
        <w:category>
          <w:name w:val="General"/>
          <w:gallery w:val="placeholder"/>
        </w:category>
        <w:types>
          <w:type w:val="bbPlcHdr"/>
        </w:types>
        <w:behaviors>
          <w:behavior w:val="content"/>
        </w:behaviors>
        <w:guid w:val="{5381D315-3A4D-4111-AD5B-94F9A43DA373}"/>
      </w:docPartPr>
      <w:docPartBody>
        <w:p w:rsidR="00C0064B" w:rsidRDefault="00C0064B" w:rsidP="00C0064B">
          <w:pPr>
            <w:pStyle w:val="B18AA8147FF543B78F296092F2008A226"/>
          </w:pPr>
          <w:r w:rsidRPr="007B06CF">
            <w:rPr>
              <w:rStyle w:val="PlaceholderText"/>
              <w:rFonts w:ascii="Segoe UI" w:hAnsi="Segoe UI" w:cs="Segoe UI"/>
            </w:rPr>
            <w:t>Enter Text</w:t>
          </w:r>
        </w:p>
      </w:docPartBody>
    </w:docPart>
    <w:docPart>
      <w:docPartPr>
        <w:name w:val="96CD8B23639444268934E49977BCEE42"/>
        <w:category>
          <w:name w:val="General"/>
          <w:gallery w:val="placeholder"/>
        </w:category>
        <w:types>
          <w:type w:val="bbPlcHdr"/>
        </w:types>
        <w:behaviors>
          <w:behavior w:val="content"/>
        </w:behaviors>
        <w:guid w:val="{3753B533-4DC9-42FD-9635-B2DF91BC08FF}"/>
      </w:docPartPr>
      <w:docPartBody>
        <w:p w:rsidR="00C0064B" w:rsidRDefault="00C0064B" w:rsidP="00C0064B">
          <w:pPr>
            <w:pStyle w:val="96CD8B23639444268934E49977BCEE426"/>
          </w:pPr>
          <w:r w:rsidRPr="007B06CF">
            <w:rPr>
              <w:rStyle w:val="PlaceholderText"/>
              <w:rFonts w:ascii="Segoe UI" w:hAnsi="Segoe UI" w:cs="Segoe UI"/>
            </w:rPr>
            <w:t>Enter Text</w:t>
          </w:r>
        </w:p>
      </w:docPartBody>
    </w:docPart>
    <w:docPart>
      <w:docPartPr>
        <w:name w:val="E9DB3D95623747FF8A51ACC6B938E771"/>
        <w:category>
          <w:name w:val="General"/>
          <w:gallery w:val="placeholder"/>
        </w:category>
        <w:types>
          <w:type w:val="bbPlcHdr"/>
        </w:types>
        <w:behaviors>
          <w:behavior w:val="content"/>
        </w:behaviors>
        <w:guid w:val="{67149E36-4A3D-4A6A-A015-605F1DDD4635}"/>
      </w:docPartPr>
      <w:docPartBody>
        <w:p w:rsidR="00C0064B" w:rsidRDefault="00C0064B" w:rsidP="00C0064B">
          <w:pPr>
            <w:pStyle w:val="E9DB3D95623747FF8A51ACC6B938E7716"/>
          </w:pPr>
          <w:r w:rsidRPr="007B06CF">
            <w:rPr>
              <w:rStyle w:val="PlaceholderText"/>
              <w:rFonts w:ascii="Segoe UI" w:hAnsi="Segoe UI" w:cs="Segoe UI"/>
            </w:rPr>
            <w:t>Enter Text</w:t>
          </w:r>
        </w:p>
      </w:docPartBody>
    </w:docPart>
    <w:docPart>
      <w:docPartPr>
        <w:name w:val="BF99728C1F484B4D935E4B9EB17F7485"/>
        <w:category>
          <w:name w:val="General"/>
          <w:gallery w:val="placeholder"/>
        </w:category>
        <w:types>
          <w:type w:val="bbPlcHdr"/>
        </w:types>
        <w:behaviors>
          <w:behavior w:val="content"/>
        </w:behaviors>
        <w:guid w:val="{8C7A46EA-D434-4073-8A3C-E2438D11E2A8}"/>
      </w:docPartPr>
      <w:docPartBody>
        <w:p w:rsidR="00C0064B" w:rsidRDefault="00C0064B" w:rsidP="00C0064B">
          <w:pPr>
            <w:pStyle w:val="BF99728C1F484B4D935E4B9EB17F74856"/>
          </w:pPr>
          <w:r w:rsidRPr="007B06CF">
            <w:rPr>
              <w:rStyle w:val="PlaceholderText"/>
              <w:rFonts w:ascii="Segoe UI" w:hAnsi="Segoe UI" w:cs="Segoe UI"/>
            </w:rPr>
            <w:t>Enter Text</w:t>
          </w:r>
        </w:p>
      </w:docPartBody>
    </w:docPart>
    <w:docPart>
      <w:docPartPr>
        <w:name w:val="743598DC00C840A892768671BFD77C82"/>
        <w:category>
          <w:name w:val="General"/>
          <w:gallery w:val="placeholder"/>
        </w:category>
        <w:types>
          <w:type w:val="bbPlcHdr"/>
        </w:types>
        <w:behaviors>
          <w:behavior w:val="content"/>
        </w:behaviors>
        <w:guid w:val="{B3B20C35-81A3-4D88-83BE-E3B73F50F00C}"/>
      </w:docPartPr>
      <w:docPartBody>
        <w:p w:rsidR="00C0064B" w:rsidRDefault="00C0064B" w:rsidP="00C0064B">
          <w:pPr>
            <w:pStyle w:val="743598DC00C840A892768671BFD77C826"/>
          </w:pPr>
          <w:r w:rsidRPr="007B06CF">
            <w:rPr>
              <w:rStyle w:val="PlaceholderText"/>
              <w:rFonts w:ascii="Segoe UI" w:hAnsi="Segoe UI" w:cs="Segoe UI"/>
            </w:rPr>
            <w:t>Enter Text</w:t>
          </w:r>
        </w:p>
      </w:docPartBody>
    </w:docPart>
    <w:docPart>
      <w:docPartPr>
        <w:name w:val="F71E03F9AD8C4E8B869610F7C02DB56A"/>
        <w:category>
          <w:name w:val="General"/>
          <w:gallery w:val="placeholder"/>
        </w:category>
        <w:types>
          <w:type w:val="bbPlcHdr"/>
        </w:types>
        <w:behaviors>
          <w:behavior w:val="content"/>
        </w:behaviors>
        <w:guid w:val="{A964894A-E8E4-4CBA-AF0E-DC7F38BBA5F3}"/>
      </w:docPartPr>
      <w:docPartBody>
        <w:p w:rsidR="00C0064B" w:rsidRDefault="00C0064B" w:rsidP="00C0064B">
          <w:pPr>
            <w:pStyle w:val="F71E03F9AD8C4E8B869610F7C02DB56A6"/>
          </w:pPr>
          <w:r w:rsidRPr="007B06CF">
            <w:rPr>
              <w:rStyle w:val="PlaceholderText"/>
              <w:rFonts w:ascii="Segoe UI" w:hAnsi="Segoe UI" w:cs="Segoe UI"/>
            </w:rPr>
            <w:t>Enter Text</w:t>
          </w:r>
        </w:p>
      </w:docPartBody>
    </w:docPart>
    <w:docPart>
      <w:docPartPr>
        <w:name w:val="94DA7DCF61E44218B443879602A03311"/>
        <w:category>
          <w:name w:val="General"/>
          <w:gallery w:val="placeholder"/>
        </w:category>
        <w:types>
          <w:type w:val="bbPlcHdr"/>
        </w:types>
        <w:behaviors>
          <w:behavior w:val="content"/>
        </w:behaviors>
        <w:guid w:val="{9044F61C-609D-430A-9CA8-B34CB4D7C215}"/>
      </w:docPartPr>
      <w:docPartBody>
        <w:p w:rsidR="00C0064B" w:rsidRDefault="00C0064B" w:rsidP="00C0064B">
          <w:pPr>
            <w:pStyle w:val="94DA7DCF61E44218B443879602A033116"/>
          </w:pPr>
          <w:r w:rsidRPr="007B06CF">
            <w:rPr>
              <w:rStyle w:val="PlaceholderText"/>
              <w:rFonts w:ascii="Segoe UI" w:hAnsi="Segoe UI" w:cs="Segoe UI"/>
            </w:rPr>
            <w:t>Enter Text</w:t>
          </w:r>
        </w:p>
      </w:docPartBody>
    </w:docPart>
    <w:docPart>
      <w:docPartPr>
        <w:name w:val="FCFC6309C83D4E09AA33BCBD5F712F9C"/>
        <w:category>
          <w:name w:val="General"/>
          <w:gallery w:val="placeholder"/>
        </w:category>
        <w:types>
          <w:type w:val="bbPlcHdr"/>
        </w:types>
        <w:behaviors>
          <w:behavior w:val="content"/>
        </w:behaviors>
        <w:guid w:val="{2F838570-D21C-4CE5-9FE9-38B4FD3A145D}"/>
      </w:docPartPr>
      <w:docPartBody>
        <w:p w:rsidR="00C0064B" w:rsidRDefault="00C0064B" w:rsidP="00C0064B">
          <w:pPr>
            <w:pStyle w:val="FCFC6309C83D4E09AA33BCBD5F712F9C6"/>
          </w:pPr>
          <w:r w:rsidRPr="007B06CF">
            <w:rPr>
              <w:rStyle w:val="PlaceholderText"/>
              <w:rFonts w:ascii="Segoe UI" w:hAnsi="Segoe UI" w:cs="Segoe UI"/>
            </w:rPr>
            <w:t>Enter Text</w:t>
          </w:r>
        </w:p>
      </w:docPartBody>
    </w:docPart>
    <w:docPart>
      <w:docPartPr>
        <w:name w:val="FE54482404134E67913B55F6995300CA"/>
        <w:category>
          <w:name w:val="General"/>
          <w:gallery w:val="placeholder"/>
        </w:category>
        <w:types>
          <w:type w:val="bbPlcHdr"/>
        </w:types>
        <w:behaviors>
          <w:behavior w:val="content"/>
        </w:behaviors>
        <w:guid w:val="{CDB5ECE7-DFE8-4895-91FF-128020F0A940}"/>
      </w:docPartPr>
      <w:docPartBody>
        <w:p w:rsidR="00C0064B" w:rsidRDefault="00C0064B" w:rsidP="00C0064B">
          <w:pPr>
            <w:pStyle w:val="FE54482404134E67913B55F6995300CA6"/>
          </w:pPr>
          <w:r w:rsidRPr="007B06CF">
            <w:rPr>
              <w:rStyle w:val="PlaceholderText"/>
              <w:rFonts w:ascii="Segoe UI" w:hAnsi="Segoe UI" w:cs="Segoe UI"/>
            </w:rPr>
            <w:t>Enter Text</w:t>
          </w:r>
        </w:p>
      </w:docPartBody>
    </w:docPart>
    <w:docPart>
      <w:docPartPr>
        <w:name w:val="55CAE24FC6C742918E051E9C56A109AF"/>
        <w:category>
          <w:name w:val="General"/>
          <w:gallery w:val="placeholder"/>
        </w:category>
        <w:types>
          <w:type w:val="bbPlcHdr"/>
        </w:types>
        <w:behaviors>
          <w:behavior w:val="content"/>
        </w:behaviors>
        <w:guid w:val="{0CE15B35-B870-4195-9D46-F8720A683E04}"/>
      </w:docPartPr>
      <w:docPartBody>
        <w:p w:rsidR="00C0064B" w:rsidRDefault="00C0064B" w:rsidP="00C0064B">
          <w:pPr>
            <w:pStyle w:val="55CAE24FC6C742918E051E9C56A109AF6"/>
          </w:pPr>
          <w:r w:rsidRPr="007B06CF">
            <w:rPr>
              <w:rStyle w:val="PlaceholderText"/>
              <w:rFonts w:ascii="Segoe UI" w:hAnsi="Segoe UI" w:cs="Segoe UI"/>
            </w:rPr>
            <w:t>Enter Text</w:t>
          </w:r>
        </w:p>
      </w:docPartBody>
    </w:docPart>
    <w:docPart>
      <w:docPartPr>
        <w:name w:val="9883F229B1744521B6ACCDA52490D60B"/>
        <w:category>
          <w:name w:val="General"/>
          <w:gallery w:val="placeholder"/>
        </w:category>
        <w:types>
          <w:type w:val="bbPlcHdr"/>
        </w:types>
        <w:behaviors>
          <w:behavior w:val="content"/>
        </w:behaviors>
        <w:guid w:val="{6624DDB4-F7D9-40C6-A378-169247ED2FA7}"/>
      </w:docPartPr>
      <w:docPartBody>
        <w:p w:rsidR="00C0064B" w:rsidRDefault="00C0064B" w:rsidP="00C0064B">
          <w:pPr>
            <w:pStyle w:val="9883F229B1744521B6ACCDA52490D60B6"/>
          </w:pPr>
          <w:r w:rsidRPr="007B06CF">
            <w:rPr>
              <w:rStyle w:val="PlaceholderText"/>
              <w:rFonts w:ascii="Segoe UI" w:hAnsi="Segoe UI" w:cs="Segoe UI"/>
            </w:rPr>
            <w:t>Enter Text</w:t>
          </w:r>
        </w:p>
      </w:docPartBody>
    </w:docPart>
    <w:docPart>
      <w:docPartPr>
        <w:name w:val="EECDF45D11AC4844A15A19B43514E7AB"/>
        <w:category>
          <w:name w:val="General"/>
          <w:gallery w:val="placeholder"/>
        </w:category>
        <w:types>
          <w:type w:val="bbPlcHdr"/>
        </w:types>
        <w:behaviors>
          <w:behavior w:val="content"/>
        </w:behaviors>
        <w:guid w:val="{AC31C830-29E9-431F-AE67-A1FB90C56579}"/>
      </w:docPartPr>
      <w:docPartBody>
        <w:p w:rsidR="00C0064B" w:rsidRDefault="00C0064B" w:rsidP="00C0064B">
          <w:pPr>
            <w:pStyle w:val="EECDF45D11AC4844A15A19B43514E7AB6"/>
          </w:pPr>
          <w:r w:rsidRPr="007B06CF">
            <w:rPr>
              <w:rStyle w:val="PlaceholderText"/>
              <w:rFonts w:ascii="Segoe UI" w:hAnsi="Segoe UI" w:cs="Segoe UI"/>
            </w:rPr>
            <w:t>Enter Text</w:t>
          </w:r>
        </w:p>
      </w:docPartBody>
    </w:docPart>
    <w:docPart>
      <w:docPartPr>
        <w:name w:val="D474112B13CC41DFBC7651C7393D5031"/>
        <w:category>
          <w:name w:val="General"/>
          <w:gallery w:val="placeholder"/>
        </w:category>
        <w:types>
          <w:type w:val="bbPlcHdr"/>
        </w:types>
        <w:behaviors>
          <w:behavior w:val="content"/>
        </w:behaviors>
        <w:guid w:val="{AADD345F-292A-46FC-B616-97311CB9FDEC}"/>
      </w:docPartPr>
      <w:docPartBody>
        <w:p w:rsidR="00C0064B" w:rsidRDefault="00C0064B" w:rsidP="00C0064B">
          <w:pPr>
            <w:pStyle w:val="D474112B13CC41DFBC7651C7393D50316"/>
          </w:pPr>
          <w:r w:rsidRPr="007B06CF">
            <w:rPr>
              <w:rStyle w:val="PlaceholderText"/>
              <w:rFonts w:ascii="Segoe UI" w:hAnsi="Segoe UI" w:cs="Segoe UI"/>
            </w:rPr>
            <w:t>Enter Text</w:t>
          </w:r>
        </w:p>
      </w:docPartBody>
    </w:docPart>
    <w:docPart>
      <w:docPartPr>
        <w:name w:val="E3DE32FE92D24833B511CFF422014BC9"/>
        <w:category>
          <w:name w:val="General"/>
          <w:gallery w:val="placeholder"/>
        </w:category>
        <w:types>
          <w:type w:val="bbPlcHdr"/>
        </w:types>
        <w:behaviors>
          <w:behavior w:val="content"/>
        </w:behaviors>
        <w:guid w:val="{8D61B848-3D8F-41EF-89CF-F915273FEC52}"/>
      </w:docPartPr>
      <w:docPartBody>
        <w:p w:rsidR="00C0064B" w:rsidRDefault="00C0064B" w:rsidP="00C0064B">
          <w:pPr>
            <w:pStyle w:val="E3DE32FE92D24833B511CFF422014BC95"/>
          </w:pPr>
          <w:r w:rsidRPr="007B06CF">
            <w:rPr>
              <w:rStyle w:val="PlaceholderText"/>
              <w:rFonts w:ascii="Segoe UI" w:hAnsi="Segoe UI" w:cs="Segoe UI"/>
              <w:color w:val="808080" w:themeColor="background1" w:themeShade="80"/>
              <w:szCs w:val="18"/>
            </w:rPr>
            <w:t>Enter text.</w:t>
          </w:r>
        </w:p>
      </w:docPartBody>
    </w:docPart>
    <w:docPart>
      <w:docPartPr>
        <w:name w:val="58B6EE3095A149D0AC15A20B20F850F1"/>
        <w:category>
          <w:name w:val="General"/>
          <w:gallery w:val="placeholder"/>
        </w:category>
        <w:types>
          <w:type w:val="bbPlcHdr"/>
        </w:types>
        <w:behaviors>
          <w:behavior w:val="content"/>
        </w:behaviors>
        <w:guid w:val="{F2B41F37-CCC0-440C-B526-85CDA6095E86}"/>
      </w:docPartPr>
      <w:docPartBody>
        <w:p w:rsidR="00C0064B" w:rsidRDefault="00C0064B" w:rsidP="00C0064B">
          <w:pPr>
            <w:pStyle w:val="58B6EE3095A149D0AC15A20B20F850F15"/>
          </w:pPr>
          <w:r w:rsidRPr="007B06CF">
            <w:rPr>
              <w:rStyle w:val="PlaceholderText"/>
              <w:rFonts w:ascii="Segoe UI" w:hAnsi="Segoe UI" w:cs="Segoe UI"/>
              <w:color w:val="808080" w:themeColor="background1" w:themeShade="80"/>
              <w:szCs w:val="18"/>
            </w:rPr>
            <w:t>Enter text.</w:t>
          </w:r>
        </w:p>
      </w:docPartBody>
    </w:docPart>
    <w:docPart>
      <w:docPartPr>
        <w:name w:val="012C212AFD8E49539237E458F24813EC"/>
        <w:category>
          <w:name w:val="General"/>
          <w:gallery w:val="placeholder"/>
        </w:category>
        <w:types>
          <w:type w:val="bbPlcHdr"/>
        </w:types>
        <w:behaviors>
          <w:behavior w:val="content"/>
        </w:behaviors>
        <w:guid w:val="{31E9BA5F-0F6C-4A04-8D26-22D51A4B2F46}"/>
      </w:docPartPr>
      <w:docPartBody>
        <w:p w:rsidR="00C0064B" w:rsidRDefault="00C0064B" w:rsidP="00C0064B">
          <w:pPr>
            <w:pStyle w:val="012C212AFD8E49539237E458F24813EC5"/>
          </w:pPr>
          <w:r w:rsidRPr="007B06CF">
            <w:rPr>
              <w:rStyle w:val="PlaceholderText"/>
              <w:rFonts w:ascii="Segoe UI" w:hAnsi="Segoe UI" w:cs="Segoe UI"/>
              <w:color w:val="808080" w:themeColor="background1" w:themeShade="80"/>
              <w:szCs w:val="18"/>
            </w:rPr>
            <w:t>Enter date.</w:t>
          </w:r>
        </w:p>
      </w:docPartBody>
    </w:docPart>
    <w:docPart>
      <w:docPartPr>
        <w:name w:val="4847AC9585E44F2E9B78EF9221D377B7"/>
        <w:category>
          <w:name w:val="General"/>
          <w:gallery w:val="placeholder"/>
        </w:category>
        <w:types>
          <w:type w:val="bbPlcHdr"/>
        </w:types>
        <w:behaviors>
          <w:behavior w:val="content"/>
        </w:behaviors>
        <w:guid w:val="{A30F559A-44ED-4988-AF18-B0CD54A0BC4C}"/>
      </w:docPartPr>
      <w:docPartBody>
        <w:p w:rsidR="00C0064B" w:rsidRDefault="00C0064B" w:rsidP="00C0064B">
          <w:pPr>
            <w:pStyle w:val="4847AC9585E44F2E9B78EF9221D377B73"/>
          </w:pPr>
          <w:r w:rsidRPr="007B06CF">
            <w:rPr>
              <w:rStyle w:val="PlaceholderText"/>
              <w:rFonts w:ascii="Segoe UI" w:hAnsi="Segoe UI" w:cs="Segoe UI"/>
            </w:rPr>
            <w:t>Enter Text</w:t>
          </w:r>
        </w:p>
      </w:docPartBody>
    </w:docPart>
    <w:docPart>
      <w:docPartPr>
        <w:name w:val="B5B66D70C35C48CBB836F04BBE212E08"/>
        <w:category>
          <w:name w:val="General"/>
          <w:gallery w:val="placeholder"/>
        </w:category>
        <w:types>
          <w:type w:val="bbPlcHdr"/>
        </w:types>
        <w:behaviors>
          <w:behavior w:val="content"/>
        </w:behaviors>
        <w:guid w:val="{543C41E1-C1D5-4092-BAD7-E5B93D44C905}"/>
      </w:docPartPr>
      <w:docPartBody>
        <w:p w:rsidR="00C0064B" w:rsidRDefault="00C0064B" w:rsidP="00C0064B">
          <w:pPr>
            <w:pStyle w:val="B5B66D70C35C48CBB836F04BBE212E083"/>
          </w:pPr>
          <w:r w:rsidRPr="007B06CF">
            <w:rPr>
              <w:rStyle w:val="PlaceholderText"/>
              <w:rFonts w:ascii="Segoe UI" w:hAnsi="Segoe UI" w:cs="Segoe UI"/>
            </w:rPr>
            <w:t>Enter Text</w:t>
          </w:r>
        </w:p>
      </w:docPartBody>
    </w:docPart>
    <w:docPart>
      <w:docPartPr>
        <w:name w:val="870076D131C749E2993458638ABB7A75"/>
        <w:category>
          <w:name w:val="General"/>
          <w:gallery w:val="placeholder"/>
        </w:category>
        <w:types>
          <w:type w:val="bbPlcHdr"/>
        </w:types>
        <w:behaviors>
          <w:behavior w:val="content"/>
        </w:behaviors>
        <w:guid w:val="{DCE6A31E-7D10-4E78-B8AA-A2D16361E954}"/>
      </w:docPartPr>
      <w:docPartBody>
        <w:p w:rsidR="00C0064B" w:rsidRDefault="00C0064B" w:rsidP="00C0064B">
          <w:pPr>
            <w:pStyle w:val="870076D131C749E2993458638ABB7A753"/>
          </w:pPr>
          <w:r w:rsidRPr="007B06CF">
            <w:rPr>
              <w:rStyle w:val="PlaceholderText"/>
              <w:rFonts w:ascii="Segoe UI" w:hAnsi="Segoe UI" w:cs="Segoe UI"/>
            </w:rPr>
            <w:t>Enter Text</w:t>
          </w:r>
        </w:p>
      </w:docPartBody>
    </w:docPart>
    <w:docPart>
      <w:docPartPr>
        <w:name w:val="45792B27F5F6432BB7CF0DCE5797FE16"/>
        <w:category>
          <w:name w:val="General"/>
          <w:gallery w:val="placeholder"/>
        </w:category>
        <w:types>
          <w:type w:val="bbPlcHdr"/>
        </w:types>
        <w:behaviors>
          <w:behavior w:val="content"/>
        </w:behaviors>
        <w:guid w:val="{12C052FF-9B5A-4E4B-9921-718A32089B1D}"/>
      </w:docPartPr>
      <w:docPartBody>
        <w:p w:rsidR="00C0064B" w:rsidRDefault="00C0064B" w:rsidP="00C0064B">
          <w:pPr>
            <w:pStyle w:val="45792B27F5F6432BB7CF0DCE5797FE163"/>
          </w:pPr>
          <w:r w:rsidRPr="007B06CF">
            <w:rPr>
              <w:rStyle w:val="PlaceholderText"/>
              <w:rFonts w:ascii="Segoe UI" w:hAnsi="Segoe UI" w:cs="Segoe UI"/>
            </w:rPr>
            <w:t>Enter Text</w:t>
          </w:r>
        </w:p>
      </w:docPartBody>
    </w:docPart>
    <w:docPart>
      <w:docPartPr>
        <w:name w:val="930EBAA78332459B91AC82B41A59A94E"/>
        <w:category>
          <w:name w:val="General"/>
          <w:gallery w:val="placeholder"/>
        </w:category>
        <w:types>
          <w:type w:val="bbPlcHdr"/>
        </w:types>
        <w:behaviors>
          <w:behavior w:val="content"/>
        </w:behaviors>
        <w:guid w:val="{48FDA0EE-1D64-4E41-8349-35FC50626B43}"/>
      </w:docPartPr>
      <w:docPartBody>
        <w:p w:rsidR="00C0064B" w:rsidRDefault="00C0064B" w:rsidP="00C0064B">
          <w:pPr>
            <w:pStyle w:val="930EBAA78332459B91AC82B41A59A94E3"/>
          </w:pPr>
          <w:r w:rsidRPr="007B06CF">
            <w:rPr>
              <w:rStyle w:val="PlaceholderText"/>
              <w:rFonts w:ascii="Segoe UI" w:hAnsi="Segoe UI" w:cs="Segoe UI"/>
            </w:rPr>
            <w:t>Enter Text</w:t>
          </w:r>
        </w:p>
      </w:docPartBody>
    </w:docPart>
    <w:docPart>
      <w:docPartPr>
        <w:name w:val="73AD2D77E4014018AF2D40B575D3CED2"/>
        <w:category>
          <w:name w:val="General"/>
          <w:gallery w:val="placeholder"/>
        </w:category>
        <w:types>
          <w:type w:val="bbPlcHdr"/>
        </w:types>
        <w:behaviors>
          <w:behavior w:val="content"/>
        </w:behaviors>
        <w:guid w:val="{08F22B52-0ADD-42C7-B846-3ED8D53104FE}"/>
      </w:docPartPr>
      <w:docPartBody>
        <w:p w:rsidR="00C0064B" w:rsidRDefault="00C0064B" w:rsidP="00C0064B">
          <w:pPr>
            <w:pStyle w:val="73AD2D77E4014018AF2D40B575D3CED23"/>
          </w:pPr>
          <w:r w:rsidRPr="007B06CF">
            <w:rPr>
              <w:rStyle w:val="PlaceholderText"/>
              <w:rFonts w:ascii="Segoe UI" w:hAnsi="Segoe UI" w:cs="Segoe UI"/>
            </w:rPr>
            <w:t>Enter Text</w:t>
          </w:r>
        </w:p>
      </w:docPartBody>
    </w:docPart>
    <w:docPart>
      <w:docPartPr>
        <w:name w:val="E3CF50AECBAC4D6B9D4C45F9735243A2"/>
        <w:category>
          <w:name w:val="General"/>
          <w:gallery w:val="placeholder"/>
        </w:category>
        <w:types>
          <w:type w:val="bbPlcHdr"/>
        </w:types>
        <w:behaviors>
          <w:behavior w:val="content"/>
        </w:behaviors>
        <w:guid w:val="{7BE31C30-4029-40B7-A3B5-199C2A239472}"/>
      </w:docPartPr>
      <w:docPartBody>
        <w:p w:rsidR="00C0064B" w:rsidRDefault="00C0064B" w:rsidP="00C0064B">
          <w:pPr>
            <w:pStyle w:val="E3CF50AECBAC4D6B9D4C45F9735243A23"/>
          </w:pPr>
          <w:r w:rsidRPr="007B06CF">
            <w:rPr>
              <w:rStyle w:val="PlaceholderText"/>
              <w:rFonts w:ascii="Segoe UI" w:hAnsi="Segoe UI" w:cs="Segoe UI"/>
            </w:rPr>
            <w:t>Enter Text</w:t>
          </w:r>
        </w:p>
      </w:docPartBody>
    </w:docPart>
    <w:docPart>
      <w:docPartPr>
        <w:name w:val="B6CB133173C44752B9928B7AD3A05045"/>
        <w:category>
          <w:name w:val="General"/>
          <w:gallery w:val="placeholder"/>
        </w:category>
        <w:types>
          <w:type w:val="bbPlcHdr"/>
        </w:types>
        <w:behaviors>
          <w:behavior w:val="content"/>
        </w:behaviors>
        <w:guid w:val="{DFC61EDC-9270-4E38-B9FB-A05D2AE6CAA7}"/>
      </w:docPartPr>
      <w:docPartBody>
        <w:p w:rsidR="00C0064B" w:rsidRDefault="00C0064B" w:rsidP="00C0064B">
          <w:pPr>
            <w:pStyle w:val="B6CB133173C44752B9928B7AD3A050453"/>
          </w:pPr>
          <w:r w:rsidRPr="007B06CF">
            <w:rPr>
              <w:rStyle w:val="PlaceholderText"/>
              <w:rFonts w:ascii="Segoe UI" w:hAnsi="Segoe UI" w:cs="Segoe UI"/>
            </w:rPr>
            <w:t>Enter Text</w:t>
          </w:r>
        </w:p>
      </w:docPartBody>
    </w:docPart>
    <w:docPart>
      <w:docPartPr>
        <w:name w:val="34F566115F384FAFA51E913981DA7C97"/>
        <w:category>
          <w:name w:val="General"/>
          <w:gallery w:val="placeholder"/>
        </w:category>
        <w:types>
          <w:type w:val="bbPlcHdr"/>
        </w:types>
        <w:behaviors>
          <w:behavior w:val="content"/>
        </w:behaviors>
        <w:guid w:val="{A42BF020-7581-4829-86C6-6E76A47969B8}"/>
      </w:docPartPr>
      <w:docPartBody>
        <w:p w:rsidR="00C0064B" w:rsidRDefault="00C0064B" w:rsidP="00C0064B">
          <w:pPr>
            <w:pStyle w:val="34F566115F384FAFA51E913981DA7C973"/>
          </w:pPr>
          <w:r w:rsidRPr="007B06CF">
            <w:rPr>
              <w:rStyle w:val="PlaceholderText"/>
              <w:rFonts w:ascii="Segoe UI" w:hAnsi="Segoe UI" w:cs="Segoe UI"/>
            </w:rPr>
            <w:t>Enter Text</w:t>
          </w:r>
        </w:p>
      </w:docPartBody>
    </w:docPart>
    <w:docPart>
      <w:docPartPr>
        <w:name w:val="7DF43FF7600948A0B6E0CA024FD2C287"/>
        <w:category>
          <w:name w:val="General"/>
          <w:gallery w:val="placeholder"/>
        </w:category>
        <w:types>
          <w:type w:val="bbPlcHdr"/>
        </w:types>
        <w:behaviors>
          <w:behavior w:val="content"/>
        </w:behaviors>
        <w:guid w:val="{74F6D252-DA30-4CC7-9FB3-6544B4C201EF}"/>
      </w:docPartPr>
      <w:docPartBody>
        <w:p w:rsidR="00C0064B" w:rsidRDefault="00C0064B" w:rsidP="00C0064B">
          <w:pPr>
            <w:pStyle w:val="7DF43FF7600948A0B6E0CA024FD2C2873"/>
          </w:pPr>
          <w:r w:rsidRPr="007B06CF">
            <w:rPr>
              <w:rStyle w:val="PlaceholderText"/>
              <w:rFonts w:ascii="Segoe UI" w:hAnsi="Segoe UI" w:cs="Segoe UI"/>
            </w:rPr>
            <w:t>Enter Text</w:t>
          </w:r>
        </w:p>
      </w:docPartBody>
    </w:docPart>
    <w:docPart>
      <w:docPartPr>
        <w:name w:val="1E85EDD476714995AFB88425913B46B1"/>
        <w:category>
          <w:name w:val="General"/>
          <w:gallery w:val="placeholder"/>
        </w:category>
        <w:types>
          <w:type w:val="bbPlcHdr"/>
        </w:types>
        <w:behaviors>
          <w:behavior w:val="content"/>
        </w:behaviors>
        <w:guid w:val="{344B00B0-D843-4F22-990F-72EE1A18BB71}"/>
      </w:docPartPr>
      <w:docPartBody>
        <w:p w:rsidR="00C0064B" w:rsidRDefault="00C0064B" w:rsidP="00C0064B">
          <w:pPr>
            <w:pStyle w:val="1E85EDD476714995AFB88425913B46B13"/>
          </w:pPr>
          <w:r w:rsidRPr="007B06CF">
            <w:rPr>
              <w:rStyle w:val="PlaceholderText"/>
              <w:rFonts w:ascii="Segoe UI" w:hAnsi="Segoe UI" w:cs="Segoe UI"/>
              <w:color w:val="808080" w:themeColor="background1" w:themeShade="80"/>
              <w:szCs w:val="18"/>
            </w:rPr>
            <w:t>Enter text.</w:t>
          </w:r>
        </w:p>
      </w:docPartBody>
    </w:docPart>
    <w:docPart>
      <w:docPartPr>
        <w:name w:val="2C1E46356BCE470899B1FD7F07C38B34"/>
        <w:category>
          <w:name w:val="General"/>
          <w:gallery w:val="placeholder"/>
        </w:category>
        <w:types>
          <w:type w:val="bbPlcHdr"/>
        </w:types>
        <w:behaviors>
          <w:behavior w:val="content"/>
        </w:behaviors>
        <w:guid w:val="{911F7913-73C3-4629-BCE2-E0907E75EFAF}"/>
      </w:docPartPr>
      <w:docPartBody>
        <w:p w:rsidR="00C0064B" w:rsidRDefault="00C0064B" w:rsidP="00C0064B">
          <w:pPr>
            <w:pStyle w:val="2C1E46356BCE470899B1FD7F07C38B343"/>
          </w:pPr>
          <w:r w:rsidRPr="007B06CF">
            <w:rPr>
              <w:rStyle w:val="PlaceholderText"/>
              <w:rFonts w:ascii="Segoe UI" w:hAnsi="Segoe UI" w:cs="Segoe UI"/>
              <w:color w:val="808080" w:themeColor="background1" w:themeShade="80"/>
              <w:szCs w:val="18"/>
            </w:rPr>
            <w:t>Enter text.</w:t>
          </w:r>
        </w:p>
      </w:docPartBody>
    </w:docPart>
    <w:docPart>
      <w:docPartPr>
        <w:name w:val="366200057A3B4680ACD2FD2C22670031"/>
        <w:category>
          <w:name w:val="General"/>
          <w:gallery w:val="placeholder"/>
        </w:category>
        <w:types>
          <w:type w:val="bbPlcHdr"/>
        </w:types>
        <w:behaviors>
          <w:behavior w:val="content"/>
        </w:behaviors>
        <w:guid w:val="{D1F10F67-E796-407E-822E-7399D443D9BB}"/>
      </w:docPartPr>
      <w:docPartBody>
        <w:p w:rsidR="00C0064B" w:rsidRDefault="00C0064B" w:rsidP="00C0064B">
          <w:pPr>
            <w:pStyle w:val="366200057A3B4680ACD2FD2C226700313"/>
          </w:pPr>
          <w:r w:rsidRPr="007B06CF">
            <w:rPr>
              <w:rStyle w:val="PlaceholderText"/>
              <w:rFonts w:ascii="Segoe UI" w:hAnsi="Segoe UI" w:cs="Segoe UI"/>
              <w:color w:val="808080" w:themeColor="background1" w:themeShade="80"/>
              <w:szCs w:val="18"/>
            </w:rPr>
            <w:t>Enter text.</w:t>
          </w:r>
        </w:p>
      </w:docPartBody>
    </w:docPart>
    <w:docPart>
      <w:docPartPr>
        <w:name w:val="037EA21722A7488DA6460176F54E43E7"/>
        <w:category>
          <w:name w:val="General"/>
          <w:gallery w:val="placeholder"/>
        </w:category>
        <w:types>
          <w:type w:val="bbPlcHdr"/>
        </w:types>
        <w:behaviors>
          <w:behavior w:val="content"/>
        </w:behaviors>
        <w:guid w:val="{57942A73-C281-49A5-AFFF-E23C2D58E63B}"/>
      </w:docPartPr>
      <w:docPartBody>
        <w:p w:rsidR="00C0064B" w:rsidRDefault="00C0064B" w:rsidP="00C0064B">
          <w:pPr>
            <w:pStyle w:val="037EA21722A7488DA6460176F54E43E73"/>
          </w:pPr>
          <w:r w:rsidRPr="007B06CF">
            <w:rPr>
              <w:rStyle w:val="PlaceholderText"/>
              <w:rFonts w:ascii="Segoe UI" w:hAnsi="Segoe UI" w:cs="Segoe UI"/>
              <w:color w:val="808080" w:themeColor="background1" w:themeShade="80"/>
              <w:szCs w:val="18"/>
            </w:rPr>
            <w:t>Enter text.</w:t>
          </w:r>
        </w:p>
      </w:docPartBody>
    </w:docPart>
    <w:docPart>
      <w:docPartPr>
        <w:name w:val="D1FF432E06224DEDAF2A5C10E14F255A"/>
        <w:category>
          <w:name w:val="General"/>
          <w:gallery w:val="placeholder"/>
        </w:category>
        <w:types>
          <w:type w:val="bbPlcHdr"/>
        </w:types>
        <w:behaviors>
          <w:behavior w:val="content"/>
        </w:behaviors>
        <w:guid w:val="{B396EF69-9E34-40A9-943A-DE1D6706C6B8}"/>
      </w:docPartPr>
      <w:docPartBody>
        <w:p w:rsidR="00C0064B" w:rsidRDefault="00C0064B" w:rsidP="00C0064B">
          <w:pPr>
            <w:pStyle w:val="D1FF432E06224DEDAF2A5C10E14F255A3"/>
          </w:pPr>
          <w:r w:rsidRPr="007B06CF">
            <w:rPr>
              <w:rStyle w:val="PlaceholderText"/>
              <w:rFonts w:ascii="Segoe UI" w:hAnsi="Segoe UI" w:cs="Segoe UI"/>
              <w:color w:val="808080" w:themeColor="background1" w:themeShade="80"/>
              <w:szCs w:val="18"/>
            </w:rPr>
            <w:t>Enter text.</w:t>
          </w:r>
        </w:p>
      </w:docPartBody>
    </w:docPart>
    <w:docPart>
      <w:docPartPr>
        <w:name w:val="138369C10FCB433D8DD4CE9C7D4753F8"/>
        <w:category>
          <w:name w:val="General"/>
          <w:gallery w:val="placeholder"/>
        </w:category>
        <w:types>
          <w:type w:val="bbPlcHdr"/>
        </w:types>
        <w:behaviors>
          <w:behavior w:val="content"/>
        </w:behaviors>
        <w:guid w:val="{2474C00D-4DE2-4F54-9F56-E52615CF1ABB}"/>
      </w:docPartPr>
      <w:docPartBody>
        <w:p w:rsidR="00C0064B" w:rsidRDefault="00C0064B" w:rsidP="00C0064B">
          <w:pPr>
            <w:pStyle w:val="138369C10FCB433D8DD4CE9C7D4753F83"/>
          </w:pPr>
          <w:r w:rsidRPr="00FC2C54">
            <w:rPr>
              <w:rStyle w:val="PlaceholderText"/>
              <w:rFonts w:ascii="Segoe UI" w:hAnsi="Segoe UI" w:cs="Segoe UI"/>
              <w:color w:val="808080" w:themeColor="background1" w:themeShade="80"/>
              <w:szCs w:val="18"/>
            </w:rPr>
            <w:t>Enter amount.</w:t>
          </w:r>
        </w:p>
      </w:docPartBody>
    </w:docPart>
    <w:docPart>
      <w:docPartPr>
        <w:name w:val="0BA601C02FE34F8EB08054F8E9E81ECB"/>
        <w:category>
          <w:name w:val="General"/>
          <w:gallery w:val="placeholder"/>
        </w:category>
        <w:types>
          <w:type w:val="bbPlcHdr"/>
        </w:types>
        <w:behaviors>
          <w:behavior w:val="content"/>
        </w:behaviors>
        <w:guid w:val="{B5CAD2B9-1B77-47EC-9B23-3F451386B5E3}"/>
      </w:docPartPr>
      <w:docPartBody>
        <w:p w:rsidR="00C0064B" w:rsidRDefault="00C0064B" w:rsidP="00C0064B">
          <w:pPr>
            <w:pStyle w:val="0BA601C02FE34F8EB08054F8E9E81ECB3"/>
          </w:pPr>
          <w:r w:rsidRPr="00FC2C54">
            <w:rPr>
              <w:rStyle w:val="PlaceholderText"/>
              <w:rFonts w:ascii="Segoe UI" w:hAnsi="Segoe UI" w:cs="Segoe UI"/>
              <w:color w:val="808080" w:themeColor="background1" w:themeShade="80"/>
              <w:szCs w:val="18"/>
            </w:rPr>
            <w:t>Enter amount.</w:t>
          </w:r>
        </w:p>
      </w:docPartBody>
    </w:docPart>
    <w:docPart>
      <w:docPartPr>
        <w:name w:val="14A698A3458741CAB34A377D8F649C5E"/>
        <w:category>
          <w:name w:val="General"/>
          <w:gallery w:val="placeholder"/>
        </w:category>
        <w:types>
          <w:type w:val="bbPlcHdr"/>
        </w:types>
        <w:behaviors>
          <w:behavior w:val="content"/>
        </w:behaviors>
        <w:guid w:val="{222B6836-B339-42E5-AD73-538C9A4B131D}"/>
      </w:docPartPr>
      <w:docPartBody>
        <w:p w:rsidR="00C0064B" w:rsidRDefault="00C0064B" w:rsidP="00C0064B">
          <w:pPr>
            <w:pStyle w:val="14A698A3458741CAB34A377D8F649C5E3"/>
          </w:pPr>
          <w:r w:rsidRPr="00FC2C54">
            <w:rPr>
              <w:rStyle w:val="PlaceholderText"/>
              <w:rFonts w:ascii="Segoe UI" w:hAnsi="Segoe UI" w:cs="Segoe UI"/>
              <w:color w:val="808080" w:themeColor="background1" w:themeShade="80"/>
              <w:szCs w:val="18"/>
            </w:rPr>
            <w:t>Enter amount.</w:t>
          </w:r>
        </w:p>
      </w:docPartBody>
    </w:docPart>
    <w:docPart>
      <w:docPartPr>
        <w:name w:val="F27DB1A7BF8A4F0381CB55A96B8A4C13"/>
        <w:category>
          <w:name w:val="General"/>
          <w:gallery w:val="placeholder"/>
        </w:category>
        <w:types>
          <w:type w:val="bbPlcHdr"/>
        </w:types>
        <w:behaviors>
          <w:behavior w:val="content"/>
        </w:behaviors>
        <w:guid w:val="{3CC0FF5B-8074-497D-B8BD-7D51CE3BDCE0}"/>
      </w:docPartPr>
      <w:docPartBody>
        <w:p w:rsidR="00C0064B" w:rsidRDefault="00C0064B" w:rsidP="00C0064B">
          <w:pPr>
            <w:pStyle w:val="F27DB1A7BF8A4F0381CB55A96B8A4C133"/>
          </w:pPr>
          <w:r w:rsidRPr="00FC2C54">
            <w:rPr>
              <w:rStyle w:val="PlaceholderText"/>
              <w:rFonts w:ascii="Segoe UI" w:hAnsi="Segoe UI" w:cs="Segoe UI"/>
              <w:color w:val="808080" w:themeColor="background1" w:themeShade="80"/>
              <w:szCs w:val="18"/>
            </w:rPr>
            <w:t>Enter amount.</w:t>
          </w:r>
        </w:p>
      </w:docPartBody>
    </w:docPart>
    <w:docPart>
      <w:docPartPr>
        <w:name w:val="A6DB43F76F104723BF1BD0D8E7DABB3E"/>
        <w:category>
          <w:name w:val="General"/>
          <w:gallery w:val="placeholder"/>
        </w:category>
        <w:types>
          <w:type w:val="bbPlcHdr"/>
        </w:types>
        <w:behaviors>
          <w:behavior w:val="content"/>
        </w:behaviors>
        <w:guid w:val="{DC69C278-05EE-4416-8FD0-E381DD9FA849}"/>
      </w:docPartPr>
      <w:docPartBody>
        <w:p w:rsidR="00C0064B" w:rsidRDefault="00C0064B" w:rsidP="00C0064B">
          <w:pPr>
            <w:pStyle w:val="A6DB43F76F104723BF1BD0D8E7DABB3E3"/>
          </w:pPr>
          <w:r w:rsidRPr="00FC2C54">
            <w:rPr>
              <w:rStyle w:val="PlaceholderText"/>
              <w:rFonts w:ascii="Segoe UI" w:hAnsi="Segoe UI" w:cs="Segoe UI"/>
              <w:color w:val="808080" w:themeColor="background1" w:themeShade="80"/>
              <w:szCs w:val="18"/>
            </w:rPr>
            <w:t>Enter amount.</w:t>
          </w:r>
        </w:p>
      </w:docPartBody>
    </w:docPart>
    <w:docPart>
      <w:docPartPr>
        <w:name w:val="057575F7A97544CE948FB48FDF7F955F"/>
        <w:category>
          <w:name w:val="General"/>
          <w:gallery w:val="placeholder"/>
        </w:category>
        <w:types>
          <w:type w:val="bbPlcHdr"/>
        </w:types>
        <w:behaviors>
          <w:behavior w:val="content"/>
        </w:behaviors>
        <w:guid w:val="{F2D43307-50F0-4ACF-8540-A0E32736D204}"/>
      </w:docPartPr>
      <w:docPartBody>
        <w:p w:rsidR="00C0064B" w:rsidRDefault="00C0064B" w:rsidP="00C0064B">
          <w:pPr>
            <w:pStyle w:val="057575F7A97544CE948FB48FDF7F955F3"/>
          </w:pPr>
          <w:r w:rsidRPr="00FC2C54">
            <w:rPr>
              <w:rStyle w:val="PlaceholderText"/>
              <w:rFonts w:ascii="Segoe UI" w:hAnsi="Segoe UI" w:cs="Segoe UI"/>
              <w:color w:val="808080" w:themeColor="background1" w:themeShade="80"/>
              <w:szCs w:val="18"/>
            </w:rPr>
            <w:t>Enter amount.</w:t>
          </w:r>
        </w:p>
      </w:docPartBody>
    </w:docPart>
    <w:docPart>
      <w:docPartPr>
        <w:name w:val="09155EBAE48E4DDF96549B65B13F0D15"/>
        <w:category>
          <w:name w:val="General"/>
          <w:gallery w:val="placeholder"/>
        </w:category>
        <w:types>
          <w:type w:val="bbPlcHdr"/>
        </w:types>
        <w:behaviors>
          <w:behavior w:val="content"/>
        </w:behaviors>
        <w:guid w:val="{415F9FE7-4056-42FF-A6DB-3914328B5483}"/>
      </w:docPartPr>
      <w:docPartBody>
        <w:p w:rsidR="00C0064B" w:rsidRDefault="00C0064B" w:rsidP="00C0064B">
          <w:pPr>
            <w:pStyle w:val="09155EBAE48E4DDF96549B65B13F0D153"/>
          </w:pPr>
          <w:r w:rsidRPr="00FC2C54">
            <w:rPr>
              <w:rStyle w:val="PlaceholderText"/>
              <w:rFonts w:ascii="Segoe UI" w:hAnsi="Segoe UI" w:cs="Segoe UI"/>
              <w:color w:val="808080" w:themeColor="background1" w:themeShade="80"/>
              <w:szCs w:val="18"/>
            </w:rPr>
            <w:t>Enter amount.</w:t>
          </w:r>
        </w:p>
      </w:docPartBody>
    </w:docPart>
    <w:docPart>
      <w:docPartPr>
        <w:name w:val="884440129C664295AEF663A479EF222D"/>
        <w:category>
          <w:name w:val="General"/>
          <w:gallery w:val="placeholder"/>
        </w:category>
        <w:types>
          <w:type w:val="bbPlcHdr"/>
        </w:types>
        <w:behaviors>
          <w:behavior w:val="content"/>
        </w:behaviors>
        <w:guid w:val="{9612AE5A-4FAD-4E66-BD8E-DD3CA33A7718}"/>
      </w:docPartPr>
      <w:docPartBody>
        <w:p w:rsidR="00C0064B" w:rsidRDefault="00C0064B" w:rsidP="00C0064B">
          <w:pPr>
            <w:pStyle w:val="884440129C664295AEF663A479EF222D3"/>
          </w:pPr>
          <w:r w:rsidRPr="00FC2C54">
            <w:rPr>
              <w:rStyle w:val="PlaceholderText"/>
              <w:rFonts w:ascii="Segoe UI" w:hAnsi="Segoe UI" w:cs="Segoe UI"/>
              <w:color w:val="808080" w:themeColor="background1" w:themeShade="80"/>
              <w:szCs w:val="18"/>
            </w:rPr>
            <w:t>Enter amount.</w:t>
          </w:r>
        </w:p>
      </w:docPartBody>
    </w:docPart>
    <w:docPart>
      <w:docPartPr>
        <w:name w:val="16B239FC882B4DCA80F8AB2E502BF3E2"/>
        <w:category>
          <w:name w:val="General"/>
          <w:gallery w:val="placeholder"/>
        </w:category>
        <w:types>
          <w:type w:val="bbPlcHdr"/>
        </w:types>
        <w:behaviors>
          <w:behavior w:val="content"/>
        </w:behaviors>
        <w:guid w:val="{C78F01BD-60A5-4D76-B995-401CAB10322A}"/>
      </w:docPartPr>
      <w:docPartBody>
        <w:p w:rsidR="00C0064B" w:rsidRDefault="00C0064B" w:rsidP="00C0064B">
          <w:pPr>
            <w:pStyle w:val="16B239FC882B4DCA80F8AB2E502BF3E23"/>
          </w:pPr>
          <w:r w:rsidRPr="007B06CF">
            <w:rPr>
              <w:rStyle w:val="PlaceholderText"/>
              <w:rFonts w:ascii="Segoe UI" w:hAnsi="Segoe UI" w:cs="Segoe UI"/>
            </w:rPr>
            <w:t>Text</w:t>
          </w:r>
        </w:p>
      </w:docPartBody>
    </w:docPart>
    <w:docPart>
      <w:docPartPr>
        <w:name w:val="3B97C7EA433C4D99AAB922268EDE4B64"/>
        <w:category>
          <w:name w:val="General"/>
          <w:gallery w:val="placeholder"/>
        </w:category>
        <w:types>
          <w:type w:val="bbPlcHdr"/>
        </w:types>
        <w:behaviors>
          <w:behavior w:val="content"/>
        </w:behaviors>
        <w:guid w:val="{E33631C4-A763-44C9-A9E3-28250DFAA7E5}"/>
      </w:docPartPr>
      <w:docPartBody>
        <w:p w:rsidR="000612BE" w:rsidRDefault="00C0064B" w:rsidP="00C0064B">
          <w:pPr>
            <w:pStyle w:val="3B97C7EA433C4D99AAB922268EDE4B643"/>
          </w:pPr>
          <w:r w:rsidRPr="007B06CF">
            <w:rPr>
              <w:rStyle w:val="PlaceholderText"/>
              <w:rFonts w:ascii="Segoe UI" w:hAnsi="Segoe UI" w:cs="Segoe UI"/>
            </w:rPr>
            <w:t>Type here.</w:t>
          </w:r>
        </w:p>
      </w:docPartBody>
    </w:docPart>
    <w:docPart>
      <w:docPartPr>
        <w:name w:val="FC28E24D2AB94B0AA58BF7F1D50DF19C"/>
        <w:category>
          <w:name w:val="General"/>
          <w:gallery w:val="placeholder"/>
        </w:category>
        <w:types>
          <w:type w:val="bbPlcHdr"/>
        </w:types>
        <w:behaviors>
          <w:behavior w:val="content"/>
        </w:behaviors>
        <w:guid w:val="{1841F34D-3C65-41D1-B91F-96A90377DDBE}"/>
      </w:docPartPr>
      <w:docPartBody>
        <w:p w:rsidR="00DE00A9" w:rsidRDefault="00DE00A9" w:rsidP="00DE00A9">
          <w:pPr>
            <w:pStyle w:val="FC28E24D2AB94B0AA58BF7F1D50DF19C"/>
          </w:pPr>
          <w:r>
            <w:rPr>
              <w:rStyle w:val="PlaceholderText"/>
              <w:rFonts w:cs="Segoe UI"/>
              <w:color w:val="808080" w:themeColor="background1" w:themeShade="80"/>
              <w:szCs w:val="18"/>
            </w:rPr>
            <w:t>Enter date.</w:t>
          </w:r>
        </w:p>
      </w:docPartBody>
    </w:docPart>
    <w:docPart>
      <w:docPartPr>
        <w:name w:val="E452924D6B804CC5997963756AAA216B"/>
        <w:category>
          <w:name w:val="General"/>
          <w:gallery w:val="placeholder"/>
        </w:category>
        <w:types>
          <w:type w:val="bbPlcHdr"/>
        </w:types>
        <w:behaviors>
          <w:behavior w:val="content"/>
        </w:behaviors>
        <w:guid w:val="{04A3CFED-348A-4D31-9D5E-4CEA77895E34}"/>
      </w:docPartPr>
      <w:docPartBody>
        <w:p w:rsidR="00DE00A9" w:rsidRDefault="00DE00A9" w:rsidP="00DE00A9">
          <w:pPr>
            <w:pStyle w:val="E452924D6B804CC5997963756AAA216B"/>
          </w:pPr>
          <w:r>
            <w:rPr>
              <w:rStyle w:val="PlaceholderText"/>
              <w:rFonts w:cs="Segoe UI"/>
              <w:color w:val="808080" w:themeColor="background1" w:themeShade="80"/>
              <w:szCs w:val="18"/>
            </w:rPr>
            <w:t>Enter date.</w:t>
          </w:r>
        </w:p>
      </w:docPartBody>
    </w:docPart>
    <w:docPart>
      <w:docPartPr>
        <w:name w:val="B86461752D254639A78F06484408F237"/>
        <w:category>
          <w:name w:val="General"/>
          <w:gallery w:val="placeholder"/>
        </w:category>
        <w:types>
          <w:type w:val="bbPlcHdr"/>
        </w:types>
        <w:behaviors>
          <w:behavior w:val="content"/>
        </w:behaviors>
        <w:guid w:val="{4841CFB6-4720-46C7-BDC0-E1689F9F589E}"/>
      </w:docPartPr>
      <w:docPartBody>
        <w:p w:rsidR="00DE00A9" w:rsidRDefault="00DE00A9" w:rsidP="00DE00A9">
          <w:pPr>
            <w:pStyle w:val="B86461752D254639A78F06484408F237"/>
          </w:pPr>
          <w:r w:rsidRPr="00FC2C54">
            <w:rPr>
              <w:rStyle w:val="PlaceholderText"/>
              <w:rFonts w:ascii="Segoe UI" w:hAnsi="Segoe UI" w:cs="Segoe UI"/>
              <w:color w:val="808080" w:themeColor="background1" w:themeShade="80"/>
              <w:szCs w:val="18"/>
            </w:rPr>
            <w:t>Enter amount.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w:panose1 w:val="00000000000000000000"/>
    <w:charset w:val="00"/>
    <w:family w:val="auto"/>
    <w:pitch w:val="variable"/>
    <w:sig w:usb0="A00000FF" w:usb1="4000205B" w:usb2="00000000" w:usb3="00000000" w:csb0="00000193" w:csb1="00000000"/>
  </w:font>
  <w:font w:name="Helvetica">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Rockwe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691C"/>
    <w:rsid w:val="000612BE"/>
    <w:rsid w:val="00150219"/>
    <w:rsid w:val="00571D83"/>
    <w:rsid w:val="0095691C"/>
    <w:rsid w:val="00C0064B"/>
    <w:rsid w:val="00DE00A9"/>
    <w:rsid w:val="00EE4F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00A9"/>
  </w:style>
  <w:style w:type="paragraph" w:customStyle="1" w:styleId="7C27931DCD074A669F1B92559B9F27CB">
    <w:name w:val="7C27931DCD074A669F1B92559B9F27CB"/>
    <w:rsid w:val="0095691C"/>
  </w:style>
  <w:style w:type="paragraph" w:customStyle="1" w:styleId="5936D1082D574B1782F140D4D0C5CEF0">
    <w:name w:val="5936D1082D574B1782F140D4D0C5CEF0"/>
    <w:rsid w:val="0095691C"/>
  </w:style>
  <w:style w:type="paragraph" w:customStyle="1" w:styleId="3ED8D690DBD14CDD8B41803306F6129B">
    <w:name w:val="3ED8D690DBD14CDD8B41803306F6129B"/>
    <w:rsid w:val="0095691C"/>
  </w:style>
  <w:style w:type="paragraph" w:customStyle="1" w:styleId="A5749D5892E349E78B6CF28F87A38F70">
    <w:name w:val="A5749D5892E349E78B6CF28F87A38F70"/>
    <w:rsid w:val="0095691C"/>
  </w:style>
  <w:style w:type="paragraph" w:customStyle="1" w:styleId="A0FA2B8714754E0DB09B6241E23C6550">
    <w:name w:val="A0FA2B8714754E0DB09B6241E23C6550"/>
    <w:rsid w:val="0095691C"/>
  </w:style>
  <w:style w:type="paragraph" w:customStyle="1" w:styleId="360E5634606A423AA9F1D4CF80B586B2">
    <w:name w:val="360E5634606A423AA9F1D4CF80B586B2"/>
    <w:rsid w:val="0095691C"/>
  </w:style>
  <w:style w:type="paragraph" w:customStyle="1" w:styleId="50FE7A3ADC1B4B29AD8FFB547938049A">
    <w:name w:val="50FE7A3ADC1B4B29AD8FFB547938049A"/>
    <w:rsid w:val="0095691C"/>
  </w:style>
  <w:style w:type="paragraph" w:customStyle="1" w:styleId="34DCBCC9AEB448C4AC670D1E4D551807">
    <w:name w:val="34DCBCC9AEB448C4AC670D1E4D551807"/>
    <w:rsid w:val="0095691C"/>
  </w:style>
  <w:style w:type="paragraph" w:customStyle="1" w:styleId="4DA98FED72874E7DA9B59759E8534E5E">
    <w:name w:val="4DA98FED72874E7DA9B59759E8534E5E"/>
    <w:rsid w:val="0095691C"/>
  </w:style>
  <w:style w:type="paragraph" w:customStyle="1" w:styleId="948BDE42B4044FD8B7BE3F3F11D90E54">
    <w:name w:val="948BDE42B4044FD8B7BE3F3F11D90E54"/>
    <w:rsid w:val="0095691C"/>
  </w:style>
  <w:style w:type="paragraph" w:customStyle="1" w:styleId="2062FD903E1F4B329B4C2FDD0CBA16EF">
    <w:name w:val="2062FD903E1F4B329B4C2FDD0CBA16EF"/>
    <w:rsid w:val="0095691C"/>
  </w:style>
  <w:style w:type="paragraph" w:customStyle="1" w:styleId="6AFD66B835E44EAB95C6F56604B62C28">
    <w:name w:val="6AFD66B835E44EAB95C6F56604B62C28"/>
    <w:rsid w:val="0095691C"/>
  </w:style>
  <w:style w:type="paragraph" w:customStyle="1" w:styleId="37262BD10E944151B9D2CBB304C2935E">
    <w:name w:val="37262BD10E944151B9D2CBB304C2935E"/>
    <w:rsid w:val="0095691C"/>
  </w:style>
  <w:style w:type="paragraph" w:customStyle="1" w:styleId="8D7367F06084431C9407B9A75C7A57C9">
    <w:name w:val="8D7367F06084431C9407B9A75C7A57C9"/>
    <w:rsid w:val="0095691C"/>
  </w:style>
  <w:style w:type="paragraph" w:customStyle="1" w:styleId="3EBDB369CE4E414BA551934B9BD66173">
    <w:name w:val="3EBDB369CE4E414BA551934B9BD66173"/>
    <w:rsid w:val="0095691C"/>
  </w:style>
  <w:style w:type="paragraph" w:customStyle="1" w:styleId="9C370DE850CE4A839475BD9CA1FB240A">
    <w:name w:val="9C370DE850CE4A839475BD9CA1FB240A"/>
    <w:rsid w:val="0095691C"/>
  </w:style>
  <w:style w:type="paragraph" w:customStyle="1" w:styleId="CC2BD2A7A1B54553BD3B65851F544317">
    <w:name w:val="CC2BD2A7A1B54553BD3B65851F544317"/>
    <w:rsid w:val="0095691C"/>
  </w:style>
  <w:style w:type="paragraph" w:customStyle="1" w:styleId="81DF5AF8D16340EAA24C3B62894C3356">
    <w:name w:val="81DF5AF8D16340EAA24C3B62894C3356"/>
    <w:rsid w:val="0095691C"/>
  </w:style>
  <w:style w:type="paragraph" w:customStyle="1" w:styleId="CDC49A69889B40B5A68F14339F6491EC">
    <w:name w:val="CDC49A69889B40B5A68F14339F6491EC"/>
    <w:rsid w:val="0095691C"/>
  </w:style>
  <w:style w:type="paragraph" w:customStyle="1" w:styleId="6E253875EBEB44AFBB239EAC2CA0350D">
    <w:name w:val="6E253875EBEB44AFBB239EAC2CA0350D"/>
    <w:rsid w:val="0095691C"/>
  </w:style>
  <w:style w:type="paragraph" w:customStyle="1" w:styleId="4B7DB483457F4A07A9FF194C7410FE64">
    <w:name w:val="4B7DB483457F4A07A9FF194C7410FE64"/>
    <w:rsid w:val="0095691C"/>
  </w:style>
  <w:style w:type="paragraph" w:customStyle="1" w:styleId="26DEDD83B2F3483ABE6845F4A4BFE93F">
    <w:name w:val="26DEDD83B2F3483ABE6845F4A4BFE93F"/>
    <w:rsid w:val="0095691C"/>
  </w:style>
  <w:style w:type="paragraph" w:customStyle="1" w:styleId="5BFA85D0AE0741BF8E26B1D303EF24B9">
    <w:name w:val="5BFA85D0AE0741BF8E26B1D303EF24B9"/>
    <w:rsid w:val="0095691C"/>
  </w:style>
  <w:style w:type="paragraph" w:customStyle="1" w:styleId="9632BBC2D47D4CE9A03557D1B0372DE8">
    <w:name w:val="9632BBC2D47D4CE9A03557D1B0372DE8"/>
    <w:rsid w:val="0095691C"/>
  </w:style>
  <w:style w:type="paragraph" w:customStyle="1" w:styleId="9E02B315D0274EB4A4C471D73A743915">
    <w:name w:val="9E02B315D0274EB4A4C471D73A743915"/>
    <w:rsid w:val="0095691C"/>
  </w:style>
  <w:style w:type="paragraph" w:customStyle="1" w:styleId="C14888F2FE3B4620A4A58AE8978AC7B1">
    <w:name w:val="C14888F2FE3B4620A4A58AE8978AC7B1"/>
    <w:rsid w:val="0095691C"/>
  </w:style>
  <w:style w:type="paragraph" w:customStyle="1" w:styleId="37C7755C5D174301B89C01EED583A0F3">
    <w:name w:val="37C7755C5D174301B89C01EED583A0F3"/>
    <w:rsid w:val="0095691C"/>
  </w:style>
  <w:style w:type="paragraph" w:customStyle="1" w:styleId="6897A2CB85DA4B4CB5C6103797E74559">
    <w:name w:val="6897A2CB85DA4B4CB5C6103797E74559"/>
    <w:rsid w:val="0095691C"/>
  </w:style>
  <w:style w:type="paragraph" w:customStyle="1" w:styleId="03455D4AE56D437A9FC4BFFD780EE48F">
    <w:name w:val="03455D4AE56D437A9FC4BFFD780EE48F"/>
    <w:rsid w:val="0095691C"/>
  </w:style>
  <w:style w:type="paragraph" w:customStyle="1" w:styleId="7A86CB6F2C95419A919864A575ADFA76">
    <w:name w:val="7A86CB6F2C95419A919864A575ADFA76"/>
    <w:rsid w:val="0095691C"/>
  </w:style>
  <w:style w:type="paragraph" w:customStyle="1" w:styleId="845B7451BDDF44E782EBBF74F8DF616F">
    <w:name w:val="845B7451BDDF44E782EBBF74F8DF616F"/>
    <w:rsid w:val="0095691C"/>
  </w:style>
  <w:style w:type="paragraph" w:customStyle="1" w:styleId="FB73A04EC3834DB28E2F6FE1D8041406">
    <w:name w:val="FB73A04EC3834DB28E2F6FE1D8041406"/>
    <w:rsid w:val="0095691C"/>
  </w:style>
  <w:style w:type="paragraph" w:customStyle="1" w:styleId="68A3672E40044C9393E63B4CAA2FA57B">
    <w:name w:val="68A3672E40044C9393E63B4CAA2FA57B"/>
    <w:rsid w:val="0095691C"/>
  </w:style>
  <w:style w:type="paragraph" w:customStyle="1" w:styleId="900F95CD965A49CBA521C4BCF1DEA76A">
    <w:name w:val="900F95CD965A49CBA521C4BCF1DEA76A"/>
    <w:rsid w:val="0095691C"/>
  </w:style>
  <w:style w:type="paragraph" w:customStyle="1" w:styleId="A9BACA51B7914F998F7446E099C73616">
    <w:name w:val="A9BACA51B7914F998F7446E099C73616"/>
    <w:rsid w:val="0095691C"/>
  </w:style>
  <w:style w:type="paragraph" w:customStyle="1" w:styleId="0D11659349DD4EB39123DC8F2F82E609">
    <w:name w:val="0D11659349DD4EB39123DC8F2F82E609"/>
    <w:rsid w:val="0095691C"/>
  </w:style>
  <w:style w:type="paragraph" w:customStyle="1" w:styleId="600AAB549D914DD6A6EACFDBC968595E">
    <w:name w:val="600AAB549D914DD6A6EACFDBC968595E"/>
    <w:rsid w:val="0095691C"/>
  </w:style>
  <w:style w:type="paragraph" w:customStyle="1" w:styleId="019DBD7CA1774C879A20E9F85F9A5189">
    <w:name w:val="019DBD7CA1774C879A20E9F85F9A5189"/>
    <w:rsid w:val="0095691C"/>
  </w:style>
  <w:style w:type="paragraph" w:customStyle="1" w:styleId="1886877643C34753B4FA04C6A9BA3339">
    <w:name w:val="1886877643C34753B4FA04C6A9BA3339"/>
    <w:rsid w:val="0095691C"/>
  </w:style>
  <w:style w:type="paragraph" w:customStyle="1" w:styleId="9AE99AAF8B184760B91FB5B38C98BD92">
    <w:name w:val="9AE99AAF8B184760B91FB5B38C98BD92"/>
    <w:rsid w:val="0095691C"/>
  </w:style>
  <w:style w:type="paragraph" w:customStyle="1" w:styleId="6A4F9645B4AD46268DEDF4C9071AD115">
    <w:name w:val="6A4F9645B4AD46268DEDF4C9071AD115"/>
    <w:rsid w:val="0095691C"/>
  </w:style>
  <w:style w:type="paragraph" w:customStyle="1" w:styleId="9D8A48992FEC48FCBE028E2F2CF8BEA9">
    <w:name w:val="9D8A48992FEC48FCBE028E2F2CF8BEA9"/>
    <w:rsid w:val="0095691C"/>
  </w:style>
  <w:style w:type="paragraph" w:customStyle="1" w:styleId="F44D8DFC67BB4774B01143A5184898DE">
    <w:name w:val="F44D8DFC67BB4774B01143A5184898DE"/>
    <w:rsid w:val="0095691C"/>
  </w:style>
  <w:style w:type="paragraph" w:customStyle="1" w:styleId="FE52F57B823C444299173DC838A6EA30">
    <w:name w:val="FE52F57B823C444299173DC838A6EA30"/>
    <w:rsid w:val="0095691C"/>
  </w:style>
  <w:style w:type="paragraph" w:customStyle="1" w:styleId="E901A29677004BA99445106B59B3C0ED">
    <w:name w:val="E901A29677004BA99445106B59B3C0ED"/>
    <w:rsid w:val="0095691C"/>
  </w:style>
  <w:style w:type="paragraph" w:customStyle="1" w:styleId="6A7CC93E71F84F6B9432F3650BF64C74">
    <w:name w:val="6A7CC93E71F84F6B9432F3650BF64C74"/>
    <w:rsid w:val="0095691C"/>
  </w:style>
  <w:style w:type="paragraph" w:customStyle="1" w:styleId="1C5079DF5C234821945E7EA3DAFCBAB6">
    <w:name w:val="1C5079DF5C234821945E7EA3DAFCBAB6"/>
    <w:rsid w:val="0095691C"/>
  </w:style>
  <w:style w:type="paragraph" w:customStyle="1" w:styleId="06CDA6A9CF334DD3962719204BD6F54B">
    <w:name w:val="06CDA6A9CF334DD3962719204BD6F54B"/>
    <w:rsid w:val="0095691C"/>
  </w:style>
  <w:style w:type="paragraph" w:customStyle="1" w:styleId="C57BDE389FCD481A9233DA852B0D31A0">
    <w:name w:val="C57BDE389FCD481A9233DA852B0D31A0"/>
    <w:rsid w:val="0095691C"/>
  </w:style>
  <w:style w:type="paragraph" w:customStyle="1" w:styleId="748BABFCB75B46A49AB54798F3BBE8FE">
    <w:name w:val="748BABFCB75B46A49AB54798F3BBE8FE"/>
    <w:rsid w:val="0095691C"/>
  </w:style>
  <w:style w:type="paragraph" w:customStyle="1" w:styleId="084D119F7F7B434FB7D3494077BE46F2">
    <w:name w:val="084D119F7F7B434FB7D3494077BE46F2"/>
    <w:rsid w:val="0095691C"/>
  </w:style>
  <w:style w:type="paragraph" w:customStyle="1" w:styleId="65BBB351637A4732B985537F1AB1EA25">
    <w:name w:val="65BBB351637A4732B985537F1AB1EA25"/>
    <w:rsid w:val="0095691C"/>
  </w:style>
  <w:style w:type="paragraph" w:customStyle="1" w:styleId="D16E0178F2B34BE69DEA527972130554">
    <w:name w:val="D16E0178F2B34BE69DEA527972130554"/>
    <w:rsid w:val="0095691C"/>
  </w:style>
  <w:style w:type="paragraph" w:customStyle="1" w:styleId="FAA8EB1D279948B68CDBDDC8D51A8970">
    <w:name w:val="FAA8EB1D279948B68CDBDDC8D51A8970"/>
    <w:rsid w:val="0095691C"/>
  </w:style>
  <w:style w:type="paragraph" w:customStyle="1" w:styleId="CD520C989CD943A9896AA7F1C87F40D9">
    <w:name w:val="CD520C989CD943A9896AA7F1C87F40D9"/>
    <w:rsid w:val="0095691C"/>
  </w:style>
  <w:style w:type="paragraph" w:customStyle="1" w:styleId="36EA0ED4C0254EBBB55CE552B44F8D63">
    <w:name w:val="36EA0ED4C0254EBBB55CE552B44F8D63"/>
    <w:rsid w:val="0095691C"/>
  </w:style>
  <w:style w:type="paragraph" w:customStyle="1" w:styleId="F7F036E1E34443EBBCCFDEC274D6CB34">
    <w:name w:val="F7F036E1E34443EBBCCFDEC274D6CB34"/>
    <w:rsid w:val="0095691C"/>
  </w:style>
  <w:style w:type="paragraph" w:customStyle="1" w:styleId="D795952B38F44571A5763FF659A6A115">
    <w:name w:val="D795952B38F44571A5763FF659A6A115"/>
    <w:rsid w:val="0095691C"/>
  </w:style>
  <w:style w:type="paragraph" w:customStyle="1" w:styleId="E7CD97B8EEC14860BF1B230E0A51D65C">
    <w:name w:val="E7CD97B8EEC14860BF1B230E0A51D65C"/>
    <w:rsid w:val="0095691C"/>
  </w:style>
  <w:style w:type="paragraph" w:customStyle="1" w:styleId="B3DB6AF2E9F542E6B1715CC3D88A7FB6">
    <w:name w:val="B3DB6AF2E9F542E6B1715CC3D88A7FB6"/>
    <w:rsid w:val="0095691C"/>
  </w:style>
  <w:style w:type="paragraph" w:customStyle="1" w:styleId="3F5287F7633D4C0DBF1F91E9F7198D93">
    <w:name w:val="3F5287F7633D4C0DBF1F91E9F7198D93"/>
    <w:rsid w:val="0095691C"/>
  </w:style>
  <w:style w:type="paragraph" w:customStyle="1" w:styleId="B1502B7C651F437DB609D4B4094D5903">
    <w:name w:val="B1502B7C651F437DB609D4B4094D5903"/>
    <w:rsid w:val="0095691C"/>
  </w:style>
  <w:style w:type="paragraph" w:customStyle="1" w:styleId="AD403D4503C74DDCAB14BA4C652BD7BB">
    <w:name w:val="AD403D4503C74DDCAB14BA4C652BD7BB"/>
    <w:rsid w:val="0095691C"/>
  </w:style>
  <w:style w:type="paragraph" w:customStyle="1" w:styleId="5CFB5F0DB6B04C26B44BC2F2A321B9B3">
    <w:name w:val="5CFB5F0DB6B04C26B44BC2F2A321B9B3"/>
    <w:rsid w:val="0095691C"/>
  </w:style>
  <w:style w:type="paragraph" w:customStyle="1" w:styleId="76D96A9CE17C413DADC4E20BEC2D5E69">
    <w:name w:val="76D96A9CE17C413DADC4E20BEC2D5E69"/>
    <w:rsid w:val="0095691C"/>
  </w:style>
  <w:style w:type="paragraph" w:customStyle="1" w:styleId="F38144C8011E41BFADFDEF4071F82FDF">
    <w:name w:val="F38144C8011E41BFADFDEF4071F82FDF"/>
    <w:rsid w:val="0095691C"/>
  </w:style>
  <w:style w:type="paragraph" w:customStyle="1" w:styleId="2998E40C17B44868B952FF71E6289E98">
    <w:name w:val="2998E40C17B44868B952FF71E6289E98"/>
    <w:rsid w:val="0095691C"/>
  </w:style>
  <w:style w:type="paragraph" w:customStyle="1" w:styleId="8D2E7363B01842BDABEBAB3705BC8ED4">
    <w:name w:val="8D2E7363B01842BDABEBAB3705BC8ED4"/>
    <w:rsid w:val="0095691C"/>
  </w:style>
  <w:style w:type="paragraph" w:customStyle="1" w:styleId="5747EC8FFB8D41B4ACDD344D7AB5D356">
    <w:name w:val="5747EC8FFB8D41B4ACDD344D7AB5D356"/>
    <w:rsid w:val="0095691C"/>
  </w:style>
  <w:style w:type="paragraph" w:customStyle="1" w:styleId="F68E0981F7094F848E1F35127F924AB7">
    <w:name w:val="F68E0981F7094F848E1F35127F924AB7"/>
    <w:rsid w:val="0095691C"/>
  </w:style>
  <w:style w:type="paragraph" w:customStyle="1" w:styleId="29215AECEA7940709CAEEBF26C64442C">
    <w:name w:val="29215AECEA7940709CAEEBF26C64442C"/>
    <w:rsid w:val="0095691C"/>
  </w:style>
  <w:style w:type="paragraph" w:customStyle="1" w:styleId="D6EF170136124260B4BE4F4DE9057073">
    <w:name w:val="D6EF170136124260B4BE4F4DE9057073"/>
    <w:rsid w:val="0095691C"/>
  </w:style>
  <w:style w:type="paragraph" w:customStyle="1" w:styleId="2B9C1FAC53044D4592C123EB2D36DF50">
    <w:name w:val="2B9C1FAC53044D4592C123EB2D36DF50"/>
    <w:rsid w:val="0095691C"/>
  </w:style>
  <w:style w:type="paragraph" w:customStyle="1" w:styleId="259D991878424590A4CFFE2DCEEC6F56">
    <w:name w:val="259D991878424590A4CFFE2DCEEC6F56"/>
    <w:rsid w:val="0095691C"/>
  </w:style>
  <w:style w:type="paragraph" w:customStyle="1" w:styleId="BD37D5FEBB0A4587BE634EF9AD7F44CC">
    <w:name w:val="BD37D5FEBB0A4587BE634EF9AD7F44CC"/>
    <w:rsid w:val="0095691C"/>
  </w:style>
  <w:style w:type="paragraph" w:customStyle="1" w:styleId="D6980E3022434F3FBF8BF08BC4B642D4">
    <w:name w:val="D6980E3022434F3FBF8BF08BC4B642D4"/>
    <w:rsid w:val="0095691C"/>
  </w:style>
  <w:style w:type="paragraph" w:customStyle="1" w:styleId="C6FD9593683947A99BCACFAF00532FEA">
    <w:name w:val="C6FD9593683947A99BCACFAF00532FEA"/>
    <w:rsid w:val="0095691C"/>
  </w:style>
  <w:style w:type="paragraph" w:customStyle="1" w:styleId="6D2B23A59A684190B8587DB52C67EA07">
    <w:name w:val="6D2B23A59A684190B8587DB52C67EA07"/>
    <w:rsid w:val="0095691C"/>
  </w:style>
  <w:style w:type="paragraph" w:customStyle="1" w:styleId="EE1F8FBD399B4C49947DCC0787835122">
    <w:name w:val="EE1F8FBD399B4C49947DCC0787835122"/>
    <w:rsid w:val="0095691C"/>
  </w:style>
  <w:style w:type="paragraph" w:customStyle="1" w:styleId="21ED43334D084422AC9FCF34953F5554">
    <w:name w:val="21ED43334D084422AC9FCF34953F5554"/>
    <w:rsid w:val="0095691C"/>
  </w:style>
  <w:style w:type="paragraph" w:customStyle="1" w:styleId="C17BB60913FE4A0993646ECC7C7C14C9">
    <w:name w:val="C17BB60913FE4A0993646ECC7C7C14C9"/>
    <w:rsid w:val="0095691C"/>
  </w:style>
  <w:style w:type="paragraph" w:customStyle="1" w:styleId="9B9EA73258234842B18B5FB57BC00E33">
    <w:name w:val="9B9EA73258234842B18B5FB57BC00E33"/>
    <w:rsid w:val="0095691C"/>
  </w:style>
  <w:style w:type="paragraph" w:customStyle="1" w:styleId="E2295187E6984C5E800D8BF3FA4D0C76">
    <w:name w:val="E2295187E6984C5E800D8BF3FA4D0C76"/>
    <w:rsid w:val="0095691C"/>
  </w:style>
  <w:style w:type="paragraph" w:customStyle="1" w:styleId="EA9AF427F45849F3B3AC694CE300D3AC">
    <w:name w:val="EA9AF427F45849F3B3AC694CE300D3AC"/>
    <w:rsid w:val="0095691C"/>
  </w:style>
  <w:style w:type="paragraph" w:customStyle="1" w:styleId="A4526E0154F74B0894ECFD34AC4DD22E">
    <w:name w:val="A4526E0154F74B0894ECFD34AC4DD22E"/>
    <w:rsid w:val="0095691C"/>
  </w:style>
  <w:style w:type="paragraph" w:customStyle="1" w:styleId="0C02387FC3744DD5AB9514490A36D591">
    <w:name w:val="0C02387FC3744DD5AB9514490A36D591"/>
    <w:rsid w:val="0095691C"/>
  </w:style>
  <w:style w:type="paragraph" w:customStyle="1" w:styleId="BA8B1327E8AA46AC9FBDB57A5BB68DB0">
    <w:name w:val="BA8B1327E8AA46AC9FBDB57A5BB68DB0"/>
    <w:rsid w:val="0095691C"/>
  </w:style>
  <w:style w:type="paragraph" w:customStyle="1" w:styleId="CA296615E2954ECA881A74DD323A720F">
    <w:name w:val="CA296615E2954ECA881A74DD323A720F"/>
    <w:rsid w:val="0095691C"/>
  </w:style>
  <w:style w:type="paragraph" w:customStyle="1" w:styleId="DD583C33BC644D08A6F227F0D7017BB2">
    <w:name w:val="DD583C33BC644D08A6F227F0D7017BB2"/>
    <w:rsid w:val="0095691C"/>
  </w:style>
  <w:style w:type="paragraph" w:customStyle="1" w:styleId="2826E28FD43D4BF695656F9694FDF703">
    <w:name w:val="2826E28FD43D4BF695656F9694FDF703"/>
    <w:rsid w:val="0095691C"/>
  </w:style>
  <w:style w:type="paragraph" w:customStyle="1" w:styleId="C1F022BC58EC475E92F7536461A4F21A">
    <w:name w:val="C1F022BC58EC475E92F7536461A4F21A"/>
    <w:rsid w:val="0095691C"/>
  </w:style>
  <w:style w:type="paragraph" w:customStyle="1" w:styleId="8F250EEA46AA41E5B1A49B727F09423C">
    <w:name w:val="8F250EEA46AA41E5B1A49B727F09423C"/>
    <w:rsid w:val="0095691C"/>
  </w:style>
  <w:style w:type="paragraph" w:customStyle="1" w:styleId="A8A96B9A34684BC9BFB9ACC628E5B947">
    <w:name w:val="A8A96B9A34684BC9BFB9ACC628E5B947"/>
    <w:rsid w:val="0095691C"/>
  </w:style>
  <w:style w:type="paragraph" w:customStyle="1" w:styleId="DC2398BEB7474E7590865C46B1813EDF">
    <w:name w:val="DC2398BEB7474E7590865C46B1813EDF"/>
    <w:rsid w:val="0095691C"/>
  </w:style>
  <w:style w:type="paragraph" w:customStyle="1" w:styleId="2843DC61543F49C7AB05396165681D55">
    <w:name w:val="2843DC61543F49C7AB05396165681D55"/>
    <w:rsid w:val="0095691C"/>
  </w:style>
  <w:style w:type="paragraph" w:customStyle="1" w:styleId="4F694E7DAF1747A3BD4050D2EC53985D">
    <w:name w:val="4F694E7DAF1747A3BD4050D2EC53985D"/>
    <w:rsid w:val="0095691C"/>
  </w:style>
  <w:style w:type="paragraph" w:customStyle="1" w:styleId="0B1856B52813448298E203E7F9584429">
    <w:name w:val="0B1856B52813448298E203E7F9584429"/>
    <w:rsid w:val="0095691C"/>
  </w:style>
  <w:style w:type="paragraph" w:customStyle="1" w:styleId="E879194D813B49029CE7FA386F692C47">
    <w:name w:val="E879194D813B49029CE7FA386F692C47"/>
    <w:rsid w:val="0095691C"/>
  </w:style>
  <w:style w:type="paragraph" w:customStyle="1" w:styleId="655200FAF33D4CED89220E41577FD638">
    <w:name w:val="655200FAF33D4CED89220E41577FD638"/>
    <w:rsid w:val="0095691C"/>
  </w:style>
  <w:style w:type="paragraph" w:customStyle="1" w:styleId="D85A6241D9B747AE985EF9B0D9320537">
    <w:name w:val="D85A6241D9B747AE985EF9B0D9320537"/>
    <w:rsid w:val="0095691C"/>
  </w:style>
  <w:style w:type="paragraph" w:customStyle="1" w:styleId="839E2FB31CC84CA0AA90AE857630BCEE">
    <w:name w:val="839E2FB31CC84CA0AA90AE857630BCEE"/>
    <w:rsid w:val="0095691C"/>
  </w:style>
  <w:style w:type="paragraph" w:customStyle="1" w:styleId="D03F5F93C59B4BE58899F9081F287D7A">
    <w:name w:val="D03F5F93C59B4BE58899F9081F287D7A"/>
    <w:rsid w:val="0095691C"/>
  </w:style>
  <w:style w:type="paragraph" w:customStyle="1" w:styleId="6F3D5372039A415EBDF89A6426F217D7">
    <w:name w:val="6F3D5372039A415EBDF89A6426F217D7"/>
    <w:rsid w:val="0095691C"/>
  </w:style>
  <w:style w:type="paragraph" w:customStyle="1" w:styleId="2566E20DDDE643D0A46B80D0DC8CB3B9">
    <w:name w:val="2566E20DDDE643D0A46B80D0DC8CB3B9"/>
    <w:rsid w:val="0095691C"/>
  </w:style>
  <w:style w:type="paragraph" w:customStyle="1" w:styleId="E647948EE2D24935A7B0D00C33801B31">
    <w:name w:val="E647948EE2D24935A7B0D00C33801B31"/>
    <w:rsid w:val="0095691C"/>
  </w:style>
  <w:style w:type="paragraph" w:customStyle="1" w:styleId="BAC4E35B61714F5FB8AB831EC1A8277E">
    <w:name w:val="BAC4E35B61714F5FB8AB831EC1A8277E"/>
    <w:rsid w:val="0095691C"/>
  </w:style>
  <w:style w:type="paragraph" w:customStyle="1" w:styleId="59860772B4C64D5A8E7CA00FB5A59278">
    <w:name w:val="59860772B4C64D5A8E7CA00FB5A59278"/>
    <w:rsid w:val="0095691C"/>
  </w:style>
  <w:style w:type="paragraph" w:customStyle="1" w:styleId="71FDBA4AA2DD40CBA7A819A903898317">
    <w:name w:val="71FDBA4AA2DD40CBA7A819A903898317"/>
    <w:rsid w:val="0095691C"/>
  </w:style>
  <w:style w:type="paragraph" w:customStyle="1" w:styleId="EB37DAAA158C474F9940FD64C1923403">
    <w:name w:val="EB37DAAA158C474F9940FD64C1923403"/>
    <w:rsid w:val="0095691C"/>
  </w:style>
  <w:style w:type="paragraph" w:customStyle="1" w:styleId="C082481F3AB24E798304F69DCADF89A8">
    <w:name w:val="C082481F3AB24E798304F69DCADF89A8"/>
    <w:rsid w:val="0095691C"/>
  </w:style>
  <w:style w:type="paragraph" w:customStyle="1" w:styleId="19F8F69BE5094FCA9BC40D88DAC908CD">
    <w:name w:val="19F8F69BE5094FCA9BC40D88DAC908CD"/>
    <w:rsid w:val="0095691C"/>
  </w:style>
  <w:style w:type="paragraph" w:customStyle="1" w:styleId="43C1DD9F137B46198B880C87A5970626">
    <w:name w:val="43C1DD9F137B46198B880C87A5970626"/>
    <w:rsid w:val="0095691C"/>
  </w:style>
  <w:style w:type="paragraph" w:customStyle="1" w:styleId="BCED13EDF2AE420DB5E4403ECAE71329">
    <w:name w:val="BCED13EDF2AE420DB5E4403ECAE71329"/>
    <w:rsid w:val="0095691C"/>
  </w:style>
  <w:style w:type="paragraph" w:customStyle="1" w:styleId="5B6BE82CEDC94C9C85D50F41EE29037B">
    <w:name w:val="5B6BE82CEDC94C9C85D50F41EE29037B"/>
    <w:rsid w:val="0095691C"/>
  </w:style>
  <w:style w:type="paragraph" w:customStyle="1" w:styleId="265B831BE1C04714A4E76C64764A8403">
    <w:name w:val="265B831BE1C04714A4E76C64764A8403"/>
    <w:rsid w:val="0095691C"/>
  </w:style>
  <w:style w:type="paragraph" w:customStyle="1" w:styleId="C5927483676C4D91A3343CCC9E274724">
    <w:name w:val="C5927483676C4D91A3343CCC9E274724"/>
    <w:rsid w:val="0095691C"/>
  </w:style>
  <w:style w:type="paragraph" w:customStyle="1" w:styleId="063E0B65D6584B0F818E071BFD584B91">
    <w:name w:val="063E0B65D6584B0F818E071BFD584B91"/>
    <w:rsid w:val="0095691C"/>
  </w:style>
  <w:style w:type="paragraph" w:customStyle="1" w:styleId="C846C02B96C34E669845B45576702E72">
    <w:name w:val="C846C02B96C34E669845B45576702E72"/>
    <w:rsid w:val="0095691C"/>
  </w:style>
  <w:style w:type="paragraph" w:customStyle="1" w:styleId="426A27828DE2464BBD3EB4D7D62153C7">
    <w:name w:val="426A27828DE2464BBD3EB4D7D62153C7"/>
    <w:rsid w:val="0095691C"/>
  </w:style>
  <w:style w:type="paragraph" w:customStyle="1" w:styleId="C694070C812D4B479C8174400CB4CD76">
    <w:name w:val="C694070C812D4B479C8174400CB4CD76"/>
    <w:rsid w:val="0095691C"/>
  </w:style>
  <w:style w:type="paragraph" w:customStyle="1" w:styleId="88DCD71CE4ED4D4B9DB14C78C03842D4">
    <w:name w:val="88DCD71CE4ED4D4B9DB14C78C03842D4"/>
    <w:rsid w:val="0095691C"/>
  </w:style>
  <w:style w:type="paragraph" w:customStyle="1" w:styleId="FC11318D2C3F45DEAA5EB40E02E70C85">
    <w:name w:val="FC11318D2C3F45DEAA5EB40E02E70C85"/>
    <w:rsid w:val="0095691C"/>
  </w:style>
  <w:style w:type="paragraph" w:customStyle="1" w:styleId="1D4ED68142CF4AE29A5C1225551EEDC6">
    <w:name w:val="1D4ED68142CF4AE29A5C1225551EEDC6"/>
    <w:rsid w:val="0095691C"/>
  </w:style>
  <w:style w:type="paragraph" w:customStyle="1" w:styleId="CD05F106A9604EA9AF53586659E14F2C">
    <w:name w:val="CD05F106A9604EA9AF53586659E14F2C"/>
    <w:rsid w:val="0095691C"/>
  </w:style>
  <w:style w:type="paragraph" w:customStyle="1" w:styleId="0C03317173604970A91FBCD1848A6CA1">
    <w:name w:val="0C03317173604970A91FBCD1848A6CA1"/>
    <w:rsid w:val="0095691C"/>
  </w:style>
  <w:style w:type="paragraph" w:customStyle="1" w:styleId="3540CC3C36D642EA87909499A915BF4A">
    <w:name w:val="3540CC3C36D642EA87909499A915BF4A"/>
    <w:rsid w:val="0095691C"/>
  </w:style>
  <w:style w:type="paragraph" w:customStyle="1" w:styleId="5E46231625794B4D95BA2F7C98885A6B">
    <w:name w:val="5E46231625794B4D95BA2F7C98885A6B"/>
    <w:rsid w:val="0095691C"/>
  </w:style>
  <w:style w:type="paragraph" w:customStyle="1" w:styleId="DF24E81E94F54B9A8B8820C6B2F0E20B">
    <w:name w:val="DF24E81E94F54B9A8B8820C6B2F0E20B"/>
    <w:rsid w:val="0095691C"/>
  </w:style>
  <w:style w:type="paragraph" w:customStyle="1" w:styleId="B85C7B1B065D4EC1B0B64D16D4E057FF">
    <w:name w:val="B85C7B1B065D4EC1B0B64D16D4E057FF"/>
    <w:rsid w:val="0095691C"/>
  </w:style>
  <w:style w:type="paragraph" w:customStyle="1" w:styleId="5A28E79EFCAE495C888928BFA5CC49C8">
    <w:name w:val="5A28E79EFCAE495C888928BFA5CC49C8"/>
    <w:rsid w:val="0095691C"/>
  </w:style>
  <w:style w:type="paragraph" w:customStyle="1" w:styleId="55A4E7D761DA4817BA901C926C12CA0E">
    <w:name w:val="55A4E7D761DA4817BA901C926C12CA0E"/>
    <w:rsid w:val="0095691C"/>
  </w:style>
  <w:style w:type="paragraph" w:customStyle="1" w:styleId="A493006F51484387A6D1DA044A0DAEA5">
    <w:name w:val="A493006F51484387A6D1DA044A0DAEA5"/>
    <w:rsid w:val="0095691C"/>
  </w:style>
  <w:style w:type="paragraph" w:customStyle="1" w:styleId="DE8FF45F9C8D44A589226BD44CAE56FF">
    <w:name w:val="DE8FF45F9C8D44A589226BD44CAE56FF"/>
    <w:rsid w:val="0095691C"/>
  </w:style>
  <w:style w:type="paragraph" w:customStyle="1" w:styleId="729A9156864242ABAED6160877770463">
    <w:name w:val="729A9156864242ABAED6160877770463"/>
    <w:rsid w:val="0095691C"/>
  </w:style>
  <w:style w:type="paragraph" w:customStyle="1" w:styleId="E0EE3B3F3DA945F690E3C76C652BFF59">
    <w:name w:val="E0EE3B3F3DA945F690E3C76C652BFF59"/>
    <w:rsid w:val="0095691C"/>
  </w:style>
  <w:style w:type="paragraph" w:customStyle="1" w:styleId="180EF26AFB8644ADA5C9838D9F7DF939">
    <w:name w:val="180EF26AFB8644ADA5C9838D9F7DF939"/>
    <w:rsid w:val="0095691C"/>
  </w:style>
  <w:style w:type="paragraph" w:customStyle="1" w:styleId="B2BDABC8FF6E4B6FAE2CCC9060A6CF2E">
    <w:name w:val="B2BDABC8FF6E4B6FAE2CCC9060A6CF2E"/>
    <w:rsid w:val="0095691C"/>
  </w:style>
  <w:style w:type="paragraph" w:customStyle="1" w:styleId="9F0FB2D7BE434118A050B3204BC3D94A">
    <w:name w:val="9F0FB2D7BE434118A050B3204BC3D94A"/>
    <w:rsid w:val="0095691C"/>
  </w:style>
  <w:style w:type="paragraph" w:customStyle="1" w:styleId="9C20C22DDEC24B8995F9B1EC71728432">
    <w:name w:val="9C20C22DDEC24B8995F9B1EC71728432"/>
    <w:rsid w:val="0095691C"/>
  </w:style>
  <w:style w:type="paragraph" w:customStyle="1" w:styleId="01F3622FF1534859B08F99FAA0948C48">
    <w:name w:val="01F3622FF1534859B08F99FAA0948C48"/>
    <w:rsid w:val="0095691C"/>
  </w:style>
  <w:style w:type="paragraph" w:customStyle="1" w:styleId="9AED099FAA2E418780E80BB943C7E022">
    <w:name w:val="9AED099FAA2E418780E80BB943C7E022"/>
    <w:rsid w:val="0095691C"/>
  </w:style>
  <w:style w:type="paragraph" w:customStyle="1" w:styleId="58A0B4AA76B942E6B65B932A99A358B5">
    <w:name w:val="58A0B4AA76B942E6B65B932A99A358B5"/>
    <w:rsid w:val="0095691C"/>
  </w:style>
  <w:style w:type="paragraph" w:customStyle="1" w:styleId="6ADB23F9BDEB4EC68F0F322C1FAD3AAC">
    <w:name w:val="6ADB23F9BDEB4EC68F0F322C1FAD3AAC"/>
    <w:rsid w:val="0095691C"/>
  </w:style>
  <w:style w:type="paragraph" w:customStyle="1" w:styleId="DBD9145F1EF749698C2BA5EB298FF2A7">
    <w:name w:val="DBD9145F1EF749698C2BA5EB298FF2A7"/>
    <w:rsid w:val="0095691C"/>
  </w:style>
  <w:style w:type="paragraph" w:customStyle="1" w:styleId="538440534428477482EC6725C6247EA7">
    <w:name w:val="538440534428477482EC6725C6247EA7"/>
    <w:rsid w:val="0095691C"/>
  </w:style>
  <w:style w:type="paragraph" w:customStyle="1" w:styleId="F2BB7E55D57444F9AD3437FAFAB9ABFE">
    <w:name w:val="F2BB7E55D57444F9AD3437FAFAB9ABFE"/>
    <w:rsid w:val="0095691C"/>
  </w:style>
  <w:style w:type="paragraph" w:customStyle="1" w:styleId="4D4AD04EB62F41B99C7C7860F08038B8">
    <w:name w:val="4D4AD04EB62F41B99C7C7860F08038B8"/>
    <w:rsid w:val="0095691C"/>
  </w:style>
  <w:style w:type="paragraph" w:customStyle="1" w:styleId="2D9CC28905A142BEBB7F779EFE1BA09B">
    <w:name w:val="2D9CC28905A142BEBB7F779EFE1BA09B"/>
    <w:rsid w:val="0095691C"/>
  </w:style>
  <w:style w:type="paragraph" w:customStyle="1" w:styleId="771FBAB5A94E4F2EB6E7A5D799AFB143">
    <w:name w:val="771FBAB5A94E4F2EB6E7A5D799AFB143"/>
    <w:rsid w:val="0095691C"/>
  </w:style>
  <w:style w:type="paragraph" w:customStyle="1" w:styleId="EE50DD24A4114BE1A9315567038346C2">
    <w:name w:val="EE50DD24A4114BE1A9315567038346C2"/>
    <w:rsid w:val="0095691C"/>
  </w:style>
  <w:style w:type="paragraph" w:customStyle="1" w:styleId="44A3EBBBD7AA4F47B80C3D015A74E6E7">
    <w:name w:val="44A3EBBBD7AA4F47B80C3D015A74E6E7"/>
    <w:rsid w:val="0095691C"/>
  </w:style>
  <w:style w:type="paragraph" w:customStyle="1" w:styleId="EA9BAA64C79C470AA920CA5E5230B594">
    <w:name w:val="EA9BAA64C79C470AA920CA5E5230B594"/>
    <w:rsid w:val="0095691C"/>
  </w:style>
  <w:style w:type="paragraph" w:customStyle="1" w:styleId="74F699AFB9074E8BBBEFE3C901DABD38">
    <w:name w:val="74F699AFB9074E8BBBEFE3C901DABD38"/>
    <w:rsid w:val="0095691C"/>
  </w:style>
  <w:style w:type="paragraph" w:customStyle="1" w:styleId="EE797E721E5549208399DE99C4D699B5">
    <w:name w:val="EE797E721E5549208399DE99C4D699B5"/>
    <w:rsid w:val="0095691C"/>
  </w:style>
  <w:style w:type="paragraph" w:customStyle="1" w:styleId="78B2CD488D7F4C099F9F28184D01944C">
    <w:name w:val="78B2CD488D7F4C099F9F28184D01944C"/>
    <w:rsid w:val="0095691C"/>
  </w:style>
  <w:style w:type="paragraph" w:customStyle="1" w:styleId="C63CFD8DBAF1415ABE15200A3D27C97F">
    <w:name w:val="C63CFD8DBAF1415ABE15200A3D27C97F"/>
    <w:rsid w:val="0095691C"/>
  </w:style>
  <w:style w:type="paragraph" w:customStyle="1" w:styleId="1B9757C7E43244A7ABAA041583915113">
    <w:name w:val="1B9757C7E43244A7ABAA041583915113"/>
    <w:rsid w:val="0095691C"/>
  </w:style>
  <w:style w:type="paragraph" w:customStyle="1" w:styleId="B774929772B84D54A6A913248A840289">
    <w:name w:val="B774929772B84D54A6A913248A840289"/>
    <w:rsid w:val="0095691C"/>
  </w:style>
  <w:style w:type="paragraph" w:customStyle="1" w:styleId="0210D818A24B4F1C94ED56A96E053575">
    <w:name w:val="0210D818A24B4F1C94ED56A96E053575"/>
    <w:rsid w:val="0095691C"/>
  </w:style>
  <w:style w:type="paragraph" w:customStyle="1" w:styleId="EB0F0F3508204392BB781ACE5E6F5EE1">
    <w:name w:val="EB0F0F3508204392BB781ACE5E6F5EE1"/>
    <w:rsid w:val="0095691C"/>
  </w:style>
  <w:style w:type="paragraph" w:customStyle="1" w:styleId="DA0F6F427FBE4BB6A2346F7003FEE1F8">
    <w:name w:val="DA0F6F427FBE4BB6A2346F7003FEE1F8"/>
    <w:rsid w:val="0095691C"/>
  </w:style>
  <w:style w:type="paragraph" w:customStyle="1" w:styleId="649FC489EB744C9EB9929F02595DBE1B">
    <w:name w:val="649FC489EB744C9EB9929F02595DBE1B"/>
    <w:rsid w:val="0095691C"/>
  </w:style>
  <w:style w:type="paragraph" w:customStyle="1" w:styleId="5E7BC6B448C742D898D0B6C6925A3B34">
    <w:name w:val="5E7BC6B448C742D898D0B6C6925A3B34"/>
    <w:rsid w:val="0095691C"/>
  </w:style>
  <w:style w:type="paragraph" w:customStyle="1" w:styleId="335A65E2B6504D8CB10DC9AA6FC55C8C">
    <w:name w:val="335A65E2B6504D8CB10DC9AA6FC55C8C"/>
    <w:rsid w:val="0095691C"/>
  </w:style>
  <w:style w:type="paragraph" w:customStyle="1" w:styleId="F038451AA1EE4181AE39FB559FE27B11">
    <w:name w:val="F038451AA1EE4181AE39FB559FE27B11"/>
    <w:rsid w:val="0095691C"/>
  </w:style>
  <w:style w:type="paragraph" w:customStyle="1" w:styleId="9FD9BBDD8A8B42408E7B1C47587F30E3">
    <w:name w:val="9FD9BBDD8A8B42408E7B1C47587F30E3"/>
    <w:rsid w:val="0095691C"/>
  </w:style>
  <w:style w:type="paragraph" w:customStyle="1" w:styleId="DB1A17E36C3C484E81C5C1078CCB8E6B">
    <w:name w:val="DB1A17E36C3C484E81C5C1078CCB8E6B"/>
    <w:rsid w:val="0095691C"/>
  </w:style>
  <w:style w:type="paragraph" w:customStyle="1" w:styleId="8D1B50DE162B4783B63BBB9A3880DB1D">
    <w:name w:val="8D1B50DE162B4783B63BBB9A3880DB1D"/>
    <w:rsid w:val="0095691C"/>
  </w:style>
  <w:style w:type="paragraph" w:customStyle="1" w:styleId="5043C89D7F604936A104FBB6DEEFA075">
    <w:name w:val="5043C89D7F604936A104FBB6DEEFA075"/>
    <w:rsid w:val="0095691C"/>
  </w:style>
  <w:style w:type="paragraph" w:customStyle="1" w:styleId="53493021ED1E4BE090FECD0D3533C08D">
    <w:name w:val="53493021ED1E4BE090FECD0D3533C08D"/>
    <w:rsid w:val="0095691C"/>
  </w:style>
  <w:style w:type="paragraph" w:customStyle="1" w:styleId="705ADD124E4B471988DCB4C8A4B812DC">
    <w:name w:val="705ADD124E4B471988DCB4C8A4B812DC"/>
    <w:rsid w:val="0095691C"/>
  </w:style>
  <w:style w:type="paragraph" w:customStyle="1" w:styleId="38B155656DC44311BAFAEDD577464558">
    <w:name w:val="38B155656DC44311BAFAEDD577464558"/>
    <w:rsid w:val="0095691C"/>
  </w:style>
  <w:style w:type="paragraph" w:customStyle="1" w:styleId="EF34C8CB0C0D4A198B2E12F17DA5DD41">
    <w:name w:val="EF34C8CB0C0D4A198B2E12F17DA5DD41"/>
    <w:rsid w:val="0095691C"/>
  </w:style>
  <w:style w:type="paragraph" w:customStyle="1" w:styleId="91EED993BB4A4DB584FC80D201D33F68">
    <w:name w:val="91EED993BB4A4DB584FC80D201D33F68"/>
    <w:rsid w:val="0095691C"/>
  </w:style>
  <w:style w:type="paragraph" w:customStyle="1" w:styleId="4D1FD6D770274045965854A22D901F6A">
    <w:name w:val="4D1FD6D770274045965854A22D901F6A"/>
    <w:rsid w:val="0095691C"/>
  </w:style>
  <w:style w:type="paragraph" w:customStyle="1" w:styleId="94C330787B0C4EDEB22DC544677E74BB">
    <w:name w:val="94C330787B0C4EDEB22DC544677E74BB"/>
    <w:rsid w:val="0095691C"/>
  </w:style>
  <w:style w:type="paragraph" w:customStyle="1" w:styleId="E299AC61183C4DD3AA3099EDA9D85245">
    <w:name w:val="E299AC61183C4DD3AA3099EDA9D85245"/>
    <w:rsid w:val="0095691C"/>
  </w:style>
  <w:style w:type="paragraph" w:customStyle="1" w:styleId="B33E30EB21674D859FA3488D884CB048">
    <w:name w:val="B33E30EB21674D859FA3488D884CB048"/>
    <w:rsid w:val="0095691C"/>
  </w:style>
  <w:style w:type="paragraph" w:customStyle="1" w:styleId="EE8A236D29F84671B5C5C9B2AA753CE0">
    <w:name w:val="EE8A236D29F84671B5C5C9B2AA753CE0"/>
    <w:rsid w:val="0095691C"/>
  </w:style>
  <w:style w:type="paragraph" w:customStyle="1" w:styleId="F336A3DBF7024108B15E250493AE0068">
    <w:name w:val="F336A3DBF7024108B15E250493AE0068"/>
    <w:rsid w:val="0095691C"/>
  </w:style>
  <w:style w:type="paragraph" w:customStyle="1" w:styleId="E8854F064CD5461997C0446EB508B9EE">
    <w:name w:val="E8854F064CD5461997C0446EB508B9EE"/>
    <w:rsid w:val="0095691C"/>
  </w:style>
  <w:style w:type="paragraph" w:customStyle="1" w:styleId="51BE3B9980B945F7A7497CE1E2C52044">
    <w:name w:val="51BE3B9980B945F7A7497CE1E2C52044"/>
    <w:rsid w:val="0095691C"/>
  </w:style>
  <w:style w:type="paragraph" w:customStyle="1" w:styleId="69AEFCEC1A944E149CBBF61E52CF2F02">
    <w:name w:val="69AEFCEC1A944E149CBBF61E52CF2F02"/>
    <w:rsid w:val="0095691C"/>
  </w:style>
  <w:style w:type="paragraph" w:customStyle="1" w:styleId="4B88B6CF1B234E7B92FD3F4E19E6E0DE">
    <w:name w:val="4B88B6CF1B234E7B92FD3F4E19E6E0DE"/>
    <w:rsid w:val="0095691C"/>
  </w:style>
  <w:style w:type="paragraph" w:customStyle="1" w:styleId="3A8D52EB844C4707A5CEC9B87DEFD70C">
    <w:name w:val="3A8D52EB844C4707A5CEC9B87DEFD70C"/>
    <w:rsid w:val="0095691C"/>
  </w:style>
  <w:style w:type="paragraph" w:customStyle="1" w:styleId="7305AD192F0F47938B923DB090B0F232">
    <w:name w:val="7305AD192F0F47938B923DB090B0F232"/>
    <w:rsid w:val="0095691C"/>
  </w:style>
  <w:style w:type="paragraph" w:customStyle="1" w:styleId="8E020A37FA124E7B9E11CCF3903511EA">
    <w:name w:val="8E020A37FA124E7B9E11CCF3903511EA"/>
    <w:rsid w:val="0095691C"/>
  </w:style>
  <w:style w:type="paragraph" w:customStyle="1" w:styleId="681E7F84E2F04423A370F698C198E079">
    <w:name w:val="681E7F84E2F04423A370F698C198E079"/>
    <w:rsid w:val="0095691C"/>
  </w:style>
  <w:style w:type="paragraph" w:customStyle="1" w:styleId="ABB4B75DDFC244E79FAC6043550B034B">
    <w:name w:val="ABB4B75DDFC244E79FAC6043550B034B"/>
    <w:rsid w:val="0095691C"/>
  </w:style>
  <w:style w:type="paragraph" w:customStyle="1" w:styleId="7C9E2B817DC54D989BF7D78D71FDBEA6">
    <w:name w:val="7C9E2B817DC54D989BF7D78D71FDBEA6"/>
    <w:rsid w:val="0095691C"/>
  </w:style>
  <w:style w:type="paragraph" w:customStyle="1" w:styleId="BCFDDED8E09045468386ECDAA79ADEF7">
    <w:name w:val="BCFDDED8E09045468386ECDAA79ADEF7"/>
    <w:rsid w:val="0095691C"/>
  </w:style>
  <w:style w:type="paragraph" w:customStyle="1" w:styleId="9B8D182178724C25959634A95E775822">
    <w:name w:val="9B8D182178724C25959634A95E775822"/>
    <w:rsid w:val="0095691C"/>
  </w:style>
  <w:style w:type="paragraph" w:customStyle="1" w:styleId="B91DD1FC9EBB497599468398812DC926">
    <w:name w:val="B91DD1FC9EBB497599468398812DC926"/>
    <w:rsid w:val="0095691C"/>
  </w:style>
  <w:style w:type="paragraph" w:customStyle="1" w:styleId="79650A157317467C8811BBD1D2D2B1F6">
    <w:name w:val="79650A157317467C8811BBD1D2D2B1F6"/>
    <w:rsid w:val="0095691C"/>
  </w:style>
  <w:style w:type="paragraph" w:customStyle="1" w:styleId="AB4A54D877644CB48A450166E38D5751">
    <w:name w:val="AB4A54D877644CB48A450166E38D5751"/>
    <w:rsid w:val="0095691C"/>
  </w:style>
  <w:style w:type="paragraph" w:customStyle="1" w:styleId="EE15D5E9814445CDA61C719D24753CB3">
    <w:name w:val="EE15D5E9814445CDA61C719D24753CB3"/>
    <w:rsid w:val="0095691C"/>
  </w:style>
  <w:style w:type="paragraph" w:customStyle="1" w:styleId="3C5216C631F0498BA6076EBBDC140D0F">
    <w:name w:val="3C5216C631F0498BA6076EBBDC140D0F"/>
    <w:rsid w:val="0095691C"/>
  </w:style>
  <w:style w:type="paragraph" w:customStyle="1" w:styleId="063C9C0BCB544D0C882D73774AFD8B6D">
    <w:name w:val="063C9C0BCB544D0C882D73774AFD8B6D"/>
    <w:rsid w:val="0095691C"/>
  </w:style>
  <w:style w:type="paragraph" w:customStyle="1" w:styleId="B2721529BC7745CA86F54582889B4754">
    <w:name w:val="B2721529BC7745CA86F54582889B4754"/>
    <w:rsid w:val="0095691C"/>
  </w:style>
  <w:style w:type="paragraph" w:customStyle="1" w:styleId="71CC17D717674DB38FEF03775EDC97BD">
    <w:name w:val="71CC17D717674DB38FEF03775EDC97BD"/>
    <w:rsid w:val="0095691C"/>
  </w:style>
  <w:style w:type="paragraph" w:customStyle="1" w:styleId="DB89D99131EB40EEB771F2AAC9720AC1">
    <w:name w:val="DB89D99131EB40EEB771F2AAC9720AC1"/>
    <w:rsid w:val="0095691C"/>
  </w:style>
  <w:style w:type="paragraph" w:customStyle="1" w:styleId="2B7DFDF57AB040E9AD030D1D750C48EB">
    <w:name w:val="2B7DFDF57AB040E9AD030D1D750C48EB"/>
    <w:rsid w:val="0095691C"/>
  </w:style>
  <w:style w:type="paragraph" w:customStyle="1" w:styleId="E4C3C5A580F941DA90030459BE61B08D">
    <w:name w:val="E4C3C5A580F941DA90030459BE61B08D"/>
    <w:rsid w:val="0095691C"/>
  </w:style>
  <w:style w:type="paragraph" w:customStyle="1" w:styleId="E5D6C13D7B1B470E9B3DEC27FA54435E">
    <w:name w:val="E5D6C13D7B1B470E9B3DEC27FA54435E"/>
    <w:rsid w:val="0095691C"/>
  </w:style>
  <w:style w:type="paragraph" w:customStyle="1" w:styleId="B9EAA3B0B0674B849AC2611FF33FE3F5">
    <w:name w:val="B9EAA3B0B0674B849AC2611FF33FE3F5"/>
    <w:rsid w:val="0095691C"/>
  </w:style>
  <w:style w:type="paragraph" w:customStyle="1" w:styleId="6394F29CD6AD42E99F0826CAE3FB70A1">
    <w:name w:val="6394F29CD6AD42E99F0826CAE3FB70A1"/>
    <w:rsid w:val="0095691C"/>
  </w:style>
  <w:style w:type="paragraph" w:customStyle="1" w:styleId="0B2A3B3EB42C4D1DB03E36CA37645FDC">
    <w:name w:val="0B2A3B3EB42C4D1DB03E36CA37645FDC"/>
    <w:rsid w:val="0095691C"/>
  </w:style>
  <w:style w:type="paragraph" w:customStyle="1" w:styleId="75B677575B964FA29F2AFC43F2C086EF">
    <w:name w:val="75B677575B964FA29F2AFC43F2C086EF"/>
    <w:rsid w:val="0095691C"/>
  </w:style>
  <w:style w:type="paragraph" w:customStyle="1" w:styleId="828998569AEA4EA3BD341009A37E2335">
    <w:name w:val="828998569AEA4EA3BD341009A37E2335"/>
    <w:rsid w:val="0095691C"/>
  </w:style>
  <w:style w:type="paragraph" w:customStyle="1" w:styleId="094177EB8F7442B5AD3AD8CB9F1EEAE1">
    <w:name w:val="094177EB8F7442B5AD3AD8CB9F1EEAE1"/>
    <w:rsid w:val="0095691C"/>
  </w:style>
  <w:style w:type="paragraph" w:customStyle="1" w:styleId="598E3BBBFB724E6CBE736F79BE4F03E1">
    <w:name w:val="598E3BBBFB724E6CBE736F79BE4F03E1"/>
    <w:rsid w:val="0095691C"/>
  </w:style>
  <w:style w:type="paragraph" w:customStyle="1" w:styleId="E697605A487F4E719A1E65895F502967">
    <w:name w:val="E697605A487F4E719A1E65895F502967"/>
    <w:rsid w:val="0095691C"/>
  </w:style>
  <w:style w:type="paragraph" w:customStyle="1" w:styleId="1403B321B62F4838A3B5D81524BB60D6">
    <w:name w:val="1403B321B62F4838A3B5D81524BB60D6"/>
    <w:rsid w:val="0095691C"/>
  </w:style>
  <w:style w:type="paragraph" w:customStyle="1" w:styleId="46252FF9288A40118AC5284F48B1785C">
    <w:name w:val="46252FF9288A40118AC5284F48B1785C"/>
    <w:rsid w:val="0095691C"/>
  </w:style>
  <w:style w:type="paragraph" w:customStyle="1" w:styleId="1F8D77D45F8649438091181400B6561D">
    <w:name w:val="1F8D77D45F8649438091181400B6561D"/>
    <w:rsid w:val="0095691C"/>
  </w:style>
  <w:style w:type="paragraph" w:customStyle="1" w:styleId="EDDF758C96004CC19B996B207F465B10">
    <w:name w:val="EDDF758C96004CC19B996B207F465B10"/>
    <w:rsid w:val="0095691C"/>
  </w:style>
  <w:style w:type="paragraph" w:customStyle="1" w:styleId="FB05B176807949DF83D0D90BB805CE9D">
    <w:name w:val="FB05B176807949DF83D0D90BB805CE9D"/>
    <w:rsid w:val="0095691C"/>
  </w:style>
  <w:style w:type="paragraph" w:customStyle="1" w:styleId="A86D0166485943108628D543E5C2F451">
    <w:name w:val="A86D0166485943108628D543E5C2F451"/>
    <w:rsid w:val="0095691C"/>
  </w:style>
  <w:style w:type="paragraph" w:customStyle="1" w:styleId="2D63DDF366C748119269D79050C986C5">
    <w:name w:val="2D63DDF366C748119269D79050C986C5"/>
    <w:rsid w:val="0095691C"/>
  </w:style>
  <w:style w:type="paragraph" w:customStyle="1" w:styleId="D9C521C69B37441D82BBC6C73A6B1A28">
    <w:name w:val="D9C521C69B37441D82BBC6C73A6B1A28"/>
    <w:rsid w:val="0095691C"/>
  </w:style>
  <w:style w:type="paragraph" w:customStyle="1" w:styleId="1267A227B16F4B968E9ED98DA30A2096">
    <w:name w:val="1267A227B16F4B968E9ED98DA30A2096"/>
    <w:rsid w:val="0095691C"/>
  </w:style>
  <w:style w:type="paragraph" w:customStyle="1" w:styleId="23D24D6BBFDA4194A8620318F321D8EC">
    <w:name w:val="23D24D6BBFDA4194A8620318F321D8EC"/>
    <w:rsid w:val="0095691C"/>
  </w:style>
  <w:style w:type="paragraph" w:customStyle="1" w:styleId="CC1F0484118E4B1BBCBE2D78161B69EE">
    <w:name w:val="CC1F0484118E4B1BBCBE2D78161B69EE"/>
    <w:rsid w:val="0095691C"/>
  </w:style>
  <w:style w:type="paragraph" w:customStyle="1" w:styleId="DB12692182864DFFAC0E6AE3F73F7D38">
    <w:name w:val="DB12692182864DFFAC0E6AE3F73F7D38"/>
    <w:rsid w:val="0095691C"/>
  </w:style>
  <w:style w:type="paragraph" w:customStyle="1" w:styleId="86CB79A7AF7547E9B7FB2799ECCEF350">
    <w:name w:val="86CB79A7AF7547E9B7FB2799ECCEF350"/>
    <w:rsid w:val="0095691C"/>
  </w:style>
  <w:style w:type="paragraph" w:customStyle="1" w:styleId="96DBD5583A7E4A80844B492C4465932D">
    <w:name w:val="96DBD5583A7E4A80844B492C4465932D"/>
    <w:rsid w:val="0095691C"/>
  </w:style>
  <w:style w:type="paragraph" w:customStyle="1" w:styleId="F99E52A4052344E99F5C4F6C9B6DF990">
    <w:name w:val="F99E52A4052344E99F5C4F6C9B6DF990"/>
    <w:rsid w:val="0095691C"/>
  </w:style>
  <w:style w:type="paragraph" w:customStyle="1" w:styleId="CAF2D699352D4781A4F347AB838B85C6">
    <w:name w:val="CAF2D699352D4781A4F347AB838B85C6"/>
    <w:rsid w:val="0095691C"/>
  </w:style>
  <w:style w:type="paragraph" w:customStyle="1" w:styleId="9155A7CFBDF54FDFB61EB9223719F05E">
    <w:name w:val="9155A7CFBDF54FDFB61EB9223719F05E"/>
    <w:rsid w:val="0095691C"/>
  </w:style>
  <w:style w:type="paragraph" w:customStyle="1" w:styleId="4777A226E56A4115ABD0FC979262C9BC">
    <w:name w:val="4777A226E56A4115ABD0FC979262C9BC"/>
    <w:rsid w:val="0095691C"/>
  </w:style>
  <w:style w:type="paragraph" w:customStyle="1" w:styleId="3420EE88A6B2476B931CF5738EC7EC1A">
    <w:name w:val="3420EE88A6B2476B931CF5738EC7EC1A"/>
    <w:rsid w:val="0095691C"/>
  </w:style>
  <w:style w:type="paragraph" w:customStyle="1" w:styleId="65098AC6645E48C1B0EF94B53064BDC1">
    <w:name w:val="65098AC6645E48C1B0EF94B53064BDC1"/>
    <w:rsid w:val="0095691C"/>
  </w:style>
  <w:style w:type="paragraph" w:customStyle="1" w:styleId="E8E6D1929F5E427BB8B1E30068E5D461">
    <w:name w:val="E8E6D1929F5E427BB8B1E30068E5D461"/>
    <w:rsid w:val="0095691C"/>
  </w:style>
  <w:style w:type="paragraph" w:customStyle="1" w:styleId="40A9987532104DEBB9361A5523183CC5">
    <w:name w:val="40A9987532104DEBB9361A5523183CC5"/>
    <w:rsid w:val="0095691C"/>
  </w:style>
  <w:style w:type="paragraph" w:customStyle="1" w:styleId="C8436136A0E04D58805B9C1CC06989B9">
    <w:name w:val="C8436136A0E04D58805B9C1CC06989B9"/>
    <w:rsid w:val="0095691C"/>
  </w:style>
  <w:style w:type="paragraph" w:customStyle="1" w:styleId="180221792A9C49ABB5B78B387F51BBBB">
    <w:name w:val="180221792A9C49ABB5B78B387F51BBBB"/>
    <w:rsid w:val="0095691C"/>
  </w:style>
  <w:style w:type="paragraph" w:customStyle="1" w:styleId="20DF23C96C1048A08C29691D63B456D8">
    <w:name w:val="20DF23C96C1048A08C29691D63B456D8"/>
    <w:rsid w:val="0095691C"/>
  </w:style>
  <w:style w:type="paragraph" w:customStyle="1" w:styleId="01CCFA974CD94D248394395E430013E9">
    <w:name w:val="01CCFA974CD94D248394395E430013E9"/>
    <w:rsid w:val="0095691C"/>
  </w:style>
  <w:style w:type="paragraph" w:customStyle="1" w:styleId="10CACD8CB9024D80876D0B5993C99924">
    <w:name w:val="10CACD8CB9024D80876D0B5993C99924"/>
    <w:rsid w:val="0095691C"/>
  </w:style>
  <w:style w:type="paragraph" w:customStyle="1" w:styleId="4743954836854A15B896F4D8495BB633">
    <w:name w:val="4743954836854A15B896F4D8495BB633"/>
    <w:rsid w:val="0095691C"/>
  </w:style>
  <w:style w:type="paragraph" w:customStyle="1" w:styleId="A650860E7E644FEC809B2297BB85AD91">
    <w:name w:val="A650860E7E644FEC809B2297BB85AD91"/>
    <w:rsid w:val="0095691C"/>
  </w:style>
  <w:style w:type="paragraph" w:customStyle="1" w:styleId="D6CB6C2A52B54BE397507BAD56E711C3">
    <w:name w:val="D6CB6C2A52B54BE397507BAD56E711C3"/>
    <w:rsid w:val="0095691C"/>
  </w:style>
  <w:style w:type="paragraph" w:customStyle="1" w:styleId="25D940C4453C4E53849D5552965487FF">
    <w:name w:val="25D940C4453C4E53849D5552965487FF"/>
    <w:rsid w:val="0095691C"/>
  </w:style>
  <w:style w:type="paragraph" w:customStyle="1" w:styleId="D6C686D4F8104FF695DCE5D3DB32746A">
    <w:name w:val="D6C686D4F8104FF695DCE5D3DB32746A"/>
    <w:rsid w:val="0095691C"/>
  </w:style>
  <w:style w:type="paragraph" w:customStyle="1" w:styleId="A60BFD58F4D542309FDC63D312FA1C52">
    <w:name w:val="A60BFD58F4D542309FDC63D312FA1C52"/>
    <w:rsid w:val="0095691C"/>
  </w:style>
  <w:style w:type="paragraph" w:customStyle="1" w:styleId="A2385AF9996349198533E4488F34C4E9">
    <w:name w:val="A2385AF9996349198533E4488F34C4E9"/>
    <w:rsid w:val="0095691C"/>
  </w:style>
  <w:style w:type="paragraph" w:customStyle="1" w:styleId="B67CA9D510564603835A0C267D0FB1AC">
    <w:name w:val="B67CA9D510564603835A0C267D0FB1AC"/>
    <w:rsid w:val="0095691C"/>
  </w:style>
  <w:style w:type="paragraph" w:customStyle="1" w:styleId="A9D6548C34454E4EB1662EBACD668E87">
    <w:name w:val="A9D6548C34454E4EB1662EBACD668E87"/>
    <w:rsid w:val="0095691C"/>
  </w:style>
  <w:style w:type="paragraph" w:customStyle="1" w:styleId="7195F4D07D684F55AEF20836F6261175">
    <w:name w:val="7195F4D07D684F55AEF20836F6261175"/>
    <w:rsid w:val="0095691C"/>
  </w:style>
  <w:style w:type="paragraph" w:customStyle="1" w:styleId="510F0BD5F81A41C0B396232ABE7D40FC">
    <w:name w:val="510F0BD5F81A41C0B396232ABE7D40FC"/>
    <w:rsid w:val="0095691C"/>
  </w:style>
  <w:style w:type="paragraph" w:customStyle="1" w:styleId="D916D7B67B1E4D79913D7383FBF1432C">
    <w:name w:val="D916D7B67B1E4D79913D7383FBF1432C"/>
    <w:rsid w:val="0095691C"/>
  </w:style>
  <w:style w:type="paragraph" w:customStyle="1" w:styleId="5215DA03E9D24660A6A6A2F6F17F00EA">
    <w:name w:val="5215DA03E9D24660A6A6A2F6F17F00EA"/>
    <w:rsid w:val="0095691C"/>
  </w:style>
  <w:style w:type="paragraph" w:customStyle="1" w:styleId="5547855F90074FB9AA86B36B2C90F8AA">
    <w:name w:val="5547855F90074FB9AA86B36B2C90F8AA"/>
    <w:rsid w:val="0095691C"/>
  </w:style>
  <w:style w:type="paragraph" w:customStyle="1" w:styleId="E813A787B0414A4A81E8F32839A762A1">
    <w:name w:val="E813A787B0414A4A81E8F32839A762A1"/>
    <w:rsid w:val="0095691C"/>
  </w:style>
  <w:style w:type="paragraph" w:customStyle="1" w:styleId="488AB4BBFAFA41BFB012386EB419FB40">
    <w:name w:val="488AB4BBFAFA41BFB012386EB419FB40"/>
    <w:rsid w:val="0095691C"/>
  </w:style>
  <w:style w:type="paragraph" w:customStyle="1" w:styleId="8C6A3DE1D6B947679B32E33E58766928">
    <w:name w:val="8C6A3DE1D6B947679B32E33E58766928"/>
    <w:rsid w:val="0095691C"/>
  </w:style>
  <w:style w:type="paragraph" w:customStyle="1" w:styleId="5DE522C53C9649E496616F8070CF8C43">
    <w:name w:val="5DE522C53C9649E496616F8070CF8C43"/>
    <w:rsid w:val="0095691C"/>
  </w:style>
  <w:style w:type="paragraph" w:customStyle="1" w:styleId="85F30C679F1846B9871B4931E38CABE8">
    <w:name w:val="85F30C679F1846B9871B4931E38CABE8"/>
    <w:rsid w:val="0095691C"/>
  </w:style>
  <w:style w:type="paragraph" w:customStyle="1" w:styleId="3EFB19B4AF184129B0AA19962F4C99ED">
    <w:name w:val="3EFB19B4AF184129B0AA19962F4C99ED"/>
    <w:rsid w:val="0095691C"/>
  </w:style>
  <w:style w:type="paragraph" w:customStyle="1" w:styleId="898125FD52AA4ACD9D785B2C9AA2DB37">
    <w:name w:val="898125FD52AA4ACD9D785B2C9AA2DB37"/>
    <w:rsid w:val="0095691C"/>
  </w:style>
  <w:style w:type="paragraph" w:customStyle="1" w:styleId="DD0A9530C33C44EC9CEEE18E29E6A718">
    <w:name w:val="DD0A9530C33C44EC9CEEE18E29E6A718"/>
    <w:rsid w:val="0095691C"/>
  </w:style>
  <w:style w:type="paragraph" w:customStyle="1" w:styleId="7ACE07A7F7574B5E9A624DF3E41C05F9">
    <w:name w:val="7ACE07A7F7574B5E9A624DF3E41C05F9"/>
    <w:rsid w:val="0095691C"/>
  </w:style>
  <w:style w:type="paragraph" w:customStyle="1" w:styleId="C368B27E440C4267B1F9505C6E1BB4BA">
    <w:name w:val="C368B27E440C4267B1F9505C6E1BB4BA"/>
    <w:rsid w:val="0095691C"/>
  </w:style>
  <w:style w:type="paragraph" w:customStyle="1" w:styleId="4FC4C6EF520C45809B036175D4110E70">
    <w:name w:val="4FC4C6EF520C45809B036175D4110E70"/>
    <w:rsid w:val="0095691C"/>
  </w:style>
  <w:style w:type="paragraph" w:customStyle="1" w:styleId="3584D4F5B3794C339767368B163ECFAB">
    <w:name w:val="3584D4F5B3794C339767368B163ECFAB"/>
    <w:rsid w:val="0095691C"/>
  </w:style>
  <w:style w:type="paragraph" w:customStyle="1" w:styleId="8C9A67B1042A42A8916EB22B49DCD613">
    <w:name w:val="8C9A67B1042A42A8916EB22B49DCD613"/>
    <w:rsid w:val="0095691C"/>
  </w:style>
  <w:style w:type="paragraph" w:customStyle="1" w:styleId="EBECBDFC59224C8A91A6FFDA32F5EB4D">
    <w:name w:val="EBECBDFC59224C8A91A6FFDA32F5EB4D"/>
    <w:rsid w:val="0095691C"/>
  </w:style>
  <w:style w:type="paragraph" w:customStyle="1" w:styleId="50820FEB59DC43A6BF13048C70BD8DF5">
    <w:name w:val="50820FEB59DC43A6BF13048C70BD8DF5"/>
    <w:rsid w:val="0095691C"/>
  </w:style>
  <w:style w:type="paragraph" w:customStyle="1" w:styleId="1587BD5F28074D828FDBFDF0BC2CC03F">
    <w:name w:val="1587BD5F28074D828FDBFDF0BC2CC03F"/>
    <w:rsid w:val="0095691C"/>
  </w:style>
  <w:style w:type="paragraph" w:customStyle="1" w:styleId="1461ACC619404EE799AA231EEAA66054">
    <w:name w:val="1461ACC619404EE799AA231EEAA66054"/>
    <w:rsid w:val="0095691C"/>
  </w:style>
  <w:style w:type="paragraph" w:customStyle="1" w:styleId="3D4C9A6D7D824F5EADF1611CF2786355">
    <w:name w:val="3D4C9A6D7D824F5EADF1611CF2786355"/>
    <w:rsid w:val="0095691C"/>
  </w:style>
  <w:style w:type="paragraph" w:customStyle="1" w:styleId="5DCBD02E0B0649899584078804D5943E">
    <w:name w:val="5DCBD02E0B0649899584078804D5943E"/>
    <w:rsid w:val="0095691C"/>
  </w:style>
  <w:style w:type="paragraph" w:customStyle="1" w:styleId="7BA130D2759A4931B51BF533C542E737">
    <w:name w:val="7BA130D2759A4931B51BF533C542E737"/>
    <w:rsid w:val="0095691C"/>
  </w:style>
  <w:style w:type="paragraph" w:customStyle="1" w:styleId="7704472668534B2F875CE7845E1D9B54">
    <w:name w:val="7704472668534B2F875CE7845E1D9B54"/>
    <w:rsid w:val="0095691C"/>
  </w:style>
  <w:style w:type="paragraph" w:customStyle="1" w:styleId="35C971E146F14776B925560E28417B20">
    <w:name w:val="35C971E146F14776B925560E28417B20"/>
    <w:rsid w:val="0095691C"/>
  </w:style>
  <w:style w:type="paragraph" w:customStyle="1" w:styleId="2089DA2537994673AAAFA6C2F888A61C">
    <w:name w:val="2089DA2537994673AAAFA6C2F888A61C"/>
    <w:rsid w:val="0095691C"/>
  </w:style>
  <w:style w:type="paragraph" w:customStyle="1" w:styleId="3485288AC40A45D6BD928480D36673EF">
    <w:name w:val="3485288AC40A45D6BD928480D36673EF"/>
    <w:rsid w:val="0095691C"/>
  </w:style>
  <w:style w:type="paragraph" w:customStyle="1" w:styleId="9ACAAB336D044345A0D3F5986AB3E575">
    <w:name w:val="9ACAAB336D044345A0D3F5986AB3E575"/>
    <w:rsid w:val="0095691C"/>
  </w:style>
  <w:style w:type="paragraph" w:customStyle="1" w:styleId="40F92733729742C89BF129F28880E098">
    <w:name w:val="40F92733729742C89BF129F28880E098"/>
    <w:rsid w:val="0095691C"/>
  </w:style>
  <w:style w:type="paragraph" w:customStyle="1" w:styleId="C4448FC28D18436584A5CF00C835CD01">
    <w:name w:val="C4448FC28D18436584A5CF00C835CD01"/>
    <w:rsid w:val="0095691C"/>
  </w:style>
  <w:style w:type="paragraph" w:customStyle="1" w:styleId="60249D883817452391E61866B09A13A1">
    <w:name w:val="60249D883817452391E61866B09A13A1"/>
    <w:rsid w:val="0095691C"/>
  </w:style>
  <w:style w:type="paragraph" w:customStyle="1" w:styleId="7A34AA1E5FFF4D59AE9B52667BCC81D4">
    <w:name w:val="7A34AA1E5FFF4D59AE9B52667BCC81D4"/>
    <w:rsid w:val="0095691C"/>
  </w:style>
  <w:style w:type="paragraph" w:customStyle="1" w:styleId="B0042533247942469EA1A6578DB07458">
    <w:name w:val="B0042533247942469EA1A6578DB07458"/>
    <w:rsid w:val="0095691C"/>
  </w:style>
  <w:style w:type="paragraph" w:customStyle="1" w:styleId="33C35A14BFD041D3B2AEE39D0FD8944A">
    <w:name w:val="33C35A14BFD041D3B2AEE39D0FD8944A"/>
    <w:rsid w:val="0095691C"/>
  </w:style>
  <w:style w:type="paragraph" w:customStyle="1" w:styleId="FE62E5D331E94513B8FCE0010FD1041A">
    <w:name w:val="FE62E5D331E94513B8FCE0010FD1041A"/>
    <w:rsid w:val="0095691C"/>
  </w:style>
  <w:style w:type="paragraph" w:customStyle="1" w:styleId="92AD0F878D6B444A84B03F4D27D5790A">
    <w:name w:val="92AD0F878D6B444A84B03F4D27D5790A"/>
    <w:rsid w:val="0095691C"/>
  </w:style>
  <w:style w:type="paragraph" w:customStyle="1" w:styleId="BBC5D43DB66744ED84261EECB21BCF15">
    <w:name w:val="BBC5D43DB66744ED84261EECB21BCF15"/>
    <w:rsid w:val="0095691C"/>
  </w:style>
  <w:style w:type="paragraph" w:customStyle="1" w:styleId="507DDE5BFD034784A1E272F07D990A1B">
    <w:name w:val="507DDE5BFD034784A1E272F07D990A1B"/>
    <w:rsid w:val="0095691C"/>
  </w:style>
  <w:style w:type="paragraph" w:customStyle="1" w:styleId="D5DA0BCD8E9C49E096847E00550341E4">
    <w:name w:val="D5DA0BCD8E9C49E096847E00550341E4"/>
    <w:rsid w:val="0095691C"/>
  </w:style>
  <w:style w:type="paragraph" w:customStyle="1" w:styleId="905C638055E944ABBC8E749EB2AFE2B9">
    <w:name w:val="905C638055E944ABBC8E749EB2AFE2B9"/>
    <w:rsid w:val="0095691C"/>
  </w:style>
  <w:style w:type="paragraph" w:customStyle="1" w:styleId="600634C5F5B74043859F65D374491DE7">
    <w:name w:val="600634C5F5B74043859F65D374491DE7"/>
    <w:rsid w:val="0095691C"/>
  </w:style>
  <w:style w:type="paragraph" w:customStyle="1" w:styleId="E1E6549864534654BDE7C2D221B42787">
    <w:name w:val="E1E6549864534654BDE7C2D221B42787"/>
    <w:rsid w:val="0095691C"/>
  </w:style>
  <w:style w:type="paragraph" w:customStyle="1" w:styleId="81D2A6E943D2484B9F9EA4F7FCF2F8F2">
    <w:name w:val="81D2A6E943D2484B9F9EA4F7FCF2F8F2"/>
    <w:rsid w:val="0095691C"/>
  </w:style>
  <w:style w:type="paragraph" w:customStyle="1" w:styleId="E8D6307E335442B9B8D13183A9F7D652">
    <w:name w:val="E8D6307E335442B9B8D13183A9F7D652"/>
    <w:rsid w:val="0095691C"/>
  </w:style>
  <w:style w:type="paragraph" w:customStyle="1" w:styleId="9522CF5E45CF4EDA93F85A61E7D711A0">
    <w:name w:val="9522CF5E45CF4EDA93F85A61E7D711A0"/>
    <w:rsid w:val="0095691C"/>
  </w:style>
  <w:style w:type="paragraph" w:customStyle="1" w:styleId="CC77D9E8D6A84D09B306BDB6E67566AD">
    <w:name w:val="CC77D9E8D6A84D09B306BDB6E67566AD"/>
    <w:rsid w:val="0095691C"/>
  </w:style>
  <w:style w:type="paragraph" w:customStyle="1" w:styleId="C79BC54C88A848E282D92AC48D1818AC">
    <w:name w:val="C79BC54C88A848E282D92AC48D1818AC"/>
    <w:rsid w:val="0095691C"/>
  </w:style>
  <w:style w:type="paragraph" w:customStyle="1" w:styleId="E805A726F4514EFD9D1B4C93A532D03F">
    <w:name w:val="E805A726F4514EFD9D1B4C93A532D03F"/>
    <w:rsid w:val="00EE4FB6"/>
  </w:style>
  <w:style w:type="paragraph" w:customStyle="1" w:styleId="B3F52531150849ACB0B38A1FBA77A56D">
    <w:name w:val="B3F52531150849ACB0B38A1FBA77A56D"/>
    <w:rsid w:val="00EE4FB6"/>
  </w:style>
  <w:style w:type="paragraph" w:customStyle="1" w:styleId="74FF97E811EE461DBC63F4179B8B8D91">
    <w:name w:val="74FF97E811EE461DBC63F4179B8B8D91"/>
    <w:rsid w:val="00EE4FB6"/>
  </w:style>
  <w:style w:type="paragraph" w:customStyle="1" w:styleId="813B8813161948C98623EEAAA3BBB6E8">
    <w:name w:val="813B8813161948C98623EEAAA3BBB6E8"/>
    <w:rsid w:val="00EE4FB6"/>
  </w:style>
  <w:style w:type="paragraph" w:customStyle="1" w:styleId="369A186108D34F7C89AF3E6683EAFB63">
    <w:name w:val="369A186108D34F7C89AF3E6683EAFB63"/>
    <w:rsid w:val="00EE4FB6"/>
  </w:style>
  <w:style w:type="paragraph" w:customStyle="1" w:styleId="905C638055E944ABBC8E749EB2AFE2B91">
    <w:name w:val="905C638055E944ABBC8E749EB2AFE2B91"/>
    <w:rsid w:val="00571D83"/>
    <w:pPr>
      <w:spacing w:after="0" w:line="240" w:lineRule="auto"/>
      <w:ind w:left="720"/>
      <w:contextualSpacing/>
    </w:pPr>
    <w:rPr>
      <w:rFonts w:ascii="Calibri" w:eastAsia="Calibri" w:hAnsi="Calibri" w:cs="Arial"/>
      <w:sz w:val="20"/>
      <w:szCs w:val="20"/>
    </w:rPr>
  </w:style>
  <w:style w:type="paragraph" w:customStyle="1" w:styleId="600634C5F5B74043859F65D374491DE71">
    <w:name w:val="600634C5F5B74043859F65D374491DE71"/>
    <w:rsid w:val="00571D83"/>
    <w:pPr>
      <w:spacing w:after="0" w:line="240" w:lineRule="auto"/>
      <w:ind w:left="720"/>
      <w:contextualSpacing/>
    </w:pPr>
    <w:rPr>
      <w:rFonts w:ascii="Calibri" w:eastAsia="Calibri" w:hAnsi="Calibri" w:cs="Arial"/>
      <w:sz w:val="20"/>
      <w:szCs w:val="20"/>
    </w:rPr>
  </w:style>
  <w:style w:type="paragraph" w:customStyle="1" w:styleId="E1E6549864534654BDE7C2D221B427871">
    <w:name w:val="E1E6549864534654BDE7C2D221B427871"/>
    <w:rsid w:val="00571D83"/>
    <w:pPr>
      <w:spacing w:after="0" w:line="240" w:lineRule="auto"/>
      <w:ind w:left="720"/>
      <w:contextualSpacing/>
    </w:pPr>
    <w:rPr>
      <w:rFonts w:ascii="Calibri" w:eastAsia="Calibri" w:hAnsi="Calibri" w:cs="Arial"/>
      <w:sz w:val="20"/>
      <w:szCs w:val="20"/>
    </w:rPr>
  </w:style>
  <w:style w:type="paragraph" w:customStyle="1" w:styleId="81D2A6E943D2484B9F9EA4F7FCF2F8F21">
    <w:name w:val="81D2A6E943D2484B9F9EA4F7FCF2F8F21"/>
    <w:rsid w:val="00571D83"/>
    <w:pPr>
      <w:spacing w:after="0" w:line="240" w:lineRule="auto"/>
      <w:ind w:left="720"/>
      <w:contextualSpacing/>
    </w:pPr>
    <w:rPr>
      <w:rFonts w:ascii="Calibri" w:eastAsia="Calibri" w:hAnsi="Calibri" w:cs="Arial"/>
      <w:sz w:val="20"/>
      <w:szCs w:val="20"/>
    </w:rPr>
  </w:style>
  <w:style w:type="paragraph" w:customStyle="1" w:styleId="E8D6307E335442B9B8D13183A9F7D6521">
    <w:name w:val="E8D6307E335442B9B8D13183A9F7D6521"/>
    <w:rsid w:val="00571D83"/>
    <w:pPr>
      <w:spacing w:after="0" w:line="240" w:lineRule="auto"/>
      <w:ind w:left="720"/>
      <w:contextualSpacing/>
    </w:pPr>
    <w:rPr>
      <w:rFonts w:ascii="Calibri" w:eastAsia="Calibri" w:hAnsi="Calibri" w:cs="Arial"/>
      <w:sz w:val="20"/>
      <w:szCs w:val="20"/>
    </w:rPr>
  </w:style>
  <w:style w:type="paragraph" w:customStyle="1" w:styleId="9522CF5E45CF4EDA93F85A61E7D711A01">
    <w:name w:val="9522CF5E45CF4EDA93F85A61E7D711A01"/>
    <w:rsid w:val="00571D83"/>
    <w:pPr>
      <w:spacing w:after="0" w:line="240" w:lineRule="auto"/>
      <w:ind w:left="720"/>
      <w:contextualSpacing/>
    </w:pPr>
    <w:rPr>
      <w:rFonts w:ascii="Calibri" w:eastAsia="Calibri" w:hAnsi="Calibri" w:cs="Arial"/>
      <w:sz w:val="20"/>
      <w:szCs w:val="20"/>
    </w:rPr>
  </w:style>
  <w:style w:type="paragraph" w:customStyle="1" w:styleId="B0042533247942469EA1A6578DB074581">
    <w:name w:val="B0042533247942469EA1A6578DB074581"/>
    <w:rsid w:val="00571D83"/>
    <w:pPr>
      <w:spacing w:after="0" w:line="240" w:lineRule="auto"/>
      <w:ind w:left="720"/>
      <w:contextualSpacing/>
    </w:pPr>
    <w:rPr>
      <w:rFonts w:ascii="Calibri" w:eastAsia="Calibri" w:hAnsi="Calibri" w:cs="Arial"/>
      <w:sz w:val="20"/>
      <w:szCs w:val="20"/>
    </w:rPr>
  </w:style>
  <w:style w:type="paragraph" w:customStyle="1" w:styleId="33C35A14BFD041D3B2AEE39D0FD8944A1">
    <w:name w:val="33C35A14BFD041D3B2AEE39D0FD8944A1"/>
    <w:rsid w:val="00571D83"/>
    <w:pPr>
      <w:spacing w:after="0" w:line="240" w:lineRule="auto"/>
      <w:ind w:left="720"/>
      <w:contextualSpacing/>
    </w:pPr>
    <w:rPr>
      <w:rFonts w:ascii="Calibri" w:eastAsia="Calibri" w:hAnsi="Calibri" w:cs="Arial"/>
      <w:sz w:val="20"/>
      <w:szCs w:val="20"/>
    </w:rPr>
  </w:style>
  <w:style w:type="paragraph" w:customStyle="1" w:styleId="35C971E146F14776B925560E28417B201">
    <w:name w:val="35C971E146F14776B925560E28417B201"/>
    <w:rsid w:val="00571D83"/>
    <w:pPr>
      <w:spacing w:after="0" w:line="240" w:lineRule="auto"/>
    </w:pPr>
    <w:rPr>
      <w:rFonts w:ascii="Calibri" w:eastAsia="Calibri" w:hAnsi="Calibri" w:cs="Arial"/>
      <w:sz w:val="20"/>
      <w:szCs w:val="20"/>
    </w:rPr>
  </w:style>
  <w:style w:type="paragraph" w:customStyle="1" w:styleId="2089DA2537994673AAAFA6C2F888A61C1">
    <w:name w:val="2089DA2537994673AAAFA6C2F888A61C1"/>
    <w:rsid w:val="00571D83"/>
    <w:pPr>
      <w:spacing w:after="0" w:line="240" w:lineRule="auto"/>
    </w:pPr>
    <w:rPr>
      <w:rFonts w:ascii="Calibri" w:eastAsia="Calibri" w:hAnsi="Calibri" w:cs="Arial"/>
      <w:sz w:val="20"/>
      <w:szCs w:val="20"/>
    </w:rPr>
  </w:style>
  <w:style w:type="paragraph" w:customStyle="1" w:styleId="9ACAAB336D044345A0D3F5986AB3E5751">
    <w:name w:val="9ACAAB336D044345A0D3F5986AB3E5751"/>
    <w:rsid w:val="00571D83"/>
    <w:pPr>
      <w:spacing w:after="0" w:line="240" w:lineRule="auto"/>
    </w:pPr>
    <w:rPr>
      <w:rFonts w:ascii="Calibri" w:eastAsia="Calibri" w:hAnsi="Calibri" w:cs="Arial"/>
      <w:sz w:val="20"/>
      <w:szCs w:val="20"/>
    </w:rPr>
  </w:style>
  <w:style w:type="paragraph" w:customStyle="1" w:styleId="3485288AC40A45D6BD928480D36673EF1">
    <w:name w:val="3485288AC40A45D6BD928480D36673EF1"/>
    <w:rsid w:val="00571D83"/>
    <w:pPr>
      <w:spacing w:after="0" w:line="240" w:lineRule="auto"/>
    </w:pPr>
    <w:rPr>
      <w:rFonts w:ascii="Calibri" w:eastAsia="Calibri" w:hAnsi="Calibri" w:cs="Arial"/>
      <w:sz w:val="20"/>
      <w:szCs w:val="20"/>
    </w:rPr>
  </w:style>
  <w:style w:type="paragraph" w:customStyle="1" w:styleId="40F92733729742C89BF129F28880E0981">
    <w:name w:val="40F92733729742C89BF129F28880E0981"/>
    <w:rsid w:val="00571D83"/>
    <w:pPr>
      <w:spacing w:after="0" w:line="240" w:lineRule="auto"/>
    </w:pPr>
    <w:rPr>
      <w:rFonts w:ascii="Calibri" w:eastAsia="Calibri" w:hAnsi="Calibri" w:cs="Arial"/>
      <w:sz w:val="20"/>
      <w:szCs w:val="20"/>
    </w:rPr>
  </w:style>
  <w:style w:type="paragraph" w:customStyle="1" w:styleId="C4448FC28D18436584A5CF00C835CD011">
    <w:name w:val="C4448FC28D18436584A5CF00C835CD011"/>
    <w:rsid w:val="00571D83"/>
    <w:pPr>
      <w:spacing w:after="0" w:line="240" w:lineRule="auto"/>
    </w:pPr>
    <w:rPr>
      <w:rFonts w:ascii="Calibri" w:eastAsia="Calibri" w:hAnsi="Calibri" w:cs="Arial"/>
      <w:sz w:val="20"/>
      <w:szCs w:val="20"/>
    </w:rPr>
  </w:style>
  <w:style w:type="paragraph" w:customStyle="1" w:styleId="60249D883817452391E61866B09A13A11">
    <w:name w:val="60249D883817452391E61866B09A13A11"/>
    <w:rsid w:val="00571D83"/>
    <w:pPr>
      <w:spacing w:after="0" w:line="240" w:lineRule="auto"/>
    </w:pPr>
    <w:rPr>
      <w:rFonts w:ascii="Calibri" w:eastAsia="Calibri" w:hAnsi="Calibri" w:cs="Arial"/>
      <w:sz w:val="20"/>
      <w:szCs w:val="20"/>
    </w:rPr>
  </w:style>
  <w:style w:type="paragraph" w:customStyle="1" w:styleId="86CB79A7AF7547E9B7FB2799ECCEF3501">
    <w:name w:val="86CB79A7AF7547E9B7FB2799ECCEF3501"/>
    <w:rsid w:val="00571D83"/>
    <w:pPr>
      <w:spacing w:after="0" w:line="240" w:lineRule="auto"/>
      <w:ind w:left="720"/>
      <w:contextualSpacing/>
    </w:pPr>
    <w:rPr>
      <w:rFonts w:ascii="Calibri" w:eastAsia="Calibri" w:hAnsi="Calibri" w:cs="Arial"/>
      <w:sz w:val="20"/>
      <w:szCs w:val="20"/>
    </w:rPr>
  </w:style>
  <w:style w:type="paragraph" w:customStyle="1" w:styleId="96DBD5583A7E4A80844B492C4465932D1">
    <w:name w:val="96DBD5583A7E4A80844B492C4465932D1"/>
    <w:rsid w:val="00571D83"/>
    <w:pPr>
      <w:spacing w:after="0" w:line="240" w:lineRule="auto"/>
      <w:ind w:left="720"/>
      <w:contextualSpacing/>
    </w:pPr>
    <w:rPr>
      <w:rFonts w:ascii="Calibri" w:eastAsia="Calibri" w:hAnsi="Calibri" w:cs="Arial"/>
      <w:sz w:val="20"/>
      <w:szCs w:val="20"/>
    </w:rPr>
  </w:style>
  <w:style w:type="paragraph" w:customStyle="1" w:styleId="F99E52A4052344E99F5C4F6C9B6DF9901">
    <w:name w:val="F99E52A4052344E99F5C4F6C9B6DF9901"/>
    <w:rsid w:val="00571D83"/>
    <w:pPr>
      <w:spacing w:after="0" w:line="240" w:lineRule="auto"/>
      <w:ind w:left="720"/>
      <w:contextualSpacing/>
    </w:pPr>
    <w:rPr>
      <w:rFonts w:ascii="Calibri" w:eastAsia="Calibri" w:hAnsi="Calibri" w:cs="Arial"/>
      <w:sz w:val="20"/>
      <w:szCs w:val="20"/>
    </w:rPr>
  </w:style>
  <w:style w:type="paragraph" w:customStyle="1" w:styleId="CAF2D699352D4781A4F347AB838B85C61">
    <w:name w:val="CAF2D699352D4781A4F347AB838B85C61"/>
    <w:rsid w:val="00571D83"/>
    <w:pPr>
      <w:spacing w:after="0" w:line="240" w:lineRule="auto"/>
      <w:ind w:left="720"/>
      <w:contextualSpacing/>
    </w:pPr>
    <w:rPr>
      <w:rFonts w:ascii="Calibri" w:eastAsia="Calibri" w:hAnsi="Calibri" w:cs="Arial"/>
      <w:sz w:val="20"/>
      <w:szCs w:val="20"/>
    </w:rPr>
  </w:style>
  <w:style w:type="paragraph" w:customStyle="1" w:styleId="9155A7CFBDF54FDFB61EB9223719F05E1">
    <w:name w:val="9155A7CFBDF54FDFB61EB9223719F05E1"/>
    <w:rsid w:val="00571D83"/>
    <w:pPr>
      <w:spacing w:after="0" w:line="240" w:lineRule="auto"/>
      <w:ind w:left="720"/>
      <w:contextualSpacing/>
    </w:pPr>
    <w:rPr>
      <w:rFonts w:ascii="Calibri" w:eastAsia="Calibri" w:hAnsi="Calibri" w:cs="Arial"/>
      <w:sz w:val="20"/>
      <w:szCs w:val="20"/>
    </w:rPr>
  </w:style>
  <w:style w:type="paragraph" w:customStyle="1" w:styleId="4777A226E56A4115ABD0FC979262C9BC1">
    <w:name w:val="4777A226E56A4115ABD0FC979262C9BC1"/>
    <w:rsid w:val="00571D83"/>
    <w:pPr>
      <w:spacing w:after="0" w:line="240" w:lineRule="auto"/>
      <w:ind w:left="720"/>
      <w:contextualSpacing/>
    </w:pPr>
    <w:rPr>
      <w:rFonts w:ascii="Calibri" w:eastAsia="Calibri" w:hAnsi="Calibri" w:cs="Arial"/>
      <w:sz w:val="20"/>
      <w:szCs w:val="20"/>
    </w:rPr>
  </w:style>
  <w:style w:type="paragraph" w:customStyle="1" w:styleId="3420EE88A6B2476B931CF5738EC7EC1A1">
    <w:name w:val="3420EE88A6B2476B931CF5738EC7EC1A1"/>
    <w:rsid w:val="00571D83"/>
    <w:pPr>
      <w:spacing w:after="0" w:line="240" w:lineRule="auto"/>
      <w:ind w:left="720"/>
      <w:contextualSpacing/>
    </w:pPr>
    <w:rPr>
      <w:rFonts w:ascii="Calibri" w:eastAsia="Calibri" w:hAnsi="Calibri" w:cs="Arial"/>
      <w:sz w:val="20"/>
      <w:szCs w:val="20"/>
    </w:rPr>
  </w:style>
  <w:style w:type="paragraph" w:customStyle="1" w:styleId="65098AC6645E48C1B0EF94B53064BDC11">
    <w:name w:val="65098AC6645E48C1B0EF94B53064BDC11"/>
    <w:rsid w:val="00571D83"/>
    <w:pPr>
      <w:spacing w:after="0" w:line="240" w:lineRule="auto"/>
      <w:ind w:left="720"/>
      <w:contextualSpacing/>
    </w:pPr>
    <w:rPr>
      <w:rFonts w:ascii="Calibri" w:eastAsia="Calibri" w:hAnsi="Calibri" w:cs="Arial"/>
      <w:sz w:val="20"/>
      <w:szCs w:val="20"/>
    </w:rPr>
  </w:style>
  <w:style w:type="paragraph" w:customStyle="1" w:styleId="E8E6D1929F5E427BB8B1E30068E5D4611">
    <w:name w:val="E8E6D1929F5E427BB8B1E30068E5D4611"/>
    <w:rsid w:val="00571D83"/>
    <w:pPr>
      <w:spacing w:after="0" w:line="240" w:lineRule="auto"/>
      <w:ind w:left="720"/>
      <w:contextualSpacing/>
    </w:pPr>
    <w:rPr>
      <w:rFonts w:ascii="Calibri" w:eastAsia="Calibri" w:hAnsi="Calibri" w:cs="Arial"/>
      <w:sz w:val="20"/>
      <w:szCs w:val="20"/>
    </w:rPr>
  </w:style>
  <w:style w:type="paragraph" w:customStyle="1" w:styleId="40A9987532104DEBB9361A5523183CC51">
    <w:name w:val="40A9987532104DEBB9361A5523183CC51"/>
    <w:rsid w:val="00571D83"/>
    <w:pPr>
      <w:spacing w:after="0" w:line="240" w:lineRule="auto"/>
      <w:ind w:left="720"/>
      <w:contextualSpacing/>
    </w:pPr>
    <w:rPr>
      <w:rFonts w:ascii="Calibri" w:eastAsia="Calibri" w:hAnsi="Calibri" w:cs="Arial"/>
      <w:sz w:val="20"/>
      <w:szCs w:val="20"/>
    </w:rPr>
  </w:style>
  <w:style w:type="paragraph" w:customStyle="1" w:styleId="C8436136A0E04D58805B9C1CC06989B91">
    <w:name w:val="C8436136A0E04D58805B9C1CC06989B91"/>
    <w:rsid w:val="00571D83"/>
    <w:pPr>
      <w:spacing w:after="0" w:line="240" w:lineRule="auto"/>
      <w:ind w:left="720"/>
      <w:contextualSpacing/>
    </w:pPr>
    <w:rPr>
      <w:rFonts w:ascii="Calibri" w:eastAsia="Calibri" w:hAnsi="Calibri" w:cs="Arial"/>
      <w:sz w:val="20"/>
      <w:szCs w:val="20"/>
    </w:rPr>
  </w:style>
  <w:style w:type="paragraph" w:customStyle="1" w:styleId="180221792A9C49ABB5B78B387F51BBBB1">
    <w:name w:val="180221792A9C49ABB5B78B387F51BBBB1"/>
    <w:rsid w:val="00571D83"/>
    <w:pPr>
      <w:spacing w:after="0" w:line="240" w:lineRule="auto"/>
      <w:ind w:left="720"/>
      <w:contextualSpacing/>
    </w:pPr>
    <w:rPr>
      <w:rFonts w:ascii="Calibri" w:eastAsia="Calibri" w:hAnsi="Calibri" w:cs="Arial"/>
      <w:sz w:val="20"/>
      <w:szCs w:val="20"/>
    </w:rPr>
  </w:style>
  <w:style w:type="paragraph" w:customStyle="1" w:styleId="20DF23C96C1048A08C29691D63B456D81">
    <w:name w:val="20DF23C96C1048A08C29691D63B456D81"/>
    <w:rsid w:val="00571D83"/>
    <w:pPr>
      <w:spacing w:after="0" w:line="240" w:lineRule="auto"/>
      <w:ind w:left="720"/>
      <w:contextualSpacing/>
    </w:pPr>
    <w:rPr>
      <w:rFonts w:ascii="Calibri" w:eastAsia="Calibri" w:hAnsi="Calibri" w:cs="Arial"/>
      <w:sz w:val="20"/>
      <w:szCs w:val="20"/>
    </w:rPr>
  </w:style>
  <w:style w:type="paragraph" w:customStyle="1" w:styleId="01CCFA974CD94D248394395E430013E91">
    <w:name w:val="01CCFA974CD94D248394395E430013E91"/>
    <w:rsid w:val="00571D83"/>
    <w:pPr>
      <w:spacing w:after="0" w:line="240" w:lineRule="auto"/>
      <w:ind w:left="720"/>
      <w:contextualSpacing/>
    </w:pPr>
    <w:rPr>
      <w:rFonts w:ascii="Calibri" w:eastAsia="Calibri" w:hAnsi="Calibri" w:cs="Arial"/>
      <w:sz w:val="20"/>
      <w:szCs w:val="20"/>
    </w:rPr>
  </w:style>
  <w:style w:type="paragraph" w:customStyle="1" w:styleId="10CACD8CB9024D80876D0B5993C999241">
    <w:name w:val="10CACD8CB9024D80876D0B5993C999241"/>
    <w:rsid w:val="00571D83"/>
    <w:pPr>
      <w:spacing w:after="0" w:line="240" w:lineRule="auto"/>
      <w:ind w:left="720"/>
      <w:contextualSpacing/>
    </w:pPr>
    <w:rPr>
      <w:rFonts w:ascii="Calibri" w:eastAsia="Calibri" w:hAnsi="Calibri" w:cs="Arial"/>
      <w:sz w:val="20"/>
      <w:szCs w:val="20"/>
    </w:rPr>
  </w:style>
  <w:style w:type="paragraph" w:customStyle="1" w:styleId="4743954836854A15B896F4D8495BB6331">
    <w:name w:val="4743954836854A15B896F4D8495BB6331"/>
    <w:rsid w:val="00571D83"/>
    <w:pPr>
      <w:spacing w:after="0" w:line="240" w:lineRule="auto"/>
      <w:ind w:left="720"/>
      <w:contextualSpacing/>
    </w:pPr>
    <w:rPr>
      <w:rFonts w:ascii="Calibri" w:eastAsia="Calibri" w:hAnsi="Calibri" w:cs="Arial"/>
      <w:sz w:val="20"/>
      <w:szCs w:val="20"/>
    </w:rPr>
  </w:style>
  <w:style w:type="paragraph" w:customStyle="1" w:styleId="A650860E7E644FEC809B2297BB85AD911">
    <w:name w:val="A650860E7E644FEC809B2297BB85AD911"/>
    <w:rsid w:val="00571D83"/>
    <w:pPr>
      <w:spacing w:after="0" w:line="240" w:lineRule="auto"/>
      <w:ind w:left="720"/>
      <w:contextualSpacing/>
    </w:pPr>
    <w:rPr>
      <w:rFonts w:ascii="Calibri" w:eastAsia="Calibri" w:hAnsi="Calibri" w:cs="Arial"/>
      <w:sz w:val="20"/>
      <w:szCs w:val="20"/>
    </w:rPr>
  </w:style>
  <w:style w:type="paragraph" w:customStyle="1" w:styleId="D6CB6C2A52B54BE397507BAD56E711C31">
    <w:name w:val="D6CB6C2A52B54BE397507BAD56E711C31"/>
    <w:rsid w:val="00571D83"/>
    <w:pPr>
      <w:spacing w:after="0" w:line="240" w:lineRule="auto"/>
      <w:ind w:left="720"/>
      <w:contextualSpacing/>
    </w:pPr>
    <w:rPr>
      <w:rFonts w:ascii="Calibri" w:eastAsia="Calibri" w:hAnsi="Calibri" w:cs="Arial"/>
      <w:sz w:val="20"/>
      <w:szCs w:val="20"/>
    </w:rPr>
  </w:style>
  <w:style w:type="paragraph" w:customStyle="1" w:styleId="25D940C4453C4E53849D5552965487FF1">
    <w:name w:val="25D940C4453C4E53849D5552965487FF1"/>
    <w:rsid w:val="00571D83"/>
    <w:pPr>
      <w:spacing w:after="0" w:line="240" w:lineRule="auto"/>
      <w:ind w:left="720"/>
      <w:contextualSpacing/>
    </w:pPr>
    <w:rPr>
      <w:rFonts w:ascii="Calibri" w:eastAsia="Calibri" w:hAnsi="Calibri" w:cs="Arial"/>
      <w:sz w:val="20"/>
      <w:szCs w:val="20"/>
    </w:rPr>
  </w:style>
  <w:style w:type="paragraph" w:customStyle="1" w:styleId="D6C686D4F8104FF695DCE5D3DB32746A1">
    <w:name w:val="D6C686D4F8104FF695DCE5D3DB32746A1"/>
    <w:rsid w:val="00571D83"/>
    <w:pPr>
      <w:spacing w:after="0" w:line="240" w:lineRule="auto"/>
      <w:ind w:left="720"/>
      <w:contextualSpacing/>
    </w:pPr>
    <w:rPr>
      <w:rFonts w:ascii="Calibri" w:eastAsia="Calibri" w:hAnsi="Calibri" w:cs="Arial"/>
      <w:sz w:val="20"/>
      <w:szCs w:val="20"/>
    </w:rPr>
  </w:style>
  <w:style w:type="paragraph" w:customStyle="1" w:styleId="A60BFD58F4D542309FDC63D312FA1C521">
    <w:name w:val="A60BFD58F4D542309FDC63D312FA1C521"/>
    <w:rsid w:val="00571D83"/>
    <w:pPr>
      <w:spacing w:after="0" w:line="240" w:lineRule="auto"/>
      <w:ind w:left="720"/>
      <w:contextualSpacing/>
    </w:pPr>
    <w:rPr>
      <w:rFonts w:ascii="Calibri" w:eastAsia="Calibri" w:hAnsi="Calibri" w:cs="Arial"/>
      <w:sz w:val="20"/>
      <w:szCs w:val="20"/>
    </w:rPr>
  </w:style>
  <w:style w:type="paragraph" w:customStyle="1" w:styleId="A2385AF9996349198533E4488F34C4E91">
    <w:name w:val="A2385AF9996349198533E4488F34C4E91"/>
    <w:rsid w:val="00571D83"/>
    <w:pPr>
      <w:spacing w:after="0" w:line="240" w:lineRule="auto"/>
      <w:ind w:left="720"/>
      <w:contextualSpacing/>
    </w:pPr>
    <w:rPr>
      <w:rFonts w:ascii="Calibri" w:eastAsia="Calibri" w:hAnsi="Calibri" w:cs="Arial"/>
      <w:sz w:val="20"/>
      <w:szCs w:val="20"/>
    </w:rPr>
  </w:style>
  <w:style w:type="paragraph" w:customStyle="1" w:styleId="B67CA9D510564603835A0C267D0FB1AC1">
    <w:name w:val="B67CA9D510564603835A0C267D0FB1AC1"/>
    <w:rsid w:val="00571D83"/>
    <w:pPr>
      <w:spacing w:after="0" w:line="240" w:lineRule="auto"/>
      <w:ind w:left="720"/>
      <w:contextualSpacing/>
    </w:pPr>
    <w:rPr>
      <w:rFonts w:ascii="Calibri" w:eastAsia="Calibri" w:hAnsi="Calibri" w:cs="Arial"/>
      <w:sz w:val="20"/>
      <w:szCs w:val="20"/>
    </w:rPr>
  </w:style>
  <w:style w:type="paragraph" w:customStyle="1" w:styleId="A9D6548C34454E4EB1662EBACD668E871">
    <w:name w:val="A9D6548C34454E4EB1662EBACD668E871"/>
    <w:rsid w:val="00571D83"/>
    <w:pPr>
      <w:spacing w:after="0" w:line="240" w:lineRule="auto"/>
      <w:ind w:left="720"/>
      <w:contextualSpacing/>
    </w:pPr>
    <w:rPr>
      <w:rFonts w:ascii="Calibri" w:eastAsia="Calibri" w:hAnsi="Calibri" w:cs="Arial"/>
      <w:sz w:val="20"/>
      <w:szCs w:val="20"/>
    </w:rPr>
  </w:style>
  <w:style w:type="paragraph" w:customStyle="1" w:styleId="7195F4D07D684F55AEF20836F62611751">
    <w:name w:val="7195F4D07D684F55AEF20836F62611751"/>
    <w:rsid w:val="00571D83"/>
    <w:pPr>
      <w:spacing w:after="0" w:line="240" w:lineRule="auto"/>
      <w:ind w:left="720"/>
      <w:contextualSpacing/>
    </w:pPr>
    <w:rPr>
      <w:rFonts w:ascii="Calibri" w:eastAsia="Calibri" w:hAnsi="Calibri" w:cs="Arial"/>
      <w:sz w:val="20"/>
      <w:szCs w:val="20"/>
    </w:rPr>
  </w:style>
  <w:style w:type="paragraph" w:customStyle="1" w:styleId="510F0BD5F81A41C0B396232ABE7D40FC1">
    <w:name w:val="510F0BD5F81A41C0B396232ABE7D40FC1"/>
    <w:rsid w:val="00571D83"/>
    <w:pPr>
      <w:spacing w:after="0" w:line="240" w:lineRule="auto"/>
      <w:ind w:left="720"/>
      <w:contextualSpacing/>
    </w:pPr>
    <w:rPr>
      <w:rFonts w:ascii="Calibri" w:eastAsia="Calibri" w:hAnsi="Calibri" w:cs="Arial"/>
      <w:sz w:val="20"/>
      <w:szCs w:val="20"/>
    </w:rPr>
  </w:style>
  <w:style w:type="paragraph" w:customStyle="1" w:styleId="D916D7B67B1E4D79913D7383FBF1432C1">
    <w:name w:val="D916D7B67B1E4D79913D7383FBF1432C1"/>
    <w:rsid w:val="00571D83"/>
    <w:pPr>
      <w:spacing w:after="0" w:line="240" w:lineRule="auto"/>
      <w:ind w:left="720"/>
      <w:contextualSpacing/>
    </w:pPr>
    <w:rPr>
      <w:rFonts w:ascii="Calibri" w:eastAsia="Calibri" w:hAnsi="Calibri" w:cs="Arial"/>
      <w:sz w:val="20"/>
      <w:szCs w:val="20"/>
    </w:rPr>
  </w:style>
  <w:style w:type="paragraph" w:customStyle="1" w:styleId="5215DA03E9D24660A6A6A2F6F17F00EA1">
    <w:name w:val="5215DA03E9D24660A6A6A2F6F17F00EA1"/>
    <w:rsid w:val="00571D83"/>
    <w:pPr>
      <w:spacing w:after="0" w:line="240" w:lineRule="auto"/>
      <w:ind w:left="720"/>
      <w:contextualSpacing/>
    </w:pPr>
    <w:rPr>
      <w:rFonts w:ascii="Calibri" w:eastAsia="Calibri" w:hAnsi="Calibri" w:cs="Arial"/>
      <w:sz w:val="20"/>
      <w:szCs w:val="20"/>
    </w:rPr>
  </w:style>
  <w:style w:type="paragraph" w:customStyle="1" w:styleId="5547855F90074FB9AA86B36B2C90F8AA1">
    <w:name w:val="5547855F90074FB9AA86B36B2C90F8AA1"/>
    <w:rsid w:val="00571D83"/>
    <w:pPr>
      <w:spacing w:after="0" w:line="240" w:lineRule="auto"/>
      <w:ind w:left="720"/>
      <w:contextualSpacing/>
    </w:pPr>
    <w:rPr>
      <w:rFonts w:ascii="Calibri" w:eastAsia="Calibri" w:hAnsi="Calibri" w:cs="Arial"/>
      <w:sz w:val="20"/>
      <w:szCs w:val="20"/>
    </w:rPr>
  </w:style>
  <w:style w:type="paragraph" w:customStyle="1" w:styleId="E813A787B0414A4A81E8F32839A762A11">
    <w:name w:val="E813A787B0414A4A81E8F32839A762A11"/>
    <w:rsid w:val="00571D83"/>
    <w:pPr>
      <w:spacing w:after="0" w:line="240" w:lineRule="auto"/>
      <w:ind w:left="720"/>
      <w:contextualSpacing/>
    </w:pPr>
    <w:rPr>
      <w:rFonts w:ascii="Calibri" w:eastAsia="Calibri" w:hAnsi="Calibri" w:cs="Arial"/>
      <w:sz w:val="20"/>
      <w:szCs w:val="20"/>
    </w:rPr>
  </w:style>
  <w:style w:type="paragraph" w:customStyle="1" w:styleId="488AB4BBFAFA41BFB012386EB419FB401">
    <w:name w:val="488AB4BBFAFA41BFB012386EB419FB401"/>
    <w:rsid w:val="00571D83"/>
    <w:pPr>
      <w:spacing w:after="0" w:line="240" w:lineRule="auto"/>
      <w:ind w:left="720"/>
      <w:contextualSpacing/>
    </w:pPr>
    <w:rPr>
      <w:rFonts w:ascii="Calibri" w:eastAsia="Calibri" w:hAnsi="Calibri" w:cs="Arial"/>
      <w:sz w:val="20"/>
      <w:szCs w:val="20"/>
    </w:rPr>
  </w:style>
  <w:style w:type="paragraph" w:customStyle="1" w:styleId="8C6A3DE1D6B947679B32E33E587669281">
    <w:name w:val="8C6A3DE1D6B947679B32E33E587669281"/>
    <w:rsid w:val="00571D83"/>
    <w:pPr>
      <w:spacing w:after="0" w:line="240" w:lineRule="auto"/>
      <w:ind w:left="720"/>
      <w:contextualSpacing/>
    </w:pPr>
    <w:rPr>
      <w:rFonts w:ascii="Calibri" w:eastAsia="Calibri" w:hAnsi="Calibri" w:cs="Arial"/>
      <w:sz w:val="20"/>
      <w:szCs w:val="20"/>
    </w:rPr>
  </w:style>
  <w:style w:type="paragraph" w:customStyle="1" w:styleId="5DE522C53C9649E496616F8070CF8C431">
    <w:name w:val="5DE522C53C9649E496616F8070CF8C431"/>
    <w:rsid w:val="00571D83"/>
    <w:pPr>
      <w:spacing w:after="0" w:line="240" w:lineRule="auto"/>
      <w:ind w:left="720"/>
      <w:contextualSpacing/>
    </w:pPr>
    <w:rPr>
      <w:rFonts w:ascii="Calibri" w:eastAsia="Calibri" w:hAnsi="Calibri" w:cs="Arial"/>
      <w:sz w:val="20"/>
      <w:szCs w:val="20"/>
    </w:rPr>
  </w:style>
  <w:style w:type="paragraph" w:customStyle="1" w:styleId="85F30C679F1846B9871B4931E38CABE81">
    <w:name w:val="85F30C679F1846B9871B4931E38CABE81"/>
    <w:rsid w:val="00571D83"/>
    <w:pPr>
      <w:spacing w:after="0" w:line="240" w:lineRule="auto"/>
      <w:ind w:left="720"/>
      <w:contextualSpacing/>
    </w:pPr>
    <w:rPr>
      <w:rFonts w:ascii="Calibri" w:eastAsia="Calibri" w:hAnsi="Calibri" w:cs="Arial"/>
      <w:sz w:val="20"/>
      <w:szCs w:val="20"/>
    </w:rPr>
  </w:style>
  <w:style w:type="paragraph" w:customStyle="1" w:styleId="3EFB19B4AF184129B0AA19962F4C99ED1">
    <w:name w:val="3EFB19B4AF184129B0AA19962F4C99ED1"/>
    <w:rsid w:val="00571D83"/>
    <w:pPr>
      <w:spacing w:after="0" w:line="240" w:lineRule="auto"/>
      <w:ind w:left="720"/>
      <w:contextualSpacing/>
    </w:pPr>
    <w:rPr>
      <w:rFonts w:ascii="Calibri" w:eastAsia="Calibri" w:hAnsi="Calibri" w:cs="Arial"/>
      <w:sz w:val="20"/>
      <w:szCs w:val="20"/>
    </w:rPr>
  </w:style>
  <w:style w:type="paragraph" w:customStyle="1" w:styleId="898125FD52AA4ACD9D785B2C9AA2DB371">
    <w:name w:val="898125FD52AA4ACD9D785B2C9AA2DB371"/>
    <w:rsid w:val="00571D83"/>
    <w:pPr>
      <w:spacing w:after="0" w:line="240" w:lineRule="auto"/>
      <w:ind w:left="720"/>
      <w:contextualSpacing/>
    </w:pPr>
    <w:rPr>
      <w:rFonts w:ascii="Calibri" w:eastAsia="Calibri" w:hAnsi="Calibri" w:cs="Arial"/>
      <w:sz w:val="20"/>
      <w:szCs w:val="20"/>
    </w:rPr>
  </w:style>
  <w:style w:type="paragraph" w:customStyle="1" w:styleId="DD0A9530C33C44EC9CEEE18E29E6A7181">
    <w:name w:val="DD0A9530C33C44EC9CEEE18E29E6A7181"/>
    <w:rsid w:val="00571D83"/>
    <w:pPr>
      <w:spacing w:after="0" w:line="240" w:lineRule="auto"/>
      <w:ind w:left="720"/>
      <w:contextualSpacing/>
    </w:pPr>
    <w:rPr>
      <w:rFonts w:ascii="Calibri" w:eastAsia="Calibri" w:hAnsi="Calibri" w:cs="Arial"/>
      <w:sz w:val="20"/>
      <w:szCs w:val="20"/>
    </w:rPr>
  </w:style>
  <w:style w:type="paragraph" w:customStyle="1" w:styleId="7ACE07A7F7574B5E9A624DF3E41C05F91">
    <w:name w:val="7ACE07A7F7574B5E9A624DF3E41C05F91"/>
    <w:rsid w:val="00571D83"/>
    <w:pPr>
      <w:spacing w:after="0" w:line="240" w:lineRule="auto"/>
      <w:ind w:left="720"/>
      <w:contextualSpacing/>
    </w:pPr>
    <w:rPr>
      <w:rFonts w:ascii="Calibri" w:eastAsia="Calibri" w:hAnsi="Calibri" w:cs="Arial"/>
      <w:sz w:val="20"/>
      <w:szCs w:val="20"/>
    </w:rPr>
  </w:style>
  <w:style w:type="paragraph" w:customStyle="1" w:styleId="C368B27E440C4267B1F9505C6E1BB4BA1">
    <w:name w:val="C368B27E440C4267B1F9505C6E1BB4BA1"/>
    <w:rsid w:val="00571D83"/>
    <w:pPr>
      <w:spacing w:after="0" w:line="240" w:lineRule="auto"/>
      <w:ind w:left="720"/>
      <w:contextualSpacing/>
    </w:pPr>
    <w:rPr>
      <w:rFonts w:ascii="Calibri" w:eastAsia="Calibri" w:hAnsi="Calibri" w:cs="Arial"/>
      <w:sz w:val="20"/>
      <w:szCs w:val="20"/>
    </w:rPr>
  </w:style>
  <w:style w:type="paragraph" w:customStyle="1" w:styleId="4FC4C6EF520C45809B036175D4110E701">
    <w:name w:val="4FC4C6EF520C45809B036175D4110E701"/>
    <w:rsid w:val="00571D83"/>
    <w:pPr>
      <w:spacing w:after="0" w:line="240" w:lineRule="auto"/>
      <w:ind w:left="720"/>
      <w:contextualSpacing/>
    </w:pPr>
    <w:rPr>
      <w:rFonts w:ascii="Calibri" w:eastAsia="Calibri" w:hAnsi="Calibri" w:cs="Arial"/>
      <w:sz w:val="20"/>
      <w:szCs w:val="20"/>
    </w:rPr>
  </w:style>
  <w:style w:type="paragraph" w:customStyle="1" w:styleId="3584D4F5B3794C339767368B163ECFAB1">
    <w:name w:val="3584D4F5B3794C339767368B163ECFAB1"/>
    <w:rsid w:val="00571D83"/>
    <w:pPr>
      <w:spacing w:after="0" w:line="240" w:lineRule="auto"/>
      <w:ind w:left="720"/>
      <w:contextualSpacing/>
    </w:pPr>
    <w:rPr>
      <w:rFonts w:ascii="Calibri" w:eastAsia="Calibri" w:hAnsi="Calibri" w:cs="Arial"/>
      <w:sz w:val="20"/>
      <w:szCs w:val="20"/>
    </w:rPr>
  </w:style>
  <w:style w:type="paragraph" w:customStyle="1" w:styleId="8C9A67B1042A42A8916EB22B49DCD6131">
    <w:name w:val="8C9A67B1042A42A8916EB22B49DCD6131"/>
    <w:rsid w:val="00571D83"/>
    <w:pPr>
      <w:spacing w:after="0" w:line="240" w:lineRule="auto"/>
      <w:ind w:left="720"/>
      <w:contextualSpacing/>
    </w:pPr>
    <w:rPr>
      <w:rFonts w:ascii="Calibri" w:eastAsia="Calibri" w:hAnsi="Calibri" w:cs="Arial"/>
      <w:sz w:val="20"/>
      <w:szCs w:val="20"/>
    </w:rPr>
  </w:style>
  <w:style w:type="paragraph" w:customStyle="1" w:styleId="C63CFD8DBAF1415ABE15200A3D27C97F1">
    <w:name w:val="C63CFD8DBAF1415ABE15200A3D27C97F1"/>
    <w:rsid w:val="00571D83"/>
    <w:pPr>
      <w:spacing w:after="0" w:line="240" w:lineRule="auto"/>
    </w:pPr>
    <w:rPr>
      <w:rFonts w:ascii="Calibri" w:eastAsia="Calibri" w:hAnsi="Calibri" w:cs="Arial"/>
      <w:sz w:val="20"/>
      <w:szCs w:val="20"/>
    </w:rPr>
  </w:style>
  <w:style w:type="paragraph" w:customStyle="1" w:styleId="1B9757C7E43244A7ABAA0415839151131">
    <w:name w:val="1B9757C7E43244A7ABAA0415839151131"/>
    <w:rsid w:val="00571D83"/>
    <w:pPr>
      <w:spacing w:after="0" w:line="240" w:lineRule="auto"/>
    </w:pPr>
    <w:rPr>
      <w:rFonts w:ascii="Calibri" w:eastAsia="Calibri" w:hAnsi="Calibri" w:cs="Arial"/>
      <w:sz w:val="20"/>
      <w:szCs w:val="20"/>
    </w:rPr>
  </w:style>
  <w:style w:type="paragraph" w:customStyle="1" w:styleId="B774929772B84D54A6A913248A8402891">
    <w:name w:val="B774929772B84D54A6A913248A8402891"/>
    <w:rsid w:val="00571D83"/>
    <w:pPr>
      <w:spacing w:after="0" w:line="240" w:lineRule="auto"/>
    </w:pPr>
    <w:rPr>
      <w:rFonts w:ascii="Calibri" w:eastAsia="Calibri" w:hAnsi="Calibri" w:cs="Arial"/>
      <w:sz w:val="20"/>
      <w:szCs w:val="20"/>
    </w:rPr>
  </w:style>
  <w:style w:type="paragraph" w:customStyle="1" w:styleId="0210D818A24B4F1C94ED56A96E0535751">
    <w:name w:val="0210D818A24B4F1C94ED56A96E0535751"/>
    <w:rsid w:val="00571D83"/>
    <w:pPr>
      <w:spacing w:after="0" w:line="240" w:lineRule="auto"/>
    </w:pPr>
    <w:rPr>
      <w:rFonts w:ascii="Calibri" w:eastAsia="Calibri" w:hAnsi="Calibri" w:cs="Arial"/>
      <w:sz w:val="20"/>
      <w:szCs w:val="20"/>
    </w:rPr>
  </w:style>
  <w:style w:type="paragraph" w:customStyle="1" w:styleId="EB0F0F3508204392BB781ACE5E6F5EE11">
    <w:name w:val="EB0F0F3508204392BB781ACE5E6F5EE11"/>
    <w:rsid w:val="00571D83"/>
    <w:pPr>
      <w:spacing w:after="0" w:line="240" w:lineRule="auto"/>
    </w:pPr>
    <w:rPr>
      <w:rFonts w:ascii="Calibri" w:eastAsia="Calibri" w:hAnsi="Calibri" w:cs="Arial"/>
      <w:sz w:val="20"/>
      <w:szCs w:val="20"/>
    </w:rPr>
  </w:style>
  <w:style w:type="paragraph" w:customStyle="1" w:styleId="DA0F6F427FBE4BB6A2346F7003FEE1F81">
    <w:name w:val="DA0F6F427FBE4BB6A2346F7003FEE1F81"/>
    <w:rsid w:val="00571D83"/>
    <w:pPr>
      <w:spacing w:after="0" w:line="240" w:lineRule="auto"/>
    </w:pPr>
    <w:rPr>
      <w:rFonts w:ascii="Calibri" w:eastAsia="Calibri" w:hAnsi="Calibri" w:cs="Arial"/>
      <w:sz w:val="20"/>
      <w:szCs w:val="20"/>
    </w:rPr>
  </w:style>
  <w:style w:type="paragraph" w:customStyle="1" w:styleId="649FC489EB744C9EB9929F02595DBE1B1">
    <w:name w:val="649FC489EB744C9EB9929F02595DBE1B1"/>
    <w:rsid w:val="00571D83"/>
    <w:pPr>
      <w:spacing w:after="0" w:line="240" w:lineRule="auto"/>
    </w:pPr>
    <w:rPr>
      <w:rFonts w:ascii="Calibri" w:eastAsia="Calibri" w:hAnsi="Calibri" w:cs="Arial"/>
      <w:sz w:val="20"/>
      <w:szCs w:val="20"/>
    </w:rPr>
  </w:style>
  <w:style w:type="paragraph" w:customStyle="1" w:styleId="5E7BC6B448C742D898D0B6C6925A3B341">
    <w:name w:val="5E7BC6B448C742D898D0B6C6925A3B341"/>
    <w:rsid w:val="00571D83"/>
    <w:pPr>
      <w:spacing w:after="0" w:line="240" w:lineRule="auto"/>
    </w:pPr>
    <w:rPr>
      <w:rFonts w:ascii="Calibri" w:eastAsia="Calibri" w:hAnsi="Calibri" w:cs="Arial"/>
      <w:sz w:val="20"/>
      <w:szCs w:val="20"/>
    </w:rPr>
  </w:style>
  <w:style w:type="paragraph" w:customStyle="1" w:styleId="335A65E2B6504D8CB10DC9AA6FC55C8C1">
    <w:name w:val="335A65E2B6504D8CB10DC9AA6FC55C8C1"/>
    <w:rsid w:val="00571D83"/>
    <w:pPr>
      <w:spacing w:after="0" w:line="240" w:lineRule="auto"/>
    </w:pPr>
    <w:rPr>
      <w:rFonts w:ascii="Calibri" w:eastAsia="Calibri" w:hAnsi="Calibri" w:cs="Arial"/>
      <w:sz w:val="20"/>
      <w:szCs w:val="20"/>
    </w:rPr>
  </w:style>
  <w:style w:type="paragraph" w:customStyle="1" w:styleId="F038451AA1EE4181AE39FB559FE27B111">
    <w:name w:val="F038451AA1EE4181AE39FB559FE27B111"/>
    <w:rsid w:val="00571D83"/>
    <w:pPr>
      <w:spacing w:after="0" w:line="240" w:lineRule="auto"/>
    </w:pPr>
    <w:rPr>
      <w:rFonts w:ascii="Calibri" w:eastAsia="Calibri" w:hAnsi="Calibri" w:cs="Arial"/>
      <w:sz w:val="20"/>
      <w:szCs w:val="20"/>
    </w:rPr>
  </w:style>
  <w:style w:type="paragraph" w:customStyle="1" w:styleId="9FD9BBDD8A8B42408E7B1C47587F30E31">
    <w:name w:val="9FD9BBDD8A8B42408E7B1C47587F30E31"/>
    <w:rsid w:val="00571D83"/>
    <w:pPr>
      <w:spacing w:after="0" w:line="240" w:lineRule="auto"/>
    </w:pPr>
    <w:rPr>
      <w:rFonts w:ascii="Calibri" w:eastAsia="Calibri" w:hAnsi="Calibri" w:cs="Arial"/>
      <w:sz w:val="20"/>
      <w:szCs w:val="20"/>
    </w:rPr>
  </w:style>
  <w:style w:type="paragraph" w:customStyle="1" w:styleId="DB1A17E36C3C484E81C5C1078CCB8E6B1">
    <w:name w:val="DB1A17E36C3C484E81C5C1078CCB8E6B1"/>
    <w:rsid w:val="00571D83"/>
    <w:pPr>
      <w:spacing w:after="0" w:line="240" w:lineRule="auto"/>
    </w:pPr>
    <w:rPr>
      <w:rFonts w:ascii="Calibri" w:eastAsia="Calibri" w:hAnsi="Calibri" w:cs="Arial"/>
      <w:sz w:val="20"/>
      <w:szCs w:val="20"/>
    </w:rPr>
  </w:style>
  <w:style w:type="paragraph" w:customStyle="1" w:styleId="8D1B50DE162B4783B63BBB9A3880DB1D1">
    <w:name w:val="8D1B50DE162B4783B63BBB9A3880DB1D1"/>
    <w:rsid w:val="00571D83"/>
    <w:pPr>
      <w:spacing w:after="0" w:line="240" w:lineRule="auto"/>
    </w:pPr>
    <w:rPr>
      <w:rFonts w:ascii="Calibri" w:eastAsia="Calibri" w:hAnsi="Calibri" w:cs="Arial"/>
      <w:sz w:val="20"/>
      <w:szCs w:val="20"/>
    </w:rPr>
  </w:style>
  <w:style w:type="paragraph" w:customStyle="1" w:styleId="5043C89D7F604936A104FBB6DEEFA0751">
    <w:name w:val="5043C89D7F604936A104FBB6DEEFA0751"/>
    <w:rsid w:val="00571D83"/>
    <w:pPr>
      <w:spacing w:after="0" w:line="240" w:lineRule="auto"/>
    </w:pPr>
    <w:rPr>
      <w:rFonts w:ascii="Calibri" w:eastAsia="Calibri" w:hAnsi="Calibri" w:cs="Arial"/>
      <w:sz w:val="20"/>
      <w:szCs w:val="20"/>
    </w:rPr>
  </w:style>
  <w:style w:type="paragraph" w:customStyle="1" w:styleId="53493021ED1E4BE090FECD0D3533C08D1">
    <w:name w:val="53493021ED1E4BE090FECD0D3533C08D1"/>
    <w:rsid w:val="00571D83"/>
    <w:pPr>
      <w:spacing w:after="0" w:line="240" w:lineRule="auto"/>
    </w:pPr>
    <w:rPr>
      <w:rFonts w:ascii="Calibri" w:eastAsia="Calibri" w:hAnsi="Calibri" w:cs="Arial"/>
      <w:sz w:val="20"/>
      <w:szCs w:val="20"/>
    </w:rPr>
  </w:style>
  <w:style w:type="paragraph" w:customStyle="1" w:styleId="705ADD124E4B471988DCB4C8A4B812DC1">
    <w:name w:val="705ADD124E4B471988DCB4C8A4B812DC1"/>
    <w:rsid w:val="00571D83"/>
    <w:pPr>
      <w:spacing w:after="0" w:line="240" w:lineRule="auto"/>
    </w:pPr>
    <w:rPr>
      <w:rFonts w:ascii="Calibri" w:eastAsia="Calibri" w:hAnsi="Calibri" w:cs="Arial"/>
      <w:sz w:val="20"/>
      <w:szCs w:val="20"/>
    </w:rPr>
  </w:style>
  <w:style w:type="paragraph" w:customStyle="1" w:styleId="38B155656DC44311BAFAEDD5774645581">
    <w:name w:val="38B155656DC44311BAFAEDD5774645581"/>
    <w:rsid w:val="00571D83"/>
    <w:pPr>
      <w:spacing w:after="0" w:line="240" w:lineRule="auto"/>
    </w:pPr>
    <w:rPr>
      <w:rFonts w:ascii="Calibri" w:eastAsia="Calibri" w:hAnsi="Calibri" w:cs="Arial"/>
      <w:sz w:val="20"/>
      <w:szCs w:val="20"/>
    </w:rPr>
  </w:style>
  <w:style w:type="paragraph" w:customStyle="1" w:styleId="EF34C8CB0C0D4A198B2E12F17DA5DD411">
    <w:name w:val="EF34C8CB0C0D4A198B2E12F17DA5DD411"/>
    <w:rsid w:val="00571D83"/>
    <w:pPr>
      <w:spacing w:after="0" w:line="240" w:lineRule="auto"/>
    </w:pPr>
    <w:rPr>
      <w:rFonts w:ascii="Calibri" w:eastAsia="Calibri" w:hAnsi="Calibri" w:cs="Arial"/>
      <w:sz w:val="20"/>
      <w:szCs w:val="20"/>
    </w:rPr>
  </w:style>
  <w:style w:type="paragraph" w:customStyle="1" w:styleId="91EED993BB4A4DB584FC80D201D33F681">
    <w:name w:val="91EED993BB4A4DB584FC80D201D33F681"/>
    <w:rsid w:val="00571D83"/>
    <w:pPr>
      <w:spacing w:after="0" w:line="240" w:lineRule="auto"/>
    </w:pPr>
    <w:rPr>
      <w:rFonts w:ascii="Calibri" w:eastAsia="Calibri" w:hAnsi="Calibri" w:cs="Arial"/>
      <w:sz w:val="20"/>
      <w:szCs w:val="20"/>
    </w:rPr>
  </w:style>
  <w:style w:type="paragraph" w:customStyle="1" w:styleId="4D1FD6D770274045965854A22D901F6A1">
    <w:name w:val="4D1FD6D770274045965854A22D901F6A1"/>
    <w:rsid w:val="00571D83"/>
    <w:pPr>
      <w:spacing w:after="0" w:line="240" w:lineRule="auto"/>
    </w:pPr>
    <w:rPr>
      <w:rFonts w:ascii="Calibri" w:eastAsia="Calibri" w:hAnsi="Calibri" w:cs="Arial"/>
      <w:sz w:val="20"/>
      <w:szCs w:val="20"/>
    </w:rPr>
  </w:style>
  <w:style w:type="paragraph" w:customStyle="1" w:styleId="94C330787B0C4EDEB22DC544677E74BB1">
    <w:name w:val="94C330787B0C4EDEB22DC544677E74BB1"/>
    <w:rsid w:val="00571D83"/>
    <w:pPr>
      <w:spacing w:after="0" w:line="240" w:lineRule="auto"/>
    </w:pPr>
    <w:rPr>
      <w:rFonts w:ascii="Calibri" w:eastAsia="Calibri" w:hAnsi="Calibri" w:cs="Arial"/>
      <w:sz w:val="20"/>
      <w:szCs w:val="20"/>
    </w:rPr>
  </w:style>
  <w:style w:type="paragraph" w:customStyle="1" w:styleId="E299AC61183C4DD3AA3099EDA9D852451">
    <w:name w:val="E299AC61183C4DD3AA3099EDA9D852451"/>
    <w:rsid w:val="00571D83"/>
    <w:pPr>
      <w:spacing w:after="0" w:line="240" w:lineRule="auto"/>
    </w:pPr>
    <w:rPr>
      <w:rFonts w:ascii="Calibri" w:eastAsia="Calibri" w:hAnsi="Calibri" w:cs="Arial"/>
      <w:sz w:val="20"/>
      <w:szCs w:val="20"/>
    </w:rPr>
  </w:style>
  <w:style w:type="paragraph" w:customStyle="1" w:styleId="B33E30EB21674D859FA3488D884CB0481">
    <w:name w:val="B33E30EB21674D859FA3488D884CB0481"/>
    <w:rsid w:val="00571D83"/>
    <w:pPr>
      <w:spacing w:after="0" w:line="240" w:lineRule="auto"/>
    </w:pPr>
    <w:rPr>
      <w:rFonts w:ascii="Calibri" w:eastAsia="Calibri" w:hAnsi="Calibri" w:cs="Arial"/>
      <w:sz w:val="20"/>
      <w:szCs w:val="20"/>
    </w:rPr>
  </w:style>
  <w:style w:type="paragraph" w:customStyle="1" w:styleId="EE8A236D29F84671B5C5C9B2AA753CE01">
    <w:name w:val="EE8A236D29F84671B5C5C9B2AA753CE01"/>
    <w:rsid w:val="00571D83"/>
    <w:pPr>
      <w:spacing w:after="0" w:line="240" w:lineRule="auto"/>
    </w:pPr>
    <w:rPr>
      <w:rFonts w:ascii="Calibri" w:eastAsia="Calibri" w:hAnsi="Calibri" w:cs="Arial"/>
      <w:sz w:val="20"/>
      <w:szCs w:val="20"/>
    </w:rPr>
  </w:style>
  <w:style w:type="paragraph" w:customStyle="1" w:styleId="F336A3DBF7024108B15E250493AE00681">
    <w:name w:val="F336A3DBF7024108B15E250493AE00681"/>
    <w:rsid w:val="00571D83"/>
    <w:pPr>
      <w:spacing w:after="0" w:line="240" w:lineRule="auto"/>
    </w:pPr>
    <w:rPr>
      <w:rFonts w:ascii="Calibri" w:eastAsia="Calibri" w:hAnsi="Calibri" w:cs="Arial"/>
      <w:sz w:val="20"/>
      <w:szCs w:val="20"/>
    </w:rPr>
  </w:style>
  <w:style w:type="paragraph" w:customStyle="1" w:styleId="E8854F064CD5461997C0446EB508B9EE1">
    <w:name w:val="E8854F064CD5461997C0446EB508B9EE1"/>
    <w:rsid w:val="00571D83"/>
    <w:pPr>
      <w:spacing w:after="0" w:line="240" w:lineRule="auto"/>
    </w:pPr>
    <w:rPr>
      <w:rFonts w:ascii="Calibri" w:eastAsia="Calibri" w:hAnsi="Calibri" w:cs="Arial"/>
      <w:sz w:val="20"/>
      <w:szCs w:val="20"/>
    </w:rPr>
  </w:style>
  <w:style w:type="paragraph" w:customStyle="1" w:styleId="51BE3B9980B945F7A7497CE1E2C520441">
    <w:name w:val="51BE3B9980B945F7A7497CE1E2C520441"/>
    <w:rsid w:val="00571D83"/>
    <w:pPr>
      <w:spacing w:after="0" w:line="240" w:lineRule="auto"/>
    </w:pPr>
    <w:rPr>
      <w:rFonts w:ascii="Calibri" w:eastAsia="Calibri" w:hAnsi="Calibri" w:cs="Arial"/>
      <w:sz w:val="20"/>
      <w:szCs w:val="20"/>
    </w:rPr>
  </w:style>
  <w:style w:type="paragraph" w:customStyle="1" w:styleId="69AEFCEC1A944E149CBBF61E52CF2F021">
    <w:name w:val="69AEFCEC1A944E149CBBF61E52CF2F021"/>
    <w:rsid w:val="00571D83"/>
    <w:pPr>
      <w:spacing w:after="0" w:line="240" w:lineRule="auto"/>
    </w:pPr>
    <w:rPr>
      <w:rFonts w:ascii="Calibri" w:eastAsia="Calibri" w:hAnsi="Calibri" w:cs="Arial"/>
      <w:sz w:val="20"/>
      <w:szCs w:val="20"/>
    </w:rPr>
  </w:style>
  <w:style w:type="paragraph" w:customStyle="1" w:styleId="4B88B6CF1B234E7B92FD3F4E19E6E0DE1">
    <w:name w:val="4B88B6CF1B234E7B92FD3F4E19E6E0DE1"/>
    <w:rsid w:val="00571D83"/>
    <w:pPr>
      <w:spacing w:after="0" w:line="240" w:lineRule="auto"/>
    </w:pPr>
    <w:rPr>
      <w:rFonts w:ascii="Calibri" w:eastAsia="Calibri" w:hAnsi="Calibri" w:cs="Arial"/>
      <w:sz w:val="20"/>
      <w:szCs w:val="20"/>
    </w:rPr>
  </w:style>
  <w:style w:type="paragraph" w:customStyle="1" w:styleId="3A8D52EB844C4707A5CEC9B87DEFD70C1">
    <w:name w:val="3A8D52EB844C4707A5CEC9B87DEFD70C1"/>
    <w:rsid w:val="00571D83"/>
    <w:pPr>
      <w:spacing w:after="0" w:line="240" w:lineRule="auto"/>
    </w:pPr>
    <w:rPr>
      <w:rFonts w:ascii="Calibri" w:eastAsia="Calibri" w:hAnsi="Calibri" w:cs="Arial"/>
      <w:sz w:val="20"/>
      <w:szCs w:val="20"/>
    </w:rPr>
  </w:style>
  <w:style w:type="paragraph" w:customStyle="1" w:styleId="7305AD192F0F47938B923DB090B0F2321">
    <w:name w:val="7305AD192F0F47938B923DB090B0F2321"/>
    <w:rsid w:val="00571D83"/>
    <w:pPr>
      <w:spacing w:after="0" w:line="240" w:lineRule="auto"/>
    </w:pPr>
    <w:rPr>
      <w:rFonts w:ascii="Calibri" w:eastAsia="Calibri" w:hAnsi="Calibri" w:cs="Arial"/>
      <w:sz w:val="20"/>
      <w:szCs w:val="20"/>
    </w:rPr>
  </w:style>
  <w:style w:type="paragraph" w:customStyle="1" w:styleId="8E020A37FA124E7B9E11CCF3903511EA1">
    <w:name w:val="8E020A37FA124E7B9E11CCF3903511EA1"/>
    <w:rsid w:val="00571D83"/>
    <w:pPr>
      <w:spacing w:after="0" w:line="240" w:lineRule="auto"/>
    </w:pPr>
    <w:rPr>
      <w:rFonts w:ascii="Calibri" w:eastAsia="Calibri" w:hAnsi="Calibri" w:cs="Arial"/>
      <w:sz w:val="20"/>
      <w:szCs w:val="20"/>
    </w:rPr>
  </w:style>
  <w:style w:type="paragraph" w:customStyle="1" w:styleId="681E7F84E2F04423A370F698C198E0791">
    <w:name w:val="681E7F84E2F04423A370F698C198E0791"/>
    <w:rsid w:val="00571D83"/>
    <w:pPr>
      <w:spacing w:after="0" w:line="240" w:lineRule="auto"/>
    </w:pPr>
    <w:rPr>
      <w:rFonts w:ascii="Calibri" w:eastAsia="Calibri" w:hAnsi="Calibri" w:cs="Arial"/>
      <w:sz w:val="20"/>
      <w:szCs w:val="20"/>
    </w:rPr>
  </w:style>
  <w:style w:type="paragraph" w:customStyle="1" w:styleId="ABB4B75DDFC244E79FAC6043550B034B1">
    <w:name w:val="ABB4B75DDFC244E79FAC6043550B034B1"/>
    <w:rsid w:val="00571D83"/>
    <w:pPr>
      <w:spacing w:after="0" w:line="240" w:lineRule="auto"/>
    </w:pPr>
    <w:rPr>
      <w:rFonts w:ascii="Calibri" w:eastAsia="Calibri" w:hAnsi="Calibri" w:cs="Arial"/>
      <w:sz w:val="20"/>
      <w:szCs w:val="20"/>
    </w:rPr>
  </w:style>
  <w:style w:type="paragraph" w:customStyle="1" w:styleId="7C9E2B817DC54D989BF7D78D71FDBEA61">
    <w:name w:val="7C9E2B817DC54D989BF7D78D71FDBEA61"/>
    <w:rsid w:val="00571D83"/>
    <w:pPr>
      <w:spacing w:after="0" w:line="240" w:lineRule="auto"/>
    </w:pPr>
    <w:rPr>
      <w:rFonts w:ascii="Calibri" w:eastAsia="Calibri" w:hAnsi="Calibri" w:cs="Arial"/>
      <w:sz w:val="20"/>
      <w:szCs w:val="20"/>
    </w:rPr>
  </w:style>
  <w:style w:type="paragraph" w:customStyle="1" w:styleId="BCFDDED8E09045468386ECDAA79ADEF71">
    <w:name w:val="BCFDDED8E09045468386ECDAA79ADEF71"/>
    <w:rsid w:val="00571D83"/>
    <w:pPr>
      <w:spacing w:after="0" w:line="240" w:lineRule="auto"/>
    </w:pPr>
    <w:rPr>
      <w:rFonts w:ascii="Calibri" w:eastAsia="Calibri" w:hAnsi="Calibri" w:cs="Arial"/>
      <w:sz w:val="20"/>
      <w:szCs w:val="20"/>
    </w:rPr>
  </w:style>
  <w:style w:type="paragraph" w:customStyle="1" w:styleId="9B8D182178724C25959634A95E7758221">
    <w:name w:val="9B8D182178724C25959634A95E7758221"/>
    <w:rsid w:val="00571D83"/>
    <w:pPr>
      <w:spacing w:after="0" w:line="240" w:lineRule="auto"/>
    </w:pPr>
    <w:rPr>
      <w:rFonts w:ascii="Calibri" w:eastAsia="Calibri" w:hAnsi="Calibri" w:cs="Arial"/>
      <w:sz w:val="20"/>
      <w:szCs w:val="20"/>
    </w:rPr>
  </w:style>
  <w:style w:type="paragraph" w:customStyle="1" w:styleId="B91DD1FC9EBB497599468398812DC9261">
    <w:name w:val="B91DD1FC9EBB497599468398812DC9261"/>
    <w:rsid w:val="00571D83"/>
    <w:pPr>
      <w:spacing w:after="0" w:line="240" w:lineRule="auto"/>
    </w:pPr>
    <w:rPr>
      <w:rFonts w:ascii="Calibri" w:eastAsia="Calibri" w:hAnsi="Calibri" w:cs="Arial"/>
      <w:sz w:val="20"/>
      <w:szCs w:val="20"/>
    </w:rPr>
  </w:style>
  <w:style w:type="paragraph" w:customStyle="1" w:styleId="79650A157317467C8811BBD1D2D2B1F61">
    <w:name w:val="79650A157317467C8811BBD1D2D2B1F61"/>
    <w:rsid w:val="00571D83"/>
    <w:pPr>
      <w:spacing w:after="0" w:line="240" w:lineRule="auto"/>
    </w:pPr>
    <w:rPr>
      <w:rFonts w:ascii="Calibri" w:eastAsia="Calibri" w:hAnsi="Calibri" w:cs="Arial"/>
      <w:sz w:val="20"/>
      <w:szCs w:val="20"/>
    </w:rPr>
  </w:style>
  <w:style w:type="paragraph" w:customStyle="1" w:styleId="AB4A54D877644CB48A450166E38D57511">
    <w:name w:val="AB4A54D877644CB48A450166E38D57511"/>
    <w:rsid w:val="00571D83"/>
    <w:pPr>
      <w:spacing w:after="0" w:line="240" w:lineRule="auto"/>
    </w:pPr>
    <w:rPr>
      <w:rFonts w:ascii="Calibri" w:eastAsia="Calibri" w:hAnsi="Calibri" w:cs="Arial"/>
      <w:sz w:val="20"/>
      <w:szCs w:val="20"/>
    </w:rPr>
  </w:style>
  <w:style w:type="paragraph" w:customStyle="1" w:styleId="EE15D5E9814445CDA61C719D24753CB31">
    <w:name w:val="EE15D5E9814445CDA61C719D24753CB31"/>
    <w:rsid w:val="00571D83"/>
    <w:pPr>
      <w:spacing w:after="0" w:line="240" w:lineRule="auto"/>
    </w:pPr>
    <w:rPr>
      <w:rFonts w:ascii="Calibri" w:eastAsia="Calibri" w:hAnsi="Calibri" w:cs="Arial"/>
      <w:sz w:val="20"/>
      <w:szCs w:val="20"/>
    </w:rPr>
  </w:style>
  <w:style w:type="paragraph" w:customStyle="1" w:styleId="3C5216C631F0498BA6076EBBDC140D0F1">
    <w:name w:val="3C5216C631F0498BA6076EBBDC140D0F1"/>
    <w:rsid w:val="00571D83"/>
    <w:pPr>
      <w:spacing w:after="0" w:line="240" w:lineRule="auto"/>
    </w:pPr>
    <w:rPr>
      <w:rFonts w:ascii="Calibri" w:eastAsia="Calibri" w:hAnsi="Calibri" w:cs="Arial"/>
      <w:sz w:val="20"/>
      <w:szCs w:val="20"/>
    </w:rPr>
  </w:style>
  <w:style w:type="paragraph" w:customStyle="1" w:styleId="063C9C0BCB544D0C882D73774AFD8B6D1">
    <w:name w:val="063C9C0BCB544D0C882D73774AFD8B6D1"/>
    <w:rsid w:val="00571D83"/>
    <w:pPr>
      <w:spacing w:after="0" w:line="240" w:lineRule="auto"/>
    </w:pPr>
    <w:rPr>
      <w:rFonts w:ascii="Calibri" w:eastAsia="Calibri" w:hAnsi="Calibri" w:cs="Arial"/>
      <w:sz w:val="20"/>
      <w:szCs w:val="20"/>
    </w:rPr>
  </w:style>
  <w:style w:type="paragraph" w:customStyle="1" w:styleId="B2721529BC7745CA86F54582889B47541">
    <w:name w:val="B2721529BC7745CA86F54582889B47541"/>
    <w:rsid w:val="00571D83"/>
    <w:pPr>
      <w:spacing w:after="0" w:line="240" w:lineRule="auto"/>
    </w:pPr>
    <w:rPr>
      <w:rFonts w:ascii="Calibri" w:eastAsia="Calibri" w:hAnsi="Calibri" w:cs="Arial"/>
      <w:sz w:val="20"/>
      <w:szCs w:val="20"/>
    </w:rPr>
  </w:style>
  <w:style w:type="paragraph" w:customStyle="1" w:styleId="71CC17D717674DB38FEF03775EDC97BD1">
    <w:name w:val="71CC17D717674DB38FEF03775EDC97BD1"/>
    <w:rsid w:val="00571D83"/>
    <w:pPr>
      <w:spacing w:after="0" w:line="240" w:lineRule="auto"/>
    </w:pPr>
    <w:rPr>
      <w:rFonts w:ascii="Calibri" w:eastAsia="Calibri" w:hAnsi="Calibri" w:cs="Arial"/>
      <w:sz w:val="20"/>
      <w:szCs w:val="20"/>
    </w:rPr>
  </w:style>
  <w:style w:type="paragraph" w:customStyle="1" w:styleId="DB89D99131EB40EEB771F2AAC9720AC11">
    <w:name w:val="DB89D99131EB40EEB771F2AAC9720AC11"/>
    <w:rsid w:val="00571D83"/>
    <w:pPr>
      <w:spacing w:after="0" w:line="240" w:lineRule="auto"/>
    </w:pPr>
    <w:rPr>
      <w:rFonts w:ascii="Calibri" w:eastAsia="Calibri" w:hAnsi="Calibri" w:cs="Arial"/>
      <w:sz w:val="20"/>
      <w:szCs w:val="20"/>
    </w:rPr>
  </w:style>
  <w:style w:type="paragraph" w:customStyle="1" w:styleId="2B7DFDF57AB040E9AD030D1D750C48EB1">
    <w:name w:val="2B7DFDF57AB040E9AD030D1D750C48EB1"/>
    <w:rsid w:val="00571D83"/>
    <w:pPr>
      <w:spacing w:after="0" w:line="240" w:lineRule="auto"/>
    </w:pPr>
    <w:rPr>
      <w:rFonts w:ascii="Calibri" w:eastAsia="Calibri" w:hAnsi="Calibri" w:cs="Arial"/>
      <w:sz w:val="20"/>
      <w:szCs w:val="20"/>
    </w:rPr>
  </w:style>
  <w:style w:type="paragraph" w:customStyle="1" w:styleId="E4C3C5A580F941DA90030459BE61B08D1">
    <w:name w:val="E4C3C5A580F941DA90030459BE61B08D1"/>
    <w:rsid w:val="00571D83"/>
    <w:pPr>
      <w:spacing w:after="0" w:line="240" w:lineRule="auto"/>
    </w:pPr>
    <w:rPr>
      <w:rFonts w:ascii="Calibri" w:eastAsia="Calibri" w:hAnsi="Calibri" w:cs="Arial"/>
      <w:sz w:val="20"/>
      <w:szCs w:val="20"/>
    </w:rPr>
  </w:style>
  <w:style w:type="paragraph" w:customStyle="1" w:styleId="E5D6C13D7B1B470E9B3DEC27FA54435E1">
    <w:name w:val="E5D6C13D7B1B470E9B3DEC27FA54435E1"/>
    <w:rsid w:val="00571D83"/>
    <w:pPr>
      <w:spacing w:after="0" w:line="240" w:lineRule="auto"/>
    </w:pPr>
    <w:rPr>
      <w:rFonts w:ascii="Calibri" w:eastAsia="Calibri" w:hAnsi="Calibri" w:cs="Arial"/>
      <w:sz w:val="20"/>
      <w:szCs w:val="20"/>
    </w:rPr>
  </w:style>
  <w:style w:type="paragraph" w:customStyle="1" w:styleId="B9EAA3B0B0674B849AC2611FF33FE3F51">
    <w:name w:val="B9EAA3B0B0674B849AC2611FF33FE3F51"/>
    <w:rsid w:val="00571D83"/>
    <w:pPr>
      <w:spacing w:after="0" w:line="240" w:lineRule="auto"/>
    </w:pPr>
    <w:rPr>
      <w:rFonts w:ascii="Calibri" w:eastAsia="Calibri" w:hAnsi="Calibri" w:cs="Arial"/>
      <w:sz w:val="20"/>
      <w:szCs w:val="20"/>
    </w:rPr>
  </w:style>
  <w:style w:type="paragraph" w:customStyle="1" w:styleId="6394F29CD6AD42E99F0826CAE3FB70A11">
    <w:name w:val="6394F29CD6AD42E99F0826CAE3FB70A11"/>
    <w:rsid w:val="00571D83"/>
    <w:pPr>
      <w:spacing w:after="0" w:line="240" w:lineRule="auto"/>
    </w:pPr>
    <w:rPr>
      <w:rFonts w:ascii="Calibri" w:eastAsia="Calibri" w:hAnsi="Calibri" w:cs="Arial"/>
      <w:sz w:val="20"/>
      <w:szCs w:val="20"/>
    </w:rPr>
  </w:style>
  <w:style w:type="paragraph" w:customStyle="1" w:styleId="0B2A3B3EB42C4D1DB03E36CA37645FDC1">
    <w:name w:val="0B2A3B3EB42C4D1DB03E36CA37645FDC1"/>
    <w:rsid w:val="00571D83"/>
    <w:pPr>
      <w:spacing w:after="0" w:line="240" w:lineRule="auto"/>
    </w:pPr>
    <w:rPr>
      <w:rFonts w:ascii="Calibri" w:eastAsia="Calibri" w:hAnsi="Calibri" w:cs="Arial"/>
      <w:sz w:val="20"/>
      <w:szCs w:val="20"/>
    </w:rPr>
  </w:style>
  <w:style w:type="paragraph" w:customStyle="1" w:styleId="75B677575B964FA29F2AFC43F2C086EF1">
    <w:name w:val="75B677575B964FA29F2AFC43F2C086EF1"/>
    <w:rsid w:val="00571D83"/>
    <w:pPr>
      <w:spacing w:after="0" w:line="240" w:lineRule="auto"/>
    </w:pPr>
    <w:rPr>
      <w:rFonts w:ascii="Calibri" w:eastAsia="Calibri" w:hAnsi="Calibri" w:cs="Arial"/>
      <w:sz w:val="20"/>
      <w:szCs w:val="20"/>
    </w:rPr>
  </w:style>
  <w:style w:type="paragraph" w:customStyle="1" w:styleId="828998569AEA4EA3BD341009A37E23351">
    <w:name w:val="828998569AEA4EA3BD341009A37E23351"/>
    <w:rsid w:val="00571D83"/>
    <w:pPr>
      <w:spacing w:after="0" w:line="240" w:lineRule="auto"/>
    </w:pPr>
    <w:rPr>
      <w:rFonts w:ascii="Calibri" w:eastAsia="Calibri" w:hAnsi="Calibri" w:cs="Arial"/>
      <w:sz w:val="20"/>
      <w:szCs w:val="20"/>
    </w:rPr>
  </w:style>
  <w:style w:type="paragraph" w:customStyle="1" w:styleId="094177EB8F7442B5AD3AD8CB9F1EEAE11">
    <w:name w:val="094177EB8F7442B5AD3AD8CB9F1EEAE11"/>
    <w:rsid w:val="00571D83"/>
    <w:pPr>
      <w:spacing w:after="0" w:line="240" w:lineRule="auto"/>
    </w:pPr>
    <w:rPr>
      <w:rFonts w:ascii="Calibri" w:eastAsia="Calibri" w:hAnsi="Calibri" w:cs="Arial"/>
      <w:sz w:val="20"/>
      <w:szCs w:val="20"/>
    </w:rPr>
  </w:style>
  <w:style w:type="paragraph" w:customStyle="1" w:styleId="598E3BBBFB724E6CBE736F79BE4F03E11">
    <w:name w:val="598E3BBBFB724E6CBE736F79BE4F03E11"/>
    <w:rsid w:val="00571D83"/>
    <w:pPr>
      <w:spacing w:after="0" w:line="240" w:lineRule="auto"/>
    </w:pPr>
    <w:rPr>
      <w:rFonts w:ascii="Calibri" w:eastAsia="Calibri" w:hAnsi="Calibri" w:cs="Arial"/>
      <w:sz w:val="20"/>
      <w:szCs w:val="20"/>
    </w:rPr>
  </w:style>
  <w:style w:type="paragraph" w:customStyle="1" w:styleId="E697605A487F4E719A1E65895F5029671">
    <w:name w:val="E697605A487F4E719A1E65895F5029671"/>
    <w:rsid w:val="00571D83"/>
    <w:pPr>
      <w:spacing w:after="0" w:line="240" w:lineRule="auto"/>
    </w:pPr>
    <w:rPr>
      <w:rFonts w:ascii="Calibri" w:eastAsia="Calibri" w:hAnsi="Calibri" w:cs="Arial"/>
      <w:sz w:val="20"/>
      <w:szCs w:val="20"/>
    </w:rPr>
  </w:style>
  <w:style w:type="paragraph" w:customStyle="1" w:styleId="1403B321B62F4838A3B5D81524BB60D61">
    <w:name w:val="1403B321B62F4838A3B5D81524BB60D61"/>
    <w:rsid w:val="00571D83"/>
    <w:pPr>
      <w:spacing w:after="0" w:line="240" w:lineRule="auto"/>
    </w:pPr>
    <w:rPr>
      <w:rFonts w:ascii="Calibri" w:eastAsia="Calibri" w:hAnsi="Calibri" w:cs="Arial"/>
      <w:sz w:val="20"/>
      <w:szCs w:val="20"/>
    </w:rPr>
  </w:style>
  <w:style w:type="paragraph" w:customStyle="1" w:styleId="46252FF9288A40118AC5284F48B1785C1">
    <w:name w:val="46252FF9288A40118AC5284F48B1785C1"/>
    <w:rsid w:val="00571D83"/>
    <w:pPr>
      <w:spacing w:after="0" w:line="240" w:lineRule="auto"/>
    </w:pPr>
    <w:rPr>
      <w:rFonts w:ascii="Calibri" w:eastAsia="Calibri" w:hAnsi="Calibri" w:cs="Arial"/>
      <w:sz w:val="20"/>
      <w:szCs w:val="20"/>
    </w:rPr>
  </w:style>
  <w:style w:type="paragraph" w:customStyle="1" w:styleId="1F8D77D45F8649438091181400B6561D1">
    <w:name w:val="1F8D77D45F8649438091181400B6561D1"/>
    <w:rsid w:val="00571D83"/>
    <w:pPr>
      <w:spacing w:after="0" w:line="240" w:lineRule="auto"/>
    </w:pPr>
    <w:rPr>
      <w:rFonts w:ascii="Calibri" w:eastAsia="Calibri" w:hAnsi="Calibri" w:cs="Arial"/>
      <w:sz w:val="20"/>
      <w:szCs w:val="20"/>
    </w:rPr>
  </w:style>
  <w:style w:type="paragraph" w:customStyle="1" w:styleId="EDDF758C96004CC19B996B207F465B101">
    <w:name w:val="EDDF758C96004CC19B996B207F465B101"/>
    <w:rsid w:val="00571D83"/>
    <w:pPr>
      <w:spacing w:after="0" w:line="240" w:lineRule="auto"/>
    </w:pPr>
    <w:rPr>
      <w:rFonts w:ascii="Calibri" w:eastAsia="Calibri" w:hAnsi="Calibri" w:cs="Arial"/>
      <w:sz w:val="20"/>
      <w:szCs w:val="20"/>
    </w:rPr>
  </w:style>
  <w:style w:type="paragraph" w:customStyle="1" w:styleId="FB05B176807949DF83D0D90BB805CE9D1">
    <w:name w:val="FB05B176807949DF83D0D90BB805CE9D1"/>
    <w:rsid w:val="00571D83"/>
    <w:pPr>
      <w:spacing w:after="0" w:line="240" w:lineRule="auto"/>
    </w:pPr>
    <w:rPr>
      <w:rFonts w:ascii="Calibri" w:eastAsia="Calibri" w:hAnsi="Calibri" w:cs="Arial"/>
      <w:sz w:val="20"/>
      <w:szCs w:val="20"/>
    </w:rPr>
  </w:style>
  <w:style w:type="paragraph" w:customStyle="1" w:styleId="A86D0166485943108628D543E5C2F4511">
    <w:name w:val="A86D0166485943108628D543E5C2F4511"/>
    <w:rsid w:val="00571D83"/>
    <w:pPr>
      <w:spacing w:after="0" w:line="240" w:lineRule="auto"/>
    </w:pPr>
    <w:rPr>
      <w:rFonts w:ascii="Calibri" w:eastAsia="Calibri" w:hAnsi="Calibri" w:cs="Arial"/>
      <w:sz w:val="20"/>
      <w:szCs w:val="20"/>
    </w:rPr>
  </w:style>
  <w:style w:type="paragraph" w:customStyle="1" w:styleId="2D63DDF366C748119269D79050C986C51">
    <w:name w:val="2D63DDF366C748119269D79050C986C51"/>
    <w:rsid w:val="00571D83"/>
    <w:pPr>
      <w:spacing w:after="0" w:line="240" w:lineRule="auto"/>
    </w:pPr>
    <w:rPr>
      <w:rFonts w:ascii="Calibri" w:eastAsia="Calibri" w:hAnsi="Calibri" w:cs="Arial"/>
      <w:sz w:val="20"/>
      <w:szCs w:val="20"/>
    </w:rPr>
  </w:style>
  <w:style w:type="paragraph" w:customStyle="1" w:styleId="A5749D5892E349E78B6CF28F87A38F701">
    <w:name w:val="A5749D5892E349E78B6CF28F87A38F701"/>
    <w:rsid w:val="00571D83"/>
    <w:pPr>
      <w:spacing w:after="0" w:line="240" w:lineRule="auto"/>
    </w:pPr>
    <w:rPr>
      <w:rFonts w:ascii="Calibri" w:eastAsia="Calibri" w:hAnsi="Calibri" w:cs="Arial"/>
      <w:sz w:val="20"/>
      <w:szCs w:val="20"/>
    </w:rPr>
  </w:style>
  <w:style w:type="paragraph" w:customStyle="1" w:styleId="A0FA2B8714754E0DB09B6241E23C65501">
    <w:name w:val="A0FA2B8714754E0DB09B6241E23C65501"/>
    <w:rsid w:val="00571D83"/>
    <w:pPr>
      <w:spacing w:after="0" w:line="240" w:lineRule="auto"/>
    </w:pPr>
    <w:rPr>
      <w:rFonts w:ascii="Calibri" w:eastAsia="Calibri" w:hAnsi="Calibri" w:cs="Arial"/>
      <w:sz w:val="20"/>
      <w:szCs w:val="20"/>
    </w:rPr>
  </w:style>
  <w:style w:type="paragraph" w:customStyle="1" w:styleId="360E5634606A423AA9F1D4CF80B586B21">
    <w:name w:val="360E5634606A423AA9F1D4CF80B586B21"/>
    <w:rsid w:val="00571D83"/>
    <w:pPr>
      <w:spacing w:after="0" w:line="240" w:lineRule="auto"/>
    </w:pPr>
    <w:rPr>
      <w:rFonts w:ascii="Calibri" w:eastAsia="Calibri" w:hAnsi="Calibri" w:cs="Arial"/>
      <w:sz w:val="20"/>
      <w:szCs w:val="20"/>
    </w:rPr>
  </w:style>
  <w:style w:type="paragraph" w:customStyle="1" w:styleId="50FE7A3ADC1B4B29AD8FFB547938049A1">
    <w:name w:val="50FE7A3ADC1B4B29AD8FFB547938049A1"/>
    <w:rsid w:val="00571D83"/>
    <w:pPr>
      <w:spacing w:after="0" w:line="240" w:lineRule="auto"/>
    </w:pPr>
    <w:rPr>
      <w:rFonts w:ascii="Calibri" w:eastAsia="Calibri" w:hAnsi="Calibri" w:cs="Arial"/>
      <w:sz w:val="20"/>
      <w:szCs w:val="20"/>
    </w:rPr>
  </w:style>
  <w:style w:type="paragraph" w:customStyle="1" w:styleId="34DCBCC9AEB448C4AC670D1E4D5518071">
    <w:name w:val="34DCBCC9AEB448C4AC670D1E4D5518071"/>
    <w:rsid w:val="00571D83"/>
    <w:pPr>
      <w:spacing w:after="0" w:line="240" w:lineRule="auto"/>
    </w:pPr>
    <w:rPr>
      <w:rFonts w:ascii="Calibri" w:eastAsia="Calibri" w:hAnsi="Calibri" w:cs="Arial"/>
      <w:sz w:val="20"/>
      <w:szCs w:val="20"/>
    </w:rPr>
  </w:style>
  <w:style w:type="paragraph" w:customStyle="1" w:styleId="4DA98FED72874E7DA9B59759E8534E5E1">
    <w:name w:val="4DA98FED72874E7DA9B59759E8534E5E1"/>
    <w:rsid w:val="00571D83"/>
    <w:pPr>
      <w:spacing w:after="0" w:line="240" w:lineRule="auto"/>
    </w:pPr>
    <w:rPr>
      <w:rFonts w:ascii="Calibri" w:eastAsia="Calibri" w:hAnsi="Calibri" w:cs="Arial"/>
      <w:sz w:val="20"/>
      <w:szCs w:val="20"/>
    </w:rPr>
  </w:style>
  <w:style w:type="paragraph" w:customStyle="1" w:styleId="948BDE42B4044FD8B7BE3F3F11D90E541">
    <w:name w:val="948BDE42B4044FD8B7BE3F3F11D90E541"/>
    <w:rsid w:val="00571D83"/>
    <w:pPr>
      <w:spacing w:after="0" w:line="240" w:lineRule="auto"/>
    </w:pPr>
    <w:rPr>
      <w:rFonts w:ascii="Calibri" w:eastAsia="Calibri" w:hAnsi="Calibri" w:cs="Arial"/>
      <w:sz w:val="20"/>
      <w:szCs w:val="20"/>
    </w:rPr>
  </w:style>
  <w:style w:type="paragraph" w:customStyle="1" w:styleId="2062FD903E1F4B329B4C2FDD0CBA16EF1">
    <w:name w:val="2062FD903E1F4B329B4C2FDD0CBA16EF1"/>
    <w:rsid w:val="00571D83"/>
    <w:pPr>
      <w:spacing w:after="0" w:line="240" w:lineRule="auto"/>
    </w:pPr>
    <w:rPr>
      <w:rFonts w:ascii="Calibri" w:eastAsia="Calibri" w:hAnsi="Calibri" w:cs="Arial"/>
      <w:sz w:val="20"/>
      <w:szCs w:val="20"/>
    </w:rPr>
  </w:style>
  <w:style w:type="paragraph" w:customStyle="1" w:styleId="6AFD66B835E44EAB95C6F56604B62C281">
    <w:name w:val="6AFD66B835E44EAB95C6F56604B62C281"/>
    <w:rsid w:val="00571D83"/>
    <w:pPr>
      <w:spacing w:after="0" w:line="240" w:lineRule="auto"/>
    </w:pPr>
    <w:rPr>
      <w:rFonts w:ascii="Calibri" w:eastAsia="Calibri" w:hAnsi="Calibri" w:cs="Arial"/>
      <w:sz w:val="20"/>
      <w:szCs w:val="20"/>
    </w:rPr>
  </w:style>
  <w:style w:type="paragraph" w:customStyle="1" w:styleId="37262BD10E944151B9D2CBB304C2935E1">
    <w:name w:val="37262BD10E944151B9D2CBB304C2935E1"/>
    <w:rsid w:val="00571D83"/>
    <w:pPr>
      <w:spacing w:after="0" w:line="240" w:lineRule="auto"/>
    </w:pPr>
    <w:rPr>
      <w:rFonts w:ascii="Calibri" w:eastAsia="Calibri" w:hAnsi="Calibri" w:cs="Arial"/>
      <w:sz w:val="20"/>
      <w:szCs w:val="20"/>
    </w:rPr>
  </w:style>
  <w:style w:type="paragraph" w:customStyle="1" w:styleId="8D7367F06084431C9407B9A75C7A57C91">
    <w:name w:val="8D7367F06084431C9407B9A75C7A57C91"/>
    <w:rsid w:val="00571D83"/>
    <w:pPr>
      <w:spacing w:after="0" w:line="240" w:lineRule="auto"/>
    </w:pPr>
    <w:rPr>
      <w:rFonts w:ascii="Calibri" w:eastAsia="Calibri" w:hAnsi="Calibri" w:cs="Arial"/>
      <w:sz w:val="20"/>
      <w:szCs w:val="20"/>
    </w:rPr>
  </w:style>
  <w:style w:type="paragraph" w:customStyle="1" w:styleId="3EBDB369CE4E414BA551934B9BD661731">
    <w:name w:val="3EBDB369CE4E414BA551934B9BD661731"/>
    <w:rsid w:val="00571D83"/>
    <w:pPr>
      <w:spacing w:after="0" w:line="240" w:lineRule="auto"/>
    </w:pPr>
    <w:rPr>
      <w:rFonts w:ascii="Calibri" w:eastAsia="Calibri" w:hAnsi="Calibri" w:cs="Arial"/>
      <w:sz w:val="20"/>
      <w:szCs w:val="20"/>
    </w:rPr>
  </w:style>
  <w:style w:type="paragraph" w:customStyle="1" w:styleId="9C370DE850CE4A839475BD9CA1FB240A1">
    <w:name w:val="9C370DE850CE4A839475BD9CA1FB240A1"/>
    <w:rsid w:val="00571D83"/>
    <w:pPr>
      <w:spacing w:after="0" w:line="240" w:lineRule="auto"/>
    </w:pPr>
    <w:rPr>
      <w:rFonts w:ascii="Calibri" w:eastAsia="Calibri" w:hAnsi="Calibri" w:cs="Arial"/>
      <w:sz w:val="20"/>
      <w:szCs w:val="20"/>
    </w:rPr>
  </w:style>
  <w:style w:type="paragraph" w:customStyle="1" w:styleId="CC2BD2A7A1B54553BD3B65851F5443171">
    <w:name w:val="CC2BD2A7A1B54553BD3B65851F5443171"/>
    <w:rsid w:val="00571D83"/>
    <w:pPr>
      <w:spacing w:after="0" w:line="240" w:lineRule="auto"/>
    </w:pPr>
    <w:rPr>
      <w:rFonts w:ascii="Calibri" w:eastAsia="Calibri" w:hAnsi="Calibri" w:cs="Arial"/>
      <w:sz w:val="20"/>
      <w:szCs w:val="20"/>
    </w:rPr>
  </w:style>
  <w:style w:type="paragraph" w:customStyle="1" w:styleId="6D2B23A59A684190B8587DB52C67EA071">
    <w:name w:val="6D2B23A59A684190B8587DB52C67EA071"/>
    <w:rsid w:val="00571D83"/>
    <w:pPr>
      <w:spacing w:after="0" w:line="240" w:lineRule="auto"/>
    </w:pPr>
    <w:rPr>
      <w:rFonts w:ascii="Calibri" w:eastAsia="Calibri" w:hAnsi="Calibri" w:cs="Arial"/>
      <w:sz w:val="20"/>
      <w:szCs w:val="20"/>
    </w:rPr>
  </w:style>
  <w:style w:type="paragraph" w:customStyle="1" w:styleId="EE1F8FBD399B4C49947DCC07878351221">
    <w:name w:val="EE1F8FBD399B4C49947DCC07878351221"/>
    <w:rsid w:val="00571D83"/>
    <w:pPr>
      <w:spacing w:after="0" w:line="240" w:lineRule="auto"/>
    </w:pPr>
    <w:rPr>
      <w:rFonts w:ascii="Calibri" w:eastAsia="Calibri" w:hAnsi="Calibri" w:cs="Arial"/>
      <w:sz w:val="20"/>
      <w:szCs w:val="20"/>
    </w:rPr>
  </w:style>
  <w:style w:type="paragraph" w:customStyle="1" w:styleId="21ED43334D084422AC9FCF34953F55541">
    <w:name w:val="21ED43334D084422AC9FCF34953F55541"/>
    <w:rsid w:val="00571D83"/>
    <w:pPr>
      <w:spacing w:after="0" w:line="240" w:lineRule="auto"/>
    </w:pPr>
    <w:rPr>
      <w:rFonts w:ascii="Calibri" w:eastAsia="Calibri" w:hAnsi="Calibri" w:cs="Arial"/>
      <w:sz w:val="20"/>
      <w:szCs w:val="20"/>
    </w:rPr>
  </w:style>
  <w:style w:type="paragraph" w:customStyle="1" w:styleId="C17BB60913FE4A0993646ECC7C7C14C91">
    <w:name w:val="C17BB60913FE4A0993646ECC7C7C14C91"/>
    <w:rsid w:val="00571D83"/>
    <w:pPr>
      <w:spacing w:after="0" w:line="240" w:lineRule="auto"/>
    </w:pPr>
    <w:rPr>
      <w:rFonts w:ascii="Calibri" w:eastAsia="Calibri" w:hAnsi="Calibri" w:cs="Arial"/>
      <w:sz w:val="20"/>
      <w:szCs w:val="20"/>
    </w:rPr>
  </w:style>
  <w:style w:type="paragraph" w:customStyle="1" w:styleId="9B9EA73258234842B18B5FB57BC00E331">
    <w:name w:val="9B9EA73258234842B18B5FB57BC00E331"/>
    <w:rsid w:val="00571D83"/>
    <w:pPr>
      <w:spacing w:after="0" w:line="240" w:lineRule="auto"/>
    </w:pPr>
    <w:rPr>
      <w:rFonts w:ascii="Calibri" w:eastAsia="Calibri" w:hAnsi="Calibri" w:cs="Arial"/>
      <w:sz w:val="20"/>
      <w:szCs w:val="20"/>
    </w:rPr>
  </w:style>
  <w:style w:type="paragraph" w:customStyle="1" w:styleId="E2295187E6984C5E800D8BF3FA4D0C761">
    <w:name w:val="E2295187E6984C5E800D8BF3FA4D0C761"/>
    <w:rsid w:val="00571D83"/>
    <w:pPr>
      <w:spacing w:after="0" w:line="240" w:lineRule="auto"/>
    </w:pPr>
    <w:rPr>
      <w:rFonts w:ascii="Calibri" w:eastAsia="Calibri" w:hAnsi="Calibri" w:cs="Arial"/>
      <w:sz w:val="20"/>
      <w:szCs w:val="20"/>
    </w:rPr>
  </w:style>
  <w:style w:type="paragraph" w:customStyle="1" w:styleId="EA9AF427F45849F3B3AC694CE300D3AC1">
    <w:name w:val="EA9AF427F45849F3B3AC694CE300D3AC1"/>
    <w:rsid w:val="00571D83"/>
    <w:pPr>
      <w:spacing w:after="0" w:line="240" w:lineRule="auto"/>
    </w:pPr>
    <w:rPr>
      <w:rFonts w:ascii="Calibri" w:eastAsia="Calibri" w:hAnsi="Calibri" w:cs="Arial"/>
      <w:sz w:val="20"/>
      <w:szCs w:val="20"/>
    </w:rPr>
  </w:style>
  <w:style w:type="paragraph" w:customStyle="1" w:styleId="A4526E0154F74B0894ECFD34AC4DD22E1">
    <w:name w:val="A4526E0154F74B0894ECFD34AC4DD22E1"/>
    <w:rsid w:val="00571D83"/>
    <w:pPr>
      <w:spacing w:after="0" w:line="240" w:lineRule="auto"/>
    </w:pPr>
    <w:rPr>
      <w:rFonts w:ascii="Calibri" w:eastAsia="Calibri" w:hAnsi="Calibri" w:cs="Arial"/>
      <w:sz w:val="20"/>
      <w:szCs w:val="20"/>
    </w:rPr>
  </w:style>
  <w:style w:type="paragraph" w:customStyle="1" w:styleId="0C02387FC3744DD5AB9514490A36D5911">
    <w:name w:val="0C02387FC3744DD5AB9514490A36D5911"/>
    <w:rsid w:val="00571D83"/>
    <w:pPr>
      <w:spacing w:after="0" w:line="240" w:lineRule="auto"/>
    </w:pPr>
    <w:rPr>
      <w:rFonts w:ascii="Calibri" w:eastAsia="Calibri" w:hAnsi="Calibri" w:cs="Arial"/>
      <w:sz w:val="20"/>
      <w:szCs w:val="20"/>
    </w:rPr>
  </w:style>
  <w:style w:type="paragraph" w:customStyle="1" w:styleId="BA8B1327E8AA46AC9FBDB57A5BB68DB01">
    <w:name w:val="BA8B1327E8AA46AC9FBDB57A5BB68DB01"/>
    <w:rsid w:val="00571D83"/>
    <w:pPr>
      <w:spacing w:after="0" w:line="240" w:lineRule="auto"/>
    </w:pPr>
    <w:rPr>
      <w:rFonts w:ascii="Calibri" w:eastAsia="Calibri" w:hAnsi="Calibri" w:cs="Arial"/>
      <w:sz w:val="20"/>
      <w:szCs w:val="20"/>
    </w:rPr>
  </w:style>
  <w:style w:type="paragraph" w:customStyle="1" w:styleId="CA296615E2954ECA881A74DD323A720F1">
    <w:name w:val="CA296615E2954ECA881A74DD323A720F1"/>
    <w:rsid w:val="00571D83"/>
    <w:pPr>
      <w:spacing w:after="0" w:line="240" w:lineRule="auto"/>
    </w:pPr>
    <w:rPr>
      <w:rFonts w:ascii="Calibri" w:eastAsia="Calibri" w:hAnsi="Calibri" w:cs="Arial"/>
      <w:sz w:val="20"/>
      <w:szCs w:val="20"/>
    </w:rPr>
  </w:style>
  <w:style w:type="paragraph" w:customStyle="1" w:styleId="DD583C33BC644D08A6F227F0D7017BB21">
    <w:name w:val="DD583C33BC644D08A6F227F0D7017BB21"/>
    <w:rsid w:val="00571D83"/>
    <w:pPr>
      <w:spacing w:after="0" w:line="240" w:lineRule="auto"/>
    </w:pPr>
    <w:rPr>
      <w:rFonts w:ascii="Calibri" w:eastAsia="Calibri" w:hAnsi="Calibri" w:cs="Arial"/>
      <w:sz w:val="20"/>
      <w:szCs w:val="20"/>
    </w:rPr>
  </w:style>
  <w:style w:type="paragraph" w:customStyle="1" w:styleId="2826E28FD43D4BF695656F9694FDF7031">
    <w:name w:val="2826E28FD43D4BF695656F9694FDF7031"/>
    <w:rsid w:val="00571D83"/>
    <w:pPr>
      <w:spacing w:after="0" w:line="240" w:lineRule="auto"/>
    </w:pPr>
    <w:rPr>
      <w:rFonts w:ascii="Calibri" w:eastAsia="Calibri" w:hAnsi="Calibri" w:cs="Arial"/>
      <w:sz w:val="20"/>
      <w:szCs w:val="20"/>
    </w:rPr>
  </w:style>
  <w:style w:type="paragraph" w:customStyle="1" w:styleId="C1F022BC58EC475E92F7536461A4F21A1">
    <w:name w:val="C1F022BC58EC475E92F7536461A4F21A1"/>
    <w:rsid w:val="00571D83"/>
    <w:pPr>
      <w:spacing w:after="0" w:line="240" w:lineRule="auto"/>
    </w:pPr>
    <w:rPr>
      <w:rFonts w:ascii="Calibri" w:eastAsia="Calibri" w:hAnsi="Calibri" w:cs="Arial"/>
      <w:sz w:val="20"/>
      <w:szCs w:val="20"/>
    </w:rPr>
  </w:style>
  <w:style w:type="paragraph" w:customStyle="1" w:styleId="8F250EEA46AA41E5B1A49B727F09423C1">
    <w:name w:val="8F250EEA46AA41E5B1A49B727F09423C1"/>
    <w:rsid w:val="00571D83"/>
    <w:pPr>
      <w:spacing w:after="0" w:line="240" w:lineRule="auto"/>
    </w:pPr>
    <w:rPr>
      <w:rFonts w:ascii="Calibri" w:eastAsia="Calibri" w:hAnsi="Calibri" w:cs="Arial"/>
      <w:sz w:val="20"/>
      <w:szCs w:val="20"/>
    </w:rPr>
  </w:style>
  <w:style w:type="paragraph" w:customStyle="1" w:styleId="A8A96B9A34684BC9BFB9ACC628E5B9471">
    <w:name w:val="A8A96B9A34684BC9BFB9ACC628E5B9471"/>
    <w:rsid w:val="00571D83"/>
    <w:pPr>
      <w:spacing w:after="0" w:line="240" w:lineRule="auto"/>
    </w:pPr>
    <w:rPr>
      <w:rFonts w:ascii="Calibri" w:eastAsia="Calibri" w:hAnsi="Calibri" w:cs="Arial"/>
      <w:sz w:val="20"/>
      <w:szCs w:val="20"/>
    </w:rPr>
  </w:style>
  <w:style w:type="paragraph" w:customStyle="1" w:styleId="DC2398BEB7474E7590865C46B1813EDF1">
    <w:name w:val="DC2398BEB7474E7590865C46B1813EDF1"/>
    <w:rsid w:val="00571D83"/>
    <w:pPr>
      <w:spacing w:after="0" w:line="240" w:lineRule="auto"/>
    </w:pPr>
    <w:rPr>
      <w:rFonts w:ascii="Calibri" w:eastAsia="Calibri" w:hAnsi="Calibri" w:cs="Arial"/>
      <w:sz w:val="20"/>
      <w:szCs w:val="20"/>
    </w:rPr>
  </w:style>
  <w:style w:type="paragraph" w:customStyle="1" w:styleId="2843DC61543F49C7AB05396165681D551">
    <w:name w:val="2843DC61543F49C7AB05396165681D551"/>
    <w:rsid w:val="00571D83"/>
    <w:pPr>
      <w:spacing w:after="0" w:line="240" w:lineRule="auto"/>
    </w:pPr>
    <w:rPr>
      <w:rFonts w:ascii="Calibri" w:eastAsia="Calibri" w:hAnsi="Calibri" w:cs="Arial"/>
      <w:sz w:val="20"/>
      <w:szCs w:val="20"/>
    </w:rPr>
  </w:style>
  <w:style w:type="paragraph" w:customStyle="1" w:styleId="4F694E7DAF1747A3BD4050D2EC53985D1">
    <w:name w:val="4F694E7DAF1747A3BD4050D2EC53985D1"/>
    <w:rsid w:val="00571D83"/>
    <w:pPr>
      <w:spacing w:after="0" w:line="240" w:lineRule="auto"/>
    </w:pPr>
    <w:rPr>
      <w:rFonts w:ascii="Calibri" w:eastAsia="Calibri" w:hAnsi="Calibri" w:cs="Arial"/>
      <w:sz w:val="20"/>
      <w:szCs w:val="20"/>
    </w:rPr>
  </w:style>
  <w:style w:type="paragraph" w:customStyle="1" w:styleId="0B1856B52813448298E203E7F95844291">
    <w:name w:val="0B1856B52813448298E203E7F95844291"/>
    <w:rsid w:val="00571D83"/>
    <w:pPr>
      <w:spacing w:after="0" w:line="240" w:lineRule="auto"/>
    </w:pPr>
    <w:rPr>
      <w:rFonts w:ascii="Calibri" w:eastAsia="Calibri" w:hAnsi="Calibri" w:cs="Arial"/>
      <w:sz w:val="20"/>
      <w:szCs w:val="20"/>
    </w:rPr>
  </w:style>
  <w:style w:type="paragraph" w:customStyle="1" w:styleId="E879194D813B49029CE7FA386F692C471">
    <w:name w:val="E879194D813B49029CE7FA386F692C471"/>
    <w:rsid w:val="00571D83"/>
    <w:pPr>
      <w:spacing w:after="0" w:line="240" w:lineRule="auto"/>
    </w:pPr>
    <w:rPr>
      <w:rFonts w:ascii="Calibri" w:eastAsia="Calibri" w:hAnsi="Calibri" w:cs="Arial"/>
      <w:sz w:val="20"/>
      <w:szCs w:val="20"/>
    </w:rPr>
  </w:style>
  <w:style w:type="paragraph" w:customStyle="1" w:styleId="655200FAF33D4CED89220E41577FD6381">
    <w:name w:val="655200FAF33D4CED89220E41577FD6381"/>
    <w:rsid w:val="00571D83"/>
    <w:pPr>
      <w:spacing w:after="0" w:line="240" w:lineRule="auto"/>
    </w:pPr>
    <w:rPr>
      <w:rFonts w:ascii="Calibri" w:eastAsia="Calibri" w:hAnsi="Calibri" w:cs="Arial"/>
      <w:sz w:val="20"/>
      <w:szCs w:val="20"/>
    </w:rPr>
  </w:style>
  <w:style w:type="paragraph" w:customStyle="1" w:styleId="D85A6241D9B747AE985EF9B0D93205371">
    <w:name w:val="D85A6241D9B747AE985EF9B0D93205371"/>
    <w:rsid w:val="00571D83"/>
    <w:pPr>
      <w:spacing w:after="0" w:line="240" w:lineRule="auto"/>
    </w:pPr>
    <w:rPr>
      <w:rFonts w:ascii="Calibri" w:eastAsia="Calibri" w:hAnsi="Calibri" w:cs="Arial"/>
      <w:sz w:val="20"/>
      <w:szCs w:val="20"/>
    </w:rPr>
  </w:style>
  <w:style w:type="paragraph" w:customStyle="1" w:styleId="839E2FB31CC84CA0AA90AE857630BCEE1">
    <w:name w:val="839E2FB31CC84CA0AA90AE857630BCEE1"/>
    <w:rsid w:val="00571D83"/>
    <w:pPr>
      <w:spacing w:after="0" w:line="240" w:lineRule="auto"/>
    </w:pPr>
    <w:rPr>
      <w:rFonts w:ascii="Calibri" w:eastAsia="Calibri" w:hAnsi="Calibri" w:cs="Arial"/>
      <w:sz w:val="20"/>
      <w:szCs w:val="20"/>
    </w:rPr>
  </w:style>
  <w:style w:type="paragraph" w:customStyle="1" w:styleId="D03F5F93C59B4BE58899F9081F287D7A1">
    <w:name w:val="D03F5F93C59B4BE58899F9081F287D7A1"/>
    <w:rsid w:val="00571D83"/>
    <w:pPr>
      <w:spacing w:after="0" w:line="240" w:lineRule="auto"/>
    </w:pPr>
    <w:rPr>
      <w:rFonts w:ascii="Calibri" w:eastAsia="Calibri" w:hAnsi="Calibri" w:cs="Arial"/>
      <w:sz w:val="20"/>
      <w:szCs w:val="20"/>
    </w:rPr>
  </w:style>
  <w:style w:type="paragraph" w:customStyle="1" w:styleId="6F3D5372039A415EBDF89A6426F217D71">
    <w:name w:val="6F3D5372039A415EBDF89A6426F217D71"/>
    <w:rsid w:val="00571D83"/>
    <w:pPr>
      <w:spacing w:after="0" w:line="240" w:lineRule="auto"/>
    </w:pPr>
    <w:rPr>
      <w:rFonts w:ascii="Calibri" w:eastAsia="Calibri" w:hAnsi="Calibri" w:cs="Arial"/>
      <w:sz w:val="20"/>
      <w:szCs w:val="20"/>
    </w:rPr>
  </w:style>
  <w:style w:type="paragraph" w:customStyle="1" w:styleId="2566E20DDDE643D0A46B80D0DC8CB3B91">
    <w:name w:val="2566E20DDDE643D0A46B80D0DC8CB3B91"/>
    <w:rsid w:val="00571D83"/>
    <w:pPr>
      <w:spacing w:after="0" w:line="240" w:lineRule="auto"/>
    </w:pPr>
    <w:rPr>
      <w:rFonts w:ascii="Calibri" w:eastAsia="Calibri" w:hAnsi="Calibri" w:cs="Arial"/>
      <w:sz w:val="20"/>
      <w:szCs w:val="20"/>
    </w:rPr>
  </w:style>
  <w:style w:type="paragraph" w:customStyle="1" w:styleId="E647948EE2D24935A7B0D00C33801B311">
    <w:name w:val="E647948EE2D24935A7B0D00C33801B311"/>
    <w:rsid w:val="00571D83"/>
    <w:pPr>
      <w:spacing w:after="0" w:line="240" w:lineRule="auto"/>
    </w:pPr>
    <w:rPr>
      <w:rFonts w:ascii="Calibri" w:eastAsia="Calibri" w:hAnsi="Calibri" w:cs="Arial"/>
      <w:sz w:val="20"/>
      <w:szCs w:val="20"/>
    </w:rPr>
  </w:style>
  <w:style w:type="paragraph" w:customStyle="1" w:styleId="BAC4E35B61714F5FB8AB831EC1A8277E1">
    <w:name w:val="BAC4E35B61714F5FB8AB831EC1A8277E1"/>
    <w:rsid w:val="00571D83"/>
    <w:pPr>
      <w:spacing w:after="0" w:line="240" w:lineRule="auto"/>
    </w:pPr>
    <w:rPr>
      <w:rFonts w:ascii="Calibri" w:eastAsia="Calibri" w:hAnsi="Calibri" w:cs="Arial"/>
      <w:sz w:val="20"/>
      <w:szCs w:val="20"/>
    </w:rPr>
  </w:style>
  <w:style w:type="paragraph" w:customStyle="1" w:styleId="59860772B4C64D5A8E7CA00FB5A592781">
    <w:name w:val="59860772B4C64D5A8E7CA00FB5A592781"/>
    <w:rsid w:val="00571D83"/>
    <w:pPr>
      <w:spacing w:after="0" w:line="240" w:lineRule="auto"/>
    </w:pPr>
    <w:rPr>
      <w:rFonts w:ascii="Calibri" w:eastAsia="Calibri" w:hAnsi="Calibri" w:cs="Arial"/>
      <w:sz w:val="20"/>
      <w:szCs w:val="20"/>
    </w:rPr>
  </w:style>
  <w:style w:type="paragraph" w:customStyle="1" w:styleId="71FDBA4AA2DD40CBA7A819A9038983171">
    <w:name w:val="71FDBA4AA2DD40CBA7A819A9038983171"/>
    <w:rsid w:val="00571D83"/>
    <w:pPr>
      <w:spacing w:after="0" w:line="240" w:lineRule="auto"/>
    </w:pPr>
    <w:rPr>
      <w:rFonts w:ascii="Calibri" w:eastAsia="Calibri" w:hAnsi="Calibri" w:cs="Arial"/>
      <w:sz w:val="20"/>
      <w:szCs w:val="20"/>
    </w:rPr>
  </w:style>
  <w:style w:type="paragraph" w:customStyle="1" w:styleId="EB37DAAA158C474F9940FD64C19234031">
    <w:name w:val="EB37DAAA158C474F9940FD64C19234031"/>
    <w:rsid w:val="00571D83"/>
    <w:pPr>
      <w:spacing w:after="0" w:line="240" w:lineRule="auto"/>
    </w:pPr>
    <w:rPr>
      <w:rFonts w:ascii="Calibri" w:eastAsia="Calibri" w:hAnsi="Calibri" w:cs="Arial"/>
      <w:sz w:val="20"/>
      <w:szCs w:val="20"/>
    </w:rPr>
  </w:style>
  <w:style w:type="paragraph" w:customStyle="1" w:styleId="C082481F3AB24E798304F69DCADF89A81">
    <w:name w:val="C082481F3AB24E798304F69DCADF89A81"/>
    <w:rsid w:val="00571D83"/>
    <w:pPr>
      <w:spacing w:after="0" w:line="240" w:lineRule="auto"/>
    </w:pPr>
    <w:rPr>
      <w:rFonts w:ascii="Calibri" w:eastAsia="Calibri" w:hAnsi="Calibri" w:cs="Arial"/>
      <w:sz w:val="20"/>
      <w:szCs w:val="20"/>
    </w:rPr>
  </w:style>
  <w:style w:type="paragraph" w:customStyle="1" w:styleId="19F8F69BE5094FCA9BC40D88DAC908CD1">
    <w:name w:val="19F8F69BE5094FCA9BC40D88DAC908CD1"/>
    <w:rsid w:val="00571D83"/>
    <w:pPr>
      <w:spacing w:after="0" w:line="240" w:lineRule="auto"/>
    </w:pPr>
    <w:rPr>
      <w:rFonts w:ascii="Calibri" w:eastAsia="Calibri" w:hAnsi="Calibri" w:cs="Arial"/>
      <w:sz w:val="20"/>
      <w:szCs w:val="20"/>
    </w:rPr>
  </w:style>
  <w:style w:type="paragraph" w:customStyle="1" w:styleId="43C1DD9F137B46198B880C87A59706261">
    <w:name w:val="43C1DD9F137B46198B880C87A59706261"/>
    <w:rsid w:val="00571D83"/>
    <w:pPr>
      <w:spacing w:after="0" w:line="240" w:lineRule="auto"/>
    </w:pPr>
    <w:rPr>
      <w:rFonts w:ascii="Calibri" w:eastAsia="Calibri" w:hAnsi="Calibri" w:cs="Arial"/>
      <w:sz w:val="20"/>
      <w:szCs w:val="20"/>
    </w:rPr>
  </w:style>
  <w:style w:type="paragraph" w:customStyle="1" w:styleId="BCED13EDF2AE420DB5E4403ECAE713291">
    <w:name w:val="BCED13EDF2AE420DB5E4403ECAE713291"/>
    <w:rsid w:val="00571D83"/>
    <w:pPr>
      <w:spacing w:after="0" w:line="240" w:lineRule="auto"/>
    </w:pPr>
    <w:rPr>
      <w:rFonts w:ascii="Calibri" w:eastAsia="Calibri" w:hAnsi="Calibri" w:cs="Arial"/>
      <w:sz w:val="20"/>
      <w:szCs w:val="20"/>
    </w:rPr>
  </w:style>
  <w:style w:type="paragraph" w:customStyle="1" w:styleId="5B6BE82CEDC94C9C85D50F41EE29037B1">
    <w:name w:val="5B6BE82CEDC94C9C85D50F41EE29037B1"/>
    <w:rsid w:val="00571D83"/>
    <w:pPr>
      <w:spacing w:after="0" w:line="240" w:lineRule="auto"/>
    </w:pPr>
    <w:rPr>
      <w:rFonts w:ascii="Calibri" w:eastAsia="Calibri" w:hAnsi="Calibri" w:cs="Arial"/>
      <w:sz w:val="20"/>
      <w:szCs w:val="20"/>
    </w:rPr>
  </w:style>
  <w:style w:type="paragraph" w:customStyle="1" w:styleId="265B831BE1C04714A4E76C64764A84031">
    <w:name w:val="265B831BE1C04714A4E76C64764A84031"/>
    <w:rsid w:val="00571D83"/>
    <w:pPr>
      <w:spacing w:after="0" w:line="240" w:lineRule="auto"/>
    </w:pPr>
    <w:rPr>
      <w:rFonts w:ascii="Calibri" w:eastAsia="Calibri" w:hAnsi="Calibri" w:cs="Arial"/>
      <w:sz w:val="20"/>
      <w:szCs w:val="20"/>
    </w:rPr>
  </w:style>
  <w:style w:type="paragraph" w:customStyle="1" w:styleId="C5927483676C4D91A3343CCC9E2747241">
    <w:name w:val="C5927483676C4D91A3343CCC9E2747241"/>
    <w:rsid w:val="00571D83"/>
    <w:pPr>
      <w:spacing w:after="0" w:line="240" w:lineRule="auto"/>
    </w:pPr>
    <w:rPr>
      <w:rFonts w:ascii="Calibri" w:eastAsia="Calibri" w:hAnsi="Calibri" w:cs="Arial"/>
      <w:sz w:val="20"/>
      <w:szCs w:val="20"/>
    </w:rPr>
  </w:style>
  <w:style w:type="paragraph" w:customStyle="1" w:styleId="063E0B65D6584B0F818E071BFD584B911">
    <w:name w:val="063E0B65D6584B0F818E071BFD584B911"/>
    <w:rsid w:val="00571D83"/>
    <w:pPr>
      <w:spacing w:after="0" w:line="240" w:lineRule="auto"/>
    </w:pPr>
    <w:rPr>
      <w:rFonts w:ascii="Calibri" w:eastAsia="Calibri" w:hAnsi="Calibri" w:cs="Arial"/>
      <w:sz w:val="20"/>
      <w:szCs w:val="20"/>
    </w:rPr>
  </w:style>
  <w:style w:type="paragraph" w:customStyle="1" w:styleId="C846C02B96C34E669845B45576702E721">
    <w:name w:val="C846C02B96C34E669845B45576702E721"/>
    <w:rsid w:val="00571D83"/>
    <w:pPr>
      <w:spacing w:after="0" w:line="240" w:lineRule="auto"/>
    </w:pPr>
    <w:rPr>
      <w:rFonts w:ascii="Calibri" w:eastAsia="Calibri" w:hAnsi="Calibri" w:cs="Arial"/>
      <w:sz w:val="20"/>
      <w:szCs w:val="20"/>
    </w:rPr>
  </w:style>
  <w:style w:type="paragraph" w:customStyle="1" w:styleId="426A27828DE2464BBD3EB4D7D62153C71">
    <w:name w:val="426A27828DE2464BBD3EB4D7D62153C71"/>
    <w:rsid w:val="00571D83"/>
    <w:pPr>
      <w:spacing w:after="0" w:line="240" w:lineRule="auto"/>
    </w:pPr>
    <w:rPr>
      <w:rFonts w:ascii="Calibri" w:eastAsia="Calibri" w:hAnsi="Calibri" w:cs="Arial"/>
      <w:sz w:val="20"/>
      <w:szCs w:val="20"/>
    </w:rPr>
  </w:style>
  <w:style w:type="paragraph" w:customStyle="1" w:styleId="C694070C812D4B479C8174400CB4CD761">
    <w:name w:val="C694070C812D4B479C8174400CB4CD761"/>
    <w:rsid w:val="00571D83"/>
    <w:pPr>
      <w:spacing w:after="0" w:line="240" w:lineRule="auto"/>
    </w:pPr>
    <w:rPr>
      <w:rFonts w:ascii="Calibri" w:eastAsia="Calibri" w:hAnsi="Calibri" w:cs="Arial"/>
      <w:sz w:val="20"/>
      <w:szCs w:val="20"/>
    </w:rPr>
  </w:style>
  <w:style w:type="paragraph" w:customStyle="1" w:styleId="88DCD71CE4ED4D4B9DB14C78C03842D41">
    <w:name w:val="88DCD71CE4ED4D4B9DB14C78C03842D41"/>
    <w:rsid w:val="00571D83"/>
    <w:pPr>
      <w:spacing w:after="0" w:line="240" w:lineRule="auto"/>
    </w:pPr>
    <w:rPr>
      <w:rFonts w:ascii="Calibri" w:eastAsia="Calibri" w:hAnsi="Calibri" w:cs="Arial"/>
      <w:sz w:val="20"/>
      <w:szCs w:val="20"/>
    </w:rPr>
  </w:style>
  <w:style w:type="paragraph" w:customStyle="1" w:styleId="FC11318D2C3F45DEAA5EB40E02E70C851">
    <w:name w:val="FC11318D2C3F45DEAA5EB40E02E70C851"/>
    <w:rsid w:val="00571D83"/>
    <w:pPr>
      <w:spacing w:after="0" w:line="240" w:lineRule="auto"/>
    </w:pPr>
    <w:rPr>
      <w:rFonts w:ascii="Calibri" w:eastAsia="Calibri" w:hAnsi="Calibri" w:cs="Arial"/>
      <w:sz w:val="20"/>
      <w:szCs w:val="20"/>
    </w:rPr>
  </w:style>
  <w:style w:type="paragraph" w:customStyle="1" w:styleId="1D4ED68142CF4AE29A5C1225551EEDC61">
    <w:name w:val="1D4ED68142CF4AE29A5C1225551EEDC61"/>
    <w:rsid w:val="00571D83"/>
    <w:pPr>
      <w:spacing w:after="0" w:line="240" w:lineRule="auto"/>
    </w:pPr>
    <w:rPr>
      <w:rFonts w:ascii="Calibri" w:eastAsia="Calibri" w:hAnsi="Calibri" w:cs="Arial"/>
      <w:sz w:val="20"/>
      <w:szCs w:val="20"/>
    </w:rPr>
  </w:style>
  <w:style w:type="paragraph" w:customStyle="1" w:styleId="CD05F106A9604EA9AF53586659E14F2C1">
    <w:name w:val="CD05F106A9604EA9AF53586659E14F2C1"/>
    <w:rsid w:val="00571D83"/>
    <w:pPr>
      <w:spacing w:after="0" w:line="240" w:lineRule="auto"/>
    </w:pPr>
    <w:rPr>
      <w:rFonts w:ascii="Calibri" w:eastAsia="Calibri" w:hAnsi="Calibri" w:cs="Arial"/>
      <w:sz w:val="20"/>
      <w:szCs w:val="20"/>
    </w:rPr>
  </w:style>
  <w:style w:type="paragraph" w:customStyle="1" w:styleId="0C03317173604970A91FBCD1848A6CA11">
    <w:name w:val="0C03317173604970A91FBCD1848A6CA11"/>
    <w:rsid w:val="00571D83"/>
    <w:pPr>
      <w:spacing w:after="0" w:line="240" w:lineRule="auto"/>
    </w:pPr>
    <w:rPr>
      <w:rFonts w:ascii="Calibri" w:eastAsia="Calibri" w:hAnsi="Calibri" w:cs="Arial"/>
      <w:sz w:val="20"/>
      <w:szCs w:val="20"/>
    </w:rPr>
  </w:style>
  <w:style w:type="paragraph" w:customStyle="1" w:styleId="3540CC3C36D642EA87909499A915BF4A1">
    <w:name w:val="3540CC3C36D642EA87909499A915BF4A1"/>
    <w:rsid w:val="00571D83"/>
    <w:pPr>
      <w:spacing w:after="0" w:line="240" w:lineRule="auto"/>
    </w:pPr>
    <w:rPr>
      <w:rFonts w:ascii="Calibri" w:eastAsia="Calibri" w:hAnsi="Calibri" w:cs="Arial"/>
      <w:sz w:val="20"/>
      <w:szCs w:val="20"/>
    </w:rPr>
  </w:style>
  <w:style w:type="paragraph" w:customStyle="1" w:styleId="5E46231625794B4D95BA2F7C98885A6B1">
    <w:name w:val="5E46231625794B4D95BA2F7C98885A6B1"/>
    <w:rsid w:val="00571D83"/>
    <w:pPr>
      <w:spacing w:after="0" w:line="240" w:lineRule="auto"/>
    </w:pPr>
    <w:rPr>
      <w:rFonts w:ascii="Calibri" w:eastAsia="Calibri" w:hAnsi="Calibri" w:cs="Arial"/>
      <w:sz w:val="20"/>
      <w:szCs w:val="20"/>
    </w:rPr>
  </w:style>
  <w:style w:type="paragraph" w:customStyle="1" w:styleId="DF24E81E94F54B9A8B8820C6B2F0E20B1">
    <w:name w:val="DF24E81E94F54B9A8B8820C6B2F0E20B1"/>
    <w:rsid w:val="00571D83"/>
    <w:pPr>
      <w:spacing w:after="0" w:line="240" w:lineRule="auto"/>
    </w:pPr>
    <w:rPr>
      <w:rFonts w:ascii="Calibri" w:eastAsia="Calibri" w:hAnsi="Calibri" w:cs="Arial"/>
      <w:sz w:val="20"/>
      <w:szCs w:val="20"/>
    </w:rPr>
  </w:style>
  <w:style w:type="paragraph" w:customStyle="1" w:styleId="B85C7B1B065D4EC1B0B64D16D4E057FF1">
    <w:name w:val="B85C7B1B065D4EC1B0B64D16D4E057FF1"/>
    <w:rsid w:val="00571D83"/>
    <w:pPr>
      <w:spacing w:after="0" w:line="240" w:lineRule="auto"/>
    </w:pPr>
    <w:rPr>
      <w:rFonts w:ascii="Calibri" w:eastAsia="Calibri" w:hAnsi="Calibri" w:cs="Arial"/>
      <w:sz w:val="20"/>
      <w:szCs w:val="20"/>
    </w:rPr>
  </w:style>
  <w:style w:type="paragraph" w:customStyle="1" w:styleId="5A28E79EFCAE495C888928BFA5CC49C81">
    <w:name w:val="5A28E79EFCAE495C888928BFA5CC49C81"/>
    <w:rsid w:val="00571D83"/>
    <w:pPr>
      <w:spacing w:after="0" w:line="240" w:lineRule="auto"/>
    </w:pPr>
    <w:rPr>
      <w:rFonts w:ascii="Calibri" w:eastAsia="Calibri" w:hAnsi="Calibri" w:cs="Arial"/>
      <w:sz w:val="20"/>
      <w:szCs w:val="20"/>
    </w:rPr>
  </w:style>
  <w:style w:type="paragraph" w:customStyle="1" w:styleId="55A4E7D761DA4817BA901C926C12CA0E1">
    <w:name w:val="55A4E7D761DA4817BA901C926C12CA0E1"/>
    <w:rsid w:val="00571D83"/>
    <w:pPr>
      <w:spacing w:after="0" w:line="240" w:lineRule="auto"/>
    </w:pPr>
    <w:rPr>
      <w:rFonts w:ascii="Calibri" w:eastAsia="Calibri" w:hAnsi="Calibri" w:cs="Arial"/>
      <w:sz w:val="20"/>
      <w:szCs w:val="20"/>
    </w:rPr>
  </w:style>
  <w:style w:type="paragraph" w:customStyle="1" w:styleId="A493006F51484387A6D1DA044A0DAEA51">
    <w:name w:val="A493006F51484387A6D1DA044A0DAEA51"/>
    <w:rsid w:val="00571D83"/>
    <w:pPr>
      <w:spacing w:after="0" w:line="240" w:lineRule="auto"/>
    </w:pPr>
    <w:rPr>
      <w:rFonts w:ascii="Calibri" w:eastAsia="Calibri" w:hAnsi="Calibri" w:cs="Arial"/>
      <w:sz w:val="20"/>
      <w:szCs w:val="20"/>
    </w:rPr>
  </w:style>
  <w:style w:type="paragraph" w:customStyle="1" w:styleId="DE8FF45F9C8D44A589226BD44CAE56FF1">
    <w:name w:val="DE8FF45F9C8D44A589226BD44CAE56FF1"/>
    <w:rsid w:val="00571D83"/>
    <w:pPr>
      <w:spacing w:after="0" w:line="240" w:lineRule="auto"/>
    </w:pPr>
    <w:rPr>
      <w:rFonts w:ascii="Calibri" w:eastAsia="Calibri" w:hAnsi="Calibri" w:cs="Arial"/>
      <w:sz w:val="20"/>
      <w:szCs w:val="20"/>
    </w:rPr>
  </w:style>
  <w:style w:type="paragraph" w:customStyle="1" w:styleId="729A9156864242ABAED61608777704631">
    <w:name w:val="729A9156864242ABAED61608777704631"/>
    <w:rsid w:val="00571D83"/>
    <w:pPr>
      <w:spacing w:after="0" w:line="240" w:lineRule="auto"/>
    </w:pPr>
    <w:rPr>
      <w:rFonts w:ascii="Calibri" w:eastAsia="Calibri" w:hAnsi="Calibri" w:cs="Arial"/>
      <w:sz w:val="20"/>
      <w:szCs w:val="20"/>
    </w:rPr>
  </w:style>
  <w:style w:type="paragraph" w:customStyle="1" w:styleId="E0EE3B3F3DA945F690E3C76C652BFF591">
    <w:name w:val="E0EE3B3F3DA945F690E3C76C652BFF591"/>
    <w:rsid w:val="00571D83"/>
    <w:pPr>
      <w:spacing w:after="0" w:line="240" w:lineRule="auto"/>
    </w:pPr>
    <w:rPr>
      <w:rFonts w:ascii="Calibri" w:eastAsia="Calibri" w:hAnsi="Calibri" w:cs="Arial"/>
      <w:sz w:val="20"/>
      <w:szCs w:val="20"/>
    </w:rPr>
  </w:style>
  <w:style w:type="paragraph" w:customStyle="1" w:styleId="180EF26AFB8644ADA5C9838D9F7DF9391">
    <w:name w:val="180EF26AFB8644ADA5C9838D9F7DF9391"/>
    <w:rsid w:val="00571D83"/>
    <w:pPr>
      <w:spacing w:after="0" w:line="240" w:lineRule="auto"/>
    </w:pPr>
    <w:rPr>
      <w:rFonts w:ascii="Calibri" w:eastAsia="Calibri" w:hAnsi="Calibri" w:cs="Arial"/>
      <w:sz w:val="20"/>
      <w:szCs w:val="20"/>
    </w:rPr>
  </w:style>
  <w:style w:type="paragraph" w:customStyle="1" w:styleId="B2BDABC8FF6E4B6FAE2CCC9060A6CF2E1">
    <w:name w:val="B2BDABC8FF6E4B6FAE2CCC9060A6CF2E1"/>
    <w:rsid w:val="00571D83"/>
    <w:pPr>
      <w:spacing w:after="0" w:line="240" w:lineRule="auto"/>
    </w:pPr>
    <w:rPr>
      <w:rFonts w:ascii="Calibri" w:eastAsia="Calibri" w:hAnsi="Calibri" w:cs="Arial"/>
      <w:sz w:val="20"/>
      <w:szCs w:val="20"/>
    </w:rPr>
  </w:style>
  <w:style w:type="paragraph" w:customStyle="1" w:styleId="9F0FB2D7BE434118A050B3204BC3D94A1">
    <w:name w:val="9F0FB2D7BE434118A050B3204BC3D94A1"/>
    <w:rsid w:val="00571D83"/>
    <w:pPr>
      <w:spacing w:after="0" w:line="240" w:lineRule="auto"/>
    </w:pPr>
    <w:rPr>
      <w:rFonts w:ascii="Calibri" w:eastAsia="Calibri" w:hAnsi="Calibri" w:cs="Arial"/>
      <w:sz w:val="20"/>
      <w:szCs w:val="20"/>
    </w:rPr>
  </w:style>
  <w:style w:type="paragraph" w:customStyle="1" w:styleId="9C20C22DDEC24B8995F9B1EC717284321">
    <w:name w:val="9C20C22DDEC24B8995F9B1EC717284321"/>
    <w:rsid w:val="00571D83"/>
    <w:pPr>
      <w:spacing w:after="0" w:line="240" w:lineRule="auto"/>
    </w:pPr>
    <w:rPr>
      <w:rFonts w:ascii="Calibri" w:eastAsia="Calibri" w:hAnsi="Calibri" w:cs="Arial"/>
      <w:sz w:val="20"/>
      <w:szCs w:val="20"/>
    </w:rPr>
  </w:style>
  <w:style w:type="paragraph" w:customStyle="1" w:styleId="01F3622FF1534859B08F99FAA0948C481">
    <w:name w:val="01F3622FF1534859B08F99FAA0948C481"/>
    <w:rsid w:val="00571D83"/>
    <w:pPr>
      <w:spacing w:after="0" w:line="240" w:lineRule="auto"/>
    </w:pPr>
    <w:rPr>
      <w:rFonts w:ascii="Calibri" w:eastAsia="Calibri" w:hAnsi="Calibri" w:cs="Arial"/>
      <w:sz w:val="20"/>
      <w:szCs w:val="20"/>
    </w:rPr>
  </w:style>
  <w:style w:type="paragraph" w:customStyle="1" w:styleId="9AED099FAA2E418780E80BB943C7E0221">
    <w:name w:val="9AED099FAA2E418780E80BB943C7E0221"/>
    <w:rsid w:val="00571D83"/>
    <w:pPr>
      <w:spacing w:after="0" w:line="240" w:lineRule="auto"/>
    </w:pPr>
    <w:rPr>
      <w:rFonts w:ascii="Calibri" w:eastAsia="Calibri" w:hAnsi="Calibri" w:cs="Arial"/>
      <w:sz w:val="20"/>
      <w:szCs w:val="20"/>
    </w:rPr>
  </w:style>
  <w:style w:type="paragraph" w:customStyle="1" w:styleId="58A0B4AA76B942E6B65B932A99A358B51">
    <w:name w:val="58A0B4AA76B942E6B65B932A99A358B51"/>
    <w:rsid w:val="00571D83"/>
    <w:pPr>
      <w:spacing w:after="0" w:line="240" w:lineRule="auto"/>
    </w:pPr>
    <w:rPr>
      <w:rFonts w:ascii="Calibri" w:eastAsia="Calibri" w:hAnsi="Calibri" w:cs="Arial"/>
      <w:sz w:val="20"/>
      <w:szCs w:val="20"/>
    </w:rPr>
  </w:style>
  <w:style w:type="paragraph" w:customStyle="1" w:styleId="6ADB23F9BDEB4EC68F0F322C1FAD3AAC1">
    <w:name w:val="6ADB23F9BDEB4EC68F0F322C1FAD3AAC1"/>
    <w:rsid w:val="00571D83"/>
    <w:pPr>
      <w:spacing w:after="0" w:line="240" w:lineRule="auto"/>
    </w:pPr>
    <w:rPr>
      <w:rFonts w:ascii="Calibri" w:eastAsia="Calibri" w:hAnsi="Calibri" w:cs="Arial"/>
      <w:sz w:val="20"/>
      <w:szCs w:val="20"/>
    </w:rPr>
  </w:style>
  <w:style w:type="paragraph" w:customStyle="1" w:styleId="DBD9145F1EF749698C2BA5EB298FF2A71">
    <w:name w:val="DBD9145F1EF749698C2BA5EB298FF2A71"/>
    <w:rsid w:val="00571D83"/>
    <w:pPr>
      <w:spacing w:after="0" w:line="240" w:lineRule="auto"/>
    </w:pPr>
    <w:rPr>
      <w:rFonts w:ascii="Calibri" w:eastAsia="Calibri" w:hAnsi="Calibri" w:cs="Arial"/>
      <w:sz w:val="20"/>
      <w:szCs w:val="20"/>
    </w:rPr>
  </w:style>
  <w:style w:type="paragraph" w:customStyle="1" w:styleId="538440534428477482EC6725C6247EA71">
    <w:name w:val="538440534428477482EC6725C6247EA71"/>
    <w:rsid w:val="00571D83"/>
    <w:pPr>
      <w:spacing w:after="0" w:line="240" w:lineRule="auto"/>
    </w:pPr>
    <w:rPr>
      <w:rFonts w:ascii="Calibri" w:eastAsia="Calibri" w:hAnsi="Calibri" w:cs="Arial"/>
      <w:sz w:val="20"/>
      <w:szCs w:val="20"/>
    </w:rPr>
  </w:style>
  <w:style w:type="paragraph" w:customStyle="1" w:styleId="F2BB7E55D57444F9AD3437FAFAB9ABFE1">
    <w:name w:val="F2BB7E55D57444F9AD3437FAFAB9ABFE1"/>
    <w:rsid w:val="00571D83"/>
    <w:pPr>
      <w:spacing w:after="0" w:line="240" w:lineRule="auto"/>
    </w:pPr>
    <w:rPr>
      <w:rFonts w:ascii="Calibri" w:eastAsia="Calibri" w:hAnsi="Calibri" w:cs="Arial"/>
      <w:sz w:val="20"/>
      <w:szCs w:val="20"/>
    </w:rPr>
  </w:style>
  <w:style w:type="paragraph" w:customStyle="1" w:styleId="4D4AD04EB62F41B99C7C7860F08038B81">
    <w:name w:val="4D4AD04EB62F41B99C7C7860F08038B81"/>
    <w:rsid w:val="00571D83"/>
    <w:pPr>
      <w:spacing w:after="0" w:line="240" w:lineRule="auto"/>
    </w:pPr>
    <w:rPr>
      <w:rFonts w:ascii="Calibri" w:eastAsia="Calibri" w:hAnsi="Calibri" w:cs="Arial"/>
      <w:sz w:val="20"/>
      <w:szCs w:val="20"/>
    </w:rPr>
  </w:style>
  <w:style w:type="paragraph" w:customStyle="1" w:styleId="771FBAB5A94E4F2EB6E7A5D799AFB1431">
    <w:name w:val="771FBAB5A94E4F2EB6E7A5D799AFB1431"/>
    <w:rsid w:val="00571D83"/>
    <w:pPr>
      <w:spacing w:after="0" w:line="240" w:lineRule="auto"/>
    </w:pPr>
    <w:rPr>
      <w:rFonts w:ascii="Calibri" w:eastAsia="Calibri" w:hAnsi="Calibri" w:cs="Arial"/>
      <w:sz w:val="20"/>
      <w:szCs w:val="20"/>
    </w:rPr>
  </w:style>
  <w:style w:type="paragraph" w:customStyle="1" w:styleId="EE50DD24A4114BE1A9315567038346C21">
    <w:name w:val="EE50DD24A4114BE1A9315567038346C21"/>
    <w:rsid w:val="00571D83"/>
    <w:pPr>
      <w:spacing w:after="0" w:line="240" w:lineRule="auto"/>
    </w:pPr>
    <w:rPr>
      <w:rFonts w:ascii="Calibri" w:eastAsia="Calibri" w:hAnsi="Calibri" w:cs="Arial"/>
      <w:sz w:val="20"/>
      <w:szCs w:val="20"/>
    </w:rPr>
  </w:style>
  <w:style w:type="paragraph" w:customStyle="1" w:styleId="44A3EBBBD7AA4F47B80C3D015A74E6E71">
    <w:name w:val="44A3EBBBD7AA4F47B80C3D015A74E6E71"/>
    <w:rsid w:val="00571D83"/>
    <w:pPr>
      <w:spacing w:after="0" w:line="240" w:lineRule="auto"/>
    </w:pPr>
    <w:rPr>
      <w:rFonts w:ascii="Calibri" w:eastAsia="Calibri" w:hAnsi="Calibri" w:cs="Arial"/>
      <w:sz w:val="20"/>
      <w:szCs w:val="20"/>
    </w:rPr>
  </w:style>
  <w:style w:type="paragraph" w:customStyle="1" w:styleId="EA9BAA64C79C470AA920CA5E5230B5941">
    <w:name w:val="EA9BAA64C79C470AA920CA5E5230B5941"/>
    <w:rsid w:val="00571D83"/>
    <w:pPr>
      <w:spacing w:after="0" w:line="240" w:lineRule="auto"/>
    </w:pPr>
    <w:rPr>
      <w:rFonts w:ascii="Calibri" w:eastAsia="Calibri" w:hAnsi="Calibri" w:cs="Arial"/>
      <w:sz w:val="20"/>
      <w:szCs w:val="20"/>
    </w:rPr>
  </w:style>
  <w:style w:type="paragraph" w:customStyle="1" w:styleId="74F699AFB9074E8BBBEFE3C901DABD381">
    <w:name w:val="74F699AFB9074E8BBBEFE3C901DABD381"/>
    <w:rsid w:val="00571D83"/>
    <w:pPr>
      <w:spacing w:after="0" w:line="240" w:lineRule="auto"/>
    </w:pPr>
    <w:rPr>
      <w:rFonts w:ascii="Calibri" w:eastAsia="Calibri" w:hAnsi="Calibri" w:cs="Arial"/>
      <w:sz w:val="20"/>
      <w:szCs w:val="20"/>
    </w:rPr>
  </w:style>
  <w:style w:type="paragraph" w:customStyle="1" w:styleId="EE797E721E5549208399DE99C4D699B51">
    <w:name w:val="EE797E721E5549208399DE99C4D699B51"/>
    <w:rsid w:val="00571D83"/>
    <w:pPr>
      <w:spacing w:after="0" w:line="240" w:lineRule="auto"/>
    </w:pPr>
    <w:rPr>
      <w:rFonts w:ascii="Calibri" w:eastAsia="Calibri" w:hAnsi="Calibri" w:cs="Arial"/>
      <w:sz w:val="20"/>
      <w:szCs w:val="20"/>
    </w:rPr>
  </w:style>
  <w:style w:type="paragraph" w:customStyle="1" w:styleId="78B2CD488D7F4C099F9F28184D01944C1">
    <w:name w:val="78B2CD488D7F4C099F9F28184D01944C1"/>
    <w:rsid w:val="00571D83"/>
    <w:pPr>
      <w:spacing w:after="0" w:line="240" w:lineRule="auto"/>
    </w:pPr>
    <w:rPr>
      <w:rFonts w:ascii="Calibri" w:eastAsia="Calibri" w:hAnsi="Calibri" w:cs="Arial"/>
      <w:sz w:val="20"/>
      <w:szCs w:val="20"/>
    </w:rPr>
  </w:style>
  <w:style w:type="paragraph" w:customStyle="1" w:styleId="FE62E5D331E94513B8FCE0010FD1041A1">
    <w:name w:val="FE62E5D331E94513B8FCE0010FD1041A1"/>
    <w:rsid w:val="00571D83"/>
    <w:pPr>
      <w:spacing w:after="0" w:line="240" w:lineRule="auto"/>
    </w:pPr>
    <w:rPr>
      <w:rFonts w:ascii="Calibri" w:eastAsia="Calibri" w:hAnsi="Calibri" w:cs="Arial"/>
      <w:sz w:val="20"/>
      <w:szCs w:val="20"/>
    </w:rPr>
  </w:style>
  <w:style w:type="paragraph" w:customStyle="1" w:styleId="C5030CE0A03641A3AA67C561759C895C">
    <w:name w:val="C5030CE0A03641A3AA67C561759C895C"/>
    <w:rsid w:val="00571D83"/>
    <w:pPr>
      <w:spacing w:after="0" w:line="240" w:lineRule="auto"/>
    </w:pPr>
    <w:rPr>
      <w:rFonts w:ascii="Calibri" w:eastAsia="Calibri" w:hAnsi="Calibri" w:cs="Arial"/>
      <w:sz w:val="20"/>
      <w:szCs w:val="20"/>
    </w:rPr>
  </w:style>
  <w:style w:type="paragraph" w:customStyle="1" w:styleId="1AB1FC7DCE9B430D971A4A9BC3C5927A">
    <w:name w:val="1AB1FC7DCE9B430D971A4A9BC3C5927A"/>
    <w:rsid w:val="00571D83"/>
    <w:pPr>
      <w:spacing w:after="0" w:line="240" w:lineRule="auto"/>
    </w:pPr>
    <w:rPr>
      <w:rFonts w:ascii="Calibri" w:eastAsia="Calibri" w:hAnsi="Calibri" w:cs="Arial"/>
      <w:sz w:val="20"/>
      <w:szCs w:val="20"/>
    </w:rPr>
  </w:style>
  <w:style w:type="paragraph" w:customStyle="1" w:styleId="BF317D3A57EA4C77B1BB2254F9B8D8DC">
    <w:name w:val="BF317D3A57EA4C77B1BB2254F9B8D8DC"/>
    <w:rsid w:val="00571D83"/>
    <w:pPr>
      <w:spacing w:after="0" w:line="240" w:lineRule="auto"/>
    </w:pPr>
    <w:rPr>
      <w:rFonts w:ascii="Calibri" w:eastAsia="Calibri" w:hAnsi="Calibri" w:cs="Arial"/>
      <w:sz w:val="20"/>
      <w:szCs w:val="20"/>
    </w:rPr>
  </w:style>
  <w:style w:type="paragraph" w:customStyle="1" w:styleId="7E0433692AD44BD498978A13DD4C1841">
    <w:name w:val="7E0433692AD44BD498978A13DD4C1841"/>
    <w:rsid w:val="00571D83"/>
    <w:pPr>
      <w:spacing w:after="0" w:line="240" w:lineRule="auto"/>
    </w:pPr>
    <w:rPr>
      <w:rFonts w:ascii="Calibri" w:eastAsia="Calibri" w:hAnsi="Calibri" w:cs="Arial"/>
      <w:sz w:val="20"/>
      <w:szCs w:val="20"/>
    </w:rPr>
  </w:style>
  <w:style w:type="paragraph" w:customStyle="1" w:styleId="EF97656A510E4AE1B3114E0D0EFF6B2B">
    <w:name w:val="EF97656A510E4AE1B3114E0D0EFF6B2B"/>
    <w:rsid w:val="00571D83"/>
    <w:pPr>
      <w:spacing w:after="0" w:line="240" w:lineRule="auto"/>
    </w:pPr>
    <w:rPr>
      <w:rFonts w:ascii="Calibri" w:eastAsia="Calibri" w:hAnsi="Calibri" w:cs="Arial"/>
      <w:sz w:val="20"/>
      <w:szCs w:val="20"/>
    </w:rPr>
  </w:style>
  <w:style w:type="paragraph" w:customStyle="1" w:styleId="C6F10A7FC035445CA2C651827AB7D633">
    <w:name w:val="C6F10A7FC035445CA2C651827AB7D633"/>
    <w:rsid w:val="00571D83"/>
    <w:pPr>
      <w:spacing w:after="0" w:line="240" w:lineRule="auto"/>
    </w:pPr>
    <w:rPr>
      <w:rFonts w:ascii="Calibri" w:eastAsia="Calibri" w:hAnsi="Calibri" w:cs="Arial"/>
      <w:sz w:val="20"/>
      <w:szCs w:val="20"/>
    </w:rPr>
  </w:style>
  <w:style w:type="paragraph" w:customStyle="1" w:styleId="7B8FA8B5B6BC406189073C304CDC1A3E">
    <w:name w:val="7B8FA8B5B6BC406189073C304CDC1A3E"/>
    <w:rsid w:val="00571D83"/>
    <w:pPr>
      <w:spacing w:after="0" w:line="240" w:lineRule="auto"/>
    </w:pPr>
    <w:rPr>
      <w:rFonts w:ascii="Calibri" w:eastAsia="Calibri" w:hAnsi="Calibri" w:cs="Arial"/>
      <w:sz w:val="20"/>
      <w:szCs w:val="20"/>
    </w:rPr>
  </w:style>
  <w:style w:type="paragraph" w:customStyle="1" w:styleId="9F17A1DDB38D430FA2EE60B78A61F20C">
    <w:name w:val="9F17A1DDB38D430FA2EE60B78A61F20C"/>
    <w:rsid w:val="00571D83"/>
    <w:pPr>
      <w:spacing w:after="0" w:line="240" w:lineRule="auto"/>
    </w:pPr>
    <w:rPr>
      <w:rFonts w:ascii="Calibri" w:eastAsia="Calibri" w:hAnsi="Calibri" w:cs="Arial"/>
      <w:sz w:val="20"/>
      <w:szCs w:val="20"/>
    </w:rPr>
  </w:style>
  <w:style w:type="paragraph" w:customStyle="1" w:styleId="63A0487F0A34480DBB2B981060ED0950">
    <w:name w:val="63A0487F0A34480DBB2B981060ED0950"/>
    <w:rsid w:val="00571D83"/>
    <w:pPr>
      <w:spacing w:after="0" w:line="240" w:lineRule="auto"/>
    </w:pPr>
    <w:rPr>
      <w:rFonts w:ascii="Calibri" w:eastAsia="Calibri" w:hAnsi="Calibri" w:cs="Arial"/>
      <w:sz w:val="20"/>
      <w:szCs w:val="20"/>
    </w:rPr>
  </w:style>
  <w:style w:type="paragraph" w:customStyle="1" w:styleId="E26BDA03A8C943E490732E03A6FE732D">
    <w:name w:val="E26BDA03A8C943E490732E03A6FE732D"/>
    <w:rsid w:val="00571D83"/>
    <w:pPr>
      <w:spacing w:after="0" w:line="240" w:lineRule="auto"/>
    </w:pPr>
    <w:rPr>
      <w:rFonts w:ascii="Calibri" w:eastAsia="Calibri" w:hAnsi="Calibri" w:cs="Arial"/>
      <w:sz w:val="20"/>
      <w:szCs w:val="20"/>
    </w:rPr>
  </w:style>
  <w:style w:type="paragraph" w:customStyle="1" w:styleId="159A65ED699A461EB45955C1E6BBA49C">
    <w:name w:val="159A65ED699A461EB45955C1E6BBA49C"/>
    <w:rsid w:val="00571D83"/>
    <w:pPr>
      <w:spacing w:after="0" w:line="240" w:lineRule="auto"/>
    </w:pPr>
    <w:rPr>
      <w:rFonts w:ascii="Calibri" w:eastAsia="Calibri" w:hAnsi="Calibri" w:cs="Arial"/>
      <w:sz w:val="20"/>
      <w:szCs w:val="20"/>
    </w:rPr>
  </w:style>
  <w:style w:type="paragraph" w:customStyle="1" w:styleId="F50A7BAC649F4854930C9671308A66F1">
    <w:name w:val="F50A7BAC649F4854930C9671308A66F1"/>
    <w:rsid w:val="00571D83"/>
    <w:pPr>
      <w:spacing w:after="0" w:line="240" w:lineRule="auto"/>
    </w:pPr>
    <w:rPr>
      <w:rFonts w:ascii="Calibri" w:eastAsia="Calibri" w:hAnsi="Calibri" w:cs="Arial"/>
      <w:sz w:val="20"/>
      <w:szCs w:val="20"/>
    </w:rPr>
  </w:style>
  <w:style w:type="paragraph" w:customStyle="1" w:styleId="13F677B9AA3C4C18953C111D2C2584D5">
    <w:name w:val="13F677B9AA3C4C18953C111D2C2584D5"/>
    <w:rsid w:val="00571D83"/>
    <w:pPr>
      <w:spacing w:after="0" w:line="240" w:lineRule="auto"/>
    </w:pPr>
    <w:rPr>
      <w:rFonts w:ascii="Calibri" w:eastAsia="Calibri" w:hAnsi="Calibri" w:cs="Arial"/>
      <w:sz w:val="20"/>
      <w:szCs w:val="20"/>
    </w:rPr>
  </w:style>
  <w:style w:type="paragraph" w:customStyle="1" w:styleId="9CCF60B83EE34139B4CF63332DA97C3C">
    <w:name w:val="9CCF60B83EE34139B4CF63332DA97C3C"/>
    <w:rsid w:val="00571D83"/>
    <w:pPr>
      <w:spacing w:after="0" w:line="240" w:lineRule="auto"/>
    </w:pPr>
    <w:rPr>
      <w:rFonts w:ascii="Calibri" w:eastAsia="Calibri" w:hAnsi="Calibri" w:cs="Arial"/>
      <w:sz w:val="20"/>
      <w:szCs w:val="20"/>
    </w:rPr>
  </w:style>
  <w:style w:type="paragraph" w:customStyle="1" w:styleId="73E9B4E1753D404690F831DC2B46FCCB">
    <w:name w:val="73E9B4E1753D404690F831DC2B46FCCB"/>
    <w:rsid w:val="00571D83"/>
    <w:pPr>
      <w:spacing w:after="0" w:line="240" w:lineRule="auto"/>
    </w:pPr>
    <w:rPr>
      <w:rFonts w:ascii="Calibri" w:eastAsia="Calibri" w:hAnsi="Calibri" w:cs="Arial"/>
      <w:sz w:val="20"/>
      <w:szCs w:val="20"/>
    </w:rPr>
  </w:style>
  <w:style w:type="paragraph" w:customStyle="1" w:styleId="A21CB77CABA94A8CBD1B8308D2509511">
    <w:name w:val="A21CB77CABA94A8CBD1B8308D2509511"/>
    <w:rsid w:val="00571D83"/>
    <w:pPr>
      <w:spacing w:after="0" w:line="240" w:lineRule="auto"/>
    </w:pPr>
    <w:rPr>
      <w:rFonts w:ascii="Calibri" w:eastAsia="Calibri" w:hAnsi="Calibri" w:cs="Arial"/>
      <w:sz w:val="20"/>
      <w:szCs w:val="20"/>
    </w:rPr>
  </w:style>
  <w:style w:type="paragraph" w:customStyle="1" w:styleId="E8FDDD7D0350456AA07EA5DCC28DD908">
    <w:name w:val="E8FDDD7D0350456AA07EA5DCC28DD908"/>
    <w:rsid w:val="00571D83"/>
    <w:pPr>
      <w:spacing w:after="0" w:line="240" w:lineRule="auto"/>
    </w:pPr>
    <w:rPr>
      <w:rFonts w:ascii="Calibri" w:eastAsia="Calibri" w:hAnsi="Calibri" w:cs="Arial"/>
      <w:sz w:val="20"/>
      <w:szCs w:val="20"/>
    </w:rPr>
  </w:style>
  <w:style w:type="paragraph" w:customStyle="1" w:styleId="310D067B0F174019A67896568C53A834">
    <w:name w:val="310D067B0F174019A67896568C53A834"/>
    <w:rsid w:val="00571D83"/>
    <w:pPr>
      <w:spacing w:after="0" w:line="240" w:lineRule="auto"/>
    </w:pPr>
    <w:rPr>
      <w:rFonts w:ascii="Calibri" w:eastAsia="Calibri" w:hAnsi="Calibri" w:cs="Arial"/>
      <w:sz w:val="20"/>
      <w:szCs w:val="20"/>
    </w:rPr>
  </w:style>
  <w:style w:type="paragraph" w:customStyle="1" w:styleId="95755F27B1B445148DF653451A94FCF1">
    <w:name w:val="95755F27B1B445148DF653451A94FCF1"/>
    <w:rsid w:val="00571D83"/>
    <w:pPr>
      <w:spacing w:after="0" w:line="240" w:lineRule="auto"/>
    </w:pPr>
    <w:rPr>
      <w:rFonts w:ascii="Calibri" w:eastAsia="Calibri" w:hAnsi="Calibri" w:cs="Arial"/>
      <w:sz w:val="20"/>
      <w:szCs w:val="20"/>
    </w:rPr>
  </w:style>
  <w:style w:type="paragraph" w:customStyle="1" w:styleId="CFCC0F7DF56942BFBDE2555FBA3C71EE">
    <w:name w:val="CFCC0F7DF56942BFBDE2555FBA3C71EE"/>
    <w:rsid w:val="00571D83"/>
    <w:pPr>
      <w:spacing w:after="0" w:line="240" w:lineRule="auto"/>
    </w:pPr>
    <w:rPr>
      <w:rFonts w:ascii="Calibri" w:eastAsia="Calibri" w:hAnsi="Calibri" w:cs="Arial"/>
      <w:sz w:val="20"/>
      <w:szCs w:val="20"/>
    </w:rPr>
  </w:style>
  <w:style w:type="paragraph" w:customStyle="1" w:styleId="148D7CEA22464ACDBA73E1FC22469F73">
    <w:name w:val="148D7CEA22464ACDBA73E1FC22469F73"/>
    <w:rsid w:val="00571D83"/>
    <w:pPr>
      <w:spacing w:after="0" w:line="240" w:lineRule="auto"/>
    </w:pPr>
    <w:rPr>
      <w:rFonts w:ascii="Calibri" w:eastAsia="Calibri" w:hAnsi="Calibri" w:cs="Arial"/>
      <w:sz w:val="20"/>
      <w:szCs w:val="20"/>
    </w:rPr>
  </w:style>
  <w:style w:type="paragraph" w:customStyle="1" w:styleId="905C638055E944ABBC8E749EB2AFE2B92">
    <w:name w:val="905C638055E944ABBC8E749EB2AFE2B92"/>
    <w:rsid w:val="00571D83"/>
    <w:pPr>
      <w:spacing w:after="0" w:line="240" w:lineRule="auto"/>
      <w:ind w:left="720"/>
      <w:contextualSpacing/>
    </w:pPr>
    <w:rPr>
      <w:rFonts w:ascii="Calibri" w:eastAsia="Calibri" w:hAnsi="Calibri" w:cs="Arial"/>
      <w:sz w:val="20"/>
      <w:szCs w:val="20"/>
    </w:rPr>
  </w:style>
  <w:style w:type="paragraph" w:customStyle="1" w:styleId="600634C5F5B74043859F65D374491DE72">
    <w:name w:val="600634C5F5B74043859F65D374491DE72"/>
    <w:rsid w:val="00571D83"/>
    <w:pPr>
      <w:spacing w:after="0" w:line="240" w:lineRule="auto"/>
      <w:ind w:left="720"/>
      <w:contextualSpacing/>
    </w:pPr>
    <w:rPr>
      <w:rFonts w:ascii="Calibri" w:eastAsia="Calibri" w:hAnsi="Calibri" w:cs="Arial"/>
      <w:sz w:val="20"/>
      <w:szCs w:val="20"/>
    </w:rPr>
  </w:style>
  <w:style w:type="paragraph" w:customStyle="1" w:styleId="E1E6549864534654BDE7C2D221B427872">
    <w:name w:val="E1E6549864534654BDE7C2D221B427872"/>
    <w:rsid w:val="00571D83"/>
    <w:pPr>
      <w:spacing w:after="0" w:line="240" w:lineRule="auto"/>
      <w:ind w:left="720"/>
      <w:contextualSpacing/>
    </w:pPr>
    <w:rPr>
      <w:rFonts w:ascii="Calibri" w:eastAsia="Calibri" w:hAnsi="Calibri" w:cs="Arial"/>
      <w:sz w:val="20"/>
      <w:szCs w:val="20"/>
    </w:rPr>
  </w:style>
  <w:style w:type="paragraph" w:customStyle="1" w:styleId="81D2A6E943D2484B9F9EA4F7FCF2F8F22">
    <w:name w:val="81D2A6E943D2484B9F9EA4F7FCF2F8F22"/>
    <w:rsid w:val="00571D83"/>
    <w:pPr>
      <w:spacing w:after="0" w:line="240" w:lineRule="auto"/>
      <w:ind w:left="720"/>
      <w:contextualSpacing/>
    </w:pPr>
    <w:rPr>
      <w:rFonts w:ascii="Calibri" w:eastAsia="Calibri" w:hAnsi="Calibri" w:cs="Arial"/>
      <w:sz w:val="20"/>
      <w:szCs w:val="20"/>
    </w:rPr>
  </w:style>
  <w:style w:type="paragraph" w:customStyle="1" w:styleId="E8D6307E335442B9B8D13183A9F7D6522">
    <w:name w:val="E8D6307E335442B9B8D13183A9F7D6522"/>
    <w:rsid w:val="00571D83"/>
    <w:pPr>
      <w:spacing w:after="0" w:line="240" w:lineRule="auto"/>
      <w:ind w:left="720"/>
      <w:contextualSpacing/>
    </w:pPr>
    <w:rPr>
      <w:rFonts w:ascii="Calibri" w:eastAsia="Calibri" w:hAnsi="Calibri" w:cs="Arial"/>
      <w:sz w:val="20"/>
      <w:szCs w:val="20"/>
    </w:rPr>
  </w:style>
  <w:style w:type="paragraph" w:customStyle="1" w:styleId="9522CF5E45CF4EDA93F85A61E7D711A02">
    <w:name w:val="9522CF5E45CF4EDA93F85A61E7D711A02"/>
    <w:rsid w:val="00571D83"/>
    <w:pPr>
      <w:spacing w:after="0" w:line="240" w:lineRule="auto"/>
      <w:ind w:left="720"/>
      <w:contextualSpacing/>
    </w:pPr>
    <w:rPr>
      <w:rFonts w:ascii="Calibri" w:eastAsia="Calibri" w:hAnsi="Calibri" w:cs="Arial"/>
      <w:sz w:val="20"/>
      <w:szCs w:val="20"/>
    </w:rPr>
  </w:style>
  <w:style w:type="paragraph" w:customStyle="1" w:styleId="B0042533247942469EA1A6578DB074582">
    <w:name w:val="B0042533247942469EA1A6578DB074582"/>
    <w:rsid w:val="00571D83"/>
    <w:pPr>
      <w:spacing w:after="0" w:line="240" w:lineRule="auto"/>
      <w:ind w:left="720"/>
      <w:contextualSpacing/>
    </w:pPr>
    <w:rPr>
      <w:rFonts w:ascii="Calibri" w:eastAsia="Calibri" w:hAnsi="Calibri" w:cs="Arial"/>
      <w:sz w:val="20"/>
      <w:szCs w:val="20"/>
    </w:rPr>
  </w:style>
  <w:style w:type="paragraph" w:customStyle="1" w:styleId="33C35A14BFD041D3B2AEE39D0FD8944A2">
    <w:name w:val="33C35A14BFD041D3B2AEE39D0FD8944A2"/>
    <w:rsid w:val="00571D83"/>
    <w:pPr>
      <w:spacing w:after="0" w:line="240" w:lineRule="auto"/>
      <w:ind w:left="720"/>
      <w:contextualSpacing/>
    </w:pPr>
    <w:rPr>
      <w:rFonts w:ascii="Calibri" w:eastAsia="Calibri" w:hAnsi="Calibri" w:cs="Arial"/>
      <w:sz w:val="20"/>
      <w:szCs w:val="20"/>
    </w:rPr>
  </w:style>
  <w:style w:type="paragraph" w:customStyle="1" w:styleId="35C971E146F14776B925560E28417B202">
    <w:name w:val="35C971E146F14776B925560E28417B202"/>
    <w:rsid w:val="00571D83"/>
    <w:pPr>
      <w:spacing w:after="0" w:line="240" w:lineRule="auto"/>
    </w:pPr>
    <w:rPr>
      <w:rFonts w:ascii="Calibri" w:eastAsia="Calibri" w:hAnsi="Calibri" w:cs="Arial"/>
      <w:sz w:val="20"/>
      <w:szCs w:val="20"/>
    </w:rPr>
  </w:style>
  <w:style w:type="paragraph" w:customStyle="1" w:styleId="2089DA2537994673AAAFA6C2F888A61C2">
    <w:name w:val="2089DA2537994673AAAFA6C2F888A61C2"/>
    <w:rsid w:val="00571D83"/>
    <w:pPr>
      <w:spacing w:after="0" w:line="240" w:lineRule="auto"/>
    </w:pPr>
    <w:rPr>
      <w:rFonts w:ascii="Calibri" w:eastAsia="Calibri" w:hAnsi="Calibri" w:cs="Arial"/>
      <w:sz w:val="20"/>
      <w:szCs w:val="20"/>
    </w:rPr>
  </w:style>
  <w:style w:type="paragraph" w:customStyle="1" w:styleId="9ACAAB336D044345A0D3F5986AB3E5752">
    <w:name w:val="9ACAAB336D044345A0D3F5986AB3E5752"/>
    <w:rsid w:val="00571D83"/>
    <w:pPr>
      <w:spacing w:after="0" w:line="240" w:lineRule="auto"/>
    </w:pPr>
    <w:rPr>
      <w:rFonts w:ascii="Calibri" w:eastAsia="Calibri" w:hAnsi="Calibri" w:cs="Arial"/>
      <w:sz w:val="20"/>
      <w:szCs w:val="20"/>
    </w:rPr>
  </w:style>
  <w:style w:type="paragraph" w:customStyle="1" w:styleId="3485288AC40A45D6BD928480D36673EF2">
    <w:name w:val="3485288AC40A45D6BD928480D36673EF2"/>
    <w:rsid w:val="00571D83"/>
    <w:pPr>
      <w:spacing w:after="0" w:line="240" w:lineRule="auto"/>
    </w:pPr>
    <w:rPr>
      <w:rFonts w:ascii="Calibri" w:eastAsia="Calibri" w:hAnsi="Calibri" w:cs="Arial"/>
      <w:sz w:val="20"/>
      <w:szCs w:val="20"/>
    </w:rPr>
  </w:style>
  <w:style w:type="paragraph" w:customStyle="1" w:styleId="40F92733729742C89BF129F28880E0982">
    <w:name w:val="40F92733729742C89BF129F28880E0982"/>
    <w:rsid w:val="00571D83"/>
    <w:pPr>
      <w:spacing w:after="0" w:line="240" w:lineRule="auto"/>
    </w:pPr>
    <w:rPr>
      <w:rFonts w:ascii="Calibri" w:eastAsia="Calibri" w:hAnsi="Calibri" w:cs="Arial"/>
      <w:sz w:val="20"/>
      <w:szCs w:val="20"/>
    </w:rPr>
  </w:style>
  <w:style w:type="paragraph" w:customStyle="1" w:styleId="C4448FC28D18436584A5CF00C835CD012">
    <w:name w:val="C4448FC28D18436584A5CF00C835CD012"/>
    <w:rsid w:val="00571D83"/>
    <w:pPr>
      <w:spacing w:after="0" w:line="240" w:lineRule="auto"/>
    </w:pPr>
    <w:rPr>
      <w:rFonts w:ascii="Calibri" w:eastAsia="Calibri" w:hAnsi="Calibri" w:cs="Arial"/>
      <w:sz w:val="20"/>
      <w:szCs w:val="20"/>
    </w:rPr>
  </w:style>
  <w:style w:type="paragraph" w:customStyle="1" w:styleId="60249D883817452391E61866B09A13A12">
    <w:name w:val="60249D883817452391E61866B09A13A12"/>
    <w:rsid w:val="00571D83"/>
    <w:pPr>
      <w:spacing w:after="0" w:line="240" w:lineRule="auto"/>
    </w:pPr>
    <w:rPr>
      <w:rFonts w:ascii="Calibri" w:eastAsia="Calibri" w:hAnsi="Calibri" w:cs="Arial"/>
      <w:sz w:val="20"/>
      <w:szCs w:val="20"/>
    </w:rPr>
  </w:style>
  <w:style w:type="paragraph" w:customStyle="1" w:styleId="86CB79A7AF7547E9B7FB2799ECCEF3502">
    <w:name w:val="86CB79A7AF7547E9B7FB2799ECCEF3502"/>
    <w:rsid w:val="00571D83"/>
    <w:pPr>
      <w:spacing w:after="0" w:line="240" w:lineRule="auto"/>
      <w:ind w:left="720"/>
      <w:contextualSpacing/>
    </w:pPr>
    <w:rPr>
      <w:rFonts w:ascii="Calibri" w:eastAsia="Calibri" w:hAnsi="Calibri" w:cs="Arial"/>
      <w:sz w:val="20"/>
      <w:szCs w:val="20"/>
    </w:rPr>
  </w:style>
  <w:style w:type="paragraph" w:customStyle="1" w:styleId="96DBD5583A7E4A80844B492C4465932D2">
    <w:name w:val="96DBD5583A7E4A80844B492C4465932D2"/>
    <w:rsid w:val="00571D83"/>
    <w:pPr>
      <w:spacing w:after="0" w:line="240" w:lineRule="auto"/>
      <w:ind w:left="720"/>
      <w:contextualSpacing/>
    </w:pPr>
    <w:rPr>
      <w:rFonts w:ascii="Calibri" w:eastAsia="Calibri" w:hAnsi="Calibri" w:cs="Arial"/>
      <w:sz w:val="20"/>
      <w:szCs w:val="20"/>
    </w:rPr>
  </w:style>
  <w:style w:type="paragraph" w:customStyle="1" w:styleId="F99E52A4052344E99F5C4F6C9B6DF9902">
    <w:name w:val="F99E52A4052344E99F5C4F6C9B6DF9902"/>
    <w:rsid w:val="00571D83"/>
    <w:pPr>
      <w:spacing w:after="0" w:line="240" w:lineRule="auto"/>
      <w:ind w:left="720"/>
      <w:contextualSpacing/>
    </w:pPr>
    <w:rPr>
      <w:rFonts w:ascii="Calibri" w:eastAsia="Calibri" w:hAnsi="Calibri" w:cs="Arial"/>
      <w:sz w:val="20"/>
      <w:szCs w:val="20"/>
    </w:rPr>
  </w:style>
  <w:style w:type="paragraph" w:customStyle="1" w:styleId="CAF2D699352D4781A4F347AB838B85C62">
    <w:name w:val="CAF2D699352D4781A4F347AB838B85C62"/>
    <w:rsid w:val="00571D83"/>
    <w:pPr>
      <w:spacing w:after="0" w:line="240" w:lineRule="auto"/>
      <w:ind w:left="720"/>
      <w:contextualSpacing/>
    </w:pPr>
    <w:rPr>
      <w:rFonts w:ascii="Calibri" w:eastAsia="Calibri" w:hAnsi="Calibri" w:cs="Arial"/>
      <w:sz w:val="20"/>
      <w:szCs w:val="20"/>
    </w:rPr>
  </w:style>
  <w:style w:type="paragraph" w:customStyle="1" w:styleId="9155A7CFBDF54FDFB61EB9223719F05E2">
    <w:name w:val="9155A7CFBDF54FDFB61EB9223719F05E2"/>
    <w:rsid w:val="00571D83"/>
    <w:pPr>
      <w:spacing w:after="0" w:line="240" w:lineRule="auto"/>
      <w:ind w:left="720"/>
      <w:contextualSpacing/>
    </w:pPr>
    <w:rPr>
      <w:rFonts w:ascii="Calibri" w:eastAsia="Calibri" w:hAnsi="Calibri" w:cs="Arial"/>
      <w:sz w:val="20"/>
      <w:szCs w:val="20"/>
    </w:rPr>
  </w:style>
  <w:style w:type="paragraph" w:customStyle="1" w:styleId="4777A226E56A4115ABD0FC979262C9BC2">
    <w:name w:val="4777A226E56A4115ABD0FC979262C9BC2"/>
    <w:rsid w:val="00571D83"/>
    <w:pPr>
      <w:spacing w:after="0" w:line="240" w:lineRule="auto"/>
      <w:ind w:left="720"/>
      <w:contextualSpacing/>
    </w:pPr>
    <w:rPr>
      <w:rFonts w:ascii="Calibri" w:eastAsia="Calibri" w:hAnsi="Calibri" w:cs="Arial"/>
      <w:sz w:val="20"/>
      <w:szCs w:val="20"/>
    </w:rPr>
  </w:style>
  <w:style w:type="paragraph" w:customStyle="1" w:styleId="3420EE88A6B2476B931CF5738EC7EC1A2">
    <w:name w:val="3420EE88A6B2476B931CF5738EC7EC1A2"/>
    <w:rsid w:val="00571D83"/>
    <w:pPr>
      <w:spacing w:after="0" w:line="240" w:lineRule="auto"/>
      <w:ind w:left="720"/>
      <w:contextualSpacing/>
    </w:pPr>
    <w:rPr>
      <w:rFonts w:ascii="Calibri" w:eastAsia="Calibri" w:hAnsi="Calibri" w:cs="Arial"/>
      <w:sz w:val="20"/>
      <w:szCs w:val="20"/>
    </w:rPr>
  </w:style>
  <w:style w:type="paragraph" w:customStyle="1" w:styleId="65098AC6645E48C1B0EF94B53064BDC12">
    <w:name w:val="65098AC6645E48C1B0EF94B53064BDC12"/>
    <w:rsid w:val="00571D83"/>
    <w:pPr>
      <w:spacing w:after="0" w:line="240" w:lineRule="auto"/>
      <w:ind w:left="720"/>
      <w:contextualSpacing/>
    </w:pPr>
    <w:rPr>
      <w:rFonts w:ascii="Calibri" w:eastAsia="Calibri" w:hAnsi="Calibri" w:cs="Arial"/>
      <w:sz w:val="20"/>
      <w:szCs w:val="20"/>
    </w:rPr>
  </w:style>
  <w:style w:type="paragraph" w:customStyle="1" w:styleId="E8E6D1929F5E427BB8B1E30068E5D4612">
    <w:name w:val="E8E6D1929F5E427BB8B1E30068E5D4612"/>
    <w:rsid w:val="00571D83"/>
    <w:pPr>
      <w:spacing w:after="0" w:line="240" w:lineRule="auto"/>
      <w:ind w:left="720"/>
      <w:contextualSpacing/>
    </w:pPr>
    <w:rPr>
      <w:rFonts w:ascii="Calibri" w:eastAsia="Calibri" w:hAnsi="Calibri" w:cs="Arial"/>
      <w:sz w:val="20"/>
      <w:szCs w:val="20"/>
    </w:rPr>
  </w:style>
  <w:style w:type="paragraph" w:customStyle="1" w:styleId="40A9987532104DEBB9361A5523183CC52">
    <w:name w:val="40A9987532104DEBB9361A5523183CC52"/>
    <w:rsid w:val="00571D83"/>
    <w:pPr>
      <w:spacing w:after="0" w:line="240" w:lineRule="auto"/>
      <w:ind w:left="720"/>
      <w:contextualSpacing/>
    </w:pPr>
    <w:rPr>
      <w:rFonts w:ascii="Calibri" w:eastAsia="Calibri" w:hAnsi="Calibri" w:cs="Arial"/>
      <w:sz w:val="20"/>
      <w:szCs w:val="20"/>
    </w:rPr>
  </w:style>
  <w:style w:type="paragraph" w:customStyle="1" w:styleId="C8436136A0E04D58805B9C1CC06989B92">
    <w:name w:val="C8436136A0E04D58805B9C1CC06989B92"/>
    <w:rsid w:val="00571D83"/>
    <w:pPr>
      <w:spacing w:after="0" w:line="240" w:lineRule="auto"/>
      <w:ind w:left="720"/>
      <w:contextualSpacing/>
    </w:pPr>
    <w:rPr>
      <w:rFonts w:ascii="Calibri" w:eastAsia="Calibri" w:hAnsi="Calibri" w:cs="Arial"/>
      <w:sz w:val="20"/>
      <w:szCs w:val="20"/>
    </w:rPr>
  </w:style>
  <w:style w:type="paragraph" w:customStyle="1" w:styleId="180221792A9C49ABB5B78B387F51BBBB2">
    <w:name w:val="180221792A9C49ABB5B78B387F51BBBB2"/>
    <w:rsid w:val="00571D83"/>
    <w:pPr>
      <w:spacing w:after="0" w:line="240" w:lineRule="auto"/>
      <w:ind w:left="720"/>
      <w:contextualSpacing/>
    </w:pPr>
    <w:rPr>
      <w:rFonts w:ascii="Calibri" w:eastAsia="Calibri" w:hAnsi="Calibri" w:cs="Arial"/>
      <w:sz w:val="20"/>
      <w:szCs w:val="20"/>
    </w:rPr>
  </w:style>
  <w:style w:type="paragraph" w:customStyle="1" w:styleId="20DF23C96C1048A08C29691D63B456D82">
    <w:name w:val="20DF23C96C1048A08C29691D63B456D82"/>
    <w:rsid w:val="00571D83"/>
    <w:pPr>
      <w:spacing w:after="0" w:line="240" w:lineRule="auto"/>
      <w:ind w:left="720"/>
      <w:contextualSpacing/>
    </w:pPr>
    <w:rPr>
      <w:rFonts w:ascii="Calibri" w:eastAsia="Calibri" w:hAnsi="Calibri" w:cs="Arial"/>
      <w:sz w:val="20"/>
      <w:szCs w:val="20"/>
    </w:rPr>
  </w:style>
  <w:style w:type="paragraph" w:customStyle="1" w:styleId="01CCFA974CD94D248394395E430013E92">
    <w:name w:val="01CCFA974CD94D248394395E430013E92"/>
    <w:rsid w:val="00571D83"/>
    <w:pPr>
      <w:spacing w:after="0" w:line="240" w:lineRule="auto"/>
      <w:ind w:left="720"/>
      <w:contextualSpacing/>
    </w:pPr>
    <w:rPr>
      <w:rFonts w:ascii="Calibri" w:eastAsia="Calibri" w:hAnsi="Calibri" w:cs="Arial"/>
      <w:sz w:val="20"/>
      <w:szCs w:val="20"/>
    </w:rPr>
  </w:style>
  <w:style w:type="paragraph" w:customStyle="1" w:styleId="10CACD8CB9024D80876D0B5993C999242">
    <w:name w:val="10CACD8CB9024D80876D0B5993C999242"/>
    <w:rsid w:val="00571D83"/>
    <w:pPr>
      <w:spacing w:after="0" w:line="240" w:lineRule="auto"/>
      <w:ind w:left="720"/>
      <w:contextualSpacing/>
    </w:pPr>
    <w:rPr>
      <w:rFonts w:ascii="Calibri" w:eastAsia="Calibri" w:hAnsi="Calibri" w:cs="Arial"/>
      <w:sz w:val="20"/>
      <w:szCs w:val="20"/>
    </w:rPr>
  </w:style>
  <w:style w:type="paragraph" w:customStyle="1" w:styleId="4743954836854A15B896F4D8495BB6332">
    <w:name w:val="4743954836854A15B896F4D8495BB6332"/>
    <w:rsid w:val="00571D83"/>
    <w:pPr>
      <w:spacing w:after="0" w:line="240" w:lineRule="auto"/>
      <w:ind w:left="720"/>
      <w:contextualSpacing/>
    </w:pPr>
    <w:rPr>
      <w:rFonts w:ascii="Calibri" w:eastAsia="Calibri" w:hAnsi="Calibri" w:cs="Arial"/>
      <w:sz w:val="20"/>
      <w:szCs w:val="20"/>
    </w:rPr>
  </w:style>
  <w:style w:type="paragraph" w:customStyle="1" w:styleId="A650860E7E644FEC809B2297BB85AD912">
    <w:name w:val="A650860E7E644FEC809B2297BB85AD912"/>
    <w:rsid w:val="00571D83"/>
    <w:pPr>
      <w:spacing w:after="0" w:line="240" w:lineRule="auto"/>
      <w:ind w:left="720"/>
      <w:contextualSpacing/>
    </w:pPr>
    <w:rPr>
      <w:rFonts w:ascii="Calibri" w:eastAsia="Calibri" w:hAnsi="Calibri" w:cs="Arial"/>
      <w:sz w:val="20"/>
      <w:szCs w:val="20"/>
    </w:rPr>
  </w:style>
  <w:style w:type="paragraph" w:customStyle="1" w:styleId="D6CB6C2A52B54BE397507BAD56E711C32">
    <w:name w:val="D6CB6C2A52B54BE397507BAD56E711C32"/>
    <w:rsid w:val="00571D83"/>
    <w:pPr>
      <w:spacing w:after="0" w:line="240" w:lineRule="auto"/>
      <w:ind w:left="720"/>
      <w:contextualSpacing/>
    </w:pPr>
    <w:rPr>
      <w:rFonts w:ascii="Calibri" w:eastAsia="Calibri" w:hAnsi="Calibri" w:cs="Arial"/>
      <w:sz w:val="20"/>
      <w:szCs w:val="20"/>
    </w:rPr>
  </w:style>
  <w:style w:type="paragraph" w:customStyle="1" w:styleId="25D940C4453C4E53849D5552965487FF2">
    <w:name w:val="25D940C4453C4E53849D5552965487FF2"/>
    <w:rsid w:val="00571D83"/>
    <w:pPr>
      <w:spacing w:after="0" w:line="240" w:lineRule="auto"/>
      <w:ind w:left="720"/>
      <w:contextualSpacing/>
    </w:pPr>
    <w:rPr>
      <w:rFonts w:ascii="Calibri" w:eastAsia="Calibri" w:hAnsi="Calibri" w:cs="Arial"/>
      <w:sz w:val="20"/>
      <w:szCs w:val="20"/>
    </w:rPr>
  </w:style>
  <w:style w:type="paragraph" w:customStyle="1" w:styleId="D6C686D4F8104FF695DCE5D3DB32746A2">
    <w:name w:val="D6C686D4F8104FF695DCE5D3DB32746A2"/>
    <w:rsid w:val="00571D83"/>
    <w:pPr>
      <w:spacing w:after="0" w:line="240" w:lineRule="auto"/>
      <w:ind w:left="720"/>
      <w:contextualSpacing/>
    </w:pPr>
    <w:rPr>
      <w:rFonts w:ascii="Calibri" w:eastAsia="Calibri" w:hAnsi="Calibri" w:cs="Arial"/>
      <w:sz w:val="20"/>
      <w:szCs w:val="20"/>
    </w:rPr>
  </w:style>
  <w:style w:type="paragraph" w:customStyle="1" w:styleId="A60BFD58F4D542309FDC63D312FA1C522">
    <w:name w:val="A60BFD58F4D542309FDC63D312FA1C522"/>
    <w:rsid w:val="00571D83"/>
    <w:pPr>
      <w:spacing w:after="0" w:line="240" w:lineRule="auto"/>
      <w:ind w:left="720"/>
      <w:contextualSpacing/>
    </w:pPr>
    <w:rPr>
      <w:rFonts w:ascii="Calibri" w:eastAsia="Calibri" w:hAnsi="Calibri" w:cs="Arial"/>
      <w:sz w:val="20"/>
      <w:szCs w:val="20"/>
    </w:rPr>
  </w:style>
  <w:style w:type="paragraph" w:customStyle="1" w:styleId="A2385AF9996349198533E4488F34C4E92">
    <w:name w:val="A2385AF9996349198533E4488F34C4E92"/>
    <w:rsid w:val="00571D83"/>
    <w:pPr>
      <w:spacing w:after="0" w:line="240" w:lineRule="auto"/>
      <w:ind w:left="720"/>
      <w:contextualSpacing/>
    </w:pPr>
    <w:rPr>
      <w:rFonts w:ascii="Calibri" w:eastAsia="Calibri" w:hAnsi="Calibri" w:cs="Arial"/>
      <w:sz w:val="20"/>
      <w:szCs w:val="20"/>
    </w:rPr>
  </w:style>
  <w:style w:type="paragraph" w:customStyle="1" w:styleId="B67CA9D510564603835A0C267D0FB1AC2">
    <w:name w:val="B67CA9D510564603835A0C267D0FB1AC2"/>
    <w:rsid w:val="00571D83"/>
    <w:pPr>
      <w:spacing w:after="0" w:line="240" w:lineRule="auto"/>
      <w:ind w:left="720"/>
      <w:contextualSpacing/>
    </w:pPr>
    <w:rPr>
      <w:rFonts w:ascii="Calibri" w:eastAsia="Calibri" w:hAnsi="Calibri" w:cs="Arial"/>
      <w:sz w:val="20"/>
      <w:szCs w:val="20"/>
    </w:rPr>
  </w:style>
  <w:style w:type="paragraph" w:customStyle="1" w:styleId="A9D6548C34454E4EB1662EBACD668E872">
    <w:name w:val="A9D6548C34454E4EB1662EBACD668E872"/>
    <w:rsid w:val="00571D83"/>
    <w:pPr>
      <w:spacing w:after="0" w:line="240" w:lineRule="auto"/>
      <w:ind w:left="720"/>
      <w:contextualSpacing/>
    </w:pPr>
    <w:rPr>
      <w:rFonts w:ascii="Calibri" w:eastAsia="Calibri" w:hAnsi="Calibri" w:cs="Arial"/>
      <w:sz w:val="20"/>
      <w:szCs w:val="20"/>
    </w:rPr>
  </w:style>
  <w:style w:type="paragraph" w:customStyle="1" w:styleId="7195F4D07D684F55AEF20836F62611752">
    <w:name w:val="7195F4D07D684F55AEF20836F62611752"/>
    <w:rsid w:val="00571D83"/>
    <w:pPr>
      <w:spacing w:after="0" w:line="240" w:lineRule="auto"/>
      <w:ind w:left="720"/>
      <w:contextualSpacing/>
    </w:pPr>
    <w:rPr>
      <w:rFonts w:ascii="Calibri" w:eastAsia="Calibri" w:hAnsi="Calibri" w:cs="Arial"/>
      <w:sz w:val="20"/>
      <w:szCs w:val="20"/>
    </w:rPr>
  </w:style>
  <w:style w:type="paragraph" w:customStyle="1" w:styleId="510F0BD5F81A41C0B396232ABE7D40FC2">
    <w:name w:val="510F0BD5F81A41C0B396232ABE7D40FC2"/>
    <w:rsid w:val="00571D83"/>
    <w:pPr>
      <w:spacing w:after="0" w:line="240" w:lineRule="auto"/>
      <w:ind w:left="720"/>
      <w:contextualSpacing/>
    </w:pPr>
    <w:rPr>
      <w:rFonts w:ascii="Calibri" w:eastAsia="Calibri" w:hAnsi="Calibri" w:cs="Arial"/>
      <w:sz w:val="20"/>
      <w:szCs w:val="20"/>
    </w:rPr>
  </w:style>
  <w:style w:type="paragraph" w:customStyle="1" w:styleId="D916D7B67B1E4D79913D7383FBF1432C2">
    <w:name w:val="D916D7B67B1E4D79913D7383FBF1432C2"/>
    <w:rsid w:val="00571D83"/>
    <w:pPr>
      <w:spacing w:after="0" w:line="240" w:lineRule="auto"/>
      <w:ind w:left="720"/>
      <w:contextualSpacing/>
    </w:pPr>
    <w:rPr>
      <w:rFonts w:ascii="Calibri" w:eastAsia="Calibri" w:hAnsi="Calibri" w:cs="Arial"/>
      <w:sz w:val="20"/>
      <w:szCs w:val="20"/>
    </w:rPr>
  </w:style>
  <w:style w:type="paragraph" w:customStyle="1" w:styleId="5215DA03E9D24660A6A6A2F6F17F00EA2">
    <w:name w:val="5215DA03E9D24660A6A6A2F6F17F00EA2"/>
    <w:rsid w:val="00571D83"/>
    <w:pPr>
      <w:spacing w:after="0" w:line="240" w:lineRule="auto"/>
      <w:ind w:left="720"/>
      <w:contextualSpacing/>
    </w:pPr>
    <w:rPr>
      <w:rFonts w:ascii="Calibri" w:eastAsia="Calibri" w:hAnsi="Calibri" w:cs="Arial"/>
      <w:sz w:val="20"/>
      <w:szCs w:val="20"/>
    </w:rPr>
  </w:style>
  <w:style w:type="paragraph" w:customStyle="1" w:styleId="5547855F90074FB9AA86B36B2C90F8AA2">
    <w:name w:val="5547855F90074FB9AA86B36B2C90F8AA2"/>
    <w:rsid w:val="00571D83"/>
    <w:pPr>
      <w:spacing w:after="0" w:line="240" w:lineRule="auto"/>
      <w:ind w:left="720"/>
      <w:contextualSpacing/>
    </w:pPr>
    <w:rPr>
      <w:rFonts w:ascii="Calibri" w:eastAsia="Calibri" w:hAnsi="Calibri" w:cs="Arial"/>
      <w:sz w:val="20"/>
      <w:szCs w:val="20"/>
    </w:rPr>
  </w:style>
  <w:style w:type="paragraph" w:customStyle="1" w:styleId="E813A787B0414A4A81E8F32839A762A12">
    <w:name w:val="E813A787B0414A4A81E8F32839A762A12"/>
    <w:rsid w:val="00571D83"/>
    <w:pPr>
      <w:spacing w:after="0" w:line="240" w:lineRule="auto"/>
      <w:ind w:left="720"/>
      <w:contextualSpacing/>
    </w:pPr>
    <w:rPr>
      <w:rFonts w:ascii="Calibri" w:eastAsia="Calibri" w:hAnsi="Calibri" w:cs="Arial"/>
      <w:sz w:val="20"/>
      <w:szCs w:val="20"/>
    </w:rPr>
  </w:style>
  <w:style w:type="paragraph" w:customStyle="1" w:styleId="488AB4BBFAFA41BFB012386EB419FB402">
    <w:name w:val="488AB4BBFAFA41BFB012386EB419FB402"/>
    <w:rsid w:val="00571D83"/>
    <w:pPr>
      <w:spacing w:after="0" w:line="240" w:lineRule="auto"/>
      <w:ind w:left="720"/>
      <w:contextualSpacing/>
    </w:pPr>
    <w:rPr>
      <w:rFonts w:ascii="Calibri" w:eastAsia="Calibri" w:hAnsi="Calibri" w:cs="Arial"/>
      <w:sz w:val="20"/>
      <w:szCs w:val="20"/>
    </w:rPr>
  </w:style>
  <w:style w:type="paragraph" w:customStyle="1" w:styleId="8C6A3DE1D6B947679B32E33E587669282">
    <w:name w:val="8C6A3DE1D6B947679B32E33E587669282"/>
    <w:rsid w:val="00571D83"/>
    <w:pPr>
      <w:spacing w:after="0" w:line="240" w:lineRule="auto"/>
      <w:ind w:left="720"/>
      <w:contextualSpacing/>
    </w:pPr>
    <w:rPr>
      <w:rFonts w:ascii="Calibri" w:eastAsia="Calibri" w:hAnsi="Calibri" w:cs="Arial"/>
      <w:sz w:val="20"/>
      <w:szCs w:val="20"/>
    </w:rPr>
  </w:style>
  <w:style w:type="paragraph" w:customStyle="1" w:styleId="5DE522C53C9649E496616F8070CF8C432">
    <w:name w:val="5DE522C53C9649E496616F8070CF8C432"/>
    <w:rsid w:val="00571D83"/>
    <w:pPr>
      <w:spacing w:after="0" w:line="240" w:lineRule="auto"/>
      <w:ind w:left="720"/>
      <w:contextualSpacing/>
    </w:pPr>
    <w:rPr>
      <w:rFonts w:ascii="Calibri" w:eastAsia="Calibri" w:hAnsi="Calibri" w:cs="Arial"/>
      <w:sz w:val="20"/>
      <w:szCs w:val="20"/>
    </w:rPr>
  </w:style>
  <w:style w:type="paragraph" w:customStyle="1" w:styleId="85F30C679F1846B9871B4931E38CABE82">
    <w:name w:val="85F30C679F1846B9871B4931E38CABE82"/>
    <w:rsid w:val="00571D83"/>
    <w:pPr>
      <w:spacing w:after="0" w:line="240" w:lineRule="auto"/>
      <w:ind w:left="720"/>
      <w:contextualSpacing/>
    </w:pPr>
    <w:rPr>
      <w:rFonts w:ascii="Calibri" w:eastAsia="Calibri" w:hAnsi="Calibri" w:cs="Arial"/>
      <w:sz w:val="20"/>
      <w:szCs w:val="20"/>
    </w:rPr>
  </w:style>
  <w:style w:type="paragraph" w:customStyle="1" w:styleId="3EFB19B4AF184129B0AA19962F4C99ED2">
    <w:name w:val="3EFB19B4AF184129B0AA19962F4C99ED2"/>
    <w:rsid w:val="00571D83"/>
    <w:pPr>
      <w:spacing w:after="0" w:line="240" w:lineRule="auto"/>
      <w:ind w:left="720"/>
      <w:contextualSpacing/>
    </w:pPr>
    <w:rPr>
      <w:rFonts w:ascii="Calibri" w:eastAsia="Calibri" w:hAnsi="Calibri" w:cs="Arial"/>
      <w:sz w:val="20"/>
      <w:szCs w:val="20"/>
    </w:rPr>
  </w:style>
  <w:style w:type="paragraph" w:customStyle="1" w:styleId="898125FD52AA4ACD9D785B2C9AA2DB372">
    <w:name w:val="898125FD52AA4ACD9D785B2C9AA2DB372"/>
    <w:rsid w:val="00571D83"/>
    <w:pPr>
      <w:spacing w:after="0" w:line="240" w:lineRule="auto"/>
      <w:ind w:left="720"/>
      <w:contextualSpacing/>
    </w:pPr>
    <w:rPr>
      <w:rFonts w:ascii="Calibri" w:eastAsia="Calibri" w:hAnsi="Calibri" w:cs="Arial"/>
      <w:sz w:val="20"/>
      <w:szCs w:val="20"/>
    </w:rPr>
  </w:style>
  <w:style w:type="paragraph" w:customStyle="1" w:styleId="DD0A9530C33C44EC9CEEE18E29E6A7182">
    <w:name w:val="DD0A9530C33C44EC9CEEE18E29E6A7182"/>
    <w:rsid w:val="00571D83"/>
    <w:pPr>
      <w:spacing w:after="0" w:line="240" w:lineRule="auto"/>
      <w:ind w:left="720"/>
      <w:contextualSpacing/>
    </w:pPr>
    <w:rPr>
      <w:rFonts w:ascii="Calibri" w:eastAsia="Calibri" w:hAnsi="Calibri" w:cs="Arial"/>
      <w:sz w:val="20"/>
      <w:szCs w:val="20"/>
    </w:rPr>
  </w:style>
  <w:style w:type="paragraph" w:customStyle="1" w:styleId="7ACE07A7F7574B5E9A624DF3E41C05F92">
    <w:name w:val="7ACE07A7F7574B5E9A624DF3E41C05F92"/>
    <w:rsid w:val="00571D83"/>
    <w:pPr>
      <w:spacing w:after="0" w:line="240" w:lineRule="auto"/>
      <w:ind w:left="720"/>
      <w:contextualSpacing/>
    </w:pPr>
    <w:rPr>
      <w:rFonts w:ascii="Calibri" w:eastAsia="Calibri" w:hAnsi="Calibri" w:cs="Arial"/>
      <w:sz w:val="20"/>
      <w:szCs w:val="20"/>
    </w:rPr>
  </w:style>
  <w:style w:type="paragraph" w:customStyle="1" w:styleId="C368B27E440C4267B1F9505C6E1BB4BA2">
    <w:name w:val="C368B27E440C4267B1F9505C6E1BB4BA2"/>
    <w:rsid w:val="00571D83"/>
    <w:pPr>
      <w:spacing w:after="0" w:line="240" w:lineRule="auto"/>
      <w:ind w:left="720"/>
      <w:contextualSpacing/>
    </w:pPr>
    <w:rPr>
      <w:rFonts w:ascii="Calibri" w:eastAsia="Calibri" w:hAnsi="Calibri" w:cs="Arial"/>
      <w:sz w:val="20"/>
      <w:szCs w:val="20"/>
    </w:rPr>
  </w:style>
  <w:style w:type="paragraph" w:customStyle="1" w:styleId="4FC4C6EF520C45809B036175D4110E702">
    <w:name w:val="4FC4C6EF520C45809B036175D4110E702"/>
    <w:rsid w:val="00571D83"/>
    <w:pPr>
      <w:spacing w:after="0" w:line="240" w:lineRule="auto"/>
      <w:ind w:left="720"/>
      <w:contextualSpacing/>
    </w:pPr>
    <w:rPr>
      <w:rFonts w:ascii="Calibri" w:eastAsia="Calibri" w:hAnsi="Calibri" w:cs="Arial"/>
      <w:sz w:val="20"/>
      <w:szCs w:val="20"/>
    </w:rPr>
  </w:style>
  <w:style w:type="paragraph" w:customStyle="1" w:styleId="3584D4F5B3794C339767368B163ECFAB2">
    <w:name w:val="3584D4F5B3794C339767368B163ECFAB2"/>
    <w:rsid w:val="00571D83"/>
    <w:pPr>
      <w:spacing w:after="0" w:line="240" w:lineRule="auto"/>
      <w:ind w:left="720"/>
      <w:contextualSpacing/>
    </w:pPr>
    <w:rPr>
      <w:rFonts w:ascii="Calibri" w:eastAsia="Calibri" w:hAnsi="Calibri" w:cs="Arial"/>
      <w:sz w:val="20"/>
      <w:szCs w:val="20"/>
    </w:rPr>
  </w:style>
  <w:style w:type="paragraph" w:customStyle="1" w:styleId="8C9A67B1042A42A8916EB22B49DCD6132">
    <w:name w:val="8C9A67B1042A42A8916EB22B49DCD6132"/>
    <w:rsid w:val="00571D83"/>
    <w:pPr>
      <w:spacing w:after="0" w:line="240" w:lineRule="auto"/>
      <w:ind w:left="720"/>
      <w:contextualSpacing/>
    </w:pPr>
    <w:rPr>
      <w:rFonts w:ascii="Calibri" w:eastAsia="Calibri" w:hAnsi="Calibri" w:cs="Arial"/>
      <w:sz w:val="20"/>
      <w:szCs w:val="20"/>
    </w:rPr>
  </w:style>
  <w:style w:type="paragraph" w:customStyle="1" w:styleId="C63CFD8DBAF1415ABE15200A3D27C97F2">
    <w:name w:val="C63CFD8DBAF1415ABE15200A3D27C97F2"/>
    <w:rsid w:val="00571D83"/>
    <w:pPr>
      <w:spacing w:after="0" w:line="240" w:lineRule="auto"/>
    </w:pPr>
    <w:rPr>
      <w:rFonts w:ascii="Calibri" w:eastAsia="Calibri" w:hAnsi="Calibri" w:cs="Arial"/>
      <w:sz w:val="20"/>
      <w:szCs w:val="20"/>
    </w:rPr>
  </w:style>
  <w:style w:type="paragraph" w:customStyle="1" w:styleId="1B9757C7E43244A7ABAA0415839151132">
    <w:name w:val="1B9757C7E43244A7ABAA0415839151132"/>
    <w:rsid w:val="00571D83"/>
    <w:pPr>
      <w:spacing w:after="0" w:line="240" w:lineRule="auto"/>
    </w:pPr>
    <w:rPr>
      <w:rFonts w:ascii="Calibri" w:eastAsia="Calibri" w:hAnsi="Calibri" w:cs="Arial"/>
      <w:sz w:val="20"/>
      <w:szCs w:val="20"/>
    </w:rPr>
  </w:style>
  <w:style w:type="paragraph" w:customStyle="1" w:styleId="B774929772B84D54A6A913248A8402892">
    <w:name w:val="B774929772B84D54A6A913248A8402892"/>
    <w:rsid w:val="00571D83"/>
    <w:pPr>
      <w:spacing w:after="0" w:line="240" w:lineRule="auto"/>
    </w:pPr>
    <w:rPr>
      <w:rFonts w:ascii="Calibri" w:eastAsia="Calibri" w:hAnsi="Calibri" w:cs="Arial"/>
      <w:sz w:val="20"/>
      <w:szCs w:val="20"/>
    </w:rPr>
  </w:style>
  <w:style w:type="paragraph" w:customStyle="1" w:styleId="0210D818A24B4F1C94ED56A96E0535752">
    <w:name w:val="0210D818A24B4F1C94ED56A96E0535752"/>
    <w:rsid w:val="00571D83"/>
    <w:pPr>
      <w:spacing w:after="0" w:line="240" w:lineRule="auto"/>
    </w:pPr>
    <w:rPr>
      <w:rFonts w:ascii="Calibri" w:eastAsia="Calibri" w:hAnsi="Calibri" w:cs="Arial"/>
      <w:sz w:val="20"/>
      <w:szCs w:val="20"/>
    </w:rPr>
  </w:style>
  <w:style w:type="paragraph" w:customStyle="1" w:styleId="EB0F0F3508204392BB781ACE5E6F5EE12">
    <w:name w:val="EB0F0F3508204392BB781ACE5E6F5EE12"/>
    <w:rsid w:val="00571D83"/>
    <w:pPr>
      <w:spacing w:after="0" w:line="240" w:lineRule="auto"/>
    </w:pPr>
    <w:rPr>
      <w:rFonts w:ascii="Calibri" w:eastAsia="Calibri" w:hAnsi="Calibri" w:cs="Arial"/>
      <w:sz w:val="20"/>
      <w:szCs w:val="20"/>
    </w:rPr>
  </w:style>
  <w:style w:type="paragraph" w:customStyle="1" w:styleId="DA0F6F427FBE4BB6A2346F7003FEE1F82">
    <w:name w:val="DA0F6F427FBE4BB6A2346F7003FEE1F82"/>
    <w:rsid w:val="00571D83"/>
    <w:pPr>
      <w:spacing w:after="0" w:line="240" w:lineRule="auto"/>
    </w:pPr>
    <w:rPr>
      <w:rFonts w:ascii="Calibri" w:eastAsia="Calibri" w:hAnsi="Calibri" w:cs="Arial"/>
      <w:sz w:val="20"/>
      <w:szCs w:val="20"/>
    </w:rPr>
  </w:style>
  <w:style w:type="paragraph" w:customStyle="1" w:styleId="649FC489EB744C9EB9929F02595DBE1B2">
    <w:name w:val="649FC489EB744C9EB9929F02595DBE1B2"/>
    <w:rsid w:val="00571D83"/>
    <w:pPr>
      <w:spacing w:after="0" w:line="240" w:lineRule="auto"/>
    </w:pPr>
    <w:rPr>
      <w:rFonts w:ascii="Calibri" w:eastAsia="Calibri" w:hAnsi="Calibri" w:cs="Arial"/>
      <w:sz w:val="20"/>
      <w:szCs w:val="20"/>
    </w:rPr>
  </w:style>
  <w:style w:type="paragraph" w:customStyle="1" w:styleId="5E7BC6B448C742D898D0B6C6925A3B342">
    <w:name w:val="5E7BC6B448C742D898D0B6C6925A3B342"/>
    <w:rsid w:val="00571D83"/>
    <w:pPr>
      <w:spacing w:after="0" w:line="240" w:lineRule="auto"/>
    </w:pPr>
    <w:rPr>
      <w:rFonts w:ascii="Calibri" w:eastAsia="Calibri" w:hAnsi="Calibri" w:cs="Arial"/>
      <w:sz w:val="20"/>
      <w:szCs w:val="20"/>
    </w:rPr>
  </w:style>
  <w:style w:type="paragraph" w:customStyle="1" w:styleId="335A65E2B6504D8CB10DC9AA6FC55C8C2">
    <w:name w:val="335A65E2B6504D8CB10DC9AA6FC55C8C2"/>
    <w:rsid w:val="00571D83"/>
    <w:pPr>
      <w:spacing w:after="0" w:line="240" w:lineRule="auto"/>
    </w:pPr>
    <w:rPr>
      <w:rFonts w:ascii="Calibri" w:eastAsia="Calibri" w:hAnsi="Calibri" w:cs="Arial"/>
      <w:sz w:val="20"/>
      <w:szCs w:val="20"/>
    </w:rPr>
  </w:style>
  <w:style w:type="paragraph" w:customStyle="1" w:styleId="F038451AA1EE4181AE39FB559FE27B112">
    <w:name w:val="F038451AA1EE4181AE39FB559FE27B112"/>
    <w:rsid w:val="00571D83"/>
    <w:pPr>
      <w:spacing w:after="0" w:line="240" w:lineRule="auto"/>
    </w:pPr>
    <w:rPr>
      <w:rFonts w:ascii="Calibri" w:eastAsia="Calibri" w:hAnsi="Calibri" w:cs="Arial"/>
      <w:sz w:val="20"/>
      <w:szCs w:val="20"/>
    </w:rPr>
  </w:style>
  <w:style w:type="paragraph" w:customStyle="1" w:styleId="9FD9BBDD8A8B42408E7B1C47587F30E32">
    <w:name w:val="9FD9BBDD8A8B42408E7B1C47587F30E32"/>
    <w:rsid w:val="00571D83"/>
    <w:pPr>
      <w:spacing w:after="0" w:line="240" w:lineRule="auto"/>
    </w:pPr>
    <w:rPr>
      <w:rFonts w:ascii="Calibri" w:eastAsia="Calibri" w:hAnsi="Calibri" w:cs="Arial"/>
      <w:sz w:val="20"/>
      <w:szCs w:val="20"/>
    </w:rPr>
  </w:style>
  <w:style w:type="paragraph" w:customStyle="1" w:styleId="DB1A17E36C3C484E81C5C1078CCB8E6B2">
    <w:name w:val="DB1A17E36C3C484E81C5C1078CCB8E6B2"/>
    <w:rsid w:val="00571D83"/>
    <w:pPr>
      <w:spacing w:after="0" w:line="240" w:lineRule="auto"/>
    </w:pPr>
    <w:rPr>
      <w:rFonts w:ascii="Calibri" w:eastAsia="Calibri" w:hAnsi="Calibri" w:cs="Arial"/>
      <w:sz w:val="20"/>
      <w:szCs w:val="20"/>
    </w:rPr>
  </w:style>
  <w:style w:type="paragraph" w:customStyle="1" w:styleId="8D1B50DE162B4783B63BBB9A3880DB1D2">
    <w:name w:val="8D1B50DE162B4783B63BBB9A3880DB1D2"/>
    <w:rsid w:val="00571D83"/>
    <w:pPr>
      <w:spacing w:after="0" w:line="240" w:lineRule="auto"/>
    </w:pPr>
    <w:rPr>
      <w:rFonts w:ascii="Calibri" w:eastAsia="Calibri" w:hAnsi="Calibri" w:cs="Arial"/>
      <w:sz w:val="20"/>
      <w:szCs w:val="20"/>
    </w:rPr>
  </w:style>
  <w:style w:type="paragraph" w:customStyle="1" w:styleId="5043C89D7F604936A104FBB6DEEFA0752">
    <w:name w:val="5043C89D7F604936A104FBB6DEEFA0752"/>
    <w:rsid w:val="00571D83"/>
    <w:pPr>
      <w:spacing w:after="0" w:line="240" w:lineRule="auto"/>
    </w:pPr>
    <w:rPr>
      <w:rFonts w:ascii="Calibri" w:eastAsia="Calibri" w:hAnsi="Calibri" w:cs="Arial"/>
      <w:sz w:val="20"/>
      <w:szCs w:val="20"/>
    </w:rPr>
  </w:style>
  <w:style w:type="paragraph" w:customStyle="1" w:styleId="53493021ED1E4BE090FECD0D3533C08D2">
    <w:name w:val="53493021ED1E4BE090FECD0D3533C08D2"/>
    <w:rsid w:val="00571D83"/>
    <w:pPr>
      <w:spacing w:after="0" w:line="240" w:lineRule="auto"/>
    </w:pPr>
    <w:rPr>
      <w:rFonts w:ascii="Calibri" w:eastAsia="Calibri" w:hAnsi="Calibri" w:cs="Arial"/>
      <w:sz w:val="20"/>
      <w:szCs w:val="20"/>
    </w:rPr>
  </w:style>
  <w:style w:type="paragraph" w:customStyle="1" w:styleId="705ADD124E4B471988DCB4C8A4B812DC2">
    <w:name w:val="705ADD124E4B471988DCB4C8A4B812DC2"/>
    <w:rsid w:val="00571D83"/>
    <w:pPr>
      <w:spacing w:after="0" w:line="240" w:lineRule="auto"/>
    </w:pPr>
    <w:rPr>
      <w:rFonts w:ascii="Calibri" w:eastAsia="Calibri" w:hAnsi="Calibri" w:cs="Arial"/>
      <w:sz w:val="20"/>
      <w:szCs w:val="20"/>
    </w:rPr>
  </w:style>
  <w:style w:type="paragraph" w:customStyle="1" w:styleId="38B155656DC44311BAFAEDD5774645582">
    <w:name w:val="38B155656DC44311BAFAEDD5774645582"/>
    <w:rsid w:val="00571D83"/>
    <w:pPr>
      <w:spacing w:after="0" w:line="240" w:lineRule="auto"/>
    </w:pPr>
    <w:rPr>
      <w:rFonts w:ascii="Calibri" w:eastAsia="Calibri" w:hAnsi="Calibri" w:cs="Arial"/>
      <w:sz w:val="20"/>
      <w:szCs w:val="20"/>
    </w:rPr>
  </w:style>
  <w:style w:type="paragraph" w:customStyle="1" w:styleId="EF34C8CB0C0D4A198B2E12F17DA5DD412">
    <w:name w:val="EF34C8CB0C0D4A198B2E12F17DA5DD412"/>
    <w:rsid w:val="00571D83"/>
    <w:pPr>
      <w:spacing w:after="0" w:line="240" w:lineRule="auto"/>
    </w:pPr>
    <w:rPr>
      <w:rFonts w:ascii="Calibri" w:eastAsia="Calibri" w:hAnsi="Calibri" w:cs="Arial"/>
      <w:sz w:val="20"/>
      <w:szCs w:val="20"/>
    </w:rPr>
  </w:style>
  <w:style w:type="paragraph" w:customStyle="1" w:styleId="91EED993BB4A4DB584FC80D201D33F682">
    <w:name w:val="91EED993BB4A4DB584FC80D201D33F682"/>
    <w:rsid w:val="00571D83"/>
    <w:pPr>
      <w:spacing w:after="0" w:line="240" w:lineRule="auto"/>
    </w:pPr>
    <w:rPr>
      <w:rFonts w:ascii="Calibri" w:eastAsia="Calibri" w:hAnsi="Calibri" w:cs="Arial"/>
      <w:sz w:val="20"/>
      <w:szCs w:val="20"/>
    </w:rPr>
  </w:style>
  <w:style w:type="paragraph" w:customStyle="1" w:styleId="4D1FD6D770274045965854A22D901F6A2">
    <w:name w:val="4D1FD6D770274045965854A22D901F6A2"/>
    <w:rsid w:val="00571D83"/>
    <w:pPr>
      <w:spacing w:after="0" w:line="240" w:lineRule="auto"/>
    </w:pPr>
    <w:rPr>
      <w:rFonts w:ascii="Calibri" w:eastAsia="Calibri" w:hAnsi="Calibri" w:cs="Arial"/>
      <w:sz w:val="20"/>
      <w:szCs w:val="20"/>
    </w:rPr>
  </w:style>
  <w:style w:type="paragraph" w:customStyle="1" w:styleId="94C330787B0C4EDEB22DC544677E74BB2">
    <w:name w:val="94C330787B0C4EDEB22DC544677E74BB2"/>
    <w:rsid w:val="00571D83"/>
    <w:pPr>
      <w:spacing w:after="0" w:line="240" w:lineRule="auto"/>
    </w:pPr>
    <w:rPr>
      <w:rFonts w:ascii="Calibri" w:eastAsia="Calibri" w:hAnsi="Calibri" w:cs="Arial"/>
      <w:sz w:val="20"/>
      <w:szCs w:val="20"/>
    </w:rPr>
  </w:style>
  <w:style w:type="paragraph" w:customStyle="1" w:styleId="E299AC61183C4DD3AA3099EDA9D852452">
    <w:name w:val="E299AC61183C4DD3AA3099EDA9D852452"/>
    <w:rsid w:val="00571D83"/>
    <w:pPr>
      <w:spacing w:after="0" w:line="240" w:lineRule="auto"/>
    </w:pPr>
    <w:rPr>
      <w:rFonts w:ascii="Calibri" w:eastAsia="Calibri" w:hAnsi="Calibri" w:cs="Arial"/>
      <w:sz w:val="20"/>
      <w:szCs w:val="20"/>
    </w:rPr>
  </w:style>
  <w:style w:type="paragraph" w:customStyle="1" w:styleId="B33E30EB21674D859FA3488D884CB0482">
    <w:name w:val="B33E30EB21674D859FA3488D884CB0482"/>
    <w:rsid w:val="00571D83"/>
    <w:pPr>
      <w:spacing w:after="0" w:line="240" w:lineRule="auto"/>
    </w:pPr>
    <w:rPr>
      <w:rFonts w:ascii="Calibri" w:eastAsia="Calibri" w:hAnsi="Calibri" w:cs="Arial"/>
      <w:sz w:val="20"/>
      <w:szCs w:val="20"/>
    </w:rPr>
  </w:style>
  <w:style w:type="paragraph" w:customStyle="1" w:styleId="EE8A236D29F84671B5C5C9B2AA753CE02">
    <w:name w:val="EE8A236D29F84671B5C5C9B2AA753CE02"/>
    <w:rsid w:val="00571D83"/>
    <w:pPr>
      <w:spacing w:after="0" w:line="240" w:lineRule="auto"/>
    </w:pPr>
    <w:rPr>
      <w:rFonts w:ascii="Calibri" w:eastAsia="Calibri" w:hAnsi="Calibri" w:cs="Arial"/>
      <w:sz w:val="20"/>
      <w:szCs w:val="20"/>
    </w:rPr>
  </w:style>
  <w:style w:type="paragraph" w:customStyle="1" w:styleId="F336A3DBF7024108B15E250493AE00682">
    <w:name w:val="F336A3DBF7024108B15E250493AE00682"/>
    <w:rsid w:val="00571D83"/>
    <w:pPr>
      <w:spacing w:after="0" w:line="240" w:lineRule="auto"/>
    </w:pPr>
    <w:rPr>
      <w:rFonts w:ascii="Calibri" w:eastAsia="Calibri" w:hAnsi="Calibri" w:cs="Arial"/>
      <w:sz w:val="20"/>
      <w:szCs w:val="20"/>
    </w:rPr>
  </w:style>
  <w:style w:type="paragraph" w:customStyle="1" w:styleId="E8854F064CD5461997C0446EB508B9EE2">
    <w:name w:val="E8854F064CD5461997C0446EB508B9EE2"/>
    <w:rsid w:val="00571D83"/>
    <w:pPr>
      <w:spacing w:after="0" w:line="240" w:lineRule="auto"/>
    </w:pPr>
    <w:rPr>
      <w:rFonts w:ascii="Calibri" w:eastAsia="Calibri" w:hAnsi="Calibri" w:cs="Arial"/>
      <w:sz w:val="20"/>
      <w:szCs w:val="20"/>
    </w:rPr>
  </w:style>
  <w:style w:type="paragraph" w:customStyle="1" w:styleId="51BE3B9980B945F7A7497CE1E2C520442">
    <w:name w:val="51BE3B9980B945F7A7497CE1E2C520442"/>
    <w:rsid w:val="00571D83"/>
    <w:pPr>
      <w:spacing w:after="0" w:line="240" w:lineRule="auto"/>
    </w:pPr>
    <w:rPr>
      <w:rFonts w:ascii="Calibri" w:eastAsia="Calibri" w:hAnsi="Calibri" w:cs="Arial"/>
      <w:sz w:val="20"/>
      <w:szCs w:val="20"/>
    </w:rPr>
  </w:style>
  <w:style w:type="paragraph" w:customStyle="1" w:styleId="69AEFCEC1A944E149CBBF61E52CF2F022">
    <w:name w:val="69AEFCEC1A944E149CBBF61E52CF2F022"/>
    <w:rsid w:val="00571D83"/>
    <w:pPr>
      <w:spacing w:after="0" w:line="240" w:lineRule="auto"/>
    </w:pPr>
    <w:rPr>
      <w:rFonts w:ascii="Calibri" w:eastAsia="Calibri" w:hAnsi="Calibri" w:cs="Arial"/>
      <w:sz w:val="20"/>
      <w:szCs w:val="20"/>
    </w:rPr>
  </w:style>
  <w:style w:type="paragraph" w:customStyle="1" w:styleId="4B88B6CF1B234E7B92FD3F4E19E6E0DE2">
    <w:name w:val="4B88B6CF1B234E7B92FD3F4E19E6E0DE2"/>
    <w:rsid w:val="00571D83"/>
    <w:pPr>
      <w:spacing w:after="0" w:line="240" w:lineRule="auto"/>
    </w:pPr>
    <w:rPr>
      <w:rFonts w:ascii="Calibri" w:eastAsia="Calibri" w:hAnsi="Calibri" w:cs="Arial"/>
      <w:sz w:val="20"/>
      <w:szCs w:val="20"/>
    </w:rPr>
  </w:style>
  <w:style w:type="paragraph" w:customStyle="1" w:styleId="3A8D52EB844C4707A5CEC9B87DEFD70C2">
    <w:name w:val="3A8D52EB844C4707A5CEC9B87DEFD70C2"/>
    <w:rsid w:val="00571D83"/>
    <w:pPr>
      <w:spacing w:after="0" w:line="240" w:lineRule="auto"/>
    </w:pPr>
    <w:rPr>
      <w:rFonts w:ascii="Calibri" w:eastAsia="Calibri" w:hAnsi="Calibri" w:cs="Arial"/>
      <w:sz w:val="20"/>
      <w:szCs w:val="20"/>
    </w:rPr>
  </w:style>
  <w:style w:type="paragraph" w:customStyle="1" w:styleId="7305AD192F0F47938B923DB090B0F2322">
    <w:name w:val="7305AD192F0F47938B923DB090B0F2322"/>
    <w:rsid w:val="00571D83"/>
    <w:pPr>
      <w:spacing w:after="0" w:line="240" w:lineRule="auto"/>
    </w:pPr>
    <w:rPr>
      <w:rFonts w:ascii="Calibri" w:eastAsia="Calibri" w:hAnsi="Calibri" w:cs="Arial"/>
      <w:sz w:val="20"/>
      <w:szCs w:val="20"/>
    </w:rPr>
  </w:style>
  <w:style w:type="paragraph" w:customStyle="1" w:styleId="8E020A37FA124E7B9E11CCF3903511EA2">
    <w:name w:val="8E020A37FA124E7B9E11CCF3903511EA2"/>
    <w:rsid w:val="00571D83"/>
    <w:pPr>
      <w:spacing w:after="0" w:line="240" w:lineRule="auto"/>
    </w:pPr>
    <w:rPr>
      <w:rFonts w:ascii="Calibri" w:eastAsia="Calibri" w:hAnsi="Calibri" w:cs="Arial"/>
      <w:sz w:val="20"/>
      <w:szCs w:val="20"/>
    </w:rPr>
  </w:style>
  <w:style w:type="paragraph" w:customStyle="1" w:styleId="681E7F84E2F04423A370F698C198E0792">
    <w:name w:val="681E7F84E2F04423A370F698C198E0792"/>
    <w:rsid w:val="00571D83"/>
    <w:pPr>
      <w:spacing w:after="0" w:line="240" w:lineRule="auto"/>
    </w:pPr>
    <w:rPr>
      <w:rFonts w:ascii="Calibri" w:eastAsia="Calibri" w:hAnsi="Calibri" w:cs="Arial"/>
      <w:sz w:val="20"/>
      <w:szCs w:val="20"/>
    </w:rPr>
  </w:style>
  <w:style w:type="paragraph" w:customStyle="1" w:styleId="ABB4B75DDFC244E79FAC6043550B034B2">
    <w:name w:val="ABB4B75DDFC244E79FAC6043550B034B2"/>
    <w:rsid w:val="00571D83"/>
    <w:pPr>
      <w:spacing w:after="0" w:line="240" w:lineRule="auto"/>
    </w:pPr>
    <w:rPr>
      <w:rFonts w:ascii="Calibri" w:eastAsia="Calibri" w:hAnsi="Calibri" w:cs="Arial"/>
      <w:sz w:val="20"/>
      <w:szCs w:val="20"/>
    </w:rPr>
  </w:style>
  <w:style w:type="paragraph" w:customStyle="1" w:styleId="7C9E2B817DC54D989BF7D78D71FDBEA62">
    <w:name w:val="7C9E2B817DC54D989BF7D78D71FDBEA62"/>
    <w:rsid w:val="00571D83"/>
    <w:pPr>
      <w:spacing w:after="0" w:line="240" w:lineRule="auto"/>
    </w:pPr>
    <w:rPr>
      <w:rFonts w:ascii="Calibri" w:eastAsia="Calibri" w:hAnsi="Calibri" w:cs="Arial"/>
      <w:sz w:val="20"/>
      <w:szCs w:val="20"/>
    </w:rPr>
  </w:style>
  <w:style w:type="paragraph" w:customStyle="1" w:styleId="BCFDDED8E09045468386ECDAA79ADEF72">
    <w:name w:val="BCFDDED8E09045468386ECDAA79ADEF72"/>
    <w:rsid w:val="00571D83"/>
    <w:pPr>
      <w:spacing w:after="0" w:line="240" w:lineRule="auto"/>
    </w:pPr>
    <w:rPr>
      <w:rFonts w:ascii="Calibri" w:eastAsia="Calibri" w:hAnsi="Calibri" w:cs="Arial"/>
      <w:sz w:val="20"/>
      <w:szCs w:val="20"/>
    </w:rPr>
  </w:style>
  <w:style w:type="paragraph" w:customStyle="1" w:styleId="9B8D182178724C25959634A95E7758222">
    <w:name w:val="9B8D182178724C25959634A95E7758222"/>
    <w:rsid w:val="00571D83"/>
    <w:pPr>
      <w:spacing w:after="0" w:line="240" w:lineRule="auto"/>
    </w:pPr>
    <w:rPr>
      <w:rFonts w:ascii="Calibri" w:eastAsia="Calibri" w:hAnsi="Calibri" w:cs="Arial"/>
      <w:sz w:val="20"/>
      <w:szCs w:val="20"/>
    </w:rPr>
  </w:style>
  <w:style w:type="paragraph" w:customStyle="1" w:styleId="B91DD1FC9EBB497599468398812DC9262">
    <w:name w:val="B91DD1FC9EBB497599468398812DC9262"/>
    <w:rsid w:val="00571D83"/>
    <w:pPr>
      <w:spacing w:after="0" w:line="240" w:lineRule="auto"/>
    </w:pPr>
    <w:rPr>
      <w:rFonts w:ascii="Calibri" w:eastAsia="Calibri" w:hAnsi="Calibri" w:cs="Arial"/>
      <w:sz w:val="20"/>
      <w:szCs w:val="20"/>
    </w:rPr>
  </w:style>
  <w:style w:type="paragraph" w:customStyle="1" w:styleId="79650A157317467C8811BBD1D2D2B1F62">
    <w:name w:val="79650A157317467C8811BBD1D2D2B1F62"/>
    <w:rsid w:val="00571D83"/>
    <w:pPr>
      <w:spacing w:after="0" w:line="240" w:lineRule="auto"/>
    </w:pPr>
    <w:rPr>
      <w:rFonts w:ascii="Calibri" w:eastAsia="Calibri" w:hAnsi="Calibri" w:cs="Arial"/>
      <w:sz w:val="20"/>
      <w:szCs w:val="20"/>
    </w:rPr>
  </w:style>
  <w:style w:type="paragraph" w:customStyle="1" w:styleId="AB4A54D877644CB48A450166E38D57512">
    <w:name w:val="AB4A54D877644CB48A450166E38D57512"/>
    <w:rsid w:val="00571D83"/>
    <w:pPr>
      <w:spacing w:after="0" w:line="240" w:lineRule="auto"/>
    </w:pPr>
    <w:rPr>
      <w:rFonts w:ascii="Calibri" w:eastAsia="Calibri" w:hAnsi="Calibri" w:cs="Arial"/>
      <w:sz w:val="20"/>
      <w:szCs w:val="20"/>
    </w:rPr>
  </w:style>
  <w:style w:type="paragraph" w:customStyle="1" w:styleId="EE15D5E9814445CDA61C719D24753CB32">
    <w:name w:val="EE15D5E9814445CDA61C719D24753CB32"/>
    <w:rsid w:val="00571D83"/>
    <w:pPr>
      <w:spacing w:after="0" w:line="240" w:lineRule="auto"/>
    </w:pPr>
    <w:rPr>
      <w:rFonts w:ascii="Calibri" w:eastAsia="Calibri" w:hAnsi="Calibri" w:cs="Arial"/>
      <w:sz w:val="20"/>
      <w:szCs w:val="20"/>
    </w:rPr>
  </w:style>
  <w:style w:type="paragraph" w:customStyle="1" w:styleId="3C5216C631F0498BA6076EBBDC140D0F2">
    <w:name w:val="3C5216C631F0498BA6076EBBDC140D0F2"/>
    <w:rsid w:val="00571D83"/>
    <w:pPr>
      <w:spacing w:after="0" w:line="240" w:lineRule="auto"/>
    </w:pPr>
    <w:rPr>
      <w:rFonts w:ascii="Calibri" w:eastAsia="Calibri" w:hAnsi="Calibri" w:cs="Arial"/>
      <w:sz w:val="20"/>
      <w:szCs w:val="20"/>
    </w:rPr>
  </w:style>
  <w:style w:type="paragraph" w:customStyle="1" w:styleId="063C9C0BCB544D0C882D73774AFD8B6D2">
    <w:name w:val="063C9C0BCB544D0C882D73774AFD8B6D2"/>
    <w:rsid w:val="00571D83"/>
    <w:pPr>
      <w:spacing w:after="0" w:line="240" w:lineRule="auto"/>
    </w:pPr>
    <w:rPr>
      <w:rFonts w:ascii="Calibri" w:eastAsia="Calibri" w:hAnsi="Calibri" w:cs="Arial"/>
      <w:sz w:val="20"/>
      <w:szCs w:val="20"/>
    </w:rPr>
  </w:style>
  <w:style w:type="paragraph" w:customStyle="1" w:styleId="B2721529BC7745CA86F54582889B47542">
    <w:name w:val="B2721529BC7745CA86F54582889B47542"/>
    <w:rsid w:val="00571D83"/>
    <w:pPr>
      <w:spacing w:after="0" w:line="240" w:lineRule="auto"/>
    </w:pPr>
    <w:rPr>
      <w:rFonts w:ascii="Calibri" w:eastAsia="Calibri" w:hAnsi="Calibri" w:cs="Arial"/>
      <w:sz w:val="20"/>
      <w:szCs w:val="20"/>
    </w:rPr>
  </w:style>
  <w:style w:type="paragraph" w:customStyle="1" w:styleId="71CC17D717674DB38FEF03775EDC97BD2">
    <w:name w:val="71CC17D717674DB38FEF03775EDC97BD2"/>
    <w:rsid w:val="00571D83"/>
    <w:pPr>
      <w:spacing w:after="0" w:line="240" w:lineRule="auto"/>
    </w:pPr>
    <w:rPr>
      <w:rFonts w:ascii="Calibri" w:eastAsia="Calibri" w:hAnsi="Calibri" w:cs="Arial"/>
      <w:sz w:val="20"/>
      <w:szCs w:val="20"/>
    </w:rPr>
  </w:style>
  <w:style w:type="paragraph" w:customStyle="1" w:styleId="DB89D99131EB40EEB771F2AAC9720AC12">
    <w:name w:val="DB89D99131EB40EEB771F2AAC9720AC12"/>
    <w:rsid w:val="00571D83"/>
    <w:pPr>
      <w:spacing w:after="0" w:line="240" w:lineRule="auto"/>
    </w:pPr>
    <w:rPr>
      <w:rFonts w:ascii="Calibri" w:eastAsia="Calibri" w:hAnsi="Calibri" w:cs="Arial"/>
      <w:sz w:val="20"/>
      <w:szCs w:val="20"/>
    </w:rPr>
  </w:style>
  <w:style w:type="paragraph" w:customStyle="1" w:styleId="2B7DFDF57AB040E9AD030D1D750C48EB2">
    <w:name w:val="2B7DFDF57AB040E9AD030D1D750C48EB2"/>
    <w:rsid w:val="00571D83"/>
    <w:pPr>
      <w:spacing w:after="0" w:line="240" w:lineRule="auto"/>
    </w:pPr>
    <w:rPr>
      <w:rFonts w:ascii="Calibri" w:eastAsia="Calibri" w:hAnsi="Calibri" w:cs="Arial"/>
      <w:sz w:val="20"/>
      <w:szCs w:val="20"/>
    </w:rPr>
  </w:style>
  <w:style w:type="paragraph" w:customStyle="1" w:styleId="E4C3C5A580F941DA90030459BE61B08D2">
    <w:name w:val="E4C3C5A580F941DA90030459BE61B08D2"/>
    <w:rsid w:val="00571D83"/>
    <w:pPr>
      <w:spacing w:after="0" w:line="240" w:lineRule="auto"/>
    </w:pPr>
    <w:rPr>
      <w:rFonts w:ascii="Calibri" w:eastAsia="Calibri" w:hAnsi="Calibri" w:cs="Arial"/>
      <w:sz w:val="20"/>
      <w:szCs w:val="20"/>
    </w:rPr>
  </w:style>
  <w:style w:type="paragraph" w:customStyle="1" w:styleId="E5D6C13D7B1B470E9B3DEC27FA54435E2">
    <w:name w:val="E5D6C13D7B1B470E9B3DEC27FA54435E2"/>
    <w:rsid w:val="00571D83"/>
    <w:pPr>
      <w:spacing w:after="0" w:line="240" w:lineRule="auto"/>
    </w:pPr>
    <w:rPr>
      <w:rFonts w:ascii="Calibri" w:eastAsia="Calibri" w:hAnsi="Calibri" w:cs="Arial"/>
      <w:sz w:val="20"/>
      <w:szCs w:val="20"/>
    </w:rPr>
  </w:style>
  <w:style w:type="paragraph" w:customStyle="1" w:styleId="B9EAA3B0B0674B849AC2611FF33FE3F52">
    <w:name w:val="B9EAA3B0B0674B849AC2611FF33FE3F52"/>
    <w:rsid w:val="00571D83"/>
    <w:pPr>
      <w:spacing w:after="0" w:line="240" w:lineRule="auto"/>
    </w:pPr>
    <w:rPr>
      <w:rFonts w:ascii="Calibri" w:eastAsia="Calibri" w:hAnsi="Calibri" w:cs="Arial"/>
      <w:sz w:val="20"/>
      <w:szCs w:val="20"/>
    </w:rPr>
  </w:style>
  <w:style w:type="paragraph" w:customStyle="1" w:styleId="6394F29CD6AD42E99F0826CAE3FB70A12">
    <w:name w:val="6394F29CD6AD42E99F0826CAE3FB70A12"/>
    <w:rsid w:val="00571D83"/>
    <w:pPr>
      <w:spacing w:after="0" w:line="240" w:lineRule="auto"/>
    </w:pPr>
    <w:rPr>
      <w:rFonts w:ascii="Calibri" w:eastAsia="Calibri" w:hAnsi="Calibri" w:cs="Arial"/>
      <w:sz w:val="20"/>
      <w:szCs w:val="20"/>
    </w:rPr>
  </w:style>
  <w:style w:type="paragraph" w:customStyle="1" w:styleId="0B2A3B3EB42C4D1DB03E36CA37645FDC2">
    <w:name w:val="0B2A3B3EB42C4D1DB03E36CA37645FDC2"/>
    <w:rsid w:val="00571D83"/>
    <w:pPr>
      <w:spacing w:after="0" w:line="240" w:lineRule="auto"/>
    </w:pPr>
    <w:rPr>
      <w:rFonts w:ascii="Calibri" w:eastAsia="Calibri" w:hAnsi="Calibri" w:cs="Arial"/>
      <w:sz w:val="20"/>
      <w:szCs w:val="20"/>
    </w:rPr>
  </w:style>
  <w:style w:type="paragraph" w:customStyle="1" w:styleId="75B677575B964FA29F2AFC43F2C086EF2">
    <w:name w:val="75B677575B964FA29F2AFC43F2C086EF2"/>
    <w:rsid w:val="00571D83"/>
    <w:pPr>
      <w:spacing w:after="0" w:line="240" w:lineRule="auto"/>
    </w:pPr>
    <w:rPr>
      <w:rFonts w:ascii="Calibri" w:eastAsia="Calibri" w:hAnsi="Calibri" w:cs="Arial"/>
      <w:sz w:val="20"/>
      <w:szCs w:val="20"/>
    </w:rPr>
  </w:style>
  <w:style w:type="paragraph" w:customStyle="1" w:styleId="828998569AEA4EA3BD341009A37E23352">
    <w:name w:val="828998569AEA4EA3BD341009A37E23352"/>
    <w:rsid w:val="00571D83"/>
    <w:pPr>
      <w:spacing w:after="0" w:line="240" w:lineRule="auto"/>
    </w:pPr>
    <w:rPr>
      <w:rFonts w:ascii="Calibri" w:eastAsia="Calibri" w:hAnsi="Calibri" w:cs="Arial"/>
      <w:sz w:val="20"/>
      <w:szCs w:val="20"/>
    </w:rPr>
  </w:style>
  <w:style w:type="paragraph" w:customStyle="1" w:styleId="094177EB8F7442B5AD3AD8CB9F1EEAE12">
    <w:name w:val="094177EB8F7442B5AD3AD8CB9F1EEAE12"/>
    <w:rsid w:val="00571D83"/>
    <w:pPr>
      <w:spacing w:after="0" w:line="240" w:lineRule="auto"/>
    </w:pPr>
    <w:rPr>
      <w:rFonts w:ascii="Calibri" w:eastAsia="Calibri" w:hAnsi="Calibri" w:cs="Arial"/>
      <w:sz w:val="20"/>
      <w:szCs w:val="20"/>
    </w:rPr>
  </w:style>
  <w:style w:type="paragraph" w:customStyle="1" w:styleId="598E3BBBFB724E6CBE736F79BE4F03E12">
    <w:name w:val="598E3BBBFB724E6CBE736F79BE4F03E12"/>
    <w:rsid w:val="00571D83"/>
    <w:pPr>
      <w:spacing w:after="0" w:line="240" w:lineRule="auto"/>
    </w:pPr>
    <w:rPr>
      <w:rFonts w:ascii="Calibri" w:eastAsia="Calibri" w:hAnsi="Calibri" w:cs="Arial"/>
      <w:sz w:val="20"/>
      <w:szCs w:val="20"/>
    </w:rPr>
  </w:style>
  <w:style w:type="paragraph" w:customStyle="1" w:styleId="E697605A487F4E719A1E65895F5029672">
    <w:name w:val="E697605A487F4E719A1E65895F5029672"/>
    <w:rsid w:val="00571D83"/>
    <w:pPr>
      <w:spacing w:after="0" w:line="240" w:lineRule="auto"/>
    </w:pPr>
    <w:rPr>
      <w:rFonts w:ascii="Calibri" w:eastAsia="Calibri" w:hAnsi="Calibri" w:cs="Arial"/>
      <w:sz w:val="20"/>
      <w:szCs w:val="20"/>
    </w:rPr>
  </w:style>
  <w:style w:type="paragraph" w:customStyle="1" w:styleId="1403B321B62F4838A3B5D81524BB60D62">
    <w:name w:val="1403B321B62F4838A3B5D81524BB60D62"/>
    <w:rsid w:val="00571D83"/>
    <w:pPr>
      <w:spacing w:after="0" w:line="240" w:lineRule="auto"/>
    </w:pPr>
    <w:rPr>
      <w:rFonts w:ascii="Calibri" w:eastAsia="Calibri" w:hAnsi="Calibri" w:cs="Arial"/>
      <w:sz w:val="20"/>
      <w:szCs w:val="20"/>
    </w:rPr>
  </w:style>
  <w:style w:type="paragraph" w:customStyle="1" w:styleId="46252FF9288A40118AC5284F48B1785C2">
    <w:name w:val="46252FF9288A40118AC5284F48B1785C2"/>
    <w:rsid w:val="00571D83"/>
    <w:pPr>
      <w:spacing w:after="0" w:line="240" w:lineRule="auto"/>
    </w:pPr>
    <w:rPr>
      <w:rFonts w:ascii="Calibri" w:eastAsia="Calibri" w:hAnsi="Calibri" w:cs="Arial"/>
      <w:sz w:val="20"/>
      <w:szCs w:val="20"/>
    </w:rPr>
  </w:style>
  <w:style w:type="paragraph" w:customStyle="1" w:styleId="1F8D77D45F8649438091181400B6561D2">
    <w:name w:val="1F8D77D45F8649438091181400B6561D2"/>
    <w:rsid w:val="00571D83"/>
    <w:pPr>
      <w:spacing w:after="0" w:line="240" w:lineRule="auto"/>
    </w:pPr>
    <w:rPr>
      <w:rFonts w:ascii="Calibri" w:eastAsia="Calibri" w:hAnsi="Calibri" w:cs="Arial"/>
      <w:sz w:val="20"/>
      <w:szCs w:val="20"/>
    </w:rPr>
  </w:style>
  <w:style w:type="paragraph" w:customStyle="1" w:styleId="EDDF758C96004CC19B996B207F465B102">
    <w:name w:val="EDDF758C96004CC19B996B207F465B102"/>
    <w:rsid w:val="00571D83"/>
    <w:pPr>
      <w:spacing w:after="0" w:line="240" w:lineRule="auto"/>
    </w:pPr>
    <w:rPr>
      <w:rFonts w:ascii="Calibri" w:eastAsia="Calibri" w:hAnsi="Calibri" w:cs="Arial"/>
      <w:sz w:val="20"/>
      <w:szCs w:val="20"/>
    </w:rPr>
  </w:style>
  <w:style w:type="paragraph" w:customStyle="1" w:styleId="FB05B176807949DF83D0D90BB805CE9D2">
    <w:name w:val="FB05B176807949DF83D0D90BB805CE9D2"/>
    <w:rsid w:val="00571D83"/>
    <w:pPr>
      <w:spacing w:after="0" w:line="240" w:lineRule="auto"/>
    </w:pPr>
    <w:rPr>
      <w:rFonts w:ascii="Calibri" w:eastAsia="Calibri" w:hAnsi="Calibri" w:cs="Arial"/>
      <w:sz w:val="20"/>
      <w:szCs w:val="20"/>
    </w:rPr>
  </w:style>
  <w:style w:type="paragraph" w:customStyle="1" w:styleId="A86D0166485943108628D543E5C2F4512">
    <w:name w:val="A86D0166485943108628D543E5C2F4512"/>
    <w:rsid w:val="00571D83"/>
    <w:pPr>
      <w:spacing w:after="0" w:line="240" w:lineRule="auto"/>
    </w:pPr>
    <w:rPr>
      <w:rFonts w:ascii="Calibri" w:eastAsia="Calibri" w:hAnsi="Calibri" w:cs="Arial"/>
      <w:sz w:val="20"/>
      <w:szCs w:val="20"/>
    </w:rPr>
  </w:style>
  <w:style w:type="paragraph" w:customStyle="1" w:styleId="2D63DDF366C748119269D79050C986C52">
    <w:name w:val="2D63DDF366C748119269D79050C986C52"/>
    <w:rsid w:val="00571D83"/>
    <w:pPr>
      <w:spacing w:after="0" w:line="240" w:lineRule="auto"/>
    </w:pPr>
    <w:rPr>
      <w:rFonts w:ascii="Calibri" w:eastAsia="Calibri" w:hAnsi="Calibri" w:cs="Arial"/>
      <w:sz w:val="20"/>
      <w:szCs w:val="20"/>
    </w:rPr>
  </w:style>
  <w:style w:type="paragraph" w:customStyle="1" w:styleId="A5749D5892E349E78B6CF28F87A38F702">
    <w:name w:val="A5749D5892E349E78B6CF28F87A38F702"/>
    <w:rsid w:val="00571D83"/>
    <w:pPr>
      <w:spacing w:after="0" w:line="240" w:lineRule="auto"/>
    </w:pPr>
    <w:rPr>
      <w:rFonts w:ascii="Calibri" w:eastAsia="Calibri" w:hAnsi="Calibri" w:cs="Arial"/>
      <w:sz w:val="20"/>
      <w:szCs w:val="20"/>
    </w:rPr>
  </w:style>
  <w:style w:type="paragraph" w:customStyle="1" w:styleId="A0FA2B8714754E0DB09B6241E23C65502">
    <w:name w:val="A0FA2B8714754E0DB09B6241E23C65502"/>
    <w:rsid w:val="00571D83"/>
    <w:pPr>
      <w:spacing w:after="0" w:line="240" w:lineRule="auto"/>
    </w:pPr>
    <w:rPr>
      <w:rFonts w:ascii="Calibri" w:eastAsia="Calibri" w:hAnsi="Calibri" w:cs="Arial"/>
      <w:sz w:val="20"/>
      <w:szCs w:val="20"/>
    </w:rPr>
  </w:style>
  <w:style w:type="paragraph" w:customStyle="1" w:styleId="360E5634606A423AA9F1D4CF80B586B22">
    <w:name w:val="360E5634606A423AA9F1D4CF80B586B22"/>
    <w:rsid w:val="00571D83"/>
    <w:pPr>
      <w:spacing w:after="0" w:line="240" w:lineRule="auto"/>
    </w:pPr>
    <w:rPr>
      <w:rFonts w:ascii="Calibri" w:eastAsia="Calibri" w:hAnsi="Calibri" w:cs="Arial"/>
      <w:sz w:val="20"/>
      <w:szCs w:val="20"/>
    </w:rPr>
  </w:style>
  <w:style w:type="paragraph" w:customStyle="1" w:styleId="50FE7A3ADC1B4B29AD8FFB547938049A2">
    <w:name w:val="50FE7A3ADC1B4B29AD8FFB547938049A2"/>
    <w:rsid w:val="00571D83"/>
    <w:pPr>
      <w:spacing w:after="0" w:line="240" w:lineRule="auto"/>
    </w:pPr>
    <w:rPr>
      <w:rFonts w:ascii="Calibri" w:eastAsia="Calibri" w:hAnsi="Calibri" w:cs="Arial"/>
      <w:sz w:val="20"/>
      <w:szCs w:val="20"/>
    </w:rPr>
  </w:style>
  <w:style w:type="paragraph" w:customStyle="1" w:styleId="34DCBCC9AEB448C4AC670D1E4D5518072">
    <w:name w:val="34DCBCC9AEB448C4AC670D1E4D5518072"/>
    <w:rsid w:val="00571D83"/>
    <w:pPr>
      <w:spacing w:after="0" w:line="240" w:lineRule="auto"/>
    </w:pPr>
    <w:rPr>
      <w:rFonts w:ascii="Calibri" w:eastAsia="Calibri" w:hAnsi="Calibri" w:cs="Arial"/>
      <w:sz w:val="20"/>
      <w:szCs w:val="20"/>
    </w:rPr>
  </w:style>
  <w:style w:type="paragraph" w:customStyle="1" w:styleId="4DA98FED72874E7DA9B59759E8534E5E2">
    <w:name w:val="4DA98FED72874E7DA9B59759E8534E5E2"/>
    <w:rsid w:val="00571D83"/>
    <w:pPr>
      <w:spacing w:after="0" w:line="240" w:lineRule="auto"/>
    </w:pPr>
    <w:rPr>
      <w:rFonts w:ascii="Calibri" w:eastAsia="Calibri" w:hAnsi="Calibri" w:cs="Arial"/>
      <w:sz w:val="20"/>
      <w:szCs w:val="20"/>
    </w:rPr>
  </w:style>
  <w:style w:type="paragraph" w:customStyle="1" w:styleId="948BDE42B4044FD8B7BE3F3F11D90E542">
    <w:name w:val="948BDE42B4044FD8B7BE3F3F11D90E542"/>
    <w:rsid w:val="00571D83"/>
    <w:pPr>
      <w:spacing w:after="0" w:line="240" w:lineRule="auto"/>
    </w:pPr>
    <w:rPr>
      <w:rFonts w:ascii="Calibri" w:eastAsia="Calibri" w:hAnsi="Calibri" w:cs="Arial"/>
      <w:sz w:val="20"/>
      <w:szCs w:val="20"/>
    </w:rPr>
  </w:style>
  <w:style w:type="paragraph" w:customStyle="1" w:styleId="2062FD903E1F4B329B4C2FDD0CBA16EF2">
    <w:name w:val="2062FD903E1F4B329B4C2FDD0CBA16EF2"/>
    <w:rsid w:val="00571D83"/>
    <w:pPr>
      <w:spacing w:after="0" w:line="240" w:lineRule="auto"/>
    </w:pPr>
    <w:rPr>
      <w:rFonts w:ascii="Calibri" w:eastAsia="Calibri" w:hAnsi="Calibri" w:cs="Arial"/>
      <w:sz w:val="20"/>
      <w:szCs w:val="20"/>
    </w:rPr>
  </w:style>
  <w:style w:type="paragraph" w:customStyle="1" w:styleId="6AFD66B835E44EAB95C6F56604B62C282">
    <w:name w:val="6AFD66B835E44EAB95C6F56604B62C282"/>
    <w:rsid w:val="00571D83"/>
    <w:pPr>
      <w:spacing w:after="0" w:line="240" w:lineRule="auto"/>
    </w:pPr>
    <w:rPr>
      <w:rFonts w:ascii="Calibri" w:eastAsia="Calibri" w:hAnsi="Calibri" w:cs="Arial"/>
      <w:sz w:val="20"/>
      <w:szCs w:val="20"/>
    </w:rPr>
  </w:style>
  <w:style w:type="paragraph" w:customStyle="1" w:styleId="37262BD10E944151B9D2CBB304C2935E2">
    <w:name w:val="37262BD10E944151B9D2CBB304C2935E2"/>
    <w:rsid w:val="00571D83"/>
    <w:pPr>
      <w:spacing w:after="0" w:line="240" w:lineRule="auto"/>
    </w:pPr>
    <w:rPr>
      <w:rFonts w:ascii="Calibri" w:eastAsia="Calibri" w:hAnsi="Calibri" w:cs="Arial"/>
      <w:sz w:val="20"/>
      <w:szCs w:val="20"/>
    </w:rPr>
  </w:style>
  <w:style w:type="paragraph" w:customStyle="1" w:styleId="8D7367F06084431C9407B9A75C7A57C92">
    <w:name w:val="8D7367F06084431C9407B9A75C7A57C92"/>
    <w:rsid w:val="00571D83"/>
    <w:pPr>
      <w:spacing w:after="0" w:line="240" w:lineRule="auto"/>
    </w:pPr>
    <w:rPr>
      <w:rFonts w:ascii="Calibri" w:eastAsia="Calibri" w:hAnsi="Calibri" w:cs="Arial"/>
      <w:sz w:val="20"/>
      <w:szCs w:val="20"/>
    </w:rPr>
  </w:style>
  <w:style w:type="paragraph" w:customStyle="1" w:styleId="3EBDB369CE4E414BA551934B9BD661732">
    <w:name w:val="3EBDB369CE4E414BA551934B9BD661732"/>
    <w:rsid w:val="00571D83"/>
    <w:pPr>
      <w:spacing w:after="0" w:line="240" w:lineRule="auto"/>
    </w:pPr>
    <w:rPr>
      <w:rFonts w:ascii="Calibri" w:eastAsia="Calibri" w:hAnsi="Calibri" w:cs="Arial"/>
      <w:sz w:val="20"/>
      <w:szCs w:val="20"/>
    </w:rPr>
  </w:style>
  <w:style w:type="paragraph" w:customStyle="1" w:styleId="9C370DE850CE4A839475BD9CA1FB240A2">
    <w:name w:val="9C370DE850CE4A839475BD9CA1FB240A2"/>
    <w:rsid w:val="00571D83"/>
    <w:pPr>
      <w:spacing w:after="0" w:line="240" w:lineRule="auto"/>
    </w:pPr>
    <w:rPr>
      <w:rFonts w:ascii="Calibri" w:eastAsia="Calibri" w:hAnsi="Calibri" w:cs="Arial"/>
      <w:sz w:val="20"/>
      <w:szCs w:val="20"/>
    </w:rPr>
  </w:style>
  <w:style w:type="paragraph" w:customStyle="1" w:styleId="CC2BD2A7A1B54553BD3B65851F5443172">
    <w:name w:val="CC2BD2A7A1B54553BD3B65851F5443172"/>
    <w:rsid w:val="00571D83"/>
    <w:pPr>
      <w:spacing w:after="0" w:line="240" w:lineRule="auto"/>
    </w:pPr>
    <w:rPr>
      <w:rFonts w:ascii="Calibri" w:eastAsia="Calibri" w:hAnsi="Calibri" w:cs="Arial"/>
      <w:sz w:val="20"/>
      <w:szCs w:val="20"/>
    </w:rPr>
  </w:style>
  <w:style w:type="paragraph" w:customStyle="1" w:styleId="6D2B23A59A684190B8587DB52C67EA072">
    <w:name w:val="6D2B23A59A684190B8587DB52C67EA072"/>
    <w:rsid w:val="00571D83"/>
    <w:pPr>
      <w:spacing w:after="0" w:line="240" w:lineRule="auto"/>
    </w:pPr>
    <w:rPr>
      <w:rFonts w:ascii="Calibri" w:eastAsia="Calibri" w:hAnsi="Calibri" w:cs="Arial"/>
      <w:sz w:val="20"/>
      <w:szCs w:val="20"/>
    </w:rPr>
  </w:style>
  <w:style w:type="paragraph" w:customStyle="1" w:styleId="EE1F8FBD399B4C49947DCC07878351222">
    <w:name w:val="EE1F8FBD399B4C49947DCC07878351222"/>
    <w:rsid w:val="00571D83"/>
    <w:pPr>
      <w:spacing w:after="0" w:line="240" w:lineRule="auto"/>
    </w:pPr>
    <w:rPr>
      <w:rFonts w:ascii="Calibri" w:eastAsia="Calibri" w:hAnsi="Calibri" w:cs="Arial"/>
      <w:sz w:val="20"/>
      <w:szCs w:val="20"/>
    </w:rPr>
  </w:style>
  <w:style w:type="paragraph" w:customStyle="1" w:styleId="21ED43334D084422AC9FCF34953F55542">
    <w:name w:val="21ED43334D084422AC9FCF34953F55542"/>
    <w:rsid w:val="00571D83"/>
    <w:pPr>
      <w:spacing w:after="0" w:line="240" w:lineRule="auto"/>
    </w:pPr>
    <w:rPr>
      <w:rFonts w:ascii="Calibri" w:eastAsia="Calibri" w:hAnsi="Calibri" w:cs="Arial"/>
      <w:sz w:val="20"/>
      <w:szCs w:val="20"/>
    </w:rPr>
  </w:style>
  <w:style w:type="paragraph" w:customStyle="1" w:styleId="C17BB60913FE4A0993646ECC7C7C14C92">
    <w:name w:val="C17BB60913FE4A0993646ECC7C7C14C92"/>
    <w:rsid w:val="00571D83"/>
    <w:pPr>
      <w:spacing w:after="0" w:line="240" w:lineRule="auto"/>
    </w:pPr>
    <w:rPr>
      <w:rFonts w:ascii="Calibri" w:eastAsia="Calibri" w:hAnsi="Calibri" w:cs="Arial"/>
      <w:sz w:val="20"/>
      <w:szCs w:val="20"/>
    </w:rPr>
  </w:style>
  <w:style w:type="paragraph" w:customStyle="1" w:styleId="9B9EA73258234842B18B5FB57BC00E332">
    <w:name w:val="9B9EA73258234842B18B5FB57BC00E332"/>
    <w:rsid w:val="00571D83"/>
    <w:pPr>
      <w:spacing w:after="0" w:line="240" w:lineRule="auto"/>
    </w:pPr>
    <w:rPr>
      <w:rFonts w:ascii="Calibri" w:eastAsia="Calibri" w:hAnsi="Calibri" w:cs="Arial"/>
      <w:sz w:val="20"/>
      <w:szCs w:val="20"/>
    </w:rPr>
  </w:style>
  <w:style w:type="paragraph" w:customStyle="1" w:styleId="E2295187E6984C5E800D8BF3FA4D0C762">
    <w:name w:val="E2295187E6984C5E800D8BF3FA4D0C762"/>
    <w:rsid w:val="00571D83"/>
    <w:pPr>
      <w:spacing w:after="0" w:line="240" w:lineRule="auto"/>
    </w:pPr>
    <w:rPr>
      <w:rFonts w:ascii="Calibri" w:eastAsia="Calibri" w:hAnsi="Calibri" w:cs="Arial"/>
      <w:sz w:val="20"/>
      <w:szCs w:val="20"/>
    </w:rPr>
  </w:style>
  <w:style w:type="paragraph" w:customStyle="1" w:styleId="EA9AF427F45849F3B3AC694CE300D3AC2">
    <w:name w:val="EA9AF427F45849F3B3AC694CE300D3AC2"/>
    <w:rsid w:val="00571D83"/>
    <w:pPr>
      <w:spacing w:after="0" w:line="240" w:lineRule="auto"/>
    </w:pPr>
    <w:rPr>
      <w:rFonts w:ascii="Calibri" w:eastAsia="Calibri" w:hAnsi="Calibri" w:cs="Arial"/>
      <w:sz w:val="20"/>
      <w:szCs w:val="20"/>
    </w:rPr>
  </w:style>
  <w:style w:type="paragraph" w:customStyle="1" w:styleId="A4526E0154F74B0894ECFD34AC4DD22E2">
    <w:name w:val="A4526E0154F74B0894ECFD34AC4DD22E2"/>
    <w:rsid w:val="00571D83"/>
    <w:pPr>
      <w:spacing w:after="0" w:line="240" w:lineRule="auto"/>
    </w:pPr>
    <w:rPr>
      <w:rFonts w:ascii="Calibri" w:eastAsia="Calibri" w:hAnsi="Calibri" w:cs="Arial"/>
      <w:sz w:val="20"/>
      <w:szCs w:val="20"/>
    </w:rPr>
  </w:style>
  <w:style w:type="paragraph" w:customStyle="1" w:styleId="0C02387FC3744DD5AB9514490A36D5912">
    <w:name w:val="0C02387FC3744DD5AB9514490A36D5912"/>
    <w:rsid w:val="00571D83"/>
    <w:pPr>
      <w:spacing w:after="0" w:line="240" w:lineRule="auto"/>
    </w:pPr>
    <w:rPr>
      <w:rFonts w:ascii="Calibri" w:eastAsia="Calibri" w:hAnsi="Calibri" w:cs="Arial"/>
      <w:sz w:val="20"/>
      <w:szCs w:val="20"/>
    </w:rPr>
  </w:style>
  <w:style w:type="paragraph" w:customStyle="1" w:styleId="BA8B1327E8AA46AC9FBDB57A5BB68DB02">
    <w:name w:val="BA8B1327E8AA46AC9FBDB57A5BB68DB02"/>
    <w:rsid w:val="00571D83"/>
    <w:pPr>
      <w:spacing w:after="0" w:line="240" w:lineRule="auto"/>
    </w:pPr>
    <w:rPr>
      <w:rFonts w:ascii="Calibri" w:eastAsia="Calibri" w:hAnsi="Calibri" w:cs="Arial"/>
      <w:sz w:val="20"/>
      <w:szCs w:val="20"/>
    </w:rPr>
  </w:style>
  <w:style w:type="paragraph" w:customStyle="1" w:styleId="CA296615E2954ECA881A74DD323A720F2">
    <w:name w:val="CA296615E2954ECA881A74DD323A720F2"/>
    <w:rsid w:val="00571D83"/>
    <w:pPr>
      <w:spacing w:after="0" w:line="240" w:lineRule="auto"/>
    </w:pPr>
    <w:rPr>
      <w:rFonts w:ascii="Calibri" w:eastAsia="Calibri" w:hAnsi="Calibri" w:cs="Arial"/>
      <w:sz w:val="20"/>
      <w:szCs w:val="20"/>
    </w:rPr>
  </w:style>
  <w:style w:type="paragraph" w:customStyle="1" w:styleId="DD583C33BC644D08A6F227F0D7017BB22">
    <w:name w:val="DD583C33BC644D08A6F227F0D7017BB22"/>
    <w:rsid w:val="00571D83"/>
    <w:pPr>
      <w:spacing w:after="0" w:line="240" w:lineRule="auto"/>
    </w:pPr>
    <w:rPr>
      <w:rFonts w:ascii="Calibri" w:eastAsia="Calibri" w:hAnsi="Calibri" w:cs="Arial"/>
      <w:sz w:val="20"/>
      <w:szCs w:val="20"/>
    </w:rPr>
  </w:style>
  <w:style w:type="paragraph" w:customStyle="1" w:styleId="2826E28FD43D4BF695656F9694FDF7032">
    <w:name w:val="2826E28FD43D4BF695656F9694FDF7032"/>
    <w:rsid w:val="00571D83"/>
    <w:pPr>
      <w:spacing w:after="0" w:line="240" w:lineRule="auto"/>
    </w:pPr>
    <w:rPr>
      <w:rFonts w:ascii="Calibri" w:eastAsia="Calibri" w:hAnsi="Calibri" w:cs="Arial"/>
      <w:sz w:val="20"/>
      <w:szCs w:val="20"/>
    </w:rPr>
  </w:style>
  <w:style w:type="paragraph" w:customStyle="1" w:styleId="C1F022BC58EC475E92F7536461A4F21A2">
    <w:name w:val="C1F022BC58EC475E92F7536461A4F21A2"/>
    <w:rsid w:val="00571D83"/>
    <w:pPr>
      <w:spacing w:after="0" w:line="240" w:lineRule="auto"/>
    </w:pPr>
    <w:rPr>
      <w:rFonts w:ascii="Calibri" w:eastAsia="Calibri" w:hAnsi="Calibri" w:cs="Arial"/>
      <w:sz w:val="20"/>
      <w:szCs w:val="20"/>
    </w:rPr>
  </w:style>
  <w:style w:type="paragraph" w:customStyle="1" w:styleId="8F250EEA46AA41E5B1A49B727F09423C2">
    <w:name w:val="8F250EEA46AA41E5B1A49B727F09423C2"/>
    <w:rsid w:val="00571D83"/>
    <w:pPr>
      <w:spacing w:after="0" w:line="240" w:lineRule="auto"/>
    </w:pPr>
    <w:rPr>
      <w:rFonts w:ascii="Calibri" w:eastAsia="Calibri" w:hAnsi="Calibri" w:cs="Arial"/>
      <w:sz w:val="20"/>
      <w:szCs w:val="20"/>
    </w:rPr>
  </w:style>
  <w:style w:type="paragraph" w:customStyle="1" w:styleId="A8A96B9A34684BC9BFB9ACC628E5B9472">
    <w:name w:val="A8A96B9A34684BC9BFB9ACC628E5B9472"/>
    <w:rsid w:val="00571D83"/>
    <w:pPr>
      <w:spacing w:after="0" w:line="240" w:lineRule="auto"/>
    </w:pPr>
    <w:rPr>
      <w:rFonts w:ascii="Calibri" w:eastAsia="Calibri" w:hAnsi="Calibri" w:cs="Arial"/>
      <w:sz w:val="20"/>
      <w:szCs w:val="20"/>
    </w:rPr>
  </w:style>
  <w:style w:type="paragraph" w:customStyle="1" w:styleId="DC2398BEB7474E7590865C46B1813EDF2">
    <w:name w:val="DC2398BEB7474E7590865C46B1813EDF2"/>
    <w:rsid w:val="00571D83"/>
    <w:pPr>
      <w:spacing w:after="0" w:line="240" w:lineRule="auto"/>
    </w:pPr>
    <w:rPr>
      <w:rFonts w:ascii="Calibri" w:eastAsia="Calibri" w:hAnsi="Calibri" w:cs="Arial"/>
      <w:sz w:val="20"/>
      <w:szCs w:val="20"/>
    </w:rPr>
  </w:style>
  <w:style w:type="paragraph" w:customStyle="1" w:styleId="2843DC61543F49C7AB05396165681D552">
    <w:name w:val="2843DC61543F49C7AB05396165681D552"/>
    <w:rsid w:val="00571D83"/>
    <w:pPr>
      <w:spacing w:after="0" w:line="240" w:lineRule="auto"/>
    </w:pPr>
    <w:rPr>
      <w:rFonts w:ascii="Calibri" w:eastAsia="Calibri" w:hAnsi="Calibri" w:cs="Arial"/>
      <w:sz w:val="20"/>
      <w:szCs w:val="20"/>
    </w:rPr>
  </w:style>
  <w:style w:type="paragraph" w:customStyle="1" w:styleId="4F694E7DAF1747A3BD4050D2EC53985D2">
    <w:name w:val="4F694E7DAF1747A3BD4050D2EC53985D2"/>
    <w:rsid w:val="00571D83"/>
    <w:pPr>
      <w:spacing w:after="0" w:line="240" w:lineRule="auto"/>
    </w:pPr>
    <w:rPr>
      <w:rFonts w:ascii="Calibri" w:eastAsia="Calibri" w:hAnsi="Calibri" w:cs="Arial"/>
      <w:sz w:val="20"/>
      <w:szCs w:val="20"/>
    </w:rPr>
  </w:style>
  <w:style w:type="paragraph" w:customStyle="1" w:styleId="0B1856B52813448298E203E7F95844292">
    <w:name w:val="0B1856B52813448298E203E7F95844292"/>
    <w:rsid w:val="00571D83"/>
    <w:pPr>
      <w:spacing w:after="0" w:line="240" w:lineRule="auto"/>
    </w:pPr>
    <w:rPr>
      <w:rFonts w:ascii="Calibri" w:eastAsia="Calibri" w:hAnsi="Calibri" w:cs="Arial"/>
      <w:sz w:val="20"/>
      <w:szCs w:val="20"/>
    </w:rPr>
  </w:style>
  <w:style w:type="paragraph" w:customStyle="1" w:styleId="E879194D813B49029CE7FA386F692C472">
    <w:name w:val="E879194D813B49029CE7FA386F692C472"/>
    <w:rsid w:val="00571D83"/>
    <w:pPr>
      <w:spacing w:after="0" w:line="240" w:lineRule="auto"/>
    </w:pPr>
    <w:rPr>
      <w:rFonts w:ascii="Calibri" w:eastAsia="Calibri" w:hAnsi="Calibri" w:cs="Arial"/>
      <w:sz w:val="20"/>
      <w:szCs w:val="20"/>
    </w:rPr>
  </w:style>
  <w:style w:type="paragraph" w:customStyle="1" w:styleId="655200FAF33D4CED89220E41577FD6382">
    <w:name w:val="655200FAF33D4CED89220E41577FD6382"/>
    <w:rsid w:val="00571D83"/>
    <w:pPr>
      <w:spacing w:after="0" w:line="240" w:lineRule="auto"/>
    </w:pPr>
    <w:rPr>
      <w:rFonts w:ascii="Calibri" w:eastAsia="Calibri" w:hAnsi="Calibri" w:cs="Arial"/>
      <w:sz w:val="20"/>
      <w:szCs w:val="20"/>
    </w:rPr>
  </w:style>
  <w:style w:type="paragraph" w:customStyle="1" w:styleId="D85A6241D9B747AE985EF9B0D93205372">
    <w:name w:val="D85A6241D9B747AE985EF9B0D93205372"/>
    <w:rsid w:val="00571D83"/>
    <w:pPr>
      <w:spacing w:after="0" w:line="240" w:lineRule="auto"/>
    </w:pPr>
    <w:rPr>
      <w:rFonts w:ascii="Calibri" w:eastAsia="Calibri" w:hAnsi="Calibri" w:cs="Arial"/>
      <w:sz w:val="20"/>
      <w:szCs w:val="20"/>
    </w:rPr>
  </w:style>
  <w:style w:type="paragraph" w:customStyle="1" w:styleId="839E2FB31CC84CA0AA90AE857630BCEE2">
    <w:name w:val="839E2FB31CC84CA0AA90AE857630BCEE2"/>
    <w:rsid w:val="00571D83"/>
    <w:pPr>
      <w:spacing w:after="0" w:line="240" w:lineRule="auto"/>
    </w:pPr>
    <w:rPr>
      <w:rFonts w:ascii="Calibri" w:eastAsia="Calibri" w:hAnsi="Calibri" w:cs="Arial"/>
      <w:sz w:val="20"/>
      <w:szCs w:val="20"/>
    </w:rPr>
  </w:style>
  <w:style w:type="paragraph" w:customStyle="1" w:styleId="D03F5F93C59B4BE58899F9081F287D7A2">
    <w:name w:val="D03F5F93C59B4BE58899F9081F287D7A2"/>
    <w:rsid w:val="00571D83"/>
    <w:pPr>
      <w:spacing w:after="0" w:line="240" w:lineRule="auto"/>
    </w:pPr>
    <w:rPr>
      <w:rFonts w:ascii="Calibri" w:eastAsia="Calibri" w:hAnsi="Calibri" w:cs="Arial"/>
      <w:sz w:val="20"/>
      <w:szCs w:val="20"/>
    </w:rPr>
  </w:style>
  <w:style w:type="paragraph" w:customStyle="1" w:styleId="6F3D5372039A415EBDF89A6426F217D72">
    <w:name w:val="6F3D5372039A415EBDF89A6426F217D72"/>
    <w:rsid w:val="00571D83"/>
    <w:pPr>
      <w:spacing w:after="0" w:line="240" w:lineRule="auto"/>
    </w:pPr>
    <w:rPr>
      <w:rFonts w:ascii="Calibri" w:eastAsia="Calibri" w:hAnsi="Calibri" w:cs="Arial"/>
      <w:sz w:val="20"/>
      <w:szCs w:val="20"/>
    </w:rPr>
  </w:style>
  <w:style w:type="paragraph" w:customStyle="1" w:styleId="2566E20DDDE643D0A46B80D0DC8CB3B92">
    <w:name w:val="2566E20DDDE643D0A46B80D0DC8CB3B92"/>
    <w:rsid w:val="00571D83"/>
    <w:pPr>
      <w:spacing w:after="0" w:line="240" w:lineRule="auto"/>
    </w:pPr>
    <w:rPr>
      <w:rFonts w:ascii="Calibri" w:eastAsia="Calibri" w:hAnsi="Calibri" w:cs="Arial"/>
      <w:sz w:val="20"/>
      <w:szCs w:val="20"/>
    </w:rPr>
  </w:style>
  <w:style w:type="paragraph" w:customStyle="1" w:styleId="E647948EE2D24935A7B0D00C33801B312">
    <w:name w:val="E647948EE2D24935A7B0D00C33801B312"/>
    <w:rsid w:val="00571D83"/>
    <w:pPr>
      <w:spacing w:after="0" w:line="240" w:lineRule="auto"/>
    </w:pPr>
    <w:rPr>
      <w:rFonts w:ascii="Calibri" w:eastAsia="Calibri" w:hAnsi="Calibri" w:cs="Arial"/>
      <w:sz w:val="20"/>
      <w:szCs w:val="20"/>
    </w:rPr>
  </w:style>
  <w:style w:type="paragraph" w:customStyle="1" w:styleId="BAC4E35B61714F5FB8AB831EC1A8277E2">
    <w:name w:val="BAC4E35B61714F5FB8AB831EC1A8277E2"/>
    <w:rsid w:val="00571D83"/>
    <w:pPr>
      <w:spacing w:after="0" w:line="240" w:lineRule="auto"/>
    </w:pPr>
    <w:rPr>
      <w:rFonts w:ascii="Calibri" w:eastAsia="Calibri" w:hAnsi="Calibri" w:cs="Arial"/>
      <w:sz w:val="20"/>
      <w:szCs w:val="20"/>
    </w:rPr>
  </w:style>
  <w:style w:type="paragraph" w:customStyle="1" w:styleId="59860772B4C64D5A8E7CA00FB5A592782">
    <w:name w:val="59860772B4C64D5A8E7CA00FB5A592782"/>
    <w:rsid w:val="00571D83"/>
    <w:pPr>
      <w:spacing w:after="0" w:line="240" w:lineRule="auto"/>
    </w:pPr>
    <w:rPr>
      <w:rFonts w:ascii="Calibri" w:eastAsia="Calibri" w:hAnsi="Calibri" w:cs="Arial"/>
      <w:sz w:val="20"/>
      <w:szCs w:val="20"/>
    </w:rPr>
  </w:style>
  <w:style w:type="paragraph" w:customStyle="1" w:styleId="71FDBA4AA2DD40CBA7A819A9038983172">
    <w:name w:val="71FDBA4AA2DD40CBA7A819A9038983172"/>
    <w:rsid w:val="00571D83"/>
    <w:pPr>
      <w:spacing w:after="0" w:line="240" w:lineRule="auto"/>
    </w:pPr>
    <w:rPr>
      <w:rFonts w:ascii="Calibri" w:eastAsia="Calibri" w:hAnsi="Calibri" w:cs="Arial"/>
      <w:sz w:val="20"/>
      <w:szCs w:val="20"/>
    </w:rPr>
  </w:style>
  <w:style w:type="paragraph" w:customStyle="1" w:styleId="EB37DAAA158C474F9940FD64C19234032">
    <w:name w:val="EB37DAAA158C474F9940FD64C19234032"/>
    <w:rsid w:val="00571D83"/>
    <w:pPr>
      <w:spacing w:after="0" w:line="240" w:lineRule="auto"/>
    </w:pPr>
    <w:rPr>
      <w:rFonts w:ascii="Calibri" w:eastAsia="Calibri" w:hAnsi="Calibri" w:cs="Arial"/>
      <w:sz w:val="20"/>
      <w:szCs w:val="20"/>
    </w:rPr>
  </w:style>
  <w:style w:type="paragraph" w:customStyle="1" w:styleId="C082481F3AB24E798304F69DCADF89A82">
    <w:name w:val="C082481F3AB24E798304F69DCADF89A82"/>
    <w:rsid w:val="00571D83"/>
    <w:pPr>
      <w:spacing w:after="0" w:line="240" w:lineRule="auto"/>
    </w:pPr>
    <w:rPr>
      <w:rFonts w:ascii="Calibri" w:eastAsia="Calibri" w:hAnsi="Calibri" w:cs="Arial"/>
      <w:sz w:val="20"/>
      <w:szCs w:val="20"/>
    </w:rPr>
  </w:style>
  <w:style w:type="paragraph" w:customStyle="1" w:styleId="19F8F69BE5094FCA9BC40D88DAC908CD2">
    <w:name w:val="19F8F69BE5094FCA9BC40D88DAC908CD2"/>
    <w:rsid w:val="00571D83"/>
    <w:pPr>
      <w:spacing w:after="0" w:line="240" w:lineRule="auto"/>
    </w:pPr>
    <w:rPr>
      <w:rFonts w:ascii="Calibri" w:eastAsia="Calibri" w:hAnsi="Calibri" w:cs="Arial"/>
      <w:sz w:val="20"/>
      <w:szCs w:val="20"/>
    </w:rPr>
  </w:style>
  <w:style w:type="paragraph" w:customStyle="1" w:styleId="43C1DD9F137B46198B880C87A59706262">
    <w:name w:val="43C1DD9F137B46198B880C87A59706262"/>
    <w:rsid w:val="00571D83"/>
    <w:pPr>
      <w:spacing w:after="0" w:line="240" w:lineRule="auto"/>
    </w:pPr>
    <w:rPr>
      <w:rFonts w:ascii="Calibri" w:eastAsia="Calibri" w:hAnsi="Calibri" w:cs="Arial"/>
      <w:sz w:val="20"/>
      <w:szCs w:val="20"/>
    </w:rPr>
  </w:style>
  <w:style w:type="paragraph" w:customStyle="1" w:styleId="BCED13EDF2AE420DB5E4403ECAE713292">
    <w:name w:val="BCED13EDF2AE420DB5E4403ECAE713292"/>
    <w:rsid w:val="00571D83"/>
    <w:pPr>
      <w:spacing w:after="0" w:line="240" w:lineRule="auto"/>
    </w:pPr>
    <w:rPr>
      <w:rFonts w:ascii="Calibri" w:eastAsia="Calibri" w:hAnsi="Calibri" w:cs="Arial"/>
      <w:sz w:val="20"/>
      <w:szCs w:val="20"/>
    </w:rPr>
  </w:style>
  <w:style w:type="paragraph" w:customStyle="1" w:styleId="5B6BE82CEDC94C9C85D50F41EE29037B2">
    <w:name w:val="5B6BE82CEDC94C9C85D50F41EE29037B2"/>
    <w:rsid w:val="00571D83"/>
    <w:pPr>
      <w:spacing w:after="0" w:line="240" w:lineRule="auto"/>
    </w:pPr>
    <w:rPr>
      <w:rFonts w:ascii="Calibri" w:eastAsia="Calibri" w:hAnsi="Calibri" w:cs="Arial"/>
      <w:sz w:val="20"/>
      <w:szCs w:val="20"/>
    </w:rPr>
  </w:style>
  <w:style w:type="paragraph" w:customStyle="1" w:styleId="265B831BE1C04714A4E76C64764A84032">
    <w:name w:val="265B831BE1C04714A4E76C64764A84032"/>
    <w:rsid w:val="00571D83"/>
    <w:pPr>
      <w:spacing w:after="0" w:line="240" w:lineRule="auto"/>
    </w:pPr>
    <w:rPr>
      <w:rFonts w:ascii="Calibri" w:eastAsia="Calibri" w:hAnsi="Calibri" w:cs="Arial"/>
      <w:sz w:val="20"/>
      <w:szCs w:val="20"/>
    </w:rPr>
  </w:style>
  <w:style w:type="paragraph" w:customStyle="1" w:styleId="C5927483676C4D91A3343CCC9E2747242">
    <w:name w:val="C5927483676C4D91A3343CCC9E2747242"/>
    <w:rsid w:val="00571D83"/>
    <w:pPr>
      <w:spacing w:after="0" w:line="240" w:lineRule="auto"/>
    </w:pPr>
    <w:rPr>
      <w:rFonts w:ascii="Calibri" w:eastAsia="Calibri" w:hAnsi="Calibri" w:cs="Arial"/>
      <w:sz w:val="20"/>
      <w:szCs w:val="20"/>
    </w:rPr>
  </w:style>
  <w:style w:type="paragraph" w:customStyle="1" w:styleId="063E0B65D6584B0F818E071BFD584B912">
    <w:name w:val="063E0B65D6584B0F818E071BFD584B912"/>
    <w:rsid w:val="00571D83"/>
    <w:pPr>
      <w:spacing w:after="0" w:line="240" w:lineRule="auto"/>
    </w:pPr>
    <w:rPr>
      <w:rFonts w:ascii="Calibri" w:eastAsia="Calibri" w:hAnsi="Calibri" w:cs="Arial"/>
      <w:sz w:val="20"/>
      <w:szCs w:val="20"/>
    </w:rPr>
  </w:style>
  <w:style w:type="paragraph" w:customStyle="1" w:styleId="C846C02B96C34E669845B45576702E722">
    <w:name w:val="C846C02B96C34E669845B45576702E722"/>
    <w:rsid w:val="00571D83"/>
    <w:pPr>
      <w:spacing w:after="0" w:line="240" w:lineRule="auto"/>
    </w:pPr>
    <w:rPr>
      <w:rFonts w:ascii="Calibri" w:eastAsia="Calibri" w:hAnsi="Calibri" w:cs="Arial"/>
      <w:sz w:val="20"/>
      <w:szCs w:val="20"/>
    </w:rPr>
  </w:style>
  <w:style w:type="paragraph" w:customStyle="1" w:styleId="426A27828DE2464BBD3EB4D7D62153C72">
    <w:name w:val="426A27828DE2464BBD3EB4D7D62153C72"/>
    <w:rsid w:val="00571D83"/>
    <w:pPr>
      <w:spacing w:after="0" w:line="240" w:lineRule="auto"/>
    </w:pPr>
    <w:rPr>
      <w:rFonts w:ascii="Calibri" w:eastAsia="Calibri" w:hAnsi="Calibri" w:cs="Arial"/>
      <w:sz w:val="20"/>
      <w:szCs w:val="20"/>
    </w:rPr>
  </w:style>
  <w:style w:type="paragraph" w:customStyle="1" w:styleId="C694070C812D4B479C8174400CB4CD762">
    <w:name w:val="C694070C812D4B479C8174400CB4CD762"/>
    <w:rsid w:val="00571D83"/>
    <w:pPr>
      <w:spacing w:after="0" w:line="240" w:lineRule="auto"/>
    </w:pPr>
    <w:rPr>
      <w:rFonts w:ascii="Calibri" w:eastAsia="Calibri" w:hAnsi="Calibri" w:cs="Arial"/>
      <w:sz w:val="20"/>
      <w:szCs w:val="20"/>
    </w:rPr>
  </w:style>
  <w:style w:type="paragraph" w:customStyle="1" w:styleId="88DCD71CE4ED4D4B9DB14C78C03842D42">
    <w:name w:val="88DCD71CE4ED4D4B9DB14C78C03842D42"/>
    <w:rsid w:val="00571D83"/>
    <w:pPr>
      <w:spacing w:after="0" w:line="240" w:lineRule="auto"/>
    </w:pPr>
    <w:rPr>
      <w:rFonts w:ascii="Calibri" w:eastAsia="Calibri" w:hAnsi="Calibri" w:cs="Arial"/>
      <w:sz w:val="20"/>
      <w:szCs w:val="20"/>
    </w:rPr>
  </w:style>
  <w:style w:type="paragraph" w:customStyle="1" w:styleId="FC11318D2C3F45DEAA5EB40E02E70C852">
    <w:name w:val="FC11318D2C3F45DEAA5EB40E02E70C852"/>
    <w:rsid w:val="00571D83"/>
    <w:pPr>
      <w:spacing w:after="0" w:line="240" w:lineRule="auto"/>
    </w:pPr>
    <w:rPr>
      <w:rFonts w:ascii="Calibri" w:eastAsia="Calibri" w:hAnsi="Calibri" w:cs="Arial"/>
      <w:sz w:val="20"/>
      <w:szCs w:val="20"/>
    </w:rPr>
  </w:style>
  <w:style w:type="paragraph" w:customStyle="1" w:styleId="1D4ED68142CF4AE29A5C1225551EEDC62">
    <w:name w:val="1D4ED68142CF4AE29A5C1225551EEDC62"/>
    <w:rsid w:val="00571D83"/>
    <w:pPr>
      <w:spacing w:after="0" w:line="240" w:lineRule="auto"/>
    </w:pPr>
    <w:rPr>
      <w:rFonts w:ascii="Calibri" w:eastAsia="Calibri" w:hAnsi="Calibri" w:cs="Arial"/>
      <w:sz w:val="20"/>
      <w:szCs w:val="20"/>
    </w:rPr>
  </w:style>
  <w:style w:type="paragraph" w:customStyle="1" w:styleId="CD05F106A9604EA9AF53586659E14F2C2">
    <w:name w:val="CD05F106A9604EA9AF53586659E14F2C2"/>
    <w:rsid w:val="00571D83"/>
    <w:pPr>
      <w:spacing w:after="0" w:line="240" w:lineRule="auto"/>
    </w:pPr>
    <w:rPr>
      <w:rFonts w:ascii="Calibri" w:eastAsia="Calibri" w:hAnsi="Calibri" w:cs="Arial"/>
      <w:sz w:val="20"/>
      <w:szCs w:val="20"/>
    </w:rPr>
  </w:style>
  <w:style w:type="paragraph" w:customStyle="1" w:styleId="0C03317173604970A91FBCD1848A6CA12">
    <w:name w:val="0C03317173604970A91FBCD1848A6CA12"/>
    <w:rsid w:val="00571D83"/>
    <w:pPr>
      <w:spacing w:after="0" w:line="240" w:lineRule="auto"/>
    </w:pPr>
    <w:rPr>
      <w:rFonts w:ascii="Calibri" w:eastAsia="Calibri" w:hAnsi="Calibri" w:cs="Arial"/>
      <w:sz w:val="20"/>
      <w:szCs w:val="20"/>
    </w:rPr>
  </w:style>
  <w:style w:type="paragraph" w:customStyle="1" w:styleId="3540CC3C36D642EA87909499A915BF4A2">
    <w:name w:val="3540CC3C36D642EA87909499A915BF4A2"/>
    <w:rsid w:val="00571D83"/>
    <w:pPr>
      <w:spacing w:after="0" w:line="240" w:lineRule="auto"/>
    </w:pPr>
    <w:rPr>
      <w:rFonts w:ascii="Calibri" w:eastAsia="Calibri" w:hAnsi="Calibri" w:cs="Arial"/>
      <w:sz w:val="20"/>
      <w:szCs w:val="20"/>
    </w:rPr>
  </w:style>
  <w:style w:type="paragraph" w:customStyle="1" w:styleId="5E46231625794B4D95BA2F7C98885A6B2">
    <w:name w:val="5E46231625794B4D95BA2F7C98885A6B2"/>
    <w:rsid w:val="00571D83"/>
    <w:pPr>
      <w:spacing w:after="0" w:line="240" w:lineRule="auto"/>
    </w:pPr>
    <w:rPr>
      <w:rFonts w:ascii="Calibri" w:eastAsia="Calibri" w:hAnsi="Calibri" w:cs="Arial"/>
      <w:sz w:val="20"/>
      <w:szCs w:val="20"/>
    </w:rPr>
  </w:style>
  <w:style w:type="paragraph" w:customStyle="1" w:styleId="DF24E81E94F54B9A8B8820C6B2F0E20B2">
    <w:name w:val="DF24E81E94F54B9A8B8820C6B2F0E20B2"/>
    <w:rsid w:val="00571D83"/>
    <w:pPr>
      <w:spacing w:after="0" w:line="240" w:lineRule="auto"/>
    </w:pPr>
    <w:rPr>
      <w:rFonts w:ascii="Calibri" w:eastAsia="Calibri" w:hAnsi="Calibri" w:cs="Arial"/>
      <w:sz w:val="20"/>
      <w:szCs w:val="20"/>
    </w:rPr>
  </w:style>
  <w:style w:type="paragraph" w:customStyle="1" w:styleId="B85C7B1B065D4EC1B0B64D16D4E057FF2">
    <w:name w:val="B85C7B1B065D4EC1B0B64D16D4E057FF2"/>
    <w:rsid w:val="00571D83"/>
    <w:pPr>
      <w:spacing w:after="0" w:line="240" w:lineRule="auto"/>
    </w:pPr>
    <w:rPr>
      <w:rFonts w:ascii="Calibri" w:eastAsia="Calibri" w:hAnsi="Calibri" w:cs="Arial"/>
      <w:sz w:val="20"/>
      <w:szCs w:val="20"/>
    </w:rPr>
  </w:style>
  <w:style w:type="paragraph" w:customStyle="1" w:styleId="5A28E79EFCAE495C888928BFA5CC49C82">
    <w:name w:val="5A28E79EFCAE495C888928BFA5CC49C82"/>
    <w:rsid w:val="00571D83"/>
    <w:pPr>
      <w:spacing w:after="0" w:line="240" w:lineRule="auto"/>
    </w:pPr>
    <w:rPr>
      <w:rFonts w:ascii="Calibri" w:eastAsia="Calibri" w:hAnsi="Calibri" w:cs="Arial"/>
      <w:sz w:val="20"/>
      <w:szCs w:val="20"/>
    </w:rPr>
  </w:style>
  <w:style w:type="paragraph" w:customStyle="1" w:styleId="55A4E7D761DA4817BA901C926C12CA0E2">
    <w:name w:val="55A4E7D761DA4817BA901C926C12CA0E2"/>
    <w:rsid w:val="00571D83"/>
    <w:pPr>
      <w:spacing w:after="0" w:line="240" w:lineRule="auto"/>
    </w:pPr>
    <w:rPr>
      <w:rFonts w:ascii="Calibri" w:eastAsia="Calibri" w:hAnsi="Calibri" w:cs="Arial"/>
      <w:sz w:val="20"/>
      <w:szCs w:val="20"/>
    </w:rPr>
  </w:style>
  <w:style w:type="paragraph" w:customStyle="1" w:styleId="A493006F51484387A6D1DA044A0DAEA52">
    <w:name w:val="A493006F51484387A6D1DA044A0DAEA52"/>
    <w:rsid w:val="00571D83"/>
    <w:pPr>
      <w:spacing w:after="0" w:line="240" w:lineRule="auto"/>
    </w:pPr>
    <w:rPr>
      <w:rFonts w:ascii="Calibri" w:eastAsia="Calibri" w:hAnsi="Calibri" w:cs="Arial"/>
      <w:sz w:val="20"/>
      <w:szCs w:val="20"/>
    </w:rPr>
  </w:style>
  <w:style w:type="paragraph" w:customStyle="1" w:styleId="DE8FF45F9C8D44A589226BD44CAE56FF2">
    <w:name w:val="DE8FF45F9C8D44A589226BD44CAE56FF2"/>
    <w:rsid w:val="00571D83"/>
    <w:pPr>
      <w:spacing w:after="0" w:line="240" w:lineRule="auto"/>
    </w:pPr>
    <w:rPr>
      <w:rFonts w:ascii="Calibri" w:eastAsia="Calibri" w:hAnsi="Calibri" w:cs="Arial"/>
      <w:sz w:val="20"/>
      <w:szCs w:val="20"/>
    </w:rPr>
  </w:style>
  <w:style w:type="paragraph" w:customStyle="1" w:styleId="729A9156864242ABAED61608777704632">
    <w:name w:val="729A9156864242ABAED61608777704632"/>
    <w:rsid w:val="00571D83"/>
    <w:pPr>
      <w:spacing w:after="0" w:line="240" w:lineRule="auto"/>
    </w:pPr>
    <w:rPr>
      <w:rFonts w:ascii="Calibri" w:eastAsia="Calibri" w:hAnsi="Calibri" w:cs="Arial"/>
      <w:sz w:val="20"/>
      <w:szCs w:val="20"/>
    </w:rPr>
  </w:style>
  <w:style w:type="paragraph" w:customStyle="1" w:styleId="E0EE3B3F3DA945F690E3C76C652BFF592">
    <w:name w:val="E0EE3B3F3DA945F690E3C76C652BFF592"/>
    <w:rsid w:val="00571D83"/>
    <w:pPr>
      <w:spacing w:after="0" w:line="240" w:lineRule="auto"/>
    </w:pPr>
    <w:rPr>
      <w:rFonts w:ascii="Calibri" w:eastAsia="Calibri" w:hAnsi="Calibri" w:cs="Arial"/>
      <w:sz w:val="20"/>
      <w:szCs w:val="20"/>
    </w:rPr>
  </w:style>
  <w:style w:type="paragraph" w:customStyle="1" w:styleId="180EF26AFB8644ADA5C9838D9F7DF9392">
    <w:name w:val="180EF26AFB8644ADA5C9838D9F7DF9392"/>
    <w:rsid w:val="00571D83"/>
    <w:pPr>
      <w:spacing w:after="0" w:line="240" w:lineRule="auto"/>
    </w:pPr>
    <w:rPr>
      <w:rFonts w:ascii="Calibri" w:eastAsia="Calibri" w:hAnsi="Calibri" w:cs="Arial"/>
      <w:sz w:val="20"/>
      <w:szCs w:val="20"/>
    </w:rPr>
  </w:style>
  <w:style w:type="paragraph" w:customStyle="1" w:styleId="B2BDABC8FF6E4B6FAE2CCC9060A6CF2E2">
    <w:name w:val="B2BDABC8FF6E4B6FAE2CCC9060A6CF2E2"/>
    <w:rsid w:val="00571D83"/>
    <w:pPr>
      <w:spacing w:after="0" w:line="240" w:lineRule="auto"/>
    </w:pPr>
    <w:rPr>
      <w:rFonts w:ascii="Calibri" w:eastAsia="Calibri" w:hAnsi="Calibri" w:cs="Arial"/>
      <w:sz w:val="20"/>
      <w:szCs w:val="20"/>
    </w:rPr>
  </w:style>
  <w:style w:type="paragraph" w:customStyle="1" w:styleId="9F0FB2D7BE434118A050B3204BC3D94A2">
    <w:name w:val="9F0FB2D7BE434118A050B3204BC3D94A2"/>
    <w:rsid w:val="00571D83"/>
    <w:pPr>
      <w:spacing w:after="0" w:line="240" w:lineRule="auto"/>
    </w:pPr>
    <w:rPr>
      <w:rFonts w:ascii="Calibri" w:eastAsia="Calibri" w:hAnsi="Calibri" w:cs="Arial"/>
      <w:sz w:val="20"/>
      <w:szCs w:val="20"/>
    </w:rPr>
  </w:style>
  <w:style w:type="paragraph" w:customStyle="1" w:styleId="9C20C22DDEC24B8995F9B1EC717284322">
    <w:name w:val="9C20C22DDEC24B8995F9B1EC717284322"/>
    <w:rsid w:val="00571D83"/>
    <w:pPr>
      <w:spacing w:after="0" w:line="240" w:lineRule="auto"/>
    </w:pPr>
    <w:rPr>
      <w:rFonts w:ascii="Calibri" w:eastAsia="Calibri" w:hAnsi="Calibri" w:cs="Arial"/>
      <w:sz w:val="20"/>
      <w:szCs w:val="20"/>
    </w:rPr>
  </w:style>
  <w:style w:type="paragraph" w:customStyle="1" w:styleId="01F3622FF1534859B08F99FAA0948C482">
    <w:name w:val="01F3622FF1534859B08F99FAA0948C482"/>
    <w:rsid w:val="00571D83"/>
    <w:pPr>
      <w:spacing w:after="0" w:line="240" w:lineRule="auto"/>
    </w:pPr>
    <w:rPr>
      <w:rFonts w:ascii="Calibri" w:eastAsia="Calibri" w:hAnsi="Calibri" w:cs="Arial"/>
      <w:sz w:val="20"/>
      <w:szCs w:val="20"/>
    </w:rPr>
  </w:style>
  <w:style w:type="paragraph" w:customStyle="1" w:styleId="9AED099FAA2E418780E80BB943C7E0222">
    <w:name w:val="9AED099FAA2E418780E80BB943C7E0222"/>
    <w:rsid w:val="00571D83"/>
    <w:pPr>
      <w:spacing w:after="0" w:line="240" w:lineRule="auto"/>
    </w:pPr>
    <w:rPr>
      <w:rFonts w:ascii="Calibri" w:eastAsia="Calibri" w:hAnsi="Calibri" w:cs="Arial"/>
      <w:sz w:val="20"/>
      <w:szCs w:val="20"/>
    </w:rPr>
  </w:style>
  <w:style w:type="paragraph" w:customStyle="1" w:styleId="58A0B4AA76B942E6B65B932A99A358B52">
    <w:name w:val="58A0B4AA76B942E6B65B932A99A358B52"/>
    <w:rsid w:val="00571D83"/>
    <w:pPr>
      <w:spacing w:after="0" w:line="240" w:lineRule="auto"/>
    </w:pPr>
    <w:rPr>
      <w:rFonts w:ascii="Calibri" w:eastAsia="Calibri" w:hAnsi="Calibri" w:cs="Arial"/>
      <w:sz w:val="20"/>
      <w:szCs w:val="20"/>
    </w:rPr>
  </w:style>
  <w:style w:type="paragraph" w:customStyle="1" w:styleId="6ADB23F9BDEB4EC68F0F322C1FAD3AAC2">
    <w:name w:val="6ADB23F9BDEB4EC68F0F322C1FAD3AAC2"/>
    <w:rsid w:val="00571D83"/>
    <w:pPr>
      <w:spacing w:after="0" w:line="240" w:lineRule="auto"/>
    </w:pPr>
    <w:rPr>
      <w:rFonts w:ascii="Calibri" w:eastAsia="Calibri" w:hAnsi="Calibri" w:cs="Arial"/>
      <w:sz w:val="20"/>
      <w:szCs w:val="20"/>
    </w:rPr>
  </w:style>
  <w:style w:type="paragraph" w:customStyle="1" w:styleId="DBD9145F1EF749698C2BA5EB298FF2A72">
    <w:name w:val="DBD9145F1EF749698C2BA5EB298FF2A72"/>
    <w:rsid w:val="00571D83"/>
    <w:pPr>
      <w:spacing w:after="0" w:line="240" w:lineRule="auto"/>
    </w:pPr>
    <w:rPr>
      <w:rFonts w:ascii="Calibri" w:eastAsia="Calibri" w:hAnsi="Calibri" w:cs="Arial"/>
      <w:sz w:val="20"/>
      <w:szCs w:val="20"/>
    </w:rPr>
  </w:style>
  <w:style w:type="paragraph" w:customStyle="1" w:styleId="538440534428477482EC6725C6247EA72">
    <w:name w:val="538440534428477482EC6725C6247EA72"/>
    <w:rsid w:val="00571D83"/>
    <w:pPr>
      <w:spacing w:after="0" w:line="240" w:lineRule="auto"/>
    </w:pPr>
    <w:rPr>
      <w:rFonts w:ascii="Calibri" w:eastAsia="Calibri" w:hAnsi="Calibri" w:cs="Arial"/>
      <w:sz w:val="20"/>
      <w:szCs w:val="20"/>
    </w:rPr>
  </w:style>
  <w:style w:type="paragraph" w:customStyle="1" w:styleId="F2BB7E55D57444F9AD3437FAFAB9ABFE2">
    <w:name w:val="F2BB7E55D57444F9AD3437FAFAB9ABFE2"/>
    <w:rsid w:val="00571D83"/>
    <w:pPr>
      <w:spacing w:after="0" w:line="240" w:lineRule="auto"/>
    </w:pPr>
    <w:rPr>
      <w:rFonts w:ascii="Calibri" w:eastAsia="Calibri" w:hAnsi="Calibri" w:cs="Arial"/>
      <w:sz w:val="20"/>
      <w:szCs w:val="20"/>
    </w:rPr>
  </w:style>
  <w:style w:type="paragraph" w:customStyle="1" w:styleId="4D4AD04EB62F41B99C7C7860F08038B82">
    <w:name w:val="4D4AD04EB62F41B99C7C7860F08038B82"/>
    <w:rsid w:val="00571D83"/>
    <w:pPr>
      <w:spacing w:after="0" w:line="240" w:lineRule="auto"/>
    </w:pPr>
    <w:rPr>
      <w:rFonts w:ascii="Calibri" w:eastAsia="Calibri" w:hAnsi="Calibri" w:cs="Arial"/>
      <w:sz w:val="20"/>
      <w:szCs w:val="20"/>
    </w:rPr>
  </w:style>
  <w:style w:type="paragraph" w:customStyle="1" w:styleId="771FBAB5A94E4F2EB6E7A5D799AFB1432">
    <w:name w:val="771FBAB5A94E4F2EB6E7A5D799AFB1432"/>
    <w:rsid w:val="00571D83"/>
    <w:pPr>
      <w:spacing w:after="0" w:line="240" w:lineRule="auto"/>
    </w:pPr>
    <w:rPr>
      <w:rFonts w:ascii="Calibri" w:eastAsia="Calibri" w:hAnsi="Calibri" w:cs="Arial"/>
      <w:sz w:val="20"/>
      <w:szCs w:val="20"/>
    </w:rPr>
  </w:style>
  <w:style w:type="paragraph" w:customStyle="1" w:styleId="EE50DD24A4114BE1A9315567038346C22">
    <w:name w:val="EE50DD24A4114BE1A9315567038346C22"/>
    <w:rsid w:val="00571D83"/>
    <w:pPr>
      <w:spacing w:after="0" w:line="240" w:lineRule="auto"/>
    </w:pPr>
    <w:rPr>
      <w:rFonts w:ascii="Calibri" w:eastAsia="Calibri" w:hAnsi="Calibri" w:cs="Arial"/>
      <w:sz w:val="20"/>
      <w:szCs w:val="20"/>
    </w:rPr>
  </w:style>
  <w:style w:type="paragraph" w:customStyle="1" w:styleId="44A3EBBBD7AA4F47B80C3D015A74E6E72">
    <w:name w:val="44A3EBBBD7AA4F47B80C3D015A74E6E72"/>
    <w:rsid w:val="00571D83"/>
    <w:pPr>
      <w:spacing w:after="0" w:line="240" w:lineRule="auto"/>
    </w:pPr>
    <w:rPr>
      <w:rFonts w:ascii="Calibri" w:eastAsia="Calibri" w:hAnsi="Calibri" w:cs="Arial"/>
      <w:sz w:val="20"/>
      <w:szCs w:val="20"/>
    </w:rPr>
  </w:style>
  <w:style w:type="paragraph" w:customStyle="1" w:styleId="EA9BAA64C79C470AA920CA5E5230B5942">
    <w:name w:val="EA9BAA64C79C470AA920CA5E5230B5942"/>
    <w:rsid w:val="00571D83"/>
    <w:pPr>
      <w:spacing w:after="0" w:line="240" w:lineRule="auto"/>
    </w:pPr>
    <w:rPr>
      <w:rFonts w:ascii="Calibri" w:eastAsia="Calibri" w:hAnsi="Calibri" w:cs="Arial"/>
      <w:sz w:val="20"/>
      <w:szCs w:val="20"/>
    </w:rPr>
  </w:style>
  <w:style w:type="paragraph" w:customStyle="1" w:styleId="74F699AFB9074E8BBBEFE3C901DABD382">
    <w:name w:val="74F699AFB9074E8BBBEFE3C901DABD382"/>
    <w:rsid w:val="00571D83"/>
    <w:pPr>
      <w:spacing w:after="0" w:line="240" w:lineRule="auto"/>
    </w:pPr>
    <w:rPr>
      <w:rFonts w:ascii="Calibri" w:eastAsia="Calibri" w:hAnsi="Calibri" w:cs="Arial"/>
      <w:sz w:val="20"/>
      <w:szCs w:val="20"/>
    </w:rPr>
  </w:style>
  <w:style w:type="paragraph" w:customStyle="1" w:styleId="EE797E721E5549208399DE99C4D699B52">
    <w:name w:val="EE797E721E5549208399DE99C4D699B52"/>
    <w:rsid w:val="00571D83"/>
    <w:pPr>
      <w:spacing w:after="0" w:line="240" w:lineRule="auto"/>
    </w:pPr>
    <w:rPr>
      <w:rFonts w:ascii="Calibri" w:eastAsia="Calibri" w:hAnsi="Calibri" w:cs="Arial"/>
      <w:sz w:val="20"/>
      <w:szCs w:val="20"/>
    </w:rPr>
  </w:style>
  <w:style w:type="paragraph" w:customStyle="1" w:styleId="78B2CD488D7F4C099F9F28184D01944C2">
    <w:name w:val="78B2CD488D7F4C099F9F28184D01944C2"/>
    <w:rsid w:val="00571D83"/>
    <w:pPr>
      <w:spacing w:after="0" w:line="240" w:lineRule="auto"/>
    </w:pPr>
    <w:rPr>
      <w:rFonts w:ascii="Calibri" w:eastAsia="Calibri" w:hAnsi="Calibri" w:cs="Arial"/>
      <w:sz w:val="20"/>
      <w:szCs w:val="20"/>
    </w:rPr>
  </w:style>
  <w:style w:type="paragraph" w:customStyle="1" w:styleId="FE62E5D331E94513B8FCE0010FD1041A2">
    <w:name w:val="FE62E5D331E94513B8FCE0010FD1041A2"/>
    <w:rsid w:val="00571D83"/>
    <w:pPr>
      <w:spacing w:after="0" w:line="240" w:lineRule="auto"/>
    </w:pPr>
    <w:rPr>
      <w:rFonts w:ascii="Calibri" w:eastAsia="Calibri" w:hAnsi="Calibri" w:cs="Arial"/>
      <w:sz w:val="20"/>
      <w:szCs w:val="20"/>
    </w:rPr>
  </w:style>
  <w:style w:type="paragraph" w:customStyle="1" w:styleId="C5030CE0A03641A3AA67C561759C895C1">
    <w:name w:val="C5030CE0A03641A3AA67C561759C895C1"/>
    <w:rsid w:val="00571D83"/>
    <w:pPr>
      <w:spacing w:after="0" w:line="240" w:lineRule="auto"/>
    </w:pPr>
    <w:rPr>
      <w:rFonts w:ascii="Calibri" w:eastAsia="Calibri" w:hAnsi="Calibri" w:cs="Arial"/>
      <w:sz w:val="20"/>
      <w:szCs w:val="20"/>
    </w:rPr>
  </w:style>
  <w:style w:type="paragraph" w:customStyle="1" w:styleId="1AB1FC7DCE9B430D971A4A9BC3C5927A1">
    <w:name w:val="1AB1FC7DCE9B430D971A4A9BC3C5927A1"/>
    <w:rsid w:val="00571D83"/>
    <w:pPr>
      <w:spacing w:after="0" w:line="240" w:lineRule="auto"/>
    </w:pPr>
    <w:rPr>
      <w:rFonts w:ascii="Calibri" w:eastAsia="Calibri" w:hAnsi="Calibri" w:cs="Arial"/>
      <w:sz w:val="20"/>
      <w:szCs w:val="20"/>
    </w:rPr>
  </w:style>
  <w:style w:type="paragraph" w:customStyle="1" w:styleId="BF317D3A57EA4C77B1BB2254F9B8D8DC1">
    <w:name w:val="BF317D3A57EA4C77B1BB2254F9B8D8DC1"/>
    <w:rsid w:val="00571D83"/>
    <w:pPr>
      <w:spacing w:after="0" w:line="240" w:lineRule="auto"/>
    </w:pPr>
    <w:rPr>
      <w:rFonts w:ascii="Calibri" w:eastAsia="Calibri" w:hAnsi="Calibri" w:cs="Arial"/>
      <w:sz w:val="20"/>
      <w:szCs w:val="20"/>
    </w:rPr>
  </w:style>
  <w:style w:type="paragraph" w:customStyle="1" w:styleId="7E0433692AD44BD498978A13DD4C18411">
    <w:name w:val="7E0433692AD44BD498978A13DD4C18411"/>
    <w:rsid w:val="00571D83"/>
    <w:pPr>
      <w:spacing w:after="0" w:line="240" w:lineRule="auto"/>
    </w:pPr>
    <w:rPr>
      <w:rFonts w:ascii="Calibri" w:eastAsia="Calibri" w:hAnsi="Calibri" w:cs="Arial"/>
      <w:sz w:val="20"/>
      <w:szCs w:val="20"/>
    </w:rPr>
  </w:style>
  <w:style w:type="paragraph" w:customStyle="1" w:styleId="EF97656A510E4AE1B3114E0D0EFF6B2B1">
    <w:name w:val="EF97656A510E4AE1B3114E0D0EFF6B2B1"/>
    <w:rsid w:val="00571D83"/>
    <w:pPr>
      <w:spacing w:after="0" w:line="240" w:lineRule="auto"/>
    </w:pPr>
    <w:rPr>
      <w:rFonts w:ascii="Calibri" w:eastAsia="Calibri" w:hAnsi="Calibri" w:cs="Arial"/>
      <w:sz w:val="20"/>
      <w:szCs w:val="20"/>
    </w:rPr>
  </w:style>
  <w:style w:type="paragraph" w:customStyle="1" w:styleId="C6F10A7FC035445CA2C651827AB7D6331">
    <w:name w:val="C6F10A7FC035445CA2C651827AB7D6331"/>
    <w:rsid w:val="00571D83"/>
    <w:pPr>
      <w:spacing w:after="0" w:line="240" w:lineRule="auto"/>
    </w:pPr>
    <w:rPr>
      <w:rFonts w:ascii="Calibri" w:eastAsia="Calibri" w:hAnsi="Calibri" w:cs="Arial"/>
      <w:sz w:val="20"/>
      <w:szCs w:val="20"/>
    </w:rPr>
  </w:style>
  <w:style w:type="paragraph" w:customStyle="1" w:styleId="7B8FA8B5B6BC406189073C304CDC1A3E1">
    <w:name w:val="7B8FA8B5B6BC406189073C304CDC1A3E1"/>
    <w:rsid w:val="00571D83"/>
    <w:pPr>
      <w:spacing w:after="0" w:line="240" w:lineRule="auto"/>
    </w:pPr>
    <w:rPr>
      <w:rFonts w:ascii="Calibri" w:eastAsia="Calibri" w:hAnsi="Calibri" w:cs="Arial"/>
      <w:sz w:val="20"/>
      <w:szCs w:val="20"/>
    </w:rPr>
  </w:style>
  <w:style w:type="paragraph" w:customStyle="1" w:styleId="9F17A1DDB38D430FA2EE60B78A61F20C1">
    <w:name w:val="9F17A1DDB38D430FA2EE60B78A61F20C1"/>
    <w:rsid w:val="00571D83"/>
    <w:pPr>
      <w:spacing w:after="0" w:line="240" w:lineRule="auto"/>
    </w:pPr>
    <w:rPr>
      <w:rFonts w:ascii="Calibri" w:eastAsia="Calibri" w:hAnsi="Calibri" w:cs="Arial"/>
      <w:sz w:val="20"/>
      <w:szCs w:val="20"/>
    </w:rPr>
  </w:style>
  <w:style w:type="paragraph" w:customStyle="1" w:styleId="63A0487F0A34480DBB2B981060ED09501">
    <w:name w:val="63A0487F0A34480DBB2B981060ED09501"/>
    <w:rsid w:val="00571D83"/>
    <w:pPr>
      <w:spacing w:after="0" w:line="240" w:lineRule="auto"/>
    </w:pPr>
    <w:rPr>
      <w:rFonts w:ascii="Calibri" w:eastAsia="Calibri" w:hAnsi="Calibri" w:cs="Arial"/>
      <w:sz w:val="20"/>
      <w:szCs w:val="20"/>
    </w:rPr>
  </w:style>
  <w:style w:type="paragraph" w:customStyle="1" w:styleId="E26BDA03A8C943E490732E03A6FE732D1">
    <w:name w:val="E26BDA03A8C943E490732E03A6FE732D1"/>
    <w:rsid w:val="00571D83"/>
    <w:pPr>
      <w:spacing w:after="0" w:line="240" w:lineRule="auto"/>
    </w:pPr>
    <w:rPr>
      <w:rFonts w:ascii="Calibri" w:eastAsia="Calibri" w:hAnsi="Calibri" w:cs="Arial"/>
      <w:sz w:val="20"/>
      <w:szCs w:val="20"/>
    </w:rPr>
  </w:style>
  <w:style w:type="paragraph" w:customStyle="1" w:styleId="159A65ED699A461EB45955C1E6BBA49C1">
    <w:name w:val="159A65ED699A461EB45955C1E6BBA49C1"/>
    <w:rsid w:val="00571D83"/>
    <w:pPr>
      <w:spacing w:after="0" w:line="240" w:lineRule="auto"/>
    </w:pPr>
    <w:rPr>
      <w:rFonts w:ascii="Calibri" w:eastAsia="Calibri" w:hAnsi="Calibri" w:cs="Arial"/>
      <w:sz w:val="20"/>
      <w:szCs w:val="20"/>
    </w:rPr>
  </w:style>
  <w:style w:type="paragraph" w:customStyle="1" w:styleId="F50A7BAC649F4854930C9671308A66F11">
    <w:name w:val="F50A7BAC649F4854930C9671308A66F11"/>
    <w:rsid w:val="00571D83"/>
    <w:pPr>
      <w:spacing w:after="0" w:line="240" w:lineRule="auto"/>
    </w:pPr>
    <w:rPr>
      <w:rFonts w:ascii="Calibri" w:eastAsia="Calibri" w:hAnsi="Calibri" w:cs="Arial"/>
      <w:sz w:val="20"/>
      <w:szCs w:val="20"/>
    </w:rPr>
  </w:style>
  <w:style w:type="paragraph" w:customStyle="1" w:styleId="13F677B9AA3C4C18953C111D2C2584D51">
    <w:name w:val="13F677B9AA3C4C18953C111D2C2584D51"/>
    <w:rsid w:val="00571D83"/>
    <w:pPr>
      <w:spacing w:after="0" w:line="240" w:lineRule="auto"/>
    </w:pPr>
    <w:rPr>
      <w:rFonts w:ascii="Calibri" w:eastAsia="Calibri" w:hAnsi="Calibri" w:cs="Arial"/>
      <w:sz w:val="20"/>
      <w:szCs w:val="20"/>
    </w:rPr>
  </w:style>
  <w:style w:type="paragraph" w:customStyle="1" w:styleId="9CCF60B83EE34139B4CF63332DA97C3C1">
    <w:name w:val="9CCF60B83EE34139B4CF63332DA97C3C1"/>
    <w:rsid w:val="00571D83"/>
    <w:pPr>
      <w:spacing w:after="0" w:line="240" w:lineRule="auto"/>
    </w:pPr>
    <w:rPr>
      <w:rFonts w:ascii="Calibri" w:eastAsia="Calibri" w:hAnsi="Calibri" w:cs="Arial"/>
      <w:sz w:val="20"/>
      <w:szCs w:val="20"/>
    </w:rPr>
  </w:style>
  <w:style w:type="paragraph" w:customStyle="1" w:styleId="73E9B4E1753D404690F831DC2B46FCCB1">
    <w:name w:val="73E9B4E1753D404690F831DC2B46FCCB1"/>
    <w:rsid w:val="00571D83"/>
    <w:pPr>
      <w:spacing w:after="0" w:line="240" w:lineRule="auto"/>
    </w:pPr>
    <w:rPr>
      <w:rFonts w:ascii="Calibri" w:eastAsia="Calibri" w:hAnsi="Calibri" w:cs="Arial"/>
      <w:sz w:val="20"/>
      <w:szCs w:val="20"/>
    </w:rPr>
  </w:style>
  <w:style w:type="paragraph" w:customStyle="1" w:styleId="A21CB77CABA94A8CBD1B8308D25095111">
    <w:name w:val="A21CB77CABA94A8CBD1B8308D25095111"/>
    <w:rsid w:val="00571D83"/>
    <w:pPr>
      <w:spacing w:after="0" w:line="240" w:lineRule="auto"/>
    </w:pPr>
    <w:rPr>
      <w:rFonts w:ascii="Calibri" w:eastAsia="Calibri" w:hAnsi="Calibri" w:cs="Arial"/>
      <w:sz w:val="20"/>
      <w:szCs w:val="20"/>
    </w:rPr>
  </w:style>
  <w:style w:type="paragraph" w:customStyle="1" w:styleId="E8FDDD7D0350456AA07EA5DCC28DD9081">
    <w:name w:val="E8FDDD7D0350456AA07EA5DCC28DD9081"/>
    <w:rsid w:val="00571D83"/>
    <w:pPr>
      <w:spacing w:after="0" w:line="240" w:lineRule="auto"/>
    </w:pPr>
    <w:rPr>
      <w:rFonts w:ascii="Calibri" w:eastAsia="Calibri" w:hAnsi="Calibri" w:cs="Arial"/>
      <w:sz w:val="20"/>
      <w:szCs w:val="20"/>
    </w:rPr>
  </w:style>
  <w:style w:type="paragraph" w:customStyle="1" w:styleId="310D067B0F174019A67896568C53A8341">
    <w:name w:val="310D067B0F174019A67896568C53A8341"/>
    <w:rsid w:val="00571D83"/>
    <w:pPr>
      <w:spacing w:after="0" w:line="240" w:lineRule="auto"/>
    </w:pPr>
    <w:rPr>
      <w:rFonts w:ascii="Calibri" w:eastAsia="Calibri" w:hAnsi="Calibri" w:cs="Arial"/>
      <w:sz w:val="20"/>
      <w:szCs w:val="20"/>
    </w:rPr>
  </w:style>
  <w:style w:type="paragraph" w:customStyle="1" w:styleId="95755F27B1B445148DF653451A94FCF11">
    <w:name w:val="95755F27B1B445148DF653451A94FCF11"/>
    <w:rsid w:val="00571D83"/>
    <w:pPr>
      <w:spacing w:after="0" w:line="240" w:lineRule="auto"/>
    </w:pPr>
    <w:rPr>
      <w:rFonts w:ascii="Calibri" w:eastAsia="Calibri" w:hAnsi="Calibri" w:cs="Arial"/>
      <w:sz w:val="20"/>
      <w:szCs w:val="20"/>
    </w:rPr>
  </w:style>
  <w:style w:type="paragraph" w:customStyle="1" w:styleId="CFCC0F7DF56942BFBDE2555FBA3C71EE1">
    <w:name w:val="CFCC0F7DF56942BFBDE2555FBA3C71EE1"/>
    <w:rsid w:val="00571D83"/>
    <w:pPr>
      <w:spacing w:after="0" w:line="240" w:lineRule="auto"/>
    </w:pPr>
    <w:rPr>
      <w:rFonts w:ascii="Calibri" w:eastAsia="Calibri" w:hAnsi="Calibri" w:cs="Arial"/>
      <w:sz w:val="20"/>
      <w:szCs w:val="20"/>
    </w:rPr>
  </w:style>
  <w:style w:type="paragraph" w:customStyle="1" w:styleId="148D7CEA22464ACDBA73E1FC22469F731">
    <w:name w:val="148D7CEA22464ACDBA73E1FC22469F731"/>
    <w:rsid w:val="00571D83"/>
    <w:pPr>
      <w:spacing w:after="0" w:line="240" w:lineRule="auto"/>
    </w:pPr>
    <w:rPr>
      <w:rFonts w:ascii="Calibri" w:eastAsia="Calibri" w:hAnsi="Calibri" w:cs="Arial"/>
      <w:sz w:val="20"/>
      <w:szCs w:val="20"/>
    </w:rPr>
  </w:style>
  <w:style w:type="paragraph" w:customStyle="1" w:styleId="0FCC0B1F6263416C8D05B8FFB43C475A">
    <w:name w:val="0FCC0B1F6263416C8D05B8FFB43C475A"/>
    <w:rsid w:val="00150219"/>
  </w:style>
  <w:style w:type="paragraph" w:customStyle="1" w:styleId="0FD719327A3F4A068AD80EF43825FFC9">
    <w:name w:val="0FD719327A3F4A068AD80EF43825FFC9"/>
    <w:rsid w:val="00150219"/>
  </w:style>
  <w:style w:type="paragraph" w:customStyle="1" w:styleId="0B0258CDECB14C2394AEF7C64AE54F2C">
    <w:name w:val="0B0258CDECB14C2394AEF7C64AE54F2C"/>
    <w:rsid w:val="00150219"/>
  </w:style>
  <w:style w:type="paragraph" w:customStyle="1" w:styleId="BB5D144CCAD0447BBBFDE7223EEA25B5">
    <w:name w:val="BB5D144CCAD0447BBBFDE7223EEA25B5"/>
    <w:rsid w:val="00150219"/>
  </w:style>
  <w:style w:type="paragraph" w:customStyle="1" w:styleId="D58AF06DFF2E45D98E96F89D585B3954">
    <w:name w:val="D58AF06DFF2E45D98E96F89D585B3954"/>
    <w:rsid w:val="00150219"/>
  </w:style>
  <w:style w:type="paragraph" w:customStyle="1" w:styleId="47BDF1AC84BA449FBB23ACED5B00BA5C">
    <w:name w:val="47BDF1AC84BA449FBB23ACED5B00BA5C"/>
    <w:rsid w:val="00150219"/>
  </w:style>
  <w:style w:type="paragraph" w:customStyle="1" w:styleId="3C83382598BF49A098D8111BDD560E27">
    <w:name w:val="3C83382598BF49A098D8111BDD560E27"/>
    <w:rsid w:val="00150219"/>
  </w:style>
  <w:style w:type="paragraph" w:customStyle="1" w:styleId="8B32F3411C6447AD83AD017CE3A2087F">
    <w:name w:val="8B32F3411C6447AD83AD017CE3A2087F"/>
    <w:rsid w:val="00150219"/>
  </w:style>
  <w:style w:type="paragraph" w:customStyle="1" w:styleId="5673800A490040208E9E5E09F992E0BB">
    <w:name w:val="5673800A490040208E9E5E09F992E0BB"/>
    <w:rsid w:val="00150219"/>
  </w:style>
  <w:style w:type="paragraph" w:customStyle="1" w:styleId="576535FCCC12454CB15D540D93F2D487">
    <w:name w:val="576535FCCC12454CB15D540D93F2D487"/>
    <w:rsid w:val="00150219"/>
  </w:style>
  <w:style w:type="paragraph" w:customStyle="1" w:styleId="9BB1280E27694DE88645F23358E0D9D7">
    <w:name w:val="9BB1280E27694DE88645F23358E0D9D7"/>
    <w:rsid w:val="00150219"/>
  </w:style>
  <w:style w:type="paragraph" w:customStyle="1" w:styleId="B3D4F24EE9FF4937BE7065F8A44A07F0">
    <w:name w:val="B3D4F24EE9FF4937BE7065F8A44A07F0"/>
    <w:rsid w:val="00150219"/>
  </w:style>
  <w:style w:type="paragraph" w:customStyle="1" w:styleId="1C17954F3B7F419A8B9BD0D8CBAA1D3A">
    <w:name w:val="1C17954F3B7F419A8B9BD0D8CBAA1D3A"/>
    <w:rsid w:val="00150219"/>
  </w:style>
  <w:style w:type="paragraph" w:customStyle="1" w:styleId="48DEB47222634AE2ACB391E5E49E8EE8">
    <w:name w:val="48DEB47222634AE2ACB391E5E49E8EE8"/>
    <w:rsid w:val="00150219"/>
  </w:style>
  <w:style w:type="paragraph" w:customStyle="1" w:styleId="043A6EB0882449E5844A027230D7AFE9">
    <w:name w:val="043A6EB0882449E5844A027230D7AFE9"/>
    <w:rsid w:val="00150219"/>
  </w:style>
  <w:style w:type="paragraph" w:customStyle="1" w:styleId="617098C41DCA441990AB6605B00D91D2">
    <w:name w:val="617098C41DCA441990AB6605B00D91D2"/>
    <w:rsid w:val="00150219"/>
  </w:style>
  <w:style w:type="paragraph" w:customStyle="1" w:styleId="E2A2D6616104482B93C2D9CAF2880EE0">
    <w:name w:val="E2A2D6616104482B93C2D9CAF2880EE0"/>
    <w:rsid w:val="00150219"/>
  </w:style>
  <w:style w:type="paragraph" w:customStyle="1" w:styleId="5A3639BD33B64017AA5B8B697170469B">
    <w:name w:val="5A3639BD33B64017AA5B8B697170469B"/>
    <w:rsid w:val="00150219"/>
  </w:style>
  <w:style w:type="paragraph" w:customStyle="1" w:styleId="31BF6AC53ECA4AFABF51A681984D54E6">
    <w:name w:val="31BF6AC53ECA4AFABF51A681984D54E6"/>
    <w:rsid w:val="00150219"/>
  </w:style>
  <w:style w:type="paragraph" w:customStyle="1" w:styleId="1C9F8209E13B4DA6B98730E94A61EB16">
    <w:name w:val="1C9F8209E13B4DA6B98730E94A61EB16"/>
    <w:rsid w:val="00150219"/>
  </w:style>
  <w:style w:type="paragraph" w:customStyle="1" w:styleId="7D410F7B4EF94D45A5997D2D7178D1A0">
    <w:name w:val="7D410F7B4EF94D45A5997D2D7178D1A0"/>
    <w:rsid w:val="00150219"/>
  </w:style>
  <w:style w:type="paragraph" w:customStyle="1" w:styleId="74BAB5EA508B483D8AB2783C9ED270BE">
    <w:name w:val="74BAB5EA508B483D8AB2783C9ED270BE"/>
    <w:rsid w:val="00150219"/>
  </w:style>
  <w:style w:type="paragraph" w:customStyle="1" w:styleId="64A487DAB5544792BBABEDA210224E35">
    <w:name w:val="64A487DAB5544792BBABEDA210224E35"/>
    <w:rsid w:val="00150219"/>
  </w:style>
  <w:style w:type="paragraph" w:customStyle="1" w:styleId="0FCC0B1F6263416C8D05B8FFB43C475A1">
    <w:name w:val="0FCC0B1F6263416C8D05B8FFB43C475A1"/>
    <w:rsid w:val="00150219"/>
    <w:pPr>
      <w:spacing w:after="0" w:line="240" w:lineRule="auto"/>
    </w:pPr>
    <w:rPr>
      <w:rFonts w:ascii="Calibri" w:eastAsia="Calibri" w:hAnsi="Calibri" w:cs="Arial"/>
      <w:sz w:val="20"/>
      <w:szCs w:val="20"/>
    </w:rPr>
  </w:style>
  <w:style w:type="paragraph" w:customStyle="1" w:styleId="BB5D144CCAD0447BBBFDE7223EEA25B51">
    <w:name w:val="BB5D144CCAD0447BBBFDE7223EEA25B51"/>
    <w:rsid w:val="00150219"/>
    <w:pPr>
      <w:spacing w:after="0" w:line="240" w:lineRule="auto"/>
    </w:pPr>
    <w:rPr>
      <w:rFonts w:ascii="Calibri" w:eastAsia="Calibri" w:hAnsi="Calibri" w:cs="Arial"/>
      <w:sz w:val="20"/>
      <w:szCs w:val="20"/>
    </w:rPr>
  </w:style>
  <w:style w:type="paragraph" w:customStyle="1" w:styleId="D58AF06DFF2E45D98E96F89D585B39541">
    <w:name w:val="D58AF06DFF2E45D98E96F89D585B39541"/>
    <w:rsid w:val="00150219"/>
    <w:pPr>
      <w:spacing w:after="0" w:line="240" w:lineRule="auto"/>
    </w:pPr>
    <w:rPr>
      <w:rFonts w:ascii="Calibri" w:eastAsia="Calibri" w:hAnsi="Calibri" w:cs="Arial"/>
      <w:sz w:val="20"/>
      <w:szCs w:val="20"/>
    </w:rPr>
  </w:style>
  <w:style w:type="paragraph" w:customStyle="1" w:styleId="47BDF1AC84BA449FBB23ACED5B00BA5C1">
    <w:name w:val="47BDF1AC84BA449FBB23ACED5B00BA5C1"/>
    <w:rsid w:val="00150219"/>
    <w:pPr>
      <w:spacing w:after="0" w:line="240" w:lineRule="auto"/>
    </w:pPr>
    <w:rPr>
      <w:rFonts w:ascii="Calibri" w:eastAsia="Calibri" w:hAnsi="Calibri" w:cs="Arial"/>
      <w:sz w:val="20"/>
      <w:szCs w:val="20"/>
    </w:rPr>
  </w:style>
  <w:style w:type="paragraph" w:customStyle="1" w:styleId="8B32F3411C6447AD83AD017CE3A2087F1">
    <w:name w:val="8B32F3411C6447AD83AD017CE3A2087F1"/>
    <w:rsid w:val="00150219"/>
    <w:pPr>
      <w:spacing w:after="0" w:line="240" w:lineRule="auto"/>
    </w:pPr>
    <w:rPr>
      <w:rFonts w:ascii="Calibri" w:eastAsia="Calibri" w:hAnsi="Calibri" w:cs="Arial"/>
      <w:sz w:val="20"/>
      <w:szCs w:val="20"/>
    </w:rPr>
  </w:style>
  <w:style w:type="paragraph" w:customStyle="1" w:styleId="905C638055E944ABBC8E749EB2AFE2B93">
    <w:name w:val="905C638055E944ABBC8E749EB2AFE2B93"/>
    <w:rsid w:val="00150219"/>
    <w:pPr>
      <w:spacing w:after="0" w:line="240" w:lineRule="auto"/>
      <w:ind w:left="720"/>
      <w:contextualSpacing/>
    </w:pPr>
    <w:rPr>
      <w:rFonts w:ascii="Calibri" w:eastAsia="Calibri" w:hAnsi="Calibri" w:cs="Arial"/>
      <w:sz w:val="20"/>
      <w:szCs w:val="20"/>
    </w:rPr>
  </w:style>
  <w:style w:type="paragraph" w:customStyle="1" w:styleId="600634C5F5B74043859F65D374491DE73">
    <w:name w:val="600634C5F5B74043859F65D374491DE73"/>
    <w:rsid w:val="00150219"/>
    <w:pPr>
      <w:spacing w:after="0" w:line="240" w:lineRule="auto"/>
      <w:ind w:left="720"/>
      <w:contextualSpacing/>
    </w:pPr>
    <w:rPr>
      <w:rFonts w:ascii="Calibri" w:eastAsia="Calibri" w:hAnsi="Calibri" w:cs="Arial"/>
      <w:sz w:val="20"/>
      <w:szCs w:val="20"/>
    </w:rPr>
  </w:style>
  <w:style w:type="paragraph" w:customStyle="1" w:styleId="E1E6549864534654BDE7C2D221B427873">
    <w:name w:val="E1E6549864534654BDE7C2D221B427873"/>
    <w:rsid w:val="00150219"/>
    <w:pPr>
      <w:spacing w:after="0" w:line="240" w:lineRule="auto"/>
      <w:ind w:left="720"/>
      <w:contextualSpacing/>
    </w:pPr>
    <w:rPr>
      <w:rFonts w:ascii="Calibri" w:eastAsia="Calibri" w:hAnsi="Calibri" w:cs="Arial"/>
      <w:sz w:val="20"/>
      <w:szCs w:val="20"/>
    </w:rPr>
  </w:style>
  <w:style w:type="paragraph" w:customStyle="1" w:styleId="81D2A6E943D2484B9F9EA4F7FCF2F8F23">
    <w:name w:val="81D2A6E943D2484B9F9EA4F7FCF2F8F23"/>
    <w:rsid w:val="00150219"/>
    <w:pPr>
      <w:spacing w:after="0" w:line="240" w:lineRule="auto"/>
      <w:ind w:left="720"/>
      <w:contextualSpacing/>
    </w:pPr>
    <w:rPr>
      <w:rFonts w:ascii="Calibri" w:eastAsia="Calibri" w:hAnsi="Calibri" w:cs="Arial"/>
      <w:sz w:val="20"/>
      <w:szCs w:val="20"/>
    </w:rPr>
  </w:style>
  <w:style w:type="paragraph" w:customStyle="1" w:styleId="E8D6307E335442B9B8D13183A9F7D6523">
    <w:name w:val="E8D6307E335442B9B8D13183A9F7D6523"/>
    <w:rsid w:val="00150219"/>
    <w:pPr>
      <w:spacing w:after="0" w:line="240" w:lineRule="auto"/>
      <w:ind w:left="720"/>
      <w:contextualSpacing/>
    </w:pPr>
    <w:rPr>
      <w:rFonts w:ascii="Calibri" w:eastAsia="Calibri" w:hAnsi="Calibri" w:cs="Arial"/>
      <w:sz w:val="20"/>
      <w:szCs w:val="20"/>
    </w:rPr>
  </w:style>
  <w:style w:type="paragraph" w:customStyle="1" w:styleId="9522CF5E45CF4EDA93F85A61E7D711A03">
    <w:name w:val="9522CF5E45CF4EDA93F85A61E7D711A03"/>
    <w:rsid w:val="00150219"/>
    <w:pPr>
      <w:spacing w:after="0" w:line="240" w:lineRule="auto"/>
      <w:ind w:left="720"/>
      <w:contextualSpacing/>
    </w:pPr>
    <w:rPr>
      <w:rFonts w:ascii="Calibri" w:eastAsia="Calibri" w:hAnsi="Calibri" w:cs="Arial"/>
      <w:sz w:val="20"/>
      <w:szCs w:val="20"/>
    </w:rPr>
  </w:style>
  <w:style w:type="paragraph" w:customStyle="1" w:styleId="B0042533247942469EA1A6578DB074583">
    <w:name w:val="B0042533247942469EA1A6578DB074583"/>
    <w:rsid w:val="00150219"/>
    <w:pPr>
      <w:spacing w:after="0" w:line="240" w:lineRule="auto"/>
      <w:ind w:left="720"/>
      <w:contextualSpacing/>
    </w:pPr>
    <w:rPr>
      <w:rFonts w:ascii="Calibri" w:eastAsia="Calibri" w:hAnsi="Calibri" w:cs="Arial"/>
      <w:sz w:val="20"/>
      <w:szCs w:val="20"/>
    </w:rPr>
  </w:style>
  <w:style w:type="paragraph" w:customStyle="1" w:styleId="33C35A14BFD041D3B2AEE39D0FD8944A3">
    <w:name w:val="33C35A14BFD041D3B2AEE39D0FD8944A3"/>
    <w:rsid w:val="00150219"/>
    <w:pPr>
      <w:spacing w:after="0" w:line="240" w:lineRule="auto"/>
      <w:ind w:left="720"/>
      <w:contextualSpacing/>
    </w:pPr>
    <w:rPr>
      <w:rFonts w:ascii="Calibri" w:eastAsia="Calibri" w:hAnsi="Calibri" w:cs="Arial"/>
      <w:sz w:val="20"/>
      <w:szCs w:val="20"/>
    </w:rPr>
  </w:style>
  <w:style w:type="paragraph" w:customStyle="1" w:styleId="5673800A490040208E9E5E09F992E0BB1">
    <w:name w:val="5673800A490040208E9E5E09F992E0BB1"/>
    <w:rsid w:val="00150219"/>
    <w:pPr>
      <w:spacing w:after="0" w:line="240" w:lineRule="auto"/>
    </w:pPr>
    <w:rPr>
      <w:rFonts w:ascii="Calibri" w:eastAsia="Calibri" w:hAnsi="Calibri" w:cs="Arial"/>
      <w:sz w:val="20"/>
      <w:szCs w:val="20"/>
    </w:rPr>
  </w:style>
  <w:style w:type="paragraph" w:customStyle="1" w:styleId="B3D4F24EE9FF4937BE7065F8A44A07F01">
    <w:name w:val="B3D4F24EE9FF4937BE7065F8A44A07F01"/>
    <w:rsid w:val="00150219"/>
    <w:pPr>
      <w:spacing w:after="0" w:line="240" w:lineRule="auto"/>
    </w:pPr>
    <w:rPr>
      <w:rFonts w:ascii="Calibri" w:eastAsia="Calibri" w:hAnsi="Calibri" w:cs="Arial"/>
      <w:sz w:val="20"/>
      <w:szCs w:val="20"/>
    </w:rPr>
  </w:style>
  <w:style w:type="paragraph" w:customStyle="1" w:styleId="1C17954F3B7F419A8B9BD0D8CBAA1D3A1">
    <w:name w:val="1C17954F3B7F419A8B9BD0D8CBAA1D3A1"/>
    <w:rsid w:val="00150219"/>
    <w:pPr>
      <w:spacing w:after="0" w:line="240" w:lineRule="auto"/>
    </w:pPr>
    <w:rPr>
      <w:rFonts w:ascii="Calibri" w:eastAsia="Calibri" w:hAnsi="Calibri" w:cs="Arial"/>
      <w:sz w:val="20"/>
      <w:szCs w:val="20"/>
    </w:rPr>
  </w:style>
  <w:style w:type="paragraph" w:customStyle="1" w:styleId="35C971E146F14776B925560E28417B203">
    <w:name w:val="35C971E146F14776B925560E28417B203"/>
    <w:rsid w:val="00150219"/>
    <w:pPr>
      <w:spacing w:after="0" w:line="240" w:lineRule="auto"/>
    </w:pPr>
    <w:rPr>
      <w:rFonts w:ascii="Calibri" w:eastAsia="Calibri" w:hAnsi="Calibri" w:cs="Arial"/>
      <w:sz w:val="20"/>
      <w:szCs w:val="20"/>
    </w:rPr>
  </w:style>
  <w:style w:type="paragraph" w:customStyle="1" w:styleId="2089DA2537994673AAAFA6C2F888A61C3">
    <w:name w:val="2089DA2537994673AAAFA6C2F888A61C3"/>
    <w:rsid w:val="00150219"/>
    <w:pPr>
      <w:spacing w:after="0" w:line="240" w:lineRule="auto"/>
    </w:pPr>
    <w:rPr>
      <w:rFonts w:ascii="Calibri" w:eastAsia="Calibri" w:hAnsi="Calibri" w:cs="Arial"/>
      <w:sz w:val="20"/>
      <w:szCs w:val="20"/>
    </w:rPr>
  </w:style>
  <w:style w:type="paragraph" w:customStyle="1" w:styleId="9ACAAB336D044345A0D3F5986AB3E5753">
    <w:name w:val="9ACAAB336D044345A0D3F5986AB3E5753"/>
    <w:rsid w:val="00150219"/>
    <w:pPr>
      <w:spacing w:after="0" w:line="240" w:lineRule="auto"/>
    </w:pPr>
    <w:rPr>
      <w:rFonts w:ascii="Calibri" w:eastAsia="Calibri" w:hAnsi="Calibri" w:cs="Arial"/>
      <w:sz w:val="20"/>
      <w:szCs w:val="20"/>
    </w:rPr>
  </w:style>
  <w:style w:type="paragraph" w:customStyle="1" w:styleId="3485288AC40A45D6BD928480D36673EF3">
    <w:name w:val="3485288AC40A45D6BD928480D36673EF3"/>
    <w:rsid w:val="00150219"/>
    <w:pPr>
      <w:spacing w:after="0" w:line="240" w:lineRule="auto"/>
    </w:pPr>
    <w:rPr>
      <w:rFonts w:ascii="Calibri" w:eastAsia="Calibri" w:hAnsi="Calibri" w:cs="Arial"/>
      <w:sz w:val="20"/>
      <w:szCs w:val="20"/>
    </w:rPr>
  </w:style>
  <w:style w:type="paragraph" w:customStyle="1" w:styleId="40F92733729742C89BF129F28880E0983">
    <w:name w:val="40F92733729742C89BF129F28880E0983"/>
    <w:rsid w:val="00150219"/>
    <w:pPr>
      <w:spacing w:after="0" w:line="240" w:lineRule="auto"/>
    </w:pPr>
    <w:rPr>
      <w:rFonts w:ascii="Calibri" w:eastAsia="Calibri" w:hAnsi="Calibri" w:cs="Arial"/>
      <w:sz w:val="20"/>
      <w:szCs w:val="20"/>
    </w:rPr>
  </w:style>
  <w:style w:type="paragraph" w:customStyle="1" w:styleId="C4448FC28D18436584A5CF00C835CD013">
    <w:name w:val="C4448FC28D18436584A5CF00C835CD013"/>
    <w:rsid w:val="00150219"/>
    <w:pPr>
      <w:spacing w:after="0" w:line="240" w:lineRule="auto"/>
    </w:pPr>
    <w:rPr>
      <w:rFonts w:ascii="Calibri" w:eastAsia="Calibri" w:hAnsi="Calibri" w:cs="Arial"/>
      <w:sz w:val="20"/>
      <w:szCs w:val="20"/>
    </w:rPr>
  </w:style>
  <w:style w:type="paragraph" w:customStyle="1" w:styleId="60249D883817452391E61866B09A13A13">
    <w:name w:val="60249D883817452391E61866B09A13A13"/>
    <w:rsid w:val="00150219"/>
    <w:pPr>
      <w:spacing w:after="0" w:line="240" w:lineRule="auto"/>
    </w:pPr>
    <w:rPr>
      <w:rFonts w:ascii="Calibri" w:eastAsia="Calibri" w:hAnsi="Calibri" w:cs="Arial"/>
      <w:sz w:val="20"/>
      <w:szCs w:val="20"/>
    </w:rPr>
  </w:style>
  <w:style w:type="paragraph" w:customStyle="1" w:styleId="48DEB47222634AE2ACB391E5E49E8EE81">
    <w:name w:val="48DEB47222634AE2ACB391E5E49E8EE81"/>
    <w:rsid w:val="00150219"/>
    <w:pPr>
      <w:spacing w:after="0" w:line="240" w:lineRule="auto"/>
    </w:pPr>
    <w:rPr>
      <w:rFonts w:ascii="Calibri" w:eastAsia="Calibri" w:hAnsi="Calibri" w:cs="Arial"/>
      <w:sz w:val="20"/>
      <w:szCs w:val="20"/>
    </w:rPr>
  </w:style>
  <w:style w:type="paragraph" w:customStyle="1" w:styleId="043A6EB0882449E5844A027230D7AFE91">
    <w:name w:val="043A6EB0882449E5844A027230D7AFE91"/>
    <w:rsid w:val="00150219"/>
    <w:pPr>
      <w:spacing w:after="0" w:line="240" w:lineRule="auto"/>
    </w:pPr>
    <w:rPr>
      <w:rFonts w:ascii="Calibri" w:eastAsia="Calibri" w:hAnsi="Calibri" w:cs="Arial"/>
      <w:sz w:val="20"/>
      <w:szCs w:val="20"/>
    </w:rPr>
  </w:style>
  <w:style w:type="paragraph" w:customStyle="1" w:styleId="617098C41DCA441990AB6605B00D91D21">
    <w:name w:val="617098C41DCA441990AB6605B00D91D21"/>
    <w:rsid w:val="00150219"/>
    <w:pPr>
      <w:spacing w:after="0" w:line="240" w:lineRule="auto"/>
    </w:pPr>
    <w:rPr>
      <w:rFonts w:ascii="Calibri" w:eastAsia="Calibri" w:hAnsi="Calibri" w:cs="Arial"/>
      <w:sz w:val="20"/>
      <w:szCs w:val="20"/>
    </w:rPr>
  </w:style>
  <w:style w:type="paragraph" w:customStyle="1" w:styleId="E2A2D6616104482B93C2D9CAF2880EE01">
    <w:name w:val="E2A2D6616104482B93C2D9CAF2880EE01"/>
    <w:rsid w:val="00150219"/>
    <w:pPr>
      <w:spacing w:after="0" w:line="240" w:lineRule="auto"/>
    </w:pPr>
    <w:rPr>
      <w:rFonts w:ascii="Calibri" w:eastAsia="Calibri" w:hAnsi="Calibri" w:cs="Arial"/>
      <w:sz w:val="20"/>
      <w:szCs w:val="20"/>
    </w:rPr>
  </w:style>
  <w:style w:type="paragraph" w:customStyle="1" w:styleId="5A3639BD33B64017AA5B8B697170469B1">
    <w:name w:val="5A3639BD33B64017AA5B8B697170469B1"/>
    <w:rsid w:val="00150219"/>
    <w:pPr>
      <w:spacing w:after="0" w:line="240" w:lineRule="auto"/>
    </w:pPr>
    <w:rPr>
      <w:rFonts w:ascii="Calibri" w:eastAsia="Calibri" w:hAnsi="Calibri" w:cs="Arial"/>
      <w:sz w:val="20"/>
      <w:szCs w:val="20"/>
    </w:rPr>
  </w:style>
  <w:style w:type="paragraph" w:customStyle="1" w:styleId="31BF6AC53ECA4AFABF51A681984D54E61">
    <w:name w:val="31BF6AC53ECA4AFABF51A681984D54E61"/>
    <w:rsid w:val="00150219"/>
    <w:pPr>
      <w:spacing w:after="0" w:line="240" w:lineRule="auto"/>
    </w:pPr>
    <w:rPr>
      <w:rFonts w:ascii="Calibri" w:eastAsia="Calibri" w:hAnsi="Calibri" w:cs="Arial"/>
      <w:sz w:val="20"/>
      <w:szCs w:val="20"/>
    </w:rPr>
  </w:style>
  <w:style w:type="paragraph" w:customStyle="1" w:styleId="1C9F8209E13B4DA6B98730E94A61EB161">
    <w:name w:val="1C9F8209E13B4DA6B98730E94A61EB161"/>
    <w:rsid w:val="00150219"/>
    <w:pPr>
      <w:spacing w:after="0" w:line="240" w:lineRule="auto"/>
    </w:pPr>
    <w:rPr>
      <w:rFonts w:ascii="Calibri" w:eastAsia="Calibri" w:hAnsi="Calibri" w:cs="Arial"/>
      <w:sz w:val="20"/>
      <w:szCs w:val="20"/>
    </w:rPr>
  </w:style>
  <w:style w:type="paragraph" w:customStyle="1" w:styleId="86CB79A7AF7547E9B7FB2799ECCEF3503">
    <w:name w:val="86CB79A7AF7547E9B7FB2799ECCEF3503"/>
    <w:rsid w:val="00150219"/>
    <w:pPr>
      <w:spacing w:after="0" w:line="240" w:lineRule="auto"/>
      <w:ind w:left="720"/>
      <w:contextualSpacing/>
    </w:pPr>
    <w:rPr>
      <w:rFonts w:ascii="Calibri" w:eastAsia="Calibri" w:hAnsi="Calibri" w:cs="Arial"/>
      <w:sz w:val="20"/>
      <w:szCs w:val="20"/>
    </w:rPr>
  </w:style>
  <w:style w:type="paragraph" w:customStyle="1" w:styleId="96DBD5583A7E4A80844B492C4465932D3">
    <w:name w:val="96DBD5583A7E4A80844B492C4465932D3"/>
    <w:rsid w:val="00150219"/>
    <w:pPr>
      <w:spacing w:after="0" w:line="240" w:lineRule="auto"/>
      <w:ind w:left="720"/>
      <w:contextualSpacing/>
    </w:pPr>
    <w:rPr>
      <w:rFonts w:ascii="Calibri" w:eastAsia="Calibri" w:hAnsi="Calibri" w:cs="Arial"/>
      <w:sz w:val="20"/>
      <w:szCs w:val="20"/>
    </w:rPr>
  </w:style>
  <w:style w:type="paragraph" w:customStyle="1" w:styleId="F99E52A4052344E99F5C4F6C9B6DF9903">
    <w:name w:val="F99E52A4052344E99F5C4F6C9B6DF9903"/>
    <w:rsid w:val="00150219"/>
    <w:pPr>
      <w:spacing w:after="0" w:line="240" w:lineRule="auto"/>
      <w:ind w:left="720"/>
      <w:contextualSpacing/>
    </w:pPr>
    <w:rPr>
      <w:rFonts w:ascii="Calibri" w:eastAsia="Calibri" w:hAnsi="Calibri" w:cs="Arial"/>
      <w:sz w:val="20"/>
      <w:szCs w:val="20"/>
    </w:rPr>
  </w:style>
  <w:style w:type="paragraph" w:customStyle="1" w:styleId="CAF2D699352D4781A4F347AB838B85C63">
    <w:name w:val="CAF2D699352D4781A4F347AB838B85C63"/>
    <w:rsid w:val="00150219"/>
    <w:pPr>
      <w:spacing w:after="0" w:line="240" w:lineRule="auto"/>
      <w:ind w:left="720"/>
      <w:contextualSpacing/>
    </w:pPr>
    <w:rPr>
      <w:rFonts w:ascii="Calibri" w:eastAsia="Calibri" w:hAnsi="Calibri" w:cs="Arial"/>
      <w:sz w:val="20"/>
      <w:szCs w:val="20"/>
    </w:rPr>
  </w:style>
  <w:style w:type="paragraph" w:customStyle="1" w:styleId="9155A7CFBDF54FDFB61EB9223719F05E3">
    <w:name w:val="9155A7CFBDF54FDFB61EB9223719F05E3"/>
    <w:rsid w:val="00150219"/>
    <w:pPr>
      <w:spacing w:after="0" w:line="240" w:lineRule="auto"/>
      <w:ind w:left="720"/>
      <w:contextualSpacing/>
    </w:pPr>
    <w:rPr>
      <w:rFonts w:ascii="Calibri" w:eastAsia="Calibri" w:hAnsi="Calibri" w:cs="Arial"/>
      <w:sz w:val="20"/>
      <w:szCs w:val="20"/>
    </w:rPr>
  </w:style>
  <w:style w:type="paragraph" w:customStyle="1" w:styleId="4777A226E56A4115ABD0FC979262C9BC3">
    <w:name w:val="4777A226E56A4115ABD0FC979262C9BC3"/>
    <w:rsid w:val="00150219"/>
    <w:pPr>
      <w:spacing w:after="0" w:line="240" w:lineRule="auto"/>
      <w:ind w:left="720"/>
      <w:contextualSpacing/>
    </w:pPr>
    <w:rPr>
      <w:rFonts w:ascii="Calibri" w:eastAsia="Calibri" w:hAnsi="Calibri" w:cs="Arial"/>
      <w:sz w:val="20"/>
      <w:szCs w:val="20"/>
    </w:rPr>
  </w:style>
  <w:style w:type="paragraph" w:customStyle="1" w:styleId="3420EE88A6B2476B931CF5738EC7EC1A3">
    <w:name w:val="3420EE88A6B2476B931CF5738EC7EC1A3"/>
    <w:rsid w:val="00150219"/>
    <w:pPr>
      <w:spacing w:after="0" w:line="240" w:lineRule="auto"/>
      <w:ind w:left="720"/>
      <w:contextualSpacing/>
    </w:pPr>
    <w:rPr>
      <w:rFonts w:ascii="Calibri" w:eastAsia="Calibri" w:hAnsi="Calibri" w:cs="Arial"/>
      <w:sz w:val="20"/>
      <w:szCs w:val="20"/>
    </w:rPr>
  </w:style>
  <w:style w:type="paragraph" w:customStyle="1" w:styleId="65098AC6645E48C1B0EF94B53064BDC13">
    <w:name w:val="65098AC6645E48C1B0EF94B53064BDC13"/>
    <w:rsid w:val="00150219"/>
    <w:pPr>
      <w:spacing w:after="0" w:line="240" w:lineRule="auto"/>
      <w:ind w:left="720"/>
      <w:contextualSpacing/>
    </w:pPr>
    <w:rPr>
      <w:rFonts w:ascii="Calibri" w:eastAsia="Calibri" w:hAnsi="Calibri" w:cs="Arial"/>
      <w:sz w:val="20"/>
      <w:szCs w:val="20"/>
    </w:rPr>
  </w:style>
  <w:style w:type="paragraph" w:customStyle="1" w:styleId="E8E6D1929F5E427BB8B1E30068E5D4613">
    <w:name w:val="E8E6D1929F5E427BB8B1E30068E5D4613"/>
    <w:rsid w:val="00150219"/>
    <w:pPr>
      <w:spacing w:after="0" w:line="240" w:lineRule="auto"/>
      <w:ind w:left="720"/>
      <w:contextualSpacing/>
    </w:pPr>
    <w:rPr>
      <w:rFonts w:ascii="Calibri" w:eastAsia="Calibri" w:hAnsi="Calibri" w:cs="Arial"/>
      <w:sz w:val="20"/>
      <w:szCs w:val="20"/>
    </w:rPr>
  </w:style>
  <w:style w:type="paragraph" w:customStyle="1" w:styleId="40A9987532104DEBB9361A5523183CC53">
    <w:name w:val="40A9987532104DEBB9361A5523183CC53"/>
    <w:rsid w:val="00150219"/>
    <w:pPr>
      <w:spacing w:after="0" w:line="240" w:lineRule="auto"/>
      <w:ind w:left="720"/>
      <w:contextualSpacing/>
    </w:pPr>
    <w:rPr>
      <w:rFonts w:ascii="Calibri" w:eastAsia="Calibri" w:hAnsi="Calibri" w:cs="Arial"/>
      <w:sz w:val="20"/>
      <w:szCs w:val="20"/>
    </w:rPr>
  </w:style>
  <w:style w:type="paragraph" w:customStyle="1" w:styleId="C8436136A0E04D58805B9C1CC06989B93">
    <w:name w:val="C8436136A0E04D58805B9C1CC06989B93"/>
    <w:rsid w:val="00150219"/>
    <w:pPr>
      <w:spacing w:after="0" w:line="240" w:lineRule="auto"/>
      <w:ind w:left="720"/>
      <w:contextualSpacing/>
    </w:pPr>
    <w:rPr>
      <w:rFonts w:ascii="Calibri" w:eastAsia="Calibri" w:hAnsi="Calibri" w:cs="Arial"/>
      <w:sz w:val="20"/>
      <w:szCs w:val="20"/>
    </w:rPr>
  </w:style>
  <w:style w:type="paragraph" w:customStyle="1" w:styleId="180221792A9C49ABB5B78B387F51BBBB3">
    <w:name w:val="180221792A9C49ABB5B78B387F51BBBB3"/>
    <w:rsid w:val="00150219"/>
    <w:pPr>
      <w:spacing w:after="0" w:line="240" w:lineRule="auto"/>
      <w:ind w:left="720"/>
      <w:contextualSpacing/>
    </w:pPr>
    <w:rPr>
      <w:rFonts w:ascii="Calibri" w:eastAsia="Calibri" w:hAnsi="Calibri" w:cs="Arial"/>
      <w:sz w:val="20"/>
      <w:szCs w:val="20"/>
    </w:rPr>
  </w:style>
  <w:style w:type="paragraph" w:customStyle="1" w:styleId="20DF23C96C1048A08C29691D63B456D83">
    <w:name w:val="20DF23C96C1048A08C29691D63B456D83"/>
    <w:rsid w:val="00150219"/>
    <w:pPr>
      <w:spacing w:after="0" w:line="240" w:lineRule="auto"/>
      <w:ind w:left="720"/>
      <w:contextualSpacing/>
    </w:pPr>
    <w:rPr>
      <w:rFonts w:ascii="Calibri" w:eastAsia="Calibri" w:hAnsi="Calibri" w:cs="Arial"/>
      <w:sz w:val="20"/>
      <w:szCs w:val="20"/>
    </w:rPr>
  </w:style>
  <w:style w:type="paragraph" w:customStyle="1" w:styleId="01CCFA974CD94D248394395E430013E93">
    <w:name w:val="01CCFA974CD94D248394395E430013E93"/>
    <w:rsid w:val="00150219"/>
    <w:pPr>
      <w:spacing w:after="0" w:line="240" w:lineRule="auto"/>
      <w:ind w:left="720"/>
      <w:contextualSpacing/>
    </w:pPr>
    <w:rPr>
      <w:rFonts w:ascii="Calibri" w:eastAsia="Calibri" w:hAnsi="Calibri" w:cs="Arial"/>
      <w:sz w:val="20"/>
      <w:szCs w:val="20"/>
    </w:rPr>
  </w:style>
  <w:style w:type="paragraph" w:customStyle="1" w:styleId="10CACD8CB9024D80876D0B5993C999243">
    <w:name w:val="10CACD8CB9024D80876D0B5993C999243"/>
    <w:rsid w:val="00150219"/>
    <w:pPr>
      <w:spacing w:after="0" w:line="240" w:lineRule="auto"/>
      <w:ind w:left="720"/>
      <w:contextualSpacing/>
    </w:pPr>
    <w:rPr>
      <w:rFonts w:ascii="Calibri" w:eastAsia="Calibri" w:hAnsi="Calibri" w:cs="Arial"/>
      <w:sz w:val="20"/>
      <w:szCs w:val="20"/>
    </w:rPr>
  </w:style>
  <w:style w:type="paragraph" w:customStyle="1" w:styleId="4743954836854A15B896F4D8495BB6333">
    <w:name w:val="4743954836854A15B896F4D8495BB6333"/>
    <w:rsid w:val="00150219"/>
    <w:pPr>
      <w:spacing w:after="0" w:line="240" w:lineRule="auto"/>
      <w:ind w:left="720"/>
      <w:contextualSpacing/>
    </w:pPr>
    <w:rPr>
      <w:rFonts w:ascii="Calibri" w:eastAsia="Calibri" w:hAnsi="Calibri" w:cs="Arial"/>
      <w:sz w:val="20"/>
      <w:szCs w:val="20"/>
    </w:rPr>
  </w:style>
  <w:style w:type="paragraph" w:customStyle="1" w:styleId="A650860E7E644FEC809B2297BB85AD913">
    <w:name w:val="A650860E7E644FEC809B2297BB85AD913"/>
    <w:rsid w:val="00150219"/>
    <w:pPr>
      <w:spacing w:after="0" w:line="240" w:lineRule="auto"/>
      <w:ind w:left="720"/>
      <w:contextualSpacing/>
    </w:pPr>
    <w:rPr>
      <w:rFonts w:ascii="Calibri" w:eastAsia="Calibri" w:hAnsi="Calibri" w:cs="Arial"/>
      <w:sz w:val="20"/>
      <w:szCs w:val="20"/>
    </w:rPr>
  </w:style>
  <w:style w:type="paragraph" w:customStyle="1" w:styleId="D6CB6C2A52B54BE397507BAD56E711C33">
    <w:name w:val="D6CB6C2A52B54BE397507BAD56E711C33"/>
    <w:rsid w:val="00150219"/>
    <w:pPr>
      <w:spacing w:after="0" w:line="240" w:lineRule="auto"/>
      <w:ind w:left="720"/>
      <w:contextualSpacing/>
    </w:pPr>
    <w:rPr>
      <w:rFonts w:ascii="Calibri" w:eastAsia="Calibri" w:hAnsi="Calibri" w:cs="Arial"/>
      <w:sz w:val="20"/>
      <w:szCs w:val="20"/>
    </w:rPr>
  </w:style>
  <w:style w:type="paragraph" w:customStyle="1" w:styleId="25D940C4453C4E53849D5552965487FF3">
    <w:name w:val="25D940C4453C4E53849D5552965487FF3"/>
    <w:rsid w:val="00150219"/>
    <w:pPr>
      <w:spacing w:after="0" w:line="240" w:lineRule="auto"/>
      <w:ind w:left="720"/>
      <w:contextualSpacing/>
    </w:pPr>
    <w:rPr>
      <w:rFonts w:ascii="Calibri" w:eastAsia="Calibri" w:hAnsi="Calibri" w:cs="Arial"/>
      <w:sz w:val="20"/>
      <w:szCs w:val="20"/>
    </w:rPr>
  </w:style>
  <w:style w:type="paragraph" w:customStyle="1" w:styleId="D6C686D4F8104FF695DCE5D3DB32746A3">
    <w:name w:val="D6C686D4F8104FF695DCE5D3DB32746A3"/>
    <w:rsid w:val="00150219"/>
    <w:pPr>
      <w:spacing w:after="0" w:line="240" w:lineRule="auto"/>
      <w:ind w:left="720"/>
      <w:contextualSpacing/>
    </w:pPr>
    <w:rPr>
      <w:rFonts w:ascii="Calibri" w:eastAsia="Calibri" w:hAnsi="Calibri" w:cs="Arial"/>
      <w:sz w:val="20"/>
      <w:szCs w:val="20"/>
    </w:rPr>
  </w:style>
  <w:style w:type="paragraph" w:customStyle="1" w:styleId="A60BFD58F4D542309FDC63D312FA1C523">
    <w:name w:val="A60BFD58F4D542309FDC63D312FA1C523"/>
    <w:rsid w:val="00150219"/>
    <w:pPr>
      <w:spacing w:after="0" w:line="240" w:lineRule="auto"/>
      <w:ind w:left="720"/>
      <w:contextualSpacing/>
    </w:pPr>
    <w:rPr>
      <w:rFonts w:ascii="Calibri" w:eastAsia="Calibri" w:hAnsi="Calibri" w:cs="Arial"/>
      <w:sz w:val="20"/>
      <w:szCs w:val="20"/>
    </w:rPr>
  </w:style>
  <w:style w:type="paragraph" w:customStyle="1" w:styleId="A2385AF9996349198533E4488F34C4E93">
    <w:name w:val="A2385AF9996349198533E4488F34C4E93"/>
    <w:rsid w:val="00150219"/>
    <w:pPr>
      <w:spacing w:after="0" w:line="240" w:lineRule="auto"/>
      <w:ind w:left="720"/>
      <w:contextualSpacing/>
    </w:pPr>
    <w:rPr>
      <w:rFonts w:ascii="Calibri" w:eastAsia="Calibri" w:hAnsi="Calibri" w:cs="Arial"/>
      <w:sz w:val="20"/>
      <w:szCs w:val="20"/>
    </w:rPr>
  </w:style>
  <w:style w:type="paragraph" w:customStyle="1" w:styleId="B67CA9D510564603835A0C267D0FB1AC3">
    <w:name w:val="B67CA9D510564603835A0C267D0FB1AC3"/>
    <w:rsid w:val="00150219"/>
    <w:pPr>
      <w:spacing w:after="0" w:line="240" w:lineRule="auto"/>
      <w:ind w:left="720"/>
      <w:contextualSpacing/>
    </w:pPr>
    <w:rPr>
      <w:rFonts w:ascii="Calibri" w:eastAsia="Calibri" w:hAnsi="Calibri" w:cs="Arial"/>
      <w:sz w:val="20"/>
      <w:szCs w:val="20"/>
    </w:rPr>
  </w:style>
  <w:style w:type="paragraph" w:customStyle="1" w:styleId="A9D6548C34454E4EB1662EBACD668E873">
    <w:name w:val="A9D6548C34454E4EB1662EBACD668E873"/>
    <w:rsid w:val="00150219"/>
    <w:pPr>
      <w:spacing w:after="0" w:line="240" w:lineRule="auto"/>
      <w:ind w:left="720"/>
      <w:contextualSpacing/>
    </w:pPr>
    <w:rPr>
      <w:rFonts w:ascii="Calibri" w:eastAsia="Calibri" w:hAnsi="Calibri" w:cs="Arial"/>
      <w:sz w:val="20"/>
      <w:szCs w:val="20"/>
    </w:rPr>
  </w:style>
  <w:style w:type="paragraph" w:customStyle="1" w:styleId="7195F4D07D684F55AEF20836F62611753">
    <w:name w:val="7195F4D07D684F55AEF20836F62611753"/>
    <w:rsid w:val="00150219"/>
    <w:pPr>
      <w:spacing w:after="0" w:line="240" w:lineRule="auto"/>
      <w:ind w:left="720"/>
      <w:contextualSpacing/>
    </w:pPr>
    <w:rPr>
      <w:rFonts w:ascii="Calibri" w:eastAsia="Calibri" w:hAnsi="Calibri" w:cs="Arial"/>
      <w:sz w:val="20"/>
      <w:szCs w:val="20"/>
    </w:rPr>
  </w:style>
  <w:style w:type="paragraph" w:customStyle="1" w:styleId="510F0BD5F81A41C0B396232ABE7D40FC3">
    <w:name w:val="510F0BD5F81A41C0B396232ABE7D40FC3"/>
    <w:rsid w:val="00150219"/>
    <w:pPr>
      <w:spacing w:after="0" w:line="240" w:lineRule="auto"/>
      <w:ind w:left="720"/>
      <w:contextualSpacing/>
    </w:pPr>
    <w:rPr>
      <w:rFonts w:ascii="Calibri" w:eastAsia="Calibri" w:hAnsi="Calibri" w:cs="Arial"/>
      <w:sz w:val="20"/>
      <w:szCs w:val="20"/>
    </w:rPr>
  </w:style>
  <w:style w:type="paragraph" w:customStyle="1" w:styleId="D916D7B67B1E4D79913D7383FBF1432C3">
    <w:name w:val="D916D7B67B1E4D79913D7383FBF1432C3"/>
    <w:rsid w:val="00150219"/>
    <w:pPr>
      <w:spacing w:after="0" w:line="240" w:lineRule="auto"/>
      <w:ind w:left="720"/>
      <w:contextualSpacing/>
    </w:pPr>
    <w:rPr>
      <w:rFonts w:ascii="Calibri" w:eastAsia="Calibri" w:hAnsi="Calibri" w:cs="Arial"/>
      <w:sz w:val="20"/>
      <w:szCs w:val="20"/>
    </w:rPr>
  </w:style>
  <w:style w:type="paragraph" w:customStyle="1" w:styleId="5215DA03E9D24660A6A6A2F6F17F00EA3">
    <w:name w:val="5215DA03E9D24660A6A6A2F6F17F00EA3"/>
    <w:rsid w:val="00150219"/>
    <w:pPr>
      <w:spacing w:after="0" w:line="240" w:lineRule="auto"/>
      <w:ind w:left="720"/>
      <w:contextualSpacing/>
    </w:pPr>
    <w:rPr>
      <w:rFonts w:ascii="Calibri" w:eastAsia="Calibri" w:hAnsi="Calibri" w:cs="Arial"/>
      <w:sz w:val="20"/>
      <w:szCs w:val="20"/>
    </w:rPr>
  </w:style>
  <w:style w:type="paragraph" w:customStyle="1" w:styleId="5547855F90074FB9AA86B36B2C90F8AA3">
    <w:name w:val="5547855F90074FB9AA86B36B2C90F8AA3"/>
    <w:rsid w:val="00150219"/>
    <w:pPr>
      <w:spacing w:after="0" w:line="240" w:lineRule="auto"/>
      <w:ind w:left="720"/>
      <w:contextualSpacing/>
    </w:pPr>
    <w:rPr>
      <w:rFonts w:ascii="Calibri" w:eastAsia="Calibri" w:hAnsi="Calibri" w:cs="Arial"/>
      <w:sz w:val="20"/>
      <w:szCs w:val="20"/>
    </w:rPr>
  </w:style>
  <w:style w:type="paragraph" w:customStyle="1" w:styleId="E813A787B0414A4A81E8F32839A762A13">
    <w:name w:val="E813A787B0414A4A81E8F32839A762A13"/>
    <w:rsid w:val="00150219"/>
    <w:pPr>
      <w:spacing w:after="0" w:line="240" w:lineRule="auto"/>
      <w:ind w:left="720"/>
      <w:contextualSpacing/>
    </w:pPr>
    <w:rPr>
      <w:rFonts w:ascii="Calibri" w:eastAsia="Calibri" w:hAnsi="Calibri" w:cs="Arial"/>
      <w:sz w:val="20"/>
      <w:szCs w:val="20"/>
    </w:rPr>
  </w:style>
  <w:style w:type="paragraph" w:customStyle="1" w:styleId="488AB4BBFAFA41BFB012386EB419FB403">
    <w:name w:val="488AB4BBFAFA41BFB012386EB419FB403"/>
    <w:rsid w:val="00150219"/>
    <w:pPr>
      <w:spacing w:after="0" w:line="240" w:lineRule="auto"/>
      <w:ind w:left="720"/>
      <w:contextualSpacing/>
    </w:pPr>
    <w:rPr>
      <w:rFonts w:ascii="Calibri" w:eastAsia="Calibri" w:hAnsi="Calibri" w:cs="Arial"/>
      <w:sz w:val="20"/>
      <w:szCs w:val="20"/>
    </w:rPr>
  </w:style>
  <w:style w:type="paragraph" w:customStyle="1" w:styleId="8C6A3DE1D6B947679B32E33E587669283">
    <w:name w:val="8C6A3DE1D6B947679B32E33E587669283"/>
    <w:rsid w:val="00150219"/>
    <w:pPr>
      <w:spacing w:after="0" w:line="240" w:lineRule="auto"/>
      <w:ind w:left="720"/>
      <w:contextualSpacing/>
    </w:pPr>
    <w:rPr>
      <w:rFonts w:ascii="Calibri" w:eastAsia="Calibri" w:hAnsi="Calibri" w:cs="Arial"/>
      <w:sz w:val="20"/>
      <w:szCs w:val="20"/>
    </w:rPr>
  </w:style>
  <w:style w:type="paragraph" w:customStyle="1" w:styleId="5DE522C53C9649E496616F8070CF8C433">
    <w:name w:val="5DE522C53C9649E496616F8070CF8C433"/>
    <w:rsid w:val="00150219"/>
    <w:pPr>
      <w:spacing w:after="0" w:line="240" w:lineRule="auto"/>
      <w:ind w:left="720"/>
      <w:contextualSpacing/>
    </w:pPr>
    <w:rPr>
      <w:rFonts w:ascii="Calibri" w:eastAsia="Calibri" w:hAnsi="Calibri" w:cs="Arial"/>
      <w:sz w:val="20"/>
      <w:szCs w:val="20"/>
    </w:rPr>
  </w:style>
  <w:style w:type="paragraph" w:customStyle="1" w:styleId="85F30C679F1846B9871B4931E38CABE83">
    <w:name w:val="85F30C679F1846B9871B4931E38CABE83"/>
    <w:rsid w:val="00150219"/>
    <w:pPr>
      <w:spacing w:after="0" w:line="240" w:lineRule="auto"/>
      <w:ind w:left="720"/>
      <w:contextualSpacing/>
    </w:pPr>
    <w:rPr>
      <w:rFonts w:ascii="Calibri" w:eastAsia="Calibri" w:hAnsi="Calibri" w:cs="Arial"/>
      <w:sz w:val="20"/>
      <w:szCs w:val="20"/>
    </w:rPr>
  </w:style>
  <w:style w:type="paragraph" w:customStyle="1" w:styleId="3EFB19B4AF184129B0AA19962F4C99ED3">
    <w:name w:val="3EFB19B4AF184129B0AA19962F4C99ED3"/>
    <w:rsid w:val="00150219"/>
    <w:pPr>
      <w:spacing w:after="0" w:line="240" w:lineRule="auto"/>
      <w:ind w:left="720"/>
      <w:contextualSpacing/>
    </w:pPr>
    <w:rPr>
      <w:rFonts w:ascii="Calibri" w:eastAsia="Calibri" w:hAnsi="Calibri" w:cs="Arial"/>
      <w:sz w:val="20"/>
      <w:szCs w:val="20"/>
    </w:rPr>
  </w:style>
  <w:style w:type="paragraph" w:customStyle="1" w:styleId="898125FD52AA4ACD9D785B2C9AA2DB373">
    <w:name w:val="898125FD52AA4ACD9D785B2C9AA2DB373"/>
    <w:rsid w:val="00150219"/>
    <w:pPr>
      <w:spacing w:after="0" w:line="240" w:lineRule="auto"/>
      <w:ind w:left="720"/>
      <w:contextualSpacing/>
    </w:pPr>
    <w:rPr>
      <w:rFonts w:ascii="Calibri" w:eastAsia="Calibri" w:hAnsi="Calibri" w:cs="Arial"/>
      <w:sz w:val="20"/>
      <w:szCs w:val="20"/>
    </w:rPr>
  </w:style>
  <w:style w:type="paragraph" w:customStyle="1" w:styleId="DD0A9530C33C44EC9CEEE18E29E6A7183">
    <w:name w:val="DD0A9530C33C44EC9CEEE18E29E6A7183"/>
    <w:rsid w:val="00150219"/>
    <w:pPr>
      <w:spacing w:after="0" w:line="240" w:lineRule="auto"/>
      <w:ind w:left="720"/>
      <w:contextualSpacing/>
    </w:pPr>
    <w:rPr>
      <w:rFonts w:ascii="Calibri" w:eastAsia="Calibri" w:hAnsi="Calibri" w:cs="Arial"/>
      <w:sz w:val="20"/>
      <w:szCs w:val="20"/>
    </w:rPr>
  </w:style>
  <w:style w:type="paragraph" w:customStyle="1" w:styleId="7ACE07A7F7574B5E9A624DF3E41C05F93">
    <w:name w:val="7ACE07A7F7574B5E9A624DF3E41C05F93"/>
    <w:rsid w:val="00150219"/>
    <w:pPr>
      <w:spacing w:after="0" w:line="240" w:lineRule="auto"/>
      <w:ind w:left="720"/>
      <w:contextualSpacing/>
    </w:pPr>
    <w:rPr>
      <w:rFonts w:ascii="Calibri" w:eastAsia="Calibri" w:hAnsi="Calibri" w:cs="Arial"/>
      <w:sz w:val="20"/>
      <w:szCs w:val="20"/>
    </w:rPr>
  </w:style>
  <w:style w:type="paragraph" w:customStyle="1" w:styleId="C368B27E440C4267B1F9505C6E1BB4BA3">
    <w:name w:val="C368B27E440C4267B1F9505C6E1BB4BA3"/>
    <w:rsid w:val="00150219"/>
    <w:pPr>
      <w:spacing w:after="0" w:line="240" w:lineRule="auto"/>
      <w:ind w:left="720"/>
      <w:contextualSpacing/>
    </w:pPr>
    <w:rPr>
      <w:rFonts w:ascii="Calibri" w:eastAsia="Calibri" w:hAnsi="Calibri" w:cs="Arial"/>
      <w:sz w:val="20"/>
      <w:szCs w:val="20"/>
    </w:rPr>
  </w:style>
  <w:style w:type="paragraph" w:customStyle="1" w:styleId="4FC4C6EF520C45809B036175D4110E703">
    <w:name w:val="4FC4C6EF520C45809B036175D4110E703"/>
    <w:rsid w:val="00150219"/>
    <w:pPr>
      <w:spacing w:after="0" w:line="240" w:lineRule="auto"/>
      <w:ind w:left="720"/>
      <w:contextualSpacing/>
    </w:pPr>
    <w:rPr>
      <w:rFonts w:ascii="Calibri" w:eastAsia="Calibri" w:hAnsi="Calibri" w:cs="Arial"/>
      <w:sz w:val="20"/>
      <w:szCs w:val="20"/>
    </w:rPr>
  </w:style>
  <w:style w:type="paragraph" w:customStyle="1" w:styleId="3584D4F5B3794C339767368B163ECFAB3">
    <w:name w:val="3584D4F5B3794C339767368B163ECFAB3"/>
    <w:rsid w:val="00150219"/>
    <w:pPr>
      <w:spacing w:after="0" w:line="240" w:lineRule="auto"/>
      <w:ind w:left="720"/>
      <w:contextualSpacing/>
    </w:pPr>
    <w:rPr>
      <w:rFonts w:ascii="Calibri" w:eastAsia="Calibri" w:hAnsi="Calibri" w:cs="Arial"/>
      <w:sz w:val="20"/>
      <w:szCs w:val="20"/>
    </w:rPr>
  </w:style>
  <w:style w:type="paragraph" w:customStyle="1" w:styleId="8C9A67B1042A42A8916EB22B49DCD6133">
    <w:name w:val="8C9A67B1042A42A8916EB22B49DCD6133"/>
    <w:rsid w:val="00150219"/>
    <w:pPr>
      <w:spacing w:after="0" w:line="240" w:lineRule="auto"/>
      <w:ind w:left="720"/>
      <w:contextualSpacing/>
    </w:pPr>
    <w:rPr>
      <w:rFonts w:ascii="Calibri" w:eastAsia="Calibri" w:hAnsi="Calibri" w:cs="Arial"/>
      <w:sz w:val="20"/>
      <w:szCs w:val="20"/>
    </w:rPr>
  </w:style>
  <w:style w:type="paragraph" w:customStyle="1" w:styleId="7D410F7B4EF94D45A5997D2D7178D1A01">
    <w:name w:val="7D410F7B4EF94D45A5997D2D7178D1A01"/>
    <w:rsid w:val="00150219"/>
    <w:pPr>
      <w:spacing w:after="0" w:line="240" w:lineRule="auto"/>
    </w:pPr>
    <w:rPr>
      <w:rFonts w:ascii="Calibri" w:eastAsia="Calibri" w:hAnsi="Calibri" w:cs="Arial"/>
      <w:sz w:val="20"/>
      <w:szCs w:val="20"/>
    </w:rPr>
  </w:style>
  <w:style w:type="paragraph" w:customStyle="1" w:styleId="74BAB5EA508B483D8AB2783C9ED270BE1">
    <w:name w:val="74BAB5EA508B483D8AB2783C9ED270BE1"/>
    <w:rsid w:val="00150219"/>
    <w:pPr>
      <w:spacing w:after="0" w:line="240" w:lineRule="auto"/>
    </w:pPr>
    <w:rPr>
      <w:rFonts w:ascii="Calibri" w:eastAsia="Calibri" w:hAnsi="Calibri" w:cs="Arial"/>
      <w:sz w:val="20"/>
      <w:szCs w:val="20"/>
    </w:rPr>
  </w:style>
  <w:style w:type="paragraph" w:customStyle="1" w:styleId="64A487DAB5544792BBABEDA210224E351">
    <w:name w:val="64A487DAB5544792BBABEDA210224E351"/>
    <w:rsid w:val="00150219"/>
    <w:pPr>
      <w:spacing w:after="0" w:line="240" w:lineRule="auto"/>
    </w:pPr>
    <w:rPr>
      <w:rFonts w:ascii="Calibri" w:eastAsia="Calibri" w:hAnsi="Calibri" w:cs="Arial"/>
      <w:sz w:val="20"/>
      <w:szCs w:val="20"/>
    </w:rPr>
  </w:style>
  <w:style w:type="paragraph" w:customStyle="1" w:styleId="C63CFD8DBAF1415ABE15200A3D27C97F3">
    <w:name w:val="C63CFD8DBAF1415ABE15200A3D27C97F3"/>
    <w:rsid w:val="00150219"/>
    <w:pPr>
      <w:spacing w:after="0" w:line="240" w:lineRule="auto"/>
    </w:pPr>
    <w:rPr>
      <w:rFonts w:ascii="Calibri" w:eastAsia="Calibri" w:hAnsi="Calibri" w:cs="Arial"/>
      <w:sz w:val="20"/>
      <w:szCs w:val="20"/>
    </w:rPr>
  </w:style>
  <w:style w:type="paragraph" w:customStyle="1" w:styleId="1B9757C7E43244A7ABAA0415839151133">
    <w:name w:val="1B9757C7E43244A7ABAA0415839151133"/>
    <w:rsid w:val="00150219"/>
    <w:pPr>
      <w:spacing w:after="0" w:line="240" w:lineRule="auto"/>
    </w:pPr>
    <w:rPr>
      <w:rFonts w:ascii="Calibri" w:eastAsia="Calibri" w:hAnsi="Calibri" w:cs="Arial"/>
      <w:sz w:val="20"/>
      <w:szCs w:val="20"/>
    </w:rPr>
  </w:style>
  <w:style w:type="paragraph" w:customStyle="1" w:styleId="B774929772B84D54A6A913248A8402893">
    <w:name w:val="B774929772B84D54A6A913248A8402893"/>
    <w:rsid w:val="00150219"/>
    <w:pPr>
      <w:spacing w:after="0" w:line="240" w:lineRule="auto"/>
    </w:pPr>
    <w:rPr>
      <w:rFonts w:ascii="Calibri" w:eastAsia="Calibri" w:hAnsi="Calibri" w:cs="Arial"/>
      <w:sz w:val="20"/>
      <w:szCs w:val="20"/>
    </w:rPr>
  </w:style>
  <w:style w:type="paragraph" w:customStyle="1" w:styleId="0210D818A24B4F1C94ED56A96E0535753">
    <w:name w:val="0210D818A24B4F1C94ED56A96E0535753"/>
    <w:rsid w:val="00150219"/>
    <w:pPr>
      <w:spacing w:after="0" w:line="240" w:lineRule="auto"/>
    </w:pPr>
    <w:rPr>
      <w:rFonts w:ascii="Calibri" w:eastAsia="Calibri" w:hAnsi="Calibri" w:cs="Arial"/>
      <w:sz w:val="20"/>
      <w:szCs w:val="20"/>
    </w:rPr>
  </w:style>
  <w:style w:type="paragraph" w:customStyle="1" w:styleId="EB0F0F3508204392BB781ACE5E6F5EE13">
    <w:name w:val="EB0F0F3508204392BB781ACE5E6F5EE13"/>
    <w:rsid w:val="00150219"/>
    <w:pPr>
      <w:spacing w:after="0" w:line="240" w:lineRule="auto"/>
    </w:pPr>
    <w:rPr>
      <w:rFonts w:ascii="Calibri" w:eastAsia="Calibri" w:hAnsi="Calibri" w:cs="Arial"/>
      <w:sz w:val="20"/>
      <w:szCs w:val="20"/>
    </w:rPr>
  </w:style>
  <w:style w:type="paragraph" w:customStyle="1" w:styleId="DA0F6F427FBE4BB6A2346F7003FEE1F83">
    <w:name w:val="DA0F6F427FBE4BB6A2346F7003FEE1F83"/>
    <w:rsid w:val="00150219"/>
    <w:pPr>
      <w:spacing w:after="0" w:line="240" w:lineRule="auto"/>
    </w:pPr>
    <w:rPr>
      <w:rFonts w:ascii="Calibri" w:eastAsia="Calibri" w:hAnsi="Calibri" w:cs="Arial"/>
      <w:sz w:val="20"/>
      <w:szCs w:val="20"/>
    </w:rPr>
  </w:style>
  <w:style w:type="paragraph" w:customStyle="1" w:styleId="649FC489EB744C9EB9929F02595DBE1B3">
    <w:name w:val="649FC489EB744C9EB9929F02595DBE1B3"/>
    <w:rsid w:val="00150219"/>
    <w:pPr>
      <w:spacing w:after="0" w:line="240" w:lineRule="auto"/>
    </w:pPr>
    <w:rPr>
      <w:rFonts w:ascii="Calibri" w:eastAsia="Calibri" w:hAnsi="Calibri" w:cs="Arial"/>
      <w:sz w:val="20"/>
      <w:szCs w:val="20"/>
    </w:rPr>
  </w:style>
  <w:style w:type="paragraph" w:customStyle="1" w:styleId="5E7BC6B448C742D898D0B6C6925A3B343">
    <w:name w:val="5E7BC6B448C742D898D0B6C6925A3B343"/>
    <w:rsid w:val="00150219"/>
    <w:pPr>
      <w:spacing w:after="0" w:line="240" w:lineRule="auto"/>
    </w:pPr>
    <w:rPr>
      <w:rFonts w:ascii="Calibri" w:eastAsia="Calibri" w:hAnsi="Calibri" w:cs="Arial"/>
      <w:sz w:val="20"/>
      <w:szCs w:val="20"/>
    </w:rPr>
  </w:style>
  <w:style w:type="paragraph" w:customStyle="1" w:styleId="335A65E2B6504D8CB10DC9AA6FC55C8C3">
    <w:name w:val="335A65E2B6504D8CB10DC9AA6FC55C8C3"/>
    <w:rsid w:val="00150219"/>
    <w:pPr>
      <w:spacing w:after="0" w:line="240" w:lineRule="auto"/>
    </w:pPr>
    <w:rPr>
      <w:rFonts w:ascii="Calibri" w:eastAsia="Calibri" w:hAnsi="Calibri" w:cs="Arial"/>
      <w:sz w:val="20"/>
      <w:szCs w:val="20"/>
    </w:rPr>
  </w:style>
  <w:style w:type="paragraph" w:customStyle="1" w:styleId="F038451AA1EE4181AE39FB559FE27B113">
    <w:name w:val="F038451AA1EE4181AE39FB559FE27B113"/>
    <w:rsid w:val="00150219"/>
    <w:pPr>
      <w:spacing w:after="0" w:line="240" w:lineRule="auto"/>
    </w:pPr>
    <w:rPr>
      <w:rFonts w:ascii="Calibri" w:eastAsia="Calibri" w:hAnsi="Calibri" w:cs="Arial"/>
      <w:sz w:val="20"/>
      <w:szCs w:val="20"/>
    </w:rPr>
  </w:style>
  <w:style w:type="paragraph" w:customStyle="1" w:styleId="9FD9BBDD8A8B42408E7B1C47587F30E33">
    <w:name w:val="9FD9BBDD8A8B42408E7B1C47587F30E33"/>
    <w:rsid w:val="00150219"/>
    <w:pPr>
      <w:spacing w:after="0" w:line="240" w:lineRule="auto"/>
    </w:pPr>
    <w:rPr>
      <w:rFonts w:ascii="Calibri" w:eastAsia="Calibri" w:hAnsi="Calibri" w:cs="Arial"/>
      <w:sz w:val="20"/>
      <w:szCs w:val="20"/>
    </w:rPr>
  </w:style>
  <w:style w:type="paragraph" w:customStyle="1" w:styleId="DB1A17E36C3C484E81C5C1078CCB8E6B3">
    <w:name w:val="DB1A17E36C3C484E81C5C1078CCB8E6B3"/>
    <w:rsid w:val="00150219"/>
    <w:pPr>
      <w:spacing w:after="0" w:line="240" w:lineRule="auto"/>
    </w:pPr>
    <w:rPr>
      <w:rFonts w:ascii="Calibri" w:eastAsia="Calibri" w:hAnsi="Calibri" w:cs="Arial"/>
      <w:sz w:val="20"/>
      <w:szCs w:val="20"/>
    </w:rPr>
  </w:style>
  <w:style w:type="paragraph" w:customStyle="1" w:styleId="8D1B50DE162B4783B63BBB9A3880DB1D3">
    <w:name w:val="8D1B50DE162B4783B63BBB9A3880DB1D3"/>
    <w:rsid w:val="00150219"/>
    <w:pPr>
      <w:spacing w:after="0" w:line="240" w:lineRule="auto"/>
    </w:pPr>
    <w:rPr>
      <w:rFonts w:ascii="Calibri" w:eastAsia="Calibri" w:hAnsi="Calibri" w:cs="Arial"/>
      <w:sz w:val="20"/>
      <w:szCs w:val="20"/>
    </w:rPr>
  </w:style>
  <w:style w:type="paragraph" w:customStyle="1" w:styleId="5043C89D7F604936A104FBB6DEEFA0753">
    <w:name w:val="5043C89D7F604936A104FBB6DEEFA0753"/>
    <w:rsid w:val="00150219"/>
    <w:pPr>
      <w:spacing w:after="0" w:line="240" w:lineRule="auto"/>
    </w:pPr>
    <w:rPr>
      <w:rFonts w:ascii="Calibri" w:eastAsia="Calibri" w:hAnsi="Calibri" w:cs="Arial"/>
      <w:sz w:val="20"/>
      <w:szCs w:val="20"/>
    </w:rPr>
  </w:style>
  <w:style w:type="paragraph" w:customStyle="1" w:styleId="53493021ED1E4BE090FECD0D3533C08D3">
    <w:name w:val="53493021ED1E4BE090FECD0D3533C08D3"/>
    <w:rsid w:val="00150219"/>
    <w:pPr>
      <w:spacing w:after="0" w:line="240" w:lineRule="auto"/>
    </w:pPr>
    <w:rPr>
      <w:rFonts w:ascii="Calibri" w:eastAsia="Calibri" w:hAnsi="Calibri" w:cs="Arial"/>
      <w:sz w:val="20"/>
      <w:szCs w:val="20"/>
    </w:rPr>
  </w:style>
  <w:style w:type="paragraph" w:customStyle="1" w:styleId="705ADD124E4B471988DCB4C8A4B812DC3">
    <w:name w:val="705ADD124E4B471988DCB4C8A4B812DC3"/>
    <w:rsid w:val="00150219"/>
    <w:pPr>
      <w:spacing w:after="0" w:line="240" w:lineRule="auto"/>
    </w:pPr>
    <w:rPr>
      <w:rFonts w:ascii="Calibri" w:eastAsia="Calibri" w:hAnsi="Calibri" w:cs="Arial"/>
      <w:sz w:val="20"/>
      <w:szCs w:val="20"/>
    </w:rPr>
  </w:style>
  <w:style w:type="paragraph" w:customStyle="1" w:styleId="38B155656DC44311BAFAEDD5774645583">
    <w:name w:val="38B155656DC44311BAFAEDD5774645583"/>
    <w:rsid w:val="00150219"/>
    <w:pPr>
      <w:spacing w:after="0" w:line="240" w:lineRule="auto"/>
    </w:pPr>
    <w:rPr>
      <w:rFonts w:ascii="Calibri" w:eastAsia="Calibri" w:hAnsi="Calibri" w:cs="Arial"/>
      <w:sz w:val="20"/>
      <w:szCs w:val="20"/>
    </w:rPr>
  </w:style>
  <w:style w:type="paragraph" w:customStyle="1" w:styleId="EF34C8CB0C0D4A198B2E12F17DA5DD413">
    <w:name w:val="EF34C8CB0C0D4A198B2E12F17DA5DD413"/>
    <w:rsid w:val="00150219"/>
    <w:pPr>
      <w:spacing w:after="0" w:line="240" w:lineRule="auto"/>
    </w:pPr>
    <w:rPr>
      <w:rFonts w:ascii="Calibri" w:eastAsia="Calibri" w:hAnsi="Calibri" w:cs="Arial"/>
      <w:sz w:val="20"/>
      <w:szCs w:val="20"/>
    </w:rPr>
  </w:style>
  <w:style w:type="paragraph" w:customStyle="1" w:styleId="91EED993BB4A4DB584FC80D201D33F683">
    <w:name w:val="91EED993BB4A4DB584FC80D201D33F683"/>
    <w:rsid w:val="00150219"/>
    <w:pPr>
      <w:spacing w:after="0" w:line="240" w:lineRule="auto"/>
    </w:pPr>
    <w:rPr>
      <w:rFonts w:ascii="Calibri" w:eastAsia="Calibri" w:hAnsi="Calibri" w:cs="Arial"/>
      <w:sz w:val="20"/>
      <w:szCs w:val="20"/>
    </w:rPr>
  </w:style>
  <w:style w:type="paragraph" w:customStyle="1" w:styleId="4D1FD6D770274045965854A22D901F6A3">
    <w:name w:val="4D1FD6D770274045965854A22D901F6A3"/>
    <w:rsid w:val="00150219"/>
    <w:pPr>
      <w:spacing w:after="0" w:line="240" w:lineRule="auto"/>
    </w:pPr>
    <w:rPr>
      <w:rFonts w:ascii="Calibri" w:eastAsia="Calibri" w:hAnsi="Calibri" w:cs="Arial"/>
      <w:sz w:val="20"/>
      <w:szCs w:val="20"/>
    </w:rPr>
  </w:style>
  <w:style w:type="paragraph" w:customStyle="1" w:styleId="94C330787B0C4EDEB22DC544677E74BB3">
    <w:name w:val="94C330787B0C4EDEB22DC544677E74BB3"/>
    <w:rsid w:val="00150219"/>
    <w:pPr>
      <w:spacing w:after="0" w:line="240" w:lineRule="auto"/>
    </w:pPr>
    <w:rPr>
      <w:rFonts w:ascii="Calibri" w:eastAsia="Calibri" w:hAnsi="Calibri" w:cs="Arial"/>
      <w:sz w:val="20"/>
      <w:szCs w:val="20"/>
    </w:rPr>
  </w:style>
  <w:style w:type="paragraph" w:customStyle="1" w:styleId="E299AC61183C4DD3AA3099EDA9D852453">
    <w:name w:val="E299AC61183C4DD3AA3099EDA9D852453"/>
    <w:rsid w:val="00150219"/>
    <w:pPr>
      <w:spacing w:after="0" w:line="240" w:lineRule="auto"/>
    </w:pPr>
    <w:rPr>
      <w:rFonts w:ascii="Calibri" w:eastAsia="Calibri" w:hAnsi="Calibri" w:cs="Arial"/>
      <w:sz w:val="20"/>
      <w:szCs w:val="20"/>
    </w:rPr>
  </w:style>
  <w:style w:type="paragraph" w:customStyle="1" w:styleId="B33E30EB21674D859FA3488D884CB0483">
    <w:name w:val="B33E30EB21674D859FA3488D884CB0483"/>
    <w:rsid w:val="00150219"/>
    <w:pPr>
      <w:spacing w:after="0" w:line="240" w:lineRule="auto"/>
    </w:pPr>
    <w:rPr>
      <w:rFonts w:ascii="Calibri" w:eastAsia="Calibri" w:hAnsi="Calibri" w:cs="Arial"/>
      <w:sz w:val="20"/>
      <w:szCs w:val="20"/>
    </w:rPr>
  </w:style>
  <w:style w:type="paragraph" w:customStyle="1" w:styleId="EE8A236D29F84671B5C5C9B2AA753CE03">
    <w:name w:val="EE8A236D29F84671B5C5C9B2AA753CE03"/>
    <w:rsid w:val="00150219"/>
    <w:pPr>
      <w:spacing w:after="0" w:line="240" w:lineRule="auto"/>
    </w:pPr>
    <w:rPr>
      <w:rFonts w:ascii="Calibri" w:eastAsia="Calibri" w:hAnsi="Calibri" w:cs="Arial"/>
      <w:sz w:val="20"/>
      <w:szCs w:val="20"/>
    </w:rPr>
  </w:style>
  <w:style w:type="paragraph" w:customStyle="1" w:styleId="F336A3DBF7024108B15E250493AE00683">
    <w:name w:val="F336A3DBF7024108B15E250493AE00683"/>
    <w:rsid w:val="00150219"/>
    <w:pPr>
      <w:spacing w:after="0" w:line="240" w:lineRule="auto"/>
    </w:pPr>
    <w:rPr>
      <w:rFonts w:ascii="Calibri" w:eastAsia="Calibri" w:hAnsi="Calibri" w:cs="Arial"/>
      <w:sz w:val="20"/>
      <w:szCs w:val="20"/>
    </w:rPr>
  </w:style>
  <w:style w:type="paragraph" w:customStyle="1" w:styleId="E8854F064CD5461997C0446EB508B9EE3">
    <w:name w:val="E8854F064CD5461997C0446EB508B9EE3"/>
    <w:rsid w:val="00150219"/>
    <w:pPr>
      <w:spacing w:after="0" w:line="240" w:lineRule="auto"/>
    </w:pPr>
    <w:rPr>
      <w:rFonts w:ascii="Calibri" w:eastAsia="Calibri" w:hAnsi="Calibri" w:cs="Arial"/>
      <w:sz w:val="20"/>
      <w:szCs w:val="20"/>
    </w:rPr>
  </w:style>
  <w:style w:type="paragraph" w:customStyle="1" w:styleId="51BE3B9980B945F7A7497CE1E2C520443">
    <w:name w:val="51BE3B9980B945F7A7497CE1E2C520443"/>
    <w:rsid w:val="00150219"/>
    <w:pPr>
      <w:spacing w:after="0" w:line="240" w:lineRule="auto"/>
    </w:pPr>
    <w:rPr>
      <w:rFonts w:ascii="Calibri" w:eastAsia="Calibri" w:hAnsi="Calibri" w:cs="Arial"/>
      <w:sz w:val="20"/>
      <w:szCs w:val="20"/>
    </w:rPr>
  </w:style>
  <w:style w:type="paragraph" w:customStyle="1" w:styleId="69AEFCEC1A944E149CBBF61E52CF2F023">
    <w:name w:val="69AEFCEC1A944E149CBBF61E52CF2F023"/>
    <w:rsid w:val="00150219"/>
    <w:pPr>
      <w:spacing w:after="0" w:line="240" w:lineRule="auto"/>
    </w:pPr>
    <w:rPr>
      <w:rFonts w:ascii="Calibri" w:eastAsia="Calibri" w:hAnsi="Calibri" w:cs="Arial"/>
      <w:sz w:val="20"/>
      <w:szCs w:val="20"/>
    </w:rPr>
  </w:style>
  <w:style w:type="paragraph" w:customStyle="1" w:styleId="4B88B6CF1B234E7B92FD3F4E19E6E0DE3">
    <w:name w:val="4B88B6CF1B234E7B92FD3F4E19E6E0DE3"/>
    <w:rsid w:val="00150219"/>
    <w:pPr>
      <w:spacing w:after="0" w:line="240" w:lineRule="auto"/>
    </w:pPr>
    <w:rPr>
      <w:rFonts w:ascii="Calibri" w:eastAsia="Calibri" w:hAnsi="Calibri" w:cs="Arial"/>
      <w:sz w:val="20"/>
      <w:szCs w:val="20"/>
    </w:rPr>
  </w:style>
  <w:style w:type="paragraph" w:customStyle="1" w:styleId="3A8D52EB844C4707A5CEC9B87DEFD70C3">
    <w:name w:val="3A8D52EB844C4707A5CEC9B87DEFD70C3"/>
    <w:rsid w:val="00150219"/>
    <w:pPr>
      <w:spacing w:after="0" w:line="240" w:lineRule="auto"/>
    </w:pPr>
    <w:rPr>
      <w:rFonts w:ascii="Calibri" w:eastAsia="Calibri" w:hAnsi="Calibri" w:cs="Arial"/>
      <w:sz w:val="20"/>
      <w:szCs w:val="20"/>
    </w:rPr>
  </w:style>
  <w:style w:type="paragraph" w:customStyle="1" w:styleId="7305AD192F0F47938B923DB090B0F2323">
    <w:name w:val="7305AD192F0F47938B923DB090B0F2323"/>
    <w:rsid w:val="00150219"/>
    <w:pPr>
      <w:spacing w:after="0" w:line="240" w:lineRule="auto"/>
    </w:pPr>
    <w:rPr>
      <w:rFonts w:ascii="Calibri" w:eastAsia="Calibri" w:hAnsi="Calibri" w:cs="Arial"/>
      <w:sz w:val="20"/>
      <w:szCs w:val="20"/>
    </w:rPr>
  </w:style>
  <w:style w:type="paragraph" w:customStyle="1" w:styleId="8E020A37FA124E7B9E11CCF3903511EA3">
    <w:name w:val="8E020A37FA124E7B9E11CCF3903511EA3"/>
    <w:rsid w:val="00150219"/>
    <w:pPr>
      <w:spacing w:after="0" w:line="240" w:lineRule="auto"/>
    </w:pPr>
    <w:rPr>
      <w:rFonts w:ascii="Calibri" w:eastAsia="Calibri" w:hAnsi="Calibri" w:cs="Arial"/>
      <w:sz w:val="20"/>
      <w:szCs w:val="20"/>
    </w:rPr>
  </w:style>
  <w:style w:type="paragraph" w:customStyle="1" w:styleId="681E7F84E2F04423A370F698C198E0793">
    <w:name w:val="681E7F84E2F04423A370F698C198E0793"/>
    <w:rsid w:val="00150219"/>
    <w:pPr>
      <w:spacing w:after="0" w:line="240" w:lineRule="auto"/>
    </w:pPr>
    <w:rPr>
      <w:rFonts w:ascii="Calibri" w:eastAsia="Calibri" w:hAnsi="Calibri" w:cs="Arial"/>
      <w:sz w:val="20"/>
      <w:szCs w:val="20"/>
    </w:rPr>
  </w:style>
  <w:style w:type="paragraph" w:customStyle="1" w:styleId="ABB4B75DDFC244E79FAC6043550B034B3">
    <w:name w:val="ABB4B75DDFC244E79FAC6043550B034B3"/>
    <w:rsid w:val="00150219"/>
    <w:pPr>
      <w:spacing w:after="0" w:line="240" w:lineRule="auto"/>
    </w:pPr>
    <w:rPr>
      <w:rFonts w:ascii="Calibri" w:eastAsia="Calibri" w:hAnsi="Calibri" w:cs="Arial"/>
      <w:sz w:val="20"/>
      <w:szCs w:val="20"/>
    </w:rPr>
  </w:style>
  <w:style w:type="paragraph" w:customStyle="1" w:styleId="7C9E2B817DC54D989BF7D78D71FDBEA63">
    <w:name w:val="7C9E2B817DC54D989BF7D78D71FDBEA63"/>
    <w:rsid w:val="00150219"/>
    <w:pPr>
      <w:spacing w:after="0" w:line="240" w:lineRule="auto"/>
    </w:pPr>
    <w:rPr>
      <w:rFonts w:ascii="Calibri" w:eastAsia="Calibri" w:hAnsi="Calibri" w:cs="Arial"/>
      <w:sz w:val="20"/>
      <w:szCs w:val="20"/>
    </w:rPr>
  </w:style>
  <w:style w:type="paragraph" w:customStyle="1" w:styleId="BCFDDED8E09045468386ECDAA79ADEF73">
    <w:name w:val="BCFDDED8E09045468386ECDAA79ADEF73"/>
    <w:rsid w:val="00150219"/>
    <w:pPr>
      <w:spacing w:after="0" w:line="240" w:lineRule="auto"/>
    </w:pPr>
    <w:rPr>
      <w:rFonts w:ascii="Calibri" w:eastAsia="Calibri" w:hAnsi="Calibri" w:cs="Arial"/>
      <w:sz w:val="20"/>
      <w:szCs w:val="20"/>
    </w:rPr>
  </w:style>
  <w:style w:type="paragraph" w:customStyle="1" w:styleId="9B8D182178724C25959634A95E7758223">
    <w:name w:val="9B8D182178724C25959634A95E7758223"/>
    <w:rsid w:val="00150219"/>
    <w:pPr>
      <w:spacing w:after="0" w:line="240" w:lineRule="auto"/>
    </w:pPr>
    <w:rPr>
      <w:rFonts w:ascii="Calibri" w:eastAsia="Calibri" w:hAnsi="Calibri" w:cs="Arial"/>
      <w:sz w:val="20"/>
      <w:szCs w:val="20"/>
    </w:rPr>
  </w:style>
  <w:style w:type="paragraph" w:customStyle="1" w:styleId="B91DD1FC9EBB497599468398812DC9263">
    <w:name w:val="B91DD1FC9EBB497599468398812DC9263"/>
    <w:rsid w:val="00150219"/>
    <w:pPr>
      <w:spacing w:after="0" w:line="240" w:lineRule="auto"/>
    </w:pPr>
    <w:rPr>
      <w:rFonts w:ascii="Calibri" w:eastAsia="Calibri" w:hAnsi="Calibri" w:cs="Arial"/>
      <w:sz w:val="20"/>
      <w:szCs w:val="20"/>
    </w:rPr>
  </w:style>
  <w:style w:type="paragraph" w:customStyle="1" w:styleId="79650A157317467C8811BBD1D2D2B1F63">
    <w:name w:val="79650A157317467C8811BBD1D2D2B1F63"/>
    <w:rsid w:val="00150219"/>
    <w:pPr>
      <w:spacing w:after="0" w:line="240" w:lineRule="auto"/>
    </w:pPr>
    <w:rPr>
      <w:rFonts w:ascii="Calibri" w:eastAsia="Calibri" w:hAnsi="Calibri" w:cs="Arial"/>
      <w:sz w:val="20"/>
      <w:szCs w:val="20"/>
    </w:rPr>
  </w:style>
  <w:style w:type="paragraph" w:customStyle="1" w:styleId="AB4A54D877644CB48A450166E38D57513">
    <w:name w:val="AB4A54D877644CB48A450166E38D57513"/>
    <w:rsid w:val="00150219"/>
    <w:pPr>
      <w:spacing w:after="0" w:line="240" w:lineRule="auto"/>
    </w:pPr>
    <w:rPr>
      <w:rFonts w:ascii="Calibri" w:eastAsia="Calibri" w:hAnsi="Calibri" w:cs="Arial"/>
      <w:sz w:val="20"/>
      <w:szCs w:val="20"/>
    </w:rPr>
  </w:style>
  <w:style w:type="paragraph" w:customStyle="1" w:styleId="EE15D5E9814445CDA61C719D24753CB33">
    <w:name w:val="EE15D5E9814445CDA61C719D24753CB33"/>
    <w:rsid w:val="00150219"/>
    <w:pPr>
      <w:spacing w:after="0" w:line="240" w:lineRule="auto"/>
    </w:pPr>
    <w:rPr>
      <w:rFonts w:ascii="Calibri" w:eastAsia="Calibri" w:hAnsi="Calibri" w:cs="Arial"/>
      <w:sz w:val="20"/>
      <w:szCs w:val="20"/>
    </w:rPr>
  </w:style>
  <w:style w:type="paragraph" w:customStyle="1" w:styleId="3C5216C631F0498BA6076EBBDC140D0F3">
    <w:name w:val="3C5216C631F0498BA6076EBBDC140D0F3"/>
    <w:rsid w:val="00150219"/>
    <w:pPr>
      <w:spacing w:after="0" w:line="240" w:lineRule="auto"/>
    </w:pPr>
    <w:rPr>
      <w:rFonts w:ascii="Calibri" w:eastAsia="Calibri" w:hAnsi="Calibri" w:cs="Arial"/>
      <w:sz w:val="20"/>
      <w:szCs w:val="20"/>
    </w:rPr>
  </w:style>
  <w:style w:type="paragraph" w:customStyle="1" w:styleId="063C9C0BCB544D0C882D73774AFD8B6D3">
    <w:name w:val="063C9C0BCB544D0C882D73774AFD8B6D3"/>
    <w:rsid w:val="00150219"/>
    <w:pPr>
      <w:spacing w:after="0" w:line="240" w:lineRule="auto"/>
    </w:pPr>
    <w:rPr>
      <w:rFonts w:ascii="Calibri" w:eastAsia="Calibri" w:hAnsi="Calibri" w:cs="Arial"/>
      <w:sz w:val="20"/>
      <w:szCs w:val="20"/>
    </w:rPr>
  </w:style>
  <w:style w:type="paragraph" w:customStyle="1" w:styleId="B2721529BC7745CA86F54582889B47543">
    <w:name w:val="B2721529BC7745CA86F54582889B47543"/>
    <w:rsid w:val="00150219"/>
    <w:pPr>
      <w:spacing w:after="0" w:line="240" w:lineRule="auto"/>
    </w:pPr>
    <w:rPr>
      <w:rFonts w:ascii="Calibri" w:eastAsia="Calibri" w:hAnsi="Calibri" w:cs="Arial"/>
      <w:sz w:val="20"/>
      <w:szCs w:val="20"/>
    </w:rPr>
  </w:style>
  <w:style w:type="paragraph" w:customStyle="1" w:styleId="71CC17D717674DB38FEF03775EDC97BD3">
    <w:name w:val="71CC17D717674DB38FEF03775EDC97BD3"/>
    <w:rsid w:val="00150219"/>
    <w:pPr>
      <w:spacing w:after="0" w:line="240" w:lineRule="auto"/>
    </w:pPr>
    <w:rPr>
      <w:rFonts w:ascii="Calibri" w:eastAsia="Calibri" w:hAnsi="Calibri" w:cs="Arial"/>
      <w:sz w:val="20"/>
      <w:szCs w:val="20"/>
    </w:rPr>
  </w:style>
  <w:style w:type="paragraph" w:customStyle="1" w:styleId="DB89D99131EB40EEB771F2AAC9720AC13">
    <w:name w:val="DB89D99131EB40EEB771F2AAC9720AC13"/>
    <w:rsid w:val="00150219"/>
    <w:pPr>
      <w:spacing w:after="0" w:line="240" w:lineRule="auto"/>
    </w:pPr>
    <w:rPr>
      <w:rFonts w:ascii="Calibri" w:eastAsia="Calibri" w:hAnsi="Calibri" w:cs="Arial"/>
      <w:sz w:val="20"/>
      <w:szCs w:val="20"/>
    </w:rPr>
  </w:style>
  <w:style w:type="paragraph" w:customStyle="1" w:styleId="2B7DFDF57AB040E9AD030D1D750C48EB3">
    <w:name w:val="2B7DFDF57AB040E9AD030D1D750C48EB3"/>
    <w:rsid w:val="00150219"/>
    <w:pPr>
      <w:spacing w:after="0" w:line="240" w:lineRule="auto"/>
    </w:pPr>
    <w:rPr>
      <w:rFonts w:ascii="Calibri" w:eastAsia="Calibri" w:hAnsi="Calibri" w:cs="Arial"/>
      <w:sz w:val="20"/>
      <w:szCs w:val="20"/>
    </w:rPr>
  </w:style>
  <w:style w:type="paragraph" w:customStyle="1" w:styleId="E4C3C5A580F941DA90030459BE61B08D3">
    <w:name w:val="E4C3C5A580F941DA90030459BE61B08D3"/>
    <w:rsid w:val="00150219"/>
    <w:pPr>
      <w:spacing w:after="0" w:line="240" w:lineRule="auto"/>
    </w:pPr>
    <w:rPr>
      <w:rFonts w:ascii="Calibri" w:eastAsia="Calibri" w:hAnsi="Calibri" w:cs="Arial"/>
      <w:sz w:val="20"/>
      <w:szCs w:val="20"/>
    </w:rPr>
  </w:style>
  <w:style w:type="paragraph" w:customStyle="1" w:styleId="E5D6C13D7B1B470E9B3DEC27FA54435E3">
    <w:name w:val="E5D6C13D7B1B470E9B3DEC27FA54435E3"/>
    <w:rsid w:val="00150219"/>
    <w:pPr>
      <w:spacing w:after="0" w:line="240" w:lineRule="auto"/>
    </w:pPr>
    <w:rPr>
      <w:rFonts w:ascii="Calibri" w:eastAsia="Calibri" w:hAnsi="Calibri" w:cs="Arial"/>
      <w:sz w:val="20"/>
      <w:szCs w:val="20"/>
    </w:rPr>
  </w:style>
  <w:style w:type="paragraph" w:customStyle="1" w:styleId="B9EAA3B0B0674B849AC2611FF33FE3F53">
    <w:name w:val="B9EAA3B0B0674B849AC2611FF33FE3F53"/>
    <w:rsid w:val="00150219"/>
    <w:pPr>
      <w:spacing w:after="0" w:line="240" w:lineRule="auto"/>
    </w:pPr>
    <w:rPr>
      <w:rFonts w:ascii="Calibri" w:eastAsia="Calibri" w:hAnsi="Calibri" w:cs="Arial"/>
      <w:sz w:val="20"/>
      <w:szCs w:val="20"/>
    </w:rPr>
  </w:style>
  <w:style w:type="paragraph" w:customStyle="1" w:styleId="6394F29CD6AD42E99F0826CAE3FB70A13">
    <w:name w:val="6394F29CD6AD42E99F0826CAE3FB70A13"/>
    <w:rsid w:val="00150219"/>
    <w:pPr>
      <w:spacing w:after="0" w:line="240" w:lineRule="auto"/>
    </w:pPr>
    <w:rPr>
      <w:rFonts w:ascii="Calibri" w:eastAsia="Calibri" w:hAnsi="Calibri" w:cs="Arial"/>
      <w:sz w:val="20"/>
      <w:szCs w:val="20"/>
    </w:rPr>
  </w:style>
  <w:style w:type="paragraph" w:customStyle="1" w:styleId="0B2A3B3EB42C4D1DB03E36CA37645FDC3">
    <w:name w:val="0B2A3B3EB42C4D1DB03E36CA37645FDC3"/>
    <w:rsid w:val="00150219"/>
    <w:pPr>
      <w:spacing w:after="0" w:line="240" w:lineRule="auto"/>
    </w:pPr>
    <w:rPr>
      <w:rFonts w:ascii="Calibri" w:eastAsia="Calibri" w:hAnsi="Calibri" w:cs="Arial"/>
      <w:sz w:val="20"/>
      <w:szCs w:val="20"/>
    </w:rPr>
  </w:style>
  <w:style w:type="paragraph" w:customStyle="1" w:styleId="75B677575B964FA29F2AFC43F2C086EF3">
    <w:name w:val="75B677575B964FA29F2AFC43F2C086EF3"/>
    <w:rsid w:val="00150219"/>
    <w:pPr>
      <w:spacing w:after="0" w:line="240" w:lineRule="auto"/>
    </w:pPr>
    <w:rPr>
      <w:rFonts w:ascii="Calibri" w:eastAsia="Calibri" w:hAnsi="Calibri" w:cs="Arial"/>
      <w:sz w:val="20"/>
      <w:szCs w:val="20"/>
    </w:rPr>
  </w:style>
  <w:style w:type="paragraph" w:customStyle="1" w:styleId="828998569AEA4EA3BD341009A37E23353">
    <w:name w:val="828998569AEA4EA3BD341009A37E23353"/>
    <w:rsid w:val="00150219"/>
    <w:pPr>
      <w:spacing w:after="0" w:line="240" w:lineRule="auto"/>
    </w:pPr>
    <w:rPr>
      <w:rFonts w:ascii="Calibri" w:eastAsia="Calibri" w:hAnsi="Calibri" w:cs="Arial"/>
      <w:sz w:val="20"/>
      <w:szCs w:val="20"/>
    </w:rPr>
  </w:style>
  <w:style w:type="paragraph" w:customStyle="1" w:styleId="094177EB8F7442B5AD3AD8CB9F1EEAE13">
    <w:name w:val="094177EB8F7442B5AD3AD8CB9F1EEAE13"/>
    <w:rsid w:val="00150219"/>
    <w:pPr>
      <w:spacing w:after="0" w:line="240" w:lineRule="auto"/>
    </w:pPr>
    <w:rPr>
      <w:rFonts w:ascii="Calibri" w:eastAsia="Calibri" w:hAnsi="Calibri" w:cs="Arial"/>
      <w:sz w:val="20"/>
      <w:szCs w:val="20"/>
    </w:rPr>
  </w:style>
  <w:style w:type="paragraph" w:customStyle="1" w:styleId="598E3BBBFB724E6CBE736F79BE4F03E13">
    <w:name w:val="598E3BBBFB724E6CBE736F79BE4F03E13"/>
    <w:rsid w:val="00150219"/>
    <w:pPr>
      <w:spacing w:after="0" w:line="240" w:lineRule="auto"/>
    </w:pPr>
    <w:rPr>
      <w:rFonts w:ascii="Calibri" w:eastAsia="Calibri" w:hAnsi="Calibri" w:cs="Arial"/>
      <w:sz w:val="20"/>
      <w:szCs w:val="20"/>
    </w:rPr>
  </w:style>
  <w:style w:type="paragraph" w:customStyle="1" w:styleId="E697605A487F4E719A1E65895F5029673">
    <w:name w:val="E697605A487F4E719A1E65895F5029673"/>
    <w:rsid w:val="00150219"/>
    <w:pPr>
      <w:spacing w:after="0" w:line="240" w:lineRule="auto"/>
    </w:pPr>
    <w:rPr>
      <w:rFonts w:ascii="Calibri" w:eastAsia="Calibri" w:hAnsi="Calibri" w:cs="Arial"/>
      <w:sz w:val="20"/>
      <w:szCs w:val="20"/>
    </w:rPr>
  </w:style>
  <w:style w:type="paragraph" w:customStyle="1" w:styleId="1403B321B62F4838A3B5D81524BB60D63">
    <w:name w:val="1403B321B62F4838A3B5D81524BB60D63"/>
    <w:rsid w:val="00150219"/>
    <w:pPr>
      <w:spacing w:after="0" w:line="240" w:lineRule="auto"/>
    </w:pPr>
    <w:rPr>
      <w:rFonts w:ascii="Calibri" w:eastAsia="Calibri" w:hAnsi="Calibri" w:cs="Arial"/>
      <w:sz w:val="20"/>
      <w:szCs w:val="20"/>
    </w:rPr>
  </w:style>
  <w:style w:type="paragraph" w:customStyle="1" w:styleId="46252FF9288A40118AC5284F48B1785C3">
    <w:name w:val="46252FF9288A40118AC5284F48B1785C3"/>
    <w:rsid w:val="00150219"/>
    <w:pPr>
      <w:spacing w:after="0" w:line="240" w:lineRule="auto"/>
    </w:pPr>
    <w:rPr>
      <w:rFonts w:ascii="Calibri" w:eastAsia="Calibri" w:hAnsi="Calibri" w:cs="Arial"/>
      <w:sz w:val="20"/>
      <w:szCs w:val="20"/>
    </w:rPr>
  </w:style>
  <w:style w:type="paragraph" w:customStyle="1" w:styleId="1F8D77D45F8649438091181400B6561D3">
    <w:name w:val="1F8D77D45F8649438091181400B6561D3"/>
    <w:rsid w:val="00150219"/>
    <w:pPr>
      <w:spacing w:after="0" w:line="240" w:lineRule="auto"/>
    </w:pPr>
    <w:rPr>
      <w:rFonts w:ascii="Calibri" w:eastAsia="Calibri" w:hAnsi="Calibri" w:cs="Arial"/>
      <w:sz w:val="20"/>
      <w:szCs w:val="20"/>
    </w:rPr>
  </w:style>
  <w:style w:type="paragraph" w:customStyle="1" w:styleId="EDDF758C96004CC19B996B207F465B103">
    <w:name w:val="EDDF758C96004CC19B996B207F465B103"/>
    <w:rsid w:val="00150219"/>
    <w:pPr>
      <w:spacing w:after="0" w:line="240" w:lineRule="auto"/>
    </w:pPr>
    <w:rPr>
      <w:rFonts w:ascii="Calibri" w:eastAsia="Calibri" w:hAnsi="Calibri" w:cs="Arial"/>
      <w:sz w:val="20"/>
      <w:szCs w:val="20"/>
    </w:rPr>
  </w:style>
  <w:style w:type="paragraph" w:customStyle="1" w:styleId="FB05B176807949DF83D0D90BB805CE9D3">
    <w:name w:val="FB05B176807949DF83D0D90BB805CE9D3"/>
    <w:rsid w:val="00150219"/>
    <w:pPr>
      <w:spacing w:after="0" w:line="240" w:lineRule="auto"/>
    </w:pPr>
    <w:rPr>
      <w:rFonts w:ascii="Calibri" w:eastAsia="Calibri" w:hAnsi="Calibri" w:cs="Arial"/>
      <w:sz w:val="20"/>
      <w:szCs w:val="20"/>
    </w:rPr>
  </w:style>
  <w:style w:type="paragraph" w:customStyle="1" w:styleId="A86D0166485943108628D543E5C2F4513">
    <w:name w:val="A86D0166485943108628D543E5C2F4513"/>
    <w:rsid w:val="00150219"/>
    <w:pPr>
      <w:spacing w:after="0" w:line="240" w:lineRule="auto"/>
    </w:pPr>
    <w:rPr>
      <w:rFonts w:ascii="Calibri" w:eastAsia="Calibri" w:hAnsi="Calibri" w:cs="Arial"/>
      <w:sz w:val="20"/>
      <w:szCs w:val="20"/>
    </w:rPr>
  </w:style>
  <w:style w:type="paragraph" w:customStyle="1" w:styleId="2D63DDF366C748119269D79050C986C53">
    <w:name w:val="2D63DDF366C748119269D79050C986C53"/>
    <w:rsid w:val="00150219"/>
    <w:pPr>
      <w:spacing w:after="0" w:line="240" w:lineRule="auto"/>
    </w:pPr>
    <w:rPr>
      <w:rFonts w:ascii="Calibri" w:eastAsia="Calibri" w:hAnsi="Calibri" w:cs="Arial"/>
      <w:sz w:val="20"/>
      <w:szCs w:val="20"/>
    </w:rPr>
  </w:style>
  <w:style w:type="paragraph" w:customStyle="1" w:styleId="A5749D5892E349E78B6CF28F87A38F703">
    <w:name w:val="A5749D5892E349E78B6CF28F87A38F703"/>
    <w:rsid w:val="00150219"/>
    <w:pPr>
      <w:spacing w:after="0" w:line="240" w:lineRule="auto"/>
    </w:pPr>
    <w:rPr>
      <w:rFonts w:ascii="Calibri" w:eastAsia="Calibri" w:hAnsi="Calibri" w:cs="Arial"/>
      <w:sz w:val="20"/>
      <w:szCs w:val="20"/>
    </w:rPr>
  </w:style>
  <w:style w:type="paragraph" w:customStyle="1" w:styleId="A0FA2B8714754E0DB09B6241E23C65503">
    <w:name w:val="A0FA2B8714754E0DB09B6241E23C65503"/>
    <w:rsid w:val="00150219"/>
    <w:pPr>
      <w:spacing w:after="0" w:line="240" w:lineRule="auto"/>
    </w:pPr>
    <w:rPr>
      <w:rFonts w:ascii="Calibri" w:eastAsia="Calibri" w:hAnsi="Calibri" w:cs="Arial"/>
      <w:sz w:val="20"/>
      <w:szCs w:val="20"/>
    </w:rPr>
  </w:style>
  <w:style w:type="paragraph" w:customStyle="1" w:styleId="360E5634606A423AA9F1D4CF80B586B23">
    <w:name w:val="360E5634606A423AA9F1D4CF80B586B23"/>
    <w:rsid w:val="00150219"/>
    <w:pPr>
      <w:spacing w:after="0" w:line="240" w:lineRule="auto"/>
    </w:pPr>
    <w:rPr>
      <w:rFonts w:ascii="Calibri" w:eastAsia="Calibri" w:hAnsi="Calibri" w:cs="Arial"/>
      <w:sz w:val="20"/>
      <w:szCs w:val="20"/>
    </w:rPr>
  </w:style>
  <w:style w:type="paragraph" w:customStyle="1" w:styleId="50FE7A3ADC1B4B29AD8FFB547938049A3">
    <w:name w:val="50FE7A3ADC1B4B29AD8FFB547938049A3"/>
    <w:rsid w:val="00150219"/>
    <w:pPr>
      <w:spacing w:after="0" w:line="240" w:lineRule="auto"/>
    </w:pPr>
    <w:rPr>
      <w:rFonts w:ascii="Calibri" w:eastAsia="Calibri" w:hAnsi="Calibri" w:cs="Arial"/>
      <w:sz w:val="20"/>
      <w:szCs w:val="20"/>
    </w:rPr>
  </w:style>
  <w:style w:type="paragraph" w:customStyle="1" w:styleId="34DCBCC9AEB448C4AC670D1E4D5518073">
    <w:name w:val="34DCBCC9AEB448C4AC670D1E4D5518073"/>
    <w:rsid w:val="00150219"/>
    <w:pPr>
      <w:spacing w:after="0" w:line="240" w:lineRule="auto"/>
    </w:pPr>
    <w:rPr>
      <w:rFonts w:ascii="Calibri" w:eastAsia="Calibri" w:hAnsi="Calibri" w:cs="Arial"/>
      <w:sz w:val="20"/>
      <w:szCs w:val="20"/>
    </w:rPr>
  </w:style>
  <w:style w:type="paragraph" w:customStyle="1" w:styleId="4DA98FED72874E7DA9B59759E8534E5E3">
    <w:name w:val="4DA98FED72874E7DA9B59759E8534E5E3"/>
    <w:rsid w:val="00150219"/>
    <w:pPr>
      <w:spacing w:after="0" w:line="240" w:lineRule="auto"/>
    </w:pPr>
    <w:rPr>
      <w:rFonts w:ascii="Calibri" w:eastAsia="Calibri" w:hAnsi="Calibri" w:cs="Arial"/>
      <w:sz w:val="20"/>
      <w:szCs w:val="20"/>
    </w:rPr>
  </w:style>
  <w:style w:type="paragraph" w:customStyle="1" w:styleId="948BDE42B4044FD8B7BE3F3F11D90E543">
    <w:name w:val="948BDE42B4044FD8B7BE3F3F11D90E543"/>
    <w:rsid w:val="00150219"/>
    <w:pPr>
      <w:spacing w:after="0" w:line="240" w:lineRule="auto"/>
    </w:pPr>
    <w:rPr>
      <w:rFonts w:ascii="Calibri" w:eastAsia="Calibri" w:hAnsi="Calibri" w:cs="Arial"/>
      <w:sz w:val="20"/>
      <w:szCs w:val="20"/>
    </w:rPr>
  </w:style>
  <w:style w:type="paragraph" w:customStyle="1" w:styleId="2062FD903E1F4B329B4C2FDD0CBA16EF3">
    <w:name w:val="2062FD903E1F4B329B4C2FDD0CBA16EF3"/>
    <w:rsid w:val="00150219"/>
    <w:pPr>
      <w:spacing w:after="0" w:line="240" w:lineRule="auto"/>
    </w:pPr>
    <w:rPr>
      <w:rFonts w:ascii="Calibri" w:eastAsia="Calibri" w:hAnsi="Calibri" w:cs="Arial"/>
      <w:sz w:val="20"/>
      <w:szCs w:val="20"/>
    </w:rPr>
  </w:style>
  <w:style w:type="paragraph" w:customStyle="1" w:styleId="6AFD66B835E44EAB95C6F56604B62C283">
    <w:name w:val="6AFD66B835E44EAB95C6F56604B62C283"/>
    <w:rsid w:val="00150219"/>
    <w:pPr>
      <w:spacing w:after="0" w:line="240" w:lineRule="auto"/>
    </w:pPr>
    <w:rPr>
      <w:rFonts w:ascii="Calibri" w:eastAsia="Calibri" w:hAnsi="Calibri" w:cs="Arial"/>
      <w:sz w:val="20"/>
      <w:szCs w:val="20"/>
    </w:rPr>
  </w:style>
  <w:style w:type="paragraph" w:customStyle="1" w:styleId="37262BD10E944151B9D2CBB304C2935E3">
    <w:name w:val="37262BD10E944151B9D2CBB304C2935E3"/>
    <w:rsid w:val="00150219"/>
    <w:pPr>
      <w:spacing w:after="0" w:line="240" w:lineRule="auto"/>
    </w:pPr>
    <w:rPr>
      <w:rFonts w:ascii="Calibri" w:eastAsia="Calibri" w:hAnsi="Calibri" w:cs="Arial"/>
      <w:sz w:val="20"/>
      <w:szCs w:val="20"/>
    </w:rPr>
  </w:style>
  <w:style w:type="paragraph" w:customStyle="1" w:styleId="8D7367F06084431C9407B9A75C7A57C93">
    <w:name w:val="8D7367F06084431C9407B9A75C7A57C93"/>
    <w:rsid w:val="00150219"/>
    <w:pPr>
      <w:spacing w:after="0" w:line="240" w:lineRule="auto"/>
    </w:pPr>
    <w:rPr>
      <w:rFonts w:ascii="Calibri" w:eastAsia="Calibri" w:hAnsi="Calibri" w:cs="Arial"/>
      <w:sz w:val="20"/>
      <w:szCs w:val="20"/>
    </w:rPr>
  </w:style>
  <w:style w:type="paragraph" w:customStyle="1" w:styleId="3EBDB369CE4E414BA551934B9BD661733">
    <w:name w:val="3EBDB369CE4E414BA551934B9BD661733"/>
    <w:rsid w:val="00150219"/>
    <w:pPr>
      <w:spacing w:after="0" w:line="240" w:lineRule="auto"/>
    </w:pPr>
    <w:rPr>
      <w:rFonts w:ascii="Calibri" w:eastAsia="Calibri" w:hAnsi="Calibri" w:cs="Arial"/>
      <w:sz w:val="20"/>
      <w:szCs w:val="20"/>
    </w:rPr>
  </w:style>
  <w:style w:type="paragraph" w:customStyle="1" w:styleId="9C370DE850CE4A839475BD9CA1FB240A3">
    <w:name w:val="9C370DE850CE4A839475BD9CA1FB240A3"/>
    <w:rsid w:val="00150219"/>
    <w:pPr>
      <w:spacing w:after="0" w:line="240" w:lineRule="auto"/>
    </w:pPr>
    <w:rPr>
      <w:rFonts w:ascii="Calibri" w:eastAsia="Calibri" w:hAnsi="Calibri" w:cs="Arial"/>
      <w:sz w:val="20"/>
      <w:szCs w:val="20"/>
    </w:rPr>
  </w:style>
  <w:style w:type="paragraph" w:customStyle="1" w:styleId="CC2BD2A7A1B54553BD3B65851F5443173">
    <w:name w:val="CC2BD2A7A1B54553BD3B65851F5443173"/>
    <w:rsid w:val="00150219"/>
    <w:pPr>
      <w:spacing w:after="0" w:line="240" w:lineRule="auto"/>
    </w:pPr>
    <w:rPr>
      <w:rFonts w:ascii="Calibri" w:eastAsia="Calibri" w:hAnsi="Calibri" w:cs="Arial"/>
      <w:sz w:val="20"/>
      <w:szCs w:val="20"/>
    </w:rPr>
  </w:style>
  <w:style w:type="paragraph" w:customStyle="1" w:styleId="6D2B23A59A684190B8587DB52C67EA073">
    <w:name w:val="6D2B23A59A684190B8587DB52C67EA073"/>
    <w:rsid w:val="00150219"/>
    <w:pPr>
      <w:spacing w:after="0" w:line="240" w:lineRule="auto"/>
    </w:pPr>
    <w:rPr>
      <w:rFonts w:ascii="Calibri" w:eastAsia="Calibri" w:hAnsi="Calibri" w:cs="Arial"/>
      <w:sz w:val="20"/>
      <w:szCs w:val="20"/>
    </w:rPr>
  </w:style>
  <w:style w:type="paragraph" w:customStyle="1" w:styleId="EE1F8FBD399B4C49947DCC07878351223">
    <w:name w:val="EE1F8FBD399B4C49947DCC07878351223"/>
    <w:rsid w:val="00150219"/>
    <w:pPr>
      <w:spacing w:after="0" w:line="240" w:lineRule="auto"/>
    </w:pPr>
    <w:rPr>
      <w:rFonts w:ascii="Calibri" w:eastAsia="Calibri" w:hAnsi="Calibri" w:cs="Arial"/>
      <w:sz w:val="20"/>
      <w:szCs w:val="20"/>
    </w:rPr>
  </w:style>
  <w:style w:type="paragraph" w:customStyle="1" w:styleId="21ED43334D084422AC9FCF34953F55543">
    <w:name w:val="21ED43334D084422AC9FCF34953F55543"/>
    <w:rsid w:val="00150219"/>
    <w:pPr>
      <w:spacing w:after="0" w:line="240" w:lineRule="auto"/>
    </w:pPr>
    <w:rPr>
      <w:rFonts w:ascii="Calibri" w:eastAsia="Calibri" w:hAnsi="Calibri" w:cs="Arial"/>
      <w:sz w:val="20"/>
      <w:szCs w:val="20"/>
    </w:rPr>
  </w:style>
  <w:style w:type="paragraph" w:customStyle="1" w:styleId="C17BB60913FE4A0993646ECC7C7C14C93">
    <w:name w:val="C17BB60913FE4A0993646ECC7C7C14C93"/>
    <w:rsid w:val="00150219"/>
    <w:pPr>
      <w:spacing w:after="0" w:line="240" w:lineRule="auto"/>
    </w:pPr>
    <w:rPr>
      <w:rFonts w:ascii="Calibri" w:eastAsia="Calibri" w:hAnsi="Calibri" w:cs="Arial"/>
      <w:sz w:val="20"/>
      <w:szCs w:val="20"/>
    </w:rPr>
  </w:style>
  <w:style w:type="paragraph" w:customStyle="1" w:styleId="9B9EA73258234842B18B5FB57BC00E333">
    <w:name w:val="9B9EA73258234842B18B5FB57BC00E333"/>
    <w:rsid w:val="00150219"/>
    <w:pPr>
      <w:spacing w:after="0" w:line="240" w:lineRule="auto"/>
    </w:pPr>
    <w:rPr>
      <w:rFonts w:ascii="Calibri" w:eastAsia="Calibri" w:hAnsi="Calibri" w:cs="Arial"/>
      <w:sz w:val="20"/>
      <w:szCs w:val="20"/>
    </w:rPr>
  </w:style>
  <w:style w:type="paragraph" w:customStyle="1" w:styleId="E2295187E6984C5E800D8BF3FA4D0C763">
    <w:name w:val="E2295187E6984C5E800D8BF3FA4D0C763"/>
    <w:rsid w:val="00150219"/>
    <w:pPr>
      <w:spacing w:after="0" w:line="240" w:lineRule="auto"/>
    </w:pPr>
    <w:rPr>
      <w:rFonts w:ascii="Calibri" w:eastAsia="Calibri" w:hAnsi="Calibri" w:cs="Arial"/>
      <w:sz w:val="20"/>
      <w:szCs w:val="20"/>
    </w:rPr>
  </w:style>
  <w:style w:type="paragraph" w:customStyle="1" w:styleId="EA9AF427F45849F3B3AC694CE300D3AC3">
    <w:name w:val="EA9AF427F45849F3B3AC694CE300D3AC3"/>
    <w:rsid w:val="00150219"/>
    <w:pPr>
      <w:spacing w:after="0" w:line="240" w:lineRule="auto"/>
    </w:pPr>
    <w:rPr>
      <w:rFonts w:ascii="Calibri" w:eastAsia="Calibri" w:hAnsi="Calibri" w:cs="Arial"/>
      <w:sz w:val="20"/>
      <w:szCs w:val="20"/>
    </w:rPr>
  </w:style>
  <w:style w:type="paragraph" w:customStyle="1" w:styleId="A4526E0154F74B0894ECFD34AC4DD22E3">
    <w:name w:val="A4526E0154F74B0894ECFD34AC4DD22E3"/>
    <w:rsid w:val="00150219"/>
    <w:pPr>
      <w:spacing w:after="0" w:line="240" w:lineRule="auto"/>
    </w:pPr>
    <w:rPr>
      <w:rFonts w:ascii="Calibri" w:eastAsia="Calibri" w:hAnsi="Calibri" w:cs="Arial"/>
      <w:sz w:val="20"/>
      <w:szCs w:val="20"/>
    </w:rPr>
  </w:style>
  <w:style w:type="paragraph" w:customStyle="1" w:styleId="0C02387FC3744DD5AB9514490A36D5913">
    <w:name w:val="0C02387FC3744DD5AB9514490A36D5913"/>
    <w:rsid w:val="00150219"/>
    <w:pPr>
      <w:spacing w:after="0" w:line="240" w:lineRule="auto"/>
    </w:pPr>
    <w:rPr>
      <w:rFonts w:ascii="Calibri" w:eastAsia="Calibri" w:hAnsi="Calibri" w:cs="Arial"/>
      <w:sz w:val="20"/>
      <w:szCs w:val="20"/>
    </w:rPr>
  </w:style>
  <w:style w:type="paragraph" w:customStyle="1" w:styleId="BA8B1327E8AA46AC9FBDB57A5BB68DB03">
    <w:name w:val="BA8B1327E8AA46AC9FBDB57A5BB68DB03"/>
    <w:rsid w:val="00150219"/>
    <w:pPr>
      <w:spacing w:after="0" w:line="240" w:lineRule="auto"/>
    </w:pPr>
    <w:rPr>
      <w:rFonts w:ascii="Calibri" w:eastAsia="Calibri" w:hAnsi="Calibri" w:cs="Arial"/>
      <w:sz w:val="20"/>
      <w:szCs w:val="20"/>
    </w:rPr>
  </w:style>
  <w:style w:type="paragraph" w:customStyle="1" w:styleId="CA296615E2954ECA881A74DD323A720F3">
    <w:name w:val="CA296615E2954ECA881A74DD323A720F3"/>
    <w:rsid w:val="00150219"/>
    <w:pPr>
      <w:spacing w:after="0" w:line="240" w:lineRule="auto"/>
    </w:pPr>
    <w:rPr>
      <w:rFonts w:ascii="Calibri" w:eastAsia="Calibri" w:hAnsi="Calibri" w:cs="Arial"/>
      <w:sz w:val="20"/>
      <w:szCs w:val="20"/>
    </w:rPr>
  </w:style>
  <w:style w:type="paragraph" w:customStyle="1" w:styleId="DD583C33BC644D08A6F227F0D7017BB23">
    <w:name w:val="DD583C33BC644D08A6F227F0D7017BB23"/>
    <w:rsid w:val="00150219"/>
    <w:pPr>
      <w:spacing w:after="0" w:line="240" w:lineRule="auto"/>
    </w:pPr>
    <w:rPr>
      <w:rFonts w:ascii="Calibri" w:eastAsia="Calibri" w:hAnsi="Calibri" w:cs="Arial"/>
      <w:sz w:val="20"/>
      <w:szCs w:val="20"/>
    </w:rPr>
  </w:style>
  <w:style w:type="paragraph" w:customStyle="1" w:styleId="2826E28FD43D4BF695656F9694FDF7033">
    <w:name w:val="2826E28FD43D4BF695656F9694FDF7033"/>
    <w:rsid w:val="00150219"/>
    <w:pPr>
      <w:spacing w:after="0" w:line="240" w:lineRule="auto"/>
    </w:pPr>
    <w:rPr>
      <w:rFonts w:ascii="Calibri" w:eastAsia="Calibri" w:hAnsi="Calibri" w:cs="Arial"/>
      <w:sz w:val="20"/>
      <w:szCs w:val="20"/>
    </w:rPr>
  </w:style>
  <w:style w:type="paragraph" w:customStyle="1" w:styleId="C1F022BC58EC475E92F7536461A4F21A3">
    <w:name w:val="C1F022BC58EC475E92F7536461A4F21A3"/>
    <w:rsid w:val="00150219"/>
    <w:pPr>
      <w:spacing w:after="0" w:line="240" w:lineRule="auto"/>
    </w:pPr>
    <w:rPr>
      <w:rFonts w:ascii="Calibri" w:eastAsia="Calibri" w:hAnsi="Calibri" w:cs="Arial"/>
      <w:sz w:val="20"/>
      <w:szCs w:val="20"/>
    </w:rPr>
  </w:style>
  <w:style w:type="paragraph" w:customStyle="1" w:styleId="8F250EEA46AA41E5B1A49B727F09423C3">
    <w:name w:val="8F250EEA46AA41E5B1A49B727F09423C3"/>
    <w:rsid w:val="00150219"/>
    <w:pPr>
      <w:spacing w:after="0" w:line="240" w:lineRule="auto"/>
    </w:pPr>
    <w:rPr>
      <w:rFonts w:ascii="Calibri" w:eastAsia="Calibri" w:hAnsi="Calibri" w:cs="Arial"/>
      <w:sz w:val="20"/>
      <w:szCs w:val="20"/>
    </w:rPr>
  </w:style>
  <w:style w:type="paragraph" w:customStyle="1" w:styleId="A8A96B9A34684BC9BFB9ACC628E5B9473">
    <w:name w:val="A8A96B9A34684BC9BFB9ACC628E5B9473"/>
    <w:rsid w:val="00150219"/>
    <w:pPr>
      <w:spacing w:after="0" w:line="240" w:lineRule="auto"/>
    </w:pPr>
    <w:rPr>
      <w:rFonts w:ascii="Calibri" w:eastAsia="Calibri" w:hAnsi="Calibri" w:cs="Arial"/>
      <w:sz w:val="20"/>
      <w:szCs w:val="20"/>
    </w:rPr>
  </w:style>
  <w:style w:type="paragraph" w:customStyle="1" w:styleId="DC2398BEB7474E7590865C46B1813EDF3">
    <w:name w:val="DC2398BEB7474E7590865C46B1813EDF3"/>
    <w:rsid w:val="00150219"/>
    <w:pPr>
      <w:spacing w:after="0" w:line="240" w:lineRule="auto"/>
    </w:pPr>
    <w:rPr>
      <w:rFonts w:ascii="Calibri" w:eastAsia="Calibri" w:hAnsi="Calibri" w:cs="Arial"/>
      <w:sz w:val="20"/>
      <w:szCs w:val="20"/>
    </w:rPr>
  </w:style>
  <w:style w:type="paragraph" w:customStyle="1" w:styleId="2843DC61543F49C7AB05396165681D553">
    <w:name w:val="2843DC61543F49C7AB05396165681D553"/>
    <w:rsid w:val="00150219"/>
    <w:pPr>
      <w:spacing w:after="0" w:line="240" w:lineRule="auto"/>
    </w:pPr>
    <w:rPr>
      <w:rFonts w:ascii="Calibri" w:eastAsia="Calibri" w:hAnsi="Calibri" w:cs="Arial"/>
      <w:sz w:val="20"/>
      <w:szCs w:val="20"/>
    </w:rPr>
  </w:style>
  <w:style w:type="paragraph" w:customStyle="1" w:styleId="4F694E7DAF1747A3BD4050D2EC53985D3">
    <w:name w:val="4F694E7DAF1747A3BD4050D2EC53985D3"/>
    <w:rsid w:val="00150219"/>
    <w:pPr>
      <w:spacing w:after="0" w:line="240" w:lineRule="auto"/>
    </w:pPr>
    <w:rPr>
      <w:rFonts w:ascii="Calibri" w:eastAsia="Calibri" w:hAnsi="Calibri" w:cs="Arial"/>
      <w:sz w:val="20"/>
      <w:szCs w:val="20"/>
    </w:rPr>
  </w:style>
  <w:style w:type="paragraph" w:customStyle="1" w:styleId="0B1856B52813448298E203E7F95844293">
    <w:name w:val="0B1856B52813448298E203E7F95844293"/>
    <w:rsid w:val="00150219"/>
    <w:pPr>
      <w:spacing w:after="0" w:line="240" w:lineRule="auto"/>
    </w:pPr>
    <w:rPr>
      <w:rFonts w:ascii="Calibri" w:eastAsia="Calibri" w:hAnsi="Calibri" w:cs="Arial"/>
      <w:sz w:val="20"/>
      <w:szCs w:val="20"/>
    </w:rPr>
  </w:style>
  <w:style w:type="paragraph" w:customStyle="1" w:styleId="E879194D813B49029CE7FA386F692C473">
    <w:name w:val="E879194D813B49029CE7FA386F692C473"/>
    <w:rsid w:val="00150219"/>
    <w:pPr>
      <w:spacing w:after="0" w:line="240" w:lineRule="auto"/>
    </w:pPr>
    <w:rPr>
      <w:rFonts w:ascii="Calibri" w:eastAsia="Calibri" w:hAnsi="Calibri" w:cs="Arial"/>
      <w:sz w:val="20"/>
      <w:szCs w:val="20"/>
    </w:rPr>
  </w:style>
  <w:style w:type="paragraph" w:customStyle="1" w:styleId="655200FAF33D4CED89220E41577FD6383">
    <w:name w:val="655200FAF33D4CED89220E41577FD6383"/>
    <w:rsid w:val="00150219"/>
    <w:pPr>
      <w:spacing w:after="0" w:line="240" w:lineRule="auto"/>
    </w:pPr>
    <w:rPr>
      <w:rFonts w:ascii="Calibri" w:eastAsia="Calibri" w:hAnsi="Calibri" w:cs="Arial"/>
      <w:sz w:val="20"/>
      <w:szCs w:val="20"/>
    </w:rPr>
  </w:style>
  <w:style w:type="paragraph" w:customStyle="1" w:styleId="D85A6241D9B747AE985EF9B0D93205373">
    <w:name w:val="D85A6241D9B747AE985EF9B0D93205373"/>
    <w:rsid w:val="00150219"/>
    <w:pPr>
      <w:spacing w:after="0" w:line="240" w:lineRule="auto"/>
    </w:pPr>
    <w:rPr>
      <w:rFonts w:ascii="Calibri" w:eastAsia="Calibri" w:hAnsi="Calibri" w:cs="Arial"/>
      <w:sz w:val="20"/>
      <w:szCs w:val="20"/>
    </w:rPr>
  </w:style>
  <w:style w:type="paragraph" w:customStyle="1" w:styleId="839E2FB31CC84CA0AA90AE857630BCEE3">
    <w:name w:val="839E2FB31CC84CA0AA90AE857630BCEE3"/>
    <w:rsid w:val="00150219"/>
    <w:pPr>
      <w:spacing w:after="0" w:line="240" w:lineRule="auto"/>
    </w:pPr>
    <w:rPr>
      <w:rFonts w:ascii="Calibri" w:eastAsia="Calibri" w:hAnsi="Calibri" w:cs="Arial"/>
      <w:sz w:val="20"/>
      <w:szCs w:val="20"/>
    </w:rPr>
  </w:style>
  <w:style w:type="paragraph" w:customStyle="1" w:styleId="D03F5F93C59B4BE58899F9081F287D7A3">
    <w:name w:val="D03F5F93C59B4BE58899F9081F287D7A3"/>
    <w:rsid w:val="00150219"/>
    <w:pPr>
      <w:spacing w:after="0" w:line="240" w:lineRule="auto"/>
    </w:pPr>
    <w:rPr>
      <w:rFonts w:ascii="Calibri" w:eastAsia="Calibri" w:hAnsi="Calibri" w:cs="Arial"/>
      <w:sz w:val="20"/>
      <w:szCs w:val="20"/>
    </w:rPr>
  </w:style>
  <w:style w:type="paragraph" w:customStyle="1" w:styleId="6F3D5372039A415EBDF89A6426F217D73">
    <w:name w:val="6F3D5372039A415EBDF89A6426F217D73"/>
    <w:rsid w:val="00150219"/>
    <w:pPr>
      <w:spacing w:after="0" w:line="240" w:lineRule="auto"/>
    </w:pPr>
    <w:rPr>
      <w:rFonts w:ascii="Calibri" w:eastAsia="Calibri" w:hAnsi="Calibri" w:cs="Arial"/>
      <w:sz w:val="20"/>
      <w:szCs w:val="20"/>
    </w:rPr>
  </w:style>
  <w:style w:type="paragraph" w:customStyle="1" w:styleId="2566E20DDDE643D0A46B80D0DC8CB3B93">
    <w:name w:val="2566E20DDDE643D0A46B80D0DC8CB3B93"/>
    <w:rsid w:val="00150219"/>
    <w:pPr>
      <w:spacing w:after="0" w:line="240" w:lineRule="auto"/>
    </w:pPr>
    <w:rPr>
      <w:rFonts w:ascii="Calibri" w:eastAsia="Calibri" w:hAnsi="Calibri" w:cs="Arial"/>
      <w:sz w:val="20"/>
      <w:szCs w:val="20"/>
    </w:rPr>
  </w:style>
  <w:style w:type="paragraph" w:customStyle="1" w:styleId="E647948EE2D24935A7B0D00C33801B313">
    <w:name w:val="E647948EE2D24935A7B0D00C33801B313"/>
    <w:rsid w:val="00150219"/>
    <w:pPr>
      <w:spacing w:after="0" w:line="240" w:lineRule="auto"/>
    </w:pPr>
    <w:rPr>
      <w:rFonts w:ascii="Calibri" w:eastAsia="Calibri" w:hAnsi="Calibri" w:cs="Arial"/>
      <w:sz w:val="20"/>
      <w:szCs w:val="20"/>
    </w:rPr>
  </w:style>
  <w:style w:type="paragraph" w:customStyle="1" w:styleId="BAC4E35B61714F5FB8AB831EC1A8277E3">
    <w:name w:val="BAC4E35B61714F5FB8AB831EC1A8277E3"/>
    <w:rsid w:val="00150219"/>
    <w:pPr>
      <w:spacing w:after="0" w:line="240" w:lineRule="auto"/>
    </w:pPr>
    <w:rPr>
      <w:rFonts w:ascii="Calibri" w:eastAsia="Calibri" w:hAnsi="Calibri" w:cs="Arial"/>
      <w:sz w:val="20"/>
      <w:szCs w:val="20"/>
    </w:rPr>
  </w:style>
  <w:style w:type="paragraph" w:customStyle="1" w:styleId="59860772B4C64D5A8E7CA00FB5A592783">
    <w:name w:val="59860772B4C64D5A8E7CA00FB5A592783"/>
    <w:rsid w:val="00150219"/>
    <w:pPr>
      <w:spacing w:after="0" w:line="240" w:lineRule="auto"/>
    </w:pPr>
    <w:rPr>
      <w:rFonts w:ascii="Calibri" w:eastAsia="Calibri" w:hAnsi="Calibri" w:cs="Arial"/>
      <w:sz w:val="20"/>
      <w:szCs w:val="20"/>
    </w:rPr>
  </w:style>
  <w:style w:type="paragraph" w:customStyle="1" w:styleId="71FDBA4AA2DD40CBA7A819A9038983173">
    <w:name w:val="71FDBA4AA2DD40CBA7A819A9038983173"/>
    <w:rsid w:val="00150219"/>
    <w:pPr>
      <w:spacing w:after="0" w:line="240" w:lineRule="auto"/>
    </w:pPr>
    <w:rPr>
      <w:rFonts w:ascii="Calibri" w:eastAsia="Calibri" w:hAnsi="Calibri" w:cs="Arial"/>
      <w:sz w:val="20"/>
      <w:szCs w:val="20"/>
    </w:rPr>
  </w:style>
  <w:style w:type="paragraph" w:customStyle="1" w:styleId="EB37DAAA158C474F9940FD64C19234033">
    <w:name w:val="EB37DAAA158C474F9940FD64C19234033"/>
    <w:rsid w:val="00150219"/>
    <w:pPr>
      <w:spacing w:after="0" w:line="240" w:lineRule="auto"/>
    </w:pPr>
    <w:rPr>
      <w:rFonts w:ascii="Calibri" w:eastAsia="Calibri" w:hAnsi="Calibri" w:cs="Arial"/>
      <w:sz w:val="20"/>
      <w:szCs w:val="20"/>
    </w:rPr>
  </w:style>
  <w:style w:type="paragraph" w:customStyle="1" w:styleId="C082481F3AB24E798304F69DCADF89A83">
    <w:name w:val="C082481F3AB24E798304F69DCADF89A83"/>
    <w:rsid w:val="00150219"/>
    <w:pPr>
      <w:spacing w:after="0" w:line="240" w:lineRule="auto"/>
    </w:pPr>
    <w:rPr>
      <w:rFonts w:ascii="Calibri" w:eastAsia="Calibri" w:hAnsi="Calibri" w:cs="Arial"/>
      <w:sz w:val="20"/>
      <w:szCs w:val="20"/>
    </w:rPr>
  </w:style>
  <w:style w:type="paragraph" w:customStyle="1" w:styleId="19F8F69BE5094FCA9BC40D88DAC908CD3">
    <w:name w:val="19F8F69BE5094FCA9BC40D88DAC908CD3"/>
    <w:rsid w:val="00150219"/>
    <w:pPr>
      <w:spacing w:after="0" w:line="240" w:lineRule="auto"/>
    </w:pPr>
    <w:rPr>
      <w:rFonts w:ascii="Calibri" w:eastAsia="Calibri" w:hAnsi="Calibri" w:cs="Arial"/>
      <w:sz w:val="20"/>
      <w:szCs w:val="20"/>
    </w:rPr>
  </w:style>
  <w:style w:type="paragraph" w:customStyle="1" w:styleId="43C1DD9F137B46198B880C87A59706263">
    <w:name w:val="43C1DD9F137B46198B880C87A59706263"/>
    <w:rsid w:val="00150219"/>
    <w:pPr>
      <w:spacing w:after="0" w:line="240" w:lineRule="auto"/>
    </w:pPr>
    <w:rPr>
      <w:rFonts w:ascii="Calibri" w:eastAsia="Calibri" w:hAnsi="Calibri" w:cs="Arial"/>
      <w:sz w:val="20"/>
      <w:szCs w:val="20"/>
    </w:rPr>
  </w:style>
  <w:style w:type="paragraph" w:customStyle="1" w:styleId="BCED13EDF2AE420DB5E4403ECAE713293">
    <w:name w:val="BCED13EDF2AE420DB5E4403ECAE713293"/>
    <w:rsid w:val="00150219"/>
    <w:pPr>
      <w:spacing w:after="0" w:line="240" w:lineRule="auto"/>
    </w:pPr>
    <w:rPr>
      <w:rFonts w:ascii="Calibri" w:eastAsia="Calibri" w:hAnsi="Calibri" w:cs="Arial"/>
      <w:sz w:val="20"/>
      <w:szCs w:val="20"/>
    </w:rPr>
  </w:style>
  <w:style w:type="paragraph" w:customStyle="1" w:styleId="5B6BE82CEDC94C9C85D50F41EE29037B3">
    <w:name w:val="5B6BE82CEDC94C9C85D50F41EE29037B3"/>
    <w:rsid w:val="00150219"/>
    <w:pPr>
      <w:spacing w:after="0" w:line="240" w:lineRule="auto"/>
    </w:pPr>
    <w:rPr>
      <w:rFonts w:ascii="Calibri" w:eastAsia="Calibri" w:hAnsi="Calibri" w:cs="Arial"/>
      <w:sz w:val="20"/>
      <w:szCs w:val="20"/>
    </w:rPr>
  </w:style>
  <w:style w:type="paragraph" w:customStyle="1" w:styleId="265B831BE1C04714A4E76C64764A84033">
    <w:name w:val="265B831BE1C04714A4E76C64764A84033"/>
    <w:rsid w:val="00150219"/>
    <w:pPr>
      <w:spacing w:after="0" w:line="240" w:lineRule="auto"/>
    </w:pPr>
    <w:rPr>
      <w:rFonts w:ascii="Calibri" w:eastAsia="Calibri" w:hAnsi="Calibri" w:cs="Arial"/>
      <w:sz w:val="20"/>
      <w:szCs w:val="20"/>
    </w:rPr>
  </w:style>
  <w:style w:type="paragraph" w:customStyle="1" w:styleId="C5927483676C4D91A3343CCC9E2747243">
    <w:name w:val="C5927483676C4D91A3343CCC9E2747243"/>
    <w:rsid w:val="00150219"/>
    <w:pPr>
      <w:spacing w:after="0" w:line="240" w:lineRule="auto"/>
    </w:pPr>
    <w:rPr>
      <w:rFonts w:ascii="Calibri" w:eastAsia="Calibri" w:hAnsi="Calibri" w:cs="Arial"/>
      <w:sz w:val="20"/>
      <w:szCs w:val="20"/>
    </w:rPr>
  </w:style>
  <w:style w:type="paragraph" w:customStyle="1" w:styleId="063E0B65D6584B0F818E071BFD584B913">
    <w:name w:val="063E0B65D6584B0F818E071BFD584B913"/>
    <w:rsid w:val="00150219"/>
    <w:pPr>
      <w:spacing w:after="0" w:line="240" w:lineRule="auto"/>
    </w:pPr>
    <w:rPr>
      <w:rFonts w:ascii="Calibri" w:eastAsia="Calibri" w:hAnsi="Calibri" w:cs="Arial"/>
      <w:sz w:val="20"/>
      <w:szCs w:val="20"/>
    </w:rPr>
  </w:style>
  <w:style w:type="paragraph" w:customStyle="1" w:styleId="C846C02B96C34E669845B45576702E723">
    <w:name w:val="C846C02B96C34E669845B45576702E723"/>
    <w:rsid w:val="00150219"/>
    <w:pPr>
      <w:spacing w:after="0" w:line="240" w:lineRule="auto"/>
    </w:pPr>
    <w:rPr>
      <w:rFonts w:ascii="Calibri" w:eastAsia="Calibri" w:hAnsi="Calibri" w:cs="Arial"/>
      <w:sz w:val="20"/>
      <w:szCs w:val="20"/>
    </w:rPr>
  </w:style>
  <w:style w:type="paragraph" w:customStyle="1" w:styleId="426A27828DE2464BBD3EB4D7D62153C73">
    <w:name w:val="426A27828DE2464BBD3EB4D7D62153C73"/>
    <w:rsid w:val="00150219"/>
    <w:pPr>
      <w:spacing w:after="0" w:line="240" w:lineRule="auto"/>
    </w:pPr>
    <w:rPr>
      <w:rFonts w:ascii="Calibri" w:eastAsia="Calibri" w:hAnsi="Calibri" w:cs="Arial"/>
      <w:sz w:val="20"/>
      <w:szCs w:val="20"/>
    </w:rPr>
  </w:style>
  <w:style w:type="paragraph" w:customStyle="1" w:styleId="C694070C812D4B479C8174400CB4CD763">
    <w:name w:val="C694070C812D4B479C8174400CB4CD763"/>
    <w:rsid w:val="00150219"/>
    <w:pPr>
      <w:spacing w:after="0" w:line="240" w:lineRule="auto"/>
    </w:pPr>
    <w:rPr>
      <w:rFonts w:ascii="Calibri" w:eastAsia="Calibri" w:hAnsi="Calibri" w:cs="Arial"/>
      <w:sz w:val="20"/>
      <w:szCs w:val="20"/>
    </w:rPr>
  </w:style>
  <w:style w:type="paragraph" w:customStyle="1" w:styleId="88DCD71CE4ED4D4B9DB14C78C03842D43">
    <w:name w:val="88DCD71CE4ED4D4B9DB14C78C03842D43"/>
    <w:rsid w:val="00150219"/>
    <w:pPr>
      <w:spacing w:after="0" w:line="240" w:lineRule="auto"/>
    </w:pPr>
    <w:rPr>
      <w:rFonts w:ascii="Calibri" w:eastAsia="Calibri" w:hAnsi="Calibri" w:cs="Arial"/>
      <w:sz w:val="20"/>
      <w:szCs w:val="20"/>
    </w:rPr>
  </w:style>
  <w:style w:type="paragraph" w:customStyle="1" w:styleId="FC11318D2C3F45DEAA5EB40E02E70C853">
    <w:name w:val="FC11318D2C3F45DEAA5EB40E02E70C853"/>
    <w:rsid w:val="00150219"/>
    <w:pPr>
      <w:spacing w:after="0" w:line="240" w:lineRule="auto"/>
    </w:pPr>
    <w:rPr>
      <w:rFonts w:ascii="Calibri" w:eastAsia="Calibri" w:hAnsi="Calibri" w:cs="Arial"/>
      <w:sz w:val="20"/>
      <w:szCs w:val="20"/>
    </w:rPr>
  </w:style>
  <w:style w:type="paragraph" w:customStyle="1" w:styleId="1D4ED68142CF4AE29A5C1225551EEDC63">
    <w:name w:val="1D4ED68142CF4AE29A5C1225551EEDC63"/>
    <w:rsid w:val="00150219"/>
    <w:pPr>
      <w:spacing w:after="0" w:line="240" w:lineRule="auto"/>
    </w:pPr>
    <w:rPr>
      <w:rFonts w:ascii="Calibri" w:eastAsia="Calibri" w:hAnsi="Calibri" w:cs="Arial"/>
      <w:sz w:val="20"/>
      <w:szCs w:val="20"/>
    </w:rPr>
  </w:style>
  <w:style w:type="paragraph" w:customStyle="1" w:styleId="CD05F106A9604EA9AF53586659E14F2C3">
    <w:name w:val="CD05F106A9604EA9AF53586659E14F2C3"/>
    <w:rsid w:val="00150219"/>
    <w:pPr>
      <w:spacing w:after="0" w:line="240" w:lineRule="auto"/>
    </w:pPr>
    <w:rPr>
      <w:rFonts w:ascii="Calibri" w:eastAsia="Calibri" w:hAnsi="Calibri" w:cs="Arial"/>
      <w:sz w:val="20"/>
      <w:szCs w:val="20"/>
    </w:rPr>
  </w:style>
  <w:style w:type="paragraph" w:customStyle="1" w:styleId="0C03317173604970A91FBCD1848A6CA13">
    <w:name w:val="0C03317173604970A91FBCD1848A6CA13"/>
    <w:rsid w:val="00150219"/>
    <w:pPr>
      <w:spacing w:after="0" w:line="240" w:lineRule="auto"/>
    </w:pPr>
    <w:rPr>
      <w:rFonts w:ascii="Calibri" w:eastAsia="Calibri" w:hAnsi="Calibri" w:cs="Arial"/>
      <w:sz w:val="20"/>
      <w:szCs w:val="20"/>
    </w:rPr>
  </w:style>
  <w:style w:type="paragraph" w:customStyle="1" w:styleId="3540CC3C36D642EA87909499A915BF4A3">
    <w:name w:val="3540CC3C36D642EA87909499A915BF4A3"/>
    <w:rsid w:val="00150219"/>
    <w:pPr>
      <w:spacing w:after="0" w:line="240" w:lineRule="auto"/>
    </w:pPr>
    <w:rPr>
      <w:rFonts w:ascii="Calibri" w:eastAsia="Calibri" w:hAnsi="Calibri" w:cs="Arial"/>
      <w:sz w:val="20"/>
      <w:szCs w:val="20"/>
    </w:rPr>
  </w:style>
  <w:style w:type="paragraph" w:customStyle="1" w:styleId="5E46231625794B4D95BA2F7C98885A6B3">
    <w:name w:val="5E46231625794B4D95BA2F7C98885A6B3"/>
    <w:rsid w:val="00150219"/>
    <w:pPr>
      <w:spacing w:after="0" w:line="240" w:lineRule="auto"/>
    </w:pPr>
    <w:rPr>
      <w:rFonts w:ascii="Calibri" w:eastAsia="Calibri" w:hAnsi="Calibri" w:cs="Arial"/>
      <w:sz w:val="20"/>
      <w:szCs w:val="20"/>
    </w:rPr>
  </w:style>
  <w:style w:type="paragraph" w:customStyle="1" w:styleId="DF24E81E94F54B9A8B8820C6B2F0E20B3">
    <w:name w:val="DF24E81E94F54B9A8B8820C6B2F0E20B3"/>
    <w:rsid w:val="00150219"/>
    <w:pPr>
      <w:spacing w:after="0" w:line="240" w:lineRule="auto"/>
    </w:pPr>
    <w:rPr>
      <w:rFonts w:ascii="Calibri" w:eastAsia="Calibri" w:hAnsi="Calibri" w:cs="Arial"/>
      <w:sz w:val="20"/>
      <w:szCs w:val="20"/>
    </w:rPr>
  </w:style>
  <w:style w:type="paragraph" w:customStyle="1" w:styleId="B85C7B1B065D4EC1B0B64D16D4E057FF3">
    <w:name w:val="B85C7B1B065D4EC1B0B64D16D4E057FF3"/>
    <w:rsid w:val="00150219"/>
    <w:pPr>
      <w:spacing w:after="0" w:line="240" w:lineRule="auto"/>
    </w:pPr>
    <w:rPr>
      <w:rFonts w:ascii="Calibri" w:eastAsia="Calibri" w:hAnsi="Calibri" w:cs="Arial"/>
      <w:sz w:val="20"/>
      <w:szCs w:val="20"/>
    </w:rPr>
  </w:style>
  <w:style w:type="paragraph" w:customStyle="1" w:styleId="5A28E79EFCAE495C888928BFA5CC49C83">
    <w:name w:val="5A28E79EFCAE495C888928BFA5CC49C83"/>
    <w:rsid w:val="00150219"/>
    <w:pPr>
      <w:spacing w:after="0" w:line="240" w:lineRule="auto"/>
    </w:pPr>
    <w:rPr>
      <w:rFonts w:ascii="Calibri" w:eastAsia="Calibri" w:hAnsi="Calibri" w:cs="Arial"/>
      <w:sz w:val="20"/>
      <w:szCs w:val="20"/>
    </w:rPr>
  </w:style>
  <w:style w:type="paragraph" w:customStyle="1" w:styleId="55A4E7D761DA4817BA901C926C12CA0E3">
    <w:name w:val="55A4E7D761DA4817BA901C926C12CA0E3"/>
    <w:rsid w:val="00150219"/>
    <w:pPr>
      <w:spacing w:after="0" w:line="240" w:lineRule="auto"/>
    </w:pPr>
    <w:rPr>
      <w:rFonts w:ascii="Calibri" w:eastAsia="Calibri" w:hAnsi="Calibri" w:cs="Arial"/>
      <w:sz w:val="20"/>
      <w:szCs w:val="20"/>
    </w:rPr>
  </w:style>
  <w:style w:type="paragraph" w:customStyle="1" w:styleId="A493006F51484387A6D1DA044A0DAEA53">
    <w:name w:val="A493006F51484387A6D1DA044A0DAEA53"/>
    <w:rsid w:val="00150219"/>
    <w:pPr>
      <w:spacing w:after="0" w:line="240" w:lineRule="auto"/>
    </w:pPr>
    <w:rPr>
      <w:rFonts w:ascii="Calibri" w:eastAsia="Calibri" w:hAnsi="Calibri" w:cs="Arial"/>
      <w:sz w:val="20"/>
      <w:szCs w:val="20"/>
    </w:rPr>
  </w:style>
  <w:style w:type="paragraph" w:customStyle="1" w:styleId="DE8FF45F9C8D44A589226BD44CAE56FF3">
    <w:name w:val="DE8FF45F9C8D44A589226BD44CAE56FF3"/>
    <w:rsid w:val="00150219"/>
    <w:pPr>
      <w:spacing w:after="0" w:line="240" w:lineRule="auto"/>
    </w:pPr>
    <w:rPr>
      <w:rFonts w:ascii="Calibri" w:eastAsia="Calibri" w:hAnsi="Calibri" w:cs="Arial"/>
      <w:sz w:val="20"/>
      <w:szCs w:val="20"/>
    </w:rPr>
  </w:style>
  <w:style w:type="paragraph" w:customStyle="1" w:styleId="729A9156864242ABAED61608777704633">
    <w:name w:val="729A9156864242ABAED61608777704633"/>
    <w:rsid w:val="00150219"/>
    <w:pPr>
      <w:spacing w:after="0" w:line="240" w:lineRule="auto"/>
    </w:pPr>
    <w:rPr>
      <w:rFonts w:ascii="Calibri" w:eastAsia="Calibri" w:hAnsi="Calibri" w:cs="Arial"/>
      <w:sz w:val="20"/>
      <w:szCs w:val="20"/>
    </w:rPr>
  </w:style>
  <w:style w:type="paragraph" w:customStyle="1" w:styleId="E0EE3B3F3DA945F690E3C76C652BFF593">
    <w:name w:val="E0EE3B3F3DA945F690E3C76C652BFF593"/>
    <w:rsid w:val="00150219"/>
    <w:pPr>
      <w:spacing w:after="0" w:line="240" w:lineRule="auto"/>
    </w:pPr>
    <w:rPr>
      <w:rFonts w:ascii="Calibri" w:eastAsia="Calibri" w:hAnsi="Calibri" w:cs="Arial"/>
      <w:sz w:val="20"/>
      <w:szCs w:val="20"/>
    </w:rPr>
  </w:style>
  <w:style w:type="paragraph" w:customStyle="1" w:styleId="180EF26AFB8644ADA5C9838D9F7DF9393">
    <w:name w:val="180EF26AFB8644ADA5C9838D9F7DF9393"/>
    <w:rsid w:val="00150219"/>
    <w:pPr>
      <w:spacing w:after="0" w:line="240" w:lineRule="auto"/>
    </w:pPr>
    <w:rPr>
      <w:rFonts w:ascii="Calibri" w:eastAsia="Calibri" w:hAnsi="Calibri" w:cs="Arial"/>
      <w:sz w:val="20"/>
      <w:szCs w:val="20"/>
    </w:rPr>
  </w:style>
  <w:style w:type="paragraph" w:customStyle="1" w:styleId="B2BDABC8FF6E4B6FAE2CCC9060A6CF2E3">
    <w:name w:val="B2BDABC8FF6E4B6FAE2CCC9060A6CF2E3"/>
    <w:rsid w:val="00150219"/>
    <w:pPr>
      <w:spacing w:after="0" w:line="240" w:lineRule="auto"/>
    </w:pPr>
    <w:rPr>
      <w:rFonts w:ascii="Calibri" w:eastAsia="Calibri" w:hAnsi="Calibri" w:cs="Arial"/>
      <w:sz w:val="20"/>
      <w:szCs w:val="20"/>
    </w:rPr>
  </w:style>
  <w:style w:type="paragraph" w:customStyle="1" w:styleId="9F0FB2D7BE434118A050B3204BC3D94A3">
    <w:name w:val="9F0FB2D7BE434118A050B3204BC3D94A3"/>
    <w:rsid w:val="00150219"/>
    <w:pPr>
      <w:spacing w:after="0" w:line="240" w:lineRule="auto"/>
    </w:pPr>
    <w:rPr>
      <w:rFonts w:ascii="Calibri" w:eastAsia="Calibri" w:hAnsi="Calibri" w:cs="Arial"/>
      <w:sz w:val="20"/>
      <w:szCs w:val="20"/>
    </w:rPr>
  </w:style>
  <w:style w:type="paragraph" w:customStyle="1" w:styleId="9C20C22DDEC24B8995F9B1EC717284323">
    <w:name w:val="9C20C22DDEC24B8995F9B1EC717284323"/>
    <w:rsid w:val="00150219"/>
    <w:pPr>
      <w:spacing w:after="0" w:line="240" w:lineRule="auto"/>
    </w:pPr>
    <w:rPr>
      <w:rFonts w:ascii="Calibri" w:eastAsia="Calibri" w:hAnsi="Calibri" w:cs="Arial"/>
      <w:sz w:val="20"/>
      <w:szCs w:val="20"/>
    </w:rPr>
  </w:style>
  <w:style w:type="paragraph" w:customStyle="1" w:styleId="01F3622FF1534859B08F99FAA0948C483">
    <w:name w:val="01F3622FF1534859B08F99FAA0948C483"/>
    <w:rsid w:val="00150219"/>
    <w:pPr>
      <w:spacing w:after="0" w:line="240" w:lineRule="auto"/>
    </w:pPr>
    <w:rPr>
      <w:rFonts w:ascii="Calibri" w:eastAsia="Calibri" w:hAnsi="Calibri" w:cs="Arial"/>
      <w:sz w:val="20"/>
      <w:szCs w:val="20"/>
    </w:rPr>
  </w:style>
  <w:style w:type="paragraph" w:customStyle="1" w:styleId="9AED099FAA2E418780E80BB943C7E0223">
    <w:name w:val="9AED099FAA2E418780E80BB943C7E0223"/>
    <w:rsid w:val="00150219"/>
    <w:pPr>
      <w:spacing w:after="0" w:line="240" w:lineRule="auto"/>
    </w:pPr>
    <w:rPr>
      <w:rFonts w:ascii="Calibri" w:eastAsia="Calibri" w:hAnsi="Calibri" w:cs="Arial"/>
      <w:sz w:val="20"/>
      <w:szCs w:val="20"/>
    </w:rPr>
  </w:style>
  <w:style w:type="paragraph" w:customStyle="1" w:styleId="58A0B4AA76B942E6B65B932A99A358B53">
    <w:name w:val="58A0B4AA76B942E6B65B932A99A358B53"/>
    <w:rsid w:val="00150219"/>
    <w:pPr>
      <w:spacing w:after="0" w:line="240" w:lineRule="auto"/>
    </w:pPr>
    <w:rPr>
      <w:rFonts w:ascii="Calibri" w:eastAsia="Calibri" w:hAnsi="Calibri" w:cs="Arial"/>
      <w:sz w:val="20"/>
      <w:szCs w:val="20"/>
    </w:rPr>
  </w:style>
  <w:style w:type="paragraph" w:customStyle="1" w:styleId="6ADB23F9BDEB4EC68F0F322C1FAD3AAC3">
    <w:name w:val="6ADB23F9BDEB4EC68F0F322C1FAD3AAC3"/>
    <w:rsid w:val="00150219"/>
    <w:pPr>
      <w:spacing w:after="0" w:line="240" w:lineRule="auto"/>
    </w:pPr>
    <w:rPr>
      <w:rFonts w:ascii="Calibri" w:eastAsia="Calibri" w:hAnsi="Calibri" w:cs="Arial"/>
      <w:sz w:val="20"/>
      <w:szCs w:val="20"/>
    </w:rPr>
  </w:style>
  <w:style w:type="paragraph" w:customStyle="1" w:styleId="DBD9145F1EF749698C2BA5EB298FF2A73">
    <w:name w:val="DBD9145F1EF749698C2BA5EB298FF2A73"/>
    <w:rsid w:val="00150219"/>
    <w:pPr>
      <w:spacing w:after="0" w:line="240" w:lineRule="auto"/>
    </w:pPr>
    <w:rPr>
      <w:rFonts w:ascii="Calibri" w:eastAsia="Calibri" w:hAnsi="Calibri" w:cs="Arial"/>
      <w:sz w:val="20"/>
      <w:szCs w:val="20"/>
    </w:rPr>
  </w:style>
  <w:style w:type="paragraph" w:customStyle="1" w:styleId="538440534428477482EC6725C6247EA73">
    <w:name w:val="538440534428477482EC6725C6247EA73"/>
    <w:rsid w:val="00150219"/>
    <w:pPr>
      <w:spacing w:after="0" w:line="240" w:lineRule="auto"/>
    </w:pPr>
    <w:rPr>
      <w:rFonts w:ascii="Calibri" w:eastAsia="Calibri" w:hAnsi="Calibri" w:cs="Arial"/>
      <w:sz w:val="20"/>
      <w:szCs w:val="20"/>
    </w:rPr>
  </w:style>
  <w:style w:type="paragraph" w:customStyle="1" w:styleId="F2BB7E55D57444F9AD3437FAFAB9ABFE3">
    <w:name w:val="F2BB7E55D57444F9AD3437FAFAB9ABFE3"/>
    <w:rsid w:val="00150219"/>
    <w:pPr>
      <w:spacing w:after="0" w:line="240" w:lineRule="auto"/>
    </w:pPr>
    <w:rPr>
      <w:rFonts w:ascii="Calibri" w:eastAsia="Calibri" w:hAnsi="Calibri" w:cs="Arial"/>
      <w:sz w:val="20"/>
      <w:szCs w:val="20"/>
    </w:rPr>
  </w:style>
  <w:style w:type="paragraph" w:customStyle="1" w:styleId="4D4AD04EB62F41B99C7C7860F08038B83">
    <w:name w:val="4D4AD04EB62F41B99C7C7860F08038B83"/>
    <w:rsid w:val="00150219"/>
    <w:pPr>
      <w:spacing w:after="0" w:line="240" w:lineRule="auto"/>
    </w:pPr>
    <w:rPr>
      <w:rFonts w:ascii="Calibri" w:eastAsia="Calibri" w:hAnsi="Calibri" w:cs="Arial"/>
      <w:sz w:val="20"/>
      <w:szCs w:val="20"/>
    </w:rPr>
  </w:style>
  <w:style w:type="paragraph" w:customStyle="1" w:styleId="771FBAB5A94E4F2EB6E7A5D799AFB1433">
    <w:name w:val="771FBAB5A94E4F2EB6E7A5D799AFB1433"/>
    <w:rsid w:val="00150219"/>
    <w:pPr>
      <w:spacing w:after="0" w:line="240" w:lineRule="auto"/>
    </w:pPr>
    <w:rPr>
      <w:rFonts w:ascii="Calibri" w:eastAsia="Calibri" w:hAnsi="Calibri" w:cs="Arial"/>
      <w:sz w:val="20"/>
      <w:szCs w:val="20"/>
    </w:rPr>
  </w:style>
  <w:style w:type="paragraph" w:customStyle="1" w:styleId="EE50DD24A4114BE1A9315567038346C23">
    <w:name w:val="EE50DD24A4114BE1A9315567038346C23"/>
    <w:rsid w:val="00150219"/>
    <w:pPr>
      <w:spacing w:after="0" w:line="240" w:lineRule="auto"/>
    </w:pPr>
    <w:rPr>
      <w:rFonts w:ascii="Calibri" w:eastAsia="Calibri" w:hAnsi="Calibri" w:cs="Arial"/>
      <w:sz w:val="20"/>
      <w:szCs w:val="20"/>
    </w:rPr>
  </w:style>
  <w:style w:type="paragraph" w:customStyle="1" w:styleId="44A3EBBBD7AA4F47B80C3D015A74E6E73">
    <w:name w:val="44A3EBBBD7AA4F47B80C3D015A74E6E73"/>
    <w:rsid w:val="00150219"/>
    <w:pPr>
      <w:spacing w:after="0" w:line="240" w:lineRule="auto"/>
    </w:pPr>
    <w:rPr>
      <w:rFonts w:ascii="Calibri" w:eastAsia="Calibri" w:hAnsi="Calibri" w:cs="Arial"/>
      <w:sz w:val="20"/>
      <w:szCs w:val="20"/>
    </w:rPr>
  </w:style>
  <w:style w:type="paragraph" w:customStyle="1" w:styleId="EA9BAA64C79C470AA920CA5E5230B5943">
    <w:name w:val="EA9BAA64C79C470AA920CA5E5230B5943"/>
    <w:rsid w:val="00150219"/>
    <w:pPr>
      <w:spacing w:after="0" w:line="240" w:lineRule="auto"/>
    </w:pPr>
    <w:rPr>
      <w:rFonts w:ascii="Calibri" w:eastAsia="Calibri" w:hAnsi="Calibri" w:cs="Arial"/>
      <w:sz w:val="20"/>
      <w:szCs w:val="20"/>
    </w:rPr>
  </w:style>
  <w:style w:type="paragraph" w:customStyle="1" w:styleId="74F699AFB9074E8BBBEFE3C901DABD383">
    <w:name w:val="74F699AFB9074E8BBBEFE3C901DABD383"/>
    <w:rsid w:val="00150219"/>
    <w:pPr>
      <w:spacing w:after="0" w:line="240" w:lineRule="auto"/>
    </w:pPr>
    <w:rPr>
      <w:rFonts w:ascii="Calibri" w:eastAsia="Calibri" w:hAnsi="Calibri" w:cs="Arial"/>
      <w:sz w:val="20"/>
      <w:szCs w:val="20"/>
    </w:rPr>
  </w:style>
  <w:style w:type="paragraph" w:customStyle="1" w:styleId="EE797E721E5549208399DE99C4D699B53">
    <w:name w:val="EE797E721E5549208399DE99C4D699B53"/>
    <w:rsid w:val="00150219"/>
    <w:pPr>
      <w:spacing w:after="0" w:line="240" w:lineRule="auto"/>
    </w:pPr>
    <w:rPr>
      <w:rFonts w:ascii="Calibri" w:eastAsia="Calibri" w:hAnsi="Calibri" w:cs="Arial"/>
      <w:sz w:val="20"/>
      <w:szCs w:val="20"/>
    </w:rPr>
  </w:style>
  <w:style w:type="paragraph" w:customStyle="1" w:styleId="78B2CD488D7F4C099F9F28184D01944C3">
    <w:name w:val="78B2CD488D7F4C099F9F28184D01944C3"/>
    <w:rsid w:val="00150219"/>
    <w:pPr>
      <w:spacing w:after="0" w:line="240" w:lineRule="auto"/>
    </w:pPr>
    <w:rPr>
      <w:rFonts w:ascii="Calibri" w:eastAsia="Calibri" w:hAnsi="Calibri" w:cs="Arial"/>
      <w:sz w:val="20"/>
      <w:szCs w:val="20"/>
    </w:rPr>
  </w:style>
  <w:style w:type="paragraph" w:customStyle="1" w:styleId="5169E7564BCF4745BA3D47A5B77ED872">
    <w:name w:val="5169E7564BCF4745BA3D47A5B77ED872"/>
    <w:rsid w:val="00150219"/>
    <w:pPr>
      <w:spacing w:after="0" w:line="240" w:lineRule="auto"/>
    </w:pPr>
    <w:rPr>
      <w:rFonts w:ascii="Calibri" w:eastAsia="Calibri" w:hAnsi="Calibri" w:cs="Arial"/>
      <w:sz w:val="20"/>
      <w:szCs w:val="20"/>
    </w:rPr>
  </w:style>
  <w:style w:type="paragraph" w:customStyle="1" w:styleId="2B51D76CF9D24F80A9D2C403E44DB7FB">
    <w:name w:val="2B51D76CF9D24F80A9D2C403E44DB7FB"/>
    <w:rsid w:val="00150219"/>
    <w:pPr>
      <w:spacing w:after="0" w:line="240" w:lineRule="auto"/>
    </w:pPr>
    <w:rPr>
      <w:rFonts w:ascii="Calibri" w:eastAsia="Calibri" w:hAnsi="Calibri" w:cs="Arial"/>
      <w:sz w:val="20"/>
      <w:szCs w:val="20"/>
    </w:rPr>
  </w:style>
  <w:style w:type="paragraph" w:customStyle="1" w:styleId="ACABB30AB86A4E059E7FEFDAD08C9364">
    <w:name w:val="ACABB30AB86A4E059E7FEFDAD08C9364"/>
    <w:rsid w:val="00150219"/>
    <w:pPr>
      <w:spacing w:after="0" w:line="240" w:lineRule="auto"/>
    </w:pPr>
    <w:rPr>
      <w:rFonts w:ascii="Calibri" w:eastAsia="Calibri" w:hAnsi="Calibri" w:cs="Arial"/>
      <w:sz w:val="20"/>
      <w:szCs w:val="20"/>
    </w:rPr>
  </w:style>
  <w:style w:type="paragraph" w:customStyle="1" w:styleId="43FA628331124EC19E0945CD67A86D3C">
    <w:name w:val="43FA628331124EC19E0945CD67A86D3C"/>
    <w:rsid w:val="00150219"/>
    <w:pPr>
      <w:spacing w:after="0" w:line="240" w:lineRule="auto"/>
    </w:pPr>
    <w:rPr>
      <w:rFonts w:ascii="Calibri" w:eastAsia="Calibri" w:hAnsi="Calibri" w:cs="Arial"/>
      <w:sz w:val="20"/>
      <w:szCs w:val="20"/>
    </w:rPr>
  </w:style>
  <w:style w:type="paragraph" w:customStyle="1" w:styleId="5A737F84507D4F739BF162990D486CE7">
    <w:name w:val="5A737F84507D4F739BF162990D486CE7"/>
    <w:rsid w:val="00150219"/>
  </w:style>
  <w:style w:type="paragraph" w:customStyle="1" w:styleId="0C044BFBF3A048E6A8F2ADB6FD3069CE">
    <w:name w:val="0C044BFBF3A048E6A8F2ADB6FD3069CE"/>
    <w:rsid w:val="00150219"/>
  </w:style>
  <w:style w:type="paragraph" w:customStyle="1" w:styleId="4FBAF2AD8AD1470F96FC026185AD68D3">
    <w:name w:val="4FBAF2AD8AD1470F96FC026185AD68D3"/>
    <w:rsid w:val="00150219"/>
  </w:style>
  <w:style w:type="paragraph" w:customStyle="1" w:styleId="EF0EAB1D34284BB19B41FEC6D92D7A79">
    <w:name w:val="EF0EAB1D34284BB19B41FEC6D92D7A79"/>
    <w:rsid w:val="00150219"/>
  </w:style>
  <w:style w:type="paragraph" w:customStyle="1" w:styleId="19B79E2875DA4154A1733D120C21E6C1">
    <w:name w:val="19B79E2875DA4154A1733D120C21E6C1"/>
    <w:rsid w:val="00150219"/>
  </w:style>
  <w:style w:type="paragraph" w:customStyle="1" w:styleId="E4F0D27667EC4A6595667A3528117CA5">
    <w:name w:val="E4F0D27667EC4A6595667A3528117CA5"/>
    <w:rsid w:val="00150219"/>
  </w:style>
  <w:style w:type="paragraph" w:customStyle="1" w:styleId="B23D982FDF214D9BB8C6DC627BA029BD">
    <w:name w:val="B23D982FDF214D9BB8C6DC627BA029BD"/>
    <w:rsid w:val="00150219"/>
  </w:style>
  <w:style w:type="paragraph" w:customStyle="1" w:styleId="2C77CAF6E47F4B0897230562B80F25F4">
    <w:name w:val="2C77CAF6E47F4B0897230562B80F25F4"/>
    <w:rsid w:val="00150219"/>
  </w:style>
  <w:style w:type="paragraph" w:customStyle="1" w:styleId="E232D2589A3F4723AE1B8CC69C54CB85">
    <w:name w:val="E232D2589A3F4723AE1B8CC69C54CB85"/>
    <w:rsid w:val="00150219"/>
  </w:style>
  <w:style w:type="paragraph" w:customStyle="1" w:styleId="90FFABFE4A5F462EA3644E09E42E53F8">
    <w:name w:val="90FFABFE4A5F462EA3644E09E42E53F8"/>
    <w:rsid w:val="00150219"/>
  </w:style>
  <w:style w:type="paragraph" w:customStyle="1" w:styleId="DA9DE346E7254C28B63CADB251D110EA">
    <w:name w:val="DA9DE346E7254C28B63CADB251D110EA"/>
    <w:rsid w:val="00150219"/>
  </w:style>
  <w:style w:type="paragraph" w:customStyle="1" w:styleId="E1A14560CFC6429D81223368F77BCFBB">
    <w:name w:val="E1A14560CFC6429D81223368F77BCFBB"/>
    <w:rsid w:val="00150219"/>
  </w:style>
  <w:style w:type="paragraph" w:customStyle="1" w:styleId="7077B647F672413D84E0B268F198F171">
    <w:name w:val="7077B647F672413D84E0B268F198F171"/>
    <w:rsid w:val="00150219"/>
  </w:style>
  <w:style w:type="paragraph" w:customStyle="1" w:styleId="CCFF525022444927A81ADB72BD2CEB20">
    <w:name w:val="CCFF525022444927A81ADB72BD2CEB20"/>
    <w:rsid w:val="00150219"/>
  </w:style>
  <w:style w:type="paragraph" w:customStyle="1" w:styleId="93B8F81C985E48239DA2595C6EA3F5F7">
    <w:name w:val="93B8F81C985E48239DA2595C6EA3F5F7"/>
    <w:rsid w:val="00150219"/>
  </w:style>
  <w:style w:type="paragraph" w:customStyle="1" w:styleId="733C04E7D1EB4C0A9A9F9F6700EC5DF8">
    <w:name w:val="733C04E7D1EB4C0A9A9F9F6700EC5DF8"/>
    <w:rsid w:val="00150219"/>
  </w:style>
  <w:style w:type="paragraph" w:customStyle="1" w:styleId="10AD6518358448E6A37B39DF87A75A24">
    <w:name w:val="10AD6518358448E6A37B39DF87A75A24"/>
    <w:rsid w:val="00150219"/>
  </w:style>
  <w:style w:type="paragraph" w:customStyle="1" w:styleId="956D3CDC7F5D4D5AB6A12307993ACCBE">
    <w:name w:val="956D3CDC7F5D4D5AB6A12307993ACCBE"/>
    <w:rsid w:val="00150219"/>
  </w:style>
  <w:style w:type="paragraph" w:customStyle="1" w:styleId="E823054FC60F46CF909EF7FD10C36486">
    <w:name w:val="E823054FC60F46CF909EF7FD10C36486"/>
    <w:rsid w:val="00150219"/>
  </w:style>
  <w:style w:type="paragraph" w:customStyle="1" w:styleId="DB30DBAC85F9464FB991230F17F8A9B2">
    <w:name w:val="DB30DBAC85F9464FB991230F17F8A9B2"/>
    <w:rsid w:val="00150219"/>
  </w:style>
  <w:style w:type="paragraph" w:customStyle="1" w:styleId="C5B7E024CDE94D409867C14444291782">
    <w:name w:val="C5B7E024CDE94D409867C14444291782"/>
    <w:rsid w:val="00150219"/>
  </w:style>
  <w:style w:type="paragraph" w:customStyle="1" w:styleId="C92129DC4C7641CC870C7F1416BF23FC">
    <w:name w:val="C92129DC4C7641CC870C7F1416BF23FC"/>
    <w:rsid w:val="00150219"/>
  </w:style>
  <w:style w:type="paragraph" w:customStyle="1" w:styleId="5B836BF589BF43A3823DBC18980F2C37">
    <w:name w:val="5B836BF589BF43A3823DBC18980F2C37"/>
    <w:rsid w:val="00150219"/>
  </w:style>
  <w:style w:type="paragraph" w:customStyle="1" w:styleId="3D88650793364F309EAF11CAD64D703C">
    <w:name w:val="3D88650793364F309EAF11CAD64D703C"/>
    <w:rsid w:val="00150219"/>
  </w:style>
  <w:style w:type="paragraph" w:customStyle="1" w:styleId="00EF8C72615D433D989D6559BF3000BE">
    <w:name w:val="00EF8C72615D433D989D6559BF3000BE"/>
    <w:rsid w:val="00150219"/>
  </w:style>
  <w:style w:type="paragraph" w:customStyle="1" w:styleId="9466CF45250A4F9DBEB88E1A393D81A8">
    <w:name w:val="9466CF45250A4F9DBEB88E1A393D81A8"/>
    <w:rsid w:val="00150219"/>
  </w:style>
  <w:style w:type="paragraph" w:customStyle="1" w:styleId="67ACDE7FC21449FDA98B4E3EE2DCF64F">
    <w:name w:val="67ACDE7FC21449FDA98B4E3EE2DCF64F"/>
    <w:rsid w:val="00150219"/>
  </w:style>
  <w:style w:type="paragraph" w:customStyle="1" w:styleId="C56F0E96DC664F82A0EDADC16343AE7C">
    <w:name w:val="C56F0E96DC664F82A0EDADC16343AE7C"/>
    <w:rsid w:val="00150219"/>
  </w:style>
  <w:style w:type="paragraph" w:customStyle="1" w:styleId="0BB9F9ACC7824EF88D853B92D3522662">
    <w:name w:val="0BB9F9ACC7824EF88D853B92D3522662"/>
    <w:rsid w:val="00150219"/>
  </w:style>
  <w:style w:type="paragraph" w:customStyle="1" w:styleId="DCA6AB332B89485BA5CD4D04B32266E7">
    <w:name w:val="DCA6AB332B89485BA5CD4D04B32266E7"/>
    <w:rsid w:val="00150219"/>
  </w:style>
  <w:style w:type="paragraph" w:customStyle="1" w:styleId="D804A3893241407197E2BE639917C94B">
    <w:name w:val="D804A3893241407197E2BE639917C94B"/>
    <w:rsid w:val="00150219"/>
  </w:style>
  <w:style w:type="paragraph" w:customStyle="1" w:styleId="AF1E7A0541C141A5A1AA508BC232EF7A">
    <w:name w:val="AF1E7A0541C141A5A1AA508BC232EF7A"/>
    <w:rsid w:val="00150219"/>
  </w:style>
  <w:style w:type="paragraph" w:customStyle="1" w:styleId="C8E570A1A4D84ED48A077624676240F1">
    <w:name w:val="C8E570A1A4D84ED48A077624676240F1"/>
    <w:rsid w:val="00150219"/>
  </w:style>
  <w:style w:type="paragraph" w:customStyle="1" w:styleId="E40EED12EA1D42EBB4D2ED9B4CF126D7">
    <w:name w:val="E40EED12EA1D42EBB4D2ED9B4CF126D7"/>
    <w:rsid w:val="00150219"/>
  </w:style>
  <w:style w:type="paragraph" w:customStyle="1" w:styleId="D3765A5255004DA69C4A50FF1B3A0703">
    <w:name w:val="D3765A5255004DA69C4A50FF1B3A0703"/>
    <w:rsid w:val="00150219"/>
  </w:style>
  <w:style w:type="paragraph" w:customStyle="1" w:styleId="B427853980744C0D9A5D0E10A423A422">
    <w:name w:val="B427853980744C0D9A5D0E10A423A422"/>
    <w:rsid w:val="00150219"/>
  </w:style>
  <w:style w:type="paragraph" w:customStyle="1" w:styleId="CD8EC6B0889846E9B25C0873120ADC5D">
    <w:name w:val="CD8EC6B0889846E9B25C0873120ADC5D"/>
    <w:rsid w:val="00150219"/>
  </w:style>
  <w:style w:type="paragraph" w:customStyle="1" w:styleId="7716447749074495B13151DA5956174C">
    <w:name w:val="7716447749074495B13151DA5956174C"/>
    <w:rsid w:val="00150219"/>
  </w:style>
  <w:style w:type="paragraph" w:customStyle="1" w:styleId="40F6A45310DE4D779B765F35E1425913">
    <w:name w:val="40F6A45310DE4D779B765F35E1425913"/>
    <w:rsid w:val="00150219"/>
  </w:style>
  <w:style w:type="paragraph" w:customStyle="1" w:styleId="B951FFC13CCC4BB1B0AE28648B4A53D5">
    <w:name w:val="B951FFC13CCC4BB1B0AE28648B4A53D5"/>
    <w:rsid w:val="00150219"/>
  </w:style>
  <w:style w:type="paragraph" w:customStyle="1" w:styleId="6C0AED54EE97419F84438FCC9FDF020F">
    <w:name w:val="6C0AED54EE97419F84438FCC9FDF020F"/>
    <w:rsid w:val="00150219"/>
  </w:style>
  <w:style w:type="paragraph" w:customStyle="1" w:styleId="8F64C3D08D654CF1873EF15DA0C809BA">
    <w:name w:val="8F64C3D08D654CF1873EF15DA0C809BA"/>
    <w:rsid w:val="00150219"/>
  </w:style>
  <w:style w:type="paragraph" w:customStyle="1" w:styleId="13EFFA2954F3449AA2CE26185D7F9520">
    <w:name w:val="13EFFA2954F3449AA2CE26185D7F9520"/>
    <w:rsid w:val="00150219"/>
  </w:style>
  <w:style w:type="paragraph" w:customStyle="1" w:styleId="DFCC2C5E714C4584910863DF8A8DD4CB">
    <w:name w:val="DFCC2C5E714C4584910863DF8A8DD4CB"/>
    <w:rsid w:val="00150219"/>
  </w:style>
  <w:style w:type="paragraph" w:customStyle="1" w:styleId="26E9FB0710ED43FC8641C54CBC63D884">
    <w:name w:val="26E9FB0710ED43FC8641C54CBC63D884"/>
    <w:rsid w:val="00150219"/>
  </w:style>
  <w:style w:type="paragraph" w:customStyle="1" w:styleId="BD58D8BCF70F4F16BB0C93C93FA78BDE">
    <w:name w:val="BD58D8BCF70F4F16BB0C93C93FA78BDE"/>
    <w:rsid w:val="00150219"/>
  </w:style>
  <w:style w:type="paragraph" w:customStyle="1" w:styleId="289B3B9047D34397824BC21026A6BC54">
    <w:name w:val="289B3B9047D34397824BC21026A6BC54"/>
    <w:rsid w:val="00150219"/>
  </w:style>
  <w:style w:type="paragraph" w:customStyle="1" w:styleId="9A36BAA246274B76AE12B2E84A61B47D">
    <w:name w:val="9A36BAA246274B76AE12B2E84A61B47D"/>
    <w:rsid w:val="00150219"/>
  </w:style>
  <w:style w:type="paragraph" w:customStyle="1" w:styleId="C65AB414043B4AB284844AB65725B90C">
    <w:name w:val="C65AB414043B4AB284844AB65725B90C"/>
    <w:rsid w:val="00150219"/>
  </w:style>
  <w:style w:type="paragraph" w:customStyle="1" w:styleId="7B8BBA692DEA47C9A4BC58E2637107B8">
    <w:name w:val="7B8BBA692DEA47C9A4BC58E2637107B8"/>
    <w:rsid w:val="00150219"/>
  </w:style>
  <w:style w:type="paragraph" w:customStyle="1" w:styleId="B18AA8147FF543B78F296092F2008A22">
    <w:name w:val="B18AA8147FF543B78F296092F2008A22"/>
    <w:rsid w:val="00150219"/>
  </w:style>
  <w:style w:type="paragraph" w:customStyle="1" w:styleId="96CD8B23639444268934E49977BCEE42">
    <w:name w:val="96CD8B23639444268934E49977BCEE42"/>
    <w:rsid w:val="00150219"/>
  </w:style>
  <w:style w:type="paragraph" w:customStyle="1" w:styleId="E9DB3D95623747FF8A51ACC6B938E771">
    <w:name w:val="E9DB3D95623747FF8A51ACC6B938E771"/>
    <w:rsid w:val="00150219"/>
  </w:style>
  <w:style w:type="paragraph" w:customStyle="1" w:styleId="BF99728C1F484B4D935E4B9EB17F7485">
    <w:name w:val="BF99728C1F484B4D935E4B9EB17F7485"/>
    <w:rsid w:val="00150219"/>
  </w:style>
  <w:style w:type="paragraph" w:customStyle="1" w:styleId="743598DC00C840A892768671BFD77C82">
    <w:name w:val="743598DC00C840A892768671BFD77C82"/>
    <w:rsid w:val="00150219"/>
  </w:style>
  <w:style w:type="paragraph" w:customStyle="1" w:styleId="F71E03F9AD8C4E8B869610F7C02DB56A">
    <w:name w:val="F71E03F9AD8C4E8B869610F7C02DB56A"/>
    <w:rsid w:val="00150219"/>
  </w:style>
  <w:style w:type="paragraph" w:customStyle="1" w:styleId="94DA7DCF61E44218B443879602A03311">
    <w:name w:val="94DA7DCF61E44218B443879602A03311"/>
    <w:rsid w:val="00150219"/>
  </w:style>
  <w:style w:type="paragraph" w:customStyle="1" w:styleId="FCFC6309C83D4E09AA33BCBD5F712F9C">
    <w:name w:val="FCFC6309C83D4E09AA33BCBD5F712F9C"/>
    <w:rsid w:val="00150219"/>
  </w:style>
  <w:style w:type="paragraph" w:customStyle="1" w:styleId="FE54482404134E67913B55F6995300CA">
    <w:name w:val="FE54482404134E67913B55F6995300CA"/>
    <w:rsid w:val="00150219"/>
  </w:style>
  <w:style w:type="paragraph" w:customStyle="1" w:styleId="55CAE24FC6C742918E051E9C56A109AF">
    <w:name w:val="55CAE24FC6C742918E051E9C56A109AF"/>
    <w:rsid w:val="00150219"/>
  </w:style>
  <w:style w:type="paragraph" w:customStyle="1" w:styleId="9883F229B1744521B6ACCDA52490D60B">
    <w:name w:val="9883F229B1744521B6ACCDA52490D60B"/>
    <w:rsid w:val="00150219"/>
  </w:style>
  <w:style w:type="paragraph" w:customStyle="1" w:styleId="EECDF45D11AC4844A15A19B43514E7AB">
    <w:name w:val="EECDF45D11AC4844A15A19B43514E7AB"/>
    <w:rsid w:val="00150219"/>
  </w:style>
  <w:style w:type="paragraph" w:customStyle="1" w:styleId="D474112B13CC41DFBC7651C7393D5031">
    <w:name w:val="D474112B13CC41DFBC7651C7393D5031"/>
    <w:rsid w:val="00150219"/>
  </w:style>
  <w:style w:type="paragraph" w:customStyle="1" w:styleId="951AF519A73848C69304990260AD225B">
    <w:name w:val="951AF519A73848C69304990260AD225B"/>
    <w:rsid w:val="00150219"/>
  </w:style>
  <w:style w:type="paragraph" w:customStyle="1" w:styleId="9A4EEE7B745F47D69DAEE0F55EA214A5">
    <w:name w:val="9A4EEE7B745F47D69DAEE0F55EA214A5"/>
    <w:rsid w:val="00150219"/>
  </w:style>
  <w:style w:type="paragraph" w:customStyle="1" w:styleId="D3F14F21D58245C8BDE0D0A67361AE3D">
    <w:name w:val="D3F14F21D58245C8BDE0D0A67361AE3D"/>
    <w:rsid w:val="00150219"/>
  </w:style>
  <w:style w:type="paragraph" w:customStyle="1" w:styleId="6BD61E5CA75C4F7996FB2594001369D8">
    <w:name w:val="6BD61E5CA75C4F7996FB2594001369D8"/>
    <w:rsid w:val="00150219"/>
  </w:style>
  <w:style w:type="paragraph" w:customStyle="1" w:styleId="EC40957C6CC34F799B6D0C78F729D815">
    <w:name w:val="EC40957C6CC34F799B6D0C78F729D815"/>
    <w:rsid w:val="00150219"/>
  </w:style>
  <w:style w:type="paragraph" w:customStyle="1" w:styleId="DE88E412B0144AA795214A5399A71D8C">
    <w:name w:val="DE88E412B0144AA795214A5399A71D8C"/>
    <w:rsid w:val="00150219"/>
  </w:style>
  <w:style w:type="paragraph" w:customStyle="1" w:styleId="4228301797B04D6289EA81C979193997">
    <w:name w:val="4228301797B04D6289EA81C979193997"/>
    <w:rsid w:val="00150219"/>
  </w:style>
  <w:style w:type="paragraph" w:customStyle="1" w:styleId="74AE5F73B9DC4711A9D2CD93CC6BA3C3">
    <w:name w:val="74AE5F73B9DC4711A9D2CD93CC6BA3C3"/>
    <w:rsid w:val="00150219"/>
  </w:style>
  <w:style w:type="paragraph" w:customStyle="1" w:styleId="39846B685516414D887C2452B0614EE9">
    <w:name w:val="39846B685516414D887C2452B0614EE9"/>
    <w:rsid w:val="00150219"/>
  </w:style>
  <w:style w:type="paragraph" w:customStyle="1" w:styleId="E4F819FF61944829BEAF2547F2214FA0">
    <w:name w:val="E4F819FF61944829BEAF2547F2214FA0"/>
    <w:rsid w:val="00150219"/>
  </w:style>
  <w:style w:type="paragraph" w:customStyle="1" w:styleId="81B74B0F44F54B32BBFF9B70CB970578">
    <w:name w:val="81B74B0F44F54B32BBFF9B70CB970578"/>
    <w:rsid w:val="00150219"/>
  </w:style>
  <w:style w:type="paragraph" w:customStyle="1" w:styleId="E9E8F65A48D74B659857F437ACE48833">
    <w:name w:val="E9E8F65A48D74B659857F437ACE48833"/>
    <w:rsid w:val="00150219"/>
  </w:style>
  <w:style w:type="paragraph" w:customStyle="1" w:styleId="5F6790972FB44C6ABAA1181BC1575591">
    <w:name w:val="5F6790972FB44C6ABAA1181BC1575591"/>
    <w:rsid w:val="00150219"/>
  </w:style>
  <w:style w:type="paragraph" w:customStyle="1" w:styleId="96AFA286B5044D1CA87C2847680209DB">
    <w:name w:val="96AFA286B5044D1CA87C2847680209DB"/>
    <w:rsid w:val="00150219"/>
  </w:style>
  <w:style w:type="paragraph" w:customStyle="1" w:styleId="0FCC0B1F6263416C8D05B8FFB43C475A2">
    <w:name w:val="0FCC0B1F6263416C8D05B8FFB43C475A2"/>
    <w:rsid w:val="00150219"/>
    <w:pPr>
      <w:spacing w:after="0" w:line="240" w:lineRule="auto"/>
    </w:pPr>
    <w:rPr>
      <w:rFonts w:ascii="Calibri" w:eastAsia="Calibri" w:hAnsi="Calibri" w:cs="Arial"/>
      <w:sz w:val="20"/>
      <w:szCs w:val="20"/>
    </w:rPr>
  </w:style>
  <w:style w:type="paragraph" w:customStyle="1" w:styleId="BB5D144CCAD0447BBBFDE7223EEA25B52">
    <w:name w:val="BB5D144CCAD0447BBBFDE7223EEA25B52"/>
    <w:rsid w:val="00150219"/>
    <w:pPr>
      <w:spacing w:after="0" w:line="240" w:lineRule="auto"/>
    </w:pPr>
    <w:rPr>
      <w:rFonts w:ascii="Calibri" w:eastAsia="Calibri" w:hAnsi="Calibri" w:cs="Arial"/>
      <w:sz w:val="20"/>
      <w:szCs w:val="20"/>
    </w:rPr>
  </w:style>
  <w:style w:type="paragraph" w:customStyle="1" w:styleId="D58AF06DFF2E45D98E96F89D585B39542">
    <w:name w:val="D58AF06DFF2E45D98E96F89D585B39542"/>
    <w:rsid w:val="00150219"/>
    <w:pPr>
      <w:spacing w:after="0" w:line="240" w:lineRule="auto"/>
    </w:pPr>
    <w:rPr>
      <w:rFonts w:ascii="Calibri" w:eastAsia="Calibri" w:hAnsi="Calibri" w:cs="Arial"/>
      <w:sz w:val="20"/>
      <w:szCs w:val="20"/>
    </w:rPr>
  </w:style>
  <w:style w:type="paragraph" w:customStyle="1" w:styleId="47BDF1AC84BA449FBB23ACED5B00BA5C2">
    <w:name w:val="47BDF1AC84BA449FBB23ACED5B00BA5C2"/>
    <w:rsid w:val="00150219"/>
    <w:pPr>
      <w:spacing w:after="0" w:line="240" w:lineRule="auto"/>
    </w:pPr>
    <w:rPr>
      <w:rFonts w:ascii="Calibri" w:eastAsia="Calibri" w:hAnsi="Calibri" w:cs="Arial"/>
      <w:sz w:val="20"/>
      <w:szCs w:val="20"/>
    </w:rPr>
  </w:style>
  <w:style w:type="paragraph" w:customStyle="1" w:styleId="8B32F3411C6447AD83AD017CE3A2087F2">
    <w:name w:val="8B32F3411C6447AD83AD017CE3A2087F2"/>
    <w:rsid w:val="00150219"/>
    <w:pPr>
      <w:spacing w:after="0" w:line="240" w:lineRule="auto"/>
    </w:pPr>
    <w:rPr>
      <w:rFonts w:ascii="Calibri" w:eastAsia="Calibri" w:hAnsi="Calibri" w:cs="Arial"/>
      <w:sz w:val="20"/>
      <w:szCs w:val="20"/>
    </w:rPr>
  </w:style>
  <w:style w:type="paragraph" w:customStyle="1" w:styleId="905C638055E944ABBC8E749EB2AFE2B94">
    <w:name w:val="905C638055E944ABBC8E749EB2AFE2B94"/>
    <w:rsid w:val="00150219"/>
    <w:pPr>
      <w:spacing w:after="0" w:line="240" w:lineRule="auto"/>
      <w:ind w:left="720"/>
      <w:contextualSpacing/>
    </w:pPr>
    <w:rPr>
      <w:rFonts w:ascii="Calibri" w:eastAsia="Calibri" w:hAnsi="Calibri" w:cs="Arial"/>
      <w:sz w:val="20"/>
      <w:szCs w:val="20"/>
    </w:rPr>
  </w:style>
  <w:style w:type="paragraph" w:customStyle="1" w:styleId="600634C5F5B74043859F65D374491DE74">
    <w:name w:val="600634C5F5B74043859F65D374491DE74"/>
    <w:rsid w:val="00150219"/>
    <w:pPr>
      <w:spacing w:after="0" w:line="240" w:lineRule="auto"/>
      <w:ind w:left="720"/>
      <w:contextualSpacing/>
    </w:pPr>
    <w:rPr>
      <w:rFonts w:ascii="Calibri" w:eastAsia="Calibri" w:hAnsi="Calibri" w:cs="Arial"/>
      <w:sz w:val="20"/>
      <w:szCs w:val="20"/>
    </w:rPr>
  </w:style>
  <w:style w:type="paragraph" w:customStyle="1" w:styleId="E1E6549864534654BDE7C2D221B427874">
    <w:name w:val="E1E6549864534654BDE7C2D221B427874"/>
    <w:rsid w:val="00150219"/>
    <w:pPr>
      <w:spacing w:after="0" w:line="240" w:lineRule="auto"/>
      <w:ind w:left="720"/>
      <w:contextualSpacing/>
    </w:pPr>
    <w:rPr>
      <w:rFonts w:ascii="Calibri" w:eastAsia="Calibri" w:hAnsi="Calibri" w:cs="Arial"/>
      <w:sz w:val="20"/>
      <w:szCs w:val="20"/>
    </w:rPr>
  </w:style>
  <w:style w:type="paragraph" w:customStyle="1" w:styleId="81D2A6E943D2484B9F9EA4F7FCF2F8F24">
    <w:name w:val="81D2A6E943D2484B9F9EA4F7FCF2F8F24"/>
    <w:rsid w:val="00150219"/>
    <w:pPr>
      <w:spacing w:after="0" w:line="240" w:lineRule="auto"/>
      <w:ind w:left="720"/>
      <w:contextualSpacing/>
    </w:pPr>
    <w:rPr>
      <w:rFonts w:ascii="Calibri" w:eastAsia="Calibri" w:hAnsi="Calibri" w:cs="Arial"/>
      <w:sz w:val="20"/>
      <w:szCs w:val="20"/>
    </w:rPr>
  </w:style>
  <w:style w:type="paragraph" w:customStyle="1" w:styleId="E8D6307E335442B9B8D13183A9F7D6524">
    <w:name w:val="E8D6307E335442B9B8D13183A9F7D6524"/>
    <w:rsid w:val="00150219"/>
    <w:pPr>
      <w:spacing w:after="0" w:line="240" w:lineRule="auto"/>
      <w:ind w:left="720"/>
      <w:contextualSpacing/>
    </w:pPr>
    <w:rPr>
      <w:rFonts w:ascii="Calibri" w:eastAsia="Calibri" w:hAnsi="Calibri" w:cs="Arial"/>
      <w:sz w:val="20"/>
      <w:szCs w:val="20"/>
    </w:rPr>
  </w:style>
  <w:style w:type="paragraph" w:customStyle="1" w:styleId="9522CF5E45CF4EDA93F85A61E7D711A04">
    <w:name w:val="9522CF5E45CF4EDA93F85A61E7D711A04"/>
    <w:rsid w:val="00150219"/>
    <w:pPr>
      <w:spacing w:after="0" w:line="240" w:lineRule="auto"/>
      <w:ind w:left="720"/>
      <w:contextualSpacing/>
    </w:pPr>
    <w:rPr>
      <w:rFonts w:ascii="Calibri" w:eastAsia="Calibri" w:hAnsi="Calibri" w:cs="Arial"/>
      <w:sz w:val="20"/>
      <w:szCs w:val="20"/>
    </w:rPr>
  </w:style>
  <w:style w:type="paragraph" w:customStyle="1" w:styleId="B0042533247942469EA1A6578DB074584">
    <w:name w:val="B0042533247942469EA1A6578DB074584"/>
    <w:rsid w:val="00150219"/>
    <w:pPr>
      <w:spacing w:after="0" w:line="240" w:lineRule="auto"/>
      <w:ind w:left="720"/>
      <w:contextualSpacing/>
    </w:pPr>
    <w:rPr>
      <w:rFonts w:ascii="Calibri" w:eastAsia="Calibri" w:hAnsi="Calibri" w:cs="Arial"/>
      <w:sz w:val="20"/>
      <w:szCs w:val="20"/>
    </w:rPr>
  </w:style>
  <w:style w:type="paragraph" w:customStyle="1" w:styleId="33C35A14BFD041D3B2AEE39D0FD8944A4">
    <w:name w:val="33C35A14BFD041D3B2AEE39D0FD8944A4"/>
    <w:rsid w:val="00150219"/>
    <w:pPr>
      <w:spacing w:after="0" w:line="240" w:lineRule="auto"/>
      <w:ind w:left="720"/>
      <w:contextualSpacing/>
    </w:pPr>
    <w:rPr>
      <w:rFonts w:ascii="Calibri" w:eastAsia="Calibri" w:hAnsi="Calibri" w:cs="Arial"/>
      <w:sz w:val="20"/>
      <w:szCs w:val="20"/>
    </w:rPr>
  </w:style>
  <w:style w:type="paragraph" w:customStyle="1" w:styleId="5673800A490040208E9E5E09F992E0BB2">
    <w:name w:val="5673800A490040208E9E5E09F992E0BB2"/>
    <w:rsid w:val="00150219"/>
    <w:pPr>
      <w:spacing w:after="0" w:line="240" w:lineRule="auto"/>
    </w:pPr>
    <w:rPr>
      <w:rFonts w:ascii="Calibri" w:eastAsia="Calibri" w:hAnsi="Calibri" w:cs="Arial"/>
      <w:sz w:val="20"/>
      <w:szCs w:val="20"/>
    </w:rPr>
  </w:style>
  <w:style w:type="paragraph" w:customStyle="1" w:styleId="B3D4F24EE9FF4937BE7065F8A44A07F02">
    <w:name w:val="B3D4F24EE9FF4937BE7065F8A44A07F02"/>
    <w:rsid w:val="00150219"/>
    <w:pPr>
      <w:spacing w:after="0" w:line="240" w:lineRule="auto"/>
    </w:pPr>
    <w:rPr>
      <w:rFonts w:ascii="Calibri" w:eastAsia="Calibri" w:hAnsi="Calibri" w:cs="Arial"/>
      <w:sz w:val="20"/>
      <w:szCs w:val="20"/>
    </w:rPr>
  </w:style>
  <w:style w:type="paragraph" w:customStyle="1" w:styleId="1C17954F3B7F419A8B9BD0D8CBAA1D3A2">
    <w:name w:val="1C17954F3B7F419A8B9BD0D8CBAA1D3A2"/>
    <w:rsid w:val="00150219"/>
    <w:pPr>
      <w:spacing w:after="0" w:line="240" w:lineRule="auto"/>
    </w:pPr>
    <w:rPr>
      <w:rFonts w:ascii="Calibri" w:eastAsia="Calibri" w:hAnsi="Calibri" w:cs="Arial"/>
      <w:sz w:val="20"/>
      <w:szCs w:val="20"/>
    </w:rPr>
  </w:style>
  <w:style w:type="paragraph" w:customStyle="1" w:styleId="35C971E146F14776B925560E28417B204">
    <w:name w:val="35C971E146F14776B925560E28417B204"/>
    <w:rsid w:val="00150219"/>
    <w:pPr>
      <w:spacing w:after="0" w:line="240" w:lineRule="auto"/>
    </w:pPr>
    <w:rPr>
      <w:rFonts w:ascii="Calibri" w:eastAsia="Calibri" w:hAnsi="Calibri" w:cs="Arial"/>
      <w:sz w:val="20"/>
      <w:szCs w:val="20"/>
    </w:rPr>
  </w:style>
  <w:style w:type="paragraph" w:customStyle="1" w:styleId="2089DA2537994673AAAFA6C2F888A61C4">
    <w:name w:val="2089DA2537994673AAAFA6C2F888A61C4"/>
    <w:rsid w:val="00150219"/>
    <w:pPr>
      <w:spacing w:after="0" w:line="240" w:lineRule="auto"/>
    </w:pPr>
    <w:rPr>
      <w:rFonts w:ascii="Calibri" w:eastAsia="Calibri" w:hAnsi="Calibri" w:cs="Arial"/>
      <w:sz w:val="20"/>
      <w:szCs w:val="20"/>
    </w:rPr>
  </w:style>
  <w:style w:type="paragraph" w:customStyle="1" w:styleId="9ACAAB336D044345A0D3F5986AB3E5754">
    <w:name w:val="9ACAAB336D044345A0D3F5986AB3E5754"/>
    <w:rsid w:val="00150219"/>
    <w:pPr>
      <w:spacing w:after="0" w:line="240" w:lineRule="auto"/>
    </w:pPr>
    <w:rPr>
      <w:rFonts w:ascii="Calibri" w:eastAsia="Calibri" w:hAnsi="Calibri" w:cs="Arial"/>
      <w:sz w:val="20"/>
      <w:szCs w:val="20"/>
    </w:rPr>
  </w:style>
  <w:style w:type="paragraph" w:customStyle="1" w:styleId="3485288AC40A45D6BD928480D36673EF4">
    <w:name w:val="3485288AC40A45D6BD928480D36673EF4"/>
    <w:rsid w:val="00150219"/>
    <w:pPr>
      <w:spacing w:after="0" w:line="240" w:lineRule="auto"/>
    </w:pPr>
    <w:rPr>
      <w:rFonts w:ascii="Calibri" w:eastAsia="Calibri" w:hAnsi="Calibri" w:cs="Arial"/>
      <w:sz w:val="20"/>
      <w:szCs w:val="20"/>
    </w:rPr>
  </w:style>
  <w:style w:type="paragraph" w:customStyle="1" w:styleId="40F92733729742C89BF129F28880E0984">
    <w:name w:val="40F92733729742C89BF129F28880E0984"/>
    <w:rsid w:val="00150219"/>
    <w:pPr>
      <w:spacing w:after="0" w:line="240" w:lineRule="auto"/>
    </w:pPr>
    <w:rPr>
      <w:rFonts w:ascii="Calibri" w:eastAsia="Calibri" w:hAnsi="Calibri" w:cs="Arial"/>
      <w:sz w:val="20"/>
      <w:szCs w:val="20"/>
    </w:rPr>
  </w:style>
  <w:style w:type="paragraph" w:customStyle="1" w:styleId="C4448FC28D18436584A5CF00C835CD014">
    <w:name w:val="C4448FC28D18436584A5CF00C835CD014"/>
    <w:rsid w:val="00150219"/>
    <w:pPr>
      <w:spacing w:after="0" w:line="240" w:lineRule="auto"/>
    </w:pPr>
    <w:rPr>
      <w:rFonts w:ascii="Calibri" w:eastAsia="Calibri" w:hAnsi="Calibri" w:cs="Arial"/>
      <w:sz w:val="20"/>
      <w:szCs w:val="20"/>
    </w:rPr>
  </w:style>
  <w:style w:type="paragraph" w:customStyle="1" w:styleId="60249D883817452391E61866B09A13A14">
    <w:name w:val="60249D883817452391E61866B09A13A14"/>
    <w:rsid w:val="00150219"/>
    <w:pPr>
      <w:spacing w:after="0" w:line="240" w:lineRule="auto"/>
    </w:pPr>
    <w:rPr>
      <w:rFonts w:ascii="Calibri" w:eastAsia="Calibri" w:hAnsi="Calibri" w:cs="Arial"/>
      <w:sz w:val="20"/>
      <w:szCs w:val="20"/>
    </w:rPr>
  </w:style>
  <w:style w:type="paragraph" w:customStyle="1" w:styleId="48DEB47222634AE2ACB391E5E49E8EE82">
    <w:name w:val="48DEB47222634AE2ACB391E5E49E8EE82"/>
    <w:rsid w:val="00150219"/>
    <w:pPr>
      <w:spacing w:after="0" w:line="240" w:lineRule="auto"/>
    </w:pPr>
    <w:rPr>
      <w:rFonts w:ascii="Calibri" w:eastAsia="Calibri" w:hAnsi="Calibri" w:cs="Arial"/>
      <w:sz w:val="20"/>
      <w:szCs w:val="20"/>
    </w:rPr>
  </w:style>
  <w:style w:type="paragraph" w:customStyle="1" w:styleId="5A737F84507D4F739BF162990D486CE71">
    <w:name w:val="5A737F84507D4F739BF162990D486CE71"/>
    <w:rsid w:val="00150219"/>
    <w:pPr>
      <w:spacing w:after="0" w:line="240" w:lineRule="auto"/>
    </w:pPr>
    <w:rPr>
      <w:rFonts w:ascii="Calibri" w:eastAsia="Calibri" w:hAnsi="Calibri" w:cs="Arial"/>
      <w:sz w:val="20"/>
      <w:szCs w:val="20"/>
    </w:rPr>
  </w:style>
  <w:style w:type="paragraph" w:customStyle="1" w:styleId="0C044BFBF3A048E6A8F2ADB6FD3069CE1">
    <w:name w:val="0C044BFBF3A048E6A8F2ADB6FD3069CE1"/>
    <w:rsid w:val="00150219"/>
    <w:pPr>
      <w:spacing w:after="0" w:line="240" w:lineRule="auto"/>
    </w:pPr>
    <w:rPr>
      <w:rFonts w:ascii="Calibri" w:eastAsia="Calibri" w:hAnsi="Calibri" w:cs="Arial"/>
      <w:sz w:val="20"/>
      <w:szCs w:val="20"/>
    </w:rPr>
  </w:style>
  <w:style w:type="paragraph" w:customStyle="1" w:styleId="4FBAF2AD8AD1470F96FC026185AD68D31">
    <w:name w:val="4FBAF2AD8AD1470F96FC026185AD68D31"/>
    <w:rsid w:val="00150219"/>
    <w:pPr>
      <w:spacing w:after="0" w:line="240" w:lineRule="auto"/>
    </w:pPr>
    <w:rPr>
      <w:rFonts w:ascii="Calibri" w:eastAsia="Calibri" w:hAnsi="Calibri" w:cs="Arial"/>
      <w:sz w:val="20"/>
      <w:szCs w:val="20"/>
    </w:rPr>
  </w:style>
  <w:style w:type="paragraph" w:customStyle="1" w:styleId="EF0EAB1D34284BB19B41FEC6D92D7A791">
    <w:name w:val="EF0EAB1D34284BB19B41FEC6D92D7A791"/>
    <w:rsid w:val="00150219"/>
    <w:pPr>
      <w:spacing w:after="0" w:line="240" w:lineRule="auto"/>
    </w:pPr>
    <w:rPr>
      <w:rFonts w:ascii="Calibri" w:eastAsia="Calibri" w:hAnsi="Calibri" w:cs="Arial"/>
      <w:sz w:val="20"/>
      <w:szCs w:val="20"/>
    </w:rPr>
  </w:style>
  <w:style w:type="paragraph" w:customStyle="1" w:styleId="19B79E2875DA4154A1733D120C21E6C11">
    <w:name w:val="19B79E2875DA4154A1733D120C21E6C11"/>
    <w:rsid w:val="00150219"/>
    <w:pPr>
      <w:spacing w:after="0" w:line="240" w:lineRule="auto"/>
    </w:pPr>
    <w:rPr>
      <w:rFonts w:ascii="Calibri" w:eastAsia="Calibri" w:hAnsi="Calibri" w:cs="Arial"/>
      <w:sz w:val="20"/>
      <w:szCs w:val="20"/>
    </w:rPr>
  </w:style>
  <w:style w:type="paragraph" w:customStyle="1" w:styleId="DA9DE346E7254C28B63CADB251D110EA1">
    <w:name w:val="DA9DE346E7254C28B63CADB251D110EA1"/>
    <w:rsid w:val="00150219"/>
    <w:pPr>
      <w:spacing w:after="0" w:line="240" w:lineRule="auto"/>
    </w:pPr>
    <w:rPr>
      <w:rFonts w:ascii="Calibri" w:eastAsia="Calibri" w:hAnsi="Calibri" w:cs="Arial"/>
      <w:sz w:val="20"/>
      <w:szCs w:val="20"/>
    </w:rPr>
  </w:style>
  <w:style w:type="paragraph" w:customStyle="1" w:styleId="B23D982FDF214D9BB8C6DC627BA029BD1">
    <w:name w:val="B23D982FDF214D9BB8C6DC627BA029BD1"/>
    <w:rsid w:val="00150219"/>
    <w:pPr>
      <w:spacing w:after="0" w:line="240" w:lineRule="auto"/>
    </w:pPr>
    <w:rPr>
      <w:rFonts w:ascii="Calibri" w:eastAsia="Calibri" w:hAnsi="Calibri" w:cs="Arial"/>
      <w:sz w:val="20"/>
      <w:szCs w:val="20"/>
    </w:rPr>
  </w:style>
  <w:style w:type="paragraph" w:customStyle="1" w:styleId="E1A14560CFC6429D81223368F77BCFBB1">
    <w:name w:val="E1A14560CFC6429D81223368F77BCFBB1"/>
    <w:rsid w:val="00150219"/>
    <w:pPr>
      <w:spacing w:after="0" w:line="240" w:lineRule="auto"/>
    </w:pPr>
    <w:rPr>
      <w:rFonts w:ascii="Calibri" w:eastAsia="Calibri" w:hAnsi="Calibri" w:cs="Arial"/>
      <w:sz w:val="20"/>
      <w:szCs w:val="20"/>
    </w:rPr>
  </w:style>
  <w:style w:type="paragraph" w:customStyle="1" w:styleId="7077B647F672413D84E0B268F198F1711">
    <w:name w:val="7077B647F672413D84E0B268F198F1711"/>
    <w:rsid w:val="00150219"/>
    <w:pPr>
      <w:spacing w:after="0" w:line="240" w:lineRule="auto"/>
      <w:ind w:left="720"/>
      <w:contextualSpacing/>
    </w:pPr>
    <w:rPr>
      <w:rFonts w:ascii="Calibri" w:eastAsia="Calibri" w:hAnsi="Calibri" w:cs="Arial"/>
      <w:sz w:val="20"/>
      <w:szCs w:val="20"/>
    </w:rPr>
  </w:style>
  <w:style w:type="paragraph" w:customStyle="1" w:styleId="AF1E7A0541C141A5A1AA508BC232EF7A1">
    <w:name w:val="AF1E7A0541C141A5A1AA508BC232EF7A1"/>
    <w:rsid w:val="00150219"/>
    <w:pPr>
      <w:spacing w:after="0" w:line="240" w:lineRule="auto"/>
      <w:ind w:left="720"/>
      <w:contextualSpacing/>
    </w:pPr>
    <w:rPr>
      <w:rFonts w:ascii="Calibri" w:eastAsia="Calibri" w:hAnsi="Calibri" w:cs="Arial"/>
      <w:sz w:val="20"/>
      <w:szCs w:val="20"/>
    </w:rPr>
  </w:style>
  <w:style w:type="paragraph" w:customStyle="1" w:styleId="C8E570A1A4D84ED48A077624676240F11">
    <w:name w:val="C8E570A1A4D84ED48A077624676240F11"/>
    <w:rsid w:val="00150219"/>
    <w:pPr>
      <w:spacing w:after="0" w:line="240" w:lineRule="auto"/>
      <w:ind w:left="720"/>
      <w:contextualSpacing/>
    </w:pPr>
    <w:rPr>
      <w:rFonts w:ascii="Calibri" w:eastAsia="Calibri" w:hAnsi="Calibri" w:cs="Arial"/>
      <w:sz w:val="20"/>
      <w:szCs w:val="20"/>
    </w:rPr>
  </w:style>
  <w:style w:type="paragraph" w:customStyle="1" w:styleId="E40EED12EA1D42EBB4D2ED9B4CF126D71">
    <w:name w:val="E40EED12EA1D42EBB4D2ED9B4CF126D71"/>
    <w:rsid w:val="00150219"/>
    <w:pPr>
      <w:spacing w:after="0" w:line="240" w:lineRule="auto"/>
      <w:ind w:left="720"/>
      <w:contextualSpacing/>
    </w:pPr>
    <w:rPr>
      <w:rFonts w:ascii="Calibri" w:eastAsia="Calibri" w:hAnsi="Calibri" w:cs="Arial"/>
      <w:sz w:val="20"/>
      <w:szCs w:val="20"/>
    </w:rPr>
  </w:style>
  <w:style w:type="paragraph" w:customStyle="1" w:styleId="D3765A5255004DA69C4A50FF1B3A07031">
    <w:name w:val="D3765A5255004DA69C4A50FF1B3A07031"/>
    <w:rsid w:val="00150219"/>
    <w:pPr>
      <w:spacing w:after="0" w:line="240" w:lineRule="auto"/>
      <w:ind w:left="720"/>
      <w:contextualSpacing/>
    </w:pPr>
    <w:rPr>
      <w:rFonts w:ascii="Calibri" w:eastAsia="Calibri" w:hAnsi="Calibri" w:cs="Arial"/>
      <w:sz w:val="20"/>
      <w:szCs w:val="20"/>
    </w:rPr>
  </w:style>
  <w:style w:type="paragraph" w:customStyle="1" w:styleId="B427853980744C0D9A5D0E10A423A4221">
    <w:name w:val="B427853980744C0D9A5D0E10A423A4221"/>
    <w:rsid w:val="00150219"/>
    <w:pPr>
      <w:spacing w:after="0" w:line="240" w:lineRule="auto"/>
      <w:ind w:left="720"/>
      <w:contextualSpacing/>
    </w:pPr>
    <w:rPr>
      <w:rFonts w:ascii="Calibri" w:eastAsia="Calibri" w:hAnsi="Calibri" w:cs="Arial"/>
      <w:sz w:val="20"/>
      <w:szCs w:val="20"/>
    </w:rPr>
  </w:style>
  <w:style w:type="paragraph" w:customStyle="1" w:styleId="CD8EC6B0889846E9B25C0873120ADC5D1">
    <w:name w:val="CD8EC6B0889846E9B25C0873120ADC5D1"/>
    <w:rsid w:val="00150219"/>
    <w:pPr>
      <w:spacing w:after="0" w:line="240" w:lineRule="auto"/>
      <w:ind w:left="720"/>
      <w:contextualSpacing/>
    </w:pPr>
    <w:rPr>
      <w:rFonts w:ascii="Calibri" w:eastAsia="Calibri" w:hAnsi="Calibri" w:cs="Arial"/>
      <w:sz w:val="20"/>
      <w:szCs w:val="20"/>
    </w:rPr>
  </w:style>
  <w:style w:type="paragraph" w:customStyle="1" w:styleId="7716447749074495B13151DA5956174C1">
    <w:name w:val="7716447749074495B13151DA5956174C1"/>
    <w:rsid w:val="00150219"/>
    <w:pPr>
      <w:spacing w:after="0" w:line="240" w:lineRule="auto"/>
      <w:ind w:left="720"/>
      <w:contextualSpacing/>
    </w:pPr>
    <w:rPr>
      <w:rFonts w:ascii="Calibri" w:eastAsia="Calibri" w:hAnsi="Calibri" w:cs="Arial"/>
      <w:sz w:val="20"/>
      <w:szCs w:val="20"/>
    </w:rPr>
  </w:style>
  <w:style w:type="paragraph" w:customStyle="1" w:styleId="40F6A45310DE4D779B765F35E14259131">
    <w:name w:val="40F6A45310DE4D779B765F35E14259131"/>
    <w:rsid w:val="00150219"/>
    <w:pPr>
      <w:spacing w:after="0" w:line="240" w:lineRule="auto"/>
      <w:ind w:left="720"/>
      <w:contextualSpacing/>
    </w:pPr>
    <w:rPr>
      <w:rFonts w:ascii="Calibri" w:eastAsia="Calibri" w:hAnsi="Calibri" w:cs="Arial"/>
      <w:sz w:val="20"/>
      <w:szCs w:val="20"/>
    </w:rPr>
  </w:style>
  <w:style w:type="paragraph" w:customStyle="1" w:styleId="B951FFC13CCC4BB1B0AE28648B4A53D51">
    <w:name w:val="B951FFC13CCC4BB1B0AE28648B4A53D51"/>
    <w:rsid w:val="00150219"/>
    <w:pPr>
      <w:spacing w:after="0" w:line="240" w:lineRule="auto"/>
      <w:ind w:left="720"/>
      <w:contextualSpacing/>
    </w:pPr>
    <w:rPr>
      <w:rFonts w:ascii="Calibri" w:eastAsia="Calibri" w:hAnsi="Calibri" w:cs="Arial"/>
      <w:sz w:val="20"/>
      <w:szCs w:val="20"/>
    </w:rPr>
  </w:style>
  <w:style w:type="paragraph" w:customStyle="1" w:styleId="6C0AED54EE97419F84438FCC9FDF020F1">
    <w:name w:val="6C0AED54EE97419F84438FCC9FDF020F1"/>
    <w:rsid w:val="00150219"/>
    <w:pPr>
      <w:spacing w:after="0" w:line="240" w:lineRule="auto"/>
      <w:ind w:left="720"/>
      <w:contextualSpacing/>
    </w:pPr>
    <w:rPr>
      <w:rFonts w:ascii="Calibri" w:eastAsia="Calibri" w:hAnsi="Calibri" w:cs="Arial"/>
      <w:sz w:val="20"/>
      <w:szCs w:val="20"/>
    </w:rPr>
  </w:style>
  <w:style w:type="paragraph" w:customStyle="1" w:styleId="8F64C3D08D654CF1873EF15DA0C809BA1">
    <w:name w:val="8F64C3D08D654CF1873EF15DA0C809BA1"/>
    <w:rsid w:val="00150219"/>
    <w:pPr>
      <w:spacing w:after="0" w:line="240" w:lineRule="auto"/>
      <w:ind w:left="720"/>
      <w:contextualSpacing/>
    </w:pPr>
    <w:rPr>
      <w:rFonts w:ascii="Calibri" w:eastAsia="Calibri" w:hAnsi="Calibri" w:cs="Arial"/>
      <w:sz w:val="20"/>
      <w:szCs w:val="20"/>
    </w:rPr>
  </w:style>
  <w:style w:type="paragraph" w:customStyle="1" w:styleId="13EFFA2954F3449AA2CE26185D7F95201">
    <w:name w:val="13EFFA2954F3449AA2CE26185D7F95201"/>
    <w:rsid w:val="00150219"/>
    <w:pPr>
      <w:spacing w:after="0" w:line="240" w:lineRule="auto"/>
      <w:ind w:left="720"/>
      <w:contextualSpacing/>
    </w:pPr>
    <w:rPr>
      <w:rFonts w:ascii="Calibri" w:eastAsia="Calibri" w:hAnsi="Calibri" w:cs="Arial"/>
      <w:sz w:val="20"/>
      <w:szCs w:val="20"/>
    </w:rPr>
  </w:style>
  <w:style w:type="paragraph" w:customStyle="1" w:styleId="DFCC2C5E714C4584910863DF8A8DD4CB1">
    <w:name w:val="DFCC2C5E714C4584910863DF8A8DD4CB1"/>
    <w:rsid w:val="00150219"/>
    <w:pPr>
      <w:spacing w:after="0" w:line="240" w:lineRule="auto"/>
      <w:ind w:left="720"/>
      <w:contextualSpacing/>
    </w:pPr>
    <w:rPr>
      <w:rFonts w:ascii="Calibri" w:eastAsia="Calibri" w:hAnsi="Calibri" w:cs="Arial"/>
      <w:sz w:val="20"/>
      <w:szCs w:val="20"/>
    </w:rPr>
  </w:style>
  <w:style w:type="paragraph" w:customStyle="1" w:styleId="26E9FB0710ED43FC8641C54CBC63D8841">
    <w:name w:val="26E9FB0710ED43FC8641C54CBC63D8841"/>
    <w:rsid w:val="00150219"/>
    <w:pPr>
      <w:spacing w:after="0" w:line="240" w:lineRule="auto"/>
      <w:ind w:left="720"/>
      <w:contextualSpacing/>
    </w:pPr>
    <w:rPr>
      <w:rFonts w:ascii="Calibri" w:eastAsia="Calibri" w:hAnsi="Calibri" w:cs="Arial"/>
      <w:sz w:val="20"/>
      <w:szCs w:val="20"/>
    </w:rPr>
  </w:style>
  <w:style w:type="paragraph" w:customStyle="1" w:styleId="BD58D8BCF70F4F16BB0C93C93FA78BDE1">
    <w:name w:val="BD58D8BCF70F4F16BB0C93C93FA78BDE1"/>
    <w:rsid w:val="00150219"/>
    <w:pPr>
      <w:spacing w:after="0" w:line="240" w:lineRule="auto"/>
      <w:ind w:left="720"/>
      <w:contextualSpacing/>
    </w:pPr>
    <w:rPr>
      <w:rFonts w:ascii="Calibri" w:eastAsia="Calibri" w:hAnsi="Calibri" w:cs="Arial"/>
      <w:sz w:val="20"/>
      <w:szCs w:val="20"/>
    </w:rPr>
  </w:style>
  <w:style w:type="paragraph" w:customStyle="1" w:styleId="289B3B9047D34397824BC21026A6BC541">
    <w:name w:val="289B3B9047D34397824BC21026A6BC541"/>
    <w:rsid w:val="00150219"/>
    <w:pPr>
      <w:spacing w:after="0" w:line="240" w:lineRule="auto"/>
      <w:ind w:left="720"/>
      <w:contextualSpacing/>
    </w:pPr>
    <w:rPr>
      <w:rFonts w:ascii="Calibri" w:eastAsia="Calibri" w:hAnsi="Calibri" w:cs="Arial"/>
      <w:sz w:val="20"/>
      <w:szCs w:val="20"/>
    </w:rPr>
  </w:style>
  <w:style w:type="paragraph" w:customStyle="1" w:styleId="9A36BAA246274B76AE12B2E84A61B47D1">
    <w:name w:val="9A36BAA246274B76AE12B2E84A61B47D1"/>
    <w:rsid w:val="00150219"/>
    <w:pPr>
      <w:spacing w:after="0" w:line="240" w:lineRule="auto"/>
      <w:ind w:left="720"/>
      <w:contextualSpacing/>
    </w:pPr>
    <w:rPr>
      <w:rFonts w:ascii="Calibri" w:eastAsia="Calibri" w:hAnsi="Calibri" w:cs="Arial"/>
      <w:sz w:val="20"/>
      <w:szCs w:val="20"/>
    </w:rPr>
  </w:style>
  <w:style w:type="paragraph" w:customStyle="1" w:styleId="C65AB414043B4AB284844AB65725B90C1">
    <w:name w:val="C65AB414043B4AB284844AB65725B90C1"/>
    <w:rsid w:val="00150219"/>
    <w:pPr>
      <w:spacing w:after="0" w:line="240" w:lineRule="auto"/>
      <w:ind w:left="720"/>
      <w:contextualSpacing/>
    </w:pPr>
    <w:rPr>
      <w:rFonts w:ascii="Calibri" w:eastAsia="Calibri" w:hAnsi="Calibri" w:cs="Arial"/>
      <w:sz w:val="20"/>
      <w:szCs w:val="20"/>
    </w:rPr>
  </w:style>
  <w:style w:type="paragraph" w:customStyle="1" w:styleId="7B8BBA692DEA47C9A4BC58E2637107B81">
    <w:name w:val="7B8BBA692DEA47C9A4BC58E2637107B81"/>
    <w:rsid w:val="00150219"/>
    <w:pPr>
      <w:spacing w:after="0" w:line="240" w:lineRule="auto"/>
      <w:ind w:left="720"/>
      <w:contextualSpacing/>
    </w:pPr>
    <w:rPr>
      <w:rFonts w:ascii="Calibri" w:eastAsia="Calibri" w:hAnsi="Calibri" w:cs="Arial"/>
      <w:sz w:val="20"/>
      <w:szCs w:val="20"/>
    </w:rPr>
  </w:style>
  <w:style w:type="paragraph" w:customStyle="1" w:styleId="B18AA8147FF543B78F296092F2008A221">
    <w:name w:val="B18AA8147FF543B78F296092F2008A221"/>
    <w:rsid w:val="00150219"/>
    <w:pPr>
      <w:spacing w:after="0" w:line="240" w:lineRule="auto"/>
      <w:ind w:left="720"/>
      <w:contextualSpacing/>
    </w:pPr>
    <w:rPr>
      <w:rFonts w:ascii="Calibri" w:eastAsia="Calibri" w:hAnsi="Calibri" w:cs="Arial"/>
      <w:sz w:val="20"/>
      <w:szCs w:val="20"/>
    </w:rPr>
  </w:style>
  <w:style w:type="paragraph" w:customStyle="1" w:styleId="96CD8B23639444268934E49977BCEE421">
    <w:name w:val="96CD8B23639444268934E49977BCEE421"/>
    <w:rsid w:val="00150219"/>
    <w:pPr>
      <w:spacing w:after="0" w:line="240" w:lineRule="auto"/>
      <w:ind w:left="720"/>
      <w:contextualSpacing/>
    </w:pPr>
    <w:rPr>
      <w:rFonts w:ascii="Calibri" w:eastAsia="Calibri" w:hAnsi="Calibri" w:cs="Arial"/>
      <w:sz w:val="20"/>
      <w:szCs w:val="20"/>
    </w:rPr>
  </w:style>
  <w:style w:type="paragraph" w:customStyle="1" w:styleId="E9DB3D95623747FF8A51ACC6B938E7711">
    <w:name w:val="E9DB3D95623747FF8A51ACC6B938E7711"/>
    <w:rsid w:val="00150219"/>
    <w:pPr>
      <w:spacing w:after="0" w:line="240" w:lineRule="auto"/>
      <w:ind w:left="720"/>
      <w:contextualSpacing/>
    </w:pPr>
    <w:rPr>
      <w:rFonts w:ascii="Calibri" w:eastAsia="Calibri" w:hAnsi="Calibri" w:cs="Arial"/>
      <w:sz w:val="20"/>
      <w:szCs w:val="20"/>
    </w:rPr>
  </w:style>
  <w:style w:type="paragraph" w:customStyle="1" w:styleId="BF99728C1F484B4D935E4B9EB17F74851">
    <w:name w:val="BF99728C1F484B4D935E4B9EB17F74851"/>
    <w:rsid w:val="00150219"/>
    <w:pPr>
      <w:spacing w:after="0" w:line="240" w:lineRule="auto"/>
      <w:ind w:left="720"/>
      <w:contextualSpacing/>
    </w:pPr>
    <w:rPr>
      <w:rFonts w:ascii="Calibri" w:eastAsia="Calibri" w:hAnsi="Calibri" w:cs="Arial"/>
      <w:sz w:val="20"/>
      <w:szCs w:val="20"/>
    </w:rPr>
  </w:style>
  <w:style w:type="paragraph" w:customStyle="1" w:styleId="743598DC00C840A892768671BFD77C821">
    <w:name w:val="743598DC00C840A892768671BFD77C821"/>
    <w:rsid w:val="00150219"/>
    <w:pPr>
      <w:spacing w:after="0" w:line="240" w:lineRule="auto"/>
      <w:ind w:left="720"/>
      <w:contextualSpacing/>
    </w:pPr>
    <w:rPr>
      <w:rFonts w:ascii="Calibri" w:eastAsia="Calibri" w:hAnsi="Calibri" w:cs="Arial"/>
      <w:sz w:val="20"/>
      <w:szCs w:val="20"/>
    </w:rPr>
  </w:style>
  <w:style w:type="paragraph" w:customStyle="1" w:styleId="F71E03F9AD8C4E8B869610F7C02DB56A1">
    <w:name w:val="F71E03F9AD8C4E8B869610F7C02DB56A1"/>
    <w:rsid w:val="00150219"/>
    <w:pPr>
      <w:spacing w:after="0" w:line="240" w:lineRule="auto"/>
      <w:ind w:left="720"/>
      <w:contextualSpacing/>
    </w:pPr>
    <w:rPr>
      <w:rFonts w:ascii="Calibri" w:eastAsia="Calibri" w:hAnsi="Calibri" w:cs="Arial"/>
      <w:sz w:val="20"/>
      <w:szCs w:val="20"/>
    </w:rPr>
  </w:style>
  <w:style w:type="paragraph" w:customStyle="1" w:styleId="94DA7DCF61E44218B443879602A033111">
    <w:name w:val="94DA7DCF61E44218B443879602A033111"/>
    <w:rsid w:val="00150219"/>
    <w:pPr>
      <w:spacing w:after="0" w:line="240" w:lineRule="auto"/>
      <w:ind w:left="720"/>
      <w:contextualSpacing/>
    </w:pPr>
    <w:rPr>
      <w:rFonts w:ascii="Calibri" w:eastAsia="Calibri" w:hAnsi="Calibri" w:cs="Arial"/>
      <w:sz w:val="20"/>
      <w:szCs w:val="20"/>
    </w:rPr>
  </w:style>
  <w:style w:type="paragraph" w:customStyle="1" w:styleId="FCFC6309C83D4E09AA33BCBD5F712F9C1">
    <w:name w:val="FCFC6309C83D4E09AA33BCBD5F712F9C1"/>
    <w:rsid w:val="00150219"/>
    <w:pPr>
      <w:spacing w:after="0" w:line="240" w:lineRule="auto"/>
      <w:ind w:left="720"/>
      <w:contextualSpacing/>
    </w:pPr>
    <w:rPr>
      <w:rFonts w:ascii="Calibri" w:eastAsia="Calibri" w:hAnsi="Calibri" w:cs="Arial"/>
      <w:sz w:val="20"/>
      <w:szCs w:val="20"/>
    </w:rPr>
  </w:style>
  <w:style w:type="paragraph" w:customStyle="1" w:styleId="FE54482404134E67913B55F6995300CA1">
    <w:name w:val="FE54482404134E67913B55F6995300CA1"/>
    <w:rsid w:val="00150219"/>
    <w:pPr>
      <w:spacing w:after="0" w:line="240" w:lineRule="auto"/>
      <w:ind w:left="720"/>
      <w:contextualSpacing/>
    </w:pPr>
    <w:rPr>
      <w:rFonts w:ascii="Calibri" w:eastAsia="Calibri" w:hAnsi="Calibri" w:cs="Arial"/>
      <w:sz w:val="20"/>
      <w:szCs w:val="20"/>
    </w:rPr>
  </w:style>
  <w:style w:type="paragraph" w:customStyle="1" w:styleId="55CAE24FC6C742918E051E9C56A109AF1">
    <w:name w:val="55CAE24FC6C742918E051E9C56A109AF1"/>
    <w:rsid w:val="00150219"/>
    <w:pPr>
      <w:spacing w:after="0" w:line="240" w:lineRule="auto"/>
      <w:ind w:left="720"/>
      <w:contextualSpacing/>
    </w:pPr>
    <w:rPr>
      <w:rFonts w:ascii="Calibri" w:eastAsia="Calibri" w:hAnsi="Calibri" w:cs="Arial"/>
      <w:sz w:val="20"/>
      <w:szCs w:val="20"/>
    </w:rPr>
  </w:style>
  <w:style w:type="paragraph" w:customStyle="1" w:styleId="9883F229B1744521B6ACCDA52490D60B1">
    <w:name w:val="9883F229B1744521B6ACCDA52490D60B1"/>
    <w:rsid w:val="00150219"/>
    <w:pPr>
      <w:spacing w:after="0" w:line="240" w:lineRule="auto"/>
      <w:ind w:left="720"/>
      <w:contextualSpacing/>
    </w:pPr>
    <w:rPr>
      <w:rFonts w:ascii="Calibri" w:eastAsia="Calibri" w:hAnsi="Calibri" w:cs="Arial"/>
      <w:sz w:val="20"/>
      <w:szCs w:val="20"/>
    </w:rPr>
  </w:style>
  <w:style w:type="paragraph" w:customStyle="1" w:styleId="EECDF45D11AC4844A15A19B43514E7AB1">
    <w:name w:val="EECDF45D11AC4844A15A19B43514E7AB1"/>
    <w:rsid w:val="00150219"/>
    <w:pPr>
      <w:spacing w:after="0" w:line="240" w:lineRule="auto"/>
      <w:ind w:left="720"/>
      <w:contextualSpacing/>
    </w:pPr>
    <w:rPr>
      <w:rFonts w:ascii="Calibri" w:eastAsia="Calibri" w:hAnsi="Calibri" w:cs="Arial"/>
      <w:sz w:val="20"/>
      <w:szCs w:val="20"/>
    </w:rPr>
  </w:style>
  <w:style w:type="paragraph" w:customStyle="1" w:styleId="D474112B13CC41DFBC7651C7393D50311">
    <w:name w:val="D474112B13CC41DFBC7651C7393D50311"/>
    <w:rsid w:val="00150219"/>
    <w:pPr>
      <w:spacing w:after="0" w:line="240" w:lineRule="auto"/>
      <w:ind w:left="720"/>
      <w:contextualSpacing/>
    </w:pPr>
    <w:rPr>
      <w:rFonts w:ascii="Calibri" w:eastAsia="Calibri" w:hAnsi="Calibri" w:cs="Arial"/>
      <w:sz w:val="20"/>
      <w:szCs w:val="20"/>
    </w:rPr>
  </w:style>
  <w:style w:type="paragraph" w:customStyle="1" w:styleId="951AF519A73848C69304990260AD225B1">
    <w:name w:val="951AF519A73848C69304990260AD225B1"/>
    <w:rsid w:val="00150219"/>
    <w:pPr>
      <w:spacing w:after="0" w:line="240" w:lineRule="auto"/>
      <w:ind w:left="720"/>
      <w:contextualSpacing/>
    </w:pPr>
    <w:rPr>
      <w:rFonts w:ascii="Calibri" w:eastAsia="Calibri" w:hAnsi="Calibri" w:cs="Arial"/>
      <w:sz w:val="20"/>
      <w:szCs w:val="20"/>
    </w:rPr>
  </w:style>
  <w:style w:type="paragraph" w:customStyle="1" w:styleId="9A4EEE7B745F47D69DAEE0F55EA214A51">
    <w:name w:val="9A4EEE7B745F47D69DAEE0F55EA214A51"/>
    <w:rsid w:val="00150219"/>
    <w:pPr>
      <w:spacing w:after="0" w:line="240" w:lineRule="auto"/>
      <w:ind w:left="720"/>
      <w:contextualSpacing/>
    </w:pPr>
    <w:rPr>
      <w:rFonts w:ascii="Calibri" w:eastAsia="Calibri" w:hAnsi="Calibri" w:cs="Arial"/>
      <w:sz w:val="20"/>
      <w:szCs w:val="20"/>
    </w:rPr>
  </w:style>
  <w:style w:type="paragraph" w:customStyle="1" w:styleId="D3F14F21D58245C8BDE0D0A67361AE3D1">
    <w:name w:val="D3F14F21D58245C8BDE0D0A67361AE3D1"/>
    <w:rsid w:val="00150219"/>
    <w:pPr>
      <w:spacing w:after="0" w:line="240" w:lineRule="auto"/>
      <w:ind w:left="720"/>
      <w:contextualSpacing/>
    </w:pPr>
    <w:rPr>
      <w:rFonts w:ascii="Calibri" w:eastAsia="Calibri" w:hAnsi="Calibri" w:cs="Arial"/>
      <w:sz w:val="20"/>
      <w:szCs w:val="20"/>
    </w:rPr>
  </w:style>
  <w:style w:type="paragraph" w:customStyle="1" w:styleId="6BD61E5CA75C4F7996FB2594001369D81">
    <w:name w:val="6BD61E5CA75C4F7996FB2594001369D81"/>
    <w:rsid w:val="00150219"/>
    <w:pPr>
      <w:spacing w:after="0" w:line="240" w:lineRule="auto"/>
      <w:ind w:left="720"/>
      <w:contextualSpacing/>
    </w:pPr>
    <w:rPr>
      <w:rFonts w:ascii="Calibri" w:eastAsia="Calibri" w:hAnsi="Calibri" w:cs="Arial"/>
      <w:sz w:val="20"/>
      <w:szCs w:val="20"/>
    </w:rPr>
  </w:style>
  <w:style w:type="paragraph" w:customStyle="1" w:styleId="EC40957C6CC34F799B6D0C78F729D8151">
    <w:name w:val="EC40957C6CC34F799B6D0C78F729D8151"/>
    <w:rsid w:val="00150219"/>
    <w:pPr>
      <w:spacing w:after="0" w:line="240" w:lineRule="auto"/>
      <w:ind w:left="720"/>
      <w:contextualSpacing/>
    </w:pPr>
    <w:rPr>
      <w:rFonts w:ascii="Calibri" w:eastAsia="Calibri" w:hAnsi="Calibri" w:cs="Arial"/>
      <w:sz w:val="20"/>
      <w:szCs w:val="20"/>
    </w:rPr>
  </w:style>
  <w:style w:type="paragraph" w:customStyle="1" w:styleId="DE88E412B0144AA795214A5399A71D8C1">
    <w:name w:val="DE88E412B0144AA795214A5399A71D8C1"/>
    <w:rsid w:val="00150219"/>
    <w:pPr>
      <w:spacing w:after="0" w:line="240" w:lineRule="auto"/>
      <w:ind w:left="720"/>
      <w:contextualSpacing/>
    </w:pPr>
    <w:rPr>
      <w:rFonts w:ascii="Calibri" w:eastAsia="Calibri" w:hAnsi="Calibri" w:cs="Arial"/>
      <w:sz w:val="20"/>
      <w:szCs w:val="20"/>
    </w:rPr>
  </w:style>
  <w:style w:type="paragraph" w:customStyle="1" w:styleId="4228301797B04D6289EA81C9791939971">
    <w:name w:val="4228301797B04D6289EA81C9791939971"/>
    <w:rsid w:val="00150219"/>
    <w:pPr>
      <w:spacing w:after="0" w:line="240" w:lineRule="auto"/>
      <w:ind w:left="720"/>
      <w:contextualSpacing/>
    </w:pPr>
    <w:rPr>
      <w:rFonts w:ascii="Calibri" w:eastAsia="Calibri" w:hAnsi="Calibri" w:cs="Arial"/>
      <w:sz w:val="20"/>
      <w:szCs w:val="20"/>
    </w:rPr>
  </w:style>
  <w:style w:type="paragraph" w:customStyle="1" w:styleId="74AE5F73B9DC4711A9D2CD93CC6BA3C31">
    <w:name w:val="74AE5F73B9DC4711A9D2CD93CC6BA3C31"/>
    <w:rsid w:val="00150219"/>
    <w:pPr>
      <w:spacing w:after="0" w:line="240" w:lineRule="auto"/>
      <w:ind w:left="720"/>
      <w:contextualSpacing/>
    </w:pPr>
    <w:rPr>
      <w:rFonts w:ascii="Calibri" w:eastAsia="Calibri" w:hAnsi="Calibri" w:cs="Arial"/>
      <w:sz w:val="20"/>
      <w:szCs w:val="20"/>
    </w:rPr>
  </w:style>
  <w:style w:type="paragraph" w:customStyle="1" w:styleId="2C77CAF6E47F4B0897230562B80F25F41">
    <w:name w:val="2C77CAF6E47F4B0897230562B80F25F41"/>
    <w:rsid w:val="00150219"/>
    <w:pPr>
      <w:spacing w:after="0" w:line="240" w:lineRule="auto"/>
    </w:pPr>
    <w:rPr>
      <w:rFonts w:ascii="Calibri" w:eastAsia="Calibri" w:hAnsi="Calibri" w:cs="Arial"/>
      <w:sz w:val="20"/>
      <w:szCs w:val="20"/>
    </w:rPr>
  </w:style>
  <w:style w:type="paragraph" w:customStyle="1" w:styleId="90FFABFE4A5F462EA3644E09E42E53F81">
    <w:name w:val="90FFABFE4A5F462EA3644E09E42E53F81"/>
    <w:rsid w:val="00150219"/>
    <w:pPr>
      <w:spacing w:after="0" w:line="240" w:lineRule="auto"/>
    </w:pPr>
    <w:rPr>
      <w:rFonts w:ascii="Calibri" w:eastAsia="Calibri" w:hAnsi="Calibri" w:cs="Arial"/>
      <w:sz w:val="20"/>
      <w:szCs w:val="20"/>
    </w:rPr>
  </w:style>
  <w:style w:type="paragraph" w:customStyle="1" w:styleId="E232D2589A3F4723AE1B8CC69C54CB851">
    <w:name w:val="E232D2589A3F4723AE1B8CC69C54CB851"/>
    <w:rsid w:val="00150219"/>
    <w:pPr>
      <w:spacing w:after="0" w:line="240" w:lineRule="auto"/>
    </w:pPr>
    <w:rPr>
      <w:rFonts w:ascii="Calibri" w:eastAsia="Calibri" w:hAnsi="Calibri" w:cs="Arial"/>
      <w:sz w:val="20"/>
      <w:szCs w:val="20"/>
    </w:rPr>
  </w:style>
  <w:style w:type="paragraph" w:customStyle="1" w:styleId="E9E8F65A48D74B659857F437ACE488331">
    <w:name w:val="E9E8F65A48D74B659857F437ACE488331"/>
    <w:rsid w:val="00150219"/>
    <w:pPr>
      <w:keepLines/>
      <w:spacing w:after="0" w:line="240" w:lineRule="auto"/>
      <w:jc w:val="both"/>
    </w:pPr>
    <w:rPr>
      <w:rFonts w:ascii="Arial" w:eastAsia="Calibri" w:hAnsi="Arial" w:cs="Arial"/>
      <w:sz w:val="20"/>
      <w:szCs w:val="20"/>
      <w:lang w:val="en-US" w:eastAsia="en-US"/>
    </w:rPr>
  </w:style>
  <w:style w:type="paragraph" w:customStyle="1" w:styleId="5F6790972FB44C6ABAA1181BC15755911">
    <w:name w:val="5F6790972FB44C6ABAA1181BC15755911"/>
    <w:rsid w:val="00150219"/>
    <w:pPr>
      <w:keepLines/>
      <w:spacing w:after="0" w:line="240" w:lineRule="auto"/>
      <w:jc w:val="both"/>
    </w:pPr>
    <w:rPr>
      <w:rFonts w:ascii="Arial" w:eastAsia="Calibri" w:hAnsi="Arial" w:cs="Arial"/>
      <w:sz w:val="20"/>
      <w:szCs w:val="20"/>
      <w:lang w:val="en-US" w:eastAsia="en-US"/>
    </w:rPr>
  </w:style>
  <w:style w:type="paragraph" w:customStyle="1" w:styleId="96AFA286B5044D1CA87C2847680209DB1">
    <w:name w:val="96AFA286B5044D1CA87C2847680209DB1"/>
    <w:rsid w:val="00150219"/>
    <w:pPr>
      <w:keepLines/>
      <w:spacing w:after="0" w:line="240" w:lineRule="auto"/>
      <w:jc w:val="both"/>
    </w:pPr>
    <w:rPr>
      <w:rFonts w:ascii="Arial" w:eastAsia="Calibri" w:hAnsi="Arial" w:cs="Arial"/>
      <w:sz w:val="20"/>
      <w:szCs w:val="20"/>
      <w:lang w:val="en-US" w:eastAsia="en-US"/>
    </w:rPr>
  </w:style>
  <w:style w:type="paragraph" w:customStyle="1" w:styleId="C63CFD8DBAF1415ABE15200A3D27C97F4">
    <w:name w:val="C63CFD8DBAF1415ABE15200A3D27C97F4"/>
    <w:rsid w:val="00150219"/>
    <w:pPr>
      <w:spacing w:after="0" w:line="240" w:lineRule="auto"/>
    </w:pPr>
    <w:rPr>
      <w:rFonts w:ascii="Calibri" w:eastAsia="Calibri" w:hAnsi="Calibri" w:cs="Arial"/>
      <w:sz w:val="20"/>
      <w:szCs w:val="20"/>
    </w:rPr>
  </w:style>
  <w:style w:type="paragraph" w:customStyle="1" w:styleId="1B9757C7E43244A7ABAA0415839151134">
    <w:name w:val="1B9757C7E43244A7ABAA0415839151134"/>
    <w:rsid w:val="00150219"/>
    <w:pPr>
      <w:spacing w:after="0" w:line="240" w:lineRule="auto"/>
    </w:pPr>
    <w:rPr>
      <w:rFonts w:ascii="Calibri" w:eastAsia="Calibri" w:hAnsi="Calibri" w:cs="Arial"/>
      <w:sz w:val="20"/>
      <w:szCs w:val="20"/>
    </w:rPr>
  </w:style>
  <w:style w:type="paragraph" w:customStyle="1" w:styleId="B774929772B84D54A6A913248A8402894">
    <w:name w:val="B774929772B84D54A6A913248A8402894"/>
    <w:rsid w:val="00150219"/>
    <w:pPr>
      <w:spacing w:after="0" w:line="240" w:lineRule="auto"/>
    </w:pPr>
    <w:rPr>
      <w:rFonts w:ascii="Calibri" w:eastAsia="Calibri" w:hAnsi="Calibri" w:cs="Arial"/>
      <w:sz w:val="20"/>
      <w:szCs w:val="20"/>
    </w:rPr>
  </w:style>
  <w:style w:type="paragraph" w:customStyle="1" w:styleId="0210D818A24B4F1C94ED56A96E0535754">
    <w:name w:val="0210D818A24B4F1C94ED56A96E0535754"/>
    <w:rsid w:val="00150219"/>
    <w:pPr>
      <w:spacing w:after="0" w:line="240" w:lineRule="auto"/>
    </w:pPr>
    <w:rPr>
      <w:rFonts w:ascii="Calibri" w:eastAsia="Calibri" w:hAnsi="Calibri" w:cs="Arial"/>
      <w:sz w:val="20"/>
      <w:szCs w:val="20"/>
    </w:rPr>
  </w:style>
  <w:style w:type="paragraph" w:customStyle="1" w:styleId="EB0F0F3508204392BB781ACE5E6F5EE14">
    <w:name w:val="EB0F0F3508204392BB781ACE5E6F5EE14"/>
    <w:rsid w:val="00150219"/>
    <w:pPr>
      <w:spacing w:after="0" w:line="240" w:lineRule="auto"/>
    </w:pPr>
    <w:rPr>
      <w:rFonts w:ascii="Calibri" w:eastAsia="Calibri" w:hAnsi="Calibri" w:cs="Arial"/>
      <w:sz w:val="20"/>
      <w:szCs w:val="20"/>
    </w:rPr>
  </w:style>
  <w:style w:type="paragraph" w:customStyle="1" w:styleId="DA0F6F427FBE4BB6A2346F7003FEE1F84">
    <w:name w:val="DA0F6F427FBE4BB6A2346F7003FEE1F84"/>
    <w:rsid w:val="00150219"/>
    <w:pPr>
      <w:spacing w:after="0" w:line="240" w:lineRule="auto"/>
    </w:pPr>
    <w:rPr>
      <w:rFonts w:ascii="Calibri" w:eastAsia="Calibri" w:hAnsi="Calibri" w:cs="Arial"/>
      <w:sz w:val="20"/>
      <w:szCs w:val="20"/>
    </w:rPr>
  </w:style>
  <w:style w:type="paragraph" w:customStyle="1" w:styleId="649FC489EB744C9EB9929F02595DBE1B4">
    <w:name w:val="649FC489EB744C9EB9929F02595DBE1B4"/>
    <w:rsid w:val="00150219"/>
    <w:pPr>
      <w:spacing w:after="0" w:line="240" w:lineRule="auto"/>
    </w:pPr>
    <w:rPr>
      <w:rFonts w:ascii="Calibri" w:eastAsia="Calibri" w:hAnsi="Calibri" w:cs="Arial"/>
      <w:sz w:val="20"/>
      <w:szCs w:val="20"/>
    </w:rPr>
  </w:style>
  <w:style w:type="paragraph" w:customStyle="1" w:styleId="5E7BC6B448C742D898D0B6C6925A3B344">
    <w:name w:val="5E7BC6B448C742D898D0B6C6925A3B344"/>
    <w:rsid w:val="00150219"/>
    <w:pPr>
      <w:spacing w:after="0" w:line="240" w:lineRule="auto"/>
    </w:pPr>
    <w:rPr>
      <w:rFonts w:ascii="Calibri" w:eastAsia="Calibri" w:hAnsi="Calibri" w:cs="Arial"/>
      <w:sz w:val="20"/>
      <w:szCs w:val="20"/>
    </w:rPr>
  </w:style>
  <w:style w:type="paragraph" w:customStyle="1" w:styleId="335A65E2B6504D8CB10DC9AA6FC55C8C4">
    <w:name w:val="335A65E2B6504D8CB10DC9AA6FC55C8C4"/>
    <w:rsid w:val="00150219"/>
    <w:pPr>
      <w:spacing w:after="0" w:line="240" w:lineRule="auto"/>
    </w:pPr>
    <w:rPr>
      <w:rFonts w:ascii="Calibri" w:eastAsia="Calibri" w:hAnsi="Calibri" w:cs="Arial"/>
      <w:sz w:val="20"/>
      <w:szCs w:val="20"/>
    </w:rPr>
  </w:style>
  <w:style w:type="paragraph" w:customStyle="1" w:styleId="F038451AA1EE4181AE39FB559FE27B114">
    <w:name w:val="F038451AA1EE4181AE39FB559FE27B114"/>
    <w:rsid w:val="00150219"/>
    <w:pPr>
      <w:spacing w:after="0" w:line="240" w:lineRule="auto"/>
    </w:pPr>
    <w:rPr>
      <w:rFonts w:ascii="Calibri" w:eastAsia="Calibri" w:hAnsi="Calibri" w:cs="Arial"/>
      <w:sz w:val="20"/>
      <w:szCs w:val="20"/>
    </w:rPr>
  </w:style>
  <w:style w:type="paragraph" w:customStyle="1" w:styleId="9FD9BBDD8A8B42408E7B1C47587F30E34">
    <w:name w:val="9FD9BBDD8A8B42408E7B1C47587F30E34"/>
    <w:rsid w:val="00150219"/>
    <w:pPr>
      <w:spacing w:after="0" w:line="240" w:lineRule="auto"/>
    </w:pPr>
    <w:rPr>
      <w:rFonts w:ascii="Calibri" w:eastAsia="Calibri" w:hAnsi="Calibri" w:cs="Arial"/>
      <w:sz w:val="20"/>
      <w:szCs w:val="20"/>
    </w:rPr>
  </w:style>
  <w:style w:type="paragraph" w:customStyle="1" w:styleId="DB1A17E36C3C484E81C5C1078CCB8E6B4">
    <w:name w:val="DB1A17E36C3C484E81C5C1078CCB8E6B4"/>
    <w:rsid w:val="00150219"/>
    <w:pPr>
      <w:spacing w:after="0" w:line="240" w:lineRule="auto"/>
    </w:pPr>
    <w:rPr>
      <w:rFonts w:ascii="Calibri" w:eastAsia="Calibri" w:hAnsi="Calibri" w:cs="Arial"/>
      <w:sz w:val="20"/>
      <w:szCs w:val="20"/>
    </w:rPr>
  </w:style>
  <w:style w:type="paragraph" w:customStyle="1" w:styleId="8D1B50DE162B4783B63BBB9A3880DB1D4">
    <w:name w:val="8D1B50DE162B4783B63BBB9A3880DB1D4"/>
    <w:rsid w:val="00150219"/>
    <w:pPr>
      <w:spacing w:after="0" w:line="240" w:lineRule="auto"/>
    </w:pPr>
    <w:rPr>
      <w:rFonts w:ascii="Calibri" w:eastAsia="Calibri" w:hAnsi="Calibri" w:cs="Arial"/>
      <w:sz w:val="20"/>
      <w:szCs w:val="20"/>
    </w:rPr>
  </w:style>
  <w:style w:type="paragraph" w:customStyle="1" w:styleId="5043C89D7F604936A104FBB6DEEFA0754">
    <w:name w:val="5043C89D7F604936A104FBB6DEEFA0754"/>
    <w:rsid w:val="00150219"/>
    <w:pPr>
      <w:spacing w:after="0" w:line="240" w:lineRule="auto"/>
    </w:pPr>
    <w:rPr>
      <w:rFonts w:ascii="Calibri" w:eastAsia="Calibri" w:hAnsi="Calibri" w:cs="Arial"/>
      <w:sz w:val="20"/>
      <w:szCs w:val="20"/>
    </w:rPr>
  </w:style>
  <w:style w:type="paragraph" w:customStyle="1" w:styleId="53493021ED1E4BE090FECD0D3533C08D4">
    <w:name w:val="53493021ED1E4BE090FECD0D3533C08D4"/>
    <w:rsid w:val="00150219"/>
    <w:pPr>
      <w:spacing w:after="0" w:line="240" w:lineRule="auto"/>
    </w:pPr>
    <w:rPr>
      <w:rFonts w:ascii="Calibri" w:eastAsia="Calibri" w:hAnsi="Calibri" w:cs="Arial"/>
      <w:sz w:val="20"/>
      <w:szCs w:val="20"/>
    </w:rPr>
  </w:style>
  <w:style w:type="paragraph" w:customStyle="1" w:styleId="705ADD124E4B471988DCB4C8A4B812DC4">
    <w:name w:val="705ADD124E4B471988DCB4C8A4B812DC4"/>
    <w:rsid w:val="00150219"/>
    <w:pPr>
      <w:spacing w:after="0" w:line="240" w:lineRule="auto"/>
    </w:pPr>
    <w:rPr>
      <w:rFonts w:ascii="Calibri" w:eastAsia="Calibri" w:hAnsi="Calibri" w:cs="Arial"/>
      <w:sz w:val="20"/>
      <w:szCs w:val="20"/>
    </w:rPr>
  </w:style>
  <w:style w:type="paragraph" w:customStyle="1" w:styleId="38B155656DC44311BAFAEDD5774645584">
    <w:name w:val="38B155656DC44311BAFAEDD5774645584"/>
    <w:rsid w:val="00150219"/>
    <w:pPr>
      <w:spacing w:after="0" w:line="240" w:lineRule="auto"/>
    </w:pPr>
    <w:rPr>
      <w:rFonts w:ascii="Calibri" w:eastAsia="Calibri" w:hAnsi="Calibri" w:cs="Arial"/>
      <w:sz w:val="20"/>
      <w:szCs w:val="20"/>
    </w:rPr>
  </w:style>
  <w:style w:type="paragraph" w:customStyle="1" w:styleId="EF34C8CB0C0D4A198B2E12F17DA5DD414">
    <w:name w:val="EF34C8CB0C0D4A198B2E12F17DA5DD414"/>
    <w:rsid w:val="00150219"/>
    <w:pPr>
      <w:spacing w:after="0" w:line="240" w:lineRule="auto"/>
    </w:pPr>
    <w:rPr>
      <w:rFonts w:ascii="Calibri" w:eastAsia="Calibri" w:hAnsi="Calibri" w:cs="Arial"/>
      <w:sz w:val="20"/>
      <w:szCs w:val="20"/>
    </w:rPr>
  </w:style>
  <w:style w:type="paragraph" w:customStyle="1" w:styleId="91EED993BB4A4DB584FC80D201D33F684">
    <w:name w:val="91EED993BB4A4DB584FC80D201D33F684"/>
    <w:rsid w:val="00150219"/>
    <w:pPr>
      <w:spacing w:after="0" w:line="240" w:lineRule="auto"/>
    </w:pPr>
    <w:rPr>
      <w:rFonts w:ascii="Calibri" w:eastAsia="Calibri" w:hAnsi="Calibri" w:cs="Arial"/>
      <w:sz w:val="20"/>
      <w:szCs w:val="20"/>
    </w:rPr>
  </w:style>
  <w:style w:type="paragraph" w:customStyle="1" w:styleId="4D1FD6D770274045965854A22D901F6A4">
    <w:name w:val="4D1FD6D770274045965854A22D901F6A4"/>
    <w:rsid w:val="00150219"/>
    <w:pPr>
      <w:spacing w:after="0" w:line="240" w:lineRule="auto"/>
    </w:pPr>
    <w:rPr>
      <w:rFonts w:ascii="Calibri" w:eastAsia="Calibri" w:hAnsi="Calibri" w:cs="Arial"/>
      <w:sz w:val="20"/>
      <w:szCs w:val="20"/>
    </w:rPr>
  </w:style>
  <w:style w:type="paragraph" w:customStyle="1" w:styleId="94C330787B0C4EDEB22DC544677E74BB4">
    <w:name w:val="94C330787B0C4EDEB22DC544677E74BB4"/>
    <w:rsid w:val="00150219"/>
    <w:pPr>
      <w:spacing w:after="0" w:line="240" w:lineRule="auto"/>
    </w:pPr>
    <w:rPr>
      <w:rFonts w:ascii="Calibri" w:eastAsia="Calibri" w:hAnsi="Calibri" w:cs="Arial"/>
      <w:sz w:val="20"/>
      <w:szCs w:val="20"/>
    </w:rPr>
  </w:style>
  <w:style w:type="paragraph" w:customStyle="1" w:styleId="E299AC61183C4DD3AA3099EDA9D852454">
    <w:name w:val="E299AC61183C4DD3AA3099EDA9D852454"/>
    <w:rsid w:val="00150219"/>
    <w:pPr>
      <w:spacing w:after="0" w:line="240" w:lineRule="auto"/>
    </w:pPr>
    <w:rPr>
      <w:rFonts w:ascii="Calibri" w:eastAsia="Calibri" w:hAnsi="Calibri" w:cs="Arial"/>
      <w:sz w:val="20"/>
      <w:szCs w:val="20"/>
    </w:rPr>
  </w:style>
  <w:style w:type="paragraph" w:customStyle="1" w:styleId="B33E30EB21674D859FA3488D884CB0484">
    <w:name w:val="B33E30EB21674D859FA3488D884CB0484"/>
    <w:rsid w:val="00150219"/>
    <w:pPr>
      <w:spacing w:after="0" w:line="240" w:lineRule="auto"/>
    </w:pPr>
    <w:rPr>
      <w:rFonts w:ascii="Calibri" w:eastAsia="Calibri" w:hAnsi="Calibri" w:cs="Arial"/>
      <w:sz w:val="20"/>
      <w:szCs w:val="20"/>
    </w:rPr>
  </w:style>
  <w:style w:type="paragraph" w:customStyle="1" w:styleId="EE8A236D29F84671B5C5C9B2AA753CE04">
    <w:name w:val="EE8A236D29F84671B5C5C9B2AA753CE04"/>
    <w:rsid w:val="00150219"/>
    <w:pPr>
      <w:spacing w:after="0" w:line="240" w:lineRule="auto"/>
    </w:pPr>
    <w:rPr>
      <w:rFonts w:ascii="Calibri" w:eastAsia="Calibri" w:hAnsi="Calibri" w:cs="Arial"/>
      <w:sz w:val="20"/>
      <w:szCs w:val="20"/>
    </w:rPr>
  </w:style>
  <w:style w:type="paragraph" w:customStyle="1" w:styleId="F336A3DBF7024108B15E250493AE00684">
    <w:name w:val="F336A3DBF7024108B15E250493AE00684"/>
    <w:rsid w:val="00150219"/>
    <w:pPr>
      <w:spacing w:after="0" w:line="240" w:lineRule="auto"/>
    </w:pPr>
    <w:rPr>
      <w:rFonts w:ascii="Calibri" w:eastAsia="Calibri" w:hAnsi="Calibri" w:cs="Arial"/>
      <w:sz w:val="20"/>
      <w:szCs w:val="20"/>
    </w:rPr>
  </w:style>
  <w:style w:type="paragraph" w:customStyle="1" w:styleId="E8854F064CD5461997C0446EB508B9EE4">
    <w:name w:val="E8854F064CD5461997C0446EB508B9EE4"/>
    <w:rsid w:val="00150219"/>
    <w:pPr>
      <w:spacing w:after="0" w:line="240" w:lineRule="auto"/>
    </w:pPr>
    <w:rPr>
      <w:rFonts w:ascii="Calibri" w:eastAsia="Calibri" w:hAnsi="Calibri" w:cs="Arial"/>
      <w:sz w:val="20"/>
      <w:szCs w:val="20"/>
    </w:rPr>
  </w:style>
  <w:style w:type="paragraph" w:customStyle="1" w:styleId="51BE3B9980B945F7A7497CE1E2C520444">
    <w:name w:val="51BE3B9980B945F7A7497CE1E2C520444"/>
    <w:rsid w:val="00150219"/>
    <w:pPr>
      <w:spacing w:after="0" w:line="240" w:lineRule="auto"/>
    </w:pPr>
    <w:rPr>
      <w:rFonts w:ascii="Calibri" w:eastAsia="Calibri" w:hAnsi="Calibri" w:cs="Arial"/>
      <w:sz w:val="20"/>
      <w:szCs w:val="20"/>
    </w:rPr>
  </w:style>
  <w:style w:type="paragraph" w:customStyle="1" w:styleId="69AEFCEC1A944E149CBBF61E52CF2F024">
    <w:name w:val="69AEFCEC1A944E149CBBF61E52CF2F024"/>
    <w:rsid w:val="00150219"/>
    <w:pPr>
      <w:spacing w:after="0" w:line="240" w:lineRule="auto"/>
    </w:pPr>
    <w:rPr>
      <w:rFonts w:ascii="Calibri" w:eastAsia="Calibri" w:hAnsi="Calibri" w:cs="Arial"/>
      <w:sz w:val="20"/>
      <w:szCs w:val="20"/>
    </w:rPr>
  </w:style>
  <w:style w:type="paragraph" w:customStyle="1" w:styleId="4B88B6CF1B234E7B92FD3F4E19E6E0DE4">
    <w:name w:val="4B88B6CF1B234E7B92FD3F4E19E6E0DE4"/>
    <w:rsid w:val="00150219"/>
    <w:pPr>
      <w:spacing w:after="0" w:line="240" w:lineRule="auto"/>
    </w:pPr>
    <w:rPr>
      <w:rFonts w:ascii="Calibri" w:eastAsia="Calibri" w:hAnsi="Calibri" w:cs="Arial"/>
      <w:sz w:val="20"/>
      <w:szCs w:val="20"/>
    </w:rPr>
  </w:style>
  <w:style w:type="paragraph" w:customStyle="1" w:styleId="3A8D52EB844C4707A5CEC9B87DEFD70C4">
    <w:name w:val="3A8D52EB844C4707A5CEC9B87DEFD70C4"/>
    <w:rsid w:val="00150219"/>
    <w:pPr>
      <w:spacing w:after="0" w:line="240" w:lineRule="auto"/>
    </w:pPr>
    <w:rPr>
      <w:rFonts w:ascii="Calibri" w:eastAsia="Calibri" w:hAnsi="Calibri" w:cs="Arial"/>
      <w:sz w:val="20"/>
      <w:szCs w:val="20"/>
    </w:rPr>
  </w:style>
  <w:style w:type="paragraph" w:customStyle="1" w:styleId="7305AD192F0F47938B923DB090B0F2324">
    <w:name w:val="7305AD192F0F47938B923DB090B0F2324"/>
    <w:rsid w:val="00150219"/>
    <w:pPr>
      <w:spacing w:after="0" w:line="240" w:lineRule="auto"/>
    </w:pPr>
    <w:rPr>
      <w:rFonts w:ascii="Calibri" w:eastAsia="Calibri" w:hAnsi="Calibri" w:cs="Arial"/>
      <w:sz w:val="20"/>
      <w:szCs w:val="20"/>
    </w:rPr>
  </w:style>
  <w:style w:type="paragraph" w:customStyle="1" w:styleId="8E020A37FA124E7B9E11CCF3903511EA4">
    <w:name w:val="8E020A37FA124E7B9E11CCF3903511EA4"/>
    <w:rsid w:val="00150219"/>
    <w:pPr>
      <w:spacing w:after="0" w:line="240" w:lineRule="auto"/>
    </w:pPr>
    <w:rPr>
      <w:rFonts w:ascii="Calibri" w:eastAsia="Calibri" w:hAnsi="Calibri" w:cs="Arial"/>
      <w:sz w:val="20"/>
      <w:szCs w:val="20"/>
    </w:rPr>
  </w:style>
  <w:style w:type="paragraph" w:customStyle="1" w:styleId="681E7F84E2F04423A370F698C198E0794">
    <w:name w:val="681E7F84E2F04423A370F698C198E0794"/>
    <w:rsid w:val="00150219"/>
    <w:pPr>
      <w:spacing w:after="0" w:line="240" w:lineRule="auto"/>
    </w:pPr>
    <w:rPr>
      <w:rFonts w:ascii="Calibri" w:eastAsia="Calibri" w:hAnsi="Calibri" w:cs="Arial"/>
      <w:sz w:val="20"/>
      <w:szCs w:val="20"/>
    </w:rPr>
  </w:style>
  <w:style w:type="paragraph" w:customStyle="1" w:styleId="ABB4B75DDFC244E79FAC6043550B034B4">
    <w:name w:val="ABB4B75DDFC244E79FAC6043550B034B4"/>
    <w:rsid w:val="00150219"/>
    <w:pPr>
      <w:spacing w:after="0" w:line="240" w:lineRule="auto"/>
    </w:pPr>
    <w:rPr>
      <w:rFonts w:ascii="Calibri" w:eastAsia="Calibri" w:hAnsi="Calibri" w:cs="Arial"/>
      <w:sz w:val="20"/>
      <w:szCs w:val="20"/>
    </w:rPr>
  </w:style>
  <w:style w:type="paragraph" w:customStyle="1" w:styleId="7C9E2B817DC54D989BF7D78D71FDBEA64">
    <w:name w:val="7C9E2B817DC54D989BF7D78D71FDBEA64"/>
    <w:rsid w:val="00150219"/>
    <w:pPr>
      <w:spacing w:after="0" w:line="240" w:lineRule="auto"/>
    </w:pPr>
    <w:rPr>
      <w:rFonts w:ascii="Calibri" w:eastAsia="Calibri" w:hAnsi="Calibri" w:cs="Arial"/>
      <w:sz w:val="20"/>
      <w:szCs w:val="20"/>
    </w:rPr>
  </w:style>
  <w:style w:type="paragraph" w:customStyle="1" w:styleId="BCFDDED8E09045468386ECDAA79ADEF74">
    <w:name w:val="BCFDDED8E09045468386ECDAA79ADEF74"/>
    <w:rsid w:val="00150219"/>
    <w:pPr>
      <w:spacing w:after="0" w:line="240" w:lineRule="auto"/>
    </w:pPr>
    <w:rPr>
      <w:rFonts w:ascii="Calibri" w:eastAsia="Calibri" w:hAnsi="Calibri" w:cs="Arial"/>
      <w:sz w:val="20"/>
      <w:szCs w:val="20"/>
    </w:rPr>
  </w:style>
  <w:style w:type="paragraph" w:customStyle="1" w:styleId="9B8D182178724C25959634A95E7758224">
    <w:name w:val="9B8D182178724C25959634A95E7758224"/>
    <w:rsid w:val="00150219"/>
    <w:pPr>
      <w:spacing w:after="0" w:line="240" w:lineRule="auto"/>
    </w:pPr>
    <w:rPr>
      <w:rFonts w:ascii="Calibri" w:eastAsia="Calibri" w:hAnsi="Calibri" w:cs="Arial"/>
      <w:sz w:val="20"/>
      <w:szCs w:val="20"/>
    </w:rPr>
  </w:style>
  <w:style w:type="paragraph" w:customStyle="1" w:styleId="B91DD1FC9EBB497599468398812DC9264">
    <w:name w:val="B91DD1FC9EBB497599468398812DC9264"/>
    <w:rsid w:val="00150219"/>
    <w:pPr>
      <w:spacing w:after="0" w:line="240" w:lineRule="auto"/>
    </w:pPr>
    <w:rPr>
      <w:rFonts w:ascii="Calibri" w:eastAsia="Calibri" w:hAnsi="Calibri" w:cs="Arial"/>
      <w:sz w:val="20"/>
      <w:szCs w:val="20"/>
    </w:rPr>
  </w:style>
  <w:style w:type="paragraph" w:customStyle="1" w:styleId="79650A157317467C8811BBD1D2D2B1F64">
    <w:name w:val="79650A157317467C8811BBD1D2D2B1F64"/>
    <w:rsid w:val="00150219"/>
    <w:pPr>
      <w:spacing w:after="0" w:line="240" w:lineRule="auto"/>
    </w:pPr>
    <w:rPr>
      <w:rFonts w:ascii="Calibri" w:eastAsia="Calibri" w:hAnsi="Calibri" w:cs="Arial"/>
      <w:sz w:val="20"/>
      <w:szCs w:val="20"/>
    </w:rPr>
  </w:style>
  <w:style w:type="paragraph" w:customStyle="1" w:styleId="AB4A54D877644CB48A450166E38D57514">
    <w:name w:val="AB4A54D877644CB48A450166E38D57514"/>
    <w:rsid w:val="00150219"/>
    <w:pPr>
      <w:spacing w:after="0" w:line="240" w:lineRule="auto"/>
    </w:pPr>
    <w:rPr>
      <w:rFonts w:ascii="Calibri" w:eastAsia="Calibri" w:hAnsi="Calibri" w:cs="Arial"/>
      <w:sz w:val="20"/>
      <w:szCs w:val="20"/>
    </w:rPr>
  </w:style>
  <w:style w:type="paragraph" w:customStyle="1" w:styleId="EE15D5E9814445CDA61C719D24753CB34">
    <w:name w:val="EE15D5E9814445CDA61C719D24753CB34"/>
    <w:rsid w:val="00150219"/>
    <w:pPr>
      <w:spacing w:after="0" w:line="240" w:lineRule="auto"/>
    </w:pPr>
    <w:rPr>
      <w:rFonts w:ascii="Calibri" w:eastAsia="Calibri" w:hAnsi="Calibri" w:cs="Arial"/>
      <w:sz w:val="20"/>
      <w:szCs w:val="20"/>
    </w:rPr>
  </w:style>
  <w:style w:type="paragraph" w:customStyle="1" w:styleId="3C5216C631F0498BA6076EBBDC140D0F4">
    <w:name w:val="3C5216C631F0498BA6076EBBDC140D0F4"/>
    <w:rsid w:val="00150219"/>
    <w:pPr>
      <w:spacing w:after="0" w:line="240" w:lineRule="auto"/>
    </w:pPr>
    <w:rPr>
      <w:rFonts w:ascii="Calibri" w:eastAsia="Calibri" w:hAnsi="Calibri" w:cs="Arial"/>
      <w:sz w:val="20"/>
      <w:szCs w:val="20"/>
    </w:rPr>
  </w:style>
  <w:style w:type="paragraph" w:customStyle="1" w:styleId="063C9C0BCB544D0C882D73774AFD8B6D4">
    <w:name w:val="063C9C0BCB544D0C882D73774AFD8B6D4"/>
    <w:rsid w:val="00150219"/>
    <w:pPr>
      <w:spacing w:after="0" w:line="240" w:lineRule="auto"/>
    </w:pPr>
    <w:rPr>
      <w:rFonts w:ascii="Calibri" w:eastAsia="Calibri" w:hAnsi="Calibri" w:cs="Arial"/>
      <w:sz w:val="20"/>
      <w:szCs w:val="20"/>
    </w:rPr>
  </w:style>
  <w:style w:type="paragraph" w:customStyle="1" w:styleId="B2721529BC7745CA86F54582889B47544">
    <w:name w:val="B2721529BC7745CA86F54582889B47544"/>
    <w:rsid w:val="00150219"/>
    <w:pPr>
      <w:spacing w:after="0" w:line="240" w:lineRule="auto"/>
    </w:pPr>
    <w:rPr>
      <w:rFonts w:ascii="Calibri" w:eastAsia="Calibri" w:hAnsi="Calibri" w:cs="Arial"/>
      <w:sz w:val="20"/>
      <w:szCs w:val="20"/>
    </w:rPr>
  </w:style>
  <w:style w:type="paragraph" w:customStyle="1" w:styleId="71CC17D717674DB38FEF03775EDC97BD4">
    <w:name w:val="71CC17D717674DB38FEF03775EDC97BD4"/>
    <w:rsid w:val="00150219"/>
    <w:pPr>
      <w:spacing w:after="0" w:line="240" w:lineRule="auto"/>
    </w:pPr>
    <w:rPr>
      <w:rFonts w:ascii="Calibri" w:eastAsia="Calibri" w:hAnsi="Calibri" w:cs="Arial"/>
      <w:sz w:val="20"/>
      <w:szCs w:val="20"/>
    </w:rPr>
  </w:style>
  <w:style w:type="paragraph" w:customStyle="1" w:styleId="DB89D99131EB40EEB771F2AAC9720AC14">
    <w:name w:val="DB89D99131EB40EEB771F2AAC9720AC14"/>
    <w:rsid w:val="00150219"/>
    <w:pPr>
      <w:spacing w:after="0" w:line="240" w:lineRule="auto"/>
    </w:pPr>
    <w:rPr>
      <w:rFonts w:ascii="Calibri" w:eastAsia="Calibri" w:hAnsi="Calibri" w:cs="Arial"/>
      <w:sz w:val="20"/>
      <w:szCs w:val="20"/>
    </w:rPr>
  </w:style>
  <w:style w:type="paragraph" w:customStyle="1" w:styleId="2B7DFDF57AB040E9AD030D1D750C48EB4">
    <w:name w:val="2B7DFDF57AB040E9AD030D1D750C48EB4"/>
    <w:rsid w:val="00150219"/>
    <w:pPr>
      <w:spacing w:after="0" w:line="240" w:lineRule="auto"/>
    </w:pPr>
    <w:rPr>
      <w:rFonts w:ascii="Calibri" w:eastAsia="Calibri" w:hAnsi="Calibri" w:cs="Arial"/>
      <w:sz w:val="20"/>
      <w:szCs w:val="20"/>
    </w:rPr>
  </w:style>
  <w:style w:type="paragraph" w:customStyle="1" w:styleId="E4C3C5A580F941DA90030459BE61B08D4">
    <w:name w:val="E4C3C5A580F941DA90030459BE61B08D4"/>
    <w:rsid w:val="00150219"/>
    <w:pPr>
      <w:spacing w:after="0" w:line="240" w:lineRule="auto"/>
    </w:pPr>
    <w:rPr>
      <w:rFonts w:ascii="Calibri" w:eastAsia="Calibri" w:hAnsi="Calibri" w:cs="Arial"/>
      <w:sz w:val="20"/>
      <w:szCs w:val="20"/>
    </w:rPr>
  </w:style>
  <w:style w:type="paragraph" w:customStyle="1" w:styleId="E5D6C13D7B1B470E9B3DEC27FA54435E4">
    <w:name w:val="E5D6C13D7B1B470E9B3DEC27FA54435E4"/>
    <w:rsid w:val="00150219"/>
    <w:pPr>
      <w:spacing w:after="0" w:line="240" w:lineRule="auto"/>
    </w:pPr>
    <w:rPr>
      <w:rFonts w:ascii="Calibri" w:eastAsia="Calibri" w:hAnsi="Calibri" w:cs="Arial"/>
      <w:sz w:val="20"/>
      <w:szCs w:val="20"/>
    </w:rPr>
  </w:style>
  <w:style w:type="paragraph" w:customStyle="1" w:styleId="B9EAA3B0B0674B849AC2611FF33FE3F54">
    <w:name w:val="B9EAA3B0B0674B849AC2611FF33FE3F54"/>
    <w:rsid w:val="00150219"/>
    <w:pPr>
      <w:spacing w:after="0" w:line="240" w:lineRule="auto"/>
    </w:pPr>
    <w:rPr>
      <w:rFonts w:ascii="Calibri" w:eastAsia="Calibri" w:hAnsi="Calibri" w:cs="Arial"/>
      <w:sz w:val="20"/>
      <w:szCs w:val="20"/>
    </w:rPr>
  </w:style>
  <w:style w:type="paragraph" w:customStyle="1" w:styleId="6394F29CD6AD42E99F0826CAE3FB70A14">
    <w:name w:val="6394F29CD6AD42E99F0826CAE3FB70A14"/>
    <w:rsid w:val="00150219"/>
    <w:pPr>
      <w:spacing w:after="0" w:line="240" w:lineRule="auto"/>
    </w:pPr>
    <w:rPr>
      <w:rFonts w:ascii="Calibri" w:eastAsia="Calibri" w:hAnsi="Calibri" w:cs="Arial"/>
      <w:sz w:val="20"/>
      <w:szCs w:val="20"/>
    </w:rPr>
  </w:style>
  <w:style w:type="paragraph" w:customStyle="1" w:styleId="0B2A3B3EB42C4D1DB03E36CA37645FDC4">
    <w:name w:val="0B2A3B3EB42C4D1DB03E36CA37645FDC4"/>
    <w:rsid w:val="00150219"/>
    <w:pPr>
      <w:spacing w:after="0" w:line="240" w:lineRule="auto"/>
    </w:pPr>
    <w:rPr>
      <w:rFonts w:ascii="Calibri" w:eastAsia="Calibri" w:hAnsi="Calibri" w:cs="Arial"/>
      <w:sz w:val="20"/>
      <w:szCs w:val="20"/>
    </w:rPr>
  </w:style>
  <w:style w:type="paragraph" w:customStyle="1" w:styleId="75B677575B964FA29F2AFC43F2C086EF4">
    <w:name w:val="75B677575B964FA29F2AFC43F2C086EF4"/>
    <w:rsid w:val="00150219"/>
    <w:pPr>
      <w:spacing w:after="0" w:line="240" w:lineRule="auto"/>
    </w:pPr>
    <w:rPr>
      <w:rFonts w:ascii="Calibri" w:eastAsia="Calibri" w:hAnsi="Calibri" w:cs="Arial"/>
      <w:sz w:val="20"/>
      <w:szCs w:val="20"/>
    </w:rPr>
  </w:style>
  <w:style w:type="paragraph" w:customStyle="1" w:styleId="828998569AEA4EA3BD341009A37E23354">
    <w:name w:val="828998569AEA4EA3BD341009A37E23354"/>
    <w:rsid w:val="00150219"/>
    <w:pPr>
      <w:spacing w:after="0" w:line="240" w:lineRule="auto"/>
    </w:pPr>
    <w:rPr>
      <w:rFonts w:ascii="Calibri" w:eastAsia="Calibri" w:hAnsi="Calibri" w:cs="Arial"/>
      <w:sz w:val="20"/>
      <w:szCs w:val="20"/>
    </w:rPr>
  </w:style>
  <w:style w:type="paragraph" w:customStyle="1" w:styleId="094177EB8F7442B5AD3AD8CB9F1EEAE14">
    <w:name w:val="094177EB8F7442B5AD3AD8CB9F1EEAE14"/>
    <w:rsid w:val="00150219"/>
    <w:pPr>
      <w:spacing w:after="0" w:line="240" w:lineRule="auto"/>
    </w:pPr>
    <w:rPr>
      <w:rFonts w:ascii="Calibri" w:eastAsia="Calibri" w:hAnsi="Calibri" w:cs="Arial"/>
      <w:sz w:val="20"/>
      <w:szCs w:val="20"/>
    </w:rPr>
  </w:style>
  <w:style w:type="paragraph" w:customStyle="1" w:styleId="598E3BBBFB724E6CBE736F79BE4F03E14">
    <w:name w:val="598E3BBBFB724E6CBE736F79BE4F03E14"/>
    <w:rsid w:val="00150219"/>
    <w:pPr>
      <w:spacing w:after="0" w:line="240" w:lineRule="auto"/>
    </w:pPr>
    <w:rPr>
      <w:rFonts w:ascii="Calibri" w:eastAsia="Calibri" w:hAnsi="Calibri" w:cs="Arial"/>
      <w:sz w:val="20"/>
      <w:szCs w:val="20"/>
    </w:rPr>
  </w:style>
  <w:style w:type="paragraph" w:customStyle="1" w:styleId="E697605A487F4E719A1E65895F5029674">
    <w:name w:val="E697605A487F4E719A1E65895F5029674"/>
    <w:rsid w:val="00150219"/>
    <w:pPr>
      <w:spacing w:after="0" w:line="240" w:lineRule="auto"/>
    </w:pPr>
    <w:rPr>
      <w:rFonts w:ascii="Calibri" w:eastAsia="Calibri" w:hAnsi="Calibri" w:cs="Arial"/>
      <w:sz w:val="20"/>
      <w:szCs w:val="20"/>
    </w:rPr>
  </w:style>
  <w:style w:type="paragraph" w:customStyle="1" w:styleId="1403B321B62F4838A3B5D81524BB60D64">
    <w:name w:val="1403B321B62F4838A3B5D81524BB60D64"/>
    <w:rsid w:val="00150219"/>
    <w:pPr>
      <w:spacing w:after="0" w:line="240" w:lineRule="auto"/>
    </w:pPr>
    <w:rPr>
      <w:rFonts w:ascii="Calibri" w:eastAsia="Calibri" w:hAnsi="Calibri" w:cs="Arial"/>
      <w:sz w:val="20"/>
      <w:szCs w:val="20"/>
    </w:rPr>
  </w:style>
  <w:style w:type="paragraph" w:customStyle="1" w:styleId="46252FF9288A40118AC5284F48B1785C4">
    <w:name w:val="46252FF9288A40118AC5284F48B1785C4"/>
    <w:rsid w:val="00150219"/>
    <w:pPr>
      <w:spacing w:after="0" w:line="240" w:lineRule="auto"/>
    </w:pPr>
    <w:rPr>
      <w:rFonts w:ascii="Calibri" w:eastAsia="Calibri" w:hAnsi="Calibri" w:cs="Arial"/>
      <w:sz w:val="20"/>
      <w:szCs w:val="20"/>
    </w:rPr>
  </w:style>
  <w:style w:type="paragraph" w:customStyle="1" w:styleId="1F8D77D45F8649438091181400B6561D4">
    <w:name w:val="1F8D77D45F8649438091181400B6561D4"/>
    <w:rsid w:val="00150219"/>
    <w:pPr>
      <w:spacing w:after="0" w:line="240" w:lineRule="auto"/>
    </w:pPr>
    <w:rPr>
      <w:rFonts w:ascii="Calibri" w:eastAsia="Calibri" w:hAnsi="Calibri" w:cs="Arial"/>
      <w:sz w:val="20"/>
      <w:szCs w:val="20"/>
    </w:rPr>
  </w:style>
  <w:style w:type="paragraph" w:customStyle="1" w:styleId="EDDF758C96004CC19B996B207F465B104">
    <w:name w:val="EDDF758C96004CC19B996B207F465B104"/>
    <w:rsid w:val="00150219"/>
    <w:pPr>
      <w:spacing w:after="0" w:line="240" w:lineRule="auto"/>
    </w:pPr>
    <w:rPr>
      <w:rFonts w:ascii="Calibri" w:eastAsia="Calibri" w:hAnsi="Calibri" w:cs="Arial"/>
      <w:sz w:val="20"/>
      <w:szCs w:val="20"/>
    </w:rPr>
  </w:style>
  <w:style w:type="paragraph" w:customStyle="1" w:styleId="FB05B176807949DF83D0D90BB805CE9D4">
    <w:name w:val="FB05B176807949DF83D0D90BB805CE9D4"/>
    <w:rsid w:val="00150219"/>
    <w:pPr>
      <w:spacing w:after="0" w:line="240" w:lineRule="auto"/>
    </w:pPr>
    <w:rPr>
      <w:rFonts w:ascii="Calibri" w:eastAsia="Calibri" w:hAnsi="Calibri" w:cs="Arial"/>
      <w:sz w:val="20"/>
      <w:szCs w:val="20"/>
    </w:rPr>
  </w:style>
  <w:style w:type="paragraph" w:customStyle="1" w:styleId="A86D0166485943108628D543E5C2F4514">
    <w:name w:val="A86D0166485943108628D543E5C2F4514"/>
    <w:rsid w:val="00150219"/>
    <w:pPr>
      <w:spacing w:after="0" w:line="240" w:lineRule="auto"/>
    </w:pPr>
    <w:rPr>
      <w:rFonts w:ascii="Calibri" w:eastAsia="Calibri" w:hAnsi="Calibri" w:cs="Arial"/>
      <w:sz w:val="20"/>
      <w:szCs w:val="20"/>
    </w:rPr>
  </w:style>
  <w:style w:type="paragraph" w:customStyle="1" w:styleId="2D63DDF366C748119269D79050C986C54">
    <w:name w:val="2D63DDF366C748119269D79050C986C54"/>
    <w:rsid w:val="00150219"/>
    <w:pPr>
      <w:spacing w:after="0" w:line="240" w:lineRule="auto"/>
    </w:pPr>
    <w:rPr>
      <w:rFonts w:ascii="Calibri" w:eastAsia="Calibri" w:hAnsi="Calibri" w:cs="Arial"/>
      <w:sz w:val="20"/>
      <w:szCs w:val="20"/>
    </w:rPr>
  </w:style>
  <w:style w:type="paragraph" w:customStyle="1" w:styleId="A5749D5892E349E78B6CF28F87A38F704">
    <w:name w:val="A5749D5892E349E78B6CF28F87A38F704"/>
    <w:rsid w:val="00150219"/>
    <w:pPr>
      <w:spacing w:after="0" w:line="240" w:lineRule="auto"/>
    </w:pPr>
    <w:rPr>
      <w:rFonts w:ascii="Calibri" w:eastAsia="Calibri" w:hAnsi="Calibri" w:cs="Arial"/>
      <w:sz w:val="20"/>
      <w:szCs w:val="20"/>
    </w:rPr>
  </w:style>
  <w:style w:type="paragraph" w:customStyle="1" w:styleId="A0FA2B8714754E0DB09B6241E23C65504">
    <w:name w:val="A0FA2B8714754E0DB09B6241E23C65504"/>
    <w:rsid w:val="00150219"/>
    <w:pPr>
      <w:spacing w:after="0" w:line="240" w:lineRule="auto"/>
    </w:pPr>
    <w:rPr>
      <w:rFonts w:ascii="Calibri" w:eastAsia="Calibri" w:hAnsi="Calibri" w:cs="Arial"/>
      <w:sz w:val="20"/>
      <w:szCs w:val="20"/>
    </w:rPr>
  </w:style>
  <w:style w:type="paragraph" w:customStyle="1" w:styleId="360E5634606A423AA9F1D4CF80B586B24">
    <w:name w:val="360E5634606A423AA9F1D4CF80B586B24"/>
    <w:rsid w:val="00150219"/>
    <w:pPr>
      <w:spacing w:after="0" w:line="240" w:lineRule="auto"/>
    </w:pPr>
    <w:rPr>
      <w:rFonts w:ascii="Calibri" w:eastAsia="Calibri" w:hAnsi="Calibri" w:cs="Arial"/>
      <w:sz w:val="20"/>
      <w:szCs w:val="20"/>
    </w:rPr>
  </w:style>
  <w:style w:type="paragraph" w:customStyle="1" w:styleId="50FE7A3ADC1B4B29AD8FFB547938049A4">
    <w:name w:val="50FE7A3ADC1B4B29AD8FFB547938049A4"/>
    <w:rsid w:val="00150219"/>
    <w:pPr>
      <w:spacing w:after="0" w:line="240" w:lineRule="auto"/>
    </w:pPr>
    <w:rPr>
      <w:rFonts w:ascii="Calibri" w:eastAsia="Calibri" w:hAnsi="Calibri" w:cs="Arial"/>
      <w:sz w:val="20"/>
      <w:szCs w:val="20"/>
    </w:rPr>
  </w:style>
  <w:style w:type="paragraph" w:customStyle="1" w:styleId="34DCBCC9AEB448C4AC670D1E4D5518074">
    <w:name w:val="34DCBCC9AEB448C4AC670D1E4D5518074"/>
    <w:rsid w:val="00150219"/>
    <w:pPr>
      <w:spacing w:after="0" w:line="240" w:lineRule="auto"/>
    </w:pPr>
    <w:rPr>
      <w:rFonts w:ascii="Calibri" w:eastAsia="Calibri" w:hAnsi="Calibri" w:cs="Arial"/>
      <w:sz w:val="20"/>
      <w:szCs w:val="20"/>
    </w:rPr>
  </w:style>
  <w:style w:type="paragraph" w:customStyle="1" w:styleId="4DA98FED72874E7DA9B59759E8534E5E4">
    <w:name w:val="4DA98FED72874E7DA9B59759E8534E5E4"/>
    <w:rsid w:val="00150219"/>
    <w:pPr>
      <w:spacing w:after="0" w:line="240" w:lineRule="auto"/>
    </w:pPr>
    <w:rPr>
      <w:rFonts w:ascii="Calibri" w:eastAsia="Calibri" w:hAnsi="Calibri" w:cs="Arial"/>
      <w:sz w:val="20"/>
      <w:szCs w:val="20"/>
    </w:rPr>
  </w:style>
  <w:style w:type="paragraph" w:customStyle="1" w:styleId="948BDE42B4044FD8B7BE3F3F11D90E544">
    <w:name w:val="948BDE42B4044FD8B7BE3F3F11D90E544"/>
    <w:rsid w:val="00150219"/>
    <w:pPr>
      <w:spacing w:after="0" w:line="240" w:lineRule="auto"/>
    </w:pPr>
    <w:rPr>
      <w:rFonts w:ascii="Calibri" w:eastAsia="Calibri" w:hAnsi="Calibri" w:cs="Arial"/>
      <w:sz w:val="20"/>
      <w:szCs w:val="20"/>
    </w:rPr>
  </w:style>
  <w:style w:type="paragraph" w:customStyle="1" w:styleId="2062FD903E1F4B329B4C2FDD0CBA16EF4">
    <w:name w:val="2062FD903E1F4B329B4C2FDD0CBA16EF4"/>
    <w:rsid w:val="00150219"/>
    <w:pPr>
      <w:spacing w:after="0" w:line="240" w:lineRule="auto"/>
    </w:pPr>
    <w:rPr>
      <w:rFonts w:ascii="Calibri" w:eastAsia="Calibri" w:hAnsi="Calibri" w:cs="Arial"/>
      <w:sz w:val="20"/>
      <w:szCs w:val="20"/>
    </w:rPr>
  </w:style>
  <w:style w:type="paragraph" w:customStyle="1" w:styleId="6AFD66B835E44EAB95C6F56604B62C284">
    <w:name w:val="6AFD66B835E44EAB95C6F56604B62C284"/>
    <w:rsid w:val="00150219"/>
    <w:pPr>
      <w:spacing w:after="0" w:line="240" w:lineRule="auto"/>
    </w:pPr>
    <w:rPr>
      <w:rFonts w:ascii="Calibri" w:eastAsia="Calibri" w:hAnsi="Calibri" w:cs="Arial"/>
      <w:sz w:val="20"/>
      <w:szCs w:val="20"/>
    </w:rPr>
  </w:style>
  <w:style w:type="paragraph" w:customStyle="1" w:styleId="37262BD10E944151B9D2CBB304C2935E4">
    <w:name w:val="37262BD10E944151B9D2CBB304C2935E4"/>
    <w:rsid w:val="00150219"/>
    <w:pPr>
      <w:spacing w:after="0" w:line="240" w:lineRule="auto"/>
    </w:pPr>
    <w:rPr>
      <w:rFonts w:ascii="Calibri" w:eastAsia="Calibri" w:hAnsi="Calibri" w:cs="Arial"/>
      <w:sz w:val="20"/>
      <w:szCs w:val="20"/>
    </w:rPr>
  </w:style>
  <w:style w:type="paragraph" w:customStyle="1" w:styleId="8D7367F06084431C9407B9A75C7A57C94">
    <w:name w:val="8D7367F06084431C9407B9A75C7A57C94"/>
    <w:rsid w:val="00150219"/>
    <w:pPr>
      <w:spacing w:after="0" w:line="240" w:lineRule="auto"/>
    </w:pPr>
    <w:rPr>
      <w:rFonts w:ascii="Calibri" w:eastAsia="Calibri" w:hAnsi="Calibri" w:cs="Arial"/>
      <w:sz w:val="20"/>
      <w:szCs w:val="20"/>
    </w:rPr>
  </w:style>
  <w:style w:type="paragraph" w:customStyle="1" w:styleId="3EBDB369CE4E414BA551934B9BD661734">
    <w:name w:val="3EBDB369CE4E414BA551934B9BD661734"/>
    <w:rsid w:val="00150219"/>
    <w:pPr>
      <w:spacing w:after="0" w:line="240" w:lineRule="auto"/>
    </w:pPr>
    <w:rPr>
      <w:rFonts w:ascii="Calibri" w:eastAsia="Calibri" w:hAnsi="Calibri" w:cs="Arial"/>
      <w:sz w:val="20"/>
      <w:szCs w:val="20"/>
    </w:rPr>
  </w:style>
  <w:style w:type="paragraph" w:customStyle="1" w:styleId="9C370DE850CE4A839475BD9CA1FB240A4">
    <w:name w:val="9C370DE850CE4A839475BD9CA1FB240A4"/>
    <w:rsid w:val="00150219"/>
    <w:pPr>
      <w:spacing w:after="0" w:line="240" w:lineRule="auto"/>
    </w:pPr>
    <w:rPr>
      <w:rFonts w:ascii="Calibri" w:eastAsia="Calibri" w:hAnsi="Calibri" w:cs="Arial"/>
      <w:sz w:val="20"/>
      <w:szCs w:val="20"/>
    </w:rPr>
  </w:style>
  <w:style w:type="paragraph" w:customStyle="1" w:styleId="CC2BD2A7A1B54553BD3B65851F5443174">
    <w:name w:val="CC2BD2A7A1B54553BD3B65851F5443174"/>
    <w:rsid w:val="00150219"/>
    <w:pPr>
      <w:spacing w:after="0" w:line="240" w:lineRule="auto"/>
    </w:pPr>
    <w:rPr>
      <w:rFonts w:ascii="Calibri" w:eastAsia="Calibri" w:hAnsi="Calibri" w:cs="Arial"/>
      <w:sz w:val="20"/>
      <w:szCs w:val="20"/>
    </w:rPr>
  </w:style>
  <w:style w:type="paragraph" w:customStyle="1" w:styleId="6D2B23A59A684190B8587DB52C67EA074">
    <w:name w:val="6D2B23A59A684190B8587DB52C67EA074"/>
    <w:rsid w:val="00150219"/>
    <w:pPr>
      <w:spacing w:after="0" w:line="240" w:lineRule="auto"/>
    </w:pPr>
    <w:rPr>
      <w:rFonts w:ascii="Calibri" w:eastAsia="Calibri" w:hAnsi="Calibri" w:cs="Arial"/>
      <w:sz w:val="20"/>
      <w:szCs w:val="20"/>
    </w:rPr>
  </w:style>
  <w:style w:type="paragraph" w:customStyle="1" w:styleId="EE1F8FBD399B4C49947DCC07878351224">
    <w:name w:val="EE1F8FBD399B4C49947DCC07878351224"/>
    <w:rsid w:val="00150219"/>
    <w:pPr>
      <w:spacing w:after="0" w:line="240" w:lineRule="auto"/>
    </w:pPr>
    <w:rPr>
      <w:rFonts w:ascii="Calibri" w:eastAsia="Calibri" w:hAnsi="Calibri" w:cs="Arial"/>
      <w:sz w:val="20"/>
      <w:szCs w:val="20"/>
    </w:rPr>
  </w:style>
  <w:style w:type="paragraph" w:customStyle="1" w:styleId="21ED43334D084422AC9FCF34953F55544">
    <w:name w:val="21ED43334D084422AC9FCF34953F55544"/>
    <w:rsid w:val="00150219"/>
    <w:pPr>
      <w:spacing w:after="0" w:line="240" w:lineRule="auto"/>
    </w:pPr>
    <w:rPr>
      <w:rFonts w:ascii="Calibri" w:eastAsia="Calibri" w:hAnsi="Calibri" w:cs="Arial"/>
      <w:sz w:val="20"/>
      <w:szCs w:val="20"/>
    </w:rPr>
  </w:style>
  <w:style w:type="paragraph" w:customStyle="1" w:styleId="C17BB60913FE4A0993646ECC7C7C14C94">
    <w:name w:val="C17BB60913FE4A0993646ECC7C7C14C94"/>
    <w:rsid w:val="00150219"/>
    <w:pPr>
      <w:spacing w:after="0" w:line="240" w:lineRule="auto"/>
    </w:pPr>
    <w:rPr>
      <w:rFonts w:ascii="Calibri" w:eastAsia="Calibri" w:hAnsi="Calibri" w:cs="Arial"/>
      <w:sz w:val="20"/>
      <w:szCs w:val="20"/>
    </w:rPr>
  </w:style>
  <w:style w:type="paragraph" w:customStyle="1" w:styleId="9B9EA73258234842B18B5FB57BC00E334">
    <w:name w:val="9B9EA73258234842B18B5FB57BC00E334"/>
    <w:rsid w:val="00150219"/>
    <w:pPr>
      <w:spacing w:after="0" w:line="240" w:lineRule="auto"/>
    </w:pPr>
    <w:rPr>
      <w:rFonts w:ascii="Calibri" w:eastAsia="Calibri" w:hAnsi="Calibri" w:cs="Arial"/>
      <w:sz w:val="20"/>
      <w:szCs w:val="20"/>
    </w:rPr>
  </w:style>
  <w:style w:type="paragraph" w:customStyle="1" w:styleId="E2295187E6984C5E800D8BF3FA4D0C764">
    <w:name w:val="E2295187E6984C5E800D8BF3FA4D0C764"/>
    <w:rsid w:val="00150219"/>
    <w:pPr>
      <w:spacing w:after="0" w:line="240" w:lineRule="auto"/>
    </w:pPr>
    <w:rPr>
      <w:rFonts w:ascii="Calibri" w:eastAsia="Calibri" w:hAnsi="Calibri" w:cs="Arial"/>
      <w:sz w:val="20"/>
      <w:szCs w:val="20"/>
    </w:rPr>
  </w:style>
  <w:style w:type="paragraph" w:customStyle="1" w:styleId="EA9AF427F45849F3B3AC694CE300D3AC4">
    <w:name w:val="EA9AF427F45849F3B3AC694CE300D3AC4"/>
    <w:rsid w:val="00150219"/>
    <w:pPr>
      <w:spacing w:after="0" w:line="240" w:lineRule="auto"/>
    </w:pPr>
    <w:rPr>
      <w:rFonts w:ascii="Calibri" w:eastAsia="Calibri" w:hAnsi="Calibri" w:cs="Arial"/>
      <w:sz w:val="20"/>
      <w:szCs w:val="20"/>
    </w:rPr>
  </w:style>
  <w:style w:type="paragraph" w:customStyle="1" w:styleId="A4526E0154F74B0894ECFD34AC4DD22E4">
    <w:name w:val="A4526E0154F74B0894ECFD34AC4DD22E4"/>
    <w:rsid w:val="00150219"/>
    <w:pPr>
      <w:spacing w:after="0" w:line="240" w:lineRule="auto"/>
    </w:pPr>
    <w:rPr>
      <w:rFonts w:ascii="Calibri" w:eastAsia="Calibri" w:hAnsi="Calibri" w:cs="Arial"/>
      <w:sz w:val="20"/>
      <w:szCs w:val="20"/>
    </w:rPr>
  </w:style>
  <w:style w:type="paragraph" w:customStyle="1" w:styleId="0C02387FC3744DD5AB9514490A36D5914">
    <w:name w:val="0C02387FC3744DD5AB9514490A36D5914"/>
    <w:rsid w:val="00150219"/>
    <w:pPr>
      <w:spacing w:after="0" w:line="240" w:lineRule="auto"/>
    </w:pPr>
    <w:rPr>
      <w:rFonts w:ascii="Calibri" w:eastAsia="Calibri" w:hAnsi="Calibri" w:cs="Arial"/>
      <w:sz w:val="20"/>
      <w:szCs w:val="20"/>
    </w:rPr>
  </w:style>
  <w:style w:type="paragraph" w:customStyle="1" w:styleId="BA8B1327E8AA46AC9FBDB57A5BB68DB04">
    <w:name w:val="BA8B1327E8AA46AC9FBDB57A5BB68DB04"/>
    <w:rsid w:val="00150219"/>
    <w:pPr>
      <w:spacing w:after="0" w:line="240" w:lineRule="auto"/>
    </w:pPr>
    <w:rPr>
      <w:rFonts w:ascii="Calibri" w:eastAsia="Calibri" w:hAnsi="Calibri" w:cs="Arial"/>
      <w:sz w:val="20"/>
      <w:szCs w:val="20"/>
    </w:rPr>
  </w:style>
  <w:style w:type="paragraph" w:customStyle="1" w:styleId="CA296615E2954ECA881A74DD323A720F4">
    <w:name w:val="CA296615E2954ECA881A74DD323A720F4"/>
    <w:rsid w:val="00150219"/>
    <w:pPr>
      <w:spacing w:after="0" w:line="240" w:lineRule="auto"/>
    </w:pPr>
    <w:rPr>
      <w:rFonts w:ascii="Calibri" w:eastAsia="Calibri" w:hAnsi="Calibri" w:cs="Arial"/>
      <w:sz w:val="20"/>
      <w:szCs w:val="20"/>
    </w:rPr>
  </w:style>
  <w:style w:type="paragraph" w:customStyle="1" w:styleId="DD583C33BC644D08A6F227F0D7017BB24">
    <w:name w:val="DD583C33BC644D08A6F227F0D7017BB24"/>
    <w:rsid w:val="00150219"/>
    <w:pPr>
      <w:spacing w:after="0" w:line="240" w:lineRule="auto"/>
    </w:pPr>
    <w:rPr>
      <w:rFonts w:ascii="Calibri" w:eastAsia="Calibri" w:hAnsi="Calibri" w:cs="Arial"/>
      <w:sz w:val="20"/>
      <w:szCs w:val="20"/>
    </w:rPr>
  </w:style>
  <w:style w:type="paragraph" w:customStyle="1" w:styleId="2826E28FD43D4BF695656F9694FDF7034">
    <w:name w:val="2826E28FD43D4BF695656F9694FDF7034"/>
    <w:rsid w:val="00150219"/>
    <w:pPr>
      <w:spacing w:after="0" w:line="240" w:lineRule="auto"/>
    </w:pPr>
    <w:rPr>
      <w:rFonts w:ascii="Calibri" w:eastAsia="Calibri" w:hAnsi="Calibri" w:cs="Arial"/>
      <w:sz w:val="20"/>
      <w:szCs w:val="20"/>
    </w:rPr>
  </w:style>
  <w:style w:type="paragraph" w:customStyle="1" w:styleId="C1F022BC58EC475E92F7536461A4F21A4">
    <w:name w:val="C1F022BC58EC475E92F7536461A4F21A4"/>
    <w:rsid w:val="00150219"/>
    <w:pPr>
      <w:spacing w:after="0" w:line="240" w:lineRule="auto"/>
    </w:pPr>
    <w:rPr>
      <w:rFonts w:ascii="Calibri" w:eastAsia="Calibri" w:hAnsi="Calibri" w:cs="Arial"/>
      <w:sz w:val="20"/>
      <w:szCs w:val="20"/>
    </w:rPr>
  </w:style>
  <w:style w:type="paragraph" w:customStyle="1" w:styleId="8F250EEA46AA41E5B1A49B727F09423C4">
    <w:name w:val="8F250EEA46AA41E5B1A49B727F09423C4"/>
    <w:rsid w:val="00150219"/>
    <w:pPr>
      <w:spacing w:after="0" w:line="240" w:lineRule="auto"/>
    </w:pPr>
    <w:rPr>
      <w:rFonts w:ascii="Calibri" w:eastAsia="Calibri" w:hAnsi="Calibri" w:cs="Arial"/>
      <w:sz w:val="20"/>
      <w:szCs w:val="20"/>
    </w:rPr>
  </w:style>
  <w:style w:type="paragraph" w:customStyle="1" w:styleId="A8A96B9A34684BC9BFB9ACC628E5B9474">
    <w:name w:val="A8A96B9A34684BC9BFB9ACC628E5B9474"/>
    <w:rsid w:val="00150219"/>
    <w:pPr>
      <w:spacing w:after="0" w:line="240" w:lineRule="auto"/>
    </w:pPr>
    <w:rPr>
      <w:rFonts w:ascii="Calibri" w:eastAsia="Calibri" w:hAnsi="Calibri" w:cs="Arial"/>
      <w:sz w:val="20"/>
      <w:szCs w:val="20"/>
    </w:rPr>
  </w:style>
  <w:style w:type="paragraph" w:customStyle="1" w:styleId="DC2398BEB7474E7590865C46B1813EDF4">
    <w:name w:val="DC2398BEB7474E7590865C46B1813EDF4"/>
    <w:rsid w:val="00150219"/>
    <w:pPr>
      <w:spacing w:after="0" w:line="240" w:lineRule="auto"/>
    </w:pPr>
    <w:rPr>
      <w:rFonts w:ascii="Calibri" w:eastAsia="Calibri" w:hAnsi="Calibri" w:cs="Arial"/>
      <w:sz w:val="20"/>
      <w:szCs w:val="20"/>
    </w:rPr>
  </w:style>
  <w:style w:type="paragraph" w:customStyle="1" w:styleId="2843DC61543F49C7AB05396165681D554">
    <w:name w:val="2843DC61543F49C7AB05396165681D554"/>
    <w:rsid w:val="00150219"/>
    <w:pPr>
      <w:spacing w:after="0" w:line="240" w:lineRule="auto"/>
    </w:pPr>
    <w:rPr>
      <w:rFonts w:ascii="Calibri" w:eastAsia="Calibri" w:hAnsi="Calibri" w:cs="Arial"/>
      <w:sz w:val="20"/>
      <w:szCs w:val="20"/>
    </w:rPr>
  </w:style>
  <w:style w:type="paragraph" w:customStyle="1" w:styleId="4F694E7DAF1747A3BD4050D2EC53985D4">
    <w:name w:val="4F694E7DAF1747A3BD4050D2EC53985D4"/>
    <w:rsid w:val="00150219"/>
    <w:pPr>
      <w:spacing w:after="0" w:line="240" w:lineRule="auto"/>
    </w:pPr>
    <w:rPr>
      <w:rFonts w:ascii="Calibri" w:eastAsia="Calibri" w:hAnsi="Calibri" w:cs="Arial"/>
      <w:sz w:val="20"/>
      <w:szCs w:val="20"/>
    </w:rPr>
  </w:style>
  <w:style w:type="paragraph" w:customStyle="1" w:styleId="0B1856B52813448298E203E7F95844294">
    <w:name w:val="0B1856B52813448298E203E7F95844294"/>
    <w:rsid w:val="00150219"/>
    <w:pPr>
      <w:spacing w:after="0" w:line="240" w:lineRule="auto"/>
    </w:pPr>
    <w:rPr>
      <w:rFonts w:ascii="Calibri" w:eastAsia="Calibri" w:hAnsi="Calibri" w:cs="Arial"/>
      <w:sz w:val="20"/>
      <w:szCs w:val="20"/>
    </w:rPr>
  </w:style>
  <w:style w:type="paragraph" w:customStyle="1" w:styleId="E879194D813B49029CE7FA386F692C474">
    <w:name w:val="E879194D813B49029CE7FA386F692C474"/>
    <w:rsid w:val="00150219"/>
    <w:pPr>
      <w:spacing w:after="0" w:line="240" w:lineRule="auto"/>
    </w:pPr>
    <w:rPr>
      <w:rFonts w:ascii="Calibri" w:eastAsia="Calibri" w:hAnsi="Calibri" w:cs="Arial"/>
      <w:sz w:val="20"/>
      <w:szCs w:val="20"/>
    </w:rPr>
  </w:style>
  <w:style w:type="paragraph" w:customStyle="1" w:styleId="655200FAF33D4CED89220E41577FD6384">
    <w:name w:val="655200FAF33D4CED89220E41577FD6384"/>
    <w:rsid w:val="00150219"/>
    <w:pPr>
      <w:spacing w:after="0" w:line="240" w:lineRule="auto"/>
    </w:pPr>
    <w:rPr>
      <w:rFonts w:ascii="Calibri" w:eastAsia="Calibri" w:hAnsi="Calibri" w:cs="Arial"/>
      <w:sz w:val="20"/>
      <w:szCs w:val="20"/>
    </w:rPr>
  </w:style>
  <w:style w:type="paragraph" w:customStyle="1" w:styleId="D85A6241D9B747AE985EF9B0D93205374">
    <w:name w:val="D85A6241D9B747AE985EF9B0D93205374"/>
    <w:rsid w:val="00150219"/>
    <w:pPr>
      <w:spacing w:after="0" w:line="240" w:lineRule="auto"/>
    </w:pPr>
    <w:rPr>
      <w:rFonts w:ascii="Calibri" w:eastAsia="Calibri" w:hAnsi="Calibri" w:cs="Arial"/>
      <w:sz w:val="20"/>
      <w:szCs w:val="20"/>
    </w:rPr>
  </w:style>
  <w:style w:type="paragraph" w:customStyle="1" w:styleId="839E2FB31CC84CA0AA90AE857630BCEE4">
    <w:name w:val="839E2FB31CC84CA0AA90AE857630BCEE4"/>
    <w:rsid w:val="00150219"/>
    <w:pPr>
      <w:spacing w:after="0" w:line="240" w:lineRule="auto"/>
    </w:pPr>
    <w:rPr>
      <w:rFonts w:ascii="Calibri" w:eastAsia="Calibri" w:hAnsi="Calibri" w:cs="Arial"/>
      <w:sz w:val="20"/>
      <w:szCs w:val="20"/>
    </w:rPr>
  </w:style>
  <w:style w:type="paragraph" w:customStyle="1" w:styleId="D03F5F93C59B4BE58899F9081F287D7A4">
    <w:name w:val="D03F5F93C59B4BE58899F9081F287D7A4"/>
    <w:rsid w:val="00150219"/>
    <w:pPr>
      <w:spacing w:after="0" w:line="240" w:lineRule="auto"/>
    </w:pPr>
    <w:rPr>
      <w:rFonts w:ascii="Calibri" w:eastAsia="Calibri" w:hAnsi="Calibri" w:cs="Arial"/>
      <w:sz w:val="20"/>
      <w:szCs w:val="20"/>
    </w:rPr>
  </w:style>
  <w:style w:type="paragraph" w:customStyle="1" w:styleId="6F3D5372039A415EBDF89A6426F217D74">
    <w:name w:val="6F3D5372039A415EBDF89A6426F217D74"/>
    <w:rsid w:val="00150219"/>
    <w:pPr>
      <w:spacing w:after="0" w:line="240" w:lineRule="auto"/>
    </w:pPr>
    <w:rPr>
      <w:rFonts w:ascii="Calibri" w:eastAsia="Calibri" w:hAnsi="Calibri" w:cs="Arial"/>
      <w:sz w:val="20"/>
      <w:szCs w:val="20"/>
    </w:rPr>
  </w:style>
  <w:style w:type="paragraph" w:customStyle="1" w:styleId="2566E20DDDE643D0A46B80D0DC8CB3B94">
    <w:name w:val="2566E20DDDE643D0A46B80D0DC8CB3B94"/>
    <w:rsid w:val="00150219"/>
    <w:pPr>
      <w:spacing w:after="0" w:line="240" w:lineRule="auto"/>
    </w:pPr>
    <w:rPr>
      <w:rFonts w:ascii="Calibri" w:eastAsia="Calibri" w:hAnsi="Calibri" w:cs="Arial"/>
      <w:sz w:val="20"/>
      <w:szCs w:val="20"/>
    </w:rPr>
  </w:style>
  <w:style w:type="paragraph" w:customStyle="1" w:styleId="E647948EE2D24935A7B0D00C33801B314">
    <w:name w:val="E647948EE2D24935A7B0D00C33801B314"/>
    <w:rsid w:val="00150219"/>
    <w:pPr>
      <w:spacing w:after="0" w:line="240" w:lineRule="auto"/>
    </w:pPr>
    <w:rPr>
      <w:rFonts w:ascii="Calibri" w:eastAsia="Calibri" w:hAnsi="Calibri" w:cs="Arial"/>
      <w:sz w:val="20"/>
      <w:szCs w:val="20"/>
    </w:rPr>
  </w:style>
  <w:style w:type="paragraph" w:customStyle="1" w:styleId="BAC4E35B61714F5FB8AB831EC1A8277E4">
    <w:name w:val="BAC4E35B61714F5FB8AB831EC1A8277E4"/>
    <w:rsid w:val="00150219"/>
    <w:pPr>
      <w:spacing w:after="0" w:line="240" w:lineRule="auto"/>
    </w:pPr>
    <w:rPr>
      <w:rFonts w:ascii="Calibri" w:eastAsia="Calibri" w:hAnsi="Calibri" w:cs="Arial"/>
      <w:sz w:val="20"/>
      <w:szCs w:val="20"/>
    </w:rPr>
  </w:style>
  <w:style w:type="paragraph" w:customStyle="1" w:styleId="59860772B4C64D5A8E7CA00FB5A592784">
    <w:name w:val="59860772B4C64D5A8E7CA00FB5A592784"/>
    <w:rsid w:val="00150219"/>
    <w:pPr>
      <w:spacing w:after="0" w:line="240" w:lineRule="auto"/>
    </w:pPr>
    <w:rPr>
      <w:rFonts w:ascii="Calibri" w:eastAsia="Calibri" w:hAnsi="Calibri" w:cs="Arial"/>
      <w:sz w:val="20"/>
      <w:szCs w:val="20"/>
    </w:rPr>
  </w:style>
  <w:style w:type="paragraph" w:customStyle="1" w:styleId="71FDBA4AA2DD40CBA7A819A9038983174">
    <w:name w:val="71FDBA4AA2DD40CBA7A819A9038983174"/>
    <w:rsid w:val="00150219"/>
    <w:pPr>
      <w:spacing w:after="0" w:line="240" w:lineRule="auto"/>
    </w:pPr>
    <w:rPr>
      <w:rFonts w:ascii="Calibri" w:eastAsia="Calibri" w:hAnsi="Calibri" w:cs="Arial"/>
      <w:sz w:val="20"/>
      <w:szCs w:val="20"/>
    </w:rPr>
  </w:style>
  <w:style w:type="paragraph" w:customStyle="1" w:styleId="EB37DAAA158C474F9940FD64C19234034">
    <w:name w:val="EB37DAAA158C474F9940FD64C19234034"/>
    <w:rsid w:val="00150219"/>
    <w:pPr>
      <w:spacing w:after="0" w:line="240" w:lineRule="auto"/>
    </w:pPr>
    <w:rPr>
      <w:rFonts w:ascii="Calibri" w:eastAsia="Calibri" w:hAnsi="Calibri" w:cs="Arial"/>
      <w:sz w:val="20"/>
      <w:szCs w:val="20"/>
    </w:rPr>
  </w:style>
  <w:style w:type="paragraph" w:customStyle="1" w:styleId="C082481F3AB24E798304F69DCADF89A84">
    <w:name w:val="C082481F3AB24E798304F69DCADF89A84"/>
    <w:rsid w:val="00150219"/>
    <w:pPr>
      <w:spacing w:after="0" w:line="240" w:lineRule="auto"/>
    </w:pPr>
    <w:rPr>
      <w:rFonts w:ascii="Calibri" w:eastAsia="Calibri" w:hAnsi="Calibri" w:cs="Arial"/>
      <w:sz w:val="20"/>
      <w:szCs w:val="20"/>
    </w:rPr>
  </w:style>
  <w:style w:type="paragraph" w:customStyle="1" w:styleId="19F8F69BE5094FCA9BC40D88DAC908CD4">
    <w:name w:val="19F8F69BE5094FCA9BC40D88DAC908CD4"/>
    <w:rsid w:val="00150219"/>
    <w:pPr>
      <w:spacing w:after="0" w:line="240" w:lineRule="auto"/>
    </w:pPr>
    <w:rPr>
      <w:rFonts w:ascii="Calibri" w:eastAsia="Calibri" w:hAnsi="Calibri" w:cs="Arial"/>
      <w:sz w:val="20"/>
      <w:szCs w:val="20"/>
    </w:rPr>
  </w:style>
  <w:style w:type="paragraph" w:customStyle="1" w:styleId="43C1DD9F137B46198B880C87A59706264">
    <w:name w:val="43C1DD9F137B46198B880C87A59706264"/>
    <w:rsid w:val="00150219"/>
    <w:pPr>
      <w:spacing w:after="0" w:line="240" w:lineRule="auto"/>
    </w:pPr>
    <w:rPr>
      <w:rFonts w:ascii="Calibri" w:eastAsia="Calibri" w:hAnsi="Calibri" w:cs="Arial"/>
      <w:sz w:val="20"/>
      <w:szCs w:val="20"/>
    </w:rPr>
  </w:style>
  <w:style w:type="paragraph" w:customStyle="1" w:styleId="BCED13EDF2AE420DB5E4403ECAE713294">
    <w:name w:val="BCED13EDF2AE420DB5E4403ECAE713294"/>
    <w:rsid w:val="00150219"/>
    <w:pPr>
      <w:spacing w:after="0" w:line="240" w:lineRule="auto"/>
    </w:pPr>
    <w:rPr>
      <w:rFonts w:ascii="Calibri" w:eastAsia="Calibri" w:hAnsi="Calibri" w:cs="Arial"/>
      <w:sz w:val="20"/>
      <w:szCs w:val="20"/>
    </w:rPr>
  </w:style>
  <w:style w:type="paragraph" w:customStyle="1" w:styleId="5B6BE82CEDC94C9C85D50F41EE29037B4">
    <w:name w:val="5B6BE82CEDC94C9C85D50F41EE29037B4"/>
    <w:rsid w:val="00150219"/>
    <w:pPr>
      <w:spacing w:after="0" w:line="240" w:lineRule="auto"/>
    </w:pPr>
    <w:rPr>
      <w:rFonts w:ascii="Calibri" w:eastAsia="Calibri" w:hAnsi="Calibri" w:cs="Arial"/>
      <w:sz w:val="20"/>
      <w:szCs w:val="20"/>
    </w:rPr>
  </w:style>
  <w:style w:type="paragraph" w:customStyle="1" w:styleId="265B831BE1C04714A4E76C64764A84034">
    <w:name w:val="265B831BE1C04714A4E76C64764A84034"/>
    <w:rsid w:val="00150219"/>
    <w:pPr>
      <w:spacing w:after="0" w:line="240" w:lineRule="auto"/>
    </w:pPr>
    <w:rPr>
      <w:rFonts w:ascii="Calibri" w:eastAsia="Calibri" w:hAnsi="Calibri" w:cs="Arial"/>
      <w:sz w:val="20"/>
      <w:szCs w:val="20"/>
    </w:rPr>
  </w:style>
  <w:style w:type="paragraph" w:customStyle="1" w:styleId="C5927483676C4D91A3343CCC9E2747244">
    <w:name w:val="C5927483676C4D91A3343CCC9E2747244"/>
    <w:rsid w:val="00150219"/>
    <w:pPr>
      <w:spacing w:after="0" w:line="240" w:lineRule="auto"/>
    </w:pPr>
    <w:rPr>
      <w:rFonts w:ascii="Calibri" w:eastAsia="Calibri" w:hAnsi="Calibri" w:cs="Arial"/>
      <w:sz w:val="20"/>
      <w:szCs w:val="20"/>
    </w:rPr>
  </w:style>
  <w:style w:type="paragraph" w:customStyle="1" w:styleId="063E0B65D6584B0F818E071BFD584B914">
    <w:name w:val="063E0B65D6584B0F818E071BFD584B914"/>
    <w:rsid w:val="00150219"/>
    <w:pPr>
      <w:spacing w:after="0" w:line="240" w:lineRule="auto"/>
    </w:pPr>
    <w:rPr>
      <w:rFonts w:ascii="Calibri" w:eastAsia="Calibri" w:hAnsi="Calibri" w:cs="Arial"/>
      <w:sz w:val="20"/>
      <w:szCs w:val="20"/>
    </w:rPr>
  </w:style>
  <w:style w:type="paragraph" w:customStyle="1" w:styleId="C846C02B96C34E669845B45576702E724">
    <w:name w:val="C846C02B96C34E669845B45576702E724"/>
    <w:rsid w:val="00150219"/>
    <w:pPr>
      <w:spacing w:after="0" w:line="240" w:lineRule="auto"/>
    </w:pPr>
    <w:rPr>
      <w:rFonts w:ascii="Calibri" w:eastAsia="Calibri" w:hAnsi="Calibri" w:cs="Arial"/>
      <w:sz w:val="20"/>
      <w:szCs w:val="20"/>
    </w:rPr>
  </w:style>
  <w:style w:type="paragraph" w:customStyle="1" w:styleId="426A27828DE2464BBD3EB4D7D62153C74">
    <w:name w:val="426A27828DE2464BBD3EB4D7D62153C74"/>
    <w:rsid w:val="00150219"/>
    <w:pPr>
      <w:spacing w:after="0" w:line="240" w:lineRule="auto"/>
    </w:pPr>
    <w:rPr>
      <w:rFonts w:ascii="Calibri" w:eastAsia="Calibri" w:hAnsi="Calibri" w:cs="Arial"/>
      <w:sz w:val="20"/>
      <w:szCs w:val="20"/>
    </w:rPr>
  </w:style>
  <w:style w:type="paragraph" w:customStyle="1" w:styleId="C694070C812D4B479C8174400CB4CD764">
    <w:name w:val="C694070C812D4B479C8174400CB4CD764"/>
    <w:rsid w:val="00150219"/>
    <w:pPr>
      <w:spacing w:after="0" w:line="240" w:lineRule="auto"/>
    </w:pPr>
    <w:rPr>
      <w:rFonts w:ascii="Calibri" w:eastAsia="Calibri" w:hAnsi="Calibri" w:cs="Arial"/>
      <w:sz w:val="20"/>
      <w:szCs w:val="20"/>
    </w:rPr>
  </w:style>
  <w:style w:type="paragraph" w:customStyle="1" w:styleId="88DCD71CE4ED4D4B9DB14C78C03842D44">
    <w:name w:val="88DCD71CE4ED4D4B9DB14C78C03842D44"/>
    <w:rsid w:val="00150219"/>
    <w:pPr>
      <w:spacing w:after="0" w:line="240" w:lineRule="auto"/>
    </w:pPr>
    <w:rPr>
      <w:rFonts w:ascii="Calibri" w:eastAsia="Calibri" w:hAnsi="Calibri" w:cs="Arial"/>
      <w:sz w:val="20"/>
      <w:szCs w:val="20"/>
    </w:rPr>
  </w:style>
  <w:style w:type="paragraph" w:customStyle="1" w:styleId="FC11318D2C3F45DEAA5EB40E02E70C854">
    <w:name w:val="FC11318D2C3F45DEAA5EB40E02E70C854"/>
    <w:rsid w:val="00150219"/>
    <w:pPr>
      <w:spacing w:after="0" w:line="240" w:lineRule="auto"/>
    </w:pPr>
    <w:rPr>
      <w:rFonts w:ascii="Calibri" w:eastAsia="Calibri" w:hAnsi="Calibri" w:cs="Arial"/>
      <w:sz w:val="20"/>
      <w:szCs w:val="20"/>
    </w:rPr>
  </w:style>
  <w:style w:type="paragraph" w:customStyle="1" w:styleId="1D4ED68142CF4AE29A5C1225551EEDC64">
    <w:name w:val="1D4ED68142CF4AE29A5C1225551EEDC64"/>
    <w:rsid w:val="00150219"/>
    <w:pPr>
      <w:spacing w:after="0" w:line="240" w:lineRule="auto"/>
    </w:pPr>
    <w:rPr>
      <w:rFonts w:ascii="Calibri" w:eastAsia="Calibri" w:hAnsi="Calibri" w:cs="Arial"/>
      <w:sz w:val="20"/>
      <w:szCs w:val="20"/>
    </w:rPr>
  </w:style>
  <w:style w:type="paragraph" w:customStyle="1" w:styleId="CD05F106A9604EA9AF53586659E14F2C4">
    <w:name w:val="CD05F106A9604EA9AF53586659E14F2C4"/>
    <w:rsid w:val="00150219"/>
    <w:pPr>
      <w:spacing w:after="0" w:line="240" w:lineRule="auto"/>
    </w:pPr>
    <w:rPr>
      <w:rFonts w:ascii="Calibri" w:eastAsia="Calibri" w:hAnsi="Calibri" w:cs="Arial"/>
      <w:sz w:val="20"/>
      <w:szCs w:val="20"/>
    </w:rPr>
  </w:style>
  <w:style w:type="paragraph" w:customStyle="1" w:styleId="0C03317173604970A91FBCD1848A6CA14">
    <w:name w:val="0C03317173604970A91FBCD1848A6CA14"/>
    <w:rsid w:val="00150219"/>
    <w:pPr>
      <w:spacing w:after="0" w:line="240" w:lineRule="auto"/>
    </w:pPr>
    <w:rPr>
      <w:rFonts w:ascii="Calibri" w:eastAsia="Calibri" w:hAnsi="Calibri" w:cs="Arial"/>
      <w:sz w:val="20"/>
      <w:szCs w:val="20"/>
    </w:rPr>
  </w:style>
  <w:style w:type="paragraph" w:customStyle="1" w:styleId="3540CC3C36D642EA87909499A915BF4A4">
    <w:name w:val="3540CC3C36D642EA87909499A915BF4A4"/>
    <w:rsid w:val="00150219"/>
    <w:pPr>
      <w:spacing w:after="0" w:line="240" w:lineRule="auto"/>
    </w:pPr>
    <w:rPr>
      <w:rFonts w:ascii="Calibri" w:eastAsia="Calibri" w:hAnsi="Calibri" w:cs="Arial"/>
      <w:sz w:val="20"/>
      <w:szCs w:val="20"/>
    </w:rPr>
  </w:style>
  <w:style w:type="paragraph" w:customStyle="1" w:styleId="5E46231625794B4D95BA2F7C98885A6B4">
    <w:name w:val="5E46231625794B4D95BA2F7C98885A6B4"/>
    <w:rsid w:val="00150219"/>
    <w:pPr>
      <w:spacing w:after="0" w:line="240" w:lineRule="auto"/>
    </w:pPr>
    <w:rPr>
      <w:rFonts w:ascii="Calibri" w:eastAsia="Calibri" w:hAnsi="Calibri" w:cs="Arial"/>
      <w:sz w:val="20"/>
      <w:szCs w:val="20"/>
    </w:rPr>
  </w:style>
  <w:style w:type="paragraph" w:customStyle="1" w:styleId="DF24E81E94F54B9A8B8820C6B2F0E20B4">
    <w:name w:val="DF24E81E94F54B9A8B8820C6B2F0E20B4"/>
    <w:rsid w:val="00150219"/>
    <w:pPr>
      <w:spacing w:after="0" w:line="240" w:lineRule="auto"/>
    </w:pPr>
    <w:rPr>
      <w:rFonts w:ascii="Calibri" w:eastAsia="Calibri" w:hAnsi="Calibri" w:cs="Arial"/>
      <w:sz w:val="20"/>
      <w:szCs w:val="20"/>
    </w:rPr>
  </w:style>
  <w:style w:type="paragraph" w:customStyle="1" w:styleId="B85C7B1B065D4EC1B0B64D16D4E057FF4">
    <w:name w:val="B85C7B1B065D4EC1B0B64D16D4E057FF4"/>
    <w:rsid w:val="00150219"/>
    <w:pPr>
      <w:spacing w:after="0" w:line="240" w:lineRule="auto"/>
    </w:pPr>
    <w:rPr>
      <w:rFonts w:ascii="Calibri" w:eastAsia="Calibri" w:hAnsi="Calibri" w:cs="Arial"/>
      <w:sz w:val="20"/>
      <w:szCs w:val="20"/>
    </w:rPr>
  </w:style>
  <w:style w:type="paragraph" w:customStyle="1" w:styleId="5A28E79EFCAE495C888928BFA5CC49C84">
    <w:name w:val="5A28E79EFCAE495C888928BFA5CC49C84"/>
    <w:rsid w:val="00150219"/>
    <w:pPr>
      <w:spacing w:after="0" w:line="240" w:lineRule="auto"/>
    </w:pPr>
    <w:rPr>
      <w:rFonts w:ascii="Calibri" w:eastAsia="Calibri" w:hAnsi="Calibri" w:cs="Arial"/>
      <w:sz w:val="20"/>
      <w:szCs w:val="20"/>
    </w:rPr>
  </w:style>
  <w:style w:type="paragraph" w:customStyle="1" w:styleId="55A4E7D761DA4817BA901C926C12CA0E4">
    <w:name w:val="55A4E7D761DA4817BA901C926C12CA0E4"/>
    <w:rsid w:val="00150219"/>
    <w:pPr>
      <w:spacing w:after="0" w:line="240" w:lineRule="auto"/>
    </w:pPr>
    <w:rPr>
      <w:rFonts w:ascii="Calibri" w:eastAsia="Calibri" w:hAnsi="Calibri" w:cs="Arial"/>
      <w:sz w:val="20"/>
      <w:szCs w:val="20"/>
    </w:rPr>
  </w:style>
  <w:style w:type="paragraph" w:customStyle="1" w:styleId="A493006F51484387A6D1DA044A0DAEA54">
    <w:name w:val="A493006F51484387A6D1DA044A0DAEA54"/>
    <w:rsid w:val="00150219"/>
    <w:pPr>
      <w:spacing w:after="0" w:line="240" w:lineRule="auto"/>
    </w:pPr>
    <w:rPr>
      <w:rFonts w:ascii="Calibri" w:eastAsia="Calibri" w:hAnsi="Calibri" w:cs="Arial"/>
      <w:sz w:val="20"/>
      <w:szCs w:val="20"/>
    </w:rPr>
  </w:style>
  <w:style w:type="paragraph" w:customStyle="1" w:styleId="DE8FF45F9C8D44A589226BD44CAE56FF4">
    <w:name w:val="DE8FF45F9C8D44A589226BD44CAE56FF4"/>
    <w:rsid w:val="00150219"/>
    <w:pPr>
      <w:spacing w:after="0" w:line="240" w:lineRule="auto"/>
    </w:pPr>
    <w:rPr>
      <w:rFonts w:ascii="Calibri" w:eastAsia="Calibri" w:hAnsi="Calibri" w:cs="Arial"/>
      <w:sz w:val="20"/>
      <w:szCs w:val="20"/>
    </w:rPr>
  </w:style>
  <w:style w:type="paragraph" w:customStyle="1" w:styleId="729A9156864242ABAED61608777704634">
    <w:name w:val="729A9156864242ABAED61608777704634"/>
    <w:rsid w:val="00150219"/>
    <w:pPr>
      <w:spacing w:after="0" w:line="240" w:lineRule="auto"/>
    </w:pPr>
    <w:rPr>
      <w:rFonts w:ascii="Calibri" w:eastAsia="Calibri" w:hAnsi="Calibri" w:cs="Arial"/>
      <w:sz w:val="20"/>
      <w:szCs w:val="20"/>
    </w:rPr>
  </w:style>
  <w:style w:type="paragraph" w:customStyle="1" w:styleId="E0EE3B3F3DA945F690E3C76C652BFF594">
    <w:name w:val="E0EE3B3F3DA945F690E3C76C652BFF594"/>
    <w:rsid w:val="00150219"/>
    <w:pPr>
      <w:spacing w:after="0" w:line="240" w:lineRule="auto"/>
    </w:pPr>
    <w:rPr>
      <w:rFonts w:ascii="Calibri" w:eastAsia="Calibri" w:hAnsi="Calibri" w:cs="Arial"/>
      <w:sz w:val="20"/>
      <w:szCs w:val="20"/>
    </w:rPr>
  </w:style>
  <w:style w:type="paragraph" w:customStyle="1" w:styleId="180EF26AFB8644ADA5C9838D9F7DF9394">
    <w:name w:val="180EF26AFB8644ADA5C9838D9F7DF9394"/>
    <w:rsid w:val="00150219"/>
    <w:pPr>
      <w:spacing w:after="0" w:line="240" w:lineRule="auto"/>
    </w:pPr>
    <w:rPr>
      <w:rFonts w:ascii="Calibri" w:eastAsia="Calibri" w:hAnsi="Calibri" w:cs="Arial"/>
      <w:sz w:val="20"/>
      <w:szCs w:val="20"/>
    </w:rPr>
  </w:style>
  <w:style w:type="paragraph" w:customStyle="1" w:styleId="B2BDABC8FF6E4B6FAE2CCC9060A6CF2E4">
    <w:name w:val="B2BDABC8FF6E4B6FAE2CCC9060A6CF2E4"/>
    <w:rsid w:val="00150219"/>
    <w:pPr>
      <w:spacing w:after="0" w:line="240" w:lineRule="auto"/>
    </w:pPr>
    <w:rPr>
      <w:rFonts w:ascii="Calibri" w:eastAsia="Calibri" w:hAnsi="Calibri" w:cs="Arial"/>
      <w:sz w:val="20"/>
      <w:szCs w:val="20"/>
    </w:rPr>
  </w:style>
  <w:style w:type="paragraph" w:customStyle="1" w:styleId="9F0FB2D7BE434118A050B3204BC3D94A4">
    <w:name w:val="9F0FB2D7BE434118A050B3204BC3D94A4"/>
    <w:rsid w:val="00150219"/>
    <w:pPr>
      <w:spacing w:after="0" w:line="240" w:lineRule="auto"/>
    </w:pPr>
    <w:rPr>
      <w:rFonts w:ascii="Calibri" w:eastAsia="Calibri" w:hAnsi="Calibri" w:cs="Arial"/>
      <w:sz w:val="20"/>
      <w:szCs w:val="20"/>
    </w:rPr>
  </w:style>
  <w:style w:type="paragraph" w:customStyle="1" w:styleId="9C20C22DDEC24B8995F9B1EC717284324">
    <w:name w:val="9C20C22DDEC24B8995F9B1EC717284324"/>
    <w:rsid w:val="00150219"/>
    <w:pPr>
      <w:spacing w:after="0" w:line="240" w:lineRule="auto"/>
    </w:pPr>
    <w:rPr>
      <w:rFonts w:ascii="Calibri" w:eastAsia="Calibri" w:hAnsi="Calibri" w:cs="Arial"/>
      <w:sz w:val="20"/>
      <w:szCs w:val="20"/>
    </w:rPr>
  </w:style>
  <w:style w:type="paragraph" w:customStyle="1" w:styleId="01F3622FF1534859B08F99FAA0948C484">
    <w:name w:val="01F3622FF1534859B08F99FAA0948C484"/>
    <w:rsid w:val="00150219"/>
    <w:pPr>
      <w:spacing w:after="0" w:line="240" w:lineRule="auto"/>
    </w:pPr>
    <w:rPr>
      <w:rFonts w:ascii="Calibri" w:eastAsia="Calibri" w:hAnsi="Calibri" w:cs="Arial"/>
      <w:sz w:val="20"/>
      <w:szCs w:val="20"/>
    </w:rPr>
  </w:style>
  <w:style w:type="paragraph" w:customStyle="1" w:styleId="9AED099FAA2E418780E80BB943C7E0224">
    <w:name w:val="9AED099FAA2E418780E80BB943C7E0224"/>
    <w:rsid w:val="00150219"/>
    <w:pPr>
      <w:spacing w:after="0" w:line="240" w:lineRule="auto"/>
    </w:pPr>
    <w:rPr>
      <w:rFonts w:ascii="Calibri" w:eastAsia="Calibri" w:hAnsi="Calibri" w:cs="Arial"/>
      <w:sz w:val="20"/>
      <w:szCs w:val="20"/>
    </w:rPr>
  </w:style>
  <w:style w:type="paragraph" w:customStyle="1" w:styleId="58A0B4AA76B942E6B65B932A99A358B54">
    <w:name w:val="58A0B4AA76B942E6B65B932A99A358B54"/>
    <w:rsid w:val="00150219"/>
    <w:pPr>
      <w:spacing w:after="0" w:line="240" w:lineRule="auto"/>
    </w:pPr>
    <w:rPr>
      <w:rFonts w:ascii="Calibri" w:eastAsia="Calibri" w:hAnsi="Calibri" w:cs="Arial"/>
      <w:sz w:val="20"/>
      <w:szCs w:val="20"/>
    </w:rPr>
  </w:style>
  <w:style w:type="paragraph" w:customStyle="1" w:styleId="6ADB23F9BDEB4EC68F0F322C1FAD3AAC4">
    <w:name w:val="6ADB23F9BDEB4EC68F0F322C1FAD3AAC4"/>
    <w:rsid w:val="00150219"/>
    <w:pPr>
      <w:spacing w:after="0" w:line="240" w:lineRule="auto"/>
    </w:pPr>
    <w:rPr>
      <w:rFonts w:ascii="Calibri" w:eastAsia="Calibri" w:hAnsi="Calibri" w:cs="Arial"/>
      <w:sz w:val="20"/>
      <w:szCs w:val="20"/>
    </w:rPr>
  </w:style>
  <w:style w:type="paragraph" w:customStyle="1" w:styleId="DBD9145F1EF749698C2BA5EB298FF2A74">
    <w:name w:val="DBD9145F1EF749698C2BA5EB298FF2A74"/>
    <w:rsid w:val="00150219"/>
    <w:pPr>
      <w:spacing w:after="0" w:line="240" w:lineRule="auto"/>
    </w:pPr>
    <w:rPr>
      <w:rFonts w:ascii="Calibri" w:eastAsia="Calibri" w:hAnsi="Calibri" w:cs="Arial"/>
      <w:sz w:val="20"/>
      <w:szCs w:val="20"/>
    </w:rPr>
  </w:style>
  <w:style w:type="paragraph" w:customStyle="1" w:styleId="538440534428477482EC6725C6247EA74">
    <w:name w:val="538440534428477482EC6725C6247EA74"/>
    <w:rsid w:val="00150219"/>
    <w:pPr>
      <w:spacing w:after="0" w:line="240" w:lineRule="auto"/>
    </w:pPr>
    <w:rPr>
      <w:rFonts w:ascii="Calibri" w:eastAsia="Calibri" w:hAnsi="Calibri" w:cs="Arial"/>
      <w:sz w:val="20"/>
      <w:szCs w:val="20"/>
    </w:rPr>
  </w:style>
  <w:style w:type="paragraph" w:customStyle="1" w:styleId="F2BB7E55D57444F9AD3437FAFAB9ABFE4">
    <w:name w:val="F2BB7E55D57444F9AD3437FAFAB9ABFE4"/>
    <w:rsid w:val="00150219"/>
    <w:pPr>
      <w:spacing w:after="0" w:line="240" w:lineRule="auto"/>
    </w:pPr>
    <w:rPr>
      <w:rFonts w:ascii="Calibri" w:eastAsia="Calibri" w:hAnsi="Calibri" w:cs="Arial"/>
      <w:sz w:val="20"/>
      <w:szCs w:val="20"/>
    </w:rPr>
  </w:style>
  <w:style w:type="paragraph" w:customStyle="1" w:styleId="4D4AD04EB62F41B99C7C7860F08038B84">
    <w:name w:val="4D4AD04EB62F41B99C7C7860F08038B84"/>
    <w:rsid w:val="00150219"/>
    <w:pPr>
      <w:spacing w:after="0" w:line="240" w:lineRule="auto"/>
    </w:pPr>
    <w:rPr>
      <w:rFonts w:ascii="Calibri" w:eastAsia="Calibri" w:hAnsi="Calibri" w:cs="Arial"/>
      <w:sz w:val="20"/>
      <w:szCs w:val="20"/>
    </w:rPr>
  </w:style>
  <w:style w:type="paragraph" w:customStyle="1" w:styleId="771FBAB5A94E4F2EB6E7A5D799AFB1434">
    <w:name w:val="771FBAB5A94E4F2EB6E7A5D799AFB1434"/>
    <w:rsid w:val="00150219"/>
    <w:pPr>
      <w:spacing w:after="0" w:line="240" w:lineRule="auto"/>
    </w:pPr>
    <w:rPr>
      <w:rFonts w:ascii="Calibri" w:eastAsia="Calibri" w:hAnsi="Calibri" w:cs="Arial"/>
      <w:sz w:val="20"/>
      <w:szCs w:val="20"/>
    </w:rPr>
  </w:style>
  <w:style w:type="paragraph" w:customStyle="1" w:styleId="EE50DD24A4114BE1A9315567038346C24">
    <w:name w:val="EE50DD24A4114BE1A9315567038346C24"/>
    <w:rsid w:val="00150219"/>
    <w:pPr>
      <w:spacing w:after="0" w:line="240" w:lineRule="auto"/>
    </w:pPr>
    <w:rPr>
      <w:rFonts w:ascii="Calibri" w:eastAsia="Calibri" w:hAnsi="Calibri" w:cs="Arial"/>
      <w:sz w:val="20"/>
      <w:szCs w:val="20"/>
    </w:rPr>
  </w:style>
  <w:style w:type="paragraph" w:customStyle="1" w:styleId="44A3EBBBD7AA4F47B80C3D015A74E6E74">
    <w:name w:val="44A3EBBBD7AA4F47B80C3D015A74E6E74"/>
    <w:rsid w:val="00150219"/>
    <w:pPr>
      <w:spacing w:after="0" w:line="240" w:lineRule="auto"/>
    </w:pPr>
    <w:rPr>
      <w:rFonts w:ascii="Calibri" w:eastAsia="Calibri" w:hAnsi="Calibri" w:cs="Arial"/>
      <w:sz w:val="20"/>
      <w:szCs w:val="20"/>
    </w:rPr>
  </w:style>
  <w:style w:type="paragraph" w:customStyle="1" w:styleId="EA9BAA64C79C470AA920CA5E5230B5944">
    <w:name w:val="EA9BAA64C79C470AA920CA5E5230B5944"/>
    <w:rsid w:val="00150219"/>
    <w:pPr>
      <w:spacing w:after="0" w:line="240" w:lineRule="auto"/>
    </w:pPr>
    <w:rPr>
      <w:rFonts w:ascii="Calibri" w:eastAsia="Calibri" w:hAnsi="Calibri" w:cs="Arial"/>
      <w:sz w:val="20"/>
      <w:szCs w:val="20"/>
    </w:rPr>
  </w:style>
  <w:style w:type="paragraph" w:customStyle="1" w:styleId="74F699AFB9074E8BBBEFE3C901DABD384">
    <w:name w:val="74F699AFB9074E8BBBEFE3C901DABD384"/>
    <w:rsid w:val="00150219"/>
    <w:pPr>
      <w:spacing w:after="0" w:line="240" w:lineRule="auto"/>
    </w:pPr>
    <w:rPr>
      <w:rFonts w:ascii="Calibri" w:eastAsia="Calibri" w:hAnsi="Calibri" w:cs="Arial"/>
      <w:sz w:val="20"/>
      <w:szCs w:val="20"/>
    </w:rPr>
  </w:style>
  <w:style w:type="paragraph" w:customStyle="1" w:styleId="EE797E721E5549208399DE99C4D699B54">
    <w:name w:val="EE797E721E5549208399DE99C4D699B54"/>
    <w:rsid w:val="00150219"/>
    <w:pPr>
      <w:spacing w:after="0" w:line="240" w:lineRule="auto"/>
    </w:pPr>
    <w:rPr>
      <w:rFonts w:ascii="Calibri" w:eastAsia="Calibri" w:hAnsi="Calibri" w:cs="Arial"/>
      <w:sz w:val="20"/>
      <w:szCs w:val="20"/>
    </w:rPr>
  </w:style>
  <w:style w:type="paragraph" w:customStyle="1" w:styleId="78B2CD488D7F4C099F9F28184D01944C4">
    <w:name w:val="78B2CD488D7F4C099F9F28184D01944C4"/>
    <w:rsid w:val="00150219"/>
    <w:pPr>
      <w:spacing w:after="0" w:line="240" w:lineRule="auto"/>
    </w:pPr>
    <w:rPr>
      <w:rFonts w:ascii="Calibri" w:eastAsia="Calibri" w:hAnsi="Calibri" w:cs="Arial"/>
      <w:sz w:val="20"/>
      <w:szCs w:val="20"/>
    </w:rPr>
  </w:style>
  <w:style w:type="paragraph" w:customStyle="1" w:styleId="5048BA64ABAA437A8D6C37FC96647CD9">
    <w:name w:val="5048BA64ABAA437A8D6C37FC96647CD9"/>
    <w:rsid w:val="00150219"/>
  </w:style>
  <w:style w:type="paragraph" w:customStyle="1" w:styleId="E3DE32FE92D24833B511CFF422014BC9">
    <w:name w:val="E3DE32FE92D24833B511CFF422014BC9"/>
    <w:rsid w:val="00150219"/>
  </w:style>
  <w:style w:type="paragraph" w:customStyle="1" w:styleId="58B6EE3095A149D0AC15A20B20F850F1">
    <w:name w:val="58B6EE3095A149D0AC15A20B20F850F1"/>
    <w:rsid w:val="00150219"/>
  </w:style>
  <w:style w:type="paragraph" w:customStyle="1" w:styleId="012C212AFD8E49539237E458F24813EC">
    <w:name w:val="012C212AFD8E49539237E458F24813EC"/>
    <w:rsid w:val="00150219"/>
  </w:style>
  <w:style w:type="paragraph" w:customStyle="1" w:styleId="0FCC0B1F6263416C8D05B8FFB43C475A3">
    <w:name w:val="0FCC0B1F6263416C8D05B8FFB43C475A3"/>
    <w:rsid w:val="00150219"/>
    <w:pPr>
      <w:spacing w:after="0" w:line="240" w:lineRule="auto"/>
    </w:pPr>
    <w:rPr>
      <w:rFonts w:ascii="Calibri" w:eastAsia="Calibri" w:hAnsi="Calibri" w:cs="Arial"/>
      <w:sz w:val="20"/>
      <w:szCs w:val="20"/>
    </w:rPr>
  </w:style>
  <w:style w:type="paragraph" w:customStyle="1" w:styleId="BB5D144CCAD0447BBBFDE7223EEA25B53">
    <w:name w:val="BB5D144CCAD0447BBBFDE7223EEA25B53"/>
    <w:rsid w:val="00150219"/>
    <w:pPr>
      <w:spacing w:after="0" w:line="240" w:lineRule="auto"/>
    </w:pPr>
    <w:rPr>
      <w:rFonts w:ascii="Calibri" w:eastAsia="Calibri" w:hAnsi="Calibri" w:cs="Arial"/>
      <w:sz w:val="20"/>
      <w:szCs w:val="20"/>
    </w:rPr>
  </w:style>
  <w:style w:type="paragraph" w:customStyle="1" w:styleId="D58AF06DFF2E45D98E96F89D585B39543">
    <w:name w:val="D58AF06DFF2E45D98E96F89D585B39543"/>
    <w:rsid w:val="00150219"/>
    <w:pPr>
      <w:spacing w:after="0" w:line="240" w:lineRule="auto"/>
    </w:pPr>
    <w:rPr>
      <w:rFonts w:ascii="Calibri" w:eastAsia="Calibri" w:hAnsi="Calibri" w:cs="Arial"/>
      <w:sz w:val="20"/>
      <w:szCs w:val="20"/>
    </w:rPr>
  </w:style>
  <w:style w:type="paragraph" w:customStyle="1" w:styleId="47BDF1AC84BA449FBB23ACED5B00BA5C3">
    <w:name w:val="47BDF1AC84BA449FBB23ACED5B00BA5C3"/>
    <w:rsid w:val="00150219"/>
    <w:pPr>
      <w:spacing w:after="0" w:line="240" w:lineRule="auto"/>
    </w:pPr>
    <w:rPr>
      <w:rFonts w:ascii="Calibri" w:eastAsia="Calibri" w:hAnsi="Calibri" w:cs="Arial"/>
      <w:sz w:val="20"/>
      <w:szCs w:val="20"/>
    </w:rPr>
  </w:style>
  <w:style w:type="paragraph" w:customStyle="1" w:styleId="8B32F3411C6447AD83AD017CE3A2087F3">
    <w:name w:val="8B32F3411C6447AD83AD017CE3A2087F3"/>
    <w:rsid w:val="00150219"/>
    <w:pPr>
      <w:spacing w:after="0" w:line="240" w:lineRule="auto"/>
    </w:pPr>
    <w:rPr>
      <w:rFonts w:ascii="Calibri" w:eastAsia="Calibri" w:hAnsi="Calibri" w:cs="Arial"/>
      <w:sz w:val="20"/>
      <w:szCs w:val="20"/>
    </w:rPr>
  </w:style>
  <w:style w:type="paragraph" w:customStyle="1" w:styleId="905C638055E944ABBC8E749EB2AFE2B95">
    <w:name w:val="905C638055E944ABBC8E749EB2AFE2B95"/>
    <w:rsid w:val="00150219"/>
    <w:pPr>
      <w:spacing w:after="0" w:line="240" w:lineRule="auto"/>
      <w:ind w:left="720"/>
      <w:contextualSpacing/>
    </w:pPr>
    <w:rPr>
      <w:rFonts w:ascii="Calibri" w:eastAsia="Calibri" w:hAnsi="Calibri" w:cs="Arial"/>
      <w:sz w:val="20"/>
      <w:szCs w:val="20"/>
    </w:rPr>
  </w:style>
  <w:style w:type="paragraph" w:customStyle="1" w:styleId="600634C5F5B74043859F65D374491DE75">
    <w:name w:val="600634C5F5B74043859F65D374491DE75"/>
    <w:rsid w:val="00150219"/>
    <w:pPr>
      <w:spacing w:after="0" w:line="240" w:lineRule="auto"/>
      <w:ind w:left="720"/>
      <w:contextualSpacing/>
    </w:pPr>
    <w:rPr>
      <w:rFonts w:ascii="Calibri" w:eastAsia="Calibri" w:hAnsi="Calibri" w:cs="Arial"/>
      <w:sz w:val="20"/>
      <w:szCs w:val="20"/>
    </w:rPr>
  </w:style>
  <w:style w:type="paragraph" w:customStyle="1" w:styleId="E1E6549864534654BDE7C2D221B427875">
    <w:name w:val="E1E6549864534654BDE7C2D221B427875"/>
    <w:rsid w:val="00150219"/>
    <w:pPr>
      <w:spacing w:after="0" w:line="240" w:lineRule="auto"/>
      <w:ind w:left="720"/>
      <w:contextualSpacing/>
    </w:pPr>
    <w:rPr>
      <w:rFonts w:ascii="Calibri" w:eastAsia="Calibri" w:hAnsi="Calibri" w:cs="Arial"/>
      <w:sz w:val="20"/>
      <w:szCs w:val="20"/>
    </w:rPr>
  </w:style>
  <w:style w:type="paragraph" w:customStyle="1" w:styleId="81D2A6E943D2484B9F9EA4F7FCF2F8F25">
    <w:name w:val="81D2A6E943D2484B9F9EA4F7FCF2F8F25"/>
    <w:rsid w:val="00150219"/>
    <w:pPr>
      <w:spacing w:after="0" w:line="240" w:lineRule="auto"/>
      <w:ind w:left="720"/>
      <w:contextualSpacing/>
    </w:pPr>
    <w:rPr>
      <w:rFonts w:ascii="Calibri" w:eastAsia="Calibri" w:hAnsi="Calibri" w:cs="Arial"/>
      <w:sz w:val="20"/>
      <w:szCs w:val="20"/>
    </w:rPr>
  </w:style>
  <w:style w:type="paragraph" w:customStyle="1" w:styleId="E8D6307E335442B9B8D13183A9F7D6525">
    <w:name w:val="E8D6307E335442B9B8D13183A9F7D6525"/>
    <w:rsid w:val="00150219"/>
    <w:pPr>
      <w:spacing w:after="0" w:line="240" w:lineRule="auto"/>
      <w:ind w:left="720"/>
      <w:contextualSpacing/>
    </w:pPr>
    <w:rPr>
      <w:rFonts w:ascii="Calibri" w:eastAsia="Calibri" w:hAnsi="Calibri" w:cs="Arial"/>
      <w:sz w:val="20"/>
      <w:szCs w:val="20"/>
    </w:rPr>
  </w:style>
  <w:style w:type="paragraph" w:customStyle="1" w:styleId="9522CF5E45CF4EDA93F85A61E7D711A05">
    <w:name w:val="9522CF5E45CF4EDA93F85A61E7D711A05"/>
    <w:rsid w:val="00150219"/>
    <w:pPr>
      <w:spacing w:after="0" w:line="240" w:lineRule="auto"/>
      <w:ind w:left="720"/>
      <w:contextualSpacing/>
    </w:pPr>
    <w:rPr>
      <w:rFonts w:ascii="Calibri" w:eastAsia="Calibri" w:hAnsi="Calibri" w:cs="Arial"/>
      <w:sz w:val="20"/>
      <w:szCs w:val="20"/>
    </w:rPr>
  </w:style>
  <w:style w:type="paragraph" w:customStyle="1" w:styleId="B0042533247942469EA1A6578DB074585">
    <w:name w:val="B0042533247942469EA1A6578DB074585"/>
    <w:rsid w:val="00150219"/>
    <w:pPr>
      <w:spacing w:after="0" w:line="240" w:lineRule="auto"/>
      <w:ind w:left="720"/>
      <w:contextualSpacing/>
    </w:pPr>
    <w:rPr>
      <w:rFonts w:ascii="Calibri" w:eastAsia="Calibri" w:hAnsi="Calibri" w:cs="Arial"/>
      <w:sz w:val="20"/>
      <w:szCs w:val="20"/>
    </w:rPr>
  </w:style>
  <w:style w:type="paragraph" w:customStyle="1" w:styleId="33C35A14BFD041D3B2AEE39D0FD8944A5">
    <w:name w:val="33C35A14BFD041D3B2AEE39D0FD8944A5"/>
    <w:rsid w:val="00150219"/>
    <w:pPr>
      <w:spacing w:after="0" w:line="240" w:lineRule="auto"/>
      <w:ind w:left="720"/>
      <w:contextualSpacing/>
    </w:pPr>
    <w:rPr>
      <w:rFonts w:ascii="Calibri" w:eastAsia="Calibri" w:hAnsi="Calibri" w:cs="Arial"/>
      <w:sz w:val="20"/>
      <w:szCs w:val="20"/>
    </w:rPr>
  </w:style>
  <w:style w:type="paragraph" w:customStyle="1" w:styleId="5673800A490040208E9E5E09F992E0BB3">
    <w:name w:val="5673800A490040208E9E5E09F992E0BB3"/>
    <w:rsid w:val="00150219"/>
    <w:pPr>
      <w:spacing w:after="0" w:line="240" w:lineRule="auto"/>
    </w:pPr>
    <w:rPr>
      <w:rFonts w:ascii="Calibri" w:eastAsia="Calibri" w:hAnsi="Calibri" w:cs="Arial"/>
      <w:sz w:val="20"/>
      <w:szCs w:val="20"/>
    </w:rPr>
  </w:style>
  <w:style w:type="paragraph" w:customStyle="1" w:styleId="B3D4F24EE9FF4937BE7065F8A44A07F03">
    <w:name w:val="B3D4F24EE9FF4937BE7065F8A44A07F03"/>
    <w:rsid w:val="00150219"/>
    <w:pPr>
      <w:spacing w:after="0" w:line="240" w:lineRule="auto"/>
    </w:pPr>
    <w:rPr>
      <w:rFonts w:ascii="Calibri" w:eastAsia="Calibri" w:hAnsi="Calibri" w:cs="Arial"/>
      <w:sz w:val="20"/>
      <w:szCs w:val="20"/>
    </w:rPr>
  </w:style>
  <w:style w:type="paragraph" w:customStyle="1" w:styleId="1C17954F3B7F419A8B9BD0D8CBAA1D3A3">
    <w:name w:val="1C17954F3B7F419A8B9BD0D8CBAA1D3A3"/>
    <w:rsid w:val="00150219"/>
    <w:pPr>
      <w:spacing w:after="0" w:line="240" w:lineRule="auto"/>
    </w:pPr>
    <w:rPr>
      <w:rFonts w:ascii="Calibri" w:eastAsia="Calibri" w:hAnsi="Calibri" w:cs="Arial"/>
      <w:sz w:val="20"/>
      <w:szCs w:val="20"/>
    </w:rPr>
  </w:style>
  <w:style w:type="paragraph" w:customStyle="1" w:styleId="35C971E146F14776B925560E28417B205">
    <w:name w:val="35C971E146F14776B925560E28417B205"/>
    <w:rsid w:val="00150219"/>
    <w:pPr>
      <w:spacing w:after="0" w:line="240" w:lineRule="auto"/>
    </w:pPr>
    <w:rPr>
      <w:rFonts w:ascii="Calibri" w:eastAsia="Calibri" w:hAnsi="Calibri" w:cs="Arial"/>
      <w:sz w:val="20"/>
      <w:szCs w:val="20"/>
    </w:rPr>
  </w:style>
  <w:style w:type="paragraph" w:customStyle="1" w:styleId="2089DA2537994673AAAFA6C2F888A61C5">
    <w:name w:val="2089DA2537994673AAAFA6C2F888A61C5"/>
    <w:rsid w:val="00150219"/>
    <w:pPr>
      <w:spacing w:after="0" w:line="240" w:lineRule="auto"/>
    </w:pPr>
    <w:rPr>
      <w:rFonts w:ascii="Calibri" w:eastAsia="Calibri" w:hAnsi="Calibri" w:cs="Arial"/>
      <w:sz w:val="20"/>
      <w:szCs w:val="20"/>
    </w:rPr>
  </w:style>
  <w:style w:type="paragraph" w:customStyle="1" w:styleId="9ACAAB336D044345A0D3F5986AB3E5755">
    <w:name w:val="9ACAAB336D044345A0D3F5986AB3E5755"/>
    <w:rsid w:val="00150219"/>
    <w:pPr>
      <w:spacing w:after="0" w:line="240" w:lineRule="auto"/>
    </w:pPr>
    <w:rPr>
      <w:rFonts w:ascii="Calibri" w:eastAsia="Calibri" w:hAnsi="Calibri" w:cs="Arial"/>
      <w:sz w:val="20"/>
      <w:szCs w:val="20"/>
    </w:rPr>
  </w:style>
  <w:style w:type="paragraph" w:customStyle="1" w:styleId="3485288AC40A45D6BD928480D36673EF5">
    <w:name w:val="3485288AC40A45D6BD928480D36673EF5"/>
    <w:rsid w:val="00150219"/>
    <w:pPr>
      <w:spacing w:after="0" w:line="240" w:lineRule="auto"/>
    </w:pPr>
    <w:rPr>
      <w:rFonts w:ascii="Calibri" w:eastAsia="Calibri" w:hAnsi="Calibri" w:cs="Arial"/>
      <w:sz w:val="20"/>
      <w:szCs w:val="20"/>
    </w:rPr>
  </w:style>
  <w:style w:type="paragraph" w:customStyle="1" w:styleId="40F92733729742C89BF129F28880E0985">
    <w:name w:val="40F92733729742C89BF129F28880E0985"/>
    <w:rsid w:val="00150219"/>
    <w:pPr>
      <w:spacing w:after="0" w:line="240" w:lineRule="auto"/>
    </w:pPr>
    <w:rPr>
      <w:rFonts w:ascii="Calibri" w:eastAsia="Calibri" w:hAnsi="Calibri" w:cs="Arial"/>
      <w:sz w:val="20"/>
      <w:szCs w:val="20"/>
    </w:rPr>
  </w:style>
  <w:style w:type="paragraph" w:customStyle="1" w:styleId="C4448FC28D18436584A5CF00C835CD015">
    <w:name w:val="C4448FC28D18436584A5CF00C835CD015"/>
    <w:rsid w:val="00150219"/>
    <w:pPr>
      <w:spacing w:after="0" w:line="240" w:lineRule="auto"/>
    </w:pPr>
    <w:rPr>
      <w:rFonts w:ascii="Calibri" w:eastAsia="Calibri" w:hAnsi="Calibri" w:cs="Arial"/>
      <w:sz w:val="20"/>
      <w:szCs w:val="20"/>
    </w:rPr>
  </w:style>
  <w:style w:type="paragraph" w:customStyle="1" w:styleId="60249D883817452391E61866B09A13A15">
    <w:name w:val="60249D883817452391E61866B09A13A15"/>
    <w:rsid w:val="00150219"/>
    <w:pPr>
      <w:spacing w:after="0" w:line="240" w:lineRule="auto"/>
    </w:pPr>
    <w:rPr>
      <w:rFonts w:ascii="Calibri" w:eastAsia="Calibri" w:hAnsi="Calibri" w:cs="Arial"/>
      <w:sz w:val="20"/>
      <w:szCs w:val="20"/>
    </w:rPr>
  </w:style>
  <w:style w:type="paragraph" w:customStyle="1" w:styleId="48DEB47222634AE2ACB391E5E49E8EE83">
    <w:name w:val="48DEB47222634AE2ACB391E5E49E8EE83"/>
    <w:rsid w:val="00150219"/>
    <w:pPr>
      <w:spacing w:after="0" w:line="240" w:lineRule="auto"/>
    </w:pPr>
    <w:rPr>
      <w:rFonts w:ascii="Calibri" w:eastAsia="Calibri" w:hAnsi="Calibri" w:cs="Arial"/>
      <w:sz w:val="20"/>
      <w:szCs w:val="20"/>
    </w:rPr>
  </w:style>
  <w:style w:type="paragraph" w:customStyle="1" w:styleId="5A737F84507D4F739BF162990D486CE72">
    <w:name w:val="5A737F84507D4F739BF162990D486CE72"/>
    <w:rsid w:val="00150219"/>
    <w:pPr>
      <w:spacing w:after="0" w:line="240" w:lineRule="auto"/>
    </w:pPr>
    <w:rPr>
      <w:rFonts w:ascii="Calibri" w:eastAsia="Calibri" w:hAnsi="Calibri" w:cs="Arial"/>
      <w:sz w:val="20"/>
      <w:szCs w:val="20"/>
    </w:rPr>
  </w:style>
  <w:style w:type="paragraph" w:customStyle="1" w:styleId="0C044BFBF3A048E6A8F2ADB6FD3069CE2">
    <w:name w:val="0C044BFBF3A048E6A8F2ADB6FD3069CE2"/>
    <w:rsid w:val="00150219"/>
    <w:pPr>
      <w:spacing w:after="0" w:line="240" w:lineRule="auto"/>
    </w:pPr>
    <w:rPr>
      <w:rFonts w:ascii="Calibri" w:eastAsia="Calibri" w:hAnsi="Calibri" w:cs="Arial"/>
      <w:sz w:val="20"/>
      <w:szCs w:val="20"/>
    </w:rPr>
  </w:style>
  <w:style w:type="paragraph" w:customStyle="1" w:styleId="4FBAF2AD8AD1470F96FC026185AD68D32">
    <w:name w:val="4FBAF2AD8AD1470F96FC026185AD68D32"/>
    <w:rsid w:val="00150219"/>
    <w:pPr>
      <w:spacing w:after="0" w:line="240" w:lineRule="auto"/>
    </w:pPr>
    <w:rPr>
      <w:rFonts w:ascii="Calibri" w:eastAsia="Calibri" w:hAnsi="Calibri" w:cs="Arial"/>
      <w:sz w:val="20"/>
      <w:szCs w:val="20"/>
    </w:rPr>
  </w:style>
  <w:style w:type="paragraph" w:customStyle="1" w:styleId="EF0EAB1D34284BB19B41FEC6D92D7A792">
    <w:name w:val="EF0EAB1D34284BB19B41FEC6D92D7A792"/>
    <w:rsid w:val="00150219"/>
    <w:pPr>
      <w:spacing w:after="0" w:line="240" w:lineRule="auto"/>
    </w:pPr>
    <w:rPr>
      <w:rFonts w:ascii="Calibri" w:eastAsia="Calibri" w:hAnsi="Calibri" w:cs="Arial"/>
      <w:sz w:val="20"/>
      <w:szCs w:val="20"/>
    </w:rPr>
  </w:style>
  <w:style w:type="paragraph" w:customStyle="1" w:styleId="19B79E2875DA4154A1733D120C21E6C12">
    <w:name w:val="19B79E2875DA4154A1733D120C21E6C12"/>
    <w:rsid w:val="00150219"/>
    <w:pPr>
      <w:spacing w:after="0" w:line="240" w:lineRule="auto"/>
    </w:pPr>
    <w:rPr>
      <w:rFonts w:ascii="Calibri" w:eastAsia="Calibri" w:hAnsi="Calibri" w:cs="Arial"/>
      <w:sz w:val="20"/>
      <w:szCs w:val="20"/>
    </w:rPr>
  </w:style>
  <w:style w:type="paragraph" w:customStyle="1" w:styleId="DA9DE346E7254C28B63CADB251D110EA2">
    <w:name w:val="DA9DE346E7254C28B63CADB251D110EA2"/>
    <w:rsid w:val="00150219"/>
    <w:pPr>
      <w:spacing w:after="0" w:line="240" w:lineRule="auto"/>
    </w:pPr>
    <w:rPr>
      <w:rFonts w:ascii="Calibri" w:eastAsia="Calibri" w:hAnsi="Calibri" w:cs="Arial"/>
      <w:sz w:val="20"/>
      <w:szCs w:val="20"/>
    </w:rPr>
  </w:style>
  <w:style w:type="paragraph" w:customStyle="1" w:styleId="B23D982FDF214D9BB8C6DC627BA029BD2">
    <w:name w:val="B23D982FDF214D9BB8C6DC627BA029BD2"/>
    <w:rsid w:val="00150219"/>
    <w:pPr>
      <w:spacing w:after="0" w:line="240" w:lineRule="auto"/>
    </w:pPr>
    <w:rPr>
      <w:rFonts w:ascii="Calibri" w:eastAsia="Calibri" w:hAnsi="Calibri" w:cs="Arial"/>
      <w:sz w:val="20"/>
      <w:szCs w:val="20"/>
    </w:rPr>
  </w:style>
  <w:style w:type="paragraph" w:customStyle="1" w:styleId="E1A14560CFC6429D81223368F77BCFBB2">
    <w:name w:val="E1A14560CFC6429D81223368F77BCFBB2"/>
    <w:rsid w:val="00150219"/>
    <w:pPr>
      <w:spacing w:after="0" w:line="240" w:lineRule="auto"/>
    </w:pPr>
    <w:rPr>
      <w:rFonts w:ascii="Calibri" w:eastAsia="Calibri" w:hAnsi="Calibri" w:cs="Arial"/>
      <w:sz w:val="20"/>
      <w:szCs w:val="20"/>
    </w:rPr>
  </w:style>
  <w:style w:type="paragraph" w:customStyle="1" w:styleId="7077B647F672413D84E0B268F198F1712">
    <w:name w:val="7077B647F672413D84E0B268F198F1712"/>
    <w:rsid w:val="00150219"/>
    <w:pPr>
      <w:spacing w:after="0" w:line="240" w:lineRule="auto"/>
      <w:ind w:left="720"/>
      <w:contextualSpacing/>
    </w:pPr>
    <w:rPr>
      <w:rFonts w:ascii="Calibri" w:eastAsia="Calibri" w:hAnsi="Calibri" w:cs="Arial"/>
      <w:sz w:val="20"/>
      <w:szCs w:val="20"/>
    </w:rPr>
  </w:style>
  <w:style w:type="paragraph" w:customStyle="1" w:styleId="AF1E7A0541C141A5A1AA508BC232EF7A2">
    <w:name w:val="AF1E7A0541C141A5A1AA508BC232EF7A2"/>
    <w:rsid w:val="00150219"/>
    <w:pPr>
      <w:spacing w:after="0" w:line="240" w:lineRule="auto"/>
      <w:ind w:left="720"/>
      <w:contextualSpacing/>
    </w:pPr>
    <w:rPr>
      <w:rFonts w:ascii="Calibri" w:eastAsia="Calibri" w:hAnsi="Calibri" w:cs="Arial"/>
      <w:sz w:val="20"/>
      <w:szCs w:val="20"/>
    </w:rPr>
  </w:style>
  <w:style w:type="paragraph" w:customStyle="1" w:styleId="C8E570A1A4D84ED48A077624676240F12">
    <w:name w:val="C8E570A1A4D84ED48A077624676240F12"/>
    <w:rsid w:val="00150219"/>
    <w:pPr>
      <w:spacing w:after="0" w:line="240" w:lineRule="auto"/>
      <w:ind w:left="720"/>
      <w:contextualSpacing/>
    </w:pPr>
    <w:rPr>
      <w:rFonts w:ascii="Calibri" w:eastAsia="Calibri" w:hAnsi="Calibri" w:cs="Arial"/>
      <w:sz w:val="20"/>
      <w:szCs w:val="20"/>
    </w:rPr>
  </w:style>
  <w:style w:type="paragraph" w:customStyle="1" w:styleId="E40EED12EA1D42EBB4D2ED9B4CF126D72">
    <w:name w:val="E40EED12EA1D42EBB4D2ED9B4CF126D72"/>
    <w:rsid w:val="00150219"/>
    <w:pPr>
      <w:spacing w:after="0" w:line="240" w:lineRule="auto"/>
      <w:ind w:left="720"/>
      <w:contextualSpacing/>
    </w:pPr>
    <w:rPr>
      <w:rFonts w:ascii="Calibri" w:eastAsia="Calibri" w:hAnsi="Calibri" w:cs="Arial"/>
      <w:sz w:val="20"/>
      <w:szCs w:val="20"/>
    </w:rPr>
  </w:style>
  <w:style w:type="paragraph" w:customStyle="1" w:styleId="D3765A5255004DA69C4A50FF1B3A07032">
    <w:name w:val="D3765A5255004DA69C4A50FF1B3A07032"/>
    <w:rsid w:val="00150219"/>
    <w:pPr>
      <w:spacing w:after="0" w:line="240" w:lineRule="auto"/>
      <w:ind w:left="720"/>
      <w:contextualSpacing/>
    </w:pPr>
    <w:rPr>
      <w:rFonts w:ascii="Calibri" w:eastAsia="Calibri" w:hAnsi="Calibri" w:cs="Arial"/>
      <w:sz w:val="20"/>
      <w:szCs w:val="20"/>
    </w:rPr>
  </w:style>
  <w:style w:type="paragraph" w:customStyle="1" w:styleId="B427853980744C0D9A5D0E10A423A4222">
    <w:name w:val="B427853980744C0D9A5D0E10A423A4222"/>
    <w:rsid w:val="00150219"/>
    <w:pPr>
      <w:spacing w:after="0" w:line="240" w:lineRule="auto"/>
      <w:ind w:left="720"/>
      <w:contextualSpacing/>
    </w:pPr>
    <w:rPr>
      <w:rFonts w:ascii="Calibri" w:eastAsia="Calibri" w:hAnsi="Calibri" w:cs="Arial"/>
      <w:sz w:val="20"/>
      <w:szCs w:val="20"/>
    </w:rPr>
  </w:style>
  <w:style w:type="paragraph" w:customStyle="1" w:styleId="CD8EC6B0889846E9B25C0873120ADC5D2">
    <w:name w:val="CD8EC6B0889846E9B25C0873120ADC5D2"/>
    <w:rsid w:val="00150219"/>
    <w:pPr>
      <w:spacing w:after="0" w:line="240" w:lineRule="auto"/>
      <w:ind w:left="720"/>
      <w:contextualSpacing/>
    </w:pPr>
    <w:rPr>
      <w:rFonts w:ascii="Calibri" w:eastAsia="Calibri" w:hAnsi="Calibri" w:cs="Arial"/>
      <w:sz w:val="20"/>
      <w:szCs w:val="20"/>
    </w:rPr>
  </w:style>
  <w:style w:type="paragraph" w:customStyle="1" w:styleId="7716447749074495B13151DA5956174C2">
    <w:name w:val="7716447749074495B13151DA5956174C2"/>
    <w:rsid w:val="00150219"/>
    <w:pPr>
      <w:spacing w:after="0" w:line="240" w:lineRule="auto"/>
      <w:ind w:left="720"/>
      <w:contextualSpacing/>
    </w:pPr>
    <w:rPr>
      <w:rFonts w:ascii="Calibri" w:eastAsia="Calibri" w:hAnsi="Calibri" w:cs="Arial"/>
      <w:sz w:val="20"/>
      <w:szCs w:val="20"/>
    </w:rPr>
  </w:style>
  <w:style w:type="paragraph" w:customStyle="1" w:styleId="40F6A45310DE4D779B765F35E14259132">
    <w:name w:val="40F6A45310DE4D779B765F35E14259132"/>
    <w:rsid w:val="00150219"/>
    <w:pPr>
      <w:spacing w:after="0" w:line="240" w:lineRule="auto"/>
      <w:ind w:left="720"/>
      <w:contextualSpacing/>
    </w:pPr>
    <w:rPr>
      <w:rFonts w:ascii="Calibri" w:eastAsia="Calibri" w:hAnsi="Calibri" w:cs="Arial"/>
      <w:sz w:val="20"/>
      <w:szCs w:val="20"/>
    </w:rPr>
  </w:style>
  <w:style w:type="paragraph" w:customStyle="1" w:styleId="B951FFC13CCC4BB1B0AE28648B4A53D52">
    <w:name w:val="B951FFC13CCC4BB1B0AE28648B4A53D52"/>
    <w:rsid w:val="00150219"/>
    <w:pPr>
      <w:spacing w:after="0" w:line="240" w:lineRule="auto"/>
      <w:ind w:left="720"/>
      <w:contextualSpacing/>
    </w:pPr>
    <w:rPr>
      <w:rFonts w:ascii="Calibri" w:eastAsia="Calibri" w:hAnsi="Calibri" w:cs="Arial"/>
      <w:sz w:val="20"/>
      <w:szCs w:val="20"/>
    </w:rPr>
  </w:style>
  <w:style w:type="paragraph" w:customStyle="1" w:styleId="6C0AED54EE97419F84438FCC9FDF020F2">
    <w:name w:val="6C0AED54EE97419F84438FCC9FDF020F2"/>
    <w:rsid w:val="00150219"/>
    <w:pPr>
      <w:spacing w:after="0" w:line="240" w:lineRule="auto"/>
      <w:ind w:left="720"/>
      <w:contextualSpacing/>
    </w:pPr>
    <w:rPr>
      <w:rFonts w:ascii="Calibri" w:eastAsia="Calibri" w:hAnsi="Calibri" w:cs="Arial"/>
      <w:sz w:val="20"/>
      <w:szCs w:val="20"/>
    </w:rPr>
  </w:style>
  <w:style w:type="paragraph" w:customStyle="1" w:styleId="8F64C3D08D654CF1873EF15DA0C809BA2">
    <w:name w:val="8F64C3D08D654CF1873EF15DA0C809BA2"/>
    <w:rsid w:val="00150219"/>
    <w:pPr>
      <w:spacing w:after="0" w:line="240" w:lineRule="auto"/>
      <w:ind w:left="720"/>
      <w:contextualSpacing/>
    </w:pPr>
    <w:rPr>
      <w:rFonts w:ascii="Calibri" w:eastAsia="Calibri" w:hAnsi="Calibri" w:cs="Arial"/>
      <w:sz w:val="20"/>
      <w:szCs w:val="20"/>
    </w:rPr>
  </w:style>
  <w:style w:type="paragraph" w:customStyle="1" w:styleId="13EFFA2954F3449AA2CE26185D7F95202">
    <w:name w:val="13EFFA2954F3449AA2CE26185D7F95202"/>
    <w:rsid w:val="00150219"/>
    <w:pPr>
      <w:spacing w:after="0" w:line="240" w:lineRule="auto"/>
      <w:ind w:left="720"/>
      <w:contextualSpacing/>
    </w:pPr>
    <w:rPr>
      <w:rFonts w:ascii="Calibri" w:eastAsia="Calibri" w:hAnsi="Calibri" w:cs="Arial"/>
      <w:sz w:val="20"/>
      <w:szCs w:val="20"/>
    </w:rPr>
  </w:style>
  <w:style w:type="paragraph" w:customStyle="1" w:styleId="DFCC2C5E714C4584910863DF8A8DD4CB2">
    <w:name w:val="DFCC2C5E714C4584910863DF8A8DD4CB2"/>
    <w:rsid w:val="00150219"/>
    <w:pPr>
      <w:spacing w:after="0" w:line="240" w:lineRule="auto"/>
      <w:ind w:left="720"/>
      <w:contextualSpacing/>
    </w:pPr>
    <w:rPr>
      <w:rFonts w:ascii="Calibri" w:eastAsia="Calibri" w:hAnsi="Calibri" w:cs="Arial"/>
      <w:sz w:val="20"/>
      <w:szCs w:val="20"/>
    </w:rPr>
  </w:style>
  <w:style w:type="paragraph" w:customStyle="1" w:styleId="26E9FB0710ED43FC8641C54CBC63D8842">
    <w:name w:val="26E9FB0710ED43FC8641C54CBC63D8842"/>
    <w:rsid w:val="00150219"/>
    <w:pPr>
      <w:spacing w:after="0" w:line="240" w:lineRule="auto"/>
      <w:ind w:left="720"/>
      <w:contextualSpacing/>
    </w:pPr>
    <w:rPr>
      <w:rFonts w:ascii="Calibri" w:eastAsia="Calibri" w:hAnsi="Calibri" w:cs="Arial"/>
      <w:sz w:val="20"/>
      <w:szCs w:val="20"/>
    </w:rPr>
  </w:style>
  <w:style w:type="paragraph" w:customStyle="1" w:styleId="BD58D8BCF70F4F16BB0C93C93FA78BDE2">
    <w:name w:val="BD58D8BCF70F4F16BB0C93C93FA78BDE2"/>
    <w:rsid w:val="00150219"/>
    <w:pPr>
      <w:spacing w:after="0" w:line="240" w:lineRule="auto"/>
      <w:ind w:left="720"/>
      <w:contextualSpacing/>
    </w:pPr>
    <w:rPr>
      <w:rFonts w:ascii="Calibri" w:eastAsia="Calibri" w:hAnsi="Calibri" w:cs="Arial"/>
      <w:sz w:val="20"/>
      <w:szCs w:val="20"/>
    </w:rPr>
  </w:style>
  <w:style w:type="paragraph" w:customStyle="1" w:styleId="289B3B9047D34397824BC21026A6BC542">
    <w:name w:val="289B3B9047D34397824BC21026A6BC542"/>
    <w:rsid w:val="00150219"/>
    <w:pPr>
      <w:spacing w:after="0" w:line="240" w:lineRule="auto"/>
      <w:ind w:left="720"/>
      <w:contextualSpacing/>
    </w:pPr>
    <w:rPr>
      <w:rFonts w:ascii="Calibri" w:eastAsia="Calibri" w:hAnsi="Calibri" w:cs="Arial"/>
      <w:sz w:val="20"/>
      <w:szCs w:val="20"/>
    </w:rPr>
  </w:style>
  <w:style w:type="paragraph" w:customStyle="1" w:styleId="9A36BAA246274B76AE12B2E84A61B47D2">
    <w:name w:val="9A36BAA246274B76AE12B2E84A61B47D2"/>
    <w:rsid w:val="00150219"/>
    <w:pPr>
      <w:spacing w:after="0" w:line="240" w:lineRule="auto"/>
      <w:ind w:left="720"/>
      <w:contextualSpacing/>
    </w:pPr>
    <w:rPr>
      <w:rFonts w:ascii="Calibri" w:eastAsia="Calibri" w:hAnsi="Calibri" w:cs="Arial"/>
      <w:sz w:val="20"/>
      <w:szCs w:val="20"/>
    </w:rPr>
  </w:style>
  <w:style w:type="paragraph" w:customStyle="1" w:styleId="C65AB414043B4AB284844AB65725B90C2">
    <w:name w:val="C65AB414043B4AB284844AB65725B90C2"/>
    <w:rsid w:val="00150219"/>
    <w:pPr>
      <w:spacing w:after="0" w:line="240" w:lineRule="auto"/>
      <w:ind w:left="720"/>
      <w:contextualSpacing/>
    </w:pPr>
    <w:rPr>
      <w:rFonts w:ascii="Calibri" w:eastAsia="Calibri" w:hAnsi="Calibri" w:cs="Arial"/>
      <w:sz w:val="20"/>
      <w:szCs w:val="20"/>
    </w:rPr>
  </w:style>
  <w:style w:type="paragraph" w:customStyle="1" w:styleId="7B8BBA692DEA47C9A4BC58E2637107B82">
    <w:name w:val="7B8BBA692DEA47C9A4BC58E2637107B82"/>
    <w:rsid w:val="00150219"/>
    <w:pPr>
      <w:spacing w:after="0" w:line="240" w:lineRule="auto"/>
      <w:ind w:left="720"/>
      <w:contextualSpacing/>
    </w:pPr>
    <w:rPr>
      <w:rFonts w:ascii="Calibri" w:eastAsia="Calibri" w:hAnsi="Calibri" w:cs="Arial"/>
      <w:sz w:val="20"/>
      <w:szCs w:val="20"/>
    </w:rPr>
  </w:style>
  <w:style w:type="paragraph" w:customStyle="1" w:styleId="B18AA8147FF543B78F296092F2008A222">
    <w:name w:val="B18AA8147FF543B78F296092F2008A222"/>
    <w:rsid w:val="00150219"/>
    <w:pPr>
      <w:spacing w:after="0" w:line="240" w:lineRule="auto"/>
      <w:ind w:left="720"/>
      <w:contextualSpacing/>
    </w:pPr>
    <w:rPr>
      <w:rFonts w:ascii="Calibri" w:eastAsia="Calibri" w:hAnsi="Calibri" w:cs="Arial"/>
      <w:sz w:val="20"/>
      <w:szCs w:val="20"/>
    </w:rPr>
  </w:style>
  <w:style w:type="paragraph" w:customStyle="1" w:styleId="96CD8B23639444268934E49977BCEE422">
    <w:name w:val="96CD8B23639444268934E49977BCEE422"/>
    <w:rsid w:val="00150219"/>
    <w:pPr>
      <w:spacing w:after="0" w:line="240" w:lineRule="auto"/>
      <w:ind w:left="720"/>
      <w:contextualSpacing/>
    </w:pPr>
    <w:rPr>
      <w:rFonts w:ascii="Calibri" w:eastAsia="Calibri" w:hAnsi="Calibri" w:cs="Arial"/>
      <w:sz w:val="20"/>
      <w:szCs w:val="20"/>
    </w:rPr>
  </w:style>
  <w:style w:type="paragraph" w:customStyle="1" w:styleId="E9DB3D95623747FF8A51ACC6B938E7712">
    <w:name w:val="E9DB3D95623747FF8A51ACC6B938E7712"/>
    <w:rsid w:val="00150219"/>
    <w:pPr>
      <w:spacing w:after="0" w:line="240" w:lineRule="auto"/>
      <w:ind w:left="720"/>
      <w:contextualSpacing/>
    </w:pPr>
    <w:rPr>
      <w:rFonts w:ascii="Calibri" w:eastAsia="Calibri" w:hAnsi="Calibri" w:cs="Arial"/>
      <w:sz w:val="20"/>
      <w:szCs w:val="20"/>
    </w:rPr>
  </w:style>
  <w:style w:type="paragraph" w:customStyle="1" w:styleId="BF99728C1F484B4D935E4B9EB17F74852">
    <w:name w:val="BF99728C1F484B4D935E4B9EB17F74852"/>
    <w:rsid w:val="00150219"/>
    <w:pPr>
      <w:spacing w:after="0" w:line="240" w:lineRule="auto"/>
      <w:ind w:left="720"/>
      <w:contextualSpacing/>
    </w:pPr>
    <w:rPr>
      <w:rFonts w:ascii="Calibri" w:eastAsia="Calibri" w:hAnsi="Calibri" w:cs="Arial"/>
      <w:sz w:val="20"/>
      <w:szCs w:val="20"/>
    </w:rPr>
  </w:style>
  <w:style w:type="paragraph" w:customStyle="1" w:styleId="743598DC00C840A892768671BFD77C822">
    <w:name w:val="743598DC00C840A892768671BFD77C822"/>
    <w:rsid w:val="00150219"/>
    <w:pPr>
      <w:spacing w:after="0" w:line="240" w:lineRule="auto"/>
      <w:ind w:left="720"/>
      <w:contextualSpacing/>
    </w:pPr>
    <w:rPr>
      <w:rFonts w:ascii="Calibri" w:eastAsia="Calibri" w:hAnsi="Calibri" w:cs="Arial"/>
      <w:sz w:val="20"/>
      <w:szCs w:val="20"/>
    </w:rPr>
  </w:style>
  <w:style w:type="paragraph" w:customStyle="1" w:styleId="F71E03F9AD8C4E8B869610F7C02DB56A2">
    <w:name w:val="F71E03F9AD8C4E8B869610F7C02DB56A2"/>
    <w:rsid w:val="00150219"/>
    <w:pPr>
      <w:spacing w:after="0" w:line="240" w:lineRule="auto"/>
      <w:ind w:left="720"/>
      <w:contextualSpacing/>
    </w:pPr>
    <w:rPr>
      <w:rFonts w:ascii="Calibri" w:eastAsia="Calibri" w:hAnsi="Calibri" w:cs="Arial"/>
      <w:sz w:val="20"/>
      <w:szCs w:val="20"/>
    </w:rPr>
  </w:style>
  <w:style w:type="paragraph" w:customStyle="1" w:styleId="94DA7DCF61E44218B443879602A033112">
    <w:name w:val="94DA7DCF61E44218B443879602A033112"/>
    <w:rsid w:val="00150219"/>
    <w:pPr>
      <w:spacing w:after="0" w:line="240" w:lineRule="auto"/>
      <w:ind w:left="720"/>
      <w:contextualSpacing/>
    </w:pPr>
    <w:rPr>
      <w:rFonts w:ascii="Calibri" w:eastAsia="Calibri" w:hAnsi="Calibri" w:cs="Arial"/>
      <w:sz w:val="20"/>
      <w:szCs w:val="20"/>
    </w:rPr>
  </w:style>
  <w:style w:type="paragraph" w:customStyle="1" w:styleId="FCFC6309C83D4E09AA33BCBD5F712F9C2">
    <w:name w:val="FCFC6309C83D4E09AA33BCBD5F712F9C2"/>
    <w:rsid w:val="00150219"/>
    <w:pPr>
      <w:spacing w:after="0" w:line="240" w:lineRule="auto"/>
      <w:ind w:left="720"/>
      <w:contextualSpacing/>
    </w:pPr>
    <w:rPr>
      <w:rFonts w:ascii="Calibri" w:eastAsia="Calibri" w:hAnsi="Calibri" w:cs="Arial"/>
      <w:sz w:val="20"/>
      <w:szCs w:val="20"/>
    </w:rPr>
  </w:style>
  <w:style w:type="paragraph" w:customStyle="1" w:styleId="FE54482404134E67913B55F6995300CA2">
    <w:name w:val="FE54482404134E67913B55F6995300CA2"/>
    <w:rsid w:val="00150219"/>
    <w:pPr>
      <w:spacing w:after="0" w:line="240" w:lineRule="auto"/>
      <w:ind w:left="720"/>
      <w:contextualSpacing/>
    </w:pPr>
    <w:rPr>
      <w:rFonts w:ascii="Calibri" w:eastAsia="Calibri" w:hAnsi="Calibri" w:cs="Arial"/>
      <w:sz w:val="20"/>
      <w:szCs w:val="20"/>
    </w:rPr>
  </w:style>
  <w:style w:type="paragraph" w:customStyle="1" w:styleId="55CAE24FC6C742918E051E9C56A109AF2">
    <w:name w:val="55CAE24FC6C742918E051E9C56A109AF2"/>
    <w:rsid w:val="00150219"/>
    <w:pPr>
      <w:spacing w:after="0" w:line="240" w:lineRule="auto"/>
      <w:ind w:left="720"/>
      <w:contextualSpacing/>
    </w:pPr>
    <w:rPr>
      <w:rFonts w:ascii="Calibri" w:eastAsia="Calibri" w:hAnsi="Calibri" w:cs="Arial"/>
      <w:sz w:val="20"/>
      <w:szCs w:val="20"/>
    </w:rPr>
  </w:style>
  <w:style w:type="paragraph" w:customStyle="1" w:styleId="9883F229B1744521B6ACCDA52490D60B2">
    <w:name w:val="9883F229B1744521B6ACCDA52490D60B2"/>
    <w:rsid w:val="00150219"/>
    <w:pPr>
      <w:spacing w:after="0" w:line="240" w:lineRule="auto"/>
      <w:ind w:left="720"/>
      <w:contextualSpacing/>
    </w:pPr>
    <w:rPr>
      <w:rFonts w:ascii="Calibri" w:eastAsia="Calibri" w:hAnsi="Calibri" w:cs="Arial"/>
      <w:sz w:val="20"/>
      <w:szCs w:val="20"/>
    </w:rPr>
  </w:style>
  <w:style w:type="paragraph" w:customStyle="1" w:styleId="EECDF45D11AC4844A15A19B43514E7AB2">
    <w:name w:val="EECDF45D11AC4844A15A19B43514E7AB2"/>
    <w:rsid w:val="00150219"/>
    <w:pPr>
      <w:spacing w:after="0" w:line="240" w:lineRule="auto"/>
      <w:ind w:left="720"/>
      <w:contextualSpacing/>
    </w:pPr>
    <w:rPr>
      <w:rFonts w:ascii="Calibri" w:eastAsia="Calibri" w:hAnsi="Calibri" w:cs="Arial"/>
      <w:sz w:val="20"/>
      <w:szCs w:val="20"/>
    </w:rPr>
  </w:style>
  <w:style w:type="paragraph" w:customStyle="1" w:styleId="D474112B13CC41DFBC7651C7393D50312">
    <w:name w:val="D474112B13CC41DFBC7651C7393D50312"/>
    <w:rsid w:val="00150219"/>
    <w:pPr>
      <w:spacing w:after="0" w:line="240" w:lineRule="auto"/>
      <w:ind w:left="720"/>
      <w:contextualSpacing/>
    </w:pPr>
    <w:rPr>
      <w:rFonts w:ascii="Calibri" w:eastAsia="Calibri" w:hAnsi="Calibri" w:cs="Arial"/>
      <w:sz w:val="20"/>
      <w:szCs w:val="20"/>
    </w:rPr>
  </w:style>
  <w:style w:type="paragraph" w:customStyle="1" w:styleId="951AF519A73848C69304990260AD225B2">
    <w:name w:val="951AF519A73848C69304990260AD225B2"/>
    <w:rsid w:val="00150219"/>
    <w:pPr>
      <w:spacing w:after="0" w:line="240" w:lineRule="auto"/>
      <w:ind w:left="720"/>
      <w:contextualSpacing/>
    </w:pPr>
    <w:rPr>
      <w:rFonts w:ascii="Calibri" w:eastAsia="Calibri" w:hAnsi="Calibri" w:cs="Arial"/>
      <w:sz w:val="20"/>
      <w:szCs w:val="20"/>
    </w:rPr>
  </w:style>
  <w:style w:type="paragraph" w:customStyle="1" w:styleId="9A4EEE7B745F47D69DAEE0F55EA214A52">
    <w:name w:val="9A4EEE7B745F47D69DAEE0F55EA214A52"/>
    <w:rsid w:val="00150219"/>
    <w:pPr>
      <w:spacing w:after="0" w:line="240" w:lineRule="auto"/>
      <w:ind w:left="720"/>
      <w:contextualSpacing/>
    </w:pPr>
    <w:rPr>
      <w:rFonts w:ascii="Calibri" w:eastAsia="Calibri" w:hAnsi="Calibri" w:cs="Arial"/>
      <w:sz w:val="20"/>
      <w:szCs w:val="20"/>
    </w:rPr>
  </w:style>
  <w:style w:type="paragraph" w:customStyle="1" w:styleId="D3F14F21D58245C8BDE0D0A67361AE3D2">
    <w:name w:val="D3F14F21D58245C8BDE0D0A67361AE3D2"/>
    <w:rsid w:val="00150219"/>
    <w:pPr>
      <w:spacing w:after="0" w:line="240" w:lineRule="auto"/>
      <w:ind w:left="720"/>
      <w:contextualSpacing/>
    </w:pPr>
    <w:rPr>
      <w:rFonts w:ascii="Calibri" w:eastAsia="Calibri" w:hAnsi="Calibri" w:cs="Arial"/>
      <w:sz w:val="20"/>
      <w:szCs w:val="20"/>
    </w:rPr>
  </w:style>
  <w:style w:type="paragraph" w:customStyle="1" w:styleId="6BD61E5CA75C4F7996FB2594001369D82">
    <w:name w:val="6BD61E5CA75C4F7996FB2594001369D82"/>
    <w:rsid w:val="00150219"/>
    <w:pPr>
      <w:spacing w:after="0" w:line="240" w:lineRule="auto"/>
      <w:ind w:left="720"/>
      <w:contextualSpacing/>
    </w:pPr>
    <w:rPr>
      <w:rFonts w:ascii="Calibri" w:eastAsia="Calibri" w:hAnsi="Calibri" w:cs="Arial"/>
      <w:sz w:val="20"/>
      <w:szCs w:val="20"/>
    </w:rPr>
  </w:style>
  <w:style w:type="paragraph" w:customStyle="1" w:styleId="EC40957C6CC34F799B6D0C78F729D8152">
    <w:name w:val="EC40957C6CC34F799B6D0C78F729D8152"/>
    <w:rsid w:val="00150219"/>
    <w:pPr>
      <w:spacing w:after="0" w:line="240" w:lineRule="auto"/>
      <w:ind w:left="720"/>
      <w:contextualSpacing/>
    </w:pPr>
    <w:rPr>
      <w:rFonts w:ascii="Calibri" w:eastAsia="Calibri" w:hAnsi="Calibri" w:cs="Arial"/>
      <w:sz w:val="20"/>
      <w:szCs w:val="20"/>
    </w:rPr>
  </w:style>
  <w:style w:type="paragraph" w:customStyle="1" w:styleId="DE88E412B0144AA795214A5399A71D8C2">
    <w:name w:val="DE88E412B0144AA795214A5399A71D8C2"/>
    <w:rsid w:val="00150219"/>
    <w:pPr>
      <w:spacing w:after="0" w:line="240" w:lineRule="auto"/>
      <w:ind w:left="720"/>
      <w:contextualSpacing/>
    </w:pPr>
    <w:rPr>
      <w:rFonts w:ascii="Calibri" w:eastAsia="Calibri" w:hAnsi="Calibri" w:cs="Arial"/>
      <w:sz w:val="20"/>
      <w:szCs w:val="20"/>
    </w:rPr>
  </w:style>
  <w:style w:type="paragraph" w:customStyle="1" w:styleId="4228301797B04D6289EA81C9791939972">
    <w:name w:val="4228301797B04D6289EA81C9791939972"/>
    <w:rsid w:val="00150219"/>
    <w:pPr>
      <w:spacing w:after="0" w:line="240" w:lineRule="auto"/>
      <w:ind w:left="720"/>
      <w:contextualSpacing/>
    </w:pPr>
    <w:rPr>
      <w:rFonts w:ascii="Calibri" w:eastAsia="Calibri" w:hAnsi="Calibri" w:cs="Arial"/>
      <w:sz w:val="20"/>
      <w:szCs w:val="20"/>
    </w:rPr>
  </w:style>
  <w:style w:type="paragraph" w:customStyle="1" w:styleId="74AE5F73B9DC4711A9D2CD93CC6BA3C32">
    <w:name w:val="74AE5F73B9DC4711A9D2CD93CC6BA3C32"/>
    <w:rsid w:val="00150219"/>
    <w:pPr>
      <w:spacing w:after="0" w:line="240" w:lineRule="auto"/>
      <w:ind w:left="720"/>
      <w:contextualSpacing/>
    </w:pPr>
    <w:rPr>
      <w:rFonts w:ascii="Calibri" w:eastAsia="Calibri" w:hAnsi="Calibri" w:cs="Arial"/>
      <w:sz w:val="20"/>
      <w:szCs w:val="20"/>
    </w:rPr>
  </w:style>
  <w:style w:type="paragraph" w:customStyle="1" w:styleId="2C77CAF6E47F4B0897230562B80F25F42">
    <w:name w:val="2C77CAF6E47F4B0897230562B80F25F42"/>
    <w:rsid w:val="00150219"/>
    <w:pPr>
      <w:spacing w:after="0" w:line="240" w:lineRule="auto"/>
    </w:pPr>
    <w:rPr>
      <w:rFonts w:ascii="Calibri" w:eastAsia="Calibri" w:hAnsi="Calibri" w:cs="Arial"/>
      <w:sz w:val="20"/>
      <w:szCs w:val="20"/>
    </w:rPr>
  </w:style>
  <w:style w:type="paragraph" w:customStyle="1" w:styleId="90FFABFE4A5F462EA3644E09E42E53F82">
    <w:name w:val="90FFABFE4A5F462EA3644E09E42E53F82"/>
    <w:rsid w:val="00150219"/>
    <w:pPr>
      <w:spacing w:after="0" w:line="240" w:lineRule="auto"/>
    </w:pPr>
    <w:rPr>
      <w:rFonts w:ascii="Calibri" w:eastAsia="Calibri" w:hAnsi="Calibri" w:cs="Arial"/>
      <w:sz w:val="20"/>
      <w:szCs w:val="20"/>
    </w:rPr>
  </w:style>
  <w:style w:type="paragraph" w:customStyle="1" w:styleId="E232D2589A3F4723AE1B8CC69C54CB852">
    <w:name w:val="E232D2589A3F4723AE1B8CC69C54CB852"/>
    <w:rsid w:val="00150219"/>
    <w:pPr>
      <w:spacing w:after="0" w:line="240" w:lineRule="auto"/>
    </w:pPr>
    <w:rPr>
      <w:rFonts w:ascii="Calibri" w:eastAsia="Calibri" w:hAnsi="Calibri" w:cs="Arial"/>
      <w:sz w:val="20"/>
      <w:szCs w:val="20"/>
    </w:rPr>
  </w:style>
  <w:style w:type="paragraph" w:customStyle="1" w:styleId="E3DE32FE92D24833B511CFF422014BC91">
    <w:name w:val="E3DE32FE92D24833B511CFF422014BC91"/>
    <w:rsid w:val="00150219"/>
    <w:pPr>
      <w:keepLines/>
      <w:spacing w:after="0" w:line="240" w:lineRule="auto"/>
      <w:jc w:val="both"/>
    </w:pPr>
    <w:rPr>
      <w:rFonts w:ascii="Arial" w:eastAsia="Calibri" w:hAnsi="Arial" w:cs="Arial"/>
      <w:sz w:val="20"/>
      <w:szCs w:val="20"/>
      <w:lang w:val="en-US" w:eastAsia="en-US"/>
    </w:rPr>
  </w:style>
  <w:style w:type="paragraph" w:customStyle="1" w:styleId="58B6EE3095A149D0AC15A20B20F850F11">
    <w:name w:val="58B6EE3095A149D0AC15A20B20F850F11"/>
    <w:rsid w:val="00150219"/>
    <w:pPr>
      <w:keepLines/>
      <w:spacing w:after="0" w:line="240" w:lineRule="auto"/>
      <w:jc w:val="both"/>
    </w:pPr>
    <w:rPr>
      <w:rFonts w:ascii="Arial" w:eastAsia="Calibri" w:hAnsi="Arial" w:cs="Arial"/>
      <w:sz w:val="20"/>
      <w:szCs w:val="20"/>
      <w:lang w:val="en-US" w:eastAsia="en-US"/>
    </w:rPr>
  </w:style>
  <w:style w:type="paragraph" w:customStyle="1" w:styleId="012C212AFD8E49539237E458F24813EC1">
    <w:name w:val="012C212AFD8E49539237E458F24813EC1"/>
    <w:rsid w:val="00150219"/>
    <w:pPr>
      <w:keepLines/>
      <w:spacing w:after="0" w:line="240" w:lineRule="auto"/>
      <w:jc w:val="both"/>
    </w:pPr>
    <w:rPr>
      <w:rFonts w:ascii="Arial" w:eastAsia="Calibri" w:hAnsi="Arial" w:cs="Arial"/>
      <w:sz w:val="20"/>
      <w:szCs w:val="20"/>
      <w:lang w:val="en-US" w:eastAsia="en-US"/>
    </w:rPr>
  </w:style>
  <w:style w:type="paragraph" w:customStyle="1" w:styleId="C63CFD8DBAF1415ABE15200A3D27C97F5">
    <w:name w:val="C63CFD8DBAF1415ABE15200A3D27C97F5"/>
    <w:rsid w:val="00150219"/>
    <w:pPr>
      <w:spacing w:after="0" w:line="240" w:lineRule="auto"/>
    </w:pPr>
    <w:rPr>
      <w:rFonts w:ascii="Calibri" w:eastAsia="Calibri" w:hAnsi="Calibri" w:cs="Arial"/>
      <w:sz w:val="20"/>
      <w:szCs w:val="20"/>
    </w:rPr>
  </w:style>
  <w:style w:type="paragraph" w:customStyle="1" w:styleId="1B9757C7E43244A7ABAA0415839151135">
    <w:name w:val="1B9757C7E43244A7ABAA0415839151135"/>
    <w:rsid w:val="00150219"/>
    <w:pPr>
      <w:spacing w:after="0" w:line="240" w:lineRule="auto"/>
    </w:pPr>
    <w:rPr>
      <w:rFonts w:ascii="Calibri" w:eastAsia="Calibri" w:hAnsi="Calibri" w:cs="Arial"/>
      <w:sz w:val="20"/>
      <w:szCs w:val="20"/>
    </w:rPr>
  </w:style>
  <w:style w:type="paragraph" w:customStyle="1" w:styleId="B774929772B84D54A6A913248A8402895">
    <w:name w:val="B774929772B84D54A6A913248A8402895"/>
    <w:rsid w:val="00150219"/>
    <w:pPr>
      <w:spacing w:after="0" w:line="240" w:lineRule="auto"/>
    </w:pPr>
    <w:rPr>
      <w:rFonts w:ascii="Calibri" w:eastAsia="Calibri" w:hAnsi="Calibri" w:cs="Arial"/>
      <w:sz w:val="20"/>
      <w:szCs w:val="20"/>
    </w:rPr>
  </w:style>
  <w:style w:type="paragraph" w:customStyle="1" w:styleId="0210D818A24B4F1C94ED56A96E0535755">
    <w:name w:val="0210D818A24B4F1C94ED56A96E0535755"/>
    <w:rsid w:val="00150219"/>
    <w:pPr>
      <w:spacing w:after="0" w:line="240" w:lineRule="auto"/>
    </w:pPr>
    <w:rPr>
      <w:rFonts w:ascii="Calibri" w:eastAsia="Calibri" w:hAnsi="Calibri" w:cs="Arial"/>
      <w:sz w:val="20"/>
      <w:szCs w:val="20"/>
    </w:rPr>
  </w:style>
  <w:style w:type="paragraph" w:customStyle="1" w:styleId="EB0F0F3508204392BB781ACE5E6F5EE15">
    <w:name w:val="EB0F0F3508204392BB781ACE5E6F5EE15"/>
    <w:rsid w:val="00150219"/>
    <w:pPr>
      <w:spacing w:after="0" w:line="240" w:lineRule="auto"/>
    </w:pPr>
    <w:rPr>
      <w:rFonts w:ascii="Calibri" w:eastAsia="Calibri" w:hAnsi="Calibri" w:cs="Arial"/>
      <w:sz w:val="20"/>
      <w:szCs w:val="20"/>
    </w:rPr>
  </w:style>
  <w:style w:type="paragraph" w:customStyle="1" w:styleId="DA0F6F427FBE4BB6A2346F7003FEE1F85">
    <w:name w:val="DA0F6F427FBE4BB6A2346F7003FEE1F85"/>
    <w:rsid w:val="00150219"/>
    <w:pPr>
      <w:spacing w:after="0" w:line="240" w:lineRule="auto"/>
    </w:pPr>
    <w:rPr>
      <w:rFonts w:ascii="Calibri" w:eastAsia="Calibri" w:hAnsi="Calibri" w:cs="Arial"/>
      <w:sz w:val="20"/>
      <w:szCs w:val="20"/>
    </w:rPr>
  </w:style>
  <w:style w:type="paragraph" w:customStyle="1" w:styleId="649FC489EB744C9EB9929F02595DBE1B5">
    <w:name w:val="649FC489EB744C9EB9929F02595DBE1B5"/>
    <w:rsid w:val="00150219"/>
    <w:pPr>
      <w:spacing w:after="0" w:line="240" w:lineRule="auto"/>
    </w:pPr>
    <w:rPr>
      <w:rFonts w:ascii="Calibri" w:eastAsia="Calibri" w:hAnsi="Calibri" w:cs="Arial"/>
      <w:sz w:val="20"/>
      <w:szCs w:val="20"/>
    </w:rPr>
  </w:style>
  <w:style w:type="paragraph" w:customStyle="1" w:styleId="5E7BC6B448C742D898D0B6C6925A3B345">
    <w:name w:val="5E7BC6B448C742D898D0B6C6925A3B345"/>
    <w:rsid w:val="00150219"/>
    <w:pPr>
      <w:spacing w:after="0" w:line="240" w:lineRule="auto"/>
    </w:pPr>
    <w:rPr>
      <w:rFonts w:ascii="Calibri" w:eastAsia="Calibri" w:hAnsi="Calibri" w:cs="Arial"/>
      <w:sz w:val="20"/>
      <w:szCs w:val="20"/>
    </w:rPr>
  </w:style>
  <w:style w:type="paragraph" w:customStyle="1" w:styleId="335A65E2B6504D8CB10DC9AA6FC55C8C5">
    <w:name w:val="335A65E2B6504D8CB10DC9AA6FC55C8C5"/>
    <w:rsid w:val="00150219"/>
    <w:pPr>
      <w:spacing w:after="0" w:line="240" w:lineRule="auto"/>
    </w:pPr>
    <w:rPr>
      <w:rFonts w:ascii="Calibri" w:eastAsia="Calibri" w:hAnsi="Calibri" w:cs="Arial"/>
      <w:sz w:val="20"/>
      <w:szCs w:val="20"/>
    </w:rPr>
  </w:style>
  <w:style w:type="paragraph" w:customStyle="1" w:styleId="F038451AA1EE4181AE39FB559FE27B115">
    <w:name w:val="F038451AA1EE4181AE39FB559FE27B115"/>
    <w:rsid w:val="00150219"/>
    <w:pPr>
      <w:spacing w:after="0" w:line="240" w:lineRule="auto"/>
    </w:pPr>
    <w:rPr>
      <w:rFonts w:ascii="Calibri" w:eastAsia="Calibri" w:hAnsi="Calibri" w:cs="Arial"/>
      <w:sz w:val="20"/>
      <w:szCs w:val="20"/>
    </w:rPr>
  </w:style>
  <w:style w:type="paragraph" w:customStyle="1" w:styleId="9FD9BBDD8A8B42408E7B1C47587F30E35">
    <w:name w:val="9FD9BBDD8A8B42408E7B1C47587F30E35"/>
    <w:rsid w:val="00150219"/>
    <w:pPr>
      <w:spacing w:after="0" w:line="240" w:lineRule="auto"/>
    </w:pPr>
    <w:rPr>
      <w:rFonts w:ascii="Calibri" w:eastAsia="Calibri" w:hAnsi="Calibri" w:cs="Arial"/>
      <w:sz w:val="20"/>
      <w:szCs w:val="20"/>
    </w:rPr>
  </w:style>
  <w:style w:type="paragraph" w:customStyle="1" w:styleId="DB1A17E36C3C484E81C5C1078CCB8E6B5">
    <w:name w:val="DB1A17E36C3C484E81C5C1078CCB8E6B5"/>
    <w:rsid w:val="00150219"/>
    <w:pPr>
      <w:spacing w:after="0" w:line="240" w:lineRule="auto"/>
    </w:pPr>
    <w:rPr>
      <w:rFonts w:ascii="Calibri" w:eastAsia="Calibri" w:hAnsi="Calibri" w:cs="Arial"/>
      <w:sz w:val="20"/>
      <w:szCs w:val="20"/>
    </w:rPr>
  </w:style>
  <w:style w:type="paragraph" w:customStyle="1" w:styleId="8D1B50DE162B4783B63BBB9A3880DB1D5">
    <w:name w:val="8D1B50DE162B4783B63BBB9A3880DB1D5"/>
    <w:rsid w:val="00150219"/>
    <w:pPr>
      <w:spacing w:after="0" w:line="240" w:lineRule="auto"/>
    </w:pPr>
    <w:rPr>
      <w:rFonts w:ascii="Calibri" w:eastAsia="Calibri" w:hAnsi="Calibri" w:cs="Arial"/>
      <w:sz w:val="20"/>
      <w:szCs w:val="20"/>
    </w:rPr>
  </w:style>
  <w:style w:type="paragraph" w:customStyle="1" w:styleId="5043C89D7F604936A104FBB6DEEFA0755">
    <w:name w:val="5043C89D7F604936A104FBB6DEEFA0755"/>
    <w:rsid w:val="00150219"/>
    <w:pPr>
      <w:spacing w:after="0" w:line="240" w:lineRule="auto"/>
    </w:pPr>
    <w:rPr>
      <w:rFonts w:ascii="Calibri" w:eastAsia="Calibri" w:hAnsi="Calibri" w:cs="Arial"/>
      <w:sz w:val="20"/>
      <w:szCs w:val="20"/>
    </w:rPr>
  </w:style>
  <w:style w:type="paragraph" w:customStyle="1" w:styleId="53493021ED1E4BE090FECD0D3533C08D5">
    <w:name w:val="53493021ED1E4BE090FECD0D3533C08D5"/>
    <w:rsid w:val="00150219"/>
    <w:pPr>
      <w:spacing w:after="0" w:line="240" w:lineRule="auto"/>
    </w:pPr>
    <w:rPr>
      <w:rFonts w:ascii="Calibri" w:eastAsia="Calibri" w:hAnsi="Calibri" w:cs="Arial"/>
      <w:sz w:val="20"/>
      <w:szCs w:val="20"/>
    </w:rPr>
  </w:style>
  <w:style w:type="paragraph" w:customStyle="1" w:styleId="705ADD124E4B471988DCB4C8A4B812DC5">
    <w:name w:val="705ADD124E4B471988DCB4C8A4B812DC5"/>
    <w:rsid w:val="00150219"/>
    <w:pPr>
      <w:spacing w:after="0" w:line="240" w:lineRule="auto"/>
    </w:pPr>
    <w:rPr>
      <w:rFonts w:ascii="Calibri" w:eastAsia="Calibri" w:hAnsi="Calibri" w:cs="Arial"/>
      <w:sz w:val="20"/>
      <w:szCs w:val="20"/>
    </w:rPr>
  </w:style>
  <w:style w:type="paragraph" w:customStyle="1" w:styleId="38B155656DC44311BAFAEDD5774645585">
    <w:name w:val="38B155656DC44311BAFAEDD5774645585"/>
    <w:rsid w:val="00150219"/>
    <w:pPr>
      <w:spacing w:after="0" w:line="240" w:lineRule="auto"/>
    </w:pPr>
    <w:rPr>
      <w:rFonts w:ascii="Calibri" w:eastAsia="Calibri" w:hAnsi="Calibri" w:cs="Arial"/>
      <w:sz w:val="20"/>
      <w:szCs w:val="20"/>
    </w:rPr>
  </w:style>
  <w:style w:type="paragraph" w:customStyle="1" w:styleId="EF34C8CB0C0D4A198B2E12F17DA5DD415">
    <w:name w:val="EF34C8CB0C0D4A198B2E12F17DA5DD415"/>
    <w:rsid w:val="00150219"/>
    <w:pPr>
      <w:spacing w:after="0" w:line="240" w:lineRule="auto"/>
    </w:pPr>
    <w:rPr>
      <w:rFonts w:ascii="Calibri" w:eastAsia="Calibri" w:hAnsi="Calibri" w:cs="Arial"/>
      <w:sz w:val="20"/>
      <w:szCs w:val="20"/>
    </w:rPr>
  </w:style>
  <w:style w:type="paragraph" w:customStyle="1" w:styleId="91EED993BB4A4DB584FC80D201D33F685">
    <w:name w:val="91EED993BB4A4DB584FC80D201D33F685"/>
    <w:rsid w:val="00150219"/>
    <w:pPr>
      <w:spacing w:after="0" w:line="240" w:lineRule="auto"/>
    </w:pPr>
    <w:rPr>
      <w:rFonts w:ascii="Calibri" w:eastAsia="Calibri" w:hAnsi="Calibri" w:cs="Arial"/>
      <w:sz w:val="20"/>
      <w:szCs w:val="20"/>
    </w:rPr>
  </w:style>
  <w:style w:type="paragraph" w:customStyle="1" w:styleId="4D1FD6D770274045965854A22D901F6A5">
    <w:name w:val="4D1FD6D770274045965854A22D901F6A5"/>
    <w:rsid w:val="00150219"/>
    <w:pPr>
      <w:spacing w:after="0" w:line="240" w:lineRule="auto"/>
    </w:pPr>
    <w:rPr>
      <w:rFonts w:ascii="Calibri" w:eastAsia="Calibri" w:hAnsi="Calibri" w:cs="Arial"/>
      <w:sz w:val="20"/>
      <w:szCs w:val="20"/>
    </w:rPr>
  </w:style>
  <w:style w:type="paragraph" w:customStyle="1" w:styleId="94C330787B0C4EDEB22DC544677E74BB5">
    <w:name w:val="94C330787B0C4EDEB22DC544677E74BB5"/>
    <w:rsid w:val="00150219"/>
    <w:pPr>
      <w:spacing w:after="0" w:line="240" w:lineRule="auto"/>
    </w:pPr>
    <w:rPr>
      <w:rFonts w:ascii="Calibri" w:eastAsia="Calibri" w:hAnsi="Calibri" w:cs="Arial"/>
      <w:sz w:val="20"/>
      <w:szCs w:val="20"/>
    </w:rPr>
  </w:style>
  <w:style w:type="paragraph" w:customStyle="1" w:styleId="E299AC61183C4DD3AA3099EDA9D852455">
    <w:name w:val="E299AC61183C4DD3AA3099EDA9D852455"/>
    <w:rsid w:val="00150219"/>
    <w:pPr>
      <w:spacing w:after="0" w:line="240" w:lineRule="auto"/>
    </w:pPr>
    <w:rPr>
      <w:rFonts w:ascii="Calibri" w:eastAsia="Calibri" w:hAnsi="Calibri" w:cs="Arial"/>
      <w:sz w:val="20"/>
      <w:szCs w:val="20"/>
    </w:rPr>
  </w:style>
  <w:style w:type="paragraph" w:customStyle="1" w:styleId="B33E30EB21674D859FA3488D884CB0485">
    <w:name w:val="B33E30EB21674D859FA3488D884CB0485"/>
    <w:rsid w:val="00150219"/>
    <w:pPr>
      <w:spacing w:after="0" w:line="240" w:lineRule="auto"/>
    </w:pPr>
    <w:rPr>
      <w:rFonts w:ascii="Calibri" w:eastAsia="Calibri" w:hAnsi="Calibri" w:cs="Arial"/>
      <w:sz w:val="20"/>
      <w:szCs w:val="20"/>
    </w:rPr>
  </w:style>
  <w:style w:type="paragraph" w:customStyle="1" w:styleId="EE8A236D29F84671B5C5C9B2AA753CE05">
    <w:name w:val="EE8A236D29F84671B5C5C9B2AA753CE05"/>
    <w:rsid w:val="00150219"/>
    <w:pPr>
      <w:spacing w:after="0" w:line="240" w:lineRule="auto"/>
    </w:pPr>
    <w:rPr>
      <w:rFonts w:ascii="Calibri" w:eastAsia="Calibri" w:hAnsi="Calibri" w:cs="Arial"/>
      <w:sz w:val="20"/>
      <w:szCs w:val="20"/>
    </w:rPr>
  </w:style>
  <w:style w:type="paragraph" w:customStyle="1" w:styleId="F336A3DBF7024108B15E250493AE00685">
    <w:name w:val="F336A3DBF7024108B15E250493AE00685"/>
    <w:rsid w:val="00150219"/>
    <w:pPr>
      <w:spacing w:after="0" w:line="240" w:lineRule="auto"/>
    </w:pPr>
    <w:rPr>
      <w:rFonts w:ascii="Calibri" w:eastAsia="Calibri" w:hAnsi="Calibri" w:cs="Arial"/>
      <w:sz w:val="20"/>
      <w:szCs w:val="20"/>
    </w:rPr>
  </w:style>
  <w:style w:type="paragraph" w:customStyle="1" w:styleId="E8854F064CD5461997C0446EB508B9EE5">
    <w:name w:val="E8854F064CD5461997C0446EB508B9EE5"/>
    <w:rsid w:val="00150219"/>
    <w:pPr>
      <w:spacing w:after="0" w:line="240" w:lineRule="auto"/>
    </w:pPr>
    <w:rPr>
      <w:rFonts w:ascii="Calibri" w:eastAsia="Calibri" w:hAnsi="Calibri" w:cs="Arial"/>
      <w:sz w:val="20"/>
      <w:szCs w:val="20"/>
    </w:rPr>
  </w:style>
  <w:style w:type="paragraph" w:customStyle="1" w:styleId="51BE3B9980B945F7A7497CE1E2C520445">
    <w:name w:val="51BE3B9980B945F7A7497CE1E2C520445"/>
    <w:rsid w:val="00150219"/>
    <w:pPr>
      <w:spacing w:after="0" w:line="240" w:lineRule="auto"/>
    </w:pPr>
    <w:rPr>
      <w:rFonts w:ascii="Calibri" w:eastAsia="Calibri" w:hAnsi="Calibri" w:cs="Arial"/>
      <w:sz w:val="20"/>
      <w:szCs w:val="20"/>
    </w:rPr>
  </w:style>
  <w:style w:type="paragraph" w:customStyle="1" w:styleId="69AEFCEC1A944E149CBBF61E52CF2F025">
    <w:name w:val="69AEFCEC1A944E149CBBF61E52CF2F025"/>
    <w:rsid w:val="00150219"/>
    <w:pPr>
      <w:spacing w:after="0" w:line="240" w:lineRule="auto"/>
    </w:pPr>
    <w:rPr>
      <w:rFonts w:ascii="Calibri" w:eastAsia="Calibri" w:hAnsi="Calibri" w:cs="Arial"/>
      <w:sz w:val="20"/>
      <w:szCs w:val="20"/>
    </w:rPr>
  </w:style>
  <w:style w:type="paragraph" w:customStyle="1" w:styleId="4B88B6CF1B234E7B92FD3F4E19E6E0DE5">
    <w:name w:val="4B88B6CF1B234E7B92FD3F4E19E6E0DE5"/>
    <w:rsid w:val="00150219"/>
    <w:pPr>
      <w:spacing w:after="0" w:line="240" w:lineRule="auto"/>
    </w:pPr>
    <w:rPr>
      <w:rFonts w:ascii="Calibri" w:eastAsia="Calibri" w:hAnsi="Calibri" w:cs="Arial"/>
      <w:sz w:val="20"/>
      <w:szCs w:val="20"/>
    </w:rPr>
  </w:style>
  <w:style w:type="paragraph" w:customStyle="1" w:styleId="3A8D52EB844C4707A5CEC9B87DEFD70C5">
    <w:name w:val="3A8D52EB844C4707A5CEC9B87DEFD70C5"/>
    <w:rsid w:val="00150219"/>
    <w:pPr>
      <w:spacing w:after="0" w:line="240" w:lineRule="auto"/>
    </w:pPr>
    <w:rPr>
      <w:rFonts w:ascii="Calibri" w:eastAsia="Calibri" w:hAnsi="Calibri" w:cs="Arial"/>
      <w:sz w:val="20"/>
      <w:szCs w:val="20"/>
    </w:rPr>
  </w:style>
  <w:style w:type="paragraph" w:customStyle="1" w:styleId="7305AD192F0F47938B923DB090B0F2325">
    <w:name w:val="7305AD192F0F47938B923DB090B0F2325"/>
    <w:rsid w:val="00150219"/>
    <w:pPr>
      <w:spacing w:after="0" w:line="240" w:lineRule="auto"/>
    </w:pPr>
    <w:rPr>
      <w:rFonts w:ascii="Calibri" w:eastAsia="Calibri" w:hAnsi="Calibri" w:cs="Arial"/>
      <w:sz w:val="20"/>
      <w:szCs w:val="20"/>
    </w:rPr>
  </w:style>
  <w:style w:type="paragraph" w:customStyle="1" w:styleId="8E020A37FA124E7B9E11CCF3903511EA5">
    <w:name w:val="8E020A37FA124E7B9E11CCF3903511EA5"/>
    <w:rsid w:val="00150219"/>
    <w:pPr>
      <w:spacing w:after="0" w:line="240" w:lineRule="auto"/>
    </w:pPr>
    <w:rPr>
      <w:rFonts w:ascii="Calibri" w:eastAsia="Calibri" w:hAnsi="Calibri" w:cs="Arial"/>
      <w:sz w:val="20"/>
      <w:szCs w:val="20"/>
    </w:rPr>
  </w:style>
  <w:style w:type="paragraph" w:customStyle="1" w:styleId="681E7F84E2F04423A370F698C198E0795">
    <w:name w:val="681E7F84E2F04423A370F698C198E0795"/>
    <w:rsid w:val="00150219"/>
    <w:pPr>
      <w:spacing w:after="0" w:line="240" w:lineRule="auto"/>
    </w:pPr>
    <w:rPr>
      <w:rFonts w:ascii="Calibri" w:eastAsia="Calibri" w:hAnsi="Calibri" w:cs="Arial"/>
      <w:sz w:val="20"/>
      <w:szCs w:val="20"/>
    </w:rPr>
  </w:style>
  <w:style w:type="paragraph" w:customStyle="1" w:styleId="ABB4B75DDFC244E79FAC6043550B034B5">
    <w:name w:val="ABB4B75DDFC244E79FAC6043550B034B5"/>
    <w:rsid w:val="00150219"/>
    <w:pPr>
      <w:spacing w:after="0" w:line="240" w:lineRule="auto"/>
    </w:pPr>
    <w:rPr>
      <w:rFonts w:ascii="Calibri" w:eastAsia="Calibri" w:hAnsi="Calibri" w:cs="Arial"/>
      <w:sz w:val="20"/>
      <w:szCs w:val="20"/>
    </w:rPr>
  </w:style>
  <w:style w:type="paragraph" w:customStyle="1" w:styleId="7C9E2B817DC54D989BF7D78D71FDBEA65">
    <w:name w:val="7C9E2B817DC54D989BF7D78D71FDBEA65"/>
    <w:rsid w:val="00150219"/>
    <w:pPr>
      <w:spacing w:after="0" w:line="240" w:lineRule="auto"/>
    </w:pPr>
    <w:rPr>
      <w:rFonts w:ascii="Calibri" w:eastAsia="Calibri" w:hAnsi="Calibri" w:cs="Arial"/>
      <w:sz w:val="20"/>
      <w:szCs w:val="20"/>
    </w:rPr>
  </w:style>
  <w:style w:type="paragraph" w:customStyle="1" w:styleId="BCFDDED8E09045468386ECDAA79ADEF75">
    <w:name w:val="BCFDDED8E09045468386ECDAA79ADEF75"/>
    <w:rsid w:val="00150219"/>
    <w:pPr>
      <w:spacing w:after="0" w:line="240" w:lineRule="auto"/>
    </w:pPr>
    <w:rPr>
      <w:rFonts w:ascii="Calibri" w:eastAsia="Calibri" w:hAnsi="Calibri" w:cs="Arial"/>
      <w:sz w:val="20"/>
      <w:szCs w:val="20"/>
    </w:rPr>
  </w:style>
  <w:style w:type="paragraph" w:customStyle="1" w:styleId="9B8D182178724C25959634A95E7758225">
    <w:name w:val="9B8D182178724C25959634A95E7758225"/>
    <w:rsid w:val="00150219"/>
    <w:pPr>
      <w:spacing w:after="0" w:line="240" w:lineRule="auto"/>
    </w:pPr>
    <w:rPr>
      <w:rFonts w:ascii="Calibri" w:eastAsia="Calibri" w:hAnsi="Calibri" w:cs="Arial"/>
      <w:sz w:val="20"/>
      <w:szCs w:val="20"/>
    </w:rPr>
  </w:style>
  <w:style w:type="paragraph" w:customStyle="1" w:styleId="B91DD1FC9EBB497599468398812DC9265">
    <w:name w:val="B91DD1FC9EBB497599468398812DC9265"/>
    <w:rsid w:val="00150219"/>
    <w:pPr>
      <w:spacing w:after="0" w:line="240" w:lineRule="auto"/>
    </w:pPr>
    <w:rPr>
      <w:rFonts w:ascii="Calibri" w:eastAsia="Calibri" w:hAnsi="Calibri" w:cs="Arial"/>
      <w:sz w:val="20"/>
      <w:szCs w:val="20"/>
    </w:rPr>
  </w:style>
  <w:style w:type="paragraph" w:customStyle="1" w:styleId="79650A157317467C8811BBD1D2D2B1F65">
    <w:name w:val="79650A157317467C8811BBD1D2D2B1F65"/>
    <w:rsid w:val="00150219"/>
    <w:pPr>
      <w:spacing w:after="0" w:line="240" w:lineRule="auto"/>
    </w:pPr>
    <w:rPr>
      <w:rFonts w:ascii="Calibri" w:eastAsia="Calibri" w:hAnsi="Calibri" w:cs="Arial"/>
      <w:sz w:val="20"/>
      <w:szCs w:val="20"/>
    </w:rPr>
  </w:style>
  <w:style w:type="paragraph" w:customStyle="1" w:styleId="AB4A54D877644CB48A450166E38D57515">
    <w:name w:val="AB4A54D877644CB48A450166E38D57515"/>
    <w:rsid w:val="00150219"/>
    <w:pPr>
      <w:spacing w:after="0" w:line="240" w:lineRule="auto"/>
    </w:pPr>
    <w:rPr>
      <w:rFonts w:ascii="Calibri" w:eastAsia="Calibri" w:hAnsi="Calibri" w:cs="Arial"/>
      <w:sz w:val="20"/>
      <w:szCs w:val="20"/>
    </w:rPr>
  </w:style>
  <w:style w:type="paragraph" w:customStyle="1" w:styleId="EE15D5E9814445CDA61C719D24753CB35">
    <w:name w:val="EE15D5E9814445CDA61C719D24753CB35"/>
    <w:rsid w:val="00150219"/>
    <w:pPr>
      <w:spacing w:after="0" w:line="240" w:lineRule="auto"/>
    </w:pPr>
    <w:rPr>
      <w:rFonts w:ascii="Calibri" w:eastAsia="Calibri" w:hAnsi="Calibri" w:cs="Arial"/>
      <w:sz w:val="20"/>
      <w:szCs w:val="20"/>
    </w:rPr>
  </w:style>
  <w:style w:type="paragraph" w:customStyle="1" w:styleId="3C5216C631F0498BA6076EBBDC140D0F5">
    <w:name w:val="3C5216C631F0498BA6076EBBDC140D0F5"/>
    <w:rsid w:val="00150219"/>
    <w:pPr>
      <w:spacing w:after="0" w:line="240" w:lineRule="auto"/>
    </w:pPr>
    <w:rPr>
      <w:rFonts w:ascii="Calibri" w:eastAsia="Calibri" w:hAnsi="Calibri" w:cs="Arial"/>
      <w:sz w:val="20"/>
      <w:szCs w:val="20"/>
    </w:rPr>
  </w:style>
  <w:style w:type="paragraph" w:customStyle="1" w:styleId="063C9C0BCB544D0C882D73774AFD8B6D5">
    <w:name w:val="063C9C0BCB544D0C882D73774AFD8B6D5"/>
    <w:rsid w:val="00150219"/>
    <w:pPr>
      <w:spacing w:after="0" w:line="240" w:lineRule="auto"/>
    </w:pPr>
    <w:rPr>
      <w:rFonts w:ascii="Calibri" w:eastAsia="Calibri" w:hAnsi="Calibri" w:cs="Arial"/>
      <w:sz w:val="20"/>
      <w:szCs w:val="20"/>
    </w:rPr>
  </w:style>
  <w:style w:type="paragraph" w:customStyle="1" w:styleId="B2721529BC7745CA86F54582889B47545">
    <w:name w:val="B2721529BC7745CA86F54582889B47545"/>
    <w:rsid w:val="00150219"/>
    <w:pPr>
      <w:spacing w:after="0" w:line="240" w:lineRule="auto"/>
    </w:pPr>
    <w:rPr>
      <w:rFonts w:ascii="Calibri" w:eastAsia="Calibri" w:hAnsi="Calibri" w:cs="Arial"/>
      <w:sz w:val="20"/>
      <w:szCs w:val="20"/>
    </w:rPr>
  </w:style>
  <w:style w:type="paragraph" w:customStyle="1" w:styleId="71CC17D717674DB38FEF03775EDC97BD5">
    <w:name w:val="71CC17D717674DB38FEF03775EDC97BD5"/>
    <w:rsid w:val="00150219"/>
    <w:pPr>
      <w:spacing w:after="0" w:line="240" w:lineRule="auto"/>
    </w:pPr>
    <w:rPr>
      <w:rFonts w:ascii="Calibri" w:eastAsia="Calibri" w:hAnsi="Calibri" w:cs="Arial"/>
      <w:sz w:val="20"/>
      <w:szCs w:val="20"/>
    </w:rPr>
  </w:style>
  <w:style w:type="paragraph" w:customStyle="1" w:styleId="DB89D99131EB40EEB771F2AAC9720AC15">
    <w:name w:val="DB89D99131EB40EEB771F2AAC9720AC15"/>
    <w:rsid w:val="00150219"/>
    <w:pPr>
      <w:spacing w:after="0" w:line="240" w:lineRule="auto"/>
    </w:pPr>
    <w:rPr>
      <w:rFonts w:ascii="Calibri" w:eastAsia="Calibri" w:hAnsi="Calibri" w:cs="Arial"/>
      <w:sz w:val="20"/>
      <w:szCs w:val="20"/>
    </w:rPr>
  </w:style>
  <w:style w:type="paragraph" w:customStyle="1" w:styleId="2B7DFDF57AB040E9AD030D1D750C48EB5">
    <w:name w:val="2B7DFDF57AB040E9AD030D1D750C48EB5"/>
    <w:rsid w:val="00150219"/>
    <w:pPr>
      <w:spacing w:after="0" w:line="240" w:lineRule="auto"/>
    </w:pPr>
    <w:rPr>
      <w:rFonts w:ascii="Calibri" w:eastAsia="Calibri" w:hAnsi="Calibri" w:cs="Arial"/>
      <w:sz w:val="20"/>
      <w:szCs w:val="20"/>
    </w:rPr>
  </w:style>
  <w:style w:type="paragraph" w:customStyle="1" w:styleId="E4C3C5A580F941DA90030459BE61B08D5">
    <w:name w:val="E4C3C5A580F941DA90030459BE61B08D5"/>
    <w:rsid w:val="00150219"/>
    <w:pPr>
      <w:spacing w:after="0" w:line="240" w:lineRule="auto"/>
    </w:pPr>
    <w:rPr>
      <w:rFonts w:ascii="Calibri" w:eastAsia="Calibri" w:hAnsi="Calibri" w:cs="Arial"/>
      <w:sz w:val="20"/>
      <w:szCs w:val="20"/>
    </w:rPr>
  </w:style>
  <w:style w:type="paragraph" w:customStyle="1" w:styleId="E5D6C13D7B1B470E9B3DEC27FA54435E5">
    <w:name w:val="E5D6C13D7B1B470E9B3DEC27FA54435E5"/>
    <w:rsid w:val="00150219"/>
    <w:pPr>
      <w:spacing w:after="0" w:line="240" w:lineRule="auto"/>
    </w:pPr>
    <w:rPr>
      <w:rFonts w:ascii="Calibri" w:eastAsia="Calibri" w:hAnsi="Calibri" w:cs="Arial"/>
      <w:sz w:val="20"/>
      <w:szCs w:val="20"/>
    </w:rPr>
  </w:style>
  <w:style w:type="paragraph" w:customStyle="1" w:styleId="B9EAA3B0B0674B849AC2611FF33FE3F55">
    <w:name w:val="B9EAA3B0B0674B849AC2611FF33FE3F55"/>
    <w:rsid w:val="00150219"/>
    <w:pPr>
      <w:spacing w:after="0" w:line="240" w:lineRule="auto"/>
    </w:pPr>
    <w:rPr>
      <w:rFonts w:ascii="Calibri" w:eastAsia="Calibri" w:hAnsi="Calibri" w:cs="Arial"/>
      <w:sz w:val="20"/>
      <w:szCs w:val="20"/>
    </w:rPr>
  </w:style>
  <w:style w:type="paragraph" w:customStyle="1" w:styleId="6394F29CD6AD42E99F0826CAE3FB70A15">
    <w:name w:val="6394F29CD6AD42E99F0826CAE3FB70A15"/>
    <w:rsid w:val="00150219"/>
    <w:pPr>
      <w:spacing w:after="0" w:line="240" w:lineRule="auto"/>
    </w:pPr>
    <w:rPr>
      <w:rFonts w:ascii="Calibri" w:eastAsia="Calibri" w:hAnsi="Calibri" w:cs="Arial"/>
      <w:sz w:val="20"/>
      <w:szCs w:val="20"/>
    </w:rPr>
  </w:style>
  <w:style w:type="paragraph" w:customStyle="1" w:styleId="0B2A3B3EB42C4D1DB03E36CA37645FDC5">
    <w:name w:val="0B2A3B3EB42C4D1DB03E36CA37645FDC5"/>
    <w:rsid w:val="00150219"/>
    <w:pPr>
      <w:spacing w:after="0" w:line="240" w:lineRule="auto"/>
    </w:pPr>
    <w:rPr>
      <w:rFonts w:ascii="Calibri" w:eastAsia="Calibri" w:hAnsi="Calibri" w:cs="Arial"/>
      <w:sz w:val="20"/>
      <w:szCs w:val="20"/>
    </w:rPr>
  </w:style>
  <w:style w:type="paragraph" w:customStyle="1" w:styleId="75B677575B964FA29F2AFC43F2C086EF5">
    <w:name w:val="75B677575B964FA29F2AFC43F2C086EF5"/>
    <w:rsid w:val="00150219"/>
    <w:pPr>
      <w:spacing w:after="0" w:line="240" w:lineRule="auto"/>
    </w:pPr>
    <w:rPr>
      <w:rFonts w:ascii="Calibri" w:eastAsia="Calibri" w:hAnsi="Calibri" w:cs="Arial"/>
      <w:sz w:val="20"/>
      <w:szCs w:val="20"/>
    </w:rPr>
  </w:style>
  <w:style w:type="paragraph" w:customStyle="1" w:styleId="828998569AEA4EA3BD341009A37E23355">
    <w:name w:val="828998569AEA4EA3BD341009A37E23355"/>
    <w:rsid w:val="00150219"/>
    <w:pPr>
      <w:spacing w:after="0" w:line="240" w:lineRule="auto"/>
    </w:pPr>
    <w:rPr>
      <w:rFonts w:ascii="Calibri" w:eastAsia="Calibri" w:hAnsi="Calibri" w:cs="Arial"/>
      <w:sz w:val="20"/>
      <w:szCs w:val="20"/>
    </w:rPr>
  </w:style>
  <w:style w:type="paragraph" w:customStyle="1" w:styleId="094177EB8F7442B5AD3AD8CB9F1EEAE15">
    <w:name w:val="094177EB8F7442B5AD3AD8CB9F1EEAE15"/>
    <w:rsid w:val="00150219"/>
    <w:pPr>
      <w:spacing w:after="0" w:line="240" w:lineRule="auto"/>
    </w:pPr>
    <w:rPr>
      <w:rFonts w:ascii="Calibri" w:eastAsia="Calibri" w:hAnsi="Calibri" w:cs="Arial"/>
      <w:sz w:val="20"/>
      <w:szCs w:val="20"/>
    </w:rPr>
  </w:style>
  <w:style w:type="paragraph" w:customStyle="1" w:styleId="598E3BBBFB724E6CBE736F79BE4F03E15">
    <w:name w:val="598E3BBBFB724E6CBE736F79BE4F03E15"/>
    <w:rsid w:val="00150219"/>
    <w:pPr>
      <w:spacing w:after="0" w:line="240" w:lineRule="auto"/>
    </w:pPr>
    <w:rPr>
      <w:rFonts w:ascii="Calibri" w:eastAsia="Calibri" w:hAnsi="Calibri" w:cs="Arial"/>
      <w:sz w:val="20"/>
      <w:szCs w:val="20"/>
    </w:rPr>
  </w:style>
  <w:style w:type="paragraph" w:customStyle="1" w:styleId="E697605A487F4E719A1E65895F5029675">
    <w:name w:val="E697605A487F4E719A1E65895F5029675"/>
    <w:rsid w:val="00150219"/>
    <w:pPr>
      <w:spacing w:after="0" w:line="240" w:lineRule="auto"/>
    </w:pPr>
    <w:rPr>
      <w:rFonts w:ascii="Calibri" w:eastAsia="Calibri" w:hAnsi="Calibri" w:cs="Arial"/>
      <w:sz w:val="20"/>
      <w:szCs w:val="20"/>
    </w:rPr>
  </w:style>
  <w:style w:type="paragraph" w:customStyle="1" w:styleId="1403B321B62F4838A3B5D81524BB60D65">
    <w:name w:val="1403B321B62F4838A3B5D81524BB60D65"/>
    <w:rsid w:val="00150219"/>
    <w:pPr>
      <w:spacing w:after="0" w:line="240" w:lineRule="auto"/>
    </w:pPr>
    <w:rPr>
      <w:rFonts w:ascii="Calibri" w:eastAsia="Calibri" w:hAnsi="Calibri" w:cs="Arial"/>
      <w:sz w:val="20"/>
      <w:szCs w:val="20"/>
    </w:rPr>
  </w:style>
  <w:style w:type="paragraph" w:customStyle="1" w:styleId="46252FF9288A40118AC5284F48B1785C5">
    <w:name w:val="46252FF9288A40118AC5284F48B1785C5"/>
    <w:rsid w:val="00150219"/>
    <w:pPr>
      <w:spacing w:after="0" w:line="240" w:lineRule="auto"/>
    </w:pPr>
    <w:rPr>
      <w:rFonts w:ascii="Calibri" w:eastAsia="Calibri" w:hAnsi="Calibri" w:cs="Arial"/>
      <w:sz w:val="20"/>
      <w:szCs w:val="20"/>
    </w:rPr>
  </w:style>
  <w:style w:type="paragraph" w:customStyle="1" w:styleId="1F8D77D45F8649438091181400B6561D5">
    <w:name w:val="1F8D77D45F8649438091181400B6561D5"/>
    <w:rsid w:val="00150219"/>
    <w:pPr>
      <w:spacing w:after="0" w:line="240" w:lineRule="auto"/>
    </w:pPr>
    <w:rPr>
      <w:rFonts w:ascii="Calibri" w:eastAsia="Calibri" w:hAnsi="Calibri" w:cs="Arial"/>
      <w:sz w:val="20"/>
      <w:szCs w:val="20"/>
    </w:rPr>
  </w:style>
  <w:style w:type="paragraph" w:customStyle="1" w:styleId="EDDF758C96004CC19B996B207F465B105">
    <w:name w:val="EDDF758C96004CC19B996B207F465B105"/>
    <w:rsid w:val="00150219"/>
    <w:pPr>
      <w:spacing w:after="0" w:line="240" w:lineRule="auto"/>
    </w:pPr>
    <w:rPr>
      <w:rFonts w:ascii="Calibri" w:eastAsia="Calibri" w:hAnsi="Calibri" w:cs="Arial"/>
      <w:sz w:val="20"/>
      <w:szCs w:val="20"/>
    </w:rPr>
  </w:style>
  <w:style w:type="paragraph" w:customStyle="1" w:styleId="FB05B176807949DF83D0D90BB805CE9D5">
    <w:name w:val="FB05B176807949DF83D0D90BB805CE9D5"/>
    <w:rsid w:val="00150219"/>
    <w:pPr>
      <w:spacing w:after="0" w:line="240" w:lineRule="auto"/>
    </w:pPr>
    <w:rPr>
      <w:rFonts w:ascii="Calibri" w:eastAsia="Calibri" w:hAnsi="Calibri" w:cs="Arial"/>
      <w:sz w:val="20"/>
      <w:szCs w:val="20"/>
    </w:rPr>
  </w:style>
  <w:style w:type="paragraph" w:customStyle="1" w:styleId="A86D0166485943108628D543E5C2F4515">
    <w:name w:val="A86D0166485943108628D543E5C2F4515"/>
    <w:rsid w:val="00150219"/>
    <w:pPr>
      <w:spacing w:after="0" w:line="240" w:lineRule="auto"/>
    </w:pPr>
    <w:rPr>
      <w:rFonts w:ascii="Calibri" w:eastAsia="Calibri" w:hAnsi="Calibri" w:cs="Arial"/>
      <w:sz w:val="20"/>
      <w:szCs w:val="20"/>
    </w:rPr>
  </w:style>
  <w:style w:type="paragraph" w:customStyle="1" w:styleId="2D63DDF366C748119269D79050C986C55">
    <w:name w:val="2D63DDF366C748119269D79050C986C55"/>
    <w:rsid w:val="00150219"/>
    <w:pPr>
      <w:spacing w:after="0" w:line="240" w:lineRule="auto"/>
    </w:pPr>
    <w:rPr>
      <w:rFonts w:ascii="Calibri" w:eastAsia="Calibri" w:hAnsi="Calibri" w:cs="Arial"/>
      <w:sz w:val="20"/>
      <w:szCs w:val="20"/>
    </w:rPr>
  </w:style>
  <w:style w:type="paragraph" w:customStyle="1" w:styleId="A5749D5892E349E78B6CF28F87A38F705">
    <w:name w:val="A5749D5892E349E78B6CF28F87A38F705"/>
    <w:rsid w:val="00150219"/>
    <w:pPr>
      <w:spacing w:after="0" w:line="240" w:lineRule="auto"/>
    </w:pPr>
    <w:rPr>
      <w:rFonts w:ascii="Calibri" w:eastAsia="Calibri" w:hAnsi="Calibri" w:cs="Arial"/>
      <w:sz w:val="20"/>
      <w:szCs w:val="20"/>
    </w:rPr>
  </w:style>
  <w:style w:type="paragraph" w:customStyle="1" w:styleId="A0FA2B8714754E0DB09B6241E23C65505">
    <w:name w:val="A0FA2B8714754E0DB09B6241E23C65505"/>
    <w:rsid w:val="00150219"/>
    <w:pPr>
      <w:spacing w:after="0" w:line="240" w:lineRule="auto"/>
    </w:pPr>
    <w:rPr>
      <w:rFonts w:ascii="Calibri" w:eastAsia="Calibri" w:hAnsi="Calibri" w:cs="Arial"/>
      <w:sz w:val="20"/>
      <w:szCs w:val="20"/>
    </w:rPr>
  </w:style>
  <w:style w:type="paragraph" w:customStyle="1" w:styleId="360E5634606A423AA9F1D4CF80B586B25">
    <w:name w:val="360E5634606A423AA9F1D4CF80B586B25"/>
    <w:rsid w:val="00150219"/>
    <w:pPr>
      <w:spacing w:after="0" w:line="240" w:lineRule="auto"/>
    </w:pPr>
    <w:rPr>
      <w:rFonts w:ascii="Calibri" w:eastAsia="Calibri" w:hAnsi="Calibri" w:cs="Arial"/>
      <w:sz w:val="20"/>
      <w:szCs w:val="20"/>
    </w:rPr>
  </w:style>
  <w:style w:type="paragraph" w:customStyle="1" w:styleId="50FE7A3ADC1B4B29AD8FFB547938049A5">
    <w:name w:val="50FE7A3ADC1B4B29AD8FFB547938049A5"/>
    <w:rsid w:val="00150219"/>
    <w:pPr>
      <w:spacing w:after="0" w:line="240" w:lineRule="auto"/>
    </w:pPr>
    <w:rPr>
      <w:rFonts w:ascii="Calibri" w:eastAsia="Calibri" w:hAnsi="Calibri" w:cs="Arial"/>
      <w:sz w:val="20"/>
      <w:szCs w:val="20"/>
    </w:rPr>
  </w:style>
  <w:style w:type="paragraph" w:customStyle="1" w:styleId="34DCBCC9AEB448C4AC670D1E4D5518075">
    <w:name w:val="34DCBCC9AEB448C4AC670D1E4D5518075"/>
    <w:rsid w:val="00150219"/>
    <w:pPr>
      <w:spacing w:after="0" w:line="240" w:lineRule="auto"/>
    </w:pPr>
    <w:rPr>
      <w:rFonts w:ascii="Calibri" w:eastAsia="Calibri" w:hAnsi="Calibri" w:cs="Arial"/>
      <w:sz w:val="20"/>
      <w:szCs w:val="20"/>
    </w:rPr>
  </w:style>
  <w:style w:type="paragraph" w:customStyle="1" w:styleId="4DA98FED72874E7DA9B59759E8534E5E5">
    <w:name w:val="4DA98FED72874E7DA9B59759E8534E5E5"/>
    <w:rsid w:val="00150219"/>
    <w:pPr>
      <w:spacing w:after="0" w:line="240" w:lineRule="auto"/>
    </w:pPr>
    <w:rPr>
      <w:rFonts w:ascii="Calibri" w:eastAsia="Calibri" w:hAnsi="Calibri" w:cs="Arial"/>
      <w:sz w:val="20"/>
      <w:szCs w:val="20"/>
    </w:rPr>
  </w:style>
  <w:style w:type="paragraph" w:customStyle="1" w:styleId="948BDE42B4044FD8B7BE3F3F11D90E545">
    <w:name w:val="948BDE42B4044FD8B7BE3F3F11D90E545"/>
    <w:rsid w:val="00150219"/>
    <w:pPr>
      <w:spacing w:after="0" w:line="240" w:lineRule="auto"/>
    </w:pPr>
    <w:rPr>
      <w:rFonts w:ascii="Calibri" w:eastAsia="Calibri" w:hAnsi="Calibri" w:cs="Arial"/>
      <w:sz w:val="20"/>
      <w:szCs w:val="20"/>
    </w:rPr>
  </w:style>
  <w:style w:type="paragraph" w:customStyle="1" w:styleId="2062FD903E1F4B329B4C2FDD0CBA16EF5">
    <w:name w:val="2062FD903E1F4B329B4C2FDD0CBA16EF5"/>
    <w:rsid w:val="00150219"/>
    <w:pPr>
      <w:spacing w:after="0" w:line="240" w:lineRule="auto"/>
    </w:pPr>
    <w:rPr>
      <w:rFonts w:ascii="Calibri" w:eastAsia="Calibri" w:hAnsi="Calibri" w:cs="Arial"/>
      <w:sz w:val="20"/>
      <w:szCs w:val="20"/>
    </w:rPr>
  </w:style>
  <w:style w:type="paragraph" w:customStyle="1" w:styleId="6AFD66B835E44EAB95C6F56604B62C285">
    <w:name w:val="6AFD66B835E44EAB95C6F56604B62C285"/>
    <w:rsid w:val="00150219"/>
    <w:pPr>
      <w:spacing w:after="0" w:line="240" w:lineRule="auto"/>
    </w:pPr>
    <w:rPr>
      <w:rFonts w:ascii="Calibri" w:eastAsia="Calibri" w:hAnsi="Calibri" w:cs="Arial"/>
      <w:sz w:val="20"/>
      <w:szCs w:val="20"/>
    </w:rPr>
  </w:style>
  <w:style w:type="paragraph" w:customStyle="1" w:styleId="37262BD10E944151B9D2CBB304C2935E5">
    <w:name w:val="37262BD10E944151B9D2CBB304C2935E5"/>
    <w:rsid w:val="00150219"/>
    <w:pPr>
      <w:spacing w:after="0" w:line="240" w:lineRule="auto"/>
    </w:pPr>
    <w:rPr>
      <w:rFonts w:ascii="Calibri" w:eastAsia="Calibri" w:hAnsi="Calibri" w:cs="Arial"/>
      <w:sz w:val="20"/>
      <w:szCs w:val="20"/>
    </w:rPr>
  </w:style>
  <w:style w:type="paragraph" w:customStyle="1" w:styleId="8D7367F06084431C9407B9A75C7A57C95">
    <w:name w:val="8D7367F06084431C9407B9A75C7A57C95"/>
    <w:rsid w:val="00150219"/>
    <w:pPr>
      <w:spacing w:after="0" w:line="240" w:lineRule="auto"/>
    </w:pPr>
    <w:rPr>
      <w:rFonts w:ascii="Calibri" w:eastAsia="Calibri" w:hAnsi="Calibri" w:cs="Arial"/>
      <w:sz w:val="20"/>
      <w:szCs w:val="20"/>
    </w:rPr>
  </w:style>
  <w:style w:type="paragraph" w:customStyle="1" w:styleId="3EBDB369CE4E414BA551934B9BD661735">
    <w:name w:val="3EBDB369CE4E414BA551934B9BD661735"/>
    <w:rsid w:val="00150219"/>
    <w:pPr>
      <w:spacing w:after="0" w:line="240" w:lineRule="auto"/>
    </w:pPr>
    <w:rPr>
      <w:rFonts w:ascii="Calibri" w:eastAsia="Calibri" w:hAnsi="Calibri" w:cs="Arial"/>
      <w:sz w:val="20"/>
      <w:szCs w:val="20"/>
    </w:rPr>
  </w:style>
  <w:style w:type="paragraph" w:customStyle="1" w:styleId="9C370DE850CE4A839475BD9CA1FB240A5">
    <w:name w:val="9C370DE850CE4A839475BD9CA1FB240A5"/>
    <w:rsid w:val="00150219"/>
    <w:pPr>
      <w:spacing w:after="0" w:line="240" w:lineRule="auto"/>
    </w:pPr>
    <w:rPr>
      <w:rFonts w:ascii="Calibri" w:eastAsia="Calibri" w:hAnsi="Calibri" w:cs="Arial"/>
      <w:sz w:val="20"/>
      <w:szCs w:val="20"/>
    </w:rPr>
  </w:style>
  <w:style w:type="paragraph" w:customStyle="1" w:styleId="CC2BD2A7A1B54553BD3B65851F5443175">
    <w:name w:val="CC2BD2A7A1B54553BD3B65851F5443175"/>
    <w:rsid w:val="00150219"/>
    <w:pPr>
      <w:spacing w:after="0" w:line="240" w:lineRule="auto"/>
    </w:pPr>
    <w:rPr>
      <w:rFonts w:ascii="Calibri" w:eastAsia="Calibri" w:hAnsi="Calibri" w:cs="Arial"/>
      <w:sz w:val="20"/>
      <w:szCs w:val="20"/>
    </w:rPr>
  </w:style>
  <w:style w:type="paragraph" w:customStyle="1" w:styleId="6D2B23A59A684190B8587DB52C67EA075">
    <w:name w:val="6D2B23A59A684190B8587DB52C67EA075"/>
    <w:rsid w:val="00150219"/>
    <w:pPr>
      <w:spacing w:after="0" w:line="240" w:lineRule="auto"/>
    </w:pPr>
    <w:rPr>
      <w:rFonts w:ascii="Calibri" w:eastAsia="Calibri" w:hAnsi="Calibri" w:cs="Arial"/>
      <w:sz w:val="20"/>
      <w:szCs w:val="20"/>
    </w:rPr>
  </w:style>
  <w:style w:type="paragraph" w:customStyle="1" w:styleId="EE1F8FBD399B4C49947DCC07878351225">
    <w:name w:val="EE1F8FBD399B4C49947DCC07878351225"/>
    <w:rsid w:val="00150219"/>
    <w:pPr>
      <w:spacing w:after="0" w:line="240" w:lineRule="auto"/>
    </w:pPr>
    <w:rPr>
      <w:rFonts w:ascii="Calibri" w:eastAsia="Calibri" w:hAnsi="Calibri" w:cs="Arial"/>
      <w:sz w:val="20"/>
      <w:szCs w:val="20"/>
    </w:rPr>
  </w:style>
  <w:style w:type="paragraph" w:customStyle="1" w:styleId="21ED43334D084422AC9FCF34953F55545">
    <w:name w:val="21ED43334D084422AC9FCF34953F55545"/>
    <w:rsid w:val="00150219"/>
    <w:pPr>
      <w:spacing w:after="0" w:line="240" w:lineRule="auto"/>
    </w:pPr>
    <w:rPr>
      <w:rFonts w:ascii="Calibri" w:eastAsia="Calibri" w:hAnsi="Calibri" w:cs="Arial"/>
      <w:sz w:val="20"/>
      <w:szCs w:val="20"/>
    </w:rPr>
  </w:style>
  <w:style w:type="paragraph" w:customStyle="1" w:styleId="C17BB60913FE4A0993646ECC7C7C14C95">
    <w:name w:val="C17BB60913FE4A0993646ECC7C7C14C95"/>
    <w:rsid w:val="00150219"/>
    <w:pPr>
      <w:spacing w:after="0" w:line="240" w:lineRule="auto"/>
    </w:pPr>
    <w:rPr>
      <w:rFonts w:ascii="Calibri" w:eastAsia="Calibri" w:hAnsi="Calibri" w:cs="Arial"/>
      <w:sz w:val="20"/>
      <w:szCs w:val="20"/>
    </w:rPr>
  </w:style>
  <w:style w:type="paragraph" w:customStyle="1" w:styleId="9B9EA73258234842B18B5FB57BC00E335">
    <w:name w:val="9B9EA73258234842B18B5FB57BC00E335"/>
    <w:rsid w:val="00150219"/>
    <w:pPr>
      <w:spacing w:after="0" w:line="240" w:lineRule="auto"/>
    </w:pPr>
    <w:rPr>
      <w:rFonts w:ascii="Calibri" w:eastAsia="Calibri" w:hAnsi="Calibri" w:cs="Arial"/>
      <w:sz w:val="20"/>
      <w:szCs w:val="20"/>
    </w:rPr>
  </w:style>
  <w:style w:type="paragraph" w:customStyle="1" w:styleId="E2295187E6984C5E800D8BF3FA4D0C765">
    <w:name w:val="E2295187E6984C5E800D8BF3FA4D0C765"/>
    <w:rsid w:val="00150219"/>
    <w:pPr>
      <w:spacing w:after="0" w:line="240" w:lineRule="auto"/>
    </w:pPr>
    <w:rPr>
      <w:rFonts w:ascii="Calibri" w:eastAsia="Calibri" w:hAnsi="Calibri" w:cs="Arial"/>
      <w:sz w:val="20"/>
      <w:szCs w:val="20"/>
    </w:rPr>
  </w:style>
  <w:style w:type="paragraph" w:customStyle="1" w:styleId="EA9AF427F45849F3B3AC694CE300D3AC5">
    <w:name w:val="EA9AF427F45849F3B3AC694CE300D3AC5"/>
    <w:rsid w:val="00150219"/>
    <w:pPr>
      <w:spacing w:after="0" w:line="240" w:lineRule="auto"/>
    </w:pPr>
    <w:rPr>
      <w:rFonts w:ascii="Calibri" w:eastAsia="Calibri" w:hAnsi="Calibri" w:cs="Arial"/>
      <w:sz w:val="20"/>
      <w:szCs w:val="20"/>
    </w:rPr>
  </w:style>
  <w:style w:type="paragraph" w:customStyle="1" w:styleId="A4526E0154F74B0894ECFD34AC4DD22E5">
    <w:name w:val="A4526E0154F74B0894ECFD34AC4DD22E5"/>
    <w:rsid w:val="00150219"/>
    <w:pPr>
      <w:spacing w:after="0" w:line="240" w:lineRule="auto"/>
    </w:pPr>
    <w:rPr>
      <w:rFonts w:ascii="Calibri" w:eastAsia="Calibri" w:hAnsi="Calibri" w:cs="Arial"/>
      <w:sz w:val="20"/>
      <w:szCs w:val="20"/>
    </w:rPr>
  </w:style>
  <w:style w:type="paragraph" w:customStyle="1" w:styleId="0C02387FC3744DD5AB9514490A36D5915">
    <w:name w:val="0C02387FC3744DD5AB9514490A36D5915"/>
    <w:rsid w:val="00150219"/>
    <w:pPr>
      <w:spacing w:after="0" w:line="240" w:lineRule="auto"/>
    </w:pPr>
    <w:rPr>
      <w:rFonts w:ascii="Calibri" w:eastAsia="Calibri" w:hAnsi="Calibri" w:cs="Arial"/>
      <w:sz w:val="20"/>
      <w:szCs w:val="20"/>
    </w:rPr>
  </w:style>
  <w:style w:type="paragraph" w:customStyle="1" w:styleId="BA8B1327E8AA46AC9FBDB57A5BB68DB05">
    <w:name w:val="BA8B1327E8AA46AC9FBDB57A5BB68DB05"/>
    <w:rsid w:val="00150219"/>
    <w:pPr>
      <w:spacing w:after="0" w:line="240" w:lineRule="auto"/>
    </w:pPr>
    <w:rPr>
      <w:rFonts w:ascii="Calibri" w:eastAsia="Calibri" w:hAnsi="Calibri" w:cs="Arial"/>
      <w:sz w:val="20"/>
      <w:szCs w:val="20"/>
    </w:rPr>
  </w:style>
  <w:style w:type="paragraph" w:customStyle="1" w:styleId="CA296615E2954ECA881A74DD323A720F5">
    <w:name w:val="CA296615E2954ECA881A74DD323A720F5"/>
    <w:rsid w:val="00150219"/>
    <w:pPr>
      <w:spacing w:after="0" w:line="240" w:lineRule="auto"/>
    </w:pPr>
    <w:rPr>
      <w:rFonts w:ascii="Calibri" w:eastAsia="Calibri" w:hAnsi="Calibri" w:cs="Arial"/>
      <w:sz w:val="20"/>
      <w:szCs w:val="20"/>
    </w:rPr>
  </w:style>
  <w:style w:type="paragraph" w:customStyle="1" w:styleId="DD583C33BC644D08A6F227F0D7017BB25">
    <w:name w:val="DD583C33BC644D08A6F227F0D7017BB25"/>
    <w:rsid w:val="00150219"/>
    <w:pPr>
      <w:spacing w:after="0" w:line="240" w:lineRule="auto"/>
    </w:pPr>
    <w:rPr>
      <w:rFonts w:ascii="Calibri" w:eastAsia="Calibri" w:hAnsi="Calibri" w:cs="Arial"/>
      <w:sz w:val="20"/>
      <w:szCs w:val="20"/>
    </w:rPr>
  </w:style>
  <w:style w:type="paragraph" w:customStyle="1" w:styleId="2826E28FD43D4BF695656F9694FDF7035">
    <w:name w:val="2826E28FD43D4BF695656F9694FDF7035"/>
    <w:rsid w:val="00150219"/>
    <w:pPr>
      <w:spacing w:after="0" w:line="240" w:lineRule="auto"/>
    </w:pPr>
    <w:rPr>
      <w:rFonts w:ascii="Calibri" w:eastAsia="Calibri" w:hAnsi="Calibri" w:cs="Arial"/>
      <w:sz w:val="20"/>
      <w:szCs w:val="20"/>
    </w:rPr>
  </w:style>
  <w:style w:type="paragraph" w:customStyle="1" w:styleId="C1F022BC58EC475E92F7536461A4F21A5">
    <w:name w:val="C1F022BC58EC475E92F7536461A4F21A5"/>
    <w:rsid w:val="00150219"/>
    <w:pPr>
      <w:spacing w:after="0" w:line="240" w:lineRule="auto"/>
    </w:pPr>
    <w:rPr>
      <w:rFonts w:ascii="Calibri" w:eastAsia="Calibri" w:hAnsi="Calibri" w:cs="Arial"/>
      <w:sz w:val="20"/>
      <w:szCs w:val="20"/>
    </w:rPr>
  </w:style>
  <w:style w:type="paragraph" w:customStyle="1" w:styleId="8F250EEA46AA41E5B1A49B727F09423C5">
    <w:name w:val="8F250EEA46AA41E5B1A49B727F09423C5"/>
    <w:rsid w:val="00150219"/>
    <w:pPr>
      <w:spacing w:after="0" w:line="240" w:lineRule="auto"/>
    </w:pPr>
    <w:rPr>
      <w:rFonts w:ascii="Calibri" w:eastAsia="Calibri" w:hAnsi="Calibri" w:cs="Arial"/>
      <w:sz w:val="20"/>
      <w:szCs w:val="20"/>
    </w:rPr>
  </w:style>
  <w:style w:type="paragraph" w:customStyle="1" w:styleId="A8A96B9A34684BC9BFB9ACC628E5B9475">
    <w:name w:val="A8A96B9A34684BC9BFB9ACC628E5B9475"/>
    <w:rsid w:val="00150219"/>
    <w:pPr>
      <w:spacing w:after="0" w:line="240" w:lineRule="auto"/>
    </w:pPr>
    <w:rPr>
      <w:rFonts w:ascii="Calibri" w:eastAsia="Calibri" w:hAnsi="Calibri" w:cs="Arial"/>
      <w:sz w:val="20"/>
      <w:szCs w:val="20"/>
    </w:rPr>
  </w:style>
  <w:style w:type="paragraph" w:customStyle="1" w:styleId="DC2398BEB7474E7590865C46B1813EDF5">
    <w:name w:val="DC2398BEB7474E7590865C46B1813EDF5"/>
    <w:rsid w:val="00150219"/>
    <w:pPr>
      <w:spacing w:after="0" w:line="240" w:lineRule="auto"/>
    </w:pPr>
    <w:rPr>
      <w:rFonts w:ascii="Calibri" w:eastAsia="Calibri" w:hAnsi="Calibri" w:cs="Arial"/>
      <w:sz w:val="20"/>
      <w:szCs w:val="20"/>
    </w:rPr>
  </w:style>
  <w:style w:type="paragraph" w:customStyle="1" w:styleId="2843DC61543F49C7AB05396165681D555">
    <w:name w:val="2843DC61543F49C7AB05396165681D555"/>
    <w:rsid w:val="00150219"/>
    <w:pPr>
      <w:spacing w:after="0" w:line="240" w:lineRule="auto"/>
    </w:pPr>
    <w:rPr>
      <w:rFonts w:ascii="Calibri" w:eastAsia="Calibri" w:hAnsi="Calibri" w:cs="Arial"/>
      <w:sz w:val="20"/>
      <w:szCs w:val="20"/>
    </w:rPr>
  </w:style>
  <w:style w:type="paragraph" w:customStyle="1" w:styleId="4F694E7DAF1747A3BD4050D2EC53985D5">
    <w:name w:val="4F694E7DAF1747A3BD4050D2EC53985D5"/>
    <w:rsid w:val="00150219"/>
    <w:pPr>
      <w:spacing w:after="0" w:line="240" w:lineRule="auto"/>
    </w:pPr>
    <w:rPr>
      <w:rFonts w:ascii="Calibri" w:eastAsia="Calibri" w:hAnsi="Calibri" w:cs="Arial"/>
      <w:sz w:val="20"/>
      <w:szCs w:val="20"/>
    </w:rPr>
  </w:style>
  <w:style w:type="paragraph" w:customStyle="1" w:styleId="0B1856B52813448298E203E7F95844295">
    <w:name w:val="0B1856B52813448298E203E7F95844295"/>
    <w:rsid w:val="00150219"/>
    <w:pPr>
      <w:spacing w:after="0" w:line="240" w:lineRule="auto"/>
    </w:pPr>
    <w:rPr>
      <w:rFonts w:ascii="Calibri" w:eastAsia="Calibri" w:hAnsi="Calibri" w:cs="Arial"/>
      <w:sz w:val="20"/>
      <w:szCs w:val="20"/>
    </w:rPr>
  </w:style>
  <w:style w:type="paragraph" w:customStyle="1" w:styleId="E879194D813B49029CE7FA386F692C475">
    <w:name w:val="E879194D813B49029CE7FA386F692C475"/>
    <w:rsid w:val="00150219"/>
    <w:pPr>
      <w:spacing w:after="0" w:line="240" w:lineRule="auto"/>
    </w:pPr>
    <w:rPr>
      <w:rFonts w:ascii="Calibri" w:eastAsia="Calibri" w:hAnsi="Calibri" w:cs="Arial"/>
      <w:sz w:val="20"/>
      <w:szCs w:val="20"/>
    </w:rPr>
  </w:style>
  <w:style w:type="paragraph" w:customStyle="1" w:styleId="655200FAF33D4CED89220E41577FD6385">
    <w:name w:val="655200FAF33D4CED89220E41577FD6385"/>
    <w:rsid w:val="00150219"/>
    <w:pPr>
      <w:spacing w:after="0" w:line="240" w:lineRule="auto"/>
    </w:pPr>
    <w:rPr>
      <w:rFonts w:ascii="Calibri" w:eastAsia="Calibri" w:hAnsi="Calibri" w:cs="Arial"/>
      <w:sz w:val="20"/>
      <w:szCs w:val="20"/>
    </w:rPr>
  </w:style>
  <w:style w:type="paragraph" w:customStyle="1" w:styleId="D85A6241D9B747AE985EF9B0D93205375">
    <w:name w:val="D85A6241D9B747AE985EF9B0D93205375"/>
    <w:rsid w:val="00150219"/>
    <w:pPr>
      <w:spacing w:after="0" w:line="240" w:lineRule="auto"/>
    </w:pPr>
    <w:rPr>
      <w:rFonts w:ascii="Calibri" w:eastAsia="Calibri" w:hAnsi="Calibri" w:cs="Arial"/>
      <w:sz w:val="20"/>
      <w:szCs w:val="20"/>
    </w:rPr>
  </w:style>
  <w:style w:type="paragraph" w:customStyle="1" w:styleId="839E2FB31CC84CA0AA90AE857630BCEE5">
    <w:name w:val="839E2FB31CC84CA0AA90AE857630BCEE5"/>
    <w:rsid w:val="00150219"/>
    <w:pPr>
      <w:spacing w:after="0" w:line="240" w:lineRule="auto"/>
    </w:pPr>
    <w:rPr>
      <w:rFonts w:ascii="Calibri" w:eastAsia="Calibri" w:hAnsi="Calibri" w:cs="Arial"/>
      <w:sz w:val="20"/>
      <w:szCs w:val="20"/>
    </w:rPr>
  </w:style>
  <w:style w:type="paragraph" w:customStyle="1" w:styleId="D03F5F93C59B4BE58899F9081F287D7A5">
    <w:name w:val="D03F5F93C59B4BE58899F9081F287D7A5"/>
    <w:rsid w:val="00150219"/>
    <w:pPr>
      <w:spacing w:after="0" w:line="240" w:lineRule="auto"/>
    </w:pPr>
    <w:rPr>
      <w:rFonts w:ascii="Calibri" w:eastAsia="Calibri" w:hAnsi="Calibri" w:cs="Arial"/>
      <w:sz w:val="20"/>
      <w:szCs w:val="20"/>
    </w:rPr>
  </w:style>
  <w:style w:type="paragraph" w:customStyle="1" w:styleId="6F3D5372039A415EBDF89A6426F217D75">
    <w:name w:val="6F3D5372039A415EBDF89A6426F217D75"/>
    <w:rsid w:val="00150219"/>
    <w:pPr>
      <w:spacing w:after="0" w:line="240" w:lineRule="auto"/>
    </w:pPr>
    <w:rPr>
      <w:rFonts w:ascii="Calibri" w:eastAsia="Calibri" w:hAnsi="Calibri" w:cs="Arial"/>
      <w:sz w:val="20"/>
      <w:szCs w:val="20"/>
    </w:rPr>
  </w:style>
  <w:style w:type="paragraph" w:customStyle="1" w:styleId="2566E20DDDE643D0A46B80D0DC8CB3B95">
    <w:name w:val="2566E20DDDE643D0A46B80D0DC8CB3B95"/>
    <w:rsid w:val="00150219"/>
    <w:pPr>
      <w:spacing w:after="0" w:line="240" w:lineRule="auto"/>
    </w:pPr>
    <w:rPr>
      <w:rFonts w:ascii="Calibri" w:eastAsia="Calibri" w:hAnsi="Calibri" w:cs="Arial"/>
      <w:sz w:val="20"/>
      <w:szCs w:val="20"/>
    </w:rPr>
  </w:style>
  <w:style w:type="paragraph" w:customStyle="1" w:styleId="E647948EE2D24935A7B0D00C33801B315">
    <w:name w:val="E647948EE2D24935A7B0D00C33801B315"/>
    <w:rsid w:val="00150219"/>
    <w:pPr>
      <w:spacing w:after="0" w:line="240" w:lineRule="auto"/>
    </w:pPr>
    <w:rPr>
      <w:rFonts w:ascii="Calibri" w:eastAsia="Calibri" w:hAnsi="Calibri" w:cs="Arial"/>
      <w:sz w:val="20"/>
      <w:szCs w:val="20"/>
    </w:rPr>
  </w:style>
  <w:style w:type="paragraph" w:customStyle="1" w:styleId="BAC4E35B61714F5FB8AB831EC1A8277E5">
    <w:name w:val="BAC4E35B61714F5FB8AB831EC1A8277E5"/>
    <w:rsid w:val="00150219"/>
    <w:pPr>
      <w:spacing w:after="0" w:line="240" w:lineRule="auto"/>
    </w:pPr>
    <w:rPr>
      <w:rFonts w:ascii="Calibri" w:eastAsia="Calibri" w:hAnsi="Calibri" w:cs="Arial"/>
      <w:sz w:val="20"/>
      <w:szCs w:val="20"/>
    </w:rPr>
  </w:style>
  <w:style w:type="paragraph" w:customStyle="1" w:styleId="59860772B4C64D5A8E7CA00FB5A592785">
    <w:name w:val="59860772B4C64D5A8E7CA00FB5A592785"/>
    <w:rsid w:val="00150219"/>
    <w:pPr>
      <w:spacing w:after="0" w:line="240" w:lineRule="auto"/>
    </w:pPr>
    <w:rPr>
      <w:rFonts w:ascii="Calibri" w:eastAsia="Calibri" w:hAnsi="Calibri" w:cs="Arial"/>
      <w:sz w:val="20"/>
      <w:szCs w:val="20"/>
    </w:rPr>
  </w:style>
  <w:style w:type="paragraph" w:customStyle="1" w:styleId="71FDBA4AA2DD40CBA7A819A9038983175">
    <w:name w:val="71FDBA4AA2DD40CBA7A819A9038983175"/>
    <w:rsid w:val="00150219"/>
    <w:pPr>
      <w:spacing w:after="0" w:line="240" w:lineRule="auto"/>
    </w:pPr>
    <w:rPr>
      <w:rFonts w:ascii="Calibri" w:eastAsia="Calibri" w:hAnsi="Calibri" w:cs="Arial"/>
      <w:sz w:val="20"/>
      <w:szCs w:val="20"/>
    </w:rPr>
  </w:style>
  <w:style w:type="paragraph" w:customStyle="1" w:styleId="EB37DAAA158C474F9940FD64C19234035">
    <w:name w:val="EB37DAAA158C474F9940FD64C19234035"/>
    <w:rsid w:val="00150219"/>
    <w:pPr>
      <w:spacing w:after="0" w:line="240" w:lineRule="auto"/>
    </w:pPr>
    <w:rPr>
      <w:rFonts w:ascii="Calibri" w:eastAsia="Calibri" w:hAnsi="Calibri" w:cs="Arial"/>
      <w:sz w:val="20"/>
      <w:szCs w:val="20"/>
    </w:rPr>
  </w:style>
  <w:style w:type="paragraph" w:customStyle="1" w:styleId="C082481F3AB24E798304F69DCADF89A85">
    <w:name w:val="C082481F3AB24E798304F69DCADF89A85"/>
    <w:rsid w:val="00150219"/>
    <w:pPr>
      <w:spacing w:after="0" w:line="240" w:lineRule="auto"/>
    </w:pPr>
    <w:rPr>
      <w:rFonts w:ascii="Calibri" w:eastAsia="Calibri" w:hAnsi="Calibri" w:cs="Arial"/>
      <w:sz w:val="20"/>
      <w:szCs w:val="20"/>
    </w:rPr>
  </w:style>
  <w:style w:type="paragraph" w:customStyle="1" w:styleId="19F8F69BE5094FCA9BC40D88DAC908CD5">
    <w:name w:val="19F8F69BE5094FCA9BC40D88DAC908CD5"/>
    <w:rsid w:val="00150219"/>
    <w:pPr>
      <w:spacing w:after="0" w:line="240" w:lineRule="auto"/>
    </w:pPr>
    <w:rPr>
      <w:rFonts w:ascii="Calibri" w:eastAsia="Calibri" w:hAnsi="Calibri" w:cs="Arial"/>
      <w:sz w:val="20"/>
      <w:szCs w:val="20"/>
    </w:rPr>
  </w:style>
  <w:style w:type="paragraph" w:customStyle="1" w:styleId="43C1DD9F137B46198B880C87A59706265">
    <w:name w:val="43C1DD9F137B46198B880C87A59706265"/>
    <w:rsid w:val="00150219"/>
    <w:pPr>
      <w:spacing w:after="0" w:line="240" w:lineRule="auto"/>
    </w:pPr>
    <w:rPr>
      <w:rFonts w:ascii="Calibri" w:eastAsia="Calibri" w:hAnsi="Calibri" w:cs="Arial"/>
      <w:sz w:val="20"/>
      <w:szCs w:val="20"/>
    </w:rPr>
  </w:style>
  <w:style w:type="paragraph" w:customStyle="1" w:styleId="BCED13EDF2AE420DB5E4403ECAE713295">
    <w:name w:val="BCED13EDF2AE420DB5E4403ECAE713295"/>
    <w:rsid w:val="00150219"/>
    <w:pPr>
      <w:spacing w:after="0" w:line="240" w:lineRule="auto"/>
    </w:pPr>
    <w:rPr>
      <w:rFonts w:ascii="Calibri" w:eastAsia="Calibri" w:hAnsi="Calibri" w:cs="Arial"/>
      <w:sz w:val="20"/>
      <w:szCs w:val="20"/>
    </w:rPr>
  </w:style>
  <w:style w:type="paragraph" w:customStyle="1" w:styleId="5B6BE82CEDC94C9C85D50F41EE29037B5">
    <w:name w:val="5B6BE82CEDC94C9C85D50F41EE29037B5"/>
    <w:rsid w:val="00150219"/>
    <w:pPr>
      <w:spacing w:after="0" w:line="240" w:lineRule="auto"/>
    </w:pPr>
    <w:rPr>
      <w:rFonts w:ascii="Calibri" w:eastAsia="Calibri" w:hAnsi="Calibri" w:cs="Arial"/>
      <w:sz w:val="20"/>
      <w:szCs w:val="20"/>
    </w:rPr>
  </w:style>
  <w:style w:type="paragraph" w:customStyle="1" w:styleId="265B831BE1C04714A4E76C64764A84035">
    <w:name w:val="265B831BE1C04714A4E76C64764A84035"/>
    <w:rsid w:val="00150219"/>
    <w:pPr>
      <w:spacing w:after="0" w:line="240" w:lineRule="auto"/>
    </w:pPr>
    <w:rPr>
      <w:rFonts w:ascii="Calibri" w:eastAsia="Calibri" w:hAnsi="Calibri" w:cs="Arial"/>
      <w:sz w:val="20"/>
      <w:szCs w:val="20"/>
    </w:rPr>
  </w:style>
  <w:style w:type="paragraph" w:customStyle="1" w:styleId="C5927483676C4D91A3343CCC9E2747245">
    <w:name w:val="C5927483676C4D91A3343CCC9E2747245"/>
    <w:rsid w:val="00150219"/>
    <w:pPr>
      <w:spacing w:after="0" w:line="240" w:lineRule="auto"/>
    </w:pPr>
    <w:rPr>
      <w:rFonts w:ascii="Calibri" w:eastAsia="Calibri" w:hAnsi="Calibri" w:cs="Arial"/>
      <w:sz w:val="20"/>
      <w:szCs w:val="20"/>
    </w:rPr>
  </w:style>
  <w:style w:type="paragraph" w:customStyle="1" w:styleId="063E0B65D6584B0F818E071BFD584B915">
    <w:name w:val="063E0B65D6584B0F818E071BFD584B915"/>
    <w:rsid w:val="00150219"/>
    <w:pPr>
      <w:spacing w:after="0" w:line="240" w:lineRule="auto"/>
    </w:pPr>
    <w:rPr>
      <w:rFonts w:ascii="Calibri" w:eastAsia="Calibri" w:hAnsi="Calibri" w:cs="Arial"/>
      <w:sz w:val="20"/>
      <w:szCs w:val="20"/>
    </w:rPr>
  </w:style>
  <w:style w:type="paragraph" w:customStyle="1" w:styleId="C846C02B96C34E669845B45576702E725">
    <w:name w:val="C846C02B96C34E669845B45576702E725"/>
    <w:rsid w:val="00150219"/>
    <w:pPr>
      <w:spacing w:after="0" w:line="240" w:lineRule="auto"/>
    </w:pPr>
    <w:rPr>
      <w:rFonts w:ascii="Calibri" w:eastAsia="Calibri" w:hAnsi="Calibri" w:cs="Arial"/>
      <w:sz w:val="20"/>
      <w:szCs w:val="20"/>
    </w:rPr>
  </w:style>
  <w:style w:type="paragraph" w:customStyle="1" w:styleId="426A27828DE2464BBD3EB4D7D62153C75">
    <w:name w:val="426A27828DE2464BBD3EB4D7D62153C75"/>
    <w:rsid w:val="00150219"/>
    <w:pPr>
      <w:spacing w:after="0" w:line="240" w:lineRule="auto"/>
    </w:pPr>
    <w:rPr>
      <w:rFonts w:ascii="Calibri" w:eastAsia="Calibri" w:hAnsi="Calibri" w:cs="Arial"/>
      <w:sz w:val="20"/>
      <w:szCs w:val="20"/>
    </w:rPr>
  </w:style>
  <w:style w:type="paragraph" w:customStyle="1" w:styleId="C694070C812D4B479C8174400CB4CD765">
    <w:name w:val="C694070C812D4B479C8174400CB4CD765"/>
    <w:rsid w:val="00150219"/>
    <w:pPr>
      <w:spacing w:after="0" w:line="240" w:lineRule="auto"/>
    </w:pPr>
    <w:rPr>
      <w:rFonts w:ascii="Calibri" w:eastAsia="Calibri" w:hAnsi="Calibri" w:cs="Arial"/>
      <w:sz w:val="20"/>
      <w:szCs w:val="20"/>
    </w:rPr>
  </w:style>
  <w:style w:type="paragraph" w:customStyle="1" w:styleId="88DCD71CE4ED4D4B9DB14C78C03842D45">
    <w:name w:val="88DCD71CE4ED4D4B9DB14C78C03842D45"/>
    <w:rsid w:val="00150219"/>
    <w:pPr>
      <w:spacing w:after="0" w:line="240" w:lineRule="auto"/>
    </w:pPr>
    <w:rPr>
      <w:rFonts w:ascii="Calibri" w:eastAsia="Calibri" w:hAnsi="Calibri" w:cs="Arial"/>
      <w:sz w:val="20"/>
      <w:szCs w:val="20"/>
    </w:rPr>
  </w:style>
  <w:style w:type="paragraph" w:customStyle="1" w:styleId="FC11318D2C3F45DEAA5EB40E02E70C855">
    <w:name w:val="FC11318D2C3F45DEAA5EB40E02E70C855"/>
    <w:rsid w:val="00150219"/>
    <w:pPr>
      <w:spacing w:after="0" w:line="240" w:lineRule="auto"/>
    </w:pPr>
    <w:rPr>
      <w:rFonts w:ascii="Calibri" w:eastAsia="Calibri" w:hAnsi="Calibri" w:cs="Arial"/>
      <w:sz w:val="20"/>
      <w:szCs w:val="20"/>
    </w:rPr>
  </w:style>
  <w:style w:type="paragraph" w:customStyle="1" w:styleId="1D4ED68142CF4AE29A5C1225551EEDC65">
    <w:name w:val="1D4ED68142CF4AE29A5C1225551EEDC65"/>
    <w:rsid w:val="00150219"/>
    <w:pPr>
      <w:spacing w:after="0" w:line="240" w:lineRule="auto"/>
    </w:pPr>
    <w:rPr>
      <w:rFonts w:ascii="Calibri" w:eastAsia="Calibri" w:hAnsi="Calibri" w:cs="Arial"/>
      <w:sz w:val="20"/>
      <w:szCs w:val="20"/>
    </w:rPr>
  </w:style>
  <w:style w:type="paragraph" w:customStyle="1" w:styleId="CD05F106A9604EA9AF53586659E14F2C5">
    <w:name w:val="CD05F106A9604EA9AF53586659E14F2C5"/>
    <w:rsid w:val="00150219"/>
    <w:pPr>
      <w:spacing w:after="0" w:line="240" w:lineRule="auto"/>
    </w:pPr>
    <w:rPr>
      <w:rFonts w:ascii="Calibri" w:eastAsia="Calibri" w:hAnsi="Calibri" w:cs="Arial"/>
      <w:sz w:val="20"/>
      <w:szCs w:val="20"/>
    </w:rPr>
  </w:style>
  <w:style w:type="paragraph" w:customStyle="1" w:styleId="0C03317173604970A91FBCD1848A6CA15">
    <w:name w:val="0C03317173604970A91FBCD1848A6CA15"/>
    <w:rsid w:val="00150219"/>
    <w:pPr>
      <w:spacing w:after="0" w:line="240" w:lineRule="auto"/>
    </w:pPr>
    <w:rPr>
      <w:rFonts w:ascii="Calibri" w:eastAsia="Calibri" w:hAnsi="Calibri" w:cs="Arial"/>
      <w:sz w:val="20"/>
      <w:szCs w:val="20"/>
    </w:rPr>
  </w:style>
  <w:style w:type="paragraph" w:customStyle="1" w:styleId="3540CC3C36D642EA87909499A915BF4A5">
    <w:name w:val="3540CC3C36D642EA87909499A915BF4A5"/>
    <w:rsid w:val="00150219"/>
    <w:pPr>
      <w:spacing w:after="0" w:line="240" w:lineRule="auto"/>
    </w:pPr>
    <w:rPr>
      <w:rFonts w:ascii="Calibri" w:eastAsia="Calibri" w:hAnsi="Calibri" w:cs="Arial"/>
      <w:sz w:val="20"/>
      <w:szCs w:val="20"/>
    </w:rPr>
  </w:style>
  <w:style w:type="paragraph" w:customStyle="1" w:styleId="5E46231625794B4D95BA2F7C98885A6B5">
    <w:name w:val="5E46231625794B4D95BA2F7C98885A6B5"/>
    <w:rsid w:val="00150219"/>
    <w:pPr>
      <w:spacing w:after="0" w:line="240" w:lineRule="auto"/>
    </w:pPr>
    <w:rPr>
      <w:rFonts w:ascii="Calibri" w:eastAsia="Calibri" w:hAnsi="Calibri" w:cs="Arial"/>
      <w:sz w:val="20"/>
      <w:szCs w:val="20"/>
    </w:rPr>
  </w:style>
  <w:style w:type="paragraph" w:customStyle="1" w:styleId="DF24E81E94F54B9A8B8820C6B2F0E20B5">
    <w:name w:val="DF24E81E94F54B9A8B8820C6B2F0E20B5"/>
    <w:rsid w:val="00150219"/>
    <w:pPr>
      <w:spacing w:after="0" w:line="240" w:lineRule="auto"/>
    </w:pPr>
    <w:rPr>
      <w:rFonts w:ascii="Calibri" w:eastAsia="Calibri" w:hAnsi="Calibri" w:cs="Arial"/>
      <w:sz w:val="20"/>
      <w:szCs w:val="20"/>
    </w:rPr>
  </w:style>
  <w:style w:type="paragraph" w:customStyle="1" w:styleId="B85C7B1B065D4EC1B0B64D16D4E057FF5">
    <w:name w:val="B85C7B1B065D4EC1B0B64D16D4E057FF5"/>
    <w:rsid w:val="00150219"/>
    <w:pPr>
      <w:spacing w:after="0" w:line="240" w:lineRule="auto"/>
    </w:pPr>
    <w:rPr>
      <w:rFonts w:ascii="Calibri" w:eastAsia="Calibri" w:hAnsi="Calibri" w:cs="Arial"/>
      <w:sz w:val="20"/>
      <w:szCs w:val="20"/>
    </w:rPr>
  </w:style>
  <w:style w:type="paragraph" w:customStyle="1" w:styleId="5A28E79EFCAE495C888928BFA5CC49C85">
    <w:name w:val="5A28E79EFCAE495C888928BFA5CC49C85"/>
    <w:rsid w:val="00150219"/>
    <w:pPr>
      <w:spacing w:after="0" w:line="240" w:lineRule="auto"/>
    </w:pPr>
    <w:rPr>
      <w:rFonts w:ascii="Calibri" w:eastAsia="Calibri" w:hAnsi="Calibri" w:cs="Arial"/>
      <w:sz w:val="20"/>
      <w:szCs w:val="20"/>
    </w:rPr>
  </w:style>
  <w:style w:type="paragraph" w:customStyle="1" w:styleId="55A4E7D761DA4817BA901C926C12CA0E5">
    <w:name w:val="55A4E7D761DA4817BA901C926C12CA0E5"/>
    <w:rsid w:val="00150219"/>
    <w:pPr>
      <w:spacing w:after="0" w:line="240" w:lineRule="auto"/>
    </w:pPr>
    <w:rPr>
      <w:rFonts w:ascii="Calibri" w:eastAsia="Calibri" w:hAnsi="Calibri" w:cs="Arial"/>
      <w:sz w:val="20"/>
      <w:szCs w:val="20"/>
    </w:rPr>
  </w:style>
  <w:style w:type="paragraph" w:customStyle="1" w:styleId="A493006F51484387A6D1DA044A0DAEA55">
    <w:name w:val="A493006F51484387A6D1DA044A0DAEA55"/>
    <w:rsid w:val="00150219"/>
    <w:pPr>
      <w:spacing w:after="0" w:line="240" w:lineRule="auto"/>
    </w:pPr>
    <w:rPr>
      <w:rFonts w:ascii="Calibri" w:eastAsia="Calibri" w:hAnsi="Calibri" w:cs="Arial"/>
      <w:sz w:val="20"/>
      <w:szCs w:val="20"/>
    </w:rPr>
  </w:style>
  <w:style w:type="paragraph" w:customStyle="1" w:styleId="DE8FF45F9C8D44A589226BD44CAE56FF5">
    <w:name w:val="DE8FF45F9C8D44A589226BD44CAE56FF5"/>
    <w:rsid w:val="00150219"/>
    <w:pPr>
      <w:spacing w:after="0" w:line="240" w:lineRule="auto"/>
    </w:pPr>
    <w:rPr>
      <w:rFonts w:ascii="Calibri" w:eastAsia="Calibri" w:hAnsi="Calibri" w:cs="Arial"/>
      <w:sz w:val="20"/>
      <w:szCs w:val="20"/>
    </w:rPr>
  </w:style>
  <w:style w:type="paragraph" w:customStyle="1" w:styleId="729A9156864242ABAED61608777704635">
    <w:name w:val="729A9156864242ABAED61608777704635"/>
    <w:rsid w:val="00150219"/>
    <w:pPr>
      <w:spacing w:after="0" w:line="240" w:lineRule="auto"/>
    </w:pPr>
    <w:rPr>
      <w:rFonts w:ascii="Calibri" w:eastAsia="Calibri" w:hAnsi="Calibri" w:cs="Arial"/>
      <w:sz w:val="20"/>
      <w:szCs w:val="20"/>
    </w:rPr>
  </w:style>
  <w:style w:type="paragraph" w:customStyle="1" w:styleId="E0EE3B3F3DA945F690E3C76C652BFF595">
    <w:name w:val="E0EE3B3F3DA945F690E3C76C652BFF595"/>
    <w:rsid w:val="00150219"/>
    <w:pPr>
      <w:spacing w:after="0" w:line="240" w:lineRule="auto"/>
    </w:pPr>
    <w:rPr>
      <w:rFonts w:ascii="Calibri" w:eastAsia="Calibri" w:hAnsi="Calibri" w:cs="Arial"/>
      <w:sz w:val="20"/>
      <w:szCs w:val="20"/>
    </w:rPr>
  </w:style>
  <w:style w:type="paragraph" w:customStyle="1" w:styleId="180EF26AFB8644ADA5C9838D9F7DF9395">
    <w:name w:val="180EF26AFB8644ADA5C9838D9F7DF9395"/>
    <w:rsid w:val="00150219"/>
    <w:pPr>
      <w:spacing w:after="0" w:line="240" w:lineRule="auto"/>
    </w:pPr>
    <w:rPr>
      <w:rFonts w:ascii="Calibri" w:eastAsia="Calibri" w:hAnsi="Calibri" w:cs="Arial"/>
      <w:sz w:val="20"/>
      <w:szCs w:val="20"/>
    </w:rPr>
  </w:style>
  <w:style w:type="paragraph" w:customStyle="1" w:styleId="B2BDABC8FF6E4B6FAE2CCC9060A6CF2E5">
    <w:name w:val="B2BDABC8FF6E4B6FAE2CCC9060A6CF2E5"/>
    <w:rsid w:val="00150219"/>
    <w:pPr>
      <w:spacing w:after="0" w:line="240" w:lineRule="auto"/>
    </w:pPr>
    <w:rPr>
      <w:rFonts w:ascii="Calibri" w:eastAsia="Calibri" w:hAnsi="Calibri" w:cs="Arial"/>
      <w:sz w:val="20"/>
      <w:szCs w:val="20"/>
    </w:rPr>
  </w:style>
  <w:style w:type="paragraph" w:customStyle="1" w:styleId="9F0FB2D7BE434118A050B3204BC3D94A5">
    <w:name w:val="9F0FB2D7BE434118A050B3204BC3D94A5"/>
    <w:rsid w:val="00150219"/>
    <w:pPr>
      <w:spacing w:after="0" w:line="240" w:lineRule="auto"/>
    </w:pPr>
    <w:rPr>
      <w:rFonts w:ascii="Calibri" w:eastAsia="Calibri" w:hAnsi="Calibri" w:cs="Arial"/>
      <w:sz w:val="20"/>
      <w:szCs w:val="20"/>
    </w:rPr>
  </w:style>
  <w:style w:type="paragraph" w:customStyle="1" w:styleId="9C20C22DDEC24B8995F9B1EC717284325">
    <w:name w:val="9C20C22DDEC24B8995F9B1EC717284325"/>
    <w:rsid w:val="00150219"/>
    <w:pPr>
      <w:spacing w:after="0" w:line="240" w:lineRule="auto"/>
    </w:pPr>
    <w:rPr>
      <w:rFonts w:ascii="Calibri" w:eastAsia="Calibri" w:hAnsi="Calibri" w:cs="Arial"/>
      <w:sz w:val="20"/>
      <w:szCs w:val="20"/>
    </w:rPr>
  </w:style>
  <w:style w:type="paragraph" w:customStyle="1" w:styleId="01F3622FF1534859B08F99FAA0948C485">
    <w:name w:val="01F3622FF1534859B08F99FAA0948C485"/>
    <w:rsid w:val="00150219"/>
    <w:pPr>
      <w:spacing w:after="0" w:line="240" w:lineRule="auto"/>
    </w:pPr>
    <w:rPr>
      <w:rFonts w:ascii="Calibri" w:eastAsia="Calibri" w:hAnsi="Calibri" w:cs="Arial"/>
      <w:sz w:val="20"/>
      <w:szCs w:val="20"/>
    </w:rPr>
  </w:style>
  <w:style w:type="paragraph" w:customStyle="1" w:styleId="9AED099FAA2E418780E80BB943C7E0225">
    <w:name w:val="9AED099FAA2E418780E80BB943C7E0225"/>
    <w:rsid w:val="00150219"/>
    <w:pPr>
      <w:spacing w:after="0" w:line="240" w:lineRule="auto"/>
    </w:pPr>
    <w:rPr>
      <w:rFonts w:ascii="Calibri" w:eastAsia="Calibri" w:hAnsi="Calibri" w:cs="Arial"/>
      <w:sz w:val="20"/>
      <w:szCs w:val="20"/>
    </w:rPr>
  </w:style>
  <w:style w:type="paragraph" w:customStyle="1" w:styleId="58A0B4AA76B942E6B65B932A99A358B55">
    <w:name w:val="58A0B4AA76B942E6B65B932A99A358B55"/>
    <w:rsid w:val="00150219"/>
    <w:pPr>
      <w:spacing w:after="0" w:line="240" w:lineRule="auto"/>
    </w:pPr>
    <w:rPr>
      <w:rFonts w:ascii="Calibri" w:eastAsia="Calibri" w:hAnsi="Calibri" w:cs="Arial"/>
      <w:sz w:val="20"/>
      <w:szCs w:val="20"/>
    </w:rPr>
  </w:style>
  <w:style w:type="paragraph" w:customStyle="1" w:styleId="6ADB23F9BDEB4EC68F0F322C1FAD3AAC5">
    <w:name w:val="6ADB23F9BDEB4EC68F0F322C1FAD3AAC5"/>
    <w:rsid w:val="00150219"/>
    <w:pPr>
      <w:spacing w:after="0" w:line="240" w:lineRule="auto"/>
    </w:pPr>
    <w:rPr>
      <w:rFonts w:ascii="Calibri" w:eastAsia="Calibri" w:hAnsi="Calibri" w:cs="Arial"/>
      <w:sz w:val="20"/>
      <w:szCs w:val="20"/>
    </w:rPr>
  </w:style>
  <w:style w:type="paragraph" w:customStyle="1" w:styleId="DBD9145F1EF749698C2BA5EB298FF2A75">
    <w:name w:val="DBD9145F1EF749698C2BA5EB298FF2A75"/>
    <w:rsid w:val="00150219"/>
    <w:pPr>
      <w:spacing w:after="0" w:line="240" w:lineRule="auto"/>
    </w:pPr>
    <w:rPr>
      <w:rFonts w:ascii="Calibri" w:eastAsia="Calibri" w:hAnsi="Calibri" w:cs="Arial"/>
      <w:sz w:val="20"/>
      <w:szCs w:val="20"/>
    </w:rPr>
  </w:style>
  <w:style w:type="paragraph" w:customStyle="1" w:styleId="538440534428477482EC6725C6247EA75">
    <w:name w:val="538440534428477482EC6725C6247EA75"/>
    <w:rsid w:val="00150219"/>
    <w:pPr>
      <w:spacing w:after="0" w:line="240" w:lineRule="auto"/>
    </w:pPr>
    <w:rPr>
      <w:rFonts w:ascii="Calibri" w:eastAsia="Calibri" w:hAnsi="Calibri" w:cs="Arial"/>
      <w:sz w:val="20"/>
      <w:szCs w:val="20"/>
    </w:rPr>
  </w:style>
  <w:style w:type="paragraph" w:customStyle="1" w:styleId="F2BB7E55D57444F9AD3437FAFAB9ABFE5">
    <w:name w:val="F2BB7E55D57444F9AD3437FAFAB9ABFE5"/>
    <w:rsid w:val="00150219"/>
    <w:pPr>
      <w:spacing w:after="0" w:line="240" w:lineRule="auto"/>
    </w:pPr>
    <w:rPr>
      <w:rFonts w:ascii="Calibri" w:eastAsia="Calibri" w:hAnsi="Calibri" w:cs="Arial"/>
      <w:sz w:val="20"/>
      <w:szCs w:val="20"/>
    </w:rPr>
  </w:style>
  <w:style w:type="paragraph" w:customStyle="1" w:styleId="4D4AD04EB62F41B99C7C7860F08038B85">
    <w:name w:val="4D4AD04EB62F41B99C7C7860F08038B85"/>
    <w:rsid w:val="00150219"/>
    <w:pPr>
      <w:spacing w:after="0" w:line="240" w:lineRule="auto"/>
    </w:pPr>
    <w:rPr>
      <w:rFonts w:ascii="Calibri" w:eastAsia="Calibri" w:hAnsi="Calibri" w:cs="Arial"/>
      <w:sz w:val="20"/>
      <w:szCs w:val="20"/>
    </w:rPr>
  </w:style>
  <w:style w:type="paragraph" w:customStyle="1" w:styleId="771FBAB5A94E4F2EB6E7A5D799AFB1435">
    <w:name w:val="771FBAB5A94E4F2EB6E7A5D799AFB1435"/>
    <w:rsid w:val="00150219"/>
    <w:pPr>
      <w:spacing w:after="0" w:line="240" w:lineRule="auto"/>
    </w:pPr>
    <w:rPr>
      <w:rFonts w:ascii="Calibri" w:eastAsia="Calibri" w:hAnsi="Calibri" w:cs="Arial"/>
      <w:sz w:val="20"/>
      <w:szCs w:val="20"/>
    </w:rPr>
  </w:style>
  <w:style w:type="paragraph" w:customStyle="1" w:styleId="EE50DD24A4114BE1A9315567038346C25">
    <w:name w:val="EE50DD24A4114BE1A9315567038346C25"/>
    <w:rsid w:val="00150219"/>
    <w:pPr>
      <w:spacing w:after="0" w:line="240" w:lineRule="auto"/>
    </w:pPr>
    <w:rPr>
      <w:rFonts w:ascii="Calibri" w:eastAsia="Calibri" w:hAnsi="Calibri" w:cs="Arial"/>
      <w:sz w:val="20"/>
      <w:szCs w:val="20"/>
    </w:rPr>
  </w:style>
  <w:style w:type="paragraph" w:customStyle="1" w:styleId="44A3EBBBD7AA4F47B80C3D015A74E6E75">
    <w:name w:val="44A3EBBBD7AA4F47B80C3D015A74E6E75"/>
    <w:rsid w:val="00150219"/>
    <w:pPr>
      <w:spacing w:after="0" w:line="240" w:lineRule="auto"/>
    </w:pPr>
    <w:rPr>
      <w:rFonts w:ascii="Calibri" w:eastAsia="Calibri" w:hAnsi="Calibri" w:cs="Arial"/>
      <w:sz w:val="20"/>
      <w:szCs w:val="20"/>
    </w:rPr>
  </w:style>
  <w:style w:type="paragraph" w:customStyle="1" w:styleId="EA9BAA64C79C470AA920CA5E5230B5945">
    <w:name w:val="EA9BAA64C79C470AA920CA5E5230B5945"/>
    <w:rsid w:val="00150219"/>
    <w:pPr>
      <w:spacing w:after="0" w:line="240" w:lineRule="auto"/>
    </w:pPr>
    <w:rPr>
      <w:rFonts w:ascii="Calibri" w:eastAsia="Calibri" w:hAnsi="Calibri" w:cs="Arial"/>
      <w:sz w:val="20"/>
      <w:szCs w:val="20"/>
    </w:rPr>
  </w:style>
  <w:style w:type="paragraph" w:customStyle="1" w:styleId="74F699AFB9074E8BBBEFE3C901DABD385">
    <w:name w:val="74F699AFB9074E8BBBEFE3C901DABD385"/>
    <w:rsid w:val="00150219"/>
    <w:pPr>
      <w:spacing w:after="0" w:line="240" w:lineRule="auto"/>
    </w:pPr>
    <w:rPr>
      <w:rFonts w:ascii="Calibri" w:eastAsia="Calibri" w:hAnsi="Calibri" w:cs="Arial"/>
      <w:sz w:val="20"/>
      <w:szCs w:val="20"/>
    </w:rPr>
  </w:style>
  <w:style w:type="paragraph" w:customStyle="1" w:styleId="EE797E721E5549208399DE99C4D699B55">
    <w:name w:val="EE797E721E5549208399DE99C4D699B55"/>
    <w:rsid w:val="00150219"/>
    <w:pPr>
      <w:spacing w:after="0" w:line="240" w:lineRule="auto"/>
    </w:pPr>
    <w:rPr>
      <w:rFonts w:ascii="Calibri" w:eastAsia="Calibri" w:hAnsi="Calibri" w:cs="Arial"/>
      <w:sz w:val="20"/>
      <w:szCs w:val="20"/>
    </w:rPr>
  </w:style>
  <w:style w:type="paragraph" w:customStyle="1" w:styleId="78B2CD488D7F4C099F9F28184D01944C5">
    <w:name w:val="78B2CD488D7F4C099F9F28184D01944C5"/>
    <w:rsid w:val="00150219"/>
    <w:pPr>
      <w:spacing w:after="0" w:line="240" w:lineRule="auto"/>
    </w:pPr>
    <w:rPr>
      <w:rFonts w:ascii="Calibri" w:eastAsia="Calibri" w:hAnsi="Calibri" w:cs="Arial"/>
      <w:sz w:val="20"/>
      <w:szCs w:val="20"/>
    </w:rPr>
  </w:style>
  <w:style w:type="paragraph" w:customStyle="1" w:styleId="FC1E078A25314CB4BC20F66CA04687A6">
    <w:name w:val="FC1E078A25314CB4BC20F66CA04687A6"/>
    <w:rsid w:val="00150219"/>
  </w:style>
  <w:style w:type="paragraph" w:customStyle="1" w:styleId="8F8EF32058ED4DA9A84E100B0F5A5AF2">
    <w:name w:val="8F8EF32058ED4DA9A84E100B0F5A5AF2"/>
    <w:rsid w:val="00150219"/>
  </w:style>
  <w:style w:type="paragraph" w:customStyle="1" w:styleId="6E965093E79342C18BA05D7025DE5CA2">
    <w:name w:val="6E965093E79342C18BA05D7025DE5CA2"/>
    <w:rsid w:val="00150219"/>
  </w:style>
  <w:style w:type="paragraph" w:customStyle="1" w:styleId="B3F70FDCAE82471FBE10FA878005AEF6">
    <w:name w:val="B3F70FDCAE82471FBE10FA878005AEF6"/>
    <w:rsid w:val="00150219"/>
  </w:style>
  <w:style w:type="paragraph" w:customStyle="1" w:styleId="0FCC0B1F6263416C8D05B8FFB43C475A4">
    <w:name w:val="0FCC0B1F6263416C8D05B8FFB43C475A4"/>
    <w:rsid w:val="00150219"/>
    <w:pPr>
      <w:spacing w:after="0" w:line="240" w:lineRule="auto"/>
    </w:pPr>
    <w:rPr>
      <w:rFonts w:ascii="Calibri" w:eastAsia="Calibri" w:hAnsi="Calibri" w:cs="Arial"/>
      <w:sz w:val="20"/>
      <w:szCs w:val="20"/>
    </w:rPr>
  </w:style>
  <w:style w:type="paragraph" w:customStyle="1" w:styleId="BB5D144CCAD0447BBBFDE7223EEA25B54">
    <w:name w:val="BB5D144CCAD0447BBBFDE7223EEA25B54"/>
    <w:rsid w:val="00150219"/>
    <w:pPr>
      <w:spacing w:after="0" w:line="240" w:lineRule="auto"/>
    </w:pPr>
    <w:rPr>
      <w:rFonts w:ascii="Calibri" w:eastAsia="Calibri" w:hAnsi="Calibri" w:cs="Arial"/>
      <w:sz w:val="20"/>
      <w:szCs w:val="20"/>
    </w:rPr>
  </w:style>
  <w:style w:type="paragraph" w:customStyle="1" w:styleId="D58AF06DFF2E45D98E96F89D585B39544">
    <w:name w:val="D58AF06DFF2E45D98E96F89D585B39544"/>
    <w:rsid w:val="00150219"/>
    <w:pPr>
      <w:spacing w:after="0" w:line="240" w:lineRule="auto"/>
    </w:pPr>
    <w:rPr>
      <w:rFonts w:ascii="Calibri" w:eastAsia="Calibri" w:hAnsi="Calibri" w:cs="Arial"/>
      <w:sz w:val="20"/>
      <w:szCs w:val="20"/>
    </w:rPr>
  </w:style>
  <w:style w:type="paragraph" w:customStyle="1" w:styleId="47BDF1AC84BA449FBB23ACED5B00BA5C4">
    <w:name w:val="47BDF1AC84BA449FBB23ACED5B00BA5C4"/>
    <w:rsid w:val="00150219"/>
    <w:pPr>
      <w:spacing w:after="0" w:line="240" w:lineRule="auto"/>
    </w:pPr>
    <w:rPr>
      <w:rFonts w:ascii="Calibri" w:eastAsia="Calibri" w:hAnsi="Calibri" w:cs="Arial"/>
      <w:sz w:val="20"/>
      <w:szCs w:val="20"/>
    </w:rPr>
  </w:style>
  <w:style w:type="paragraph" w:customStyle="1" w:styleId="8B32F3411C6447AD83AD017CE3A2087F4">
    <w:name w:val="8B32F3411C6447AD83AD017CE3A2087F4"/>
    <w:rsid w:val="00150219"/>
    <w:pPr>
      <w:spacing w:after="0" w:line="240" w:lineRule="auto"/>
    </w:pPr>
    <w:rPr>
      <w:rFonts w:ascii="Calibri" w:eastAsia="Calibri" w:hAnsi="Calibri" w:cs="Arial"/>
      <w:sz w:val="20"/>
      <w:szCs w:val="20"/>
    </w:rPr>
  </w:style>
  <w:style w:type="paragraph" w:customStyle="1" w:styleId="8F8EF32058ED4DA9A84E100B0F5A5AF21">
    <w:name w:val="8F8EF32058ED4DA9A84E100B0F5A5AF21"/>
    <w:rsid w:val="00150219"/>
    <w:pPr>
      <w:keepLines/>
      <w:spacing w:after="0" w:line="240" w:lineRule="auto"/>
      <w:jc w:val="both"/>
    </w:pPr>
    <w:rPr>
      <w:rFonts w:ascii="Arial" w:eastAsia="Calibri" w:hAnsi="Arial" w:cs="Arial"/>
      <w:sz w:val="20"/>
      <w:szCs w:val="20"/>
      <w:lang w:val="en-US" w:eastAsia="en-US"/>
    </w:rPr>
  </w:style>
  <w:style w:type="paragraph" w:customStyle="1" w:styleId="B3F70FDCAE82471FBE10FA878005AEF61">
    <w:name w:val="B3F70FDCAE82471FBE10FA878005AEF61"/>
    <w:rsid w:val="00150219"/>
    <w:pPr>
      <w:keepLines/>
      <w:spacing w:after="0" w:line="240" w:lineRule="auto"/>
      <w:jc w:val="both"/>
    </w:pPr>
    <w:rPr>
      <w:rFonts w:ascii="Arial" w:eastAsia="Calibri" w:hAnsi="Arial" w:cs="Arial"/>
      <w:sz w:val="20"/>
      <w:szCs w:val="20"/>
      <w:lang w:val="en-US" w:eastAsia="en-US"/>
    </w:rPr>
  </w:style>
  <w:style w:type="paragraph" w:customStyle="1" w:styleId="B0042533247942469EA1A6578DB074586">
    <w:name w:val="B0042533247942469EA1A6578DB074586"/>
    <w:rsid w:val="00150219"/>
    <w:pPr>
      <w:spacing w:after="0" w:line="240" w:lineRule="auto"/>
      <w:ind w:left="720"/>
      <w:contextualSpacing/>
    </w:pPr>
    <w:rPr>
      <w:rFonts w:ascii="Calibri" w:eastAsia="Calibri" w:hAnsi="Calibri" w:cs="Arial"/>
      <w:sz w:val="20"/>
      <w:szCs w:val="20"/>
    </w:rPr>
  </w:style>
  <w:style w:type="paragraph" w:customStyle="1" w:styleId="33C35A14BFD041D3B2AEE39D0FD8944A6">
    <w:name w:val="33C35A14BFD041D3B2AEE39D0FD8944A6"/>
    <w:rsid w:val="00150219"/>
    <w:pPr>
      <w:spacing w:after="0" w:line="240" w:lineRule="auto"/>
      <w:ind w:left="720"/>
      <w:contextualSpacing/>
    </w:pPr>
    <w:rPr>
      <w:rFonts w:ascii="Calibri" w:eastAsia="Calibri" w:hAnsi="Calibri" w:cs="Arial"/>
      <w:sz w:val="20"/>
      <w:szCs w:val="20"/>
    </w:rPr>
  </w:style>
  <w:style w:type="paragraph" w:customStyle="1" w:styleId="5673800A490040208E9E5E09F992E0BB4">
    <w:name w:val="5673800A490040208E9E5E09F992E0BB4"/>
    <w:rsid w:val="00150219"/>
    <w:pPr>
      <w:spacing w:after="0" w:line="240" w:lineRule="auto"/>
    </w:pPr>
    <w:rPr>
      <w:rFonts w:ascii="Calibri" w:eastAsia="Calibri" w:hAnsi="Calibri" w:cs="Arial"/>
      <w:sz w:val="20"/>
      <w:szCs w:val="20"/>
    </w:rPr>
  </w:style>
  <w:style w:type="paragraph" w:customStyle="1" w:styleId="B3D4F24EE9FF4937BE7065F8A44A07F04">
    <w:name w:val="B3D4F24EE9FF4937BE7065F8A44A07F04"/>
    <w:rsid w:val="00150219"/>
    <w:pPr>
      <w:spacing w:after="0" w:line="240" w:lineRule="auto"/>
    </w:pPr>
    <w:rPr>
      <w:rFonts w:ascii="Calibri" w:eastAsia="Calibri" w:hAnsi="Calibri" w:cs="Arial"/>
      <w:sz w:val="20"/>
      <w:szCs w:val="20"/>
    </w:rPr>
  </w:style>
  <w:style w:type="paragraph" w:customStyle="1" w:styleId="1C17954F3B7F419A8B9BD0D8CBAA1D3A4">
    <w:name w:val="1C17954F3B7F419A8B9BD0D8CBAA1D3A4"/>
    <w:rsid w:val="00150219"/>
    <w:pPr>
      <w:spacing w:after="0" w:line="240" w:lineRule="auto"/>
    </w:pPr>
    <w:rPr>
      <w:rFonts w:ascii="Calibri" w:eastAsia="Calibri" w:hAnsi="Calibri" w:cs="Arial"/>
      <w:sz w:val="20"/>
      <w:szCs w:val="20"/>
    </w:rPr>
  </w:style>
  <w:style w:type="paragraph" w:customStyle="1" w:styleId="35C971E146F14776B925560E28417B206">
    <w:name w:val="35C971E146F14776B925560E28417B206"/>
    <w:rsid w:val="00150219"/>
    <w:pPr>
      <w:spacing w:after="0" w:line="240" w:lineRule="auto"/>
    </w:pPr>
    <w:rPr>
      <w:rFonts w:ascii="Calibri" w:eastAsia="Calibri" w:hAnsi="Calibri" w:cs="Arial"/>
      <w:sz w:val="20"/>
      <w:szCs w:val="20"/>
    </w:rPr>
  </w:style>
  <w:style w:type="paragraph" w:customStyle="1" w:styleId="2089DA2537994673AAAFA6C2F888A61C6">
    <w:name w:val="2089DA2537994673AAAFA6C2F888A61C6"/>
    <w:rsid w:val="00150219"/>
    <w:pPr>
      <w:spacing w:after="0" w:line="240" w:lineRule="auto"/>
    </w:pPr>
    <w:rPr>
      <w:rFonts w:ascii="Calibri" w:eastAsia="Calibri" w:hAnsi="Calibri" w:cs="Arial"/>
      <w:sz w:val="20"/>
      <w:szCs w:val="20"/>
    </w:rPr>
  </w:style>
  <w:style w:type="paragraph" w:customStyle="1" w:styleId="9ACAAB336D044345A0D3F5986AB3E5756">
    <w:name w:val="9ACAAB336D044345A0D3F5986AB3E5756"/>
    <w:rsid w:val="00150219"/>
    <w:pPr>
      <w:spacing w:after="0" w:line="240" w:lineRule="auto"/>
    </w:pPr>
    <w:rPr>
      <w:rFonts w:ascii="Calibri" w:eastAsia="Calibri" w:hAnsi="Calibri" w:cs="Arial"/>
      <w:sz w:val="20"/>
      <w:szCs w:val="20"/>
    </w:rPr>
  </w:style>
  <w:style w:type="paragraph" w:customStyle="1" w:styleId="3485288AC40A45D6BD928480D36673EF6">
    <w:name w:val="3485288AC40A45D6BD928480D36673EF6"/>
    <w:rsid w:val="00150219"/>
    <w:pPr>
      <w:spacing w:after="0" w:line="240" w:lineRule="auto"/>
    </w:pPr>
    <w:rPr>
      <w:rFonts w:ascii="Calibri" w:eastAsia="Calibri" w:hAnsi="Calibri" w:cs="Arial"/>
      <w:sz w:val="20"/>
      <w:szCs w:val="20"/>
    </w:rPr>
  </w:style>
  <w:style w:type="paragraph" w:customStyle="1" w:styleId="40F92733729742C89BF129F28880E0986">
    <w:name w:val="40F92733729742C89BF129F28880E0986"/>
    <w:rsid w:val="00150219"/>
    <w:pPr>
      <w:spacing w:after="0" w:line="240" w:lineRule="auto"/>
    </w:pPr>
    <w:rPr>
      <w:rFonts w:ascii="Calibri" w:eastAsia="Calibri" w:hAnsi="Calibri" w:cs="Arial"/>
      <w:sz w:val="20"/>
      <w:szCs w:val="20"/>
    </w:rPr>
  </w:style>
  <w:style w:type="paragraph" w:customStyle="1" w:styleId="C4448FC28D18436584A5CF00C835CD016">
    <w:name w:val="C4448FC28D18436584A5CF00C835CD016"/>
    <w:rsid w:val="00150219"/>
    <w:pPr>
      <w:spacing w:after="0" w:line="240" w:lineRule="auto"/>
    </w:pPr>
    <w:rPr>
      <w:rFonts w:ascii="Calibri" w:eastAsia="Calibri" w:hAnsi="Calibri" w:cs="Arial"/>
      <w:sz w:val="20"/>
      <w:szCs w:val="20"/>
    </w:rPr>
  </w:style>
  <w:style w:type="paragraph" w:customStyle="1" w:styleId="60249D883817452391E61866B09A13A16">
    <w:name w:val="60249D883817452391E61866B09A13A16"/>
    <w:rsid w:val="00150219"/>
    <w:pPr>
      <w:spacing w:after="0" w:line="240" w:lineRule="auto"/>
    </w:pPr>
    <w:rPr>
      <w:rFonts w:ascii="Calibri" w:eastAsia="Calibri" w:hAnsi="Calibri" w:cs="Arial"/>
      <w:sz w:val="20"/>
      <w:szCs w:val="20"/>
    </w:rPr>
  </w:style>
  <w:style w:type="paragraph" w:customStyle="1" w:styleId="48DEB47222634AE2ACB391E5E49E8EE84">
    <w:name w:val="48DEB47222634AE2ACB391E5E49E8EE84"/>
    <w:rsid w:val="00150219"/>
    <w:pPr>
      <w:spacing w:after="0" w:line="240" w:lineRule="auto"/>
    </w:pPr>
    <w:rPr>
      <w:rFonts w:ascii="Calibri" w:eastAsia="Calibri" w:hAnsi="Calibri" w:cs="Arial"/>
      <w:sz w:val="20"/>
      <w:szCs w:val="20"/>
    </w:rPr>
  </w:style>
  <w:style w:type="paragraph" w:customStyle="1" w:styleId="5A737F84507D4F739BF162990D486CE73">
    <w:name w:val="5A737F84507D4F739BF162990D486CE73"/>
    <w:rsid w:val="00150219"/>
    <w:pPr>
      <w:spacing w:after="0" w:line="240" w:lineRule="auto"/>
    </w:pPr>
    <w:rPr>
      <w:rFonts w:ascii="Calibri" w:eastAsia="Calibri" w:hAnsi="Calibri" w:cs="Arial"/>
      <w:sz w:val="20"/>
      <w:szCs w:val="20"/>
    </w:rPr>
  </w:style>
  <w:style w:type="paragraph" w:customStyle="1" w:styleId="0C044BFBF3A048E6A8F2ADB6FD3069CE3">
    <w:name w:val="0C044BFBF3A048E6A8F2ADB6FD3069CE3"/>
    <w:rsid w:val="00150219"/>
    <w:pPr>
      <w:spacing w:after="0" w:line="240" w:lineRule="auto"/>
    </w:pPr>
    <w:rPr>
      <w:rFonts w:ascii="Calibri" w:eastAsia="Calibri" w:hAnsi="Calibri" w:cs="Arial"/>
      <w:sz w:val="20"/>
      <w:szCs w:val="20"/>
    </w:rPr>
  </w:style>
  <w:style w:type="paragraph" w:customStyle="1" w:styleId="4FBAF2AD8AD1470F96FC026185AD68D33">
    <w:name w:val="4FBAF2AD8AD1470F96FC026185AD68D33"/>
    <w:rsid w:val="00150219"/>
    <w:pPr>
      <w:spacing w:after="0" w:line="240" w:lineRule="auto"/>
    </w:pPr>
    <w:rPr>
      <w:rFonts w:ascii="Calibri" w:eastAsia="Calibri" w:hAnsi="Calibri" w:cs="Arial"/>
      <w:sz w:val="20"/>
      <w:szCs w:val="20"/>
    </w:rPr>
  </w:style>
  <w:style w:type="paragraph" w:customStyle="1" w:styleId="EF0EAB1D34284BB19B41FEC6D92D7A793">
    <w:name w:val="EF0EAB1D34284BB19B41FEC6D92D7A793"/>
    <w:rsid w:val="00150219"/>
    <w:pPr>
      <w:spacing w:after="0" w:line="240" w:lineRule="auto"/>
    </w:pPr>
    <w:rPr>
      <w:rFonts w:ascii="Calibri" w:eastAsia="Calibri" w:hAnsi="Calibri" w:cs="Arial"/>
      <w:sz w:val="20"/>
      <w:szCs w:val="20"/>
    </w:rPr>
  </w:style>
  <w:style w:type="paragraph" w:customStyle="1" w:styleId="19B79E2875DA4154A1733D120C21E6C13">
    <w:name w:val="19B79E2875DA4154A1733D120C21E6C13"/>
    <w:rsid w:val="00150219"/>
    <w:pPr>
      <w:spacing w:after="0" w:line="240" w:lineRule="auto"/>
    </w:pPr>
    <w:rPr>
      <w:rFonts w:ascii="Calibri" w:eastAsia="Calibri" w:hAnsi="Calibri" w:cs="Arial"/>
      <w:sz w:val="20"/>
      <w:szCs w:val="20"/>
    </w:rPr>
  </w:style>
  <w:style w:type="paragraph" w:customStyle="1" w:styleId="DA9DE346E7254C28B63CADB251D110EA3">
    <w:name w:val="DA9DE346E7254C28B63CADB251D110EA3"/>
    <w:rsid w:val="00150219"/>
    <w:pPr>
      <w:spacing w:after="0" w:line="240" w:lineRule="auto"/>
    </w:pPr>
    <w:rPr>
      <w:rFonts w:ascii="Calibri" w:eastAsia="Calibri" w:hAnsi="Calibri" w:cs="Arial"/>
      <w:sz w:val="20"/>
      <w:szCs w:val="20"/>
    </w:rPr>
  </w:style>
  <w:style w:type="paragraph" w:customStyle="1" w:styleId="B23D982FDF214D9BB8C6DC627BA029BD3">
    <w:name w:val="B23D982FDF214D9BB8C6DC627BA029BD3"/>
    <w:rsid w:val="00150219"/>
    <w:pPr>
      <w:spacing w:after="0" w:line="240" w:lineRule="auto"/>
    </w:pPr>
    <w:rPr>
      <w:rFonts w:ascii="Calibri" w:eastAsia="Calibri" w:hAnsi="Calibri" w:cs="Arial"/>
      <w:sz w:val="20"/>
      <w:szCs w:val="20"/>
    </w:rPr>
  </w:style>
  <w:style w:type="paragraph" w:customStyle="1" w:styleId="E1A14560CFC6429D81223368F77BCFBB3">
    <w:name w:val="E1A14560CFC6429D81223368F77BCFBB3"/>
    <w:rsid w:val="00150219"/>
    <w:pPr>
      <w:spacing w:after="0" w:line="240" w:lineRule="auto"/>
    </w:pPr>
    <w:rPr>
      <w:rFonts w:ascii="Calibri" w:eastAsia="Calibri" w:hAnsi="Calibri" w:cs="Arial"/>
      <w:sz w:val="20"/>
      <w:szCs w:val="20"/>
    </w:rPr>
  </w:style>
  <w:style w:type="paragraph" w:customStyle="1" w:styleId="7077B647F672413D84E0B268F198F1713">
    <w:name w:val="7077B647F672413D84E0B268F198F1713"/>
    <w:rsid w:val="00150219"/>
    <w:pPr>
      <w:spacing w:after="0" w:line="240" w:lineRule="auto"/>
      <w:ind w:left="720"/>
      <w:contextualSpacing/>
    </w:pPr>
    <w:rPr>
      <w:rFonts w:ascii="Calibri" w:eastAsia="Calibri" w:hAnsi="Calibri" w:cs="Arial"/>
      <w:sz w:val="20"/>
      <w:szCs w:val="20"/>
    </w:rPr>
  </w:style>
  <w:style w:type="paragraph" w:customStyle="1" w:styleId="AF1E7A0541C141A5A1AA508BC232EF7A3">
    <w:name w:val="AF1E7A0541C141A5A1AA508BC232EF7A3"/>
    <w:rsid w:val="00150219"/>
    <w:pPr>
      <w:spacing w:after="0" w:line="240" w:lineRule="auto"/>
      <w:ind w:left="720"/>
      <w:contextualSpacing/>
    </w:pPr>
    <w:rPr>
      <w:rFonts w:ascii="Calibri" w:eastAsia="Calibri" w:hAnsi="Calibri" w:cs="Arial"/>
      <w:sz w:val="20"/>
      <w:szCs w:val="20"/>
    </w:rPr>
  </w:style>
  <w:style w:type="paragraph" w:customStyle="1" w:styleId="C8E570A1A4D84ED48A077624676240F13">
    <w:name w:val="C8E570A1A4D84ED48A077624676240F13"/>
    <w:rsid w:val="00150219"/>
    <w:pPr>
      <w:spacing w:after="0" w:line="240" w:lineRule="auto"/>
      <w:ind w:left="720"/>
      <w:contextualSpacing/>
    </w:pPr>
    <w:rPr>
      <w:rFonts w:ascii="Calibri" w:eastAsia="Calibri" w:hAnsi="Calibri" w:cs="Arial"/>
      <w:sz w:val="20"/>
      <w:szCs w:val="20"/>
    </w:rPr>
  </w:style>
  <w:style w:type="paragraph" w:customStyle="1" w:styleId="E40EED12EA1D42EBB4D2ED9B4CF126D73">
    <w:name w:val="E40EED12EA1D42EBB4D2ED9B4CF126D73"/>
    <w:rsid w:val="00150219"/>
    <w:pPr>
      <w:spacing w:after="0" w:line="240" w:lineRule="auto"/>
      <w:ind w:left="720"/>
      <w:contextualSpacing/>
    </w:pPr>
    <w:rPr>
      <w:rFonts w:ascii="Calibri" w:eastAsia="Calibri" w:hAnsi="Calibri" w:cs="Arial"/>
      <w:sz w:val="20"/>
      <w:szCs w:val="20"/>
    </w:rPr>
  </w:style>
  <w:style w:type="paragraph" w:customStyle="1" w:styleId="D3765A5255004DA69C4A50FF1B3A07033">
    <w:name w:val="D3765A5255004DA69C4A50FF1B3A07033"/>
    <w:rsid w:val="00150219"/>
    <w:pPr>
      <w:spacing w:after="0" w:line="240" w:lineRule="auto"/>
      <w:ind w:left="720"/>
      <w:contextualSpacing/>
    </w:pPr>
    <w:rPr>
      <w:rFonts w:ascii="Calibri" w:eastAsia="Calibri" w:hAnsi="Calibri" w:cs="Arial"/>
      <w:sz w:val="20"/>
      <w:szCs w:val="20"/>
    </w:rPr>
  </w:style>
  <w:style w:type="paragraph" w:customStyle="1" w:styleId="B427853980744C0D9A5D0E10A423A4223">
    <w:name w:val="B427853980744C0D9A5D0E10A423A4223"/>
    <w:rsid w:val="00150219"/>
    <w:pPr>
      <w:spacing w:after="0" w:line="240" w:lineRule="auto"/>
      <w:ind w:left="720"/>
      <w:contextualSpacing/>
    </w:pPr>
    <w:rPr>
      <w:rFonts w:ascii="Calibri" w:eastAsia="Calibri" w:hAnsi="Calibri" w:cs="Arial"/>
      <w:sz w:val="20"/>
      <w:szCs w:val="20"/>
    </w:rPr>
  </w:style>
  <w:style w:type="paragraph" w:customStyle="1" w:styleId="CD8EC6B0889846E9B25C0873120ADC5D3">
    <w:name w:val="CD8EC6B0889846E9B25C0873120ADC5D3"/>
    <w:rsid w:val="00150219"/>
    <w:pPr>
      <w:spacing w:after="0" w:line="240" w:lineRule="auto"/>
      <w:ind w:left="720"/>
      <w:contextualSpacing/>
    </w:pPr>
    <w:rPr>
      <w:rFonts w:ascii="Calibri" w:eastAsia="Calibri" w:hAnsi="Calibri" w:cs="Arial"/>
      <w:sz w:val="20"/>
      <w:szCs w:val="20"/>
    </w:rPr>
  </w:style>
  <w:style w:type="paragraph" w:customStyle="1" w:styleId="7716447749074495B13151DA5956174C3">
    <w:name w:val="7716447749074495B13151DA5956174C3"/>
    <w:rsid w:val="00150219"/>
    <w:pPr>
      <w:spacing w:after="0" w:line="240" w:lineRule="auto"/>
      <w:ind w:left="720"/>
      <w:contextualSpacing/>
    </w:pPr>
    <w:rPr>
      <w:rFonts w:ascii="Calibri" w:eastAsia="Calibri" w:hAnsi="Calibri" w:cs="Arial"/>
      <w:sz w:val="20"/>
      <w:szCs w:val="20"/>
    </w:rPr>
  </w:style>
  <w:style w:type="paragraph" w:customStyle="1" w:styleId="40F6A45310DE4D779B765F35E14259133">
    <w:name w:val="40F6A45310DE4D779B765F35E14259133"/>
    <w:rsid w:val="00150219"/>
    <w:pPr>
      <w:spacing w:after="0" w:line="240" w:lineRule="auto"/>
      <w:ind w:left="720"/>
      <w:contextualSpacing/>
    </w:pPr>
    <w:rPr>
      <w:rFonts w:ascii="Calibri" w:eastAsia="Calibri" w:hAnsi="Calibri" w:cs="Arial"/>
      <w:sz w:val="20"/>
      <w:szCs w:val="20"/>
    </w:rPr>
  </w:style>
  <w:style w:type="paragraph" w:customStyle="1" w:styleId="B951FFC13CCC4BB1B0AE28648B4A53D53">
    <w:name w:val="B951FFC13CCC4BB1B0AE28648B4A53D53"/>
    <w:rsid w:val="00150219"/>
    <w:pPr>
      <w:spacing w:after="0" w:line="240" w:lineRule="auto"/>
      <w:ind w:left="720"/>
      <w:contextualSpacing/>
    </w:pPr>
    <w:rPr>
      <w:rFonts w:ascii="Calibri" w:eastAsia="Calibri" w:hAnsi="Calibri" w:cs="Arial"/>
      <w:sz w:val="20"/>
      <w:szCs w:val="20"/>
    </w:rPr>
  </w:style>
  <w:style w:type="paragraph" w:customStyle="1" w:styleId="6C0AED54EE97419F84438FCC9FDF020F3">
    <w:name w:val="6C0AED54EE97419F84438FCC9FDF020F3"/>
    <w:rsid w:val="00150219"/>
    <w:pPr>
      <w:spacing w:after="0" w:line="240" w:lineRule="auto"/>
      <w:ind w:left="720"/>
      <w:contextualSpacing/>
    </w:pPr>
    <w:rPr>
      <w:rFonts w:ascii="Calibri" w:eastAsia="Calibri" w:hAnsi="Calibri" w:cs="Arial"/>
      <w:sz w:val="20"/>
      <w:szCs w:val="20"/>
    </w:rPr>
  </w:style>
  <w:style w:type="paragraph" w:customStyle="1" w:styleId="8F64C3D08D654CF1873EF15DA0C809BA3">
    <w:name w:val="8F64C3D08D654CF1873EF15DA0C809BA3"/>
    <w:rsid w:val="00150219"/>
    <w:pPr>
      <w:spacing w:after="0" w:line="240" w:lineRule="auto"/>
      <w:ind w:left="720"/>
      <w:contextualSpacing/>
    </w:pPr>
    <w:rPr>
      <w:rFonts w:ascii="Calibri" w:eastAsia="Calibri" w:hAnsi="Calibri" w:cs="Arial"/>
      <w:sz w:val="20"/>
      <w:szCs w:val="20"/>
    </w:rPr>
  </w:style>
  <w:style w:type="paragraph" w:customStyle="1" w:styleId="13EFFA2954F3449AA2CE26185D7F95203">
    <w:name w:val="13EFFA2954F3449AA2CE26185D7F95203"/>
    <w:rsid w:val="00150219"/>
    <w:pPr>
      <w:spacing w:after="0" w:line="240" w:lineRule="auto"/>
      <w:ind w:left="720"/>
      <w:contextualSpacing/>
    </w:pPr>
    <w:rPr>
      <w:rFonts w:ascii="Calibri" w:eastAsia="Calibri" w:hAnsi="Calibri" w:cs="Arial"/>
      <w:sz w:val="20"/>
      <w:szCs w:val="20"/>
    </w:rPr>
  </w:style>
  <w:style w:type="paragraph" w:customStyle="1" w:styleId="DFCC2C5E714C4584910863DF8A8DD4CB3">
    <w:name w:val="DFCC2C5E714C4584910863DF8A8DD4CB3"/>
    <w:rsid w:val="00150219"/>
    <w:pPr>
      <w:spacing w:after="0" w:line="240" w:lineRule="auto"/>
      <w:ind w:left="720"/>
      <w:contextualSpacing/>
    </w:pPr>
    <w:rPr>
      <w:rFonts w:ascii="Calibri" w:eastAsia="Calibri" w:hAnsi="Calibri" w:cs="Arial"/>
      <w:sz w:val="20"/>
      <w:szCs w:val="20"/>
    </w:rPr>
  </w:style>
  <w:style w:type="paragraph" w:customStyle="1" w:styleId="26E9FB0710ED43FC8641C54CBC63D8843">
    <w:name w:val="26E9FB0710ED43FC8641C54CBC63D8843"/>
    <w:rsid w:val="00150219"/>
    <w:pPr>
      <w:spacing w:after="0" w:line="240" w:lineRule="auto"/>
      <w:ind w:left="720"/>
      <w:contextualSpacing/>
    </w:pPr>
    <w:rPr>
      <w:rFonts w:ascii="Calibri" w:eastAsia="Calibri" w:hAnsi="Calibri" w:cs="Arial"/>
      <w:sz w:val="20"/>
      <w:szCs w:val="20"/>
    </w:rPr>
  </w:style>
  <w:style w:type="paragraph" w:customStyle="1" w:styleId="BD58D8BCF70F4F16BB0C93C93FA78BDE3">
    <w:name w:val="BD58D8BCF70F4F16BB0C93C93FA78BDE3"/>
    <w:rsid w:val="00150219"/>
    <w:pPr>
      <w:spacing w:after="0" w:line="240" w:lineRule="auto"/>
      <w:ind w:left="720"/>
      <w:contextualSpacing/>
    </w:pPr>
    <w:rPr>
      <w:rFonts w:ascii="Calibri" w:eastAsia="Calibri" w:hAnsi="Calibri" w:cs="Arial"/>
      <w:sz w:val="20"/>
      <w:szCs w:val="20"/>
    </w:rPr>
  </w:style>
  <w:style w:type="paragraph" w:customStyle="1" w:styleId="289B3B9047D34397824BC21026A6BC543">
    <w:name w:val="289B3B9047D34397824BC21026A6BC543"/>
    <w:rsid w:val="00150219"/>
    <w:pPr>
      <w:spacing w:after="0" w:line="240" w:lineRule="auto"/>
      <w:ind w:left="720"/>
      <w:contextualSpacing/>
    </w:pPr>
    <w:rPr>
      <w:rFonts w:ascii="Calibri" w:eastAsia="Calibri" w:hAnsi="Calibri" w:cs="Arial"/>
      <w:sz w:val="20"/>
      <w:szCs w:val="20"/>
    </w:rPr>
  </w:style>
  <w:style w:type="paragraph" w:customStyle="1" w:styleId="9A36BAA246274B76AE12B2E84A61B47D3">
    <w:name w:val="9A36BAA246274B76AE12B2E84A61B47D3"/>
    <w:rsid w:val="00150219"/>
    <w:pPr>
      <w:spacing w:after="0" w:line="240" w:lineRule="auto"/>
      <w:ind w:left="720"/>
      <w:contextualSpacing/>
    </w:pPr>
    <w:rPr>
      <w:rFonts w:ascii="Calibri" w:eastAsia="Calibri" w:hAnsi="Calibri" w:cs="Arial"/>
      <w:sz w:val="20"/>
      <w:szCs w:val="20"/>
    </w:rPr>
  </w:style>
  <w:style w:type="paragraph" w:customStyle="1" w:styleId="C65AB414043B4AB284844AB65725B90C3">
    <w:name w:val="C65AB414043B4AB284844AB65725B90C3"/>
    <w:rsid w:val="00150219"/>
    <w:pPr>
      <w:spacing w:after="0" w:line="240" w:lineRule="auto"/>
      <w:ind w:left="720"/>
      <w:contextualSpacing/>
    </w:pPr>
    <w:rPr>
      <w:rFonts w:ascii="Calibri" w:eastAsia="Calibri" w:hAnsi="Calibri" w:cs="Arial"/>
      <w:sz w:val="20"/>
      <w:szCs w:val="20"/>
    </w:rPr>
  </w:style>
  <w:style w:type="paragraph" w:customStyle="1" w:styleId="7B8BBA692DEA47C9A4BC58E2637107B83">
    <w:name w:val="7B8BBA692DEA47C9A4BC58E2637107B83"/>
    <w:rsid w:val="00150219"/>
    <w:pPr>
      <w:spacing w:after="0" w:line="240" w:lineRule="auto"/>
      <w:ind w:left="720"/>
      <w:contextualSpacing/>
    </w:pPr>
    <w:rPr>
      <w:rFonts w:ascii="Calibri" w:eastAsia="Calibri" w:hAnsi="Calibri" w:cs="Arial"/>
      <w:sz w:val="20"/>
      <w:szCs w:val="20"/>
    </w:rPr>
  </w:style>
  <w:style w:type="paragraph" w:customStyle="1" w:styleId="B18AA8147FF543B78F296092F2008A223">
    <w:name w:val="B18AA8147FF543B78F296092F2008A223"/>
    <w:rsid w:val="00150219"/>
    <w:pPr>
      <w:spacing w:after="0" w:line="240" w:lineRule="auto"/>
      <w:ind w:left="720"/>
      <w:contextualSpacing/>
    </w:pPr>
    <w:rPr>
      <w:rFonts w:ascii="Calibri" w:eastAsia="Calibri" w:hAnsi="Calibri" w:cs="Arial"/>
      <w:sz w:val="20"/>
      <w:szCs w:val="20"/>
    </w:rPr>
  </w:style>
  <w:style w:type="paragraph" w:customStyle="1" w:styleId="96CD8B23639444268934E49977BCEE423">
    <w:name w:val="96CD8B23639444268934E49977BCEE423"/>
    <w:rsid w:val="00150219"/>
    <w:pPr>
      <w:spacing w:after="0" w:line="240" w:lineRule="auto"/>
      <w:ind w:left="720"/>
      <w:contextualSpacing/>
    </w:pPr>
    <w:rPr>
      <w:rFonts w:ascii="Calibri" w:eastAsia="Calibri" w:hAnsi="Calibri" w:cs="Arial"/>
      <w:sz w:val="20"/>
      <w:szCs w:val="20"/>
    </w:rPr>
  </w:style>
  <w:style w:type="paragraph" w:customStyle="1" w:styleId="E9DB3D95623747FF8A51ACC6B938E7713">
    <w:name w:val="E9DB3D95623747FF8A51ACC6B938E7713"/>
    <w:rsid w:val="00150219"/>
    <w:pPr>
      <w:spacing w:after="0" w:line="240" w:lineRule="auto"/>
      <w:ind w:left="720"/>
      <w:contextualSpacing/>
    </w:pPr>
    <w:rPr>
      <w:rFonts w:ascii="Calibri" w:eastAsia="Calibri" w:hAnsi="Calibri" w:cs="Arial"/>
      <w:sz w:val="20"/>
      <w:szCs w:val="20"/>
    </w:rPr>
  </w:style>
  <w:style w:type="paragraph" w:customStyle="1" w:styleId="BF99728C1F484B4D935E4B9EB17F74853">
    <w:name w:val="BF99728C1F484B4D935E4B9EB17F74853"/>
    <w:rsid w:val="00150219"/>
    <w:pPr>
      <w:spacing w:after="0" w:line="240" w:lineRule="auto"/>
      <w:ind w:left="720"/>
      <w:contextualSpacing/>
    </w:pPr>
    <w:rPr>
      <w:rFonts w:ascii="Calibri" w:eastAsia="Calibri" w:hAnsi="Calibri" w:cs="Arial"/>
      <w:sz w:val="20"/>
      <w:szCs w:val="20"/>
    </w:rPr>
  </w:style>
  <w:style w:type="paragraph" w:customStyle="1" w:styleId="743598DC00C840A892768671BFD77C823">
    <w:name w:val="743598DC00C840A892768671BFD77C823"/>
    <w:rsid w:val="00150219"/>
    <w:pPr>
      <w:spacing w:after="0" w:line="240" w:lineRule="auto"/>
      <w:ind w:left="720"/>
      <w:contextualSpacing/>
    </w:pPr>
    <w:rPr>
      <w:rFonts w:ascii="Calibri" w:eastAsia="Calibri" w:hAnsi="Calibri" w:cs="Arial"/>
      <w:sz w:val="20"/>
      <w:szCs w:val="20"/>
    </w:rPr>
  </w:style>
  <w:style w:type="paragraph" w:customStyle="1" w:styleId="F71E03F9AD8C4E8B869610F7C02DB56A3">
    <w:name w:val="F71E03F9AD8C4E8B869610F7C02DB56A3"/>
    <w:rsid w:val="00150219"/>
    <w:pPr>
      <w:spacing w:after="0" w:line="240" w:lineRule="auto"/>
      <w:ind w:left="720"/>
      <w:contextualSpacing/>
    </w:pPr>
    <w:rPr>
      <w:rFonts w:ascii="Calibri" w:eastAsia="Calibri" w:hAnsi="Calibri" w:cs="Arial"/>
      <w:sz w:val="20"/>
      <w:szCs w:val="20"/>
    </w:rPr>
  </w:style>
  <w:style w:type="paragraph" w:customStyle="1" w:styleId="94DA7DCF61E44218B443879602A033113">
    <w:name w:val="94DA7DCF61E44218B443879602A033113"/>
    <w:rsid w:val="00150219"/>
    <w:pPr>
      <w:spacing w:after="0" w:line="240" w:lineRule="auto"/>
      <w:ind w:left="720"/>
      <w:contextualSpacing/>
    </w:pPr>
    <w:rPr>
      <w:rFonts w:ascii="Calibri" w:eastAsia="Calibri" w:hAnsi="Calibri" w:cs="Arial"/>
      <w:sz w:val="20"/>
      <w:szCs w:val="20"/>
    </w:rPr>
  </w:style>
  <w:style w:type="paragraph" w:customStyle="1" w:styleId="FCFC6309C83D4E09AA33BCBD5F712F9C3">
    <w:name w:val="FCFC6309C83D4E09AA33BCBD5F712F9C3"/>
    <w:rsid w:val="00150219"/>
    <w:pPr>
      <w:spacing w:after="0" w:line="240" w:lineRule="auto"/>
      <w:ind w:left="720"/>
      <w:contextualSpacing/>
    </w:pPr>
    <w:rPr>
      <w:rFonts w:ascii="Calibri" w:eastAsia="Calibri" w:hAnsi="Calibri" w:cs="Arial"/>
      <w:sz w:val="20"/>
      <w:szCs w:val="20"/>
    </w:rPr>
  </w:style>
  <w:style w:type="paragraph" w:customStyle="1" w:styleId="FE54482404134E67913B55F6995300CA3">
    <w:name w:val="FE54482404134E67913B55F6995300CA3"/>
    <w:rsid w:val="00150219"/>
    <w:pPr>
      <w:spacing w:after="0" w:line="240" w:lineRule="auto"/>
      <w:ind w:left="720"/>
      <w:contextualSpacing/>
    </w:pPr>
    <w:rPr>
      <w:rFonts w:ascii="Calibri" w:eastAsia="Calibri" w:hAnsi="Calibri" w:cs="Arial"/>
      <w:sz w:val="20"/>
      <w:szCs w:val="20"/>
    </w:rPr>
  </w:style>
  <w:style w:type="paragraph" w:customStyle="1" w:styleId="55CAE24FC6C742918E051E9C56A109AF3">
    <w:name w:val="55CAE24FC6C742918E051E9C56A109AF3"/>
    <w:rsid w:val="00150219"/>
    <w:pPr>
      <w:spacing w:after="0" w:line="240" w:lineRule="auto"/>
      <w:ind w:left="720"/>
      <w:contextualSpacing/>
    </w:pPr>
    <w:rPr>
      <w:rFonts w:ascii="Calibri" w:eastAsia="Calibri" w:hAnsi="Calibri" w:cs="Arial"/>
      <w:sz w:val="20"/>
      <w:szCs w:val="20"/>
    </w:rPr>
  </w:style>
  <w:style w:type="paragraph" w:customStyle="1" w:styleId="9883F229B1744521B6ACCDA52490D60B3">
    <w:name w:val="9883F229B1744521B6ACCDA52490D60B3"/>
    <w:rsid w:val="00150219"/>
    <w:pPr>
      <w:spacing w:after="0" w:line="240" w:lineRule="auto"/>
      <w:ind w:left="720"/>
      <w:contextualSpacing/>
    </w:pPr>
    <w:rPr>
      <w:rFonts w:ascii="Calibri" w:eastAsia="Calibri" w:hAnsi="Calibri" w:cs="Arial"/>
      <w:sz w:val="20"/>
      <w:szCs w:val="20"/>
    </w:rPr>
  </w:style>
  <w:style w:type="paragraph" w:customStyle="1" w:styleId="EECDF45D11AC4844A15A19B43514E7AB3">
    <w:name w:val="EECDF45D11AC4844A15A19B43514E7AB3"/>
    <w:rsid w:val="00150219"/>
    <w:pPr>
      <w:spacing w:after="0" w:line="240" w:lineRule="auto"/>
      <w:ind w:left="720"/>
      <w:contextualSpacing/>
    </w:pPr>
    <w:rPr>
      <w:rFonts w:ascii="Calibri" w:eastAsia="Calibri" w:hAnsi="Calibri" w:cs="Arial"/>
      <w:sz w:val="20"/>
      <w:szCs w:val="20"/>
    </w:rPr>
  </w:style>
  <w:style w:type="paragraph" w:customStyle="1" w:styleId="D474112B13CC41DFBC7651C7393D50313">
    <w:name w:val="D474112B13CC41DFBC7651C7393D50313"/>
    <w:rsid w:val="00150219"/>
    <w:pPr>
      <w:spacing w:after="0" w:line="240" w:lineRule="auto"/>
      <w:ind w:left="720"/>
      <w:contextualSpacing/>
    </w:pPr>
    <w:rPr>
      <w:rFonts w:ascii="Calibri" w:eastAsia="Calibri" w:hAnsi="Calibri" w:cs="Arial"/>
      <w:sz w:val="20"/>
      <w:szCs w:val="20"/>
    </w:rPr>
  </w:style>
  <w:style w:type="paragraph" w:customStyle="1" w:styleId="951AF519A73848C69304990260AD225B3">
    <w:name w:val="951AF519A73848C69304990260AD225B3"/>
    <w:rsid w:val="00150219"/>
    <w:pPr>
      <w:spacing w:after="0" w:line="240" w:lineRule="auto"/>
      <w:ind w:left="720"/>
      <w:contextualSpacing/>
    </w:pPr>
    <w:rPr>
      <w:rFonts w:ascii="Calibri" w:eastAsia="Calibri" w:hAnsi="Calibri" w:cs="Arial"/>
      <w:sz w:val="20"/>
      <w:szCs w:val="20"/>
    </w:rPr>
  </w:style>
  <w:style w:type="paragraph" w:customStyle="1" w:styleId="9A4EEE7B745F47D69DAEE0F55EA214A53">
    <w:name w:val="9A4EEE7B745F47D69DAEE0F55EA214A53"/>
    <w:rsid w:val="00150219"/>
    <w:pPr>
      <w:spacing w:after="0" w:line="240" w:lineRule="auto"/>
      <w:ind w:left="720"/>
      <w:contextualSpacing/>
    </w:pPr>
    <w:rPr>
      <w:rFonts w:ascii="Calibri" w:eastAsia="Calibri" w:hAnsi="Calibri" w:cs="Arial"/>
      <w:sz w:val="20"/>
      <w:szCs w:val="20"/>
    </w:rPr>
  </w:style>
  <w:style w:type="paragraph" w:customStyle="1" w:styleId="D3F14F21D58245C8BDE0D0A67361AE3D3">
    <w:name w:val="D3F14F21D58245C8BDE0D0A67361AE3D3"/>
    <w:rsid w:val="00150219"/>
    <w:pPr>
      <w:spacing w:after="0" w:line="240" w:lineRule="auto"/>
      <w:ind w:left="720"/>
      <w:contextualSpacing/>
    </w:pPr>
    <w:rPr>
      <w:rFonts w:ascii="Calibri" w:eastAsia="Calibri" w:hAnsi="Calibri" w:cs="Arial"/>
      <w:sz w:val="20"/>
      <w:szCs w:val="20"/>
    </w:rPr>
  </w:style>
  <w:style w:type="paragraph" w:customStyle="1" w:styleId="6BD61E5CA75C4F7996FB2594001369D83">
    <w:name w:val="6BD61E5CA75C4F7996FB2594001369D83"/>
    <w:rsid w:val="00150219"/>
    <w:pPr>
      <w:spacing w:after="0" w:line="240" w:lineRule="auto"/>
      <w:ind w:left="720"/>
      <w:contextualSpacing/>
    </w:pPr>
    <w:rPr>
      <w:rFonts w:ascii="Calibri" w:eastAsia="Calibri" w:hAnsi="Calibri" w:cs="Arial"/>
      <w:sz w:val="20"/>
      <w:szCs w:val="20"/>
    </w:rPr>
  </w:style>
  <w:style w:type="paragraph" w:customStyle="1" w:styleId="EC40957C6CC34F799B6D0C78F729D8153">
    <w:name w:val="EC40957C6CC34F799B6D0C78F729D8153"/>
    <w:rsid w:val="00150219"/>
    <w:pPr>
      <w:spacing w:after="0" w:line="240" w:lineRule="auto"/>
      <w:ind w:left="720"/>
      <w:contextualSpacing/>
    </w:pPr>
    <w:rPr>
      <w:rFonts w:ascii="Calibri" w:eastAsia="Calibri" w:hAnsi="Calibri" w:cs="Arial"/>
      <w:sz w:val="20"/>
      <w:szCs w:val="20"/>
    </w:rPr>
  </w:style>
  <w:style w:type="paragraph" w:customStyle="1" w:styleId="DE88E412B0144AA795214A5399A71D8C3">
    <w:name w:val="DE88E412B0144AA795214A5399A71D8C3"/>
    <w:rsid w:val="00150219"/>
    <w:pPr>
      <w:spacing w:after="0" w:line="240" w:lineRule="auto"/>
      <w:ind w:left="720"/>
      <w:contextualSpacing/>
    </w:pPr>
    <w:rPr>
      <w:rFonts w:ascii="Calibri" w:eastAsia="Calibri" w:hAnsi="Calibri" w:cs="Arial"/>
      <w:sz w:val="20"/>
      <w:szCs w:val="20"/>
    </w:rPr>
  </w:style>
  <w:style w:type="paragraph" w:customStyle="1" w:styleId="4228301797B04D6289EA81C9791939973">
    <w:name w:val="4228301797B04D6289EA81C9791939973"/>
    <w:rsid w:val="00150219"/>
    <w:pPr>
      <w:spacing w:after="0" w:line="240" w:lineRule="auto"/>
      <w:ind w:left="720"/>
      <w:contextualSpacing/>
    </w:pPr>
    <w:rPr>
      <w:rFonts w:ascii="Calibri" w:eastAsia="Calibri" w:hAnsi="Calibri" w:cs="Arial"/>
      <w:sz w:val="20"/>
      <w:szCs w:val="20"/>
    </w:rPr>
  </w:style>
  <w:style w:type="paragraph" w:customStyle="1" w:styleId="74AE5F73B9DC4711A9D2CD93CC6BA3C33">
    <w:name w:val="74AE5F73B9DC4711A9D2CD93CC6BA3C33"/>
    <w:rsid w:val="00150219"/>
    <w:pPr>
      <w:spacing w:after="0" w:line="240" w:lineRule="auto"/>
      <w:ind w:left="720"/>
      <w:contextualSpacing/>
    </w:pPr>
    <w:rPr>
      <w:rFonts w:ascii="Calibri" w:eastAsia="Calibri" w:hAnsi="Calibri" w:cs="Arial"/>
      <w:sz w:val="20"/>
      <w:szCs w:val="20"/>
    </w:rPr>
  </w:style>
  <w:style w:type="paragraph" w:customStyle="1" w:styleId="2C77CAF6E47F4B0897230562B80F25F43">
    <w:name w:val="2C77CAF6E47F4B0897230562B80F25F43"/>
    <w:rsid w:val="00150219"/>
    <w:pPr>
      <w:spacing w:after="0" w:line="240" w:lineRule="auto"/>
    </w:pPr>
    <w:rPr>
      <w:rFonts w:ascii="Calibri" w:eastAsia="Calibri" w:hAnsi="Calibri" w:cs="Arial"/>
      <w:sz w:val="20"/>
      <w:szCs w:val="20"/>
    </w:rPr>
  </w:style>
  <w:style w:type="paragraph" w:customStyle="1" w:styleId="90FFABFE4A5F462EA3644E09E42E53F83">
    <w:name w:val="90FFABFE4A5F462EA3644E09E42E53F83"/>
    <w:rsid w:val="00150219"/>
    <w:pPr>
      <w:spacing w:after="0" w:line="240" w:lineRule="auto"/>
    </w:pPr>
    <w:rPr>
      <w:rFonts w:ascii="Calibri" w:eastAsia="Calibri" w:hAnsi="Calibri" w:cs="Arial"/>
      <w:sz w:val="20"/>
      <w:szCs w:val="20"/>
    </w:rPr>
  </w:style>
  <w:style w:type="paragraph" w:customStyle="1" w:styleId="E232D2589A3F4723AE1B8CC69C54CB853">
    <w:name w:val="E232D2589A3F4723AE1B8CC69C54CB853"/>
    <w:rsid w:val="00150219"/>
    <w:pPr>
      <w:spacing w:after="0" w:line="240" w:lineRule="auto"/>
    </w:pPr>
    <w:rPr>
      <w:rFonts w:ascii="Calibri" w:eastAsia="Calibri" w:hAnsi="Calibri" w:cs="Arial"/>
      <w:sz w:val="20"/>
      <w:szCs w:val="20"/>
    </w:rPr>
  </w:style>
  <w:style w:type="paragraph" w:customStyle="1" w:styleId="E3DE32FE92D24833B511CFF422014BC92">
    <w:name w:val="E3DE32FE92D24833B511CFF422014BC92"/>
    <w:rsid w:val="00150219"/>
    <w:pPr>
      <w:keepLines/>
      <w:spacing w:after="0" w:line="240" w:lineRule="auto"/>
      <w:jc w:val="both"/>
    </w:pPr>
    <w:rPr>
      <w:rFonts w:ascii="Arial" w:eastAsia="Calibri" w:hAnsi="Arial" w:cs="Arial"/>
      <w:sz w:val="20"/>
      <w:szCs w:val="20"/>
      <w:lang w:val="en-US" w:eastAsia="en-US"/>
    </w:rPr>
  </w:style>
  <w:style w:type="paragraph" w:customStyle="1" w:styleId="58B6EE3095A149D0AC15A20B20F850F12">
    <w:name w:val="58B6EE3095A149D0AC15A20B20F850F12"/>
    <w:rsid w:val="00150219"/>
    <w:pPr>
      <w:keepLines/>
      <w:spacing w:after="0" w:line="240" w:lineRule="auto"/>
      <w:jc w:val="both"/>
    </w:pPr>
    <w:rPr>
      <w:rFonts w:ascii="Arial" w:eastAsia="Calibri" w:hAnsi="Arial" w:cs="Arial"/>
      <w:sz w:val="20"/>
      <w:szCs w:val="20"/>
      <w:lang w:val="en-US" w:eastAsia="en-US"/>
    </w:rPr>
  </w:style>
  <w:style w:type="paragraph" w:customStyle="1" w:styleId="012C212AFD8E49539237E458F24813EC2">
    <w:name w:val="012C212AFD8E49539237E458F24813EC2"/>
    <w:rsid w:val="00150219"/>
    <w:pPr>
      <w:keepLines/>
      <w:spacing w:after="0" w:line="240" w:lineRule="auto"/>
      <w:jc w:val="both"/>
    </w:pPr>
    <w:rPr>
      <w:rFonts w:ascii="Arial" w:eastAsia="Calibri" w:hAnsi="Arial" w:cs="Arial"/>
      <w:sz w:val="20"/>
      <w:szCs w:val="20"/>
      <w:lang w:val="en-US" w:eastAsia="en-US"/>
    </w:rPr>
  </w:style>
  <w:style w:type="paragraph" w:customStyle="1" w:styleId="C63CFD8DBAF1415ABE15200A3D27C97F6">
    <w:name w:val="C63CFD8DBAF1415ABE15200A3D27C97F6"/>
    <w:rsid w:val="00150219"/>
    <w:pPr>
      <w:spacing w:after="0" w:line="240" w:lineRule="auto"/>
    </w:pPr>
    <w:rPr>
      <w:rFonts w:ascii="Calibri" w:eastAsia="Calibri" w:hAnsi="Calibri" w:cs="Arial"/>
      <w:sz w:val="20"/>
      <w:szCs w:val="20"/>
    </w:rPr>
  </w:style>
  <w:style w:type="paragraph" w:customStyle="1" w:styleId="1B9757C7E43244A7ABAA0415839151136">
    <w:name w:val="1B9757C7E43244A7ABAA0415839151136"/>
    <w:rsid w:val="00150219"/>
    <w:pPr>
      <w:spacing w:after="0" w:line="240" w:lineRule="auto"/>
    </w:pPr>
    <w:rPr>
      <w:rFonts w:ascii="Calibri" w:eastAsia="Calibri" w:hAnsi="Calibri" w:cs="Arial"/>
      <w:sz w:val="20"/>
      <w:szCs w:val="20"/>
    </w:rPr>
  </w:style>
  <w:style w:type="paragraph" w:customStyle="1" w:styleId="B774929772B84D54A6A913248A8402896">
    <w:name w:val="B774929772B84D54A6A913248A8402896"/>
    <w:rsid w:val="00150219"/>
    <w:pPr>
      <w:spacing w:after="0" w:line="240" w:lineRule="auto"/>
    </w:pPr>
    <w:rPr>
      <w:rFonts w:ascii="Calibri" w:eastAsia="Calibri" w:hAnsi="Calibri" w:cs="Arial"/>
      <w:sz w:val="20"/>
      <w:szCs w:val="20"/>
    </w:rPr>
  </w:style>
  <w:style w:type="paragraph" w:customStyle="1" w:styleId="0210D818A24B4F1C94ED56A96E0535756">
    <w:name w:val="0210D818A24B4F1C94ED56A96E0535756"/>
    <w:rsid w:val="00150219"/>
    <w:pPr>
      <w:spacing w:after="0" w:line="240" w:lineRule="auto"/>
    </w:pPr>
    <w:rPr>
      <w:rFonts w:ascii="Calibri" w:eastAsia="Calibri" w:hAnsi="Calibri" w:cs="Arial"/>
      <w:sz w:val="20"/>
      <w:szCs w:val="20"/>
    </w:rPr>
  </w:style>
  <w:style w:type="paragraph" w:customStyle="1" w:styleId="EB0F0F3508204392BB781ACE5E6F5EE16">
    <w:name w:val="EB0F0F3508204392BB781ACE5E6F5EE16"/>
    <w:rsid w:val="00150219"/>
    <w:pPr>
      <w:spacing w:after="0" w:line="240" w:lineRule="auto"/>
    </w:pPr>
    <w:rPr>
      <w:rFonts w:ascii="Calibri" w:eastAsia="Calibri" w:hAnsi="Calibri" w:cs="Arial"/>
      <w:sz w:val="20"/>
      <w:szCs w:val="20"/>
    </w:rPr>
  </w:style>
  <w:style w:type="paragraph" w:customStyle="1" w:styleId="DA0F6F427FBE4BB6A2346F7003FEE1F86">
    <w:name w:val="DA0F6F427FBE4BB6A2346F7003FEE1F86"/>
    <w:rsid w:val="00150219"/>
    <w:pPr>
      <w:spacing w:after="0" w:line="240" w:lineRule="auto"/>
    </w:pPr>
    <w:rPr>
      <w:rFonts w:ascii="Calibri" w:eastAsia="Calibri" w:hAnsi="Calibri" w:cs="Arial"/>
      <w:sz w:val="20"/>
      <w:szCs w:val="20"/>
    </w:rPr>
  </w:style>
  <w:style w:type="paragraph" w:customStyle="1" w:styleId="649FC489EB744C9EB9929F02595DBE1B6">
    <w:name w:val="649FC489EB744C9EB9929F02595DBE1B6"/>
    <w:rsid w:val="00150219"/>
    <w:pPr>
      <w:spacing w:after="0" w:line="240" w:lineRule="auto"/>
    </w:pPr>
    <w:rPr>
      <w:rFonts w:ascii="Calibri" w:eastAsia="Calibri" w:hAnsi="Calibri" w:cs="Arial"/>
      <w:sz w:val="20"/>
      <w:szCs w:val="20"/>
    </w:rPr>
  </w:style>
  <w:style w:type="paragraph" w:customStyle="1" w:styleId="5E7BC6B448C742D898D0B6C6925A3B346">
    <w:name w:val="5E7BC6B448C742D898D0B6C6925A3B346"/>
    <w:rsid w:val="00150219"/>
    <w:pPr>
      <w:spacing w:after="0" w:line="240" w:lineRule="auto"/>
    </w:pPr>
    <w:rPr>
      <w:rFonts w:ascii="Calibri" w:eastAsia="Calibri" w:hAnsi="Calibri" w:cs="Arial"/>
      <w:sz w:val="20"/>
      <w:szCs w:val="20"/>
    </w:rPr>
  </w:style>
  <w:style w:type="paragraph" w:customStyle="1" w:styleId="335A65E2B6504D8CB10DC9AA6FC55C8C6">
    <w:name w:val="335A65E2B6504D8CB10DC9AA6FC55C8C6"/>
    <w:rsid w:val="00150219"/>
    <w:pPr>
      <w:spacing w:after="0" w:line="240" w:lineRule="auto"/>
    </w:pPr>
    <w:rPr>
      <w:rFonts w:ascii="Calibri" w:eastAsia="Calibri" w:hAnsi="Calibri" w:cs="Arial"/>
      <w:sz w:val="20"/>
      <w:szCs w:val="20"/>
    </w:rPr>
  </w:style>
  <w:style w:type="paragraph" w:customStyle="1" w:styleId="F038451AA1EE4181AE39FB559FE27B116">
    <w:name w:val="F038451AA1EE4181AE39FB559FE27B116"/>
    <w:rsid w:val="00150219"/>
    <w:pPr>
      <w:spacing w:after="0" w:line="240" w:lineRule="auto"/>
    </w:pPr>
    <w:rPr>
      <w:rFonts w:ascii="Calibri" w:eastAsia="Calibri" w:hAnsi="Calibri" w:cs="Arial"/>
      <w:sz w:val="20"/>
      <w:szCs w:val="20"/>
    </w:rPr>
  </w:style>
  <w:style w:type="paragraph" w:customStyle="1" w:styleId="9FD9BBDD8A8B42408E7B1C47587F30E36">
    <w:name w:val="9FD9BBDD8A8B42408E7B1C47587F30E36"/>
    <w:rsid w:val="00150219"/>
    <w:pPr>
      <w:spacing w:after="0" w:line="240" w:lineRule="auto"/>
    </w:pPr>
    <w:rPr>
      <w:rFonts w:ascii="Calibri" w:eastAsia="Calibri" w:hAnsi="Calibri" w:cs="Arial"/>
      <w:sz w:val="20"/>
      <w:szCs w:val="20"/>
    </w:rPr>
  </w:style>
  <w:style w:type="paragraph" w:customStyle="1" w:styleId="DB1A17E36C3C484E81C5C1078CCB8E6B6">
    <w:name w:val="DB1A17E36C3C484E81C5C1078CCB8E6B6"/>
    <w:rsid w:val="00150219"/>
    <w:pPr>
      <w:spacing w:after="0" w:line="240" w:lineRule="auto"/>
    </w:pPr>
    <w:rPr>
      <w:rFonts w:ascii="Calibri" w:eastAsia="Calibri" w:hAnsi="Calibri" w:cs="Arial"/>
      <w:sz w:val="20"/>
      <w:szCs w:val="20"/>
    </w:rPr>
  </w:style>
  <w:style w:type="paragraph" w:customStyle="1" w:styleId="8D1B50DE162B4783B63BBB9A3880DB1D6">
    <w:name w:val="8D1B50DE162B4783B63BBB9A3880DB1D6"/>
    <w:rsid w:val="00150219"/>
    <w:pPr>
      <w:spacing w:after="0" w:line="240" w:lineRule="auto"/>
    </w:pPr>
    <w:rPr>
      <w:rFonts w:ascii="Calibri" w:eastAsia="Calibri" w:hAnsi="Calibri" w:cs="Arial"/>
      <w:sz w:val="20"/>
      <w:szCs w:val="20"/>
    </w:rPr>
  </w:style>
  <w:style w:type="paragraph" w:customStyle="1" w:styleId="5043C89D7F604936A104FBB6DEEFA0756">
    <w:name w:val="5043C89D7F604936A104FBB6DEEFA0756"/>
    <w:rsid w:val="00150219"/>
    <w:pPr>
      <w:spacing w:after="0" w:line="240" w:lineRule="auto"/>
    </w:pPr>
    <w:rPr>
      <w:rFonts w:ascii="Calibri" w:eastAsia="Calibri" w:hAnsi="Calibri" w:cs="Arial"/>
      <w:sz w:val="20"/>
      <w:szCs w:val="20"/>
    </w:rPr>
  </w:style>
  <w:style w:type="paragraph" w:customStyle="1" w:styleId="53493021ED1E4BE090FECD0D3533C08D6">
    <w:name w:val="53493021ED1E4BE090FECD0D3533C08D6"/>
    <w:rsid w:val="00150219"/>
    <w:pPr>
      <w:spacing w:after="0" w:line="240" w:lineRule="auto"/>
    </w:pPr>
    <w:rPr>
      <w:rFonts w:ascii="Calibri" w:eastAsia="Calibri" w:hAnsi="Calibri" w:cs="Arial"/>
      <w:sz w:val="20"/>
      <w:szCs w:val="20"/>
    </w:rPr>
  </w:style>
  <w:style w:type="paragraph" w:customStyle="1" w:styleId="705ADD124E4B471988DCB4C8A4B812DC6">
    <w:name w:val="705ADD124E4B471988DCB4C8A4B812DC6"/>
    <w:rsid w:val="00150219"/>
    <w:pPr>
      <w:spacing w:after="0" w:line="240" w:lineRule="auto"/>
    </w:pPr>
    <w:rPr>
      <w:rFonts w:ascii="Calibri" w:eastAsia="Calibri" w:hAnsi="Calibri" w:cs="Arial"/>
      <w:sz w:val="20"/>
      <w:szCs w:val="20"/>
    </w:rPr>
  </w:style>
  <w:style w:type="paragraph" w:customStyle="1" w:styleId="38B155656DC44311BAFAEDD5774645586">
    <w:name w:val="38B155656DC44311BAFAEDD5774645586"/>
    <w:rsid w:val="00150219"/>
    <w:pPr>
      <w:spacing w:after="0" w:line="240" w:lineRule="auto"/>
    </w:pPr>
    <w:rPr>
      <w:rFonts w:ascii="Calibri" w:eastAsia="Calibri" w:hAnsi="Calibri" w:cs="Arial"/>
      <w:sz w:val="20"/>
      <w:szCs w:val="20"/>
    </w:rPr>
  </w:style>
  <w:style w:type="paragraph" w:customStyle="1" w:styleId="EF34C8CB0C0D4A198B2E12F17DA5DD416">
    <w:name w:val="EF34C8CB0C0D4A198B2E12F17DA5DD416"/>
    <w:rsid w:val="00150219"/>
    <w:pPr>
      <w:spacing w:after="0" w:line="240" w:lineRule="auto"/>
    </w:pPr>
    <w:rPr>
      <w:rFonts w:ascii="Calibri" w:eastAsia="Calibri" w:hAnsi="Calibri" w:cs="Arial"/>
      <w:sz w:val="20"/>
      <w:szCs w:val="20"/>
    </w:rPr>
  </w:style>
  <w:style w:type="paragraph" w:customStyle="1" w:styleId="91EED993BB4A4DB584FC80D201D33F686">
    <w:name w:val="91EED993BB4A4DB584FC80D201D33F686"/>
    <w:rsid w:val="00150219"/>
    <w:pPr>
      <w:spacing w:after="0" w:line="240" w:lineRule="auto"/>
    </w:pPr>
    <w:rPr>
      <w:rFonts w:ascii="Calibri" w:eastAsia="Calibri" w:hAnsi="Calibri" w:cs="Arial"/>
      <w:sz w:val="20"/>
      <w:szCs w:val="20"/>
    </w:rPr>
  </w:style>
  <w:style w:type="paragraph" w:customStyle="1" w:styleId="4D1FD6D770274045965854A22D901F6A6">
    <w:name w:val="4D1FD6D770274045965854A22D901F6A6"/>
    <w:rsid w:val="00150219"/>
    <w:pPr>
      <w:spacing w:after="0" w:line="240" w:lineRule="auto"/>
    </w:pPr>
    <w:rPr>
      <w:rFonts w:ascii="Calibri" w:eastAsia="Calibri" w:hAnsi="Calibri" w:cs="Arial"/>
      <w:sz w:val="20"/>
      <w:szCs w:val="20"/>
    </w:rPr>
  </w:style>
  <w:style w:type="paragraph" w:customStyle="1" w:styleId="94C330787B0C4EDEB22DC544677E74BB6">
    <w:name w:val="94C330787B0C4EDEB22DC544677E74BB6"/>
    <w:rsid w:val="00150219"/>
    <w:pPr>
      <w:spacing w:after="0" w:line="240" w:lineRule="auto"/>
    </w:pPr>
    <w:rPr>
      <w:rFonts w:ascii="Calibri" w:eastAsia="Calibri" w:hAnsi="Calibri" w:cs="Arial"/>
      <w:sz w:val="20"/>
      <w:szCs w:val="20"/>
    </w:rPr>
  </w:style>
  <w:style w:type="paragraph" w:customStyle="1" w:styleId="E299AC61183C4DD3AA3099EDA9D852456">
    <w:name w:val="E299AC61183C4DD3AA3099EDA9D852456"/>
    <w:rsid w:val="00150219"/>
    <w:pPr>
      <w:spacing w:after="0" w:line="240" w:lineRule="auto"/>
    </w:pPr>
    <w:rPr>
      <w:rFonts w:ascii="Calibri" w:eastAsia="Calibri" w:hAnsi="Calibri" w:cs="Arial"/>
      <w:sz w:val="20"/>
      <w:szCs w:val="20"/>
    </w:rPr>
  </w:style>
  <w:style w:type="paragraph" w:customStyle="1" w:styleId="B33E30EB21674D859FA3488D884CB0486">
    <w:name w:val="B33E30EB21674D859FA3488D884CB0486"/>
    <w:rsid w:val="00150219"/>
    <w:pPr>
      <w:spacing w:after="0" w:line="240" w:lineRule="auto"/>
    </w:pPr>
    <w:rPr>
      <w:rFonts w:ascii="Calibri" w:eastAsia="Calibri" w:hAnsi="Calibri" w:cs="Arial"/>
      <w:sz w:val="20"/>
      <w:szCs w:val="20"/>
    </w:rPr>
  </w:style>
  <w:style w:type="paragraph" w:customStyle="1" w:styleId="EE8A236D29F84671B5C5C9B2AA753CE06">
    <w:name w:val="EE8A236D29F84671B5C5C9B2AA753CE06"/>
    <w:rsid w:val="00150219"/>
    <w:pPr>
      <w:spacing w:after="0" w:line="240" w:lineRule="auto"/>
    </w:pPr>
    <w:rPr>
      <w:rFonts w:ascii="Calibri" w:eastAsia="Calibri" w:hAnsi="Calibri" w:cs="Arial"/>
      <w:sz w:val="20"/>
      <w:szCs w:val="20"/>
    </w:rPr>
  </w:style>
  <w:style w:type="paragraph" w:customStyle="1" w:styleId="F336A3DBF7024108B15E250493AE00686">
    <w:name w:val="F336A3DBF7024108B15E250493AE00686"/>
    <w:rsid w:val="00150219"/>
    <w:pPr>
      <w:spacing w:after="0" w:line="240" w:lineRule="auto"/>
    </w:pPr>
    <w:rPr>
      <w:rFonts w:ascii="Calibri" w:eastAsia="Calibri" w:hAnsi="Calibri" w:cs="Arial"/>
      <w:sz w:val="20"/>
      <w:szCs w:val="20"/>
    </w:rPr>
  </w:style>
  <w:style w:type="paragraph" w:customStyle="1" w:styleId="E8854F064CD5461997C0446EB508B9EE6">
    <w:name w:val="E8854F064CD5461997C0446EB508B9EE6"/>
    <w:rsid w:val="00150219"/>
    <w:pPr>
      <w:spacing w:after="0" w:line="240" w:lineRule="auto"/>
    </w:pPr>
    <w:rPr>
      <w:rFonts w:ascii="Calibri" w:eastAsia="Calibri" w:hAnsi="Calibri" w:cs="Arial"/>
      <w:sz w:val="20"/>
      <w:szCs w:val="20"/>
    </w:rPr>
  </w:style>
  <w:style w:type="paragraph" w:customStyle="1" w:styleId="51BE3B9980B945F7A7497CE1E2C520446">
    <w:name w:val="51BE3B9980B945F7A7497CE1E2C520446"/>
    <w:rsid w:val="00150219"/>
    <w:pPr>
      <w:spacing w:after="0" w:line="240" w:lineRule="auto"/>
    </w:pPr>
    <w:rPr>
      <w:rFonts w:ascii="Calibri" w:eastAsia="Calibri" w:hAnsi="Calibri" w:cs="Arial"/>
      <w:sz w:val="20"/>
      <w:szCs w:val="20"/>
    </w:rPr>
  </w:style>
  <w:style w:type="paragraph" w:customStyle="1" w:styleId="69AEFCEC1A944E149CBBF61E52CF2F026">
    <w:name w:val="69AEFCEC1A944E149CBBF61E52CF2F026"/>
    <w:rsid w:val="00150219"/>
    <w:pPr>
      <w:spacing w:after="0" w:line="240" w:lineRule="auto"/>
    </w:pPr>
    <w:rPr>
      <w:rFonts w:ascii="Calibri" w:eastAsia="Calibri" w:hAnsi="Calibri" w:cs="Arial"/>
      <w:sz w:val="20"/>
      <w:szCs w:val="20"/>
    </w:rPr>
  </w:style>
  <w:style w:type="paragraph" w:customStyle="1" w:styleId="4B88B6CF1B234E7B92FD3F4E19E6E0DE6">
    <w:name w:val="4B88B6CF1B234E7B92FD3F4E19E6E0DE6"/>
    <w:rsid w:val="00150219"/>
    <w:pPr>
      <w:spacing w:after="0" w:line="240" w:lineRule="auto"/>
    </w:pPr>
    <w:rPr>
      <w:rFonts w:ascii="Calibri" w:eastAsia="Calibri" w:hAnsi="Calibri" w:cs="Arial"/>
      <w:sz w:val="20"/>
      <w:szCs w:val="20"/>
    </w:rPr>
  </w:style>
  <w:style w:type="paragraph" w:customStyle="1" w:styleId="3A8D52EB844C4707A5CEC9B87DEFD70C6">
    <w:name w:val="3A8D52EB844C4707A5CEC9B87DEFD70C6"/>
    <w:rsid w:val="00150219"/>
    <w:pPr>
      <w:spacing w:after="0" w:line="240" w:lineRule="auto"/>
    </w:pPr>
    <w:rPr>
      <w:rFonts w:ascii="Calibri" w:eastAsia="Calibri" w:hAnsi="Calibri" w:cs="Arial"/>
      <w:sz w:val="20"/>
      <w:szCs w:val="20"/>
    </w:rPr>
  </w:style>
  <w:style w:type="paragraph" w:customStyle="1" w:styleId="7305AD192F0F47938B923DB090B0F2326">
    <w:name w:val="7305AD192F0F47938B923DB090B0F2326"/>
    <w:rsid w:val="00150219"/>
    <w:pPr>
      <w:spacing w:after="0" w:line="240" w:lineRule="auto"/>
    </w:pPr>
    <w:rPr>
      <w:rFonts w:ascii="Calibri" w:eastAsia="Calibri" w:hAnsi="Calibri" w:cs="Arial"/>
      <w:sz w:val="20"/>
      <w:szCs w:val="20"/>
    </w:rPr>
  </w:style>
  <w:style w:type="paragraph" w:customStyle="1" w:styleId="8E020A37FA124E7B9E11CCF3903511EA6">
    <w:name w:val="8E020A37FA124E7B9E11CCF3903511EA6"/>
    <w:rsid w:val="00150219"/>
    <w:pPr>
      <w:spacing w:after="0" w:line="240" w:lineRule="auto"/>
    </w:pPr>
    <w:rPr>
      <w:rFonts w:ascii="Calibri" w:eastAsia="Calibri" w:hAnsi="Calibri" w:cs="Arial"/>
      <w:sz w:val="20"/>
      <w:szCs w:val="20"/>
    </w:rPr>
  </w:style>
  <w:style w:type="paragraph" w:customStyle="1" w:styleId="681E7F84E2F04423A370F698C198E0796">
    <w:name w:val="681E7F84E2F04423A370F698C198E0796"/>
    <w:rsid w:val="00150219"/>
    <w:pPr>
      <w:spacing w:after="0" w:line="240" w:lineRule="auto"/>
    </w:pPr>
    <w:rPr>
      <w:rFonts w:ascii="Calibri" w:eastAsia="Calibri" w:hAnsi="Calibri" w:cs="Arial"/>
      <w:sz w:val="20"/>
      <w:szCs w:val="20"/>
    </w:rPr>
  </w:style>
  <w:style w:type="paragraph" w:customStyle="1" w:styleId="ABB4B75DDFC244E79FAC6043550B034B6">
    <w:name w:val="ABB4B75DDFC244E79FAC6043550B034B6"/>
    <w:rsid w:val="00150219"/>
    <w:pPr>
      <w:spacing w:after="0" w:line="240" w:lineRule="auto"/>
    </w:pPr>
    <w:rPr>
      <w:rFonts w:ascii="Calibri" w:eastAsia="Calibri" w:hAnsi="Calibri" w:cs="Arial"/>
      <w:sz w:val="20"/>
      <w:szCs w:val="20"/>
    </w:rPr>
  </w:style>
  <w:style w:type="paragraph" w:customStyle="1" w:styleId="7C9E2B817DC54D989BF7D78D71FDBEA66">
    <w:name w:val="7C9E2B817DC54D989BF7D78D71FDBEA66"/>
    <w:rsid w:val="00150219"/>
    <w:pPr>
      <w:spacing w:after="0" w:line="240" w:lineRule="auto"/>
    </w:pPr>
    <w:rPr>
      <w:rFonts w:ascii="Calibri" w:eastAsia="Calibri" w:hAnsi="Calibri" w:cs="Arial"/>
      <w:sz w:val="20"/>
      <w:szCs w:val="20"/>
    </w:rPr>
  </w:style>
  <w:style w:type="paragraph" w:customStyle="1" w:styleId="BCFDDED8E09045468386ECDAA79ADEF76">
    <w:name w:val="BCFDDED8E09045468386ECDAA79ADEF76"/>
    <w:rsid w:val="00150219"/>
    <w:pPr>
      <w:spacing w:after="0" w:line="240" w:lineRule="auto"/>
    </w:pPr>
    <w:rPr>
      <w:rFonts w:ascii="Calibri" w:eastAsia="Calibri" w:hAnsi="Calibri" w:cs="Arial"/>
      <w:sz w:val="20"/>
      <w:szCs w:val="20"/>
    </w:rPr>
  </w:style>
  <w:style w:type="paragraph" w:customStyle="1" w:styleId="9B8D182178724C25959634A95E7758226">
    <w:name w:val="9B8D182178724C25959634A95E7758226"/>
    <w:rsid w:val="00150219"/>
    <w:pPr>
      <w:spacing w:after="0" w:line="240" w:lineRule="auto"/>
    </w:pPr>
    <w:rPr>
      <w:rFonts w:ascii="Calibri" w:eastAsia="Calibri" w:hAnsi="Calibri" w:cs="Arial"/>
      <w:sz w:val="20"/>
      <w:szCs w:val="20"/>
    </w:rPr>
  </w:style>
  <w:style w:type="paragraph" w:customStyle="1" w:styleId="B91DD1FC9EBB497599468398812DC9266">
    <w:name w:val="B91DD1FC9EBB497599468398812DC9266"/>
    <w:rsid w:val="00150219"/>
    <w:pPr>
      <w:spacing w:after="0" w:line="240" w:lineRule="auto"/>
    </w:pPr>
    <w:rPr>
      <w:rFonts w:ascii="Calibri" w:eastAsia="Calibri" w:hAnsi="Calibri" w:cs="Arial"/>
      <w:sz w:val="20"/>
      <w:szCs w:val="20"/>
    </w:rPr>
  </w:style>
  <w:style w:type="paragraph" w:customStyle="1" w:styleId="79650A157317467C8811BBD1D2D2B1F66">
    <w:name w:val="79650A157317467C8811BBD1D2D2B1F66"/>
    <w:rsid w:val="00150219"/>
    <w:pPr>
      <w:spacing w:after="0" w:line="240" w:lineRule="auto"/>
    </w:pPr>
    <w:rPr>
      <w:rFonts w:ascii="Calibri" w:eastAsia="Calibri" w:hAnsi="Calibri" w:cs="Arial"/>
      <w:sz w:val="20"/>
      <w:szCs w:val="20"/>
    </w:rPr>
  </w:style>
  <w:style w:type="paragraph" w:customStyle="1" w:styleId="AB4A54D877644CB48A450166E38D57516">
    <w:name w:val="AB4A54D877644CB48A450166E38D57516"/>
    <w:rsid w:val="00150219"/>
    <w:pPr>
      <w:spacing w:after="0" w:line="240" w:lineRule="auto"/>
    </w:pPr>
    <w:rPr>
      <w:rFonts w:ascii="Calibri" w:eastAsia="Calibri" w:hAnsi="Calibri" w:cs="Arial"/>
      <w:sz w:val="20"/>
      <w:szCs w:val="20"/>
    </w:rPr>
  </w:style>
  <w:style w:type="paragraph" w:customStyle="1" w:styleId="EE15D5E9814445CDA61C719D24753CB36">
    <w:name w:val="EE15D5E9814445CDA61C719D24753CB36"/>
    <w:rsid w:val="00150219"/>
    <w:pPr>
      <w:spacing w:after="0" w:line="240" w:lineRule="auto"/>
    </w:pPr>
    <w:rPr>
      <w:rFonts w:ascii="Calibri" w:eastAsia="Calibri" w:hAnsi="Calibri" w:cs="Arial"/>
      <w:sz w:val="20"/>
      <w:szCs w:val="20"/>
    </w:rPr>
  </w:style>
  <w:style w:type="paragraph" w:customStyle="1" w:styleId="3C5216C631F0498BA6076EBBDC140D0F6">
    <w:name w:val="3C5216C631F0498BA6076EBBDC140D0F6"/>
    <w:rsid w:val="00150219"/>
    <w:pPr>
      <w:spacing w:after="0" w:line="240" w:lineRule="auto"/>
    </w:pPr>
    <w:rPr>
      <w:rFonts w:ascii="Calibri" w:eastAsia="Calibri" w:hAnsi="Calibri" w:cs="Arial"/>
      <w:sz w:val="20"/>
      <w:szCs w:val="20"/>
    </w:rPr>
  </w:style>
  <w:style w:type="paragraph" w:customStyle="1" w:styleId="063C9C0BCB544D0C882D73774AFD8B6D6">
    <w:name w:val="063C9C0BCB544D0C882D73774AFD8B6D6"/>
    <w:rsid w:val="00150219"/>
    <w:pPr>
      <w:spacing w:after="0" w:line="240" w:lineRule="auto"/>
    </w:pPr>
    <w:rPr>
      <w:rFonts w:ascii="Calibri" w:eastAsia="Calibri" w:hAnsi="Calibri" w:cs="Arial"/>
      <w:sz w:val="20"/>
      <w:szCs w:val="20"/>
    </w:rPr>
  </w:style>
  <w:style w:type="paragraph" w:customStyle="1" w:styleId="B2721529BC7745CA86F54582889B47546">
    <w:name w:val="B2721529BC7745CA86F54582889B47546"/>
    <w:rsid w:val="00150219"/>
    <w:pPr>
      <w:spacing w:after="0" w:line="240" w:lineRule="auto"/>
    </w:pPr>
    <w:rPr>
      <w:rFonts w:ascii="Calibri" w:eastAsia="Calibri" w:hAnsi="Calibri" w:cs="Arial"/>
      <w:sz w:val="20"/>
      <w:szCs w:val="20"/>
    </w:rPr>
  </w:style>
  <w:style w:type="paragraph" w:customStyle="1" w:styleId="71CC17D717674DB38FEF03775EDC97BD6">
    <w:name w:val="71CC17D717674DB38FEF03775EDC97BD6"/>
    <w:rsid w:val="00150219"/>
    <w:pPr>
      <w:spacing w:after="0" w:line="240" w:lineRule="auto"/>
    </w:pPr>
    <w:rPr>
      <w:rFonts w:ascii="Calibri" w:eastAsia="Calibri" w:hAnsi="Calibri" w:cs="Arial"/>
      <w:sz w:val="20"/>
      <w:szCs w:val="20"/>
    </w:rPr>
  </w:style>
  <w:style w:type="paragraph" w:customStyle="1" w:styleId="DB89D99131EB40EEB771F2AAC9720AC16">
    <w:name w:val="DB89D99131EB40EEB771F2AAC9720AC16"/>
    <w:rsid w:val="00150219"/>
    <w:pPr>
      <w:spacing w:after="0" w:line="240" w:lineRule="auto"/>
    </w:pPr>
    <w:rPr>
      <w:rFonts w:ascii="Calibri" w:eastAsia="Calibri" w:hAnsi="Calibri" w:cs="Arial"/>
      <w:sz w:val="20"/>
      <w:szCs w:val="20"/>
    </w:rPr>
  </w:style>
  <w:style w:type="paragraph" w:customStyle="1" w:styleId="2B7DFDF57AB040E9AD030D1D750C48EB6">
    <w:name w:val="2B7DFDF57AB040E9AD030D1D750C48EB6"/>
    <w:rsid w:val="00150219"/>
    <w:pPr>
      <w:spacing w:after="0" w:line="240" w:lineRule="auto"/>
    </w:pPr>
    <w:rPr>
      <w:rFonts w:ascii="Calibri" w:eastAsia="Calibri" w:hAnsi="Calibri" w:cs="Arial"/>
      <w:sz w:val="20"/>
      <w:szCs w:val="20"/>
    </w:rPr>
  </w:style>
  <w:style w:type="paragraph" w:customStyle="1" w:styleId="E4C3C5A580F941DA90030459BE61B08D6">
    <w:name w:val="E4C3C5A580F941DA90030459BE61B08D6"/>
    <w:rsid w:val="00150219"/>
    <w:pPr>
      <w:spacing w:after="0" w:line="240" w:lineRule="auto"/>
    </w:pPr>
    <w:rPr>
      <w:rFonts w:ascii="Calibri" w:eastAsia="Calibri" w:hAnsi="Calibri" w:cs="Arial"/>
      <w:sz w:val="20"/>
      <w:szCs w:val="20"/>
    </w:rPr>
  </w:style>
  <w:style w:type="paragraph" w:customStyle="1" w:styleId="E5D6C13D7B1B470E9B3DEC27FA54435E6">
    <w:name w:val="E5D6C13D7B1B470E9B3DEC27FA54435E6"/>
    <w:rsid w:val="00150219"/>
    <w:pPr>
      <w:spacing w:after="0" w:line="240" w:lineRule="auto"/>
    </w:pPr>
    <w:rPr>
      <w:rFonts w:ascii="Calibri" w:eastAsia="Calibri" w:hAnsi="Calibri" w:cs="Arial"/>
      <w:sz w:val="20"/>
      <w:szCs w:val="20"/>
    </w:rPr>
  </w:style>
  <w:style w:type="paragraph" w:customStyle="1" w:styleId="B9EAA3B0B0674B849AC2611FF33FE3F56">
    <w:name w:val="B9EAA3B0B0674B849AC2611FF33FE3F56"/>
    <w:rsid w:val="00150219"/>
    <w:pPr>
      <w:spacing w:after="0" w:line="240" w:lineRule="auto"/>
    </w:pPr>
    <w:rPr>
      <w:rFonts w:ascii="Calibri" w:eastAsia="Calibri" w:hAnsi="Calibri" w:cs="Arial"/>
      <w:sz w:val="20"/>
      <w:szCs w:val="20"/>
    </w:rPr>
  </w:style>
  <w:style w:type="paragraph" w:customStyle="1" w:styleId="6394F29CD6AD42E99F0826CAE3FB70A16">
    <w:name w:val="6394F29CD6AD42E99F0826CAE3FB70A16"/>
    <w:rsid w:val="00150219"/>
    <w:pPr>
      <w:spacing w:after="0" w:line="240" w:lineRule="auto"/>
    </w:pPr>
    <w:rPr>
      <w:rFonts w:ascii="Calibri" w:eastAsia="Calibri" w:hAnsi="Calibri" w:cs="Arial"/>
      <w:sz w:val="20"/>
      <w:szCs w:val="20"/>
    </w:rPr>
  </w:style>
  <w:style w:type="paragraph" w:customStyle="1" w:styleId="0B2A3B3EB42C4D1DB03E36CA37645FDC6">
    <w:name w:val="0B2A3B3EB42C4D1DB03E36CA37645FDC6"/>
    <w:rsid w:val="00150219"/>
    <w:pPr>
      <w:spacing w:after="0" w:line="240" w:lineRule="auto"/>
    </w:pPr>
    <w:rPr>
      <w:rFonts w:ascii="Calibri" w:eastAsia="Calibri" w:hAnsi="Calibri" w:cs="Arial"/>
      <w:sz w:val="20"/>
      <w:szCs w:val="20"/>
    </w:rPr>
  </w:style>
  <w:style w:type="paragraph" w:customStyle="1" w:styleId="75B677575B964FA29F2AFC43F2C086EF6">
    <w:name w:val="75B677575B964FA29F2AFC43F2C086EF6"/>
    <w:rsid w:val="00150219"/>
    <w:pPr>
      <w:spacing w:after="0" w:line="240" w:lineRule="auto"/>
    </w:pPr>
    <w:rPr>
      <w:rFonts w:ascii="Calibri" w:eastAsia="Calibri" w:hAnsi="Calibri" w:cs="Arial"/>
      <w:sz w:val="20"/>
      <w:szCs w:val="20"/>
    </w:rPr>
  </w:style>
  <w:style w:type="paragraph" w:customStyle="1" w:styleId="828998569AEA4EA3BD341009A37E23356">
    <w:name w:val="828998569AEA4EA3BD341009A37E23356"/>
    <w:rsid w:val="00150219"/>
    <w:pPr>
      <w:spacing w:after="0" w:line="240" w:lineRule="auto"/>
    </w:pPr>
    <w:rPr>
      <w:rFonts w:ascii="Calibri" w:eastAsia="Calibri" w:hAnsi="Calibri" w:cs="Arial"/>
      <w:sz w:val="20"/>
      <w:szCs w:val="20"/>
    </w:rPr>
  </w:style>
  <w:style w:type="paragraph" w:customStyle="1" w:styleId="094177EB8F7442B5AD3AD8CB9F1EEAE16">
    <w:name w:val="094177EB8F7442B5AD3AD8CB9F1EEAE16"/>
    <w:rsid w:val="00150219"/>
    <w:pPr>
      <w:spacing w:after="0" w:line="240" w:lineRule="auto"/>
    </w:pPr>
    <w:rPr>
      <w:rFonts w:ascii="Calibri" w:eastAsia="Calibri" w:hAnsi="Calibri" w:cs="Arial"/>
      <w:sz w:val="20"/>
      <w:szCs w:val="20"/>
    </w:rPr>
  </w:style>
  <w:style w:type="paragraph" w:customStyle="1" w:styleId="598E3BBBFB724E6CBE736F79BE4F03E16">
    <w:name w:val="598E3BBBFB724E6CBE736F79BE4F03E16"/>
    <w:rsid w:val="00150219"/>
    <w:pPr>
      <w:spacing w:after="0" w:line="240" w:lineRule="auto"/>
    </w:pPr>
    <w:rPr>
      <w:rFonts w:ascii="Calibri" w:eastAsia="Calibri" w:hAnsi="Calibri" w:cs="Arial"/>
      <w:sz w:val="20"/>
      <w:szCs w:val="20"/>
    </w:rPr>
  </w:style>
  <w:style w:type="paragraph" w:customStyle="1" w:styleId="E697605A487F4E719A1E65895F5029676">
    <w:name w:val="E697605A487F4E719A1E65895F5029676"/>
    <w:rsid w:val="00150219"/>
    <w:pPr>
      <w:spacing w:after="0" w:line="240" w:lineRule="auto"/>
    </w:pPr>
    <w:rPr>
      <w:rFonts w:ascii="Calibri" w:eastAsia="Calibri" w:hAnsi="Calibri" w:cs="Arial"/>
      <w:sz w:val="20"/>
      <w:szCs w:val="20"/>
    </w:rPr>
  </w:style>
  <w:style w:type="paragraph" w:customStyle="1" w:styleId="1403B321B62F4838A3B5D81524BB60D66">
    <w:name w:val="1403B321B62F4838A3B5D81524BB60D66"/>
    <w:rsid w:val="00150219"/>
    <w:pPr>
      <w:spacing w:after="0" w:line="240" w:lineRule="auto"/>
    </w:pPr>
    <w:rPr>
      <w:rFonts w:ascii="Calibri" w:eastAsia="Calibri" w:hAnsi="Calibri" w:cs="Arial"/>
      <w:sz w:val="20"/>
      <w:szCs w:val="20"/>
    </w:rPr>
  </w:style>
  <w:style w:type="paragraph" w:customStyle="1" w:styleId="46252FF9288A40118AC5284F48B1785C6">
    <w:name w:val="46252FF9288A40118AC5284F48B1785C6"/>
    <w:rsid w:val="00150219"/>
    <w:pPr>
      <w:spacing w:after="0" w:line="240" w:lineRule="auto"/>
    </w:pPr>
    <w:rPr>
      <w:rFonts w:ascii="Calibri" w:eastAsia="Calibri" w:hAnsi="Calibri" w:cs="Arial"/>
      <w:sz w:val="20"/>
      <w:szCs w:val="20"/>
    </w:rPr>
  </w:style>
  <w:style w:type="paragraph" w:customStyle="1" w:styleId="1F8D77D45F8649438091181400B6561D6">
    <w:name w:val="1F8D77D45F8649438091181400B6561D6"/>
    <w:rsid w:val="00150219"/>
    <w:pPr>
      <w:spacing w:after="0" w:line="240" w:lineRule="auto"/>
    </w:pPr>
    <w:rPr>
      <w:rFonts w:ascii="Calibri" w:eastAsia="Calibri" w:hAnsi="Calibri" w:cs="Arial"/>
      <w:sz w:val="20"/>
      <w:szCs w:val="20"/>
    </w:rPr>
  </w:style>
  <w:style w:type="paragraph" w:customStyle="1" w:styleId="EDDF758C96004CC19B996B207F465B106">
    <w:name w:val="EDDF758C96004CC19B996B207F465B106"/>
    <w:rsid w:val="00150219"/>
    <w:pPr>
      <w:spacing w:after="0" w:line="240" w:lineRule="auto"/>
    </w:pPr>
    <w:rPr>
      <w:rFonts w:ascii="Calibri" w:eastAsia="Calibri" w:hAnsi="Calibri" w:cs="Arial"/>
      <w:sz w:val="20"/>
      <w:szCs w:val="20"/>
    </w:rPr>
  </w:style>
  <w:style w:type="paragraph" w:customStyle="1" w:styleId="FB05B176807949DF83D0D90BB805CE9D6">
    <w:name w:val="FB05B176807949DF83D0D90BB805CE9D6"/>
    <w:rsid w:val="00150219"/>
    <w:pPr>
      <w:spacing w:after="0" w:line="240" w:lineRule="auto"/>
    </w:pPr>
    <w:rPr>
      <w:rFonts w:ascii="Calibri" w:eastAsia="Calibri" w:hAnsi="Calibri" w:cs="Arial"/>
      <w:sz w:val="20"/>
      <w:szCs w:val="20"/>
    </w:rPr>
  </w:style>
  <w:style w:type="paragraph" w:customStyle="1" w:styleId="A86D0166485943108628D543E5C2F4516">
    <w:name w:val="A86D0166485943108628D543E5C2F4516"/>
    <w:rsid w:val="00150219"/>
    <w:pPr>
      <w:spacing w:after="0" w:line="240" w:lineRule="auto"/>
    </w:pPr>
    <w:rPr>
      <w:rFonts w:ascii="Calibri" w:eastAsia="Calibri" w:hAnsi="Calibri" w:cs="Arial"/>
      <w:sz w:val="20"/>
      <w:szCs w:val="20"/>
    </w:rPr>
  </w:style>
  <w:style w:type="paragraph" w:customStyle="1" w:styleId="2D63DDF366C748119269D79050C986C56">
    <w:name w:val="2D63DDF366C748119269D79050C986C56"/>
    <w:rsid w:val="00150219"/>
    <w:pPr>
      <w:spacing w:after="0" w:line="240" w:lineRule="auto"/>
    </w:pPr>
    <w:rPr>
      <w:rFonts w:ascii="Calibri" w:eastAsia="Calibri" w:hAnsi="Calibri" w:cs="Arial"/>
      <w:sz w:val="20"/>
      <w:szCs w:val="20"/>
    </w:rPr>
  </w:style>
  <w:style w:type="paragraph" w:customStyle="1" w:styleId="A5749D5892E349E78B6CF28F87A38F706">
    <w:name w:val="A5749D5892E349E78B6CF28F87A38F706"/>
    <w:rsid w:val="00150219"/>
    <w:pPr>
      <w:spacing w:after="0" w:line="240" w:lineRule="auto"/>
    </w:pPr>
    <w:rPr>
      <w:rFonts w:ascii="Calibri" w:eastAsia="Calibri" w:hAnsi="Calibri" w:cs="Arial"/>
      <w:sz w:val="20"/>
      <w:szCs w:val="20"/>
    </w:rPr>
  </w:style>
  <w:style w:type="paragraph" w:customStyle="1" w:styleId="A0FA2B8714754E0DB09B6241E23C65506">
    <w:name w:val="A0FA2B8714754E0DB09B6241E23C65506"/>
    <w:rsid w:val="00150219"/>
    <w:pPr>
      <w:spacing w:after="0" w:line="240" w:lineRule="auto"/>
    </w:pPr>
    <w:rPr>
      <w:rFonts w:ascii="Calibri" w:eastAsia="Calibri" w:hAnsi="Calibri" w:cs="Arial"/>
      <w:sz w:val="20"/>
      <w:szCs w:val="20"/>
    </w:rPr>
  </w:style>
  <w:style w:type="paragraph" w:customStyle="1" w:styleId="360E5634606A423AA9F1D4CF80B586B26">
    <w:name w:val="360E5634606A423AA9F1D4CF80B586B26"/>
    <w:rsid w:val="00150219"/>
    <w:pPr>
      <w:spacing w:after="0" w:line="240" w:lineRule="auto"/>
    </w:pPr>
    <w:rPr>
      <w:rFonts w:ascii="Calibri" w:eastAsia="Calibri" w:hAnsi="Calibri" w:cs="Arial"/>
      <w:sz w:val="20"/>
      <w:szCs w:val="20"/>
    </w:rPr>
  </w:style>
  <w:style w:type="paragraph" w:customStyle="1" w:styleId="50FE7A3ADC1B4B29AD8FFB547938049A6">
    <w:name w:val="50FE7A3ADC1B4B29AD8FFB547938049A6"/>
    <w:rsid w:val="00150219"/>
    <w:pPr>
      <w:spacing w:after="0" w:line="240" w:lineRule="auto"/>
    </w:pPr>
    <w:rPr>
      <w:rFonts w:ascii="Calibri" w:eastAsia="Calibri" w:hAnsi="Calibri" w:cs="Arial"/>
      <w:sz w:val="20"/>
      <w:szCs w:val="20"/>
    </w:rPr>
  </w:style>
  <w:style w:type="paragraph" w:customStyle="1" w:styleId="34DCBCC9AEB448C4AC670D1E4D5518076">
    <w:name w:val="34DCBCC9AEB448C4AC670D1E4D5518076"/>
    <w:rsid w:val="00150219"/>
    <w:pPr>
      <w:spacing w:after="0" w:line="240" w:lineRule="auto"/>
    </w:pPr>
    <w:rPr>
      <w:rFonts w:ascii="Calibri" w:eastAsia="Calibri" w:hAnsi="Calibri" w:cs="Arial"/>
      <w:sz w:val="20"/>
      <w:szCs w:val="20"/>
    </w:rPr>
  </w:style>
  <w:style w:type="paragraph" w:customStyle="1" w:styleId="4DA98FED72874E7DA9B59759E8534E5E6">
    <w:name w:val="4DA98FED72874E7DA9B59759E8534E5E6"/>
    <w:rsid w:val="00150219"/>
    <w:pPr>
      <w:spacing w:after="0" w:line="240" w:lineRule="auto"/>
    </w:pPr>
    <w:rPr>
      <w:rFonts w:ascii="Calibri" w:eastAsia="Calibri" w:hAnsi="Calibri" w:cs="Arial"/>
      <w:sz w:val="20"/>
      <w:szCs w:val="20"/>
    </w:rPr>
  </w:style>
  <w:style w:type="paragraph" w:customStyle="1" w:styleId="948BDE42B4044FD8B7BE3F3F11D90E546">
    <w:name w:val="948BDE42B4044FD8B7BE3F3F11D90E546"/>
    <w:rsid w:val="00150219"/>
    <w:pPr>
      <w:spacing w:after="0" w:line="240" w:lineRule="auto"/>
    </w:pPr>
    <w:rPr>
      <w:rFonts w:ascii="Calibri" w:eastAsia="Calibri" w:hAnsi="Calibri" w:cs="Arial"/>
      <w:sz w:val="20"/>
      <w:szCs w:val="20"/>
    </w:rPr>
  </w:style>
  <w:style w:type="paragraph" w:customStyle="1" w:styleId="2062FD903E1F4B329B4C2FDD0CBA16EF6">
    <w:name w:val="2062FD903E1F4B329B4C2FDD0CBA16EF6"/>
    <w:rsid w:val="00150219"/>
    <w:pPr>
      <w:spacing w:after="0" w:line="240" w:lineRule="auto"/>
    </w:pPr>
    <w:rPr>
      <w:rFonts w:ascii="Calibri" w:eastAsia="Calibri" w:hAnsi="Calibri" w:cs="Arial"/>
      <w:sz w:val="20"/>
      <w:szCs w:val="20"/>
    </w:rPr>
  </w:style>
  <w:style w:type="paragraph" w:customStyle="1" w:styleId="6AFD66B835E44EAB95C6F56604B62C286">
    <w:name w:val="6AFD66B835E44EAB95C6F56604B62C286"/>
    <w:rsid w:val="00150219"/>
    <w:pPr>
      <w:spacing w:after="0" w:line="240" w:lineRule="auto"/>
    </w:pPr>
    <w:rPr>
      <w:rFonts w:ascii="Calibri" w:eastAsia="Calibri" w:hAnsi="Calibri" w:cs="Arial"/>
      <w:sz w:val="20"/>
      <w:szCs w:val="20"/>
    </w:rPr>
  </w:style>
  <w:style w:type="paragraph" w:customStyle="1" w:styleId="37262BD10E944151B9D2CBB304C2935E6">
    <w:name w:val="37262BD10E944151B9D2CBB304C2935E6"/>
    <w:rsid w:val="00150219"/>
    <w:pPr>
      <w:spacing w:after="0" w:line="240" w:lineRule="auto"/>
    </w:pPr>
    <w:rPr>
      <w:rFonts w:ascii="Calibri" w:eastAsia="Calibri" w:hAnsi="Calibri" w:cs="Arial"/>
      <w:sz w:val="20"/>
      <w:szCs w:val="20"/>
    </w:rPr>
  </w:style>
  <w:style w:type="paragraph" w:customStyle="1" w:styleId="8D7367F06084431C9407B9A75C7A57C96">
    <w:name w:val="8D7367F06084431C9407B9A75C7A57C96"/>
    <w:rsid w:val="00150219"/>
    <w:pPr>
      <w:spacing w:after="0" w:line="240" w:lineRule="auto"/>
    </w:pPr>
    <w:rPr>
      <w:rFonts w:ascii="Calibri" w:eastAsia="Calibri" w:hAnsi="Calibri" w:cs="Arial"/>
      <w:sz w:val="20"/>
      <w:szCs w:val="20"/>
    </w:rPr>
  </w:style>
  <w:style w:type="paragraph" w:customStyle="1" w:styleId="3EBDB369CE4E414BA551934B9BD661736">
    <w:name w:val="3EBDB369CE4E414BA551934B9BD661736"/>
    <w:rsid w:val="00150219"/>
    <w:pPr>
      <w:spacing w:after="0" w:line="240" w:lineRule="auto"/>
    </w:pPr>
    <w:rPr>
      <w:rFonts w:ascii="Calibri" w:eastAsia="Calibri" w:hAnsi="Calibri" w:cs="Arial"/>
      <w:sz w:val="20"/>
      <w:szCs w:val="20"/>
    </w:rPr>
  </w:style>
  <w:style w:type="paragraph" w:customStyle="1" w:styleId="9C370DE850CE4A839475BD9CA1FB240A6">
    <w:name w:val="9C370DE850CE4A839475BD9CA1FB240A6"/>
    <w:rsid w:val="00150219"/>
    <w:pPr>
      <w:spacing w:after="0" w:line="240" w:lineRule="auto"/>
    </w:pPr>
    <w:rPr>
      <w:rFonts w:ascii="Calibri" w:eastAsia="Calibri" w:hAnsi="Calibri" w:cs="Arial"/>
      <w:sz w:val="20"/>
      <w:szCs w:val="20"/>
    </w:rPr>
  </w:style>
  <w:style w:type="paragraph" w:customStyle="1" w:styleId="CC2BD2A7A1B54553BD3B65851F5443176">
    <w:name w:val="CC2BD2A7A1B54553BD3B65851F5443176"/>
    <w:rsid w:val="00150219"/>
    <w:pPr>
      <w:spacing w:after="0" w:line="240" w:lineRule="auto"/>
    </w:pPr>
    <w:rPr>
      <w:rFonts w:ascii="Calibri" w:eastAsia="Calibri" w:hAnsi="Calibri" w:cs="Arial"/>
      <w:sz w:val="20"/>
      <w:szCs w:val="20"/>
    </w:rPr>
  </w:style>
  <w:style w:type="paragraph" w:customStyle="1" w:styleId="6D2B23A59A684190B8587DB52C67EA076">
    <w:name w:val="6D2B23A59A684190B8587DB52C67EA076"/>
    <w:rsid w:val="00150219"/>
    <w:pPr>
      <w:spacing w:after="0" w:line="240" w:lineRule="auto"/>
    </w:pPr>
    <w:rPr>
      <w:rFonts w:ascii="Calibri" w:eastAsia="Calibri" w:hAnsi="Calibri" w:cs="Arial"/>
      <w:sz w:val="20"/>
      <w:szCs w:val="20"/>
    </w:rPr>
  </w:style>
  <w:style w:type="paragraph" w:customStyle="1" w:styleId="EE1F8FBD399B4C49947DCC07878351226">
    <w:name w:val="EE1F8FBD399B4C49947DCC07878351226"/>
    <w:rsid w:val="00150219"/>
    <w:pPr>
      <w:spacing w:after="0" w:line="240" w:lineRule="auto"/>
    </w:pPr>
    <w:rPr>
      <w:rFonts w:ascii="Calibri" w:eastAsia="Calibri" w:hAnsi="Calibri" w:cs="Arial"/>
      <w:sz w:val="20"/>
      <w:szCs w:val="20"/>
    </w:rPr>
  </w:style>
  <w:style w:type="paragraph" w:customStyle="1" w:styleId="21ED43334D084422AC9FCF34953F55546">
    <w:name w:val="21ED43334D084422AC9FCF34953F55546"/>
    <w:rsid w:val="00150219"/>
    <w:pPr>
      <w:spacing w:after="0" w:line="240" w:lineRule="auto"/>
    </w:pPr>
    <w:rPr>
      <w:rFonts w:ascii="Calibri" w:eastAsia="Calibri" w:hAnsi="Calibri" w:cs="Arial"/>
      <w:sz w:val="20"/>
      <w:szCs w:val="20"/>
    </w:rPr>
  </w:style>
  <w:style w:type="paragraph" w:customStyle="1" w:styleId="C17BB60913FE4A0993646ECC7C7C14C96">
    <w:name w:val="C17BB60913FE4A0993646ECC7C7C14C96"/>
    <w:rsid w:val="00150219"/>
    <w:pPr>
      <w:spacing w:after="0" w:line="240" w:lineRule="auto"/>
    </w:pPr>
    <w:rPr>
      <w:rFonts w:ascii="Calibri" w:eastAsia="Calibri" w:hAnsi="Calibri" w:cs="Arial"/>
      <w:sz w:val="20"/>
      <w:szCs w:val="20"/>
    </w:rPr>
  </w:style>
  <w:style w:type="paragraph" w:customStyle="1" w:styleId="9B9EA73258234842B18B5FB57BC00E336">
    <w:name w:val="9B9EA73258234842B18B5FB57BC00E336"/>
    <w:rsid w:val="00150219"/>
    <w:pPr>
      <w:spacing w:after="0" w:line="240" w:lineRule="auto"/>
    </w:pPr>
    <w:rPr>
      <w:rFonts w:ascii="Calibri" w:eastAsia="Calibri" w:hAnsi="Calibri" w:cs="Arial"/>
      <w:sz w:val="20"/>
      <w:szCs w:val="20"/>
    </w:rPr>
  </w:style>
  <w:style w:type="paragraph" w:customStyle="1" w:styleId="E2295187E6984C5E800D8BF3FA4D0C766">
    <w:name w:val="E2295187E6984C5E800D8BF3FA4D0C766"/>
    <w:rsid w:val="00150219"/>
    <w:pPr>
      <w:spacing w:after="0" w:line="240" w:lineRule="auto"/>
    </w:pPr>
    <w:rPr>
      <w:rFonts w:ascii="Calibri" w:eastAsia="Calibri" w:hAnsi="Calibri" w:cs="Arial"/>
      <w:sz w:val="20"/>
      <w:szCs w:val="20"/>
    </w:rPr>
  </w:style>
  <w:style w:type="paragraph" w:customStyle="1" w:styleId="EA9AF427F45849F3B3AC694CE300D3AC6">
    <w:name w:val="EA9AF427F45849F3B3AC694CE300D3AC6"/>
    <w:rsid w:val="00150219"/>
    <w:pPr>
      <w:spacing w:after="0" w:line="240" w:lineRule="auto"/>
    </w:pPr>
    <w:rPr>
      <w:rFonts w:ascii="Calibri" w:eastAsia="Calibri" w:hAnsi="Calibri" w:cs="Arial"/>
      <w:sz w:val="20"/>
      <w:szCs w:val="20"/>
    </w:rPr>
  </w:style>
  <w:style w:type="paragraph" w:customStyle="1" w:styleId="A4526E0154F74B0894ECFD34AC4DD22E6">
    <w:name w:val="A4526E0154F74B0894ECFD34AC4DD22E6"/>
    <w:rsid w:val="00150219"/>
    <w:pPr>
      <w:spacing w:after="0" w:line="240" w:lineRule="auto"/>
    </w:pPr>
    <w:rPr>
      <w:rFonts w:ascii="Calibri" w:eastAsia="Calibri" w:hAnsi="Calibri" w:cs="Arial"/>
      <w:sz w:val="20"/>
      <w:szCs w:val="20"/>
    </w:rPr>
  </w:style>
  <w:style w:type="paragraph" w:customStyle="1" w:styleId="0C02387FC3744DD5AB9514490A36D5916">
    <w:name w:val="0C02387FC3744DD5AB9514490A36D5916"/>
    <w:rsid w:val="00150219"/>
    <w:pPr>
      <w:spacing w:after="0" w:line="240" w:lineRule="auto"/>
    </w:pPr>
    <w:rPr>
      <w:rFonts w:ascii="Calibri" w:eastAsia="Calibri" w:hAnsi="Calibri" w:cs="Arial"/>
      <w:sz w:val="20"/>
      <w:szCs w:val="20"/>
    </w:rPr>
  </w:style>
  <w:style w:type="paragraph" w:customStyle="1" w:styleId="BA8B1327E8AA46AC9FBDB57A5BB68DB06">
    <w:name w:val="BA8B1327E8AA46AC9FBDB57A5BB68DB06"/>
    <w:rsid w:val="00150219"/>
    <w:pPr>
      <w:spacing w:after="0" w:line="240" w:lineRule="auto"/>
    </w:pPr>
    <w:rPr>
      <w:rFonts w:ascii="Calibri" w:eastAsia="Calibri" w:hAnsi="Calibri" w:cs="Arial"/>
      <w:sz w:val="20"/>
      <w:szCs w:val="20"/>
    </w:rPr>
  </w:style>
  <w:style w:type="paragraph" w:customStyle="1" w:styleId="CA296615E2954ECA881A74DD323A720F6">
    <w:name w:val="CA296615E2954ECA881A74DD323A720F6"/>
    <w:rsid w:val="00150219"/>
    <w:pPr>
      <w:spacing w:after="0" w:line="240" w:lineRule="auto"/>
    </w:pPr>
    <w:rPr>
      <w:rFonts w:ascii="Calibri" w:eastAsia="Calibri" w:hAnsi="Calibri" w:cs="Arial"/>
      <w:sz w:val="20"/>
      <w:szCs w:val="20"/>
    </w:rPr>
  </w:style>
  <w:style w:type="paragraph" w:customStyle="1" w:styleId="DD583C33BC644D08A6F227F0D7017BB26">
    <w:name w:val="DD583C33BC644D08A6F227F0D7017BB26"/>
    <w:rsid w:val="00150219"/>
    <w:pPr>
      <w:spacing w:after="0" w:line="240" w:lineRule="auto"/>
    </w:pPr>
    <w:rPr>
      <w:rFonts w:ascii="Calibri" w:eastAsia="Calibri" w:hAnsi="Calibri" w:cs="Arial"/>
      <w:sz w:val="20"/>
      <w:szCs w:val="20"/>
    </w:rPr>
  </w:style>
  <w:style w:type="paragraph" w:customStyle="1" w:styleId="2826E28FD43D4BF695656F9694FDF7036">
    <w:name w:val="2826E28FD43D4BF695656F9694FDF7036"/>
    <w:rsid w:val="00150219"/>
    <w:pPr>
      <w:spacing w:after="0" w:line="240" w:lineRule="auto"/>
    </w:pPr>
    <w:rPr>
      <w:rFonts w:ascii="Calibri" w:eastAsia="Calibri" w:hAnsi="Calibri" w:cs="Arial"/>
      <w:sz w:val="20"/>
      <w:szCs w:val="20"/>
    </w:rPr>
  </w:style>
  <w:style w:type="paragraph" w:customStyle="1" w:styleId="C1F022BC58EC475E92F7536461A4F21A6">
    <w:name w:val="C1F022BC58EC475E92F7536461A4F21A6"/>
    <w:rsid w:val="00150219"/>
    <w:pPr>
      <w:spacing w:after="0" w:line="240" w:lineRule="auto"/>
    </w:pPr>
    <w:rPr>
      <w:rFonts w:ascii="Calibri" w:eastAsia="Calibri" w:hAnsi="Calibri" w:cs="Arial"/>
      <w:sz w:val="20"/>
      <w:szCs w:val="20"/>
    </w:rPr>
  </w:style>
  <w:style w:type="paragraph" w:customStyle="1" w:styleId="8F250EEA46AA41E5B1A49B727F09423C6">
    <w:name w:val="8F250EEA46AA41E5B1A49B727F09423C6"/>
    <w:rsid w:val="00150219"/>
    <w:pPr>
      <w:spacing w:after="0" w:line="240" w:lineRule="auto"/>
    </w:pPr>
    <w:rPr>
      <w:rFonts w:ascii="Calibri" w:eastAsia="Calibri" w:hAnsi="Calibri" w:cs="Arial"/>
      <w:sz w:val="20"/>
      <w:szCs w:val="20"/>
    </w:rPr>
  </w:style>
  <w:style w:type="paragraph" w:customStyle="1" w:styleId="A8A96B9A34684BC9BFB9ACC628E5B9476">
    <w:name w:val="A8A96B9A34684BC9BFB9ACC628E5B9476"/>
    <w:rsid w:val="00150219"/>
    <w:pPr>
      <w:spacing w:after="0" w:line="240" w:lineRule="auto"/>
    </w:pPr>
    <w:rPr>
      <w:rFonts w:ascii="Calibri" w:eastAsia="Calibri" w:hAnsi="Calibri" w:cs="Arial"/>
      <w:sz w:val="20"/>
      <w:szCs w:val="20"/>
    </w:rPr>
  </w:style>
  <w:style w:type="paragraph" w:customStyle="1" w:styleId="DC2398BEB7474E7590865C46B1813EDF6">
    <w:name w:val="DC2398BEB7474E7590865C46B1813EDF6"/>
    <w:rsid w:val="00150219"/>
    <w:pPr>
      <w:spacing w:after="0" w:line="240" w:lineRule="auto"/>
    </w:pPr>
    <w:rPr>
      <w:rFonts w:ascii="Calibri" w:eastAsia="Calibri" w:hAnsi="Calibri" w:cs="Arial"/>
      <w:sz w:val="20"/>
      <w:szCs w:val="20"/>
    </w:rPr>
  </w:style>
  <w:style w:type="paragraph" w:customStyle="1" w:styleId="2843DC61543F49C7AB05396165681D556">
    <w:name w:val="2843DC61543F49C7AB05396165681D556"/>
    <w:rsid w:val="00150219"/>
    <w:pPr>
      <w:spacing w:after="0" w:line="240" w:lineRule="auto"/>
    </w:pPr>
    <w:rPr>
      <w:rFonts w:ascii="Calibri" w:eastAsia="Calibri" w:hAnsi="Calibri" w:cs="Arial"/>
      <w:sz w:val="20"/>
      <w:szCs w:val="20"/>
    </w:rPr>
  </w:style>
  <w:style w:type="paragraph" w:customStyle="1" w:styleId="4F694E7DAF1747A3BD4050D2EC53985D6">
    <w:name w:val="4F694E7DAF1747A3BD4050D2EC53985D6"/>
    <w:rsid w:val="00150219"/>
    <w:pPr>
      <w:spacing w:after="0" w:line="240" w:lineRule="auto"/>
    </w:pPr>
    <w:rPr>
      <w:rFonts w:ascii="Calibri" w:eastAsia="Calibri" w:hAnsi="Calibri" w:cs="Arial"/>
      <w:sz w:val="20"/>
      <w:szCs w:val="20"/>
    </w:rPr>
  </w:style>
  <w:style w:type="paragraph" w:customStyle="1" w:styleId="0B1856B52813448298E203E7F95844296">
    <w:name w:val="0B1856B52813448298E203E7F95844296"/>
    <w:rsid w:val="00150219"/>
    <w:pPr>
      <w:spacing w:after="0" w:line="240" w:lineRule="auto"/>
    </w:pPr>
    <w:rPr>
      <w:rFonts w:ascii="Calibri" w:eastAsia="Calibri" w:hAnsi="Calibri" w:cs="Arial"/>
      <w:sz w:val="20"/>
      <w:szCs w:val="20"/>
    </w:rPr>
  </w:style>
  <w:style w:type="paragraph" w:customStyle="1" w:styleId="E879194D813B49029CE7FA386F692C476">
    <w:name w:val="E879194D813B49029CE7FA386F692C476"/>
    <w:rsid w:val="00150219"/>
    <w:pPr>
      <w:spacing w:after="0" w:line="240" w:lineRule="auto"/>
    </w:pPr>
    <w:rPr>
      <w:rFonts w:ascii="Calibri" w:eastAsia="Calibri" w:hAnsi="Calibri" w:cs="Arial"/>
      <w:sz w:val="20"/>
      <w:szCs w:val="20"/>
    </w:rPr>
  </w:style>
  <w:style w:type="paragraph" w:customStyle="1" w:styleId="655200FAF33D4CED89220E41577FD6386">
    <w:name w:val="655200FAF33D4CED89220E41577FD6386"/>
    <w:rsid w:val="00150219"/>
    <w:pPr>
      <w:spacing w:after="0" w:line="240" w:lineRule="auto"/>
    </w:pPr>
    <w:rPr>
      <w:rFonts w:ascii="Calibri" w:eastAsia="Calibri" w:hAnsi="Calibri" w:cs="Arial"/>
      <w:sz w:val="20"/>
      <w:szCs w:val="20"/>
    </w:rPr>
  </w:style>
  <w:style w:type="paragraph" w:customStyle="1" w:styleId="D85A6241D9B747AE985EF9B0D93205376">
    <w:name w:val="D85A6241D9B747AE985EF9B0D93205376"/>
    <w:rsid w:val="00150219"/>
    <w:pPr>
      <w:spacing w:after="0" w:line="240" w:lineRule="auto"/>
    </w:pPr>
    <w:rPr>
      <w:rFonts w:ascii="Calibri" w:eastAsia="Calibri" w:hAnsi="Calibri" w:cs="Arial"/>
      <w:sz w:val="20"/>
      <w:szCs w:val="20"/>
    </w:rPr>
  </w:style>
  <w:style w:type="paragraph" w:customStyle="1" w:styleId="839E2FB31CC84CA0AA90AE857630BCEE6">
    <w:name w:val="839E2FB31CC84CA0AA90AE857630BCEE6"/>
    <w:rsid w:val="00150219"/>
    <w:pPr>
      <w:spacing w:after="0" w:line="240" w:lineRule="auto"/>
    </w:pPr>
    <w:rPr>
      <w:rFonts w:ascii="Calibri" w:eastAsia="Calibri" w:hAnsi="Calibri" w:cs="Arial"/>
      <w:sz w:val="20"/>
      <w:szCs w:val="20"/>
    </w:rPr>
  </w:style>
  <w:style w:type="paragraph" w:customStyle="1" w:styleId="D03F5F93C59B4BE58899F9081F287D7A6">
    <w:name w:val="D03F5F93C59B4BE58899F9081F287D7A6"/>
    <w:rsid w:val="00150219"/>
    <w:pPr>
      <w:spacing w:after="0" w:line="240" w:lineRule="auto"/>
    </w:pPr>
    <w:rPr>
      <w:rFonts w:ascii="Calibri" w:eastAsia="Calibri" w:hAnsi="Calibri" w:cs="Arial"/>
      <w:sz w:val="20"/>
      <w:szCs w:val="20"/>
    </w:rPr>
  </w:style>
  <w:style w:type="paragraph" w:customStyle="1" w:styleId="6F3D5372039A415EBDF89A6426F217D76">
    <w:name w:val="6F3D5372039A415EBDF89A6426F217D76"/>
    <w:rsid w:val="00150219"/>
    <w:pPr>
      <w:spacing w:after="0" w:line="240" w:lineRule="auto"/>
    </w:pPr>
    <w:rPr>
      <w:rFonts w:ascii="Calibri" w:eastAsia="Calibri" w:hAnsi="Calibri" w:cs="Arial"/>
      <w:sz w:val="20"/>
      <w:szCs w:val="20"/>
    </w:rPr>
  </w:style>
  <w:style w:type="paragraph" w:customStyle="1" w:styleId="2566E20DDDE643D0A46B80D0DC8CB3B96">
    <w:name w:val="2566E20DDDE643D0A46B80D0DC8CB3B96"/>
    <w:rsid w:val="00150219"/>
    <w:pPr>
      <w:spacing w:after="0" w:line="240" w:lineRule="auto"/>
    </w:pPr>
    <w:rPr>
      <w:rFonts w:ascii="Calibri" w:eastAsia="Calibri" w:hAnsi="Calibri" w:cs="Arial"/>
      <w:sz w:val="20"/>
      <w:szCs w:val="20"/>
    </w:rPr>
  </w:style>
  <w:style w:type="paragraph" w:customStyle="1" w:styleId="E647948EE2D24935A7B0D00C33801B316">
    <w:name w:val="E647948EE2D24935A7B0D00C33801B316"/>
    <w:rsid w:val="00150219"/>
    <w:pPr>
      <w:spacing w:after="0" w:line="240" w:lineRule="auto"/>
    </w:pPr>
    <w:rPr>
      <w:rFonts w:ascii="Calibri" w:eastAsia="Calibri" w:hAnsi="Calibri" w:cs="Arial"/>
      <w:sz w:val="20"/>
      <w:szCs w:val="20"/>
    </w:rPr>
  </w:style>
  <w:style w:type="paragraph" w:customStyle="1" w:styleId="BAC4E35B61714F5FB8AB831EC1A8277E6">
    <w:name w:val="BAC4E35B61714F5FB8AB831EC1A8277E6"/>
    <w:rsid w:val="00150219"/>
    <w:pPr>
      <w:spacing w:after="0" w:line="240" w:lineRule="auto"/>
    </w:pPr>
    <w:rPr>
      <w:rFonts w:ascii="Calibri" w:eastAsia="Calibri" w:hAnsi="Calibri" w:cs="Arial"/>
      <w:sz w:val="20"/>
      <w:szCs w:val="20"/>
    </w:rPr>
  </w:style>
  <w:style w:type="paragraph" w:customStyle="1" w:styleId="59860772B4C64D5A8E7CA00FB5A592786">
    <w:name w:val="59860772B4C64D5A8E7CA00FB5A592786"/>
    <w:rsid w:val="00150219"/>
    <w:pPr>
      <w:spacing w:after="0" w:line="240" w:lineRule="auto"/>
    </w:pPr>
    <w:rPr>
      <w:rFonts w:ascii="Calibri" w:eastAsia="Calibri" w:hAnsi="Calibri" w:cs="Arial"/>
      <w:sz w:val="20"/>
      <w:szCs w:val="20"/>
    </w:rPr>
  </w:style>
  <w:style w:type="paragraph" w:customStyle="1" w:styleId="71FDBA4AA2DD40CBA7A819A9038983176">
    <w:name w:val="71FDBA4AA2DD40CBA7A819A9038983176"/>
    <w:rsid w:val="00150219"/>
    <w:pPr>
      <w:spacing w:after="0" w:line="240" w:lineRule="auto"/>
    </w:pPr>
    <w:rPr>
      <w:rFonts w:ascii="Calibri" w:eastAsia="Calibri" w:hAnsi="Calibri" w:cs="Arial"/>
      <w:sz w:val="20"/>
      <w:szCs w:val="20"/>
    </w:rPr>
  </w:style>
  <w:style w:type="paragraph" w:customStyle="1" w:styleId="EB37DAAA158C474F9940FD64C19234036">
    <w:name w:val="EB37DAAA158C474F9940FD64C19234036"/>
    <w:rsid w:val="00150219"/>
    <w:pPr>
      <w:spacing w:after="0" w:line="240" w:lineRule="auto"/>
    </w:pPr>
    <w:rPr>
      <w:rFonts w:ascii="Calibri" w:eastAsia="Calibri" w:hAnsi="Calibri" w:cs="Arial"/>
      <w:sz w:val="20"/>
      <w:szCs w:val="20"/>
    </w:rPr>
  </w:style>
  <w:style w:type="paragraph" w:customStyle="1" w:styleId="C082481F3AB24E798304F69DCADF89A86">
    <w:name w:val="C082481F3AB24E798304F69DCADF89A86"/>
    <w:rsid w:val="00150219"/>
    <w:pPr>
      <w:spacing w:after="0" w:line="240" w:lineRule="auto"/>
    </w:pPr>
    <w:rPr>
      <w:rFonts w:ascii="Calibri" w:eastAsia="Calibri" w:hAnsi="Calibri" w:cs="Arial"/>
      <w:sz w:val="20"/>
      <w:szCs w:val="20"/>
    </w:rPr>
  </w:style>
  <w:style w:type="paragraph" w:customStyle="1" w:styleId="19F8F69BE5094FCA9BC40D88DAC908CD6">
    <w:name w:val="19F8F69BE5094FCA9BC40D88DAC908CD6"/>
    <w:rsid w:val="00150219"/>
    <w:pPr>
      <w:spacing w:after="0" w:line="240" w:lineRule="auto"/>
    </w:pPr>
    <w:rPr>
      <w:rFonts w:ascii="Calibri" w:eastAsia="Calibri" w:hAnsi="Calibri" w:cs="Arial"/>
      <w:sz w:val="20"/>
      <w:szCs w:val="20"/>
    </w:rPr>
  </w:style>
  <w:style w:type="paragraph" w:customStyle="1" w:styleId="43C1DD9F137B46198B880C87A59706266">
    <w:name w:val="43C1DD9F137B46198B880C87A59706266"/>
    <w:rsid w:val="00150219"/>
    <w:pPr>
      <w:spacing w:after="0" w:line="240" w:lineRule="auto"/>
    </w:pPr>
    <w:rPr>
      <w:rFonts w:ascii="Calibri" w:eastAsia="Calibri" w:hAnsi="Calibri" w:cs="Arial"/>
      <w:sz w:val="20"/>
      <w:szCs w:val="20"/>
    </w:rPr>
  </w:style>
  <w:style w:type="paragraph" w:customStyle="1" w:styleId="BCED13EDF2AE420DB5E4403ECAE713296">
    <w:name w:val="BCED13EDF2AE420DB5E4403ECAE713296"/>
    <w:rsid w:val="00150219"/>
    <w:pPr>
      <w:spacing w:after="0" w:line="240" w:lineRule="auto"/>
    </w:pPr>
    <w:rPr>
      <w:rFonts w:ascii="Calibri" w:eastAsia="Calibri" w:hAnsi="Calibri" w:cs="Arial"/>
      <w:sz w:val="20"/>
      <w:szCs w:val="20"/>
    </w:rPr>
  </w:style>
  <w:style w:type="paragraph" w:customStyle="1" w:styleId="5B6BE82CEDC94C9C85D50F41EE29037B6">
    <w:name w:val="5B6BE82CEDC94C9C85D50F41EE29037B6"/>
    <w:rsid w:val="00150219"/>
    <w:pPr>
      <w:spacing w:after="0" w:line="240" w:lineRule="auto"/>
    </w:pPr>
    <w:rPr>
      <w:rFonts w:ascii="Calibri" w:eastAsia="Calibri" w:hAnsi="Calibri" w:cs="Arial"/>
      <w:sz w:val="20"/>
      <w:szCs w:val="20"/>
    </w:rPr>
  </w:style>
  <w:style w:type="paragraph" w:customStyle="1" w:styleId="265B831BE1C04714A4E76C64764A84036">
    <w:name w:val="265B831BE1C04714A4E76C64764A84036"/>
    <w:rsid w:val="00150219"/>
    <w:pPr>
      <w:spacing w:after="0" w:line="240" w:lineRule="auto"/>
    </w:pPr>
    <w:rPr>
      <w:rFonts w:ascii="Calibri" w:eastAsia="Calibri" w:hAnsi="Calibri" w:cs="Arial"/>
      <w:sz w:val="20"/>
      <w:szCs w:val="20"/>
    </w:rPr>
  </w:style>
  <w:style w:type="paragraph" w:customStyle="1" w:styleId="C5927483676C4D91A3343CCC9E2747246">
    <w:name w:val="C5927483676C4D91A3343CCC9E2747246"/>
    <w:rsid w:val="00150219"/>
    <w:pPr>
      <w:spacing w:after="0" w:line="240" w:lineRule="auto"/>
    </w:pPr>
    <w:rPr>
      <w:rFonts w:ascii="Calibri" w:eastAsia="Calibri" w:hAnsi="Calibri" w:cs="Arial"/>
      <w:sz w:val="20"/>
      <w:szCs w:val="20"/>
    </w:rPr>
  </w:style>
  <w:style w:type="paragraph" w:customStyle="1" w:styleId="063E0B65D6584B0F818E071BFD584B916">
    <w:name w:val="063E0B65D6584B0F818E071BFD584B916"/>
    <w:rsid w:val="00150219"/>
    <w:pPr>
      <w:spacing w:after="0" w:line="240" w:lineRule="auto"/>
    </w:pPr>
    <w:rPr>
      <w:rFonts w:ascii="Calibri" w:eastAsia="Calibri" w:hAnsi="Calibri" w:cs="Arial"/>
      <w:sz w:val="20"/>
      <w:szCs w:val="20"/>
    </w:rPr>
  </w:style>
  <w:style w:type="paragraph" w:customStyle="1" w:styleId="C846C02B96C34E669845B45576702E726">
    <w:name w:val="C846C02B96C34E669845B45576702E726"/>
    <w:rsid w:val="00150219"/>
    <w:pPr>
      <w:spacing w:after="0" w:line="240" w:lineRule="auto"/>
    </w:pPr>
    <w:rPr>
      <w:rFonts w:ascii="Calibri" w:eastAsia="Calibri" w:hAnsi="Calibri" w:cs="Arial"/>
      <w:sz w:val="20"/>
      <w:szCs w:val="20"/>
    </w:rPr>
  </w:style>
  <w:style w:type="paragraph" w:customStyle="1" w:styleId="426A27828DE2464BBD3EB4D7D62153C76">
    <w:name w:val="426A27828DE2464BBD3EB4D7D62153C76"/>
    <w:rsid w:val="00150219"/>
    <w:pPr>
      <w:spacing w:after="0" w:line="240" w:lineRule="auto"/>
    </w:pPr>
    <w:rPr>
      <w:rFonts w:ascii="Calibri" w:eastAsia="Calibri" w:hAnsi="Calibri" w:cs="Arial"/>
      <w:sz w:val="20"/>
      <w:szCs w:val="20"/>
    </w:rPr>
  </w:style>
  <w:style w:type="paragraph" w:customStyle="1" w:styleId="C694070C812D4B479C8174400CB4CD766">
    <w:name w:val="C694070C812D4B479C8174400CB4CD766"/>
    <w:rsid w:val="00150219"/>
    <w:pPr>
      <w:spacing w:after="0" w:line="240" w:lineRule="auto"/>
    </w:pPr>
    <w:rPr>
      <w:rFonts w:ascii="Calibri" w:eastAsia="Calibri" w:hAnsi="Calibri" w:cs="Arial"/>
      <w:sz w:val="20"/>
      <w:szCs w:val="20"/>
    </w:rPr>
  </w:style>
  <w:style w:type="paragraph" w:customStyle="1" w:styleId="88DCD71CE4ED4D4B9DB14C78C03842D46">
    <w:name w:val="88DCD71CE4ED4D4B9DB14C78C03842D46"/>
    <w:rsid w:val="00150219"/>
    <w:pPr>
      <w:spacing w:after="0" w:line="240" w:lineRule="auto"/>
    </w:pPr>
    <w:rPr>
      <w:rFonts w:ascii="Calibri" w:eastAsia="Calibri" w:hAnsi="Calibri" w:cs="Arial"/>
      <w:sz w:val="20"/>
      <w:szCs w:val="20"/>
    </w:rPr>
  </w:style>
  <w:style w:type="paragraph" w:customStyle="1" w:styleId="FC11318D2C3F45DEAA5EB40E02E70C856">
    <w:name w:val="FC11318D2C3F45DEAA5EB40E02E70C856"/>
    <w:rsid w:val="00150219"/>
    <w:pPr>
      <w:spacing w:after="0" w:line="240" w:lineRule="auto"/>
    </w:pPr>
    <w:rPr>
      <w:rFonts w:ascii="Calibri" w:eastAsia="Calibri" w:hAnsi="Calibri" w:cs="Arial"/>
      <w:sz w:val="20"/>
      <w:szCs w:val="20"/>
    </w:rPr>
  </w:style>
  <w:style w:type="paragraph" w:customStyle="1" w:styleId="1D4ED68142CF4AE29A5C1225551EEDC66">
    <w:name w:val="1D4ED68142CF4AE29A5C1225551EEDC66"/>
    <w:rsid w:val="00150219"/>
    <w:pPr>
      <w:spacing w:after="0" w:line="240" w:lineRule="auto"/>
    </w:pPr>
    <w:rPr>
      <w:rFonts w:ascii="Calibri" w:eastAsia="Calibri" w:hAnsi="Calibri" w:cs="Arial"/>
      <w:sz w:val="20"/>
      <w:szCs w:val="20"/>
    </w:rPr>
  </w:style>
  <w:style w:type="paragraph" w:customStyle="1" w:styleId="CD05F106A9604EA9AF53586659E14F2C6">
    <w:name w:val="CD05F106A9604EA9AF53586659E14F2C6"/>
    <w:rsid w:val="00150219"/>
    <w:pPr>
      <w:spacing w:after="0" w:line="240" w:lineRule="auto"/>
    </w:pPr>
    <w:rPr>
      <w:rFonts w:ascii="Calibri" w:eastAsia="Calibri" w:hAnsi="Calibri" w:cs="Arial"/>
      <w:sz w:val="20"/>
      <w:szCs w:val="20"/>
    </w:rPr>
  </w:style>
  <w:style w:type="paragraph" w:customStyle="1" w:styleId="0C03317173604970A91FBCD1848A6CA16">
    <w:name w:val="0C03317173604970A91FBCD1848A6CA16"/>
    <w:rsid w:val="00150219"/>
    <w:pPr>
      <w:spacing w:after="0" w:line="240" w:lineRule="auto"/>
    </w:pPr>
    <w:rPr>
      <w:rFonts w:ascii="Calibri" w:eastAsia="Calibri" w:hAnsi="Calibri" w:cs="Arial"/>
      <w:sz w:val="20"/>
      <w:szCs w:val="20"/>
    </w:rPr>
  </w:style>
  <w:style w:type="paragraph" w:customStyle="1" w:styleId="3540CC3C36D642EA87909499A915BF4A6">
    <w:name w:val="3540CC3C36D642EA87909499A915BF4A6"/>
    <w:rsid w:val="00150219"/>
    <w:pPr>
      <w:spacing w:after="0" w:line="240" w:lineRule="auto"/>
    </w:pPr>
    <w:rPr>
      <w:rFonts w:ascii="Calibri" w:eastAsia="Calibri" w:hAnsi="Calibri" w:cs="Arial"/>
      <w:sz w:val="20"/>
      <w:szCs w:val="20"/>
    </w:rPr>
  </w:style>
  <w:style w:type="paragraph" w:customStyle="1" w:styleId="5E46231625794B4D95BA2F7C98885A6B6">
    <w:name w:val="5E46231625794B4D95BA2F7C98885A6B6"/>
    <w:rsid w:val="00150219"/>
    <w:pPr>
      <w:spacing w:after="0" w:line="240" w:lineRule="auto"/>
    </w:pPr>
    <w:rPr>
      <w:rFonts w:ascii="Calibri" w:eastAsia="Calibri" w:hAnsi="Calibri" w:cs="Arial"/>
      <w:sz w:val="20"/>
      <w:szCs w:val="20"/>
    </w:rPr>
  </w:style>
  <w:style w:type="paragraph" w:customStyle="1" w:styleId="DF24E81E94F54B9A8B8820C6B2F0E20B6">
    <w:name w:val="DF24E81E94F54B9A8B8820C6B2F0E20B6"/>
    <w:rsid w:val="00150219"/>
    <w:pPr>
      <w:spacing w:after="0" w:line="240" w:lineRule="auto"/>
    </w:pPr>
    <w:rPr>
      <w:rFonts w:ascii="Calibri" w:eastAsia="Calibri" w:hAnsi="Calibri" w:cs="Arial"/>
      <w:sz w:val="20"/>
      <w:szCs w:val="20"/>
    </w:rPr>
  </w:style>
  <w:style w:type="paragraph" w:customStyle="1" w:styleId="B85C7B1B065D4EC1B0B64D16D4E057FF6">
    <w:name w:val="B85C7B1B065D4EC1B0B64D16D4E057FF6"/>
    <w:rsid w:val="00150219"/>
    <w:pPr>
      <w:spacing w:after="0" w:line="240" w:lineRule="auto"/>
    </w:pPr>
    <w:rPr>
      <w:rFonts w:ascii="Calibri" w:eastAsia="Calibri" w:hAnsi="Calibri" w:cs="Arial"/>
      <w:sz w:val="20"/>
      <w:szCs w:val="20"/>
    </w:rPr>
  </w:style>
  <w:style w:type="paragraph" w:customStyle="1" w:styleId="5A28E79EFCAE495C888928BFA5CC49C86">
    <w:name w:val="5A28E79EFCAE495C888928BFA5CC49C86"/>
    <w:rsid w:val="00150219"/>
    <w:pPr>
      <w:spacing w:after="0" w:line="240" w:lineRule="auto"/>
    </w:pPr>
    <w:rPr>
      <w:rFonts w:ascii="Calibri" w:eastAsia="Calibri" w:hAnsi="Calibri" w:cs="Arial"/>
      <w:sz w:val="20"/>
      <w:szCs w:val="20"/>
    </w:rPr>
  </w:style>
  <w:style w:type="paragraph" w:customStyle="1" w:styleId="55A4E7D761DA4817BA901C926C12CA0E6">
    <w:name w:val="55A4E7D761DA4817BA901C926C12CA0E6"/>
    <w:rsid w:val="00150219"/>
    <w:pPr>
      <w:spacing w:after="0" w:line="240" w:lineRule="auto"/>
    </w:pPr>
    <w:rPr>
      <w:rFonts w:ascii="Calibri" w:eastAsia="Calibri" w:hAnsi="Calibri" w:cs="Arial"/>
      <w:sz w:val="20"/>
      <w:szCs w:val="20"/>
    </w:rPr>
  </w:style>
  <w:style w:type="paragraph" w:customStyle="1" w:styleId="A493006F51484387A6D1DA044A0DAEA56">
    <w:name w:val="A493006F51484387A6D1DA044A0DAEA56"/>
    <w:rsid w:val="00150219"/>
    <w:pPr>
      <w:spacing w:after="0" w:line="240" w:lineRule="auto"/>
    </w:pPr>
    <w:rPr>
      <w:rFonts w:ascii="Calibri" w:eastAsia="Calibri" w:hAnsi="Calibri" w:cs="Arial"/>
      <w:sz w:val="20"/>
      <w:szCs w:val="20"/>
    </w:rPr>
  </w:style>
  <w:style w:type="paragraph" w:customStyle="1" w:styleId="DE8FF45F9C8D44A589226BD44CAE56FF6">
    <w:name w:val="DE8FF45F9C8D44A589226BD44CAE56FF6"/>
    <w:rsid w:val="00150219"/>
    <w:pPr>
      <w:spacing w:after="0" w:line="240" w:lineRule="auto"/>
    </w:pPr>
    <w:rPr>
      <w:rFonts w:ascii="Calibri" w:eastAsia="Calibri" w:hAnsi="Calibri" w:cs="Arial"/>
      <w:sz w:val="20"/>
      <w:szCs w:val="20"/>
    </w:rPr>
  </w:style>
  <w:style w:type="paragraph" w:customStyle="1" w:styleId="729A9156864242ABAED61608777704636">
    <w:name w:val="729A9156864242ABAED61608777704636"/>
    <w:rsid w:val="00150219"/>
    <w:pPr>
      <w:spacing w:after="0" w:line="240" w:lineRule="auto"/>
    </w:pPr>
    <w:rPr>
      <w:rFonts w:ascii="Calibri" w:eastAsia="Calibri" w:hAnsi="Calibri" w:cs="Arial"/>
      <w:sz w:val="20"/>
      <w:szCs w:val="20"/>
    </w:rPr>
  </w:style>
  <w:style w:type="paragraph" w:customStyle="1" w:styleId="E0EE3B3F3DA945F690E3C76C652BFF596">
    <w:name w:val="E0EE3B3F3DA945F690E3C76C652BFF596"/>
    <w:rsid w:val="00150219"/>
    <w:pPr>
      <w:spacing w:after="0" w:line="240" w:lineRule="auto"/>
    </w:pPr>
    <w:rPr>
      <w:rFonts w:ascii="Calibri" w:eastAsia="Calibri" w:hAnsi="Calibri" w:cs="Arial"/>
      <w:sz w:val="20"/>
      <w:szCs w:val="20"/>
    </w:rPr>
  </w:style>
  <w:style w:type="paragraph" w:customStyle="1" w:styleId="180EF26AFB8644ADA5C9838D9F7DF9396">
    <w:name w:val="180EF26AFB8644ADA5C9838D9F7DF9396"/>
    <w:rsid w:val="00150219"/>
    <w:pPr>
      <w:spacing w:after="0" w:line="240" w:lineRule="auto"/>
    </w:pPr>
    <w:rPr>
      <w:rFonts w:ascii="Calibri" w:eastAsia="Calibri" w:hAnsi="Calibri" w:cs="Arial"/>
      <w:sz w:val="20"/>
      <w:szCs w:val="20"/>
    </w:rPr>
  </w:style>
  <w:style w:type="paragraph" w:customStyle="1" w:styleId="B2BDABC8FF6E4B6FAE2CCC9060A6CF2E6">
    <w:name w:val="B2BDABC8FF6E4B6FAE2CCC9060A6CF2E6"/>
    <w:rsid w:val="00150219"/>
    <w:pPr>
      <w:spacing w:after="0" w:line="240" w:lineRule="auto"/>
    </w:pPr>
    <w:rPr>
      <w:rFonts w:ascii="Calibri" w:eastAsia="Calibri" w:hAnsi="Calibri" w:cs="Arial"/>
      <w:sz w:val="20"/>
      <w:szCs w:val="20"/>
    </w:rPr>
  </w:style>
  <w:style w:type="paragraph" w:customStyle="1" w:styleId="9F0FB2D7BE434118A050B3204BC3D94A6">
    <w:name w:val="9F0FB2D7BE434118A050B3204BC3D94A6"/>
    <w:rsid w:val="00150219"/>
    <w:pPr>
      <w:spacing w:after="0" w:line="240" w:lineRule="auto"/>
    </w:pPr>
    <w:rPr>
      <w:rFonts w:ascii="Calibri" w:eastAsia="Calibri" w:hAnsi="Calibri" w:cs="Arial"/>
      <w:sz w:val="20"/>
      <w:szCs w:val="20"/>
    </w:rPr>
  </w:style>
  <w:style w:type="paragraph" w:customStyle="1" w:styleId="9C20C22DDEC24B8995F9B1EC717284326">
    <w:name w:val="9C20C22DDEC24B8995F9B1EC717284326"/>
    <w:rsid w:val="00150219"/>
    <w:pPr>
      <w:spacing w:after="0" w:line="240" w:lineRule="auto"/>
    </w:pPr>
    <w:rPr>
      <w:rFonts w:ascii="Calibri" w:eastAsia="Calibri" w:hAnsi="Calibri" w:cs="Arial"/>
      <w:sz w:val="20"/>
      <w:szCs w:val="20"/>
    </w:rPr>
  </w:style>
  <w:style w:type="paragraph" w:customStyle="1" w:styleId="01F3622FF1534859B08F99FAA0948C486">
    <w:name w:val="01F3622FF1534859B08F99FAA0948C486"/>
    <w:rsid w:val="00150219"/>
    <w:pPr>
      <w:spacing w:after="0" w:line="240" w:lineRule="auto"/>
    </w:pPr>
    <w:rPr>
      <w:rFonts w:ascii="Calibri" w:eastAsia="Calibri" w:hAnsi="Calibri" w:cs="Arial"/>
      <w:sz w:val="20"/>
      <w:szCs w:val="20"/>
    </w:rPr>
  </w:style>
  <w:style w:type="paragraph" w:customStyle="1" w:styleId="9AED099FAA2E418780E80BB943C7E0226">
    <w:name w:val="9AED099FAA2E418780E80BB943C7E0226"/>
    <w:rsid w:val="00150219"/>
    <w:pPr>
      <w:spacing w:after="0" w:line="240" w:lineRule="auto"/>
    </w:pPr>
    <w:rPr>
      <w:rFonts w:ascii="Calibri" w:eastAsia="Calibri" w:hAnsi="Calibri" w:cs="Arial"/>
      <w:sz w:val="20"/>
      <w:szCs w:val="20"/>
    </w:rPr>
  </w:style>
  <w:style w:type="paragraph" w:customStyle="1" w:styleId="58A0B4AA76B942E6B65B932A99A358B56">
    <w:name w:val="58A0B4AA76B942E6B65B932A99A358B56"/>
    <w:rsid w:val="00150219"/>
    <w:pPr>
      <w:spacing w:after="0" w:line="240" w:lineRule="auto"/>
    </w:pPr>
    <w:rPr>
      <w:rFonts w:ascii="Calibri" w:eastAsia="Calibri" w:hAnsi="Calibri" w:cs="Arial"/>
      <w:sz w:val="20"/>
      <w:szCs w:val="20"/>
    </w:rPr>
  </w:style>
  <w:style w:type="paragraph" w:customStyle="1" w:styleId="6ADB23F9BDEB4EC68F0F322C1FAD3AAC6">
    <w:name w:val="6ADB23F9BDEB4EC68F0F322C1FAD3AAC6"/>
    <w:rsid w:val="00150219"/>
    <w:pPr>
      <w:spacing w:after="0" w:line="240" w:lineRule="auto"/>
    </w:pPr>
    <w:rPr>
      <w:rFonts w:ascii="Calibri" w:eastAsia="Calibri" w:hAnsi="Calibri" w:cs="Arial"/>
      <w:sz w:val="20"/>
      <w:szCs w:val="20"/>
    </w:rPr>
  </w:style>
  <w:style w:type="paragraph" w:customStyle="1" w:styleId="DBD9145F1EF749698C2BA5EB298FF2A76">
    <w:name w:val="DBD9145F1EF749698C2BA5EB298FF2A76"/>
    <w:rsid w:val="00150219"/>
    <w:pPr>
      <w:spacing w:after="0" w:line="240" w:lineRule="auto"/>
    </w:pPr>
    <w:rPr>
      <w:rFonts w:ascii="Calibri" w:eastAsia="Calibri" w:hAnsi="Calibri" w:cs="Arial"/>
      <w:sz w:val="20"/>
      <w:szCs w:val="20"/>
    </w:rPr>
  </w:style>
  <w:style w:type="paragraph" w:customStyle="1" w:styleId="538440534428477482EC6725C6247EA76">
    <w:name w:val="538440534428477482EC6725C6247EA76"/>
    <w:rsid w:val="00150219"/>
    <w:pPr>
      <w:spacing w:after="0" w:line="240" w:lineRule="auto"/>
    </w:pPr>
    <w:rPr>
      <w:rFonts w:ascii="Calibri" w:eastAsia="Calibri" w:hAnsi="Calibri" w:cs="Arial"/>
      <w:sz w:val="20"/>
      <w:szCs w:val="20"/>
    </w:rPr>
  </w:style>
  <w:style w:type="paragraph" w:customStyle="1" w:styleId="F2BB7E55D57444F9AD3437FAFAB9ABFE6">
    <w:name w:val="F2BB7E55D57444F9AD3437FAFAB9ABFE6"/>
    <w:rsid w:val="00150219"/>
    <w:pPr>
      <w:spacing w:after="0" w:line="240" w:lineRule="auto"/>
    </w:pPr>
    <w:rPr>
      <w:rFonts w:ascii="Calibri" w:eastAsia="Calibri" w:hAnsi="Calibri" w:cs="Arial"/>
      <w:sz w:val="20"/>
      <w:szCs w:val="20"/>
    </w:rPr>
  </w:style>
  <w:style w:type="paragraph" w:customStyle="1" w:styleId="4D4AD04EB62F41B99C7C7860F08038B86">
    <w:name w:val="4D4AD04EB62F41B99C7C7860F08038B86"/>
    <w:rsid w:val="00150219"/>
    <w:pPr>
      <w:spacing w:after="0" w:line="240" w:lineRule="auto"/>
    </w:pPr>
    <w:rPr>
      <w:rFonts w:ascii="Calibri" w:eastAsia="Calibri" w:hAnsi="Calibri" w:cs="Arial"/>
      <w:sz w:val="20"/>
      <w:szCs w:val="20"/>
    </w:rPr>
  </w:style>
  <w:style w:type="paragraph" w:customStyle="1" w:styleId="771FBAB5A94E4F2EB6E7A5D799AFB1436">
    <w:name w:val="771FBAB5A94E4F2EB6E7A5D799AFB1436"/>
    <w:rsid w:val="00150219"/>
    <w:pPr>
      <w:spacing w:after="0" w:line="240" w:lineRule="auto"/>
    </w:pPr>
    <w:rPr>
      <w:rFonts w:ascii="Calibri" w:eastAsia="Calibri" w:hAnsi="Calibri" w:cs="Arial"/>
      <w:sz w:val="20"/>
      <w:szCs w:val="20"/>
    </w:rPr>
  </w:style>
  <w:style w:type="paragraph" w:customStyle="1" w:styleId="EE50DD24A4114BE1A9315567038346C26">
    <w:name w:val="EE50DD24A4114BE1A9315567038346C26"/>
    <w:rsid w:val="00150219"/>
    <w:pPr>
      <w:spacing w:after="0" w:line="240" w:lineRule="auto"/>
    </w:pPr>
    <w:rPr>
      <w:rFonts w:ascii="Calibri" w:eastAsia="Calibri" w:hAnsi="Calibri" w:cs="Arial"/>
      <w:sz w:val="20"/>
      <w:szCs w:val="20"/>
    </w:rPr>
  </w:style>
  <w:style w:type="paragraph" w:customStyle="1" w:styleId="44A3EBBBD7AA4F47B80C3D015A74E6E76">
    <w:name w:val="44A3EBBBD7AA4F47B80C3D015A74E6E76"/>
    <w:rsid w:val="00150219"/>
    <w:pPr>
      <w:spacing w:after="0" w:line="240" w:lineRule="auto"/>
    </w:pPr>
    <w:rPr>
      <w:rFonts w:ascii="Calibri" w:eastAsia="Calibri" w:hAnsi="Calibri" w:cs="Arial"/>
      <w:sz w:val="20"/>
      <w:szCs w:val="20"/>
    </w:rPr>
  </w:style>
  <w:style w:type="paragraph" w:customStyle="1" w:styleId="EA9BAA64C79C470AA920CA5E5230B5946">
    <w:name w:val="EA9BAA64C79C470AA920CA5E5230B5946"/>
    <w:rsid w:val="00150219"/>
    <w:pPr>
      <w:spacing w:after="0" w:line="240" w:lineRule="auto"/>
    </w:pPr>
    <w:rPr>
      <w:rFonts w:ascii="Calibri" w:eastAsia="Calibri" w:hAnsi="Calibri" w:cs="Arial"/>
      <w:sz w:val="20"/>
      <w:szCs w:val="20"/>
    </w:rPr>
  </w:style>
  <w:style w:type="paragraph" w:customStyle="1" w:styleId="74F699AFB9074E8BBBEFE3C901DABD386">
    <w:name w:val="74F699AFB9074E8BBBEFE3C901DABD386"/>
    <w:rsid w:val="00150219"/>
    <w:pPr>
      <w:spacing w:after="0" w:line="240" w:lineRule="auto"/>
    </w:pPr>
    <w:rPr>
      <w:rFonts w:ascii="Calibri" w:eastAsia="Calibri" w:hAnsi="Calibri" w:cs="Arial"/>
      <w:sz w:val="20"/>
      <w:szCs w:val="20"/>
    </w:rPr>
  </w:style>
  <w:style w:type="paragraph" w:customStyle="1" w:styleId="EE797E721E5549208399DE99C4D699B56">
    <w:name w:val="EE797E721E5549208399DE99C4D699B56"/>
    <w:rsid w:val="00150219"/>
    <w:pPr>
      <w:spacing w:after="0" w:line="240" w:lineRule="auto"/>
    </w:pPr>
    <w:rPr>
      <w:rFonts w:ascii="Calibri" w:eastAsia="Calibri" w:hAnsi="Calibri" w:cs="Arial"/>
      <w:sz w:val="20"/>
      <w:szCs w:val="20"/>
    </w:rPr>
  </w:style>
  <w:style w:type="paragraph" w:customStyle="1" w:styleId="78B2CD488D7F4C099F9F28184D01944C6">
    <w:name w:val="78B2CD488D7F4C099F9F28184D01944C6"/>
    <w:rsid w:val="00150219"/>
    <w:pPr>
      <w:spacing w:after="0" w:line="240" w:lineRule="auto"/>
    </w:pPr>
    <w:rPr>
      <w:rFonts w:ascii="Calibri" w:eastAsia="Calibri" w:hAnsi="Calibri" w:cs="Arial"/>
      <w:sz w:val="20"/>
      <w:szCs w:val="20"/>
    </w:rPr>
  </w:style>
  <w:style w:type="paragraph" w:customStyle="1" w:styleId="4847AC9585E44F2E9B78EF9221D377B7">
    <w:name w:val="4847AC9585E44F2E9B78EF9221D377B7"/>
    <w:rsid w:val="00150219"/>
  </w:style>
  <w:style w:type="paragraph" w:customStyle="1" w:styleId="B5B66D70C35C48CBB836F04BBE212E08">
    <w:name w:val="B5B66D70C35C48CBB836F04BBE212E08"/>
    <w:rsid w:val="00150219"/>
  </w:style>
  <w:style w:type="paragraph" w:customStyle="1" w:styleId="870076D131C749E2993458638ABB7A75">
    <w:name w:val="870076D131C749E2993458638ABB7A75"/>
    <w:rsid w:val="00150219"/>
  </w:style>
  <w:style w:type="paragraph" w:customStyle="1" w:styleId="45792B27F5F6432BB7CF0DCE5797FE16">
    <w:name w:val="45792B27F5F6432BB7CF0DCE5797FE16"/>
    <w:rsid w:val="00150219"/>
  </w:style>
  <w:style w:type="paragraph" w:customStyle="1" w:styleId="930EBAA78332459B91AC82B41A59A94E">
    <w:name w:val="930EBAA78332459B91AC82B41A59A94E"/>
    <w:rsid w:val="00150219"/>
  </w:style>
  <w:style w:type="paragraph" w:customStyle="1" w:styleId="73AD2D77E4014018AF2D40B575D3CED2">
    <w:name w:val="73AD2D77E4014018AF2D40B575D3CED2"/>
    <w:rsid w:val="00150219"/>
  </w:style>
  <w:style w:type="paragraph" w:customStyle="1" w:styleId="E3CF50AECBAC4D6B9D4C45F9735243A2">
    <w:name w:val="E3CF50AECBAC4D6B9D4C45F9735243A2"/>
    <w:rsid w:val="00150219"/>
  </w:style>
  <w:style w:type="paragraph" w:customStyle="1" w:styleId="B6CB133173C44752B9928B7AD3A05045">
    <w:name w:val="B6CB133173C44752B9928B7AD3A05045"/>
    <w:rsid w:val="00150219"/>
  </w:style>
  <w:style w:type="paragraph" w:customStyle="1" w:styleId="34F566115F384FAFA51E913981DA7C97">
    <w:name w:val="34F566115F384FAFA51E913981DA7C97"/>
    <w:rsid w:val="00150219"/>
  </w:style>
  <w:style w:type="paragraph" w:customStyle="1" w:styleId="7DF43FF7600948A0B6E0CA024FD2C287">
    <w:name w:val="7DF43FF7600948A0B6E0CA024FD2C287"/>
    <w:rsid w:val="00150219"/>
  </w:style>
  <w:style w:type="paragraph" w:customStyle="1" w:styleId="FE5ACA4D87B9473ABD0AAA1503060D6A">
    <w:name w:val="FE5ACA4D87B9473ABD0AAA1503060D6A"/>
    <w:rsid w:val="00150219"/>
  </w:style>
  <w:style w:type="paragraph" w:customStyle="1" w:styleId="0ED5C1BE7C54489D9A2AE3450C5C223E">
    <w:name w:val="0ED5C1BE7C54489D9A2AE3450C5C223E"/>
    <w:rsid w:val="00150219"/>
  </w:style>
  <w:style w:type="paragraph" w:customStyle="1" w:styleId="5424A0CEC0E043F18C0BEFA31A83A86A">
    <w:name w:val="5424A0CEC0E043F18C0BEFA31A83A86A"/>
    <w:rsid w:val="00150219"/>
  </w:style>
  <w:style w:type="paragraph" w:customStyle="1" w:styleId="FB64CF8FF55F450F8167CB70EC4FA3DD">
    <w:name w:val="FB64CF8FF55F450F8167CB70EC4FA3DD"/>
    <w:rsid w:val="00150219"/>
  </w:style>
  <w:style w:type="paragraph" w:customStyle="1" w:styleId="60448B275D6E4ACB849ABE4B56A403F2">
    <w:name w:val="60448B275D6E4ACB849ABE4B56A403F2"/>
    <w:rsid w:val="00150219"/>
  </w:style>
  <w:style w:type="paragraph" w:customStyle="1" w:styleId="7991C2D1AB72442399521940461AFB2F">
    <w:name w:val="7991C2D1AB72442399521940461AFB2F"/>
    <w:rsid w:val="00150219"/>
  </w:style>
  <w:style w:type="paragraph" w:customStyle="1" w:styleId="49818A0F3C6B4914BA1A49C9371C1DB2">
    <w:name w:val="49818A0F3C6B4914BA1A49C9371C1DB2"/>
    <w:rsid w:val="00C0064B"/>
  </w:style>
  <w:style w:type="paragraph" w:customStyle="1" w:styleId="2D6AAD4B76E34DEDAA215EEB22D2B3DC">
    <w:name w:val="2D6AAD4B76E34DEDAA215EEB22D2B3DC"/>
    <w:rsid w:val="00C0064B"/>
  </w:style>
  <w:style w:type="paragraph" w:customStyle="1" w:styleId="5B5D5522A88F4705B0EA2BAF5AD41DF9">
    <w:name w:val="5B5D5522A88F4705B0EA2BAF5AD41DF9"/>
    <w:rsid w:val="00C0064B"/>
  </w:style>
  <w:style w:type="paragraph" w:customStyle="1" w:styleId="F3511D10B67D48CBA0975EE40DEBA65D">
    <w:name w:val="F3511D10B67D48CBA0975EE40DEBA65D"/>
    <w:rsid w:val="00C0064B"/>
  </w:style>
  <w:style w:type="paragraph" w:customStyle="1" w:styleId="6DBF34EA148146DFA47804F4CA94A85A">
    <w:name w:val="6DBF34EA148146DFA47804F4CA94A85A"/>
    <w:rsid w:val="00C0064B"/>
  </w:style>
  <w:style w:type="paragraph" w:customStyle="1" w:styleId="ACD72AC5F3F848738FA3400EC01B6CF4">
    <w:name w:val="ACD72AC5F3F848738FA3400EC01B6CF4"/>
    <w:rsid w:val="00C0064B"/>
  </w:style>
  <w:style w:type="paragraph" w:customStyle="1" w:styleId="22FC226F9BD547DCB001AC5D659F2BD3">
    <w:name w:val="22FC226F9BD547DCB001AC5D659F2BD3"/>
    <w:rsid w:val="00C0064B"/>
  </w:style>
  <w:style w:type="paragraph" w:customStyle="1" w:styleId="B47531DBED454F8BBB7DAACDA8BC538F">
    <w:name w:val="B47531DBED454F8BBB7DAACDA8BC538F"/>
    <w:rsid w:val="00C0064B"/>
  </w:style>
  <w:style w:type="paragraph" w:customStyle="1" w:styleId="4EC810BA46294127BBDFC844EFB3F914">
    <w:name w:val="4EC810BA46294127BBDFC844EFB3F914"/>
    <w:rsid w:val="00C0064B"/>
  </w:style>
  <w:style w:type="paragraph" w:customStyle="1" w:styleId="1E85EDD476714995AFB88425913B46B1">
    <w:name w:val="1E85EDD476714995AFB88425913B46B1"/>
    <w:rsid w:val="00C0064B"/>
  </w:style>
  <w:style w:type="paragraph" w:customStyle="1" w:styleId="2C1E46356BCE470899B1FD7F07C38B34">
    <w:name w:val="2C1E46356BCE470899B1FD7F07C38B34"/>
    <w:rsid w:val="00C0064B"/>
  </w:style>
  <w:style w:type="paragraph" w:customStyle="1" w:styleId="366200057A3B4680ACD2FD2C22670031">
    <w:name w:val="366200057A3B4680ACD2FD2C22670031"/>
    <w:rsid w:val="00C0064B"/>
  </w:style>
  <w:style w:type="paragraph" w:customStyle="1" w:styleId="037EA21722A7488DA6460176F54E43E7">
    <w:name w:val="037EA21722A7488DA6460176F54E43E7"/>
    <w:rsid w:val="00C0064B"/>
  </w:style>
  <w:style w:type="paragraph" w:customStyle="1" w:styleId="D1FF432E06224DEDAF2A5C10E14F255A">
    <w:name w:val="D1FF432E06224DEDAF2A5C10E14F255A"/>
    <w:rsid w:val="00C0064B"/>
  </w:style>
  <w:style w:type="paragraph" w:customStyle="1" w:styleId="D171772DA7F542E69DD7EDA6A1D71C07">
    <w:name w:val="D171772DA7F542E69DD7EDA6A1D71C07"/>
    <w:rsid w:val="00C0064B"/>
  </w:style>
  <w:style w:type="paragraph" w:customStyle="1" w:styleId="0ABBE49CECE94A7382EAA77C8F43805E">
    <w:name w:val="0ABBE49CECE94A7382EAA77C8F43805E"/>
    <w:rsid w:val="00C0064B"/>
  </w:style>
  <w:style w:type="paragraph" w:customStyle="1" w:styleId="59B3EC66FD3049CC978BAD06CABCA002">
    <w:name w:val="59B3EC66FD3049CC978BAD06CABCA002"/>
    <w:rsid w:val="00C0064B"/>
  </w:style>
  <w:style w:type="paragraph" w:customStyle="1" w:styleId="138369C10FCB433D8DD4CE9C7D4753F8">
    <w:name w:val="138369C10FCB433D8DD4CE9C7D4753F8"/>
    <w:rsid w:val="00C0064B"/>
  </w:style>
  <w:style w:type="paragraph" w:customStyle="1" w:styleId="0BA601C02FE34F8EB08054F8E9E81ECB">
    <w:name w:val="0BA601C02FE34F8EB08054F8E9E81ECB"/>
    <w:rsid w:val="00C0064B"/>
  </w:style>
  <w:style w:type="paragraph" w:customStyle="1" w:styleId="14A698A3458741CAB34A377D8F649C5E">
    <w:name w:val="14A698A3458741CAB34A377D8F649C5E"/>
    <w:rsid w:val="00C0064B"/>
  </w:style>
  <w:style w:type="paragraph" w:customStyle="1" w:styleId="F27DB1A7BF8A4F0381CB55A96B8A4C13">
    <w:name w:val="F27DB1A7BF8A4F0381CB55A96B8A4C13"/>
    <w:rsid w:val="00C0064B"/>
  </w:style>
  <w:style w:type="paragraph" w:customStyle="1" w:styleId="A6DB43F76F104723BF1BD0D8E7DABB3E">
    <w:name w:val="A6DB43F76F104723BF1BD0D8E7DABB3E"/>
    <w:rsid w:val="00C0064B"/>
  </w:style>
  <w:style w:type="paragraph" w:customStyle="1" w:styleId="057575F7A97544CE948FB48FDF7F955F">
    <w:name w:val="057575F7A97544CE948FB48FDF7F955F"/>
    <w:rsid w:val="00C0064B"/>
  </w:style>
  <w:style w:type="paragraph" w:customStyle="1" w:styleId="09155EBAE48E4DDF96549B65B13F0D15">
    <w:name w:val="09155EBAE48E4DDF96549B65B13F0D15"/>
    <w:rsid w:val="00C0064B"/>
  </w:style>
  <w:style w:type="paragraph" w:customStyle="1" w:styleId="884440129C664295AEF663A479EF222D">
    <w:name w:val="884440129C664295AEF663A479EF222D"/>
    <w:rsid w:val="00C0064B"/>
  </w:style>
  <w:style w:type="paragraph" w:customStyle="1" w:styleId="16B239FC882B4DCA80F8AB2E502BF3E2">
    <w:name w:val="16B239FC882B4DCA80F8AB2E502BF3E2"/>
    <w:rsid w:val="00C0064B"/>
  </w:style>
  <w:style w:type="paragraph" w:customStyle="1" w:styleId="3B97C7EA433C4D99AAB922268EDE4B64">
    <w:name w:val="3B97C7EA433C4D99AAB922268EDE4B64"/>
    <w:rsid w:val="00C0064B"/>
  </w:style>
  <w:style w:type="paragraph" w:customStyle="1" w:styleId="0FCC0B1F6263416C8D05B8FFB43C475A5">
    <w:name w:val="0FCC0B1F6263416C8D05B8FFB43C475A5"/>
    <w:rsid w:val="00C0064B"/>
    <w:pPr>
      <w:spacing w:after="0" w:line="240" w:lineRule="auto"/>
    </w:pPr>
    <w:rPr>
      <w:rFonts w:ascii="Calibri" w:eastAsia="Calibri" w:hAnsi="Calibri" w:cs="Arial"/>
      <w:sz w:val="18"/>
      <w:szCs w:val="20"/>
    </w:rPr>
  </w:style>
  <w:style w:type="paragraph" w:customStyle="1" w:styleId="BB5D144CCAD0447BBBFDE7223EEA25B55">
    <w:name w:val="BB5D144CCAD0447BBBFDE7223EEA25B55"/>
    <w:rsid w:val="00C0064B"/>
    <w:pPr>
      <w:spacing w:after="0" w:line="240" w:lineRule="auto"/>
    </w:pPr>
    <w:rPr>
      <w:rFonts w:ascii="Calibri" w:eastAsia="Calibri" w:hAnsi="Calibri" w:cs="Arial"/>
      <w:sz w:val="18"/>
      <w:szCs w:val="20"/>
    </w:rPr>
  </w:style>
  <w:style w:type="paragraph" w:customStyle="1" w:styleId="1E85EDD476714995AFB88425913B46B11">
    <w:name w:val="1E85EDD476714995AFB88425913B46B11"/>
    <w:rsid w:val="00C0064B"/>
    <w:pPr>
      <w:spacing w:after="0" w:line="240" w:lineRule="auto"/>
    </w:pPr>
    <w:rPr>
      <w:rFonts w:ascii="Calibri" w:eastAsia="Calibri" w:hAnsi="Calibri" w:cs="Arial"/>
      <w:sz w:val="18"/>
      <w:szCs w:val="20"/>
    </w:rPr>
  </w:style>
  <w:style w:type="paragraph" w:customStyle="1" w:styleId="2C1E46356BCE470899B1FD7F07C38B341">
    <w:name w:val="2C1E46356BCE470899B1FD7F07C38B341"/>
    <w:rsid w:val="00C0064B"/>
    <w:pPr>
      <w:spacing w:after="0" w:line="240" w:lineRule="auto"/>
    </w:pPr>
    <w:rPr>
      <w:rFonts w:ascii="Calibri" w:eastAsia="Calibri" w:hAnsi="Calibri" w:cs="Arial"/>
      <w:sz w:val="18"/>
      <w:szCs w:val="20"/>
    </w:rPr>
  </w:style>
  <w:style w:type="paragraph" w:customStyle="1" w:styleId="366200057A3B4680ACD2FD2C226700311">
    <w:name w:val="366200057A3B4680ACD2FD2C226700311"/>
    <w:rsid w:val="00C0064B"/>
    <w:pPr>
      <w:spacing w:after="0" w:line="240" w:lineRule="auto"/>
    </w:pPr>
    <w:rPr>
      <w:rFonts w:ascii="Calibri" w:eastAsia="Calibri" w:hAnsi="Calibri" w:cs="Arial"/>
      <w:sz w:val="18"/>
      <w:szCs w:val="20"/>
    </w:rPr>
  </w:style>
  <w:style w:type="paragraph" w:customStyle="1" w:styleId="037EA21722A7488DA6460176F54E43E71">
    <w:name w:val="037EA21722A7488DA6460176F54E43E71"/>
    <w:rsid w:val="00C0064B"/>
    <w:pPr>
      <w:spacing w:after="0" w:line="240" w:lineRule="auto"/>
    </w:pPr>
    <w:rPr>
      <w:rFonts w:ascii="Calibri" w:eastAsia="Calibri" w:hAnsi="Calibri" w:cs="Arial"/>
      <w:sz w:val="18"/>
      <w:szCs w:val="20"/>
    </w:rPr>
  </w:style>
  <w:style w:type="paragraph" w:customStyle="1" w:styleId="D1FF432E06224DEDAF2A5C10E14F255A1">
    <w:name w:val="D1FF432E06224DEDAF2A5C10E14F255A1"/>
    <w:rsid w:val="00C0064B"/>
    <w:pPr>
      <w:spacing w:after="0" w:line="240" w:lineRule="auto"/>
    </w:pPr>
    <w:rPr>
      <w:rFonts w:ascii="Calibri" w:eastAsia="Calibri" w:hAnsi="Calibri" w:cs="Arial"/>
      <w:sz w:val="18"/>
      <w:szCs w:val="20"/>
    </w:rPr>
  </w:style>
  <w:style w:type="paragraph" w:customStyle="1" w:styleId="8B32F3411C6447AD83AD017CE3A2087F5">
    <w:name w:val="8B32F3411C6447AD83AD017CE3A2087F5"/>
    <w:rsid w:val="00C0064B"/>
    <w:pPr>
      <w:spacing w:after="0" w:line="240" w:lineRule="auto"/>
    </w:pPr>
    <w:rPr>
      <w:rFonts w:ascii="Calibri" w:eastAsia="Calibri" w:hAnsi="Calibri" w:cs="Arial"/>
      <w:sz w:val="18"/>
      <w:szCs w:val="20"/>
    </w:rPr>
  </w:style>
  <w:style w:type="paragraph" w:customStyle="1" w:styleId="16B239FC882B4DCA80F8AB2E502BF3E21">
    <w:name w:val="16B239FC882B4DCA80F8AB2E502BF3E21"/>
    <w:rsid w:val="00C0064B"/>
    <w:pPr>
      <w:spacing w:after="0" w:line="240" w:lineRule="auto"/>
    </w:pPr>
    <w:rPr>
      <w:rFonts w:ascii="Calibri" w:eastAsia="Calibri" w:hAnsi="Calibri" w:cs="Arial"/>
      <w:sz w:val="18"/>
      <w:szCs w:val="20"/>
    </w:rPr>
  </w:style>
  <w:style w:type="paragraph" w:customStyle="1" w:styleId="59B3EC66FD3049CC978BAD06CABCA0021">
    <w:name w:val="59B3EC66FD3049CC978BAD06CABCA0021"/>
    <w:rsid w:val="00C0064B"/>
    <w:pPr>
      <w:spacing w:after="0" w:line="240" w:lineRule="auto"/>
    </w:pPr>
    <w:rPr>
      <w:rFonts w:ascii="Calibri" w:eastAsia="Calibri" w:hAnsi="Calibri" w:cs="Arial"/>
      <w:sz w:val="18"/>
      <w:szCs w:val="20"/>
    </w:rPr>
  </w:style>
  <w:style w:type="paragraph" w:customStyle="1" w:styleId="138369C10FCB433D8DD4CE9C7D4753F81">
    <w:name w:val="138369C10FCB433D8DD4CE9C7D4753F81"/>
    <w:rsid w:val="00C0064B"/>
    <w:pPr>
      <w:spacing w:after="0" w:line="240" w:lineRule="auto"/>
    </w:pPr>
    <w:rPr>
      <w:rFonts w:ascii="Calibri" w:eastAsia="Calibri" w:hAnsi="Calibri" w:cs="Arial"/>
      <w:sz w:val="18"/>
      <w:szCs w:val="20"/>
    </w:rPr>
  </w:style>
  <w:style w:type="paragraph" w:customStyle="1" w:styleId="0BA601C02FE34F8EB08054F8E9E81ECB1">
    <w:name w:val="0BA601C02FE34F8EB08054F8E9E81ECB1"/>
    <w:rsid w:val="00C0064B"/>
    <w:pPr>
      <w:spacing w:after="0" w:line="240" w:lineRule="auto"/>
    </w:pPr>
    <w:rPr>
      <w:rFonts w:ascii="Calibri" w:eastAsia="Calibri" w:hAnsi="Calibri" w:cs="Arial"/>
      <w:sz w:val="18"/>
      <w:szCs w:val="20"/>
    </w:rPr>
  </w:style>
  <w:style w:type="paragraph" w:customStyle="1" w:styleId="14A698A3458741CAB34A377D8F649C5E1">
    <w:name w:val="14A698A3458741CAB34A377D8F649C5E1"/>
    <w:rsid w:val="00C0064B"/>
    <w:pPr>
      <w:spacing w:after="0" w:line="240" w:lineRule="auto"/>
    </w:pPr>
    <w:rPr>
      <w:rFonts w:ascii="Calibri" w:eastAsia="Calibri" w:hAnsi="Calibri" w:cs="Arial"/>
      <w:sz w:val="18"/>
      <w:szCs w:val="20"/>
    </w:rPr>
  </w:style>
  <w:style w:type="paragraph" w:customStyle="1" w:styleId="F27DB1A7BF8A4F0381CB55A96B8A4C131">
    <w:name w:val="F27DB1A7BF8A4F0381CB55A96B8A4C131"/>
    <w:rsid w:val="00C0064B"/>
    <w:pPr>
      <w:spacing w:after="0" w:line="240" w:lineRule="auto"/>
    </w:pPr>
    <w:rPr>
      <w:rFonts w:ascii="Calibri" w:eastAsia="Calibri" w:hAnsi="Calibri" w:cs="Arial"/>
      <w:sz w:val="18"/>
      <w:szCs w:val="20"/>
    </w:rPr>
  </w:style>
  <w:style w:type="paragraph" w:customStyle="1" w:styleId="A6DB43F76F104723BF1BD0D8E7DABB3E1">
    <w:name w:val="A6DB43F76F104723BF1BD0D8E7DABB3E1"/>
    <w:rsid w:val="00C0064B"/>
    <w:pPr>
      <w:spacing w:after="0" w:line="240" w:lineRule="auto"/>
    </w:pPr>
    <w:rPr>
      <w:rFonts w:ascii="Calibri" w:eastAsia="Calibri" w:hAnsi="Calibri" w:cs="Arial"/>
      <w:sz w:val="18"/>
      <w:szCs w:val="20"/>
    </w:rPr>
  </w:style>
  <w:style w:type="paragraph" w:customStyle="1" w:styleId="057575F7A97544CE948FB48FDF7F955F1">
    <w:name w:val="057575F7A97544CE948FB48FDF7F955F1"/>
    <w:rsid w:val="00C0064B"/>
    <w:pPr>
      <w:spacing w:after="0" w:line="240" w:lineRule="auto"/>
    </w:pPr>
    <w:rPr>
      <w:rFonts w:ascii="Calibri" w:eastAsia="Calibri" w:hAnsi="Calibri" w:cs="Arial"/>
      <w:sz w:val="18"/>
      <w:szCs w:val="20"/>
    </w:rPr>
  </w:style>
  <w:style w:type="paragraph" w:customStyle="1" w:styleId="09155EBAE48E4DDF96549B65B13F0D151">
    <w:name w:val="09155EBAE48E4DDF96549B65B13F0D151"/>
    <w:rsid w:val="00C0064B"/>
    <w:pPr>
      <w:spacing w:after="0" w:line="240" w:lineRule="auto"/>
    </w:pPr>
    <w:rPr>
      <w:rFonts w:ascii="Calibri" w:eastAsia="Calibri" w:hAnsi="Calibri" w:cs="Arial"/>
      <w:sz w:val="18"/>
      <w:szCs w:val="20"/>
    </w:rPr>
  </w:style>
  <w:style w:type="paragraph" w:customStyle="1" w:styleId="884440129C664295AEF663A479EF222D1">
    <w:name w:val="884440129C664295AEF663A479EF222D1"/>
    <w:rsid w:val="00C0064B"/>
    <w:pPr>
      <w:spacing w:after="0" w:line="240" w:lineRule="auto"/>
    </w:pPr>
    <w:rPr>
      <w:rFonts w:ascii="Calibri" w:eastAsia="Calibri" w:hAnsi="Calibri" w:cs="Arial"/>
      <w:sz w:val="18"/>
      <w:szCs w:val="20"/>
    </w:rPr>
  </w:style>
  <w:style w:type="paragraph" w:customStyle="1" w:styleId="B0042533247942469EA1A6578DB074587">
    <w:name w:val="B0042533247942469EA1A6578DB074587"/>
    <w:rsid w:val="00C0064B"/>
    <w:pPr>
      <w:spacing w:after="0" w:line="240" w:lineRule="auto"/>
      <w:ind w:left="720"/>
      <w:contextualSpacing/>
    </w:pPr>
    <w:rPr>
      <w:rFonts w:ascii="Calibri" w:eastAsia="Calibri" w:hAnsi="Calibri" w:cs="Arial"/>
      <w:sz w:val="18"/>
      <w:szCs w:val="20"/>
    </w:rPr>
  </w:style>
  <w:style w:type="paragraph" w:customStyle="1" w:styleId="33C35A14BFD041D3B2AEE39D0FD8944A7">
    <w:name w:val="33C35A14BFD041D3B2AEE39D0FD8944A7"/>
    <w:rsid w:val="00C0064B"/>
    <w:pPr>
      <w:spacing w:after="0" w:line="240" w:lineRule="auto"/>
      <w:ind w:left="720"/>
      <w:contextualSpacing/>
    </w:pPr>
    <w:rPr>
      <w:rFonts w:ascii="Calibri" w:eastAsia="Calibri" w:hAnsi="Calibri" w:cs="Arial"/>
      <w:sz w:val="18"/>
      <w:szCs w:val="20"/>
    </w:rPr>
  </w:style>
  <w:style w:type="paragraph" w:customStyle="1" w:styleId="35C971E146F14776B925560E28417B207">
    <w:name w:val="35C971E146F14776B925560E28417B207"/>
    <w:rsid w:val="00C0064B"/>
    <w:pPr>
      <w:spacing w:after="0" w:line="240" w:lineRule="auto"/>
    </w:pPr>
    <w:rPr>
      <w:rFonts w:ascii="Calibri" w:eastAsia="Calibri" w:hAnsi="Calibri" w:cs="Arial"/>
      <w:sz w:val="18"/>
      <w:szCs w:val="20"/>
    </w:rPr>
  </w:style>
  <w:style w:type="paragraph" w:customStyle="1" w:styleId="3B97C7EA433C4D99AAB922268EDE4B641">
    <w:name w:val="3B97C7EA433C4D99AAB922268EDE4B641"/>
    <w:rsid w:val="00C0064B"/>
    <w:pPr>
      <w:spacing w:after="0" w:line="240" w:lineRule="auto"/>
    </w:pPr>
    <w:rPr>
      <w:rFonts w:ascii="Calibri" w:eastAsia="Calibri" w:hAnsi="Calibri" w:cs="Arial"/>
      <w:sz w:val="18"/>
      <w:szCs w:val="20"/>
    </w:rPr>
  </w:style>
  <w:style w:type="paragraph" w:customStyle="1" w:styleId="3485288AC40A45D6BD928480D36673EF7">
    <w:name w:val="3485288AC40A45D6BD928480D36673EF7"/>
    <w:rsid w:val="00C0064B"/>
    <w:pPr>
      <w:spacing w:after="0" w:line="240" w:lineRule="auto"/>
    </w:pPr>
    <w:rPr>
      <w:rFonts w:ascii="Calibri" w:eastAsia="Calibri" w:hAnsi="Calibri" w:cs="Arial"/>
      <w:sz w:val="18"/>
      <w:szCs w:val="20"/>
    </w:rPr>
  </w:style>
  <w:style w:type="paragraph" w:customStyle="1" w:styleId="40F92733729742C89BF129F28880E0987">
    <w:name w:val="40F92733729742C89BF129F28880E0987"/>
    <w:rsid w:val="00C0064B"/>
    <w:pPr>
      <w:spacing w:after="0" w:line="240" w:lineRule="auto"/>
    </w:pPr>
    <w:rPr>
      <w:rFonts w:ascii="Calibri" w:eastAsia="Calibri" w:hAnsi="Calibri" w:cs="Arial"/>
      <w:sz w:val="18"/>
      <w:szCs w:val="20"/>
    </w:rPr>
  </w:style>
  <w:style w:type="paragraph" w:customStyle="1" w:styleId="C4448FC28D18436584A5CF00C835CD017">
    <w:name w:val="C4448FC28D18436584A5CF00C835CD017"/>
    <w:rsid w:val="00C0064B"/>
    <w:pPr>
      <w:spacing w:after="0" w:line="240" w:lineRule="auto"/>
    </w:pPr>
    <w:rPr>
      <w:rFonts w:ascii="Calibri" w:eastAsia="Calibri" w:hAnsi="Calibri" w:cs="Arial"/>
      <w:sz w:val="18"/>
      <w:szCs w:val="20"/>
    </w:rPr>
  </w:style>
  <w:style w:type="paragraph" w:customStyle="1" w:styleId="60249D883817452391E61866B09A13A17">
    <w:name w:val="60249D883817452391E61866B09A13A17"/>
    <w:rsid w:val="00C0064B"/>
    <w:pPr>
      <w:spacing w:after="0" w:line="240" w:lineRule="auto"/>
    </w:pPr>
    <w:rPr>
      <w:rFonts w:ascii="Calibri" w:eastAsia="Calibri" w:hAnsi="Calibri" w:cs="Arial"/>
      <w:sz w:val="18"/>
      <w:szCs w:val="20"/>
    </w:rPr>
  </w:style>
  <w:style w:type="paragraph" w:customStyle="1" w:styleId="48DEB47222634AE2ACB391E5E49E8EE85">
    <w:name w:val="48DEB47222634AE2ACB391E5E49E8EE85"/>
    <w:rsid w:val="00C0064B"/>
    <w:pPr>
      <w:spacing w:after="0" w:line="240" w:lineRule="auto"/>
    </w:pPr>
    <w:rPr>
      <w:rFonts w:ascii="Calibri" w:eastAsia="Calibri" w:hAnsi="Calibri" w:cs="Arial"/>
      <w:sz w:val="18"/>
      <w:szCs w:val="20"/>
    </w:rPr>
  </w:style>
  <w:style w:type="paragraph" w:customStyle="1" w:styleId="5A737F84507D4F739BF162990D486CE74">
    <w:name w:val="5A737F84507D4F739BF162990D486CE74"/>
    <w:rsid w:val="00C0064B"/>
    <w:pPr>
      <w:spacing w:after="0" w:line="240" w:lineRule="auto"/>
    </w:pPr>
    <w:rPr>
      <w:rFonts w:ascii="Calibri" w:eastAsia="Calibri" w:hAnsi="Calibri" w:cs="Arial"/>
      <w:sz w:val="18"/>
      <w:szCs w:val="20"/>
    </w:rPr>
  </w:style>
  <w:style w:type="paragraph" w:customStyle="1" w:styleId="0C044BFBF3A048E6A8F2ADB6FD3069CE4">
    <w:name w:val="0C044BFBF3A048E6A8F2ADB6FD3069CE4"/>
    <w:rsid w:val="00C0064B"/>
    <w:pPr>
      <w:spacing w:after="0" w:line="240" w:lineRule="auto"/>
    </w:pPr>
    <w:rPr>
      <w:rFonts w:ascii="Calibri" w:eastAsia="Calibri" w:hAnsi="Calibri" w:cs="Arial"/>
      <w:sz w:val="18"/>
      <w:szCs w:val="20"/>
    </w:rPr>
  </w:style>
  <w:style w:type="paragraph" w:customStyle="1" w:styleId="4FBAF2AD8AD1470F96FC026185AD68D34">
    <w:name w:val="4FBAF2AD8AD1470F96FC026185AD68D34"/>
    <w:rsid w:val="00C0064B"/>
    <w:pPr>
      <w:spacing w:after="0" w:line="240" w:lineRule="auto"/>
    </w:pPr>
    <w:rPr>
      <w:rFonts w:ascii="Calibri" w:eastAsia="Calibri" w:hAnsi="Calibri" w:cs="Arial"/>
      <w:sz w:val="18"/>
      <w:szCs w:val="20"/>
    </w:rPr>
  </w:style>
  <w:style w:type="paragraph" w:customStyle="1" w:styleId="EF0EAB1D34284BB19B41FEC6D92D7A794">
    <w:name w:val="EF0EAB1D34284BB19B41FEC6D92D7A794"/>
    <w:rsid w:val="00C0064B"/>
    <w:pPr>
      <w:spacing w:after="0" w:line="240" w:lineRule="auto"/>
    </w:pPr>
    <w:rPr>
      <w:rFonts w:ascii="Calibri" w:eastAsia="Calibri" w:hAnsi="Calibri" w:cs="Arial"/>
      <w:sz w:val="18"/>
      <w:szCs w:val="20"/>
    </w:rPr>
  </w:style>
  <w:style w:type="paragraph" w:customStyle="1" w:styleId="19B79E2875DA4154A1733D120C21E6C14">
    <w:name w:val="19B79E2875DA4154A1733D120C21E6C14"/>
    <w:rsid w:val="00C0064B"/>
    <w:pPr>
      <w:spacing w:after="0" w:line="240" w:lineRule="auto"/>
    </w:pPr>
    <w:rPr>
      <w:rFonts w:ascii="Calibri" w:eastAsia="Calibri" w:hAnsi="Calibri" w:cs="Arial"/>
      <w:sz w:val="18"/>
      <w:szCs w:val="20"/>
    </w:rPr>
  </w:style>
  <w:style w:type="paragraph" w:customStyle="1" w:styleId="DA9DE346E7254C28B63CADB251D110EA4">
    <w:name w:val="DA9DE346E7254C28B63CADB251D110EA4"/>
    <w:rsid w:val="00C0064B"/>
    <w:pPr>
      <w:spacing w:after="0" w:line="240" w:lineRule="auto"/>
    </w:pPr>
    <w:rPr>
      <w:rFonts w:ascii="Calibri" w:eastAsia="Calibri" w:hAnsi="Calibri" w:cs="Arial"/>
      <w:sz w:val="18"/>
      <w:szCs w:val="20"/>
    </w:rPr>
  </w:style>
  <w:style w:type="paragraph" w:customStyle="1" w:styleId="B23D982FDF214D9BB8C6DC627BA029BD4">
    <w:name w:val="B23D982FDF214D9BB8C6DC627BA029BD4"/>
    <w:rsid w:val="00C0064B"/>
    <w:pPr>
      <w:spacing w:after="0" w:line="240" w:lineRule="auto"/>
    </w:pPr>
    <w:rPr>
      <w:rFonts w:ascii="Calibri" w:eastAsia="Calibri" w:hAnsi="Calibri" w:cs="Arial"/>
      <w:sz w:val="18"/>
      <w:szCs w:val="20"/>
    </w:rPr>
  </w:style>
  <w:style w:type="paragraph" w:customStyle="1" w:styleId="E1A14560CFC6429D81223368F77BCFBB4">
    <w:name w:val="E1A14560CFC6429D81223368F77BCFBB4"/>
    <w:rsid w:val="00C0064B"/>
    <w:pPr>
      <w:spacing w:after="0" w:line="240" w:lineRule="auto"/>
    </w:pPr>
    <w:rPr>
      <w:rFonts w:ascii="Calibri" w:eastAsia="Calibri" w:hAnsi="Calibri" w:cs="Arial"/>
      <w:sz w:val="18"/>
      <w:szCs w:val="20"/>
    </w:rPr>
  </w:style>
  <w:style w:type="paragraph" w:customStyle="1" w:styleId="7077B647F672413D84E0B268F198F1714">
    <w:name w:val="7077B647F672413D84E0B268F198F1714"/>
    <w:rsid w:val="00C0064B"/>
    <w:pPr>
      <w:spacing w:after="0" w:line="240" w:lineRule="auto"/>
      <w:ind w:left="720"/>
      <w:contextualSpacing/>
    </w:pPr>
    <w:rPr>
      <w:rFonts w:ascii="Calibri" w:eastAsia="Calibri" w:hAnsi="Calibri" w:cs="Arial"/>
      <w:sz w:val="18"/>
      <w:szCs w:val="20"/>
    </w:rPr>
  </w:style>
  <w:style w:type="paragraph" w:customStyle="1" w:styleId="AF1E7A0541C141A5A1AA508BC232EF7A4">
    <w:name w:val="AF1E7A0541C141A5A1AA508BC232EF7A4"/>
    <w:rsid w:val="00C0064B"/>
    <w:pPr>
      <w:spacing w:after="0" w:line="240" w:lineRule="auto"/>
      <w:ind w:left="720"/>
      <w:contextualSpacing/>
    </w:pPr>
    <w:rPr>
      <w:rFonts w:ascii="Calibri" w:eastAsia="Calibri" w:hAnsi="Calibri" w:cs="Arial"/>
      <w:sz w:val="18"/>
      <w:szCs w:val="20"/>
    </w:rPr>
  </w:style>
  <w:style w:type="paragraph" w:customStyle="1" w:styleId="C8E570A1A4D84ED48A077624676240F14">
    <w:name w:val="C8E570A1A4D84ED48A077624676240F14"/>
    <w:rsid w:val="00C0064B"/>
    <w:pPr>
      <w:spacing w:after="0" w:line="240" w:lineRule="auto"/>
      <w:ind w:left="720"/>
      <w:contextualSpacing/>
    </w:pPr>
    <w:rPr>
      <w:rFonts w:ascii="Calibri" w:eastAsia="Calibri" w:hAnsi="Calibri" w:cs="Arial"/>
      <w:sz w:val="18"/>
      <w:szCs w:val="20"/>
    </w:rPr>
  </w:style>
  <w:style w:type="paragraph" w:customStyle="1" w:styleId="E40EED12EA1D42EBB4D2ED9B4CF126D74">
    <w:name w:val="E40EED12EA1D42EBB4D2ED9B4CF126D74"/>
    <w:rsid w:val="00C0064B"/>
    <w:pPr>
      <w:spacing w:after="0" w:line="240" w:lineRule="auto"/>
      <w:ind w:left="720"/>
      <w:contextualSpacing/>
    </w:pPr>
    <w:rPr>
      <w:rFonts w:ascii="Calibri" w:eastAsia="Calibri" w:hAnsi="Calibri" w:cs="Arial"/>
      <w:sz w:val="18"/>
      <w:szCs w:val="20"/>
    </w:rPr>
  </w:style>
  <w:style w:type="paragraph" w:customStyle="1" w:styleId="D3765A5255004DA69C4A50FF1B3A07034">
    <w:name w:val="D3765A5255004DA69C4A50FF1B3A07034"/>
    <w:rsid w:val="00C0064B"/>
    <w:pPr>
      <w:spacing w:after="0" w:line="240" w:lineRule="auto"/>
      <w:ind w:left="720"/>
      <w:contextualSpacing/>
    </w:pPr>
    <w:rPr>
      <w:rFonts w:ascii="Calibri" w:eastAsia="Calibri" w:hAnsi="Calibri" w:cs="Arial"/>
      <w:sz w:val="18"/>
      <w:szCs w:val="20"/>
    </w:rPr>
  </w:style>
  <w:style w:type="paragraph" w:customStyle="1" w:styleId="B427853980744C0D9A5D0E10A423A4224">
    <w:name w:val="B427853980744C0D9A5D0E10A423A4224"/>
    <w:rsid w:val="00C0064B"/>
    <w:pPr>
      <w:spacing w:after="0" w:line="240" w:lineRule="auto"/>
      <w:ind w:left="720"/>
      <w:contextualSpacing/>
    </w:pPr>
    <w:rPr>
      <w:rFonts w:ascii="Calibri" w:eastAsia="Calibri" w:hAnsi="Calibri" w:cs="Arial"/>
      <w:sz w:val="18"/>
      <w:szCs w:val="20"/>
    </w:rPr>
  </w:style>
  <w:style w:type="paragraph" w:customStyle="1" w:styleId="CD8EC6B0889846E9B25C0873120ADC5D4">
    <w:name w:val="CD8EC6B0889846E9B25C0873120ADC5D4"/>
    <w:rsid w:val="00C0064B"/>
    <w:pPr>
      <w:spacing w:after="0" w:line="240" w:lineRule="auto"/>
      <w:ind w:left="720"/>
      <w:contextualSpacing/>
    </w:pPr>
    <w:rPr>
      <w:rFonts w:ascii="Calibri" w:eastAsia="Calibri" w:hAnsi="Calibri" w:cs="Arial"/>
      <w:sz w:val="18"/>
      <w:szCs w:val="20"/>
    </w:rPr>
  </w:style>
  <w:style w:type="paragraph" w:customStyle="1" w:styleId="7716447749074495B13151DA5956174C4">
    <w:name w:val="7716447749074495B13151DA5956174C4"/>
    <w:rsid w:val="00C0064B"/>
    <w:pPr>
      <w:spacing w:after="0" w:line="240" w:lineRule="auto"/>
      <w:ind w:left="720"/>
      <w:contextualSpacing/>
    </w:pPr>
    <w:rPr>
      <w:rFonts w:ascii="Calibri" w:eastAsia="Calibri" w:hAnsi="Calibri" w:cs="Arial"/>
      <w:sz w:val="18"/>
      <w:szCs w:val="20"/>
    </w:rPr>
  </w:style>
  <w:style w:type="paragraph" w:customStyle="1" w:styleId="40F6A45310DE4D779B765F35E14259134">
    <w:name w:val="40F6A45310DE4D779B765F35E14259134"/>
    <w:rsid w:val="00C0064B"/>
    <w:pPr>
      <w:spacing w:after="0" w:line="240" w:lineRule="auto"/>
      <w:ind w:left="720"/>
      <w:contextualSpacing/>
    </w:pPr>
    <w:rPr>
      <w:rFonts w:ascii="Calibri" w:eastAsia="Calibri" w:hAnsi="Calibri" w:cs="Arial"/>
      <w:sz w:val="18"/>
      <w:szCs w:val="20"/>
    </w:rPr>
  </w:style>
  <w:style w:type="paragraph" w:customStyle="1" w:styleId="B951FFC13CCC4BB1B0AE28648B4A53D54">
    <w:name w:val="B951FFC13CCC4BB1B0AE28648B4A53D54"/>
    <w:rsid w:val="00C0064B"/>
    <w:pPr>
      <w:spacing w:after="0" w:line="240" w:lineRule="auto"/>
      <w:ind w:left="720"/>
      <w:contextualSpacing/>
    </w:pPr>
    <w:rPr>
      <w:rFonts w:ascii="Calibri" w:eastAsia="Calibri" w:hAnsi="Calibri" w:cs="Arial"/>
      <w:sz w:val="18"/>
      <w:szCs w:val="20"/>
    </w:rPr>
  </w:style>
  <w:style w:type="paragraph" w:customStyle="1" w:styleId="6C0AED54EE97419F84438FCC9FDF020F4">
    <w:name w:val="6C0AED54EE97419F84438FCC9FDF020F4"/>
    <w:rsid w:val="00C0064B"/>
    <w:pPr>
      <w:spacing w:after="0" w:line="240" w:lineRule="auto"/>
      <w:ind w:left="720"/>
      <w:contextualSpacing/>
    </w:pPr>
    <w:rPr>
      <w:rFonts w:ascii="Calibri" w:eastAsia="Calibri" w:hAnsi="Calibri" w:cs="Arial"/>
      <w:sz w:val="18"/>
      <w:szCs w:val="20"/>
    </w:rPr>
  </w:style>
  <w:style w:type="paragraph" w:customStyle="1" w:styleId="8F64C3D08D654CF1873EF15DA0C809BA4">
    <w:name w:val="8F64C3D08D654CF1873EF15DA0C809BA4"/>
    <w:rsid w:val="00C0064B"/>
    <w:pPr>
      <w:spacing w:after="0" w:line="240" w:lineRule="auto"/>
      <w:ind w:left="720"/>
      <w:contextualSpacing/>
    </w:pPr>
    <w:rPr>
      <w:rFonts w:ascii="Calibri" w:eastAsia="Calibri" w:hAnsi="Calibri" w:cs="Arial"/>
      <w:sz w:val="18"/>
      <w:szCs w:val="20"/>
    </w:rPr>
  </w:style>
  <w:style w:type="paragraph" w:customStyle="1" w:styleId="13EFFA2954F3449AA2CE26185D7F95204">
    <w:name w:val="13EFFA2954F3449AA2CE26185D7F95204"/>
    <w:rsid w:val="00C0064B"/>
    <w:pPr>
      <w:spacing w:after="0" w:line="240" w:lineRule="auto"/>
      <w:ind w:left="720"/>
      <w:contextualSpacing/>
    </w:pPr>
    <w:rPr>
      <w:rFonts w:ascii="Calibri" w:eastAsia="Calibri" w:hAnsi="Calibri" w:cs="Arial"/>
      <w:sz w:val="18"/>
      <w:szCs w:val="20"/>
    </w:rPr>
  </w:style>
  <w:style w:type="paragraph" w:customStyle="1" w:styleId="DFCC2C5E714C4584910863DF8A8DD4CB4">
    <w:name w:val="DFCC2C5E714C4584910863DF8A8DD4CB4"/>
    <w:rsid w:val="00C0064B"/>
    <w:pPr>
      <w:spacing w:after="0" w:line="240" w:lineRule="auto"/>
      <w:ind w:left="720"/>
      <w:contextualSpacing/>
    </w:pPr>
    <w:rPr>
      <w:rFonts w:ascii="Calibri" w:eastAsia="Calibri" w:hAnsi="Calibri" w:cs="Arial"/>
      <w:sz w:val="18"/>
      <w:szCs w:val="20"/>
    </w:rPr>
  </w:style>
  <w:style w:type="paragraph" w:customStyle="1" w:styleId="26E9FB0710ED43FC8641C54CBC63D8844">
    <w:name w:val="26E9FB0710ED43FC8641C54CBC63D8844"/>
    <w:rsid w:val="00C0064B"/>
    <w:pPr>
      <w:spacing w:after="0" w:line="240" w:lineRule="auto"/>
      <w:ind w:left="720"/>
      <w:contextualSpacing/>
    </w:pPr>
    <w:rPr>
      <w:rFonts w:ascii="Calibri" w:eastAsia="Calibri" w:hAnsi="Calibri" w:cs="Arial"/>
      <w:sz w:val="18"/>
      <w:szCs w:val="20"/>
    </w:rPr>
  </w:style>
  <w:style w:type="paragraph" w:customStyle="1" w:styleId="BD58D8BCF70F4F16BB0C93C93FA78BDE4">
    <w:name w:val="BD58D8BCF70F4F16BB0C93C93FA78BDE4"/>
    <w:rsid w:val="00C0064B"/>
    <w:pPr>
      <w:spacing w:after="0" w:line="240" w:lineRule="auto"/>
      <w:ind w:left="720"/>
      <w:contextualSpacing/>
    </w:pPr>
    <w:rPr>
      <w:rFonts w:ascii="Calibri" w:eastAsia="Calibri" w:hAnsi="Calibri" w:cs="Arial"/>
      <w:sz w:val="18"/>
      <w:szCs w:val="20"/>
    </w:rPr>
  </w:style>
  <w:style w:type="paragraph" w:customStyle="1" w:styleId="289B3B9047D34397824BC21026A6BC544">
    <w:name w:val="289B3B9047D34397824BC21026A6BC544"/>
    <w:rsid w:val="00C0064B"/>
    <w:pPr>
      <w:spacing w:after="0" w:line="240" w:lineRule="auto"/>
      <w:ind w:left="720"/>
      <w:contextualSpacing/>
    </w:pPr>
    <w:rPr>
      <w:rFonts w:ascii="Calibri" w:eastAsia="Calibri" w:hAnsi="Calibri" w:cs="Arial"/>
      <w:sz w:val="18"/>
      <w:szCs w:val="20"/>
    </w:rPr>
  </w:style>
  <w:style w:type="paragraph" w:customStyle="1" w:styleId="9A36BAA246274B76AE12B2E84A61B47D4">
    <w:name w:val="9A36BAA246274B76AE12B2E84A61B47D4"/>
    <w:rsid w:val="00C0064B"/>
    <w:pPr>
      <w:spacing w:after="0" w:line="240" w:lineRule="auto"/>
      <w:ind w:left="720"/>
      <w:contextualSpacing/>
    </w:pPr>
    <w:rPr>
      <w:rFonts w:ascii="Calibri" w:eastAsia="Calibri" w:hAnsi="Calibri" w:cs="Arial"/>
      <w:sz w:val="18"/>
      <w:szCs w:val="20"/>
    </w:rPr>
  </w:style>
  <w:style w:type="paragraph" w:customStyle="1" w:styleId="C65AB414043B4AB284844AB65725B90C4">
    <w:name w:val="C65AB414043B4AB284844AB65725B90C4"/>
    <w:rsid w:val="00C0064B"/>
    <w:pPr>
      <w:spacing w:after="0" w:line="240" w:lineRule="auto"/>
      <w:ind w:left="720"/>
      <w:contextualSpacing/>
    </w:pPr>
    <w:rPr>
      <w:rFonts w:ascii="Calibri" w:eastAsia="Calibri" w:hAnsi="Calibri" w:cs="Arial"/>
      <w:sz w:val="18"/>
      <w:szCs w:val="20"/>
    </w:rPr>
  </w:style>
  <w:style w:type="paragraph" w:customStyle="1" w:styleId="7B8BBA692DEA47C9A4BC58E2637107B84">
    <w:name w:val="7B8BBA692DEA47C9A4BC58E2637107B84"/>
    <w:rsid w:val="00C0064B"/>
    <w:pPr>
      <w:spacing w:after="0" w:line="240" w:lineRule="auto"/>
      <w:ind w:left="720"/>
      <w:contextualSpacing/>
    </w:pPr>
    <w:rPr>
      <w:rFonts w:ascii="Calibri" w:eastAsia="Calibri" w:hAnsi="Calibri" w:cs="Arial"/>
      <w:sz w:val="18"/>
      <w:szCs w:val="20"/>
    </w:rPr>
  </w:style>
  <w:style w:type="paragraph" w:customStyle="1" w:styleId="B18AA8147FF543B78F296092F2008A224">
    <w:name w:val="B18AA8147FF543B78F296092F2008A224"/>
    <w:rsid w:val="00C0064B"/>
    <w:pPr>
      <w:spacing w:after="0" w:line="240" w:lineRule="auto"/>
      <w:ind w:left="720"/>
      <w:contextualSpacing/>
    </w:pPr>
    <w:rPr>
      <w:rFonts w:ascii="Calibri" w:eastAsia="Calibri" w:hAnsi="Calibri" w:cs="Arial"/>
      <w:sz w:val="18"/>
      <w:szCs w:val="20"/>
    </w:rPr>
  </w:style>
  <w:style w:type="paragraph" w:customStyle="1" w:styleId="96CD8B23639444268934E49977BCEE424">
    <w:name w:val="96CD8B23639444268934E49977BCEE424"/>
    <w:rsid w:val="00C0064B"/>
    <w:pPr>
      <w:spacing w:after="0" w:line="240" w:lineRule="auto"/>
      <w:ind w:left="720"/>
      <w:contextualSpacing/>
    </w:pPr>
    <w:rPr>
      <w:rFonts w:ascii="Calibri" w:eastAsia="Calibri" w:hAnsi="Calibri" w:cs="Arial"/>
      <w:sz w:val="18"/>
      <w:szCs w:val="20"/>
    </w:rPr>
  </w:style>
  <w:style w:type="paragraph" w:customStyle="1" w:styleId="E9DB3D95623747FF8A51ACC6B938E7714">
    <w:name w:val="E9DB3D95623747FF8A51ACC6B938E7714"/>
    <w:rsid w:val="00C0064B"/>
    <w:pPr>
      <w:spacing w:after="0" w:line="240" w:lineRule="auto"/>
      <w:ind w:left="720"/>
      <w:contextualSpacing/>
    </w:pPr>
    <w:rPr>
      <w:rFonts w:ascii="Calibri" w:eastAsia="Calibri" w:hAnsi="Calibri" w:cs="Arial"/>
      <w:sz w:val="18"/>
      <w:szCs w:val="20"/>
    </w:rPr>
  </w:style>
  <w:style w:type="paragraph" w:customStyle="1" w:styleId="BF99728C1F484B4D935E4B9EB17F74854">
    <w:name w:val="BF99728C1F484B4D935E4B9EB17F74854"/>
    <w:rsid w:val="00C0064B"/>
    <w:pPr>
      <w:spacing w:after="0" w:line="240" w:lineRule="auto"/>
      <w:ind w:left="720"/>
      <w:contextualSpacing/>
    </w:pPr>
    <w:rPr>
      <w:rFonts w:ascii="Calibri" w:eastAsia="Calibri" w:hAnsi="Calibri" w:cs="Arial"/>
      <w:sz w:val="18"/>
      <w:szCs w:val="20"/>
    </w:rPr>
  </w:style>
  <w:style w:type="paragraph" w:customStyle="1" w:styleId="743598DC00C840A892768671BFD77C824">
    <w:name w:val="743598DC00C840A892768671BFD77C824"/>
    <w:rsid w:val="00C0064B"/>
    <w:pPr>
      <w:spacing w:after="0" w:line="240" w:lineRule="auto"/>
      <w:ind w:left="720"/>
      <w:contextualSpacing/>
    </w:pPr>
    <w:rPr>
      <w:rFonts w:ascii="Calibri" w:eastAsia="Calibri" w:hAnsi="Calibri" w:cs="Arial"/>
      <w:sz w:val="18"/>
      <w:szCs w:val="20"/>
    </w:rPr>
  </w:style>
  <w:style w:type="paragraph" w:customStyle="1" w:styleId="F71E03F9AD8C4E8B869610F7C02DB56A4">
    <w:name w:val="F71E03F9AD8C4E8B869610F7C02DB56A4"/>
    <w:rsid w:val="00C0064B"/>
    <w:pPr>
      <w:spacing w:after="0" w:line="240" w:lineRule="auto"/>
      <w:ind w:left="720"/>
      <w:contextualSpacing/>
    </w:pPr>
    <w:rPr>
      <w:rFonts w:ascii="Calibri" w:eastAsia="Calibri" w:hAnsi="Calibri" w:cs="Arial"/>
      <w:sz w:val="18"/>
      <w:szCs w:val="20"/>
    </w:rPr>
  </w:style>
  <w:style w:type="paragraph" w:customStyle="1" w:styleId="94DA7DCF61E44218B443879602A033114">
    <w:name w:val="94DA7DCF61E44218B443879602A033114"/>
    <w:rsid w:val="00C0064B"/>
    <w:pPr>
      <w:spacing w:after="0" w:line="240" w:lineRule="auto"/>
      <w:ind w:left="720"/>
      <w:contextualSpacing/>
    </w:pPr>
    <w:rPr>
      <w:rFonts w:ascii="Calibri" w:eastAsia="Calibri" w:hAnsi="Calibri" w:cs="Arial"/>
      <w:sz w:val="18"/>
      <w:szCs w:val="20"/>
    </w:rPr>
  </w:style>
  <w:style w:type="paragraph" w:customStyle="1" w:styleId="FCFC6309C83D4E09AA33BCBD5F712F9C4">
    <w:name w:val="FCFC6309C83D4E09AA33BCBD5F712F9C4"/>
    <w:rsid w:val="00C0064B"/>
    <w:pPr>
      <w:spacing w:after="0" w:line="240" w:lineRule="auto"/>
      <w:ind w:left="720"/>
      <w:contextualSpacing/>
    </w:pPr>
    <w:rPr>
      <w:rFonts w:ascii="Calibri" w:eastAsia="Calibri" w:hAnsi="Calibri" w:cs="Arial"/>
      <w:sz w:val="18"/>
      <w:szCs w:val="20"/>
    </w:rPr>
  </w:style>
  <w:style w:type="paragraph" w:customStyle="1" w:styleId="FE54482404134E67913B55F6995300CA4">
    <w:name w:val="FE54482404134E67913B55F6995300CA4"/>
    <w:rsid w:val="00C0064B"/>
    <w:pPr>
      <w:spacing w:after="0" w:line="240" w:lineRule="auto"/>
      <w:ind w:left="720"/>
      <w:contextualSpacing/>
    </w:pPr>
    <w:rPr>
      <w:rFonts w:ascii="Calibri" w:eastAsia="Calibri" w:hAnsi="Calibri" w:cs="Arial"/>
      <w:sz w:val="18"/>
      <w:szCs w:val="20"/>
    </w:rPr>
  </w:style>
  <w:style w:type="paragraph" w:customStyle="1" w:styleId="55CAE24FC6C742918E051E9C56A109AF4">
    <w:name w:val="55CAE24FC6C742918E051E9C56A109AF4"/>
    <w:rsid w:val="00C0064B"/>
    <w:pPr>
      <w:spacing w:after="0" w:line="240" w:lineRule="auto"/>
      <w:ind w:left="720"/>
      <w:contextualSpacing/>
    </w:pPr>
    <w:rPr>
      <w:rFonts w:ascii="Calibri" w:eastAsia="Calibri" w:hAnsi="Calibri" w:cs="Arial"/>
      <w:sz w:val="18"/>
      <w:szCs w:val="20"/>
    </w:rPr>
  </w:style>
  <w:style w:type="paragraph" w:customStyle="1" w:styleId="9883F229B1744521B6ACCDA52490D60B4">
    <w:name w:val="9883F229B1744521B6ACCDA52490D60B4"/>
    <w:rsid w:val="00C0064B"/>
    <w:pPr>
      <w:spacing w:after="0" w:line="240" w:lineRule="auto"/>
      <w:ind w:left="720"/>
      <w:contextualSpacing/>
    </w:pPr>
    <w:rPr>
      <w:rFonts w:ascii="Calibri" w:eastAsia="Calibri" w:hAnsi="Calibri" w:cs="Arial"/>
      <w:sz w:val="18"/>
      <w:szCs w:val="20"/>
    </w:rPr>
  </w:style>
  <w:style w:type="paragraph" w:customStyle="1" w:styleId="EECDF45D11AC4844A15A19B43514E7AB4">
    <w:name w:val="EECDF45D11AC4844A15A19B43514E7AB4"/>
    <w:rsid w:val="00C0064B"/>
    <w:pPr>
      <w:spacing w:after="0" w:line="240" w:lineRule="auto"/>
      <w:ind w:left="720"/>
      <w:contextualSpacing/>
    </w:pPr>
    <w:rPr>
      <w:rFonts w:ascii="Calibri" w:eastAsia="Calibri" w:hAnsi="Calibri" w:cs="Arial"/>
      <w:sz w:val="18"/>
      <w:szCs w:val="20"/>
    </w:rPr>
  </w:style>
  <w:style w:type="paragraph" w:customStyle="1" w:styleId="D474112B13CC41DFBC7651C7393D50314">
    <w:name w:val="D474112B13CC41DFBC7651C7393D50314"/>
    <w:rsid w:val="00C0064B"/>
    <w:pPr>
      <w:spacing w:after="0" w:line="240" w:lineRule="auto"/>
      <w:ind w:left="720"/>
      <w:contextualSpacing/>
    </w:pPr>
    <w:rPr>
      <w:rFonts w:ascii="Calibri" w:eastAsia="Calibri" w:hAnsi="Calibri" w:cs="Arial"/>
      <w:sz w:val="18"/>
      <w:szCs w:val="20"/>
    </w:rPr>
  </w:style>
  <w:style w:type="paragraph" w:customStyle="1" w:styleId="4847AC9585E44F2E9B78EF9221D377B71">
    <w:name w:val="4847AC9585E44F2E9B78EF9221D377B71"/>
    <w:rsid w:val="00C0064B"/>
    <w:pPr>
      <w:spacing w:after="0" w:line="240" w:lineRule="auto"/>
      <w:ind w:left="720"/>
      <w:contextualSpacing/>
    </w:pPr>
    <w:rPr>
      <w:rFonts w:ascii="Calibri" w:eastAsia="Calibri" w:hAnsi="Calibri" w:cs="Arial"/>
      <w:sz w:val="18"/>
      <w:szCs w:val="20"/>
    </w:rPr>
  </w:style>
  <w:style w:type="paragraph" w:customStyle="1" w:styleId="B5B66D70C35C48CBB836F04BBE212E081">
    <w:name w:val="B5B66D70C35C48CBB836F04BBE212E081"/>
    <w:rsid w:val="00C0064B"/>
    <w:pPr>
      <w:spacing w:after="0" w:line="240" w:lineRule="auto"/>
      <w:ind w:left="720"/>
      <w:contextualSpacing/>
    </w:pPr>
    <w:rPr>
      <w:rFonts w:ascii="Calibri" w:eastAsia="Calibri" w:hAnsi="Calibri" w:cs="Arial"/>
      <w:sz w:val="18"/>
      <w:szCs w:val="20"/>
    </w:rPr>
  </w:style>
  <w:style w:type="paragraph" w:customStyle="1" w:styleId="870076D131C749E2993458638ABB7A751">
    <w:name w:val="870076D131C749E2993458638ABB7A751"/>
    <w:rsid w:val="00C0064B"/>
    <w:pPr>
      <w:spacing w:after="0" w:line="240" w:lineRule="auto"/>
      <w:ind w:left="720"/>
      <w:contextualSpacing/>
    </w:pPr>
    <w:rPr>
      <w:rFonts w:ascii="Calibri" w:eastAsia="Calibri" w:hAnsi="Calibri" w:cs="Arial"/>
      <w:sz w:val="18"/>
      <w:szCs w:val="20"/>
    </w:rPr>
  </w:style>
  <w:style w:type="paragraph" w:customStyle="1" w:styleId="45792B27F5F6432BB7CF0DCE5797FE161">
    <w:name w:val="45792B27F5F6432BB7CF0DCE5797FE161"/>
    <w:rsid w:val="00C0064B"/>
    <w:pPr>
      <w:spacing w:after="0" w:line="240" w:lineRule="auto"/>
      <w:ind w:left="720"/>
      <w:contextualSpacing/>
    </w:pPr>
    <w:rPr>
      <w:rFonts w:ascii="Calibri" w:eastAsia="Calibri" w:hAnsi="Calibri" w:cs="Arial"/>
      <w:sz w:val="18"/>
      <w:szCs w:val="20"/>
    </w:rPr>
  </w:style>
  <w:style w:type="paragraph" w:customStyle="1" w:styleId="930EBAA78332459B91AC82B41A59A94E1">
    <w:name w:val="930EBAA78332459B91AC82B41A59A94E1"/>
    <w:rsid w:val="00C0064B"/>
    <w:pPr>
      <w:spacing w:after="0" w:line="240" w:lineRule="auto"/>
      <w:ind w:left="720"/>
      <w:contextualSpacing/>
    </w:pPr>
    <w:rPr>
      <w:rFonts w:ascii="Calibri" w:eastAsia="Calibri" w:hAnsi="Calibri" w:cs="Arial"/>
      <w:sz w:val="18"/>
      <w:szCs w:val="20"/>
    </w:rPr>
  </w:style>
  <w:style w:type="paragraph" w:customStyle="1" w:styleId="73AD2D77E4014018AF2D40B575D3CED21">
    <w:name w:val="73AD2D77E4014018AF2D40B575D3CED21"/>
    <w:rsid w:val="00C0064B"/>
    <w:pPr>
      <w:spacing w:after="0" w:line="240" w:lineRule="auto"/>
      <w:ind w:left="720"/>
      <w:contextualSpacing/>
    </w:pPr>
    <w:rPr>
      <w:rFonts w:ascii="Calibri" w:eastAsia="Calibri" w:hAnsi="Calibri" w:cs="Arial"/>
      <w:sz w:val="18"/>
      <w:szCs w:val="20"/>
    </w:rPr>
  </w:style>
  <w:style w:type="paragraph" w:customStyle="1" w:styleId="E3CF50AECBAC4D6B9D4C45F9735243A21">
    <w:name w:val="E3CF50AECBAC4D6B9D4C45F9735243A21"/>
    <w:rsid w:val="00C0064B"/>
    <w:pPr>
      <w:spacing w:after="0" w:line="240" w:lineRule="auto"/>
      <w:ind w:left="720"/>
      <w:contextualSpacing/>
    </w:pPr>
    <w:rPr>
      <w:rFonts w:ascii="Calibri" w:eastAsia="Calibri" w:hAnsi="Calibri" w:cs="Arial"/>
      <w:sz w:val="18"/>
      <w:szCs w:val="20"/>
    </w:rPr>
  </w:style>
  <w:style w:type="paragraph" w:customStyle="1" w:styleId="B6CB133173C44752B9928B7AD3A050451">
    <w:name w:val="B6CB133173C44752B9928B7AD3A050451"/>
    <w:rsid w:val="00C0064B"/>
    <w:pPr>
      <w:spacing w:after="0" w:line="240" w:lineRule="auto"/>
      <w:ind w:left="720"/>
      <w:contextualSpacing/>
    </w:pPr>
    <w:rPr>
      <w:rFonts w:ascii="Calibri" w:eastAsia="Calibri" w:hAnsi="Calibri" w:cs="Arial"/>
      <w:sz w:val="18"/>
      <w:szCs w:val="20"/>
    </w:rPr>
  </w:style>
  <w:style w:type="paragraph" w:customStyle="1" w:styleId="34F566115F384FAFA51E913981DA7C971">
    <w:name w:val="34F566115F384FAFA51E913981DA7C971"/>
    <w:rsid w:val="00C0064B"/>
    <w:pPr>
      <w:spacing w:after="0" w:line="240" w:lineRule="auto"/>
      <w:ind w:left="720"/>
      <w:contextualSpacing/>
    </w:pPr>
    <w:rPr>
      <w:rFonts w:ascii="Calibri" w:eastAsia="Calibri" w:hAnsi="Calibri" w:cs="Arial"/>
      <w:sz w:val="18"/>
      <w:szCs w:val="20"/>
    </w:rPr>
  </w:style>
  <w:style w:type="paragraph" w:customStyle="1" w:styleId="7DF43FF7600948A0B6E0CA024FD2C2871">
    <w:name w:val="7DF43FF7600948A0B6E0CA024FD2C2871"/>
    <w:rsid w:val="00C0064B"/>
    <w:pPr>
      <w:spacing w:after="0" w:line="240" w:lineRule="auto"/>
      <w:ind w:left="720"/>
      <w:contextualSpacing/>
    </w:pPr>
    <w:rPr>
      <w:rFonts w:ascii="Calibri" w:eastAsia="Calibri" w:hAnsi="Calibri" w:cs="Arial"/>
      <w:sz w:val="18"/>
      <w:szCs w:val="20"/>
    </w:rPr>
  </w:style>
  <w:style w:type="paragraph" w:customStyle="1" w:styleId="FE5ACA4D87B9473ABD0AAA1503060D6A1">
    <w:name w:val="FE5ACA4D87B9473ABD0AAA1503060D6A1"/>
    <w:rsid w:val="00C0064B"/>
    <w:pPr>
      <w:spacing w:after="0" w:line="240" w:lineRule="auto"/>
      <w:ind w:left="720"/>
      <w:contextualSpacing/>
    </w:pPr>
    <w:rPr>
      <w:rFonts w:ascii="Calibri" w:eastAsia="Calibri" w:hAnsi="Calibri" w:cs="Arial"/>
      <w:sz w:val="18"/>
      <w:szCs w:val="20"/>
    </w:rPr>
  </w:style>
  <w:style w:type="paragraph" w:customStyle="1" w:styleId="0ED5C1BE7C54489D9A2AE3450C5C223E1">
    <w:name w:val="0ED5C1BE7C54489D9A2AE3450C5C223E1"/>
    <w:rsid w:val="00C0064B"/>
    <w:pPr>
      <w:spacing w:after="0" w:line="240" w:lineRule="auto"/>
      <w:ind w:left="720"/>
      <w:contextualSpacing/>
    </w:pPr>
    <w:rPr>
      <w:rFonts w:ascii="Calibri" w:eastAsia="Calibri" w:hAnsi="Calibri" w:cs="Arial"/>
      <w:sz w:val="18"/>
      <w:szCs w:val="20"/>
    </w:rPr>
  </w:style>
  <w:style w:type="paragraph" w:customStyle="1" w:styleId="2C77CAF6E47F4B0897230562B80F25F44">
    <w:name w:val="2C77CAF6E47F4B0897230562B80F25F44"/>
    <w:rsid w:val="00C0064B"/>
    <w:pPr>
      <w:spacing w:after="0" w:line="240" w:lineRule="auto"/>
    </w:pPr>
    <w:rPr>
      <w:rFonts w:ascii="Calibri" w:eastAsia="Calibri" w:hAnsi="Calibri" w:cs="Arial"/>
      <w:sz w:val="18"/>
      <w:szCs w:val="20"/>
    </w:rPr>
  </w:style>
  <w:style w:type="paragraph" w:customStyle="1" w:styleId="90FFABFE4A5F462EA3644E09E42E53F84">
    <w:name w:val="90FFABFE4A5F462EA3644E09E42E53F84"/>
    <w:rsid w:val="00C0064B"/>
    <w:pPr>
      <w:spacing w:after="0" w:line="240" w:lineRule="auto"/>
    </w:pPr>
    <w:rPr>
      <w:rFonts w:ascii="Calibri" w:eastAsia="Calibri" w:hAnsi="Calibri" w:cs="Arial"/>
      <w:sz w:val="18"/>
      <w:szCs w:val="20"/>
    </w:rPr>
  </w:style>
  <w:style w:type="paragraph" w:customStyle="1" w:styleId="E232D2589A3F4723AE1B8CC69C54CB854">
    <w:name w:val="E232D2589A3F4723AE1B8CC69C54CB854"/>
    <w:rsid w:val="00C0064B"/>
    <w:pPr>
      <w:spacing w:after="0" w:line="240" w:lineRule="auto"/>
    </w:pPr>
    <w:rPr>
      <w:rFonts w:ascii="Calibri" w:eastAsia="Calibri" w:hAnsi="Calibri" w:cs="Arial"/>
      <w:sz w:val="18"/>
      <w:szCs w:val="20"/>
    </w:rPr>
  </w:style>
  <w:style w:type="paragraph" w:customStyle="1" w:styleId="E3DE32FE92D24833B511CFF422014BC93">
    <w:name w:val="E3DE32FE92D24833B511CFF422014BC93"/>
    <w:rsid w:val="00C0064B"/>
    <w:pPr>
      <w:keepLines/>
      <w:spacing w:after="0" w:line="240" w:lineRule="auto"/>
      <w:jc w:val="both"/>
    </w:pPr>
    <w:rPr>
      <w:rFonts w:ascii="Arial" w:eastAsia="Calibri" w:hAnsi="Arial" w:cs="Arial"/>
      <w:sz w:val="18"/>
      <w:szCs w:val="20"/>
      <w:lang w:val="en-US" w:eastAsia="en-US"/>
    </w:rPr>
  </w:style>
  <w:style w:type="paragraph" w:customStyle="1" w:styleId="58B6EE3095A149D0AC15A20B20F850F13">
    <w:name w:val="58B6EE3095A149D0AC15A20B20F850F13"/>
    <w:rsid w:val="00C0064B"/>
    <w:pPr>
      <w:keepLines/>
      <w:spacing w:after="0" w:line="240" w:lineRule="auto"/>
      <w:jc w:val="both"/>
    </w:pPr>
    <w:rPr>
      <w:rFonts w:ascii="Arial" w:eastAsia="Calibri" w:hAnsi="Arial" w:cs="Arial"/>
      <w:sz w:val="18"/>
      <w:szCs w:val="20"/>
      <w:lang w:val="en-US" w:eastAsia="en-US"/>
    </w:rPr>
  </w:style>
  <w:style w:type="paragraph" w:customStyle="1" w:styleId="012C212AFD8E49539237E458F24813EC3">
    <w:name w:val="012C212AFD8E49539237E458F24813EC3"/>
    <w:rsid w:val="00C0064B"/>
    <w:pPr>
      <w:keepLines/>
      <w:spacing w:after="0" w:line="240" w:lineRule="auto"/>
      <w:jc w:val="both"/>
    </w:pPr>
    <w:rPr>
      <w:rFonts w:ascii="Arial" w:eastAsia="Calibri" w:hAnsi="Arial" w:cs="Arial"/>
      <w:sz w:val="18"/>
      <w:szCs w:val="20"/>
      <w:lang w:val="en-US" w:eastAsia="en-US"/>
    </w:rPr>
  </w:style>
  <w:style w:type="paragraph" w:customStyle="1" w:styleId="C63CFD8DBAF1415ABE15200A3D27C97F7">
    <w:name w:val="C63CFD8DBAF1415ABE15200A3D27C97F7"/>
    <w:rsid w:val="00C0064B"/>
    <w:pPr>
      <w:spacing w:after="0" w:line="240" w:lineRule="auto"/>
    </w:pPr>
    <w:rPr>
      <w:rFonts w:ascii="Calibri" w:eastAsia="Calibri" w:hAnsi="Calibri" w:cs="Arial"/>
      <w:sz w:val="18"/>
      <w:szCs w:val="20"/>
    </w:rPr>
  </w:style>
  <w:style w:type="paragraph" w:customStyle="1" w:styleId="1B9757C7E43244A7ABAA0415839151137">
    <w:name w:val="1B9757C7E43244A7ABAA0415839151137"/>
    <w:rsid w:val="00C0064B"/>
    <w:pPr>
      <w:spacing w:after="0" w:line="240" w:lineRule="auto"/>
    </w:pPr>
    <w:rPr>
      <w:rFonts w:ascii="Calibri" w:eastAsia="Calibri" w:hAnsi="Calibri" w:cs="Arial"/>
      <w:sz w:val="18"/>
      <w:szCs w:val="20"/>
    </w:rPr>
  </w:style>
  <w:style w:type="paragraph" w:customStyle="1" w:styleId="B774929772B84D54A6A913248A8402897">
    <w:name w:val="B774929772B84D54A6A913248A8402897"/>
    <w:rsid w:val="00C0064B"/>
    <w:pPr>
      <w:spacing w:after="0" w:line="240" w:lineRule="auto"/>
    </w:pPr>
    <w:rPr>
      <w:rFonts w:ascii="Calibri" w:eastAsia="Calibri" w:hAnsi="Calibri" w:cs="Arial"/>
      <w:sz w:val="18"/>
      <w:szCs w:val="20"/>
    </w:rPr>
  </w:style>
  <w:style w:type="paragraph" w:customStyle="1" w:styleId="0210D818A24B4F1C94ED56A96E0535757">
    <w:name w:val="0210D818A24B4F1C94ED56A96E0535757"/>
    <w:rsid w:val="00C0064B"/>
    <w:pPr>
      <w:spacing w:after="0" w:line="240" w:lineRule="auto"/>
    </w:pPr>
    <w:rPr>
      <w:rFonts w:ascii="Calibri" w:eastAsia="Calibri" w:hAnsi="Calibri" w:cs="Arial"/>
      <w:sz w:val="18"/>
      <w:szCs w:val="20"/>
    </w:rPr>
  </w:style>
  <w:style w:type="paragraph" w:customStyle="1" w:styleId="EB0F0F3508204392BB781ACE5E6F5EE17">
    <w:name w:val="EB0F0F3508204392BB781ACE5E6F5EE17"/>
    <w:rsid w:val="00C0064B"/>
    <w:pPr>
      <w:spacing w:after="0" w:line="240" w:lineRule="auto"/>
    </w:pPr>
    <w:rPr>
      <w:rFonts w:ascii="Calibri" w:eastAsia="Calibri" w:hAnsi="Calibri" w:cs="Arial"/>
      <w:sz w:val="18"/>
      <w:szCs w:val="20"/>
    </w:rPr>
  </w:style>
  <w:style w:type="paragraph" w:customStyle="1" w:styleId="DA0F6F427FBE4BB6A2346F7003FEE1F87">
    <w:name w:val="DA0F6F427FBE4BB6A2346F7003FEE1F87"/>
    <w:rsid w:val="00C0064B"/>
    <w:pPr>
      <w:spacing w:after="0" w:line="240" w:lineRule="auto"/>
    </w:pPr>
    <w:rPr>
      <w:rFonts w:ascii="Calibri" w:eastAsia="Calibri" w:hAnsi="Calibri" w:cs="Arial"/>
      <w:sz w:val="18"/>
      <w:szCs w:val="20"/>
    </w:rPr>
  </w:style>
  <w:style w:type="paragraph" w:customStyle="1" w:styleId="649FC489EB744C9EB9929F02595DBE1B7">
    <w:name w:val="649FC489EB744C9EB9929F02595DBE1B7"/>
    <w:rsid w:val="00C0064B"/>
    <w:pPr>
      <w:spacing w:after="0" w:line="240" w:lineRule="auto"/>
    </w:pPr>
    <w:rPr>
      <w:rFonts w:ascii="Calibri" w:eastAsia="Calibri" w:hAnsi="Calibri" w:cs="Arial"/>
      <w:sz w:val="18"/>
      <w:szCs w:val="20"/>
    </w:rPr>
  </w:style>
  <w:style w:type="paragraph" w:customStyle="1" w:styleId="5E7BC6B448C742D898D0B6C6925A3B347">
    <w:name w:val="5E7BC6B448C742D898D0B6C6925A3B347"/>
    <w:rsid w:val="00C0064B"/>
    <w:pPr>
      <w:spacing w:after="0" w:line="240" w:lineRule="auto"/>
    </w:pPr>
    <w:rPr>
      <w:rFonts w:ascii="Calibri" w:eastAsia="Calibri" w:hAnsi="Calibri" w:cs="Arial"/>
      <w:sz w:val="18"/>
      <w:szCs w:val="20"/>
    </w:rPr>
  </w:style>
  <w:style w:type="paragraph" w:customStyle="1" w:styleId="335A65E2B6504D8CB10DC9AA6FC55C8C7">
    <w:name w:val="335A65E2B6504D8CB10DC9AA6FC55C8C7"/>
    <w:rsid w:val="00C0064B"/>
    <w:pPr>
      <w:spacing w:after="0" w:line="240" w:lineRule="auto"/>
    </w:pPr>
    <w:rPr>
      <w:rFonts w:ascii="Calibri" w:eastAsia="Calibri" w:hAnsi="Calibri" w:cs="Arial"/>
      <w:sz w:val="18"/>
      <w:szCs w:val="20"/>
    </w:rPr>
  </w:style>
  <w:style w:type="paragraph" w:customStyle="1" w:styleId="F038451AA1EE4181AE39FB559FE27B117">
    <w:name w:val="F038451AA1EE4181AE39FB559FE27B117"/>
    <w:rsid w:val="00C0064B"/>
    <w:pPr>
      <w:spacing w:after="0" w:line="240" w:lineRule="auto"/>
    </w:pPr>
    <w:rPr>
      <w:rFonts w:ascii="Calibri" w:eastAsia="Calibri" w:hAnsi="Calibri" w:cs="Arial"/>
      <w:sz w:val="18"/>
      <w:szCs w:val="20"/>
    </w:rPr>
  </w:style>
  <w:style w:type="paragraph" w:customStyle="1" w:styleId="9FD9BBDD8A8B42408E7B1C47587F30E37">
    <w:name w:val="9FD9BBDD8A8B42408E7B1C47587F30E37"/>
    <w:rsid w:val="00C0064B"/>
    <w:pPr>
      <w:spacing w:after="0" w:line="240" w:lineRule="auto"/>
    </w:pPr>
    <w:rPr>
      <w:rFonts w:ascii="Calibri" w:eastAsia="Calibri" w:hAnsi="Calibri" w:cs="Arial"/>
      <w:sz w:val="18"/>
      <w:szCs w:val="20"/>
    </w:rPr>
  </w:style>
  <w:style w:type="paragraph" w:customStyle="1" w:styleId="DB1A17E36C3C484E81C5C1078CCB8E6B7">
    <w:name w:val="DB1A17E36C3C484E81C5C1078CCB8E6B7"/>
    <w:rsid w:val="00C0064B"/>
    <w:pPr>
      <w:spacing w:after="0" w:line="240" w:lineRule="auto"/>
    </w:pPr>
    <w:rPr>
      <w:rFonts w:ascii="Calibri" w:eastAsia="Calibri" w:hAnsi="Calibri" w:cs="Arial"/>
      <w:sz w:val="18"/>
      <w:szCs w:val="20"/>
    </w:rPr>
  </w:style>
  <w:style w:type="paragraph" w:customStyle="1" w:styleId="8D1B50DE162B4783B63BBB9A3880DB1D7">
    <w:name w:val="8D1B50DE162B4783B63BBB9A3880DB1D7"/>
    <w:rsid w:val="00C0064B"/>
    <w:pPr>
      <w:spacing w:after="0" w:line="240" w:lineRule="auto"/>
    </w:pPr>
    <w:rPr>
      <w:rFonts w:ascii="Calibri" w:eastAsia="Calibri" w:hAnsi="Calibri" w:cs="Arial"/>
      <w:sz w:val="18"/>
      <w:szCs w:val="20"/>
    </w:rPr>
  </w:style>
  <w:style w:type="paragraph" w:customStyle="1" w:styleId="5043C89D7F604936A104FBB6DEEFA0757">
    <w:name w:val="5043C89D7F604936A104FBB6DEEFA0757"/>
    <w:rsid w:val="00C0064B"/>
    <w:pPr>
      <w:spacing w:after="0" w:line="240" w:lineRule="auto"/>
    </w:pPr>
    <w:rPr>
      <w:rFonts w:ascii="Calibri" w:eastAsia="Calibri" w:hAnsi="Calibri" w:cs="Arial"/>
      <w:sz w:val="18"/>
      <w:szCs w:val="20"/>
    </w:rPr>
  </w:style>
  <w:style w:type="paragraph" w:customStyle="1" w:styleId="53493021ED1E4BE090FECD0D3533C08D7">
    <w:name w:val="53493021ED1E4BE090FECD0D3533C08D7"/>
    <w:rsid w:val="00C0064B"/>
    <w:pPr>
      <w:spacing w:after="0" w:line="240" w:lineRule="auto"/>
    </w:pPr>
    <w:rPr>
      <w:rFonts w:ascii="Calibri" w:eastAsia="Calibri" w:hAnsi="Calibri" w:cs="Arial"/>
      <w:sz w:val="18"/>
      <w:szCs w:val="20"/>
    </w:rPr>
  </w:style>
  <w:style w:type="paragraph" w:customStyle="1" w:styleId="705ADD124E4B471988DCB4C8A4B812DC7">
    <w:name w:val="705ADD124E4B471988DCB4C8A4B812DC7"/>
    <w:rsid w:val="00C0064B"/>
    <w:pPr>
      <w:spacing w:after="0" w:line="240" w:lineRule="auto"/>
    </w:pPr>
    <w:rPr>
      <w:rFonts w:ascii="Calibri" w:eastAsia="Calibri" w:hAnsi="Calibri" w:cs="Arial"/>
      <w:sz w:val="18"/>
      <w:szCs w:val="20"/>
    </w:rPr>
  </w:style>
  <w:style w:type="paragraph" w:customStyle="1" w:styleId="38B155656DC44311BAFAEDD5774645587">
    <w:name w:val="38B155656DC44311BAFAEDD5774645587"/>
    <w:rsid w:val="00C0064B"/>
    <w:pPr>
      <w:spacing w:after="0" w:line="240" w:lineRule="auto"/>
    </w:pPr>
    <w:rPr>
      <w:rFonts w:ascii="Calibri" w:eastAsia="Calibri" w:hAnsi="Calibri" w:cs="Arial"/>
      <w:sz w:val="18"/>
      <w:szCs w:val="20"/>
    </w:rPr>
  </w:style>
  <w:style w:type="paragraph" w:customStyle="1" w:styleId="EF34C8CB0C0D4A198B2E12F17DA5DD417">
    <w:name w:val="EF34C8CB0C0D4A198B2E12F17DA5DD417"/>
    <w:rsid w:val="00C0064B"/>
    <w:pPr>
      <w:spacing w:after="0" w:line="240" w:lineRule="auto"/>
    </w:pPr>
    <w:rPr>
      <w:rFonts w:ascii="Calibri" w:eastAsia="Calibri" w:hAnsi="Calibri" w:cs="Arial"/>
      <w:sz w:val="18"/>
      <w:szCs w:val="20"/>
    </w:rPr>
  </w:style>
  <w:style w:type="paragraph" w:customStyle="1" w:styleId="91EED993BB4A4DB584FC80D201D33F687">
    <w:name w:val="91EED993BB4A4DB584FC80D201D33F687"/>
    <w:rsid w:val="00C0064B"/>
    <w:pPr>
      <w:spacing w:after="0" w:line="240" w:lineRule="auto"/>
    </w:pPr>
    <w:rPr>
      <w:rFonts w:ascii="Calibri" w:eastAsia="Calibri" w:hAnsi="Calibri" w:cs="Arial"/>
      <w:sz w:val="18"/>
      <w:szCs w:val="20"/>
    </w:rPr>
  </w:style>
  <w:style w:type="paragraph" w:customStyle="1" w:styleId="4D1FD6D770274045965854A22D901F6A7">
    <w:name w:val="4D1FD6D770274045965854A22D901F6A7"/>
    <w:rsid w:val="00C0064B"/>
    <w:pPr>
      <w:spacing w:after="0" w:line="240" w:lineRule="auto"/>
    </w:pPr>
    <w:rPr>
      <w:rFonts w:ascii="Calibri" w:eastAsia="Calibri" w:hAnsi="Calibri" w:cs="Arial"/>
      <w:sz w:val="18"/>
      <w:szCs w:val="20"/>
    </w:rPr>
  </w:style>
  <w:style w:type="paragraph" w:customStyle="1" w:styleId="94C330787B0C4EDEB22DC544677E74BB7">
    <w:name w:val="94C330787B0C4EDEB22DC544677E74BB7"/>
    <w:rsid w:val="00C0064B"/>
    <w:pPr>
      <w:spacing w:after="0" w:line="240" w:lineRule="auto"/>
    </w:pPr>
    <w:rPr>
      <w:rFonts w:ascii="Calibri" w:eastAsia="Calibri" w:hAnsi="Calibri" w:cs="Arial"/>
      <w:sz w:val="18"/>
      <w:szCs w:val="20"/>
    </w:rPr>
  </w:style>
  <w:style w:type="paragraph" w:customStyle="1" w:styleId="E299AC61183C4DD3AA3099EDA9D852457">
    <w:name w:val="E299AC61183C4DD3AA3099EDA9D852457"/>
    <w:rsid w:val="00C0064B"/>
    <w:pPr>
      <w:spacing w:after="0" w:line="240" w:lineRule="auto"/>
    </w:pPr>
    <w:rPr>
      <w:rFonts w:ascii="Calibri" w:eastAsia="Calibri" w:hAnsi="Calibri" w:cs="Arial"/>
      <w:sz w:val="18"/>
      <w:szCs w:val="20"/>
    </w:rPr>
  </w:style>
  <w:style w:type="paragraph" w:customStyle="1" w:styleId="B33E30EB21674D859FA3488D884CB0487">
    <w:name w:val="B33E30EB21674D859FA3488D884CB0487"/>
    <w:rsid w:val="00C0064B"/>
    <w:pPr>
      <w:spacing w:after="0" w:line="240" w:lineRule="auto"/>
    </w:pPr>
    <w:rPr>
      <w:rFonts w:ascii="Calibri" w:eastAsia="Calibri" w:hAnsi="Calibri" w:cs="Arial"/>
      <w:sz w:val="18"/>
      <w:szCs w:val="20"/>
    </w:rPr>
  </w:style>
  <w:style w:type="paragraph" w:customStyle="1" w:styleId="EE8A236D29F84671B5C5C9B2AA753CE07">
    <w:name w:val="EE8A236D29F84671B5C5C9B2AA753CE07"/>
    <w:rsid w:val="00C0064B"/>
    <w:pPr>
      <w:spacing w:after="0" w:line="240" w:lineRule="auto"/>
    </w:pPr>
    <w:rPr>
      <w:rFonts w:ascii="Calibri" w:eastAsia="Calibri" w:hAnsi="Calibri" w:cs="Arial"/>
      <w:sz w:val="18"/>
      <w:szCs w:val="20"/>
    </w:rPr>
  </w:style>
  <w:style w:type="paragraph" w:customStyle="1" w:styleId="F336A3DBF7024108B15E250493AE00687">
    <w:name w:val="F336A3DBF7024108B15E250493AE00687"/>
    <w:rsid w:val="00C0064B"/>
    <w:pPr>
      <w:spacing w:after="0" w:line="240" w:lineRule="auto"/>
    </w:pPr>
    <w:rPr>
      <w:rFonts w:ascii="Calibri" w:eastAsia="Calibri" w:hAnsi="Calibri" w:cs="Arial"/>
      <w:sz w:val="18"/>
      <w:szCs w:val="20"/>
    </w:rPr>
  </w:style>
  <w:style w:type="paragraph" w:customStyle="1" w:styleId="E8854F064CD5461997C0446EB508B9EE7">
    <w:name w:val="E8854F064CD5461997C0446EB508B9EE7"/>
    <w:rsid w:val="00C0064B"/>
    <w:pPr>
      <w:spacing w:after="0" w:line="240" w:lineRule="auto"/>
    </w:pPr>
    <w:rPr>
      <w:rFonts w:ascii="Calibri" w:eastAsia="Calibri" w:hAnsi="Calibri" w:cs="Arial"/>
      <w:sz w:val="18"/>
      <w:szCs w:val="20"/>
    </w:rPr>
  </w:style>
  <w:style w:type="paragraph" w:customStyle="1" w:styleId="51BE3B9980B945F7A7497CE1E2C520447">
    <w:name w:val="51BE3B9980B945F7A7497CE1E2C520447"/>
    <w:rsid w:val="00C0064B"/>
    <w:pPr>
      <w:spacing w:after="0" w:line="240" w:lineRule="auto"/>
    </w:pPr>
    <w:rPr>
      <w:rFonts w:ascii="Calibri" w:eastAsia="Calibri" w:hAnsi="Calibri" w:cs="Arial"/>
      <w:sz w:val="18"/>
      <w:szCs w:val="20"/>
    </w:rPr>
  </w:style>
  <w:style w:type="paragraph" w:customStyle="1" w:styleId="69AEFCEC1A944E149CBBF61E52CF2F027">
    <w:name w:val="69AEFCEC1A944E149CBBF61E52CF2F027"/>
    <w:rsid w:val="00C0064B"/>
    <w:pPr>
      <w:spacing w:after="0" w:line="240" w:lineRule="auto"/>
    </w:pPr>
    <w:rPr>
      <w:rFonts w:ascii="Calibri" w:eastAsia="Calibri" w:hAnsi="Calibri" w:cs="Arial"/>
      <w:sz w:val="18"/>
      <w:szCs w:val="20"/>
    </w:rPr>
  </w:style>
  <w:style w:type="paragraph" w:customStyle="1" w:styleId="4B88B6CF1B234E7B92FD3F4E19E6E0DE7">
    <w:name w:val="4B88B6CF1B234E7B92FD3F4E19E6E0DE7"/>
    <w:rsid w:val="00C0064B"/>
    <w:pPr>
      <w:spacing w:after="0" w:line="240" w:lineRule="auto"/>
    </w:pPr>
    <w:rPr>
      <w:rFonts w:ascii="Calibri" w:eastAsia="Calibri" w:hAnsi="Calibri" w:cs="Arial"/>
      <w:sz w:val="18"/>
      <w:szCs w:val="20"/>
    </w:rPr>
  </w:style>
  <w:style w:type="paragraph" w:customStyle="1" w:styleId="3A8D52EB844C4707A5CEC9B87DEFD70C7">
    <w:name w:val="3A8D52EB844C4707A5CEC9B87DEFD70C7"/>
    <w:rsid w:val="00C0064B"/>
    <w:pPr>
      <w:spacing w:after="0" w:line="240" w:lineRule="auto"/>
    </w:pPr>
    <w:rPr>
      <w:rFonts w:ascii="Calibri" w:eastAsia="Calibri" w:hAnsi="Calibri" w:cs="Arial"/>
      <w:sz w:val="18"/>
      <w:szCs w:val="20"/>
    </w:rPr>
  </w:style>
  <w:style w:type="paragraph" w:customStyle="1" w:styleId="7305AD192F0F47938B923DB090B0F2327">
    <w:name w:val="7305AD192F0F47938B923DB090B0F2327"/>
    <w:rsid w:val="00C0064B"/>
    <w:pPr>
      <w:spacing w:after="0" w:line="240" w:lineRule="auto"/>
    </w:pPr>
    <w:rPr>
      <w:rFonts w:ascii="Calibri" w:eastAsia="Calibri" w:hAnsi="Calibri" w:cs="Arial"/>
      <w:sz w:val="18"/>
      <w:szCs w:val="20"/>
    </w:rPr>
  </w:style>
  <w:style w:type="paragraph" w:customStyle="1" w:styleId="8E020A37FA124E7B9E11CCF3903511EA7">
    <w:name w:val="8E020A37FA124E7B9E11CCF3903511EA7"/>
    <w:rsid w:val="00C0064B"/>
    <w:pPr>
      <w:spacing w:after="0" w:line="240" w:lineRule="auto"/>
    </w:pPr>
    <w:rPr>
      <w:rFonts w:ascii="Calibri" w:eastAsia="Calibri" w:hAnsi="Calibri" w:cs="Arial"/>
      <w:sz w:val="18"/>
      <w:szCs w:val="20"/>
    </w:rPr>
  </w:style>
  <w:style w:type="paragraph" w:customStyle="1" w:styleId="681E7F84E2F04423A370F698C198E0797">
    <w:name w:val="681E7F84E2F04423A370F698C198E0797"/>
    <w:rsid w:val="00C0064B"/>
    <w:pPr>
      <w:spacing w:after="0" w:line="240" w:lineRule="auto"/>
    </w:pPr>
    <w:rPr>
      <w:rFonts w:ascii="Calibri" w:eastAsia="Calibri" w:hAnsi="Calibri" w:cs="Arial"/>
      <w:sz w:val="18"/>
      <w:szCs w:val="20"/>
    </w:rPr>
  </w:style>
  <w:style w:type="paragraph" w:customStyle="1" w:styleId="ABB4B75DDFC244E79FAC6043550B034B7">
    <w:name w:val="ABB4B75DDFC244E79FAC6043550B034B7"/>
    <w:rsid w:val="00C0064B"/>
    <w:pPr>
      <w:spacing w:after="0" w:line="240" w:lineRule="auto"/>
    </w:pPr>
    <w:rPr>
      <w:rFonts w:ascii="Calibri" w:eastAsia="Calibri" w:hAnsi="Calibri" w:cs="Arial"/>
      <w:sz w:val="18"/>
      <w:szCs w:val="20"/>
    </w:rPr>
  </w:style>
  <w:style w:type="paragraph" w:customStyle="1" w:styleId="7C9E2B817DC54D989BF7D78D71FDBEA67">
    <w:name w:val="7C9E2B817DC54D989BF7D78D71FDBEA67"/>
    <w:rsid w:val="00C0064B"/>
    <w:pPr>
      <w:spacing w:after="0" w:line="240" w:lineRule="auto"/>
    </w:pPr>
    <w:rPr>
      <w:rFonts w:ascii="Calibri" w:eastAsia="Calibri" w:hAnsi="Calibri" w:cs="Arial"/>
      <w:sz w:val="18"/>
      <w:szCs w:val="20"/>
    </w:rPr>
  </w:style>
  <w:style w:type="paragraph" w:customStyle="1" w:styleId="BCFDDED8E09045468386ECDAA79ADEF77">
    <w:name w:val="BCFDDED8E09045468386ECDAA79ADEF77"/>
    <w:rsid w:val="00C0064B"/>
    <w:pPr>
      <w:spacing w:after="0" w:line="240" w:lineRule="auto"/>
    </w:pPr>
    <w:rPr>
      <w:rFonts w:ascii="Calibri" w:eastAsia="Calibri" w:hAnsi="Calibri" w:cs="Arial"/>
      <w:sz w:val="18"/>
      <w:szCs w:val="20"/>
    </w:rPr>
  </w:style>
  <w:style w:type="paragraph" w:customStyle="1" w:styleId="9B8D182178724C25959634A95E7758227">
    <w:name w:val="9B8D182178724C25959634A95E7758227"/>
    <w:rsid w:val="00C0064B"/>
    <w:pPr>
      <w:spacing w:after="0" w:line="240" w:lineRule="auto"/>
    </w:pPr>
    <w:rPr>
      <w:rFonts w:ascii="Calibri" w:eastAsia="Calibri" w:hAnsi="Calibri" w:cs="Arial"/>
      <w:sz w:val="18"/>
      <w:szCs w:val="20"/>
    </w:rPr>
  </w:style>
  <w:style w:type="paragraph" w:customStyle="1" w:styleId="B91DD1FC9EBB497599468398812DC9267">
    <w:name w:val="B91DD1FC9EBB497599468398812DC9267"/>
    <w:rsid w:val="00C0064B"/>
    <w:pPr>
      <w:spacing w:after="0" w:line="240" w:lineRule="auto"/>
    </w:pPr>
    <w:rPr>
      <w:rFonts w:ascii="Calibri" w:eastAsia="Calibri" w:hAnsi="Calibri" w:cs="Arial"/>
      <w:sz w:val="18"/>
      <w:szCs w:val="20"/>
    </w:rPr>
  </w:style>
  <w:style w:type="paragraph" w:customStyle="1" w:styleId="79650A157317467C8811BBD1D2D2B1F67">
    <w:name w:val="79650A157317467C8811BBD1D2D2B1F67"/>
    <w:rsid w:val="00C0064B"/>
    <w:pPr>
      <w:spacing w:after="0" w:line="240" w:lineRule="auto"/>
    </w:pPr>
    <w:rPr>
      <w:rFonts w:ascii="Calibri" w:eastAsia="Calibri" w:hAnsi="Calibri" w:cs="Arial"/>
      <w:sz w:val="18"/>
      <w:szCs w:val="20"/>
    </w:rPr>
  </w:style>
  <w:style w:type="paragraph" w:customStyle="1" w:styleId="AB4A54D877644CB48A450166E38D57517">
    <w:name w:val="AB4A54D877644CB48A450166E38D57517"/>
    <w:rsid w:val="00C0064B"/>
    <w:pPr>
      <w:spacing w:after="0" w:line="240" w:lineRule="auto"/>
    </w:pPr>
    <w:rPr>
      <w:rFonts w:ascii="Calibri" w:eastAsia="Calibri" w:hAnsi="Calibri" w:cs="Arial"/>
      <w:sz w:val="18"/>
      <w:szCs w:val="20"/>
    </w:rPr>
  </w:style>
  <w:style w:type="paragraph" w:customStyle="1" w:styleId="EE15D5E9814445CDA61C719D24753CB37">
    <w:name w:val="EE15D5E9814445CDA61C719D24753CB37"/>
    <w:rsid w:val="00C0064B"/>
    <w:pPr>
      <w:spacing w:after="0" w:line="240" w:lineRule="auto"/>
    </w:pPr>
    <w:rPr>
      <w:rFonts w:ascii="Calibri" w:eastAsia="Calibri" w:hAnsi="Calibri" w:cs="Arial"/>
      <w:sz w:val="18"/>
      <w:szCs w:val="20"/>
    </w:rPr>
  </w:style>
  <w:style w:type="paragraph" w:customStyle="1" w:styleId="3C5216C631F0498BA6076EBBDC140D0F7">
    <w:name w:val="3C5216C631F0498BA6076EBBDC140D0F7"/>
    <w:rsid w:val="00C0064B"/>
    <w:pPr>
      <w:spacing w:after="0" w:line="240" w:lineRule="auto"/>
    </w:pPr>
    <w:rPr>
      <w:rFonts w:ascii="Calibri" w:eastAsia="Calibri" w:hAnsi="Calibri" w:cs="Arial"/>
      <w:sz w:val="18"/>
      <w:szCs w:val="20"/>
    </w:rPr>
  </w:style>
  <w:style w:type="paragraph" w:customStyle="1" w:styleId="063C9C0BCB544D0C882D73774AFD8B6D7">
    <w:name w:val="063C9C0BCB544D0C882D73774AFD8B6D7"/>
    <w:rsid w:val="00C0064B"/>
    <w:pPr>
      <w:spacing w:after="0" w:line="240" w:lineRule="auto"/>
    </w:pPr>
    <w:rPr>
      <w:rFonts w:ascii="Calibri" w:eastAsia="Calibri" w:hAnsi="Calibri" w:cs="Arial"/>
      <w:sz w:val="18"/>
      <w:szCs w:val="20"/>
    </w:rPr>
  </w:style>
  <w:style w:type="paragraph" w:customStyle="1" w:styleId="B2721529BC7745CA86F54582889B47547">
    <w:name w:val="B2721529BC7745CA86F54582889B47547"/>
    <w:rsid w:val="00C0064B"/>
    <w:pPr>
      <w:spacing w:after="0" w:line="240" w:lineRule="auto"/>
    </w:pPr>
    <w:rPr>
      <w:rFonts w:ascii="Calibri" w:eastAsia="Calibri" w:hAnsi="Calibri" w:cs="Arial"/>
      <w:sz w:val="18"/>
      <w:szCs w:val="20"/>
    </w:rPr>
  </w:style>
  <w:style w:type="paragraph" w:customStyle="1" w:styleId="71CC17D717674DB38FEF03775EDC97BD7">
    <w:name w:val="71CC17D717674DB38FEF03775EDC97BD7"/>
    <w:rsid w:val="00C0064B"/>
    <w:pPr>
      <w:spacing w:after="0" w:line="240" w:lineRule="auto"/>
    </w:pPr>
    <w:rPr>
      <w:rFonts w:ascii="Calibri" w:eastAsia="Calibri" w:hAnsi="Calibri" w:cs="Arial"/>
      <w:sz w:val="18"/>
      <w:szCs w:val="20"/>
    </w:rPr>
  </w:style>
  <w:style w:type="paragraph" w:customStyle="1" w:styleId="DB89D99131EB40EEB771F2AAC9720AC17">
    <w:name w:val="DB89D99131EB40EEB771F2AAC9720AC17"/>
    <w:rsid w:val="00C0064B"/>
    <w:pPr>
      <w:spacing w:after="0" w:line="240" w:lineRule="auto"/>
    </w:pPr>
    <w:rPr>
      <w:rFonts w:ascii="Calibri" w:eastAsia="Calibri" w:hAnsi="Calibri" w:cs="Arial"/>
      <w:sz w:val="18"/>
      <w:szCs w:val="20"/>
    </w:rPr>
  </w:style>
  <w:style w:type="paragraph" w:customStyle="1" w:styleId="2B7DFDF57AB040E9AD030D1D750C48EB7">
    <w:name w:val="2B7DFDF57AB040E9AD030D1D750C48EB7"/>
    <w:rsid w:val="00C0064B"/>
    <w:pPr>
      <w:spacing w:after="0" w:line="240" w:lineRule="auto"/>
    </w:pPr>
    <w:rPr>
      <w:rFonts w:ascii="Calibri" w:eastAsia="Calibri" w:hAnsi="Calibri" w:cs="Arial"/>
      <w:sz w:val="18"/>
      <w:szCs w:val="20"/>
    </w:rPr>
  </w:style>
  <w:style w:type="paragraph" w:customStyle="1" w:styleId="E4C3C5A580F941DA90030459BE61B08D7">
    <w:name w:val="E4C3C5A580F941DA90030459BE61B08D7"/>
    <w:rsid w:val="00C0064B"/>
    <w:pPr>
      <w:spacing w:after="0" w:line="240" w:lineRule="auto"/>
    </w:pPr>
    <w:rPr>
      <w:rFonts w:ascii="Calibri" w:eastAsia="Calibri" w:hAnsi="Calibri" w:cs="Arial"/>
      <w:sz w:val="18"/>
      <w:szCs w:val="20"/>
    </w:rPr>
  </w:style>
  <w:style w:type="paragraph" w:customStyle="1" w:styleId="E5D6C13D7B1B470E9B3DEC27FA54435E7">
    <w:name w:val="E5D6C13D7B1B470E9B3DEC27FA54435E7"/>
    <w:rsid w:val="00C0064B"/>
    <w:pPr>
      <w:spacing w:after="0" w:line="240" w:lineRule="auto"/>
    </w:pPr>
    <w:rPr>
      <w:rFonts w:ascii="Calibri" w:eastAsia="Calibri" w:hAnsi="Calibri" w:cs="Arial"/>
      <w:sz w:val="18"/>
      <w:szCs w:val="20"/>
    </w:rPr>
  </w:style>
  <w:style w:type="paragraph" w:customStyle="1" w:styleId="B9EAA3B0B0674B849AC2611FF33FE3F57">
    <w:name w:val="B9EAA3B0B0674B849AC2611FF33FE3F57"/>
    <w:rsid w:val="00C0064B"/>
    <w:pPr>
      <w:spacing w:after="0" w:line="240" w:lineRule="auto"/>
    </w:pPr>
    <w:rPr>
      <w:rFonts w:ascii="Calibri" w:eastAsia="Calibri" w:hAnsi="Calibri" w:cs="Arial"/>
      <w:sz w:val="18"/>
      <w:szCs w:val="20"/>
    </w:rPr>
  </w:style>
  <w:style w:type="paragraph" w:customStyle="1" w:styleId="6394F29CD6AD42E99F0826CAE3FB70A17">
    <w:name w:val="6394F29CD6AD42E99F0826CAE3FB70A17"/>
    <w:rsid w:val="00C0064B"/>
    <w:pPr>
      <w:spacing w:after="0" w:line="240" w:lineRule="auto"/>
    </w:pPr>
    <w:rPr>
      <w:rFonts w:ascii="Calibri" w:eastAsia="Calibri" w:hAnsi="Calibri" w:cs="Arial"/>
      <w:sz w:val="18"/>
      <w:szCs w:val="20"/>
    </w:rPr>
  </w:style>
  <w:style w:type="paragraph" w:customStyle="1" w:styleId="0B2A3B3EB42C4D1DB03E36CA37645FDC7">
    <w:name w:val="0B2A3B3EB42C4D1DB03E36CA37645FDC7"/>
    <w:rsid w:val="00C0064B"/>
    <w:pPr>
      <w:spacing w:after="0" w:line="240" w:lineRule="auto"/>
    </w:pPr>
    <w:rPr>
      <w:rFonts w:ascii="Calibri" w:eastAsia="Calibri" w:hAnsi="Calibri" w:cs="Arial"/>
      <w:sz w:val="18"/>
      <w:szCs w:val="20"/>
    </w:rPr>
  </w:style>
  <w:style w:type="paragraph" w:customStyle="1" w:styleId="75B677575B964FA29F2AFC43F2C086EF7">
    <w:name w:val="75B677575B964FA29F2AFC43F2C086EF7"/>
    <w:rsid w:val="00C0064B"/>
    <w:pPr>
      <w:spacing w:after="0" w:line="240" w:lineRule="auto"/>
    </w:pPr>
    <w:rPr>
      <w:rFonts w:ascii="Calibri" w:eastAsia="Calibri" w:hAnsi="Calibri" w:cs="Arial"/>
      <w:sz w:val="18"/>
      <w:szCs w:val="20"/>
    </w:rPr>
  </w:style>
  <w:style w:type="paragraph" w:customStyle="1" w:styleId="828998569AEA4EA3BD341009A37E23357">
    <w:name w:val="828998569AEA4EA3BD341009A37E23357"/>
    <w:rsid w:val="00C0064B"/>
    <w:pPr>
      <w:spacing w:after="0" w:line="240" w:lineRule="auto"/>
    </w:pPr>
    <w:rPr>
      <w:rFonts w:ascii="Calibri" w:eastAsia="Calibri" w:hAnsi="Calibri" w:cs="Arial"/>
      <w:sz w:val="18"/>
      <w:szCs w:val="20"/>
    </w:rPr>
  </w:style>
  <w:style w:type="paragraph" w:customStyle="1" w:styleId="094177EB8F7442B5AD3AD8CB9F1EEAE17">
    <w:name w:val="094177EB8F7442B5AD3AD8CB9F1EEAE17"/>
    <w:rsid w:val="00C0064B"/>
    <w:pPr>
      <w:spacing w:after="0" w:line="240" w:lineRule="auto"/>
    </w:pPr>
    <w:rPr>
      <w:rFonts w:ascii="Calibri" w:eastAsia="Calibri" w:hAnsi="Calibri" w:cs="Arial"/>
      <w:sz w:val="18"/>
      <w:szCs w:val="20"/>
    </w:rPr>
  </w:style>
  <w:style w:type="paragraph" w:customStyle="1" w:styleId="598E3BBBFB724E6CBE736F79BE4F03E17">
    <w:name w:val="598E3BBBFB724E6CBE736F79BE4F03E17"/>
    <w:rsid w:val="00C0064B"/>
    <w:pPr>
      <w:spacing w:after="0" w:line="240" w:lineRule="auto"/>
    </w:pPr>
    <w:rPr>
      <w:rFonts w:ascii="Calibri" w:eastAsia="Calibri" w:hAnsi="Calibri" w:cs="Arial"/>
      <w:sz w:val="18"/>
      <w:szCs w:val="20"/>
    </w:rPr>
  </w:style>
  <w:style w:type="paragraph" w:customStyle="1" w:styleId="E697605A487F4E719A1E65895F5029677">
    <w:name w:val="E697605A487F4E719A1E65895F5029677"/>
    <w:rsid w:val="00C0064B"/>
    <w:pPr>
      <w:spacing w:after="0" w:line="240" w:lineRule="auto"/>
    </w:pPr>
    <w:rPr>
      <w:rFonts w:ascii="Calibri" w:eastAsia="Calibri" w:hAnsi="Calibri" w:cs="Arial"/>
      <w:sz w:val="18"/>
      <w:szCs w:val="20"/>
    </w:rPr>
  </w:style>
  <w:style w:type="paragraph" w:customStyle="1" w:styleId="1403B321B62F4838A3B5D81524BB60D67">
    <w:name w:val="1403B321B62F4838A3B5D81524BB60D67"/>
    <w:rsid w:val="00C0064B"/>
    <w:pPr>
      <w:spacing w:after="0" w:line="240" w:lineRule="auto"/>
    </w:pPr>
    <w:rPr>
      <w:rFonts w:ascii="Calibri" w:eastAsia="Calibri" w:hAnsi="Calibri" w:cs="Arial"/>
      <w:sz w:val="18"/>
      <w:szCs w:val="20"/>
    </w:rPr>
  </w:style>
  <w:style w:type="paragraph" w:customStyle="1" w:styleId="46252FF9288A40118AC5284F48B1785C7">
    <w:name w:val="46252FF9288A40118AC5284F48B1785C7"/>
    <w:rsid w:val="00C0064B"/>
    <w:pPr>
      <w:spacing w:after="0" w:line="240" w:lineRule="auto"/>
    </w:pPr>
    <w:rPr>
      <w:rFonts w:ascii="Calibri" w:eastAsia="Calibri" w:hAnsi="Calibri" w:cs="Arial"/>
      <w:sz w:val="18"/>
      <w:szCs w:val="20"/>
    </w:rPr>
  </w:style>
  <w:style w:type="paragraph" w:customStyle="1" w:styleId="1F8D77D45F8649438091181400B6561D7">
    <w:name w:val="1F8D77D45F8649438091181400B6561D7"/>
    <w:rsid w:val="00C0064B"/>
    <w:pPr>
      <w:spacing w:after="0" w:line="240" w:lineRule="auto"/>
    </w:pPr>
    <w:rPr>
      <w:rFonts w:ascii="Calibri" w:eastAsia="Calibri" w:hAnsi="Calibri" w:cs="Arial"/>
      <w:sz w:val="18"/>
      <w:szCs w:val="20"/>
    </w:rPr>
  </w:style>
  <w:style w:type="paragraph" w:customStyle="1" w:styleId="EDDF758C96004CC19B996B207F465B107">
    <w:name w:val="EDDF758C96004CC19B996B207F465B107"/>
    <w:rsid w:val="00C0064B"/>
    <w:pPr>
      <w:spacing w:after="0" w:line="240" w:lineRule="auto"/>
    </w:pPr>
    <w:rPr>
      <w:rFonts w:ascii="Calibri" w:eastAsia="Calibri" w:hAnsi="Calibri" w:cs="Arial"/>
      <w:sz w:val="18"/>
      <w:szCs w:val="20"/>
    </w:rPr>
  </w:style>
  <w:style w:type="paragraph" w:customStyle="1" w:styleId="FB05B176807949DF83D0D90BB805CE9D7">
    <w:name w:val="FB05B176807949DF83D0D90BB805CE9D7"/>
    <w:rsid w:val="00C0064B"/>
    <w:pPr>
      <w:spacing w:after="0" w:line="240" w:lineRule="auto"/>
    </w:pPr>
    <w:rPr>
      <w:rFonts w:ascii="Calibri" w:eastAsia="Calibri" w:hAnsi="Calibri" w:cs="Arial"/>
      <w:sz w:val="18"/>
      <w:szCs w:val="20"/>
    </w:rPr>
  </w:style>
  <w:style w:type="paragraph" w:customStyle="1" w:styleId="A86D0166485943108628D543E5C2F4517">
    <w:name w:val="A86D0166485943108628D543E5C2F4517"/>
    <w:rsid w:val="00C0064B"/>
    <w:pPr>
      <w:spacing w:after="0" w:line="240" w:lineRule="auto"/>
    </w:pPr>
    <w:rPr>
      <w:rFonts w:ascii="Calibri" w:eastAsia="Calibri" w:hAnsi="Calibri" w:cs="Arial"/>
      <w:sz w:val="18"/>
      <w:szCs w:val="20"/>
    </w:rPr>
  </w:style>
  <w:style w:type="paragraph" w:customStyle="1" w:styleId="2D63DDF366C748119269D79050C986C57">
    <w:name w:val="2D63DDF366C748119269D79050C986C57"/>
    <w:rsid w:val="00C0064B"/>
    <w:pPr>
      <w:spacing w:after="0" w:line="240" w:lineRule="auto"/>
    </w:pPr>
    <w:rPr>
      <w:rFonts w:ascii="Calibri" w:eastAsia="Calibri" w:hAnsi="Calibri" w:cs="Arial"/>
      <w:sz w:val="18"/>
      <w:szCs w:val="20"/>
    </w:rPr>
  </w:style>
  <w:style w:type="paragraph" w:customStyle="1" w:styleId="A5749D5892E349E78B6CF28F87A38F707">
    <w:name w:val="A5749D5892E349E78B6CF28F87A38F707"/>
    <w:rsid w:val="00C0064B"/>
    <w:pPr>
      <w:spacing w:after="0" w:line="240" w:lineRule="auto"/>
    </w:pPr>
    <w:rPr>
      <w:rFonts w:ascii="Calibri" w:eastAsia="Calibri" w:hAnsi="Calibri" w:cs="Arial"/>
      <w:sz w:val="18"/>
      <w:szCs w:val="20"/>
    </w:rPr>
  </w:style>
  <w:style w:type="paragraph" w:customStyle="1" w:styleId="A0FA2B8714754E0DB09B6241E23C65507">
    <w:name w:val="A0FA2B8714754E0DB09B6241E23C65507"/>
    <w:rsid w:val="00C0064B"/>
    <w:pPr>
      <w:spacing w:after="0" w:line="240" w:lineRule="auto"/>
    </w:pPr>
    <w:rPr>
      <w:rFonts w:ascii="Calibri" w:eastAsia="Calibri" w:hAnsi="Calibri" w:cs="Arial"/>
      <w:sz w:val="18"/>
      <w:szCs w:val="20"/>
    </w:rPr>
  </w:style>
  <w:style w:type="paragraph" w:customStyle="1" w:styleId="360E5634606A423AA9F1D4CF80B586B27">
    <w:name w:val="360E5634606A423AA9F1D4CF80B586B27"/>
    <w:rsid w:val="00C0064B"/>
    <w:pPr>
      <w:spacing w:after="0" w:line="240" w:lineRule="auto"/>
    </w:pPr>
    <w:rPr>
      <w:rFonts w:ascii="Calibri" w:eastAsia="Calibri" w:hAnsi="Calibri" w:cs="Arial"/>
      <w:sz w:val="18"/>
      <w:szCs w:val="20"/>
    </w:rPr>
  </w:style>
  <w:style w:type="paragraph" w:customStyle="1" w:styleId="50FE7A3ADC1B4B29AD8FFB547938049A7">
    <w:name w:val="50FE7A3ADC1B4B29AD8FFB547938049A7"/>
    <w:rsid w:val="00C0064B"/>
    <w:pPr>
      <w:spacing w:after="0" w:line="240" w:lineRule="auto"/>
    </w:pPr>
    <w:rPr>
      <w:rFonts w:ascii="Calibri" w:eastAsia="Calibri" w:hAnsi="Calibri" w:cs="Arial"/>
      <w:sz w:val="18"/>
      <w:szCs w:val="20"/>
    </w:rPr>
  </w:style>
  <w:style w:type="paragraph" w:customStyle="1" w:styleId="34DCBCC9AEB448C4AC670D1E4D5518077">
    <w:name w:val="34DCBCC9AEB448C4AC670D1E4D5518077"/>
    <w:rsid w:val="00C0064B"/>
    <w:pPr>
      <w:spacing w:after="0" w:line="240" w:lineRule="auto"/>
    </w:pPr>
    <w:rPr>
      <w:rFonts w:ascii="Calibri" w:eastAsia="Calibri" w:hAnsi="Calibri" w:cs="Arial"/>
      <w:sz w:val="18"/>
      <w:szCs w:val="20"/>
    </w:rPr>
  </w:style>
  <w:style w:type="paragraph" w:customStyle="1" w:styleId="4DA98FED72874E7DA9B59759E8534E5E7">
    <w:name w:val="4DA98FED72874E7DA9B59759E8534E5E7"/>
    <w:rsid w:val="00C0064B"/>
    <w:pPr>
      <w:spacing w:after="0" w:line="240" w:lineRule="auto"/>
    </w:pPr>
    <w:rPr>
      <w:rFonts w:ascii="Calibri" w:eastAsia="Calibri" w:hAnsi="Calibri" w:cs="Arial"/>
      <w:sz w:val="18"/>
      <w:szCs w:val="20"/>
    </w:rPr>
  </w:style>
  <w:style w:type="paragraph" w:customStyle="1" w:styleId="948BDE42B4044FD8B7BE3F3F11D90E547">
    <w:name w:val="948BDE42B4044FD8B7BE3F3F11D90E547"/>
    <w:rsid w:val="00C0064B"/>
    <w:pPr>
      <w:spacing w:after="0" w:line="240" w:lineRule="auto"/>
    </w:pPr>
    <w:rPr>
      <w:rFonts w:ascii="Calibri" w:eastAsia="Calibri" w:hAnsi="Calibri" w:cs="Arial"/>
      <w:sz w:val="18"/>
      <w:szCs w:val="20"/>
    </w:rPr>
  </w:style>
  <w:style w:type="paragraph" w:customStyle="1" w:styleId="2062FD903E1F4B329B4C2FDD0CBA16EF7">
    <w:name w:val="2062FD903E1F4B329B4C2FDD0CBA16EF7"/>
    <w:rsid w:val="00C0064B"/>
    <w:pPr>
      <w:spacing w:after="0" w:line="240" w:lineRule="auto"/>
    </w:pPr>
    <w:rPr>
      <w:rFonts w:ascii="Calibri" w:eastAsia="Calibri" w:hAnsi="Calibri" w:cs="Arial"/>
      <w:sz w:val="18"/>
      <w:szCs w:val="20"/>
    </w:rPr>
  </w:style>
  <w:style w:type="paragraph" w:customStyle="1" w:styleId="6AFD66B835E44EAB95C6F56604B62C287">
    <w:name w:val="6AFD66B835E44EAB95C6F56604B62C287"/>
    <w:rsid w:val="00C0064B"/>
    <w:pPr>
      <w:spacing w:after="0" w:line="240" w:lineRule="auto"/>
    </w:pPr>
    <w:rPr>
      <w:rFonts w:ascii="Calibri" w:eastAsia="Calibri" w:hAnsi="Calibri" w:cs="Arial"/>
      <w:sz w:val="18"/>
      <w:szCs w:val="20"/>
    </w:rPr>
  </w:style>
  <w:style w:type="paragraph" w:customStyle="1" w:styleId="37262BD10E944151B9D2CBB304C2935E7">
    <w:name w:val="37262BD10E944151B9D2CBB304C2935E7"/>
    <w:rsid w:val="00C0064B"/>
    <w:pPr>
      <w:spacing w:after="0" w:line="240" w:lineRule="auto"/>
    </w:pPr>
    <w:rPr>
      <w:rFonts w:ascii="Calibri" w:eastAsia="Calibri" w:hAnsi="Calibri" w:cs="Arial"/>
      <w:sz w:val="18"/>
      <w:szCs w:val="20"/>
    </w:rPr>
  </w:style>
  <w:style w:type="paragraph" w:customStyle="1" w:styleId="8D7367F06084431C9407B9A75C7A57C97">
    <w:name w:val="8D7367F06084431C9407B9A75C7A57C97"/>
    <w:rsid w:val="00C0064B"/>
    <w:pPr>
      <w:spacing w:after="0" w:line="240" w:lineRule="auto"/>
    </w:pPr>
    <w:rPr>
      <w:rFonts w:ascii="Calibri" w:eastAsia="Calibri" w:hAnsi="Calibri" w:cs="Arial"/>
      <w:sz w:val="18"/>
      <w:szCs w:val="20"/>
    </w:rPr>
  </w:style>
  <w:style w:type="paragraph" w:customStyle="1" w:styleId="3EBDB369CE4E414BA551934B9BD661737">
    <w:name w:val="3EBDB369CE4E414BA551934B9BD661737"/>
    <w:rsid w:val="00C0064B"/>
    <w:pPr>
      <w:spacing w:after="0" w:line="240" w:lineRule="auto"/>
    </w:pPr>
    <w:rPr>
      <w:rFonts w:ascii="Calibri" w:eastAsia="Calibri" w:hAnsi="Calibri" w:cs="Arial"/>
      <w:sz w:val="18"/>
      <w:szCs w:val="20"/>
    </w:rPr>
  </w:style>
  <w:style w:type="paragraph" w:customStyle="1" w:styleId="9C370DE850CE4A839475BD9CA1FB240A7">
    <w:name w:val="9C370DE850CE4A839475BD9CA1FB240A7"/>
    <w:rsid w:val="00C0064B"/>
    <w:pPr>
      <w:spacing w:after="0" w:line="240" w:lineRule="auto"/>
    </w:pPr>
    <w:rPr>
      <w:rFonts w:ascii="Calibri" w:eastAsia="Calibri" w:hAnsi="Calibri" w:cs="Arial"/>
      <w:sz w:val="18"/>
      <w:szCs w:val="20"/>
    </w:rPr>
  </w:style>
  <w:style w:type="paragraph" w:customStyle="1" w:styleId="CC2BD2A7A1B54553BD3B65851F5443177">
    <w:name w:val="CC2BD2A7A1B54553BD3B65851F5443177"/>
    <w:rsid w:val="00C0064B"/>
    <w:pPr>
      <w:spacing w:after="0" w:line="240" w:lineRule="auto"/>
    </w:pPr>
    <w:rPr>
      <w:rFonts w:ascii="Calibri" w:eastAsia="Calibri" w:hAnsi="Calibri" w:cs="Arial"/>
      <w:sz w:val="18"/>
      <w:szCs w:val="20"/>
    </w:rPr>
  </w:style>
  <w:style w:type="paragraph" w:customStyle="1" w:styleId="6D2B23A59A684190B8587DB52C67EA077">
    <w:name w:val="6D2B23A59A684190B8587DB52C67EA077"/>
    <w:rsid w:val="00C0064B"/>
    <w:pPr>
      <w:spacing w:after="0" w:line="240" w:lineRule="auto"/>
    </w:pPr>
    <w:rPr>
      <w:rFonts w:ascii="Calibri" w:eastAsia="Calibri" w:hAnsi="Calibri" w:cs="Arial"/>
      <w:sz w:val="18"/>
      <w:szCs w:val="20"/>
    </w:rPr>
  </w:style>
  <w:style w:type="paragraph" w:customStyle="1" w:styleId="EE1F8FBD399B4C49947DCC07878351227">
    <w:name w:val="EE1F8FBD399B4C49947DCC07878351227"/>
    <w:rsid w:val="00C0064B"/>
    <w:pPr>
      <w:spacing w:after="0" w:line="240" w:lineRule="auto"/>
    </w:pPr>
    <w:rPr>
      <w:rFonts w:ascii="Calibri" w:eastAsia="Calibri" w:hAnsi="Calibri" w:cs="Arial"/>
      <w:sz w:val="18"/>
      <w:szCs w:val="20"/>
    </w:rPr>
  </w:style>
  <w:style w:type="paragraph" w:customStyle="1" w:styleId="21ED43334D084422AC9FCF34953F55547">
    <w:name w:val="21ED43334D084422AC9FCF34953F55547"/>
    <w:rsid w:val="00C0064B"/>
    <w:pPr>
      <w:spacing w:after="0" w:line="240" w:lineRule="auto"/>
    </w:pPr>
    <w:rPr>
      <w:rFonts w:ascii="Calibri" w:eastAsia="Calibri" w:hAnsi="Calibri" w:cs="Arial"/>
      <w:sz w:val="18"/>
      <w:szCs w:val="20"/>
    </w:rPr>
  </w:style>
  <w:style w:type="paragraph" w:customStyle="1" w:styleId="C17BB60913FE4A0993646ECC7C7C14C97">
    <w:name w:val="C17BB60913FE4A0993646ECC7C7C14C97"/>
    <w:rsid w:val="00C0064B"/>
    <w:pPr>
      <w:spacing w:after="0" w:line="240" w:lineRule="auto"/>
    </w:pPr>
    <w:rPr>
      <w:rFonts w:ascii="Calibri" w:eastAsia="Calibri" w:hAnsi="Calibri" w:cs="Arial"/>
      <w:sz w:val="18"/>
      <w:szCs w:val="20"/>
    </w:rPr>
  </w:style>
  <w:style w:type="paragraph" w:customStyle="1" w:styleId="9B9EA73258234842B18B5FB57BC00E337">
    <w:name w:val="9B9EA73258234842B18B5FB57BC00E337"/>
    <w:rsid w:val="00C0064B"/>
    <w:pPr>
      <w:spacing w:after="0" w:line="240" w:lineRule="auto"/>
    </w:pPr>
    <w:rPr>
      <w:rFonts w:ascii="Calibri" w:eastAsia="Calibri" w:hAnsi="Calibri" w:cs="Arial"/>
      <w:sz w:val="18"/>
      <w:szCs w:val="20"/>
    </w:rPr>
  </w:style>
  <w:style w:type="paragraph" w:customStyle="1" w:styleId="E2295187E6984C5E800D8BF3FA4D0C767">
    <w:name w:val="E2295187E6984C5E800D8BF3FA4D0C767"/>
    <w:rsid w:val="00C0064B"/>
    <w:pPr>
      <w:spacing w:after="0" w:line="240" w:lineRule="auto"/>
    </w:pPr>
    <w:rPr>
      <w:rFonts w:ascii="Calibri" w:eastAsia="Calibri" w:hAnsi="Calibri" w:cs="Arial"/>
      <w:sz w:val="18"/>
      <w:szCs w:val="20"/>
    </w:rPr>
  </w:style>
  <w:style w:type="paragraph" w:customStyle="1" w:styleId="EA9AF427F45849F3B3AC694CE300D3AC7">
    <w:name w:val="EA9AF427F45849F3B3AC694CE300D3AC7"/>
    <w:rsid w:val="00C0064B"/>
    <w:pPr>
      <w:spacing w:after="0" w:line="240" w:lineRule="auto"/>
    </w:pPr>
    <w:rPr>
      <w:rFonts w:ascii="Calibri" w:eastAsia="Calibri" w:hAnsi="Calibri" w:cs="Arial"/>
      <w:sz w:val="18"/>
      <w:szCs w:val="20"/>
    </w:rPr>
  </w:style>
  <w:style w:type="paragraph" w:customStyle="1" w:styleId="A4526E0154F74B0894ECFD34AC4DD22E7">
    <w:name w:val="A4526E0154F74B0894ECFD34AC4DD22E7"/>
    <w:rsid w:val="00C0064B"/>
    <w:pPr>
      <w:spacing w:after="0" w:line="240" w:lineRule="auto"/>
    </w:pPr>
    <w:rPr>
      <w:rFonts w:ascii="Calibri" w:eastAsia="Calibri" w:hAnsi="Calibri" w:cs="Arial"/>
      <w:sz w:val="18"/>
      <w:szCs w:val="20"/>
    </w:rPr>
  </w:style>
  <w:style w:type="paragraph" w:customStyle="1" w:styleId="0C02387FC3744DD5AB9514490A36D5917">
    <w:name w:val="0C02387FC3744DD5AB9514490A36D5917"/>
    <w:rsid w:val="00C0064B"/>
    <w:pPr>
      <w:spacing w:after="0" w:line="240" w:lineRule="auto"/>
    </w:pPr>
    <w:rPr>
      <w:rFonts w:ascii="Calibri" w:eastAsia="Calibri" w:hAnsi="Calibri" w:cs="Arial"/>
      <w:sz w:val="18"/>
      <w:szCs w:val="20"/>
    </w:rPr>
  </w:style>
  <w:style w:type="paragraph" w:customStyle="1" w:styleId="BA8B1327E8AA46AC9FBDB57A5BB68DB07">
    <w:name w:val="BA8B1327E8AA46AC9FBDB57A5BB68DB07"/>
    <w:rsid w:val="00C0064B"/>
    <w:pPr>
      <w:spacing w:after="0" w:line="240" w:lineRule="auto"/>
    </w:pPr>
    <w:rPr>
      <w:rFonts w:ascii="Calibri" w:eastAsia="Calibri" w:hAnsi="Calibri" w:cs="Arial"/>
      <w:sz w:val="18"/>
      <w:szCs w:val="20"/>
    </w:rPr>
  </w:style>
  <w:style w:type="paragraph" w:customStyle="1" w:styleId="CA296615E2954ECA881A74DD323A720F7">
    <w:name w:val="CA296615E2954ECA881A74DD323A720F7"/>
    <w:rsid w:val="00C0064B"/>
    <w:pPr>
      <w:spacing w:after="0" w:line="240" w:lineRule="auto"/>
    </w:pPr>
    <w:rPr>
      <w:rFonts w:ascii="Calibri" w:eastAsia="Calibri" w:hAnsi="Calibri" w:cs="Arial"/>
      <w:sz w:val="18"/>
      <w:szCs w:val="20"/>
    </w:rPr>
  </w:style>
  <w:style w:type="paragraph" w:customStyle="1" w:styleId="DD583C33BC644D08A6F227F0D7017BB27">
    <w:name w:val="DD583C33BC644D08A6F227F0D7017BB27"/>
    <w:rsid w:val="00C0064B"/>
    <w:pPr>
      <w:spacing w:after="0" w:line="240" w:lineRule="auto"/>
    </w:pPr>
    <w:rPr>
      <w:rFonts w:ascii="Calibri" w:eastAsia="Calibri" w:hAnsi="Calibri" w:cs="Arial"/>
      <w:sz w:val="18"/>
      <w:szCs w:val="20"/>
    </w:rPr>
  </w:style>
  <w:style w:type="paragraph" w:customStyle="1" w:styleId="2826E28FD43D4BF695656F9694FDF7037">
    <w:name w:val="2826E28FD43D4BF695656F9694FDF7037"/>
    <w:rsid w:val="00C0064B"/>
    <w:pPr>
      <w:spacing w:after="0" w:line="240" w:lineRule="auto"/>
    </w:pPr>
    <w:rPr>
      <w:rFonts w:ascii="Calibri" w:eastAsia="Calibri" w:hAnsi="Calibri" w:cs="Arial"/>
      <w:sz w:val="18"/>
      <w:szCs w:val="20"/>
    </w:rPr>
  </w:style>
  <w:style w:type="paragraph" w:customStyle="1" w:styleId="C1F022BC58EC475E92F7536461A4F21A7">
    <w:name w:val="C1F022BC58EC475E92F7536461A4F21A7"/>
    <w:rsid w:val="00C0064B"/>
    <w:pPr>
      <w:spacing w:after="0" w:line="240" w:lineRule="auto"/>
    </w:pPr>
    <w:rPr>
      <w:rFonts w:ascii="Calibri" w:eastAsia="Calibri" w:hAnsi="Calibri" w:cs="Arial"/>
      <w:sz w:val="18"/>
      <w:szCs w:val="20"/>
    </w:rPr>
  </w:style>
  <w:style w:type="paragraph" w:customStyle="1" w:styleId="8F250EEA46AA41E5B1A49B727F09423C7">
    <w:name w:val="8F250EEA46AA41E5B1A49B727F09423C7"/>
    <w:rsid w:val="00C0064B"/>
    <w:pPr>
      <w:spacing w:after="0" w:line="240" w:lineRule="auto"/>
    </w:pPr>
    <w:rPr>
      <w:rFonts w:ascii="Calibri" w:eastAsia="Calibri" w:hAnsi="Calibri" w:cs="Arial"/>
      <w:sz w:val="18"/>
      <w:szCs w:val="20"/>
    </w:rPr>
  </w:style>
  <w:style w:type="paragraph" w:customStyle="1" w:styleId="A8A96B9A34684BC9BFB9ACC628E5B9477">
    <w:name w:val="A8A96B9A34684BC9BFB9ACC628E5B9477"/>
    <w:rsid w:val="00C0064B"/>
    <w:pPr>
      <w:spacing w:after="0" w:line="240" w:lineRule="auto"/>
    </w:pPr>
    <w:rPr>
      <w:rFonts w:ascii="Calibri" w:eastAsia="Calibri" w:hAnsi="Calibri" w:cs="Arial"/>
      <w:sz w:val="18"/>
      <w:szCs w:val="20"/>
    </w:rPr>
  </w:style>
  <w:style w:type="paragraph" w:customStyle="1" w:styleId="DC2398BEB7474E7590865C46B1813EDF7">
    <w:name w:val="DC2398BEB7474E7590865C46B1813EDF7"/>
    <w:rsid w:val="00C0064B"/>
    <w:pPr>
      <w:spacing w:after="0" w:line="240" w:lineRule="auto"/>
    </w:pPr>
    <w:rPr>
      <w:rFonts w:ascii="Calibri" w:eastAsia="Calibri" w:hAnsi="Calibri" w:cs="Arial"/>
      <w:sz w:val="18"/>
      <w:szCs w:val="20"/>
    </w:rPr>
  </w:style>
  <w:style w:type="paragraph" w:customStyle="1" w:styleId="2843DC61543F49C7AB05396165681D557">
    <w:name w:val="2843DC61543F49C7AB05396165681D557"/>
    <w:rsid w:val="00C0064B"/>
    <w:pPr>
      <w:spacing w:after="0" w:line="240" w:lineRule="auto"/>
    </w:pPr>
    <w:rPr>
      <w:rFonts w:ascii="Calibri" w:eastAsia="Calibri" w:hAnsi="Calibri" w:cs="Arial"/>
      <w:sz w:val="18"/>
      <w:szCs w:val="20"/>
    </w:rPr>
  </w:style>
  <w:style w:type="paragraph" w:customStyle="1" w:styleId="4F694E7DAF1747A3BD4050D2EC53985D7">
    <w:name w:val="4F694E7DAF1747A3BD4050D2EC53985D7"/>
    <w:rsid w:val="00C0064B"/>
    <w:pPr>
      <w:spacing w:after="0" w:line="240" w:lineRule="auto"/>
    </w:pPr>
    <w:rPr>
      <w:rFonts w:ascii="Calibri" w:eastAsia="Calibri" w:hAnsi="Calibri" w:cs="Arial"/>
      <w:sz w:val="18"/>
      <w:szCs w:val="20"/>
    </w:rPr>
  </w:style>
  <w:style w:type="paragraph" w:customStyle="1" w:styleId="0B1856B52813448298E203E7F95844297">
    <w:name w:val="0B1856B52813448298E203E7F95844297"/>
    <w:rsid w:val="00C0064B"/>
    <w:pPr>
      <w:spacing w:after="0" w:line="240" w:lineRule="auto"/>
    </w:pPr>
    <w:rPr>
      <w:rFonts w:ascii="Calibri" w:eastAsia="Calibri" w:hAnsi="Calibri" w:cs="Arial"/>
      <w:sz w:val="18"/>
      <w:szCs w:val="20"/>
    </w:rPr>
  </w:style>
  <w:style w:type="paragraph" w:customStyle="1" w:styleId="E879194D813B49029CE7FA386F692C477">
    <w:name w:val="E879194D813B49029CE7FA386F692C477"/>
    <w:rsid w:val="00C0064B"/>
    <w:pPr>
      <w:spacing w:after="0" w:line="240" w:lineRule="auto"/>
    </w:pPr>
    <w:rPr>
      <w:rFonts w:ascii="Calibri" w:eastAsia="Calibri" w:hAnsi="Calibri" w:cs="Arial"/>
      <w:sz w:val="18"/>
      <w:szCs w:val="20"/>
    </w:rPr>
  </w:style>
  <w:style w:type="paragraph" w:customStyle="1" w:styleId="655200FAF33D4CED89220E41577FD6387">
    <w:name w:val="655200FAF33D4CED89220E41577FD6387"/>
    <w:rsid w:val="00C0064B"/>
    <w:pPr>
      <w:spacing w:after="0" w:line="240" w:lineRule="auto"/>
    </w:pPr>
    <w:rPr>
      <w:rFonts w:ascii="Calibri" w:eastAsia="Calibri" w:hAnsi="Calibri" w:cs="Arial"/>
      <w:sz w:val="18"/>
      <w:szCs w:val="20"/>
    </w:rPr>
  </w:style>
  <w:style w:type="paragraph" w:customStyle="1" w:styleId="D85A6241D9B747AE985EF9B0D93205377">
    <w:name w:val="D85A6241D9B747AE985EF9B0D93205377"/>
    <w:rsid w:val="00C0064B"/>
    <w:pPr>
      <w:spacing w:after="0" w:line="240" w:lineRule="auto"/>
    </w:pPr>
    <w:rPr>
      <w:rFonts w:ascii="Calibri" w:eastAsia="Calibri" w:hAnsi="Calibri" w:cs="Arial"/>
      <w:sz w:val="18"/>
      <w:szCs w:val="20"/>
    </w:rPr>
  </w:style>
  <w:style w:type="paragraph" w:customStyle="1" w:styleId="839E2FB31CC84CA0AA90AE857630BCEE7">
    <w:name w:val="839E2FB31CC84CA0AA90AE857630BCEE7"/>
    <w:rsid w:val="00C0064B"/>
    <w:pPr>
      <w:spacing w:after="0" w:line="240" w:lineRule="auto"/>
    </w:pPr>
    <w:rPr>
      <w:rFonts w:ascii="Calibri" w:eastAsia="Calibri" w:hAnsi="Calibri" w:cs="Arial"/>
      <w:sz w:val="18"/>
      <w:szCs w:val="20"/>
    </w:rPr>
  </w:style>
  <w:style w:type="paragraph" w:customStyle="1" w:styleId="D03F5F93C59B4BE58899F9081F287D7A7">
    <w:name w:val="D03F5F93C59B4BE58899F9081F287D7A7"/>
    <w:rsid w:val="00C0064B"/>
    <w:pPr>
      <w:spacing w:after="0" w:line="240" w:lineRule="auto"/>
    </w:pPr>
    <w:rPr>
      <w:rFonts w:ascii="Calibri" w:eastAsia="Calibri" w:hAnsi="Calibri" w:cs="Arial"/>
      <w:sz w:val="18"/>
      <w:szCs w:val="20"/>
    </w:rPr>
  </w:style>
  <w:style w:type="paragraph" w:customStyle="1" w:styleId="6F3D5372039A415EBDF89A6426F217D77">
    <w:name w:val="6F3D5372039A415EBDF89A6426F217D77"/>
    <w:rsid w:val="00C0064B"/>
    <w:pPr>
      <w:spacing w:after="0" w:line="240" w:lineRule="auto"/>
    </w:pPr>
    <w:rPr>
      <w:rFonts w:ascii="Calibri" w:eastAsia="Calibri" w:hAnsi="Calibri" w:cs="Arial"/>
      <w:sz w:val="18"/>
      <w:szCs w:val="20"/>
    </w:rPr>
  </w:style>
  <w:style w:type="paragraph" w:customStyle="1" w:styleId="2566E20DDDE643D0A46B80D0DC8CB3B97">
    <w:name w:val="2566E20DDDE643D0A46B80D0DC8CB3B97"/>
    <w:rsid w:val="00C0064B"/>
    <w:pPr>
      <w:spacing w:after="0" w:line="240" w:lineRule="auto"/>
    </w:pPr>
    <w:rPr>
      <w:rFonts w:ascii="Calibri" w:eastAsia="Calibri" w:hAnsi="Calibri" w:cs="Arial"/>
      <w:sz w:val="18"/>
      <w:szCs w:val="20"/>
    </w:rPr>
  </w:style>
  <w:style w:type="paragraph" w:customStyle="1" w:styleId="E647948EE2D24935A7B0D00C33801B317">
    <w:name w:val="E647948EE2D24935A7B0D00C33801B317"/>
    <w:rsid w:val="00C0064B"/>
    <w:pPr>
      <w:spacing w:after="0" w:line="240" w:lineRule="auto"/>
    </w:pPr>
    <w:rPr>
      <w:rFonts w:ascii="Calibri" w:eastAsia="Calibri" w:hAnsi="Calibri" w:cs="Arial"/>
      <w:sz w:val="18"/>
      <w:szCs w:val="20"/>
    </w:rPr>
  </w:style>
  <w:style w:type="paragraph" w:customStyle="1" w:styleId="BAC4E35B61714F5FB8AB831EC1A8277E7">
    <w:name w:val="BAC4E35B61714F5FB8AB831EC1A8277E7"/>
    <w:rsid w:val="00C0064B"/>
    <w:pPr>
      <w:spacing w:after="0" w:line="240" w:lineRule="auto"/>
    </w:pPr>
    <w:rPr>
      <w:rFonts w:ascii="Calibri" w:eastAsia="Calibri" w:hAnsi="Calibri" w:cs="Arial"/>
      <w:sz w:val="18"/>
      <w:szCs w:val="20"/>
    </w:rPr>
  </w:style>
  <w:style w:type="paragraph" w:customStyle="1" w:styleId="59860772B4C64D5A8E7CA00FB5A592787">
    <w:name w:val="59860772B4C64D5A8E7CA00FB5A592787"/>
    <w:rsid w:val="00C0064B"/>
    <w:pPr>
      <w:spacing w:after="0" w:line="240" w:lineRule="auto"/>
    </w:pPr>
    <w:rPr>
      <w:rFonts w:ascii="Calibri" w:eastAsia="Calibri" w:hAnsi="Calibri" w:cs="Arial"/>
      <w:sz w:val="18"/>
      <w:szCs w:val="20"/>
    </w:rPr>
  </w:style>
  <w:style w:type="paragraph" w:customStyle="1" w:styleId="71FDBA4AA2DD40CBA7A819A9038983177">
    <w:name w:val="71FDBA4AA2DD40CBA7A819A9038983177"/>
    <w:rsid w:val="00C0064B"/>
    <w:pPr>
      <w:spacing w:after="0" w:line="240" w:lineRule="auto"/>
    </w:pPr>
    <w:rPr>
      <w:rFonts w:ascii="Calibri" w:eastAsia="Calibri" w:hAnsi="Calibri" w:cs="Arial"/>
      <w:sz w:val="18"/>
      <w:szCs w:val="20"/>
    </w:rPr>
  </w:style>
  <w:style w:type="paragraph" w:customStyle="1" w:styleId="EB37DAAA158C474F9940FD64C19234037">
    <w:name w:val="EB37DAAA158C474F9940FD64C19234037"/>
    <w:rsid w:val="00C0064B"/>
    <w:pPr>
      <w:spacing w:after="0" w:line="240" w:lineRule="auto"/>
    </w:pPr>
    <w:rPr>
      <w:rFonts w:ascii="Calibri" w:eastAsia="Calibri" w:hAnsi="Calibri" w:cs="Arial"/>
      <w:sz w:val="18"/>
      <w:szCs w:val="20"/>
    </w:rPr>
  </w:style>
  <w:style w:type="paragraph" w:customStyle="1" w:styleId="C082481F3AB24E798304F69DCADF89A87">
    <w:name w:val="C082481F3AB24E798304F69DCADF89A87"/>
    <w:rsid w:val="00C0064B"/>
    <w:pPr>
      <w:spacing w:after="0" w:line="240" w:lineRule="auto"/>
    </w:pPr>
    <w:rPr>
      <w:rFonts w:ascii="Calibri" w:eastAsia="Calibri" w:hAnsi="Calibri" w:cs="Arial"/>
      <w:sz w:val="18"/>
      <w:szCs w:val="20"/>
    </w:rPr>
  </w:style>
  <w:style w:type="paragraph" w:customStyle="1" w:styleId="19F8F69BE5094FCA9BC40D88DAC908CD7">
    <w:name w:val="19F8F69BE5094FCA9BC40D88DAC908CD7"/>
    <w:rsid w:val="00C0064B"/>
    <w:pPr>
      <w:spacing w:after="0" w:line="240" w:lineRule="auto"/>
    </w:pPr>
    <w:rPr>
      <w:rFonts w:ascii="Calibri" w:eastAsia="Calibri" w:hAnsi="Calibri" w:cs="Arial"/>
      <w:sz w:val="18"/>
      <w:szCs w:val="20"/>
    </w:rPr>
  </w:style>
  <w:style w:type="paragraph" w:customStyle="1" w:styleId="43C1DD9F137B46198B880C87A59706267">
    <w:name w:val="43C1DD9F137B46198B880C87A59706267"/>
    <w:rsid w:val="00C0064B"/>
    <w:pPr>
      <w:spacing w:after="0" w:line="240" w:lineRule="auto"/>
    </w:pPr>
    <w:rPr>
      <w:rFonts w:ascii="Calibri" w:eastAsia="Calibri" w:hAnsi="Calibri" w:cs="Arial"/>
      <w:sz w:val="18"/>
      <w:szCs w:val="20"/>
    </w:rPr>
  </w:style>
  <w:style w:type="paragraph" w:customStyle="1" w:styleId="BCED13EDF2AE420DB5E4403ECAE713297">
    <w:name w:val="BCED13EDF2AE420DB5E4403ECAE713297"/>
    <w:rsid w:val="00C0064B"/>
    <w:pPr>
      <w:spacing w:after="0" w:line="240" w:lineRule="auto"/>
    </w:pPr>
    <w:rPr>
      <w:rFonts w:ascii="Calibri" w:eastAsia="Calibri" w:hAnsi="Calibri" w:cs="Arial"/>
      <w:sz w:val="18"/>
      <w:szCs w:val="20"/>
    </w:rPr>
  </w:style>
  <w:style w:type="paragraph" w:customStyle="1" w:styleId="5B6BE82CEDC94C9C85D50F41EE29037B7">
    <w:name w:val="5B6BE82CEDC94C9C85D50F41EE29037B7"/>
    <w:rsid w:val="00C0064B"/>
    <w:pPr>
      <w:spacing w:after="0" w:line="240" w:lineRule="auto"/>
    </w:pPr>
    <w:rPr>
      <w:rFonts w:ascii="Calibri" w:eastAsia="Calibri" w:hAnsi="Calibri" w:cs="Arial"/>
      <w:sz w:val="18"/>
      <w:szCs w:val="20"/>
    </w:rPr>
  </w:style>
  <w:style w:type="paragraph" w:customStyle="1" w:styleId="265B831BE1C04714A4E76C64764A84037">
    <w:name w:val="265B831BE1C04714A4E76C64764A84037"/>
    <w:rsid w:val="00C0064B"/>
    <w:pPr>
      <w:spacing w:after="0" w:line="240" w:lineRule="auto"/>
    </w:pPr>
    <w:rPr>
      <w:rFonts w:ascii="Calibri" w:eastAsia="Calibri" w:hAnsi="Calibri" w:cs="Arial"/>
      <w:sz w:val="18"/>
      <w:szCs w:val="20"/>
    </w:rPr>
  </w:style>
  <w:style w:type="paragraph" w:customStyle="1" w:styleId="C5927483676C4D91A3343CCC9E2747247">
    <w:name w:val="C5927483676C4D91A3343CCC9E2747247"/>
    <w:rsid w:val="00C0064B"/>
    <w:pPr>
      <w:spacing w:after="0" w:line="240" w:lineRule="auto"/>
    </w:pPr>
    <w:rPr>
      <w:rFonts w:ascii="Calibri" w:eastAsia="Calibri" w:hAnsi="Calibri" w:cs="Arial"/>
      <w:sz w:val="18"/>
      <w:szCs w:val="20"/>
    </w:rPr>
  </w:style>
  <w:style w:type="paragraph" w:customStyle="1" w:styleId="063E0B65D6584B0F818E071BFD584B917">
    <w:name w:val="063E0B65D6584B0F818E071BFD584B917"/>
    <w:rsid w:val="00C0064B"/>
    <w:pPr>
      <w:spacing w:after="0" w:line="240" w:lineRule="auto"/>
    </w:pPr>
    <w:rPr>
      <w:rFonts w:ascii="Calibri" w:eastAsia="Calibri" w:hAnsi="Calibri" w:cs="Arial"/>
      <w:sz w:val="18"/>
      <w:szCs w:val="20"/>
    </w:rPr>
  </w:style>
  <w:style w:type="paragraph" w:customStyle="1" w:styleId="C846C02B96C34E669845B45576702E727">
    <w:name w:val="C846C02B96C34E669845B45576702E727"/>
    <w:rsid w:val="00C0064B"/>
    <w:pPr>
      <w:spacing w:after="0" w:line="240" w:lineRule="auto"/>
    </w:pPr>
    <w:rPr>
      <w:rFonts w:ascii="Calibri" w:eastAsia="Calibri" w:hAnsi="Calibri" w:cs="Arial"/>
      <w:sz w:val="18"/>
      <w:szCs w:val="20"/>
    </w:rPr>
  </w:style>
  <w:style w:type="paragraph" w:customStyle="1" w:styleId="426A27828DE2464BBD3EB4D7D62153C77">
    <w:name w:val="426A27828DE2464BBD3EB4D7D62153C77"/>
    <w:rsid w:val="00C0064B"/>
    <w:pPr>
      <w:spacing w:after="0" w:line="240" w:lineRule="auto"/>
    </w:pPr>
    <w:rPr>
      <w:rFonts w:ascii="Calibri" w:eastAsia="Calibri" w:hAnsi="Calibri" w:cs="Arial"/>
      <w:sz w:val="18"/>
      <w:szCs w:val="20"/>
    </w:rPr>
  </w:style>
  <w:style w:type="paragraph" w:customStyle="1" w:styleId="C694070C812D4B479C8174400CB4CD767">
    <w:name w:val="C694070C812D4B479C8174400CB4CD767"/>
    <w:rsid w:val="00C0064B"/>
    <w:pPr>
      <w:spacing w:after="0" w:line="240" w:lineRule="auto"/>
    </w:pPr>
    <w:rPr>
      <w:rFonts w:ascii="Calibri" w:eastAsia="Calibri" w:hAnsi="Calibri" w:cs="Arial"/>
      <w:sz w:val="18"/>
      <w:szCs w:val="20"/>
    </w:rPr>
  </w:style>
  <w:style w:type="paragraph" w:customStyle="1" w:styleId="88DCD71CE4ED4D4B9DB14C78C03842D47">
    <w:name w:val="88DCD71CE4ED4D4B9DB14C78C03842D47"/>
    <w:rsid w:val="00C0064B"/>
    <w:pPr>
      <w:spacing w:after="0" w:line="240" w:lineRule="auto"/>
    </w:pPr>
    <w:rPr>
      <w:rFonts w:ascii="Calibri" w:eastAsia="Calibri" w:hAnsi="Calibri" w:cs="Arial"/>
      <w:sz w:val="18"/>
      <w:szCs w:val="20"/>
    </w:rPr>
  </w:style>
  <w:style w:type="paragraph" w:customStyle="1" w:styleId="FC11318D2C3F45DEAA5EB40E02E70C857">
    <w:name w:val="FC11318D2C3F45DEAA5EB40E02E70C857"/>
    <w:rsid w:val="00C0064B"/>
    <w:pPr>
      <w:spacing w:after="0" w:line="240" w:lineRule="auto"/>
    </w:pPr>
    <w:rPr>
      <w:rFonts w:ascii="Calibri" w:eastAsia="Calibri" w:hAnsi="Calibri" w:cs="Arial"/>
      <w:sz w:val="18"/>
      <w:szCs w:val="20"/>
    </w:rPr>
  </w:style>
  <w:style w:type="paragraph" w:customStyle="1" w:styleId="1D4ED68142CF4AE29A5C1225551EEDC67">
    <w:name w:val="1D4ED68142CF4AE29A5C1225551EEDC67"/>
    <w:rsid w:val="00C0064B"/>
    <w:pPr>
      <w:spacing w:after="0" w:line="240" w:lineRule="auto"/>
    </w:pPr>
    <w:rPr>
      <w:rFonts w:ascii="Calibri" w:eastAsia="Calibri" w:hAnsi="Calibri" w:cs="Arial"/>
      <w:sz w:val="18"/>
      <w:szCs w:val="20"/>
    </w:rPr>
  </w:style>
  <w:style w:type="paragraph" w:customStyle="1" w:styleId="CD05F106A9604EA9AF53586659E14F2C7">
    <w:name w:val="CD05F106A9604EA9AF53586659E14F2C7"/>
    <w:rsid w:val="00C0064B"/>
    <w:pPr>
      <w:spacing w:after="0" w:line="240" w:lineRule="auto"/>
    </w:pPr>
    <w:rPr>
      <w:rFonts w:ascii="Calibri" w:eastAsia="Calibri" w:hAnsi="Calibri" w:cs="Arial"/>
      <w:sz w:val="18"/>
      <w:szCs w:val="20"/>
    </w:rPr>
  </w:style>
  <w:style w:type="paragraph" w:customStyle="1" w:styleId="0C03317173604970A91FBCD1848A6CA17">
    <w:name w:val="0C03317173604970A91FBCD1848A6CA17"/>
    <w:rsid w:val="00C0064B"/>
    <w:pPr>
      <w:spacing w:after="0" w:line="240" w:lineRule="auto"/>
    </w:pPr>
    <w:rPr>
      <w:rFonts w:ascii="Calibri" w:eastAsia="Calibri" w:hAnsi="Calibri" w:cs="Arial"/>
      <w:sz w:val="18"/>
      <w:szCs w:val="20"/>
    </w:rPr>
  </w:style>
  <w:style w:type="paragraph" w:customStyle="1" w:styleId="3540CC3C36D642EA87909499A915BF4A7">
    <w:name w:val="3540CC3C36D642EA87909499A915BF4A7"/>
    <w:rsid w:val="00C0064B"/>
    <w:pPr>
      <w:spacing w:after="0" w:line="240" w:lineRule="auto"/>
    </w:pPr>
    <w:rPr>
      <w:rFonts w:ascii="Calibri" w:eastAsia="Calibri" w:hAnsi="Calibri" w:cs="Arial"/>
      <w:sz w:val="18"/>
      <w:szCs w:val="20"/>
    </w:rPr>
  </w:style>
  <w:style w:type="paragraph" w:customStyle="1" w:styleId="5E46231625794B4D95BA2F7C98885A6B7">
    <w:name w:val="5E46231625794B4D95BA2F7C98885A6B7"/>
    <w:rsid w:val="00C0064B"/>
    <w:pPr>
      <w:spacing w:after="0" w:line="240" w:lineRule="auto"/>
    </w:pPr>
    <w:rPr>
      <w:rFonts w:ascii="Calibri" w:eastAsia="Calibri" w:hAnsi="Calibri" w:cs="Arial"/>
      <w:sz w:val="18"/>
      <w:szCs w:val="20"/>
    </w:rPr>
  </w:style>
  <w:style w:type="paragraph" w:customStyle="1" w:styleId="DF24E81E94F54B9A8B8820C6B2F0E20B7">
    <w:name w:val="DF24E81E94F54B9A8B8820C6B2F0E20B7"/>
    <w:rsid w:val="00C0064B"/>
    <w:pPr>
      <w:spacing w:after="0" w:line="240" w:lineRule="auto"/>
    </w:pPr>
    <w:rPr>
      <w:rFonts w:ascii="Calibri" w:eastAsia="Calibri" w:hAnsi="Calibri" w:cs="Arial"/>
      <w:sz w:val="18"/>
      <w:szCs w:val="20"/>
    </w:rPr>
  </w:style>
  <w:style w:type="paragraph" w:customStyle="1" w:styleId="B85C7B1B065D4EC1B0B64D16D4E057FF7">
    <w:name w:val="B85C7B1B065D4EC1B0B64D16D4E057FF7"/>
    <w:rsid w:val="00C0064B"/>
    <w:pPr>
      <w:spacing w:after="0" w:line="240" w:lineRule="auto"/>
    </w:pPr>
    <w:rPr>
      <w:rFonts w:ascii="Calibri" w:eastAsia="Calibri" w:hAnsi="Calibri" w:cs="Arial"/>
      <w:sz w:val="18"/>
      <w:szCs w:val="20"/>
    </w:rPr>
  </w:style>
  <w:style w:type="paragraph" w:customStyle="1" w:styleId="5A28E79EFCAE495C888928BFA5CC49C87">
    <w:name w:val="5A28E79EFCAE495C888928BFA5CC49C87"/>
    <w:rsid w:val="00C0064B"/>
    <w:pPr>
      <w:spacing w:after="0" w:line="240" w:lineRule="auto"/>
    </w:pPr>
    <w:rPr>
      <w:rFonts w:ascii="Calibri" w:eastAsia="Calibri" w:hAnsi="Calibri" w:cs="Arial"/>
      <w:sz w:val="18"/>
      <w:szCs w:val="20"/>
    </w:rPr>
  </w:style>
  <w:style w:type="paragraph" w:customStyle="1" w:styleId="55A4E7D761DA4817BA901C926C12CA0E7">
    <w:name w:val="55A4E7D761DA4817BA901C926C12CA0E7"/>
    <w:rsid w:val="00C0064B"/>
    <w:pPr>
      <w:spacing w:after="0" w:line="240" w:lineRule="auto"/>
    </w:pPr>
    <w:rPr>
      <w:rFonts w:ascii="Calibri" w:eastAsia="Calibri" w:hAnsi="Calibri" w:cs="Arial"/>
      <w:sz w:val="18"/>
      <w:szCs w:val="20"/>
    </w:rPr>
  </w:style>
  <w:style w:type="paragraph" w:customStyle="1" w:styleId="A493006F51484387A6D1DA044A0DAEA57">
    <w:name w:val="A493006F51484387A6D1DA044A0DAEA57"/>
    <w:rsid w:val="00C0064B"/>
    <w:pPr>
      <w:spacing w:after="0" w:line="240" w:lineRule="auto"/>
    </w:pPr>
    <w:rPr>
      <w:rFonts w:ascii="Calibri" w:eastAsia="Calibri" w:hAnsi="Calibri" w:cs="Arial"/>
      <w:sz w:val="18"/>
      <w:szCs w:val="20"/>
    </w:rPr>
  </w:style>
  <w:style w:type="paragraph" w:customStyle="1" w:styleId="DE8FF45F9C8D44A589226BD44CAE56FF7">
    <w:name w:val="DE8FF45F9C8D44A589226BD44CAE56FF7"/>
    <w:rsid w:val="00C0064B"/>
    <w:pPr>
      <w:spacing w:after="0" w:line="240" w:lineRule="auto"/>
    </w:pPr>
    <w:rPr>
      <w:rFonts w:ascii="Calibri" w:eastAsia="Calibri" w:hAnsi="Calibri" w:cs="Arial"/>
      <w:sz w:val="18"/>
      <w:szCs w:val="20"/>
    </w:rPr>
  </w:style>
  <w:style w:type="paragraph" w:customStyle="1" w:styleId="729A9156864242ABAED61608777704637">
    <w:name w:val="729A9156864242ABAED61608777704637"/>
    <w:rsid w:val="00C0064B"/>
    <w:pPr>
      <w:spacing w:after="0" w:line="240" w:lineRule="auto"/>
    </w:pPr>
    <w:rPr>
      <w:rFonts w:ascii="Calibri" w:eastAsia="Calibri" w:hAnsi="Calibri" w:cs="Arial"/>
      <w:sz w:val="18"/>
      <w:szCs w:val="20"/>
    </w:rPr>
  </w:style>
  <w:style w:type="paragraph" w:customStyle="1" w:styleId="E0EE3B3F3DA945F690E3C76C652BFF597">
    <w:name w:val="E0EE3B3F3DA945F690E3C76C652BFF597"/>
    <w:rsid w:val="00C0064B"/>
    <w:pPr>
      <w:spacing w:after="0" w:line="240" w:lineRule="auto"/>
    </w:pPr>
    <w:rPr>
      <w:rFonts w:ascii="Calibri" w:eastAsia="Calibri" w:hAnsi="Calibri" w:cs="Arial"/>
      <w:sz w:val="18"/>
      <w:szCs w:val="20"/>
    </w:rPr>
  </w:style>
  <w:style w:type="paragraph" w:customStyle="1" w:styleId="180EF26AFB8644ADA5C9838D9F7DF9397">
    <w:name w:val="180EF26AFB8644ADA5C9838D9F7DF9397"/>
    <w:rsid w:val="00C0064B"/>
    <w:pPr>
      <w:spacing w:after="0" w:line="240" w:lineRule="auto"/>
    </w:pPr>
    <w:rPr>
      <w:rFonts w:ascii="Calibri" w:eastAsia="Calibri" w:hAnsi="Calibri" w:cs="Arial"/>
      <w:sz w:val="18"/>
      <w:szCs w:val="20"/>
    </w:rPr>
  </w:style>
  <w:style w:type="paragraph" w:customStyle="1" w:styleId="B2BDABC8FF6E4B6FAE2CCC9060A6CF2E7">
    <w:name w:val="B2BDABC8FF6E4B6FAE2CCC9060A6CF2E7"/>
    <w:rsid w:val="00C0064B"/>
    <w:pPr>
      <w:spacing w:after="0" w:line="240" w:lineRule="auto"/>
    </w:pPr>
    <w:rPr>
      <w:rFonts w:ascii="Calibri" w:eastAsia="Calibri" w:hAnsi="Calibri" w:cs="Arial"/>
      <w:sz w:val="18"/>
      <w:szCs w:val="20"/>
    </w:rPr>
  </w:style>
  <w:style w:type="paragraph" w:customStyle="1" w:styleId="9F0FB2D7BE434118A050B3204BC3D94A7">
    <w:name w:val="9F0FB2D7BE434118A050B3204BC3D94A7"/>
    <w:rsid w:val="00C0064B"/>
    <w:pPr>
      <w:spacing w:after="0" w:line="240" w:lineRule="auto"/>
    </w:pPr>
    <w:rPr>
      <w:rFonts w:ascii="Calibri" w:eastAsia="Calibri" w:hAnsi="Calibri" w:cs="Arial"/>
      <w:sz w:val="18"/>
      <w:szCs w:val="20"/>
    </w:rPr>
  </w:style>
  <w:style w:type="paragraph" w:customStyle="1" w:styleId="9C20C22DDEC24B8995F9B1EC717284327">
    <w:name w:val="9C20C22DDEC24B8995F9B1EC717284327"/>
    <w:rsid w:val="00C0064B"/>
    <w:pPr>
      <w:spacing w:after="0" w:line="240" w:lineRule="auto"/>
    </w:pPr>
    <w:rPr>
      <w:rFonts w:ascii="Calibri" w:eastAsia="Calibri" w:hAnsi="Calibri" w:cs="Arial"/>
      <w:sz w:val="18"/>
      <w:szCs w:val="20"/>
    </w:rPr>
  </w:style>
  <w:style w:type="paragraph" w:customStyle="1" w:styleId="01F3622FF1534859B08F99FAA0948C487">
    <w:name w:val="01F3622FF1534859B08F99FAA0948C487"/>
    <w:rsid w:val="00C0064B"/>
    <w:pPr>
      <w:spacing w:after="0" w:line="240" w:lineRule="auto"/>
    </w:pPr>
    <w:rPr>
      <w:rFonts w:ascii="Calibri" w:eastAsia="Calibri" w:hAnsi="Calibri" w:cs="Arial"/>
      <w:sz w:val="18"/>
      <w:szCs w:val="20"/>
    </w:rPr>
  </w:style>
  <w:style w:type="paragraph" w:customStyle="1" w:styleId="9AED099FAA2E418780E80BB943C7E0227">
    <w:name w:val="9AED099FAA2E418780E80BB943C7E0227"/>
    <w:rsid w:val="00C0064B"/>
    <w:pPr>
      <w:spacing w:after="0" w:line="240" w:lineRule="auto"/>
    </w:pPr>
    <w:rPr>
      <w:rFonts w:ascii="Calibri" w:eastAsia="Calibri" w:hAnsi="Calibri" w:cs="Arial"/>
      <w:sz w:val="18"/>
      <w:szCs w:val="20"/>
    </w:rPr>
  </w:style>
  <w:style w:type="paragraph" w:customStyle="1" w:styleId="58A0B4AA76B942E6B65B932A99A358B57">
    <w:name w:val="58A0B4AA76B942E6B65B932A99A358B57"/>
    <w:rsid w:val="00C0064B"/>
    <w:pPr>
      <w:spacing w:after="0" w:line="240" w:lineRule="auto"/>
    </w:pPr>
    <w:rPr>
      <w:rFonts w:ascii="Calibri" w:eastAsia="Calibri" w:hAnsi="Calibri" w:cs="Arial"/>
      <w:sz w:val="18"/>
      <w:szCs w:val="20"/>
    </w:rPr>
  </w:style>
  <w:style w:type="paragraph" w:customStyle="1" w:styleId="6ADB23F9BDEB4EC68F0F322C1FAD3AAC7">
    <w:name w:val="6ADB23F9BDEB4EC68F0F322C1FAD3AAC7"/>
    <w:rsid w:val="00C0064B"/>
    <w:pPr>
      <w:spacing w:after="0" w:line="240" w:lineRule="auto"/>
    </w:pPr>
    <w:rPr>
      <w:rFonts w:ascii="Calibri" w:eastAsia="Calibri" w:hAnsi="Calibri" w:cs="Arial"/>
      <w:sz w:val="18"/>
      <w:szCs w:val="20"/>
    </w:rPr>
  </w:style>
  <w:style w:type="paragraph" w:customStyle="1" w:styleId="DBD9145F1EF749698C2BA5EB298FF2A77">
    <w:name w:val="DBD9145F1EF749698C2BA5EB298FF2A77"/>
    <w:rsid w:val="00C0064B"/>
    <w:pPr>
      <w:spacing w:after="0" w:line="240" w:lineRule="auto"/>
    </w:pPr>
    <w:rPr>
      <w:rFonts w:ascii="Calibri" w:eastAsia="Calibri" w:hAnsi="Calibri" w:cs="Arial"/>
      <w:sz w:val="18"/>
      <w:szCs w:val="20"/>
    </w:rPr>
  </w:style>
  <w:style w:type="paragraph" w:customStyle="1" w:styleId="538440534428477482EC6725C6247EA77">
    <w:name w:val="538440534428477482EC6725C6247EA77"/>
    <w:rsid w:val="00C0064B"/>
    <w:pPr>
      <w:spacing w:after="0" w:line="240" w:lineRule="auto"/>
    </w:pPr>
    <w:rPr>
      <w:rFonts w:ascii="Calibri" w:eastAsia="Calibri" w:hAnsi="Calibri" w:cs="Arial"/>
      <w:sz w:val="18"/>
      <w:szCs w:val="20"/>
    </w:rPr>
  </w:style>
  <w:style w:type="paragraph" w:customStyle="1" w:styleId="F2BB7E55D57444F9AD3437FAFAB9ABFE7">
    <w:name w:val="F2BB7E55D57444F9AD3437FAFAB9ABFE7"/>
    <w:rsid w:val="00C0064B"/>
    <w:pPr>
      <w:spacing w:after="0" w:line="240" w:lineRule="auto"/>
    </w:pPr>
    <w:rPr>
      <w:rFonts w:ascii="Calibri" w:eastAsia="Calibri" w:hAnsi="Calibri" w:cs="Arial"/>
      <w:sz w:val="18"/>
      <w:szCs w:val="20"/>
    </w:rPr>
  </w:style>
  <w:style w:type="paragraph" w:customStyle="1" w:styleId="4D4AD04EB62F41B99C7C7860F08038B87">
    <w:name w:val="4D4AD04EB62F41B99C7C7860F08038B87"/>
    <w:rsid w:val="00C0064B"/>
    <w:pPr>
      <w:spacing w:after="0" w:line="240" w:lineRule="auto"/>
    </w:pPr>
    <w:rPr>
      <w:rFonts w:ascii="Calibri" w:eastAsia="Calibri" w:hAnsi="Calibri" w:cs="Arial"/>
      <w:sz w:val="18"/>
      <w:szCs w:val="20"/>
    </w:rPr>
  </w:style>
  <w:style w:type="paragraph" w:customStyle="1" w:styleId="771FBAB5A94E4F2EB6E7A5D799AFB1437">
    <w:name w:val="771FBAB5A94E4F2EB6E7A5D799AFB1437"/>
    <w:rsid w:val="00C0064B"/>
    <w:pPr>
      <w:spacing w:after="0" w:line="240" w:lineRule="auto"/>
    </w:pPr>
    <w:rPr>
      <w:rFonts w:ascii="Calibri" w:eastAsia="Calibri" w:hAnsi="Calibri" w:cs="Arial"/>
      <w:sz w:val="18"/>
      <w:szCs w:val="20"/>
    </w:rPr>
  </w:style>
  <w:style w:type="paragraph" w:customStyle="1" w:styleId="EE50DD24A4114BE1A9315567038346C27">
    <w:name w:val="EE50DD24A4114BE1A9315567038346C27"/>
    <w:rsid w:val="00C0064B"/>
    <w:pPr>
      <w:spacing w:after="0" w:line="240" w:lineRule="auto"/>
    </w:pPr>
    <w:rPr>
      <w:rFonts w:ascii="Calibri" w:eastAsia="Calibri" w:hAnsi="Calibri" w:cs="Arial"/>
      <w:sz w:val="18"/>
      <w:szCs w:val="20"/>
    </w:rPr>
  </w:style>
  <w:style w:type="paragraph" w:customStyle="1" w:styleId="44A3EBBBD7AA4F47B80C3D015A74E6E77">
    <w:name w:val="44A3EBBBD7AA4F47B80C3D015A74E6E77"/>
    <w:rsid w:val="00C0064B"/>
    <w:pPr>
      <w:spacing w:after="0" w:line="240" w:lineRule="auto"/>
    </w:pPr>
    <w:rPr>
      <w:rFonts w:ascii="Calibri" w:eastAsia="Calibri" w:hAnsi="Calibri" w:cs="Arial"/>
      <w:sz w:val="18"/>
      <w:szCs w:val="20"/>
    </w:rPr>
  </w:style>
  <w:style w:type="paragraph" w:customStyle="1" w:styleId="EA9BAA64C79C470AA920CA5E5230B5947">
    <w:name w:val="EA9BAA64C79C470AA920CA5E5230B5947"/>
    <w:rsid w:val="00C0064B"/>
    <w:pPr>
      <w:spacing w:after="0" w:line="240" w:lineRule="auto"/>
    </w:pPr>
    <w:rPr>
      <w:rFonts w:ascii="Calibri" w:eastAsia="Calibri" w:hAnsi="Calibri" w:cs="Arial"/>
      <w:sz w:val="18"/>
      <w:szCs w:val="20"/>
    </w:rPr>
  </w:style>
  <w:style w:type="paragraph" w:customStyle="1" w:styleId="74F699AFB9074E8BBBEFE3C901DABD387">
    <w:name w:val="74F699AFB9074E8BBBEFE3C901DABD387"/>
    <w:rsid w:val="00C0064B"/>
    <w:pPr>
      <w:spacing w:after="0" w:line="240" w:lineRule="auto"/>
    </w:pPr>
    <w:rPr>
      <w:rFonts w:ascii="Calibri" w:eastAsia="Calibri" w:hAnsi="Calibri" w:cs="Arial"/>
      <w:sz w:val="18"/>
      <w:szCs w:val="20"/>
    </w:rPr>
  </w:style>
  <w:style w:type="paragraph" w:customStyle="1" w:styleId="EE797E721E5549208399DE99C4D699B57">
    <w:name w:val="EE797E721E5549208399DE99C4D699B57"/>
    <w:rsid w:val="00C0064B"/>
    <w:pPr>
      <w:spacing w:after="0" w:line="240" w:lineRule="auto"/>
    </w:pPr>
    <w:rPr>
      <w:rFonts w:ascii="Calibri" w:eastAsia="Calibri" w:hAnsi="Calibri" w:cs="Arial"/>
      <w:sz w:val="18"/>
      <w:szCs w:val="20"/>
    </w:rPr>
  </w:style>
  <w:style w:type="paragraph" w:customStyle="1" w:styleId="78B2CD488D7F4C099F9F28184D01944C7">
    <w:name w:val="78B2CD488D7F4C099F9F28184D01944C7"/>
    <w:rsid w:val="00C0064B"/>
    <w:pPr>
      <w:spacing w:after="0" w:line="240" w:lineRule="auto"/>
    </w:pPr>
    <w:rPr>
      <w:rFonts w:ascii="Calibri" w:eastAsia="Calibri" w:hAnsi="Calibri" w:cs="Arial"/>
      <w:sz w:val="18"/>
      <w:szCs w:val="20"/>
    </w:rPr>
  </w:style>
  <w:style w:type="paragraph" w:customStyle="1" w:styleId="0FCC0B1F6263416C8D05B8FFB43C475A6">
    <w:name w:val="0FCC0B1F6263416C8D05B8FFB43C475A6"/>
    <w:rsid w:val="00C0064B"/>
    <w:pPr>
      <w:spacing w:after="0" w:line="240" w:lineRule="auto"/>
    </w:pPr>
    <w:rPr>
      <w:rFonts w:ascii="Calibri" w:eastAsia="Calibri" w:hAnsi="Calibri" w:cs="Arial"/>
      <w:sz w:val="18"/>
      <w:szCs w:val="20"/>
    </w:rPr>
  </w:style>
  <w:style w:type="paragraph" w:customStyle="1" w:styleId="BB5D144CCAD0447BBBFDE7223EEA25B56">
    <w:name w:val="BB5D144CCAD0447BBBFDE7223EEA25B56"/>
    <w:rsid w:val="00C0064B"/>
    <w:pPr>
      <w:spacing w:after="0" w:line="240" w:lineRule="auto"/>
    </w:pPr>
    <w:rPr>
      <w:rFonts w:ascii="Calibri" w:eastAsia="Calibri" w:hAnsi="Calibri" w:cs="Arial"/>
      <w:sz w:val="18"/>
      <w:szCs w:val="20"/>
    </w:rPr>
  </w:style>
  <w:style w:type="paragraph" w:customStyle="1" w:styleId="1E85EDD476714995AFB88425913B46B12">
    <w:name w:val="1E85EDD476714995AFB88425913B46B12"/>
    <w:rsid w:val="00C0064B"/>
    <w:pPr>
      <w:spacing w:after="0" w:line="240" w:lineRule="auto"/>
    </w:pPr>
    <w:rPr>
      <w:rFonts w:ascii="Calibri" w:eastAsia="Calibri" w:hAnsi="Calibri" w:cs="Arial"/>
      <w:sz w:val="18"/>
      <w:szCs w:val="20"/>
    </w:rPr>
  </w:style>
  <w:style w:type="paragraph" w:customStyle="1" w:styleId="2C1E46356BCE470899B1FD7F07C38B342">
    <w:name w:val="2C1E46356BCE470899B1FD7F07C38B342"/>
    <w:rsid w:val="00C0064B"/>
    <w:pPr>
      <w:spacing w:after="0" w:line="240" w:lineRule="auto"/>
    </w:pPr>
    <w:rPr>
      <w:rFonts w:ascii="Calibri" w:eastAsia="Calibri" w:hAnsi="Calibri" w:cs="Arial"/>
      <w:sz w:val="18"/>
      <w:szCs w:val="20"/>
    </w:rPr>
  </w:style>
  <w:style w:type="paragraph" w:customStyle="1" w:styleId="366200057A3B4680ACD2FD2C226700312">
    <w:name w:val="366200057A3B4680ACD2FD2C226700312"/>
    <w:rsid w:val="00C0064B"/>
    <w:pPr>
      <w:spacing w:after="0" w:line="240" w:lineRule="auto"/>
    </w:pPr>
    <w:rPr>
      <w:rFonts w:ascii="Calibri" w:eastAsia="Calibri" w:hAnsi="Calibri" w:cs="Arial"/>
      <w:sz w:val="18"/>
      <w:szCs w:val="20"/>
    </w:rPr>
  </w:style>
  <w:style w:type="paragraph" w:customStyle="1" w:styleId="037EA21722A7488DA6460176F54E43E72">
    <w:name w:val="037EA21722A7488DA6460176F54E43E72"/>
    <w:rsid w:val="00C0064B"/>
    <w:pPr>
      <w:spacing w:after="0" w:line="240" w:lineRule="auto"/>
    </w:pPr>
    <w:rPr>
      <w:rFonts w:ascii="Calibri" w:eastAsia="Calibri" w:hAnsi="Calibri" w:cs="Arial"/>
      <w:sz w:val="18"/>
      <w:szCs w:val="20"/>
    </w:rPr>
  </w:style>
  <w:style w:type="paragraph" w:customStyle="1" w:styleId="D1FF432E06224DEDAF2A5C10E14F255A2">
    <w:name w:val="D1FF432E06224DEDAF2A5C10E14F255A2"/>
    <w:rsid w:val="00C0064B"/>
    <w:pPr>
      <w:spacing w:after="0" w:line="240" w:lineRule="auto"/>
    </w:pPr>
    <w:rPr>
      <w:rFonts w:ascii="Calibri" w:eastAsia="Calibri" w:hAnsi="Calibri" w:cs="Arial"/>
      <w:sz w:val="18"/>
      <w:szCs w:val="20"/>
    </w:rPr>
  </w:style>
  <w:style w:type="paragraph" w:customStyle="1" w:styleId="8B32F3411C6447AD83AD017CE3A2087F6">
    <w:name w:val="8B32F3411C6447AD83AD017CE3A2087F6"/>
    <w:rsid w:val="00C0064B"/>
    <w:pPr>
      <w:spacing w:after="0" w:line="240" w:lineRule="auto"/>
    </w:pPr>
    <w:rPr>
      <w:rFonts w:ascii="Calibri" w:eastAsia="Calibri" w:hAnsi="Calibri" w:cs="Arial"/>
      <w:sz w:val="18"/>
      <w:szCs w:val="20"/>
    </w:rPr>
  </w:style>
  <w:style w:type="paragraph" w:customStyle="1" w:styleId="16B239FC882B4DCA80F8AB2E502BF3E22">
    <w:name w:val="16B239FC882B4DCA80F8AB2E502BF3E22"/>
    <w:rsid w:val="00C0064B"/>
    <w:pPr>
      <w:spacing w:after="0" w:line="240" w:lineRule="auto"/>
    </w:pPr>
    <w:rPr>
      <w:rFonts w:ascii="Calibri" w:eastAsia="Calibri" w:hAnsi="Calibri" w:cs="Arial"/>
      <w:sz w:val="18"/>
      <w:szCs w:val="20"/>
    </w:rPr>
  </w:style>
  <w:style w:type="paragraph" w:customStyle="1" w:styleId="59B3EC66FD3049CC978BAD06CABCA0022">
    <w:name w:val="59B3EC66FD3049CC978BAD06CABCA0022"/>
    <w:rsid w:val="00C0064B"/>
    <w:pPr>
      <w:spacing w:after="0" w:line="240" w:lineRule="auto"/>
    </w:pPr>
    <w:rPr>
      <w:rFonts w:ascii="Calibri" w:eastAsia="Calibri" w:hAnsi="Calibri" w:cs="Arial"/>
      <w:sz w:val="18"/>
      <w:szCs w:val="20"/>
    </w:rPr>
  </w:style>
  <w:style w:type="paragraph" w:customStyle="1" w:styleId="138369C10FCB433D8DD4CE9C7D4753F82">
    <w:name w:val="138369C10FCB433D8DD4CE9C7D4753F82"/>
    <w:rsid w:val="00C0064B"/>
    <w:pPr>
      <w:spacing w:after="0" w:line="240" w:lineRule="auto"/>
    </w:pPr>
    <w:rPr>
      <w:rFonts w:ascii="Calibri" w:eastAsia="Calibri" w:hAnsi="Calibri" w:cs="Arial"/>
      <w:sz w:val="18"/>
      <w:szCs w:val="20"/>
    </w:rPr>
  </w:style>
  <w:style w:type="paragraph" w:customStyle="1" w:styleId="0BA601C02FE34F8EB08054F8E9E81ECB2">
    <w:name w:val="0BA601C02FE34F8EB08054F8E9E81ECB2"/>
    <w:rsid w:val="00C0064B"/>
    <w:pPr>
      <w:spacing w:after="0" w:line="240" w:lineRule="auto"/>
    </w:pPr>
    <w:rPr>
      <w:rFonts w:ascii="Calibri" w:eastAsia="Calibri" w:hAnsi="Calibri" w:cs="Arial"/>
      <w:sz w:val="18"/>
      <w:szCs w:val="20"/>
    </w:rPr>
  </w:style>
  <w:style w:type="paragraph" w:customStyle="1" w:styleId="14A698A3458741CAB34A377D8F649C5E2">
    <w:name w:val="14A698A3458741CAB34A377D8F649C5E2"/>
    <w:rsid w:val="00C0064B"/>
    <w:pPr>
      <w:spacing w:after="0" w:line="240" w:lineRule="auto"/>
    </w:pPr>
    <w:rPr>
      <w:rFonts w:ascii="Calibri" w:eastAsia="Calibri" w:hAnsi="Calibri" w:cs="Arial"/>
      <w:sz w:val="18"/>
      <w:szCs w:val="20"/>
    </w:rPr>
  </w:style>
  <w:style w:type="paragraph" w:customStyle="1" w:styleId="F27DB1A7BF8A4F0381CB55A96B8A4C132">
    <w:name w:val="F27DB1A7BF8A4F0381CB55A96B8A4C132"/>
    <w:rsid w:val="00C0064B"/>
    <w:pPr>
      <w:spacing w:after="0" w:line="240" w:lineRule="auto"/>
    </w:pPr>
    <w:rPr>
      <w:rFonts w:ascii="Calibri" w:eastAsia="Calibri" w:hAnsi="Calibri" w:cs="Arial"/>
      <w:sz w:val="18"/>
      <w:szCs w:val="20"/>
    </w:rPr>
  </w:style>
  <w:style w:type="paragraph" w:customStyle="1" w:styleId="A6DB43F76F104723BF1BD0D8E7DABB3E2">
    <w:name w:val="A6DB43F76F104723BF1BD0D8E7DABB3E2"/>
    <w:rsid w:val="00C0064B"/>
    <w:pPr>
      <w:spacing w:after="0" w:line="240" w:lineRule="auto"/>
    </w:pPr>
    <w:rPr>
      <w:rFonts w:ascii="Calibri" w:eastAsia="Calibri" w:hAnsi="Calibri" w:cs="Arial"/>
      <w:sz w:val="18"/>
      <w:szCs w:val="20"/>
    </w:rPr>
  </w:style>
  <w:style w:type="paragraph" w:customStyle="1" w:styleId="057575F7A97544CE948FB48FDF7F955F2">
    <w:name w:val="057575F7A97544CE948FB48FDF7F955F2"/>
    <w:rsid w:val="00C0064B"/>
    <w:pPr>
      <w:spacing w:after="0" w:line="240" w:lineRule="auto"/>
    </w:pPr>
    <w:rPr>
      <w:rFonts w:ascii="Calibri" w:eastAsia="Calibri" w:hAnsi="Calibri" w:cs="Arial"/>
      <w:sz w:val="18"/>
      <w:szCs w:val="20"/>
    </w:rPr>
  </w:style>
  <w:style w:type="paragraph" w:customStyle="1" w:styleId="09155EBAE48E4DDF96549B65B13F0D152">
    <w:name w:val="09155EBAE48E4DDF96549B65B13F0D152"/>
    <w:rsid w:val="00C0064B"/>
    <w:pPr>
      <w:spacing w:after="0" w:line="240" w:lineRule="auto"/>
    </w:pPr>
    <w:rPr>
      <w:rFonts w:ascii="Calibri" w:eastAsia="Calibri" w:hAnsi="Calibri" w:cs="Arial"/>
      <w:sz w:val="18"/>
      <w:szCs w:val="20"/>
    </w:rPr>
  </w:style>
  <w:style w:type="paragraph" w:customStyle="1" w:styleId="884440129C664295AEF663A479EF222D2">
    <w:name w:val="884440129C664295AEF663A479EF222D2"/>
    <w:rsid w:val="00C0064B"/>
    <w:pPr>
      <w:spacing w:after="0" w:line="240" w:lineRule="auto"/>
    </w:pPr>
    <w:rPr>
      <w:rFonts w:ascii="Calibri" w:eastAsia="Calibri" w:hAnsi="Calibri" w:cs="Arial"/>
      <w:sz w:val="18"/>
      <w:szCs w:val="20"/>
    </w:rPr>
  </w:style>
  <w:style w:type="paragraph" w:customStyle="1" w:styleId="B0042533247942469EA1A6578DB074588">
    <w:name w:val="B0042533247942469EA1A6578DB074588"/>
    <w:rsid w:val="00C0064B"/>
    <w:pPr>
      <w:spacing w:after="0" w:line="240" w:lineRule="auto"/>
      <w:ind w:left="720"/>
      <w:contextualSpacing/>
    </w:pPr>
    <w:rPr>
      <w:rFonts w:ascii="Calibri" w:eastAsia="Calibri" w:hAnsi="Calibri" w:cs="Arial"/>
      <w:sz w:val="18"/>
      <w:szCs w:val="20"/>
    </w:rPr>
  </w:style>
  <w:style w:type="paragraph" w:customStyle="1" w:styleId="33C35A14BFD041D3B2AEE39D0FD8944A8">
    <w:name w:val="33C35A14BFD041D3B2AEE39D0FD8944A8"/>
    <w:rsid w:val="00C0064B"/>
    <w:pPr>
      <w:spacing w:after="0" w:line="240" w:lineRule="auto"/>
      <w:ind w:left="720"/>
      <w:contextualSpacing/>
    </w:pPr>
    <w:rPr>
      <w:rFonts w:ascii="Calibri" w:eastAsia="Calibri" w:hAnsi="Calibri" w:cs="Arial"/>
      <w:sz w:val="18"/>
      <w:szCs w:val="20"/>
    </w:rPr>
  </w:style>
  <w:style w:type="paragraph" w:customStyle="1" w:styleId="35C971E146F14776B925560E28417B208">
    <w:name w:val="35C971E146F14776B925560E28417B208"/>
    <w:rsid w:val="00C0064B"/>
    <w:pPr>
      <w:spacing w:after="0" w:line="240" w:lineRule="auto"/>
    </w:pPr>
    <w:rPr>
      <w:rFonts w:ascii="Calibri" w:eastAsia="Calibri" w:hAnsi="Calibri" w:cs="Arial"/>
      <w:sz w:val="18"/>
      <w:szCs w:val="20"/>
    </w:rPr>
  </w:style>
  <w:style w:type="paragraph" w:customStyle="1" w:styleId="3B97C7EA433C4D99AAB922268EDE4B642">
    <w:name w:val="3B97C7EA433C4D99AAB922268EDE4B642"/>
    <w:rsid w:val="00C0064B"/>
    <w:pPr>
      <w:spacing w:after="0" w:line="240" w:lineRule="auto"/>
    </w:pPr>
    <w:rPr>
      <w:rFonts w:ascii="Calibri" w:eastAsia="Calibri" w:hAnsi="Calibri" w:cs="Arial"/>
      <w:sz w:val="18"/>
      <w:szCs w:val="20"/>
    </w:rPr>
  </w:style>
  <w:style w:type="paragraph" w:customStyle="1" w:styleId="3485288AC40A45D6BD928480D36673EF8">
    <w:name w:val="3485288AC40A45D6BD928480D36673EF8"/>
    <w:rsid w:val="00C0064B"/>
    <w:pPr>
      <w:spacing w:after="0" w:line="240" w:lineRule="auto"/>
    </w:pPr>
    <w:rPr>
      <w:rFonts w:ascii="Calibri" w:eastAsia="Calibri" w:hAnsi="Calibri" w:cs="Arial"/>
      <w:sz w:val="18"/>
      <w:szCs w:val="20"/>
    </w:rPr>
  </w:style>
  <w:style w:type="paragraph" w:customStyle="1" w:styleId="C4448FC28D18436584A5CF00C835CD018">
    <w:name w:val="C4448FC28D18436584A5CF00C835CD018"/>
    <w:rsid w:val="00C0064B"/>
    <w:pPr>
      <w:spacing w:after="0" w:line="240" w:lineRule="auto"/>
    </w:pPr>
    <w:rPr>
      <w:rFonts w:ascii="Calibri" w:eastAsia="Calibri" w:hAnsi="Calibri" w:cs="Arial"/>
      <w:sz w:val="18"/>
      <w:szCs w:val="20"/>
    </w:rPr>
  </w:style>
  <w:style w:type="paragraph" w:customStyle="1" w:styleId="60249D883817452391E61866B09A13A18">
    <w:name w:val="60249D883817452391E61866B09A13A18"/>
    <w:rsid w:val="00C0064B"/>
    <w:pPr>
      <w:spacing w:after="0" w:line="240" w:lineRule="auto"/>
    </w:pPr>
    <w:rPr>
      <w:rFonts w:ascii="Calibri" w:eastAsia="Calibri" w:hAnsi="Calibri" w:cs="Arial"/>
      <w:sz w:val="18"/>
      <w:szCs w:val="20"/>
    </w:rPr>
  </w:style>
  <w:style w:type="paragraph" w:customStyle="1" w:styleId="48DEB47222634AE2ACB391E5E49E8EE86">
    <w:name w:val="48DEB47222634AE2ACB391E5E49E8EE86"/>
    <w:rsid w:val="00C0064B"/>
    <w:pPr>
      <w:spacing w:after="0" w:line="240" w:lineRule="auto"/>
    </w:pPr>
    <w:rPr>
      <w:rFonts w:ascii="Calibri" w:eastAsia="Calibri" w:hAnsi="Calibri" w:cs="Arial"/>
      <w:sz w:val="18"/>
      <w:szCs w:val="20"/>
    </w:rPr>
  </w:style>
  <w:style w:type="paragraph" w:customStyle="1" w:styleId="5A737F84507D4F739BF162990D486CE75">
    <w:name w:val="5A737F84507D4F739BF162990D486CE75"/>
    <w:rsid w:val="00C0064B"/>
    <w:pPr>
      <w:spacing w:after="0" w:line="240" w:lineRule="auto"/>
    </w:pPr>
    <w:rPr>
      <w:rFonts w:ascii="Calibri" w:eastAsia="Calibri" w:hAnsi="Calibri" w:cs="Arial"/>
      <w:sz w:val="18"/>
      <w:szCs w:val="20"/>
    </w:rPr>
  </w:style>
  <w:style w:type="paragraph" w:customStyle="1" w:styleId="0C044BFBF3A048E6A8F2ADB6FD3069CE5">
    <w:name w:val="0C044BFBF3A048E6A8F2ADB6FD3069CE5"/>
    <w:rsid w:val="00C0064B"/>
    <w:pPr>
      <w:spacing w:after="0" w:line="240" w:lineRule="auto"/>
    </w:pPr>
    <w:rPr>
      <w:rFonts w:ascii="Calibri" w:eastAsia="Calibri" w:hAnsi="Calibri" w:cs="Arial"/>
      <w:sz w:val="18"/>
      <w:szCs w:val="20"/>
    </w:rPr>
  </w:style>
  <w:style w:type="paragraph" w:customStyle="1" w:styleId="4FBAF2AD8AD1470F96FC026185AD68D35">
    <w:name w:val="4FBAF2AD8AD1470F96FC026185AD68D35"/>
    <w:rsid w:val="00C0064B"/>
    <w:pPr>
      <w:spacing w:after="0" w:line="240" w:lineRule="auto"/>
    </w:pPr>
    <w:rPr>
      <w:rFonts w:ascii="Calibri" w:eastAsia="Calibri" w:hAnsi="Calibri" w:cs="Arial"/>
      <w:sz w:val="18"/>
      <w:szCs w:val="20"/>
    </w:rPr>
  </w:style>
  <w:style w:type="paragraph" w:customStyle="1" w:styleId="EF0EAB1D34284BB19B41FEC6D92D7A795">
    <w:name w:val="EF0EAB1D34284BB19B41FEC6D92D7A795"/>
    <w:rsid w:val="00C0064B"/>
    <w:pPr>
      <w:spacing w:after="0" w:line="240" w:lineRule="auto"/>
    </w:pPr>
    <w:rPr>
      <w:rFonts w:ascii="Calibri" w:eastAsia="Calibri" w:hAnsi="Calibri" w:cs="Arial"/>
      <w:sz w:val="18"/>
      <w:szCs w:val="20"/>
    </w:rPr>
  </w:style>
  <w:style w:type="paragraph" w:customStyle="1" w:styleId="19B79E2875DA4154A1733D120C21E6C15">
    <w:name w:val="19B79E2875DA4154A1733D120C21E6C15"/>
    <w:rsid w:val="00C0064B"/>
    <w:pPr>
      <w:spacing w:after="0" w:line="240" w:lineRule="auto"/>
    </w:pPr>
    <w:rPr>
      <w:rFonts w:ascii="Calibri" w:eastAsia="Calibri" w:hAnsi="Calibri" w:cs="Arial"/>
      <w:sz w:val="18"/>
      <w:szCs w:val="20"/>
    </w:rPr>
  </w:style>
  <w:style w:type="paragraph" w:customStyle="1" w:styleId="DA9DE346E7254C28B63CADB251D110EA5">
    <w:name w:val="DA9DE346E7254C28B63CADB251D110EA5"/>
    <w:rsid w:val="00C0064B"/>
    <w:pPr>
      <w:spacing w:after="0" w:line="240" w:lineRule="auto"/>
    </w:pPr>
    <w:rPr>
      <w:rFonts w:ascii="Calibri" w:eastAsia="Calibri" w:hAnsi="Calibri" w:cs="Arial"/>
      <w:sz w:val="18"/>
      <w:szCs w:val="20"/>
    </w:rPr>
  </w:style>
  <w:style w:type="paragraph" w:customStyle="1" w:styleId="B23D982FDF214D9BB8C6DC627BA029BD5">
    <w:name w:val="B23D982FDF214D9BB8C6DC627BA029BD5"/>
    <w:rsid w:val="00C0064B"/>
    <w:pPr>
      <w:spacing w:after="0" w:line="240" w:lineRule="auto"/>
    </w:pPr>
    <w:rPr>
      <w:rFonts w:ascii="Calibri" w:eastAsia="Calibri" w:hAnsi="Calibri" w:cs="Arial"/>
      <w:sz w:val="18"/>
      <w:szCs w:val="20"/>
    </w:rPr>
  </w:style>
  <w:style w:type="paragraph" w:customStyle="1" w:styleId="E1A14560CFC6429D81223368F77BCFBB5">
    <w:name w:val="E1A14560CFC6429D81223368F77BCFBB5"/>
    <w:rsid w:val="00C0064B"/>
    <w:pPr>
      <w:spacing w:after="0" w:line="240" w:lineRule="auto"/>
    </w:pPr>
    <w:rPr>
      <w:rFonts w:ascii="Calibri" w:eastAsia="Calibri" w:hAnsi="Calibri" w:cs="Arial"/>
      <w:sz w:val="18"/>
      <w:szCs w:val="20"/>
    </w:rPr>
  </w:style>
  <w:style w:type="paragraph" w:customStyle="1" w:styleId="7077B647F672413D84E0B268F198F1715">
    <w:name w:val="7077B647F672413D84E0B268F198F1715"/>
    <w:rsid w:val="00C0064B"/>
    <w:pPr>
      <w:spacing w:after="0" w:line="240" w:lineRule="auto"/>
      <w:ind w:left="720"/>
      <w:contextualSpacing/>
    </w:pPr>
    <w:rPr>
      <w:rFonts w:ascii="Calibri" w:eastAsia="Calibri" w:hAnsi="Calibri" w:cs="Arial"/>
      <w:sz w:val="18"/>
      <w:szCs w:val="20"/>
    </w:rPr>
  </w:style>
  <w:style w:type="paragraph" w:customStyle="1" w:styleId="AF1E7A0541C141A5A1AA508BC232EF7A5">
    <w:name w:val="AF1E7A0541C141A5A1AA508BC232EF7A5"/>
    <w:rsid w:val="00C0064B"/>
    <w:pPr>
      <w:spacing w:after="0" w:line="240" w:lineRule="auto"/>
      <w:ind w:left="720"/>
      <w:contextualSpacing/>
    </w:pPr>
    <w:rPr>
      <w:rFonts w:ascii="Calibri" w:eastAsia="Calibri" w:hAnsi="Calibri" w:cs="Arial"/>
      <w:sz w:val="18"/>
      <w:szCs w:val="20"/>
    </w:rPr>
  </w:style>
  <w:style w:type="paragraph" w:customStyle="1" w:styleId="C8E570A1A4D84ED48A077624676240F15">
    <w:name w:val="C8E570A1A4D84ED48A077624676240F15"/>
    <w:rsid w:val="00C0064B"/>
    <w:pPr>
      <w:spacing w:after="0" w:line="240" w:lineRule="auto"/>
      <w:ind w:left="720"/>
      <w:contextualSpacing/>
    </w:pPr>
    <w:rPr>
      <w:rFonts w:ascii="Calibri" w:eastAsia="Calibri" w:hAnsi="Calibri" w:cs="Arial"/>
      <w:sz w:val="18"/>
      <w:szCs w:val="20"/>
    </w:rPr>
  </w:style>
  <w:style w:type="paragraph" w:customStyle="1" w:styleId="E40EED12EA1D42EBB4D2ED9B4CF126D75">
    <w:name w:val="E40EED12EA1D42EBB4D2ED9B4CF126D75"/>
    <w:rsid w:val="00C0064B"/>
    <w:pPr>
      <w:spacing w:after="0" w:line="240" w:lineRule="auto"/>
      <w:ind w:left="720"/>
      <w:contextualSpacing/>
    </w:pPr>
    <w:rPr>
      <w:rFonts w:ascii="Calibri" w:eastAsia="Calibri" w:hAnsi="Calibri" w:cs="Arial"/>
      <w:sz w:val="18"/>
      <w:szCs w:val="20"/>
    </w:rPr>
  </w:style>
  <w:style w:type="paragraph" w:customStyle="1" w:styleId="D3765A5255004DA69C4A50FF1B3A07035">
    <w:name w:val="D3765A5255004DA69C4A50FF1B3A07035"/>
    <w:rsid w:val="00C0064B"/>
    <w:pPr>
      <w:spacing w:after="0" w:line="240" w:lineRule="auto"/>
      <w:ind w:left="720"/>
      <w:contextualSpacing/>
    </w:pPr>
    <w:rPr>
      <w:rFonts w:ascii="Calibri" w:eastAsia="Calibri" w:hAnsi="Calibri" w:cs="Arial"/>
      <w:sz w:val="18"/>
      <w:szCs w:val="20"/>
    </w:rPr>
  </w:style>
  <w:style w:type="paragraph" w:customStyle="1" w:styleId="B427853980744C0D9A5D0E10A423A4225">
    <w:name w:val="B427853980744C0D9A5D0E10A423A4225"/>
    <w:rsid w:val="00C0064B"/>
    <w:pPr>
      <w:spacing w:after="0" w:line="240" w:lineRule="auto"/>
      <w:ind w:left="720"/>
      <w:contextualSpacing/>
    </w:pPr>
    <w:rPr>
      <w:rFonts w:ascii="Calibri" w:eastAsia="Calibri" w:hAnsi="Calibri" w:cs="Arial"/>
      <w:sz w:val="18"/>
      <w:szCs w:val="20"/>
    </w:rPr>
  </w:style>
  <w:style w:type="paragraph" w:customStyle="1" w:styleId="CD8EC6B0889846E9B25C0873120ADC5D5">
    <w:name w:val="CD8EC6B0889846E9B25C0873120ADC5D5"/>
    <w:rsid w:val="00C0064B"/>
    <w:pPr>
      <w:spacing w:after="0" w:line="240" w:lineRule="auto"/>
      <w:ind w:left="720"/>
      <w:contextualSpacing/>
    </w:pPr>
    <w:rPr>
      <w:rFonts w:ascii="Calibri" w:eastAsia="Calibri" w:hAnsi="Calibri" w:cs="Arial"/>
      <w:sz w:val="18"/>
      <w:szCs w:val="20"/>
    </w:rPr>
  </w:style>
  <w:style w:type="paragraph" w:customStyle="1" w:styleId="7716447749074495B13151DA5956174C5">
    <w:name w:val="7716447749074495B13151DA5956174C5"/>
    <w:rsid w:val="00C0064B"/>
    <w:pPr>
      <w:spacing w:after="0" w:line="240" w:lineRule="auto"/>
      <w:ind w:left="720"/>
      <w:contextualSpacing/>
    </w:pPr>
    <w:rPr>
      <w:rFonts w:ascii="Calibri" w:eastAsia="Calibri" w:hAnsi="Calibri" w:cs="Arial"/>
      <w:sz w:val="18"/>
      <w:szCs w:val="20"/>
    </w:rPr>
  </w:style>
  <w:style w:type="paragraph" w:customStyle="1" w:styleId="40F6A45310DE4D779B765F35E14259135">
    <w:name w:val="40F6A45310DE4D779B765F35E14259135"/>
    <w:rsid w:val="00C0064B"/>
    <w:pPr>
      <w:spacing w:after="0" w:line="240" w:lineRule="auto"/>
      <w:ind w:left="720"/>
      <w:contextualSpacing/>
    </w:pPr>
    <w:rPr>
      <w:rFonts w:ascii="Calibri" w:eastAsia="Calibri" w:hAnsi="Calibri" w:cs="Arial"/>
      <w:sz w:val="18"/>
      <w:szCs w:val="20"/>
    </w:rPr>
  </w:style>
  <w:style w:type="paragraph" w:customStyle="1" w:styleId="B951FFC13CCC4BB1B0AE28648B4A53D55">
    <w:name w:val="B951FFC13CCC4BB1B0AE28648B4A53D55"/>
    <w:rsid w:val="00C0064B"/>
    <w:pPr>
      <w:spacing w:after="0" w:line="240" w:lineRule="auto"/>
      <w:ind w:left="720"/>
      <w:contextualSpacing/>
    </w:pPr>
    <w:rPr>
      <w:rFonts w:ascii="Calibri" w:eastAsia="Calibri" w:hAnsi="Calibri" w:cs="Arial"/>
      <w:sz w:val="18"/>
      <w:szCs w:val="20"/>
    </w:rPr>
  </w:style>
  <w:style w:type="paragraph" w:customStyle="1" w:styleId="6C0AED54EE97419F84438FCC9FDF020F5">
    <w:name w:val="6C0AED54EE97419F84438FCC9FDF020F5"/>
    <w:rsid w:val="00C0064B"/>
    <w:pPr>
      <w:spacing w:after="0" w:line="240" w:lineRule="auto"/>
      <w:ind w:left="720"/>
      <w:contextualSpacing/>
    </w:pPr>
    <w:rPr>
      <w:rFonts w:ascii="Calibri" w:eastAsia="Calibri" w:hAnsi="Calibri" w:cs="Arial"/>
      <w:sz w:val="18"/>
      <w:szCs w:val="20"/>
    </w:rPr>
  </w:style>
  <w:style w:type="paragraph" w:customStyle="1" w:styleId="8F64C3D08D654CF1873EF15DA0C809BA5">
    <w:name w:val="8F64C3D08D654CF1873EF15DA0C809BA5"/>
    <w:rsid w:val="00C0064B"/>
    <w:pPr>
      <w:spacing w:after="0" w:line="240" w:lineRule="auto"/>
      <w:ind w:left="720"/>
      <w:contextualSpacing/>
    </w:pPr>
    <w:rPr>
      <w:rFonts w:ascii="Calibri" w:eastAsia="Calibri" w:hAnsi="Calibri" w:cs="Arial"/>
      <w:sz w:val="18"/>
      <w:szCs w:val="20"/>
    </w:rPr>
  </w:style>
  <w:style w:type="paragraph" w:customStyle="1" w:styleId="13EFFA2954F3449AA2CE26185D7F95205">
    <w:name w:val="13EFFA2954F3449AA2CE26185D7F95205"/>
    <w:rsid w:val="00C0064B"/>
    <w:pPr>
      <w:spacing w:after="0" w:line="240" w:lineRule="auto"/>
      <w:ind w:left="720"/>
      <w:contextualSpacing/>
    </w:pPr>
    <w:rPr>
      <w:rFonts w:ascii="Calibri" w:eastAsia="Calibri" w:hAnsi="Calibri" w:cs="Arial"/>
      <w:sz w:val="18"/>
      <w:szCs w:val="20"/>
    </w:rPr>
  </w:style>
  <w:style w:type="paragraph" w:customStyle="1" w:styleId="DFCC2C5E714C4584910863DF8A8DD4CB5">
    <w:name w:val="DFCC2C5E714C4584910863DF8A8DD4CB5"/>
    <w:rsid w:val="00C0064B"/>
    <w:pPr>
      <w:spacing w:after="0" w:line="240" w:lineRule="auto"/>
      <w:ind w:left="720"/>
      <w:contextualSpacing/>
    </w:pPr>
    <w:rPr>
      <w:rFonts w:ascii="Calibri" w:eastAsia="Calibri" w:hAnsi="Calibri" w:cs="Arial"/>
      <w:sz w:val="18"/>
      <w:szCs w:val="20"/>
    </w:rPr>
  </w:style>
  <w:style w:type="paragraph" w:customStyle="1" w:styleId="26E9FB0710ED43FC8641C54CBC63D8845">
    <w:name w:val="26E9FB0710ED43FC8641C54CBC63D8845"/>
    <w:rsid w:val="00C0064B"/>
    <w:pPr>
      <w:spacing w:after="0" w:line="240" w:lineRule="auto"/>
      <w:ind w:left="720"/>
      <w:contextualSpacing/>
    </w:pPr>
    <w:rPr>
      <w:rFonts w:ascii="Calibri" w:eastAsia="Calibri" w:hAnsi="Calibri" w:cs="Arial"/>
      <w:sz w:val="18"/>
      <w:szCs w:val="20"/>
    </w:rPr>
  </w:style>
  <w:style w:type="paragraph" w:customStyle="1" w:styleId="BD58D8BCF70F4F16BB0C93C93FA78BDE5">
    <w:name w:val="BD58D8BCF70F4F16BB0C93C93FA78BDE5"/>
    <w:rsid w:val="00C0064B"/>
    <w:pPr>
      <w:spacing w:after="0" w:line="240" w:lineRule="auto"/>
      <w:ind w:left="720"/>
      <w:contextualSpacing/>
    </w:pPr>
    <w:rPr>
      <w:rFonts w:ascii="Calibri" w:eastAsia="Calibri" w:hAnsi="Calibri" w:cs="Arial"/>
      <w:sz w:val="18"/>
      <w:szCs w:val="20"/>
    </w:rPr>
  </w:style>
  <w:style w:type="paragraph" w:customStyle="1" w:styleId="289B3B9047D34397824BC21026A6BC545">
    <w:name w:val="289B3B9047D34397824BC21026A6BC545"/>
    <w:rsid w:val="00C0064B"/>
    <w:pPr>
      <w:spacing w:after="0" w:line="240" w:lineRule="auto"/>
      <w:ind w:left="720"/>
      <w:contextualSpacing/>
    </w:pPr>
    <w:rPr>
      <w:rFonts w:ascii="Calibri" w:eastAsia="Calibri" w:hAnsi="Calibri" w:cs="Arial"/>
      <w:sz w:val="18"/>
      <w:szCs w:val="20"/>
    </w:rPr>
  </w:style>
  <w:style w:type="paragraph" w:customStyle="1" w:styleId="9A36BAA246274B76AE12B2E84A61B47D5">
    <w:name w:val="9A36BAA246274B76AE12B2E84A61B47D5"/>
    <w:rsid w:val="00C0064B"/>
    <w:pPr>
      <w:spacing w:after="0" w:line="240" w:lineRule="auto"/>
      <w:ind w:left="720"/>
      <w:contextualSpacing/>
    </w:pPr>
    <w:rPr>
      <w:rFonts w:ascii="Calibri" w:eastAsia="Calibri" w:hAnsi="Calibri" w:cs="Arial"/>
      <w:sz w:val="18"/>
      <w:szCs w:val="20"/>
    </w:rPr>
  </w:style>
  <w:style w:type="paragraph" w:customStyle="1" w:styleId="C65AB414043B4AB284844AB65725B90C5">
    <w:name w:val="C65AB414043B4AB284844AB65725B90C5"/>
    <w:rsid w:val="00C0064B"/>
    <w:pPr>
      <w:spacing w:after="0" w:line="240" w:lineRule="auto"/>
      <w:ind w:left="720"/>
      <w:contextualSpacing/>
    </w:pPr>
    <w:rPr>
      <w:rFonts w:ascii="Calibri" w:eastAsia="Calibri" w:hAnsi="Calibri" w:cs="Arial"/>
      <w:sz w:val="18"/>
      <w:szCs w:val="20"/>
    </w:rPr>
  </w:style>
  <w:style w:type="paragraph" w:customStyle="1" w:styleId="7B8BBA692DEA47C9A4BC58E2637107B85">
    <w:name w:val="7B8BBA692DEA47C9A4BC58E2637107B85"/>
    <w:rsid w:val="00C0064B"/>
    <w:pPr>
      <w:spacing w:after="0" w:line="240" w:lineRule="auto"/>
      <w:ind w:left="720"/>
      <w:contextualSpacing/>
    </w:pPr>
    <w:rPr>
      <w:rFonts w:ascii="Calibri" w:eastAsia="Calibri" w:hAnsi="Calibri" w:cs="Arial"/>
      <w:sz w:val="18"/>
      <w:szCs w:val="20"/>
    </w:rPr>
  </w:style>
  <w:style w:type="paragraph" w:customStyle="1" w:styleId="B18AA8147FF543B78F296092F2008A225">
    <w:name w:val="B18AA8147FF543B78F296092F2008A225"/>
    <w:rsid w:val="00C0064B"/>
    <w:pPr>
      <w:spacing w:after="0" w:line="240" w:lineRule="auto"/>
      <w:ind w:left="720"/>
      <w:contextualSpacing/>
    </w:pPr>
    <w:rPr>
      <w:rFonts w:ascii="Calibri" w:eastAsia="Calibri" w:hAnsi="Calibri" w:cs="Arial"/>
      <w:sz w:val="18"/>
      <w:szCs w:val="20"/>
    </w:rPr>
  </w:style>
  <w:style w:type="paragraph" w:customStyle="1" w:styleId="96CD8B23639444268934E49977BCEE425">
    <w:name w:val="96CD8B23639444268934E49977BCEE425"/>
    <w:rsid w:val="00C0064B"/>
    <w:pPr>
      <w:spacing w:after="0" w:line="240" w:lineRule="auto"/>
      <w:ind w:left="720"/>
      <w:contextualSpacing/>
    </w:pPr>
    <w:rPr>
      <w:rFonts w:ascii="Calibri" w:eastAsia="Calibri" w:hAnsi="Calibri" w:cs="Arial"/>
      <w:sz w:val="18"/>
      <w:szCs w:val="20"/>
    </w:rPr>
  </w:style>
  <w:style w:type="paragraph" w:customStyle="1" w:styleId="E9DB3D95623747FF8A51ACC6B938E7715">
    <w:name w:val="E9DB3D95623747FF8A51ACC6B938E7715"/>
    <w:rsid w:val="00C0064B"/>
    <w:pPr>
      <w:spacing w:after="0" w:line="240" w:lineRule="auto"/>
      <w:ind w:left="720"/>
      <w:contextualSpacing/>
    </w:pPr>
    <w:rPr>
      <w:rFonts w:ascii="Calibri" w:eastAsia="Calibri" w:hAnsi="Calibri" w:cs="Arial"/>
      <w:sz w:val="18"/>
      <w:szCs w:val="20"/>
    </w:rPr>
  </w:style>
  <w:style w:type="paragraph" w:customStyle="1" w:styleId="BF99728C1F484B4D935E4B9EB17F74855">
    <w:name w:val="BF99728C1F484B4D935E4B9EB17F74855"/>
    <w:rsid w:val="00C0064B"/>
    <w:pPr>
      <w:spacing w:after="0" w:line="240" w:lineRule="auto"/>
      <w:ind w:left="720"/>
      <w:contextualSpacing/>
    </w:pPr>
    <w:rPr>
      <w:rFonts w:ascii="Calibri" w:eastAsia="Calibri" w:hAnsi="Calibri" w:cs="Arial"/>
      <w:sz w:val="18"/>
      <w:szCs w:val="20"/>
    </w:rPr>
  </w:style>
  <w:style w:type="paragraph" w:customStyle="1" w:styleId="743598DC00C840A892768671BFD77C825">
    <w:name w:val="743598DC00C840A892768671BFD77C825"/>
    <w:rsid w:val="00C0064B"/>
    <w:pPr>
      <w:spacing w:after="0" w:line="240" w:lineRule="auto"/>
      <w:ind w:left="720"/>
      <w:contextualSpacing/>
    </w:pPr>
    <w:rPr>
      <w:rFonts w:ascii="Calibri" w:eastAsia="Calibri" w:hAnsi="Calibri" w:cs="Arial"/>
      <w:sz w:val="18"/>
      <w:szCs w:val="20"/>
    </w:rPr>
  </w:style>
  <w:style w:type="paragraph" w:customStyle="1" w:styleId="F71E03F9AD8C4E8B869610F7C02DB56A5">
    <w:name w:val="F71E03F9AD8C4E8B869610F7C02DB56A5"/>
    <w:rsid w:val="00C0064B"/>
    <w:pPr>
      <w:spacing w:after="0" w:line="240" w:lineRule="auto"/>
      <w:ind w:left="720"/>
      <w:contextualSpacing/>
    </w:pPr>
    <w:rPr>
      <w:rFonts w:ascii="Calibri" w:eastAsia="Calibri" w:hAnsi="Calibri" w:cs="Arial"/>
      <w:sz w:val="18"/>
      <w:szCs w:val="20"/>
    </w:rPr>
  </w:style>
  <w:style w:type="paragraph" w:customStyle="1" w:styleId="94DA7DCF61E44218B443879602A033115">
    <w:name w:val="94DA7DCF61E44218B443879602A033115"/>
    <w:rsid w:val="00C0064B"/>
    <w:pPr>
      <w:spacing w:after="0" w:line="240" w:lineRule="auto"/>
      <w:ind w:left="720"/>
      <w:contextualSpacing/>
    </w:pPr>
    <w:rPr>
      <w:rFonts w:ascii="Calibri" w:eastAsia="Calibri" w:hAnsi="Calibri" w:cs="Arial"/>
      <w:sz w:val="18"/>
      <w:szCs w:val="20"/>
    </w:rPr>
  </w:style>
  <w:style w:type="paragraph" w:customStyle="1" w:styleId="FCFC6309C83D4E09AA33BCBD5F712F9C5">
    <w:name w:val="FCFC6309C83D4E09AA33BCBD5F712F9C5"/>
    <w:rsid w:val="00C0064B"/>
    <w:pPr>
      <w:spacing w:after="0" w:line="240" w:lineRule="auto"/>
      <w:ind w:left="720"/>
      <w:contextualSpacing/>
    </w:pPr>
    <w:rPr>
      <w:rFonts w:ascii="Calibri" w:eastAsia="Calibri" w:hAnsi="Calibri" w:cs="Arial"/>
      <w:sz w:val="18"/>
      <w:szCs w:val="20"/>
    </w:rPr>
  </w:style>
  <w:style w:type="paragraph" w:customStyle="1" w:styleId="FE54482404134E67913B55F6995300CA5">
    <w:name w:val="FE54482404134E67913B55F6995300CA5"/>
    <w:rsid w:val="00C0064B"/>
    <w:pPr>
      <w:spacing w:after="0" w:line="240" w:lineRule="auto"/>
      <w:ind w:left="720"/>
      <w:contextualSpacing/>
    </w:pPr>
    <w:rPr>
      <w:rFonts w:ascii="Calibri" w:eastAsia="Calibri" w:hAnsi="Calibri" w:cs="Arial"/>
      <w:sz w:val="18"/>
      <w:szCs w:val="20"/>
    </w:rPr>
  </w:style>
  <w:style w:type="paragraph" w:customStyle="1" w:styleId="55CAE24FC6C742918E051E9C56A109AF5">
    <w:name w:val="55CAE24FC6C742918E051E9C56A109AF5"/>
    <w:rsid w:val="00C0064B"/>
    <w:pPr>
      <w:spacing w:after="0" w:line="240" w:lineRule="auto"/>
      <w:ind w:left="720"/>
      <w:contextualSpacing/>
    </w:pPr>
    <w:rPr>
      <w:rFonts w:ascii="Calibri" w:eastAsia="Calibri" w:hAnsi="Calibri" w:cs="Arial"/>
      <w:sz w:val="18"/>
      <w:szCs w:val="20"/>
    </w:rPr>
  </w:style>
  <w:style w:type="paragraph" w:customStyle="1" w:styleId="9883F229B1744521B6ACCDA52490D60B5">
    <w:name w:val="9883F229B1744521B6ACCDA52490D60B5"/>
    <w:rsid w:val="00C0064B"/>
    <w:pPr>
      <w:spacing w:after="0" w:line="240" w:lineRule="auto"/>
      <w:ind w:left="720"/>
      <w:contextualSpacing/>
    </w:pPr>
    <w:rPr>
      <w:rFonts w:ascii="Calibri" w:eastAsia="Calibri" w:hAnsi="Calibri" w:cs="Arial"/>
      <w:sz w:val="18"/>
      <w:szCs w:val="20"/>
    </w:rPr>
  </w:style>
  <w:style w:type="paragraph" w:customStyle="1" w:styleId="EECDF45D11AC4844A15A19B43514E7AB5">
    <w:name w:val="EECDF45D11AC4844A15A19B43514E7AB5"/>
    <w:rsid w:val="00C0064B"/>
    <w:pPr>
      <w:spacing w:after="0" w:line="240" w:lineRule="auto"/>
      <w:ind w:left="720"/>
      <w:contextualSpacing/>
    </w:pPr>
    <w:rPr>
      <w:rFonts w:ascii="Calibri" w:eastAsia="Calibri" w:hAnsi="Calibri" w:cs="Arial"/>
      <w:sz w:val="18"/>
      <w:szCs w:val="20"/>
    </w:rPr>
  </w:style>
  <w:style w:type="paragraph" w:customStyle="1" w:styleId="D474112B13CC41DFBC7651C7393D50315">
    <w:name w:val="D474112B13CC41DFBC7651C7393D50315"/>
    <w:rsid w:val="00C0064B"/>
    <w:pPr>
      <w:spacing w:after="0" w:line="240" w:lineRule="auto"/>
      <w:ind w:left="720"/>
      <w:contextualSpacing/>
    </w:pPr>
    <w:rPr>
      <w:rFonts w:ascii="Calibri" w:eastAsia="Calibri" w:hAnsi="Calibri" w:cs="Arial"/>
      <w:sz w:val="18"/>
      <w:szCs w:val="20"/>
    </w:rPr>
  </w:style>
  <w:style w:type="paragraph" w:customStyle="1" w:styleId="4847AC9585E44F2E9B78EF9221D377B72">
    <w:name w:val="4847AC9585E44F2E9B78EF9221D377B72"/>
    <w:rsid w:val="00C0064B"/>
    <w:pPr>
      <w:spacing w:after="0" w:line="240" w:lineRule="auto"/>
      <w:ind w:left="720"/>
      <w:contextualSpacing/>
    </w:pPr>
    <w:rPr>
      <w:rFonts w:ascii="Calibri" w:eastAsia="Calibri" w:hAnsi="Calibri" w:cs="Arial"/>
      <w:sz w:val="18"/>
      <w:szCs w:val="20"/>
    </w:rPr>
  </w:style>
  <w:style w:type="paragraph" w:customStyle="1" w:styleId="B5B66D70C35C48CBB836F04BBE212E082">
    <w:name w:val="B5B66D70C35C48CBB836F04BBE212E082"/>
    <w:rsid w:val="00C0064B"/>
    <w:pPr>
      <w:spacing w:after="0" w:line="240" w:lineRule="auto"/>
      <w:ind w:left="720"/>
      <w:contextualSpacing/>
    </w:pPr>
    <w:rPr>
      <w:rFonts w:ascii="Calibri" w:eastAsia="Calibri" w:hAnsi="Calibri" w:cs="Arial"/>
      <w:sz w:val="18"/>
      <w:szCs w:val="20"/>
    </w:rPr>
  </w:style>
  <w:style w:type="paragraph" w:customStyle="1" w:styleId="870076D131C749E2993458638ABB7A752">
    <w:name w:val="870076D131C749E2993458638ABB7A752"/>
    <w:rsid w:val="00C0064B"/>
    <w:pPr>
      <w:spacing w:after="0" w:line="240" w:lineRule="auto"/>
      <w:ind w:left="720"/>
      <w:contextualSpacing/>
    </w:pPr>
    <w:rPr>
      <w:rFonts w:ascii="Calibri" w:eastAsia="Calibri" w:hAnsi="Calibri" w:cs="Arial"/>
      <w:sz w:val="18"/>
      <w:szCs w:val="20"/>
    </w:rPr>
  </w:style>
  <w:style w:type="paragraph" w:customStyle="1" w:styleId="45792B27F5F6432BB7CF0DCE5797FE162">
    <w:name w:val="45792B27F5F6432BB7CF0DCE5797FE162"/>
    <w:rsid w:val="00C0064B"/>
    <w:pPr>
      <w:spacing w:after="0" w:line="240" w:lineRule="auto"/>
      <w:ind w:left="720"/>
      <w:contextualSpacing/>
    </w:pPr>
    <w:rPr>
      <w:rFonts w:ascii="Calibri" w:eastAsia="Calibri" w:hAnsi="Calibri" w:cs="Arial"/>
      <w:sz w:val="18"/>
      <w:szCs w:val="20"/>
    </w:rPr>
  </w:style>
  <w:style w:type="paragraph" w:customStyle="1" w:styleId="930EBAA78332459B91AC82B41A59A94E2">
    <w:name w:val="930EBAA78332459B91AC82B41A59A94E2"/>
    <w:rsid w:val="00C0064B"/>
    <w:pPr>
      <w:spacing w:after="0" w:line="240" w:lineRule="auto"/>
      <w:ind w:left="720"/>
      <w:contextualSpacing/>
    </w:pPr>
    <w:rPr>
      <w:rFonts w:ascii="Calibri" w:eastAsia="Calibri" w:hAnsi="Calibri" w:cs="Arial"/>
      <w:sz w:val="18"/>
      <w:szCs w:val="20"/>
    </w:rPr>
  </w:style>
  <w:style w:type="paragraph" w:customStyle="1" w:styleId="73AD2D77E4014018AF2D40B575D3CED22">
    <w:name w:val="73AD2D77E4014018AF2D40B575D3CED22"/>
    <w:rsid w:val="00C0064B"/>
    <w:pPr>
      <w:spacing w:after="0" w:line="240" w:lineRule="auto"/>
      <w:ind w:left="720"/>
      <w:contextualSpacing/>
    </w:pPr>
    <w:rPr>
      <w:rFonts w:ascii="Calibri" w:eastAsia="Calibri" w:hAnsi="Calibri" w:cs="Arial"/>
      <w:sz w:val="18"/>
      <w:szCs w:val="20"/>
    </w:rPr>
  </w:style>
  <w:style w:type="paragraph" w:customStyle="1" w:styleId="E3CF50AECBAC4D6B9D4C45F9735243A22">
    <w:name w:val="E3CF50AECBAC4D6B9D4C45F9735243A22"/>
    <w:rsid w:val="00C0064B"/>
    <w:pPr>
      <w:spacing w:after="0" w:line="240" w:lineRule="auto"/>
      <w:ind w:left="720"/>
      <w:contextualSpacing/>
    </w:pPr>
    <w:rPr>
      <w:rFonts w:ascii="Calibri" w:eastAsia="Calibri" w:hAnsi="Calibri" w:cs="Arial"/>
      <w:sz w:val="18"/>
      <w:szCs w:val="20"/>
    </w:rPr>
  </w:style>
  <w:style w:type="paragraph" w:customStyle="1" w:styleId="B6CB133173C44752B9928B7AD3A050452">
    <w:name w:val="B6CB133173C44752B9928B7AD3A050452"/>
    <w:rsid w:val="00C0064B"/>
    <w:pPr>
      <w:spacing w:after="0" w:line="240" w:lineRule="auto"/>
      <w:ind w:left="720"/>
      <w:contextualSpacing/>
    </w:pPr>
    <w:rPr>
      <w:rFonts w:ascii="Calibri" w:eastAsia="Calibri" w:hAnsi="Calibri" w:cs="Arial"/>
      <w:sz w:val="18"/>
      <w:szCs w:val="20"/>
    </w:rPr>
  </w:style>
  <w:style w:type="paragraph" w:customStyle="1" w:styleId="34F566115F384FAFA51E913981DA7C972">
    <w:name w:val="34F566115F384FAFA51E913981DA7C972"/>
    <w:rsid w:val="00C0064B"/>
    <w:pPr>
      <w:spacing w:after="0" w:line="240" w:lineRule="auto"/>
      <w:ind w:left="720"/>
      <w:contextualSpacing/>
    </w:pPr>
    <w:rPr>
      <w:rFonts w:ascii="Calibri" w:eastAsia="Calibri" w:hAnsi="Calibri" w:cs="Arial"/>
      <w:sz w:val="18"/>
      <w:szCs w:val="20"/>
    </w:rPr>
  </w:style>
  <w:style w:type="paragraph" w:customStyle="1" w:styleId="7DF43FF7600948A0B6E0CA024FD2C2872">
    <w:name w:val="7DF43FF7600948A0B6E0CA024FD2C2872"/>
    <w:rsid w:val="00C0064B"/>
    <w:pPr>
      <w:spacing w:after="0" w:line="240" w:lineRule="auto"/>
      <w:ind w:left="720"/>
      <w:contextualSpacing/>
    </w:pPr>
    <w:rPr>
      <w:rFonts w:ascii="Calibri" w:eastAsia="Calibri" w:hAnsi="Calibri" w:cs="Arial"/>
      <w:sz w:val="18"/>
      <w:szCs w:val="20"/>
    </w:rPr>
  </w:style>
  <w:style w:type="paragraph" w:customStyle="1" w:styleId="FE5ACA4D87B9473ABD0AAA1503060D6A2">
    <w:name w:val="FE5ACA4D87B9473ABD0AAA1503060D6A2"/>
    <w:rsid w:val="00C0064B"/>
    <w:pPr>
      <w:spacing w:after="0" w:line="240" w:lineRule="auto"/>
      <w:ind w:left="720"/>
      <w:contextualSpacing/>
    </w:pPr>
    <w:rPr>
      <w:rFonts w:ascii="Calibri" w:eastAsia="Calibri" w:hAnsi="Calibri" w:cs="Arial"/>
      <w:sz w:val="18"/>
      <w:szCs w:val="20"/>
    </w:rPr>
  </w:style>
  <w:style w:type="paragraph" w:customStyle="1" w:styleId="0ED5C1BE7C54489D9A2AE3450C5C223E2">
    <w:name w:val="0ED5C1BE7C54489D9A2AE3450C5C223E2"/>
    <w:rsid w:val="00C0064B"/>
    <w:pPr>
      <w:spacing w:after="0" w:line="240" w:lineRule="auto"/>
      <w:ind w:left="720"/>
      <w:contextualSpacing/>
    </w:pPr>
    <w:rPr>
      <w:rFonts w:ascii="Calibri" w:eastAsia="Calibri" w:hAnsi="Calibri" w:cs="Arial"/>
      <w:sz w:val="18"/>
      <w:szCs w:val="20"/>
    </w:rPr>
  </w:style>
  <w:style w:type="paragraph" w:customStyle="1" w:styleId="2C77CAF6E47F4B0897230562B80F25F45">
    <w:name w:val="2C77CAF6E47F4B0897230562B80F25F45"/>
    <w:rsid w:val="00C0064B"/>
    <w:pPr>
      <w:spacing w:after="0" w:line="240" w:lineRule="auto"/>
    </w:pPr>
    <w:rPr>
      <w:rFonts w:ascii="Calibri" w:eastAsia="Calibri" w:hAnsi="Calibri" w:cs="Arial"/>
      <w:sz w:val="18"/>
      <w:szCs w:val="20"/>
    </w:rPr>
  </w:style>
  <w:style w:type="paragraph" w:customStyle="1" w:styleId="90FFABFE4A5F462EA3644E09E42E53F85">
    <w:name w:val="90FFABFE4A5F462EA3644E09E42E53F85"/>
    <w:rsid w:val="00C0064B"/>
    <w:pPr>
      <w:spacing w:after="0" w:line="240" w:lineRule="auto"/>
    </w:pPr>
    <w:rPr>
      <w:rFonts w:ascii="Calibri" w:eastAsia="Calibri" w:hAnsi="Calibri" w:cs="Arial"/>
      <w:sz w:val="18"/>
      <w:szCs w:val="20"/>
    </w:rPr>
  </w:style>
  <w:style w:type="paragraph" w:customStyle="1" w:styleId="E232D2589A3F4723AE1B8CC69C54CB855">
    <w:name w:val="E232D2589A3F4723AE1B8CC69C54CB855"/>
    <w:rsid w:val="00C0064B"/>
    <w:pPr>
      <w:spacing w:after="0" w:line="240" w:lineRule="auto"/>
    </w:pPr>
    <w:rPr>
      <w:rFonts w:ascii="Calibri" w:eastAsia="Calibri" w:hAnsi="Calibri" w:cs="Arial"/>
      <w:sz w:val="18"/>
      <w:szCs w:val="20"/>
    </w:rPr>
  </w:style>
  <w:style w:type="paragraph" w:customStyle="1" w:styleId="E3DE32FE92D24833B511CFF422014BC94">
    <w:name w:val="E3DE32FE92D24833B511CFF422014BC94"/>
    <w:rsid w:val="00C0064B"/>
    <w:pPr>
      <w:keepLines/>
      <w:spacing w:after="0" w:line="240" w:lineRule="auto"/>
      <w:jc w:val="both"/>
    </w:pPr>
    <w:rPr>
      <w:rFonts w:ascii="Arial" w:eastAsia="Calibri" w:hAnsi="Arial" w:cs="Arial"/>
      <w:sz w:val="18"/>
      <w:szCs w:val="20"/>
      <w:lang w:val="en-US" w:eastAsia="en-US"/>
    </w:rPr>
  </w:style>
  <w:style w:type="paragraph" w:customStyle="1" w:styleId="58B6EE3095A149D0AC15A20B20F850F14">
    <w:name w:val="58B6EE3095A149D0AC15A20B20F850F14"/>
    <w:rsid w:val="00C0064B"/>
    <w:pPr>
      <w:keepLines/>
      <w:spacing w:after="0" w:line="240" w:lineRule="auto"/>
      <w:jc w:val="both"/>
    </w:pPr>
    <w:rPr>
      <w:rFonts w:ascii="Arial" w:eastAsia="Calibri" w:hAnsi="Arial" w:cs="Arial"/>
      <w:sz w:val="18"/>
      <w:szCs w:val="20"/>
      <w:lang w:val="en-US" w:eastAsia="en-US"/>
    </w:rPr>
  </w:style>
  <w:style w:type="paragraph" w:customStyle="1" w:styleId="012C212AFD8E49539237E458F24813EC4">
    <w:name w:val="012C212AFD8E49539237E458F24813EC4"/>
    <w:rsid w:val="00C0064B"/>
    <w:pPr>
      <w:keepLines/>
      <w:spacing w:after="0" w:line="240" w:lineRule="auto"/>
      <w:jc w:val="both"/>
    </w:pPr>
    <w:rPr>
      <w:rFonts w:ascii="Arial" w:eastAsia="Calibri" w:hAnsi="Arial" w:cs="Arial"/>
      <w:sz w:val="18"/>
      <w:szCs w:val="20"/>
      <w:lang w:val="en-US" w:eastAsia="en-US"/>
    </w:rPr>
  </w:style>
  <w:style w:type="paragraph" w:customStyle="1" w:styleId="C63CFD8DBAF1415ABE15200A3D27C97F8">
    <w:name w:val="C63CFD8DBAF1415ABE15200A3D27C97F8"/>
    <w:rsid w:val="00C0064B"/>
    <w:pPr>
      <w:spacing w:after="0" w:line="240" w:lineRule="auto"/>
    </w:pPr>
    <w:rPr>
      <w:rFonts w:ascii="Calibri" w:eastAsia="Calibri" w:hAnsi="Calibri" w:cs="Arial"/>
      <w:sz w:val="18"/>
      <w:szCs w:val="20"/>
    </w:rPr>
  </w:style>
  <w:style w:type="paragraph" w:customStyle="1" w:styleId="1B9757C7E43244A7ABAA0415839151138">
    <w:name w:val="1B9757C7E43244A7ABAA0415839151138"/>
    <w:rsid w:val="00C0064B"/>
    <w:pPr>
      <w:spacing w:after="0" w:line="240" w:lineRule="auto"/>
    </w:pPr>
    <w:rPr>
      <w:rFonts w:ascii="Calibri" w:eastAsia="Calibri" w:hAnsi="Calibri" w:cs="Arial"/>
      <w:sz w:val="18"/>
      <w:szCs w:val="20"/>
    </w:rPr>
  </w:style>
  <w:style w:type="paragraph" w:customStyle="1" w:styleId="B774929772B84D54A6A913248A8402898">
    <w:name w:val="B774929772B84D54A6A913248A8402898"/>
    <w:rsid w:val="00C0064B"/>
    <w:pPr>
      <w:spacing w:after="0" w:line="240" w:lineRule="auto"/>
    </w:pPr>
    <w:rPr>
      <w:rFonts w:ascii="Calibri" w:eastAsia="Calibri" w:hAnsi="Calibri" w:cs="Arial"/>
      <w:sz w:val="18"/>
      <w:szCs w:val="20"/>
    </w:rPr>
  </w:style>
  <w:style w:type="paragraph" w:customStyle="1" w:styleId="0210D818A24B4F1C94ED56A96E0535758">
    <w:name w:val="0210D818A24B4F1C94ED56A96E0535758"/>
    <w:rsid w:val="00C0064B"/>
    <w:pPr>
      <w:spacing w:after="0" w:line="240" w:lineRule="auto"/>
    </w:pPr>
    <w:rPr>
      <w:rFonts w:ascii="Calibri" w:eastAsia="Calibri" w:hAnsi="Calibri" w:cs="Arial"/>
      <w:sz w:val="18"/>
      <w:szCs w:val="20"/>
    </w:rPr>
  </w:style>
  <w:style w:type="paragraph" w:customStyle="1" w:styleId="EB0F0F3508204392BB781ACE5E6F5EE18">
    <w:name w:val="EB0F0F3508204392BB781ACE5E6F5EE18"/>
    <w:rsid w:val="00C0064B"/>
    <w:pPr>
      <w:spacing w:after="0" w:line="240" w:lineRule="auto"/>
    </w:pPr>
    <w:rPr>
      <w:rFonts w:ascii="Calibri" w:eastAsia="Calibri" w:hAnsi="Calibri" w:cs="Arial"/>
      <w:sz w:val="18"/>
      <w:szCs w:val="20"/>
    </w:rPr>
  </w:style>
  <w:style w:type="paragraph" w:customStyle="1" w:styleId="DA0F6F427FBE4BB6A2346F7003FEE1F88">
    <w:name w:val="DA0F6F427FBE4BB6A2346F7003FEE1F88"/>
    <w:rsid w:val="00C0064B"/>
    <w:pPr>
      <w:spacing w:after="0" w:line="240" w:lineRule="auto"/>
    </w:pPr>
    <w:rPr>
      <w:rFonts w:ascii="Calibri" w:eastAsia="Calibri" w:hAnsi="Calibri" w:cs="Arial"/>
      <w:sz w:val="18"/>
      <w:szCs w:val="20"/>
    </w:rPr>
  </w:style>
  <w:style w:type="paragraph" w:customStyle="1" w:styleId="649FC489EB744C9EB9929F02595DBE1B8">
    <w:name w:val="649FC489EB744C9EB9929F02595DBE1B8"/>
    <w:rsid w:val="00C0064B"/>
    <w:pPr>
      <w:spacing w:after="0" w:line="240" w:lineRule="auto"/>
    </w:pPr>
    <w:rPr>
      <w:rFonts w:ascii="Calibri" w:eastAsia="Calibri" w:hAnsi="Calibri" w:cs="Arial"/>
      <w:sz w:val="18"/>
      <w:szCs w:val="20"/>
    </w:rPr>
  </w:style>
  <w:style w:type="paragraph" w:customStyle="1" w:styleId="5E7BC6B448C742D898D0B6C6925A3B348">
    <w:name w:val="5E7BC6B448C742D898D0B6C6925A3B348"/>
    <w:rsid w:val="00C0064B"/>
    <w:pPr>
      <w:spacing w:after="0" w:line="240" w:lineRule="auto"/>
    </w:pPr>
    <w:rPr>
      <w:rFonts w:ascii="Calibri" w:eastAsia="Calibri" w:hAnsi="Calibri" w:cs="Arial"/>
      <w:sz w:val="18"/>
      <w:szCs w:val="20"/>
    </w:rPr>
  </w:style>
  <w:style w:type="paragraph" w:customStyle="1" w:styleId="335A65E2B6504D8CB10DC9AA6FC55C8C8">
    <w:name w:val="335A65E2B6504D8CB10DC9AA6FC55C8C8"/>
    <w:rsid w:val="00C0064B"/>
    <w:pPr>
      <w:spacing w:after="0" w:line="240" w:lineRule="auto"/>
    </w:pPr>
    <w:rPr>
      <w:rFonts w:ascii="Calibri" w:eastAsia="Calibri" w:hAnsi="Calibri" w:cs="Arial"/>
      <w:sz w:val="18"/>
      <w:szCs w:val="20"/>
    </w:rPr>
  </w:style>
  <w:style w:type="paragraph" w:customStyle="1" w:styleId="F038451AA1EE4181AE39FB559FE27B118">
    <w:name w:val="F038451AA1EE4181AE39FB559FE27B118"/>
    <w:rsid w:val="00C0064B"/>
    <w:pPr>
      <w:spacing w:after="0" w:line="240" w:lineRule="auto"/>
    </w:pPr>
    <w:rPr>
      <w:rFonts w:ascii="Calibri" w:eastAsia="Calibri" w:hAnsi="Calibri" w:cs="Arial"/>
      <w:sz w:val="18"/>
      <w:szCs w:val="20"/>
    </w:rPr>
  </w:style>
  <w:style w:type="paragraph" w:customStyle="1" w:styleId="9FD9BBDD8A8B42408E7B1C47587F30E38">
    <w:name w:val="9FD9BBDD8A8B42408E7B1C47587F30E38"/>
    <w:rsid w:val="00C0064B"/>
    <w:pPr>
      <w:spacing w:after="0" w:line="240" w:lineRule="auto"/>
    </w:pPr>
    <w:rPr>
      <w:rFonts w:ascii="Calibri" w:eastAsia="Calibri" w:hAnsi="Calibri" w:cs="Arial"/>
      <w:sz w:val="18"/>
      <w:szCs w:val="20"/>
    </w:rPr>
  </w:style>
  <w:style w:type="paragraph" w:customStyle="1" w:styleId="DB1A17E36C3C484E81C5C1078CCB8E6B8">
    <w:name w:val="DB1A17E36C3C484E81C5C1078CCB8E6B8"/>
    <w:rsid w:val="00C0064B"/>
    <w:pPr>
      <w:spacing w:after="0" w:line="240" w:lineRule="auto"/>
    </w:pPr>
    <w:rPr>
      <w:rFonts w:ascii="Calibri" w:eastAsia="Calibri" w:hAnsi="Calibri" w:cs="Arial"/>
      <w:sz w:val="18"/>
      <w:szCs w:val="20"/>
    </w:rPr>
  </w:style>
  <w:style w:type="paragraph" w:customStyle="1" w:styleId="8D1B50DE162B4783B63BBB9A3880DB1D8">
    <w:name w:val="8D1B50DE162B4783B63BBB9A3880DB1D8"/>
    <w:rsid w:val="00C0064B"/>
    <w:pPr>
      <w:spacing w:after="0" w:line="240" w:lineRule="auto"/>
    </w:pPr>
    <w:rPr>
      <w:rFonts w:ascii="Calibri" w:eastAsia="Calibri" w:hAnsi="Calibri" w:cs="Arial"/>
      <w:sz w:val="18"/>
      <w:szCs w:val="20"/>
    </w:rPr>
  </w:style>
  <w:style w:type="paragraph" w:customStyle="1" w:styleId="5043C89D7F604936A104FBB6DEEFA0758">
    <w:name w:val="5043C89D7F604936A104FBB6DEEFA0758"/>
    <w:rsid w:val="00C0064B"/>
    <w:pPr>
      <w:spacing w:after="0" w:line="240" w:lineRule="auto"/>
    </w:pPr>
    <w:rPr>
      <w:rFonts w:ascii="Calibri" w:eastAsia="Calibri" w:hAnsi="Calibri" w:cs="Arial"/>
      <w:sz w:val="18"/>
      <w:szCs w:val="20"/>
    </w:rPr>
  </w:style>
  <w:style w:type="paragraph" w:customStyle="1" w:styleId="53493021ED1E4BE090FECD0D3533C08D8">
    <w:name w:val="53493021ED1E4BE090FECD0D3533C08D8"/>
    <w:rsid w:val="00C0064B"/>
    <w:pPr>
      <w:spacing w:after="0" w:line="240" w:lineRule="auto"/>
    </w:pPr>
    <w:rPr>
      <w:rFonts w:ascii="Calibri" w:eastAsia="Calibri" w:hAnsi="Calibri" w:cs="Arial"/>
      <w:sz w:val="18"/>
      <w:szCs w:val="20"/>
    </w:rPr>
  </w:style>
  <w:style w:type="paragraph" w:customStyle="1" w:styleId="705ADD124E4B471988DCB4C8A4B812DC8">
    <w:name w:val="705ADD124E4B471988DCB4C8A4B812DC8"/>
    <w:rsid w:val="00C0064B"/>
    <w:pPr>
      <w:spacing w:after="0" w:line="240" w:lineRule="auto"/>
    </w:pPr>
    <w:rPr>
      <w:rFonts w:ascii="Calibri" w:eastAsia="Calibri" w:hAnsi="Calibri" w:cs="Arial"/>
      <w:sz w:val="18"/>
      <w:szCs w:val="20"/>
    </w:rPr>
  </w:style>
  <w:style w:type="paragraph" w:customStyle="1" w:styleId="38B155656DC44311BAFAEDD5774645588">
    <w:name w:val="38B155656DC44311BAFAEDD5774645588"/>
    <w:rsid w:val="00C0064B"/>
    <w:pPr>
      <w:spacing w:after="0" w:line="240" w:lineRule="auto"/>
    </w:pPr>
    <w:rPr>
      <w:rFonts w:ascii="Calibri" w:eastAsia="Calibri" w:hAnsi="Calibri" w:cs="Arial"/>
      <w:sz w:val="18"/>
      <w:szCs w:val="20"/>
    </w:rPr>
  </w:style>
  <w:style w:type="paragraph" w:customStyle="1" w:styleId="EF34C8CB0C0D4A198B2E12F17DA5DD418">
    <w:name w:val="EF34C8CB0C0D4A198B2E12F17DA5DD418"/>
    <w:rsid w:val="00C0064B"/>
    <w:pPr>
      <w:spacing w:after="0" w:line="240" w:lineRule="auto"/>
    </w:pPr>
    <w:rPr>
      <w:rFonts w:ascii="Calibri" w:eastAsia="Calibri" w:hAnsi="Calibri" w:cs="Arial"/>
      <w:sz w:val="18"/>
      <w:szCs w:val="20"/>
    </w:rPr>
  </w:style>
  <w:style w:type="paragraph" w:customStyle="1" w:styleId="91EED993BB4A4DB584FC80D201D33F688">
    <w:name w:val="91EED993BB4A4DB584FC80D201D33F688"/>
    <w:rsid w:val="00C0064B"/>
    <w:pPr>
      <w:spacing w:after="0" w:line="240" w:lineRule="auto"/>
    </w:pPr>
    <w:rPr>
      <w:rFonts w:ascii="Calibri" w:eastAsia="Calibri" w:hAnsi="Calibri" w:cs="Arial"/>
      <w:sz w:val="18"/>
      <w:szCs w:val="20"/>
    </w:rPr>
  </w:style>
  <w:style w:type="paragraph" w:customStyle="1" w:styleId="4D1FD6D770274045965854A22D901F6A8">
    <w:name w:val="4D1FD6D770274045965854A22D901F6A8"/>
    <w:rsid w:val="00C0064B"/>
    <w:pPr>
      <w:spacing w:after="0" w:line="240" w:lineRule="auto"/>
    </w:pPr>
    <w:rPr>
      <w:rFonts w:ascii="Calibri" w:eastAsia="Calibri" w:hAnsi="Calibri" w:cs="Arial"/>
      <w:sz w:val="18"/>
      <w:szCs w:val="20"/>
    </w:rPr>
  </w:style>
  <w:style w:type="paragraph" w:customStyle="1" w:styleId="94C330787B0C4EDEB22DC544677E74BB8">
    <w:name w:val="94C330787B0C4EDEB22DC544677E74BB8"/>
    <w:rsid w:val="00C0064B"/>
    <w:pPr>
      <w:spacing w:after="0" w:line="240" w:lineRule="auto"/>
    </w:pPr>
    <w:rPr>
      <w:rFonts w:ascii="Calibri" w:eastAsia="Calibri" w:hAnsi="Calibri" w:cs="Arial"/>
      <w:sz w:val="18"/>
      <w:szCs w:val="20"/>
    </w:rPr>
  </w:style>
  <w:style w:type="paragraph" w:customStyle="1" w:styleId="E299AC61183C4DD3AA3099EDA9D852458">
    <w:name w:val="E299AC61183C4DD3AA3099EDA9D852458"/>
    <w:rsid w:val="00C0064B"/>
    <w:pPr>
      <w:spacing w:after="0" w:line="240" w:lineRule="auto"/>
    </w:pPr>
    <w:rPr>
      <w:rFonts w:ascii="Calibri" w:eastAsia="Calibri" w:hAnsi="Calibri" w:cs="Arial"/>
      <w:sz w:val="18"/>
      <w:szCs w:val="20"/>
    </w:rPr>
  </w:style>
  <w:style w:type="paragraph" w:customStyle="1" w:styleId="B33E30EB21674D859FA3488D884CB0488">
    <w:name w:val="B33E30EB21674D859FA3488D884CB0488"/>
    <w:rsid w:val="00C0064B"/>
    <w:pPr>
      <w:spacing w:after="0" w:line="240" w:lineRule="auto"/>
    </w:pPr>
    <w:rPr>
      <w:rFonts w:ascii="Calibri" w:eastAsia="Calibri" w:hAnsi="Calibri" w:cs="Arial"/>
      <w:sz w:val="18"/>
      <w:szCs w:val="20"/>
    </w:rPr>
  </w:style>
  <w:style w:type="paragraph" w:customStyle="1" w:styleId="EE8A236D29F84671B5C5C9B2AA753CE08">
    <w:name w:val="EE8A236D29F84671B5C5C9B2AA753CE08"/>
    <w:rsid w:val="00C0064B"/>
    <w:pPr>
      <w:spacing w:after="0" w:line="240" w:lineRule="auto"/>
    </w:pPr>
    <w:rPr>
      <w:rFonts w:ascii="Calibri" w:eastAsia="Calibri" w:hAnsi="Calibri" w:cs="Arial"/>
      <w:sz w:val="18"/>
      <w:szCs w:val="20"/>
    </w:rPr>
  </w:style>
  <w:style w:type="paragraph" w:customStyle="1" w:styleId="F336A3DBF7024108B15E250493AE00688">
    <w:name w:val="F336A3DBF7024108B15E250493AE00688"/>
    <w:rsid w:val="00C0064B"/>
    <w:pPr>
      <w:spacing w:after="0" w:line="240" w:lineRule="auto"/>
    </w:pPr>
    <w:rPr>
      <w:rFonts w:ascii="Calibri" w:eastAsia="Calibri" w:hAnsi="Calibri" w:cs="Arial"/>
      <w:sz w:val="18"/>
      <w:szCs w:val="20"/>
    </w:rPr>
  </w:style>
  <w:style w:type="paragraph" w:customStyle="1" w:styleId="E8854F064CD5461997C0446EB508B9EE8">
    <w:name w:val="E8854F064CD5461997C0446EB508B9EE8"/>
    <w:rsid w:val="00C0064B"/>
    <w:pPr>
      <w:spacing w:after="0" w:line="240" w:lineRule="auto"/>
    </w:pPr>
    <w:rPr>
      <w:rFonts w:ascii="Calibri" w:eastAsia="Calibri" w:hAnsi="Calibri" w:cs="Arial"/>
      <w:sz w:val="18"/>
      <w:szCs w:val="20"/>
    </w:rPr>
  </w:style>
  <w:style w:type="paragraph" w:customStyle="1" w:styleId="51BE3B9980B945F7A7497CE1E2C520448">
    <w:name w:val="51BE3B9980B945F7A7497CE1E2C520448"/>
    <w:rsid w:val="00C0064B"/>
    <w:pPr>
      <w:spacing w:after="0" w:line="240" w:lineRule="auto"/>
    </w:pPr>
    <w:rPr>
      <w:rFonts w:ascii="Calibri" w:eastAsia="Calibri" w:hAnsi="Calibri" w:cs="Arial"/>
      <w:sz w:val="18"/>
      <w:szCs w:val="20"/>
    </w:rPr>
  </w:style>
  <w:style w:type="paragraph" w:customStyle="1" w:styleId="69AEFCEC1A944E149CBBF61E52CF2F028">
    <w:name w:val="69AEFCEC1A944E149CBBF61E52CF2F028"/>
    <w:rsid w:val="00C0064B"/>
    <w:pPr>
      <w:spacing w:after="0" w:line="240" w:lineRule="auto"/>
    </w:pPr>
    <w:rPr>
      <w:rFonts w:ascii="Calibri" w:eastAsia="Calibri" w:hAnsi="Calibri" w:cs="Arial"/>
      <w:sz w:val="18"/>
      <w:szCs w:val="20"/>
    </w:rPr>
  </w:style>
  <w:style w:type="paragraph" w:customStyle="1" w:styleId="4B88B6CF1B234E7B92FD3F4E19E6E0DE8">
    <w:name w:val="4B88B6CF1B234E7B92FD3F4E19E6E0DE8"/>
    <w:rsid w:val="00C0064B"/>
    <w:pPr>
      <w:spacing w:after="0" w:line="240" w:lineRule="auto"/>
    </w:pPr>
    <w:rPr>
      <w:rFonts w:ascii="Calibri" w:eastAsia="Calibri" w:hAnsi="Calibri" w:cs="Arial"/>
      <w:sz w:val="18"/>
      <w:szCs w:val="20"/>
    </w:rPr>
  </w:style>
  <w:style w:type="paragraph" w:customStyle="1" w:styleId="3A8D52EB844C4707A5CEC9B87DEFD70C8">
    <w:name w:val="3A8D52EB844C4707A5CEC9B87DEFD70C8"/>
    <w:rsid w:val="00C0064B"/>
    <w:pPr>
      <w:spacing w:after="0" w:line="240" w:lineRule="auto"/>
    </w:pPr>
    <w:rPr>
      <w:rFonts w:ascii="Calibri" w:eastAsia="Calibri" w:hAnsi="Calibri" w:cs="Arial"/>
      <w:sz w:val="18"/>
      <w:szCs w:val="20"/>
    </w:rPr>
  </w:style>
  <w:style w:type="paragraph" w:customStyle="1" w:styleId="7305AD192F0F47938B923DB090B0F2328">
    <w:name w:val="7305AD192F0F47938B923DB090B0F2328"/>
    <w:rsid w:val="00C0064B"/>
    <w:pPr>
      <w:spacing w:after="0" w:line="240" w:lineRule="auto"/>
    </w:pPr>
    <w:rPr>
      <w:rFonts w:ascii="Calibri" w:eastAsia="Calibri" w:hAnsi="Calibri" w:cs="Arial"/>
      <w:sz w:val="18"/>
      <w:szCs w:val="20"/>
    </w:rPr>
  </w:style>
  <w:style w:type="paragraph" w:customStyle="1" w:styleId="8E020A37FA124E7B9E11CCF3903511EA8">
    <w:name w:val="8E020A37FA124E7B9E11CCF3903511EA8"/>
    <w:rsid w:val="00C0064B"/>
    <w:pPr>
      <w:spacing w:after="0" w:line="240" w:lineRule="auto"/>
    </w:pPr>
    <w:rPr>
      <w:rFonts w:ascii="Calibri" w:eastAsia="Calibri" w:hAnsi="Calibri" w:cs="Arial"/>
      <w:sz w:val="18"/>
      <w:szCs w:val="20"/>
    </w:rPr>
  </w:style>
  <w:style w:type="paragraph" w:customStyle="1" w:styleId="681E7F84E2F04423A370F698C198E0798">
    <w:name w:val="681E7F84E2F04423A370F698C198E0798"/>
    <w:rsid w:val="00C0064B"/>
    <w:pPr>
      <w:spacing w:after="0" w:line="240" w:lineRule="auto"/>
    </w:pPr>
    <w:rPr>
      <w:rFonts w:ascii="Calibri" w:eastAsia="Calibri" w:hAnsi="Calibri" w:cs="Arial"/>
      <w:sz w:val="18"/>
      <w:szCs w:val="20"/>
    </w:rPr>
  </w:style>
  <w:style w:type="paragraph" w:customStyle="1" w:styleId="ABB4B75DDFC244E79FAC6043550B034B8">
    <w:name w:val="ABB4B75DDFC244E79FAC6043550B034B8"/>
    <w:rsid w:val="00C0064B"/>
    <w:pPr>
      <w:spacing w:after="0" w:line="240" w:lineRule="auto"/>
    </w:pPr>
    <w:rPr>
      <w:rFonts w:ascii="Calibri" w:eastAsia="Calibri" w:hAnsi="Calibri" w:cs="Arial"/>
      <w:sz w:val="18"/>
      <w:szCs w:val="20"/>
    </w:rPr>
  </w:style>
  <w:style w:type="paragraph" w:customStyle="1" w:styleId="7C9E2B817DC54D989BF7D78D71FDBEA68">
    <w:name w:val="7C9E2B817DC54D989BF7D78D71FDBEA68"/>
    <w:rsid w:val="00C0064B"/>
    <w:pPr>
      <w:spacing w:after="0" w:line="240" w:lineRule="auto"/>
    </w:pPr>
    <w:rPr>
      <w:rFonts w:ascii="Calibri" w:eastAsia="Calibri" w:hAnsi="Calibri" w:cs="Arial"/>
      <w:sz w:val="18"/>
      <w:szCs w:val="20"/>
    </w:rPr>
  </w:style>
  <w:style w:type="paragraph" w:customStyle="1" w:styleId="BCFDDED8E09045468386ECDAA79ADEF78">
    <w:name w:val="BCFDDED8E09045468386ECDAA79ADEF78"/>
    <w:rsid w:val="00C0064B"/>
    <w:pPr>
      <w:spacing w:after="0" w:line="240" w:lineRule="auto"/>
    </w:pPr>
    <w:rPr>
      <w:rFonts w:ascii="Calibri" w:eastAsia="Calibri" w:hAnsi="Calibri" w:cs="Arial"/>
      <w:sz w:val="18"/>
      <w:szCs w:val="20"/>
    </w:rPr>
  </w:style>
  <w:style w:type="paragraph" w:customStyle="1" w:styleId="9B8D182178724C25959634A95E7758228">
    <w:name w:val="9B8D182178724C25959634A95E7758228"/>
    <w:rsid w:val="00C0064B"/>
    <w:pPr>
      <w:spacing w:after="0" w:line="240" w:lineRule="auto"/>
    </w:pPr>
    <w:rPr>
      <w:rFonts w:ascii="Calibri" w:eastAsia="Calibri" w:hAnsi="Calibri" w:cs="Arial"/>
      <w:sz w:val="18"/>
      <w:szCs w:val="20"/>
    </w:rPr>
  </w:style>
  <w:style w:type="paragraph" w:customStyle="1" w:styleId="B91DD1FC9EBB497599468398812DC9268">
    <w:name w:val="B91DD1FC9EBB497599468398812DC9268"/>
    <w:rsid w:val="00C0064B"/>
    <w:pPr>
      <w:spacing w:after="0" w:line="240" w:lineRule="auto"/>
    </w:pPr>
    <w:rPr>
      <w:rFonts w:ascii="Calibri" w:eastAsia="Calibri" w:hAnsi="Calibri" w:cs="Arial"/>
      <w:sz w:val="18"/>
      <w:szCs w:val="20"/>
    </w:rPr>
  </w:style>
  <w:style w:type="paragraph" w:customStyle="1" w:styleId="79650A157317467C8811BBD1D2D2B1F68">
    <w:name w:val="79650A157317467C8811BBD1D2D2B1F68"/>
    <w:rsid w:val="00C0064B"/>
    <w:pPr>
      <w:spacing w:after="0" w:line="240" w:lineRule="auto"/>
    </w:pPr>
    <w:rPr>
      <w:rFonts w:ascii="Calibri" w:eastAsia="Calibri" w:hAnsi="Calibri" w:cs="Arial"/>
      <w:sz w:val="18"/>
      <w:szCs w:val="20"/>
    </w:rPr>
  </w:style>
  <w:style w:type="paragraph" w:customStyle="1" w:styleId="AB4A54D877644CB48A450166E38D57518">
    <w:name w:val="AB4A54D877644CB48A450166E38D57518"/>
    <w:rsid w:val="00C0064B"/>
    <w:pPr>
      <w:spacing w:after="0" w:line="240" w:lineRule="auto"/>
    </w:pPr>
    <w:rPr>
      <w:rFonts w:ascii="Calibri" w:eastAsia="Calibri" w:hAnsi="Calibri" w:cs="Arial"/>
      <w:sz w:val="18"/>
      <w:szCs w:val="20"/>
    </w:rPr>
  </w:style>
  <w:style w:type="paragraph" w:customStyle="1" w:styleId="EE15D5E9814445CDA61C719D24753CB38">
    <w:name w:val="EE15D5E9814445CDA61C719D24753CB38"/>
    <w:rsid w:val="00C0064B"/>
    <w:pPr>
      <w:spacing w:after="0" w:line="240" w:lineRule="auto"/>
    </w:pPr>
    <w:rPr>
      <w:rFonts w:ascii="Calibri" w:eastAsia="Calibri" w:hAnsi="Calibri" w:cs="Arial"/>
      <w:sz w:val="18"/>
      <w:szCs w:val="20"/>
    </w:rPr>
  </w:style>
  <w:style w:type="paragraph" w:customStyle="1" w:styleId="3C5216C631F0498BA6076EBBDC140D0F8">
    <w:name w:val="3C5216C631F0498BA6076EBBDC140D0F8"/>
    <w:rsid w:val="00C0064B"/>
    <w:pPr>
      <w:spacing w:after="0" w:line="240" w:lineRule="auto"/>
    </w:pPr>
    <w:rPr>
      <w:rFonts w:ascii="Calibri" w:eastAsia="Calibri" w:hAnsi="Calibri" w:cs="Arial"/>
      <w:sz w:val="18"/>
      <w:szCs w:val="20"/>
    </w:rPr>
  </w:style>
  <w:style w:type="paragraph" w:customStyle="1" w:styleId="063C9C0BCB544D0C882D73774AFD8B6D8">
    <w:name w:val="063C9C0BCB544D0C882D73774AFD8B6D8"/>
    <w:rsid w:val="00C0064B"/>
    <w:pPr>
      <w:spacing w:after="0" w:line="240" w:lineRule="auto"/>
    </w:pPr>
    <w:rPr>
      <w:rFonts w:ascii="Calibri" w:eastAsia="Calibri" w:hAnsi="Calibri" w:cs="Arial"/>
      <w:sz w:val="18"/>
      <w:szCs w:val="20"/>
    </w:rPr>
  </w:style>
  <w:style w:type="paragraph" w:customStyle="1" w:styleId="B2721529BC7745CA86F54582889B47548">
    <w:name w:val="B2721529BC7745CA86F54582889B47548"/>
    <w:rsid w:val="00C0064B"/>
    <w:pPr>
      <w:spacing w:after="0" w:line="240" w:lineRule="auto"/>
    </w:pPr>
    <w:rPr>
      <w:rFonts w:ascii="Calibri" w:eastAsia="Calibri" w:hAnsi="Calibri" w:cs="Arial"/>
      <w:sz w:val="18"/>
      <w:szCs w:val="20"/>
    </w:rPr>
  </w:style>
  <w:style w:type="paragraph" w:customStyle="1" w:styleId="71CC17D717674DB38FEF03775EDC97BD8">
    <w:name w:val="71CC17D717674DB38FEF03775EDC97BD8"/>
    <w:rsid w:val="00C0064B"/>
    <w:pPr>
      <w:spacing w:after="0" w:line="240" w:lineRule="auto"/>
    </w:pPr>
    <w:rPr>
      <w:rFonts w:ascii="Calibri" w:eastAsia="Calibri" w:hAnsi="Calibri" w:cs="Arial"/>
      <w:sz w:val="18"/>
      <w:szCs w:val="20"/>
    </w:rPr>
  </w:style>
  <w:style w:type="paragraph" w:customStyle="1" w:styleId="DB89D99131EB40EEB771F2AAC9720AC18">
    <w:name w:val="DB89D99131EB40EEB771F2AAC9720AC18"/>
    <w:rsid w:val="00C0064B"/>
    <w:pPr>
      <w:spacing w:after="0" w:line="240" w:lineRule="auto"/>
    </w:pPr>
    <w:rPr>
      <w:rFonts w:ascii="Calibri" w:eastAsia="Calibri" w:hAnsi="Calibri" w:cs="Arial"/>
      <w:sz w:val="18"/>
      <w:szCs w:val="20"/>
    </w:rPr>
  </w:style>
  <w:style w:type="paragraph" w:customStyle="1" w:styleId="2B7DFDF57AB040E9AD030D1D750C48EB8">
    <w:name w:val="2B7DFDF57AB040E9AD030D1D750C48EB8"/>
    <w:rsid w:val="00C0064B"/>
    <w:pPr>
      <w:spacing w:after="0" w:line="240" w:lineRule="auto"/>
    </w:pPr>
    <w:rPr>
      <w:rFonts w:ascii="Calibri" w:eastAsia="Calibri" w:hAnsi="Calibri" w:cs="Arial"/>
      <w:sz w:val="18"/>
      <w:szCs w:val="20"/>
    </w:rPr>
  </w:style>
  <w:style w:type="paragraph" w:customStyle="1" w:styleId="E4C3C5A580F941DA90030459BE61B08D8">
    <w:name w:val="E4C3C5A580F941DA90030459BE61B08D8"/>
    <w:rsid w:val="00C0064B"/>
    <w:pPr>
      <w:spacing w:after="0" w:line="240" w:lineRule="auto"/>
    </w:pPr>
    <w:rPr>
      <w:rFonts w:ascii="Calibri" w:eastAsia="Calibri" w:hAnsi="Calibri" w:cs="Arial"/>
      <w:sz w:val="18"/>
      <w:szCs w:val="20"/>
    </w:rPr>
  </w:style>
  <w:style w:type="paragraph" w:customStyle="1" w:styleId="E5D6C13D7B1B470E9B3DEC27FA54435E8">
    <w:name w:val="E5D6C13D7B1B470E9B3DEC27FA54435E8"/>
    <w:rsid w:val="00C0064B"/>
    <w:pPr>
      <w:spacing w:after="0" w:line="240" w:lineRule="auto"/>
    </w:pPr>
    <w:rPr>
      <w:rFonts w:ascii="Calibri" w:eastAsia="Calibri" w:hAnsi="Calibri" w:cs="Arial"/>
      <w:sz w:val="18"/>
      <w:szCs w:val="20"/>
    </w:rPr>
  </w:style>
  <w:style w:type="paragraph" w:customStyle="1" w:styleId="B9EAA3B0B0674B849AC2611FF33FE3F58">
    <w:name w:val="B9EAA3B0B0674B849AC2611FF33FE3F58"/>
    <w:rsid w:val="00C0064B"/>
    <w:pPr>
      <w:spacing w:after="0" w:line="240" w:lineRule="auto"/>
    </w:pPr>
    <w:rPr>
      <w:rFonts w:ascii="Calibri" w:eastAsia="Calibri" w:hAnsi="Calibri" w:cs="Arial"/>
      <w:sz w:val="18"/>
      <w:szCs w:val="20"/>
    </w:rPr>
  </w:style>
  <w:style w:type="paragraph" w:customStyle="1" w:styleId="6394F29CD6AD42E99F0826CAE3FB70A18">
    <w:name w:val="6394F29CD6AD42E99F0826CAE3FB70A18"/>
    <w:rsid w:val="00C0064B"/>
    <w:pPr>
      <w:spacing w:after="0" w:line="240" w:lineRule="auto"/>
    </w:pPr>
    <w:rPr>
      <w:rFonts w:ascii="Calibri" w:eastAsia="Calibri" w:hAnsi="Calibri" w:cs="Arial"/>
      <w:sz w:val="18"/>
      <w:szCs w:val="20"/>
    </w:rPr>
  </w:style>
  <w:style w:type="paragraph" w:customStyle="1" w:styleId="0B2A3B3EB42C4D1DB03E36CA37645FDC8">
    <w:name w:val="0B2A3B3EB42C4D1DB03E36CA37645FDC8"/>
    <w:rsid w:val="00C0064B"/>
    <w:pPr>
      <w:spacing w:after="0" w:line="240" w:lineRule="auto"/>
    </w:pPr>
    <w:rPr>
      <w:rFonts w:ascii="Calibri" w:eastAsia="Calibri" w:hAnsi="Calibri" w:cs="Arial"/>
      <w:sz w:val="18"/>
      <w:szCs w:val="20"/>
    </w:rPr>
  </w:style>
  <w:style w:type="paragraph" w:customStyle="1" w:styleId="75B677575B964FA29F2AFC43F2C086EF8">
    <w:name w:val="75B677575B964FA29F2AFC43F2C086EF8"/>
    <w:rsid w:val="00C0064B"/>
    <w:pPr>
      <w:spacing w:after="0" w:line="240" w:lineRule="auto"/>
    </w:pPr>
    <w:rPr>
      <w:rFonts w:ascii="Calibri" w:eastAsia="Calibri" w:hAnsi="Calibri" w:cs="Arial"/>
      <w:sz w:val="18"/>
      <w:szCs w:val="20"/>
    </w:rPr>
  </w:style>
  <w:style w:type="paragraph" w:customStyle="1" w:styleId="828998569AEA4EA3BD341009A37E23358">
    <w:name w:val="828998569AEA4EA3BD341009A37E23358"/>
    <w:rsid w:val="00C0064B"/>
    <w:pPr>
      <w:spacing w:after="0" w:line="240" w:lineRule="auto"/>
    </w:pPr>
    <w:rPr>
      <w:rFonts w:ascii="Calibri" w:eastAsia="Calibri" w:hAnsi="Calibri" w:cs="Arial"/>
      <w:sz w:val="18"/>
      <w:szCs w:val="20"/>
    </w:rPr>
  </w:style>
  <w:style w:type="paragraph" w:customStyle="1" w:styleId="094177EB8F7442B5AD3AD8CB9F1EEAE18">
    <w:name w:val="094177EB8F7442B5AD3AD8CB9F1EEAE18"/>
    <w:rsid w:val="00C0064B"/>
    <w:pPr>
      <w:spacing w:after="0" w:line="240" w:lineRule="auto"/>
    </w:pPr>
    <w:rPr>
      <w:rFonts w:ascii="Calibri" w:eastAsia="Calibri" w:hAnsi="Calibri" w:cs="Arial"/>
      <w:sz w:val="18"/>
      <w:szCs w:val="20"/>
    </w:rPr>
  </w:style>
  <w:style w:type="paragraph" w:customStyle="1" w:styleId="598E3BBBFB724E6CBE736F79BE4F03E18">
    <w:name w:val="598E3BBBFB724E6CBE736F79BE4F03E18"/>
    <w:rsid w:val="00C0064B"/>
    <w:pPr>
      <w:spacing w:after="0" w:line="240" w:lineRule="auto"/>
    </w:pPr>
    <w:rPr>
      <w:rFonts w:ascii="Calibri" w:eastAsia="Calibri" w:hAnsi="Calibri" w:cs="Arial"/>
      <w:sz w:val="18"/>
      <w:szCs w:val="20"/>
    </w:rPr>
  </w:style>
  <w:style w:type="paragraph" w:customStyle="1" w:styleId="E697605A487F4E719A1E65895F5029678">
    <w:name w:val="E697605A487F4E719A1E65895F5029678"/>
    <w:rsid w:val="00C0064B"/>
    <w:pPr>
      <w:spacing w:after="0" w:line="240" w:lineRule="auto"/>
    </w:pPr>
    <w:rPr>
      <w:rFonts w:ascii="Calibri" w:eastAsia="Calibri" w:hAnsi="Calibri" w:cs="Arial"/>
      <w:sz w:val="18"/>
      <w:szCs w:val="20"/>
    </w:rPr>
  </w:style>
  <w:style w:type="paragraph" w:customStyle="1" w:styleId="1403B321B62F4838A3B5D81524BB60D68">
    <w:name w:val="1403B321B62F4838A3B5D81524BB60D68"/>
    <w:rsid w:val="00C0064B"/>
    <w:pPr>
      <w:spacing w:after="0" w:line="240" w:lineRule="auto"/>
    </w:pPr>
    <w:rPr>
      <w:rFonts w:ascii="Calibri" w:eastAsia="Calibri" w:hAnsi="Calibri" w:cs="Arial"/>
      <w:sz w:val="18"/>
      <w:szCs w:val="20"/>
    </w:rPr>
  </w:style>
  <w:style w:type="paragraph" w:customStyle="1" w:styleId="46252FF9288A40118AC5284F48B1785C8">
    <w:name w:val="46252FF9288A40118AC5284F48B1785C8"/>
    <w:rsid w:val="00C0064B"/>
    <w:pPr>
      <w:spacing w:after="0" w:line="240" w:lineRule="auto"/>
    </w:pPr>
    <w:rPr>
      <w:rFonts w:ascii="Calibri" w:eastAsia="Calibri" w:hAnsi="Calibri" w:cs="Arial"/>
      <w:sz w:val="18"/>
      <w:szCs w:val="20"/>
    </w:rPr>
  </w:style>
  <w:style w:type="paragraph" w:customStyle="1" w:styleId="1F8D77D45F8649438091181400B6561D8">
    <w:name w:val="1F8D77D45F8649438091181400B6561D8"/>
    <w:rsid w:val="00C0064B"/>
    <w:pPr>
      <w:spacing w:after="0" w:line="240" w:lineRule="auto"/>
    </w:pPr>
    <w:rPr>
      <w:rFonts w:ascii="Calibri" w:eastAsia="Calibri" w:hAnsi="Calibri" w:cs="Arial"/>
      <w:sz w:val="18"/>
      <w:szCs w:val="20"/>
    </w:rPr>
  </w:style>
  <w:style w:type="paragraph" w:customStyle="1" w:styleId="EDDF758C96004CC19B996B207F465B108">
    <w:name w:val="EDDF758C96004CC19B996B207F465B108"/>
    <w:rsid w:val="00C0064B"/>
    <w:pPr>
      <w:spacing w:after="0" w:line="240" w:lineRule="auto"/>
    </w:pPr>
    <w:rPr>
      <w:rFonts w:ascii="Calibri" w:eastAsia="Calibri" w:hAnsi="Calibri" w:cs="Arial"/>
      <w:sz w:val="18"/>
      <w:szCs w:val="20"/>
    </w:rPr>
  </w:style>
  <w:style w:type="paragraph" w:customStyle="1" w:styleId="FB05B176807949DF83D0D90BB805CE9D8">
    <w:name w:val="FB05B176807949DF83D0D90BB805CE9D8"/>
    <w:rsid w:val="00C0064B"/>
    <w:pPr>
      <w:spacing w:after="0" w:line="240" w:lineRule="auto"/>
    </w:pPr>
    <w:rPr>
      <w:rFonts w:ascii="Calibri" w:eastAsia="Calibri" w:hAnsi="Calibri" w:cs="Arial"/>
      <w:sz w:val="18"/>
      <w:szCs w:val="20"/>
    </w:rPr>
  </w:style>
  <w:style w:type="paragraph" w:customStyle="1" w:styleId="A86D0166485943108628D543E5C2F4518">
    <w:name w:val="A86D0166485943108628D543E5C2F4518"/>
    <w:rsid w:val="00C0064B"/>
    <w:pPr>
      <w:spacing w:after="0" w:line="240" w:lineRule="auto"/>
    </w:pPr>
    <w:rPr>
      <w:rFonts w:ascii="Calibri" w:eastAsia="Calibri" w:hAnsi="Calibri" w:cs="Arial"/>
      <w:sz w:val="18"/>
      <w:szCs w:val="20"/>
    </w:rPr>
  </w:style>
  <w:style w:type="paragraph" w:customStyle="1" w:styleId="2D63DDF366C748119269D79050C986C58">
    <w:name w:val="2D63DDF366C748119269D79050C986C58"/>
    <w:rsid w:val="00C0064B"/>
    <w:pPr>
      <w:spacing w:after="0" w:line="240" w:lineRule="auto"/>
    </w:pPr>
    <w:rPr>
      <w:rFonts w:ascii="Calibri" w:eastAsia="Calibri" w:hAnsi="Calibri" w:cs="Arial"/>
      <w:sz w:val="18"/>
      <w:szCs w:val="20"/>
    </w:rPr>
  </w:style>
  <w:style w:type="paragraph" w:customStyle="1" w:styleId="A5749D5892E349E78B6CF28F87A38F708">
    <w:name w:val="A5749D5892E349E78B6CF28F87A38F708"/>
    <w:rsid w:val="00C0064B"/>
    <w:pPr>
      <w:spacing w:after="0" w:line="240" w:lineRule="auto"/>
    </w:pPr>
    <w:rPr>
      <w:rFonts w:ascii="Calibri" w:eastAsia="Calibri" w:hAnsi="Calibri" w:cs="Arial"/>
      <w:sz w:val="18"/>
      <w:szCs w:val="20"/>
    </w:rPr>
  </w:style>
  <w:style w:type="paragraph" w:customStyle="1" w:styleId="A0FA2B8714754E0DB09B6241E23C65508">
    <w:name w:val="A0FA2B8714754E0DB09B6241E23C65508"/>
    <w:rsid w:val="00C0064B"/>
    <w:pPr>
      <w:spacing w:after="0" w:line="240" w:lineRule="auto"/>
    </w:pPr>
    <w:rPr>
      <w:rFonts w:ascii="Calibri" w:eastAsia="Calibri" w:hAnsi="Calibri" w:cs="Arial"/>
      <w:sz w:val="18"/>
      <w:szCs w:val="20"/>
    </w:rPr>
  </w:style>
  <w:style w:type="paragraph" w:customStyle="1" w:styleId="360E5634606A423AA9F1D4CF80B586B28">
    <w:name w:val="360E5634606A423AA9F1D4CF80B586B28"/>
    <w:rsid w:val="00C0064B"/>
    <w:pPr>
      <w:spacing w:after="0" w:line="240" w:lineRule="auto"/>
    </w:pPr>
    <w:rPr>
      <w:rFonts w:ascii="Calibri" w:eastAsia="Calibri" w:hAnsi="Calibri" w:cs="Arial"/>
      <w:sz w:val="18"/>
      <w:szCs w:val="20"/>
    </w:rPr>
  </w:style>
  <w:style w:type="paragraph" w:customStyle="1" w:styleId="50FE7A3ADC1B4B29AD8FFB547938049A8">
    <w:name w:val="50FE7A3ADC1B4B29AD8FFB547938049A8"/>
    <w:rsid w:val="00C0064B"/>
    <w:pPr>
      <w:spacing w:after="0" w:line="240" w:lineRule="auto"/>
    </w:pPr>
    <w:rPr>
      <w:rFonts w:ascii="Calibri" w:eastAsia="Calibri" w:hAnsi="Calibri" w:cs="Arial"/>
      <w:sz w:val="18"/>
      <w:szCs w:val="20"/>
    </w:rPr>
  </w:style>
  <w:style w:type="paragraph" w:customStyle="1" w:styleId="34DCBCC9AEB448C4AC670D1E4D5518078">
    <w:name w:val="34DCBCC9AEB448C4AC670D1E4D5518078"/>
    <w:rsid w:val="00C0064B"/>
    <w:pPr>
      <w:spacing w:after="0" w:line="240" w:lineRule="auto"/>
    </w:pPr>
    <w:rPr>
      <w:rFonts w:ascii="Calibri" w:eastAsia="Calibri" w:hAnsi="Calibri" w:cs="Arial"/>
      <w:sz w:val="18"/>
      <w:szCs w:val="20"/>
    </w:rPr>
  </w:style>
  <w:style w:type="paragraph" w:customStyle="1" w:styleId="4DA98FED72874E7DA9B59759E8534E5E8">
    <w:name w:val="4DA98FED72874E7DA9B59759E8534E5E8"/>
    <w:rsid w:val="00C0064B"/>
    <w:pPr>
      <w:spacing w:after="0" w:line="240" w:lineRule="auto"/>
    </w:pPr>
    <w:rPr>
      <w:rFonts w:ascii="Calibri" w:eastAsia="Calibri" w:hAnsi="Calibri" w:cs="Arial"/>
      <w:sz w:val="18"/>
      <w:szCs w:val="20"/>
    </w:rPr>
  </w:style>
  <w:style w:type="paragraph" w:customStyle="1" w:styleId="948BDE42B4044FD8B7BE3F3F11D90E548">
    <w:name w:val="948BDE42B4044FD8B7BE3F3F11D90E548"/>
    <w:rsid w:val="00C0064B"/>
    <w:pPr>
      <w:spacing w:after="0" w:line="240" w:lineRule="auto"/>
    </w:pPr>
    <w:rPr>
      <w:rFonts w:ascii="Calibri" w:eastAsia="Calibri" w:hAnsi="Calibri" w:cs="Arial"/>
      <w:sz w:val="18"/>
      <w:szCs w:val="20"/>
    </w:rPr>
  </w:style>
  <w:style w:type="paragraph" w:customStyle="1" w:styleId="2062FD903E1F4B329B4C2FDD0CBA16EF8">
    <w:name w:val="2062FD903E1F4B329B4C2FDD0CBA16EF8"/>
    <w:rsid w:val="00C0064B"/>
    <w:pPr>
      <w:spacing w:after="0" w:line="240" w:lineRule="auto"/>
    </w:pPr>
    <w:rPr>
      <w:rFonts w:ascii="Calibri" w:eastAsia="Calibri" w:hAnsi="Calibri" w:cs="Arial"/>
      <w:sz w:val="18"/>
      <w:szCs w:val="20"/>
    </w:rPr>
  </w:style>
  <w:style w:type="paragraph" w:customStyle="1" w:styleId="6AFD66B835E44EAB95C6F56604B62C288">
    <w:name w:val="6AFD66B835E44EAB95C6F56604B62C288"/>
    <w:rsid w:val="00C0064B"/>
    <w:pPr>
      <w:spacing w:after="0" w:line="240" w:lineRule="auto"/>
    </w:pPr>
    <w:rPr>
      <w:rFonts w:ascii="Calibri" w:eastAsia="Calibri" w:hAnsi="Calibri" w:cs="Arial"/>
      <w:sz w:val="18"/>
      <w:szCs w:val="20"/>
    </w:rPr>
  </w:style>
  <w:style w:type="paragraph" w:customStyle="1" w:styleId="37262BD10E944151B9D2CBB304C2935E8">
    <w:name w:val="37262BD10E944151B9D2CBB304C2935E8"/>
    <w:rsid w:val="00C0064B"/>
    <w:pPr>
      <w:spacing w:after="0" w:line="240" w:lineRule="auto"/>
    </w:pPr>
    <w:rPr>
      <w:rFonts w:ascii="Calibri" w:eastAsia="Calibri" w:hAnsi="Calibri" w:cs="Arial"/>
      <w:sz w:val="18"/>
      <w:szCs w:val="20"/>
    </w:rPr>
  </w:style>
  <w:style w:type="paragraph" w:customStyle="1" w:styleId="8D7367F06084431C9407B9A75C7A57C98">
    <w:name w:val="8D7367F06084431C9407B9A75C7A57C98"/>
    <w:rsid w:val="00C0064B"/>
    <w:pPr>
      <w:spacing w:after="0" w:line="240" w:lineRule="auto"/>
    </w:pPr>
    <w:rPr>
      <w:rFonts w:ascii="Calibri" w:eastAsia="Calibri" w:hAnsi="Calibri" w:cs="Arial"/>
      <w:sz w:val="18"/>
      <w:szCs w:val="20"/>
    </w:rPr>
  </w:style>
  <w:style w:type="paragraph" w:customStyle="1" w:styleId="3EBDB369CE4E414BA551934B9BD661738">
    <w:name w:val="3EBDB369CE4E414BA551934B9BD661738"/>
    <w:rsid w:val="00C0064B"/>
    <w:pPr>
      <w:spacing w:after="0" w:line="240" w:lineRule="auto"/>
    </w:pPr>
    <w:rPr>
      <w:rFonts w:ascii="Calibri" w:eastAsia="Calibri" w:hAnsi="Calibri" w:cs="Arial"/>
      <w:sz w:val="18"/>
      <w:szCs w:val="20"/>
    </w:rPr>
  </w:style>
  <w:style w:type="paragraph" w:customStyle="1" w:styleId="9C370DE850CE4A839475BD9CA1FB240A8">
    <w:name w:val="9C370DE850CE4A839475BD9CA1FB240A8"/>
    <w:rsid w:val="00C0064B"/>
    <w:pPr>
      <w:spacing w:after="0" w:line="240" w:lineRule="auto"/>
    </w:pPr>
    <w:rPr>
      <w:rFonts w:ascii="Calibri" w:eastAsia="Calibri" w:hAnsi="Calibri" w:cs="Arial"/>
      <w:sz w:val="18"/>
      <w:szCs w:val="20"/>
    </w:rPr>
  </w:style>
  <w:style w:type="paragraph" w:customStyle="1" w:styleId="CC2BD2A7A1B54553BD3B65851F5443178">
    <w:name w:val="CC2BD2A7A1B54553BD3B65851F5443178"/>
    <w:rsid w:val="00C0064B"/>
    <w:pPr>
      <w:spacing w:after="0" w:line="240" w:lineRule="auto"/>
    </w:pPr>
    <w:rPr>
      <w:rFonts w:ascii="Calibri" w:eastAsia="Calibri" w:hAnsi="Calibri" w:cs="Arial"/>
      <w:sz w:val="18"/>
      <w:szCs w:val="20"/>
    </w:rPr>
  </w:style>
  <w:style w:type="paragraph" w:customStyle="1" w:styleId="6D2B23A59A684190B8587DB52C67EA078">
    <w:name w:val="6D2B23A59A684190B8587DB52C67EA078"/>
    <w:rsid w:val="00C0064B"/>
    <w:pPr>
      <w:spacing w:after="0" w:line="240" w:lineRule="auto"/>
    </w:pPr>
    <w:rPr>
      <w:rFonts w:ascii="Calibri" w:eastAsia="Calibri" w:hAnsi="Calibri" w:cs="Arial"/>
      <w:sz w:val="18"/>
      <w:szCs w:val="20"/>
    </w:rPr>
  </w:style>
  <w:style w:type="paragraph" w:customStyle="1" w:styleId="EE1F8FBD399B4C49947DCC07878351228">
    <w:name w:val="EE1F8FBD399B4C49947DCC07878351228"/>
    <w:rsid w:val="00C0064B"/>
    <w:pPr>
      <w:spacing w:after="0" w:line="240" w:lineRule="auto"/>
    </w:pPr>
    <w:rPr>
      <w:rFonts w:ascii="Calibri" w:eastAsia="Calibri" w:hAnsi="Calibri" w:cs="Arial"/>
      <w:sz w:val="18"/>
      <w:szCs w:val="20"/>
    </w:rPr>
  </w:style>
  <w:style w:type="paragraph" w:customStyle="1" w:styleId="21ED43334D084422AC9FCF34953F55548">
    <w:name w:val="21ED43334D084422AC9FCF34953F55548"/>
    <w:rsid w:val="00C0064B"/>
    <w:pPr>
      <w:spacing w:after="0" w:line="240" w:lineRule="auto"/>
    </w:pPr>
    <w:rPr>
      <w:rFonts w:ascii="Calibri" w:eastAsia="Calibri" w:hAnsi="Calibri" w:cs="Arial"/>
      <w:sz w:val="18"/>
      <w:szCs w:val="20"/>
    </w:rPr>
  </w:style>
  <w:style w:type="paragraph" w:customStyle="1" w:styleId="C17BB60913FE4A0993646ECC7C7C14C98">
    <w:name w:val="C17BB60913FE4A0993646ECC7C7C14C98"/>
    <w:rsid w:val="00C0064B"/>
    <w:pPr>
      <w:spacing w:after="0" w:line="240" w:lineRule="auto"/>
    </w:pPr>
    <w:rPr>
      <w:rFonts w:ascii="Calibri" w:eastAsia="Calibri" w:hAnsi="Calibri" w:cs="Arial"/>
      <w:sz w:val="18"/>
      <w:szCs w:val="20"/>
    </w:rPr>
  </w:style>
  <w:style w:type="paragraph" w:customStyle="1" w:styleId="9B9EA73258234842B18B5FB57BC00E338">
    <w:name w:val="9B9EA73258234842B18B5FB57BC00E338"/>
    <w:rsid w:val="00C0064B"/>
    <w:pPr>
      <w:spacing w:after="0" w:line="240" w:lineRule="auto"/>
    </w:pPr>
    <w:rPr>
      <w:rFonts w:ascii="Calibri" w:eastAsia="Calibri" w:hAnsi="Calibri" w:cs="Arial"/>
      <w:sz w:val="18"/>
      <w:szCs w:val="20"/>
    </w:rPr>
  </w:style>
  <w:style w:type="paragraph" w:customStyle="1" w:styleId="E2295187E6984C5E800D8BF3FA4D0C768">
    <w:name w:val="E2295187E6984C5E800D8BF3FA4D0C768"/>
    <w:rsid w:val="00C0064B"/>
    <w:pPr>
      <w:spacing w:after="0" w:line="240" w:lineRule="auto"/>
    </w:pPr>
    <w:rPr>
      <w:rFonts w:ascii="Calibri" w:eastAsia="Calibri" w:hAnsi="Calibri" w:cs="Arial"/>
      <w:sz w:val="18"/>
      <w:szCs w:val="20"/>
    </w:rPr>
  </w:style>
  <w:style w:type="paragraph" w:customStyle="1" w:styleId="EA9AF427F45849F3B3AC694CE300D3AC8">
    <w:name w:val="EA9AF427F45849F3B3AC694CE300D3AC8"/>
    <w:rsid w:val="00C0064B"/>
    <w:pPr>
      <w:spacing w:after="0" w:line="240" w:lineRule="auto"/>
    </w:pPr>
    <w:rPr>
      <w:rFonts w:ascii="Calibri" w:eastAsia="Calibri" w:hAnsi="Calibri" w:cs="Arial"/>
      <w:sz w:val="18"/>
      <w:szCs w:val="20"/>
    </w:rPr>
  </w:style>
  <w:style w:type="paragraph" w:customStyle="1" w:styleId="A4526E0154F74B0894ECFD34AC4DD22E8">
    <w:name w:val="A4526E0154F74B0894ECFD34AC4DD22E8"/>
    <w:rsid w:val="00C0064B"/>
    <w:pPr>
      <w:spacing w:after="0" w:line="240" w:lineRule="auto"/>
    </w:pPr>
    <w:rPr>
      <w:rFonts w:ascii="Calibri" w:eastAsia="Calibri" w:hAnsi="Calibri" w:cs="Arial"/>
      <w:sz w:val="18"/>
      <w:szCs w:val="20"/>
    </w:rPr>
  </w:style>
  <w:style w:type="paragraph" w:customStyle="1" w:styleId="0C02387FC3744DD5AB9514490A36D5918">
    <w:name w:val="0C02387FC3744DD5AB9514490A36D5918"/>
    <w:rsid w:val="00C0064B"/>
    <w:pPr>
      <w:spacing w:after="0" w:line="240" w:lineRule="auto"/>
    </w:pPr>
    <w:rPr>
      <w:rFonts w:ascii="Calibri" w:eastAsia="Calibri" w:hAnsi="Calibri" w:cs="Arial"/>
      <w:sz w:val="18"/>
      <w:szCs w:val="20"/>
    </w:rPr>
  </w:style>
  <w:style w:type="paragraph" w:customStyle="1" w:styleId="BA8B1327E8AA46AC9FBDB57A5BB68DB08">
    <w:name w:val="BA8B1327E8AA46AC9FBDB57A5BB68DB08"/>
    <w:rsid w:val="00C0064B"/>
    <w:pPr>
      <w:spacing w:after="0" w:line="240" w:lineRule="auto"/>
    </w:pPr>
    <w:rPr>
      <w:rFonts w:ascii="Calibri" w:eastAsia="Calibri" w:hAnsi="Calibri" w:cs="Arial"/>
      <w:sz w:val="18"/>
      <w:szCs w:val="20"/>
    </w:rPr>
  </w:style>
  <w:style w:type="paragraph" w:customStyle="1" w:styleId="CA296615E2954ECA881A74DD323A720F8">
    <w:name w:val="CA296615E2954ECA881A74DD323A720F8"/>
    <w:rsid w:val="00C0064B"/>
    <w:pPr>
      <w:spacing w:after="0" w:line="240" w:lineRule="auto"/>
    </w:pPr>
    <w:rPr>
      <w:rFonts w:ascii="Calibri" w:eastAsia="Calibri" w:hAnsi="Calibri" w:cs="Arial"/>
      <w:sz w:val="18"/>
      <w:szCs w:val="20"/>
    </w:rPr>
  </w:style>
  <w:style w:type="paragraph" w:customStyle="1" w:styleId="DD583C33BC644D08A6F227F0D7017BB28">
    <w:name w:val="DD583C33BC644D08A6F227F0D7017BB28"/>
    <w:rsid w:val="00C0064B"/>
    <w:pPr>
      <w:spacing w:after="0" w:line="240" w:lineRule="auto"/>
    </w:pPr>
    <w:rPr>
      <w:rFonts w:ascii="Calibri" w:eastAsia="Calibri" w:hAnsi="Calibri" w:cs="Arial"/>
      <w:sz w:val="18"/>
      <w:szCs w:val="20"/>
    </w:rPr>
  </w:style>
  <w:style w:type="paragraph" w:customStyle="1" w:styleId="2826E28FD43D4BF695656F9694FDF7038">
    <w:name w:val="2826E28FD43D4BF695656F9694FDF7038"/>
    <w:rsid w:val="00C0064B"/>
    <w:pPr>
      <w:spacing w:after="0" w:line="240" w:lineRule="auto"/>
    </w:pPr>
    <w:rPr>
      <w:rFonts w:ascii="Calibri" w:eastAsia="Calibri" w:hAnsi="Calibri" w:cs="Arial"/>
      <w:sz w:val="18"/>
      <w:szCs w:val="20"/>
    </w:rPr>
  </w:style>
  <w:style w:type="paragraph" w:customStyle="1" w:styleId="C1F022BC58EC475E92F7536461A4F21A8">
    <w:name w:val="C1F022BC58EC475E92F7536461A4F21A8"/>
    <w:rsid w:val="00C0064B"/>
    <w:pPr>
      <w:spacing w:after="0" w:line="240" w:lineRule="auto"/>
    </w:pPr>
    <w:rPr>
      <w:rFonts w:ascii="Calibri" w:eastAsia="Calibri" w:hAnsi="Calibri" w:cs="Arial"/>
      <w:sz w:val="18"/>
      <w:szCs w:val="20"/>
    </w:rPr>
  </w:style>
  <w:style w:type="paragraph" w:customStyle="1" w:styleId="8F250EEA46AA41E5B1A49B727F09423C8">
    <w:name w:val="8F250EEA46AA41E5B1A49B727F09423C8"/>
    <w:rsid w:val="00C0064B"/>
    <w:pPr>
      <w:spacing w:after="0" w:line="240" w:lineRule="auto"/>
    </w:pPr>
    <w:rPr>
      <w:rFonts w:ascii="Calibri" w:eastAsia="Calibri" w:hAnsi="Calibri" w:cs="Arial"/>
      <w:sz w:val="18"/>
      <w:szCs w:val="20"/>
    </w:rPr>
  </w:style>
  <w:style w:type="paragraph" w:customStyle="1" w:styleId="A8A96B9A34684BC9BFB9ACC628E5B9478">
    <w:name w:val="A8A96B9A34684BC9BFB9ACC628E5B9478"/>
    <w:rsid w:val="00C0064B"/>
    <w:pPr>
      <w:spacing w:after="0" w:line="240" w:lineRule="auto"/>
    </w:pPr>
    <w:rPr>
      <w:rFonts w:ascii="Calibri" w:eastAsia="Calibri" w:hAnsi="Calibri" w:cs="Arial"/>
      <w:sz w:val="18"/>
      <w:szCs w:val="20"/>
    </w:rPr>
  </w:style>
  <w:style w:type="paragraph" w:customStyle="1" w:styleId="DC2398BEB7474E7590865C46B1813EDF8">
    <w:name w:val="DC2398BEB7474E7590865C46B1813EDF8"/>
    <w:rsid w:val="00C0064B"/>
    <w:pPr>
      <w:spacing w:after="0" w:line="240" w:lineRule="auto"/>
    </w:pPr>
    <w:rPr>
      <w:rFonts w:ascii="Calibri" w:eastAsia="Calibri" w:hAnsi="Calibri" w:cs="Arial"/>
      <w:sz w:val="18"/>
      <w:szCs w:val="20"/>
    </w:rPr>
  </w:style>
  <w:style w:type="paragraph" w:customStyle="1" w:styleId="2843DC61543F49C7AB05396165681D558">
    <w:name w:val="2843DC61543F49C7AB05396165681D558"/>
    <w:rsid w:val="00C0064B"/>
    <w:pPr>
      <w:spacing w:after="0" w:line="240" w:lineRule="auto"/>
    </w:pPr>
    <w:rPr>
      <w:rFonts w:ascii="Calibri" w:eastAsia="Calibri" w:hAnsi="Calibri" w:cs="Arial"/>
      <w:sz w:val="18"/>
      <w:szCs w:val="20"/>
    </w:rPr>
  </w:style>
  <w:style w:type="paragraph" w:customStyle="1" w:styleId="4F694E7DAF1747A3BD4050D2EC53985D8">
    <w:name w:val="4F694E7DAF1747A3BD4050D2EC53985D8"/>
    <w:rsid w:val="00C0064B"/>
    <w:pPr>
      <w:spacing w:after="0" w:line="240" w:lineRule="auto"/>
    </w:pPr>
    <w:rPr>
      <w:rFonts w:ascii="Calibri" w:eastAsia="Calibri" w:hAnsi="Calibri" w:cs="Arial"/>
      <w:sz w:val="18"/>
      <w:szCs w:val="20"/>
    </w:rPr>
  </w:style>
  <w:style w:type="paragraph" w:customStyle="1" w:styleId="0B1856B52813448298E203E7F95844298">
    <w:name w:val="0B1856B52813448298E203E7F95844298"/>
    <w:rsid w:val="00C0064B"/>
    <w:pPr>
      <w:spacing w:after="0" w:line="240" w:lineRule="auto"/>
    </w:pPr>
    <w:rPr>
      <w:rFonts w:ascii="Calibri" w:eastAsia="Calibri" w:hAnsi="Calibri" w:cs="Arial"/>
      <w:sz w:val="18"/>
      <w:szCs w:val="20"/>
    </w:rPr>
  </w:style>
  <w:style w:type="paragraph" w:customStyle="1" w:styleId="E879194D813B49029CE7FA386F692C478">
    <w:name w:val="E879194D813B49029CE7FA386F692C478"/>
    <w:rsid w:val="00C0064B"/>
    <w:pPr>
      <w:spacing w:after="0" w:line="240" w:lineRule="auto"/>
    </w:pPr>
    <w:rPr>
      <w:rFonts w:ascii="Calibri" w:eastAsia="Calibri" w:hAnsi="Calibri" w:cs="Arial"/>
      <w:sz w:val="18"/>
      <w:szCs w:val="20"/>
    </w:rPr>
  </w:style>
  <w:style w:type="paragraph" w:customStyle="1" w:styleId="655200FAF33D4CED89220E41577FD6388">
    <w:name w:val="655200FAF33D4CED89220E41577FD6388"/>
    <w:rsid w:val="00C0064B"/>
    <w:pPr>
      <w:spacing w:after="0" w:line="240" w:lineRule="auto"/>
    </w:pPr>
    <w:rPr>
      <w:rFonts w:ascii="Calibri" w:eastAsia="Calibri" w:hAnsi="Calibri" w:cs="Arial"/>
      <w:sz w:val="18"/>
      <w:szCs w:val="20"/>
    </w:rPr>
  </w:style>
  <w:style w:type="paragraph" w:customStyle="1" w:styleId="D85A6241D9B747AE985EF9B0D93205378">
    <w:name w:val="D85A6241D9B747AE985EF9B0D93205378"/>
    <w:rsid w:val="00C0064B"/>
    <w:pPr>
      <w:spacing w:after="0" w:line="240" w:lineRule="auto"/>
    </w:pPr>
    <w:rPr>
      <w:rFonts w:ascii="Calibri" w:eastAsia="Calibri" w:hAnsi="Calibri" w:cs="Arial"/>
      <w:sz w:val="18"/>
      <w:szCs w:val="20"/>
    </w:rPr>
  </w:style>
  <w:style w:type="paragraph" w:customStyle="1" w:styleId="839E2FB31CC84CA0AA90AE857630BCEE8">
    <w:name w:val="839E2FB31CC84CA0AA90AE857630BCEE8"/>
    <w:rsid w:val="00C0064B"/>
    <w:pPr>
      <w:spacing w:after="0" w:line="240" w:lineRule="auto"/>
    </w:pPr>
    <w:rPr>
      <w:rFonts w:ascii="Calibri" w:eastAsia="Calibri" w:hAnsi="Calibri" w:cs="Arial"/>
      <w:sz w:val="18"/>
      <w:szCs w:val="20"/>
    </w:rPr>
  </w:style>
  <w:style w:type="paragraph" w:customStyle="1" w:styleId="D03F5F93C59B4BE58899F9081F287D7A8">
    <w:name w:val="D03F5F93C59B4BE58899F9081F287D7A8"/>
    <w:rsid w:val="00C0064B"/>
    <w:pPr>
      <w:spacing w:after="0" w:line="240" w:lineRule="auto"/>
    </w:pPr>
    <w:rPr>
      <w:rFonts w:ascii="Calibri" w:eastAsia="Calibri" w:hAnsi="Calibri" w:cs="Arial"/>
      <w:sz w:val="18"/>
      <w:szCs w:val="20"/>
    </w:rPr>
  </w:style>
  <w:style w:type="paragraph" w:customStyle="1" w:styleId="6F3D5372039A415EBDF89A6426F217D78">
    <w:name w:val="6F3D5372039A415EBDF89A6426F217D78"/>
    <w:rsid w:val="00C0064B"/>
    <w:pPr>
      <w:spacing w:after="0" w:line="240" w:lineRule="auto"/>
    </w:pPr>
    <w:rPr>
      <w:rFonts w:ascii="Calibri" w:eastAsia="Calibri" w:hAnsi="Calibri" w:cs="Arial"/>
      <w:sz w:val="18"/>
      <w:szCs w:val="20"/>
    </w:rPr>
  </w:style>
  <w:style w:type="paragraph" w:customStyle="1" w:styleId="2566E20DDDE643D0A46B80D0DC8CB3B98">
    <w:name w:val="2566E20DDDE643D0A46B80D0DC8CB3B98"/>
    <w:rsid w:val="00C0064B"/>
    <w:pPr>
      <w:spacing w:after="0" w:line="240" w:lineRule="auto"/>
    </w:pPr>
    <w:rPr>
      <w:rFonts w:ascii="Calibri" w:eastAsia="Calibri" w:hAnsi="Calibri" w:cs="Arial"/>
      <w:sz w:val="18"/>
      <w:szCs w:val="20"/>
    </w:rPr>
  </w:style>
  <w:style w:type="paragraph" w:customStyle="1" w:styleId="E647948EE2D24935A7B0D00C33801B318">
    <w:name w:val="E647948EE2D24935A7B0D00C33801B318"/>
    <w:rsid w:val="00C0064B"/>
    <w:pPr>
      <w:spacing w:after="0" w:line="240" w:lineRule="auto"/>
    </w:pPr>
    <w:rPr>
      <w:rFonts w:ascii="Calibri" w:eastAsia="Calibri" w:hAnsi="Calibri" w:cs="Arial"/>
      <w:sz w:val="18"/>
      <w:szCs w:val="20"/>
    </w:rPr>
  </w:style>
  <w:style w:type="paragraph" w:customStyle="1" w:styleId="BAC4E35B61714F5FB8AB831EC1A8277E8">
    <w:name w:val="BAC4E35B61714F5FB8AB831EC1A8277E8"/>
    <w:rsid w:val="00C0064B"/>
    <w:pPr>
      <w:spacing w:after="0" w:line="240" w:lineRule="auto"/>
    </w:pPr>
    <w:rPr>
      <w:rFonts w:ascii="Calibri" w:eastAsia="Calibri" w:hAnsi="Calibri" w:cs="Arial"/>
      <w:sz w:val="18"/>
      <w:szCs w:val="20"/>
    </w:rPr>
  </w:style>
  <w:style w:type="paragraph" w:customStyle="1" w:styleId="59860772B4C64D5A8E7CA00FB5A592788">
    <w:name w:val="59860772B4C64D5A8E7CA00FB5A592788"/>
    <w:rsid w:val="00C0064B"/>
    <w:pPr>
      <w:spacing w:after="0" w:line="240" w:lineRule="auto"/>
    </w:pPr>
    <w:rPr>
      <w:rFonts w:ascii="Calibri" w:eastAsia="Calibri" w:hAnsi="Calibri" w:cs="Arial"/>
      <w:sz w:val="18"/>
      <w:szCs w:val="20"/>
    </w:rPr>
  </w:style>
  <w:style w:type="paragraph" w:customStyle="1" w:styleId="71FDBA4AA2DD40CBA7A819A9038983178">
    <w:name w:val="71FDBA4AA2DD40CBA7A819A9038983178"/>
    <w:rsid w:val="00C0064B"/>
    <w:pPr>
      <w:spacing w:after="0" w:line="240" w:lineRule="auto"/>
    </w:pPr>
    <w:rPr>
      <w:rFonts w:ascii="Calibri" w:eastAsia="Calibri" w:hAnsi="Calibri" w:cs="Arial"/>
      <w:sz w:val="18"/>
      <w:szCs w:val="20"/>
    </w:rPr>
  </w:style>
  <w:style w:type="paragraph" w:customStyle="1" w:styleId="EB37DAAA158C474F9940FD64C19234038">
    <w:name w:val="EB37DAAA158C474F9940FD64C19234038"/>
    <w:rsid w:val="00C0064B"/>
    <w:pPr>
      <w:spacing w:after="0" w:line="240" w:lineRule="auto"/>
    </w:pPr>
    <w:rPr>
      <w:rFonts w:ascii="Calibri" w:eastAsia="Calibri" w:hAnsi="Calibri" w:cs="Arial"/>
      <w:sz w:val="18"/>
      <w:szCs w:val="20"/>
    </w:rPr>
  </w:style>
  <w:style w:type="paragraph" w:customStyle="1" w:styleId="C082481F3AB24E798304F69DCADF89A88">
    <w:name w:val="C082481F3AB24E798304F69DCADF89A88"/>
    <w:rsid w:val="00C0064B"/>
    <w:pPr>
      <w:spacing w:after="0" w:line="240" w:lineRule="auto"/>
    </w:pPr>
    <w:rPr>
      <w:rFonts w:ascii="Calibri" w:eastAsia="Calibri" w:hAnsi="Calibri" w:cs="Arial"/>
      <w:sz w:val="18"/>
      <w:szCs w:val="20"/>
    </w:rPr>
  </w:style>
  <w:style w:type="paragraph" w:customStyle="1" w:styleId="19F8F69BE5094FCA9BC40D88DAC908CD8">
    <w:name w:val="19F8F69BE5094FCA9BC40D88DAC908CD8"/>
    <w:rsid w:val="00C0064B"/>
    <w:pPr>
      <w:spacing w:after="0" w:line="240" w:lineRule="auto"/>
    </w:pPr>
    <w:rPr>
      <w:rFonts w:ascii="Calibri" w:eastAsia="Calibri" w:hAnsi="Calibri" w:cs="Arial"/>
      <w:sz w:val="18"/>
      <w:szCs w:val="20"/>
    </w:rPr>
  </w:style>
  <w:style w:type="paragraph" w:customStyle="1" w:styleId="43C1DD9F137B46198B880C87A59706268">
    <w:name w:val="43C1DD9F137B46198B880C87A59706268"/>
    <w:rsid w:val="00C0064B"/>
    <w:pPr>
      <w:spacing w:after="0" w:line="240" w:lineRule="auto"/>
    </w:pPr>
    <w:rPr>
      <w:rFonts w:ascii="Calibri" w:eastAsia="Calibri" w:hAnsi="Calibri" w:cs="Arial"/>
      <w:sz w:val="18"/>
      <w:szCs w:val="20"/>
    </w:rPr>
  </w:style>
  <w:style w:type="paragraph" w:customStyle="1" w:styleId="BCED13EDF2AE420DB5E4403ECAE713298">
    <w:name w:val="BCED13EDF2AE420DB5E4403ECAE713298"/>
    <w:rsid w:val="00C0064B"/>
    <w:pPr>
      <w:spacing w:after="0" w:line="240" w:lineRule="auto"/>
    </w:pPr>
    <w:rPr>
      <w:rFonts w:ascii="Calibri" w:eastAsia="Calibri" w:hAnsi="Calibri" w:cs="Arial"/>
      <w:sz w:val="18"/>
      <w:szCs w:val="20"/>
    </w:rPr>
  </w:style>
  <w:style w:type="paragraph" w:customStyle="1" w:styleId="5B6BE82CEDC94C9C85D50F41EE29037B8">
    <w:name w:val="5B6BE82CEDC94C9C85D50F41EE29037B8"/>
    <w:rsid w:val="00C0064B"/>
    <w:pPr>
      <w:spacing w:after="0" w:line="240" w:lineRule="auto"/>
    </w:pPr>
    <w:rPr>
      <w:rFonts w:ascii="Calibri" w:eastAsia="Calibri" w:hAnsi="Calibri" w:cs="Arial"/>
      <w:sz w:val="18"/>
      <w:szCs w:val="20"/>
    </w:rPr>
  </w:style>
  <w:style w:type="paragraph" w:customStyle="1" w:styleId="265B831BE1C04714A4E76C64764A84038">
    <w:name w:val="265B831BE1C04714A4E76C64764A84038"/>
    <w:rsid w:val="00C0064B"/>
    <w:pPr>
      <w:spacing w:after="0" w:line="240" w:lineRule="auto"/>
    </w:pPr>
    <w:rPr>
      <w:rFonts w:ascii="Calibri" w:eastAsia="Calibri" w:hAnsi="Calibri" w:cs="Arial"/>
      <w:sz w:val="18"/>
      <w:szCs w:val="20"/>
    </w:rPr>
  </w:style>
  <w:style w:type="paragraph" w:customStyle="1" w:styleId="C5927483676C4D91A3343CCC9E2747248">
    <w:name w:val="C5927483676C4D91A3343CCC9E2747248"/>
    <w:rsid w:val="00C0064B"/>
    <w:pPr>
      <w:spacing w:after="0" w:line="240" w:lineRule="auto"/>
    </w:pPr>
    <w:rPr>
      <w:rFonts w:ascii="Calibri" w:eastAsia="Calibri" w:hAnsi="Calibri" w:cs="Arial"/>
      <w:sz w:val="18"/>
      <w:szCs w:val="20"/>
    </w:rPr>
  </w:style>
  <w:style w:type="paragraph" w:customStyle="1" w:styleId="063E0B65D6584B0F818E071BFD584B918">
    <w:name w:val="063E0B65D6584B0F818E071BFD584B918"/>
    <w:rsid w:val="00C0064B"/>
    <w:pPr>
      <w:spacing w:after="0" w:line="240" w:lineRule="auto"/>
    </w:pPr>
    <w:rPr>
      <w:rFonts w:ascii="Calibri" w:eastAsia="Calibri" w:hAnsi="Calibri" w:cs="Arial"/>
      <w:sz w:val="18"/>
      <w:szCs w:val="20"/>
    </w:rPr>
  </w:style>
  <w:style w:type="paragraph" w:customStyle="1" w:styleId="C846C02B96C34E669845B45576702E728">
    <w:name w:val="C846C02B96C34E669845B45576702E728"/>
    <w:rsid w:val="00C0064B"/>
    <w:pPr>
      <w:spacing w:after="0" w:line="240" w:lineRule="auto"/>
    </w:pPr>
    <w:rPr>
      <w:rFonts w:ascii="Calibri" w:eastAsia="Calibri" w:hAnsi="Calibri" w:cs="Arial"/>
      <w:sz w:val="18"/>
      <w:szCs w:val="20"/>
    </w:rPr>
  </w:style>
  <w:style w:type="paragraph" w:customStyle="1" w:styleId="426A27828DE2464BBD3EB4D7D62153C78">
    <w:name w:val="426A27828DE2464BBD3EB4D7D62153C78"/>
    <w:rsid w:val="00C0064B"/>
    <w:pPr>
      <w:spacing w:after="0" w:line="240" w:lineRule="auto"/>
    </w:pPr>
    <w:rPr>
      <w:rFonts w:ascii="Calibri" w:eastAsia="Calibri" w:hAnsi="Calibri" w:cs="Arial"/>
      <w:sz w:val="18"/>
      <w:szCs w:val="20"/>
    </w:rPr>
  </w:style>
  <w:style w:type="paragraph" w:customStyle="1" w:styleId="C694070C812D4B479C8174400CB4CD768">
    <w:name w:val="C694070C812D4B479C8174400CB4CD768"/>
    <w:rsid w:val="00C0064B"/>
    <w:pPr>
      <w:spacing w:after="0" w:line="240" w:lineRule="auto"/>
    </w:pPr>
    <w:rPr>
      <w:rFonts w:ascii="Calibri" w:eastAsia="Calibri" w:hAnsi="Calibri" w:cs="Arial"/>
      <w:sz w:val="18"/>
      <w:szCs w:val="20"/>
    </w:rPr>
  </w:style>
  <w:style w:type="paragraph" w:customStyle="1" w:styleId="88DCD71CE4ED4D4B9DB14C78C03842D48">
    <w:name w:val="88DCD71CE4ED4D4B9DB14C78C03842D48"/>
    <w:rsid w:val="00C0064B"/>
    <w:pPr>
      <w:spacing w:after="0" w:line="240" w:lineRule="auto"/>
    </w:pPr>
    <w:rPr>
      <w:rFonts w:ascii="Calibri" w:eastAsia="Calibri" w:hAnsi="Calibri" w:cs="Arial"/>
      <w:sz w:val="18"/>
      <w:szCs w:val="20"/>
    </w:rPr>
  </w:style>
  <w:style w:type="paragraph" w:customStyle="1" w:styleId="FC11318D2C3F45DEAA5EB40E02E70C858">
    <w:name w:val="FC11318D2C3F45DEAA5EB40E02E70C858"/>
    <w:rsid w:val="00C0064B"/>
    <w:pPr>
      <w:spacing w:after="0" w:line="240" w:lineRule="auto"/>
    </w:pPr>
    <w:rPr>
      <w:rFonts w:ascii="Calibri" w:eastAsia="Calibri" w:hAnsi="Calibri" w:cs="Arial"/>
      <w:sz w:val="18"/>
      <w:szCs w:val="20"/>
    </w:rPr>
  </w:style>
  <w:style w:type="paragraph" w:customStyle="1" w:styleId="1D4ED68142CF4AE29A5C1225551EEDC68">
    <w:name w:val="1D4ED68142CF4AE29A5C1225551EEDC68"/>
    <w:rsid w:val="00C0064B"/>
    <w:pPr>
      <w:spacing w:after="0" w:line="240" w:lineRule="auto"/>
    </w:pPr>
    <w:rPr>
      <w:rFonts w:ascii="Calibri" w:eastAsia="Calibri" w:hAnsi="Calibri" w:cs="Arial"/>
      <w:sz w:val="18"/>
      <w:szCs w:val="20"/>
    </w:rPr>
  </w:style>
  <w:style w:type="paragraph" w:customStyle="1" w:styleId="CD05F106A9604EA9AF53586659E14F2C8">
    <w:name w:val="CD05F106A9604EA9AF53586659E14F2C8"/>
    <w:rsid w:val="00C0064B"/>
    <w:pPr>
      <w:spacing w:after="0" w:line="240" w:lineRule="auto"/>
    </w:pPr>
    <w:rPr>
      <w:rFonts w:ascii="Calibri" w:eastAsia="Calibri" w:hAnsi="Calibri" w:cs="Arial"/>
      <w:sz w:val="18"/>
      <w:szCs w:val="20"/>
    </w:rPr>
  </w:style>
  <w:style w:type="paragraph" w:customStyle="1" w:styleId="0C03317173604970A91FBCD1848A6CA18">
    <w:name w:val="0C03317173604970A91FBCD1848A6CA18"/>
    <w:rsid w:val="00C0064B"/>
    <w:pPr>
      <w:spacing w:after="0" w:line="240" w:lineRule="auto"/>
    </w:pPr>
    <w:rPr>
      <w:rFonts w:ascii="Calibri" w:eastAsia="Calibri" w:hAnsi="Calibri" w:cs="Arial"/>
      <w:sz w:val="18"/>
      <w:szCs w:val="20"/>
    </w:rPr>
  </w:style>
  <w:style w:type="paragraph" w:customStyle="1" w:styleId="3540CC3C36D642EA87909499A915BF4A8">
    <w:name w:val="3540CC3C36D642EA87909499A915BF4A8"/>
    <w:rsid w:val="00C0064B"/>
    <w:pPr>
      <w:spacing w:after="0" w:line="240" w:lineRule="auto"/>
    </w:pPr>
    <w:rPr>
      <w:rFonts w:ascii="Calibri" w:eastAsia="Calibri" w:hAnsi="Calibri" w:cs="Arial"/>
      <w:sz w:val="18"/>
      <w:szCs w:val="20"/>
    </w:rPr>
  </w:style>
  <w:style w:type="paragraph" w:customStyle="1" w:styleId="5E46231625794B4D95BA2F7C98885A6B8">
    <w:name w:val="5E46231625794B4D95BA2F7C98885A6B8"/>
    <w:rsid w:val="00C0064B"/>
    <w:pPr>
      <w:spacing w:after="0" w:line="240" w:lineRule="auto"/>
    </w:pPr>
    <w:rPr>
      <w:rFonts w:ascii="Calibri" w:eastAsia="Calibri" w:hAnsi="Calibri" w:cs="Arial"/>
      <w:sz w:val="18"/>
      <w:szCs w:val="20"/>
    </w:rPr>
  </w:style>
  <w:style w:type="paragraph" w:customStyle="1" w:styleId="DF24E81E94F54B9A8B8820C6B2F0E20B8">
    <w:name w:val="DF24E81E94F54B9A8B8820C6B2F0E20B8"/>
    <w:rsid w:val="00C0064B"/>
    <w:pPr>
      <w:spacing w:after="0" w:line="240" w:lineRule="auto"/>
    </w:pPr>
    <w:rPr>
      <w:rFonts w:ascii="Calibri" w:eastAsia="Calibri" w:hAnsi="Calibri" w:cs="Arial"/>
      <w:sz w:val="18"/>
      <w:szCs w:val="20"/>
    </w:rPr>
  </w:style>
  <w:style w:type="paragraph" w:customStyle="1" w:styleId="B85C7B1B065D4EC1B0B64D16D4E057FF8">
    <w:name w:val="B85C7B1B065D4EC1B0B64D16D4E057FF8"/>
    <w:rsid w:val="00C0064B"/>
    <w:pPr>
      <w:spacing w:after="0" w:line="240" w:lineRule="auto"/>
    </w:pPr>
    <w:rPr>
      <w:rFonts w:ascii="Calibri" w:eastAsia="Calibri" w:hAnsi="Calibri" w:cs="Arial"/>
      <w:sz w:val="18"/>
      <w:szCs w:val="20"/>
    </w:rPr>
  </w:style>
  <w:style w:type="paragraph" w:customStyle="1" w:styleId="5A28E79EFCAE495C888928BFA5CC49C88">
    <w:name w:val="5A28E79EFCAE495C888928BFA5CC49C88"/>
    <w:rsid w:val="00C0064B"/>
    <w:pPr>
      <w:spacing w:after="0" w:line="240" w:lineRule="auto"/>
    </w:pPr>
    <w:rPr>
      <w:rFonts w:ascii="Calibri" w:eastAsia="Calibri" w:hAnsi="Calibri" w:cs="Arial"/>
      <w:sz w:val="18"/>
      <w:szCs w:val="20"/>
    </w:rPr>
  </w:style>
  <w:style w:type="paragraph" w:customStyle="1" w:styleId="55A4E7D761DA4817BA901C926C12CA0E8">
    <w:name w:val="55A4E7D761DA4817BA901C926C12CA0E8"/>
    <w:rsid w:val="00C0064B"/>
    <w:pPr>
      <w:spacing w:after="0" w:line="240" w:lineRule="auto"/>
    </w:pPr>
    <w:rPr>
      <w:rFonts w:ascii="Calibri" w:eastAsia="Calibri" w:hAnsi="Calibri" w:cs="Arial"/>
      <w:sz w:val="18"/>
      <w:szCs w:val="20"/>
    </w:rPr>
  </w:style>
  <w:style w:type="paragraph" w:customStyle="1" w:styleId="A493006F51484387A6D1DA044A0DAEA58">
    <w:name w:val="A493006F51484387A6D1DA044A0DAEA58"/>
    <w:rsid w:val="00C0064B"/>
    <w:pPr>
      <w:spacing w:after="0" w:line="240" w:lineRule="auto"/>
    </w:pPr>
    <w:rPr>
      <w:rFonts w:ascii="Calibri" w:eastAsia="Calibri" w:hAnsi="Calibri" w:cs="Arial"/>
      <w:sz w:val="18"/>
      <w:szCs w:val="20"/>
    </w:rPr>
  </w:style>
  <w:style w:type="paragraph" w:customStyle="1" w:styleId="DE8FF45F9C8D44A589226BD44CAE56FF8">
    <w:name w:val="DE8FF45F9C8D44A589226BD44CAE56FF8"/>
    <w:rsid w:val="00C0064B"/>
    <w:pPr>
      <w:spacing w:after="0" w:line="240" w:lineRule="auto"/>
    </w:pPr>
    <w:rPr>
      <w:rFonts w:ascii="Calibri" w:eastAsia="Calibri" w:hAnsi="Calibri" w:cs="Arial"/>
      <w:sz w:val="18"/>
      <w:szCs w:val="20"/>
    </w:rPr>
  </w:style>
  <w:style w:type="paragraph" w:customStyle="1" w:styleId="729A9156864242ABAED61608777704638">
    <w:name w:val="729A9156864242ABAED61608777704638"/>
    <w:rsid w:val="00C0064B"/>
    <w:pPr>
      <w:spacing w:after="0" w:line="240" w:lineRule="auto"/>
    </w:pPr>
    <w:rPr>
      <w:rFonts w:ascii="Calibri" w:eastAsia="Calibri" w:hAnsi="Calibri" w:cs="Arial"/>
      <w:sz w:val="18"/>
      <w:szCs w:val="20"/>
    </w:rPr>
  </w:style>
  <w:style w:type="paragraph" w:customStyle="1" w:styleId="E0EE3B3F3DA945F690E3C76C652BFF598">
    <w:name w:val="E0EE3B3F3DA945F690E3C76C652BFF598"/>
    <w:rsid w:val="00C0064B"/>
    <w:pPr>
      <w:spacing w:after="0" w:line="240" w:lineRule="auto"/>
    </w:pPr>
    <w:rPr>
      <w:rFonts w:ascii="Calibri" w:eastAsia="Calibri" w:hAnsi="Calibri" w:cs="Arial"/>
      <w:sz w:val="18"/>
      <w:szCs w:val="20"/>
    </w:rPr>
  </w:style>
  <w:style w:type="paragraph" w:customStyle="1" w:styleId="180EF26AFB8644ADA5C9838D9F7DF9398">
    <w:name w:val="180EF26AFB8644ADA5C9838D9F7DF9398"/>
    <w:rsid w:val="00C0064B"/>
    <w:pPr>
      <w:spacing w:after="0" w:line="240" w:lineRule="auto"/>
    </w:pPr>
    <w:rPr>
      <w:rFonts w:ascii="Calibri" w:eastAsia="Calibri" w:hAnsi="Calibri" w:cs="Arial"/>
      <w:sz w:val="18"/>
      <w:szCs w:val="20"/>
    </w:rPr>
  </w:style>
  <w:style w:type="paragraph" w:customStyle="1" w:styleId="B2BDABC8FF6E4B6FAE2CCC9060A6CF2E8">
    <w:name w:val="B2BDABC8FF6E4B6FAE2CCC9060A6CF2E8"/>
    <w:rsid w:val="00C0064B"/>
    <w:pPr>
      <w:spacing w:after="0" w:line="240" w:lineRule="auto"/>
    </w:pPr>
    <w:rPr>
      <w:rFonts w:ascii="Calibri" w:eastAsia="Calibri" w:hAnsi="Calibri" w:cs="Arial"/>
      <w:sz w:val="18"/>
      <w:szCs w:val="20"/>
    </w:rPr>
  </w:style>
  <w:style w:type="paragraph" w:customStyle="1" w:styleId="9F0FB2D7BE434118A050B3204BC3D94A8">
    <w:name w:val="9F0FB2D7BE434118A050B3204BC3D94A8"/>
    <w:rsid w:val="00C0064B"/>
    <w:pPr>
      <w:spacing w:after="0" w:line="240" w:lineRule="auto"/>
    </w:pPr>
    <w:rPr>
      <w:rFonts w:ascii="Calibri" w:eastAsia="Calibri" w:hAnsi="Calibri" w:cs="Arial"/>
      <w:sz w:val="18"/>
      <w:szCs w:val="20"/>
    </w:rPr>
  </w:style>
  <w:style w:type="paragraph" w:customStyle="1" w:styleId="9C20C22DDEC24B8995F9B1EC717284328">
    <w:name w:val="9C20C22DDEC24B8995F9B1EC717284328"/>
    <w:rsid w:val="00C0064B"/>
    <w:pPr>
      <w:spacing w:after="0" w:line="240" w:lineRule="auto"/>
    </w:pPr>
    <w:rPr>
      <w:rFonts w:ascii="Calibri" w:eastAsia="Calibri" w:hAnsi="Calibri" w:cs="Arial"/>
      <w:sz w:val="18"/>
      <w:szCs w:val="20"/>
    </w:rPr>
  </w:style>
  <w:style w:type="paragraph" w:customStyle="1" w:styleId="01F3622FF1534859B08F99FAA0948C488">
    <w:name w:val="01F3622FF1534859B08F99FAA0948C488"/>
    <w:rsid w:val="00C0064B"/>
    <w:pPr>
      <w:spacing w:after="0" w:line="240" w:lineRule="auto"/>
    </w:pPr>
    <w:rPr>
      <w:rFonts w:ascii="Calibri" w:eastAsia="Calibri" w:hAnsi="Calibri" w:cs="Arial"/>
      <w:sz w:val="18"/>
      <w:szCs w:val="20"/>
    </w:rPr>
  </w:style>
  <w:style w:type="paragraph" w:customStyle="1" w:styleId="9AED099FAA2E418780E80BB943C7E0228">
    <w:name w:val="9AED099FAA2E418780E80BB943C7E0228"/>
    <w:rsid w:val="00C0064B"/>
    <w:pPr>
      <w:spacing w:after="0" w:line="240" w:lineRule="auto"/>
    </w:pPr>
    <w:rPr>
      <w:rFonts w:ascii="Calibri" w:eastAsia="Calibri" w:hAnsi="Calibri" w:cs="Arial"/>
      <w:sz w:val="18"/>
      <w:szCs w:val="20"/>
    </w:rPr>
  </w:style>
  <w:style w:type="paragraph" w:customStyle="1" w:styleId="58A0B4AA76B942E6B65B932A99A358B58">
    <w:name w:val="58A0B4AA76B942E6B65B932A99A358B58"/>
    <w:rsid w:val="00C0064B"/>
    <w:pPr>
      <w:spacing w:after="0" w:line="240" w:lineRule="auto"/>
    </w:pPr>
    <w:rPr>
      <w:rFonts w:ascii="Calibri" w:eastAsia="Calibri" w:hAnsi="Calibri" w:cs="Arial"/>
      <w:sz w:val="18"/>
      <w:szCs w:val="20"/>
    </w:rPr>
  </w:style>
  <w:style w:type="paragraph" w:customStyle="1" w:styleId="6ADB23F9BDEB4EC68F0F322C1FAD3AAC8">
    <w:name w:val="6ADB23F9BDEB4EC68F0F322C1FAD3AAC8"/>
    <w:rsid w:val="00C0064B"/>
    <w:pPr>
      <w:spacing w:after="0" w:line="240" w:lineRule="auto"/>
    </w:pPr>
    <w:rPr>
      <w:rFonts w:ascii="Calibri" w:eastAsia="Calibri" w:hAnsi="Calibri" w:cs="Arial"/>
      <w:sz w:val="18"/>
      <w:szCs w:val="20"/>
    </w:rPr>
  </w:style>
  <w:style w:type="paragraph" w:customStyle="1" w:styleId="DBD9145F1EF749698C2BA5EB298FF2A78">
    <w:name w:val="DBD9145F1EF749698C2BA5EB298FF2A78"/>
    <w:rsid w:val="00C0064B"/>
    <w:pPr>
      <w:spacing w:after="0" w:line="240" w:lineRule="auto"/>
    </w:pPr>
    <w:rPr>
      <w:rFonts w:ascii="Calibri" w:eastAsia="Calibri" w:hAnsi="Calibri" w:cs="Arial"/>
      <w:sz w:val="18"/>
      <w:szCs w:val="20"/>
    </w:rPr>
  </w:style>
  <w:style w:type="paragraph" w:customStyle="1" w:styleId="538440534428477482EC6725C6247EA78">
    <w:name w:val="538440534428477482EC6725C6247EA78"/>
    <w:rsid w:val="00C0064B"/>
    <w:pPr>
      <w:spacing w:after="0" w:line="240" w:lineRule="auto"/>
    </w:pPr>
    <w:rPr>
      <w:rFonts w:ascii="Calibri" w:eastAsia="Calibri" w:hAnsi="Calibri" w:cs="Arial"/>
      <w:sz w:val="18"/>
      <w:szCs w:val="20"/>
    </w:rPr>
  </w:style>
  <w:style w:type="paragraph" w:customStyle="1" w:styleId="F2BB7E55D57444F9AD3437FAFAB9ABFE8">
    <w:name w:val="F2BB7E55D57444F9AD3437FAFAB9ABFE8"/>
    <w:rsid w:val="00C0064B"/>
    <w:pPr>
      <w:spacing w:after="0" w:line="240" w:lineRule="auto"/>
    </w:pPr>
    <w:rPr>
      <w:rFonts w:ascii="Calibri" w:eastAsia="Calibri" w:hAnsi="Calibri" w:cs="Arial"/>
      <w:sz w:val="18"/>
      <w:szCs w:val="20"/>
    </w:rPr>
  </w:style>
  <w:style w:type="paragraph" w:customStyle="1" w:styleId="4D4AD04EB62F41B99C7C7860F08038B88">
    <w:name w:val="4D4AD04EB62F41B99C7C7860F08038B88"/>
    <w:rsid w:val="00C0064B"/>
    <w:pPr>
      <w:spacing w:after="0" w:line="240" w:lineRule="auto"/>
    </w:pPr>
    <w:rPr>
      <w:rFonts w:ascii="Calibri" w:eastAsia="Calibri" w:hAnsi="Calibri" w:cs="Arial"/>
      <w:sz w:val="18"/>
      <w:szCs w:val="20"/>
    </w:rPr>
  </w:style>
  <w:style w:type="paragraph" w:customStyle="1" w:styleId="771FBAB5A94E4F2EB6E7A5D799AFB1438">
    <w:name w:val="771FBAB5A94E4F2EB6E7A5D799AFB1438"/>
    <w:rsid w:val="00C0064B"/>
    <w:pPr>
      <w:spacing w:after="0" w:line="240" w:lineRule="auto"/>
    </w:pPr>
    <w:rPr>
      <w:rFonts w:ascii="Calibri" w:eastAsia="Calibri" w:hAnsi="Calibri" w:cs="Arial"/>
      <w:sz w:val="18"/>
      <w:szCs w:val="20"/>
    </w:rPr>
  </w:style>
  <w:style w:type="paragraph" w:customStyle="1" w:styleId="EE50DD24A4114BE1A9315567038346C28">
    <w:name w:val="EE50DD24A4114BE1A9315567038346C28"/>
    <w:rsid w:val="00C0064B"/>
    <w:pPr>
      <w:spacing w:after="0" w:line="240" w:lineRule="auto"/>
    </w:pPr>
    <w:rPr>
      <w:rFonts w:ascii="Calibri" w:eastAsia="Calibri" w:hAnsi="Calibri" w:cs="Arial"/>
      <w:sz w:val="18"/>
      <w:szCs w:val="20"/>
    </w:rPr>
  </w:style>
  <w:style w:type="paragraph" w:customStyle="1" w:styleId="44A3EBBBD7AA4F47B80C3D015A74E6E78">
    <w:name w:val="44A3EBBBD7AA4F47B80C3D015A74E6E78"/>
    <w:rsid w:val="00C0064B"/>
    <w:pPr>
      <w:spacing w:after="0" w:line="240" w:lineRule="auto"/>
    </w:pPr>
    <w:rPr>
      <w:rFonts w:ascii="Calibri" w:eastAsia="Calibri" w:hAnsi="Calibri" w:cs="Arial"/>
      <w:sz w:val="18"/>
      <w:szCs w:val="20"/>
    </w:rPr>
  </w:style>
  <w:style w:type="paragraph" w:customStyle="1" w:styleId="EA9BAA64C79C470AA920CA5E5230B5948">
    <w:name w:val="EA9BAA64C79C470AA920CA5E5230B5948"/>
    <w:rsid w:val="00C0064B"/>
    <w:pPr>
      <w:spacing w:after="0" w:line="240" w:lineRule="auto"/>
    </w:pPr>
    <w:rPr>
      <w:rFonts w:ascii="Calibri" w:eastAsia="Calibri" w:hAnsi="Calibri" w:cs="Arial"/>
      <w:sz w:val="18"/>
      <w:szCs w:val="20"/>
    </w:rPr>
  </w:style>
  <w:style w:type="paragraph" w:customStyle="1" w:styleId="74F699AFB9074E8BBBEFE3C901DABD388">
    <w:name w:val="74F699AFB9074E8BBBEFE3C901DABD388"/>
    <w:rsid w:val="00C0064B"/>
    <w:pPr>
      <w:spacing w:after="0" w:line="240" w:lineRule="auto"/>
    </w:pPr>
    <w:rPr>
      <w:rFonts w:ascii="Calibri" w:eastAsia="Calibri" w:hAnsi="Calibri" w:cs="Arial"/>
      <w:sz w:val="18"/>
      <w:szCs w:val="20"/>
    </w:rPr>
  </w:style>
  <w:style w:type="paragraph" w:customStyle="1" w:styleId="EE797E721E5549208399DE99C4D699B58">
    <w:name w:val="EE797E721E5549208399DE99C4D699B58"/>
    <w:rsid w:val="00C0064B"/>
    <w:pPr>
      <w:spacing w:after="0" w:line="240" w:lineRule="auto"/>
    </w:pPr>
    <w:rPr>
      <w:rFonts w:ascii="Calibri" w:eastAsia="Calibri" w:hAnsi="Calibri" w:cs="Arial"/>
      <w:sz w:val="18"/>
      <w:szCs w:val="20"/>
    </w:rPr>
  </w:style>
  <w:style w:type="paragraph" w:customStyle="1" w:styleId="78B2CD488D7F4C099F9F28184D01944C8">
    <w:name w:val="78B2CD488D7F4C099F9F28184D01944C8"/>
    <w:rsid w:val="00C0064B"/>
    <w:pPr>
      <w:spacing w:after="0" w:line="240" w:lineRule="auto"/>
    </w:pPr>
    <w:rPr>
      <w:rFonts w:ascii="Calibri" w:eastAsia="Calibri" w:hAnsi="Calibri" w:cs="Arial"/>
      <w:sz w:val="18"/>
      <w:szCs w:val="20"/>
    </w:rPr>
  </w:style>
  <w:style w:type="paragraph" w:customStyle="1" w:styleId="0FCC0B1F6263416C8D05B8FFB43C475A7">
    <w:name w:val="0FCC0B1F6263416C8D05B8FFB43C475A7"/>
    <w:rsid w:val="00C0064B"/>
    <w:pPr>
      <w:spacing w:after="0" w:line="240" w:lineRule="auto"/>
    </w:pPr>
    <w:rPr>
      <w:rFonts w:ascii="Calibri" w:eastAsia="Calibri" w:hAnsi="Calibri" w:cs="Arial"/>
      <w:sz w:val="18"/>
      <w:szCs w:val="20"/>
    </w:rPr>
  </w:style>
  <w:style w:type="paragraph" w:customStyle="1" w:styleId="BB5D144CCAD0447BBBFDE7223EEA25B57">
    <w:name w:val="BB5D144CCAD0447BBBFDE7223EEA25B57"/>
    <w:rsid w:val="00C0064B"/>
    <w:pPr>
      <w:spacing w:after="0" w:line="240" w:lineRule="auto"/>
    </w:pPr>
    <w:rPr>
      <w:rFonts w:ascii="Calibri" w:eastAsia="Calibri" w:hAnsi="Calibri" w:cs="Arial"/>
      <w:sz w:val="18"/>
      <w:szCs w:val="20"/>
    </w:rPr>
  </w:style>
  <w:style w:type="paragraph" w:customStyle="1" w:styleId="1E85EDD476714995AFB88425913B46B13">
    <w:name w:val="1E85EDD476714995AFB88425913B46B13"/>
    <w:rsid w:val="00C0064B"/>
    <w:pPr>
      <w:spacing w:after="0" w:line="240" w:lineRule="auto"/>
    </w:pPr>
    <w:rPr>
      <w:rFonts w:ascii="Calibri" w:eastAsia="Calibri" w:hAnsi="Calibri" w:cs="Arial"/>
      <w:sz w:val="18"/>
      <w:szCs w:val="20"/>
    </w:rPr>
  </w:style>
  <w:style w:type="paragraph" w:customStyle="1" w:styleId="2C1E46356BCE470899B1FD7F07C38B343">
    <w:name w:val="2C1E46356BCE470899B1FD7F07C38B343"/>
    <w:rsid w:val="00C0064B"/>
    <w:pPr>
      <w:spacing w:after="0" w:line="240" w:lineRule="auto"/>
    </w:pPr>
    <w:rPr>
      <w:rFonts w:ascii="Calibri" w:eastAsia="Calibri" w:hAnsi="Calibri" w:cs="Arial"/>
      <w:sz w:val="18"/>
      <w:szCs w:val="20"/>
    </w:rPr>
  </w:style>
  <w:style w:type="paragraph" w:customStyle="1" w:styleId="366200057A3B4680ACD2FD2C226700313">
    <w:name w:val="366200057A3B4680ACD2FD2C226700313"/>
    <w:rsid w:val="00C0064B"/>
    <w:pPr>
      <w:spacing w:after="0" w:line="240" w:lineRule="auto"/>
    </w:pPr>
    <w:rPr>
      <w:rFonts w:ascii="Calibri" w:eastAsia="Calibri" w:hAnsi="Calibri" w:cs="Arial"/>
      <w:sz w:val="18"/>
      <w:szCs w:val="20"/>
    </w:rPr>
  </w:style>
  <w:style w:type="paragraph" w:customStyle="1" w:styleId="037EA21722A7488DA6460176F54E43E73">
    <w:name w:val="037EA21722A7488DA6460176F54E43E73"/>
    <w:rsid w:val="00C0064B"/>
    <w:pPr>
      <w:spacing w:after="0" w:line="240" w:lineRule="auto"/>
    </w:pPr>
    <w:rPr>
      <w:rFonts w:ascii="Calibri" w:eastAsia="Calibri" w:hAnsi="Calibri" w:cs="Arial"/>
      <w:sz w:val="18"/>
      <w:szCs w:val="20"/>
    </w:rPr>
  </w:style>
  <w:style w:type="paragraph" w:customStyle="1" w:styleId="D1FF432E06224DEDAF2A5C10E14F255A3">
    <w:name w:val="D1FF432E06224DEDAF2A5C10E14F255A3"/>
    <w:rsid w:val="00C0064B"/>
    <w:pPr>
      <w:spacing w:after="0" w:line="240" w:lineRule="auto"/>
    </w:pPr>
    <w:rPr>
      <w:rFonts w:ascii="Calibri" w:eastAsia="Calibri" w:hAnsi="Calibri" w:cs="Arial"/>
      <w:sz w:val="18"/>
      <w:szCs w:val="20"/>
    </w:rPr>
  </w:style>
  <w:style w:type="paragraph" w:customStyle="1" w:styleId="8B32F3411C6447AD83AD017CE3A2087F7">
    <w:name w:val="8B32F3411C6447AD83AD017CE3A2087F7"/>
    <w:rsid w:val="00C0064B"/>
    <w:pPr>
      <w:spacing w:after="0" w:line="240" w:lineRule="auto"/>
    </w:pPr>
    <w:rPr>
      <w:rFonts w:ascii="Calibri" w:eastAsia="Calibri" w:hAnsi="Calibri" w:cs="Arial"/>
      <w:sz w:val="18"/>
      <w:szCs w:val="20"/>
    </w:rPr>
  </w:style>
  <w:style w:type="paragraph" w:customStyle="1" w:styleId="16B239FC882B4DCA80F8AB2E502BF3E23">
    <w:name w:val="16B239FC882B4DCA80F8AB2E502BF3E23"/>
    <w:rsid w:val="00C0064B"/>
    <w:pPr>
      <w:spacing w:after="0" w:line="240" w:lineRule="auto"/>
    </w:pPr>
    <w:rPr>
      <w:rFonts w:ascii="Calibri" w:eastAsia="Calibri" w:hAnsi="Calibri" w:cs="Arial"/>
      <w:sz w:val="18"/>
      <w:szCs w:val="20"/>
    </w:rPr>
  </w:style>
  <w:style w:type="paragraph" w:customStyle="1" w:styleId="138369C10FCB433D8DD4CE9C7D4753F83">
    <w:name w:val="138369C10FCB433D8DD4CE9C7D4753F83"/>
    <w:rsid w:val="00C0064B"/>
    <w:pPr>
      <w:spacing w:after="0" w:line="240" w:lineRule="auto"/>
    </w:pPr>
    <w:rPr>
      <w:rFonts w:ascii="Calibri" w:eastAsia="Calibri" w:hAnsi="Calibri" w:cs="Arial"/>
      <w:sz w:val="18"/>
      <w:szCs w:val="20"/>
    </w:rPr>
  </w:style>
  <w:style w:type="paragraph" w:customStyle="1" w:styleId="0BA601C02FE34F8EB08054F8E9E81ECB3">
    <w:name w:val="0BA601C02FE34F8EB08054F8E9E81ECB3"/>
    <w:rsid w:val="00C0064B"/>
    <w:pPr>
      <w:spacing w:after="0" w:line="240" w:lineRule="auto"/>
    </w:pPr>
    <w:rPr>
      <w:rFonts w:ascii="Calibri" w:eastAsia="Calibri" w:hAnsi="Calibri" w:cs="Arial"/>
      <w:sz w:val="18"/>
      <w:szCs w:val="20"/>
    </w:rPr>
  </w:style>
  <w:style w:type="paragraph" w:customStyle="1" w:styleId="14A698A3458741CAB34A377D8F649C5E3">
    <w:name w:val="14A698A3458741CAB34A377D8F649C5E3"/>
    <w:rsid w:val="00C0064B"/>
    <w:pPr>
      <w:spacing w:after="0" w:line="240" w:lineRule="auto"/>
    </w:pPr>
    <w:rPr>
      <w:rFonts w:ascii="Calibri" w:eastAsia="Calibri" w:hAnsi="Calibri" w:cs="Arial"/>
      <w:sz w:val="18"/>
      <w:szCs w:val="20"/>
    </w:rPr>
  </w:style>
  <w:style w:type="paragraph" w:customStyle="1" w:styleId="F27DB1A7BF8A4F0381CB55A96B8A4C133">
    <w:name w:val="F27DB1A7BF8A4F0381CB55A96B8A4C133"/>
    <w:rsid w:val="00C0064B"/>
    <w:pPr>
      <w:spacing w:after="0" w:line="240" w:lineRule="auto"/>
    </w:pPr>
    <w:rPr>
      <w:rFonts w:ascii="Calibri" w:eastAsia="Calibri" w:hAnsi="Calibri" w:cs="Arial"/>
      <w:sz w:val="18"/>
      <w:szCs w:val="20"/>
    </w:rPr>
  </w:style>
  <w:style w:type="paragraph" w:customStyle="1" w:styleId="A6DB43F76F104723BF1BD0D8E7DABB3E3">
    <w:name w:val="A6DB43F76F104723BF1BD0D8E7DABB3E3"/>
    <w:rsid w:val="00C0064B"/>
    <w:pPr>
      <w:spacing w:after="0" w:line="240" w:lineRule="auto"/>
    </w:pPr>
    <w:rPr>
      <w:rFonts w:ascii="Calibri" w:eastAsia="Calibri" w:hAnsi="Calibri" w:cs="Arial"/>
      <w:sz w:val="18"/>
      <w:szCs w:val="20"/>
    </w:rPr>
  </w:style>
  <w:style w:type="paragraph" w:customStyle="1" w:styleId="057575F7A97544CE948FB48FDF7F955F3">
    <w:name w:val="057575F7A97544CE948FB48FDF7F955F3"/>
    <w:rsid w:val="00C0064B"/>
    <w:pPr>
      <w:spacing w:after="0" w:line="240" w:lineRule="auto"/>
    </w:pPr>
    <w:rPr>
      <w:rFonts w:ascii="Calibri" w:eastAsia="Calibri" w:hAnsi="Calibri" w:cs="Arial"/>
      <w:sz w:val="18"/>
      <w:szCs w:val="20"/>
    </w:rPr>
  </w:style>
  <w:style w:type="paragraph" w:customStyle="1" w:styleId="09155EBAE48E4DDF96549B65B13F0D153">
    <w:name w:val="09155EBAE48E4DDF96549B65B13F0D153"/>
    <w:rsid w:val="00C0064B"/>
    <w:pPr>
      <w:spacing w:after="0" w:line="240" w:lineRule="auto"/>
    </w:pPr>
    <w:rPr>
      <w:rFonts w:ascii="Calibri" w:eastAsia="Calibri" w:hAnsi="Calibri" w:cs="Arial"/>
      <w:sz w:val="18"/>
      <w:szCs w:val="20"/>
    </w:rPr>
  </w:style>
  <w:style w:type="paragraph" w:customStyle="1" w:styleId="884440129C664295AEF663A479EF222D3">
    <w:name w:val="884440129C664295AEF663A479EF222D3"/>
    <w:rsid w:val="00C0064B"/>
    <w:pPr>
      <w:spacing w:after="0" w:line="240" w:lineRule="auto"/>
    </w:pPr>
    <w:rPr>
      <w:rFonts w:ascii="Calibri" w:eastAsia="Calibri" w:hAnsi="Calibri" w:cs="Arial"/>
      <w:sz w:val="18"/>
      <w:szCs w:val="20"/>
    </w:rPr>
  </w:style>
  <w:style w:type="paragraph" w:customStyle="1" w:styleId="B0042533247942469EA1A6578DB074589">
    <w:name w:val="B0042533247942469EA1A6578DB074589"/>
    <w:rsid w:val="00C0064B"/>
    <w:pPr>
      <w:spacing w:after="0" w:line="240" w:lineRule="auto"/>
      <w:ind w:left="720"/>
      <w:contextualSpacing/>
    </w:pPr>
    <w:rPr>
      <w:rFonts w:ascii="Calibri" w:eastAsia="Calibri" w:hAnsi="Calibri" w:cs="Arial"/>
      <w:sz w:val="18"/>
      <w:szCs w:val="20"/>
    </w:rPr>
  </w:style>
  <w:style w:type="paragraph" w:customStyle="1" w:styleId="33C35A14BFD041D3B2AEE39D0FD8944A9">
    <w:name w:val="33C35A14BFD041D3B2AEE39D0FD8944A9"/>
    <w:rsid w:val="00C0064B"/>
    <w:pPr>
      <w:spacing w:after="0" w:line="240" w:lineRule="auto"/>
      <w:ind w:left="720"/>
      <w:contextualSpacing/>
    </w:pPr>
    <w:rPr>
      <w:rFonts w:ascii="Calibri" w:eastAsia="Calibri" w:hAnsi="Calibri" w:cs="Arial"/>
      <w:sz w:val="18"/>
      <w:szCs w:val="20"/>
    </w:rPr>
  </w:style>
  <w:style w:type="paragraph" w:customStyle="1" w:styleId="35C971E146F14776B925560E28417B209">
    <w:name w:val="35C971E146F14776B925560E28417B209"/>
    <w:rsid w:val="00C0064B"/>
    <w:pPr>
      <w:spacing w:after="0" w:line="240" w:lineRule="auto"/>
    </w:pPr>
    <w:rPr>
      <w:rFonts w:ascii="Calibri" w:eastAsia="Calibri" w:hAnsi="Calibri" w:cs="Arial"/>
      <w:sz w:val="18"/>
      <w:szCs w:val="20"/>
    </w:rPr>
  </w:style>
  <w:style w:type="paragraph" w:customStyle="1" w:styleId="3B97C7EA433C4D99AAB922268EDE4B643">
    <w:name w:val="3B97C7EA433C4D99AAB922268EDE4B643"/>
    <w:rsid w:val="00C0064B"/>
    <w:pPr>
      <w:spacing w:after="0" w:line="240" w:lineRule="auto"/>
    </w:pPr>
    <w:rPr>
      <w:rFonts w:ascii="Calibri" w:eastAsia="Calibri" w:hAnsi="Calibri" w:cs="Arial"/>
      <w:sz w:val="18"/>
      <w:szCs w:val="20"/>
    </w:rPr>
  </w:style>
  <w:style w:type="paragraph" w:customStyle="1" w:styleId="3485288AC40A45D6BD928480D36673EF9">
    <w:name w:val="3485288AC40A45D6BD928480D36673EF9"/>
    <w:rsid w:val="00C0064B"/>
    <w:pPr>
      <w:spacing w:after="0" w:line="240" w:lineRule="auto"/>
    </w:pPr>
    <w:rPr>
      <w:rFonts w:ascii="Calibri" w:eastAsia="Calibri" w:hAnsi="Calibri" w:cs="Arial"/>
      <w:sz w:val="18"/>
      <w:szCs w:val="20"/>
    </w:rPr>
  </w:style>
  <w:style w:type="paragraph" w:customStyle="1" w:styleId="C4448FC28D18436584A5CF00C835CD019">
    <w:name w:val="C4448FC28D18436584A5CF00C835CD019"/>
    <w:rsid w:val="00C0064B"/>
    <w:pPr>
      <w:spacing w:after="0" w:line="240" w:lineRule="auto"/>
    </w:pPr>
    <w:rPr>
      <w:rFonts w:ascii="Calibri" w:eastAsia="Calibri" w:hAnsi="Calibri" w:cs="Arial"/>
      <w:sz w:val="18"/>
      <w:szCs w:val="20"/>
    </w:rPr>
  </w:style>
  <w:style w:type="paragraph" w:customStyle="1" w:styleId="60249D883817452391E61866B09A13A19">
    <w:name w:val="60249D883817452391E61866B09A13A19"/>
    <w:rsid w:val="00C0064B"/>
    <w:pPr>
      <w:spacing w:after="0" w:line="240" w:lineRule="auto"/>
    </w:pPr>
    <w:rPr>
      <w:rFonts w:ascii="Calibri" w:eastAsia="Calibri" w:hAnsi="Calibri" w:cs="Arial"/>
      <w:sz w:val="18"/>
      <w:szCs w:val="20"/>
    </w:rPr>
  </w:style>
  <w:style w:type="paragraph" w:customStyle="1" w:styleId="48DEB47222634AE2ACB391E5E49E8EE87">
    <w:name w:val="48DEB47222634AE2ACB391E5E49E8EE87"/>
    <w:rsid w:val="00C0064B"/>
    <w:pPr>
      <w:spacing w:after="0" w:line="240" w:lineRule="auto"/>
    </w:pPr>
    <w:rPr>
      <w:rFonts w:ascii="Calibri" w:eastAsia="Calibri" w:hAnsi="Calibri" w:cs="Arial"/>
      <w:sz w:val="18"/>
      <w:szCs w:val="20"/>
    </w:rPr>
  </w:style>
  <w:style w:type="paragraph" w:customStyle="1" w:styleId="5A737F84507D4F739BF162990D486CE76">
    <w:name w:val="5A737F84507D4F739BF162990D486CE76"/>
    <w:rsid w:val="00C0064B"/>
    <w:pPr>
      <w:spacing w:after="0" w:line="240" w:lineRule="auto"/>
    </w:pPr>
    <w:rPr>
      <w:rFonts w:ascii="Calibri" w:eastAsia="Calibri" w:hAnsi="Calibri" w:cs="Arial"/>
      <w:sz w:val="18"/>
      <w:szCs w:val="20"/>
    </w:rPr>
  </w:style>
  <w:style w:type="paragraph" w:customStyle="1" w:styleId="0C044BFBF3A048E6A8F2ADB6FD3069CE6">
    <w:name w:val="0C044BFBF3A048E6A8F2ADB6FD3069CE6"/>
    <w:rsid w:val="00C0064B"/>
    <w:pPr>
      <w:spacing w:after="0" w:line="240" w:lineRule="auto"/>
    </w:pPr>
    <w:rPr>
      <w:rFonts w:ascii="Calibri" w:eastAsia="Calibri" w:hAnsi="Calibri" w:cs="Arial"/>
      <w:sz w:val="18"/>
      <w:szCs w:val="20"/>
    </w:rPr>
  </w:style>
  <w:style w:type="paragraph" w:customStyle="1" w:styleId="4FBAF2AD8AD1470F96FC026185AD68D36">
    <w:name w:val="4FBAF2AD8AD1470F96FC026185AD68D36"/>
    <w:rsid w:val="00C0064B"/>
    <w:pPr>
      <w:spacing w:after="0" w:line="240" w:lineRule="auto"/>
    </w:pPr>
    <w:rPr>
      <w:rFonts w:ascii="Calibri" w:eastAsia="Calibri" w:hAnsi="Calibri" w:cs="Arial"/>
      <w:sz w:val="18"/>
      <w:szCs w:val="20"/>
    </w:rPr>
  </w:style>
  <w:style w:type="paragraph" w:customStyle="1" w:styleId="EF0EAB1D34284BB19B41FEC6D92D7A796">
    <w:name w:val="EF0EAB1D34284BB19B41FEC6D92D7A796"/>
    <w:rsid w:val="00C0064B"/>
    <w:pPr>
      <w:spacing w:after="0" w:line="240" w:lineRule="auto"/>
    </w:pPr>
    <w:rPr>
      <w:rFonts w:ascii="Calibri" w:eastAsia="Calibri" w:hAnsi="Calibri" w:cs="Arial"/>
      <w:sz w:val="18"/>
      <w:szCs w:val="20"/>
    </w:rPr>
  </w:style>
  <w:style w:type="paragraph" w:customStyle="1" w:styleId="19B79E2875DA4154A1733D120C21E6C16">
    <w:name w:val="19B79E2875DA4154A1733D120C21E6C16"/>
    <w:rsid w:val="00C0064B"/>
    <w:pPr>
      <w:spacing w:after="0" w:line="240" w:lineRule="auto"/>
    </w:pPr>
    <w:rPr>
      <w:rFonts w:ascii="Calibri" w:eastAsia="Calibri" w:hAnsi="Calibri" w:cs="Arial"/>
      <w:sz w:val="18"/>
      <w:szCs w:val="20"/>
    </w:rPr>
  </w:style>
  <w:style w:type="paragraph" w:customStyle="1" w:styleId="DA9DE346E7254C28B63CADB251D110EA6">
    <w:name w:val="DA9DE346E7254C28B63CADB251D110EA6"/>
    <w:rsid w:val="00C0064B"/>
    <w:pPr>
      <w:spacing w:after="0" w:line="240" w:lineRule="auto"/>
    </w:pPr>
    <w:rPr>
      <w:rFonts w:ascii="Calibri" w:eastAsia="Calibri" w:hAnsi="Calibri" w:cs="Arial"/>
      <w:sz w:val="18"/>
      <w:szCs w:val="20"/>
    </w:rPr>
  </w:style>
  <w:style w:type="paragraph" w:customStyle="1" w:styleId="B23D982FDF214D9BB8C6DC627BA029BD6">
    <w:name w:val="B23D982FDF214D9BB8C6DC627BA029BD6"/>
    <w:rsid w:val="00C0064B"/>
    <w:pPr>
      <w:spacing w:after="0" w:line="240" w:lineRule="auto"/>
    </w:pPr>
    <w:rPr>
      <w:rFonts w:ascii="Calibri" w:eastAsia="Calibri" w:hAnsi="Calibri" w:cs="Arial"/>
      <w:sz w:val="18"/>
      <w:szCs w:val="20"/>
    </w:rPr>
  </w:style>
  <w:style w:type="paragraph" w:customStyle="1" w:styleId="E1A14560CFC6429D81223368F77BCFBB6">
    <w:name w:val="E1A14560CFC6429D81223368F77BCFBB6"/>
    <w:rsid w:val="00C0064B"/>
    <w:pPr>
      <w:spacing w:after="0" w:line="240" w:lineRule="auto"/>
    </w:pPr>
    <w:rPr>
      <w:rFonts w:ascii="Calibri" w:eastAsia="Calibri" w:hAnsi="Calibri" w:cs="Arial"/>
      <w:sz w:val="18"/>
      <w:szCs w:val="20"/>
    </w:rPr>
  </w:style>
  <w:style w:type="paragraph" w:customStyle="1" w:styleId="7077B647F672413D84E0B268F198F1716">
    <w:name w:val="7077B647F672413D84E0B268F198F1716"/>
    <w:rsid w:val="00C0064B"/>
    <w:pPr>
      <w:spacing w:after="0" w:line="240" w:lineRule="auto"/>
      <w:ind w:left="720"/>
      <w:contextualSpacing/>
    </w:pPr>
    <w:rPr>
      <w:rFonts w:ascii="Calibri" w:eastAsia="Calibri" w:hAnsi="Calibri" w:cs="Arial"/>
      <w:sz w:val="18"/>
      <w:szCs w:val="20"/>
    </w:rPr>
  </w:style>
  <w:style w:type="paragraph" w:customStyle="1" w:styleId="AF1E7A0541C141A5A1AA508BC232EF7A6">
    <w:name w:val="AF1E7A0541C141A5A1AA508BC232EF7A6"/>
    <w:rsid w:val="00C0064B"/>
    <w:pPr>
      <w:spacing w:after="0" w:line="240" w:lineRule="auto"/>
      <w:ind w:left="720"/>
      <w:contextualSpacing/>
    </w:pPr>
    <w:rPr>
      <w:rFonts w:ascii="Calibri" w:eastAsia="Calibri" w:hAnsi="Calibri" w:cs="Arial"/>
      <w:sz w:val="18"/>
      <w:szCs w:val="20"/>
    </w:rPr>
  </w:style>
  <w:style w:type="paragraph" w:customStyle="1" w:styleId="C8E570A1A4D84ED48A077624676240F16">
    <w:name w:val="C8E570A1A4D84ED48A077624676240F16"/>
    <w:rsid w:val="00C0064B"/>
    <w:pPr>
      <w:spacing w:after="0" w:line="240" w:lineRule="auto"/>
      <w:ind w:left="720"/>
      <w:contextualSpacing/>
    </w:pPr>
    <w:rPr>
      <w:rFonts w:ascii="Calibri" w:eastAsia="Calibri" w:hAnsi="Calibri" w:cs="Arial"/>
      <w:sz w:val="18"/>
      <w:szCs w:val="20"/>
    </w:rPr>
  </w:style>
  <w:style w:type="paragraph" w:customStyle="1" w:styleId="E40EED12EA1D42EBB4D2ED9B4CF126D76">
    <w:name w:val="E40EED12EA1D42EBB4D2ED9B4CF126D76"/>
    <w:rsid w:val="00C0064B"/>
    <w:pPr>
      <w:spacing w:after="0" w:line="240" w:lineRule="auto"/>
      <w:ind w:left="720"/>
      <w:contextualSpacing/>
    </w:pPr>
    <w:rPr>
      <w:rFonts w:ascii="Calibri" w:eastAsia="Calibri" w:hAnsi="Calibri" w:cs="Arial"/>
      <w:sz w:val="18"/>
      <w:szCs w:val="20"/>
    </w:rPr>
  </w:style>
  <w:style w:type="paragraph" w:customStyle="1" w:styleId="D3765A5255004DA69C4A50FF1B3A07036">
    <w:name w:val="D3765A5255004DA69C4A50FF1B3A07036"/>
    <w:rsid w:val="00C0064B"/>
    <w:pPr>
      <w:spacing w:after="0" w:line="240" w:lineRule="auto"/>
      <w:ind w:left="720"/>
      <w:contextualSpacing/>
    </w:pPr>
    <w:rPr>
      <w:rFonts w:ascii="Calibri" w:eastAsia="Calibri" w:hAnsi="Calibri" w:cs="Arial"/>
      <w:sz w:val="18"/>
      <w:szCs w:val="20"/>
    </w:rPr>
  </w:style>
  <w:style w:type="paragraph" w:customStyle="1" w:styleId="B427853980744C0D9A5D0E10A423A4226">
    <w:name w:val="B427853980744C0D9A5D0E10A423A4226"/>
    <w:rsid w:val="00C0064B"/>
    <w:pPr>
      <w:spacing w:after="0" w:line="240" w:lineRule="auto"/>
      <w:ind w:left="720"/>
      <w:contextualSpacing/>
    </w:pPr>
    <w:rPr>
      <w:rFonts w:ascii="Calibri" w:eastAsia="Calibri" w:hAnsi="Calibri" w:cs="Arial"/>
      <w:sz w:val="18"/>
      <w:szCs w:val="20"/>
    </w:rPr>
  </w:style>
  <w:style w:type="paragraph" w:customStyle="1" w:styleId="CD8EC6B0889846E9B25C0873120ADC5D6">
    <w:name w:val="CD8EC6B0889846E9B25C0873120ADC5D6"/>
    <w:rsid w:val="00C0064B"/>
    <w:pPr>
      <w:spacing w:after="0" w:line="240" w:lineRule="auto"/>
      <w:ind w:left="720"/>
      <w:contextualSpacing/>
    </w:pPr>
    <w:rPr>
      <w:rFonts w:ascii="Calibri" w:eastAsia="Calibri" w:hAnsi="Calibri" w:cs="Arial"/>
      <w:sz w:val="18"/>
      <w:szCs w:val="20"/>
    </w:rPr>
  </w:style>
  <w:style w:type="paragraph" w:customStyle="1" w:styleId="7716447749074495B13151DA5956174C6">
    <w:name w:val="7716447749074495B13151DA5956174C6"/>
    <w:rsid w:val="00C0064B"/>
    <w:pPr>
      <w:spacing w:after="0" w:line="240" w:lineRule="auto"/>
      <w:ind w:left="720"/>
      <w:contextualSpacing/>
    </w:pPr>
    <w:rPr>
      <w:rFonts w:ascii="Calibri" w:eastAsia="Calibri" w:hAnsi="Calibri" w:cs="Arial"/>
      <w:sz w:val="18"/>
      <w:szCs w:val="20"/>
    </w:rPr>
  </w:style>
  <w:style w:type="paragraph" w:customStyle="1" w:styleId="40F6A45310DE4D779B765F35E14259136">
    <w:name w:val="40F6A45310DE4D779B765F35E14259136"/>
    <w:rsid w:val="00C0064B"/>
    <w:pPr>
      <w:spacing w:after="0" w:line="240" w:lineRule="auto"/>
      <w:ind w:left="720"/>
      <w:contextualSpacing/>
    </w:pPr>
    <w:rPr>
      <w:rFonts w:ascii="Calibri" w:eastAsia="Calibri" w:hAnsi="Calibri" w:cs="Arial"/>
      <w:sz w:val="18"/>
      <w:szCs w:val="20"/>
    </w:rPr>
  </w:style>
  <w:style w:type="paragraph" w:customStyle="1" w:styleId="B951FFC13CCC4BB1B0AE28648B4A53D56">
    <w:name w:val="B951FFC13CCC4BB1B0AE28648B4A53D56"/>
    <w:rsid w:val="00C0064B"/>
    <w:pPr>
      <w:spacing w:after="0" w:line="240" w:lineRule="auto"/>
      <w:ind w:left="720"/>
      <w:contextualSpacing/>
    </w:pPr>
    <w:rPr>
      <w:rFonts w:ascii="Calibri" w:eastAsia="Calibri" w:hAnsi="Calibri" w:cs="Arial"/>
      <w:sz w:val="18"/>
      <w:szCs w:val="20"/>
    </w:rPr>
  </w:style>
  <w:style w:type="paragraph" w:customStyle="1" w:styleId="6C0AED54EE97419F84438FCC9FDF020F6">
    <w:name w:val="6C0AED54EE97419F84438FCC9FDF020F6"/>
    <w:rsid w:val="00C0064B"/>
    <w:pPr>
      <w:spacing w:after="0" w:line="240" w:lineRule="auto"/>
      <w:ind w:left="720"/>
      <w:contextualSpacing/>
    </w:pPr>
    <w:rPr>
      <w:rFonts w:ascii="Calibri" w:eastAsia="Calibri" w:hAnsi="Calibri" w:cs="Arial"/>
      <w:sz w:val="18"/>
      <w:szCs w:val="20"/>
    </w:rPr>
  </w:style>
  <w:style w:type="paragraph" w:customStyle="1" w:styleId="8F64C3D08D654CF1873EF15DA0C809BA6">
    <w:name w:val="8F64C3D08D654CF1873EF15DA0C809BA6"/>
    <w:rsid w:val="00C0064B"/>
    <w:pPr>
      <w:spacing w:after="0" w:line="240" w:lineRule="auto"/>
      <w:ind w:left="720"/>
      <w:contextualSpacing/>
    </w:pPr>
    <w:rPr>
      <w:rFonts w:ascii="Calibri" w:eastAsia="Calibri" w:hAnsi="Calibri" w:cs="Arial"/>
      <w:sz w:val="18"/>
      <w:szCs w:val="20"/>
    </w:rPr>
  </w:style>
  <w:style w:type="paragraph" w:customStyle="1" w:styleId="13EFFA2954F3449AA2CE26185D7F95206">
    <w:name w:val="13EFFA2954F3449AA2CE26185D7F95206"/>
    <w:rsid w:val="00C0064B"/>
    <w:pPr>
      <w:spacing w:after="0" w:line="240" w:lineRule="auto"/>
      <w:ind w:left="720"/>
      <w:contextualSpacing/>
    </w:pPr>
    <w:rPr>
      <w:rFonts w:ascii="Calibri" w:eastAsia="Calibri" w:hAnsi="Calibri" w:cs="Arial"/>
      <w:sz w:val="18"/>
      <w:szCs w:val="20"/>
    </w:rPr>
  </w:style>
  <w:style w:type="paragraph" w:customStyle="1" w:styleId="DFCC2C5E714C4584910863DF8A8DD4CB6">
    <w:name w:val="DFCC2C5E714C4584910863DF8A8DD4CB6"/>
    <w:rsid w:val="00C0064B"/>
    <w:pPr>
      <w:spacing w:after="0" w:line="240" w:lineRule="auto"/>
      <w:ind w:left="720"/>
      <w:contextualSpacing/>
    </w:pPr>
    <w:rPr>
      <w:rFonts w:ascii="Calibri" w:eastAsia="Calibri" w:hAnsi="Calibri" w:cs="Arial"/>
      <w:sz w:val="18"/>
      <w:szCs w:val="20"/>
    </w:rPr>
  </w:style>
  <w:style w:type="paragraph" w:customStyle="1" w:styleId="26E9FB0710ED43FC8641C54CBC63D8846">
    <w:name w:val="26E9FB0710ED43FC8641C54CBC63D8846"/>
    <w:rsid w:val="00C0064B"/>
    <w:pPr>
      <w:spacing w:after="0" w:line="240" w:lineRule="auto"/>
      <w:ind w:left="720"/>
      <w:contextualSpacing/>
    </w:pPr>
    <w:rPr>
      <w:rFonts w:ascii="Calibri" w:eastAsia="Calibri" w:hAnsi="Calibri" w:cs="Arial"/>
      <w:sz w:val="18"/>
      <w:szCs w:val="20"/>
    </w:rPr>
  </w:style>
  <w:style w:type="paragraph" w:customStyle="1" w:styleId="BD58D8BCF70F4F16BB0C93C93FA78BDE6">
    <w:name w:val="BD58D8BCF70F4F16BB0C93C93FA78BDE6"/>
    <w:rsid w:val="00C0064B"/>
    <w:pPr>
      <w:spacing w:after="0" w:line="240" w:lineRule="auto"/>
      <w:ind w:left="720"/>
      <w:contextualSpacing/>
    </w:pPr>
    <w:rPr>
      <w:rFonts w:ascii="Calibri" w:eastAsia="Calibri" w:hAnsi="Calibri" w:cs="Arial"/>
      <w:sz w:val="18"/>
      <w:szCs w:val="20"/>
    </w:rPr>
  </w:style>
  <w:style w:type="paragraph" w:customStyle="1" w:styleId="289B3B9047D34397824BC21026A6BC546">
    <w:name w:val="289B3B9047D34397824BC21026A6BC546"/>
    <w:rsid w:val="00C0064B"/>
    <w:pPr>
      <w:spacing w:after="0" w:line="240" w:lineRule="auto"/>
      <w:ind w:left="720"/>
      <w:contextualSpacing/>
    </w:pPr>
    <w:rPr>
      <w:rFonts w:ascii="Calibri" w:eastAsia="Calibri" w:hAnsi="Calibri" w:cs="Arial"/>
      <w:sz w:val="18"/>
      <w:szCs w:val="20"/>
    </w:rPr>
  </w:style>
  <w:style w:type="paragraph" w:customStyle="1" w:styleId="9A36BAA246274B76AE12B2E84A61B47D6">
    <w:name w:val="9A36BAA246274B76AE12B2E84A61B47D6"/>
    <w:rsid w:val="00C0064B"/>
    <w:pPr>
      <w:spacing w:after="0" w:line="240" w:lineRule="auto"/>
      <w:ind w:left="720"/>
      <w:contextualSpacing/>
    </w:pPr>
    <w:rPr>
      <w:rFonts w:ascii="Calibri" w:eastAsia="Calibri" w:hAnsi="Calibri" w:cs="Arial"/>
      <w:sz w:val="18"/>
      <w:szCs w:val="20"/>
    </w:rPr>
  </w:style>
  <w:style w:type="paragraph" w:customStyle="1" w:styleId="C65AB414043B4AB284844AB65725B90C6">
    <w:name w:val="C65AB414043B4AB284844AB65725B90C6"/>
    <w:rsid w:val="00C0064B"/>
    <w:pPr>
      <w:spacing w:after="0" w:line="240" w:lineRule="auto"/>
      <w:ind w:left="720"/>
      <w:contextualSpacing/>
    </w:pPr>
    <w:rPr>
      <w:rFonts w:ascii="Calibri" w:eastAsia="Calibri" w:hAnsi="Calibri" w:cs="Arial"/>
      <w:sz w:val="18"/>
      <w:szCs w:val="20"/>
    </w:rPr>
  </w:style>
  <w:style w:type="paragraph" w:customStyle="1" w:styleId="7B8BBA692DEA47C9A4BC58E2637107B86">
    <w:name w:val="7B8BBA692DEA47C9A4BC58E2637107B86"/>
    <w:rsid w:val="00C0064B"/>
    <w:pPr>
      <w:spacing w:after="0" w:line="240" w:lineRule="auto"/>
      <w:ind w:left="720"/>
      <w:contextualSpacing/>
    </w:pPr>
    <w:rPr>
      <w:rFonts w:ascii="Calibri" w:eastAsia="Calibri" w:hAnsi="Calibri" w:cs="Arial"/>
      <w:sz w:val="18"/>
      <w:szCs w:val="20"/>
    </w:rPr>
  </w:style>
  <w:style w:type="paragraph" w:customStyle="1" w:styleId="B18AA8147FF543B78F296092F2008A226">
    <w:name w:val="B18AA8147FF543B78F296092F2008A226"/>
    <w:rsid w:val="00C0064B"/>
    <w:pPr>
      <w:spacing w:after="0" w:line="240" w:lineRule="auto"/>
      <w:ind w:left="720"/>
      <w:contextualSpacing/>
    </w:pPr>
    <w:rPr>
      <w:rFonts w:ascii="Calibri" w:eastAsia="Calibri" w:hAnsi="Calibri" w:cs="Arial"/>
      <w:sz w:val="18"/>
      <w:szCs w:val="20"/>
    </w:rPr>
  </w:style>
  <w:style w:type="paragraph" w:customStyle="1" w:styleId="96CD8B23639444268934E49977BCEE426">
    <w:name w:val="96CD8B23639444268934E49977BCEE426"/>
    <w:rsid w:val="00C0064B"/>
    <w:pPr>
      <w:spacing w:after="0" w:line="240" w:lineRule="auto"/>
      <w:ind w:left="720"/>
      <w:contextualSpacing/>
    </w:pPr>
    <w:rPr>
      <w:rFonts w:ascii="Calibri" w:eastAsia="Calibri" w:hAnsi="Calibri" w:cs="Arial"/>
      <w:sz w:val="18"/>
      <w:szCs w:val="20"/>
    </w:rPr>
  </w:style>
  <w:style w:type="paragraph" w:customStyle="1" w:styleId="E9DB3D95623747FF8A51ACC6B938E7716">
    <w:name w:val="E9DB3D95623747FF8A51ACC6B938E7716"/>
    <w:rsid w:val="00C0064B"/>
    <w:pPr>
      <w:spacing w:after="0" w:line="240" w:lineRule="auto"/>
      <w:ind w:left="720"/>
      <w:contextualSpacing/>
    </w:pPr>
    <w:rPr>
      <w:rFonts w:ascii="Calibri" w:eastAsia="Calibri" w:hAnsi="Calibri" w:cs="Arial"/>
      <w:sz w:val="18"/>
      <w:szCs w:val="20"/>
    </w:rPr>
  </w:style>
  <w:style w:type="paragraph" w:customStyle="1" w:styleId="BF99728C1F484B4D935E4B9EB17F74856">
    <w:name w:val="BF99728C1F484B4D935E4B9EB17F74856"/>
    <w:rsid w:val="00C0064B"/>
    <w:pPr>
      <w:spacing w:after="0" w:line="240" w:lineRule="auto"/>
      <w:ind w:left="720"/>
      <w:contextualSpacing/>
    </w:pPr>
    <w:rPr>
      <w:rFonts w:ascii="Calibri" w:eastAsia="Calibri" w:hAnsi="Calibri" w:cs="Arial"/>
      <w:sz w:val="18"/>
      <w:szCs w:val="20"/>
    </w:rPr>
  </w:style>
  <w:style w:type="paragraph" w:customStyle="1" w:styleId="743598DC00C840A892768671BFD77C826">
    <w:name w:val="743598DC00C840A892768671BFD77C826"/>
    <w:rsid w:val="00C0064B"/>
    <w:pPr>
      <w:spacing w:after="0" w:line="240" w:lineRule="auto"/>
      <w:ind w:left="720"/>
      <w:contextualSpacing/>
    </w:pPr>
    <w:rPr>
      <w:rFonts w:ascii="Calibri" w:eastAsia="Calibri" w:hAnsi="Calibri" w:cs="Arial"/>
      <w:sz w:val="18"/>
      <w:szCs w:val="20"/>
    </w:rPr>
  </w:style>
  <w:style w:type="paragraph" w:customStyle="1" w:styleId="F71E03F9AD8C4E8B869610F7C02DB56A6">
    <w:name w:val="F71E03F9AD8C4E8B869610F7C02DB56A6"/>
    <w:rsid w:val="00C0064B"/>
    <w:pPr>
      <w:spacing w:after="0" w:line="240" w:lineRule="auto"/>
      <w:ind w:left="720"/>
      <w:contextualSpacing/>
    </w:pPr>
    <w:rPr>
      <w:rFonts w:ascii="Calibri" w:eastAsia="Calibri" w:hAnsi="Calibri" w:cs="Arial"/>
      <w:sz w:val="18"/>
      <w:szCs w:val="20"/>
    </w:rPr>
  </w:style>
  <w:style w:type="paragraph" w:customStyle="1" w:styleId="94DA7DCF61E44218B443879602A033116">
    <w:name w:val="94DA7DCF61E44218B443879602A033116"/>
    <w:rsid w:val="00C0064B"/>
    <w:pPr>
      <w:spacing w:after="0" w:line="240" w:lineRule="auto"/>
      <w:ind w:left="720"/>
      <w:contextualSpacing/>
    </w:pPr>
    <w:rPr>
      <w:rFonts w:ascii="Calibri" w:eastAsia="Calibri" w:hAnsi="Calibri" w:cs="Arial"/>
      <w:sz w:val="18"/>
      <w:szCs w:val="20"/>
    </w:rPr>
  </w:style>
  <w:style w:type="paragraph" w:customStyle="1" w:styleId="FCFC6309C83D4E09AA33BCBD5F712F9C6">
    <w:name w:val="FCFC6309C83D4E09AA33BCBD5F712F9C6"/>
    <w:rsid w:val="00C0064B"/>
    <w:pPr>
      <w:spacing w:after="0" w:line="240" w:lineRule="auto"/>
      <w:ind w:left="720"/>
      <w:contextualSpacing/>
    </w:pPr>
    <w:rPr>
      <w:rFonts w:ascii="Calibri" w:eastAsia="Calibri" w:hAnsi="Calibri" w:cs="Arial"/>
      <w:sz w:val="18"/>
      <w:szCs w:val="20"/>
    </w:rPr>
  </w:style>
  <w:style w:type="paragraph" w:customStyle="1" w:styleId="FE54482404134E67913B55F6995300CA6">
    <w:name w:val="FE54482404134E67913B55F6995300CA6"/>
    <w:rsid w:val="00C0064B"/>
    <w:pPr>
      <w:spacing w:after="0" w:line="240" w:lineRule="auto"/>
      <w:ind w:left="720"/>
      <w:contextualSpacing/>
    </w:pPr>
    <w:rPr>
      <w:rFonts w:ascii="Calibri" w:eastAsia="Calibri" w:hAnsi="Calibri" w:cs="Arial"/>
      <w:sz w:val="18"/>
      <w:szCs w:val="20"/>
    </w:rPr>
  </w:style>
  <w:style w:type="paragraph" w:customStyle="1" w:styleId="55CAE24FC6C742918E051E9C56A109AF6">
    <w:name w:val="55CAE24FC6C742918E051E9C56A109AF6"/>
    <w:rsid w:val="00C0064B"/>
    <w:pPr>
      <w:spacing w:after="0" w:line="240" w:lineRule="auto"/>
      <w:ind w:left="720"/>
      <w:contextualSpacing/>
    </w:pPr>
    <w:rPr>
      <w:rFonts w:ascii="Calibri" w:eastAsia="Calibri" w:hAnsi="Calibri" w:cs="Arial"/>
      <w:sz w:val="18"/>
      <w:szCs w:val="20"/>
    </w:rPr>
  </w:style>
  <w:style w:type="paragraph" w:customStyle="1" w:styleId="9883F229B1744521B6ACCDA52490D60B6">
    <w:name w:val="9883F229B1744521B6ACCDA52490D60B6"/>
    <w:rsid w:val="00C0064B"/>
    <w:pPr>
      <w:spacing w:after="0" w:line="240" w:lineRule="auto"/>
      <w:ind w:left="720"/>
      <w:contextualSpacing/>
    </w:pPr>
    <w:rPr>
      <w:rFonts w:ascii="Calibri" w:eastAsia="Calibri" w:hAnsi="Calibri" w:cs="Arial"/>
      <w:sz w:val="18"/>
      <w:szCs w:val="20"/>
    </w:rPr>
  </w:style>
  <w:style w:type="paragraph" w:customStyle="1" w:styleId="EECDF45D11AC4844A15A19B43514E7AB6">
    <w:name w:val="EECDF45D11AC4844A15A19B43514E7AB6"/>
    <w:rsid w:val="00C0064B"/>
    <w:pPr>
      <w:spacing w:after="0" w:line="240" w:lineRule="auto"/>
      <w:ind w:left="720"/>
      <w:contextualSpacing/>
    </w:pPr>
    <w:rPr>
      <w:rFonts w:ascii="Calibri" w:eastAsia="Calibri" w:hAnsi="Calibri" w:cs="Arial"/>
      <w:sz w:val="18"/>
      <w:szCs w:val="20"/>
    </w:rPr>
  </w:style>
  <w:style w:type="paragraph" w:customStyle="1" w:styleId="D474112B13CC41DFBC7651C7393D50316">
    <w:name w:val="D474112B13CC41DFBC7651C7393D50316"/>
    <w:rsid w:val="00C0064B"/>
    <w:pPr>
      <w:spacing w:after="0" w:line="240" w:lineRule="auto"/>
      <w:ind w:left="720"/>
      <w:contextualSpacing/>
    </w:pPr>
    <w:rPr>
      <w:rFonts w:ascii="Calibri" w:eastAsia="Calibri" w:hAnsi="Calibri" w:cs="Arial"/>
      <w:sz w:val="18"/>
      <w:szCs w:val="20"/>
    </w:rPr>
  </w:style>
  <w:style w:type="paragraph" w:customStyle="1" w:styleId="4847AC9585E44F2E9B78EF9221D377B73">
    <w:name w:val="4847AC9585E44F2E9B78EF9221D377B73"/>
    <w:rsid w:val="00C0064B"/>
    <w:pPr>
      <w:spacing w:after="0" w:line="240" w:lineRule="auto"/>
      <w:ind w:left="720"/>
      <w:contextualSpacing/>
    </w:pPr>
    <w:rPr>
      <w:rFonts w:ascii="Calibri" w:eastAsia="Calibri" w:hAnsi="Calibri" w:cs="Arial"/>
      <w:sz w:val="18"/>
      <w:szCs w:val="20"/>
    </w:rPr>
  </w:style>
  <w:style w:type="paragraph" w:customStyle="1" w:styleId="B5B66D70C35C48CBB836F04BBE212E083">
    <w:name w:val="B5B66D70C35C48CBB836F04BBE212E083"/>
    <w:rsid w:val="00C0064B"/>
    <w:pPr>
      <w:spacing w:after="0" w:line="240" w:lineRule="auto"/>
      <w:ind w:left="720"/>
      <w:contextualSpacing/>
    </w:pPr>
    <w:rPr>
      <w:rFonts w:ascii="Calibri" w:eastAsia="Calibri" w:hAnsi="Calibri" w:cs="Arial"/>
      <w:sz w:val="18"/>
      <w:szCs w:val="20"/>
    </w:rPr>
  </w:style>
  <w:style w:type="paragraph" w:customStyle="1" w:styleId="870076D131C749E2993458638ABB7A753">
    <w:name w:val="870076D131C749E2993458638ABB7A753"/>
    <w:rsid w:val="00C0064B"/>
    <w:pPr>
      <w:spacing w:after="0" w:line="240" w:lineRule="auto"/>
      <w:ind w:left="720"/>
      <w:contextualSpacing/>
    </w:pPr>
    <w:rPr>
      <w:rFonts w:ascii="Calibri" w:eastAsia="Calibri" w:hAnsi="Calibri" w:cs="Arial"/>
      <w:sz w:val="18"/>
      <w:szCs w:val="20"/>
    </w:rPr>
  </w:style>
  <w:style w:type="paragraph" w:customStyle="1" w:styleId="45792B27F5F6432BB7CF0DCE5797FE163">
    <w:name w:val="45792B27F5F6432BB7CF0DCE5797FE163"/>
    <w:rsid w:val="00C0064B"/>
    <w:pPr>
      <w:spacing w:after="0" w:line="240" w:lineRule="auto"/>
      <w:ind w:left="720"/>
      <w:contextualSpacing/>
    </w:pPr>
    <w:rPr>
      <w:rFonts w:ascii="Calibri" w:eastAsia="Calibri" w:hAnsi="Calibri" w:cs="Arial"/>
      <w:sz w:val="18"/>
      <w:szCs w:val="20"/>
    </w:rPr>
  </w:style>
  <w:style w:type="paragraph" w:customStyle="1" w:styleId="930EBAA78332459B91AC82B41A59A94E3">
    <w:name w:val="930EBAA78332459B91AC82B41A59A94E3"/>
    <w:rsid w:val="00C0064B"/>
    <w:pPr>
      <w:spacing w:after="0" w:line="240" w:lineRule="auto"/>
      <w:ind w:left="720"/>
      <w:contextualSpacing/>
    </w:pPr>
    <w:rPr>
      <w:rFonts w:ascii="Calibri" w:eastAsia="Calibri" w:hAnsi="Calibri" w:cs="Arial"/>
      <w:sz w:val="18"/>
      <w:szCs w:val="20"/>
    </w:rPr>
  </w:style>
  <w:style w:type="paragraph" w:customStyle="1" w:styleId="73AD2D77E4014018AF2D40B575D3CED23">
    <w:name w:val="73AD2D77E4014018AF2D40B575D3CED23"/>
    <w:rsid w:val="00C0064B"/>
    <w:pPr>
      <w:spacing w:after="0" w:line="240" w:lineRule="auto"/>
      <w:ind w:left="720"/>
      <w:contextualSpacing/>
    </w:pPr>
    <w:rPr>
      <w:rFonts w:ascii="Calibri" w:eastAsia="Calibri" w:hAnsi="Calibri" w:cs="Arial"/>
      <w:sz w:val="18"/>
      <w:szCs w:val="20"/>
    </w:rPr>
  </w:style>
  <w:style w:type="paragraph" w:customStyle="1" w:styleId="E3CF50AECBAC4D6B9D4C45F9735243A23">
    <w:name w:val="E3CF50AECBAC4D6B9D4C45F9735243A23"/>
    <w:rsid w:val="00C0064B"/>
    <w:pPr>
      <w:spacing w:after="0" w:line="240" w:lineRule="auto"/>
      <w:ind w:left="720"/>
      <w:contextualSpacing/>
    </w:pPr>
    <w:rPr>
      <w:rFonts w:ascii="Calibri" w:eastAsia="Calibri" w:hAnsi="Calibri" w:cs="Arial"/>
      <w:sz w:val="18"/>
      <w:szCs w:val="20"/>
    </w:rPr>
  </w:style>
  <w:style w:type="paragraph" w:customStyle="1" w:styleId="B6CB133173C44752B9928B7AD3A050453">
    <w:name w:val="B6CB133173C44752B9928B7AD3A050453"/>
    <w:rsid w:val="00C0064B"/>
    <w:pPr>
      <w:spacing w:after="0" w:line="240" w:lineRule="auto"/>
      <w:ind w:left="720"/>
      <w:contextualSpacing/>
    </w:pPr>
    <w:rPr>
      <w:rFonts w:ascii="Calibri" w:eastAsia="Calibri" w:hAnsi="Calibri" w:cs="Arial"/>
      <w:sz w:val="18"/>
      <w:szCs w:val="20"/>
    </w:rPr>
  </w:style>
  <w:style w:type="paragraph" w:customStyle="1" w:styleId="34F566115F384FAFA51E913981DA7C973">
    <w:name w:val="34F566115F384FAFA51E913981DA7C973"/>
    <w:rsid w:val="00C0064B"/>
    <w:pPr>
      <w:spacing w:after="0" w:line="240" w:lineRule="auto"/>
      <w:ind w:left="720"/>
      <w:contextualSpacing/>
    </w:pPr>
    <w:rPr>
      <w:rFonts w:ascii="Calibri" w:eastAsia="Calibri" w:hAnsi="Calibri" w:cs="Arial"/>
      <w:sz w:val="18"/>
      <w:szCs w:val="20"/>
    </w:rPr>
  </w:style>
  <w:style w:type="paragraph" w:customStyle="1" w:styleId="7DF43FF7600948A0B6E0CA024FD2C2873">
    <w:name w:val="7DF43FF7600948A0B6E0CA024FD2C2873"/>
    <w:rsid w:val="00C0064B"/>
    <w:pPr>
      <w:spacing w:after="0" w:line="240" w:lineRule="auto"/>
      <w:ind w:left="720"/>
      <w:contextualSpacing/>
    </w:pPr>
    <w:rPr>
      <w:rFonts w:ascii="Calibri" w:eastAsia="Calibri" w:hAnsi="Calibri" w:cs="Arial"/>
      <w:sz w:val="18"/>
      <w:szCs w:val="20"/>
    </w:rPr>
  </w:style>
  <w:style w:type="paragraph" w:customStyle="1" w:styleId="FE5ACA4D87B9473ABD0AAA1503060D6A3">
    <w:name w:val="FE5ACA4D87B9473ABD0AAA1503060D6A3"/>
    <w:rsid w:val="00C0064B"/>
    <w:pPr>
      <w:spacing w:after="0" w:line="240" w:lineRule="auto"/>
      <w:ind w:left="720"/>
      <w:contextualSpacing/>
    </w:pPr>
    <w:rPr>
      <w:rFonts w:ascii="Calibri" w:eastAsia="Calibri" w:hAnsi="Calibri" w:cs="Arial"/>
      <w:sz w:val="18"/>
      <w:szCs w:val="20"/>
    </w:rPr>
  </w:style>
  <w:style w:type="paragraph" w:customStyle="1" w:styleId="0ED5C1BE7C54489D9A2AE3450C5C223E3">
    <w:name w:val="0ED5C1BE7C54489D9A2AE3450C5C223E3"/>
    <w:rsid w:val="00C0064B"/>
    <w:pPr>
      <w:spacing w:after="0" w:line="240" w:lineRule="auto"/>
      <w:ind w:left="720"/>
      <w:contextualSpacing/>
    </w:pPr>
    <w:rPr>
      <w:rFonts w:ascii="Calibri" w:eastAsia="Calibri" w:hAnsi="Calibri" w:cs="Arial"/>
      <w:sz w:val="18"/>
      <w:szCs w:val="20"/>
    </w:rPr>
  </w:style>
  <w:style w:type="paragraph" w:customStyle="1" w:styleId="2C77CAF6E47F4B0897230562B80F25F46">
    <w:name w:val="2C77CAF6E47F4B0897230562B80F25F46"/>
    <w:rsid w:val="00C0064B"/>
    <w:pPr>
      <w:spacing w:after="0" w:line="240" w:lineRule="auto"/>
    </w:pPr>
    <w:rPr>
      <w:rFonts w:ascii="Calibri" w:eastAsia="Calibri" w:hAnsi="Calibri" w:cs="Arial"/>
      <w:sz w:val="18"/>
      <w:szCs w:val="20"/>
    </w:rPr>
  </w:style>
  <w:style w:type="paragraph" w:customStyle="1" w:styleId="90FFABFE4A5F462EA3644E09E42E53F86">
    <w:name w:val="90FFABFE4A5F462EA3644E09E42E53F86"/>
    <w:rsid w:val="00C0064B"/>
    <w:pPr>
      <w:spacing w:after="0" w:line="240" w:lineRule="auto"/>
    </w:pPr>
    <w:rPr>
      <w:rFonts w:ascii="Calibri" w:eastAsia="Calibri" w:hAnsi="Calibri" w:cs="Arial"/>
      <w:sz w:val="18"/>
      <w:szCs w:val="20"/>
    </w:rPr>
  </w:style>
  <w:style w:type="paragraph" w:customStyle="1" w:styleId="E232D2589A3F4723AE1B8CC69C54CB856">
    <w:name w:val="E232D2589A3F4723AE1B8CC69C54CB856"/>
    <w:rsid w:val="00C0064B"/>
    <w:pPr>
      <w:spacing w:after="0" w:line="240" w:lineRule="auto"/>
    </w:pPr>
    <w:rPr>
      <w:rFonts w:ascii="Calibri" w:eastAsia="Calibri" w:hAnsi="Calibri" w:cs="Arial"/>
      <w:sz w:val="18"/>
      <w:szCs w:val="20"/>
    </w:rPr>
  </w:style>
  <w:style w:type="paragraph" w:customStyle="1" w:styleId="E3DE32FE92D24833B511CFF422014BC95">
    <w:name w:val="E3DE32FE92D24833B511CFF422014BC95"/>
    <w:rsid w:val="00C0064B"/>
    <w:pPr>
      <w:keepLines/>
      <w:spacing w:after="0" w:line="240" w:lineRule="auto"/>
      <w:jc w:val="both"/>
    </w:pPr>
    <w:rPr>
      <w:rFonts w:ascii="Arial" w:eastAsia="Calibri" w:hAnsi="Arial" w:cs="Arial"/>
      <w:sz w:val="18"/>
      <w:szCs w:val="20"/>
      <w:lang w:val="en-US" w:eastAsia="en-US"/>
    </w:rPr>
  </w:style>
  <w:style w:type="paragraph" w:customStyle="1" w:styleId="58B6EE3095A149D0AC15A20B20F850F15">
    <w:name w:val="58B6EE3095A149D0AC15A20B20F850F15"/>
    <w:rsid w:val="00C0064B"/>
    <w:pPr>
      <w:keepLines/>
      <w:spacing w:after="0" w:line="240" w:lineRule="auto"/>
      <w:jc w:val="both"/>
    </w:pPr>
    <w:rPr>
      <w:rFonts w:ascii="Arial" w:eastAsia="Calibri" w:hAnsi="Arial" w:cs="Arial"/>
      <w:sz w:val="18"/>
      <w:szCs w:val="20"/>
      <w:lang w:val="en-US" w:eastAsia="en-US"/>
    </w:rPr>
  </w:style>
  <w:style w:type="paragraph" w:customStyle="1" w:styleId="012C212AFD8E49539237E458F24813EC5">
    <w:name w:val="012C212AFD8E49539237E458F24813EC5"/>
    <w:rsid w:val="00C0064B"/>
    <w:pPr>
      <w:keepLines/>
      <w:spacing w:after="0" w:line="240" w:lineRule="auto"/>
      <w:jc w:val="both"/>
    </w:pPr>
    <w:rPr>
      <w:rFonts w:ascii="Arial" w:eastAsia="Calibri" w:hAnsi="Arial" w:cs="Arial"/>
      <w:sz w:val="18"/>
      <w:szCs w:val="20"/>
      <w:lang w:val="en-US" w:eastAsia="en-US"/>
    </w:rPr>
  </w:style>
  <w:style w:type="paragraph" w:customStyle="1" w:styleId="C63CFD8DBAF1415ABE15200A3D27C97F9">
    <w:name w:val="C63CFD8DBAF1415ABE15200A3D27C97F9"/>
    <w:rsid w:val="00C0064B"/>
    <w:pPr>
      <w:spacing w:after="0" w:line="240" w:lineRule="auto"/>
    </w:pPr>
    <w:rPr>
      <w:rFonts w:ascii="Calibri" w:eastAsia="Calibri" w:hAnsi="Calibri" w:cs="Arial"/>
      <w:sz w:val="18"/>
      <w:szCs w:val="20"/>
    </w:rPr>
  </w:style>
  <w:style w:type="paragraph" w:customStyle="1" w:styleId="1B9757C7E43244A7ABAA0415839151139">
    <w:name w:val="1B9757C7E43244A7ABAA0415839151139"/>
    <w:rsid w:val="00C0064B"/>
    <w:pPr>
      <w:spacing w:after="0" w:line="240" w:lineRule="auto"/>
    </w:pPr>
    <w:rPr>
      <w:rFonts w:ascii="Calibri" w:eastAsia="Calibri" w:hAnsi="Calibri" w:cs="Arial"/>
      <w:sz w:val="18"/>
      <w:szCs w:val="20"/>
    </w:rPr>
  </w:style>
  <w:style w:type="paragraph" w:customStyle="1" w:styleId="B774929772B84D54A6A913248A8402899">
    <w:name w:val="B774929772B84D54A6A913248A8402899"/>
    <w:rsid w:val="00C0064B"/>
    <w:pPr>
      <w:spacing w:after="0" w:line="240" w:lineRule="auto"/>
    </w:pPr>
    <w:rPr>
      <w:rFonts w:ascii="Calibri" w:eastAsia="Calibri" w:hAnsi="Calibri" w:cs="Arial"/>
      <w:sz w:val="18"/>
      <w:szCs w:val="20"/>
    </w:rPr>
  </w:style>
  <w:style w:type="paragraph" w:customStyle="1" w:styleId="0210D818A24B4F1C94ED56A96E0535759">
    <w:name w:val="0210D818A24B4F1C94ED56A96E0535759"/>
    <w:rsid w:val="00C0064B"/>
    <w:pPr>
      <w:spacing w:after="0" w:line="240" w:lineRule="auto"/>
    </w:pPr>
    <w:rPr>
      <w:rFonts w:ascii="Calibri" w:eastAsia="Calibri" w:hAnsi="Calibri" w:cs="Arial"/>
      <w:sz w:val="18"/>
      <w:szCs w:val="20"/>
    </w:rPr>
  </w:style>
  <w:style w:type="paragraph" w:customStyle="1" w:styleId="EB0F0F3508204392BB781ACE5E6F5EE19">
    <w:name w:val="EB0F0F3508204392BB781ACE5E6F5EE19"/>
    <w:rsid w:val="00C0064B"/>
    <w:pPr>
      <w:spacing w:after="0" w:line="240" w:lineRule="auto"/>
    </w:pPr>
    <w:rPr>
      <w:rFonts w:ascii="Calibri" w:eastAsia="Calibri" w:hAnsi="Calibri" w:cs="Arial"/>
      <w:sz w:val="18"/>
      <w:szCs w:val="20"/>
    </w:rPr>
  </w:style>
  <w:style w:type="paragraph" w:customStyle="1" w:styleId="DA0F6F427FBE4BB6A2346F7003FEE1F89">
    <w:name w:val="DA0F6F427FBE4BB6A2346F7003FEE1F89"/>
    <w:rsid w:val="00C0064B"/>
    <w:pPr>
      <w:spacing w:after="0" w:line="240" w:lineRule="auto"/>
    </w:pPr>
    <w:rPr>
      <w:rFonts w:ascii="Calibri" w:eastAsia="Calibri" w:hAnsi="Calibri" w:cs="Arial"/>
      <w:sz w:val="18"/>
      <w:szCs w:val="20"/>
    </w:rPr>
  </w:style>
  <w:style w:type="paragraph" w:customStyle="1" w:styleId="649FC489EB744C9EB9929F02595DBE1B9">
    <w:name w:val="649FC489EB744C9EB9929F02595DBE1B9"/>
    <w:rsid w:val="00C0064B"/>
    <w:pPr>
      <w:spacing w:after="0" w:line="240" w:lineRule="auto"/>
    </w:pPr>
    <w:rPr>
      <w:rFonts w:ascii="Calibri" w:eastAsia="Calibri" w:hAnsi="Calibri" w:cs="Arial"/>
      <w:sz w:val="18"/>
      <w:szCs w:val="20"/>
    </w:rPr>
  </w:style>
  <w:style w:type="paragraph" w:customStyle="1" w:styleId="5E7BC6B448C742D898D0B6C6925A3B349">
    <w:name w:val="5E7BC6B448C742D898D0B6C6925A3B349"/>
    <w:rsid w:val="00C0064B"/>
    <w:pPr>
      <w:spacing w:after="0" w:line="240" w:lineRule="auto"/>
    </w:pPr>
    <w:rPr>
      <w:rFonts w:ascii="Calibri" w:eastAsia="Calibri" w:hAnsi="Calibri" w:cs="Arial"/>
      <w:sz w:val="18"/>
      <w:szCs w:val="20"/>
    </w:rPr>
  </w:style>
  <w:style w:type="paragraph" w:customStyle="1" w:styleId="335A65E2B6504D8CB10DC9AA6FC55C8C9">
    <w:name w:val="335A65E2B6504D8CB10DC9AA6FC55C8C9"/>
    <w:rsid w:val="00C0064B"/>
    <w:pPr>
      <w:spacing w:after="0" w:line="240" w:lineRule="auto"/>
    </w:pPr>
    <w:rPr>
      <w:rFonts w:ascii="Calibri" w:eastAsia="Calibri" w:hAnsi="Calibri" w:cs="Arial"/>
      <w:sz w:val="18"/>
      <w:szCs w:val="20"/>
    </w:rPr>
  </w:style>
  <w:style w:type="paragraph" w:customStyle="1" w:styleId="F038451AA1EE4181AE39FB559FE27B119">
    <w:name w:val="F038451AA1EE4181AE39FB559FE27B119"/>
    <w:rsid w:val="00C0064B"/>
    <w:pPr>
      <w:spacing w:after="0" w:line="240" w:lineRule="auto"/>
    </w:pPr>
    <w:rPr>
      <w:rFonts w:ascii="Calibri" w:eastAsia="Calibri" w:hAnsi="Calibri" w:cs="Arial"/>
      <w:sz w:val="18"/>
      <w:szCs w:val="20"/>
    </w:rPr>
  </w:style>
  <w:style w:type="paragraph" w:customStyle="1" w:styleId="9FD9BBDD8A8B42408E7B1C47587F30E39">
    <w:name w:val="9FD9BBDD8A8B42408E7B1C47587F30E39"/>
    <w:rsid w:val="00C0064B"/>
    <w:pPr>
      <w:spacing w:after="0" w:line="240" w:lineRule="auto"/>
    </w:pPr>
    <w:rPr>
      <w:rFonts w:ascii="Calibri" w:eastAsia="Calibri" w:hAnsi="Calibri" w:cs="Arial"/>
      <w:sz w:val="18"/>
      <w:szCs w:val="20"/>
    </w:rPr>
  </w:style>
  <w:style w:type="paragraph" w:customStyle="1" w:styleId="DB1A17E36C3C484E81C5C1078CCB8E6B9">
    <w:name w:val="DB1A17E36C3C484E81C5C1078CCB8E6B9"/>
    <w:rsid w:val="00C0064B"/>
    <w:pPr>
      <w:spacing w:after="0" w:line="240" w:lineRule="auto"/>
    </w:pPr>
    <w:rPr>
      <w:rFonts w:ascii="Calibri" w:eastAsia="Calibri" w:hAnsi="Calibri" w:cs="Arial"/>
      <w:sz w:val="18"/>
      <w:szCs w:val="20"/>
    </w:rPr>
  </w:style>
  <w:style w:type="paragraph" w:customStyle="1" w:styleId="8D1B50DE162B4783B63BBB9A3880DB1D9">
    <w:name w:val="8D1B50DE162B4783B63BBB9A3880DB1D9"/>
    <w:rsid w:val="00C0064B"/>
    <w:pPr>
      <w:spacing w:after="0" w:line="240" w:lineRule="auto"/>
    </w:pPr>
    <w:rPr>
      <w:rFonts w:ascii="Calibri" w:eastAsia="Calibri" w:hAnsi="Calibri" w:cs="Arial"/>
      <w:sz w:val="18"/>
      <w:szCs w:val="20"/>
    </w:rPr>
  </w:style>
  <w:style w:type="paragraph" w:customStyle="1" w:styleId="5043C89D7F604936A104FBB6DEEFA0759">
    <w:name w:val="5043C89D7F604936A104FBB6DEEFA0759"/>
    <w:rsid w:val="00C0064B"/>
    <w:pPr>
      <w:spacing w:after="0" w:line="240" w:lineRule="auto"/>
    </w:pPr>
    <w:rPr>
      <w:rFonts w:ascii="Calibri" w:eastAsia="Calibri" w:hAnsi="Calibri" w:cs="Arial"/>
      <w:sz w:val="18"/>
      <w:szCs w:val="20"/>
    </w:rPr>
  </w:style>
  <w:style w:type="paragraph" w:customStyle="1" w:styleId="53493021ED1E4BE090FECD0D3533C08D9">
    <w:name w:val="53493021ED1E4BE090FECD0D3533C08D9"/>
    <w:rsid w:val="00C0064B"/>
    <w:pPr>
      <w:spacing w:after="0" w:line="240" w:lineRule="auto"/>
    </w:pPr>
    <w:rPr>
      <w:rFonts w:ascii="Calibri" w:eastAsia="Calibri" w:hAnsi="Calibri" w:cs="Arial"/>
      <w:sz w:val="18"/>
      <w:szCs w:val="20"/>
    </w:rPr>
  </w:style>
  <w:style w:type="paragraph" w:customStyle="1" w:styleId="705ADD124E4B471988DCB4C8A4B812DC9">
    <w:name w:val="705ADD124E4B471988DCB4C8A4B812DC9"/>
    <w:rsid w:val="00C0064B"/>
    <w:pPr>
      <w:spacing w:after="0" w:line="240" w:lineRule="auto"/>
    </w:pPr>
    <w:rPr>
      <w:rFonts w:ascii="Calibri" w:eastAsia="Calibri" w:hAnsi="Calibri" w:cs="Arial"/>
      <w:sz w:val="18"/>
      <w:szCs w:val="20"/>
    </w:rPr>
  </w:style>
  <w:style w:type="paragraph" w:customStyle="1" w:styleId="38B155656DC44311BAFAEDD5774645589">
    <w:name w:val="38B155656DC44311BAFAEDD5774645589"/>
    <w:rsid w:val="00C0064B"/>
    <w:pPr>
      <w:spacing w:after="0" w:line="240" w:lineRule="auto"/>
    </w:pPr>
    <w:rPr>
      <w:rFonts w:ascii="Calibri" w:eastAsia="Calibri" w:hAnsi="Calibri" w:cs="Arial"/>
      <w:sz w:val="18"/>
      <w:szCs w:val="20"/>
    </w:rPr>
  </w:style>
  <w:style w:type="paragraph" w:customStyle="1" w:styleId="EF34C8CB0C0D4A198B2E12F17DA5DD419">
    <w:name w:val="EF34C8CB0C0D4A198B2E12F17DA5DD419"/>
    <w:rsid w:val="00C0064B"/>
    <w:pPr>
      <w:spacing w:after="0" w:line="240" w:lineRule="auto"/>
    </w:pPr>
    <w:rPr>
      <w:rFonts w:ascii="Calibri" w:eastAsia="Calibri" w:hAnsi="Calibri" w:cs="Arial"/>
      <w:sz w:val="18"/>
      <w:szCs w:val="20"/>
    </w:rPr>
  </w:style>
  <w:style w:type="paragraph" w:customStyle="1" w:styleId="91EED993BB4A4DB584FC80D201D33F689">
    <w:name w:val="91EED993BB4A4DB584FC80D201D33F689"/>
    <w:rsid w:val="00C0064B"/>
    <w:pPr>
      <w:spacing w:after="0" w:line="240" w:lineRule="auto"/>
    </w:pPr>
    <w:rPr>
      <w:rFonts w:ascii="Calibri" w:eastAsia="Calibri" w:hAnsi="Calibri" w:cs="Arial"/>
      <w:sz w:val="18"/>
      <w:szCs w:val="20"/>
    </w:rPr>
  </w:style>
  <w:style w:type="paragraph" w:customStyle="1" w:styleId="4D1FD6D770274045965854A22D901F6A9">
    <w:name w:val="4D1FD6D770274045965854A22D901F6A9"/>
    <w:rsid w:val="00C0064B"/>
    <w:pPr>
      <w:spacing w:after="0" w:line="240" w:lineRule="auto"/>
    </w:pPr>
    <w:rPr>
      <w:rFonts w:ascii="Calibri" w:eastAsia="Calibri" w:hAnsi="Calibri" w:cs="Arial"/>
      <w:sz w:val="18"/>
      <w:szCs w:val="20"/>
    </w:rPr>
  </w:style>
  <w:style w:type="paragraph" w:customStyle="1" w:styleId="94C330787B0C4EDEB22DC544677E74BB9">
    <w:name w:val="94C330787B0C4EDEB22DC544677E74BB9"/>
    <w:rsid w:val="00C0064B"/>
    <w:pPr>
      <w:spacing w:after="0" w:line="240" w:lineRule="auto"/>
    </w:pPr>
    <w:rPr>
      <w:rFonts w:ascii="Calibri" w:eastAsia="Calibri" w:hAnsi="Calibri" w:cs="Arial"/>
      <w:sz w:val="18"/>
      <w:szCs w:val="20"/>
    </w:rPr>
  </w:style>
  <w:style w:type="paragraph" w:customStyle="1" w:styleId="E299AC61183C4DD3AA3099EDA9D852459">
    <w:name w:val="E299AC61183C4DD3AA3099EDA9D852459"/>
    <w:rsid w:val="00C0064B"/>
    <w:pPr>
      <w:spacing w:after="0" w:line="240" w:lineRule="auto"/>
    </w:pPr>
    <w:rPr>
      <w:rFonts w:ascii="Calibri" w:eastAsia="Calibri" w:hAnsi="Calibri" w:cs="Arial"/>
      <w:sz w:val="18"/>
      <w:szCs w:val="20"/>
    </w:rPr>
  </w:style>
  <w:style w:type="paragraph" w:customStyle="1" w:styleId="B33E30EB21674D859FA3488D884CB0489">
    <w:name w:val="B33E30EB21674D859FA3488D884CB0489"/>
    <w:rsid w:val="00C0064B"/>
    <w:pPr>
      <w:spacing w:after="0" w:line="240" w:lineRule="auto"/>
    </w:pPr>
    <w:rPr>
      <w:rFonts w:ascii="Calibri" w:eastAsia="Calibri" w:hAnsi="Calibri" w:cs="Arial"/>
      <w:sz w:val="18"/>
      <w:szCs w:val="20"/>
    </w:rPr>
  </w:style>
  <w:style w:type="paragraph" w:customStyle="1" w:styleId="EE8A236D29F84671B5C5C9B2AA753CE09">
    <w:name w:val="EE8A236D29F84671B5C5C9B2AA753CE09"/>
    <w:rsid w:val="00C0064B"/>
    <w:pPr>
      <w:spacing w:after="0" w:line="240" w:lineRule="auto"/>
    </w:pPr>
    <w:rPr>
      <w:rFonts w:ascii="Calibri" w:eastAsia="Calibri" w:hAnsi="Calibri" w:cs="Arial"/>
      <w:sz w:val="18"/>
      <w:szCs w:val="20"/>
    </w:rPr>
  </w:style>
  <w:style w:type="paragraph" w:customStyle="1" w:styleId="F336A3DBF7024108B15E250493AE00689">
    <w:name w:val="F336A3DBF7024108B15E250493AE00689"/>
    <w:rsid w:val="00C0064B"/>
    <w:pPr>
      <w:spacing w:after="0" w:line="240" w:lineRule="auto"/>
    </w:pPr>
    <w:rPr>
      <w:rFonts w:ascii="Calibri" w:eastAsia="Calibri" w:hAnsi="Calibri" w:cs="Arial"/>
      <w:sz w:val="18"/>
      <w:szCs w:val="20"/>
    </w:rPr>
  </w:style>
  <w:style w:type="paragraph" w:customStyle="1" w:styleId="E8854F064CD5461997C0446EB508B9EE9">
    <w:name w:val="E8854F064CD5461997C0446EB508B9EE9"/>
    <w:rsid w:val="00C0064B"/>
    <w:pPr>
      <w:spacing w:after="0" w:line="240" w:lineRule="auto"/>
    </w:pPr>
    <w:rPr>
      <w:rFonts w:ascii="Calibri" w:eastAsia="Calibri" w:hAnsi="Calibri" w:cs="Arial"/>
      <w:sz w:val="18"/>
      <w:szCs w:val="20"/>
    </w:rPr>
  </w:style>
  <w:style w:type="paragraph" w:customStyle="1" w:styleId="51BE3B9980B945F7A7497CE1E2C520449">
    <w:name w:val="51BE3B9980B945F7A7497CE1E2C520449"/>
    <w:rsid w:val="00C0064B"/>
    <w:pPr>
      <w:spacing w:after="0" w:line="240" w:lineRule="auto"/>
    </w:pPr>
    <w:rPr>
      <w:rFonts w:ascii="Calibri" w:eastAsia="Calibri" w:hAnsi="Calibri" w:cs="Arial"/>
      <w:sz w:val="18"/>
      <w:szCs w:val="20"/>
    </w:rPr>
  </w:style>
  <w:style w:type="paragraph" w:customStyle="1" w:styleId="69AEFCEC1A944E149CBBF61E52CF2F029">
    <w:name w:val="69AEFCEC1A944E149CBBF61E52CF2F029"/>
    <w:rsid w:val="00C0064B"/>
    <w:pPr>
      <w:spacing w:after="0" w:line="240" w:lineRule="auto"/>
    </w:pPr>
    <w:rPr>
      <w:rFonts w:ascii="Calibri" w:eastAsia="Calibri" w:hAnsi="Calibri" w:cs="Arial"/>
      <w:sz w:val="18"/>
      <w:szCs w:val="20"/>
    </w:rPr>
  </w:style>
  <w:style w:type="paragraph" w:customStyle="1" w:styleId="4B88B6CF1B234E7B92FD3F4E19E6E0DE9">
    <w:name w:val="4B88B6CF1B234E7B92FD3F4E19E6E0DE9"/>
    <w:rsid w:val="00C0064B"/>
    <w:pPr>
      <w:spacing w:after="0" w:line="240" w:lineRule="auto"/>
    </w:pPr>
    <w:rPr>
      <w:rFonts w:ascii="Calibri" w:eastAsia="Calibri" w:hAnsi="Calibri" w:cs="Arial"/>
      <w:sz w:val="18"/>
      <w:szCs w:val="20"/>
    </w:rPr>
  </w:style>
  <w:style w:type="paragraph" w:customStyle="1" w:styleId="3A8D52EB844C4707A5CEC9B87DEFD70C9">
    <w:name w:val="3A8D52EB844C4707A5CEC9B87DEFD70C9"/>
    <w:rsid w:val="00C0064B"/>
    <w:pPr>
      <w:spacing w:after="0" w:line="240" w:lineRule="auto"/>
    </w:pPr>
    <w:rPr>
      <w:rFonts w:ascii="Calibri" w:eastAsia="Calibri" w:hAnsi="Calibri" w:cs="Arial"/>
      <w:sz w:val="18"/>
      <w:szCs w:val="20"/>
    </w:rPr>
  </w:style>
  <w:style w:type="paragraph" w:customStyle="1" w:styleId="7305AD192F0F47938B923DB090B0F2329">
    <w:name w:val="7305AD192F0F47938B923DB090B0F2329"/>
    <w:rsid w:val="00C0064B"/>
    <w:pPr>
      <w:spacing w:after="0" w:line="240" w:lineRule="auto"/>
    </w:pPr>
    <w:rPr>
      <w:rFonts w:ascii="Calibri" w:eastAsia="Calibri" w:hAnsi="Calibri" w:cs="Arial"/>
      <w:sz w:val="18"/>
      <w:szCs w:val="20"/>
    </w:rPr>
  </w:style>
  <w:style w:type="paragraph" w:customStyle="1" w:styleId="8E020A37FA124E7B9E11CCF3903511EA9">
    <w:name w:val="8E020A37FA124E7B9E11CCF3903511EA9"/>
    <w:rsid w:val="00C0064B"/>
    <w:pPr>
      <w:spacing w:after="0" w:line="240" w:lineRule="auto"/>
    </w:pPr>
    <w:rPr>
      <w:rFonts w:ascii="Calibri" w:eastAsia="Calibri" w:hAnsi="Calibri" w:cs="Arial"/>
      <w:sz w:val="18"/>
      <w:szCs w:val="20"/>
    </w:rPr>
  </w:style>
  <w:style w:type="paragraph" w:customStyle="1" w:styleId="681E7F84E2F04423A370F698C198E0799">
    <w:name w:val="681E7F84E2F04423A370F698C198E0799"/>
    <w:rsid w:val="00C0064B"/>
    <w:pPr>
      <w:spacing w:after="0" w:line="240" w:lineRule="auto"/>
    </w:pPr>
    <w:rPr>
      <w:rFonts w:ascii="Calibri" w:eastAsia="Calibri" w:hAnsi="Calibri" w:cs="Arial"/>
      <w:sz w:val="18"/>
      <w:szCs w:val="20"/>
    </w:rPr>
  </w:style>
  <w:style w:type="paragraph" w:customStyle="1" w:styleId="ABB4B75DDFC244E79FAC6043550B034B9">
    <w:name w:val="ABB4B75DDFC244E79FAC6043550B034B9"/>
    <w:rsid w:val="00C0064B"/>
    <w:pPr>
      <w:spacing w:after="0" w:line="240" w:lineRule="auto"/>
    </w:pPr>
    <w:rPr>
      <w:rFonts w:ascii="Calibri" w:eastAsia="Calibri" w:hAnsi="Calibri" w:cs="Arial"/>
      <w:sz w:val="18"/>
      <w:szCs w:val="20"/>
    </w:rPr>
  </w:style>
  <w:style w:type="paragraph" w:customStyle="1" w:styleId="7C9E2B817DC54D989BF7D78D71FDBEA69">
    <w:name w:val="7C9E2B817DC54D989BF7D78D71FDBEA69"/>
    <w:rsid w:val="00C0064B"/>
    <w:pPr>
      <w:spacing w:after="0" w:line="240" w:lineRule="auto"/>
    </w:pPr>
    <w:rPr>
      <w:rFonts w:ascii="Calibri" w:eastAsia="Calibri" w:hAnsi="Calibri" w:cs="Arial"/>
      <w:sz w:val="18"/>
      <w:szCs w:val="20"/>
    </w:rPr>
  </w:style>
  <w:style w:type="paragraph" w:customStyle="1" w:styleId="BCFDDED8E09045468386ECDAA79ADEF79">
    <w:name w:val="BCFDDED8E09045468386ECDAA79ADEF79"/>
    <w:rsid w:val="00C0064B"/>
    <w:pPr>
      <w:spacing w:after="0" w:line="240" w:lineRule="auto"/>
    </w:pPr>
    <w:rPr>
      <w:rFonts w:ascii="Calibri" w:eastAsia="Calibri" w:hAnsi="Calibri" w:cs="Arial"/>
      <w:sz w:val="18"/>
      <w:szCs w:val="20"/>
    </w:rPr>
  </w:style>
  <w:style w:type="paragraph" w:customStyle="1" w:styleId="9B8D182178724C25959634A95E7758229">
    <w:name w:val="9B8D182178724C25959634A95E7758229"/>
    <w:rsid w:val="00C0064B"/>
    <w:pPr>
      <w:spacing w:after="0" w:line="240" w:lineRule="auto"/>
    </w:pPr>
    <w:rPr>
      <w:rFonts w:ascii="Calibri" w:eastAsia="Calibri" w:hAnsi="Calibri" w:cs="Arial"/>
      <w:sz w:val="18"/>
      <w:szCs w:val="20"/>
    </w:rPr>
  </w:style>
  <w:style w:type="paragraph" w:customStyle="1" w:styleId="B91DD1FC9EBB497599468398812DC9269">
    <w:name w:val="B91DD1FC9EBB497599468398812DC9269"/>
    <w:rsid w:val="00C0064B"/>
    <w:pPr>
      <w:spacing w:after="0" w:line="240" w:lineRule="auto"/>
    </w:pPr>
    <w:rPr>
      <w:rFonts w:ascii="Calibri" w:eastAsia="Calibri" w:hAnsi="Calibri" w:cs="Arial"/>
      <w:sz w:val="18"/>
      <w:szCs w:val="20"/>
    </w:rPr>
  </w:style>
  <w:style w:type="paragraph" w:customStyle="1" w:styleId="79650A157317467C8811BBD1D2D2B1F69">
    <w:name w:val="79650A157317467C8811BBD1D2D2B1F69"/>
    <w:rsid w:val="00C0064B"/>
    <w:pPr>
      <w:spacing w:after="0" w:line="240" w:lineRule="auto"/>
    </w:pPr>
    <w:rPr>
      <w:rFonts w:ascii="Calibri" w:eastAsia="Calibri" w:hAnsi="Calibri" w:cs="Arial"/>
      <w:sz w:val="18"/>
      <w:szCs w:val="20"/>
    </w:rPr>
  </w:style>
  <w:style w:type="paragraph" w:customStyle="1" w:styleId="AB4A54D877644CB48A450166E38D57519">
    <w:name w:val="AB4A54D877644CB48A450166E38D57519"/>
    <w:rsid w:val="00C0064B"/>
    <w:pPr>
      <w:spacing w:after="0" w:line="240" w:lineRule="auto"/>
    </w:pPr>
    <w:rPr>
      <w:rFonts w:ascii="Calibri" w:eastAsia="Calibri" w:hAnsi="Calibri" w:cs="Arial"/>
      <w:sz w:val="18"/>
      <w:szCs w:val="20"/>
    </w:rPr>
  </w:style>
  <w:style w:type="paragraph" w:customStyle="1" w:styleId="EE15D5E9814445CDA61C719D24753CB39">
    <w:name w:val="EE15D5E9814445CDA61C719D24753CB39"/>
    <w:rsid w:val="00C0064B"/>
    <w:pPr>
      <w:spacing w:after="0" w:line="240" w:lineRule="auto"/>
    </w:pPr>
    <w:rPr>
      <w:rFonts w:ascii="Calibri" w:eastAsia="Calibri" w:hAnsi="Calibri" w:cs="Arial"/>
      <w:sz w:val="18"/>
      <w:szCs w:val="20"/>
    </w:rPr>
  </w:style>
  <w:style w:type="paragraph" w:customStyle="1" w:styleId="3C5216C631F0498BA6076EBBDC140D0F9">
    <w:name w:val="3C5216C631F0498BA6076EBBDC140D0F9"/>
    <w:rsid w:val="00C0064B"/>
    <w:pPr>
      <w:spacing w:after="0" w:line="240" w:lineRule="auto"/>
    </w:pPr>
    <w:rPr>
      <w:rFonts w:ascii="Calibri" w:eastAsia="Calibri" w:hAnsi="Calibri" w:cs="Arial"/>
      <w:sz w:val="18"/>
      <w:szCs w:val="20"/>
    </w:rPr>
  </w:style>
  <w:style w:type="paragraph" w:customStyle="1" w:styleId="063C9C0BCB544D0C882D73774AFD8B6D9">
    <w:name w:val="063C9C0BCB544D0C882D73774AFD8B6D9"/>
    <w:rsid w:val="00C0064B"/>
    <w:pPr>
      <w:spacing w:after="0" w:line="240" w:lineRule="auto"/>
    </w:pPr>
    <w:rPr>
      <w:rFonts w:ascii="Calibri" w:eastAsia="Calibri" w:hAnsi="Calibri" w:cs="Arial"/>
      <w:sz w:val="18"/>
      <w:szCs w:val="20"/>
    </w:rPr>
  </w:style>
  <w:style w:type="paragraph" w:customStyle="1" w:styleId="B2721529BC7745CA86F54582889B47549">
    <w:name w:val="B2721529BC7745CA86F54582889B47549"/>
    <w:rsid w:val="00C0064B"/>
    <w:pPr>
      <w:spacing w:after="0" w:line="240" w:lineRule="auto"/>
    </w:pPr>
    <w:rPr>
      <w:rFonts w:ascii="Calibri" w:eastAsia="Calibri" w:hAnsi="Calibri" w:cs="Arial"/>
      <w:sz w:val="18"/>
      <w:szCs w:val="20"/>
    </w:rPr>
  </w:style>
  <w:style w:type="paragraph" w:customStyle="1" w:styleId="71CC17D717674DB38FEF03775EDC97BD9">
    <w:name w:val="71CC17D717674DB38FEF03775EDC97BD9"/>
    <w:rsid w:val="00C0064B"/>
    <w:pPr>
      <w:spacing w:after="0" w:line="240" w:lineRule="auto"/>
    </w:pPr>
    <w:rPr>
      <w:rFonts w:ascii="Calibri" w:eastAsia="Calibri" w:hAnsi="Calibri" w:cs="Arial"/>
      <w:sz w:val="18"/>
      <w:szCs w:val="20"/>
    </w:rPr>
  </w:style>
  <w:style w:type="paragraph" w:customStyle="1" w:styleId="DB89D99131EB40EEB771F2AAC9720AC19">
    <w:name w:val="DB89D99131EB40EEB771F2AAC9720AC19"/>
    <w:rsid w:val="00C0064B"/>
    <w:pPr>
      <w:spacing w:after="0" w:line="240" w:lineRule="auto"/>
    </w:pPr>
    <w:rPr>
      <w:rFonts w:ascii="Calibri" w:eastAsia="Calibri" w:hAnsi="Calibri" w:cs="Arial"/>
      <w:sz w:val="18"/>
      <w:szCs w:val="20"/>
    </w:rPr>
  </w:style>
  <w:style w:type="paragraph" w:customStyle="1" w:styleId="2B7DFDF57AB040E9AD030D1D750C48EB9">
    <w:name w:val="2B7DFDF57AB040E9AD030D1D750C48EB9"/>
    <w:rsid w:val="00C0064B"/>
    <w:pPr>
      <w:spacing w:after="0" w:line="240" w:lineRule="auto"/>
    </w:pPr>
    <w:rPr>
      <w:rFonts w:ascii="Calibri" w:eastAsia="Calibri" w:hAnsi="Calibri" w:cs="Arial"/>
      <w:sz w:val="18"/>
      <w:szCs w:val="20"/>
    </w:rPr>
  </w:style>
  <w:style w:type="paragraph" w:customStyle="1" w:styleId="E4C3C5A580F941DA90030459BE61B08D9">
    <w:name w:val="E4C3C5A580F941DA90030459BE61B08D9"/>
    <w:rsid w:val="00C0064B"/>
    <w:pPr>
      <w:spacing w:after="0" w:line="240" w:lineRule="auto"/>
    </w:pPr>
    <w:rPr>
      <w:rFonts w:ascii="Calibri" w:eastAsia="Calibri" w:hAnsi="Calibri" w:cs="Arial"/>
      <w:sz w:val="18"/>
      <w:szCs w:val="20"/>
    </w:rPr>
  </w:style>
  <w:style w:type="paragraph" w:customStyle="1" w:styleId="E5D6C13D7B1B470E9B3DEC27FA54435E9">
    <w:name w:val="E5D6C13D7B1B470E9B3DEC27FA54435E9"/>
    <w:rsid w:val="00C0064B"/>
    <w:pPr>
      <w:spacing w:after="0" w:line="240" w:lineRule="auto"/>
    </w:pPr>
    <w:rPr>
      <w:rFonts w:ascii="Calibri" w:eastAsia="Calibri" w:hAnsi="Calibri" w:cs="Arial"/>
      <w:sz w:val="18"/>
      <w:szCs w:val="20"/>
    </w:rPr>
  </w:style>
  <w:style w:type="paragraph" w:customStyle="1" w:styleId="B9EAA3B0B0674B849AC2611FF33FE3F59">
    <w:name w:val="B9EAA3B0B0674B849AC2611FF33FE3F59"/>
    <w:rsid w:val="00C0064B"/>
    <w:pPr>
      <w:spacing w:after="0" w:line="240" w:lineRule="auto"/>
    </w:pPr>
    <w:rPr>
      <w:rFonts w:ascii="Calibri" w:eastAsia="Calibri" w:hAnsi="Calibri" w:cs="Arial"/>
      <w:sz w:val="18"/>
      <w:szCs w:val="20"/>
    </w:rPr>
  </w:style>
  <w:style w:type="paragraph" w:customStyle="1" w:styleId="6394F29CD6AD42E99F0826CAE3FB70A19">
    <w:name w:val="6394F29CD6AD42E99F0826CAE3FB70A19"/>
    <w:rsid w:val="00C0064B"/>
    <w:pPr>
      <w:spacing w:after="0" w:line="240" w:lineRule="auto"/>
    </w:pPr>
    <w:rPr>
      <w:rFonts w:ascii="Calibri" w:eastAsia="Calibri" w:hAnsi="Calibri" w:cs="Arial"/>
      <w:sz w:val="18"/>
      <w:szCs w:val="20"/>
    </w:rPr>
  </w:style>
  <w:style w:type="paragraph" w:customStyle="1" w:styleId="0B2A3B3EB42C4D1DB03E36CA37645FDC9">
    <w:name w:val="0B2A3B3EB42C4D1DB03E36CA37645FDC9"/>
    <w:rsid w:val="00C0064B"/>
    <w:pPr>
      <w:spacing w:after="0" w:line="240" w:lineRule="auto"/>
    </w:pPr>
    <w:rPr>
      <w:rFonts w:ascii="Calibri" w:eastAsia="Calibri" w:hAnsi="Calibri" w:cs="Arial"/>
      <w:sz w:val="18"/>
      <w:szCs w:val="20"/>
    </w:rPr>
  </w:style>
  <w:style w:type="paragraph" w:customStyle="1" w:styleId="75B677575B964FA29F2AFC43F2C086EF9">
    <w:name w:val="75B677575B964FA29F2AFC43F2C086EF9"/>
    <w:rsid w:val="00C0064B"/>
    <w:pPr>
      <w:spacing w:after="0" w:line="240" w:lineRule="auto"/>
    </w:pPr>
    <w:rPr>
      <w:rFonts w:ascii="Calibri" w:eastAsia="Calibri" w:hAnsi="Calibri" w:cs="Arial"/>
      <w:sz w:val="18"/>
      <w:szCs w:val="20"/>
    </w:rPr>
  </w:style>
  <w:style w:type="paragraph" w:customStyle="1" w:styleId="828998569AEA4EA3BD341009A37E23359">
    <w:name w:val="828998569AEA4EA3BD341009A37E23359"/>
    <w:rsid w:val="00C0064B"/>
    <w:pPr>
      <w:spacing w:after="0" w:line="240" w:lineRule="auto"/>
    </w:pPr>
    <w:rPr>
      <w:rFonts w:ascii="Calibri" w:eastAsia="Calibri" w:hAnsi="Calibri" w:cs="Arial"/>
      <w:sz w:val="18"/>
      <w:szCs w:val="20"/>
    </w:rPr>
  </w:style>
  <w:style w:type="paragraph" w:customStyle="1" w:styleId="094177EB8F7442B5AD3AD8CB9F1EEAE19">
    <w:name w:val="094177EB8F7442B5AD3AD8CB9F1EEAE19"/>
    <w:rsid w:val="00C0064B"/>
    <w:pPr>
      <w:spacing w:after="0" w:line="240" w:lineRule="auto"/>
    </w:pPr>
    <w:rPr>
      <w:rFonts w:ascii="Calibri" w:eastAsia="Calibri" w:hAnsi="Calibri" w:cs="Arial"/>
      <w:sz w:val="18"/>
      <w:szCs w:val="20"/>
    </w:rPr>
  </w:style>
  <w:style w:type="paragraph" w:customStyle="1" w:styleId="598E3BBBFB724E6CBE736F79BE4F03E19">
    <w:name w:val="598E3BBBFB724E6CBE736F79BE4F03E19"/>
    <w:rsid w:val="00C0064B"/>
    <w:pPr>
      <w:spacing w:after="0" w:line="240" w:lineRule="auto"/>
    </w:pPr>
    <w:rPr>
      <w:rFonts w:ascii="Calibri" w:eastAsia="Calibri" w:hAnsi="Calibri" w:cs="Arial"/>
      <w:sz w:val="18"/>
      <w:szCs w:val="20"/>
    </w:rPr>
  </w:style>
  <w:style w:type="paragraph" w:customStyle="1" w:styleId="E697605A487F4E719A1E65895F5029679">
    <w:name w:val="E697605A487F4E719A1E65895F5029679"/>
    <w:rsid w:val="00C0064B"/>
    <w:pPr>
      <w:spacing w:after="0" w:line="240" w:lineRule="auto"/>
    </w:pPr>
    <w:rPr>
      <w:rFonts w:ascii="Calibri" w:eastAsia="Calibri" w:hAnsi="Calibri" w:cs="Arial"/>
      <w:sz w:val="18"/>
      <w:szCs w:val="20"/>
    </w:rPr>
  </w:style>
  <w:style w:type="paragraph" w:customStyle="1" w:styleId="1403B321B62F4838A3B5D81524BB60D69">
    <w:name w:val="1403B321B62F4838A3B5D81524BB60D69"/>
    <w:rsid w:val="00C0064B"/>
    <w:pPr>
      <w:spacing w:after="0" w:line="240" w:lineRule="auto"/>
    </w:pPr>
    <w:rPr>
      <w:rFonts w:ascii="Calibri" w:eastAsia="Calibri" w:hAnsi="Calibri" w:cs="Arial"/>
      <w:sz w:val="18"/>
      <w:szCs w:val="20"/>
    </w:rPr>
  </w:style>
  <w:style w:type="paragraph" w:customStyle="1" w:styleId="46252FF9288A40118AC5284F48B1785C9">
    <w:name w:val="46252FF9288A40118AC5284F48B1785C9"/>
    <w:rsid w:val="00C0064B"/>
    <w:pPr>
      <w:spacing w:after="0" w:line="240" w:lineRule="auto"/>
    </w:pPr>
    <w:rPr>
      <w:rFonts w:ascii="Calibri" w:eastAsia="Calibri" w:hAnsi="Calibri" w:cs="Arial"/>
      <w:sz w:val="18"/>
      <w:szCs w:val="20"/>
    </w:rPr>
  </w:style>
  <w:style w:type="paragraph" w:customStyle="1" w:styleId="1F8D77D45F8649438091181400B6561D9">
    <w:name w:val="1F8D77D45F8649438091181400B6561D9"/>
    <w:rsid w:val="00C0064B"/>
    <w:pPr>
      <w:spacing w:after="0" w:line="240" w:lineRule="auto"/>
    </w:pPr>
    <w:rPr>
      <w:rFonts w:ascii="Calibri" w:eastAsia="Calibri" w:hAnsi="Calibri" w:cs="Arial"/>
      <w:sz w:val="18"/>
      <w:szCs w:val="20"/>
    </w:rPr>
  </w:style>
  <w:style w:type="paragraph" w:customStyle="1" w:styleId="EDDF758C96004CC19B996B207F465B109">
    <w:name w:val="EDDF758C96004CC19B996B207F465B109"/>
    <w:rsid w:val="00C0064B"/>
    <w:pPr>
      <w:spacing w:after="0" w:line="240" w:lineRule="auto"/>
    </w:pPr>
    <w:rPr>
      <w:rFonts w:ascii="Calibri" w:eastAsia="Calibri" w:hAnsi="Calibri" w:cs="Arial"/>
      <w:sz w:val="18"/>
      <w:szCs w:val="20"/>
    </w:rPr>
  </w:style>
  <w:style w:type="paragraph" w:customStyle="1" w:styleId="FB05B176807949DF83D0D90BB805CE9D9">
    <w:name w:val="FB05B176807949DF83D0D90BB805CE9D9"/>
    <w:rsid w:val="00C0064B"/>
    <w:pPr>
      <w:spacing w:after="0" w:line="240" w:lineRule="auto"/>
    </w:pPr>
    <w:rPr>
      <w:rFonts w:ascii="Calibri" w:eastAsia="Calibri" w:hAnsi="Calibri" w:cs="Arial"/>
      <w:sz w:val="18"/>
      <w:szCs w:val="20"/>
    </w:rPr>
  </w:style>
  <w:style w:type="paragraph" w:customStyle="1" w:styleId="A86D0166485943108628D543E5C2F4519">
    <w:name w:val="A86D0166485943108628D543E5C2F4519"/>
    <w:rsid w:val="00C0064B"/>
    <w:pPr>
      <w:spacing w:after="0" w:line="240" w:lineRule="auto"/>
    </w:pPr>
    <w:rPr>
      <w:rFonts w:ascii="Calibri" w:eastAsia="Calibri" w:hAnsi="Calibri" w:cs="Arial"/>
      <w:sz w:val="18"/>
      <w:szCs w:val="20"/>
    </w:rPr>
  </w:style>
  <w:style w:type="paragraph" w:customStyle="1" w:styleId="2D63DDF366C748119269D79050C986C59">
    <w:name w:val="2D63DDF366C748119269D79050C986C59"/>
    <w:rsid w:val="00C0064B"/>
    <w:pPr>
      <w:spacing w:after="0" w:line="240" w:lineRule="auto"/>
    </w:pPr>
    <w:rPr>
      <w:rFonts w:ascii="Calibri" w:eastAsia="Calibri" w:hAnsi="Calibri" w:cs="Arial"/>
      <w:sz w:val="18"/>
      <w:szCs w:val="20"/>
    </w:rPr>
  </w:style>
  <w:style w:type="paragraph" w:customStyle="1" w:styleId="A5749D5892E349E78B6CF28F87A38F709">
    <w:name w:val="A5749D5892E349E78B6CF28F87A38F709"/>
    <w:rsid w:val="00C0064B"/>
    <w:pPr>
      <w:spacing w:after="0" w:line="240" w:lineRule="auto"/>
    </w:pPr>
    <w:rPr>
      <w:rFonts w:ascii="Calibri" w:eastAsia="Calibri" w:hAnsi="Calibri" w:cs="Arial"/>
      <w:sz w:val="18"/>
      <w:szCs w:val="20"/>
    </w:rPr>
  </w:style>
  <w:style w:type="paragraph" w:customStyle="1" w:styleId="A0FA2B8714754E0DB09B6241E23C65509">
    <w:name w:val="A0FA2B8714754E0DB09B6241E23C65509"/>
    <w:rsid w:val="00C0064B"/>
    <w:pPr>
      <w:spacing w:after="0" w:line="240" w:lineRule="auto"/>
    </w:pPr>
    <w:rPr>
      <w:rFonts w:ascii="Calibri" w:eastAsia="Calibri" w:hAnsi="Calibri" w:cs="Arial"/>
      <w:sz w:val="18"/>
      <w:szCs w:val="20"/>
    </w:rPr>
  </w:style>
  <w:style w:type="paragraph" w:customStyle="1" w:styleId="360E5634606A423AA9F1D4CF80B586B29">
    <w:name w:val="360E5634606A423AA9F1D4CF80B586B29"/>
    <w:rsid w:val="00C0064B"/>
    <w:pPr>
      <w:spacing w:after="0" w:line="240" w:lineRule="auto"/>
    </w:pPr>
    <w:rPr>
      <w:rFonts w:ascii="Calibri" w:eastAsia="Calibri" w:hAnsi="Calibri" w:cs="Arial"/>
      <w:sz w:val="18"/>
      <w:szCs w:val="20"/>
    </w:rPr>
  </w:style>
  <w:style w:type="paragraph" w:customStyle="1" w:styleId="50FE7A3ADC1B4B29AD8FFB547938049A9">
    <w:name w:val="50FE7A3ADC1B4B29AD8FFB547938049A9"/>
    <w:rsid w:val="00C0064B"/>
    <w:pPr>
      <w:spacing w:after="0" w:line="240" w:lineRule="auto"/>
    </w:pPr>
    <w:rPr>
      <w:rFonts w:ascii="Calibri" w:eastAsia="Calibri" w:hAnsi="Calibri" w:cs="Arial"/>
      <w:sz w:val="18"/>
      <w:szCs w:val="20"/>
    </w:rPr>
  </w:style>
  <w:style w:type="paragraph" w:customStyle="1" w:styleId="34DCBCC9AEB448C4AC670D1E4D5518079">
    <w:name w:val="34DCBCC9AEB448C4AC670D1E4D5518079"/>
    <w:rsid w:val="00C0064B"/>
    <w:pPr>
      <w:spacing w:after="0" w:line="240" w:lineRule="auto"/>
    </w:pPr>
    <w:rPr>
      <w:rFonts w:ascii="Calibri" w:eastAsia="Calibri" w:hAnsi="Calibri" w:cs="Arial"/>
      <w:sz w:val="18"/>
      <w:szCs w:val="20"/>
    </w:rPr>
  </w:style>
  <w:style w:type="paragraph" w:customStyle="1" w:styleId="4DA98FED72874E7DA9B59759E8534E5E9">
    <w:name w:val="4DA98FED72874E7DA9B59759E8534E5E9"/>
    <w:rsid w:val="00C0064B"/>
    <w:pPr>
      <w:spacing w:after="0" w:line="240" w:lineRule="auto"/>
    </w:pPr>
    <w:rPr>
      <w:rFonts w:ascii="Calibri" w:eastAsia="Calibri" w:hAnsi="Calibri" w:cs="Arial"/>
      <w:sz w:val="18"/>
      <w:szCs w:val="20"/>
    </w:rPr>
  </w:style>
  <w:style w:type="paragraph" w:customStyle="1" w:styleId="948BDE42B4044FD8B7BE3F3F11D90E549">
    <w:name w:val="948BDE42B4044FD8B7BE3F3F11D90E549"/>
    <w:rsid w:val="00C0064B"/>
    <w:pPr>
      <w:spacing w:after="0" w:line="240" w:lineRule="auto"/>
    </w:pPr>
    <w:rPr>
      <w:rFonts w:ascii="Calibri" w:eastAsia="Calibri" w:hAnsi="Calibri" w:cs="Arial"/>
      <w:sz w:val="18"/>
      <w:szCs w:val="20"/>
    </w:rPr>
  </w:style>
  <w:style w:type="paragraph" w:customStyle="1" w:styleId="2062FD903E1F4B329B4C2FDD0CBA16EF9">
    <w:name w:val="2062FD903E1F4B329B4C2FDD0CBA16EF9"/>
    <w:rsid w:val="00C0064B"/>
    <w:pPr>
      <w:spacing w:after="0" w:line="240" w:lineRule="auto"/>
    </w:pPr>
    <w:rPr>
      <w:rFonts w:ascii="Calibri" w:eastAsia="Calibri" w:hAnsi="Calibri" w:cs="Arial"/>
      <w:sz w:val="18"/>
      <w:szCs w:val="20"/>
    </w:rPr>
  </w:style>
  <w:style w:type="paragraph" w:customStyle="1" w:styleId="6AFD66B835E44EAB95C6F56604B62C289">
    <w:name w:val="6AFD66B835E44EAB95C6F56604B62C289"/>
    <w:rsid w:val="00C0064B"/>
    <w:pPr>
      <w:spacing w:after="0" w:line="240" w:lineRule="auto"/>
    </w:pPr>
    <w:rPr>
      <w:rFonts w:ascii="Calibri" w:eastAsia="Calibri" w:hAnsi="Calibri" w:cs="Arial"/>
      <w:sz w:val="18"/>
      <w:szCs w:val="20"/>
    </w:rPr>
  </w:style>
  <w:style w:type="paragraph" w:customStyle="1" w:styleId="37262BD10E944151B9D2CBB304C2935E9">
    <w:name w:val="37262BD10E944151B9D2CBB304C2935E9"/>
    <w:rsid w:val="00C0064B"/>
    <w:pPr>
      <w:spacing w:after="0" w:line="240" w:lineRule="auto"/>
    </w:pPr>
    <w:rPr>
      <w:rFonts w:ascii="Calibri" w:eastAsia="Calibri" w:hAnsi="Calibri" w:cs="Arial"/>
      <w:sz w:val="18"/>
      <w:szCs w:val="20"/>
    </w:rPr>
  </w:style>
  <w:style w:type="paragraph" w:customStyle="1" w:styleId="8D7367F06084431C9407B9A75C7A57C99">
    <w:name w:val="8D7367F06084431C9407B9A75C7A57C99"/>
    <w:rsid w:val="00C0064B"/>
    <w:pPr>
      <w:spacing w:after="0" w:line="240" w:lineRule="auto"/>
    </w:pPr>
    <w:rPr>
      <w:rFonts w:ascii="Calibri" w:eastAsia="Calibri" w:hAnsi="Calibri" w:cs="Arial"/>
      <w:sz w:val="18"/>
      <w:szCs w:val="20"/>
    </w:rPr>
  </w:style>
  <w:style w:type="paragraph" w:customStyle="1" w:styleId="3EBDB369CE4E414BA551934B9BD661739">
    <w:name w:val="3EBDB369CE4E414BA551934B9BD661739"/>
    <w:rsid w:val="00C0064B"/>
    <w:pPr>
      <w:spacing w:after="0" w:line="240" w:lineRule="auto"/>
    </w:pPr>
    <w:rPr>
      <w:rFonts w:ascii="Calibri" w:eastAsia="Calibri" w:hAnsi="Calibri" w:cs="Arial"/>
      <w:sz w:val="18"/>
      <w:szCs w:val="20"/>
    </w:rPr>
  </w:style>
  <w:style w:type="paragraph" w:customStyle="1" w:styleId="9C370DE850CE4A839475BD9CA1FB240A9">
    <w:name w:val="9C370DE850CE4A839475BD9CA1FB240A9"/>
    <w:rsid w:val="00C0064B"/>
    <w:pPr>
      <w:spacing w:after="0" w:line="240" w:lineRule="auto"/>
    </w:pPr>
    <w:rPr>
      <w:rFonts w:ascii="Calibri" w:eastAsia="Calibri" w:hAnsi="Calibri" w:cs="Arial"/>
      <w:sz w:val="18"/>
      <w:szCs w:val="20"/>
    </w:rPr>
  </w:style>
  <w:style w:type="paragraph" w:customStyle="1" w:styleId="CC2BD2A7A1B54553BD3B65851F5443179">
    <w:name w:val="CC2BD2A7A1B54553BD3B65851F5443179"/>
    <w:rsid w:val="00C0064B"/>
    <w:pPr>
      <w:spacing w:after="0" w:line="240" w:lineRule="auto"/>
    </w:pPr>
    <w:rPr>
      <w:rFonts w:ascii="Calibri" w:eastAsia="Calibri" w:hAnsi="Calibri" w:cs="Arial"/>
      <w:sz w:val="18"/>
      <w:szCs w:val="20"/>
    </w:rPr>
  </w:style>
  <w:style w:type="paragraph" w:customStyle="1" w:styleId="6D2B23A59A684190B8587DB52C67EA079">
    <w:name w:val="6D2B23A59A684190B8587DB52C67EA079"/>
    <w:rsid w:val="00C0064B"/>
    <w:pPr>
      <w:spacing w:after="0" w:line="240" w:lineRule="auto"/>
    </w:pPr>
    <w:rPr>
      <w:rFonts w:ascii="Calibri" w:eastAsia="Calibri" w:hAnsi="Calibri" w:cs="Arial"/>
      <w:sz w:val="18"/>
      <w:szCs w:val="20"/>
    </w:rPr>
  </w:style>
  <w:style w:type="paragraph" w:customStyle="1" w:styleId="EE1F8FBD399B4C49947DCC07878351229">
    <w:name w:val="EE1F8FBD399B4C49947DCC07878351229"/>
    <w:rsid w:val="00C0064B"/>
    <w:pPr>
      <w:spacing w:after="0" w:line="240" w:lineRule="auto"/>
    </w:pPr>
    <w:rPr>
      <w:rFonts w:ascii="Calibri" w:eastAsia="Calibri" w:hAnsi="Calibri" w:cs="Arial"/>
      <w:sz w:val="18"/>
      <w:szCs w:val="20"/>
    </w:rPr>
  </w:style>
  <w:style w:type="paragraph" w:customStyle="1" w:styleId="21ED43334D084422AC9FCF34953F55549">
    <w:name w:val="21ED43334D084422AC9FCF34953F55549"/>
    <w:rsid w:val="00C0064B"/>
    <w:pPr>
      <w:spacing w:after="0" w:line="240" w:lineRule="auto"/>
    </w:pPr>
    <w:rPr>
      <w:rFonts w:ascii="Calibri" w:eastAsia="Calibri" w:hAnsi="Calibri" w:cs="Arial"/>
      <w:sz w:val="18"/>
      <w:szCs w:val="20"/>
    </w:rPr>
  </w:style>
  <w:style w:type="paragraph" w:customStyle="1" w:styleId="C17BB60913FE4A0993646ECC7C7C14C99">
    <w:name w:val="C17BB60913FE4A0993646ECC7C7C14C99"/>
    <w:rsid w:val="00C0064B"/>
    <w:pPr>
      <w:spacing w:after="0" w:line="240" w:lineRule="auto"/>
    </w:pPr>
    <w:rPr>
      <w:rFonts w:ascii="Calibri" w:eastAsia="Calibri" w:hAnsi="Calibri" w:cs="Arial"/>
      <w:sz w:val="18"/>
      <w:szCs w:val="20"/>
    </w:rPr>
  </w:style>
  <w:style w:type="paragraph" w:customStyle="1" w:styleId="9B9EA73258234842B18B5FB57BC00E339">
    <w:name w:val="9B9EA73258234842B18B5FB57BC00E339"/>
    <w:rsid w:val="00C0064B"/>
    <w:pPr>
      <w:spacing w:after="0" w:line="240" w:lineRule="auto"/>
    </w:pPr>
    <w:rPr>
      <w:rFonts w:ascii="Calibri" w:eastAsia="Calibri" w:hAnsi="Calibri" w:cs="Arial"/>
      <w:sz w:val="18"/>
      <w:szCs w:val="20"/>
    </w:rPr>
  </w:style>
  <w:style w:type="paragraph" w:customStyle="1" w:styleId="E2295187E6984C5E800D8BF3FA4D0C769">
    <w:name w:val="E2295187E6984C5E800D8BF3FA4D0C769"/>
    <w:rsid w:val="00C0064B"/>
    <w:pPr>
      <w:spacing w:after="0" w:line="240" w:lineRule="auto"/>
    </w:pPr>
    <w:rPr>
      <w:rFonts w:ascii="Calibri" w:eastAsia="Calibri" w:hAnsi="Calibri" w:cs="Arial"/>
      <w:sz w:val="18"/>
      <w:szCs w:val="20"/>
    </w:rPr>
  </w:style>
  <w:style w:type="paragraph" w:customStyle="1" w:styleId="EA9AF427F45849F3B3AC694CE300D3AC9">
    <w:name w:val="EA9AF427F45849F3B3AC694CE300D3AC9"/>
    <w:rsid w:val="00C0064B"/>
    <w:pPr>
      <w:spacing w:after="0" w:line="240" w:lineRule="auto"/>
    </w:pPr>
    <w:rPr>
      <w:rFonts w:ascii="Calibri" w:eastAsia="Calibri" w:hAnsi="Calibri" w:cs="Arial"/>
      <w:sz w:val="18"/>
      <w:szCs w:val="20"/>
    </w:rPr>
  </w:style>
  <w:style w:type="paragraph" w:customStyle="1" w:styleId="A4526E0154F74B0894ECFD34AC4DD22E9">
    <w:name w:val="A4526E0154F74B0894ECFD34AC4DD22E9"/>
    <w:rsid w:val="00C0064B"/>
    <w:pPr>
      <w:spacing w:after="0" w:line="240" w:lineRule="auto"/>
    </w:pPr>
    <w:rPr>
      <w:rFonts w:ascii="Calibri" w:eastAsia="Calibri" w:hAnsi="Calibri" w:cs="Arial"/>
      <w:sz w:val="18"/>
      <w:szCs w:val="20"/>
    </w:rPr>
  </w:style>
  <w:style w:type="paragraph" w:customStyle="1" w:styleId="0C02387FC3744DD5AB9514490A36D5919">
    <w:name w:val="0C02387FC3744DD5AB9514490A36D5919"/>
    <w:rsid w:val="00C0064B"/>
    <w:pPr>
      <w:spacing w:after="0" w:line="240" w:lineRule="auto"/>
    </w:pPr>
    <w:rPr>
      <w:rFonts w:ascii="Calibri" w:eastAsia="Calibri" w:hAnsi="Calibri" w:cs="Arial"/>
      <w:sz w:val="18"/>
      <w:szCs w:val="20"/>
    </w:rPr>
  </w:style>
  <w:style w:type="paragraph" w:customStyle="1" w:styleId="BA8B1327E8AA46AC9FBDB57A5BB68DB09">
    <w:name w:val="BA8B1327E8AA46AC9FBDB57A5BB68DB09"/>
    <w:rsid w:val="00C0064B"/>
    <w:pPr>
      <w:spacing w:after="0" w:line="240" w:lineRule="auto"/>
    </w:pPr>
    <w:rPr>
      <w:rFonts w:ascii="Calibri" w:eastAsia="Calibri" w:hAnsi="Calibri" w:cs="Arial"/>
      <w:sz w:val="18"/>
      <w:szCs w:val="20"/>
    </w:rPr>
  </w:style>
  <w:style w:type="paragraph" w:customStyle="1" w:styleId="CA296615E2954ECA881A74DD323A720F9">
    <w:name w:val="CA296615E2954ECA881A74DD323A720F9"/>
    <w:rsid w:val="00C0064B"/>
    <w:pPr>
      <w:spacing w:after="0" w:line="240" w:lineRule="auto"/>
    </w:pPr>
    <w:rPr>
      <w:rFonts w:ascii="Calibri" w:eastAsia="Calibri" w:hAnsi="Calibri" w:cs="Arial"/>
      <w:sz w:val="18"/>
      <w:szCs w:val="20"/>
    </w:rPr>
  </w:style>
  <w:style w:type="paragraph" w:customStyle="1" w:styleId="DD583C33BC644D08A6F227F0D7017BB29">
    <w:name w:val="DD583C33BC644D08A6F227F0D7017BB29"/>
    <w:rsid w:val="00C0064B"/>
    <w:pPr>
      <w:spacing w:after="0" w:line="240" w:lineRule="auto"/>
    </w:pPr>
    <w:rPr>
      <w:rFonts w:ascii="Calibri" w:eastAsia="Calibri" w:hAnsi="Calibri" w:cs="Arial"/>
      <w:sz w:val="18"/>
      <w:szCs w:val="20"/>
    </w:rPr>
  </w:style>
  <w:style w:type="paragraph" w:customStyle="1" w:styleId="2826E28FD43D4BF695656F9694FDF7039">
    <w:name w:val="2826E28FD43D4BF695656F9694FDF7039"/>
    <w:rsid w:val="00C0064B"/>
    <w:pPr>
      <w:spacing w:after="0" w:line="240" w:lineRule="auto"/>
    </w:pPr>
    <w:rPr>
      <w:rFonts w:ascii="Calibri" w:eastAsia="Calibri" w:hAnsi="Calibri" w:cs="Arial"/>
      <w:sz w:val="18"/>
      <w:szCs w:val="20"/>
    </w:rPr>
  </w:style>
  <w:style w:type="paragraph" w:customStyle="1" w:styleId="C1F022BC58EC475E92F7536461A4F21A9">
    <w:name w:val="C1F022BC58EC475E92F7536461A4F21A9"/>
    <w:rsid w:val="00C0064B"/>
    <w:pPr>
      <w:spacing w:after="0" w:line="240" w:lineRule="auto"/>
    </w:pPr>
    <w:rPr>
      <w:rFonts w:ascii="Calibri" w:eastAsia="Calibri" w:hAnsi="Calibri" w:cs="Arial"/>
      <w:sz w:val="18"/>
      <w:szCs w:val="20"/>
    </w:rPr>
  </w:style>
  <w:style w:type="paragraph" w:customStyle="1" w:styleId="8F250EEA46AA41E5B1A49B727F09423C9">
    <w:name w:val="8F250EEA46AA41E5B1A49B727F09423C9"/>
    <w:rsid w:val="00C0064B"/>
    <w:pPr>
      <w:spacing w:after="0" w:line="240" w:lineRule="auto"/>
    </w:pPr>
    <w:rPr>
      <w:rFonts w:ascii="Calibri" w:eastAsia="Calibri" w:hAnsi="Calibri" w:cs="Arial"/>
      <w:sz w:val="18"/>
      <w:szCs w:val="20"/>
    </w:rPr>
  </w:style>
  <w:style w:type="paragraph" w:customStyle="1" w:styleId="A8A96B9A34684BC9BFB9ACC628E5B9479">
    <w:name w:val="A8A96B9A34684BC9BFB9ACC628E5B9479"/>
    <w:rsid w:val="00C0064B"/>
    <w:pPr>
      <w:spacing w:after="0" w:line="240" w:lineRule="auto"/>
    </w:pPr>
    <w:rPr>
      <w:rFonts w:ascii="Calibri" w:eastAsia="Calibri" w:hAnsi="Calibri" w:cs="Arial"/>
      <w:sz w:val="18"/>
      <w:szCs w:val="20"/>
    </w:rPr>
  </w:style>
  <w:style w:type="paragraph" w:customStyle="1" w:styleId="DC2398BEB7474E7590865C46B1813EDF9">
    <w:name w:val="DC2398BEB7474E7590865C46B1813EDF9"/>
    <w:rsid w:val="00C0064B"/>
    <w:pPr>
      <w:spacing w:after="0" w:line="240" w:lineRule="auto"/>
    </w:pPr>
    <w:rPr>
      <w:rFonts w:ascii="Calibri" w:eastAsia="Calibri" w:hAnsi="Calibri" w:cs="Arial"/>
      <w:sz w:val="18"/>
      <w:szCs w:val="20"/>
    </w:rPr>
  </w:style>
  <w:style w:type="paragraph" w:customStyle="1" w:styleId="2843DC61543F49C7AB05396165681D559">
    <w:name w:val="2843DC61543F49C7AB05396165681D559"/>
    <w:rsid w:val="00C0064B"/>
    <w:pPr>
      <w:spacing w:after="0" w:line="240" w:lineRule="auto"/>
    </w:pPr>
    <w:rPr>
      <w:rFonts w:ascii="Calibri" w:eastAsia="Calibri" w:hAnsi="Calibri" w:cs="Arial"/>
      <w:sz w:val="18"/>
      <w:szCs w:val="20"/>
    </w:rPr>
  </w:style>
  <w:style w:type="paragraph" w:customStyle="1" w:styleId="4F694E7DAF1747A3BD4050D2EC53985D9">
    <w:name w:val="4F694E7DAF1747A3BD4050D2EC53985D9"/>
    <w:rsid w:val="00C0064B"/>
    <w:pPr>
      <w:spacing w:after="0" w:line="240" w:lineRule="auto"/>
    </w:pPr>
    <w:rPr>
      <w:rFonts w:ascii="Calibri" w:eastAsia="Calibri" w:hAnsi="Calibri" w:cs="Arial"/>
      <w:sz w:val="18"/>
      <w:szCs w:val="20"/>
    </w:rPr>
  </w:style>
  <w:style w:type="paragraph" w:customStyle="1" w:styleId="0B1856B52813448298E203E7F95844299">
    <w:name w:val="0B1856B52813448298E203E7F95844299"/>
    <w:rsid w:val="00C0064B"/>
    <w:pPr>
      <w:spacing w:after="0" w:line="240" w:lineRule="auto"/>
    </w:pPr>
    <w:rPr>
      <w:rFonts w:ascii="Calibri" w:eastAsia="Calibri" w:hAnsi="Calibri" w:cs="Arial"/>
      <w:sz w:val="18"/>
      <w:szCs w:val="20"/>
    </w:rPr>
  </w:style>
  <w:style w:type="paragraph" w:customStyle="1" w:styleId="E879194D813B49029CE7FA386F692C479">
    <w:name w:val="E879194D813B49029CE7FA386F692C479"/>
    <w:rsid w:val="00C0064B"/>
    <w:pPr>
      <w:spacing w:after="0" w:line="240" w:lineRule="auto"/>
    </w:pPr>
    <w:rPr>
      <w:rFonts w:ascii="Calibri" w:eastAsia="Calibri" w:hAnsi="Calibri" w:cs="Arial"/>
      <w:sz w:val="18"/>
      <w:szCs w:val="20"/>
    </w:rPr>
  </w:style>
  <w:style w:type="paragraph" w:customStyle="1" w:styleId="655200FAF33D4CED89220E41577FD6389">
    <w:name w:val="655200FAF33D4CED89220E41577FD6389"/>
    <w:rsid w:val="00C0064B"/>
    <w:pPr>
      <w:spacing w:after="0" w:line="240" w:lineRule="auto"/>
    </w:pPr>
    <w:rPr>
      <w:rFonts w:ascii="Calibri" w:eastAsia="Calibri" w:hAnsi="Calibri" w:cs="Arial"/>
      <w:sz w:val="18"/>
      <w:szCs w:val="20"/>
    </w:rPr>
  </w:style>
  <w:style w:type="paragraph" w:customStyle="1" w:styleId="D85A6241D9B747AE985EF9B0D93205379">
    <w:name w:val="D85A6241D9B747AE985EF9B0D93205379"/>
    <w:rsid w:val="00C0064B"/>
    <w:pPr>
      <w:spacing w:after="0" w:line="240" w:lineRule="auto"/>
    </w:pPr>
    <w:rPr>
      <w:rFonts w:ascii="Calibri" w:eastAsia="Calibri" w:hAnsi="Calibri" w:cs="Arial"/>
      <w:sz w:val="18"/>
      <w:szCs w:val="20"/>
    </w:rPr>
  </w:style>
  <w:style w:type="paragraph" w:customStyle="1" w:styleId="839E2FB31CC84CA0AA90AE857630BCEE9">
    <w:name w:val="839E2FB31CC84CA0AA90AE857630BCEE9"/>
    <w:rsid w:val="00C0064B"/>
    <w:pPr>
      <w:spacing w:after="0" w:line="240" w:lineRule="auto"/>
    </w:pPr>
    <w:rPr>
      <w:rFonts w:ascii="Calibri" w:eastAsia="Calibri" w:hAnsi="Calibri" w:cs="Arial"/>
      <w:sz w:val="18"/>
      <w:szCs w:val="20"/>
    </w:rPr>
  </w:style>
  <w:style w:type="paragraph" w:customStyle="1" w:styleId="D03F5F93C59B4BE58899F9081F287D7A9">
    <w:name w:val="D03F5F93C59B4BE58899F9081F287D7A9"/>
    <w:rsid w:val="00C0064B"/>
    <w:pPr>
      <w:spacing w:after="0" w:line="240" w:lineRule="auto"/>
    </w:pPr>
    <w:rPr>
      <w:rFonts w:ascii="Calibri" w:eastAsia="Calibri" w:hAnsi="Calibri" w:cs="Arial"/>
      <w:sz w:val="18"/>
      <w:szCs w:val="20"/>
    </w:rPr>
  </w:style>
  <w:style w:type="paragraph" w:customStyle="1" w:styleId="6F3D5372039A415EBDF89A6426F217D79">
    <w:name w:val="6F3D5372039A415EBDF89A6426F217D79"/>
    <w:rsid w:val="00C0064B"/>
    <w:pPr>
      <w:spacing w:after="0" w:line="240" w:lineRule="auto"/>
    </w:pPr>
    <w:rPr>
      <w:rFonts w:ascii="Calibri" w:eastAsia="Calibri" w:hAnsi="Calibri" w:cs="Arial"/>
      <w:sz w:val="18"/>
      <w:szCs w:val="20"/>
    </w:rPr>
  </w:style>
  <w:style w:type="paragraph" w:customStyle="1" w:styleId="2566E20DDDE643D0A46B80D0DC8CB3B99">
    <w:name w:val="2566E20DDDE643D0A46B80D0DC8CB3B99"/>
    <w:rsid w:val="00C0064B"/>
    <w:pPr>
      <w:spacing w:after="0" w:line="240" w:lineRule="auto"/>
    </w:pPr>
    <w:rPr>
      <w:rFonts w:ascii="Calibri" w:eastAsia="Calibri" w:hAnsi="Calibri" w:cs="Arial"/>
      <w:sz w:val="18"/>
      <w:szCs w:val="20"/>
    </w:rPr>
  </w:style>
  <w:style w:type="paragraph" w:customStyle="1" w:styleId="E647948EE2D24935A7B0D00C33801B319">
    <w:name w:val="E647948EE2D24935A7B0D00C33801B319"/>
    <w:rsid w:val="00C0064B"/>
    <w:pPr>
      <w:spacing w:after="0" w:line="240" w:lineRule="auto"/>
    </w:pPr>
    <w:rPr>
      <w:rFonts w:ascii="Calibri" w:eastAsia="Calibri" w:hAnsi="Calibri" w:cs="Arial"/>
      <w:sz w:val="18"/>
      <w:szCs w:val="20"/>
    </w:rPr>
  </w:style>
  <w:style w:type="paragraph" w:customStyle="1" w:styleId="BAC4E35B61714F5FB8AB831EC1A8277E9">
    <w:name w:val="BAC4E35B61714F5FB8AB831EC1A8277E9"/>
    <w:rsid w:val="00C0064B"/>
    <w:pPr>
      <w:spacing w:after="0" w:line="240" w:lineRule="auto"/>
    </w:pPr>
    <w:rPr>
      <w:rFonts w:ascii="Calibri" w:eastAsia="Calibri" w:hAnsi="Calibri" w:cs="Arial"/>
      <w:sz w:val="18"/>
      <w:szCs w:val="20"/>
    </w:rPr>
  </w:style>
  <w:style w:type="paragraph" w:customStyle="1" w:styleId="59860772B4C64D5A8E7CA00FB5A592789">
    <w:name w:val="59860772B4C64D5A8E7CA00FB5A592789"/>
    <w:rsid w:val="00C0064B"/>
    <w:pPr>
      <w:spacing w:after="0" w:line="240" w:lineRule="auto"/>
    </w:pPr>
    <w:rPr>
      <w:rFonts w:ascii="Calibri" w:eastAsia="Calibri" w:hAnsi="Calibri" w:cs="Arial"/>
      <w:sz w:val="18"/>
      <w:szCs w:val="20"/>
    </w:rPr>
  </w:style>
  <w:style w:type="paragraph" w:customStyle="1" w:styleId="71FDBA4AA2DD40CBA7A819A9038983179">
    <w:name w:val="71FDBA4AA2DD40CBA7A819A9038983179"/>
    <w:rsid w:val="00C0064B"/>
    <w:pPr>
      <w:spacing w:after="0" w:line="240" w:lineRule="auto"/>
    </w:pPr>
    <w:rPr>
      <w:rFonts w:ascii="Calibri" w:eastAsia="Calibri" w:hAnsi="Calibri" w:cs="Arial"/>
      <w:sz w:val="18"/>
      <w:szCs w:val="20"/>
    </w:rPr>
  </w:style>
  <w:style w:type="paragraph" w:customStyle="1" w:styleId="EB37DAAA158C474F9940FD64C19234039">
    <w:name w:val="EB37DAAA158C474F9940FD64C19234039"/>
    <w:rsid w:val="00C0064B"/>
    <w:pPr>
      <w:spacing w:after="0" w:line="240" w:lineRule="auto"/>
    </w:pPr>
    <w:rPr>
      <w:rFonts w:ascii="Calibri" w:eastAsia="Calibri" w:hAnsi="Calibri" w:cs="Arial"/>
      <w:sz w:val="18"/>
      <w:szCs w:val="20"/>
    </w:rPr>
  </w:style>
  <w:style w:type="paragraph" w:customStyle="1" w:styleId="C082481F3AB24E798304F69DCADF89A89">
    <w:name w:val="C082481F3AB24E798304F69DCADF89A89"/>
    <w:rsid w:val="00C0064B"/>
    <w:pPr>
      <w:spacing w:after="0" w:line="240" w:lineRule="auto"/>
    </w:pPr>
    <w:rPr>
      <w:rFonts w:ascii="Calibri" w:eastAsia="Calibri" w:hAnsi="Calibri" w:cs="Arial"/>
      <w:sz w:val="18"/>
      <w:szCs w:val="20"/>
    </w:rPr>
  </w:style>
  <w:style w:type="paragraph" w:customStyle="1" w:styleId="19F8F69BE5094FCA9BC40D88DAC908CD9">
    <w:name w:val="19F8F69BE5094FCA9BC40D88DAC908CD9"/>
    <w:rsid w:val="00C0064B"/>
    <w:pPr>
      <w:spacing w:after="0" w:line="240" w:lineRule="auto"/>
    </w:pPr>
    <w:rPr>
      <w:rFonts w:ascii="Calibri" w:eastAsia="Calibri" w:hAnsi="Calibri" w:cs="Arial"/>
      <w:sz w:val="18"/>
      <w:szCs w:val="20"/>
    </w:rPr>
  </w:style>
  <w:style w:type="paragraph" w:customStyle="1" w:styleId="43C1DD9F137B46198B880C87A59706269">
    <w:name w:val="43C1DD9F137B46198B880C87A59706269"/>
    <w:rsid w:val="00C0064B"/>
    <w:pPr>
      <w:spacing w:after="0" w:line="240" w:lineRule="auto"/>
    </w:pPr>
    <w:rPr>
      <w:rFonts w:ascii="Calibri" w:eastAsia="Calibri" w:hAnsi="Calibri" w:cs="Arial"/>
      <w:sz w:val="18"/>
      <w:szCs w:val="20"/>
    </w:rPr>
  </w:style>
  <w:style w:type="paragraph" w:customStyle="1" w:styleId="BCED13EDF2AE420DB5E4403ECAE713299">
    <w:name w:val="BCED13EDF2AE420DB5E4403ECAE713299"/>
    <w:rsid w:val="00C0064B"/>
    <w:pPr>
      <w:spacing w:after="0" w:line="240" w:lineRule="auto"/>
    </w:pPr>
    <w:rPr>
      <w:rFonts w:ascii="Calibri" w:eastAsia="Calibri" w:hAnsi="Calibri" w:cs="Arial"/>
      <w:sz w:val="18"/>
      <w:szCs w:val="20"/>
    </w:rPr>
  </w:style>
  <w:style w:type="paragraph" w:customStyle="1" w:styleId="5B6BE82CEDC94C9C85D50F41EE29037B9">
    <w:name w:val="5B6BE82CEDC94C9C85D50F41EE29037B9"/>
    <w:rsid w:val="00C0064B"/>
    <w:pPr>
      <w:spacing w:after="0" w:line="240" w:lineRule="auto"/>
    </w:pPr>
    <w:rPr>
      <w:rFonts w:ascii="Calibri" w:eastAsia="Calibri" w:hAnsi="Calibri" w:cs="Arial"/>
      <w:sz w:val="18"/>
      <w:szCs w:val="20"/>
    </w:rPr>
  </w:style>
  <w:style w:type="paragraph" w:customStyle="1" w:styleId="265B831BE1C04714A4E76C64764A84039">
    <w:name w:val="265B831BE1C04714A4E76C64764A84039"/>
    <w:rsid w:val="00C0064B"/>
    <w:pPr>
      <w:spacing w:after="0" w:line="240" w:lineRule="auto"/>
    </w:pPr>
    <w:rPr>
      <w:rFonts w:ascii="Calibri" w:eastAsia="Calibri" w:hAnsi="Calibri" w:cs="Arial"/>
      <w:sz w:val="18"/>
      <w:szCs w:val="20"/>
    </w:rPr>
  </w:style>
  <w:style w:type="paragraph" w:customStyle="1" w:styleId="C5927483676C4D91A3343CCC9E2747249">
    <w:name w:val="C5927483676C4D91A3343CCC9E2747249"/>
    <w:rsid w:val="00C0064B"/>
    <w:pPr>
      <w:spacing w:after="0" w:line="240" w:lineRule="auto"/>
    </w:pPr>
    <w:rPr>
      <w:rFonts w:ascii="Calibri" w:eastAsia="Calibri" w:hAnsi="Calibri" w:cs="Arial"/>
      <w:sz w:val="18"/>
      <w:szCs w:val="20"/>
    </w:rPr>
  </w:style>
  <w:style w:type="paragraph" w:customStyle="1" w:styleId="063E0B65D6584B0F818E071BFD584B919">
    <w:name w:val="063E0B65D6584B0F818E071BFD584B919"/>
    <w:rsid w:val="00C0064B"/>
    <w:pPr>
      <w:spacing w:after="0" w:line="240" w:lineRule="auto"/>
    </w:pPr>
    <w:rPr>
      <w:rFonts w:ascii="Calibri" w:eastAsia="Calibri" w:hAnsi="Calibri" w:cs="Arial"/>
      <w:sz w:val="18"/>
      <w:szCs w:val="20"/>
    </w:rPr>
  </w:style>
  <w:style w:type="paragraph" w:customStyle="1" w:styleId="C846C02B96C34E669845B45576702E729">
    <w:name w:val="C846C02B96C34E669845B45576702E729"/>
    <w:rsid w:val="00C0064B"/>
    <w:pPr>
      <w:spacing w:after="0" w:line="240" w:lineRule="auto"/>
    </w:pPr>
    <w:rPr>
      <w:rFonts w:ascii="Calibri" w:eastAsia="Calibri" w:hAnsi="Calibri" w:cs="Arial"/>
      <w:sz w:val="18"/>
      <w:szCs w:val="20"/>
    </w:rPr>
  </w:style>
  <w:style w:type="paragraph" w:customStyle="1" w:styleId="426A27828DE2464BBD3EB4D7D62153C79">
    <w:name w:val="426A27828DE2464BBD3EB4D7D62153C79"/>
    <w:rsid w:val="00C0064B"/>
    <w:pPr>
      <w:spacing w:after="0" w:line="240" w:lineRule="auto"/>
    </w:pPr>
    <w:rPr>
      <w:rFonts w:ascii="Calibri" w:eastAsia="Calibri" w:hAnsi="Calibri" w:cs="Arial"/>
      <w:sz w:val="18"/>
      <w:szCs w:val="20"/>
    </w:rPr>
  </w:style>
  <w:style w:type="paragraph" w:customStyle="1" w:styleId="C694070C812D4B479C8174400CB4CD769">
    <w:name w:val="C694070C812D4B479C8174400CB4CD769"/>
    <w:rsid w:val="00C0064B"/>
    <w:pPr>
      <w:spacing w:after="0" w:line="240" w:lineRule="auto"/>
    </w:pPr>
    <w:rPr>
      <w:rFonts w:ascii="Calibri" w:eastAsia="Calibri" w:hAnsi="Calibri" w:cs="Arial"/>
      <w:sz w:val="18"/>
      <w:szCs w:val="20"/>
    </w:rPr>
  </w:style>
  <w:style w:type="paragraph" w:customStyle="1" w:styleId="88DCD71CE4ED4D4B9DB14C78C03842D49">
    <w:name w:val="88DCD71CE4ED4D4B9DB14C78C03842D49"/>
    <w:rsid w:val="00C0064B"/>
    <w:pPr>
      <w:spacing w:after="0" w:line="240" w:lineRule="auto"/>
    </w:pPr>
    <w:rPr>
      <w:rFonts w:ascii="Calibri" w:eastAsia="Calibri" w:hAnsi="Calibri" w:cs="Arial"/>
      <w:sz w:val="18"/>
      <w:szCs w:val="20"/>
    </w:rPr>
  </w:style>
  <w:style w:type="paragraph" w:customStyle="1" w:styleId="FC11318D2C3F45DEAA5EB40E02E70C859">
    <w:name w:val="FC11318D2C3F45DEAA5EB40E02E70C859"/>
    <w:rsid w:val="00C0064B"/>
    <w:pPr>
      <w:spacing w:after="0" w:line="240" w:lineRule="auto"/>
    </w:pPr>
    <w:rPr>
      <w:rFonts w:ascii="Calibri" w:eastAsia="Calibri" w:hAnsi="Calibri" w:cs="Arial"/>
      <w:sz w:val="18"/>
      <w:szCs w:val="20"/>
    </w:rPr>
  </w:style>
  <w:style w:type="paragraph" w:customStyle="1" w:styleId="1D4ED68142CF4AE29A5C1225551EEDC69">
    <w:name w:val="1D4ED68142CF4AE29A5C1225551EEDC69"/>
    <w:rsid w:val="00C0064B"/>
    <w:pPr>
      <w:spacing w:after="0" w:line="240" w:lineRule="auto"/>
    </w:pPr>
    <w:rPr>
      <w:rFonts w:ascii="Calibri" w:eastAsia="Calibri" w:hAnsi="Calibri" w:cs="Arial"/>
      <w:sz w:val="18"/>
      <w:szCs w:val="20"/>
    </w:rPr>
  </w:style>
  <w:style w:type="paragraph" w:customStyle="1" w:styleId="CD05F106A9604EA9AF53586659E14F2C9">
    <w:name w:val="CD05F106A9604EA9AF53586659E14F2C9"/>
    <w:rsid w:val="00C0064B"/>
    <w:pPr>
      <w:spacing w:after="0" w:line="240" w:lineRule="auto"/>
    </w:pPr>
    <w:rPr>
      <w:rFonts w:ascii="Calibri" w:eastAsia="Calibri" w:hAnsi="Calibri" w:cs="Arial"/>
      <w:sz w:val="18"/>
      <w:szCs w:val="20"/>
    </w:rPr>
  </w:style>
  <w:style w:type="paragraph" w:customStyle="1" w:styleId="0C03317173604970A91FBCD1848A6CA19">
    <w:name w:val="0C03317173604970A91FBCD1848A6CA19"/>
    <w:rsid w:val="00C0064B"/>
    <w:pPr>
      <w:spacing w:after="0" w:line="240" w:lineRule="auto"/>
    </w:pPr>
    <w:rPr>
      <w:rFonts w:ascii="Calibri" w:eastAsia="Calibri" w:hAnsi="Calibri" w:cs="Arial"/>
      <w:sz w:val="18"/>
      <w:szCs w:val="20"/>
    </w:rPr>
  </w:style>
  <w:style w:type="paragraph" w:customStyle="1" w:styleId="3540CC3C36D642EA87909499A915BF4A9">
    <w:name w:val="3540CC3C36D642EA87909499A915BF4A9"/>
    <w:rsid w:val="00C0064B"/>
    <w:pPr>
      <w:spacing w:after="0" w:line="240" w:lineRule="auto"/>
    </w:pPr>
    <w:rPr>
      <w:rFonts w:ascii="Calibri" w:eastAsia="Calibri" w:hAnsi="Calibri" w:cs="Arial"/>
      <w:sz w:val="18"/>
      <w:szCs w:val="20"/>
    </w:rPr>
  </w:style>
  <w:style w:type="paragraph" w:customStyle="1" w:styleId="5E46231625794B4D95BA2F7C98885A6B9">
    <w:name w:val="5E46231625794B4D95BA2F7C98885A6B9"/>
    <w:rsid w:val="00C0064B"/>
    <w:pPr>
      <w:spacing w:after="0" w:line="240" w:lineRule="auto"/>
    </w:pPr>
    <w:rPr>
      <w:rFonts w:ascii="Calibri" w:eastAsia="Calibri" w:hAnsi="Calibri" w:cs="Arial"/>
      <w:sz w:val="18"/>
      <w:szCs w:val="20"/>
    </w:rPr>
  </w:style>
  <w:style w:type="paragraph" w:customStyle="1" w:styleId="DF24E81E94F54B9A8B8820C6B2F0E20B9">
    <w:name w:val="DF24E81E94F54B9A8B8820C6B2F0E20B9"/>
    <w:rsid w:val="00C0064B"/>
    <w:pPr>
      <w:spacing w:after="0" w:line="240" w:lineRule="auto"/>
    </w:pPr>
    <w:rPr>
      <w:rFonts w:ascii="Calibri" w:eastAsia="Calibri" w:hAnsi="Calibri" w:cs="Arial"/>
      <w:sz w:val="18"/>
      <w:szCs w:val="20"/>
    </w:rPr>
  </w:style>
  <w:style w:type="paragraph" w:customStyle="1" w:styleId="B85C7B1B065D4EC1B0B64D16D4E057FF9">
    <w:name w:val="B85C7B1B065D4EC1B0B64D16D4E057FF9"/>
    <w:rsid w:val="00C0064B"/>
    <w:pPr>
      <w:spacing w:after="0" w:line="240" w:lineRule="auto"/>
    </w:pPr>
    <w:rPr>
      <w:rFonts w:ascii="Calibri" w:eastAsia="Calibri" w:hAnsi="Calibri" w:cs="Arial"/>
      <w:sz w:val="18"/>
      <w:szCs w:val="20"/>
    </w:rPr>
  </w:style>
  <w:style w:type="paragraph" w:customStyle="1" w:styleId="5A28E79EFCAE495C888928BFA5CC49C89">
    <w:name w:val="5A28E79EFCAE495C888928BFA5CC49C89"/>
    <w:rsid w:val="00C0064B"/>
    <w:pPr>
      <w:spacing w:after="0" w:line="240" w:lineRule="auto"/>
    </w:pPr>
    <w:rPr>
      <w:rFonts w:ascii="Calibri" w:eastAsia="Calibri" w:hAnsi="Calibri" w:cs="Arial"/>
      <w:sz w:val="18"/>
      <w:szCs w:val="20"/>
    </w:rPr>
  </w:style>
  <w:style w:type="paragraph" w:customStyle="1" w:styleId="55A4E7D761DA4817BA901C926C12CA0E9">
    <w:name w:val="55A4E7D761DA4817BA901C926C12CA0E9"/>
    <w:rsid w:val="00C0064B"/>
    <w:pPr>
      <w:spacing w:after="0" w:line="240" w:lineRule="auto"/>
    </w:pPr>
    <w:rPr>
      <w:rFonts w:ascii="Calibri" w:eastAsia="Calibri" w:hAnsi="Calibri" w:cs="Arial"/>
      <w:sz w:val="18"/>
      <w:szCs w:val="20"/>
    </w:rPr>
  </w:style>
  <w:style w:type="paragraph" w:customStyle="1" w:styleId="A493006F51484387A6D1DA044A0DAEA59">
    <w:name w:val="A493006F51484387A6D1DA044A0DAEA59"/>
    <w:rsid w:val="00C0064B"/>
    <w:pPr>
      <w:spacing w:after="0" w:line="240" w:lineRule="auto"/>
    </w:pPr>
    <w:rPr>
      <w:rFonts w:ascii="Calibri" w:eastAsia="Calibri" w:hAnsi="Calibri" w:cs="Arial"/>
      <w:sz w:val="18"/>
      <w:szCs w:val="20"/>
    </w:rPr>
  </w:style>
  <w:style w:type="paragraph" w:customStyle="1" w:styleId="DE8FF45F9C8D44A589226BD44CAE56FF9">
    <w:name w:val="DE8FF45F9C8D44A589226BD44CAE56FF9"/>
    <w:rsid w:val="00C0064B"/>
    <w:pPr>
      <w:spacing w:after="0" w:line="240" w:lineRule="auto"/>
    </w:pPr>
    <w:rPr>
      <w:rFonts w:ascii="Calibri" w:eastAsia="Calibri" w:hAnsi="Calibri" w:cs="Arial"/>
      <w:sz w:val="18"/>
      <w:szCs w:val="20"/>
    </w:rPr>
  </w:style>
  <w:style w:type="paragraph" w:customStyle="1" w:styleId="729A9156864242ABAED61608777704639">
    <w:name w:val="729A9156864242ABAED61608777704639"/>
    <w:rsid w:val="00C0064B"/>
    <w:pPr>
      <w:spacing w:after="0" w:line="240" w:lineRule="auto"/>
    </w:pPr>
    <w:rPr>
      <w:rFonts w:ascii="Calibri" w:eastAsia="Calibri" w:hAnsi="Calibri" w:cs="Arial"/>
      <w:sz w:val="18"/>
      <w:szCs w:val="20"/>
    </w:rPr>
  </w:style>
  <w:style w:type="paragraph" w:customStyle="1" w:styleId="E0EE3B3F3DA945F690E3C76C652BFF599">
    <w:name w:val="E0EE3B3F3DA945F690E3C76C652BFF599"/>
    <w:rsid w:val="00C0064B"/>
    <w:pPr>
      <w:spacing w:after="0" w:line="240" w:lineRule="auto"/>
    </w:pPr>
    <w:rPr>
      <w:rFonts w:ascii="Calibri" w:eastAsia="Calibri" w:hAnsi="Calibri" w:cs="Arial"/>
      <w:sz w:val="18"/>
      <w:szCs w:val="20"/>
    </w:rPr>
  </w:style>
  <w:style w:type="paragraph" w:customStyle="1" w:styleId="180EF26AFB8644ADA5C9838D9F7DF9399">
    <w:name w:val="180EF26AFB8644ADA5C9838D9F7DF9399"/>
    <w:rsid w:val="00C0064B"/>
    <w:pPr>
      <w:spacing w:after="0" w:line="240" w:lineRule="auto"/>
    </w:pPr>
    <w:rPr>
      <w:rFonts w:ascii="Calibri" w:eastAsia="Calibri" w:hAnsi="Calibri" w:cs="Arial"/>
      <w:sz w:val="18"/>
      <w:szCs w:val="20"/>
    </w:rPr>
  </w:style>
  <w:style w:type="paragraph" w:customStyle="1" w:styleId="B2BDABC8FF6E4B6FAE2CCC9060A6CF2E9">
    <w:name w:val="B2BDABC8FF6E4B6FAE2CCC9060A6CF2E9"/>
    <w:rsid w:val="00C0064B"/>
    <w:pPr>
      <w:spacing w:after="0" w:line="240" w:lineRule="auto"/>
    </w:pPr>
    <w:rPr>
      <w:rFonts w:ascii="Calibri" w:eastAsia="Calibri" w:hAnsi="Calibri" w:cs="Arial"/>
      <w:sz w:val="18"/>
      <w:szCs w:val="20"/>
    </w:rPr>
  </w:style>
  <w:style w:type="paragraph" w:customStyle="1" w:styleId="9F0FB2D7BE434118A050B3204BC3D94A9">
    <w:name w:val="9F0FB2D7BE434118A050B3204BC3D94A9"/>
    <w:rsid w:val="00C0064B"/>
    <w:pPr>
      <w:spacing w:after="0" w:line="240" w:lineRule="auto"/>
    </w:pPr>
    <w:rPr>
      <w:rFonts w:ascii="Calibri" w:eastAsia="Calibri" w:hAnsi="Calibri" w:cs="Arial"/>
      <w:sz w:val="18"/>
      <w:szCs w:val="20"/>
    </w:rPr>
  </w:style>
  <w:style w:type="paragraph" w:customStyle="1" w:styleId="9C20C22DDEC24B8995F9B1EC717284329">
    <w:name w:val="9C20C22DDEC24B8995F9B1EC717284329"/>
    <w:rsid w:val="00C0064B"/>
    <w:pPr>
      <w:spacing w:after="0" w:line="240" w:lineRule="auto"/>
    </w:pPr>
    <w:rPr>
      <w:rFonts w:ascii="Calibri" w:eastAsia="Calibri" w:hAnsi="Calibri" w:cs="Arial"/>
      <w:sz w:val="18"/>
      <w:szCs w:val="20"/>
    </w:rPr>
  </w:style>
  <w:style w:type="paragraph" w:customStyle="1" w:styleId="01F3622FF1534859B08F99FAA0948C489">
    <w:name w:val="01F3622FF1534859B08F99FAA0948C489"/>
    <w:rsid w:val="00C0064B"/>
    <w:pPr>
      <w:spacing w:after="0" w:line="240" w:lineRule="auto"/>
    </w:pPr>
    <w:rPr>
      <w:rFonts w:ascii="Calibri" w:eastAsia="Calibri" w:hAnsi="Calibri" w:cs="Arial"/>
      <w:sz w:val="18"/>
      <w:szCs w:val="20"/>
    </w:rPr>
  </w:style>
  <w:style w:type="paragraph" w:customStyle="1" w:styleId="9AED099FAA2E418780E80BB943C7E0229">
    <w:name w:val="9AED099FAA2E418780E80BB943C7E0229"/>
    <w:rsid w:val="00C0064B"/>
    <w:pPr>
      <w:spacing w:after="0" w:line="240" w:lineRule="auto"/>
    </w:pPr>
    <w:rPr>
      <w:rFonts w:ascii="Calibri" w:eastAsia="Calibri" w:hAnsi="Calibri" w:cs="Arial"/>
      <w:sz w:val="18"/>
      <w:szCs w:val="20"/>
    </w:rPr>
  </w:style>
  <w:style w:type="paragraph" w:customStyle="1" w:styleId="58A0B4AA76B942E6B65B932A99A358B59">
    <w:name w:val="58A0B4AA76B942E6B65B932A99A358B59"/>
    <w:rsid w:val="00C0064B"/>
    <w:pPr>
      <w:spacing w:after="0" w:line="240" w:lineRule="auto"/>
    </w:pPr>
    <w:rPr>
      <w:rFonts w:ascii="Calibri" w:eastAsia="Calibri" w:hAnsi="Calibri" w:cs="Arial"/>
      <w:sz w:val="18"/>
      <w:szCs w:val="20"/>
    </w:rPr>
  </w:style>
  <w:style w:type="paragraph" w:customStyle="1" w:styleId="6ADB23F9BDEB4EC68F0F322C1FAD3AAC9">
    <w:name w:val="6ADB23F9BDEB4EC68F0F322C1FAD3AAC9"/>
    <w:rsid w:val="00C0064B"/>
    <w:pPr>
      <w:spacing w:after="0" w:line="240" w:lineRule="auto"/>
    </w:pPr>
    <w:rPr>
      <w:rFonts w:ascii="Calibri" w:eastAsia="Calibri" w:hAnsi="Calibri" w:cs="Arial"/>
      <w:sz w:val="18"/>
      <w:szCs w:val="20"/>
    </w:rPr>
  </w:style>
  <w:style w:type="paragraph" w:customStyle="1" w:styleId="DBD9145F1EF749698C2BA5EB298FF2A79">
    <w:name w:val="DBD9145F1EF749698C2BA5EB298FF2A79"/>
    <w:rsid w:val="00C0064B"/>
    <w:pPr>
      <w:spacing w:after="0" w:line="240" w:lineRule="auto"/>
    </w:pPr>
    <w:rPr>
      <w:rFonts w:ascii="Calibri" w:eastAsia="Calibri" w:hAnsi="Calibri" w:cs="Arial"/>
      <w:sz w:val="18"/>
      <w:szCs w:val="20"/>
    </w:rPr>
  </w:style>
  <w:style w:type="paragraph" w:customStyle="1" w:styleId="538440534428477482EC6725C6247EA79">
    <w:name w:val="538440534428477482EC6725C6247EA79"/>
    <w:rsid w:val="00C0064B"/>
    <w:pPr>
      <w:spacing w:after="0" w:line="240" w:lineRule="auto"/>
    </w:pPr>
    <w:rPr>
      <w:rFonts w:ascii="Calibri" w:eastAsia="Calibri" w:hAnsi="Calibri" w:cs="Arial"/>
      <w:sz w:val="18"/>
      <w:szCs w:val="20"/>
    </w:rPr>
  </w:style>
  <w:style w:type="paragraph" w:customStyle="1" w:styleId="F2BB7E55D57444F9AD3437FAFAB9ABFE9">
    <w:name w:val="F2BB7E55D57444F9AD3437FAFAB9ABFE9"/>
    <w:rsid w:val="00C0064B"/>
    <w:pPr>
      <w:spacing w:after="0" w:line="240" w:lineRule="auto"/>
    </w:pPr>
    <w:rPr>
      <w:rFonts w:ascii="Calibri" w:eastAsia="Calibri" w:hAnsi="Calibri" w:cs="Arial"/>
      <w:sz w:val="18"/>
      <w:szCs w:val="20"/>
    </w:rPr>
  </w:style>
  <w:style w:type="paragraph" w:customStyle="1" w:styleId="4D4AD04EB62F41B99C7C7860F08038B89">
    <w:name w:val="4D4AD04EB62F41B99C7C7860F08038B89"/>
    <w:rsid w:val="00C0064B"/>
    <w:pPr>
      <w:spacing w:after="0" w:line="240" w:lineRule="auto"/>
    </w:pPr>
    <w:rPr>
      <w:rFonts w:ascii="Calibri" w:eastAsia="Calibri" w:hAnsi="Calibri" w:cs="Arial"/>
      <w:sz w:val="18"/>
      <w:szCs w:val="20"/>
    </w:rPr>
  </w:style>
  <w:style w:type="paragraph" w:customStyle="1" w:styleId="771FBAB5A94E4F2EB6E7A5D799AFB1439">
    <w:name w:val="771FBAB5A94E4F2EB6E7A5D799AFB1439"/>
    <w:rsid w:val="00C0064B"/>
    <w:pPr>
      <w:spacing w:after="0" w:line="240" w:lineRule="auto"/>
    </w:pPr>
    <w:rPr>
      <w:rFonts w:ascii="Calibri" w:eastAsia="Calibri" w:hAnsi="Calibri" w:cs="Arial"/>
      <w:sz w:val="18"/>
      <w:szCs w:val="20"/>
    </w:rPr>
  </w:style>
  <w:style w:type="paragraph" w:customStyle="1" w:styleId="EE50DD24A4114BE1A9315567038346C29">
    <w:name w:val="EE50DD24A4114BE1A9315567038346C29"/>
    <w:rsid w:val="00C0064B"/>
    <w:pPr>
      <w:spacing w:after="0" w:line="240" w:lineRule="auto"/>
    </w:pPr>
    <w:rPr>
      <w:rFonts w:ascii="Calibri" w:eastAsia="Calibri" w:hAnsi="Calibri" w:cs="Arial"/>
      <w:sz w:val="18"/>
      <w:szCs w:val="20"/>
    </w:rPr>
  </w:style>
  <w:style w:type="paragraph" w:customStyle="1" w:styleId="44A3EBBBD7AA4F47B80C3D015A74E6E79">
    <w:name w:val="44A3EBBBD7AA4F47B80C3D015A74E6E79"/>
    <w:rsid w:val="00C0064B"/>
    <w:pPr>
      <w:spacing w:after="0" w:line="240" w:lineRule="auto"/>
    </w:pPr>
    <w:rPr>
      <w:rFonts w:ascii="Calibri" w:eastAsia="Calibri" w:hAnsi="Calibri" w:cs="Arial"/>
      <w:sz w:val="18"/>
      <w:szCs w:val="20"/>
    </w:rPr>
  </w:style>
  <w:style w:type="paragraph" w:customStyle="1" w:styleId="EA9BAA64C79C470AA920CA5E5230B5949">
    <w:name w:val="EA9BAA64C79C470AA920CA5E5230B5949"/>
    <w:rsid w:val="00C0064B"/>
    <w:pPr>
      <w:spacing w:after="0" w:line="240" w:lineRule="auto"/>
    </w:pPr>
    <w:rPr>
      <w:rFonts w:ascii="Calibri" w:eastAsia="Calibri" w:hAnsi="Calibri" w:cs="Arial"/>
      <w:sz w:val="18"/>
      <w:szCs w:val="20"/>
    </w:rPr>
  </w:style>
  <w:style w:type="paragraph" w:customStyle="1" w:styleId="74F699AFB9074E8BBBEFE3C901DABD389">
    <w:name w:val="74F699AFB9074E8BBBEFE3C901DABD389"/>
    <w:rsid w:val="00C0064B"/>
    <w:pPr>
      <w:spacing w:after="0" w:line="240" w:lineRule="auto"/>
    </w:pPr>
    <w:rPr>
      <w:rFonts w:ascii="Calibri" w:eastAsia="Calibri" w:hAnsi="Calibri" w:cs="Arial"/>
      <w:sz w:val="18"/>
      <w:szCs w:val="20"/>
    </w:rPr>
  </w:style>
  <w:style w:type="paragraph" w:customStyle="1" w:styleId="EE797E721E5549208399DE99C4D699B59">
    <w:name w:val="EE797E721E5549208399DE99C4D699B59"/>
    <w:rsid w:val="00C0064B"/>
    <w:pPr>
      <w:spacing w:after="0" w:line="240" w:lineRule="auto"/>
    </w:pPr>
    <w:rPr>
      <w:rFonts w:ascii="Calibri" w:eastAsia="Calibri" w:hAnsi="Calibri" w:cs="Arial"/>
      <w:sz w:val="18"/>
      <w:szCs w:val="20"/>
    </w:rPr>
  </w:style>
  <w:style w:type="paragraph" w:customStyle="1" w:styleId="78B2CD488D7F4C099F9F28184D01944C9">
    <w:name w:val="78B2CD488D7F4C099F9F28184D01944C9"/>
    <w:rsid w:val="00C0064B"/>
    <w:pPr>
      <w:spacing w:after="0" w:line="240" w:lineRule="auto"/>
    </w:pPr>
    <w:rPr>
      <w:rFonts w:ascii="Calibri" w:eastAsia="Calibri" w:hAnsi="Calibri" w:cs="Arial"/>
      <w:sz w:val="18"/>
      <w:szCs w:val="20"/>
    </w:rPr>
  </w:style>
  <w:style w:type="paragraph" w:customStyle="1" w:styleId="FC28E24D2AB94B0AA58BF7F1D50DF19C">
    <w:name w:val="FC28E24D2AB94B0AA58BF7F1D50DF19C"/>
    <w:rsid w:val="00DE00A9"/>
  </w:style>
  <w:style w:type="paragraph" w:customStyle="1" w:styleId="E452924D6B804CC5997963756AAA216B">
    <w:name w:val="E452924D6B804CC5997963756AAA216B"/>
    <w:rsid w:val="00DE00A9"/>
  </w:style>
  <w:style w:type="paragraph" w:customStyle="1" w:styleId="B86461752D254639A78F06484408F237">
    <w:name w:val="B86461752D254639A78F06484408F237"/>
    <w:rsid w:val="00DE00A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Professional Risks">
      <a:dk1>
        <a:srgbClr val="230871"/>
      </a:dk1>
      <a:lt1>
        <a:srgbClr val="FFFFFF"/>
      </a:lt1>
      <a:dk2>
        <a:srgbClr val="000F9F"/>
      </a:dk2>
      <a:lt2>
        <a:srgbClr val="B7BEFF"/>
      </a:lt2>
      <a:accent1>
        <a:srgbClr val="000F9F"/>
      </a:accent1>
      <a:accent2>
        <a:srgbClr val="7F2596"/>
      </a:accent2>
      <a:accent3>
        <a:srgbClr val="FF9E18"/>
      </a:accent3>
      <a:accent4>
        <a:srgbClr val="00AAC0"/>
      </a:accent4>
      <a:accent5>
        <a:srgbClr val="CF3339"/>
      </a:accent5>
      <a:accent6>
        <a:srgbClr val="3DAE2B"/>
      </a:accent6>
      <a:hlink>
        <a:srgbClr val="000F9F"/>
      </a:hlink>
      <a:folHlink>
        <a:srgbClr val="00AAC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79A83A-BDBF-4C57-896A-41A9340E4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Chase NB SME OP Fixed Site Pollution Liability Short Proposal v2.dotx</Template>
  <TotalTime>0</TotalTime>
  <Pages>11</Pages>
  <Words>2616</Words>
  <Characters>14916</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Manager>Hannah Nowak</Manager>
  <Company/>
  <LinksUpToDate>false</LinksUpToDate>
  <CharactersWithSpaces>17498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Chase professional risks - NB SME OP Fixed Site Pollution Liability Short Proposal</dc:subject>
  <dc:creator>Hannah Nowak</dc:creator>
  <cp:keywords/>
  <dc:description>rebranded v2</dc:description>
  <cp:lastModifiedBy>Richard Van Velzen</cp:lastModifiedBy>
  <cp:revision>2</cp:revision>
  <cp:lastPrinted>2023-11-15T00:23:00Z</cp:lastPrinted>
  <dcterms:created xsi:type="dcterms:W3CDTF">2024-04-08T07:22:00Z</dcterms:created>
  <dcterms:modified xsi:type="dcterms:W3CDTF">2024-04-08T07:22:00Z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Checked-In</vt:lpwstr>
  </property>
</Properties>
</file>