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87AC1" w14:textId="77777777" w:rsidR="00EF5EC4" w:rsidRPr="00445597" w:rsidRDefault="00EF5EC4" w:rsidP="00A96F0E">
      <w:pPr>
        <w:pStyle w:val="Rubrik2"/>
        <w:spacing w:after="120"/>
        <w:rPr>
          <w:rFonts w:ascii="Arial Nova Light" w:hAnsi="Arial Nova Light"/>
          <w:b w:val="0"/>
          <w:sz w:val="28"/>
          <w:szCs w:val="28"/>
          <w:lang w:eastAsia="sv-SE"/>
        </w:rPr>
      </w:pPr>
      <w:r w:rsidRPr="00A25821">
        <w:rPr>
          <w:rFonts w:ascii="Arial Nova Light" w:hAnsi="Arial Nova Light"/>
          <w:b w:val="0"/>
          <w:color w:val="0D0D0D" w:themeColor="text1" w:themeTint="F2"/>
          <w:sz w:val="28"/>
          <w:szCs w:val="28"/>
          <w:lang w:eastAsia="sv-SE"/>
        </w:rPr>
        <w:t>Röntgenremiss</w:t>
      </w:r>
    </w:p>
    <w:p w14:paraId="4EB9E287" w14:textId="77777777" w:rsidR="00EF5EC4" w:rsidRDefault="00EF5EC4" w:rsidP="00A96F0E">
      <w:pPr>
        <w:shd w:val="clear" w:color="auto" w:fill="FFFFFF"/>
        <w:tabs>
          <w:tab w:val="num" w:pos="720"/>
        </w:tabs>
        <w:spacing w:after="0" w:line="240" w:lineRule="auto"/>
        <w:outlineLvl w:val="1"/>
        <w:rPr>
          <w:rFonts w:ascii="Arial Nova Light" w:hAnsi="Arial Nova Light" w:cstheme="majorHAnsi"/>
          <w:lang w:eastAsia="sv-SE"/>
        </w:rPr>
      </w:pPr>
      <w:r>
        <w:rPr>
          <w:rFonts w:ascii="Arial Nova Light" w:hAnsi="Arial Nova Light" w:cstheme="majorHAnsi"/>
          <w:lang w:eastAsia="sv-SE"/>
        </w:rPr>
        <w:t xml:space="preserve">Ersta diakoni </w:t>
      </w:r>
    </w:p>
    <w:p w14:paraId="4C343986" w14:textId="77777777" w:rsidR="00EF5EC4" w:rsidRDefault="00EF5EC4" w:rsidP="00A96F0E">
      <w:pPr>
        <w:shd w:val="clear" w:color="auto" w:fill="FFFFFF"/>
        <w:tabs>
          <w:tab w:val="num" w:pos="720"/>
        </w:tabs>
        <w:spacing w:after="0" w:line="240" w:lineRule="auto"/>
        <w:outlineLvl w:val="1"/>
        <w:rPr>
          <w:rFonts w:ascii="Arial Nova Light" w:hAnsi="Arial Nova Light" w:cstheme="majorHAnsi"/>
          <w:lang w:eastAsia="sv-SE"/>
        </w:rPr>
      </w:pPr>
      <w:r>
        <w:rPr>
          <w:rFonts w:ascii="Arial Nova Light" w:hAnsi="Arial Nova Light" w:cstheme="majorHAnsi"/>
          <w:lang w:eastAsia="sv-SE"/>
        </w:rPr>
        <w:t xml:space="preserve">Röntgenkliniken Ersta sjukhus </w:t>
      </w:r>
    </w:p>
    <w:p w14:paraId="0A8FAA6A" w14:textId="77777777" w:rsidR="00EF5EC4" w:rsidRDefault="00EF5EC4" w:rsidP="00A96F0E">
      <w:pPr>
        <w:shd w:val="clear" w:color="auto" w:fill="FFFFFF" w:themeFill="background2"/>
        <w:tabs>
          <w:tab w:val="num" w:pos="720"/>
        </w:tabs>
        <w:spacing w:after="0" w:line="240" w:lineRule="auto"/>
        <w:outlineLvl w:val="1"/>
        <w:rPr>
          <w:rFonts w:ascii="Arial Nova Light" w:hAnsi="Arial Nova Light" w:cstheme="majorBidi"/>
          <w:lang w:eastAsia="sv-SE"/>
        </w:rPr>
      </w:pPr>
      <w:r w:rsidRPr="48AFC9A4">
        <w:rPr>
          <w:rFonts w:ascii="Arial Nova Light" w:hAnsi="Arial Nova Light" w:cstheme="majorBidi"/>
          <w:lang w:eastAsia="sv-SE"/>
        </w:rPr>
        <w:t>Box 4619</w:t>
      </w:r>
    </w:p>
    <w:p w14:paraId="44896B17" w14:textId="77777777" w:rsidR="00EF5EC4" w:rsidRDefault="00EF5EC4" w:rsidP="00A96F0E">
      <w:pPr>
        <w:shd w:val="clear" w:color="auto" w:fill="FFFFFF"/>
        <w:tabs>
          <w:tab w:val="num" w:pos="720"/>
        </w:tabs>
        <w:spacing w:after="0" w:line="240" w:lineRule="auto"/>
        <w:outlineLvl w:val="1"/>
        <w:rPr>
          <w:rFonts w:ascii="Arial Nova Light" w:hAnsi="Arial Nova Light" w:cstheme="majorHAnsi"/>
          <w:lang w:eastAsia="sv-SE"/>
        </w:rPr>
      </w:pPr>
      <w:r>
        <w:rPr>
          <w:rFonts w:ascii="Arial Nova Light" w:hAnsi="Arial Nova Light" w:cstheme="majorHAnsi"/>
          <w:lang w:eastAsia="sv-SE"/>
        </w:rPr>
        <w:t>116 91 Stockholm</w:t>
      </w:r>
    </w:p>
    <w:p w14:paraId="66DE2F3D" w14:textId="77777777" w:rsidR="00EF5EC4" w:rsidRPr="00EC1B96" w:rsidRDefault="00EF5EC4" w:rsidP="00EF5EC4">
      <w:pPr>
        <w:shd w:val="clear" w:color="auto" w:fill="FFFFFF"/>
        <w:tabs>
          <w:tab w:val="num" w:pos="720"/>
        </w:tabs>
        <w:spacing w:after="0" w:line="240" w:lineRule="auto"/>
        <w:outlineLvl w:val="1"/>
        <w:rPr>
          <w:rFonts w:ascii="Arial Nova Light" w:hAnsi="Arial Nova Light" w:cstheme="majorHAnsi"/>
          <w:lang w:eastAsia="sv-SE"/>
        </w:rPr>
      </w:pPr>
      <w:r>
        <w:rPr>
          <w:rFonts w:ascii="Arial Nova Light" w:hAnsi="Arial Nova Light" w:cstheme="majorHAnsi"/>
          <w:lang w:eastAsia="sv-SE"/>
        </w:rPr>
        <w:t>Fax 08-50 70 33 00</w:t>
      </w:r>
    </w:p>
    <w:tbl>
      <w:tblPr>
        <w:tblStyle w:val="Tabellrutnt"/>
        <w:tblW w:w="9230" w:type="dxa"/>
        <w:jc w:val="center"/>
        <w:tblLook w:val="04A0" w:firstRow="1" w:lastRow="0" w:firstColumn="1" w:lastColumn="0" w:noHBand="0" w:noVBand="1"/>
      </w:tblPr>
      <w:tblGrid>
        <w:gridCol w:w="4106"/>
        <w:gridCol w:w="5124"/>
      </w:tblGrid>
      <w:tr w:rsidR="008A2349" w:rsidRPr="005210D8" w14:paraId="7BED10E4" w14:textId="77777777" w:rsidTr="001B3274">
        <w:trPr>
          <w:trHeight w:val="734"/>
          <w:jc w:val="center"/>
        </w:trPr>
        <w:tc>
          <w:tcPr>
            <w:tcW w:w="4106" w:type="dxa"/>
          </w:tcPr>
          <w:p w14:paraId="38AF92A0" w14:textId="2B748176" w:rsidR="008A2349" w:rsidRPr="00EC1B96" w:rsidRDefault="008A2349" w:rsidP="00C0057D">
            <w:pPr>
              <w:spacing w:before="60" w:after="360" w:line="240" w:lineRule="auto"/>
              <w:rPr>
                <w:rFonts w:ascii="Arial Nova Light" w:hAnsi="Arial Nova Light" w:cs="Arial"/>
                <w:sz w:val="20"/>
                <w:szCs w:val="20"/>
              </w:rPr>
            </w:pPr>
            <w:r w:rsidRPr="00EC1B96">
              <w:rPr>
                <w:rFonts w:ascii="Arial Nova Light" w:hAnsi="Arial Nova Light" w:cs="Arial"/>
                <w:sz w:val="20"/>
                <w:szCs w:val="20"/>
              </w:rPr>
              <w:t>Patientens person-/reservnummer</w:t>
            </w:r>
          </w:p>
        </w:tc>
        <w:tc>
          <w:tcPr>
            <w:tcW w:w="5124" w:type="dxa"/>
            <w:vMerge w:val="restart"/>
          </w:tcPr>
          <w:p w14:paraId="4FE27C7A" w14:textId="6E233696" w:rsidR="008A2349" w:rsidRPr="00EC1B96" w:rsidRDefault="008A2349" w:rsidP="00C0057D">
            <w:pPr>
              <w:spacing w:before="60" w:after="0" w:line="240" w:lineRule="auto"/>
              <w:rPr>
                <w:rFonts w:ascii="Arial Nova Light" w:hAnsi="Arial Nova Light" w:cs="Arial"/>
                <w:sz w:val="20"/>
                <w:szCs w:val="20"/>
              </w:rPr>
            </w:pPr>
            <w:r>
              <w:rPr>
                <w:rFonts w:ascii="Arial Nova Light" w:hAnsi="Arial Nova Light" w:cs="Arial"/>
                <w:sz w:val="20"/>
                <w:szCs w:val="20"/>
              </w:rPr>
              <w:t>Inför eventuell undersökning</w:t>
            </w:r>
            <w:r w:rsidRPr="00EC1B96">
              <w:rPr>
                <w:rFonts w:ascii="Arial Nova Light" w:hAnsi="Arial Nova Light" w:cs="Arial"/>
                <w:sz w:val="20"/>
                <w:szCs w:val="20"/>
              </w:rPr>
              <w:t xml:space="preserve"> som kräver</w:t>
            </w:r>
            <w:r w:rsidRPr="00EC1B96">
              <w:rPr>
                <w:rFonts w:ascii="Arial Nova Light" w:hAnsi="Arial Nova Light" w:cs="Arial"/>
                <w:b/>
                <w:sz w:val="20"/>
                <w:szCs w:val="20"/>
              </w:rPr>
              <w:t xml:space="preserve"> </w:t>
            </w:r>
            <w:r w:rsidRPr="008A2349">
              <w:rPr>
                <w:rFonts w:ascii="Arial Nova Light" w:hAnsi="Arial Nova Light" w:cs="Arial"/>
                <w:bCs/>
                <w:sz w:val="20"/>
                <w:szCs w:val="20"/>
              </w:rPr>
              <w:t>kontrastmedel,</w:t>
            </w:r>
            <w:r w:rsidRPr="00EC1B96">
              <w:rPr>
                <w:rFonts w:ascii="Arial Nova Light" w:hAnsi="Arial Nova Light" w:cs="Arial"/>
                <w:b/>
                <w:sz w:val="20"/>
                <w:szCs w:val="20"/>
              </w:rPr>
              <w:t xml:space="preserve"> </w:t>
            </w:r>
            <w:r w:rsidRPr="00EC1B96">
              <w:rPr>
                <w:rFonts w:ascii="Arial Nova Light" w:hAnsi="Arial Nova Light" w:cs="Arial"/>
                <w:bCs/>
                <w:sz w:val="20"/>
                <w:szCs w:val="20"/>
              </w:rPr>
              <w:t xml:space="preserve">vänligen </w:t>
            </w:r>
            <w:r w:rsidRPr="00EC1B96">
              <w:rPr>
                <w:rFonts w:ascii="Arial Nova Light" w:hAnsi="Arial Nova Light" w:cs="Arial"/>
                <w:sz w:val="20"/>
                <w:szCs w:val="20"/>
              </w:rPr>
              <w:t>besvara frågor nedan</w:t>
            </w:r>
          </w:p>
          <w:tbl>
            <w:tblPr>
              <w:tblStyle w:val="Tabellrutnt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2732"/>
              <w:gridCol w:w="728"/>
              <w:gridCol w:w="1405"/>
            </w:tblGrid>
            <w:tr w:rsidR="008A2349" w:rsidRPr="00EC1B96" w14:paraId="5978AE70" w14:textId="77777777" w:rsidTr="001B3274">
              <w:tc>
                <w:tcPr>
                  <w:tcW w:w="2732" w:type="dxa"/>
                  <w:shd w:val="clear" w:color="auto" w:fill="D9D9D9" w:themeFill="background1" w:themeFillShade="D9"/>
                </w:tcPr>
                <w:p w14:paraId="3ECE29BD" w14:textId="77777777" w:rsidR="008A2349" w:rsidRPr="00EC1B96" w:rsidRDefault="008A2349" w:rsidP="008A2349">
                  <w:pPr>
                    <w:spacing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8" w:type="dxa"/>
                  <w:shd w:val="clear" w:color="auto" w:fill="D9D9D9" w:themeFill="background1" w:themeFillShade="D9"/>
                </w:tcPr>
                <w:p w14:paraId="06241433" w14:textId="77777777" w:rsidR="008A2349" w:rsidRPr="00EC1B96" w:rsidRDefault="008A2349" w:rsidP="008A2349">
                  <w:pPr>
                    <w:spacing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  <w:r w:rsidRPr="00EC1B96">
                    <w:rPr>
                      <w:rFonts w:ascii="Arial Nova Light" w:hAnsi="Arial Nova Light" w:cs="Arial"/>
                      <w:sz w:val="20"/>
                      <w:szCs w:val="20"/>
                    </w:rPr>
                    <w:t>Ja</w:t>
                  </w:r>
                </w:p>
              </w:tc>
              <w:tc>
                <w:tcPr>
                  <w:tcW w:w="1405" w:type="dxa"/>
                  <w:shd w:val="clear" w:color="auto" w:fill="D9D9D9" w:themeFill="background1" w:themeFillShade="D9"/>
                </w:tcPr>
                <w:p w14:paraId="3127A884" w14:textId="77777777" w:rsidR="008A2349" w:rsidRPr="00EC1B96" w:rsidRDefault="008A2349" w:rsidP="008A2349">
                  <w:pPr>
                    <w:spacing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  <w:r w:rsidRPr="00EC1B96">
                    <w:rPr>
                      <w:rFonts w:ascii="Arial Nova Light" w:hAnsi="Arial Nova Light" w:cs="Arial"/>
                      <w:sz w:val="20"/>
                      <w:szCs w:val="20"/>
                    </w:rPr>
                    <w:t>Nej</w:t>
                  </w:r>
                </w:p>
              </w:tc>
            </w:tr>
            <w:tr w:rsidR="008A2349" w:rsidRPr="00EC1B96" w14:paraId="507B2DA1" w14:textId="77777777" w:rsidTr="001B3274">
              <w:tc>
                <w:tcPr>
                  <w:tcW w:w="2732" w:type="dxa"/>
                </w:tcPr>
                <w:p w14:paraId="37F7E802" w14:textId="555982A2" w:rsidR="008A2349" w:rsidRPr="00EC1B96" w:rsidRDefault="008A2349" w:rsidP="008A2349">
                  <w:pPr>
                    <w:spacing w:before="60"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  <w:r>
                    <w:rPr>
                      <w:rFonts w:ascii="Arial Nova Light" w:hAnsi="Arial Nova Light" w:cs="Arial"/>
                      <w:sz w:val="20"/>
                      <w:szCs w:val="20"/>
                    </w:rPr>
                    <w:t>Har patienten reagerat på kontrastmedel tidigare?</w:t>
                  </w:r>
                </w:p>
              </w:tc>
              <w:tc>
                <w:tcPr>
                  <w:tcW w:w="728" w:type="dxa"/>
                </w:tcPr>
                <w:p w14:paraId="3C8C75B0" w14:textId="77777777" w:rsidR="008A2349" w:rsidRPr="00EC1B96" w:rsidRDefault="008A2349" w:rsidP="008A2349">
                  <w:pPr>
                    <w:spacing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</w:tcPr>
                <w:p w14:paraId="738BAD10" w14:textId="77777777" w:rsidR="008A2349" w:rsidRPr="00EC1B96" w:rsidRDefault="008A2349" w:rsidP="008A2349">
                  <w:pPr>
                    <w:spacing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</w:p>
              </w:tc>
            </w:tr>
            <w:tr w:rsidR="008A2349" w:rsidRPr="00EC1B96" w14:paraId="79FBC34E" w14:textId="77777777" w:rsidTr="001B3274">
              <w:tc>
                <w:tcPr>
                  <w:tcW w:w="2732" w:type="dxa"/>
                </w:tcPr>
                <w:p w14:paraId="05C8DA67" w14:textId="77777777" w:rsidR="008A2349" w:rsidRPr="00EC1B96" w:rsidRDefault="008A2349" w:rsidP="008A2349">
                  <w:pPr>
                    <w:spacing w:before="60"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  <w:r w:rsidRPr="00EC1B96">
                    <w:rPr>
                      <w:rFonts w:ascii="Arial Nova Light" w:hAnsi="Arial Nova Light" w:cs="Arial"/>
                      <w:sz w:val="20"/>
                      <w:szCs w:val="20"/>
                    </w:rPr>
                    <w:t>Är patienten njursjuk eller diabetiker?</w:t>
                  </w:r>
                </w:p>
              </w:tc>
              <w:tc>
                <w:tcPr>
                  <w:tcW w:w="728" w:type="dxa"/>
                </w:tcPr>
                <w:p w14:paraId="056F617C" w14:textId="77777777" w:rsidR="008A2349" w:rsidRPr="00EC1B96" w:rsidRDefault="008A2349" w:rsidP="008A2349">
                  <w:pPr>
                    <w:spacing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</w:tcPr>
                <w:p w14:paraId="1CFB9124" w14:textId="77777777" w:rsidR="008A2349" w:rsidRPr="00EC1B96" w:rsidRDefault="008A2349" w:rsidP="008A2349">
                  <w:pPr>
                    <w:spacing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</w:p>
              </w:tc>
            </w:tr>
            <w:tr w:rsidR="008A2349" w:rsidRPr="00EC1B96" w14:paraId="05437C90" w14:textId="77777777" w:rsidTr="001B3274">
              <w:tc>
                <w:tcPr>
                  <w:tcW w:w="2732" w:type="dxa"/>
                </w:tcPr>
                <w:p w14:paraId="4A806E23" w14:textId="77777777" w:rsidR="008A2349" w:rsidRPr="00EC1B96" w:rsidRDefault="008A2349" w:rsidP="008A2349">
                  <w:pPr>
                    <w:spacing w:before="60"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  <w:r w:rsidRPr="00EC1B96">
                    <w:rPr>
                      <w:rFonts w:ascii="Arial Nova Light" w:hAnsi="Arial Nova Light" w:cs="Arial"/>
                      <w:sz w:val="20"/>
                      <w:szCs w:val="20"/>
                    </w:rPr>
                    <w:t xml:space="preserve">Använder patienten </w:t>
                  </w:r>
                  <w:proofErr w:type="spellStart"/>
                  <w:r w:rsidRPr="00EC1B96">
                    <w:rPr>
                      <w:rFonts w:ascii="Arial Nova Light" w:hAnsi="Arial Nova Light" w:cs="Arial"/>
                      <w:sz w:val="20"/>
                      <w:szCs w:val="20"/>
                    </w:rPr>
                    <w:t>metformin</w:t>
                  </w:r>
                  <w:proofErr w:type="spellEnd"/>
                  <w:r w:rsidRPr="00EC1B96">
                    <w:rPr>
                      <w:rFonts w:ascii="Arial Nova Light" w:hAnsi="Arial Nova Light" w:cs="Arial"/>
                      <w:sz w:val="20"/>
                      <w:szCs w:val="20"/>
                    </w:rPr>
                    <w:t>?</w:t>
                  </w:r>
                </w:p>
              </w:tc>
              <w:tc>
                <w:tcPr>
                  <w:tcW w:w="728" w:type="dxa"/>
                </w:tcPr>
                <w:p w14:paraId="3C0E16A6" w14:textId="77777777" w:rsidR="008A2349" w:rsidRPr="00EC1B96" w:rsidRDefault="008A2349" w:rsidP="008A2349">
                  <w:pPr>
                    <w:spacing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</w:tcPr>
                <w:p w14:paraId="0387A14B" w14:textId="77777777" w:rsidR="008A2349" w:rsidRPr="00EC1B96" w:rsidRDefault="008A2349" w:rsidP="008A2349">
                  <w:pPr>
                    <w:spacing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</w:p>
              </w:tc>
            </w:tr>
            <w:tr w:rsidR="008A2349" w:rsidRPr="00EC1B96" w14:paraId="198CE4CC" w14:textId="77777777" w:rsidTr="001B3274">
              <w:tc>
                <w:tcPr>
                  <w:tcW w:w="2732" w:type="dxa"/>
                </w:tcPr>
                <w:p w14:paraId="090E4A47" w14:textId="77777777" w:rsidR="008A2349" w:rsidRPr="00EC1B96" w:rsidRDefault="008A2349" w:rsidP="008A2349">
                  <w:pPr>
                    <w:spacing w:before="60"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  <w:r w:rsidRPr="00EC1B96">
                    <w:rPr>
                      <w:rFonts w:ascii="Arial Nova Light" w:hAnsi="Arial Nova Light" w:cs="Arial"/>
                      <w:sz w:val="20"/>
                      <w:szCs w:val="20"/>
                    </w:rPr>
                    <w:t xml:space="preserve">Har patienten </w:t>
                  </w:r>
                  <w:proofErr w:type="spellStart"/>
                  <w:r w:rsidRPr="00EC1B96">
                    <w:rPr>
                      <w:rFonts w:ascii="Arial Nova Light" w:hAnsi="Arial Nova Light" w:cs="Arial"/>
                      <w:sz w:val="20"/>
                      <w:szCs w:val="20"/>
                    </w:rPr>
                    <w:t>Myastenia</w:t>
                  </w:r>
                  <w:proofErr w:type="spellEnd"/>
                  <w:r w:rsidRPr="00EC1B96">
                    <w:rPr>
                      <w:rFonts w:ascii="Arial Nova Light" w:hAnsi="Arial Nova Light" w:cs="Arial"/>
                      <w:sz w:val="20"/>
                      <w:szCs w:val="20"/>
                    </w:rPr>
                    <w:t xml:space="preserve"> Gravis?</w:t>
                  </w:r>
                </w:p>
              </w:tc>
              <w:tc>
                <w:tcPr>
                  <w:tcW w:w="728" w:type="dxa"/>
                </w:tcPr>
                <w:p w14:paraId="04442E7C" w14:textId="77777777" w:rsidR="008A2349" w:rsidRPr="00EC1B96" w:rsidRDefault="008A2349" w:rsidP="008A2349">
                  <w:pPr>
                    <w:spacing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</w:tcPr>
                <w:p w14:paraId="46B7F05C" w14:textId="77777777" w:rsidR="008A2349" w:rsidRPr="00EC1B96" w:rsidRDefault="008A2349" w:rsidP="008A2349">
                  <w:pPr>
                    <w:spacing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</w:p>
              </w:tc>
            </w:tr>
            <w:tr w:rsidR="008A2349" w:rsidRPr="00EC1B96" w14:paraId="063199BF" w14:textId="77777777" w:rsidTr="001B3274">
              <w:tc>
                <w:tcPr>
                  <w:tcW w:w="2732" w:type="dxa"/>
                  <w:shd w:val="clear" w:color="auto" w:fill="D9D9D9" w:themeFill="background1" w:themeFillShade="D9"/>
                </w:tcPr>
                <w:p w14:paraId="4D3224C0" w14:textId="77777777" w:rsidR="008A2349" w:rsidRPr="00EC1B96" w:rsidRDefault="008A2349" w:rsidP="008A2349">
                  <w:pPr>
                    <w:spacing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8" w:type="dxa"/>
                  <w:shd w:val="clear" w:color="auto" w:fill="D9D9D9" w:themeFill="background1" w:themeFillShade="D9"/>
                  <w:vAlign w:val="bottom"/>
                </w:tcPr>
                <w:p w14:paraId="17B8ADE6" w14:textId="77777777" w:rsidR="008A2349" w:rsidRPr="00EC1B96" w:rsidRDefault="008A2349" w:rsidP="008A2349">
                  <w:pPr>
                    <w:spacing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  <w:r w:rsidRPr="00EC1B96">
                    <w:rPr>
                      <w:rFonts w:ascii="Arial Nova Light" w:hAnsi="Arial Nova Light" w:cs="Arial"/>
                      <w:sz w:val="20"/>
                      <w:szCs w:val="20"/>
                    </w:rPr>
                    <w:t>Värde</w:t>
                  </w:r>
                </w:p>
              </w:tc>
              <w:tc>
                <w:tcPr>
                  <w:tcW w:w="1405" w:type="dxa"/>
                  <w:shd w:val="clear" w:color="auto" w:fill="D9D9D9" w:themeFill="background1" w:themeFillShade="D9"/>
                  <w:vAlign w:val="center"/>
                </w:tcPr>
                <w:p w14:paraId="22F4035C" w14:textId="77777777" w:rsidR="008A2349" w:rsidRPr="00EC1B96" w:rsidRDefault="008A2349" w:rsidP="008A2349">
                  <w:pPr>
                    <w:spacing w:after="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  <w:r w:rsidRPr="00EC1B96">
                    <w:rPr>
                      <w:rFonts w:ascii="Arial Nova Light" w:hAnsi="Arial Nova Light" w:cs="Arial"/>
                      <w:sz w:val="20"/>
                      <w:szCs w:val="20"/>
                    </w:rPr>
                    <w:t>Provtagnings-datum</w:t>
                  </w:r>
                </w:p>
              </w:tc>
            </w:tr>
            <w:tr w:rsidR="008A2349" w:rsidRPr="00EC1B96" w14:paraId="26113641" w14:textId="77777777" w:rsidTr="001B3274">
              <w:tc>
                <w:tcPr>
                  <w:tcW w:w="2732" w:type="dxa"/>
                </w:tcPr>
                <w:p w14:paraId="37E3E624" w14:textId="77777777" w:rsidR="008A2349" w:rsidRPr="00EC1B96" w:rsidRDefault="008A2349" w:rsidP="008A2349">
                  <w:pPr>
                    <w:spacing w:before="60"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  <w:r w:rsidRPr="00EC1B96">
                    <w:rPr>
                      <w:rFonts w:ascii="Arial Nova Light" w:hAnsi="Arial Nova Light" w:cs="Arial"/>
                      <w:sz w:val="20"/>
                      <w:szCs w:val="20"/>
                    </w:rPr>
                    <w:t>Aktuellt P-</w:t>
                  </w:r>
                  <w:proofErr w:type="spellStart"/>
                  <w:r w:rsidRPr="00EC1B96">
                    <w:rPr>
                      <w:rFonts w:ascii="Arial Nova Light" w:hAnsi="Arial Nova Light" w:cs="Arial"/>
                      <w:sz w:val="20"/>
                      <w:szCs w:val="20"/>
                    </w:rPr>
                    <w:t>kreatinin</w:t>
                  </w:r>
                  <w:proofErr w:type="spellEnd"/>
                  <w:r w:rsidRPr="00EC1B96">
                    <w:rPr>
                      <w:rFonts w:ascii="Arial Nova Light" w:hAnsi="Arial Nova Light" w:cs="Arial"/>
                      <w:sz w:val="20"/>
                      <w:szCs w:val="20"/>
                    </w:rPr>
                    <w:t xml:space="preserve"> (max 24tim):</w:t>
                  </w:r>
                </w:p>
              </w:tc>
              <w:tc>
                <w:tcPr>
                  <w:tcW w:w="728" w:type="dxa"/>
                </w:tcPr>
                <w:p w14:paraId="3D00BDEF" w14:textId="77777777" w:rsidR="008A2349" w:rsidRPr="00EC1B96" w:rsidRDefault="008A2349" w:rsidP="008A2349">
                  <w:pPr>
                    <w:spacing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</w:tcPr>
                <w:p w14:paraId="60833EE8" w14:textId="77777777" w:rsidR="008A2349" w:rsidRPr="00EC1B96" w:rsidRDefault="008A2349" w:rsidP="008A2349">
                  <w:pPr>
                    <w:spacing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</w:p>
              </w:tc>
            </w:tr>
            <w:tr w:rsidR="008A2349" w:rsidRPr="00EC1B96" w14:paraId="5949BC2C" w14:textId="77777777" w:rsidTr="001B3274">
              <w:tc>
                <w:tcPr>
                  <w:tcW w:w="2732" w:type="dxa"/>
                </w:tcPr>
                <w:p w14:paraId="7D5B2BA2" w14:textId="77777777" w:rsidR="008A2349" w:rsidRPr="00EC1B96" w:rsidRDefault="008A2349" w:rsidP="008A2349">
                  <w:pPr>
                    <w:spacing w:before="60"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  <w:r w:rsidRPr="00EC1B96">
                    <w:rPr>
                      <w:rFonts w:ascii="Arial Nova Light" w:hAnsi="Arial Nova Light" w:cs="Arial"/>
                      <w:sz w:val="20"/>
                      <w:szCs w:val="20"/>
                    </w:rPr>
                    <w:t>Längd (cm)</w:t>
                  </w:r>
                </w:p>
              </w:tc>
              <w:tc>
                <w:tcPr>
                  <w:tcW w:w="728" w:type="dxa"/>
                </w:tcPr>
                <w:p w14:paraId="2DA5E5C1" w14:textId="77777777" w:rsidR="008A2349" w:rsidRPr="00EC1B96" w:rsidRDefault="008A2349" w:rsidP="008A2349">
                  <w:pPr>
                    <w:spacing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</w:tcPr>
                <w:p w14:paraId="506BF959" w14:textId="77777777" w:rsidR="008A2349" w:rsidRPr="00EC1B96" w:rsidRDefault="008A2349" w:rsidP="008A2349">
                  <w:pPr>
                    <w:spacing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</w:p>
              </w:tc>
            </w:tr>
            <w:tr w:rsidR="008A2349" w:rsidRPr="00EC1B96" w14:paraId="754B21E6" w14:textId="77777777" w:rsidTr="001B3274">
              <w:tc>
                <w:tcPr>
                  <w:tcW w:w="2732" w:type="dxa"/>
                </w:tcPr>
                <w:p w14:paraId="7CC4D2F3" w14:textId="77777777" w:rsidR="008A2349" w:rsidRPr="00EC1B96" w:rsidRDefault="008A2349" w:rsidP="008A2349">
                  <w:pPr>
                    <w:spacing w:before="60"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  <w:r w:rsidRPr="00EC1B96">
                    <w:rPr>
                      <w:rFonts w:ascii="Arial Nova Light" w:hAnsi="Arial Nova Light" w:cs="Arial"/>
                      <w:sz w:val="20"/>
                      <w:szCs w:val="20"/>
                    </w:rPr>
                    <w:t>Vikt (kg)</w:t>
                  </w:r>
                </w:p>
              </w:tc>
              <w:tc>
                <w:tcPr>
                  <w:tcW w:w="728" w:type="dxa"/>
                </w:tcPr>
                <w:p w14:paraId="25DDB4DB" w14:textId="77777777" w:rsidR="008A2349" w:rsidRPr="00EC1B96" w:rsidRDefault="008A2349" w:rsidP="008A2349">
                  <w:pPr>
                    <w:spacing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</w:tcPr>
                <w:p w14:paraId="457003B5" w14:textId="77777777" w:rsidR="008A2349" w:rsidRPr="00EC1B96" w:rsidRDefault="008A2349" w:rsidP="008A2349">
                  <w:pPr>
                    <w:spacing w:after="120" w:line="240" w:lineRule="auto"/>
                    <w:rPr>
                      <w:rFonts w:ascii="Arial Nova Light" w:hAnsi="Arial Nova Light" w:cs="Arial"/>
                      <w:sz w:val="20"/>
                      <w:szCs w:val="20"/>
                    </w:rPr>
                  </w:pPr>
                </w:p>
              </w:tc>
            </w:tr>
          </w:tbl>
          <w:p w14:paraId="4298D340" w14:textId="264F6BAC" w:rsidR="008A2349" w:rsidRPr="00EC1B96" w:rsidRDefault="008A2349" w:rsidP="00C0057D">
            <w:pPr>
              <w:spacing w:before="60" w:after="0" w:line="240" w:lineRule="auto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8A2349" w:rsidRPr="005210D8" w14:paraId="1B7E7753" w14:textId="77777777" w:rsidTr="001B3274">
        <w:trPr>
          <w:trHeight w:val="734"/>
          <w:jc w:val="center"/>
        </w:trPr>
        <w:tc>
          <w:tcPr>
            <w:tcW w:w="4106" w:type="dxa"/>
          </w:tcPr>
          <w:p w14:paraId="70D9F2E7" w14:textId="64AE0110" w:rsidR="008A2349" w:rsidRPr="00EC1B96" w:rsidRDefault="008A2349" w:rsidP="00C0057D">
            <w:pPr>
              <w:spacing w:before="60" w:after="360" w:line="240" w:lineRule="auto"/>
              <w:rPr>
                <w:rFonts w:ascii="Arial Nova Light" w:hAnsi="Arial Nova Light" w:cs="Arial"/>
                <w:sz w:val="20"/>
                <w:szCs w:val="20"/>
              </w:rPr>
            </w:pPr>
            <w:r w:rsidRPr="00EC1B96">
              <w:rPr>
                <w:rFonts w:ascii="Arial Nova Light" w:hAnsi="Arial Nova Light" w:cs="Arial"/>
                <w:sz w:val="20"/>
                <w:szCs w:val="20"/>
              </w:rPr>
              <w:t>Patientens namn</w:t>
            </w:r>
          </w:p>
        </w:tc>
        <w:tc>
          <w:tcPr>
            <w:tcW w:w="5124" w:type="dxa"/>
            <w:vMerge/>
          </w:tcPr>
          <w:p w14:paraId="74487A08" w14:textId="77777777" w:rsidR="008A2349" w:rsidRPr="00EC1B96" w:rsidRDefault="008A2349" w:rsidP="00C0057D">
            <w:pPr>
              <w:spacing w:before="60" w:after="0" w:line="240" w:lineRule="auto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8A2349" w:rsidRPr="005210D8" w14:paraId="4B70B4FD" w14:textId="77777777" w:rsidTr="001B3274">
        <w:trPr>
          <w:trHeight w:val="734"/>
          <w:jc w:val="center"/>
        </w:trPr>
        <w:tc>
          <w:tcPr>
            <w:tcW w:w="4106" w:type="dxa"/>
          </w:tcPr>
          <w:p w14:paraId="21593625" w14:textId="7FBC6933" w:rsidR="008C576E" w:rsidRDefault="008A2349" w:rsidP="008A2349">
            <w:pPr>
              <w:spacing w:before="60" w:after="360" w:line="240" w:lineRule="auto"/>
              <w:rPr>
                <w:rFonts w:ascii="Arial Nova Light" w:hAnsi="Arial Nova Light" w:cs="Arial"/>
                <w:sz w:val="20"/>
                <w:szCs w:val="20"/>
              </w:rPr>
            </w:pPr>
            <w:r w:rsidRPr="00EC1B96">
              <w:rPr>
                <w:rFonts w:ascii="Arial Nova Light" w:hAnsi="Arial Nova Light" w:cs="Arial"/>
                <w:sz w:val="20"/>
                <w:szCs w:val="20"/>
              </w:rPr>
              <w:t xml:space="preserve">Remitterande </w:t>
            </w:r>
            <w:r w:rsidR="009D256A">
              <w:rPr>
                <w:rFonts w:ascii="Arial Nova Light" w:hAnsi="Arial Nova Light" w:cs="Arial"/>
                <w:sz w:val="20"/>
                <w:szCs w:val="20"/>
              </w:rPr>
              <w:t>läkare</w:t>
            </w:r>
            <w:r w:rsidR="008C576E">
              <w:rPr>
                <w:rFonts w:ascii="Arial Nova Light" w:hAnsi="Arial Nova Light" w:cs="Arial"/>
                <w:sz w:val="20"/>
                <w:szCs w:val="20"/>
              </w:rPr>
              <w:t xml:space="preserve"> </w:t>
            </w:r>
          </w:p>
          <w:p w14:paraId="1F494351" w14:textId="1E9C40AD" w:rsidR="008A2349" w:rsidRPr="00EC1B96" w:rsidRDefault="009D256A" w:rsidP="00C0057D">
            <w:pPr>
              <w:spacing w:before="60" w:after="360" w:line="240" w:lineRule="auto"/>
              <w:rPr>
                <w:rFonts w:ascii="Arial Nova Light" w:hAnsi="Arial Nova Light" w:cs="Arial"/>
                <w:sz w:val="20"/>
                <w:szCs w:val="20"/>
              </w:rPr>
            </w:pPr>
            <w:r>
              <w:rPr>
                <w:rFonts w:ascii="Arial Nova Light" w:hAnsi="Arial Nova Light" w:cs="Arial"/>
                <w:sz w:val="20"/>
                <w:szCs w:val="20"/>
              </w:rPr>
              <w:t>Direktnummer</w:t>
            </w:r>
          </w:p>
        </w:tc>
        <w:tc>
          <w:tcPr>
            <w:tcW w:w="5124" w:type="dxa"/>
            <w:vMerge/>
          </w:tcPr>
          <w:p w14:paraId="58A84BCC" w14:textId="0EA6AE2C" w:rsidR="008A2349" w:rsidRPr="00EC1B96" w:rsidRDefault="008A2349" w:rsidP="00C0057D">
            <w:pPr>
              <w:spacing w:before="60" w:after="0" w:line="240" w:lineRule="auto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8A2349" w:rsidRPr="005210D8" w14:paraId="59296584" w14:textId="77777777" w:rsidTr="001B3274">
        <w:trPr>
          <w:trHeight w:val="1278"/>
          <w:jc w:val="center"/>
        </w:trPr>
        <w:tc>
          <w:tcPr>
            <w:tcW w:w="4106" w:type="dxa"/>
          </w:tcPr>
          <w:p w14:paraId="36DE1717" w14:textId="77777777" w:rsidR="008A2349" w:rsidRDefault="009D256A" w:rsidP="00C0057D">
            <w:pPr>
              <w:spacing w:before="60" w:after="360" w:line="240" w:lineRule="auto"/>
              <w:rPr>
                <w:rFonts w:ascii="Arial Nova Light" w:hAnsi="Arial Nova Light" w:cs="Arial"/>
                <w:sz w:val="20"/>
                <w:szCs w:val="20"/>
              </w:rPr>
            </w:pPr>
            <w:r>
              <w:rPr>
                <w:rFonts w:ascii="Arial Nova Light" w:hAnsi="Arial Nova Light" w:cs="Arial"/>
                <w:sz w:val="20"/>
                <w:szCs w:val="20"/>
              </w:rPr>
              <w:t>Remitterande enhet</w:t>
            </w:r>
          </w:p>
          <w:p w14:paraId="5C86EB82" w14:textId="77777777" w:rsidR="009D256A" w:rsidRDefault="009D256A" w:rsidP="00C0057D">
            <w:pPr>
              <w:spacing w:before="60" w:after="360" w:line="240" w:lineRule="auto"/>
              <w:rPr>
                <w:rFonts w:ascii="Arial Nova Light" w:hAnsi="Arial Nova Light" w:cs="Arial"/>
                <w:sz w:val="20"/>
                <w:szCs w:val="20"/>
              </w:rPr>
            </w:pPr>
            <w:proofErr w:type="spellStart"/>
            <w:r>
              <w:rPr>
                <w:rFonts w:ascii="Arial Nova Light" w:hAnsi="Arial Nova Light" w:cs="Arial"/>
                <w:sz w:val="20"/>
                <w:szCs w:val="20"/>
              </w:rPr>
              <w:t>Kombikakod</w:t>
            </w:r>
            <w:proofErr w:type="spellEnd"/>
          </w:p>
          <w:p w14:paraId="3DDC2C9F" w14:textId="5B88B0AE" w:rsidR="009D256A" w:rsidRPr="00EC1B96" w:rsidRDefault="009D256A" w:rsidP="00C0057D">
            <w:pPr>
              <w:spacing w:before="60" w:after="360" w:line="240" w:lineRule="auto"/>
              <w:rPr>
                <w:rFonts w:ascii="Arial Nova Light" w:hAnsi="Arial Nova Light" w:cs="Arial"/>
                <w:sz w:val="20"/>
                <w:szCs w:val="20"/>
              </w:rPr>
            </w:pPr>
            <w:r>
              <w:rPr>
                <w:rFonts w:ascii="Arial Nova Light" w:hAnsi="Arial Nova Light" w:cs="Arial"/>
                <w:sz w:val="20"/>
                <w:szCs w:val="20"/>
              </w:rPr>
              <w:t>Telefon till remitterande enhet</w:t>
            </w:r>
          </w:p>
        </w:tc>
        <w:tc>
          <w:tcPr>
            <w:tcW w:w="5124" w:type="dxa"/>
            <w:vMerge/>
          </w:tcPr>
          <w:p w14:paraId="42A89A04" w14:textId="5CCDF7F3" w:rsidR="008A2349" w:rsidRPr="00EC1B96" w:rsidRDefault="008A2349" w:rsidP="00C0057D">
            <w:pPr>
              <w:spacing w:before="60" w:after="0" w:line="240" w:lineRule="auto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8A2349" w:rsidRPr="005210D8" w14:paraId="00FBCE75" w14:textId="77777777" w:rsidTr="001B3274">
        <w:trPr>
          <w:trHeight w:val="621"/>
          <w:jc w:val="center"/>
        </w:trPr>
        <w:tc>
          <w:tcPr>
            <w:tcW w:w="4106" w:type="dxa"/>
          </w:tcPr>
          <w:p w14:paraId="20D160D2" w14:textId="18E84C84" w:rsidR="008A2349" w:rsidRPr="00EC1B96" w:rsidRDefault="008A2349" w:rsidP="00C0057D">
            <w:pPr>
              <w:spacing w:before="60" w:after="360" w:line="240" w:lineRule="auto"/>
              <w:rPr>
                <w:rFonts w:ascii="Arial Nova Light" w:hAnsi="Arial Nova Light" w:cs="Arial"/>
                <w:sz w:val="20"/>
                <w:szCs w:val="20"/>
              </w:rPr>
            </w:pPr>
            <w:r w:rsidRPr="00EC1B96">
              <w:rPr>
                <w:rFonts w:ascii="Arial Nova Light" w:hAnsi="Arial Nova Light" w:cs="Arial"/>
                <w:sz w:val="20"/>
                <w:szCs w:val="20"/>
              </w:rPr>
              <w:t>Remissdatum och tid</w:t>
            </w:r>
          </w:p>
        </w:tc>
        <w:tc>
          <w:tcPr>
            <w:tcW w:w="5124" w:type="dxa"/>
            <w:vMerge/>
          </w:tcPr>
          <w:p w14:paraId="1B7C0C97" w14:textId="77777777" w:rsidR="008A2349" w:rsidRPr="00EC1B96" w:rsidRDefault="008A2349" w:rsidP="00C0057D">
            <w:pPr>
              <w:spacing w:before="60" w:after="0" w:line="240" w:lineRule="auto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ED3EC7" w:rsidRPr="005210D8" w14:paraId="2E8176B9" w14:textId="77777777" w:rsidTr="001B3274">
        <w:trPr>
          <w:trHeight w:val="734"/>
          <w:jc w:val="center"/>
        </w:trPr>
        <w:tc>
          <w:tcPr>
            <w:tcW w:w="9230" w:type="dxa"/>
            <w:gridSpan w:val="2"/>
          </w:tcPr>
          <w:p w14:paraId="61C3C5A0" w14:textId="77777777" w:rsidR="00ED3EC7" w:rsidRPr="00EC1B96" w:rsidRDefault="00ED3EC7" w:rsidP="00C0057D">
            <w:pPr>
              <w:spacing w:before="60" w:after="360" w:line="240" w:lineRule="auto"/>
              <w:rPr>
                <w:rFonts w:ascii="Arial Nova Light" w:hAnsi="Arial Nova Light" w:cs="Arial"/>
                <w:sz w:val="20"/>
                <w:szCs w:val="20"/>
              </w:rPr>
            </w:pPr>
            <w:r w:rsidRPr="00EC1B96">
              <w:rPr>
                <w:rFonts w:ascii="Arial Nova Light" w:hAnsi="Arial Nova Light" w:cs="Arial"/>
                <w:sz w:val="20"/>
                <w:szCs w:val="20"/>
              </w:rPr>
              <w:t>Frågeställning</w:t>
            </w:r>
          </w:p>
        </w:tc>
      </w:tr>
      <w:tr w:rsidR="00ED3EC7" w:rsidRPr="005210D8" w14:paraId="1F7035E6" w14:textId="77777777" w:rsidTr="001B3274">
        <w:trPr>
          <w:trHeight w:val="734"/>
          <w:jc w:val="center"/>
        </w:trPr>
        <w:tc>
          <w:tcPr>
            <w:tcW w:w="9230" w:type="dxa"/>
            <w:gridSpan w:val="2"/>
          </w:tcPr>
          <w:p w14:paraId="37B46AC1" w14:textId="77777777" w:rsidR="00ED3EC7" w:rsidRPr="00EC1B96" w:rsidRDefault="00ED3EC7" w:rsidP="00C0057D">
            <w:pPr>
              <w:spacing w:before="60" w:after="360" w:line="240" w:lineRule="auto"/>
              <w:rPr>
                <w:rFonts w:ascii="Arial Nova Light" w:hAnsi="Arial Nova Light" w:cs="Arial"/>
                <w:sz w:val="20"/>
                <w:szCs w:val="20"/>
              </w:rPr>
            </w:pPr>
            <w:r w:rsidRPr="00EC1B96">
              <w:rPr>
                <w:rFonts w:ascii="Arial Nova Light" w:hAnsi="Arial Nova Light" w:cs="Arial"/>
                <w:sz w:val="20"/>
                <w:szCs w:val="20"/>
              </w:rPr>
              <w:t>Önskad undersöknin</w:t>
            </w:r>
            <w:r w:rsidR="004B3C3F" w:rsidRPr="00EC1B96">
              <w:rPr>
                <w:rFonts w:ascii="Arial Nova Light" w:hAnsi="Arial Nova Light" w:cs="Arial"/>
                <w:sz w:val="20"/>
                <w:szCs w:val="20"/>
              </w:rPr>
              <w:t>g</w:t>
            </w:r>
          </w:p>
        </w:tc>
      </w:tr>
      <w:tr w:rsidR="00ED3EC7" w:rsidRPr="005210D8" w14:paraId="4CFB23DA" w14:textId="77777777" w:rsidTr="008C576E">
        <w:trPr>
          <w:trHeight w:val="3864"/>
          <w:jc w:val="center"/>
        </w:trPr>
        <w:tc>
          <w:tcPr>
            <w:tcW w:w="9230" w:type="dxa"/>
            <w:gridSpan w:val="2"/>
          </w:tcPr>
          <w:p w14:paraId="2ED06C7B" w14:textId="77777777" w:rsidR="00ED3EC7" w:rsidRPr="00EC1B96" w:rsidRDefault="00ED3EC7" w:rsidP="00094015">
            <w:pPr>
              <w:spacing w:after="0" w:line="240" w:lineRule="auto"/>
              <w:rPr>
                <w:rFonts w:ascii="Arial Nova Light" w:hAnsi="Arial Nova Light" w:cs="Arial"/>
                <w:sz w:val="20"/>
                <w:szCs w:val="20"/>
              </w:rPr>
            </w:pPr>
            <w:r w:rsidRPr="00EC1B96">
              <w:rPr>
                <w:rFonts w:ascii="Arial Nova Light" w:hAnsi="Arial Nova Light" w:cs="Arial"/>
                <w:sz w:val="20"/>
                <w:szCs w:val="20"/>
              </w:rPr>
              <w:t>Anamnes</w:t>
            </w:r>
          </w:p>
          <w:p w14:paraId="02F35B1D" w14:textId="77777777" w:rsidR="00094015" w:rsidRPr="005210D8" w:rsidRDefault="00094015" w:rsidP="0009401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7B669111" w14:textId="302DF7C4" w:rsidR="00E312B5" w:rsidRPr="00E312B5" w:rsidRDefault="00E312B5" w:rsidP="00EC1B96">
      <w:pPr>
        <w:tabs>
          <w:tab w:val="left" w:pos="2820"/>
        </w:tabs>
        <w:rPr>
          <w:sz w:val="18"/>
          <w:szCs w:val="18"/>
        </w:rPr>
      </w:pPr>
    </w:p>
    <w:sectPr w:rsidR="00E312B5" w:rsidRPr="00E312B5" w:rsidSect="00EC1B96">
      <w:headerReference w:type="default" r:id="rId7"/>
      <w:footerReference w:type="default" r:id="rId8"/>
      <w:pgSz w:w="11906" w:h="16838"/>
      <w:pgMar w:top="1417" w:right="1417" w:bottom="426" w:left="1134" w:header="454" w:footer="7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7EC4B" w14:textId="77777777" w:rsidR="00452851" w:rsidRDefault="00452851" w:rsidP="00303C65">
      <w:pPr>
        <w:spacing w:after="0" w:line="240" w:lineRule="auto"/>
      </w:pPr>
      <w:r>
        <w:separator/>
      </w:r>
    </w:p>
  </w:endnote>
  <w:endnote w:type="continuationSeparator" w:id="0">
    <w:p w14:paraId="0518C2C9" w14:textId="77777777" w:rsidR="00452851" w:rsidRDefault="00452851" w:rsidP="00303C65">
      <w:pPr>
        <w:spacing w:after="0" w:line="240" w:lineRule="auto"/>
      </w:pPr>
      <w:r>
        <w:continuationSeparator/>
      </w:r>
    </w:p>
  </w:endnote>
  <w:endnote w:type="continuationNotice" w:id="1">
    <w:p w14:paraId="5CBABC54" w14:textId="77777777" w:rsidR="00452851" w:rsidRDefault="004528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3027" w14:textId="78D14DEB" w:rsidR="00E312B5" w:rsidRDefault="00E312B5" w:rsidP="00E312B5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A73B97" wp14:editId="48527357">
              <wp:simplePos x="0" y="0"/>
              <wp:positionH relativeFrom="column">
                <wp:posOffset>-15241</wp:posOffset>
              </wp:positionH>
              <wp:positionV relativeFrom="paragraph">
                <wp:posOffset>86360</wp:posOffset>
              </wp:positionV>
              <wp:extent cx="6219825" cy="0"/>
              <wp:effectExtent l="0" t="0" r="0" b="0"/>
              <wp:wrapNone/>
              <wp:docPr id="17" name="Rak koppling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98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Rak koppling 17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from="-1.2pt,6.8pt" to="488.55pt,6.8pt" w14:anchorId="75A11C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"/>
          </w:pict>
        </mc:Fallback>
      </mc:AlternateContent>
    </w:r>
  </w:p>
  <w:p w14:paraId="7EEFD6C5" w14:textId="44D87BEE" w:rsidR="00E312B5" w:rsidRDefault="00E312B5" w:rsidP="00E312B5">
    <w:pPr>
      <w:pStyle w:val="Sidfot"/>
    </w:pPr>
    <w:r>
      <w:t>Ersta Sjukhus Röntgenklinik</w:t>
    </w:r>
    <w:r>
      <w:tab/>
    </w:r>
  </w:p>
  <w:p w14:paraId="69CC36AD" w14:textId="00E72507" w:rsidR="00E312B5" w:rsidRDefault="00E312B5">
    <w:pPr>
      <w:pStyle w:val="Sidfot"/>
    </w:pPr>
    <w:r>
      <w:t xml:space="preserve">Tel 08-714 62 </w:t>
    </w:r>
    <w:r w:rsidR="00C76D62">
      <w:t>97</w:t>
    </w:r>
    <w:r w:rsidRPr="00E312B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EAEF8" w14:textId="77777777" w:rsidR="00452851" w:rsidRDefault="00452851" w:rsidP="00303C65">
      <w:pPr>
        <w:spacing w:after="0" w:line="240" w:lineRule="auto"/>
      </w:pPr>
      <w:r>
        <w:separator/>
      </w:r>
    </w:p>
  </w:footnote>
  <w:footnote w:type="continuationSeparator" w:id="0">
    <w:p w14:paraId="511642CE" w14:textId="77777777" w:rsidR="00452851" w:rsidRDefault="00452851" w:rsidP="00303C65">
      <w:pPr>
        <w:spacing w:after="0" w:line="240" w:lineRule="auto"/>
      </w:pPr>
      <w:r>
        <w:continuationSeparator/>
      </w:r>
    </w:p>
  </w:footnote>
  <w:footnote w:type="continuationNotice" w:id="1">
    <w:p w14:paraId="4D6735B6" w14:textId="77777777" w:rsidR="00452851" w:rsidRDefault="004528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CFA4C" w14:textId="70CB161B" w:rsidR="00303C65" w:rsidRDefault="00C76D62" w:rsidP="004373B8">
    <w:pPr>
      <w:pStyle w:val="Sidhuvud"/>
      <w:tabs>
        <w:tab w:val="clear" w:pos="4060"/>
        <w:tab w:val="center" w:pos="4214"/>
      </w:tabs>
      <w:spacing w:after="120"/>
    </w:pPr>
    <w:r>
      <w:rPr>
        <w:noProof/>
      </w:rPr>
      <w:drawing>
        <wp:inline distT="0" distB="0" distL="0" distR="0" wp14:anchorId="3A1BF70E" wp14:editId="5DE1A7A1">
          <wp:extent cx="1297940" cy="666427"/>
          <wp:effectExtent l="0" t="0" r="0" b="63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890" cy="6756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9025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5255"/>
    <w:multiLevelType w:val="hybridMultilevel"/>
    <w:tmpl w:val="35CC2BD4"/>
    <w:lvl w:ilvl="0" w:tplc="9AA678A0">
      <w:numFmt w:val="bullet"/>
      <w:lvlText w:val="-"/>
      <w:lvlJc w:val="left"/>
      <w:pPr>
        <w:ind w:left="720" w:hanging="360"/>
      </w:pPr>
      <w:rPr>
        <w:rFonts w:ascii="Georgia" w:eastAsia="Times New Roman" w:hAnsi="Georgia" w:cstheme="majorHAnsi" w:hint="default"/>
        <w:b/>
        <w:sz w:val="2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7668B"/>
    <w:multiLevelType w:val="hybridMultilevel"/>
    <w:tmpl w:val="5ABEA04E"/>
    <w:lvl w:ilvl="0" w:tplc="A23EC968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F5D73"/>
    <w:multiLevelType w:val="multilevel"/>
    <w:tmpl w:val="A090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484CC3"/>
    <w:multiLevelType w:val="hybridMultilevel"/>
    <w:tmpl w:val="DED631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864C27"/>
    <w:multiLevelType w:val="hybridMultilevel"/>
    <w:tmpl w:val="8F66E9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CF0B39"/>
    <w:multiLevelType w:val="hybridMultilevel"/>
    <w:tmpl w:val="92FA0ADA"/>
    <w:lvl w:ilvl="0" w:tplc="A23EC968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hyphenationZone w:val="425"/>
  <w:characterSpacingControl w:val="doNotCompress"/>
  <w:hdrShapeDefaults>
    <o:shapedefaults v:ext="edit" spidmax="2049" style="mso-position-horizontal-relative:page;mso-position-vertical-relative:page">
      <v:stroke weight=".25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6EA"/>
    <w:rsid w:val="00057A4B"/>
    <w:rsid w:val="00066D5F"/>
    <w:rsid w:val="00094015"/>
    <w:rsid w:val="000A013D"/>
    <w:rsid w:val="000A1CE2"/>
    <w:rsid w:val="000A1DF4"/>
    <w:rsid w:val="000A4253"/>
    <w:rsid w:val="000F1441"/>
    <w:rsid w:val="00106002"/>
    <w:rsid w:val="0013508C"/>
    <w:rsid w:val="00137F23"/>
    <w:rsid w:val="00163EC2"/>
    <w:rsid w:val="00167E24"/>
    <w:rsid w:val="001A3A8E"/>
    <w:rsid w:val="001B2DEE"/>
    <w:rsid w:val="001B3274"/>
    <w:rsid w:val="001B7B77"/>
    <w:rsid w:val="001C6B36"/>
    <w:rsid w:val="001D5D87"/>
    <w:rsid w:val="001E46FA"/>
    <w:rsid w:val="001F1B6C"/>
    <w:rsid w:val="001F2301"/>
    <w:rsid w:val="002117E2"/>
    <w:rsid w:val="0024078A"/>
    <w:rsid w:val="00256145"/>
    <w:rsid w:val="002A1788"/>
    <w:rsid w:val="002A37F5"/>
    <w:rsid w:val="002A7886"/>
    <w:rsid w:val="002D1376"/>
    <w:rsid w:val="00303C65"/>
    <w:rsid w:val="00316B57"/>
    <w:rsid w:val="0032527F"/>
    <w:rsid w:val="003265A8"/>
    <w:rsid w:val="00331DB3"/>
    <w:rsid w:val="00340CD7"/>
    <w:rsid w:val="00372CF1"/>
    <w:rsid w:val="00373CB0"/>
    <w:rsid w:val="00390253"/>
    <w:rsid w:val="003B240E"/>
    <w:rsid w:val="00422CCC"/>
    <w:rsid w:val="004373B8"/>
    <w:rsid w:val="00445597"/>
    <w:rsid w:val="004500BD"/>
    <w:rsid w:val="00452851"/>
    <w:rsid w:val="0047071F"/>
    <w:rsid w:val="00471239"/>
    <w:rsid w:val="004A75F1"/>
    <w:rsid w:val="004B3C3F"/>
    <w:rsid w:val="00511EAA"/>
    <w:rsid w:val="005210D8"/>
    <w:rsid w:val="00521720"/>
    <w:rsid w:val="00527DD0"/>
    <w:rsid w:val="00584038"/>
    <w:rsid w:val="005A55BC"/>
    <w:rsid w:val="00611838"/>
    <w:rsid w:val="00652EBD"/>
    <w:rsid w:val="006603F4"/>
    <w:rsid w:val="00661093"/>
    <w:rsid w:val="00690818"/>
    <w:rsid w:val="0069256F"/>
    <w:rsid w:val="006A12A6"/>
    <w:rsid w:val="0070549F"/>
    <w:rsid w:val="00705957"/>
    <w:rsid w:val="00724B07"/>
    <w:rsid w:val="0078793F"/>
    <w:rsid w:val="007956FD"/>
    <w:rsid w:val="007A3406"/>
    <w:rsid w:val="007B616A"/>
    <w:rsid w:val="007D3F8F"/>
    <w:rsid w:val="007E2EC7"/>
    <w:rsid w:val="00802D24"/>
    <w:rsid w:val="0081127A"/>
    <w:rsid w:val="008427B3"/>
    <w:rsid w:val="008A2349"/>
    <w:rsid w:val="008A3A03"/>
    <w:rsid w:val="008C576E"/>
    <w:rsid w:val="008D645C"/>
    <w:rsid w:val="008D69D9"/>
    <w:rsid w:val="008E54C7"/>
    <w:rsid w:val="00902D65"/>
    <w:rsid w:val="00924FFE"/>
    <w:rsid w:val="00935721"/>
    <w:rsid w:val="009533FB"/>
    <w:rsid w:val="009A7DCC"/>
    <w:rsid w:val="009D256A"/>
    <w:rsid w:val="009D4612"/>
    <w:rsid w:val="009E18E9"/>
    <w:rsid w:val="009E3941"/>
    <w:rsid w:val="009E55D2"/>
    <w:rsid w:val="009E6885"/>
    <w:rsid w:val="00A25821"/>
    <w:rsid w:val="00A31D9F"/>
    <w:rsid w:val="00A35F49"/>
    <w:rsid w:val="00A40008"/>
    <w:rsid w:val="00A4133E"/>
    <w:rsid w:val="00A9625F"/>
    <w:rsid w:val="00AC0F11"/>
    <w:rsid w:val="00AD51D8"/>
    <w:rsid w:val="00AF2F8A"/>
    <w:rsid w:val="00B116EA"/>
    <w:rsid w:val="00B11BBD"/>
    <w:rsid w:val="00B6375B"/>
    <w:rsid w:val="00B9048C"/>
    <w:rsid w:val="00BB5068"/>
    <w:rsid w:val="00BC1023"/>
    <w:rsid w:val="00BC6998"/>
    <w:rsid w:val="00BD412D"/>
    <w:rsid w:val="00BF3864"/>
    <w:rsid w:val="00C0057D"/>
    <w:rsid w:val="00C212FC"/>
    <w:rsid w:val="00C52143"/>
    <w:rsid w:val="00C7025D"/>
    <w:rsid w:val="00C76D62"/>
    <w:rsid w:val="00CD0092"/>
    <w:rsid w:val="00D23C40"/>
    <w:rsid w:val="00D43596"/>
    <w:rsid w:val="00D6330E"/>
    <w:rsid w:val="00D80886"/>
    <w:rsid w:val="00DA5569"/>
    <w:rsid w:val="00DD05A2"/>
    <w:rsid w:val="00E312B5"/>
    <w:rsid w:val="00E65B56"/>
    <w:rsid w:val="00E92071"/>
    <w:rsid w:val="00EB16FE"/>
    <w:rsid w:val="00EB229A"/>
    <w:rsid w:val="00EC1B96"/>
    <w:rsid w:val="00EC2DD2"/>
    <w:rsid w:val="00ED201D"/>
    <w:rsid w:val="00ED3EC7"/>
    <w:rsid w:val="00EE0FA9"/>
    <w:rsid w:val="00EF5EC4"/>
    <w:rsid w:val="00F15098"/>
    <w:rsid w:val="00F23362"/>
    <w:rsid w:val="00F264DB"/>
    <w:rsid w:val="00F30522"/>
    <w:rsid w:val="00F50BF0"/>
    <w:rsid w:val="00F53926"/>
    <w:rsid w:val="00F56312"/>
    <w:rsid w:val="00FF2E1A"/>
    <w:rsid w:val="00FF6775"/>
    <w:rsid w:val="145A8326"/>
    <w:rsid w:val="2C31E25C"/>
    <w:rsid w:val="48AFC9A4"/>
    <w:rsid w:val="54CDEDC5"/>
    <w:rsid w:val="5A08EC0C"/>
    <w:rsid w:val="6A0AF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yle="mso-position-horizontal-relative:page;mso-position-vertical-relative:page">
      <v:stroke weight=".25pt"/>
    </o:shapedefaults>
    <o:shapelayout v:ext="edit">
      <o:idmap v:ext="edit" data="1"/>
    </o:shapelayout>
  </w:shapeDefaults>
  <w:decimalSymbol w:val=","/>
  <w:listSeparator w:val=";"/>
  <w14:docId w14:val="117BB679"/>
  <w15:docId w15:val="{F7A16667-CD55-47ED-854E-E8EC7FDF6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sv-S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133E"/>
    <w:pPr>
      <w:spacing w:after="280" w:line="280" w:lineRule="atLeast"/>
    </w:pPr>
    <w:rPr>
      <w:rFonts w:asciiTheme="minorHAnsi" w:hAnsiTheme="minorHAnsi"/>
      <w:sz w:val="22"/>
      <w:szCs w:val="24"/>
      <w:lang w:eastAsia="ja-JP"/>
    </w:rPr>
  </w:style>
  <w:style w:type="paragraph" w:styleId="Rubrik1">
    <w:name w:val="heading 1"/>
    <w:basedOn w:val="Normal"/>
    <w:next w:val="Normal"/>
    <w:link w:val="Rubrik1Char"/>
    <w:qFormat/>
    <w:rsid w:val="0032527F"/>
    <w:pPr>
      <w:keepNext/>
      <w:keepLines/>
      <w:spacing w:after="160" w:line="520" w:lineRule="exact"/>
      <w:outlineLvl w:val="0"/>
    </w:pPr>
    <w:rPr>
      <w:rFonts w:eastAsiaTheme="majorEastAsia" w:cstheme="majorBidi"/>
      <w:bCs/>
      <w:color w:val="000000" w:themeColor="text1"/>
      <w:sz w:val="48"/>
      <w:szCs w:val="28"/>
    </w:rPr>
  </w:style>
  <w:style w:type="paragraph" w:styleId="Rubrik2">
    <w:name w:val="heading 2"/>
    <w:basedOn w:val="Normal"/>
    <w:next w:val="Normal"/>
    <w:link w:val="Rubrik2Char"/>
    <w:qFormat/>
    <w:rsid w:val="0032527F"/>
    <w:pPr>
      <w:outlineLvl w:val="1"/>
    </w:pPr>
    <w:rPr>
      <w:rFonts w:asciiTheme="majorHAnsi" w:hAnsiTheme="majorHAnsi" w:cs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390253"/>
    <w:pPr>
      <w:tabs>
        <w:tab w:val="center" w:pos="4060"/>
      </w:tabs>
    </w:pPr>
    <w:rPr>
      <w:rFonts w:asciiTheme="majorHAnsi" w:hAnsiTheme="majorHAnsi"/>
      <w:caps/>
      <w:sz w:val="14"/>
    </w:rPr>
  </w:style>
  <w:style w:type="character" w:customStyle="1" w:styleId="SidhuvudChar">
    <w:name w:val="Sidhuvud Char"/>
    <w:basedOn w:val="Standardstycketeckensnitt"/>
    <w:link w:val="Sidhuvud"/>
    <w:rsid w:val="00390253"/>
    <w:rPr>
      <w:rFonts w:asciiTheme="majorHAnsi" w:hAnsiTheme="majorHAnsi"/>
      <w:caps/>
      <w:sz w:val="14"/>
      <w:szCs w:val="24"/>
      <w:lang w:eastAsia="ja-JP"/>
    </w:rPr>
  </w:style>
  <w:style w:type="paragraph" w:styleId="Sidfot">
    <w:name w:val="footer"/>
    <w:basedOn w:val="Normal"/>
    <w:link w:val="SidfotChar"/>
    <w:rsid w:val="002A37F5"/>
    <w:pPr>
      <w:tabs>
        <w:tab w:val="center" w:pos="4536"/>
        <w:tab w:val="right" w:pos="9072"/>
      </w:tabs>
      <w:spacing w:after="0" w:line="210" w:lineRule="exact"/>
    </w:pPr>
    <w:rPr>
      <w:rFonts w:asciiTheme="majorHAnsi" w:hAnsiTheme="majorHAnsi"/>
      <w:spacing w:val="-1"/>
      <w:sz w:val="16"/>
    </w:rPr>
  </w:style>
  <w:style w:type="character" w:customStyle="1" w:styleId="SidfotChar">
    <w:name w:val="Sidfot Char"/>
    <w:basedOn w:val="Standardstycketeckensnitt"/>
    <w:link w:val="Sidfot"/>
    <w:rsid w:val="002A37F5"/>
    <w:rPr>
      <w:rFonts w:asciiTheme="majorHAnsi" w:hAnsiTheme="majorHAnsi"/>
      <w:spacing w:val="-1"/>
      <w:sz w:val="16"/>
      <w:szCs w:val="24"/>
      <w:lang w:eastAsia="ja-JP"/>
    </w:rPr>
  </w:style>
  <w:style w:type="paragraph" w:styleId="Ballongtext">
    <w:name w:val="Balloon Text"/>
    <w:basedOn w:val="Normal"/>
    <w:link w:val="BallongtextChar"/>
    <w:semiHidden/>
    <w:rsid w:val="00303C6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32527F"/>
    <w:rPr>
      <w:rFonts w:ascii="Tahoma" w:hAnsi="Tahoma" w:cs="Tahoma"/>
      <w:sz w:val="16"/>
      <w:szCs w:val="16"/>
      <w:lang w:eastAsia="ja-JP"/>
    </w:rPr>
  </w:style>
  <w:style w:type="table" w:styleId="Tabellrutnt">
    <w:name w:val="Table Grid"/>
    <w:basedOn w:val="Normaltabell"/>
    <w:rsid w:val="00325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rsid w:val="0032527F"/>
    <w:rPr>
      <w:rFonts w:asciiTheme="minorHAnsi" w:eastAsiaTheme="majorEastAsia" w:hAnsiTheme="minorHAnsi" w:cstheme="majorBidi"/>
      <w:bCs/>
      <w:color w:val="000000" w:themeColor="text1"/>
      <w:sz w:val="48"/>
      <w:szCs w:val="28"/>
      <w:lang w:eastAsia="ja-JP"/>
    </w:rPr>
  </w:style>
  <w:style w:type="character" w:customStyle="1" w:styleId="Rubrik2Char">
    <w:name w:val="Rubrik 2 Char"/>
    <w:basedOn w:val="Standardstycketeckensnitt"/>
    <w:link w:val="Rubrik2"/>
    <w:rsid w:val="0032527F"/>
    <w:rPr>
      <w:rFonts w:asciiTheme="majorHAnsi" w:hAnsiTheme="majorHAnsi" w:cstheme="majorHAnsi"/>
      <w:b/>
      <w:sz w:val="22"/>
      <w:szCs w:val="24"/>
      <w:lang w:eastAsia="ja-JP"/>
    </w:rPr>
  </w:style>
  <w:style w:type="paragraph" w:customStyle="1" w:styleId="SidfotRubrik">
    <w:name w:val="Sidfot Rubrik"/>
    <w:basedOn w:val="Sidfot"/>
    <w:qFormat/>
    <w:rsid w:val="002A37F5"/>
    <w:rPr>
      <w:b/>
    </w:rPr>
  </w:style>
  <w:style w:type="paragraph" w:customStyle="1" w:styleId="Adress">
    <w:name w:val="Adress"/>
    <w:basedOn w:val="Normal"/>
    <w:qFormat/>
    <w:rsid w:val="002A37F5"/>
    <w:pPr>
      <w:spacing w:after="0" w:line="260" w:lineRule="exact"/>
    </w:pPr>
    <w:rPr>
      <w:rFonts w:asciiTheme="majorHAnsi" w:hAnsiTheme="majorHAnsi"/>
      <w:spacing w:val="5"/>
      <w:sz w:val="18"/>
    </w:rPr>
  </w:style>
  <w:style w:type="character" w:styleId="Platshllartext">
    <w:name w:val="Placeholder Text"/>
    <w:basedOn w:val="Standardstycketeckensnitt"/>
    <w:uiPriority w:val="99"/>
    <w:semiHidden/>
    <w:rsid w:val="00390253"/>
    <w:rPr>
      <w:color w:val="808080"/>
    </w:rPr>
  </w:style>
  <w:style w:type="paragraph" w:styleId="Liststycke">
    <w:name w:val="List Paragraph"/>
    <w:basedOn w:val="Normal"/>
    <w:uiPriority w:val="34"/>
    <w:semiHidden/>
    <w:qFormat/>
    <w:rsid w:val="00B11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Sos\Office_Mallar\1_S&#246;s%20dokument-%20och%20brevmall\Brevmall%20lokal%20avs&#228;ndare.dotx" TargetMode="External"/></Relationships>
</file>

<file path=word/theme/theme1.xml><?xml version="1.0" encoding="utf-8"?>
<a:theme xmlns:a="http://schemas.openxmlformats.org/drawingml/2006/main" name="Office-tema">
  <a:themeElements>
    <a:clrScheme name="SÖS ny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A6192E"/>
      </a:accent1>
      <a:accent2>
        <a:srgbClr val="EF3340"/>
      </a:accent2>
      <a:accent3>
        <a:srgbClr val="003C71"/>
      </a:accent3>
      <a:accent4>
        <a:srgbClr val="5D577A"/>
      </a:accent4>
      <a:accent5>
        <a:srgbClr val="00B140"/>
      </a:accent5>
      <a:accent6>
        <a:srgbClr val="572D2D"/>
      </a:accent6>
      <a:hlink>
        <a:srgbClr val="000000"/>
      </a:hlink>
      <a:folHlink>
        <a:srgbClr val="000000"/>
      </a:folHlink>
    </a:clrScheme>
    <a:fontScheme name="SÖS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Brevmall lokal avsändare</Template>
  <TotalTime>1</TotalTime>
  <Pages>1</Pages>
  <Words>107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SLL IT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 Kjellsdotter(1ggw)</dc:creator>
  <cp:lastModifiedBy>Lindkvist Lina</cp:lastModifiedBy>
  <cp:revision>2</cp:revision>
  <cp:lastPrinted>2022-06-23T08:34:00Z</cp:lastPrinted>
  <dcterms:created xsi:type="dcterms:W3CDTF">2026-07-20T08:16:00Z</dcterms:created>
  <dcterms:modified xsi:type="dcterms:W3CDTF">2026-07-20T08:16:00Z</dcterms:modified>
</cp:coreProperties>
</file>