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8B72" w14:textId="4CDDFF36" w:rsidR="00E03BA1" w:rsidRDefault="00E03BA1" w:rsidP="00E03BA1">
      <w:r>
        <w:t>Mottakers navn</w:t>
      </w:r>
    </w:p>
    <w:p w14:paraId="11FD8569" w14:textId="19F401E3" w:rsidR="00E03BA1" w:rsidRDefault="00E03BA1" w:rsidP="00E03BA1">
      <w:pPr>
        <w:tabs>
          <w:tab w:val="right" w:pos="9072"/>
        </w:tabs>
      </w:pPr>
      <w:r>
        <w:t>Adresse</w:t>
      </w:r>
      <w:r>
        <w:tab/>
        <w:t xml:space="preserve"> Sted og dato</w:t>
      </w:r>
    </w:p>
    <w:p w14:paraId="45F3BD53" w14:textId="2321E5D5" w:rsidR="00E03BA1" w:rsidRDefault="00E03BA1" w:rsidP="00E03BA1">
      <w:r>
        <w:t>Postnummer og by</w:t>
      </w:r>
    </w:p>
    <w:p w14:paraId="791E36CE" w14:textId="170F0EC9" w:rsidR="006438A5" w:rsidRDefault="006438A5" w:rsidP="006D7ABC">
      <w:pPr>
        <w:pStyle w:val="Heading1"/>
      </w:pPr>
      <w:r w:rsidRPr="006438A5">
        <w:t xml:space="preserve">Tittel  </w:t>
      </w:r>
    </w:p>
    <w:p w14:paraId="7991A524" w14:textId="63793D7A" w:rsidR="00CB0AF0" w:rsidRDefault="00CB0AF0" w:rsidP="00CB0AF0">
      <w:r>
        <w:t>Brødtekst</w:t>
      </w:r>
    </w:p>
    <w:p w14:paraId="23AA7F7B" w14:textId="79AABF64" w:rsidR="00CB0AF0" w:rsidRDefault="00CB0AF0" w:rsidP="00CB0AF0">
      <w:pPr>
        <w:pStyle w:val="Signatur"/>
      </w:pPr>
      <w:r>
        <w:t>Fornavn og etternavn</w:t>
      </w:r>
    </w:p>
    <w:p w14:paraId="32E654A8" w14:textId="2F9620CF" w:rsidR="00CB0AF0" w:rsidRDefault="00CB0AF0" w:rsidP="00CB0AF0">
      <w:r>
        <w:t>Tittel og firma</w:t>
      </w:r>
    </w:p>
    <w:sectPr w:rsidR="00CB0AF0" w:rsidSect="00E03BA1">
      <w:headerReference w:type="default" r:id="rId6"/>
      <w:footerReference w:type="default" r:id="rId7"/>
      <w:pgSz w:w="11900" w:h="16840"/>
      <w:pgMar w:top="1440" w:right="1321" w:bottom="839" w:left="1321" w:header="2154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FC3D8" w14:textId="77777777" w:rsidR="00EC03CE" w:rsidRDefault="00EC03CE" w:rsidP="006D7ABC">
      <w:r>
        <w:separator/>
      </w:r>
    </w:p>
  </w:endnote>
  <w:endnote w:type="continuationSeparator" w:id="0">
    <w:p w14:paraId="4973AE83" w14:textId="77777777" w:rsidR="00EC03CE" w:rsidRDefault="00EC03CE" w:rsidP="006D7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A3300" w14:textId="164BA5DA" w:rsidR="006D7ABC" w:rsidRDefault="00934467" w:rsidP="00CB0AF0">
    <w:pPr>
      <w:tabs>
        <w:tab w:val="right" w:pos="9072"/>
      </w:tabs>
      <w:spacing w:before="400"/>
    </w:pPr>
    <w:r>
      <w:t>Medarbeiderne</w:t>
    </w:r>
    <w:r>
      <w:tab/>
      <w:t xml:space="preserve"> </w:t>
    </w:r>
    <w:r>
      <w:t>+47 401 46 307</w:t>
    </w:r>
  </w:p>
  <w:p w14:paraId="10D0B6D5" w14:textId="27753A9A" w:rsidR="00934467" w:rsidRPr="00CB0AF0" w:rsidRDefault="00934467" w:rsidP="00E03BA1">
    <w:pPr>
      <w:tabs>
        <w:tab w:val="right" w:pos="9072"/>
      </w:tabs>
      <w:rPr>
        <w:color w:val="000000" w:themeColor="text1"/>
      </w:rPr>
    </w:pPr>
    <w:r>
      <w:t>Caspar Storms vei 16</w:t>
    </w:r>
    <w:r>
      <w:tab/>
    </w:r>
    <w:r w:rsidRPr="00CB0AF0">
      <w:rPr>
        <w:color w:val="000000" w:themeColor="text1"/>
      </w:rPr>
      <w:t xml:space="preserve"> </w:t>
    </w:r>
    <w:hyperlink r:id="rId1" w:history="1">
      <w:r w:rsidRPr="00CB0AF0">
        <w:rPr>
          <w:rStyle w:val="Hyperlink"/>
          <w:color w:val="000000" w:themeColor="text1"/>
          <w:u w:val="none"/>
        </w:rPr>
        <w:t>hei@medarbeiderne.no</w:t>
      </w:r>
    </w:hyperlink>
  </w:p>
  <w:p w14:paraId="0CFF3B0B" w14:textId="573BEF01" w:rsidR="00934467" w:rsidRDefault="00934467" w:rsidP="00E03BA1">
    <w:pPr>
      <w:tabs>
        <w:tab w:val="right" w:pos="9072"/>
      </w:tabs>
    </w:pPr>
    <w:r>
      <w:t>0664 Oslo</w:t>
    </w:r>
    <w:r>
      <w:tab/>
      <w:t xml:space="preserve"> </w:t>
    </w:r>
    <w:r>
      <w:t>medarbeiderne.no</w:t>
    </w:r>
  </w:p>
  <w:p w14:paraId="0276FE17" w14:textId="72FEE58A" w:rsidR="00934467" w:rsidRPr="00934467" w:rsidRDefault="00934467" w:rsidP="00E03BA1">
    <w:pPr>
      <w:tabs>
        <w:tab w:val="right" w:pos="9072"/>
      </w:tabs>
    </w:pPr>
    <w:r>
      <w:tab/>
      <w:t xml:space="preserve"> </w:t>
    </w:r>
    <w:r>
      <w:t xml:space="preserve">Org. </w:t>
    </w:r>
    <w:proofErr w:type="spellStart"/>
    <w:r>
      <w:t>Nr</w:t>
    </w:r>
    <w:proofErr w:type="spellEnd"/>
    <w:r>
      <w:t>: 997 991 591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3DE73" w14:textId="77777777" w:rsidR="00EC03CE" w:rsidRDefault="00EC03CE" w:rsidP="006D7ABC">
      <w:r>
        <w:separator/>
      </w:r>
    </w:p>
  </w:footnote>
  <w:footnote w:type="continuationSeparator" w:id="0">
    <w:p w14:paraId="0F827974" w14:textId="77777777" w:rsidR="00EC03CE" w:rsidRDefault="00EC03CE" w:rsidP="006D7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D95E" w14:textId="709EB20E" w:rsidR="006438A5" w:rsidRDefault="006438A5" w:rsidP="006D7ABC">
    <w:pPr>
      <w:pStyle w:val="Header"/>
    </w:pPr>
    <w:r w:rsidRPr="00F407D3">
      <w:rPr>
        <w:noProof/>
      </w:rPr>
      <w:drawing>
        <wp:anchor distT="0" distB="0" distL="114300" distR="114300" simplePos="0" relativeHeight="251659264" behindDoc="0" locked="0" layoutInCell="1" allowOverlap="1" wp14:anchorId="1321B43B" wp14:editId="1B89C2F3">
          <wp:simplePos x="0" y="0"/>
          <wp:positionH relativeFrom="column">
            <wp:posOffset>25527</wp:posOffset>
          </wp:positionH>
          <wp:positionV relativeFrom="paragraph">
            <wp:posOffset>-467741</wp:posOffset>
          </wp:positionV>
          <wp:extent cx="1764405" cy="164091"/>
          <wp:effectExtent l="0" t="0" r="1270" b="1270"/>
          <wp:wrapNone/>
          <wp:docPr id="139109534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4962119" name="Picture 1" descr="A black background with a black square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405" cy="1640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A5"/>
    <w:rsid w:val="000E6D0C"/>
    <w:rsid w:val="003F40E5"/>
    <w:rsid w:val="004E02AD"/>
    <w:rsid w:val="006438A5"/>
    <w:rsid w:val="006D7ABC"/>
    <w:rsid w:val="00934467"/>
    <w:rsid w:val="00CB0AF0"/>
    <w:rsid w:val="00E03BA1"/>
    <w:rsid w:val="00EC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424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ABC"/>
    <w:pPr>
      <w:spacing w:after="0"/>
    </w:pPr>
    <w:rPr>
      <w:rFonts w:ascii="Arial" w:eastAsiaTheme="minorEastAsia" w:hAnsi="Arial"/>
      <w:sz w:val="20"/>
      <w:lang w:val="nb-N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8A5"/>
    <w:pPr>
      <w:keepNext/>
      <w:keepLines/>
      <w:spacing w:before="900" w:after="500" w:line="276" w:lineRule="auto"/>
      <w:outlineLvl w:val="0"/>
    </w:pPr>
    <w:rPr>
      <w:rFonts w:eastAsiaTheme="majorEastAsia" w:cstheme="majorBidi"/>
      <w:color w:val="000000" w:themeColor="text1"/>
      <w:sz w:val="5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3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3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3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3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8A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38A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38A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38A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8A5"/>
    <w:rPr>
      <w:rFonts w:ascii="Arial" w:eastAsiaTheme="majorEastAsia" w:hAnsi="Arial" w:cstheme="majorBidi"/>
      <w:color w:val="000000" w:themeColor="text1"/>
      <w:sz w:val="50"/>
      <w:szCs w:val="40"/>
      <w:lang w:val="nb-N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8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38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38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38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38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38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38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38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3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8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38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3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38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3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3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8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38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38A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8A5"/>
  </w:style>
  <w:style w:type="paragraph" w:styleId="Footer">
    <w:name w:val="footer"/>
    <w:basedOn w:val="Normal"/>
    <w:link w:val="FooterChar"/>
    <w:uiPriority w:val="99"/>
    <w:unhideWhenUsed/>
    <w:rsid w:val="006438A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8A5"/>
  </w:style>
  <w:style w:type="paragraph" w:customStyle="1" w:styleId="BrdtekstMedarbeiderne">
    <w:name w:val="Brødtekst Medarbeiderne"/>
    <w:basedOn w:val="Normal"/>
    <w:autoRedefine/>
    <w:rsid w:val="006D7ABC"/>
    <w:pPr>
      <w:framePr w:hSpace="180" w:wrap="around" w:vAnchor="text" w:hAnchor="margin" w:y="1114"/>
      <w:spacing w:line="240" w:lineRule="auto"/>
    </w:pPr>
    <w:rPr>
      <w:rFonts w:eastAsiaTheme="minorHAnsi" w:cs="Arial"/>
      <w:szCs w:val="20"/>
    </w:rPr>
  </w:style>
  <w:style w:type="table" w:styleId="TableGrid">
    <w:name w:val="Table Grid"/>
    <w:basedOn w:val="TableNormal"/>
    <w:uiPriority w:val="39"/>
    <w:rsid w:val="00643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gnaturmedbilde">
    <w:name w:val="Signatur med bilde"/>
    <w:basedOn w:val="Normal"/>
    <w:qFormat/>
    <w:rsid w:val="004E02AD"/>
    <w:pPr>
      <w:spacing w:before="2000"/>
    </w:pPr>
  </w:style>
  <w:style w:type="paragraph" w:customStyle="1" w:styleId="Signatur">
    <w:name w:val="Signatur"/>
    <w:basedOn w:val="Normal"/>
    <w:qFormat/>
    <w:rsid w:val="004E02AD"/>
    <w:pPr>
      <w:spacing w:before="700"/>
    </w:pPr>
  </w:style>
  <w:style w:type="character" w:styleId="Hyperlink">
    <w:name w:val="Hyperlink"/>
    <w:basedOn w:val="DefaultParagraphFont"/>
    <w:uiPriority w:val="99"/>
    <w:unhideWhenUsed/>
    <w:rsid w:val="009344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ei@medarbeiderne.n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Medarbeiderne brevmal.dotx</Template>
  <TotalTime>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Tiril Kult</dc:creator>
  <cp:keywords/>
  <dc:description/>
  <cp:lastModifiedBy>Tiril Kult</cp:lastModifiedBy>
  <cp:revision>2</cp:revision>
  <dcterms:created xsi:type="dcterms:W3CDTF">2026-04-09T08:51:00Z</dcterms:created>
  <dcterms:modified xsi:type="dcterms:W3CDTF">2026-04-09T08:51:00Z</dcterms:modified>
</cp:coreProperties>
</file>