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7B04E" w14:textId="77777777" w:rsidR="00AC6B6C" w:rsidRDefault="00AC6B6C" w:rsidP="00AC6B6C">
      <w:pPr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847680" behindDoc="0" locked="0" layoutInCell="1" allowOverlap="1" wp14:anchorId="118B11DC" wp14:editId="56079E0D">
            <wp:simplePos x="0" y="0"/>
            <wp:positionH relativeFrom="margin">
              <wp:posOffset>0</wp:posOffset>
            </wp:positionH>
            <wp:positionV relativeFrom="paragraph">
              <wp:posOffset>-228600</wp:posOffset>
            </wp:positionV>
            <wp:extent cx="2088046" cy="1452356"/>
            <wp:effectExtent l="19050" t="19050" r="26670" b="14605"/>
            <wp:wrapNone/>
            <wp:docPr id="1058521307" name="Picture 36" descr="Disabled People's Organisations Coalition logo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521307" name="Picture 36" descr="Disabled People's Organisations Coalition logo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46" cy="14523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45632" behindDoc="0" locked="0" layoutInCell="1" allowOverlap="1" wp14:anchorId="61C5CED1" wp14:editId="660A6A5D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36666" w14:textId="77777777" w:rsidR="00AC6B6C" w:rsidRDefault="00AC6B6C" w:rsidP="00AC6B6C">
      <w:pPr>
        <w:rPr>
          <w:rFonts w:cs="Arial"/>
          <w:szCs w:val="32"/>
        </w:rPr>
      </w:pPr>
    </w:p>
    <w:p w14:paraId="277C042A" w14:textId="77777777" w:rsidR="00AC6B6C" w:rsidRDefault="00AC6B6C" w:rsidP="00AC6B6C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5BB88012" w14:textId="77777777" w:rsidR="00AC6B6C" w:rsidRDefault="00AC6B6C" w:rsidP="00AC6B6C">
      <w:pPr>
        <w:rPr>
          <w:rFonts w:cs="Arial"/>
          <w:szCs w:val="32"/>
        </w:rPr>
      </w:pPr>
    </w:p>
    <w:p w14:paraId="501610F3" w14:textId="77777777" w:rsidR="00AC6B6C" w:rsidRDefault="00AC6B6C" w:rsidP="00AC6B6C">
      <w:pPr>
        <w:rPr>
          <w:rFonts w:cs="Arial"/>
          <w:szCs w:val="32"/>
        </w:rPr>
      </w:pPr>
    </w:p>
    <w:p w14:paraId="79950F05" w14:textId="77777777" w:rsidR="00AC6B6C" w:rsidRPr="00527404" w:rsidRDefault="00AC6B6C" w:rsidP="00AC6B6C">
      <w:pPr>
        <w:pStyle w:val="Title"/>
        <w:rPr>
          <w:sz w:val="56"/>
          <w:szCs w:val="56"/>
        </w:rPr>
      </w:pPr>
      <w:r w:rsidRPr="00527404">
        <w:rPr>
          <w:sz w:val="56"/>
          <w:szCs w:val="56"/>
        </w:rPr>
        <w:t xml:space="preserve">Disabled People’s </w:t>
      </w:r>
    </w:p>
    <w:p w14:paraId="666E1D5D" w14:textId="77777777" w:rsidR="00AC6B6C" w:rsidRPr="00527404" w:rsidRDefault="00AC6B6C" w:rsidP="00AC6B6C">
      <w:pPr>
        <w:pStyle w:val="Title"/>
        <w:rPr>
          <w:sz w:val="56"/>
          <w:szCs w:val="56"/>
        </w:rPr>
      </w:pPr>
      <w:r w:rsidRPr="00527404">
        <w:rPr>
          <w:sz w:val="56"/>
          <w:szCs w:val="56"/>
        </w:rPr>
        <w:t xml:space="preserve">Organisations Coalition: </w:t>
      </w:r>
    </w:p>
    <w:p w14:paraId="29695E04" w14:textId="2B3B352E" w:rsidR="00AC6B6C" w:rsidRPr="00527404" w:rsidRDefault="00AC6B6C" w:rsidP="00AC6B6C">
      <w:pPr>
        <w:pStyle w:val="Title"/>
        <w:rPr>
          <w:sz w:val="56"/>
          <w:szCs w:val="56"/>
        </w:rPr>
      </w:pPr>
      <w:r w:rsidRPr="00527404">
        <w:rPr>
          <w:sz w:val="56"/>
          <w:szCs w:val="56"/>
        </w:rPr>
        <w:t xml:space="preserve">Key Messages </w:t>
      </w:r>
      <w:r>
        <w:rPr>
          <w:sz w:val="56"/>
          <w:szCs w:val="56"/>
        </w:rPr>
        <w:t>March</w:t>
      </w:r>
      <w:r w:rsidRPr="00527404">
        <w:rPr>
          <w:sz w:val="56"/>
          <w:szCs w:val="56"/>
        </w:rPr>
        <w:t xml:space="preserve"> 2025</w:t>
      </w:r>
    </w:p>
    <w:p w14:paraId="4A488224" w14:textId="5642DA9E" w:rsidR="00AC6B6C" w:rsidRDefault="009A41EB" w:rsidP="00AC6B6C">
      <w:pPr>
        <w:pStyle w:val="Title"/>
      </w:pPr>
      <w:r>
        <w:rPr>
          <w:noProof/>
        </w:rPr>
        <w:drawing>
          <wp:anchor distT="0" distB="0" distL="114300" distR="114300" simplePos="0" relativeHeight="251921408" behindDoc="0" locked="0" layoutInCell="1" allowOverlap="1" wp14:anchorId="7554FCEB" wp14:editId="090624C8">
            <wp:simplePos x="0" y="0"/>
            <wp:positionH relativeFrom="margin">
              <wp:align>center</wp:align>
            </wp:positionH>
            <wp:positionV relativeFrom="paragraph">
              <wp:posOffset>283210</wp:posOffset>
            </wp:positionV>
            <wp:extent cx="4657725" cy="3791605"/>
            <wp:effectExtent l="0" t="0" r="0" b="0"/>
            <wp:wrapNone/>
            <wp:docPr id="1197806758" name="Picture 11" descr="A man in a wheelchair raising his hand towards a blank presentation behind hi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806758" name="Picture 11" descr="A man in a wheelchair raising his hand towards a blank presentation behind him.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79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56BE1" w14:textId="610D4CA9" w:rsidR="00AC6B6C" w:rsidRDefault="00AC6B6C" w:rsidP="00AC6B6C">
      <w:pPr>
        <w:rPr>
          <w:lang w:val="en-NZ" w:eastAsia="en-GB"/>
        </w:rPr>
      </w:pPr>
    </w:p>
    <w:p w14:paraId="7CF8778B" w14:textId="77777777" w:rsidR="00AC6B6C" w:rsidRDefault="00AC6B6C" w:rsidP="00AC6B6C">
      <w:pPr>
        <w:rPr>
          <w:lang w:val="en-NZ" w:eastAsia="en-GB"/>
        </w:rPr>
      </w:pPr>
    </w:p>
    <w:p w14:paraId="630F0369" w14:textId="77777777" w:rsidR="00AC6B6C" w:rsidRDefault="00AC6B6C" w:rsidP="00AC6B6C">
      <w:pPr>
        <w:rPr>
          <w:lang w:val="en-NZ" w:eastAsia="en-GB"/>
        </w:rPr>
      </w:pPr>
    </w:p>
    <w:p w14:paraId="5202ACFC" w14:textId="77777777" w:rsidR="00AC6B6C" w:rsidRDefault="00AC6B6C" w:rsidP="00AC6B6C">
      <w:pPr>
        <w:rPr>
          <w:lang w:val="en-NZ" w:eastAsia="en-GB"/>
        </w:rPr>
      </w:pPr>
    </w:p>
    <w:p w14:paraId="4BB31138" w14:textId="77777777" w:rsidR="00AC6B6C" w:rsidRDefault="00AC6B6C" w:rsidP="00AC6B6C">
      <w:pPr>
        <w:rPr>
          <w:lang w:val="en-NZ" w:eastAsia="en-GB"/>
        </w:rPr>
      </w:pPr>
    </w:p>
    <w:p w14:paraId="2FA86ABC" w14:textId="77777777" w:rsidR="00AC6B6C" w:rsidRDefault="00AC6B6C" w:rsidP="00AC6B6C">
      <w:pPr>
        <w:rPr>
          <w:lang w:val="en-NZ" w:eastAsia="en-GB"/>
        </w:rPr>
      </w:pPr>
    </w:p>
    <w:p w14:paraId="6B137C85" w14:textId="77777777" w:rsidR="00AC6B6C" w:rsidRDefault="00AC6B6C" w:rsidP="00AC6B6C">
      <w:pPr>
        <w:rPr>
          <w:lang w:val="en-NZ" w:eastAsia="en-GB"/>
        </w:rPr>
      </w:pPr>
    </w:p>
    <w:p w14:paraId="659CEC6E" w14:textId="77777777" w:rsidR="00AC6B6C" w:rsidRDefault="00AC6B6C" w:rsidP="00AC6B6C">
      <w:pPr>
        <w:rPr>
          <w:lang w:val="en-NZ" w:eastAsia="en-GB"/>
        </w:rPr>
      </w:pPr>
    </w:p>
    <w:p w14:paraId="50272A60" w14:textId="77777777" w:rsidR="00AC6B6C" w:rsidRDefault="00AC6B6C" w:rsidP="00AC6B6C">
      <w:pPr>
        <w:pStyle w:val="Datepublished"/>
      </w:pPr>
    </w:p>
    <w:p w14:paraId="09918CBB" w14:textId="622FA93F" w:rsidR="00AC6B6C" w:rsidRPr="00570380" w:rsidRDefault="00AC6B6C" w:rsidP="00AC6B6C">
      <w:pPr>
        <w:pStyle w:val="Datepublished"/>
      </w:pPr>
      <w:r>
        <w:br/>
      </w:r>
      <w:r w:rsidRPr="00570380">
        <w:t xml:space="preserve">Published: </w:t>
      </w:r>
      <w:r>
        <w:t>May 2025</w:t>
      </w:r>
    </w:p>
    <w:p w14:paraId="2FD08BF8" w14:textId="77777777" w:rsidR="00AC6B6C" w:rsidRDefault="00AC6B6C" w:rsidP="00AC6B6C">
      <w:pPr>
        <w:pStyle w:val="Heading1"/>
      </w:pPr>
      <w:r w:rsidRPr="00153863">
        <w:br w:type="page"/>
      </w:r>
      <w:r>
        <w:lastRenderedPageBreak/>
        <w:t>What is in this document</w:t>
      </w:r>
    </w:p>
    <w:p w14:paraId="6E967F1C" w14:textId="77777777" w:rsidR="00AC6B6C" w:rsidRDefault="00AC6B6C" w:rsidP="00AC6B6C"/>
    <w:p w14:paraId="1E974318" w14:textId="77777777" w:rsidR="00AC6B6C" w:rsidRDefault="00AC6B6C" w:rsidP="00AC6B6C"/>
    <w:p w14:paraId="2BF5B52E" w14:textId="77777777" w:rsidR="00AC6B6C" w:rsidRPr="000A3C46" w:rsidRDefault="00AC6B6C" w:rsidP="00AC6B6C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0C3467CD" w14:textId="77777777" w:rsidR="00AC6B6C" w:rsidRPr="00F94E7B" w:rsidRDefault="00AC6B6C" w:rsidP="00AC6B6C">
      <w:pPr>
        <w:tabs>
          <w:tab w:val="left" w:leader="dot" w:pos="8505"/>
        </w:tabs>
        <w:ind w:left="3402" w:right="-188"/>
        <w:rPr>
          <w:rFonts w:cs="Arial"/>
          <w:bCs/>
          <w:color w:val="000000" w:themeColor="text1"/>
          <w:szCs w:val="32"/>
        </w:rPr>
      </w:pPr>
    </w:p>
    <w:p w14:paraId="517EDEE4" w14:textId="3011D087" w:rsidR="00AC6B6C" w:rsidRPr="0096220C" w:rsidRDefault="00AC6B6C" w:rsidP="00AC6B6C">
      <w:pPr>
        <w:tabs>
          <w:tab w:val="left" w:leader="dot" w:pos="8505"/>
        </w:tabs>
        <w:ind w:left="3402" w:right="-188"/>
        <w:rPr>
          <w:rFonts w:cs="Arial"/>
          <w:bCs/>
          <w:color w:val="000000" w:themeColor="text1"/>
          <w:szCs w:val="32"/>
        </w:rPr>
      </w:pPr>
      <w:r w:rsidRPr="0096220C">
        <w:rPr>
          <w:noProof/>
          <w:color w:val="000000" w:themeColor="text1"/>
        </w:rPr>
        <w:drawing>
          <wp:anchor distT="0" distB="0" distL="114300" distR="114300" simplePos="0" relativeHeight="251870208" behindDoc="0" locked="0" layoutInCell="1" allowOverlap="1" wp14:anchorId="56BE8EBC" wp14:editId="14E205ED">
            <wp:simplePos x="0" y="0"/>
            <wp:positionH relativeFrom="margin">
              <wp:posOffset>13335</wp:posOffset>
            </wp:positionH>
            <wp:positionV relativeFrom="paragraph">
              <wp:posOffset>26670</wp:posOffset>
            </wp:positionV>
            <wp:extent cx="1619885" cy="1126490"/>
            <wp:effectExtent l="12700" t="12700" r="18415" b="16510"/>
            <wp:wrapNone/>
            <wp:docPr id="856086557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086557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126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9AC3F" w14:textId="450205AE" w:rsidR="00AC6B6C" w:rsidRPr="0096220C" w:rsidRDefault="0096220C" w:rsidP="00AC6B6C">
      <w:pPr>
        <w:pStyle w:val="contentspage"/>
        <w:rPr>
          <w:rStyle w:val="Hyperlink"/>
          <w:color w:val="000000" w:themeColor="text1"/>
          <w:u w:val="none"/>
        </w:rPr>
      </w:pPr>
      <w:r w:rsidRPr="0096220C">
        <w:rPr>
          <w:color w:val="000000" w:themeColor="text1"/>
        </w:rPr>
        <w:fldChar w:fldCharType="begin"/>
      </w:r>
      <w:r w:rsidRPr="0096220C">
        <w:rPr>
          <w:color w:val="000000" w:themeColor="text1"/>
        </w:rPr>
        <w:instrText>HYPERLINK  \l "_The_Disabled_People’s"</w:instrText>
      </w:r>
      <w:r w:rsidRPr="0096220C">
        <w:rPr>
          <w:color w:val="000000" w:themeColor="text1"/>
        </w:rPr>
      </w:r>
      <w:r w:rsidRPr="0096220C">
        <w:rPr>
          <w:color w:val="000000" w:themeColor="text1"/>
        </w:rPr>
        <w:fldChar w:fldCharType="separate"/>
      </w:r>
      <w:r w:rsidR="00AC6B6C" w:rsidRPr="0096220C">
        <w:rPr>
          <w:rStyle w:val="Hyperlink"/>
          <w:color w:val="000000" w:themeColor="text1"/>
          <w:u w:val="none"/>
        </w:rPr>
        <w:t xml:space="preserve">The Disabled People’s </w:t>
      </w:r>
      <w:r w:rsidR="00AC6B6C" w:rsidRPr="0096220C">
        <w:rPr>
          <w:rStyle w:val="Hyperlink"/>
          <w:color w:val="000000" w:themeColor="text1"/>
          <w:u w:val="none"/>
        </w:rPr>
        <w:br/>
        <w:t>Organisations Coalition</w:t>
      </w:r>
      <w:r w:rsidR="00AC6B6C" w:rsidRPr="0096220C">
        <w:rPr>
          <w:rStyle w:val="Hyperlink"/>
          <w:color w:val="000000" w:themeColor="text1"/>
          <w:u w:val="none"/>
        </w:rPr>
        <w:tab/>
        <w:t>3</w:t>
      </w:r>
    </w:p>
    <w:p w14:paraId="3E919114" w14:textId="1FD7C670" w:rsidR="00AC6B6C" w:rsidRPr="0096220C" w:rsidRDefault="0096220C" w:rsidP="00AC6B6C">
      <w:pPr>
        <w:pStyle w:val="contentspage"/>
        <w:rPr>
          <w:color w:val="000000" w:themeColor="text1"/>
        </w:rPr>
      </w:pPr>
      <w:r w:rsidRPr="0096220C">
        <w:rPr>
          <w:color w:val="000000" w:themeColor="text1"/>
        </w:rPr>
        <w:fldChar w:fldCharType="end"/>
      </w:r>
    </w:p>
    <w:p w14:paraId="71777BD6" w14:textId="0ADABADE" w:rsidR="00AC6B6C" w:rsidRPr="0096220C" w:rsidRDefault="00AC6B6C" w:rsidP="00AC6B6C">
      <w:pPr>
        <w:pStyle w:val="contentspage"/>
        <w:rPr>
          <w:color w:val="000000" w:themeColor="text1"/>
        </w:rPr>
      </w:pPr>
      <w:r w:rsidRPr="0096220C">
        <w:rPr>
          <w:noProof/>
          <w:color w:val="000000" w:themeColor="text1"/>
        </w:rPr>
        <w:drawing>
          <wp:anchor distT="0" distB="0" distL="114300" distR="114300" simplePos="0" relativeHeight="251846656" behindDoc="0" locked="0" layoutInCell="1" allowOverlap="1" wp14:anchorId="4FD753C7" wp14:editId="389F658D">
            <wp:simplePos x="0" y="0"/>
            <wp:positionH relativeFrom="margin">
              <wp:posOffset>9525</wp:posOffset>
            </wp:positionH>
            <wp:positionV relativeFrom="paragraph">
              <wp:posOffset>41910</wp:posOffset>
            </wp:positionV>
            <wp:extent cx="1260000" cy="913517"/>
            <wp:effectExtent l="0" t="0" r="0" b="1270"/>
            <wp:wrapNone/>
            <wp:docPr id="2117498833" name="Picture 21174988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91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6BD34" w14:textId="0957DAD9" w:rsidR="00AC6B6C" w:rsidRPr="0096220C" w:rsidRDefault="0096220C" w:rsidP="00AC6B6C">
      <w:pPr>
        <w:pStyle w:val="contentspage"/>
        <w:rPr>
          <w:rStyle w:val="Hyperlink"/>
          <w:color w:val="000000" w:themeColor="text1"/>
          <w:u w:val="none"/>
        </w:rPr>
      </w:pPr>
      <w:r w:rsidRPr="0096220C">
        <w:rPr>
          <w:color w:val="000000" w:themeColor="text1"/>
        </w:rPr>
        <w:fldChar w:fldCharType="begin"/>
      </w:r>
      <w:r w:rsidRPr="0096220C">
        <w:rPr>
          <w:color w:val="000000" w:themeColor="text1"/>
        </w:rPr>
        <w:instrText>HYPERLINK  \l "_What_this_document"</w:instrText>
      </w:r>
      <w:r w:rsidRPr="0096220C">
        <w:rPr>
          <w:color w:val="000000" w:themeColor="text1"/>
        </w:rPr>
      </w:r>
      <w:r w:rsidRPr="0096220C">
        <w:rPr>
          <w:color w:val="000000" w:themeColor="text1"/>
        </w:rPr>
        <w:fldChar w:fldCharType="separate"/>
      </w:r>
      <w:r w:rsidR="00AC6B6C" w:rsidRPr="0096220C">
        <w:rPr>
          <w:rStyle w:val="Hyperlink"/>
          <w:color w:val="000000" w:themeColor="text1"/>
          <w:u w:val="none"/>
        </w:rPr>
        <w:t>What this document is about</w:t>
      </w:r>
      <w:r w:rsidR="00AC6B6C" w:rsidRPr="0096220C">
        <w:rPr>
          <w:rStyle w:val="Hyperlink"/>
          <w:color w:val="000000" w:themeColor="text1"/>
          <w:u w:val="none"/>
        </w:rPr>
        <w:tab/>
        <w:t>6</w:t>
      </w:r>
    </w:p>
    <w:p w14:paraId="3C251C21" w14:textId="2A776D74" w:rsidR="00AC6B6C" w:rsidRPr="0096220C" w:rsidRDefault="0096220C" w:rsidP="00AC6B6C">
      <w:pPr>
        <w:pStyle w:val="contentspage"/>
        <w:rPr>
          <w:color w:val="000000" w:themeColor="text1"/>
        </w:rPr>
      </w:pPr>
      <w:r w:rsidRPr="0096220C">
        <w:rPr>
          <w:color w:val="000000" w:themeColor="text1"/>
        </w:rPr>
        <w:fldChar w:fldCharType="end"/>
      </w:r>
    </w:p>
    <w:p w14:paraId="76B4E637" w14:textId="1886E719" w:rsidR="00AC6B6C" w:rsidRPr="0096220C" w:rsidRDefault="00AC6B6C" w:rsidP="00AC6B6C">
      <w:pPr>
        <w:pStyle w:val="contentspage"/>
        <w:rPr>
          <w:color w:val="000000" w:themeColor="text1"/>
        </w:rPr>
      </w:pPr>
    </w:p>
    <w:p w14:paraId="201C4D0F" w14:textId="5E463D3B" w:rsidR="0018469D" w:rsidRPr="0096220C" w:rsidRDefault="0018469D" w:rsidP="00AC6B6C">
      <w:pPr>
        <w:pStyle w:val="contentspage"/>
        <w:rPr>
          <w:color w:val="000000" w:themeColor="text1"/>
        </w:rPr>
      </w:pPr>
      <w:r w:rsidRPr="0096220C">
        <w:rPr>
          <w:noProof/>
          <w:color w:val="000000" w:themeColor="text1"/>
        </w:rPr>
        <w:drawing>
          <wp:anchor distT="0" distB="0" distL="114300" distR="114300" simplePos="0" relativeHeight="251872256" behindDoc="0" locked="0" layoutInCell="1" allowOverlap="1" wp14:anchorId="65ECFFF3" wp14:editId="3E0A013B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440000" cy="901161"/>
            <wp:effectExtent l="0" t="0" r="8255" b="0"/>
            <wp:wrapNone/>
            <wp:docPr id="153180041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1685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01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_Payments_NZ" w:history="1">
        <w:r w:rsidRPr="0096220C">
          <w:rPr>
            <w:rStyle w:val="Hyperlink"/>
            <w:color w:val="000000" w:themeColor="text1"/>
            <w:u w:val="none"/>
          </w:rPr>
          <w:t>Payments NZ</w:t>
        </w:r>
        <w:r w:rsidRPr="0096220C">
          <w:rPr>
            <w:rStyle w:val="Hyperlink"/>
            <w:color w:val="000000" w:themeColor="text1"/>
            <w:u w:val="none"/>
          </w:rPr>
          <w:tab/>
        </w:r>
      </w:hyperlink>
      <w:r w:rsidRPr="0096220C">
        <w:rPr>
          <w:color w:val="000000" w:themeColor="text1"/>
        </w:rPr>
        <w:t xml:space="preserve"> </w:t>
      </w:r>
      <w:r w:rsidR="0096220C">
        <w:rPr>
          <w:color w:val="000000" w:themeColor="text1"/>
        </w:rPr>
        <w:t>9</w:t>
      </w:r>
    </w:p>
    <w:p w14:paraId="7633FD1D" w14:textId="77777777" w:rsidR="0018469D" w:rsidRPr="0096220C" w:rsidRDefault="0018469D" w:rsidP="00AC6B6C">
      <w:pPr>
        <w:pStyle w:val="contentspage"/>
        <w:rPr>
          <w:color w:val="000000" w:themeColor="text1"/>
        </w:rPr>
      </w:pPr>
    </w:p>
    <w:p w14:paraId="06B8043A" w14:textId="77777777" w:rsidR="0018469D" w:rsidRPr="0096220C" w:rsidRDefault="0018469D" w:rsidP="00AC6B6C">
      <w:pPr>
        <w:pStyle w:val="contentspage"/>
        <w:rPr>
          <w:color w:val="000000" w:themeColor="text1"/>
        </w:rPr>
      </w:pPr>
    </w:p>
    <w:p w14:paraId="696C6503" w14:textId="1241897F" w:rsidR="002A49A0" w:rsidRPr="0096220C" w:rsidRDefault="002A49A0" w:rsidP="00AC6B6C">
      <w:pPr>
        <w:pStyle w:val="contentspage"/>
        <w:rPr>
          <w:color w:val="000000" w:themeColor="text1"/>
        </w:rPr>
      </w:pPr>
      <w:hyperlink w:anchor="_Stats_NZ" w:history="1">
        <w:r w:rsidRPr="0096220C">
          <w:rPr>
            <w:rStyle w:val="Hyperlink"/>
            <w:color w:val="000000" w:themeColor="text1"/>
            <w:u w:val="none"/>
          </w:rPr>
          <w:t>Stats NZ</w:t>
        </w:r>
        <w:r w:rsidRPr="0096220C">
          <w:rPr>
            <w:rStyle w:val="Hyperlink"/>
            <w:color w:val="000000" w:themeColor="text1"/>
            <w:u w:val="none"/>
          </w:rPr>
          <w:tab/>
        </w:r>
      </w:hyperlink>
      <w:r w:rsidR="0096220C">
        <w:rPr>
          <w:color w:val="000000" w:themeColor="text1"/>
        </w:rPr>
        <w:t>10</w:t>
      </w:r>
    </w:p>
    <w:p w14:paraId="6236B18D" w14:textId="78C4F2AA" w:rsidR="002A49A0" w:rsidRPr="0096220C" w:rsidRDefault="00282976" w:rsidP="00AC6B6C">
      <w:pPr>
        <w:pStyle w:val="contentspage"/>
        <w:rPr>
          <w:color w:val="000000" w:themeColor="text1"/>
        </w:rPr>
      </w:pPr>
      <w:r w:rsidRPr="0096220C">
        <w:rPr>
          <w:noProof/>
          <w:color w:val="000000" w:themeColor="text1"/>
        </w:rPr>
        <w:drawing>
          <wp:anchor distT="0" distB="0" distL="114300" distR="114300" simplePos="0" relativeHeight="251923456" behindDoc="0" locked="0" layoutInCell="1" allowOverlap="1" wp14:anchorId="6B67D5B2" wp14:editId="737B0387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257300" cy="1201606"/>
            <wp:effectExtent l="0" t="0" r="0" b="0"/>
            <wp:wrapNone/>
            <wp:docPr id="1692614045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697810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283" cy="1204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8396E" w14:textId="1BE5F44E" w:rsidR="002A49A0" w:rsidRPr="0096220C" w:rsidRDefault="002A49A0" w:rsidP="00AC6B6C">
      <w:pPr>
        <w:pStyle w:val="contentspage"/>
        <w:rPr>
          <w:color w:val="000000" w:themeColor="text1"/>
        </w:rPr>
      </w:pPr>
    </w:p>
    <w:p w14:paraId="14F0D015" w14:textId="3ECD1AB9" w:rsidR="00AC6B6C" w:rsidRPr="0096220C" w:rsidRDefault="0096220C" w:rsidP="00AC6B6C">
      <w:pPr>
        <w:pStyle w:val="contentspage"/>
        <w:rPr>
          <w:rStyle w:val="Hyperlink"/>
          <w:color w:val="000000" w:themeColor="text1"/>
          <w:u w:val="none"/>
        </w:rPr>
      </w:pPr>
      <w:r w:rsidRPr="0096220C">
        <w:rPr>
          <w:color w:val="000000" w:themeColor="text1"/>
        </w:rPr>
        <w:fldChar w:fldCharType="begin"/>
      </w:r>
      <w:r w:rsidRPr="0096220C">
        <w:rPr>
          <w:color w:val="000000" w:themeColor="text1"/>
        </w:rPr>
        <w:instrText>HYPERLINK  \l "_Human_Rights_Commissioner"</w:instrText>
      </w:r>
      <w:r w:rsidRPr="0096220C">
        <w:rPr>
          <w:color w:val="000000" w:themeColor="text1"/>
        </w:rPr>
      </w:r>
      <w:r w:rsidRPr="0096220C">
        <w:rPr>
          <w:color w:val="000000" w:themeColor="text1"/>
        </w:rPr>
        <w:fldChar w:fldCharType="separate"/>
      </w:r>
      <w:r w:rsidR="00013FE0" w:rsidRPr="0096220C">
        <w:rPr>
          <w:rStyle w:val="Hyperlink"/>
          <w:color w:val="000000" w:themeColor="text1"/>
          <w:u w:val="none"/>
        </w:rPr>
        <w:t>Human Rights Commissioners</w:t>
      </w:r>
      <w:r w:rsidR="00AC6B6C" w:rsidRPr="0096220C">
        <w:rPr>
          <w:rStyle w:val="Hyperlink"/>
          <w:color w:val="000000" w:themeColor="text1"/>
          <w:u w:val="none"/>
        </w:rPr>
        <w:tab/>
      </w:r>
      <w:r>
        <w:rPr>
          <w:rStyle w:val="Hyperlink"/>
          <w:color w:val="000000" w:themeColor="text1"/>
          <w:u w:val="none"/>
        </w:rPr>
        <w:t>1</w:t>
      </w:r>
      <w:r w:rsidR="00307F49">
        <w:rPr>
          <w:rStyle w:val="Hyperlink"/>
          <w:color w:val="000000" w:themeColor="text1"/>
          <w:u w:val="none"/>
        </w:rPr>
        <w:t>1</w:t>
      </w:r>
    </w:p>
    <w:p w14:paraId="756B7218" w14:textId="4A0BA3A5" w:rsidR="00AC6B6C" w:rsidRPr="0096220C" w:rsidRDefault="002B2183" w:rsidP="00AC6B6C">
      <w:pPr>
        <w:pStyle w:val="contentspage"/>
        <w:rPr>
          <w:color w:val="000000" w:themeColor="text1"/>
        </w:rPr>
      </w:pPr>
      <w:r w:rsidRPr="0096220C">
        <w:rPr>
          <w:noProof/>
          <w:color w:val="000000" w:themeColor="text1"/>
        </w:rPr>
        <w:drawing>
          <wp:anchor distT="0" distB="0" distL="114300" distR="114300" simplePos="0" relativeHeight="251924480" behindDoc="0" locked="0" layoutInCell="1" allowOverlap="1" wp14:anchorId="0DE9CB51" wp14:editId="0DF87E45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1257300" cy="1324486"/>
            <wp:effectExtent l="0" t="0" r="0" b="9525"/>
            <wp:wrapNone/>
            <wp:docPr id="21285922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5922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638" cy="132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20C" w:rsidRPr="0096220C">
        <w:rPr>
          <w:color w:val="000000" w:themeColor="text1"/>
        </w:rPr>
        <w:fldChar w:fldCharType="end"/>
      </w:r>
    </w:p>
    <w:p w14:paraId="3604F2F6" w14:textId="3238D9E3" w:rsidR="00AC6B6C" w:rsidRPr="0096220C" w:rsidRDefault="00AC6B6C" w:rsidP="00AC6B6C">
      <w:pPr>
        <w:pStyle w:val="contentspage"/>
        <w:rPr>
          <w:color w:val="000000" w:themeColor="text1"/>
        </w:rPr>
      </w:pPr>
    </w:p>
    <w:p w14:paraId="34E3D3FF" w14:textId="1EFC18FE" w:rsidR="00AC6B6C" w:rsidRPr="0096220C" w:rsidRDefault="0096220C" w:rsidP="00AC6B6C">
      <w:pPr>
        <w:pStyle w:val="contentspage"/>
        <w:rPr>
          <w:rStyle w:val="Hyperlink"/>
          <w:color w:val="000000" w:themeColor="text1"/>
          <w:u w:val="none"/>
        </w:rPr>
      </w:pPr>
      <w:r w:rsidRPr="0096220C">
        <w:rPr>
          <w:color w:val="000000" w:themeColor="text1"/>
        </w:rPr>
        <w:fldChar w:fldCharType="begin"/>
      </w:r>
      <w:r w:rsidRPr="0096220C">
        <w:rPr>
          <w:color w:val="000000" w:themeColor="text1"/>
        </w:rPr>
        <w:instrText>HYPERLINK  \l "_Hon_Louise_Upston"</w:instrText>
      </w:r>
      <w:r w:rsidRPr="0096220C">
        <w:rPr>
          <w:color w:val="000000" w:themeColor="text1"/>
        </w:rPr>
      </w:r>
      <w:r w:rsidRPr="0096220C">
        <w:rPr>
          <w:color w:val="000000" w:themeColor="text1"/>
        </w:rPr>
        <w:fldChar w:fldCharType="separate"/>
      </w:r>
      <w:r w:rsidR="00013FE0" w:rsidRPr="0096220C">
        <w:rPr>
          <w:rStyle w:val="Hyperlink"/>
          <w:color w:val="000000" w:themeColor="text1"/>
          <w:u w:val="none"/>
        </w:rPr>
        <w:t>Hon Louise Upston</w:t>
      </w:r>
      <w:r w:rsidRPr="0096220C">
        <w:rPr>
          <w:rStyle w:val="Hyperlink"/>
          <w:color w:val="000000" w:themeColor="text1"/>
          <w:u w:val="none"/>
        </w:rPr>
        <w:t xml:space="preserve"> </w:t>
      </w:r>
      <w:r w:rsidR="00D70D7E">
        <w:rPr>
          <w:rStyle w:val="Hyperlink"/>
          <w:color w:val="000000" w:themeColor="text1"/>
          <w:u w:val="none"/>
        </w:rPr>
        <w:t>–</w:t>
      </w:r>
      <w:r w:rsidRPr="0096220C">
        <w:rPr>
          <w:rStyle w:val="Hyperlink"/>
          <w:color w:val="000000" w:themeColor="text1"/>
          <w:u w:val="none"/>
        </w:rPr>
        <w:t xml:space="preserve"> </w:t>
      </w:r>
      <w:r w:rsidR="00013FE0" w:rsidRPr="0096220C">
        <w:rPr>
          <w:rStyle w:val="Hyperlink"/>
          <w:color w:val="000000" w:themeColor="text1"/>
          <w:u w:val="none"/>
        </w:rPr>
        <w:t>Min</w:t>
      </w:r>
      <w:r w:rsidR="00D70D7E">
        <w:rPr>
          <w:rStyle w:val="Hyperlink"/>
          <w:color w:val="000000" w:themeColor="text1"/>
          <w:u w:val="none"/>
        </w:rPr>
        <w:t>i</w:t>
      </w:r>
      <w:r w:rsidR="00013FE0" w:rsidRPr="0096220C">
        <w:rPr>
          <w:rStyle w:val="Hyperlink"/>
          <w:color w:val="000000" w:themeColor="text1"/>
          <w:u w:val="none"/>
        </w:rPr>
        <w:t>ster for Disability Issues</w:t>
      </w:r>
      <w:r w:rsidR="00AC6B6C" w:rsidRPr="0096220C">
        <w:rPr>
          <w:rStyle w:val="Hyperlink"/>
          <w:color w:val="000000" w:themeColor="text1"/>
          <w:u w:val="none"/>
        </w:rPr>
        <w:tab/>
        <w:t>1</w:t>
      </w:r>
      <w:r w:rsidR="00307F49">
        <w:rPr>
          <w:rStyle w:val="Hyperlink"/>
          <w:color w:val="000000" w:themeColor="text1"/>
          <w:u w:val="none"/>
        </w:rPr>
        <w:t>3</w:t>
      </w:r>
    </w:p>
    <w:p w14:paraId="1B6E2A1B" w14:textId="3D22B46F" w:rsidR="00CB4FDA" w:rsidRPr="00CB4FDA" w:rsidRDefault="0096220C" w:rsidP="00CB4FDA">
      <w:pPr>
        <w:pStyle w:val="contentspage"/>
        <w:jc w:val="right"/>
        <w:rPr>
          <w:b/>
          <w:bCs w:val="0"/>
          <w:color w:val="000000" w:themeColor="text1"/>
        </w:rPr>
      </w:pPr>
      <w:r w:rsidRPr="0096220C">
        <w:rPr>
          <w:color w:val="000000" w:themeColor="text1"/>
        </w:rPr>
        <w:lastRenderedPageBreak/>
        <w:fldChar w:fldCharType="end"/>
      </w:r>
      <w:r w:rsidR="00CB4FDA" w:rsidRPr="00CB4FDA">
        <w:rPr>
          <w:b/>
          <w:bCs w:val="0"/>
          <w:color w:val="000000" w:themeColor="text1"/>
        </w:rPr>
        <w:t>Page number:</w:t>
      </w:r>
    </w:p>
    <w:p w14:paraId="5FC55846" w14:textId="77777777" w:rsidR="00CB4FDA" w:rsidRDefault="00CB4FDA" w:rsidP="00AC6B6C">
      <w:pPr>
        <w:pStyle w:val="contentspage"/>
        <w:rPr>
          <w:color w:val="000000" w:themeColor="text1"/>
        </w:rPr>
      </w:pPr>
    </w:p>
    <w:p w14:paraId="22BA2BAA" w14:textId="5E39858D" w:rsidR="00CB4FDA" w:rsidRDefault="00CB4FDA" w:rsidP="00AC6B6C">
      <w:pPr>
        <w:pStyle w:val="contentspage"/>
        <w:rPr>
          <w:color w:val="000000" w:themeColor="text1"/>
        </w:rPr>
      </w:pPr>
      <w:r w:rsidRPr="0096220C">
        <w:rPr>
          <w:rStyle w:val="Hyperlink"/>
          <w:noProof/>
          <w:color w:val="000000" w:themeColor="text1"/>
          <w:u w:val="none"/>
        </w:rPr>
        <w:drawing>
          <wp:anchor distT="0" distB="0" distL="114300" distR="114300" simplePos="0" relativeHeight="251925504" behindDoc="0" locked="0" layoutInCell="1" allowOverlap="1" wp14:anchorId="3BE0B454" wp14:editId="47923815">
            <wp:simplePos x="0" y="0"/>
            <wp:positionH relativeFrom="margin">
              <wp:posOffset>-28575</wp:posOffset>
            </wp:positionH>
            <wp:positionV relativeFrom="paragraph">
              <wp:posOffset>300990</wp:posOffset>
            </wp:positionV>
            <wp:extent cx="1400175" cy="1400175"/>
            <wp:effectExtent l="0" t="0" r="9525" b="9525"/>
            <wp:wrapNone/>
            <wp:docPr id="820350981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50981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A2646" w14:textId="6C520C99" w:rsidR="00AC6B6C" w:rsidRPr="0096220C" w:rsidRDefault="0096220C" w:rsidP="00AC6B6C">
      <w:pPr>
        <w:pStyle w:val="contentspage"/>
        <w:rPr>
          <w:rStyle w:val="Hyperlink"/>
          <w:color w:val="000000" w:themeColor="text1"/>
          <w:u w:val="none"/>
        </w:rPr>
      </w:pPr>
      <w:r w:rsidRPr="0096220C">
        <w:rPr>
          <w:color w:val="000000" w:themeColor="text1"/>
        </w:rPr>
        <w:fldChar w:fldCharType="begin"/>
      </w:r>
      <w:r w:rsidRPr="0096220C">
        <w:rPr>
          <w:color w:val="000000" w:themeColor="text1"/>
        </w:rPr>
        <w:instrText>HYPERLINK  \l "_Ministry_for_Women"</w:instrText>
      </w:r>
      <w:r w:rsidRPr="0096220C">
        <w:rPr>
          <w:color w:val="000000" w:themeColor="text1"/>
        </w:rPr>
      </w:r>
      <w:r w:rsidRPr="0096220C">
        <w:rPr>
          <w:color w:val="000000" w:themeColor="text1"/>
        </w:rPr>
        <w:fldChar w:fldCharType="separate"/>
      </w:r>
      <w:r w:rsidR="00AC6B6C" w:rsidRPr="0096220C">
        <w:rPr>
          <w:rStyle w:val="Hyperlink"/>
          <w:color w:val="000000" w:themeColor="text1"/>
          <w:u w:val="none"/>
        </w:rPr>
        <w:t xml:space="preserve">Ministry </w:t>
      </w:r>
      <w:r w:rsidR="00013FE0" w:rsidRPr="0096220C">
        <w:rPr>
          <w:rStyle w:val="Hyperlink"/>
          <w:color w:val="000000" w:themeColor="text1"/>
          <w:u w:val="none"/>
        </w:rPr>
        <w:t>for Women</w:t>
      </w:r>
      <w:r w:rsidR="00AC6B6C" w:rsidRPr="0096220C">
        <w:rPr>
          <w:rStyle w:val="Hyperlink"/>
          <w:color w:val="000000" w:themeColor="text1"/>
          <w:u w:val="none"/>
        </w:rPr>
        <w:tab/>
        <w:t>1</w:t>
      </w:r>
      <w:r>
        <w:rPr>
          <w:rStyle w:val="Hyperlink"/>
          <w:color w:val="000000" w:themeColor="text1"/>
          <w:u w:val="none"/>
        </w:rPr>
        <w:t>6</w:t>
      </w:r>
    </w:p>
    <w:p w14:paraId="732B457C" w14:textId="6D55BA16" w:rsidR="00AC6B6C" w:rsidRPr="0096220C" w:rsidRDefault="0096220C" w:rsidP="00AC6B6C">
      <w:pPr>
        <w:pStyle w:val="contentspage"/>
        <w:rPr>
          <w:color w:val="000000" w:themeColor="text1"/>
        </w:rPr>
      </w:pPr>
      <w:r w:rsidRPr="0096220C">
        <w:rPr>
          <w:color w:val="000000" w:themeColor="text1"/>
        </w:rPr>
        <w:fldChar w:fldCharType="end"/>
      </w:r>
    </w:p>
    <w:p w14:paraId="5E15A234" w14:textId="77777777" w:rsidR="00AC6B6C" w:rsidRPr="0096220C" w:rsidRDefault="00AC6B6C" w:rsidP="00AC6B6C">
      <w:pPr>
        <w:pStyle w:val="contentspage"/>
        <w:rPr>
          <w:color w:val="000000" w:themeColor="text1"/>
        </w:rPr>
      </w:pPr>
    </w:p>
    <w:p w14:paraId="7EFC7DFA" w14:textId="1B796F49" w:rsidR="00AC6B6C" w:rsidRPr="0096220C" w:rsidRDefault="0096220C" w:rsidP="00AC6B6C">
      <w:pPr>
        <w:pStyle w:val="contentspage"/>
        <w:rPr>
          <w:rStyle w:val="Hyperlink"/>
          <w:color w:val="000000" w:themeColor="text1"/>
          <w:u w:val="none"/>
        </w:rPr>
      </w:pPr>
      <w:r w:rsidRPr="0096220C">
        <w:rPr>
          <w:color w:val="000000" w:themeColor="text1"/>
        </w:rPr>
        <w:fldChar w:fldCharType="begin"/>
      </w:r>
      <w:r w:rsidRPr="0096220C">
        <w:rPr>
          <w:color w:val="000000" w:themeColor="text1"/>
        </w:rPr>
        <w:instrText>HYPERLINK  \l "_Donald_Beasley_Institute"</w:instrText>
      </w:r>
      <w:r w:rsidRPr="0096220C">
        <w:rPr>
          <w:color w:val="000000" w:themeColor="text1"/>
        </w:rPr>
      </w:r>
      <w:r w:rsidRPr="0096220C">
        <w:rPr>
          <w:color w:val="000000" w:themeColor="text1"/>
        </w:rPr>
        <w:fldChar w:fldCharType="separate"/>
      </w:r>
      <w:r w:rsidR="00AC6B6C" w:rsidRPr="0096220C">
        <w:rPr>
          <w:rStyle w:val="Hyperlink"/>
          <w:color w:val="000000" w:themeColor="text1"/>
          <w:u w:val="none"/>
        </w:rPr>
        <w:t>Donald Beasley Institute</w:t>
      </w:r>
      <w:r w:rsidR="00AC6B6C" w:rsidRPr="0096220C">
        <w:rPr>
          <w:rStyle w:val="Hyperlink"/>
          <w:color w:val="000000" w:themeColor="text1"/>
          <w:u w:val="none"/>
        </w:rPr>
        <w:tab/>
      </w:r>
      <w:r>
        <w:rPr>
          <w:rStyle w:val="Hyperlink"/>
          <w:color w:val="000000" w:themeColor="text1"/>
          <w:u w:val="none"/>
        </w:rPr>
        <w:t>18</w:t>
      </w:r>
    </w:p>
    <w:p w14:paraId="3779DEE6" w14:textId="44092503" w:rsidR="00AC6B6C" w:rsidRPr="0096220C" w:rsidRDefault="0096220C" w:rsidP="00AC6B6C">
      <w:pPr>
        <w:pStyle w:val="contentspage"/>
        <w:rPr>
          <w:color w:val="000000" w:themeColor="text1"/>
        </w:rPr>
      </w:pPr>
      <w:r w:rsidRPr="0096220C">
        <w:rPr>
          <w:color w:val="000000" w:themeColor="text1"/>
        </w:rPr>
        <w:fldChar w:fldCharType="end"/>
      </w:r>
    </w:p>
    <w:p w14:paraId="1626460E" w14:textId="77777777" w:rsidR="00AC6B6C" w:rsidRPr="0096220C" w:rsidRDefault="00AC6B6C" w:rsidP="00AC6B6C">
      <w:pPr>
        <w:pStyle w:val="contentspage"/>
        <w:rPr>
          <w:color w:val="000000" w:themeColor="text1"/>
        </w:rPr>
      </w:pPr>
    </w:p>
    <w:p w14:paraId="2950F766" w14:textId="3CD39795" w:rsidR="00013FE0" w:rsidRPr="0096220C" w:rsidRDefault="0096220C" w:rsidP="00013FE0">
      <w:pPr>
        <w:pStyle w:val="contentspage"/>
        <w:rPr>
          <w:rStyle w:val="Hyperlink"/>
          <w:color w:val="000000" w:themeColor="text1"/>
          <w:u w:val="none"/>
        </w:rPr>
      </w:pPr>
      <w:r w:rsidRPr="0096220C">
        <w:rPr>
          <w:color w:val="000000" w:themeColor="text1"/>
        </w:rPr>
        <w:fldChar w:fldCharType="begin"/>
      </w:r>
      <w:r w:rsidRPr="0096220C">
        <w:rPr>
          <w:color w:val="000000" w:themeColor="text1"/>
        </w:rPr>
        <w:instrText>HYPERLINK  \l "_Whaikaha_–_The"</w:instrText>
      </w:r>
      <w:r w:rsidRPr="0096220C">
        <w:rPr>
          <w:color w:val="000000" w:themeColor="text1"/>
        </w:rPr>
      </w:r>
      <w:r w:rsidRPr="0096220C">
        <w:rPr>
          <w:color w:val="000000" w:themeColor="text1"/>
        </w:rPr>
        <w:fldChar w:fldCharType="separate"/>
      </w:r>
      <w:r w:rsidR="00013FE0" w:rsidRPr="0096220C">
        <w:rPr>
          <w:rStyle w:val="Hyperlink"/>
          <w:noProof/>
          <w:color w:val="000000" w:themeColor="text1"/>
          <w:u w:val="none"/>
        </w:rPr>
        <w:drawing>
          <wp:anchor distT="0" distB="0" distL="114300" distR="114300" simplePos="0" relativeHeight="251890688" behindDoc="0" locked="0" layoutInCell="1" allowOverlap="1" wp14:anchorId="222FBF53" wp14:editId="522681CE">
            <wp:simplePos x="0" y="0"/>
            <wp:positionH relativeFrom="column">
              <wp:posOffset>8779</wp:posOffset>
            </wp:positionH>
            <wp:positionV relativeFrom="paragraph">
              <wp:posOffset>69850</wp:posOffset>
            </wp:positionV>
            <wp:extent cx="1620000" cy="316957"/>
            <wp:effectExtent l="0" t="0" r="5715" b="635"/>
            <wp:wrapNone/>
            <wp:docPr id="1706978782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978782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16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FE0" w:rsidRPr="0096220C">
        <w:rPr>
          <w:rStyle w:val="Hyperlink"/>
          <w:color w:val="000000" w:themeColor="text1"/>
          <w:u w:val="none"/>
        </w:rPr>
        <w:t xml:space="preserve">Whaikaha – Ministry of </w:t>
      </w:r>
      <w:r w:rsidR="00013FE0" w:rsidRPr="0096220C">
        <w:rPr>
          <w:rStyle w:val="Hyperlink"/>
          <w:color w:val="000000" w:themeColor="text1"/>
          <w:u w:val="none"/>
        </w:rPr>
        <w:br/>
        <w:t>Disabled People</w:t>
      </w:r>
      <w:r w:rsidR="00013FE0" w:rsidRPr="0096220C">
        <w:rPr>
          <w:rStyle w:val="Hyperlink"/>
          <w:color w:val="000000" w:themeColor="text1"/>
          <w:u w:val="none"/>
        </w:rPr>
        <w:tab/>
      </w:r>
      <w:r w:rsidR="00F02435">
        <w:rPr>
          <w:rStyle w:val="Hyperlink"/>
          <w:color w:val="000000" w:themeColor="text1"/>
          <w:u w:val="none"/>
        </w:rPr>
        <w:t>22</w:t>
      </w:r>
    </w:p>
    <w:p w14:paraId="02854C7A" w14:textId="23827119" w:rsidR="00AC6B6C" w:rsidRPr="0096220C" w:rsidRDefault="00CB4FDA" w:rsidP="00AC6B6C">
      <w:pPr>
        <w:pStyle w:val="contentspage"/>
        <w:rPr>
          <w:color w:val="000000" w:themeColor="text1"/>
        </w:rPr>
      </w:pPr>
      <w:r w:rsidRPr="0096220C">
        <w:rPr>
          <w:rFonts w:eastAsia="Times New Roman"/>
          <w:noProof/>
          <w:color w:val="000000" w:themeColor="text1"/>
          <w:lang w:eastAsia="en-NZ"/>
        </w:rPr>
        <w:drawing>
          <wp:anchor distT="0" distB="0" distL="114300" distR="114300" simplePos="0" relativeHeight="251910144" behindDoc="0" locked="0" layoutInCell="1" allowOverlap="1" wp14:anchorId="4FF7412C" wp14:editId="28E044A8">
            <wp:simplePos x="0" y="0"/>
            <wp:positionH relativeFrom="margin">
              <wp:posOffset>15240</wp:posOffset>
            </wp:positionH>
            <wp:positionV relativeFrom="paragraph">
              <wp:posOffset>247650</wp:posOffset>
            </wp:positionV>
            <wp:extent cx="1371600" cy="1493520"/>
            <wp:effectExtent l="0" t="0" r="0" b="0"/>
            <wp:wrapNone/>
            <wp:docPr id="1366777797" name="Picture 13667777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4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20C" w:rsidRPr="0096220C">
        <w:rPr>
          <w:color w:val="000000" w:themeColor="text1"/>
        </w:rPr>
        <w:fldChar w:fldCharType="end"/>
      </w:r>
    </w:p>
    <w:p w14:paraId="4ED3A834" w14:textId="1792E014" w:rsidR="00AC6B6C" w:rsidRPr="0096220C" w:rsidRDefault="00AC6B6C" w:rsidP="00AC6B6C">
      <w:pPr>
        <w:pStyle w:val="contentspage"/>
        <w:rPr>
          <w:color w:val="000000" w:themeColor="text1"/>
        </w:rPr>
      </w:pPr>
    </w:p>
    <w:p w14:paraId="28E8C277" w14:textId="60B19538" w:rsidR="00AC6B6C" w:rsidRPr="0096220C" w:rsidRDefault="0096220C" w:rsidP="00AC6B6C">
      <w:pPr>
        <w:pStyle w:val="contentspage"/>
        <w:rPr>
          <w:rStyle w:val="Hyperlink"/>
          <w:color w:val="000000" w:themeColor="text1"/>
          <w:u w:val="none"/>
        </w:rPr>
      </w:pPr>
      <w:r w:rsidRPr="0096220C">
        <w:rPr>
          <w:color w:val="000000" w:themeColor="text1"/>
        </w:rPr>
        <w:fldChar w:fldCharType="begin"/>
      </w:r>
      <w:r w:rsidRPr="0096220C">
        <w:rPr>
          <w:color w:val="000000" w:themeColor="text1"/>
        </w:rPr>
        <w:instrText>HYPERLINK  \l "_Voice_of_disabled"</w:instrText>
      </w:r>
      <w:r w:rsidRPr="0096220C">
        <w:rPr>
          <w:color w:val="000000" w:themeColor="text1"/>
        </w:rPr>
      </w:r>
      <w:r w:rsidRPr="0096220C">
        <w:rPr>
          <w:color w:val="000000" w:themeColor="text1"/>
        </w:rPr>
        <w:fldChar w:fldCharType="separate"/>
      </w:r>
      <w:r w:rsidR="00AC6B6C" w:rsidRPr="0096220C">
        <w:rPr>
          <w:rStyle w:val="Hyperlink"/>
          <w:color w:val="000000" w:themeColor="text1"/>
          <w:u w:val="none"/>
        </w:rPr>
        <w:t>Voice of disabled people</w:t>
      </w:r>
      <w:r w:rsidR="00AC6B6C" w:rsidRPr="0096220C">
        <w:rPr>
          <w:rStyle w:val="Hyperlink"/>
          <w:color w:val="000000" w:themeColor="text1"/>
          <w:u w:val="none"/>
        </w:rPr>
        <w:tab/>
      </w:r>
      <w:r w:rsidR="00F02435">
        <w:rPr>
          <w:rStyle w:val="Hyperlink"/>
          <w:color w:val="000000" w:themeColor="text1"/>
          <w:u w:val="none"/>
        </w:rPr>
        <w:t>2</w:t>
      </w:r>
      <w:r w:rsidR="00307F49">
        <w:rPr>
          <w:rStyle w:val="Hyperlink"/>
          <w:color w:val="000000" w:themeColor="text1"/>
          <w:u w:val="none"/>
        </w:rPr>
        <w:t>3</w:t>
      </w:r>
    </w:p>
    <w:p w14:paraId="0479051C" w14:textId="23F30ABC" w:rsidR="00AC6B6C" w:rsidRPr="006D2FA4" w:rsidRDefault="0096220C" w:rsidP="00AC6B6C">
      <w:pPr>
        <w:spacing w:line="240" w:lineRule="auto"/>
        <w:ind w:left="0"/>
        <w:rPr>
          <w:rFonts w:eastAsia="Arial Unicode MS"/>
          <w:b/>
          <w:color w:val="000000" w:themeColor="text1"/>
          <w:kern w:val="28"/>
          <w:sz w:val="44"/>
        </w:rPr>
      </w:pPr>
      <w:r w:rsidRPr="0096220C">
        <w:rPr>
          <w:rFonts w:cs="Arial"/>
          <w:bCs/>
          <w:color w:val="000000" w:themeColor="text1"/>
          <w:szCs w:val="32"/>
        </w:rPr>
        <w:fldChar w:fldCharType="end"/>
      </w:r>
      <w:r w:rsidR="00AC6B6C" w:rsidRPr="006D2FA4">
        <w:rPr>
          <w:color w:val="000000" w:themeColor="text1"/>
        </w:rPr>
        <w:br w:type="page"/>
      </w:r>
    </w:p>
    <w:p w14:paraId="31C5A74A" w14:textId="4F8A1C8F" w:rsidR="00AC6B6C" w:rsidRPr="00570380" w:rsidRDefault="00AC6B6C" w:rsidP="00AC6B6C">
      <w:pPr>
        <w:pStyle w:val="Heading1"/>
        <w:rPr>
          <w:noProof/>
          <w:lang w:val="en-NZ" w:eastAsia="en-NZ"/>
        </w:rPr>
      </w:pPr>
      <w:bookmarkStart w:id="0" w:name="_The_Disabled_People’s"/>
      <w:bookmarkEnd w:id="0"/>
      <w:r>
        <w:rPr>
          <w:noProof/>
          <w:lang w:val="en-NZ" w:eastAsia="en-NZ"/>
        </w:rPr>
        <w:lastRenderedPageBreak/>
        <w:t>The Disabled People’s</w:t>
      </w:r>
      <w:r>
        <w:rPr>
          <w:noProof/>
          <w:lang w:val="en-NZ" w:eastAsia="en-NZ"/>
        </w:rPr>
        <w:br/>
        <w:t>Organisations Coalition</w:t>
      </w:r>
    </w:p>
    <w:p w14:paraId="06AF8A7E" w14:textId="77777777" w:rsidR="00AC6B6C" w:rsidRDefault="00AC6B6C" w:rsidP="00AC6B6C"/>
    <w:p w14:paraId="1760B7A0" w14:textId="1BDDFB96" w:rsidR="00AC6B6C" w:rsidRDefault="00AC6B6C" w:rsidP="00AC6B6C"/>
    <w:p w14:paraId="74714346" w14:textId="2E095D6B" w:rsidR="00AC6B6C" w:rsidRDefault="00104E9F" w:rsidP="00AC6B6C">
      <w:r>
        <w:rPr>
          <w:noProof/>
        </w:rPr>
        <w:drawing>
          <wp:anchor distT="0" distB="0" distL="114300" distR="114300" simplePos="0" relativeHeight="251867136" behindDoc="0" locked="0" layoutInCell="1" allowOverlap="1" wp14:anchorId="2141BB32" wp14:editId="3742B80A">
            <wp:simplePos x="0" y="0"/>
            <wp:positionH relativeFrom="margin">
              <wp:align>left</wp:align>
            </wp:positionH>
            <wp:positionV relativeFrom="paragraph">
              <wp:posOffset>157815</wp:posOffset>
            </wp:positionV>
            <wp:extent cx="1620000" cy="1013806"/>
            <wp:effectExtent l="0" t="0" r="0" b="0"/>
            <wp:wrapNone/>
            <wp:docPr id="83281685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1685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13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B6C">
        <w:t xml:space="preserve">The </w:t>
      </w:r>
      <w:r w:rsidR="00AC6B6C">
        <w:rPr>
          <w:b/>
          <w:bCs/>
        </w:rPr>
        <w:t xml:space="preserve">Disabled People’s Organisations Coalition </w:t>
      </w:r>
      <w:r w:rsidR="00AC6B6C">
        <w:t xml:space="preserve">is a group of people who come from different disability organisations. </w:t>
      </w:r>
    </w:p>
    <w:p w14:paraId="382EBF94" w14:textId="77777777" w:rsidR="00AC6B6C" w:rsidRDefault="00AC6B6C" w:rsidP="00AC6B6C"/>
    <w:p w14:paraId="74786103" w14:textId="77777777" w:rsidR="00AC6B6C" w:rsidRDefault="00AC6B6C" w:rsidP="00AC6B6C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1912E943" wp14:editId="20DE0DC0">
                <wp:simplePos x="0" y="0"/>
                <wp:positionH relativeFrom="margin">
                  <wp:posOffset>2181726</wp:posOffset>
                </wp:positionH>
                <wp:positionV relativeFrom="paragraph">
                  <wp:posOffset>264427</wp:posOffset>
                </wp:positionV>
                <wp:extent cx="3672000" cy="1202958"/>
                <wp:effectExtent l="0" t="0" r="0" b="3810"/>
                <wp:wrapNone/>
                <wp:docPr id="2099089945" name="Rectangle 20990899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20295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B53CF" id="Rectangle 2099089945" o:spid="_x0000_s1026" alt="&quot;&quot;" style="position:absolute;margin-left:171.8pt;margin-top:20.8pt;width:289.15pt;height:94.7pt;z-index:-25143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" fillcolor="#deeaf6 [664]" stroked="f" strokeweight="1pt">
                <w10:wrap anchorx="margin"/>
              </v:rect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1853824" behindDoc="0" locked="0" layoutInCell="1" allowOverlap="1" wp14:anchorId="51322863" wp14:editId="11201955">
            <wp:simplePos x="0" y="0"/>
            <wp:positionH relativeFrom="margin">
              <wp:posOffset>0</wp:posOffset>
            </wp:positionH>
            <wp:positionV relativeFrom="paragraph">
              <wp:posOffset>168910</wp:posOffset>
            </wp:positionV>
            <wp:extent cx="1440000" cy="1440000"/>
            <wp:effectExtent l="0" t="0" r="0" b="0"/>
            <wp:wrapNone/>
            <wp:docPr id="645728706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28706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E9E89" w14:textId="77777777" w:rsidR="00AC6B6C" w:rsidRDefault="00AC6B6C" w:rsidP="00AC6B6C">
      <w:r>
        <w:t xml:space="preserve">A </w:t>
      </w:r>
      <w:r>
        <w:rPr>
          <w:b/>
          <w:bCs/>
        </w:rPr>
        <w:t>coalition</w:t>
      </w:r>
      <w:r>
        <w:t xml:space="preserve"> is a group of organisations that work towards shared goals. </w:t>
      </w:r>
    </w:p>
    <w:p w14:paraId="1C84BDB8" w14:textId="77777777" w:rsidR="00AC6B6C" w:rsidRDefault="00AC6B6C" w:rsidP="00AC6B6C"/>
    <w:p w14:paraId="2B6F0E6B" w14:textId="77777777" w:rsidR="00AC6B6C" w:rsidRPr="003933D8" w:rsidRDefault="00AC6B6C" w:rsidP="00AC6B6C">
      <w:r>
        <w:rPr>
          <w:noProof/>
        </w:rPr>
        <w:drawing>
          <wp:anchor distT="0" distB="0" distL="114300" distR="114300" simplePos="0" relativeHeight="251851776" behindDoc="0" locked="0" layoutInCell="1" allowOverlap="1" wp14:anchorId="323FD2F0" wp14:editId="255AA580">
            <wp:simplePos x="0" y="0"/>
            <wp:positionH relativeFrom="margin">
              <wp:align>left</wp:align>
            </wp:positionH>
            <wp:positionV relativeFrom="paragraph">
              <wp:posOffset>159385</wp:posOffset>
            </wp:positionV>
            <wp:extent cx="1440000" cy="1001602"/>
            <wp:effectExtent l="12700" t="12700" r="8255" b="14605"/>
            <wp:wrapNone/>
            <wp:docPr id="1676806767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806767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016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8D8CA" w14:textId="77777777" w:rsidR="00AC6B6C" w:rsidRDefault="00AC6B6C" w:rsidP="00AC6B6C">
      <w:r>
        <w:t xml:space="preserve">The Disabled People’s Organisations Coalition is also called the </w:t>
      </w:r>
      <w:r>
        <w:br/>
      </w:r>
      <w:r>
        <w:rPr>
          <w:b/>
          <w:bCs/>
        </w:rPr>
        <w:t xml:space="preserve">DPO Coalition. </w:t>
      </w:r>
    </w:p>
    <w:p w14:paraId="42F1A6E2" w14:textId="77777777" w:rsidR="00AC6B6C" w:rsidRDefault="00AC6B6C" w:rsidP="00AC6B6C"/>
    <w:p w14:paraId="4B9BFC59" w14:textId="77777777" w:rsidR="00AC6B6C" w:rsidRDefault="00AC6B6C" w:rsidP="00AC6B6C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7888C925" wp14:editId="177898D7">
                <wp:simplePos x="0" y="0"/>
                <wp:positionH relativeFrom="margin">
                  <wp:posOffset>2176670</wp:posOffset>
                </wp:positionH>
                <wp:positionV relativeFrom="paragraph">
                  <wp:posOffset>208914</wp:posOffset>
                </wp:positionV>
                <wp:extent cx="3672000" cy="1220857"/>
                <wp:effectExtent l="0" t="0" r="0" b="0"/>
                <wp:wrapNone/>
                <wp:docPr id="1791413949" name="Rectangle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000" cy="122085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F8662" id="Rectangle 39" o:spid="_x0000_s1026" alt="&quot;&quot;" style="position:absolute;margin-left:171.4pt;margin-top:16.45pt;width:289.15pt;height:96.15pt;z-index:-25146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" fillcolor="#ffe599 [1303]" stroked="f" strokeweight="6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49688F04" wp14:editId="088C241C">
            <wp:simplePos x="0" y="0"/>
            <wp:positionH relativeFrom="column">
              <wp:posOffset>18990</wp:posOffset>
            </wp:positionH>
            <wp:positionV relativeFrom="paragraph">
              <wp:posOffset>247003</wp:posOffset>
            </wp:positionV>
            <wp:extent cx="1440000" cy="1181250"/>
            <wp:effectExtent l="0" t="0" r="0" b="0"/>
            <wp:wrapNone/>
            <wp:docPr id="200266390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66390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CD0C7" w14:textId="77777777" w:rsidR="00AC6B6C" w:rsidRDefault="00AC6B6C" w:rsidP="00AC6B6C">
      <w:r>
        <w:t xml:space="preserve">When you see the </w:t>
      </w:r>
      <w:proofErr w:type="gramStart"/>
      <w:r>
        <w:t>words</w:t>
      </w:r>
      <w:proofErr w:type="gramEnd"/>
      <w:r>
        <w:t xml:space="preserve"> </w:t>
      </w:r>
      <w:r>
        <w:rPr>
          <w:b/>
          <w:bCs/>
        </w:rPr>
        <w:t>we / us</w:t>
      </w:r>
      <w:r>
        <w:t xml:space="preserve"> in this document it means the </w:t>
      </w:r>
      <w:r>
        <w:br/>
        <w:t>DPO Coalition.</w:t>
      </w:r>
    </w:p>
    <w:p w14:paraId="64523217" w14:textId="77777777" w:rsidR="00AC6B6C" w:rsidRDefault="00AC6B6C" w:rsidP="00AC6B6C"/>
    <w:p w14:paraId="4058875A" w14:textId="77777777" w:rsidR="00AC6B6C" w:rsidRDefault="00AC6B6C" w:rsidP="00AC6B6C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82496" behindDoc="0" locked="0" layoutInCell="1" allowOverlap="1" wp14:anchorId="71AA1495" wp14:editId="587AD9C2">
            <wp:simplePos x="0" y="0"/>
            <wp:positionH relativeFrom="margin">
              <wp:posOffset>-635</wp:posOffset>
            </wp:positionH>
            <wp:positionV relativeFrom="paragraph">
              <wp:posOffset>922020</wp:posOffset>
            </wp:positionV>
            <wp:extent cx="1309370" cy="906780"/>
            <wp:effectExtent l="0" t="0" r="5080" b="7620"/>
            <wp:wrapThrough wrapText="bothSides">
              <wp:wrapPolygon edited="0">
                <wp:start x="0" y="0"/>
                <wp:lineTo x="0" y="21328"/>
                <wp:lineTo x="21370" y="21328"/>
                <wp:lineTo x="21370" y="0"/>
                <wp:lineTo x="0" y="0"/>
              </wp:wrapPolygon>
            </wp:wrapThrough>
            <wp:docPr id="23741066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881472" behindDoc="0" locked="0" layoutInCell="1" allowOverlap="1" wp14:anchorId="6EAC7E1B" wp14:editId="01C24603">
            <wp:simplePos x="0" y="0"/>
            <wp:positionH relativeFrom="margin">
              <wp:posOffset>-19050</wp:posOffset>
            </wp:positionH>
            <wp:positionV relativeFrom="paragraph">
              <wp:posOffset>0</wp:posOffset>
            </wp:positionV>
            <wp:extent cx="1150610" cy="800100"/>
            <wp:effectExtent l="19050" t="19050" r="12065" b="19050"/>
            <wp:wrapNone/>
            <wp:docPr id="1853801153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530" cy="8035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DPO Coalition is made up of members from these 7 disability organisations:</w:t>
      </w:r>
    </w:p>
    <w:p w14:paraId="1F4D7039" w14:textId="730416EC" w:rsidR="00AC6B6C" w:rsidRDefault="00F007EB" w:rsidP="00AC6B6C">
      <w:pPr>
        <w:pStyle w:val="Listtoplevel"/>
        <w:spacing w:before="720"/>
      </w:pPr>
      <w:r>
        <w:rPr>
          <w:lang w:val="en-NZ" w:eastAsia="en-NZ"/>
        </w:rPr>
        <w:drawing>
          <wp:anchor distT="0" distB="0" distL="114300" distR="114300" simplePos="0" relativeHeight="251883520" behindDoc="0" locked="0" layoutInCell="1" allowOverlap="1" wp14:anchorId="374DBC7E" wp14:editId="6A561ACA">
            <wp:simplePos x="0" y="0"/>
            <wp:positionH relativeFrom="column">
              <wp:posOffset>253181</wp:posOffset>
            </wp:positionH>
            <wp:positionV relativeFrom="paragraph">
              <wp:posOffset>727710</wp:posOffset>
            </wp:positionV>
            <wp:extent cx="800100" cy="987346"/>
            <wp:effectExtent l="0" t="0" r="0" b="3810"/>
            <wp:wrapNone/>
            <wp:docPr id="841223151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63642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87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B6C">
        <w:t>Balance Aotearoa</w:t>
      </w:r>
    </w:p>
    <w:p w14:paraId="78D6FD17" w14:textId="1AA2CFA1" w:rsidR="00AC6B6C" w:rsidRDefault="00AC6B6C" w:rsidP="00AC6B6C">
      <w:pPr>
        <w:pStyle w:val="Listtoplevel"/>
        <w:spacing w:before="720"/>
      </w:pPr>
      <w:r>
        <w:t>Blind Citizens New Zealand</w:t>
      </w:r>
    </w:p>
    <w:p w14:paraId="6AB85902" w14:textId="77777777" w:rsidR="00AC6B6C" w:rsidRDefault="00AC6B6C" w:rsidP="00AC6B6C">
      <w:pPr>
        <w:pStyle w:val="Listtoplevel"/>
        <w:spacing w:before="720"/>
      </w:pPr>
      <w:r>
        <w:rPr>
          <w:lang w:val="en-NZ" w:eastAsia="en-NZ"/>
        </w:rPr>
        <w:drawing>
          <wp:anchor distT="0" distB="0" distL="114300" distR="114300" simplePos="0" relativeHeight="251884544" behindDoc="0" locked="0" layoutInCell="1" allowOverlap="1" wp14:anchorId="3D229C26" wp14:editId="138052F6">
            <wp:simplePos x="0" y="0"/>
            <wp:positionH relativeFrom="column">
              <wp:posOffset>232171</wp:posOffset>
            </wp:positionH>
            <wp:positionV relativeFrom="paragraph">
              <wp:posOffset>170815</wp:posOffset>
            </wp:positionV>
            <wp:extent cx="899160" cy="910356"/>
            <wp:effectExtent l="0" t="0" r="0" b="4445"/>
            <wp:wrapNone/>
            <wp:docPr id="883064261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4886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10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Deaf Aotearoa</w:t>
      </w:r>
    </w:p>
    <w:p w14:paraId="3D3B9318" w14:textId="77777777" w:rsidR="00AC6B6C" w:rsidRDefault="00AC6B6C" w:rsidP="00AC6B6C">
      <w:pPr>
        <w:pStyle w:val="Listtoplevel"/>
        <w:spacing w:before="720"/>
      </w:pPr>
      <w:r>
        <w:rPr>
          <w:lang w:val="en-NZ" w:eastAsia="en-NZ"/>
        </w:rPr>
        <w:drawing>
          <wp:anchor distT="0" distB="0" distL="114300" distR="114300" simplePos="0" relativeHeight="251885568" behindDoc="0" locked="0" layoutInCell="1" allowOverlap="1" wp14:anchorId="2488D358" wp14:editId="0285BC17">
            <wp:simplePos x="0" y="0"/>
            <wp:positionH relativeFrom="column">
              <wp:posOffset>186690</wp:posOffset>
            </wp:positionH>
            <wp:positionV relativeFrom="paragraph">
              <wp:posOffset>431800</wp:posOffset>
            </wp:positionV>
            <wp:extent cx="941070" cy="762000"/>
            <wp:effectExtent l="0" t="0" r="0" b="0"/>
            <wp:wrapThrough wrapText="bothSides">
              <wp:wrapPolygon edited="0">
                <wp:start x="0" y="0"/>
                <wp:lineTo x="0" y="21060"/>
                <wp:lineTo x="20988" y="21060"/>
                <wp:lineTo x="20988" y="0"/>
                <wp:lineTo x="0" y="0"/>
              </wp:wrapPolygon>
            </wp:wrapThrough>
            <wp:docPr id="149081359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1529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Disabled Persons Assembly NZ</w:t>
      </w:r>
    </w:p>
    <w:p w14:paraId="3186D2BE" w14:textId="77777777" w:rsidR="00AC6B6C" w:rsidRDefault="00AC6B6C" w:rsidP="00AC6B6C">
      <w:pPr>
        <w:pStyle w:val="Listtoplevel"/>
        <w:spacing w:before="720"/>
      </w:pPr>
      <w:r>
        <w:rPr>
          <w:rFonts w:cs="Arial"/>
        </w:rPr>
        <w:drawing>
          <wp:anchor distT="0" distB="0" distL="114300" distR="114300" simplePos="0" relativeHeight="251886592" behindDoc="0" locked="0" layoutInCell="1" allowOverlap="1" wp14:anchorId="7114C7E7" wp14:editId="440E9BBB">
            <wp:simplePos x="0" y="0"/>
            <wp:positionH relativeFrom="margin">
              <wp:posOffset>55245</wp:posOffset>
            </wp:positionH>
            <wp:positionV relativeFrom="margin">
              <wp:posOffset>4838700</wp:posOffset>
            </wp:positionV>
            <wp:extent cx="1078865" cy="723900"/>
            <wp:effectExtent l="0" t="0" r="6985" b="0"/>
            <wp:wrapSquare wrapText="bothSides"/>
            <wp:docPr id="26786545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6545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Mana Pasefika</w:t>
      </w:r>
    </w:p>
    <w:p w14:paraId="1C4F8064" w14:textId="77777777" w:rsidR="00AC6B6C" w:rsidRDefault="00AC6B6C" w:rsidP="00AC6B6C">
      <w:pPr>
        <w:pStyle w:val="Listtoplevel"/>
        <w:spacing w:before="720"/>
      </w:pPr>
      <w:r>
        <w:rPr>
          <w:lang w:val="en-NZ" w:eastAsia="en-NZ"/>
        </w:rPr>
        <w:drawing>
          <wp:anchor distT="0" distB="0" distL="114300" distR="114300" simplePos="0" relativeHeight="251887616" behindDoc="0" locked="0" layoutInCell="1" allowOverlap="1" wp14:anchorId="252CE619" wp14:editId="5671D749">
            <wp:simplePos x="0" y="0"/>
            <wp:positionH relativeFrom="column">
              <wp:posOffset>-55245</wp:posOffset>
            </wp:positionH>
            <wp:positionV relativeFrom="paragraph">
              <wp:posOffset>617855</wp:posOffset>
            </wp:positionV>
            <wp:extent cx="1291423" cy="815340"/>
            <wp:effectExtent l="0" t="0" r="4445" b="3810"/>
            <wp:wrapNone/>
            <wp:docPr id="107187788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423" cy="81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Muscular Dystrophy Association of New Zealand</w:t>
      </w:r>
    </w:p>
    <w:p w14:paraId="30FD4D1A" w14:textId="77777777" w:rsidR="00AC6B6C" w:rsidRPr="00666D83" w:rsidRDefault="00AC6B6C" w:rsidP="00AC6B6C">
      <w:pPr>
        <w:pStyle w:val="Listtoplevel"/>
        <w:spacing w:before="720"/>
      </w:pPr>
      <w:r>
        <w:drawing>
          <wp:anchor distT="0" distB="0" distL="114300" distR="114300" simplePos="0" relativeHeight="251888640" behindDoc="0" locked="0" layoutInCell="1" allowOverlap="1" wp14:anchorId="543DFB48" wp14:editId="61C6B20B">
            <wp:simplePos x="0" y="0"/>
            <wp:positionH relativeFrom="margin">
              <wp:posOffset>-167640</wp:posOffset>
            </wp:positionH>
            <wp:positionV relativeFrom="margin">
              <wp:posOffset>6690360</wp:posOffset>
            </wp:positionV>
            <wp:extent cx="1813560" cy="906780"/>
            <wp:effectExtent l="0" t="0" r="0" b="7620"/>
            <wp:wrapSquare wrapText="bothSides"/>
            <wp:docPr id="868944175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944175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People First New Zealand </w:t>
      </w:r>
      <w:r>
        <w:rPr>
          <w:rFonts w:cs="Arial"/>
        </w:rPr>
        <w:t>– Ngā Tāngata Tuatahi.</w:t>
      </w:r>
    </w:p>
    <w:p w14:paraId="0083B0F2" w14:textId="77777777" w:rsidR="00AC6B6C" w:rsidRDefault="00AC6B6C" w:rsidP="00AC6B6C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5727E6DD" w14:textId="77777777" w:rsidR="00AC6B6C" w:rsidRDefault="00AC6B6C" w:rsidP="00AC6B6C">
      <w:pPr>
        <w:rPr>
          <w:rFonts w:eastAsia="Times New Roman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848704" behindDoc="0" locked="0" layoutInCell="1" allowOverlap="1" wp14:anchorId="1FD1FF5F" wp14:editId="7D472BAA">
            <wp:simplePos x="0" y="0"/>
            <wp:positionH relativeFrom="margin">
              <wp:align>left</wp:align>
            </wp:positionH>
            <wp:positionV relativeFrom="paragraph">
              <wp:posOffset>-60325</wp:posOffset>
            </wp:positionV>
            <wp:extent cx="1440000" cy="1086000"/>
            <wp:effectExtent l="0" t="0" r="0" b="0"/>
            <wp:wrapNone/>
            <wp:docPr id="132467351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67351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We meet</w:t>
      </w:r>
      <w:r>
        <w:rPr>
          <w:rFonts w:eastAsia="Times New Roman"/>
          <w:lang w:eastAsia="en-NZ"/>
        </w:rPr>
        <w:t xml:space="preserve"> about every 6 weeks to talk about important things. </w:t>
      </w:r>
    </w:p>
    <w:p w14:paraId="30D099E8" w14:textId="77777777" w:rsidR="00AC6B6C" w:rsidRDefault="00AC6B6C" w:rsidP="00AC6B6C">
      <w:pPr>
        <w:rPr>
          <w:rFonts w:eastAsia="Times New Roman"/>
          <w:bCs/>
        </w:rPr>
      </w:pPr>
    </w:p>
    <w:p w14:paraId="4DAD349E" w14:textId="77777777" w:rsidR="00AC6B6C" w:rsidRDefault="00AC6B6C" w:rsidP="00AC6B6C">
      <w:pPr>
        <w:rPr>
          <w:rFonts w:eastAsia="Times New Roman"/>
          <w:bCs/>
        </w:rPr>
      </w:pPr>
    </w:p>
    <w:p w14:paraId="08C87B5A" w14:textId="77777777" w:rsidR="00AC6B6C" w:rsidRDefault="00AC6B6C" w:rsidP="00AC6B6C">
      <w:pPr>
        <w:rPr>
          <w:rFonts w:eastAsia="Times New Roman"/>
          <w:bCs/>
        </w:rPr>
      </w:pPr>
      <w:r>
        <w:rPr>
          <w:noProof/>
        </w:rPr>
        <w:drawing>
          <wp:anchor distT="0" distB="0" distL="114300" distR="114300" simplePos="0" relativeHeight="251852800" behindDoc="0" locked="0" layoutInCell="1" allowOverlap="1" wp14:anchorId="3E6AEE1A" wp14:editId="218BF419">
            <wp:simplePos x="0" y="0"/>
            <wp:positionH relativeFrom="margin">
              <wp:align>left</wp:align>
            </wp:positionH>
            <wp:positionV relativeFrom="paragraph">
              <wp:posOffset>26366</wp:posOffset>
            </wp:positionV>
            <wp:extent cx="1440000" cy="1001603"/>
            <wp:effectExtent l="12700" t="12700" r="8255" b="14605"/>
            <wp:wrapNone/>
            <wp:docPr id="1220387091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521307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016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We</w:t>
      </w:r>
      <w:r>
        <w:rPr>
          <w:rFonts w:eastAsia="Times New Roman"/>
          <w:bCs/>
        </w:rPr>
        <w:t xml:space="preserve"> speak up about disabled people getting their </w:t>
      </w:r>
      <w:r w:rsidRPr="00B85CAA">
        <w:rPr>
          <w:rFonts w:eastAsia="Times New Roman"/>
          <w:b/>
        </w:rPr>
        <w:t xml:space="preserve">human rights. </w:t>
      </w:r>
    </w:p>
    <w:p w14:paraId="0E30D908" w14:textId="77777777" w:rsidR="00AC6B6C" w:rsidRDefault="00AC6B6C" w:rsidP="00AC6B6C">
      <w:pPr>
        <w:rPr>
          <w:rFonts w:eastAsia="Times New Roman"/>
          <w:lang w:eastAsia="en-NZ"/>
        </w:rPr>
      </w:pPr>
    </w:p>
    <w:p w14:paraId="0302B744" w14:textId="77777777" w:rsidR="00AC6B6C" w:rsidRDefault="00AC6B6C" w:rsidP="00AC6B6C">
      <w:pPr>
        <w:rPr>
          <w:rFonts w:eastAsia="Times New Roman"/>
          <w:lang w:eastAsia="en-NZ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71A52987" wp14:editId="2B318226">
                <wp:simplePos x="0" y="0"/>
                <wp:positionH relativeFrom="margin">
                  <wp:posOffset>2176670</wp:posOffset>
                </wp:positionH>
                <wp:positionV relativeFrom="paragraph">
                  <wp:posOffset>239865</wp:posOffset>
                </wp:positionV>
                <wp:extent cx="3672000" cy="2221396"/>
                <wp:effectExtent l="0" t="0" r="0" b="1270"/>
                <wp:wrapNone/>
                <wp:docPr id="1757580971" name="Rectangle 17575809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22139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01A2A" id="Rectangle 1757580971" o:spid="_x0000_s1026" alt="&quot;&quot;" style="position:absolute;margin-left:171.4pt;margin-top:18.9pt;width:289.15pt;height:174.9pt;z-index:-25146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" fillcolor="#deeaf6 [664]" stroked="f" strokeweight="1pt">
                <w10:wrap anchorx="margin"/>
              </v:rect>
            </w:pict>
          </mc:Fallback>
        </mc:AlternateContent>
      </w:r>
    </w:p>
    <w:p w14:paraId="1A3D5764" w14:textId="77777777" w:rsidR="00AC6B6C" w:rsidRDefault="00AC6B6C" w:rsidP="00AC6B6C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218FF418" wp14:editId="2E631BE2">
            <wp:simplePos x="0" y="0"/>
            <wp:positionH relativeFrom="margin">
              <wp:posOffset>0</wp:posOffset>
            </wp:positionH>
            <wp:positionV relativeFrom="paragraph">
              <wp:posOffset>168910</wp:posOffset>
            </wp:positionV>
            <wp:extent cx="1620000" cy="1548674"/>
            <wp:effectExtent l="0" t="0" r="5715" b="1270"/>
            <wp:wrapNone/>
            <wp:docPr id="1356697810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697810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548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bCs/>
          <w:lang w:eastAsia="en-NZ"/>
        </w:rPr>
        <w:t xml:space="preserve">Human rights </w:t>
      </w:r>
      <w:r>
        <w:rPr>
          <w:rFonts w:eastAsia="Times New Roman"/>
          <w:lang w:eastAsia="en-NZ"/>
        </w:rPr>
        <w:t xml:space="preserve">are things that the law says every person should: </w:t>
      </w:r>
    </w:p>
    <w:p w14:paraId="3E4E46D6" w14:textId="77777777" w:rsidR="00AC6B6C" w:rsidRDefault="00AC6B6C" w:rsidP="00AC6B6C">
      <w:pPr>
        <w:pStyle w:val="Listtoplevel"/>
        <w:rPr>
          <w:lang w:eastAsia="en-NZ"/>
        </w:rPr>
      </w:pPr>
      <w:r>
        <w:rPr>
          <w:lang w:eastAsia="en-NZ"/>
        </w:rPr>
        <w:t xml:space="preserve">have </w:t>
      </w:r>
    </w:p>
    <w:p w14:paraId="5C00505D" w14:textId="77777777" w:rsidR="00AC6B6C" w:rsidRPr="00B85CAA" w:rsidRDefault="00AC6B6C" w:rsidP="00AC6B6C">
      <w:pPr>
        <w:pStyle w:val="Listtoplevel"/>
        <w:rPr>
          <w:lang w:eastAsia="en-NZ"/>
        </w:rPr>
      </w:pPr>
      <w:r>
        <w:rPr>
          <w:lang w:eastAsia="en-NZ"/>
        </w:rPr>
        <w:t xml:space="preserve">be able to do. </w:t>
      </w:r>
    </w:p>
    <w:p w14:paraId="1317EAB6" w14:textId="77777777" w:rsidR="00AC6B6C" w:rsidRDefault="00AC6B6C" w:rsidP="00AC6B6C">
      <w:pPr>
        <w:rPr>
          <w:rFonts w:eastAsia="Times New Roman"/>
          <w:lang w:eastAsia="en-NZ"/>
        </w:rPr>
      </w:pPr>
    </w:p>
    <w:p w14:paraId="17940350" w14:textId="77777777" w:rsidR="00AC6B6C" w:rsidRDefault="00AC6B6C" w:rsidP="00AC6B6C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68160" behindDoc="0" locked="0" layoutInCell="1" allowOverlap="1" wp14:anchorId="0933172D" wp14:editId="4657C5FF">
            <wp:simplePos x="0" y="0"/>
            <wp:positionH relativeFrom="column">
              <wp:posOffset>0</wp:posOffset>
            </wp:positionH>
            <wp:positionV relativeFrom="paragraph">
              <wp:posOffset>133718</wp:posOffset>
            </wp:positionV>
            <wp:extent cx="1620000" cy="1007834"/>
            <wp:effectExtent l="0" t="0" r="5715" b="0"/>
            <wp:wrapNone/>
            <wp:docPr id="1915177642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77642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07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FDA92" w14:textId="77777777" w:rsidR="00AC6B6C" w:rsidRDefault="00AC6B6C" w:rsidP="00AC6B6C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We also talk with the Government about things to do with disability. </w:t>
      </w:r>
    </w:p>
    <w:p w14:paraId="2680E9F5" w14:textId="77777777" w:rsidR="00AC6B6C" w:rsidRDefault="00AC6B6C" w:rsidP="007A60F6"/>
    <w:p w14:paraId="3A9C2A74" w14:textId="77777777" w:rsidR="00AC6B6C" w:rsidRDefault="00AC6B6C" w:rsidP="007A60F6"/>
    <w:p w14:paraId="141584CD" w14:textId="77777777" w:rsidR="00AC6B6C" w:rsidRDefault="00AC6B6C" w:rsidP="007A60F6"/>
    <w:p w14:paraId="18946C17" w14:textId="77777777" w:rsidR="00AC6B6C" w:rsidRDefault="00AC6B6C" w:rsidP="007A60F6"/>
    <w:p w14:paraId="11036A00" w14:textId="77777777" w:rsidR="00AC6B6C" w:rsidRDefault="00AC6B6C" w:rsidP="007A60F6">
      <w:pPr>
        <w:rPr>
          <w:rFonts w:eastAsia="Arial Unicode MS"/>
          <w:b/>
          <w:kern w:val="28"/>
          <w:sz w:val="44"/>
        </w:rPr>
      </w:pPr>
      <w:r>
        <w:br w:type="page"/>
      </w:r>
    </w:p>
    <w:p w14:paraId="4B064BF4" w14:textId="77777777" w:rsidR="00AC6B6C" w:rsidRDefault="00AC6B6C" w:rsidP="00AC6B6C">
      <w:pPr>
        <w:pStyle w:val="Heading1"/>
      </w:pPr>
      <w:bookmarkStart w:id="1" w:name="_What_this_document"/>
      <w:bookmarkEnd w:id="1"/>
      <w:r>
        <w:lastRenderedPageBreak/>
        <w:t>What this document is about</w:t>
      </w:r>
    </w:p>
    <w:p w14:paraId="4B9CB432" w14:textId="77777777" w:rsidR="00AC6B6C" w:rsidRDefault="00AC6B6C" w:rsidP="00AC6B6C">
      <w:r>
        <w:rPr>
          <w:noProof/>
        </w:rPr>
        <w:drawing>
          <wp:anchor distT="0" distB="0" distL="114300" distR="114300" simplePos="0" relativeHeight="251866112" behindDoc="0" locked="0" layoutInCell="1" allowOverlap="1" wp14:anchorId="6CE6FA29" wp14:editId="33A91048">
            <wp:simplePos x="0" y="0"/>
            <wp:positionH relativeFrom="column">
              <wp:posOffset>-424659</wp:posOffset>
            </wp:positionH>
            <wp:positionV relativeFrom="paragraph">
              <wp:posOffset>302763</wp:posOffset>
            </wp:positionV>
            <wp:extent cx="1799590" cy="1271905"/>
            <wp:effectExtent l="0" t="0" r="0" b="0"/>
            <wp:wrapNone/>
            <wp:docPr id="58532865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97917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9B2DC" w14:textId="77777777" w:rsidR="00AC6B6C" w:rsidRDefault="00AC6B6C" w:rsidP="00AC6B6C"/>
    <w:p w14:paraId="500F93D0" w14:textId="77777777" w:rsidR="00AC6B6C" w:rsidRDefault="00AC6B6C" w:rsidP="00AC6B6C">
      <w:pPr>
        <w:rPr>
          <w:rFonts w:eastAsia="Times New Roman"/>
        </w:rPr>
      </w:pPr>
      <w:r>
        <w:rPr>
          <w:rFonts w:eastAsia="Times New Roman"/>
        </w:rPr>
        <w:t>This is an Easy Read document.</w:t>
      </w:r>
    </w:p>
    <w:p w14:paraId="00A67001" w14:textId="77777777" w:rsidR="00AC6B6C" w:rsidRDefault="00AC6B6C" w:rsidP="00AC6B6C">
      <w:pPr>
        <w:rPr>
          <w:rFonts w:eastAsia="Times New Roman"/>
        </w:rPr>
      </w:pPr>
    </w:p>
    <w:p w14:paraId="0C2376E3" w14:textId="77777777" w:rsidR="00AC6B6C" w:rsidRDefault="00AC6B6C" w:rsidP="00AC6B6C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869184" behindDoc="0" locked="0" layoutInCell="1" allowOverlap="1" wp14:anchorId="53758E2D" wp14:editId="3053AB5E">
            <wp:simplePos x="0" y="0"/>
            <wp:positionH relativeFrom="column">
              <wp:posOffset>-37907</wp:posOffset>
            </wp:positionH>
            <wp:positionV relativeFrom="paragraph">
              <wp:posOffset>310763</wp:posOffset>
            </wp:positionV>
            <wp:extent cx="1440000" cy="1440000"/>
            <wp:effectExtent l="0" t="0" r="0" b="0"/>
            <wp:wrapNone/>
            <wp:docPr id="164575618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5618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48F7F" w14:textId="6B40D3DE" w:rsidR="00AC6B6C" w:rsidRDefault="00AC6B6C" w:rsidP="00AC6B6C">
      <w:r>
        <w:rPr>
          <w:rFonts w:eastAsia="Times New Roman"/>
        </w:rPr>
        <w:t xml:space="preserve">It tells you about some of the key messages from the DPO Coalition meetings we had in </w:t>
      </w:r>
      <w:r w:rsidR="007A60F6">
        <w:rPr>
          <w:rFonts w:eastAsia="Times New Roman"/>
        </w:rPr>
        <w:t>March</w:t>
      </w:r>
      <w:r>
        <w:rPr>
          <w:rFonts w:eastAsia="Times New Roman"/>
        </w:rPr>
        <w:t xml:space="preserve"> 2025.</w:t>
      </w:r>
    </w:p>
    <w:p w14:paraId="2951E6D9" w14:textId="77777777" w:rsidR="00AC6B6C" w:rsidRDefault="00AC6B6C" w:rsidP="00AC6B6C">
      <w:pPr>
        <w:rPr>
          <w:rFonts w:eastAsia="Times New Roman"/>
        </w:rPr>
      </w:pPr>
    </w:p>
    <w:p w14:paraId="4611DD9C" w14:textId="77777777" w:rsidR="00AC6B6C" w:rsidRDefault="00AC6B6C" w:rsidP="00AC6B6C">
      <w:pPr>
        <w:rPr>
          <w:rFonts w:eastAsia="Times New Roman"/>
        </w:rPr>
      </w:pPr>
    </w:p>
    <w:p w14:paraId="366F8E27" w14:textId="77777777" w:rsidR="00AC6B6C" w:rsidRDefault="00AC6B6C" w:rsidP="00AC6B6C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1BDC4503" wp14:editId="32D6CF50">
            <wp:simplePos x="0" y="0"/>
            <wp:positionH relativeFrom="margin">
              <wp:posOffset>0</wp:posOffset>
            </wp:positionH>
            <wp:positionV relativeFrom="paragraph">
              <wp:posOffset>281940</wp:posOffset>
            </wp:positionV>
            <wp:extent cx="1620000" cy="1620000"/>
            <wp:effectExtent l="0" t="0" r="5715" b="0"/>
            <wp:wrapThrough wrapText="bothSides">
              <wp:wrapPolygon edited="0">
                <wp:start x="5080" y="4064"/>
                <wp:lineTo x="4234" y="4742"/>
                <wp:lineTo x="3218" y="6266"/>
                <wp:lineTo x="3218" y="7959"/>
                <wp:lineTo x="6266" y="9822"/>
                <wp:lineTo x="7621" y="9822"/>
                <wp:lineTo x="1524" y="12532"/>
                <wp:lineTo x="677" y="13209"/>
                <wp:lineTo x="0" y="14225"/>
                <wp:lineTo x="0" y="15580"/>
                <wp:lineTo x="1863" y="17443"/>
                <wp:lineTo x="19644" y="17443"/>
                <wp:lineTo x="21507" y="15580"/>
                <wp:lineTo x="21507" y="14225"/>
                <wp:lineTo x="20829" y="13209"/>
                <wp:lineTo x="19983" y="12532"/>
                <wp:lineTo x="13717" y="9822"/>
                <wp:lineTo x="14902" y="9822"/>
                <wp:lineTo x="18120" y="7790"/>
                <wp:lineTo x="18120" y="6435"/>
                <wp:lineTo x="17104" y="4742"/>
                <wp:lineTo x="16257" y="4064"/>
                <wp:lineTo x="5080" y="4064"/>
              </wp:wrapPolygon>
            </wp:wrapThrough>
            <wp:docPr id="97392856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During these meetings we met w</w:t>
      </w:r>
      <w:r>
        <w:rPr>
          <w:rFonts w:eastAsia="Times New Roman"/>
        </w:rPr>
        <w:t>ith lots of:</w:t>
      </w:r>
    </w:p>
    <w:p w14:paraId="70AD37E5" w14:textId="77777777" w:rsidR="00AC6B6C" w:rsidRPr="0041092D" w:rsidRDefault="00AC6B6C" w:rsidP="00AC6B6C">
      <w:pPr>
        <w:pStyle w:val="Listtoplevel"/>
      </w:pPr>
      <w:r w:rsidRPr="0041092D">
        <w:t>government agencies</w:t>
      </w:r>
    </w:p>
    <w:p w14:paraId="40464234" w14:textId="77777777" w:rsidR="00AC6B6C" w:rsidRDefault="00AC6B6C" w:rsidP="00AC6B6C">
      <w:pPr>
        <w:pStyle w:val="Listtoplevel"/>
      </w:pPr>
      <w:r w:rsidRPr="0041092D">
        <w:t>other community organisations</w:t>
      </w:r>
      <w:r>
        <w:t xml:space="preserve">. </w:t>
      </w:r>
    </w:p>
    <w:p w14:paraId="6266A206" w14:textId="77777777" w:rsidR="00AC6B6C" w:rsidRDefault="00AC6B6C" w:rsidP="00AC6B6C">
      <w:pPr>
        <w:rPr>
          <w:rFonts w:eastAsia="Times New Roman"/>
        </w:rPr>
      </w:pPr>
    </w:p>
    <w:p w14:paraId="1662B7EB" w14:textId="77777777" w:rsidR="00AC6B6C" w:rsidRDefault="00AC6B6C" w:rsidP="00AC6B6C">
      <w:pPr>
        <w:rPr>
          <w:rFonts w:eastAsia="Times New Roman"/>
        </w:rPr>
      </w:pPr>
    </w:p>
    <w:p w14:paraId="64366FE3" w14:textId="77777777" w:rsidR="00AC6B6C" w:rsidRDefault="00AC6B6C" w:rsidP="00AC6B6C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5BB2CFE2" wp14:editId="7B396318">
            <wp:simplePos x="0" y="0"/>
            <wp:positionH relativeFrom="margin">
              <wp:posOffset>-20597</wp:posOffset>
            </wp:positionH>
            <wp:positionV relativeFrom="paragraph">
              <wp:posOffset>36830</wp:posOffset>
            </wp:positionV>
            <wp:extent cx="1620000" cy="1034021"/>
            <wp:effectExtent l="0" t="0" r="0" b="0"/>
            <wp:wrapNone/>
            <wp:docPr id="236560519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60519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34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</w:rPr>
        <w:t xml:space="preserve">These meetings are to make sure the lives of disabled people in </w:t>
      </w:r>
      <w:r>
        <w:rPr>
          <w:rFonts w:eastAsia="Times New Roman"/>
        </w:rPr>
        <w:br/>
        <w:t xml:space="preserve">New Zealand are getting better. </w:t>
      </w:r>
    </w:p>
    <w:p w14:paraId="176F362D" w14:textId="77777777" w:rsidR="00AC6B6C" w:rsidRDefault="00AC6B6C" w:rsidP="00AC6B6C">
      <w:pPr>
        <w:rPr>
          <w:rFonts w:eastAsia="Times New Roman"/>
        </w:rPr>
      </w:pPr>
    </w:p>
    <w:p w14:paraId="207E269B" w14:textId="1100BDD0" w:rsidR="00AC6B6C" w:rsidRDefault="00AC6B6C" w:rsidP="00AC6B6C">
      <w:pPr>
        <w:rPr>
          <w:rFonts w:eastAsia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859968" behindDoc="0" locked="0" layoutInCell="1" allowOverlap="1" wp14:anchorId="5DFDEC0C" wp14:editId="609448ED">
            <wp:simplePos x="0" y="0"/>
            <wp:positionH relativeFrom="margin">
              <wp:posOffset>0</wp:posOffset>
            </wp:positionH>
            <wp:positionV relativeFrom="paragraph">
              <wp:posOffset>-2623</wp:posOffset>
            </wp:positionV>
            <wp:extent cx="1433195" cy="1283335"/>
            <wp:effectExtent l="0" t="0" r="0" b="0"/>
            <wp:wrapNone/>
            <wp:docPr id="343207818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07818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28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 important </w:t>
      </w:r>
      <w:r w:rsidR="00F877FD">
        <w:t xml:space="preserve">things </w:t>
      </w:r>
      <w:r>
        <w:t>talked about often</w:t>
      </w:r>
      <w:r>
        <w:rPr>
          <w:rFonts w:eastAsia="Times New Roman"/>
        </w:rPr>
        <w:t xml:space="preserve"> are:</w:t>
      </w:r>
    </w:p>
    <w:p w14:paraId="229BBC03" w14:textId="77777777" w:rsidR="00AC6B6C" w:rsidRPr="00E91246" w:rsidRDefault="00AC6B6C" w:rsidP="00AC6B6C">
      <w:pPr>
        <w:pStyle w:val="Listtoplevel"/>
        <w:rPr>
          <w:b/>
          <w:bCs/>
        </w:rPr>
      </w:pPr>
      <w:r w:rsidRPr="00E91246">
        <w:rPr>
          <w:b/>
          <w:bCs/>
        </w:rPr>
        <w:t xml:space="preserve">accessibility </w:t>
      </w:r>
    </w:p>
    <w:p w14:paraId="4B887F4E" w14:textId="77777777" w:rsidR="00AC6B6C" w:rsidRPr="0041092D" w:rsidRDefault="00AC6B6C" w:rsidP="00AC6B6C">
      <w:pPr>
        <w:pStyle w:val="Listtoplevel"/>
      </w:pPr>
      <w:r w:rsidRPr="0041092D">
        <w:drawing>
          <wp:anchor distT="0" distB="0" distL="114300" distR="114300" simplePos="0" relativeHeight="251865088" behindDoc="0" locked="0" layoutInCell="1" allowOverlap="1" wp14:anchorId="77A46228" wp14:editId="4178001C">
            <wp:simplePos x="0" y="0"/>
            <wp:positionH relativeFrom="margin">
              <wp:posOffset>-55</wp:posOffset>
            </wp:positionH>
            <wp:positionV relativeFrom="paragraph">
              <wp:posOffset>251460</wp:posOffset>
            </wp:positionV>
            <wp:extent cx="1165860" cy="1574800"/>
            <wp:effectExtent l="0" t="0" r="0" b="6350"/>
            <wp:wrapNone/>
            <wp:docPr id="1894884426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884426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5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92D">
        <w:t xml:space="preserve">the rights of disabled people </w:t>
      </w:r>
      <w:r>
        <w:t xml:space="preserve">in New Zealand </w:t>
      </w:r>
      <w:r w:rsidRPr="0041092D">
        <w:t xml:space="preserve">under the </w:t>
      </w:r>
      <w:r w:rsidRPr="0041092D">
        <w:rPr>
          <w:b/>
          <w:bCs/>
        </w:rPr>
        <w:t>United Nations Convention on the Rights of Person</w:t>
      </w:r>
      <w:r>
        <w:rPr>
          <w:b/>
          <w:bCs/>
        </w:rPr>
        <w:t>s</w:t>
      </w:r>
      <w:r w:rsidRPr="0041092D">
        <w:rPr>
          <w:b/>
          <w:bCs/>
        </w:rPr>
        <w:t xml:space="preserve"> with Disabilities</w:t>
      </w:r>
      <w:r>
        <w:t>.</w:t>
      </w:r>
      <w:r w:rsidRPr="0041092D">
        <w:t xml:space="preserve"> </w:t>
      </w:r>
    </w:p>
    <w:p w14:paraId="4E88A05D" w14:textId="77777777" w:rsidR="00AC6B6C" w:rsidRDefault="00AC6B6C" w:rsidP="00AC6B6C">
      <w:r>
        <w:rPr>
          <w:noProof/>
        </w:rPr>
        <w:drawing>
          <wp:anchor distT="0" distB="0" distL="114300" distR="114300" simplePos="0" relativeHeight="251860992" behindDoc="0" locked="0" layoutInCell="1" allowOverlap="1" wp14:anchorId="2BBE4699" wp14:editId="33BE9E97">
            <wp:simplePos x="0" y="0"/>
            <wp:positionH relativeFrom="column">
              <wp:posOffset>-56515</wp:posOffset>
            </wp:positionH>
            <wp:positionV relativeFrom="paragraph">
              <wp:posOffset>321310</wp:posOffset>
            </wp:positionV>
            <wp:extent cx="1371600" cy="1398270"/>
            <wp:effectExtent l="0" t="0" r="0" b="0"/>
            <wp:wrapNone/>
            <wp:docPr id="651768767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68767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9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CDF22" w14:textId="77777777" w:rsidR="00AC6B6C" w:rsidRDefault="00AC6B6C" w:rsidP="00AC6B6C"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52464714" wp14:editId="75DBFC56">
                <wp:simplePos x="0" y="0"/>
                <wp:positionH relativeFrom="column">
                  <wp:posOffset>2190541</wp:posOffset>
                </wp:positionH>
                <wp:positionV relativeFrom="paragraph">
                  <wp:posOffset>236632</wp:posOffset>
                </wp:positionV>
                <wp:extent cx="3672000" cy="834013"/>
                <wp:effectExtent l="0" t="0" r="0" b="4445"/>
                <wp:wrapNone/>
                <wp:docPr id="1160614563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000" cy="83401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EC88B" id="Rectangle 19" o:spid="_x0000_s1026" alt="&quot;&quot;" style="position:absolute;margin-left:172.5pt;margin-top:18.65pt;width:289.15pt;height:65.65pt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" fillcolor="#deeaf6 [664]" stroked="f" strokeweight="6pt"/>
            </w:pict>
          </mc:Fallback>
        </mc:AlternateContent>
      </w:r>
    </w:p>
    <w:p w14:paraId="538902E7" w14:textId="77777777" w:rsidR="00AC6B6C" w:rsidRDefault="00AC6B6C" w:rsidP="00AC6B6C">
      <w:r>
        <w:rPr>
          <w:b/>
          <w:bCs/>
        </w:rPr>
        <w:t xml:space="preserve">Accessibility </w:t>
      </w:r>
      <w:r>
        <w:t xml:space="preserve">means making things easy / safe for everyone to use. </w:t>
      </w:r>
    </w:p>
    <w:p w14:paraId="4A4132CE" w14:textId="77777777" w:rsidR="00AC6B6C" w:rsidRDefault="00AC6B6C" w:rsidP="00A01073">
      <w:pPr>
        <w:jc w:val="center"/>
      </w:pPr>
    </w:p>
    <w:p w14:paraId="4246EF57" w14:textId="7BA71424" w:rsidR="00AC6B6C" w:rsidRDefault="00AC6B6C" w:rsidP="00AC6B6C"/>
    <w:p w14:paraId="339FE731" w14:textId="7C417C68" w:rsidR="00A01073" w:rsidRDefault="00A01073">
      <w:pPr>
        <w:spacing w:line="240" w:lineRule="auto"/>
        <w:ind w:left="0"/>
      </w:pPr>
      <w:r>
        <w:br w:type="page"/>
      </w:r>
    </w:p>
    <w:p w14:paraId="323FCA82" w14:textId="230CBE13" w:rsidR="00A01073" w:rsidRDefault="00A01073" w:rsidP="00AC6B6C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40451E99" wp14:editId="136C6C00">
                <wp:simplePos x="0" y="0"/>
                <wp:positionH relativeFrom="margin">
                  <wp:posOffset>2131200</wp:posOffset>
                </wp:positionH>
                <wp:positionV relativeFrom="paragraph">
                  <wp:posOffset>-122400</wp:posOffset>
                </wp:positionV>
                <wp:extent cx="3736800" cy="4327200"/>
                <wp:effectExtent l="0" t="0" r="0" b="0"/>
                <wp:wrapNone/>
                <wp:docPr id="1700040525" name="Rectangl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6800" cy="43272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2D2ED" id="Rectangle 18" o:spid="_x0000_s1026" alt="&quot;&quot;" style="position:absolute;margin-left:167.8pt;margin-top:-9.65pt;width:294.25pt;height:340.7pt;z-index:-25145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" fillcolor="#deebf7" stroked="f" strokeweight="6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27D145BC" wp14:editId="0351FBE6">
            <wp:simplePos x="0" y="0"/>
            <wp:positionH relativeFrom="margin">
              <wp:align>left</wp:align>
            </wp:positionH>
            <wp:positionV relativeFrom="paragraph">
              <wp:posOffset>5120</wp:posOffset>
            </wp:positionV>
            <wp:extent cx="1615440" cy="1615440"/>
            <wp:effectExtent l="0" t="0" r="3810" b="3810"/>
            <wp:wrapNone/>
            <wp:docPr id="139924501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4501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B6C">
        <w:t xml:space="preserve">The </w:t>
      </w:r>
      <w:r w:rsidR="00AC6B6C">
        <w:rPr>
          <w:b/>
          <w:bCs/>
        </w:rPr>
        <w:t>United Nations Convention on the Rights of Persons with Disabilities</w:t>
      </w:r>
      <w:r>
        <w:rPr>
          <w:b/>
          <w:bCs/>
        </w:rPr>
        <w:t>:</w:t>
      </w:r>
    </w:p>
    <w:p w14:paraId="636AF7FE" w14:textId="265D0183" w:rsidR="00A01073" w:rsidRPr="00A01073" w:rsidRDefault="00A01073" w:rsidP="007F7229">
      <w:pPr>
        <w:pStyle w:val="Listtoplevel"/>
        <w:tabs>
          <w:tab w:val="left" w:pos="7957"/>
        </w:tabs>
        <w:rPr>
          <w:rFonts w:eastAsia="Arial"/>
        </w:rPr>
      </w:pPr>
      <w:r>
        <w:t>s</w:t>
      </w:r>
      <w:r w:rsidRPr="00A01073">
        <w:rPr>
          <w:rFonts w:eastAsia="Arial"/>
        </w:rPr>
        <w:t>ays what governments must do to make sure disabled people get the same rights as everybod</w:t>
      </w:r>
      <w:r>
        <w:rPr>
          <w:rFonts w:eastAsia="Arial"/>
        </w:rPr>
        <w:t>y</w:t>
      </w:r>
      <w:r>
        <w:t xml:space="preserve"> </w:t>
      </w:r>
    </w:p>
    <w:p w14:paraId="643569ED" w14:textId="50268A9D" w:rsidR="00AC6B6C" w:rsidRPr="00A01073" w:rsidRDefault="00A01073" w:rsidP="00A01073">
      <w:pPr>
        <w:pStyle w:val="Listtoplevel"/>
        <w:tabs>
          <w:tab w:val="left" w:pos="7957"/>
        </w:tabs>
        <w:rPr>
          <w:rFonts w:eastAsia="Arial"/>
        </w:rPr>
      </w:pPr>
      <w:r>
        <w:drawing>
          <wp:anchor distT="0" distB="0" distL="114300" distR="114300" simplePos="0" relativeHeight="251858944" behindDoc="0" locked="0" layoutInCell="1" allowOverlap="1" wp14:anchorId="49B0DE57" wp14:editId="639B86EE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1341120" cy="1612900"/>
            <wp:effectExtent l="0" t="0" r="0" b="6350"/>
            <wp:wrapThrough wrapText="bothSides">
              <wp:wrapPolygon edited="0">
                <wp:start x="0" y="0"/>
                <wp:lineTo x="0" y="21430"/>
                <wp:lineTo x="21170" y="21430"/>
                <wp:lineTo x="21170" y="0"/>
                <wp:lineTo x="0" y="0"/>
              </wp:wrapPolygon>
            </wp:wrapThrough>
            <wp:docPr id="264453000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53000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61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B6C">
        <w:t>is a</w:t>
      </w:r>
      <w:r w:rsidR="00F877FD">
        <w:t xml:space="preserve">n agreement </w:t>
      </w:r>
      <w:r w:rsidR="00AC6B6C">
        <w:t>lots of countries</w:t>
      </w:r>
      <w:r w:rsidR="00F877FD">
        <w:t xml:space="preserve"> follow</w:t>
      </w:r>
    </w:p>
    <w:p w14:paraId="6B7100ED" w14:textId="0CFCCACD" w:rsidR="00A01073" w:rsidRPr="00A01073" w:rsidRDefault="00A01073" w:rsidP="007F7229">
      <w:pPr>
        <w:pStyle w:val="Listtoplevel"/>
        <w:tabs>
          <w:tab w:val="left" w:pos="7957"/>
        </w:tabs>
        <w:rPr>
          <w:rFonts w:eastAsia="Arial"/>
        </w:rPr>
      </w:pPr>
      <w:r w:rsidRPr="009F1191">
        <w:t xml:space="preserve">is also called the </w:t>
      </w:r>
      <w:r w:rsidRPr="009F1191">
        <w:rPr>
          <w:b/>
          <w:bCs/>
        </w:rPr>
        <w:t>UNCRPD</w:t>
      </w:r>
      <w:r w:rsidRPr="009F1191">
        <w:t>.</w:t>
      </w:r>
    </w:p>
    <w:p w14:paraId="7B218DD9" w14:textId="77777777" w:rsidR="00A01073" w:rsidRDefault="00A01073">
      <w:pPr>
        <w:spacing w:line="240" w:lineRule="auto"/>
        <w:ind w:left="0"/>
      </w:pPr>
      <w:r>
        <w:br w:type="page"/>
      </w:r>
    </w:p>
    <w:p w14:paraId="3B2F51FD" w14:textId="77A474CB" w:rsidR="000C7EE0" w:rsidRDefault="000C7EE0" w:rsidP="001842F3">
      <w:pPr>
        <w:pStyle w:val="Heading1"/>
      </w:pPr>
      <w:bookmarkStart w:id="2" w:name="_Payments_NZ"/>
      <w:bookmarkEnd w:id="2"/>
      <w:r>
        <w:lastRenderedPageBreak/>
        <w:t xml:space="preserve">Payments NZ </w:t>
      </w:r>
    </w:p>
    <w:p w14:paraId="78833ED1" w14:textId="77777777" w:rsidR="000C7EE0" w:rsidRDefault="000C7EE0" w:rsidP="00AC6B6C">
      <w:pPr>
        <w:rPr>
          <w:rFonts w:eastAsia="Arial"/>
        </w:rPr>
      </w:pPr>
    </w:p>
    <w:p w14:paraId="1BDD7963" w14:textId="0E311273" w:rsidR="001842F3" w:rsidRDefault="00BD6249" w:rsidP="00AC6B6C">
      <w:pPr>
        <w:rPr>
          <w:rFonts w:eastAsia="Arial"/>
        </w:rPr>
      </w:pPr>
      <w:r>
        <w:rPr>
          <w:rFonts w:eastAsia="Arial"/>
          <w:noProof/>
        </w:rPr>
        <w:drawing>
          <wp:anchor distT="0" distB="0" distL="114300" distR="114300" simplePos="0" relativeHeight="251927552" behindDoc="0" locked="0" layoutInCell="1" allowOverlap="1" wp14:anchorId="2579DF9F" wp14:editId="1A61FAF1">
            <wp:simplePos x="0" y="0"/>
            <wp:positionH relativeFrom="margin">
              <wp:posOffset>-99893</wp:posOffset>
            </wp:positionH>
            <wp:positionV relativeFrom="paragraph">
              <wp:posOffset>55517</wp:posOffset>
            </wp:positionV>
            <wp:extent cx="1767840" cy="1237429"/>
            <wp:effectExtent l="0" t="0" r="3810" b="0"/>
            <wp:wrapNone/>
            <wp:docPr id="1682079756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79756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2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8E076" w14:textId="6AEC8181" w:rsidR="000C7EE0" w:rsidRPr="00CB2219" w:rsidRDefault="001842F3" w:rsidP="00AC6B6C">
      <w:pPr>
        <w:rPr>
          <w:rFonts w:eastAsia="Arial"/>
        </w:rPr>
      </w:pPr>
      <w:r>
        <w:rPr>
          <w:rFonts w:eastAsia="Arial"/>
        </w:rPr>
        <w:t xml:space="preserve">We met with 12 people from </w:t>
      </w:r>
      <w:r w:rsidRPr="00CB2219">
        <w:rPr>
          <w:rFonts w:eastAsia="Arial"/>
        </w:rPr>
        <w:t>Payments NZ.</w:t>
      </w:r>
    </w:p>
    <w:p w14:paraId="7F8FE754" w14:textId="77777777" w:rsidR="001842F3" w:rsidRPr="00CB2219" w:rsidRDefault="001842F3" w:rsidP="00AC6B6C">
      <w:pPr>
        <w:rPr>
          <w:rFonts w:eastAsia="Arial"/>
        </w:rPr>
      </w:pPr>
    </w:p>
    <w:p w14:paraId="002DAB5A" w14:textId="47C6F86A" w:rsidR="001842F3" w:rsidRPr="00CB2219" w:rsidRDefault="00BD6249" w:rsidP="00AC6B6C">
      <w:pPr>
        <w:rPr>
          <w:rFonts w:eastAsia="Arial"/>
        </w:rPr>
      </w:pPr>
      <w:r w:rsidRPr="00CB2219">
        <w:rPr>
          <w:rFonts w:eastAsia="Arial"/>
          <w:noProof/>
        </w:rPr>
        <w:drawing>
          <wp:anchor distT="0" distB="0" distL="114300" distR="114300" simplePos="0" relativeHeight="251995136" behindDoc="0" locked="0" layoutInCell="1" allowOverlap="1" wp14:anchorId="03CD257D" wp14:editId="3734DD90">
            <wp:simplePos x="0" y="0"/>
            <wp:positionH relativeFrom="margin">
              <wp:align>left</wp:align>
            </wp:positionH>
            <wp:positionV relativeFrom="paragraph">
              <wp:posOffset>231866</wp:posOffset>
            </wp:positionV>
            <wp:extent cx="1352390" cy="1352390"/>
            <wp:effectExtent l="0" t="0" r="635" b="635"/>
            <wp:wrapNone/>
            <wp:docPr id="354397084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397084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390" cy="135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38775" w14:textId="3400CB48" w:rsidR="007B7D6D" w:rsidRDefault="00F877FD" w:rsidP="007B7D6D">
      <w:pPr>
        <w:rPr>
          <w:rFonts w:eastAsia="Arial"/>
        </w:rPr>
      </w:pPr>
      <w:r w:rsidRPr="00CB2219">
        <w:rPr>
          <w:rFonts w:eastAsia="Arial"/>
        </w:rPr>
        <w:t>Payments NZ</w:t>
      </w:r>
      <w:r>
        <w:rPr>
          <w:rFonts w:eastAsia="Arial"/>
          <w:b/>
          <w:bCs/>
        </w:rPr>
        <w:t xml:space="preserve"> </w:t>
      </w:r>
      <w:r>
        <w:rPr>
          <w:rFonts w:eastAsia="Arial"/>
        </w:rPr>
        <w:t xml:space="preserve">is a </w:t>
      </w:r>
      <w:r w:rsidR="0036591E">
        <w:rPr>
          <w:rFonts w:eastAsia="Arial"/>
        </w:rPr>
        <w:t xml:space="preserve">government organisation that looks </w:t>
      </w:r>
      <w:r w:rsidR="00801CC2">
        <w:rPr>
          <w:rFonts w:eastAsia="Arial"/>
        </w:rPr>
        <w:t>at</w:t>
      </w:r>
      <w:r w:rsidR="0036591E">
        <w:rPr>
          <w:rFonts w:eastAsia="Arial"/>
        </w:rPr>
        <w:t xml:space="preserve"> how payments are made in New Zealand.</w:t>
      </w:r>
    </w:p>
    <w:p w14:paraId="060AB91D" w14:textId="77777777" w:rsidR="00F877FD" w:rsidRDefault="00F877FD" w:rsidP="007B7D6D">
      <w:pPr>
        <w:rPr>
          <w:rFonts w:eastAsia="Arial"/>
        </w:rPr>
      </w:pPr>
    </w:p>
    <w:p w14:paraId="26D90F58" w14:textId="499F4263" w:rsidR="00F877FD" w:rsidRPr="00F877FD" w:rsidRDefault="00F877FD" w:rsidP="007B7D6D">
      <w:pPr>
        <w:rPr>
          <w:rFonts w:eastAsia="Arial"/>
        </w:rPr>
      </w:pPr>
    </w:p>
    <w:p w14:paraId="2E00D3B4" w14:textId="383E40F3" w:rsidR="007B7D6D" w:rsidRDefault="00C95B96" w:rsidP="007B7D6D">
      <w:pPr>
        <w:rPr>
          <w:rFonts w:eastAsia="Arial"/>
        </w:rPr>
      </w:pPr>
      <w:r>
        <w:rPr>
          <w:noProof/>
        </w:rPr>
        <w:drawing>
          <wp:anchor distT="0" distB="0" distL="114300" distR="114300" simplePos="0" relativeHeight="251929600" behindDoc="0" locked="0" layoutInCell="1" allowOverlap="1" wp14:anchorId="7128F9FE" wp14:editId="4C64EF47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950720" cy="1246505"/>
            <wp:effectExtent l="0" t="0" r="0" b="0"/>
            <wp:wrapNone/>
            <wp:docPr id="1567032740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32740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D6D">
        <w:rPr>
          <w:rFonts w:eastAsia="Arial"/>
        </w:rPr>
        <w:t xml:space="preserve">All the things we talked about were around making the way disabled people </w:t>
      </w:r>
      <w:r w:rsidR="00B40D27">
        <w:rPr>
          <w:rFonts w:eastAsia="Arial"/>
        </w:rPr>
        <w:t>do</w:t>
      </w:r>
      <w:r w:rsidR="007B7D6D">
        <w:rPr>
          <w:rFonts w:eastAsia="Arial"/>
        </w:rPr>
        <w:t xml:space="preserve"> </w:t>
      </w:r>
      <w:r w:rsidR="007B7D6D">
        <w:rPr>
          <w:rFonts w:eastAsia="Arial"/>
          <w:b/>
          <w:bCs/>
        </w:rPr>
        <w:t xml:space="preserve">financial transactions </w:t>
      </w:r>
      <w:r w:rsidR="007B7D6D">
        <w:rPr>
          <w:rFonts w:eastAsia="Arial"/>
        </w:rPr>
        <w:t xml:space="preserve">better. </w:t>
      </w:r>
    </w:p>
    <w:p w14:paraId="1A692DF6" w14:textId="1084A0D1" w:rsidR="007B7D6D" w:rsidRDefault="007B7D6D" w:rsidP="007B7D6D">
      <w:pPr>
        <w:rPr>
          <w:rFonts w:eastAsia="Arial"/>
        </w:rPr>
      </w:pPr>
    </w:p>
    <w:p w14:paraId="5D15343A" w14:textId="382570DB" w:rsidR="0041055C" w:rsidRDefault="009313A0" w:rsidP="007B7D6D">
      <w:pPr>
        <w:rPr>
          <w:rFonts w:eastAsia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59877B2D" wp14:editId="6B2DB60F">
                <wp:simplePos x="0" y="0"/>
                <wp:positionH relativeFrom="margin">
                  <wp:align>right</wp:align>
                </wp:positionH>
                <wp:positionV relativeFrom="paragraph">
                  <wp:posOffset>203572</wp:posOffset>
                </wp:positionV>
                <wp:extent cx="3523708" cy="1902909"/>
                <wp:effectExtent l="0" t="0" r="635" b="2540"/>
                <wp:wrapNone/>
                <wp:docPr id="1846334681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3708" cy="190290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36B7E" id="Rectangle 19" o:spid="_x0000_s1026" alt="&quot;&quot;" style="position:absolute;margin-left:226.25pt;margin-top:16.05pt;width:277.45pt;height:149.85pt;z-index:-251419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" fillcolor="#deeaf6 [664]" stroked="f" strokeweight="6pt">
                <w10:wrap anchorx="margin"/>
              </v:rect>
            </w:pict>
          </mc:Fallback>
        </mc:AlternateContent>
      </w:r>
    </w:p>
    <w:p w14:paraId="50DF8CA9" w14:textId="3280B67B" w:rsidR="007B7D6D" w:rsidRDefault="00DC7ADF" w:rsidP="007B7D6D">
      <w:pPr>
        <w:rPr>
          <w:rFonts w:eastAsia="Arial"/>
        </w:rPr>
      </w:pPr>
      <w:r>
        <w:rPr>
          <w:rFonts w:eastAsia="Arial"/>
          <w:b/>
          <w:bCs/>
        </w:rPr>
        <w:t>F</w:t>
      </w:r>
      <w:r w:rsidR="007B7D6D">
        <w:rPr>
          <w:rFonts w:eastAsia="Arial"/>
          <w:b/>
          <w:bCs/>
        </w:rPr>
        <w:t xml:space="preserve">inancial transactions </w:t>
      </w:r>
      <w:proofErr w:type="gramStart"/>
      <w:r w:rsidR="007B7D6D">
        <w:rPr>
          <w:rFonts w:eastAsia="Arial"/>
        </w:rPr>
        <w:t>means</w:t>
      </w:r>
      <w:proofErr w:type="gramEnd"/>
      <w:r w:rsidR="007B7D6D">
        <w:rPr>
          <w:rFonts w:eastAsia="Arial"/>
        </w:rPr>
        <w:t>:</w:t>
      </w:r>
    </w:p>
    <w:p w14:paraId="08D3F43C" w14:textId="0EE55452" w:rsidR="007B7D6D" w:rsidRDefault="00C86628" w:rsidP="007B7D6D">
      <w:pPr>
        <w:pStyle w:val="Listtoplevel"/>
      </w:pPr>
      <w:r>
        <w:rPr>
          <w:rFonts w:eastAsia="Arial"/>
        </w:rPr>
        <w:drawing>
          <wp:anchor distT="0" distB="0" distL="114300" distR="114300" simplePos="0" relativeHeight="251926528" behindDoc="0" locked="0" layoutInCell="1" allowOverlap="1" wp14:anchorId="57E102CE" wp14:editId="7EC45103">
            <wp:simplePos x="0" y="0"/>
            <wp:positionH relativeFrom="margin">
              <wp:align>left</wp:align>
            </wp:positionH>
            <wp:positionV relativeFrom="paragraph">
              <wp:posOffset>41275</wp:posOffset>
            </wp:positionV>
            <wp:extent cx="1768253" cy="723900"/>
            <wp:effectExtent l="0" t="0" r="3810" b="0"/>
            <wp:wrapNone/>
            <wp:docPr id="1973972568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72568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743" cy="72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7C5">
        <w:t>buying things</w:t>
      </w:r>
    </w:p>
    <w:p w14:paraId="02E696CA" w14:textId="580C5F35" w:rsidR="007B7D6D" w:rsidRPr="007B7D6D" w:rsidRDefault="002117C5" w:rsidP="007B7D6D">
      <w:pPr>
        <w:pStyle w:val="Listtoplevel"/>
      </w:pPr>
      <w:r>
        <w:t>selling things</w:t>
      </w:r>
      <w:r w:rsidR="007B7D6D">
        <w:t xml:space="preserve">. </w:t>
      </w:r>
    </w:p>
    <w:p w14:paraId="074752FE" w14:textId="77777777" w:rsidR="001842F3" w:rsidRDefault="001842F3" w:rsidP="00AC6B6C">
      <w:pPr>
        <w:rPr>
          <w:rFonts w:eastAsia="Arial"/>
        </w:rPr>
      </w:pPr>
    </w:p>
    <w:p w14:paraId="36555C62" w14:textId="533F8E89" w:rsidR="00B40D27" w:rsidRDefault="00B40D27" w:rsidP="008E329D">
      <w:pPr>
        <w:pStyle w:val="Heading1"/>
      </w:pPr>
      <w:bookmarkStart w:id="3" w:name="_Stats_NZ"/>
      <w:bookmarkEnd w:id="3"/>
      <w:r>
        <w:lastRenderedPageBreak/>
        <w:t xml:space="preserve">Stats NZ </w:t>
      </w:r>
    </w:p>
    <w:p w14:paraId="28552B97" w14:textId="65AD1044" w:rsidR="00B40D27" w:rsidRDefault="00B40D27" w:rsidP="00AC6B6C">
      <w:pPr>
        <w:rPr>
          <w:rFonts w:eastAsia="Arial"/>
        </w:rPr>
      </w:pPr>
    </w:p>
    <w:p w14:paraId="586FC437" w14:textId="281B903A" w:rsidR="00DF3790" w:rsidRDefault="00801CC2" w:rsidP="00DF3790">
      <w:pPr>
        <w:rPr>
          <w:rFonts w:cs="Arial"/>
          <w:b/>
          <w:szCs w:val="32"/>
          <w:lang w:val="en-NZ"/>
        </w:rPr>
      </w:pPr>
      <w:r w:rsidRPr="00DC7ADF">
        <w:rPr>
          <w:bCs/>
          <w:noProof/>
          <w:szCs w:val="32"/>
          <w:lang w:val="en-NZ" w:eastAsia="en-NZ"/>
        </w:rPr>
        <w:drawing>
          <wp:anchor distT="0" distB="0" distL="114300" distR="114300" simplePos="0" relativeHeight="251898880" behindDoc="0" locked="0" layoutInCell="1" allowOverlap="1" wp14:anchorId="3FCCEB59" wp14:editId="63C4F055">
            <wp:simplePos x="0" y="0"/>
            <wp:positionH relativeFrom="margin">
              <wp:align>left</wp:align>
            </wp:positionH>
            <wp:positionV relativeFrom="paragraph">
              <wp:posOffset>309099</wp:posOffset>
            </wp:positionV>
            <wp:extent cx="1360170" cy="1590675"/>
            <wp:effectExtent l="0" t="0" r="0" b="9525"/>
            <wp:wrapThrough wrapText="bothSides">
              <wp:wrapPolygon edited="0">
                <wp:start x="11798" y="0"/>
                <wp:lineTo x="9983" y="517"/>
                <wp:lineTo x="6958" y="3104"/>
                <wp:lineTo x="6958" y="4656"/>
                <wp:lineTo x="4538" y="5432"/>
                <wp:lineTo x="1815" y="7760"/>
                <wp:lineTo x="1815" y="8795"/>
                <wp:lineTo x="303" y="14228"/>
                <wp:lineTo x="0" y="21471"/>
                <wp:lineTo x="21176" y="21471"/>
                <wp:lineTo x="20874" y="17073"/>
                <wp:lineTo x="19664" y="12417"/>
                <wp:lineTo x="18151" y="9830"/>
                <wp:lineTo x="16639" y="4139"/>
                <wp:lineTo x="13916" y="776"/>
                <wp:lineTo x="13008" y="0"/>
                <wp:lineTo x="11798" y="0"/>
              </wp:wrapPolygon>
            </wp:wrapThrough>
            <wp:docPr id="1301007834" name="Picture 13010078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58430" w14:textId="2086973F" w:rsidR="00DF3790" w:rsidRDefault="00DF3790" w:rsidP="00DF3790">
      <w:pPr>
        <w:rPr>
          <w:rFonts w:cs="Arial"/>
          <w:szCs w:val="32"/>
          <w:lang w:val="en-NZ"/>
        </w:rPr>
      </w:pPr>
      <w:r w:rsidRPr="00DC7ADF">
        <w:rPr>
          <w:rFonts w:cs="Arial"/>
          <w:bCs/>
          <w:szCs w:val="32"/>
          <w:lang w:val="en-NZ"/>
        </w:rPr>
        <w:t>Stats NZ</w:t>
      </w:r>
      <w:r>
        <w:rPr>
          <w:rFonts w:cs="Arial"/>
          <w:szCs w:val="32"/>
          <w:lang w:val="en-NZ"/>
        </w:rPr>
        <w:t xml:space="preserve"> is </w:t>
      </w:r>
      <w:r w:rsidR="00723634">
        <w:rPr>
          <w:rFonts w:cs="Arial"/>
          <w:szCs w:val="32"/>
          <w:lang w:val="en-NZ"/>
        </w:rPr>
        <w:t>a</w:t>
      </w:r>
      <w:r>
        <w:rPr>
          <w:rFonts w:cs="Arial"/>
          <w:szCs w:val="32"/>
          <w:lang w:val="en-NZ"/>
        </w:rPr>
        <w:t xml:space="preserve"> government agency that runs the </w:t>
      </w:r>
      <w:r w:rsidRPr="00723634">
        <w:rPr>
          <w:rFonts w:cs="Arial"/>
          <w:b/>
          <w:bCs/>
          <w:szCs w:val="32"/>
          <w:lang w:val="en-NZ"/>
        </w:rPr>
        <w:t>census</w:t>
      </w:r>
      <w:r>
        <w:rPr>
          <w:rFonts w:cs="Arial"/>
          <w:szCs w:val="32"/>
          <w:lang w:val="en-NZ"/>
        </w:rPr>
        <w:t xml:space="preserve"> in </w:t>
      </w:r>
      <w:r w:rsidR="00DC7ADF">
        <w:rPr>
          <w:rFonts w:cs="Arial"/>
          <w:szCs w:val="32"/>
          <w:lang w:val="en-NZ"/>
        </w:rPr>
        <w:br/>
      </w:r>
      <w:r>
        <w:rPr>
          <w:rFonts w:cs="Arial"/>
          <w:szCs w:val="32"/>
          <w:lang w:val="en-NZ"/>
        </w:rPr>
        <w:t>New Zealand.</w:t>
      </w:r>
    </w:p>
    <w:p w14:paraId="322DE7A1" w14:textId="69C5D2AC" w:rsidR="008E329D" w:rsidRDefault="008E329D" w:rsidP="00AC6B6C">
      <w:pPr>
        <w:rPr>
          <w:rFonts w:eastAsia="Arial"/>
        </w:rPr>
      </w:pPr>
    </w:p>
    <w:p w14:paraId="45AE46B1" w14:textId="6F006AAC" w:rsidR="00DF3790" w:rsidRDefault="001F37E1" w:rsidP="00AC6B6C">
      <w:pPr>
        <w:rPr>
          <w:rFonts w:eastAsia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 wp14:anchorId="54348937" wp14:editId="33181C3E">
                <wp:simplePos x="0" y="0"/>
                <wp:positionH relativeFrom="margin">
                  <wp:align>right</wp:align>
                </wp:positionH>
                <wp:positionV relativeFrom="paragraph">
                  <wp:posOffset>255397</wp:posOffset>
                </wp:positionV>
                <wp:extent cx="3523708" cy="859536"/>
                <wp:effectExtent l="0" t="0" r="635" b="0"/>
                <wp:wrapNone/>
                <wp:docPr id="1619523860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3708" cy="85953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58FA1" id="Rectangle 19" o:spid="_x0000_s1026" alt="&quot;&quot;" style="position:absolute;margin-left:226.25pt;margin-top:20.1pt;width:277.45pt;height:67.7pt;z-index:-251324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" fillcolor="#deeaf6 [664]" stroked="f" strokeweight="6pt">
                <w10:wrap anchorx="margin"/>
              </v:rect>
            </w:pict>
          </mc:Fallback>
        </mc:AlternateContent>
      </w:r>
    </w:p>
    <w:p w14:paraId="10FD3425" w14:textId="7E094BF1" w:rsidR="00723634" w:rsidRDefault="00801CC2" w:rsidP="001F37E1">
      <w:pPr>
        <w:rPr>
          <w:rFonts w:eastAsia="Arial"/>
        </w:rPr>
      </w:pPr>
      <w:r>
        <w:rPr>
          <w:rFonts w:cs="Arial"/>
          <w:b/>
          <w:noProof/>
          <w:szCs w:val="32"/>
          <w:lang w:val="en-NZ"/>
        </w:rPr>
        <w:drawing>
          <wp:anchor distT="0" distB="0" distL="114300" distR="114300" simplePos="0" relativeHeight="252000256" behindDoc="0" locked="0" layoutInCell="1" allowOverlap="1" wp14:anchorId="472D92EC" wp14:editId="79650FA8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441450" cy="1441450"/>
            <wp:effectExtent l="0" t="0" r="0" b="6350"/>
            <wp:wrapNone/>
            <wp:docPr id="1045276841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276841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634">
        <w:rPr>
          <w:rFonts w:eastAsia="Arial"/>
        </w:rPr>
        <w:t xml:space="preserve">The </w:t>
      </w:r>
      <w:r w:rsidR="00723634">
        <w:rPr>
          <w:rFonts w:eastAsia="Arial"/>
          <w:b/>
          <w:bCs/>
        </w:rPr>
        <w:t xml:space="preserve">census </w:t>
      </w:r>
      <w:r w:rsidR="00723634">
        <w:rPr>
          <w:rFonts w:eastAsia="Arial"/>
        </w:rPr>
        <w:t>is a way to find out things about people in New Zealand.</w:t>
      </w:r>
    </w:p>
    <w:p w14:paraId="72BF06DF" w14:textId="77777777" w:rsidR="001F37E1" w:rsidRDefault="001F37E1" w:rsidP="001F37E1">
      <w:pPr>
        <w:rPr>
          <w:rFonts w:eastAsia="Arial"/>
        </w:rPr>
      </w:pPr>
    </w:p>
    <w:p w14:paraId="79239A61" w14:textId="77777777" w:rsidR="001F37E1" w:rsidRDefault="001F37E1" w:rsidP="001F37E1">
      <w:pPr>
        <w:rPr>
          <w:rFonts w:eastAsia="Arial"/>
        </w:rPr>
      </w:pPr>
    </w:p>
    <w:p w14:paraId="2DE953A7" w14:textId="179D2198" w:rsidR="00AE4187" w:rsidRDefault="00B40D27" w:rsidP="00AE4187">
      <w:pPr>
        <w:rPr>
          <w:rFonts w:eastAsia="Arial"/>
        </w:rPr>
      </w:pPr>
      <w:r>
        <w:rPr>
          <w:rFonts w:eastAsia="Arial"/>
        </w:rPr>
        <w:t>We</w:t>
      </w:r>
      <w:r w:rsidR="0012465E">
        <w:rPr>
          <w:rFonts w:eastAsia="Arial"/>
        </w:rPr>
        <w:t xml:space="preserve"> met with 6 people</w:t>
      </w:r>
      <w:r w:rsidR="00314DF4">
        <w:rPr>
          <w:rFonts w:eastAsia="Arial"/>
        </w:rPr>
        <w:t xml:space="preserve"> from Stats NZ</w:t>
      </w:r>
      <w:r w:rsidR="00AE4187">
        <w:rPr>
          <w:rFonts w:eastAsia="Arial"/>
        </w:rPr>
        <w:t>.</w:t>
      </w:r>
    </w:p>
    <w:p w14:paraId="4F0F80C4" w14:textId="021E9380" w:rsidR="00AE4187" w:rsidRDefault="00AE4187" w:rsidP="00AE4187">
      <w:pPr>
        <w:rPr>
          <w:rFonts w:eastAsia="Arial"/>
        </w:rPr>
      </w:pPr>
      <w:r>
        <w:rPr>
          <w:rFonts w:cs="Arial"/>
          <w:bCs/>
          <w:noProof/>
          <w:szCs w:val="32"/>
          <w:lang w:val="en-NZ"/>
        </w:rPr>
        <w:drawing>
          <wp:anchor distT="0" distB="0" distL="114300" distR="114300" simplePos="0" relativeHeight="251990016" behindDoc="0" locked="0" layoutInCell="1" allowOverlap="1" wp14:anchorId="055B89E3" wp14:editId="16D767F5">
            <wp:simplePos x="0" y="0"/>
            <wp:positionH relativeFrom="margin">
              <wp:posOffset>0</wp:posOffset>
            </wp:positionH>
            <wp:positionV relativeFrom="paragraph">
              <wp:posOffset>47625</wp:posOffset>
            </wp:positionV>
            <wp:extent cx="1641764" cy="1641764"/>
            <wp:effectExtent l="0" t="0" r="0" b="0"/>
            <wp:wrapNone/>
            <wp:docPr id="71300511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764" cy="164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AB0CE" w14:textId="77777777" w:rsidR="00AE4187" w:rsidRDefault="00AE4187" w:rsidP="00AE4187">
      <w:pPr>
        <w:rPr>
          <w:rFonts w:eastAsia="Arial"/>
        </w:rPr>
      </w:pPr>
    </w:p>
    <w:p w14:paraId="78FB6167" w14:textId="20CBB6A6" w:rsidR="009D3C4B" w:rsidRPr="00AE4187" w:rsidRDefault="0013407A" w:rsidP="00AE4187">
      <w:pPr>
        <w:rPr>
          <w:rFonts w:eastAsia="Arial"/>
        </w:rPr>
      </w:pPr>
      <w:r>
        <w:t xml:space="preserve">At our meeting we talked about the main things in the 2024 </w:t>
      </w:r>
      <w:r>
        <w:rPr>
          <w:b/>
          <w:bCs/>
        </w:rPr>
        <w:t>public consultation</w:t>
      </w:r>
      <w:r>
        <w:t xml:space="preserve">. </w:t>
      </w:r>
    </w:p>
    <w:p w14:paraId="7B377C14" w14:textId="740535F9" w:rsidR="0070780D" w:rsidRDefault="0070780D" w:rsidP="009D3C4B"/>
    <w:p w14:paraId="2E113F66" w14:textId="06F4896C" w:rsidR="003D080A" w:rsidRDefault="00D023F6" w:rsidP="003D080A">
      <w:r>
        <w:rPr>
          <w:noProof/>
        </w:rPr>
        <w:drawing>
          <wp:anchor distT="0" distB="0" distL="114300" distR="114300" simplePos="0" relativeHeight="252005376" behindDoc="0" locked="0" layoutInCell="1" allowOverlap="1" wp14:anchorId="12C24C58" wp14:editId="208E468B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371600" cy="1664466"/>
            <wp:effectExtent l="0" t="0" r="0" b="0"/>
            <wp:wrapNone/>
            <wp:docPr id="163637134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6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80A"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 wp14:anchorId="6B60BC43" wp14:editId="6D6B978A">
                <wp:simplePos x="0" y="0"/>
                <wp:positionH relativeFrom="margin">
                  <wp:posOffset>2247901</wp:posOffset>
                </wp:positionH>
                <wp:positionV relativeFrom="paragraph">
                  <wp:posOffset>236220</wp:posOffset>
                </wp:positionV>
                <wp:extent cx="3295650" cy="1152525"/>
                <wp:effectExtent l="0" t="0" r="0" b="9525"/>
                <wp:wrapNone/>
                <wp:docPr id="1471906756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650" cy="1152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3030D" id="Rectangle 19" o:spid="_x0000_s1026" alt="&quot;&quot;" style="position:absolute;margin-left:177pt;margin-top:18.6pt;width:259.5pt;height:90.75pt;z-index:-25133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" fillcolor="#deeaf6 [664]" stroked="f" strokeweight="6pt">
                <w10:wrap anchorx="margin"/>
              </v:rect>
            </w:pict>
          </mc:Fallback>
        </mc:AlternateContent>
      </w:r>
      <w:r w:rsidR="003D080A">
        <w:t xml:space="preserve"> </w:t>
      </w:r>
    </w:p>
    <w:p w14:paraId="66BA0298" w14:textId="60409C95" w:rsidR="003D080A" w:rsidRDefault="003D080A" w:rsidP="003D080A">
      <w:r w:rsidRPr="00392A7F">
        <w:t xml:space="preserve">A </w:t>
      </w:r>
      <w:r w:rsidRPr="00392A7F">
        <w:rPr>
          <w:b/>
          <w:bCs/>
        </w:rPr>
        <w:t xml:space="preserve">public consultation </w:t>
      </w:r>
      <w:r w:rsidRPr="00392A7F">
        <w:t>is when people are asked questions to see what they think about something.</w:t>
      </w:r>
      <w:r>
        <w:t xml:space="preserve"> </w:t>
      </w:r>
    </w:p>
    <w:p w14:paraId="225B2644" w14:textId="77777777" w:rsidR="000E4B2A" w:rsidRDefault="000E4B2A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69ED9D49" w14:textId="0DC6E566" w:rsidR="003C3FEC" w:rsidRDefault="003C3FEC" w:rsidP="007810B8">
      <w:pPr>
        <w:pStyle w:val="Heading1"/>
      </w:pPr>
      <w:bookmarkStart w:id="4" w:name="_Human_Rights_Commissioner"/>
      <w:bookmarkEnd w:id="4"/>
      <w:r>
        <w:lastRenderedPageBreak/>
        <w:t xml:space="preserve">Human Rights Commissioner </w:t>
      </w:r>
    </w:p>
    <w:p w14:paraId="16E57ADA" w14:textId="77777777" w:rsidR="003C3FEC" w:rsidRDefault="003C3FEC" w:rsidP="003C3FEC"/>
    <w:p w14:paraId="353C1B11" w14:textId="042120F8" w:rsidR="007810B8" w:rsidRDefault="00F007EB" w:rsidP="003C3FEC">
      <w:r>
        <w:rPr>
          <w:noProof/>
        </w:rPr>
        <w:drawing>
          <wp:anchor distT="0" distB="0" distL="114300" distR="114300" simplePos="0" relativeHeight="251986944" behindDoc="0" locked="0" layoutInCell="1" allowOverlap="1" wp14:anchorId="72941BE3" wp14:editId="11766C50">
            <wp:simplePos x="0" y="0"/>
            <wp:positionH relativeFrom="margin">
              <wp:posOffset>0</wp:posOffset>
            </wp:positionH>
            <wp:positionV relativeFrom="paragraph">
              <wp:posOffset>350520</wp:posOffset>
            </wp:positionV>
            <wp:extent cx="1267460" cy="1267460"/>
            <wp:effectExtent l="0" t="0" r="8890" b="8890"/>
            <wp:wrapNone/>
            <wp:docPr id="211430063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30063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761E1" w14:textId="2CF9BF00" w:rsidR="003C3FEC" w:rsidRDefault="003C3FEC" w:rsidP="003C3FEC">
      <w:r>
        <w:t>We met with:</w:t>
      </w:r>
    </w:p>
    <w:p w14:paraId="5BF73CAE" w14:textId="30E89074" w:rsidR="003C3FEC" w:rsidRPr="003C3FEC" w:rsidRDefault="003C3FEC" w:rsidP="003C3FEC">
      <w:pPr>
        <w:pStyle w:val="Listtoplevel"/>
      </w:pPr>
      <w:r w:rsidRPr="003C3FEC">
        <w:t xml:space="preserve">Dr Melissa Derby – the new Race Relations Commissioner </w:t>
      </w:r>
    </w:p>
    <w:p w14:paraId="7A56D2D7" w14:textId="21D953B7" w:rsidR="003C3FEC" w:rsidRDefault="00321CF6" w:rsidP="003C3FEC">
      <w:pPr>
        <w:pStyle w:val="Listtoplevel"/>
      </w:pPr>
      <w:r>
        <w:drawing>
          <wp:anchor distT="0" distB="0" distL="114300" distR="114300" simplePos="0" relativeHeight="251987968" behindDoc="0" locked="0" layoutInCell="1" allowOverlap="1" wp14:anchorId="3A7943EB" wp14:editId="49F02AE1">
            <wp:simplePos x="0" y="0"/>
            <wp:positionH relativeFrom="margin">
              <wp:posOffset>167640</wp:posOffset>
            </wp:positionH>
            <wp:positionV relativeFrom="paragraph">
              <wp:posOffset>324485</wp:posOffset>
            </wp:positionV>
            <wp:extent cx="1232108" cy="1399309"/>
            <wp:effectExtent l="0" t="0" r="6350" b="0"/>
            <wp:wrapNone/>
            <wp:docPr id="668094437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094437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108" cy="139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FEC" w:rsidRPr="003C3FEC">
        <w:t xml:space="preserve">Dr Gail Pacheco – the Equal Employment Oppurtunities Commissioner </w:t>
      </w:r>
    </w:p>
    <w:p w14:paraId="4712670D" w14:textId="08495AA9" w:rsidR="00AE4187" w:rsidRPr="003C3FEC" w:rsidRDefault="00AE4187" w:rsidP="003C3FEC">
      <w:pPr>
        <w:pStyle w:val="Listtoplevel"/>
      </w:pPr>
      <w:r>
        <w:t xml:space="preserve">Prudence Walker – Disability Rights Commissioner </w:t>
      </w:r>
    </w:p>
    <w:p w14:paraId="6B5392E7" w14:textId="0127C89C" w:rsidR="003C3FEC" w:rsidRDefault="004C0709" w:rsidP="003C3FEC">
      <w:pPr>
        <w:pStyle w:val="Listtoplevel"/>
      </w:pPr>
      <w:r>
        <w:drawing>
          <wp:anchor distT="0" distB="0" distL="114300" distR="114300" simplePos="0" relativeHeight="251988992" behindDoc="0" locked="0" layoutInCell="1" allowOverlap="1" wp14:anchorId="476D8D1E" wp14:editId="18F50FD8">
            <wp:simplePos x="0" y="0"/>
            <wp:positionH relativeFrom="margin">
              <wp:posOffset>167640</wp:posOffset>
            </wp:positionH>
            <wp:positionV relativeFrom="paragraph">
              <wp:posOffset>57785</wp:posOffset>
            </wp:positionV>
            <wp:extent cx="1231900" cy="1178384"/>
            <wp:effectExtent l="0" t="0" r="6350" b="3175"/>
            <wp:wrapNone/>
            <wp:docPr id="91520474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20474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17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FEC" w:rsidRPr="003C3FEC">
        <w:t xml:space="preserve">Frances Anderson – Senior </w:t>
      </w:r>
      <w:r w:rsidR="00364CE2">
        <w:t xml:space="preserve">Human Rights Advisor to the Disability Rights Commissioner. </w:t>
      </w:r>
    </w:p>
    <w:p w14:paraId="7E6F3F5E" w14:textId="3EF51F74" w:rsidR="007810B8" w:rsidRPr="003C3FEC" w:rsidRDefault="007810B8" w:rsidP="007810B8"/>
    <w:p w14:paraId="36893A17" w14:textId="798E73FC" w:rsidR="00671827" w:rsidRDefault="00671827" w:rsidP="004B0A79"/>
    <w:p w14:paraId="5078C7F8" w14:textId="77777777" w:rsidR="00AE4187" w:rsidRDefault="00AE4187" w:rsidP="004B0A79"/>
    <w:p w14:paraId="3DCBDEA2" w14:textId="77777777" w:rsidR="00AE4187" w:rsidRDefault="00AE4187" w:rsidP="004B0A79"/>
    <w:p w14:paraId="218126D3" w14:textId="77777777" w:rsidR="00AE4187" w:rsidRDefault="00AE4187" w:rsidP="004B0A79"/>
    <w:p w14:paraId="115ED18F" w14:textId="77777777" w:rsidR="00AE4187" w:rsidRDefault="00AE4187" w:rsidP="004B0A79"/>
    <w:p w14:paraId="19E34060" w14:textId="77777777" w:rsidR="00AE4187" w:rsidRDefault="00AE4187" w:rsidP="004B0A79"/>
    <w:p w14:paraId="4768AC45" w14:textId="7D9A0CA0" w:rsidR="008B3FE3" w:rsidRDefault="00B834E5" w:rsidP="004B0A79">
      <w:r>
        <w:rPr>
          <w:noProof/>
        </w:rPr>
        <w:lastRenderedPageBreak/>
        <w:drawing>
          <wp:anchor distT="0" distB="0" distL="114300" distR="114300" simplePos="0" relativeHeight="251932672" behindDoc="0" locked="0" layoutInCell="1" allowOverlap="1" wp14:anchorId="54888443" wp14:editId="03768284">
            <wp:simplePos x="0" y="0"/>
            <wp:positionH relativeFrom="margin">
              <wp:align>left</wp:align>
            </wp:positionH>
            <wp:positionV relativeFrom="paragraph">
              <wp:posOffset>349885</wp:posOffset>
            </wp:positionV>
            <wp:extent cx="1267648" cy="1524000"/>
            <wp:effectExtent l="0" t="0" r="8890" b="0"/>
            <wp:wrapNone/>
            <wp:docPr id="1572641156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641156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48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FE3">
        <w:t>We talked about</w:t>
      </w:r>
    </w:p>
    <w:p w14:paraId="06721AA5" w14:textId="4378FC82" w:rsidR="004B0A79" w:rsidRDefault="008B3FE3" w:rsidP="008B3FE3">
      <w:pPr>
        <w:pStyle w:val="Listtoplevel"/>
      </w:pPr>
      <w:r>
        <w:t>disability rights</w:t>
      </w:r>
    </w:p>
    <w:p w14:paraId="04769A0B" w14:textId="577C61ED" w:rsidR="008B3FE3" w:rsidRDefault="00C57AFB" w:rsidP="008B3FE3">
      <w:pPr>
        <w:pStyle w:val="Listtoplevel"/>
      </w:pPr>
      <w:r>
        <w:t>h</w:t>
      </w:r>
      <w:r w:rsidR="008B3FE3">
        <w:t xml:space="preserve">ow disability rights is important to each of their jobs. </w:t>
      </w:r>
    </w:p>
    <w:p w14:paraId="33B55D97" w14:textId="1D25C631" w:rsidR="00E10C08" w:rsidRDefault="00E10C08" w:rsidP="00AE4187"/>
    <w:p w14:paraId="6DDA47CE" w14:textId="75B56AB7" w:rsidR="00AE4187" w:rsidRDefault="00AE4187" w:rsidP="00AE4187">
      <w:r>
        <w:rPr>
          <w:noProof/>
        </w:rPr>
        <w:drawing>
          <wp:anchor distT="0" distB="0" distL="114300" distR="114300" simplePos="0" relativeHeight="251933696" behindDoc="0" locked="0" layoutInCell="1" allowOverlap="1" wp14:anchorId="63B54061" wp14:editId="15225024">
            <wp:simplePos x="0" y="0"/>
            <wp:positionH relativeFrom="margin">
              <wp:posOffset>0</wp:posOffset>
            </wp:positionH>
            <wp:positionV relativeFrom="paragraph">
              <wp:posOffset>13335</wp:posOffset>
            </wp:positionV>
            <wp:extent cx="1600200" cy="1839458"/>
            <wp:effectExtent l="0" t="0" r="0" b="8890"/>
            <wp:wrapNone/>
            <wp:docPr id="352480440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80440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3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2529A" w14:textId="330C30B5" w:rsidR="004F4A28" w:rsidRDefault="00066A45" w:rsidP="00AE4187">
      <w:r>
        <w:t xml:space="preserve">We also talked about how it is important for them to talk to disabled people about </w:t>
      </w:r>
      <w:r w:rsidR="00CF131E">
        <w:t xml:space="preserve">things to </w:t>
      </w:r>
      <w:r w:rsidR="00F877FD">
        <w:t xml:space="preserve">do with </w:t>
      </w:r>
      <w:r w:rsidR="00CF131E">
        <w:t xml:space="preserve">their jobs. </w:t>
      </w:r>
    </w:p>
    <w:p w14:paraId="25160C86" w14:textId="77777777" w:rsidR="00066A45" w:rsidRDefault="00066A45" w:rsidP="004F4A28"/>
    <w:p w14:paraId="2EB12EDE" w14:textId="1DCB296D" w:rsidR="00066A45" w:rsidRDefault="00066A45" w:rsidP="004F4A28"/>
    <w:p w14:paraId="46FC1859" w14:textId="27482255" w:rsidR="008B3FE3" w:rsidRDefault="008B3FE3" w:rsidP="004B0A79"/>
    <w:p w14:paraId="3C22C4C9" w14:textId="7BEC449D" w:rsidR="003A57B4" w:rsidRDefault="003A57B4" w:rsidP="004B0A79"/>
    <w:p w14:paraId="76D0BA27" w14:textId="77777777" w:rsidR="003A57B4" w:rsidRDefault="003A57B4" w:rsidP="004B0A79"/>
    <w:p w14:paraId="669C2BCE" w14:textId="77777777" w:rsidR="003A57B4" w:rsidRDefault="003A57B4" w:rsidP="004B0A79"/>
    <w:p w14:paraId="6C1C5255" w14:textId="77777777" w:rsidR="003A57B4" w:rsidRDefault="003A57B4" w:rsidP="004B0A79"/>
    <w:p w14:paraId="3B05076B" w14:textId="77777777" w:rsidR="003A57B4" w:rsidRDefault="003A57B4" w:rsidP="004B0A79"/>
    <w:p w14:paraId="03445CD2" w14:textId="523DF3F8" w:rsidR="003A57B4" w:rsidRDefault="003A57B4" w:rsidP="004B0A79"/>
    <w:p w14:paraId="2DC5587F" w14:textId="77777777" w:rsidR="003A57B4" w:rsidRDefault="003A57B4">
      <w:pPr>
        <w:spacing w:line="240" w:lineRule="auto"/>
        <w:ind w:left="0"/>
      </w:pPr>
      <w:r>
        <w:br w:type="page"/>
      </w:r>
    </w:p>
    <w:p w14:paraId="1A5701B6" w14:textId="77777777" w:rsidR="004C0709" w:rsidRDefault="003A57B4" w:rsidP="001E491C">
      <w:pPr>
        <w:pStyle w:val="Heading1"/>
      </w:pPr>
      <w:bookmarkStart w:id="5" w:name="_Hon_Louise_Upston"/>
      <w:bookmarkEnd w:id="5"/>
      <w:r>
        <w:lastRenderedPageBreak/>
        <w:t xml:space="preserve">Hon Louise Upston – </w:t>
      </w:r>
    </w:p>
    <w:p w14:paraId="35106D4D" w14:textId="16E96907" w:rsidR="003A57B4" w:rsidRDefault="003A57B4" w:rsidP="001E491C">
      <w:pPr>
        <w:pStyle w:val="Heading1"/>
      </w:pPr>
      <w:r>
        <w:t>Min</w:t>
      </w:r>
      <w:r w:rsidR="00D70D7E">
        <w:t>i</w:t>
      </w:r>
      <w:r>
        <w:t xml:space="preserve">ster for Disability Issues </w:t>
      </w:r>
    </w:p>
    <w:p w14:paraId="6601EBFD" w14:textId="6A6955B0" w:rsidR="003A57B4" w:rsidRDefault="003A57B4" w:rsidP="004B0A79"/>
    <w:p w14:paraId="52CFBB80" w14:textId="6C18CD21" w:rsidR="001E491C" w:rsidRDefault="004C0709" w:rsidP="004B0A79">
      <w:r>
        <w:rPr>
          <w:rFonts w:eastAsia="Arial"/>
          <w:noProof/>
        </w:rPr>
        <w:drawing>
          <wp:anchor distT="0" distB="0" distL="114300" distR="114300" simplePos="0" relativeHeight="251963392" behindDoc="0" locked="0" layoutInCell="1" allowOverlap="1" wp14:anchorId="46D960E3" wp14:editId="51DC9851">
            <wp:simplePos x="0" y="0"/>
            <wp:positionH relativeFrom="margin">
              <wp:posOffset>641</wp:posOffset>
            </wp:positionH>
            <wp:positionV relativeFrom="paragraph">
              <wp:posOffset>346710</wp:posOffset>
            </wp:positionV>
            <wp:extent cx="1767840" cy="1237429"/>
            <wp:effectExtent l="0" t="0" r="3810" b="0"/>
            <wp:wrapNone/>
            <wp:docPr id="677170606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79756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2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0CF9D" w14:textId="59DAD1A0" w:rsidR="003A57B4" w:rsidRDefault="003A57B4" w:rsidP="004B0A79">
      <w:r>
        <w:t>We had a meeting with:</w:t>
      </w:r>
    </w:p>
    <w:p w14:paraId="441EEE98" w14:textId="6849A3AB" w:rsidR="003A57B4" w:rsidRDefault="003A57B4" w:rsidP="003A57B4">
      <w:pPr>
        <w:pStyle w:val="Listtoplevel"/>
      </w:pPr>
      <w:r>
        <w:t xml:space="preserve">Hon Louise Upston </w:t>
      </w:r>
      <w:r w:rsidR="004F42A3">
        <w:t xml:space="preserve">– Minister for Disability Issues </w:t>
      </w:r>
    </w:p>
    <w:p w14:paraId="10D56605" w14:textId="530B1850" w:rsidR="003A57B4" w:rsidRDefault="003A57B4" w:rsidP="003A57B4">
      <w:pPr>
        <w:pStyle w:val="Listtoplevel"/>
      </w:pPr>
      <w:r>
        <w:t xml:space="preserve">Chris Bunny </w:t>
      </w:r>
      <w:r w:rsidR="004F42A3">
        <w:t xml:space="preserve">– Deputy Chief Executive Disability Support Services Ministry of Social Development </w:t>
      </w:r>
    </w:p>
    <w:p w14:paraId="747D8BE9" w14:textId="317BF056" w:rsidR="00AB5224" w:rsidRDefault="003A57B4" w:rsidP="007B7B7A">
      <w:pPr>
        <w:pStyle w:val="Listtoplevel"/>
      </w:pPr>
      <w:r>
        <w:t>Ben O’Mear</w:t>
      </w:r>
      <w:r w:rsidR="00AB5224">
        <w:t>a</w:t>
      </w:r>
      <w:r w:rsidR="004F42A3">
        <w:t xml:space="preserve"> – Deputy Chief Executive Policy and Strategy Whaikaha. </w:t>
      </w:r>
    </w:p>
    <w:p w14:paraId="1A10F8A8" w14:textId="77777777" w:rsidR="00AB5224" w:rsidRDefault="00AB5224" w:rsidP="00AB5224"/>
    <w:p w14:paraId="2D424F78" w14:textId="77777777" w:rsidR="004F42A3" w:rsidRDefault="004F42A3">
      <w:pPr>
        <w:spacing w:line="240" w:lineRule="auto"/>
        <w:ind w:left="0"/>
      </w:pPr>
      <w:r>
        <w:br w:type="page"/>
      </w:r>
    </w:p>
    <w:p w14:paraId="21813761" w14:textId="7ABFDB05" w:rsidR="00AB5224" w:rsidRDefault="00DF00E9" w:rsidP="00AB5224">
      <w:r>
        <w:rPr>
          <w:noProof/>
        </w:rPr>
        <w:lastRenderedPageBreak/>
        <w:drawing>
          <wp:anchor distT="0" distB="0" distL="114300" distR="114300" simplePos="0" relativeHeight="251935744" behindDoc="0" locked="0" layoutInCell="1" allowOverlap="1" wp14:anchorId="40F8AFB0" wp14:editId="4D42517B">
            <wp:simplePos x="0" y="0"/>
            <wp:positionH relativeFrom="margin">
              <wp:posOffset>19050</wp:posOffset>
            </wp:positionH>
            <wp:positionV relativeFrom="paragraph">
              <wp:posOffset>190500</wp:posOffset>
            </wp:positionV>
            <wp:extent cx="1371600" cy="1375846"/>
            <wp:effectExtent l="0" t="0" r="0" b="0"/>
            <wp:wrapNone/>
            <wp:docPr id="1193828716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828716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224">
        <w:t>We talked about:</w:t>
      </w:r>
    </w:p>
    <w:p w14:paraId="7B1D8E60" w14:textId="3FFF2931" w:rsidR="00AB5224" w:rsidRDefault="00AB5224" w:rsidP="00AB5224">
      <w:pPr>
        <w:pStyle w:val="Listtoplevel"/>
      </w:pPr>
      <w:r>
        <w:t xml:space="preserve">disability support services </w:t>
      </w:r>
    </w:p>
    <w:p w14:paraId="75A0306B" w14:textId="78071031" w:rsidR="00AB5224" w:rsidRDefault="00DF00E9" w:rsidP="00AB5224">
      <w:pPr>
        <w:pStyle w:val="Listtoplevel"/>
      </w:pPr>
      <w:r>
        <w:drawing>
          <wp:anchor distT="0" distB="0" distL="114300" distR="114300" simplePos="0" relativeHeight="251936768" behindDoc="0" locked="0" layoutInCell="1" allowOverlap="1" wp14:anchorId="01246AC0" wp14:editId="187D821B">
            <wp:simplePos x="0" y="0"/>
            <wp:positionH relativeFrom="margin">
              <wp:posOffset>149469</wp:posOffset>
            </wp:positionH>
            <wp:positionV relativeFrom="paragraph">
              <wp:posOffset>766054</wp:posOffset>
            </wp:positionV>
            <wp:extent cx="1081454" cy="1489503"/>
            <wp:effectExtent l="0" t="0" r="4445" b="0"/>
            <wp:wrapNone/>
            <wp:docPr id="1903769781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769781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54" cy="148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224">
        <w:t xml:space="preserve">accessibility legislation – laws around accessibility </w:t>
      </w:r>
    </w:p>
    <w:p w14:paraId="32ACA871" w14:textId="1E8C0102" w:rsidR="00AB5224" w:rsidRDefault="003E1664" w:rsidP="00AB5224">
      <w:pPr>
        <w:pStyle w:val="Listtoplevel"/>
      </w:pPr>
      <w:r w:rsidRPr="00144365">
        <w:rPr>
          <w:b/>
          <w:bCs/>
        </w:rPr>
        <w:t>updating</w:t>
      </w:r>
      <w:r>
        <w:t xml:space="preserve"> the</w:t>
      </w:r>
      <w:r w:rsidR="00AB5224">
        <w:t xml:space="preserve"> </w:t>
      </w:r>
      <w:r w:rsidR="00DB590E" w:rsidRPr="003E1664">
        <w:t>Disability</w:t>
      </w:r>
      <w:r w:rsidR="00AB5224" w:rsidRPr="003E1664">
        <w:t xml:space="preserve"> Strategy</w:t>
      </w:r>
      <w:r w:rsidR="00AB5224">
        <w:t xml:space="preserve">. </w:t>
      </w:r>
    </w:p>
    <w:p w14:paraId="6403B23F" w14:textId="77777777" w:rsidR="00B607E1" w:rsidRDefault="00B607E1" w:rsidP="00B607E1"/>
    <w:p w14:paraId="68BD285C" w14:textId="1BFFD94A" w:rsidR="00B607E1" w:rsidRDefault="00B607E1" w:rsidP="00B607E1"/>
    <w:p w14:paraId="23391AED" w14:textId="413FAA73" w:rsidR="00144365" w:rsidRDefault="00306FE0" w:rsidP="00B607E1">
      <w:r>
        <w:rPr>
          <w:noProof/>
        </w:rPr>
        <w:drawing>
          <wp:anchor distT="0" distB="0" distL="114300" distR="114300" simplePos="0" relativeHeight="251998208" behindDoc="0" locked="0" layoutInCell="1" allowOverlap="1" wp14:anchorId="50D07EBE" wp14:editId="7621006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24000" cy="1524000"/>
            <wp:effectExtent l="0" t="0" r="0" b="0"/>
            <wp:wrapNone/>
            <wp:docPr id="1701579565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579565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9C4"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 wp14:anchorId="3291DC49" wp14:editId="3161C4D7">
                <wp:simplePos x="0" y="0"/>
                <wp:positionH relativeFrom="margin">
                  <wp:align>right</wp:align>
                </wp:positionH>
                <wp:positionV relativeFrom="paragraph">
                  <wp:posOffset>-123092</wp:posOffset>
                </wp:positionV>
                <wp:extent cx="3550627" cy="2611315"/>
                <wp:effectExtent l="0" t="0" r="0" b="0"/>
                <wp:wrapNone/>
                <wp:docPr id="118678932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0627" cy="26113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A7484" id="Rectangle 19" o:spid="_x0000_s1026" alt="&quot;&quot;" style="position:absolute;margin-left:228.4pt;margin-top:-9.7pt;width:279.6pt;height:205.6pt;z-index:-251319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" fillcolor="#deeaf6 [664]" stroked="f" strokeweight="6pt">
                <w10:wrap anchorx="margin"/>
              </v:rect>
            </w:pict>
          </mc:Fallback>
        </mc:AlternateContent>
      </w:r>
      <w:r w:rsidR="00144365" w:rsidRPr="00E95D83">
        <w:rPr>
          <w:b/>
          <w:bCs/>
        </w:rPr>
        <w:t>Updating</w:t>
      </w:r>
      <w:r w:rsidR="00144365">
        <w:t xml:space="preserve"> means to look at something to s</w:t>
      </w:r>
      <w:r w:rsidR="00E95D83">
        <w:t>e</w:t>
      </w:r>
      <w:r w:rsidR="00144365">
        <w:t>e what needs to be done to make it better like</w:t>
      </w:r>
      <w:r w:rsidR="00E95D83">
        <w:t>:</w:t>
      </w:r>
    </w:p>
    <w:p w14:paraId="53A0FF22" w14:textId="0B43B725" w:rsidR="00144365" w:rsidRDefault="006352DF" w:rsidP="00E95D83">
      <w:pPr>
        <w:pStyle w:val="Listtoplevel"/>
      </w:pPr>
      <w:r>
        <w:drawing>
          <wp:anchor distT="0" distB="0" distL="114300" distR="114300" simplePos="0" relativeHeight="251999232" behindDoc="0" locked="0" layoutInCell="1" allowOverlap="1" wp14:anchorId="7FCEC53C" wp14:editId="6B1891FB">
            <wp:simplePos x="0" y="0"/>
            <wp:positionH relativeFrom="margin">
              <wp:align>left</wp:align>
            </wp:positionH>
            <wp:positionV relativeFrom="paragraph">
              <wp:posOffset>635879</wp:posOffset>
            </wp:positionV>
            <wp:extent cx="1386301" cy="1310054"/>
            <wp:effectExtent l="0" t="0" r="4445" b="4445"/>
            <wp:wrapNone/>
            <wp:docPr id="29301617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1617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301" cy="131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D83">
        <w:t>c</w:t>
      </w:r>
      <w:r w:rsidR="00144365">
        <w:t xml:space="preserve">hanging it </w:t>
      </w:r>
    </w:p>
    <w:p w14:paraId="742CDE8A" w14:textId="41A2527F" w:rsidR="00144365" w:rsidRDefault="00E95D83" w:rsidP="00E95D83">
      <w:pPr>
        <w:pStyle w:val="Listtoplevel"/>
      </w:pPr>
      <w:r>
        <w:t>a</w:t>
      </w:r>
      <w:r w:rsidR="00144365">
        <w:t xml:space="preserve">dding something. </w:t>
      </w:r>
    </w:p>
    <w:p w14:paraId="6FEB31BE" w14:textId="3263ADA2" w:rsidR="00144365" w:rsidRDefault="00144365" w:rsidP="00B607E1"/>
    <w:p w14:paraId="6F7273B3" w14:textId="77777777" w:rsidR="00E95D83" w:rsidRDefault="00E95D83" w:rsidP="00B607E1"/>
    <w:p w14:paraId="769FA403" w14:textId="77777777" w:rsidR="004F42A3" w:rsidRDefault="004F42A3">
      <w:pPr>
        <w:spacing w:line="240" w:lineRule="auto"/>
        <w:ind w:left="0"/>
      </w:pPr>
      <w:r>
        <w:br w:type="page"/>
      </w:r>
    </w:p>
    <w:p w14:paraId="3C414D4B" w14:textId="63EF83C9" w:rsidR="001E491C" w:rsidRDefault="001E491C" w:rsidP="00B607E1">
      <w:r>
        <w:lastRenderedPageBreak/>
        <w:t xml:space="preserve">Minister </w:t>
      </w:r>
      <w:r w:rsidR="00AE4187">
        <w:t>Louise Up</w:t>
      </w:r>
      <w:r w:rsidR="00F1144A">
        <w:t>ston</w:t>
      </w:r>
      <w:r w:rsidR="003E1664">
        <w:t xml:space="preserve"> told us:</w:t>
      </w:r>
    </w:p>
    <w:p w14:paraId="2F0A5A6C" w14:textId="4B1DD83D" w:rsidR="003E1664" w:rsidRDefault="00BF761D" w:rsidP="003E1664">
      <w:pPr>
        <w:pStyle w:val="Listtoplevel"/>
      </w:pPr>
      <w:r>
        <w:drawing>
          <wp:anchor distT="0" distB="0" distL="114300" distR="114300" simplePos="0" relativeHeight="251940864" behindDoc="0" locked="0" layoutInCell="1" allowOverlap="1" wp14:anchorId="777445FB" wp14:editId="23A12FE8">
            <wp:simplePos x="0" y="0"/>
            <wp:positionH relativeFrom="margin">
              <wp:align>left</wp:align>
            </wp:positionH>
            <wp:positionV relativeFrom="paragraph">
              <wp:posOffset>318135</wp:posOffset>
            </wp:positionV>
            <wp:extent cx="1409700" cy="1148472"/>
            <wp:effectExtent l="0" t="0" r="0" b="0"/>
            <wp:wrapNone/>
            <wp:docPr id="1102840724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840724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4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664">
        <w:t>to keep working with:</w:t>
      </w:r>
    </w:p>
    <w:p w14:paraId="026FC3B5" w14:textId="47D966AE" w:rsidR="003E1664" w:rsidRDefault="005B42AF" w:rsidP="003E1664">
      <w:pPr>
        <w:pStyle w:val="Listsecondlevel"/>
      </w:pPr>
      <w:r>
        <w:t xml:space="preserve">disability support services </w:t>
      </w:r>
    </w:p>
    <w:p w14:paraId="5F4C70E0" w14:textId="0F650F37" w:rsidR="003E1664" w:rsidRDefault="008261AA" w:rsidP="003E1664">
      <w:pPr>
        <w:pStyle w:val="Listparagraph2"/>
        <w:rPr>
          <w:lang w:eastAsia="en-US"/>
        </w:rPr>
      </w:pPr>
      <w:r w:rsidRPr="0096220C">
        <w:rPr>
          <w:rStyle w:val="TitleChar"/>
          <w:bCs/>
          <w:noProof/>
        </w:rPr>
        <w:drawing>
          <wp:anchor distT="0" distB="0" distL="114300" distR="114300" simplePos="0" relativeHeight="251938816" behindDoc="0" locked="0" layoutInCell="1" allowOverlap="1" wp14:anchorId="011730DF" wp14:editId="27716E56">
            <wp:simplePos x="0" y="0"/>
            <wp:positionH relativeFrom="margin">
              <wp:posOffset>-19050</wp:posOffset>
            </wp:positionH>
            <wp:positionV relativeFrom="paragraph">
              <wp:posOffset>527685</wp:posOffset>
            </wp:positionV>
            <wp:extent cx="1849755" cy="361950"/>
            <wp:effectExtent l="0" t="0" r="0" b="0"/>
            <wp:wrapNone/>
            <wp:docPr id="1162959258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978782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664">
        <w:rPr>
          <w:lang w:eastAsia="en-US"/>
        </w:rPr>
        <w:t>Whaikaha – Ministry of Disabled People</w:t>
      </w:r>
      <w:r w:rsidR="005B42AF">
        <w:rPr>
          <w:lang w:eastAsia="en-US"/>
        </w:rPr>
        <w:t>.</w:t>
      </w:r>
    </w:p>
    <w:p w14:paraId="158CF1B1" w14:textId="27C0C965" w:rsidR="005B42AF" w:rsidRPr="003E1664" w:rsidRDefault="00BF761D" w:rsidP="005B42AF">
      <w:pPr>
        <w:pStyle w:val="Listtoplevel"/>
      </w:pPr>
      <w:r>
        <w:drawing>
          <wp:anchor distT="0" distB="0" distL="114300" distR="114300" simplePos="0" relativeHeight="251939840" behindDoc="0" locked="0" layoutInCell="1" allowOverlap="1" wp14:anchorId="2679CF51" wp14:editId="31444894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1318798" cy="1476375"/>
            <wp:effectExtent l="0" t="0" r="0" b="0"/>
            <wp:wrapNone/>
            <wp:docPr id="1112101326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101326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798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D77">
        <w:t>what we can add to the things we talked about in our meeting</w:t>
      </w:r>
      <w:r w:rsidR="00F877FD">
        <w:t xml:space="preserve"> is important. </w:t>
      </w:r>
    </w:p>
    <w:p w14:paraId="61249C87" w14:textId="454AB562" w:rsidR="008029CD" w:rsidRDefault="008029CD">
      <w:pPr>
        <w:spacing w:line="240" w:lineRule="auto"/>
        <w:ind w:left="0"/>
      </w:pPr>
      <w:r>
        <w:br w:type="page"/>
      </w:r>
    </w:p>
    <w:p w14:paraId="5E1D565A" w14:textId="310B08A8" w:rsidR="003A57B4" w:rsidRDefault="008029CD" w:rsidP="00FE6718">
      <w:pPr>
        <w:pStyle w:val="Heading1"/>
      </w:pPr>
      <w:bookmarkStart w:id="6" w:name="_Ministry_for_Women"/>
      <w:bookmarkEnd w:id="6"/>
      <w:r>
        <w:lastRenderedPageBreak/>
        <w:t xml:space="preserve">Ministry for Women </w:t>
      </w:r>
    </w:p>
    <w:p w14:paraId="37C1FD3C" w14:textId="77777777" w:rsidR="008029CD" w:rsidRDefault="008029CD" w:rsidP="004B0A79"/>
    <w:p w14:paraId="6E3D0B3E" w14:textId="77777777" w:rsidR="008029CD" w:rsidRDefault="008029CD" w:rsidP="004B0A79"/>
    <w:p w14:paraId="1455E163" w14:textId="7638E222" w:rsidR="008029CD" w:rsidRDefault="00C8404F" w:rsidP="004B0A79">
      <w:r w:rsidRPr="00A40BBC">
        <w:rPr>
          <w:b/>
          <w:bCs/>
          <w:noProof/>
        </w:rPr>
        <w:drawing>
          <wp:anchor distT="0" distB="0" distL="114300" distR="114300" simplePos="0" relativeHeight="251942912" behindDoc="0" locked="0" layoutInCell="1" allowOverlap="1" wp14:anchorId="6F711017" wp14:editId="7F4819C0">
            <wp:simplePos x="0" y="0"/>
            <wp:positionH relativeFrom="margin">
              <wp:align>left</wp:align>
            </wp:positionH>
            <wp:positionV relativeFrom="paragraph">
              <wp:posOffset>633730</wp:posOffset>
            </wp:positionV>
            <wp:extent cx="1584325" cy="1428750"/>
            <wp:effectExtent l="0" t="0" r="0" b="0"/>
            <wp:wrapNone/>
            <wp:docPr id="2126583808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583808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9CD">
        <w:t>We met with the Ministry for Women to talk about their work on:</w:t>
      </w:r>
    </w:p>
    <w:p w14:paraId="7470DB99" w14:textId="34BA9D7F" w:rsidR="008029CD" w:rsidRPr="00D85931" w:rsidRDefault="008029CD" w:rsidP="008029CD">
      <w:pPr>
        <w:pStyle w:val="Listtoplevel"/>
        <w:rPr>
          <w:b/>
          <w:bCs/>
        </w:rPr>
      </w:pPr>
      <w:r w:rsidRPr="00A40BBC">
        <w:rPr>
          <w:b/>
          <w:bCs/>
        </w:rPr>
        <w:t>online</w:t>
      </w:r>
      <w:r w:rsidRPr="00D85931">
        <w:rPr>
          <w:b/>
          <w:bCs/>
        </w:rPr>
        <w:t xml:space="preserve"> harassment </w:t>
      </w:r>
    </w:p>
    <w:p w14:paraId="0EA34A87" w14:textId="36E67C2A" w:rsidR="008029CD" w:rsidRDefault="008029CD" w:rsidP="008029CD">
      <w:pPr>
        <w:pStyle w:val="Listtoplevel"/>
      </w:pPr>
      <w:r>
        <w:t xml:space="preserve">experiences of </w:t>
      </w:r>
      <w:r w:rsidRPr="00A40BBC">
        <w:rPr>
          <w:b/>
          <w:bCs/>
          <w:color w:val="000000" w:themeColor="text1"/>
        </w:rPr>
        <w:t>online</w:t>
      </w:r>
      <w:r w:rsidRPr="00D85931">
        <w:rPr>
          <w:b/>
          <w:bCs/>
          <w:color w:val="000000" w:themeColor="text1"/>
        </w:rPr>
        <w:t xml:space="preserve"> abuse.</w:t>
      </w:r>
      <w:r w:rsidRPr="00D85931">
        <w:rPr>
          <w:color w:val="000000" w:themeColor="text1"/>
        </w:rPr>
        <w:t xml:space="preserve"> </w:t>
      </w:r>
    </w:p>
    <w:p w14:paraId="34F26000" w14:textId="3192C6E5" w:rsidR="008029CD" w:rsidRDefault="008029CD" w:rsidP="008029CD"/>
    <w:p w14:paraId="486AEA51" w14:textId="0FF07990" w:rsidR="008029CD" w:rsidRDefault="00D70D7E" w:rsidP="008029CD"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7339C05F" wp14:editId="06CF1880">
                <wp:simplePos x="0" y="0"/>
                <wp:positionH relativeFrom="margin">
                  <wp:posOffset>2247900</wp:posOffset>
                </wp:positionH>
                <wp:positionV relativeFrom="paragraph">
                  <wp:posOffset>205741</wp:posOffset>
                </wp:positionV>
                <wp:extent cx="3552825" cy="3543300"/>
                <wp:effectExtent l="0" t="0" r="9525" b="0"/>
                <wp:wrapNone/>
                <wp:docPr id="851693957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2825" cy="3543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0C7E6" id="Rectangle 19" o:spid="_x0000_s1026" alt="&quot;&quot;" style="position:absolute;margin-left:177pt;margin-top:16.2pt;width:279.75pt;height:279pt;z-index:-25139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" fillcolor="#deeaf6 [664]" stroked="f" strokeweight="6pt">
                <w10:wrap anchorx="margin"/>
              </v:rect>
            </w:pict>
          </mc:Fallback>
        </mc:AlternateContent>
      </w:r>
      <w:r w:rsidR="00C8404F">
        <w:rPr>
          <w:noProof/>
        </w:rPr>
        <w:drawing>
          <wp:anchor distT="0" distB="0" distL="114300" distR="114300" simplePos="0" relativeHeight="251943936" behindDoc="0" locked="0" layoutInCell="1" allowOverlap="1" wp14:anchorId="2EE27ECA" wp14:editId="4E1DBD83">
            <wp:simplePos x="0" y="0"/>
            <wp:positionH relativeFrom="margin">
              <wp:align>left</wp:align>
            </wp:positionH>
            <wp:positionV relativeFrom="paragraph">
              <wp:posOffset>183234</wp:posOffset>
            </wp:positionV>
            <wp:extent cx="1371600" cy="1139347"/>
            <wp:effectExtent l="0" t="0" r="0" b="3810"/>
            <wp:wrapNone/>
            <wp:docPr id="67607999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07999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3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06639" w14:textId="720DC2BF" w:rsidR="00D85931" w:rsidRPr="00C51E99" w:rsidRDefault="00D85931" w:rsidP="008029CD">
      <w:r>
        <w:rPr>
          <w:b/>
          <w:bCs/>
        </w:rPr>
        <w:t xml:space="preserve">Online harassment </w:t>
      </w:r>
      <w:r w:rsidR="00C51E99">
        <w:rPr>
          <w:b/>
          <w:bCs/>
        </w:rPr>
        <w:t xml:space="preserve">/ abuse </w:t>
      </w:r>
      <w:r>
        <w:t xml:space="preserve">is </w:t>
      </w:r>
      <w:r w:rsidR="00D655B2">
        <w:t xml:space="preserve">when someone is </w:t>
      </w:r>
      <w:r w:rsidR="00C51E99">
        <w:t>treated badly online like:</w:t>
      </w:r>
    </w:p>
    <w:p w14:paraId="60EF1E62" w14:textId="77777777" w:rsidR="00D70D7E" w:rsidRDefault="00C8404F" w:rsidP="00C51E99">
      <w:pPr>
        <w:pStyle w:val="Listtoplevel"/>
        <w:rPr>
          <w:lang w:eastAsia="en-GB"/>
        </w:rPr>
      </w:pPr>
      <w:r>
        <w:rPr>
          <w:b/>
          <w:bCs/>
        </w:rPr>
        <w:drawing>
          <wp:anchor distT="0" distB="0" distL="114300" distR="114300" simplePos="0" relativeHeight="251944960" behindDoc="0" locked="0" layoutInCell="1" allowOverlap="1" wp14:anchorId="088C78DD" wp14:editId="61BAA9F8">
            <wp:simplePos x="0" y="0"/>
            <wp:positionH relativeFrom="margin">
              <wp:align>left</wp:align>
            </wp:positionH>
            <wp:positionV relativeFrom="paragraph">
              <wp:posOffset>546336</wp:posOffset>
            </wp:positionV>
            <wp:extent cx="1371600" cy="1091073"/>
            <wp:effectExtent l="0" t="0" r="0" b="0"/>
            <wp:wrapNone/>
            <wp:docPr id="108027354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27354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9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4D6">
        <w:rPr>
          <w:lang w:eastAsia="en-GB"/>
        </w:rPr>
        <w:t>people saying</w:t>
      </w:r>
      <w:r w:rsidR="00D655B2" w:rsidRPr="00C95B96">
        <w:rPr>
          <w:lang w:eastAsia="en-GB"/>
        </w:rPr>
        <w:t xml:space="preserve"> nasty things</w:t>
      </w:r>
      <w:r w:rsidR="00D70D7E">
        <w:rPr>
          <w:lang w:eastAsia="en-GB"/>
        </w:rPr>
        <w:t>:</w:t>
      </w:r>
    </w:p>
    <w:p w14:paraId="0D708489" w14:textId="094CC971" w:rsidR="00D70D7E" w:rsidRDefault="00651A23" w:rsidP="00B41A2A">
      <w:pPr>
        <w:pStyle w:val="Listsecondlevel"/>
        <w:rPr>
          <w:lang w:eastAsia="en-GB"/>
        </w:rPr>
      </w:pPr>
      <w:r>
        <w:rPr>
          <w:lang w:eastAsia="en-GB"/>
        </w:rPr>
        <w:t xml:space="preserve">to </w:t>
      </w:r>
      <w:r w:rsidR="00792375">
        <w:rPr>
          <w:lang w:eastAsia="en-GB"/>
        </w:rPr>
        <w:t>them</w:t>
      </w:r>
      <w:r>
        <w:rPr>
          <w:lang w:eastAsia="en-GB"/>
        </w:rPr>
        <w:t xml:space="preserve"> </w:t>
      </w:r>
    </w:p>
    <w:p w14:paraId="000013E6" w14:textId="7E333476" w:rsidR="00D655B2" w:rsidRPr="00C95B96" w:rsidRDefault="00D655B2" w:rsidP="00B41A2A">
      <w:pPr>
        <w:pStyle w:val="Listsecondlevel"/>
        <w:rPr>
          <w:lang w:eastAsia="en-GB"/>
        </w:rPr>
      </w:pPr>
      <w:r w:rsidRPr="00C95B96">
        <w:rPr>
          <w:lang w:eastAsia="en-GB"/>
        </w:rPr>
        <w:t xml:space="preserve">about </w:t>
      </w:r>
      <w:r w:rsidR="00792375">
        <w:rPr>
          <w:lang w:eastAsia="en-GB"/>
        </w:rPr>
        <w:t>them</w:t>
      </w:r>
    </w:p>
    <w:p w14:paraId="721C010D" w14:textId="69506531" w:rsidR="00C51E99" w:rsidRDefault="004C0709" w:rsidP="00C51E99">
      <w:pPr>
        <w:pStyle w:val="Listtoplevel"/>
        <w:rPr>
          <w:lang w:eastAsia="en-GB"/>
        </w:rPr>
      </w:pPr>
      <w:r>
        <w:drawing>
          <wp:anchor distT="0" distB="0" distL="114300" distR="114300" simplePos="0" relativeHeight="251947008" behindDoc="0" locked="0" layoutInCell="1" allowOverlap="1" wp14:anchorId="3C2CFE2D" wp14:editId="701EE7BB">
            <wp:simplePos x="0" y="0"/>
            <wp:positionH relativeFrom="margin">
              <wp:posOffset>0</wp:posOffset>
            </wp:positionH>
            <wp:positionV relativeFrom="paragraph">
              <wp:posOffset>480060</wp:posOffset>
            </wp:positionV>
            <wp:extent cx="1514475" cy="1479892"/>
            <wp:effectExtent l="38100" t="38100" r="47625" b="44450"/>
            <wp:wrapNone/>
            <wp:docPr id="1420259489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259489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7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E99">
        <w:rPr>
          <w:lang w:eastAsia="en-GB"/>
        </w:rPr>
        <w:t>not leaving</w:t>
      </w:r>
      <w:r w:rsidR="00651A23">
        <w:rPr>
          <w:lang w:eastAsia="en-GB"/>
        </w:rPr>
        <w:t xml:space="preserve"> </w:t>
      </w:r>
      <w:r w:rsidR="003C66AD">
        <w:rPr>
          <w:lang w:eastAsia="en-GB"/>
        </w:rPr>
        <w:t>them</w:t>
      </w:r>
      <w:r w:rsidR="00C51E99">
        <w:rPr>
          <w:lang w:eastAsia="en-GB"/>
        </w:rPr>
        <w:t xml:space="preserve"> alone</w:t>
      </w:r>
      <w:r w:rsidR="00D70D7E">
        <w:rPr>
          <w:lang w:eastAsia="en-GB"/>
        </w:rPr>
        <w:t>.</w:t>
      </w:r>
      <w:r w:rsidR="00C51E99">
        <w:rPr>
          <w:lang w:eastAsia="en-GB"/>
        </w:rPr>
        <w:t xml:space="preserve"> </w:t>
      </w:r>
    </w:p>
    <w:p w14:paraId="42DAF4BE" w14:textId="1E081D1F" w:rsidR="00D655B2" w:rsidRPr="00D655B2" w:rsidRDefault="00D655B2" w:rsidP="008029CD"/>
    <w:p w14:paraId="73846E93" w14:textId="77777777" w:rsidR="00F1144A" w:rsidRDefault="00F1144A" w:rsidP="001C2244"/>
    <w:p w14:paraId="07406E5E" w14:textId="18860A93" w:rsidR="008029CD" w:rsidRDefault="008029CD" w:rsidP="001C2244">
      <w:r>
        <w:t xml:space="preserve">We agreed this was important to talk about. </w:t>
      </w:r>
    </w:p>
    <w:p w14:paraId="0344B8E4" w14:textId="37DF7853" w:rsidR="008029CD" w:rsidRDefault="00B56100" w:rsidP="008029CD">
      <w:r>
        <w:rPr>
          <w:noProof/>
        </w:rPr>
        <w:lastRenderedPageBreak/>
        <w:drawing>
          <wp:anchor distT="0" distB="0" distL="114300" distR="114300" simplePos="0" relativeHeight="251945984" behindDoc="0" locked="0" layoutInCell="1" allowOverlap="1" wp14:anchorId="2B5E7921" wp14:editId="1E893688">
            <wp:simplePos x="0" y="0"/>
            <wp:positionH relativeFrom="margin">
              <wp:posOffset>-85725</wp:posOffset>
            </wp:positionH>
            <wp:positionV relativeFrom="paragraph">
              <wp:posOffset>-375285</wp:posOffset>
            </wp:positionV>
            <wp:extent cx="1571625" cy="1571625"/>
            <wp:effectExtent l="0" t="0" r="0" b="9525"/>
            <wp:wrapNone/>
            <wp:docPr id="1317300622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300622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9CD">
        <w:t xml:space="preserve">We gave some examples for the Ministry of Women to add to their Online Harm Report. </w:t>
      </w:r>
    </w:p>
    <w:p w14:paraId="253A0DC6" w14:textId="0BFF353C" w:rsidR="00912F61" w:rsidRDefault="00912F61">
      <w:pPr>
        <w:spacing w:line="240" w:lineRule="auto"/>
        <w:ind w:left="0"/>
      </w:pPr>
      <w:r>
        <w:br w:type="page"/>
      </w:r>
    </w:p>
    <w:p w14:paraId="495896E1" w14:textId="77777777" w:rsidR="0080484A" w:rsidRDefault="00912F61" w:rsidP="00D65978">
      <w:pPr>
        <w:pStyle w:val="Heading1"/>
      </w:pPr>
      <w:bookmarkStart w:id="7" w:name="_Donald_Beasley_Institute"/>
      <w:bookmarkEnd w:id="7"/>
      <w:r>
        <w:lastRenderedPageBreak/>
        <w:t xml:space="preserve">Donald Beasley </w:t>
      </w:r>
      <w:r w:rsidR="0080484A">
        <w:t>Institute</w:t>
      </w:r>
    </w:p>
    <w:p w14:paraId="4AEDFD4D" w14:textId="77777777" w:rsidR="0080484A" w:rsidRDefault="0080484A" w:rsidP="004B0A79"/>
    <w:p w14:paraId="322E43A7" w14:textId="77777777" w:rsidR="00D65978" w:rsidRDefault="00D65978" w:rsidP="004B0A79"/>
    <w:p w14:paraId="1BE3087E" w14:textId="20F2AFCE" w:rsidR="00107268" w:rsidRDefault="0038393C" w:rsidP="004B0A79">
      <w:r>
        <w:t xml:space="preserve">The </w:t>
      </w:r>
      <w:r w:rsidR="00B90A8D">
        <w:t>Donald B</w:t>
      </w:r>
      <w:r w:rsidR="00851205">
        <w:t>easley Institute</w:t>
      </w:r>
      <w:r w:rsidR="00107268">
        <w:t>:</w:t>
      </w:r>
    </w:p>
    <w:p w14:paraId="660EBB29" w14:textId="3B6BF92A" w:rsidR="00B90A8D" w:rsidRDefault="00E844F3" w:rsidP="00107268">
      <w:pPr>
        <w:pStyle w:val="Listtoplevel"/>
      </w:pPr>
      <w:r>
        <w:drawing>
          <wp:anchor distT="0" distB="0" distL="114300" distR="114300" simplePos="0" relativeHeight="251985920" behindDoc="0" locked="0" layoutInCell="1" allowOverlap="1" wp14:anchorId="376E6BBE" wp14:editId="60EC17AA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1631750" cy="1239981"/>
            <wp:effectExtent l="0" t="0" r="6985" b="0"/>
            <wp:wrapNone/>
            <wp:docPr id="1113660680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660680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991" cy="124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205">
        <w:t>does research on things to do with disability</w:t>
      </w:r>
    </w:p>
    <w:p w14:paraId="7C60E2F2" w14:textId="1EB5482F" w:rsidR="00107268" w:rsidRDefault="00107268" w:rsidP="00107268">
      <w:pPr>
        <w:pStyle w:val="Listtoplevel"/>
      </w:pPr>
      <w:r>
        <w:t xml:space="preserve">is </w:t>
      </w:r>
      <w:r w:rsidR="00F007EB">
        <w:t xml:space="preserve"> also </w:t>
      </w:r>
      <w:r>
        <w:t xml:space="preserve">called </w:t>
      </w:r>
      <w:r w:rsidR="007F1CE2">
        <w:rPr>
          <w:b/>
          <w:bCs/>
        </w:rPr>
        <w:t>DBI</w:t>
      </w:r>
      <w:r>
        <w:rPr>
          <w:b/>
          <w:bCs/>
        </w:rPr>
        <w:t>.</w:t>
      </w:r>
    </w:p>
    <w:p w14:paraId="5A1CE47A" w14:textId="77777777" w:rsidR="00851205" w:rsidRDefault="00851205" w:rsidP="004B0A79"/>
    <w:p w14:paraId="44E47AE7" w14:textId="03E86278" w:rsidR="00851205" w:rsidRDefault="00851205" w:rsidP="004B0A79"/>
    <w:p w14:paraId="406BD239" w14:textId="77777777" w:rsidR="00947B21" w:rsidRDefault="00947B21" w:rsidP="004B0A79">
      <w:r>
        <w:t>We met with:</w:t>
      </w:r>
    </w:p>
    <w:p w14:paraId="1212DA84" w14:textId="25D6C828" w:rsidR="00947B21" w:rsidRDefault="00220789" w:rsidP="00947B21">
      <w:pPr>
        <w:pStyle w:val="Listtoplevel"/>
      </w:pPr>
      <w:r>
        <w:rPr>
          <w:rFonts w:eastAsia="Arial"/>
        </w:rPr>
        <w:drawing>
          <wp:anchor distT="0" distB="0" distL="114300" distR="114300" simplePos="0" relativeHeight="251965440" behindDoc="0" locked="0" layoutInCell="1" allowOverlap="1" wp14:anchorId="3FA6B964" wp14:editId="030688D1">
            <wp:simplePos x="0" y="0"/>
            <wp:positionH relativeFrom="margin">
              <wp:posOffset>0</wp:posOffset>
            </wp:positionH>
            <wp:positionV relativeFrom="paragraph">
              <wp:posOffset>856454</wp:posOffset>
            </wp:positionV>
            <wp:extent cx="1767840" cy="1237429"/>
            <wp:effectExtent l="0" t="0" r="3810" b="0"/>
            <wp:wrapNone/>
            <wp:docPr id="2043242474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79756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2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B21">
        <w:t>Brigit Mirfin-Veitch</w:t>
      </w:r>
      <w:r w:rsidR="004F42A3">
        <w:t xml:space="preserve"> - </w:t>
      </w:r>
      <w:r w:rsidR="00AA5220">
        <w:t>D</w:t>
      </w:r>
      <w:r w:rsidR="00AA5220" w:rsidRPr="00AA5220">
        <w:rPr>
          <w:lang w:val="en-AU"/>
        </w:rPr>
        <w:t xml:space="preserve">irector </w:t>
      </w:r>
      <w:r w:rsidR="00AA5220">
        <w:rPr>
          <w:lang w:val="en-AU"/>
        </w:rPr>
        <w:br/>
      </w:r>
      <w:r w:rsidR="00AA5220" w:rsidRPr="00AA5220">
        <w:rPr>
          <w:lang w:val="en-AU"/>
        </w:rPr>
        <w:t>and Associate Professor</w:t>
      </w:r>
    </w:p>
    <w:p w14:paraId="5803C435" w14:textId="0EBDBD41" w:rsidR="00947B21" w:rsidRDefault="00947B21" w:rsidP="00947B21">
      <w:pPr>
        <w:pStyle w:val="Listtoplevel"/>
      </w:pPr>
      <w:r>
        <w:t>Umi Asaka</w:t>
      </w:r>
      <w:r w:rsidR="00AA5220">
        <w:t xml:space="preserve"> - </w:t>
      </w:r>
      <w:r w:rsidR="00AA5220" w:rsidRPr="00AA5220">
        <w:rPr>
          <w:lang w:val="en-AU"/>
        </w:rPr>
        <w:t>Research and Educatio</w:t>
      </w:r>
      <w:r w:rsidR="00AA5220">
        <w:rPr>
          <w:lang w:val="en-AU"/>
        </w:rPr>
        <w:t>n</w:t>
      </w:r>
    </w:p>
    <w:p w14:paraId="627D4813" w14:textId="794D4ED9" w:rsidR="00947B21" w:rsidRDefault="00947B21" w:rsidP="00947B21">
      <w:pPr>
        <w:pStyle w:val="Listtoplevel"/>
      </w:pPr>
      <w:r>
        <w:t xml:space="preserve">Dr Robbie Francis </w:t>
      </w:r>
      <w:r w:rsidR="00AA5220">
        <w:br/>
      </w:r>
      <w:r>
        <w:t>Watene</w:t>
      </w:r>
      <w:r w:rsidR="00AA5220">
        <w:t xml:space="preserve"> - </w:t>
      </w:r>
      <w:r w:rsidR="00AA5220" w:rsidRPr="00AA5220">
        <w:rPr>
          <w:lang w:val="en-AU"/>
        </w:rPr>
        <w:t>Senior Researcher</w:t>
      </w:r>
      <w:r w:rsidR="003A51F6">
        <w:t>.</w:t>
      </w:r>
      <w:r>
        <w:t xml:space="preserve"> </w:t>
      </w:r>
    </w:p>
    <w:p w14:paraId="00DAADF7" w14:textId="77777777" w:rsidR="00947B21" w:rsidRDefault="00947B21" w:rsidP="00947B21"/>
    <w:p w14:paraId="3CCD4204" w14:textId="0DEB05E6" w:rsidR="001541DC" w:rsidRDefault="001541DC" w:rsidP="00947B21"/>
    <w:p w14:paraId="785A4CD1" w14:textId="77777777" w:rsidR="00107268" w:rsidRDefault="00107268">
      <w:pPr>
        <w:spacing w:line="240" w:lineRule="auto"/>
        <w:ind w:left="0"/>
      </w:pPr>
      <w:r>
        <w:br w:type="page"/>
      </w:r>
    </w:p>
    <w:p w14:paraId="50AE5777" w14:textId="7C0C13F3" w:rsidR="004032B2" w:rsidRDefault="006A3C8F" w:rsidP="004032B2">
      <w:pPr>
        <w:spacing w:line="336" w:lineRule="auto"/>
      </w:pPr>
      <w:r>
        <w:rPr>
          <w:noProof/>
        </w:rPr>
        <w:lastRenderedPageBreak/>
        <w:drawing>
          <wp:anchor distT="0" distB="0" distL="114300" distR="114300" simplePos="0" relativeHeight="251949056" behindDoc="0" locked="0" layoutInCell="1" allowOverlap="1" wp14:anchorId="0B589240" wp14:editId="262997D2">
            <wp:simplePos x="0" y="0"/>
            <wp:positionH relativeFrom="margin">
              <wp:align>left</wp:align>
            </wp:positionH>
            <wp:positionV relativeFrom="paragraph">
              <wp:posOffset>-17895</wp:posOffset>
            </wp:positionV>
            <wp:extent cx="1695450" cy="1229126"/>
            <wp:effectExtent l="0" t="0" r="0" b="9525"/>
            <wp:wrapNone/>
            <wp:docPr id="660079999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079999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2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2B2">
        <w:t xml:space="preserve">We asked the </w:t>
      </w:r>
      <w:r w:rsidR="007F1CE2">
        <w:t>DBI</w:t>
      </w:r>
      <w:r w:rsidR="004032B2">
        <w:t xml:space="preserve"> </w:t>
      </w:r>
      <w:r w:rsidR="004063AF">
        <w:t>on how the</w:t>
      </w:r>
      <w:r w:rsidR="004032B2">
        <w:t xml:space="preserve"> disabled person led </w:t>
      </w:r>
      <w:r w:rsidR="004032B2" w:rsidRPr="00E77F87">
        <w:rPr>
          <w:b/>
          <w:bCs/>
        </w:rPr>
        <w:t>monitoring</w:t>
      </w:r>
      <w:r w:rsidR="004032B2">
        <w:t xml:space="preserve"> report</w:t>
      </w:r>
      <w:r w:rsidR="004063AF">
        <w:t xml:space="preserve">s </w:t>
      </w:r>
      <w:r w:rsidR="009739B2">
        <w:t>were</w:t>
      </w:r>
      <w:r w:rsidR="004063AF">
        <w:t xml:space="preserve"> going</w:t>
      </w:r>
      <w:r w:rsidR="004032B2">
        <w:t xml:space="preserve">.  </w:t>
      </w:r>
    </w:p>
    <w:p w14:paraId="4B5E4F50" w14:textId="77777777" w:rsidR="004032B2" w:rsidRDefault="004032B2" w:rsidP="004032B2">
      <w:pPr>
        <w:spacing w:line="336" w:lineRule="auto"/>
      </w:pPr>
    </w:p>
    <w:p w14:paraId="7C159D28" w14:textId="77777777" w:rsidR="004032B2" w:rsidRDefault="004032B2" w:rsidP="004032B2">
      <w:pPr>
        <w:spacing w:line="336" w:lineRule="auto"/>
      </w:pPr>
      <w:r w:rsidRPr="00A14568"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2289BF05" wp14:editId="326E9AA5">
                <wp:simplePos x="0" y="0"/>
                <wp:positionH relativeFrom="column">
                  <wp:posOffset>2176670</wp:posOffset>
                </wp:positionH>
                <wp:positionV relativeFrom="paragraph">
                  <wp:posOffset>233570</wp:posOffset>
                </wp:positionV>
                <wp:extent cx="3671570" cy="2395330"/>
                <wp:effectExtent l="0" t="0" r="0" b="5080"/>
                <wp:wrapNone/>
                <wp:docPr id="2145935658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1570" cy="23953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A8E2B" id="Rectangle 19" o:spid="_x0000_s1026" alt="&quot;&quot;" style="position:absolute;margin-left:171.4pt;margin-top:18.4pt;width:289.1pt;height:188.6pt;z-index:-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" fillcolor="#deeaf6 [664]" stroked="f" strokeweight="6pt"/>
            </w:pict>
          </mc:Fallback>
        </mc:AlternateContent>
      </w:r>
    </w:p>
    <w:p w14:paraId="643AF35A" w14:textId="44C13821" w:rsidR="004032B2" w:rsidRDefault="004032B2" w:rsidP="004032B2">
      <w:pPr>
        <w:spacing w:line="336" w:lineRule="auto"/>
      </w:pPr>
      <w:r>
        <w:rPr>
          <w:noProof/>
        </w:rPr>
        <w:drawing>
          <wp:anchor distT="0" distB="0" distL="114300" distR="114300" simplePos="0" relativeHeight="251900928" behindDoc="0" locked="0" layoutInCell="1" allowOverlap="1" wp14:anchorId="42E5A280" wp14:editId="7BC987BC">
            <wp:simplePos x="0" y="0"/>
            <wp:positionH relativeFrom="margin">
              <wp:align>left</wp:align>
            </wp:positionH>
            <wp:positionV relativeFrom="paragraph">
              <wp:posOffset>429202</wp:posOffset>
            </wp:positionV>
            <wp:extent cx="1620000" cy="1620000"/>
            <wp:effectExtent l="0" t="0" r="0" b="0"/>
            <wp:wrapNone/>
            <wp:docPr id="1261846952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846952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Here </w:t>
      </w:r>
      <w:r w:rsidRPr="00E77F87">
        <w:rPr>
          <w:b/>
          <w:bCs/>
        </w:rPr>
        <w:t>monitoring</w:t>
      </w:r>
      <w:r>
        <w:t xml:space="preserve"> is when something is being looked at closely to find out:</w:t>
      </w:r>
    </w:p>
    <w:p w14:paraId="4496AC38" w14:textId="77777777" w:rsidR="004032B2" w:rsidRDefault="004032B2" w:rsidP="004032B2">
      <w:pPr>
        <w:pStyle w:val="Listtoplevel"/>
        <w:spacing w:line="336" w:lineRule="auto"/>
      </w:pPr>
      <w:r>
        <w:t>how well it is working</w:t>
      </w:r>
    </w:p>
    <w:p w14:paraId="6359C917" w14:textId="5C5C1139" w:rsidR="004032B2" w:rsidRDefault="004032B2" w:rsidP="004032B2">
      <w:pPr>
        <w:pStyle w:val="Listtoplevel"/>
        <w:spacing w:line="336" w:lineRule="auto"/>
      </w:pPr>
      <w:r>
        <w:t xml:space="preserve">if things need to be changed to make it work better. </w:t>
      </w:r>
    </w:p>
    <w:p w14:paraId="5FEBFF39" w14:textId="2B202657" w:rsidR="004032B2" w:rsidRDefault="004032B2" w:rsidP="00416DAB"/>
    <w:p w14:paraId="6AC0E0A9" w14:textId="47E2A7EE" w:rsidR="00107268" w:rsidRDefault="00107268" w:rsidP="00416DAB"/>
    <w:p w14:paraId="0A06862D" w14:textId="4C70179A" w:rsidR="00416DAB" w:rsidRDefault="00416DAB" w:rsidP="00416DAB">
      <w:r>
        <w:rPr>
          <w:noProof/>
        </w:rPr>
        <w:drawing>
          <wp:anchor distT="0" distB="0" distL="114300" distR="114300" simplePos="0" relativeHeight="251966464" behindDoc="0" locked="0" layoutInCell="1" allowOverlap="1" wp14:anchorId="7F53DF54" wp14:editId="2156312F">
            <wp:simplePos x="0" y="0"/>
            <wp:positionH relativeFrom="margin">
              <wp:align>left</wp:align>
            </wp:positionH>
            <wp:positionV relativeFrom="paragraph">
              <wp:posOffset>183573</wp:posOffset>
            </wp:positionV>
            <wp:extent cx="1352550" cy="1352550"/>
            <wp:effectExtent l="0" t="0" r="0" b="0"/>
            <wp:wrapNone/>
            <wp:docPr id="1495880922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880922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CE2">
        <w:rPr>
          <w:noProof/>
        </w:rPr>
        <w:t>DBI</w:t>
      </w:r>
      <w:r>
        <w:t xml:space="preserve"> had 1 report to show us. </w:t>
      </w:r>
    </w:p>
    <w:p w14:paraId="7BF90B60" w14:textId="77777777" w:rsidR="00416DAB" w:rsidRDefault="00416DAB" w:rsidP="00416DAB"/>
    <w:p w14:paraId="6D2F6D14" w14:textId="77777777" w:rsidR="00416DAB" w:rsidRDefault="00416DAB" w:rsidP="00416DAB"/>
    <w:p w14:paraId="16FA6AB9" w14:textId="4336F58E" w:rsidR="00D80D95" w:rsidRPr="00D80D95" w:rsidRDefault="00D80D95" w:rsidP="00416DAB">
      <w:pPr>
        <w:rPr>
          <w:b/>
          <w:bCs/>
        </w:rPr>
      </w:pPr>
      <w:r>
        <w:t>The report was called</w:t>
      </w:r>
      <w:r w:rsidR="00072A50">
        <w:br/>
      </w:r>
      <w:r>
        <w:rPr>
          <w:b/>
          <w:bCs/>
        </w:rPr>
        <w:t xml:space="preserve">The </w:t>
      </w:r>
      <w:r w:rsidR="009739B2" w:rsidRPr="00D80D95">
        <w:rPr>
          <w:b/>
          <w:bCs/>
        </w:rPr>
        <w:t xml:space="preserve">Whaikaha </w:t>
      </w:r>
      <w:r w:rsidR="002F2B4F" w:rsidRPr="00D80D95">
        <w:rPr>
          <w:b/>
          <w:bCs/>
        </w:rPr>
        <w:t>Report</w:t>
      </w:r>
      <w:r>
        <w:rPr>
          <w:b/>
          <w:bCs/>
        </w:rPr>
        <w:t xml:space="preserve">. </w:t>
      </w:r>
      <w:r w:rsidR="002F2B4F" w:rsidRPr="00D80D95">
        <w:rPr>
          <w:b/>
          <w:bCs/>
        </w:rPr>
        <w:t xml:space="preserve"> </w:t>
      </w:r>
    </w:p>
    <w:p w14:paraId="7DFC105C" w14:textId="48150C57" w:rsidR="00D80D95" w:rsidRDefault="00D80D95" w:rsidP="00416DAB"/>
    <w:p w14:paraId="66FEDDFC" w14:textId="432F78A5" w:rsidR="00284D2B" w:rsidRDefault="008D52E7" w:rsidP="004B0A79">
      <w:r>
        <w:rPr>
          <w:noProof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0F3422B8" wp14:editId="19EEDB0D">
                <wp:simplePos x="0" y="0"/>
                <wp:positionH relativeFrom="column">
                  <wp:posOffset>8626</wp:posOffset>
                </wp:positionH>
                <wp:positionV relativeFrom="paragraph">
                  <wp:posOffset>225150</wp:posOffset>
                </wp:positionV>
                <wp:extent cx="1802921" cy="854016"/>
                <wp:effectExtent l="0" t="0" r="6985" b="3810"/>
                <wp:wrapNone/>
                <wp:docPr id="357782774" name="Group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2921" cy="854016"/>
                          <a:chOff x="0" y="0"/>
                          <a:chExt cx="2157095" cy="1033145"/>
                        </a:xfrm>
                      </wpg:grpSpPr>
                      <pic:pic xmlns:pic="http://schemas.openxmlformats.org/drawingml/2006/picture">
                        <pic:nvPicPr>
                          <pic:cNvPr id="631305271" name="Picture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768930" name="Picture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475" y="9525"/>
                            <a:ext cx="1023620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08793F" id="Group 39" o:spid="_x0000_s1026" alt="&quot;&quot;" style="position:absolute;margin-left:.7pt;margin-top:17.75pt;width:141.95pt;height:67.25pt;z-index:251969536;mso-width-relative:margin;mso-height-relative:margin" coordsize="21570,10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alt="&quot;&quot;" style="position:absolute;width:10191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">
                  <v:imagedata r:id="rId69" o:title=""/>
                </v:shape>
                <v:shape id="Picture 38" o:spid="_x0000_s1028" type="#_x0000_t75" alt="&quot;&quot;" style="position:absolute;left:11334;top:95;width:10236;height:10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">
                  <v:imagedata r:id="rId70" o:title=""/>
                </v:shape>
              </v:group>
            </w:pict>
          </mc:Fallback>
        </mc:AlternateContent>
      </w:r>
    </w:p>
    <w:p w14:paraId="786C07A1" w14:textId="091301D0" w:rsidR="00912F61" w:rsidRDefault="00284D2B" w:rsidP="004B0A79">
      <w:r>
        <w:t xml:space="preserve">This report </w:t>
      </w:r>
      <w:r w:rsidR="002F2B4F">
        <w:t>was</w:t>
      </w:r>
      <w:r w:rsidR="009739B2">
        <w:t xml:space="preserve"> made</w:t>
      </w:r>
      <w:r w:rsidR="002F2B4F">
        <w:t xml:space="preserve"> available on </w:t>
      </w:r>
      <w:r>
        <w:br/>
      </w:r>
      <w:r w:rsidR="002F2B4F">
        <w:t xml:space="preserve">31 March 2025. </w:t>
      </w:r>
    </w:p>
    <w:p w14:paraId="68B6F4A8" w14:textId="77777777" w:rsidR="002F2B4F" w:rsidRDefault="002F2B4F" w:rsidP="004B0A79"/>
    <w:p w14:paraId="73DF90D8" w14:textId="77777777" w:rsidR="002F2B4F" w:rsidRDefault="002F2B4F" w:rsidP="004B0A79"/>
    <w:p w14:paraId="344D8C3D" w14:textId="3447C2F0" w:rsidR="002F2B4F" w:rsidRDefault="002C2981" w:rsidP="004B0A79">
      <w:r>
        <w:rPr>
          <w:noProof/>
        </w:rPr>
        <w:lastRenderedPageBreak/>
        <w:drawing>
          <wp:anchor distT="0" distB="0" distL="114300" distR="114300" simplePos="0" relativeHeight="251970560" behindDoc="0" locked="0" layoutInCell="1" allowOverlap="1" wp14:anchorId="23C17D2D" wp14:editId="7ED311BA">
            <wp:simplePos x="0" y="0"/>
            <wp:positionH relativeFrom="margin">
              <wp:align>left</wp:align>
            </wp:positionH>
            <wp:positionV relativeFrom="paragraph">
              <wp:posOffset>9064</wp:posOffset>
            </wp:positionV>
            <wp:extent cx="1125599" cy="1171575"/>
            <wp:effectExtent l="0" t="0" r="0" b="0"/>
            <wp:wrapNone/>
            <wp:docPr id="859529202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29202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72" cy="117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B4F">
        <w:t>Th</w:t>
      </w:r>
      <w:r w:rsidR="00D80D95">
        <w:t>is</w:t>
      </w:r>
      <w:r w:rsidR="002F2B4F">
        <w:t xml:space="preserve"> report is available in </w:t>
      </w:r>
      <w:r w:rsidR="006847AD">
        <w:t>Easy Read</w:t>
      </w:r>
      <w:r w:rsidR="002F2B4F">
        <w:t xml:space="preserve"> on the </w:t>
      </w:r>
      <w:r w:rsidR="0019153C">
        <w:t>DBI</w:t>
      </w:r>
      <w:r w:rsidR="002F2B4F">
        <w:t xml:space="preserve"> </w:t>
      </w:r>
      <w:r w:rsidR="002F2B4F" w:rsidRPr="00B41A2A">
        <w:rPr>
          <w:b/>
          <w:bCs/>
        </w:rPr>
        <w:t>website</w:t>
      </w:r>
      <w:r w:rsidR="002F2B4F">
        <w:t xml:space="preserve"> here:</w:t>
      </w:r>
    </w:p>
    <w:p w14:paraId="604C6296" w14:textId="1AEA6C04" w:rsidR="00490DF3" w:rsidRDefault="00490DF3" w:rsidP="004B0A79"/>
    <w:p w14:paraId="5491B1DA" w14:textId="19ADC16E" w:rsidR="00490DF3" w:rsidRPr="006417E0" w:rsidRDefault="00490DF3" w:rsidP="004B0A79">
      <w:pPr>
        <w:rPr>
          <w:b/>
          <w:bCs/>
        </w:rPr>
      </w:pPr>
      <w:r w:rsidRPr="006417E0">
        <w:rPr>
          <w:b/>
          <w:bCs/>
        </w:rPr>
        <w:t xml:space="preserve">tinyurl.com/yvd6rxsy </w:t>
      </w:r>
    </w:p>
    <w:p w14:paraId="296FB76A" w14:textId="3AC77F2D" w:rsidR="002F2B4F" w:rsidRDefault="001C2244" w:rsidP="004B0A79">
      <w:r>
        <w:rPr>
          <w:noProof/>
        </w:rPr>
        <w:drawing>
          <wp:anchor distT="0" distB="0" distL="114300" distR="114300" simplePos="0" relativeHeight="251983872" behindDoc="0" locked="0" layoutInCell="1" allowOverlap="1" wp14:anchorId="4C967451" wp14:editId="7C37AC1F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1063046" cy="1362075"/>
            <wp:effectExtent l="0" t="0" r="3810" b="0"/>
            <wp:wrapNone/>
            <wp:docPr id="1455631490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631490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046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6B201" w14:textId="3D532BE3" w:rsidR="002F2B4F" w:rsidRDefault="002F2B4F" w:rsidP="004B0A79"/>
    <w:p w14:paraId="4DC74BC9" w14:textId="41E188B0" w:rsidR="00966046" w:rsidRDefault="006847AD" w:rsidP="004B0A79">
      <w:r>
        <w:t xml:space="preserve">The </w:t>
      </w:r>
      <w:r w:rsidR="00981F22">
        <w:t>DBI</w:t>
      </w:r>
      <w:r>
        <w:t xml:space="preserve"> website is not in Easy Read. </w:t>
      </w:r>
    </w:p>
    <w:p w14:paraId="4448DFC3" w14:textId="379440AF" w:rsidR="00966046" w:rsidRDefault="00966046" w:rsidP="00B41A2A"/>
    <w:p w14:paraId="30E7B288" w14:textId="70ED8C03" w:rsidR="001C2244" w:rsidRDefault="001C2244" w:rsidP="00B41A2A"/>
    <w:p w14:paraId="050DD21B" w14:textId="6421337E" w:rsidR="00966046" w:rsidRDefault="001C2244" w:rsidP="004B0A79">
      <w:r>
        <w:rPr>
          <w:noProof/>
        </w:rPr>
        <w:drawing>
          <wp:anchor distT="0" distB="0" distL="114300" distR="114300" simplePos="0" relativeHeight="251951104" behindDoc="0" locked="0" layoutInCell="1" allowOverlap="1" wp14:anchorId="3012A651" wp14:editId="6FF745A5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988695" cy="1143000"/>
            <wp:effectExtent l="0" t="0" r="1905" b="0"/>
            <wp:wrapNone/>
            <wp:docPr id="90377701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77701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B53">
        <w:t>DBI</w:t>
      </w:r>
      <w:r w:rsidR="00966046">
        <w:t xml:space="preserve"> is going to start a new project for us. </w:t>
      </w:r>
    </w:p>
    <w:p w14:paraId="41DBD709" w14:textId="010433CC" w:rsidR="00966046" w:rsidRDefault="00966046" w:rsidP="004B0A79"/>
    <w:p w14:paraId="74EEF330" w14:textId="4F1C0301" w:rsidR="00966046" w:rsidRDefault="001C2244" w:rsidP="004B0A79">
      <w:r>
        <w:rPr>
          <w:noProof/>
        </w:rPr>
        <w:drawing>
          <wp:anchor distT="0" distB="0" distL="114300" distR="114300" simplePos="0" relativeHeight="251950080" behindDoc="0" locked="0" layoutInCell="1" allowOverlap="1" wp14:anchorId="7ABC4B05" wp14:editId="33FCB27B">
            <wp:simplePos x="0" y="0"/>
            <wp:positionH relativeFrom="margin">
              <wp:posOffset>0</wp:posOffset>
            </wp:positionH>
            <wp:positionV relativeFrom="paragraph">
              <wp:posOffset>186690</wp:posOffset>
            </wp:positionV>
            <wp:extent cx="1371600" cy="1371600"/>
            <wp:effectExtent l="0" t="0" r="0" b="0"/>
            <wp:wrapNone/>
            <wp:docPr id="443306792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306792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43A7A" w14:textId="6A796B73" w:rsidR="00966046" w:rsidRDefault="00966046" w:rsidP="004B0A79">
      <w:r>
        <w:t xml:space="preserve">They will work on this project for the next 3 years. </w:t>
      </w:r>
    </w:p>
    <w:p w14:paraId="18EFF6A6" w14:textId="49707551" w:rsidR="00966046" w:rsidRDefault="00966046" w:rsidP="004B0A79"/>
    <w:p w14:paraId="52E5C01D" w14:textId="4E8BB9CB" w:rsidR="00966046" w:rsidRDefault="001C2244" w:rsidP="004B0A79">
      <w:r>
        <w:rPr>
          <w:noProof/>
        </w:rPr>
        <w:drawing>
          <wp:anchor distT="0" distB="0" distL="114300" distR="114300" simplePos="0" relativeHeight="251971584" behindDoc="0" locked="0" layoutInCell="1" allowOverlap="1" wp14:anchorId="7D756B43" wp14:editId="0BA3CB09">
            <wp:simplePos x="0" y="0"/>
            <wp:positionH relativeFrom="margin">
              <wp:align>left</wp:align>
            </wp:positionH>
            <wp:positionV relativeFrom="paragraph">
              <wp:posOffset>165735</wp:posOffset>
            </wp:positionV>
            <wp:extent cx="1552575" cy="1407897"/>
            <wp:effectExtent l="0" t="0" r="0" b="1905"/>
            <wp:wrapNone/>
            <wp:docPr id="789600770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600770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0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3B6EA" w14:textId="5E506DA8" w:rsidR="00966046" w:rsidRDefault="00966046" w:rsidP="004B0A79">
      <w:r>
        <w:t xml:space="preserve">This project will be called </w:t>
      </w:r>
      <w:r>
        <w:rPr>
          <w:b/>
          <w:bCs/>
        </w:rPr>
        <w:t xml:space="preserve">What does an adequate standard of living look like? </w:t>
      </w:r>
    </w:p>
    <w:p w14:paraId="4600FF7D" w14:textId="1ECC251C" w:rsidR="00966046" w:rsidRDefault="00966046" w:rsidP="004B0A79"/>
    <w:p w14:paraId="3ABDDD39" w14:textId="00FC81E3" w:rsidR="00C8404F" w:rsidRDefault="001C2244" w:rsidP="00C8404F">
      <w:r w:rsidRPr="00A14568"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 wp14:anchorId="5C6D94CE" wp14:editId="1A10F584">
                <wp:simplePos x="0" y="0"/>
                <wp:positionH relativeFrom="margin">
                  <wp:posOffset>2193686</wp:posOffset>
                </wp:positionH>
                <wp:positionV relativeFrom="paragraph">
                  <wp:posOffset>228394</wp:posOffset>
                </wp:positionV>
                <wp:extent cx="3543300" cy="1199072"/>
                <wp:effectExtent l="0" t="0" r="0" b="1270"/>
                <wp:wrapNone/>
                <wp:docPr id="995731045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3300" cy="119907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E59F5" id="Rectangle 19" o:spid="_x0000_s1026" alt="&quot;&quot;" style="position:absolute;margin-left:172.75pt;margin-top:18pt;width:279pt;height:94.4pt;z-index:-25136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" fillcolor="#deeaf6 [664]" stroked="f" strokeweight="6pt">
                <w10:wrap anchorx="margin"/>
              </v:rect>
            </w:pict>
          </mc:Fallback>
        </mc:AlternateContent>
      </w:r>
      <w:r w:rsidR="00C8404F">
        <w:rPr>
          <w:noProof/>
        </w:rPr>
        <w:drawing>
          <wp:anchor distT="0" distB="0" distL="114300" distR="114300" simplePos="0" relativeHeight="251982848" behindDoc="0" locked="0" layoutInCell="1" allowOverlap="1" wp14:anchorId="4BE0F234" wp14:editId="170C129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09600" cy="1524000"/>
            <wp:effectExtent l="0" t="0" r="635" b="0"/>
            <wp:wrapNone/>
            <wp:docPr id="156062385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62385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C74B3" w14:textId="44F6B8A2" w:rsidR="00C8404F" w:rsidRDefault="00C8404F" w:rsidP="00B41A2A">
      <w:r>
        <w:t xml:space="preserve">An </w:t>
      </w:r>
      <w:r>
        <w:rPr>
          <w:b/>
          <w:bCs/>
        </w:rPr>
        <w:t xml:space="preserve">adequate standard of living </w:t>
      </w:r>
      <w:r>
        <w:t xml:space="preserve">means the amount of money people need to live well in New Zealand. </w:t>
      </w:r>
      <w:r>
        <w:br w:type="page"/>
      </w:r>
    </w:p>
    <w:p w14:paraId="6B85C314" w14:textId="1BC1FCD0" w:rsidR="00966046" w:rsidRDefault="00966046" w:rsidP="004B0A79">
      <w:r>
        <w:lastRenderedPageBreak/>
        <w:t>This project:</w:t>
      </w:r>
    </w:p>
    <w:p w14:paraId="15B79242" w14:textId="3041C9ED" w:rsidR="00966046" w:rsidRDefault="00AA38C0" w:rsidP="00966046">
      <w:pPr>
        <w:pStyle w:val="Listtoplevel"/>
      </w:pPr>
      <w:r>
        <w:drawing>
          <wp:anchor distT="0" distB="0" distL="114300" distR="114300" simplePos="0" relativeHeight="251972608" behindDoc="0" locked="0" layoutInCell="1" allowOverlap="1" wp14:anchorId="44ED770C" wp14:editId="79364078">
            <wp:simplePos x="0" y="0"/>
            <wp:positionH relativeFrom="margin">
              <wp:align>left</wp:align>
            </wp:positionH>
            <wp:positionV relativeFrom="paragraph">
              <wp:posOffset>265430</wp:posOffset>
            </wp:positionV>
            <wp:extent cx="1809600" cy="1524000"/>
            <wp:effectExtent l="0" t="0" r="635" b="0"/>
            <wp:wrapNone/>
            <wp:docPr id="18969184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9184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1BA">
        <w:t xml:space="preserve">will look at the cost of living for disabled people </w:t>
      </w:r>
    </w:p>
    <w:p w14:paraId="7E0ADF23" w14:textId="331F94A7" w:rsidR="00C901BA" w:rsidRPr="00A01073" w:rsidRDefault="00C901BA" w:rsidP="00966046">
      <w:pPr>
        <w:pStyle w:val="Listtoplevel"/>
      </w:pPr>
      <w:r>
        <w:t>li</w:t>
      </w:r>
      <w:r w:rsidRPr="009A1F14">
        <w:t xml:space="preserve">nks to </w:t>
      </w:r>
      <w:r w:rsidRPr="00A12AC3">
        <w:rPr>
          <w:b/>
          <w:bCs/>
        </w:rPr>
        <w:t>Article 28</w:t>
      </w:r>
      <w:r w:rsidRPr="00066A45">
        <w:t xml:space="preserve"> </w:t>
      </w:r>
      <w:r w:rsidR="00A01073" w:rsidRPr="00066A45">
        <w:t xml:space="preserve">of the </w:t>
      </w:r>
      <w:r w:rsidR="00072A50" w:rsidRPr="00066A45">
        <w:t xml:space="preserve">UNCRPD </w:t>
      </w:r>
      <w:r w:rsidR="00A01073" w:rsidRPr="00066A45">
        <w:t>Disability Convention</w:t>
      </w:r>
      <w:r w:rsidR="00C1422B" w:rsidRPr="009A1F14">
        <w:rPr>
          <w:b/>
          <w:bCs/>
        </w:rPr>
        <w:t>.</w:t>
      </w:r>
    </w:p>
    <w:p w14:paraId="00DF1CF2" w14:textId="6E9756C1" w:rsidR="00912F61" w:rsidRDefault="00912F61" w:rsidP="004B0A79"/>
    <w:p w14:paraId="239FAA78" w14:textId="3EE826F2" w:rsidR="00A94B49" w:rsidRDefault="008536BB" w:rsidP="00A94B49">
      <w:r w:rsidRPr="00A14568"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 wp14:anchorId="12D63BD3" wp14:editId="685D9293">
                <wp:simplePos x="0" y="0"/>
                <wp:positionH relativeFrom="margin">
                  <wp:align>right</wp:align>
                </wp:positionH>
                <wp:positionV relativeFrom="paragraph">
                  <wp:posOffset>266700</wp:posOffset>
                </wp:positionV>
                <wp:extent cx="3524250" cy="800100"/>
                <wp:effectExtent l="0" t="0" r="0" b="0"/>
                <wp:wrapNone/>
                <wp:docPr id="197871054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0" cy="800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C586B" id="Rectangle 19" o:spid="_x0000_s1026" alt="&quot;&quot;" style="position:absolute;margin-left:226.3pt;margin-top:21pt;width:277.5pt;height:63pt;z-index:-25133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" fillcolor="#deeaf6 [664]" stroked="f" strokeweight="6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5680" behindDoc="0" locked="0" layoutInCell="1" allowOverlap="1" wp14:anchorId="7E947E19" wp14:editId="727A0CFC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1751965" cy="1270097"/>
            <wp:effectExtent l="0" t="0" r="635" b="6350"/>
            <wp:wrapNone/>
            <wp:docPr id="713217883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17883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27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E00F5" w14:textId="53AAFEE9" w:rsidR="00A81083" w:rsidRDefault="00A94B49" w:rsidP="00072A50">
      <w:pPr>
        <w:rPr>
          <w:rStyle w:val="Strong"/>
          <w:b w:val="0"/>
          <w:bCs w:val="0"/>
        </w:rPr>
      </w:pPr>
      <w:r w:rsidRPr="009A1F14">
        <w:rPr>
          <w:b/>
          <w:bCs/>
        </w:rPr>
        <w:t>Art</w:t>
      </w:r>
      <w:r w:rsidR="009A1F14">
        <w:rPr>
          <w:b/>
          <w:bCs/>
        </w:rPr>
        <w:t>i</w:t>
      </w:r>
      <w:r w:rsidRPr="009A1F14">
        <w:rPr>
          <w:b/>
          <w:bCs/>
        </w:rPr>
        <w:t>cle 28</w:t>
      </w:r>
      <w:r>
        <w:t xml:space="preserve"> is part of the </w:t>
      </w:r>
      <w:r w:rsidR="00072A50" w:rsidRPr="00072A50">
        <w:t>UNCRPD</w:t>
      </w:r>
      <w:r w:rsidR="00072A50" w:rsidRPr="009A1F14">
        <w:rPr>
          <w:b/>
          <w:bCs/>
        </w:rPr>
        <w:t xml:space="preserve"> </w:t>
      </w:r>
      <w:r>
        <w:t xml:space="preserve">to do with </w:t>
      </w:r>
      <w:r w:rsidRPr="00BB14F5">
        <w:rPr>
          <w:rStyle w:val="Strong"/>
          <w:b w:val="0"/>
          <w:bCs w:val="0"/>
        </w:rPr>
        <w:t>adequate standard of living.</w:t>
      </w:r>
      <w:r w:rsidR="00364002" w:rsidRPr="00BB14F5">
        <w:rPr>
          <w:b/>
          <w:bCs/>
          <w:noProof/>
        </w:rPr>
        <w:t xml:space="preserve"> </w:t>
      </w:r>
    </w:p>
    <w:p w14:paraId="26758B69" w14:textId="122F868E" w:rsidR="009A1F14" w:rsidRDefault="009A1F14" w:rsidP="00072A50">
      <w:pPr>
        <w:rPr>
          <w:rFonts w:eastAsia="Arial Unicode MS"/>
          <w:b/>
          <w:kern w:val="28"/>
          <w:sz w:val="44"/>
        </w:rPr>
      </w:pPr>
      <w:r>
        <w:br w:type="page"/>
      </w:r>
    </w:p>
    <w:p w14:paraId="197B5BA8" w14:textId="3A9301CD" w:rsidR="00C1422B" w:rsidRDefault="00C1422B" w:rsidP="00757969">
      <w:pPr>
        <w:pStyle w:val="Heading1"/>
      </w:pPr>
      <w:bookmarkStart w:id="8" w:name="_Whaikaha_–_The"/>
      <w:bookmarkEnd w:id="8"/>
      <w:r>
        <w:lastRenderedPageBreak/>
        <w:t>Whaikaha –</w:t>
      </w:r>
      <w:r w:rsidR="00EA0A2C">
        <w:t xml:space="preserve"> </w:t>
      </w:r>
      <w:r>
        <w:t xml:space="preserve">Ministry of </w:t>
      </w:r>
      <w:r w:rsidR="00757969">
        <w:br/>
      </w:r>
      <w:r>
        <w:t xml:space="preserve">Disabled People </w:t>
      </w:r>
    </w:p>
    <w:p w14:paraId="2B2716CC" w14:textId="77777777" w:rsidR="00C1422B" w:rsidRDefault="00C1422B" w:rsidP="004B0A79"/>
    <w:p w14:paraId="3AFF7E5E" w14:textId="77777777" w:rsidR="00E0455E" w:rsidRDefault="00E0455E" w:rsidP="004B0A79"/>
    <w:p w14:paraId="0F6627E1" w14:textId="68EDB611" w:rsidR="00C1422B" w:rsidRDefault="00F61CDD" w:rsidP="004B0A79">
      <w:r>
        <w:rPr>
          <w:noProof/>
        </w:rPr>
        <w:drawing>
          <wp:anchor distT="0" distB="0" distL="114300" distR="114300" simplePos="0" relativeHeight="251978752" behindDoc="0" locked="0" layoutInCell="1" allowOverlap="1" wp14:anchorId="3B72DA17" wp14:editId="2B8C5551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1819275" cy="359241"/>
            <wp:effectExtent l="0" t="0" r="0" b="3175"/>
            <wp:wrapNone/>
            <wp:docPr id="506373484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373484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225" cy="36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55E">
        <w:t xml:space="preserve">We worked with </w:t>
      </w:r>
      <w:r w:rsidR="00CB1CA1">
        <w:t>the team from Whaikaha</w:t>
      </w:r>
      <w:r w:rsidR="00E0455E">
        <w:t xml:space="preserve"> on information that the </w:t>
      </w:r>
      <w:r w:rsidR="00E0455E" w:rsidRPr="00CA4FD3">
        <w:t>5</w:t>
      </w:r>
      <w:r w:rsidR="00E0455E">
        <w:t xml:space="preserve"> </w:t>
      </w:r>
      <w:r w:rsidR="00E0455E" w:rsidRPr="00945BB1">
        <w:t>working groups will use for the next Disability Strategy.</w:t>
      </w:r>
      <w:r w:rsidR="00E0455E">
        <w:t xml:space="preserve"> </w:t>
      </w:r>
    </w:p>
    <w:p w14:paraId="4AA1416E" w14:textId="77777777" w:rsidR="002A7CE6" w:rsidRDefault="002A7CE6" w:rsidP="004B0A79"/>
    <w:p w14:paraId="49779D74" w14:textId="166840B7" w:rsidR="002A7CE6" w:rsidRDefault="00581463" w:rsidP="004B0A79">
      <w:r w:rsidRPr="00A14568"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6E2902D2" wp14:editId="391496E3">
                <wp:simplePos x="0" y="0"/>
                <wp:positionH relativeFrom="margin">
                  <wp:align>right</wp:align>
                </wp:positionH>
                <wp:positionV relativeFrom="paragraph">
                  <wp:posOffset>286280</wp:posOffset>
                </wp:positionV>
                <wp:extent cx="3584750" cy="3744000"/>
                <wp:effectExtent l="0" t="0" r="0" b="8890"/>
                <wp:wrapNone/>
                <wp:docPr id="243669319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4750" cy="3744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CCEF2" id="Rectangle 19" o:spid="_x0000_s1026" alt="&quot;&quot;" style="position:absolute;margin-left:231.05pt;margin-top:22.55pt;width:282.25pt;height:294.8pt;z-index:-251408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" fillcolor="#deeaf6 [664]" stroked="f" strokeweight="6pt">
                <w10:wrap anchorx="margin"/>
              </v:rect>
            </w:pict>
          </mc:Fallback>
        </mc:AlternateContent>
      </w:r>
    </w:p>
    <w:p w14:paraId="6B4E843A" w14:textId="5A79C171" w:rsidR="002A7CE6" w:rsidRDefault="002A7CE6" w:rsidP="002A7CE6">
      <w:r>
        <w:rPr>
          <w:noProof/>
          <w:lang w:eastAsia="en-GB"/>
        </w:rPr>
        <w:drawing>
          <wp:anchor distT="0" distB="0" distL="114300" distR="114300" simplePos="0" relativeHeight="251904000" behindDoc="0" locked="0" layoutInCell="1" allowOverlap="1" wp14:anchorId="49499EC2" wp14:editId="582F852E">
            <wp:simplePos x="0" y="0"/>
            <wp:positionH relativeFrom="column">
              <wp:posOffset>16042</wp:posOffset>
            </wp:positionH>
            <wp:positionV relativeFrom="paragraph">
              <wp:posOffset>-156411</wp:posOffset>
            </wp:positionV>
            <wp:extent cx="1620000" cy="1053000"/>
            <wp:effectExtent l="0" t="0" r="5715" b="1270"/>
            <wp:wrapNone/>
            <wp:docPr id="431105644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105644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5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These </w:t>
      </w:r>
      <w:r w:rsidR="00CA4FD3" w:rsidRPr="00945BB1">
        <w:t>working groups</w:t>
      </w:r>
      <w:r>
        <w:t xml:space="preserve"> are</w:t>
      </w:r>
      <w:r w:rsidR="00CA4FD3">
        <w:t xml:space="preserve"> about</w:t>
      </w:r>
      <w:r>
        <w:t>:</w:t>
      </w:r>
    </w:p>
    <w:p w14:paraId="3E3397DC" w14:textId="0F8903EC" w:rsidR="002A7CE6" w:rsidRDefault="002A7CE6" w:rsidP="002A7CE6">
      <w:pPr>
        <w:pStyle w:val="Listtoplevel"/>
      </w:pPr>
      <w:r>
        <w:t>health</w:t>
      </w:r>
    </w:p>
    <w:p w14:paraId="5C55B740" w14:textId="77777777" w:rsidR="002A7CE6" w:rsidRDefault="002A7CE6" w:rsidP="002A7CE6">
      <w:pPr>
        <w:pStyle w:val="Listtoplevel"/>
      </w:pPr>
      <w:r>
        <w:rPr>
          <w:lang w:eastAsia="en-GB"/>
        </w:rPr>
        <w:drawing>
          <wp:anchor distT="0" distB="0" distL="114300" distR="114300" simplePos="0" relativeHeight="251905024" behindDoc="0" locked="0" layoutInCell="1" allowOverlap="1" wp14:anchorId="77A0ECAC" wp14:editId="32151C5D">
            <wp:simplePos x="0" y="0"/>
            <wp:positionH relativeFrom="column">
              <wp:posOffset>26126</wp:posOffset>
            </wp:positionH>
            <wp:positionV relativeFrom="paragraph">
              <wp:posOffset>237671</wp:posOffset>
            </wp:positionV>
            <wp:extent cx="1440000" cy="1134961"/>
            <wp:effectExtent l="0" t="0" r="0" b="0"/>
            <wp:wrapNone/>
            <wp:docPr id="521268142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68142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34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justice</w:t>
      </w:r>
    </w:p>
    <w:p w14:paraId="5F63F468" w14:textId="77777777" w:rsidR="002A7CE6" w:rsidRDefault="002A7CE6" w:rsidP="002A7CE6">
      <w:pPr>
        <w:pStyle w:val="Listtoplevel"/>
      </w:pPr>
      <w:r>
        <w:t>education</w:t>
      </w:r>
    </w:p>
    <w:p w14:paraId="18A411AD" w14:textId="77777777" w:rsidR="002A7CE6" w:rsidRDefault="002A7CE6" w:rsidP="002A7CE6">
      <w:pPr>
        <w:pStyle w:val="Listtoplevel"/>
      </w:pPr>
      <w:r>
        <w:rPr>
          <w:lang w:eastAsia="en-GB"/>
        </w:rPr>
        <w:drawing>
          <wp:anchor distT="0" distB="0" distL="114300" distR="114300" simplePos="0" relativeHeight="251906048" behindDoc="0" locked="0" layoutInCell="1" allowOverlap="1" wp14:anchorId="0AC039E5" wp14:editId="6EEDEFC7">
            <wp:simplePos x="0" y="0"/>
            <wp:positionH relativeFrom="column">
              <wp:posOffset>26126</wp:posOffset>
            </wp:positionH>
            <wp:positionV relativeFrom="paragraph">
              <wp:posOffset>383994</wp:posOffset>
            </wp:positionV>
            <wp:extent cx="1620000" cy="955739"/>
            <wp:effectExtent l="0" t="0" r="5715" b="0"/>
            <wp:wrapNone/>
            <wp:docPr id="69133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33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55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employment</w:t>
      </w:r>
    </w:p>
    <w:p w14:paraId="6946CFCB" w14:textId="77777777" w:rsidR="002A7CE6" w:rsidRDefault="002A7CE6" w:rsidP="002A7CE6">
      <w:pPr>
        <w:pStyle w:val="Listtoplevel"/>
      </w:pPr>
      <w:r>
        <w:t xml:space="preserve">housing. </w:t>
      </w:r>
    </w:p>
    <w:p w14:paraId="593E9F67" w14:textId="5F3C9D20" w:rsidR="008B3FE3" w:rsidRDefault="008B3FE3" w:rsidP="008B3FE3">
      <w:pPr>
        <w:ind w:left="0"/>
      </w:pPr>
    </w:p>
    <w:p w14:paraId="3EB6A56E" w14:textId="77777777" w:rsidR="00671827" w:rsidRDefault="00671827" w:rsidP="00671827"/>
    <w:p w14:paraId="270ACB6C" w14:textId="77777777" w:rsidR="00945BB1" w:rsidRDefault="00945BB1" w:rsidP="00671827"/>
    <w:p w14:paraId="62E1CEC3" w14:textId="3A794608" w:rsidR="00FF049E" w:rsidRPr="0012465E" w:rsidRDefault="00AC6B6C" w:rsidP="00671827">
      <w:pPr>
        <w:pStyle w:val="Heading1"/>
        <w:rPr>
          <w:rFonts w:eastAsia="Arial"/>
        </w:rPr>
      </w:pPr>
      <w:bookmarkStart w:id="9" w:name="_Voice_of_disabled"/>
      <w:bookmarkEnd w:id="9"/>
      <w:r>
        <w:rPr>
          <w:rFonts w:eastAsia="Arial"/>
        </w:rPr>
        <w:br w:type="page"/>
      </w:r>
      <w:r w:rsidR="00FF049E">
        <w:lastRenderedPageBreak/>
        <w:t>Voice of disabled people</w:t>
      </w:r>
    </w:p>
    <w:p w14:paraId="0BC60082" w14:textId="77777777" w:rsidR="00FF049E" w:rsidRDefault="00FF049E" w:rsidP="00FF049E"/>
    <w:p w14:paraId="460E43C2" w14:textId="77777777" w:rsidR="00FF049E" w:rsidRDefault="00FF049E" w:rsidP="00FF049E"/>
    <w:p w14:paraId="2C4A3CB9" w14:textId="77777777" w:rsidR="00FF049E" w:rsidRDefault="00FF049E" w:rsidP="00FF049E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94784" behindDoc="0" locked="0" layoutInCell="1" allowOverlap="1" wp14:anchorId="6D288D36" wp14:editId="0B5C336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620000" cy="1007834"/>
            <wp:effectExtent l="0" t="0" r="5715" b="0"/>
            <wp:wrapNone/>
            <wp:docPr id="64807583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77642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07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 xml:space="preserve">The Government meets with the DPO Coalition so disabled people can have a say in the decisions being made about them. </w:t>
      </w:r>
    </w:p>
    <w:p w14:paraId="3708577B" w14:textId="77777777" w:rsidR="00FF049E" w:rsidRDefault="00FF049E" w:rsidP="00FF049E">
      <w:pPr>
        <w:rPr>
          <w:rFonts w:eastAsia="Times New Roman"/>
          <w:lang w:eastAsia="en-NZ"/>
        </w:rPr>
      </w:pPr>
      <w:r w:rsidRPr="00BE1C6B">
        <w:rPr>
          <w:rFonts w:eastAsia="Times New Roman"/>
          <w:noProof/>
          <w:lang w:eastAsia="en-NZ"/>
        </w:rPr>
        <w:drawing>
          <wp:anchor distT="0" distB="0" distL="114300" distR="114300" simplePos="0" relativeHeight="251892736" behindDoc="0" locked="0" layoutInCell="1" allowOverlap="1" wp14:anchorId="688058DE" wp14:editId="2A4E97ED">
            <wp:simplePos x="0" y="0"/>
            <wp:positionH relativeFrom="column">
              <wp:posOffset>8890</wp:posOffset>
            </wp:positionH>
            <wp:positionV relativeFrom="paragraph">
              <wp:posOffset>168275</wp:posOffset>
            </wp:positionV>
            <wp:extent cx="1371600" cy="1493520"/>
            <wp:effectExtent l="0" t="0" r="0" b="0"/>
            <wp:wrapNone/>
            <wp:docPr id="439" name="Picture 4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4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 xml:space="preserve"> </w:t>
      </w:r>
    </w:p>
    <w:p w14:paraId="5610CE18" w14:textId="77777777" w:rsidR="00FF049E" w:rsidRDefault="00FF049E" w:rsidP="00FF049E">
      <w:pPr>
        <w:rPr>
          <w:rFonts w:eastAsia="Times New Roman"/>
          <w:lang w:eastAsia="en-NZ"/>
        </w:rPr>
      </w:pPr>
    </w:p>
    <w:p w14:paraId="5DBF4256" w14:textId="77777777" w:rsidR="00FF049E" w:rsidRDefault="00FF049E" w:rsidP="00FF049E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The DPO Coalition is always looking for new organisations to join us.</w:t>
      </w:r>
    </w:p>
    <w:p w14:paraId="0D60D25C" w14:textId="77777777" w:rsidR="00FF049E" w:rsidRDefault="00FF049E" w:rsidP="00FF049E">
      <w:pPr>
        <w:rPr>
          <w:rFonts w:eastAsia="Times New Roman"/>
          <w:lang w:eastAsia="en-NZ"/>
        </w:rPr>
      </w:pPr>
    </w:p>
    <w:p w14:paraId="5672C33A" w14:textId="77777777" w:rsidR="00FF049E" w:rsidRDefault="00FF049E" w:rsidP="00FF049E">
      <w:pPr>
        <w:rPr>
          <w:rFonts w:eastAsia="Times New Roman"/>
          <w:lang w:eastAsia="en-NZ"/>
        </w:rPr>
      </w:pPr>
      <w:r w:rsidRPr="00892ABE">
        <w:rPr>
          <w:rFonts w:eastAsia="Times New Roman"/>
          <w:noProof/>
          <w:lang w:eastAsia="en-NZ"/>
        </w:rPr>
        <w:drawing>
          <wp:anchor distT="0" distB="0" distL="114300" distR="114300" simplePos="0" relativeHeight="251893760" behindDoc="0" locked="0" layoutInCell="1" allowOverlap="1" wp14:anchorId="4CDFFF3D" wp14:editId="24271BA4">
            <wp:simplePos x="0" y="0"/>
            <wp:positionH relativeFrom="column">
              <wp:posOffset>4776</wp:posOffset>
            </wp:positionH>
            <wp:positionV relativeFrom="paragraph">
              <wp:posOffset>272415</wp:posOffset>
            </wp:positionV>
            <wp:extent cx="1371600" cy="1371600"/>
            <wp:effectExtent l="0" t="0" r="0" b="0"/>
            <wp:wrapNone/>
            <wp:docPr id="440" name="Picture 4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4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85D91" w14:textId="77777777" w:rsidR="00FF049E" w:rsidRDefault="00FF049E" w:rsidP="00FF049E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You can contact us by </w:t>
      </w:r>
      <w:r w:rsidRPr="00452246">
        <w:rPr>
          <w:rFonts w:eastAsia="Times New Roman"/>
          <w:b/>
          <w:lang w:eastAsia="en-NZ"/>
        </w:rPr>
        <w:t>emailing</w:t>
      </w:r>
      <w:r>
        <w:rPr>
          <w:rFonts w:eastAsia="Times New Roman"/>
          <w:lang w:eastAsia="en-NZ"/>
        </w:rPr>
        <w:t xml:space="preserve"> us:</w:t>
      </w:r>
    </w:p>
    <w:p w14:paraId="3AEA40D1" w14:textId="77777777" w:rsidR="00FF049E" w:rsidRDefault="00FF049E" w:rsidP="00FF049E">
      <w:pPr>
        <w:rPr>
          <w:rFonts w:eastAsia="Times New Roman"/>
          <w:lang w:eastAsia="en-NZ"/>
        </w:rPr>
      </w:pPr>
    </w:p>
    <w:p w14:paraId="47C57428" w14:textId="77777777" w:rsidR="00FF049E" w:rsidRPr="005B26E5" w:rsidRDefault="00FF049E" w:rsidP="00FF049E">
      <w:pPr>
        <w:rPr>
          <w:rFonts w:eastAsia="Times New Roman"/>
          <w:b/>
          <w:color w:val="000000" w:themeColor="text1"/>
          <w:lang w:eastAsia="en-NZ"/>
        </w:rPr>
      </w:pPr>
      <w:hyperlink r:id="rId83" w:history="1">
        <w:r w:rsidRPr="005B26E5">
          <w:rPr>
            <w:rStyle w:val="Hyperlink"/>
            <w:rFonts w:eastAsia="Times New Roman"/>
            <w:b/>
            <w:color w:val="000000" w:themeColor="text1"/>
            <w:u w:val="none"/>
            <w:lang w:eastAsia="en-NZ"/>
          </w:rPr>
          <w:t>us-dpo@groups.io</w:t>
        </w:r>
      </w:hyperlink>
      <w:r w:rsidRPr="005B26E5">
        <w:rPr>
          <w:rFonts w:eastAsia="Times New Roman"/>
          <w:b/>
          <w:color w:val="000000" w:themeColor="text1"/>
          <w:lang w:eastAsia="en-NZ"/>
        </w:rPr>
        <w:t xml:space="preserve"> </w:t>
      </w:r>
    </w:p>
    <w:p w14:paraId="7D060163" w14:textId="77777777" w:rsidR="00FF049E" w:rsidRDefault="00FF049E" w:rsidP="00FF049E">
      <w:pPr>
        <w:rPr>
          <w:noProof/>
        </w:rPr>
      </w:pPr>
    </w:p>
    <w:p w14:paraId="71B8DE43" w14:textId="6A703184" w:rsidR="00AC6B6C" w:rsidRDefault="00AC6B6C">
      <w:pPr>
        <w:spacing w:line="240" w:lineRule="auto"/>
        <w:ind w:left="0"/>
        <w:rPr>
          <w:rFonts w:eastAsia="Arial"/>
        </w:rPr>
      </w:pPr>
    </w:p>
    <w:p w14:paraId="1CA9594B" w14:textId="77777777" w:rsidR="00AC6B6C" w:rsidRPr="00AC6B6C" w:rsidRDefault="00AC6B6C" w:rsidP="00AC6B6C">
      <w:pPr>
        <w:rPr>
          <w:rFonts w:eastAsia="Arial"/>
        </w:rPr>
      </w:pPr>
    </w:p>
    <w:p w14:paraId="73607F30" w14:textId="77777777" w:rsidR="00FF049E" w:rsidRDefault="00FF049E">
      <w:pPr>
        <w:spacing w:line="240" w:lineRule="auto"/>
        <w:ind w:left="0"/>
        <w:rPr>
          <w:rFonts w:eastAsia="Times New Roman" w:cs="Arial"/>
          <w:sz w:val="28"/>
          <w:szCs w:val="28"/>
          <w:lang w:eastAsia="en-NZ"/>
        </w:rPr>
      </w:pPr>
      <w:r>
        <w:rPr>
          <w:rFonts w:eastAsia="Times New Roman" w:cs="Arial"/>
          <w:sz w:val="28"/>
          <w:szCs w:val="28"/>
          <w:lang w:eastAsia="en-NZ"/>
        </w:rPr>
        <w:br w:type="page"/>
      </w:r>
    </w:p>
    <w:p w14:paraId="54B01EBE" w14:textId="036BA8A8" w:rsidR="00316DBA" w:rsidRPr="00316DBA" w:rsidRDefault="00DC7ADF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F94E7B">
        <w:rPr>
          <w:noProof/>
          <w:color w:val="000000" w:themeColor="text1"/>
        </w:rPr>
        <w:lastRenderedPageBreak/>
        <w:drawing>
          <wp:anchor distT="0" distB="0" distL="114300" distR="114300" simplePos="0" relativeHeight="251912192" behindDoc="0" locked="0" layoutInCell="1" allowOverlap="1" wp14:anchorId="5431E8E1" wp14:editId="7EF9FFBC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1263650" cy="878759"/>
            <wp:effectExtent l="19050" t="19050" r="12700" b="17145"/>
            <wp:wrapNone/>
            <wp:docPr id="1993271323" name="Picture 36" descr="DPO Coalition logo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271323" name="Picture 36" descr="DPO Coalition logo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8787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027274DF" wp14:editId="68C714B7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455C2" id="Rectangle: Rounded Corners 24" o:spid="_x0000_s1026" style="position:absolute;margin-left:-27pt;margin-top:-21pt;width:490.9pt;height:660.75pt;z-index:-25148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316DBA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</w:t>
      </w:r>
      <w:r w:rsidR="00581463">
        <w:rPr>
          <w:rFonts w:eastAsia="Times New Roman" w:cs="Arial"/>
          <w:sz w:val="28"/>
          <w:szCs w:val="28"/>
          <w:lang w:eastAsia="en-NZ"/>
        </w:rPr>
        <w:t xml:space="preserve">the </w:t>
      </w:r>
      <w:r w:rsidR="00581463">
        <w:rPr>
          <w:rFonts w:eastAsia="Times New Roman" w:cs="Arial"/>
          <w:sz w:val="28"/>
          <w:szCs w:val="28"/>
          <w:lang w:eastAsia="en-NZ"/>
        </w:rPr>
        <w:br/>
        <w:t>DPO Coalition.</w:t>
      </w:r>
    </w:p>
    <w:p w14:paraId="03985497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05F1D81C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8464" behindDoc="0" locked="0" layoutInCell="1" allowOverlap="1" wp14:anchorId="6160BF49" wp14:editId="1F36A62F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 xml:space="preserve">It has been translated into Easy Read by the Make it Easy Kia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Māmā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 xml:space="preserve"> Mai service of People First New Zealand Ngā Tāngata Tuatahi.</w:t>
      </w:r>
    </w:p>
    <w:p w14:paraId="29FC66F1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7440" behindDoc="0" locked="0" layoutInCell="1" allowOverlap="1" wp14:anchorId="61124D4B" wp14:editId="6A09C2BA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5EAF0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2512ECA7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34368" behindDoc="0" locked="0" layoutInCell="1" allowOverlap="1" wp14:anchorId="37D2FB3A" wp14:editId="72F2D44A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D98FC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3EB2DEFA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6F20F815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40512" behindDoc="0" locked="0" layoutInCell="1" allowOverlap="1" wp14:anchorId="01FEEB1D" wp14:editId="17B863B4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5EDA209C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7121D88F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39488" behindDoc="1" locked="0" layoutInCell="1" allowOverlap="1" wp14:anchorId="10B4EEE4" wp14:editId="0E922594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  <w:proofErr w:type="spellEnd"/>
    </w:p>
    <w:p w14:paraId="3A7DE8A0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B521393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66C5B2E2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496C890E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43584" behindDoc="0" locked="0" layoutInCell="1" allowOverlap="1" wp14:anchorId="32D83185" wp14:editId="026EA703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proofErr w:type="spellEnd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63D2A8B6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41536" behindDoc="0" locked="0" layoutInCell="1" allowOverlap="1" wp14:anchorId="67FEEF13" wp14:editId="17D5A811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F4B06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310DF727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7FCF6210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51F20A47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4D813968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42560" behindDoc="0" locked="0" layoutInCell="1" allowOverlap="1" wp14:anchorId="7783068A" wp14:editId="7A9D4613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</w:p>
    <w:p w14:paraId="71842F08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770D4774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537B2F97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37DD96D6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4AF0678F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15307">
      <w:footerReference w:type="even" r:id="rId93"/>
      <w:footerReference w:type="default" r:id="rId94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CFD9C" w14:textId="77777777" w:rsidR="00F167C5" w:rsidRDefault="00F167C5">
      <w:pPr>
        <w:spacing w:line="240" w:lineRule="auto"/>
      </w:pPr>
      <w:r>
        <w:separator/>
      </w:r>
    </w:p>
  </w:endnote>
  <w:endnote w:type="continuationSeparator" w:id="0">
    <w:p w14:paraId="51C3BF6A" w14:textId="77777777" w:rsidR="00F167C5" w:rsidRDefault="00F167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41DCAF90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47ECB2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57395358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4D3F3202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79BCC3" w14:textId="77777777" w:rsidR="00F167C5" w:rsidRDefault="00F167C5">
      <w:pPr>
        <w:spacing w:line="240" w:lineRule="auto"/>
      </w:pPr>
      <w:r>
        <w:separator/>
      </w:r>
    </w:p>
  </w:footnote>
  <w:footnote w:type="continuationSeparator" w:id="0">
    <w:p w14:paraId="42A5229F" w14:textId="77777777" w:rsidR="00F167C5" w:rsidRDefault="00F167C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C4D6244"/>
    <w:multiLevelType w:val="hybridMultilevel"/>
    <w:tmpl w:val="AFC6C97A"/>
    <w:lvl w:ilvl="0" w:tplc="F142227C">
      <w:start w:val="1"/>
      <w:numFmt w:val="bullet"/>
      <w:pStyle w:val="Level1Bulletpoin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4D46E60"/>
    <w:multiLevelType w:val="hybridMultilevel"/>
    <w:tmpl w:val="4F32C5B2"/>
    <w:lvl w:ilvl="0" w:tplc="08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10"/>
  </w:num>
  <w:num w:numId="4" w16cid:durableId="90706847">
    <w:abstractNumId w:val="11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3"/>
  </w:num>
  <w:num w:numId="13" w16cid:durableId="570190621">
    <w:abstractNumId w:val="14"/>
  </w:num>
  <w:num w:numId="14" w16cid:durableId="70929495">
    <w:abstractNumId w:val="7"/>
  </w:num>
  <w:num w:numId="15" w16cid:durableId="130327399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AC6B6C"/>
    <w:rsid w:val="000013CC"/>
    <w:rsid w:val="00002417"/>
    <w:rsid w:val="00005DB6"/>
    <w:rsid w:val="000064D2"/>
    <w:rsid w:val="00013FE0"/>
    <w:rsid w:val="000153BC"/>
    <w:rsid w:val="000227B4"/>
    <w:rsid w:val="0003092A"/>
    <w:rsid w:val="000317B1"/>
    <w:rsid w:val="00033A48"/>
    <w:rsid w:val="00034F84"/>
    <w:rsid w:val="00042CB6"/>
    <w:rsid w:val="0004557B"/>
    <w:rsid w:val="00066A45"/>
    <w:rsid w:val="00072A50"/>
    <w:rsid w:val="00085E05"/>
    <w:rsid w:val="0009079F"/>
    <w:rsid w:val="00090942"/>
    <w:rsid w:val="000A3C46"/>
    <w:rsid w:val="000C7EE0"/>
    <w:rsid w:val="000D09C9"/>
    <w:rsid w:val="000D2B45"/>
    <w:rsid w:val="000E457C"/>
    <w:rsid w:val="000E4B2A"/>
    <w:rsid w:val="000E5E7D"/>
    <w:rsid w:val="000F2888"/>
    <w:rsid w:val="000F75D9"/>
    <w:rsid w:val="00104E9F"/>
    <w:rsid w:val="00107268"/>
    <w:rsid w:val="00122416"/>
    <w:rsid w:val="0012465E"/>
    <w:rsid w:val="00124EA8"/>
    <w:rsid w:val="00126612"/>
    <w:rsid w:val="00132C56"/>
    <w:rsid w:val="0013407A"/>
    <w:rsid w:val="00134445"/>
    <w:rsid w:val="00144365"/>
    <w:rsid w:val="001541DC"/>
    <w:rsid w:val="00154A66"/>
    <w:rsid w:val="00155AAD"/>
    <w:rsid w:val="001754F4"/>
    <w:rsid w:val="001842F3"/>
    <w:rsid w:val="0018469D"/>
    <w:rsid w:val="001913D5"/>
    <w:rsid w:val="0019153C"/>
    <w:rsid w:val="00192FCE"/>
    <w:rsid w:val="001B2D77"/>
    <w:rsid w:val="001B3C9C"/>
    <w:rsid w:val="001B4DD5"/>
    <w:rsid w:val="001C2244"/>
    <w:rsid w:val="001D223E"/>
    <w:rsid w:val="001E3429"/>
    <w:rsid w:val="001E3FA5"/>
    <w:rsid w:val="001E491C"/>
    <w:rsid w:val="001F37E1"/>
    <w:rsid w:val="00201791"/>
    <w:rsid w:val="00202912"/>
    <w:rsid w:val="002117C5"/>
    <w:rsid w:val="00220789"/>
    <w:rsid w:val="002230D2"/>
    <w:rsid w:val="00226C0D"/>
    <w:rsid w:val="00226F54"/>
    <w:rsid w:val="00227D98"/>
    <w:rsid w:val="00231F43"/>
    <w:rsid w:val="002523F0"/>
    <w:rsid w:val="00257D60"/>
    <w:rsid w:val="00261BF8"/>
    <w:rsid w:val="002635C0"/>
    <w:rsid w:val="00266B9F"/>
    <w:rsid w:val="00282976"/>
    <w:rsid w:val="00282EB9"/>
    <w:rsid w:val="00284D0D"/>
    <w:rsid w:val="00284D2B"/>
    <w:rsid w:val="0029603D"/>
    <w:rsid w:val="002975BD"/>
    <w:rsid w:val="002A017C"/>
    <w:rsid w:val="002A49A0"/>
    <w:rsid w:val="002A7CE6"/>
    <w:rsid w:val="002B2183"/>
    <w:rsid w:val="002C2981"/>
    <w:rsid w:val="002C3167"/>
    <w:rsid w:val="002D18A2"/>
    <w:rsid w:val="002F2B4F"/>
    <w:rsid w:val="00306FE0"/>
    <w:rsid w:val="00307F49"/>
    <w:rsid w:val="00314DF4"/>
    <w:rsid w:val="00315307"/>
    <w:rsid w:val="00316DBA"/>
    <w:rsid w:val="00321CF6"/>
    <w:rsid w:val="00323304"/>
    <w:rsid w:val="00323EB3"/>
    <w:rsid w:val="00337A9C"/>
    <w:rsid w:val="00352120"/>
    <w:rsid w:val="00353E22"/>
    <w:rsid w:val="00360BD3"/>
    <w:rsid w:val="003631C1"/>
    <w:rsid w:val="00364002"/>
    <w:rsid w:val="00364CE2"/>
    <w:rsid w:val="0036591E"/>
    <w:rsid w:val="00371802"/>
    <w:rsid w:val="00371C85"/>
    <w:rsid w:val="003831EB"/>
    <w:rsid w:val="0038393C"/>
    <w:rsid w:val="003910E7"/>
    <w:rsid w:val="00392A7F"/>
    <w:rsid w:val="003A51F6"/>
    <w:rsid w:val="003A57B4"/>
    <w:rsid w:val="003A6734"/>
    <w:rsid w:val="003B196A"/>
    <w:rsid w:val="003C3FEC"/>
    <w:rsid w:val="003C54A7"/>
    <w:rsid w:val="003C66AD"/>
    <w:rsid w:val="003D080A"/>
    <w:rsid w:val="003D631D"/>
    <w:rsid w:val="003E1240"/>
    <w:rsid w:val="003E1664"/>
    <w:rsid w:val="003F07F7"/>
    <w:rsid w:val="003F5628"/>
    <w:rsid w:val="004002D2"/>
    <w:rsid w:val="004032B2"/>
    <w:rsid w:val="004063AF"/>
    <w:rsid w:val="0041055C"/>
    <w:rsid w:val="00416DAB"/>
    <w:rsid w:val="004174A4"/>
    <w:rsid w:val="004263C5"/>
    <w:rsid w:val="00426BE4"/>
    <w:rsid w:val="004535B5"/>
    <w:rsid w:val="004567B0"/>
    <w:rsid w:val="004624B5"/>
    <w:rsid w:val="00490DF3"/>
    <w:rsid w:val="00491563"/>
    <w:rsid w:val="004B0A79"/>
    <w:rsid w:val="004C0709"/>
    <w:rsid w:val="004D31A5"/>
    <w:rsid w:val="004D6110"/>
    <w:rsid w:val="004E5B7F"/>
    <w:rsid w:val="004F2121"/>
    <w:rsid w:val="004F42A3"/>
    <w:rsid w:val="004F4A28"/>
    <w:rsid w:val="004F56C0"/>
    <w:rsid w:val="00503AD5"/>
    <w:rsid w:val="00510007"/>
    <w:rsid w:val="00522E5E"/>
    <w:rsid w:val="005669C4"/>
    <w:rsid w:val="00570380"/>
    <w:rsid w:val="00577D24"/>
    <w:rsid w:val="00581463"/>
    <w:rsid w:val="005921AD"/>
    <w:rsid w:val="005B42AF"/>
    <w:rsid w:val="005D02C1"/>
    <w:rsid w:val="005D1F56"/>
    <w:rsid w:val="0060011B"/>
    <w:rsid w:val="00621884"/>
    <w:rsid w:val="006352DF"/>
    <w:rsid w:val="006417E0"/>
    <w:rsid w:val="00644436"/>
    <w:rsid w:val="0064667B"/>
    <w:rsid w:val="0065054B"/>
    <w:rsid w:val="00651A23"/>
    <w:rsid w:val="00671827"/>
    <w:rsid w:val="00683296"/>
    <w:rsid w:val="006847AD"/>
    <w:rsid w:val="006A3C8F"/>
    <w:rsid w:val="006B24E8"/>
    <w:rsid w:val="006B45FC"/>
    <w:rsid w:val="006B7728"/>
    <w:rsid w:val="006C554F"/>
    <w:rsid w:val="006C5C26"/>
    <w:rsid w:val="006D12ED"/>
    <w:rsid w:val="006E050D"/>
    <w:rsid w:val="006F4B53"/>
    <w:rsid w:val="007012DC"/>
    <w:rsid w:val="00705CA3"/>
    <w:rsid w:val="0070780D"/>
    <w:rsid w:val="00715F39"/>
    <w:rsid w:val="00723634"/>
    <w:rsid w:val="00734C63"/>
    <w:rsid w:val="00736E4E"/>
    <w:rsid w:val="00757969"/>
    <w:rsid w:val="00760DC8"/>
    <w:rsid w:val="0076412D"/>
    <w:rsid w:val="007810B8"/>
    <w:rsid w:val="007829EC"/>
    <w:rsid w:val="00786B02"/>
    <w:rsid w:val="00792375"/>
    <w:rsid w:val="007970AC"/>
    <w:rsid w:val="007A44D6"/>
    <w:rsid w:val="007A60F6"/>
    <w:rsid w:val="007B05F3"/>
    <w:rsid w:val="007B7D6D"/>
    <w:rsid w:val="007C7764"/>
    <w:rsid w:val="007D6E12"/>
    <w:rsid w:val="007D7FB4"/>
    <w:rsid w:val="007E7233"/>
    <w:rsid w:val="007F1CE2"/>
    <w:rsid w:val="00801CC2"/>
    <w:rsid w:val="008029CD"/>
    <w:rsid w:val="00803E5F"/>
    <w:rsid w:val="0080484A"/>
    <w:rsid w:val="008261AA"/>
    <w:rsid w:val="00840E1C"/>
    <w:rsid w:val="00851205"/>
    <w:rsid w:val="008536BB"/>
    <w:rsid w:val="00863D53"/>
    <w:rsid w:val="00872434"/>
    <w:rsid w:val="0087249F"/>
    <w:rsid w:val="008848CB"/>
    <w:rsid w:val="00887F23"/>
    <w:rsid w:val="008B3FE3"/>
    <w:rsid w:val="008D437D"/>
    <w:rsid w:val="008D52E7"/>
    <w:rsid w:val="008E329D"/>
    <w:rsid w:val="00912F61"/>
    <w:rsid w:val="009313A0"/>
    <w:rsid w:val="009411B0"/>
    <w:rsid w:val="0094516C"/>
    <w:rsid w:val="00945BB1"/>
    <w:rsid w:val="00947B21"/>
    <w:rsid w:val="00956CE2"/>
    <w:rsid w:val="0096220C"/>
    <w:rsid w:val="00966046"/>
    <w:rsid w:val="009739B2"/>
    <w:rsid w:val="009740C3"/>
    <w:rsid w:val="00974739"/>
    <w:rsid w:val="00974E0B"/>
    <w:rsid w:val="0098180B"/>
    <w:rsid w:val="00981F22"/>
    <w:rsid w:val="009A1F14"/>
    <w:rsid w:val="009A41EB"/>
    <w:rsid w:val="009C16D5"/>
    <w:rsid w:val="009D3C4B"/>
    <w:rsid w:val="009E16D4"/>
    <w:rsid w:val="009E178F"/>
    <w:rsid w:val="00A00902"/>
    <w:rsid w:val="00A01073"/>
    <w:rsid w:val="00A12915"/>
    <w:rsid w:val="00A12AC3"/>
    <w:rsid w:val="00A139B8"/>
    <w:rsid w:val="00A1608E"/>
    <w:rsid w:val="00A16CD6"/>
    <w:rsid w:val="00A24A13"/>
    <w:rsid w:val="00A40BBC"/>
    <w:rsid w:val="00A556AB"/>
    <w:rsid w:val="00A67570"/>
    <w:rsid w:val="00A81083"/>
    <w:rsid w:val="00A85E87"/>
    <w:rsid w:val="00A94B49"/>
    <w:rsid w:val="00AA38C0"/>
    <w:rsid w:val="00AA5220"/>
    <w:rsid w:val="00AB5224"/>
    <w:rsid w:val="00AC6B6C"/>
    <w:rsid w:val="00AD0002"/>
    <w:rsid w:val="00AE4187"/>
    <w:rsid w:val="00AF087F"/>
    <w:rsid w:val="00AF484E"/>
    <w:rsid w:val="00AF487E"/>
    <w:rsid w:val="00AF7CEF"/>
    <w:rsid w:val="00B121F5"/>
    <w:rsid w:val="00B1529C"/>
    <w:rsid w:val="00B20670"/>
    <w:rsid w:val="00B3108B"/>
    <w:rsid w:val="00B40D27"/>
    <w:rsid w:val="00B41A2A"/>
    <w:rsid w:val="00B50B0B"/>
    <w:rsid w:val="00B56100"/>
    <w:rsid w:val="00B607E1"/>
    <w:rsid w:val="00B81A2E"/>
    <w:rsid w:val="00B834E5"/>
    <w:rsid w:val="00B90A8D"/>
    <w:rsid w:val="00B94BB9"/>
    <w:rsid w:val="00BB14F5"/>
    <w:rsid w:val="00BB478D"/>
    <w:rsid w:val="00BB7148"/>
    <w:rsid w:val="00BC23A2"/>
    <w:rsid w:val="00BC7E04"/>
    <w:rsid w:val="00BD34B6"/>
    <w:rsid w:val="00BD6249"/>
    <w:rsid w:val="00BF5DDC"/>
    <w:rsid w:val="00BF761D"/>
    <w:rsid w:val="00C1422B"/>
    <w:rsid w:val="00C154C3"/>
    <w:rsid w:val="00C200AE"/>
    <w:rsid w:val="00C214FE"/>
    <w:rsid w:val="00C3064B"/>
    <w:rsid w:val="00C36701"/>
    <w:rsid w:val="00C51E99"/>
    <w:rsid w:val="00C53737"/>
    <w:rsid w:val="00C53B7F"/>
    <w:rsid w:val="00C57AFB"/>
    <w:rsid w:val="00C70222"/>
    <w:rsid w:val="00C74EF3"/>
    <w:rsid w:val="00C8404F"/>
    <w:rsid w:val="00C86628"/>
    <w:rsid w:val="00C901BA"/>
    <w:rsid w:val="00C90FF4"/>
    <w:rsid w:val="00C95B96"/>
    <w:rsid w:val="00CA4FD3"/>
    <w:rsid w:val="00CB1CA1"/>
    <w:rsid w:val="00CB2219"/>
    <w:rsid w:val="00CB4FDA"/>
    <w:rsid w:val="00CB550F"/>
    <w:rsid w:val="00CC60B5"/>
    <w:rsid w:val="00CC747F"/>
    <w:rsid w:val="00CD6259"/>
    <w:rsid w:val="00CF131E"/>
    <w:rsid w:val="00D01372"/>
    <w:rsid w:val="00D023F6"/>
    <w:rsid w:val="00D12373"/>
    <w:rsid w:val="00D14430"/>
    <w:rsid w:val="00D1447C"/>
    <w:rsid w:val="00D1649A"/>
    <w:rsid w:val="00D455FB"/>
    <w:rsid w:val="00D652D9"/>
    <w:rsid w:val="00D655B2"/>
    <w:rsid w:val="00D65978"/>
    <w:rsid w:val="00D67451"/>
    <w:rsid w:val="00D70D7E"/>
    <w:rsid w:val="00D7424C"/>
    <w:rsid w:val="00D809A3"/>
    <w:rsid w:val="00D80D95"/>
    <w:rsid w:val="00D852B6"/>
    <w:rsid w:val="00D85931"/>
    <w:rsid w:val="00D95D45"/>
    <w:rsid w:val="00DB13A3"/>
    <w:rsid w:val="00DB590E"/>
    <w:rsid w:val="00DC5D2A"/>
    <w:rsid w:val="00DC7ADF"/>
    <w:rsid w:val="00DD6C59"/>
    <w:rsid w:val="00DF00E9"/>
    <w:rsid w:val="00DF2E18"/>
    <w:rsid w:val="00DF3790"/>
    <w:rsid w:val="00E02C06"/>
    <w:rsid w:val="00E0455E"/>
    <w:rsid w:val="00E10C08"/>
    <w:rsid w:val="00E17BF8"/>
    <w:rsid w:val="00E25EA4"/>
    <w:rsid w:val="00E301CA"/>
    <w:rsid w:val="00E422EA"/>
    <w:rsid w:val="00E56A37"/>
    <w:rsid w:val="00E70E61"/>
    <w:rsid w:val="00E757C5"/>
    <w:rsid w:val="00E844F3"/>
    <w:rsid w:val="00E90F96"/>
    <w:rsid w:val="00E95D83"/>
    <w:rsid w:val="00EA0A2C"/>
    <w:rsid w:val="00EA567F"/>
    <w:rsid w:val="00EB30E2"/>
    <w:rsid w:val="00EB5D4F"/>
    <w:rsid w:val="00EC5F32"/>
    <w:rsid w:val="00EC7214"/>
    <w:rsid w:val="00ED4703"/>
    <w:rsid w:val="00EF4A04"/>
    <w:rsid w:val="00EF7DC1"/>
    <w:rsid w:val="00F007EB"/>
    <w:rsid w:val="00F00B78"/>
    <w:rsid w:val="00F02435"/>
    <w:rsid w:val="00F046C2"/>
    <w:rsid w:val="00F1144A"/>
    <w:rsid w:val="00F11EEA"/>
    <w:rsid w:val="00F167C5"/>
    <w:rsid w:val="00F20BCC"/>
    <w:rsid w:val="00F32DCE"/>
    <w:rsid w:val="00F45DD1"/>
    <w:rsid w:val="00F56850"/>
    <w:rsid w:val="00F61CDD"/>
    <w:rsid w:val="00F877FD"/>
    <w:rsid w:val="00F87859"/>
    <w:rsid w:val="00FA60F8"/>
    <w:rsid w:val="00FC1BD7"/>
    <w:rsid w:val="00FC63B6"/>
    <w:rsid w:val="00FD1D72"/>
    <w:rsid w:val="00FD536D"/>
    <w:rsid w:val="00FE6718"/>
    <w:rsid w:val="00FF049E"/>
    <w:rsid w:val="00FF28E7"/>
    <w:rsid w:val="00FF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F9DE5"/>
  <w15:chartTrackingRefBased/>
  <w15:docId w15:val="{4D35DEF3-CCBD-4D4C-A620-46DD4028C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paragraph" w:customStyle="1" w:styleId="Level1Bulletpoint">
    <w:name w:val="Level 1 Bullet point"/>
    <w:basedOn w:val="Normal"/>
    <w:link w:val="Level1BulletpointChar"/>
    <w:qFormat/>
    <w:rsid w:val="0012465E"/>
    <w:pPr>
      <w:numPr>
        <w:numId w:val="14"/>
      </w:numPr>
      <w:spacing w:after="120" w:line="288" w:lineRule="auto"/>
    </w:pPr>
    <w:rPr>
      <w:rFonts w:eastAsiaTheme="minorHAnsi" w:cs="Arial"/>
      <w:szCs w:val="22"/>
      <w:lang w:val="en-NZ"/>
    </w:rPr>
  </w:style>
  <w:style w:type="character" w:customStyle="1" w:styleId="Level1BulletpointChar">
    <w:name w:val="Level 1 Bullet point Char"/>
    <w:basedOn w:val="DefaultParagraphFont"/>
    <w:link w:val="Level1Bulletpoint"/>
    <w:rsid w:val="0012465E"/>
    <w:rPr>
      <w:rFonts w:ascii="Arial" w:hAnsi="Arial" w:cs="Arial"/>
      <w:sz w:val="3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671827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A94B49"/>
    <w:rPr>
      <w:b/>
      <w:bCs/>
    </w:rPr>
  </w:style>
  <w:style w:type="paragraph" w:styleId="Revision">
    <w:name w:val="Revision"/>
    <w:hidden/>
    <w:uiPriority w:val="99"/>
    <w:semiHidden/>
    <w:rsid w:val="002B2183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5.png"/><Relationship Id="rId89" Type="http://schemas.openxmlformats.org/officeDocument/2006/relationships/image" Target="media/image80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fontTable" Target="fontTable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6.jpeg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7.png"/><Relationship Id="rId83" Type="http://schemas.openxmlformats.org/officeDocument/2006/relationships/hyperlink" Target="mailto:us-dpo@groups.io" TargetMode="External"/><Relationship Id="rId88" Type="http://schemas.openxmlformats.org/officeDocument/2006/relationships/image" Target="media/image79.png"/><Relationship Id="rId91" Type="http://schemas.openxmlformats.org/officeDocument/2006/relationships/image" Target="media/image82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7.png"/><Relationship Id="rId9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78.png"/><Relationship Id="rId61" Type="http://schemas.openxmlformats.org/officeDocument/2006/relationships/image" Target="media/image54.jpeg"/><Relationship Id="rId82" Type="http://schemas.openxmlformats.org/officeDocument/2006/relationships/image" Target="media/image74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6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saar%20Zaheer\Dropbox\Easy%20Read\Supporting%20documents\Templates%20and%20inserts\Easy%20Read%20Template%20April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5EB02-5E4F-4764-8CFC-EF1F53FD7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April 2025.dotx</Template>
  <TotalTime>10</TotalTime>
  <Pages>25</Pages>
  <Words>1132</Words>
  <Characters>6454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Aamina Qureshi</dc:creator>
  <cp:keywords/>
  <dc:description/>
  <cp:lastModifiedBy>Jordan Jacques</cp:lastModifiedBy>
  <cp:revision>6</cp:revision>
  <dcterms:created xsi:type="dcterms:W3CDTF">2025-05-18T23:18:00Z</dcterms:created>
  <dcterms:modified xsi:type="dcterms:W3CDTF">2025-05-19T23:46:00Z</dcterms:modified>
</cp:coreProperties>
</file>