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DA94B" w14:textId="2EFED017" w:rsidR="00F87859" w:rsidRDefault="006322F6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2192" behindDoc="1" locked="0" layoutInCell="1" allowOverlap="1" wp14:anchorId="0B8A0DCB" wp14:editId="39CD49CC">
            <wp:simplePos x="0" y="0"/>
            <wp:positionH relativeFrom="column">
              <wp:posOffset>3739627</wp:posOffset>
            </wp:positionH>
            <wp:positionV relativeFrom="paragraph">
              <wp:posOffset>-362361</wp:posOffset>
            </wp:positionV>
            <wp:extent cx="2177873" cy="1089660"/>
            <wp:effectExtent l="0" t="0" r="0" b="0"/>
            <wp:wrapNone/>
            <wp:docPr id="1283612347" name="Picture 9" descr="People First NZ Logo Purple text with a green and purple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12347" name="Picture 9" descr="People First NZ Logo Purple text with a green and purple butterfl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87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4144" behindDoc="0" locked="0" layoutInCell="1" allowOverlap="1" wp14:anchorId="68F9247C" wp14:editId="511C4DCB">
            <wp:simplePos x="0" y="0"/>
            <wp:positionH relativeFrom="margin">
              <wp:posOffset>27981</wp:posOffset>
            </wp:positionH>
            <wp:positionV relativeFrom="page">
              <wp:posOffset>615479</wp:posOffset>
            </wp:positionV>
            <wp:extent cx="1392093" cy="2090089"/>
            <wp:effectExtent l="0" t="0" r="5080" b="5715"/>
            <wp:wrapNone/>
            <wp:docPr id="60" name="Picture 60" descr="Logo for Easy Read. A person is holding two documents. one is in easy read and one is no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Logo for Easy Read. A person is holding two documents. one is in easy read and one is no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485E7" w14:textId="5B7DF193" w:rsidR="00F87859" w:rsidRDefault="00F87859" w:rsidP="00F87859">
      <w:pPr>
        <w:rPr>
          <w:rFonts w:cs="Arial"/>
          <w:szCs w:val="32"/>
        </w:rPr>
      </w:pPr>
    </w:p>
    <w:p w14:paraId="2B91B8B9" w14:textId="09A98463" w:rsidR="00F87859" w:rsidRDefault="006322F6" w:rsidP="00F87859">
      <w:pPr>
        <w:spacing w:after="240"/>
        <w:jc w:val="center"/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1168" behindDoc="0" locked="0" layoutInCell="1" allowOverlap="1" wp14:anchorId="53D6B124" wp14:editId="299EB87D">
            <wp:simplePos x="0" y="0"/>
            <wp:positionH relativeFrom="margin">
              <wp:posOffset>3629548</wp:posOffset>
            </wp:positionH>
            <wp:positionV relativeFrom="paragraph">
              <wp:posOffset>26035</wp:posOffset>
            </wp:positionV>
            <wp:extent cx="2391225" cy="1196340"/>
            <wp:effectExtent l="0" t="0" r="9525" b="3810"/>
            <wp:wrapNone/>
            <wp:docPr id="313233389" name="Picture 313233389" descr="Learn with Us logo. The words say Learn With Us Aki i To Matou Taha. There is a yellow butterfly at the top right of the word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33389" name="Picture 313233389" descr="Learn with Us logo. The words say Learn With Us Aki i To Matou Taha. There is a yellow butterfly at the top right of the word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2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106867D4" w14:textId="3D15718D" w:rsidR="00F87859" w:rsidRDefault="00F87859" w:rsidP="00F87859">
      <w:pPr>
        <w:rPr>
          <w:rFonts w:cs="Arial"/>
          <w:szCs w:val="32"/>
        </w:rPr>
      </w:pPr>
    </w:p>
    <w:p w14:paraId="762DAAAC" w14:textId="7578385A" w:rsidR="0062098F" w:rsidRDefault="0062098F" w:rsidP="003B24FB">
      <w:pPr>
        <w:pStyle w:val="Title"/>
        <w:jc w:val="left"/>
      </w:pPr>
    </w:p>
    <w:p w14:paraId="5F510034" w14:textId="77777777" w:rsidR="006C5C8F" w:rsidRPr="006C5C8F" w:rsidRDefault="006C5C8F" w:rsidP="006C5C8F">
      <w:pPr>
        <w:rPr>
          <w:lang w:val="en-NZ" w:eastAsia="en-GB"/>
        </w:rPr>
      </w:pPr>
    </w:p>
    <w:p w14:paraId="57E365AD" w14:textId="0721B9AB" w:rsidR="003F6587" w:rsidRDefault="00967EC0" w:rsidP="00037EAA">
      <w:pPr>
        <w:pStyle w:val="Title"/>
      </w:pPr>
      <w:r>
        <w:t xml:space="preserve">What </w:t>
      </w:r>
      <w:r w:rsidR="006C5C8F">
        <w:t>does an</w:t>
      </w:r>
      <w:r>
        <w:t xml:space="preserve"> </w:t>
      </w:r>
    </w:p>
    <w:p w14:paraId="77FBA9C3" w14:textId="77777777" w:rsidR="003F6587" w:rsidRDefault="003B24FB" w:rsidP="00037EAA">
      <w:pPr>
        <w:pStyle w:val="Title"/>
      </w:pPr>
      <w:r>
        <w:t xml:space="preserve">Enabling Good Lives </w:t>
      </w:r>
    </w:p>
    <w:p w14:paraId="3C0DF937" w14:textId="270B1AA8" w:rsidR="00037EAA" w:rsidRDefault="003F6587" w:rsidP="00037EAA">
      <w:pPr>
        <w:pStyle w:val="Title"/>
      </w:pPr>
      <w:r w:rsidRPr="0032101D">
        <w:rPr>
          <w:rFonts w:eastAsia="Times New Roman" w:cs="Arial"/>
          <w:noProof/>
          <w:szCs w:val="32"/>
        </w:rPr>
        <w:drawing>
          <wp:anchor distT="0" distB="0" distL="114300" distR="114300" simplePos="0" relativeHeight="251572224" behindDoc="0" locked="0" layoutInCell="1" allowOverlap="1" wp14:anchorId="3625B880" wp14:editId="5AC61634">
            <wp:simplePos x="0" y="0"/>
            <wp:positionH relativeFrom="margin">
              <wp:align>center</wp:align>
            </wp:positionH>
            <wp:positionV relativeFrom="paragraph">
              <wp:posOffset>758825</wp:posOffset>
            </wp:positionV>
            <wp:extent cx="3257550" cy="3257550"/>
            <wp:effectExtent l="0" t="0" r="0" b="0"/>
            <wp:wrapNone/>
            <wp:docPr id="189796086" name="Picture 1" descr="A group of people facing each other and talking. They look happy and relax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6086" name="Picture 1" descr="A group of people facing each other and talking. They look happy and relaxed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E2D8B">
        <w:t>K</w:t>
      </w:r>
      <w:r w:rsidR="00FC7416">
        <w:t>ai</w:t>
      </w:r>
      <w:r w:rsidR="00967EC0">
        <w:t>tūhono</w:t>
      </w:r>
      <w:proofErr w:type="spellEnd"/>
      <w:r w:rsidR="00967EC0">
        <w:t xml:space="preserve"> / </w:t>
      </w:r>
      <w:r w:rsidR="00BE2D8B">
        <w:t>C</w:t>
      </w:r>
      <w:r w:rsidR="00967EC0">
        <w:t>onnector do</w:t>
      </w:r>
      <w:r w:rsidR="006C5C8F">
        <w:t>?</w:t>
      </w:r>
    </w:p>
    <w:p w14:paraId="2BA57FFC" w14:textId="42AAB451" w:rsidR="003B24FB" w:rsidRPr="003B24FB" w:rsidRDefault="003B24FB" w:rsidP="003B24FB">
      <w:pPr>
        <w:rPr>
          <w:lang w:val="en-NZ" w:eastAsia="en-GB"/>
        </w:rPr>
      </w:pPr>
    </w:p>
    <w:p w14:paraId="4E5890A3" w14:textId="020DFF10" w:rsidR="00037EAA" w:rsidRDefault="00037EAA" w:rsidP="00037EAA">
      <w:pPr>
        <w:pStyle w:val="Title"/>
      </w:pPr>
    </w:p>
    <w:p w14:paraId="52AFC869" w14:textId="1AD22014" w:rsidR="00037EAA" w:rsidRDefault="00037EAA" w:rsidP="00037EAA">
      <w:pPr>
        <w:pStyle w:val="Datepublished"/>
      </w:pPr>
    </w:p>
    <w:p w14:paraId="20D13685" w14:textId="77777777" w:rsidR="00037EAA" w:rsidRDefault="00037EAA" w:rsidP="00037EAA">
      <w:pPr>
        <w:pStyle w:val="Datepublished"/>
      </w:pPr>
    </w:p>
    <w:p w14:paraId="511B7FC5" w14:textId="77777777" w:rsidR="00037EAA" w:rsidRDefault="00037EAA" w:rsidP="00037EAA">
      <w:pPr>
        <w:pStyle w:val="Datepublished"/>
      </w:pPr>
    </w:p>
    <w:p w14:paraId="6F449918" w14:textId="77777777" w:rsidR="00BD7A29" w:rsidRDefault="00BD7A29" w:rsidP="00037EAA">
      <w:pPr>
        <w:pStyle w:val="Datepublished"/>
      </w:pPr>
    </w:p>
    <w:p w14:paraId="5F192D1B" w14:textId="77777777" w:rsidR="00B708AD" w:rsidRDefault="00B708AD" w:rsidP="00037EAA">
      <w:pPr>
        <w:pStyle w:val="Datepublished"/>
      </w:pPr>
    </w:p>
    <w:p w14:paraId="5BE0078E" w14:textId="3565DC6E" w:rsidR="00F87859" w:rsidRPr="00037EAA" w:rsidRDefault="00887F23" w:rsidP="00037EAA">
      <w:pPr>
        <w:pStyle w:val="Datepublished"/>
      </w:pPr>
      <w:r w:rsidRPr="00037EAA">
        <w:t xml:space="preserve">Published: </w:t>
      </w:r>
      <w:r w:rsidR="0043707B">
        <w:t xml:space="preserve">August </w:t>
      </w:r>
      <w:r w:rsidR="00967EC0">
        <w:t>2024</w:t>
      </w:r>
    </w:p>
    <w:p w14:paraId="43EE4FEE" w14:textId="117239AC" w:rsidR="00F600A1" w:rsidRPr="003B24FB" w:rsidRDefault="00F87859" w:rsidP="003B24FB">
      <w:pPr>
        <w:pStyle w:val="Heading1"/>
      </w:pPr>
      <w:r w:rsidRPr="00153863">
        <w:br w:type="page"/>
      </w:r>
      <w:r w:rsidR="00124EA8" w:rsidRPr="00BD7A29">
        <w:lastRenderedPageBreak/>
        <w:t xml:space="preserve">About this </w:t>
      </w:r>
      <w:r w:rsidR="00AB0E22" w:rsidRPr="00BD7A29">
        <w:t>document</w:t>
      </w:r>
    </w:p>
    <w:p w14:paraId="51BD0AD8" w14:textId="111CA8D1" w:rsidR="00F600A1" w:rsidRDefault="00F600A1" w:rsidP="00EC7BFA"/>
    <w:p w14:paraId="5483EE8B" w14:textId="153D81AE" w:rsidR="003B24FB" w:rsidRDefault="006C5C8F" w:rsidP="00EC7BFA">
      <w:r w:rsidRPr="0032101D">
        <w:rPr>
          <w:rFonts w:eastAsia="Times New Roman" w:cs="Arial"/>
          <w:noProof/>
          <w:szCs w:val="32"/>
          <w:lang w:val="en-NZ"/>
        </w:rPr>
        <w:drawing>
          <wp:anchor distT="0" distB="0" distL="114300" distR="114300" simplePos="0" relativeHeight="251650048" behindDoc="0" locked="0" layoutInCell="1" allowOverlap="1" wp14:anchorId="63203F8A" wp14:editId="1A3372E6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495425" cy="1495425"/>
            <wp:effectExtent l="0" t="0" r="0" b="9525"/>
            <wp:wrapNone/>
            <wp:docPr id="50585090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5090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B7D11" w14:textId="2551C6B4" w:rsidR="00671094" w:rsidRDefault="00D2775B" w:rsidP="005E6048">
      <w:r>
        <w:t xml:space="preserve">This </w:t>
      </w:r>
      <w:r w:rsidR="00037EAA">
        <w:t xml:space="preserve">Easy Read </w:t>
      </w:r>
      <w:r>
        <w:t xml:space="preserve">document is about the </w:t>
      </w:r>
      <w:r w:rsidR="00AD0EDC" w:rsidRPr="00AD0EDC">
        <w:rPr>
          <w:b/>
          <w:bCs/>
        </w:rPr>
        <w:t>role</w:t>
      </w:r>
      <w:r w:rsidR="00AD0EDC">
        <w:t xml:space="preserve"> of an </w:t>
      </w:r>
      <w:r w:rsidRPr="00F600A1">
        <w:rPr>
          <w:b/>
          <w:bCs/>
        </w:rPr>
        <w:t>Enabling Good Lives</w:t>
      </w:r>
      <w:r w:rsidR="00AD0EDC">
        <w:rPr>
          <w:b/>
          <w:bCs/>
        </w:rPr>
        <w:t xml:space="preserve"> </w:t>
      </w:r>
      <w:proofErr w:type="spellStart"/>
      <w:r w:rsidR="00BE2D8B">
        <w:t>K</w:t>
      </w:r>
      <w:r w:rsidR="00AD0EDC" w:rsidRPr="00057876">
        <w:t>aitūhono</w:t>
      </w:r>
      <w:proofErr w:type="spellEnd"/>
      <w:r w:rsidR="00AD0EDC" w:rsidRPr="00057876">
        <w:t xml:space="preserve"> / </w:t>
      </w:r>
      <w:r w:rsidR="00BE2D8B">
        <w:t>C</w:t>
      </w:r>
      <w:r w:rsidR="00AD0EDC" w:rsidRPr="00057876">
        <w:t>onnector</w:t>
      </w:r>
      <w:r w:rsidR="00AD0EDC">
        <w:t>.</w:t>
      </w:r>
    </w:p>
    <w:p w14:paraId="7D31A6FC" w14:textId="34C624D0" w:rsidR="00057876" w:rsidRDefault="00057876" w:rsidP="005E6048"/>
    <w:p w14:paraId="5454D637" w14:textId="2D66521E" w:rsidR="00057876" w:rsidRDefault="00B4114C" w:rsidP="005E6048">
      <w:r>
        <w:rPr>
          <w:noProof/>
        </w:rPr>
        <w:drawing>
          <wp:anchor distT="0" distB="0" distL="114300" distR="114300" simplePos="0" relativeHeight="251659264" behindDoc="0" locked="0" layoutInCell="1" allowOverlap="1" wp14:anchorId="32757859" wp14:editId="09FECA34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1816100" cy="1316990"/>
            <wp:effectExtent l="0" t="0" r="0" b="0"/>
            <wp:wrapNone/>
            <wp:docPr id="161806552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6552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753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3B80ACD" wp14:editId="1BC1704C">
                <wp:simplePos x="0" y="0"/>
                <wp:positionH relativeFrom="column">
                  <wp:posOffset>2190750</wp:posOffset>
                </wp:positionH>
                <wp:positionV relativeFrom="paragraph">
                  <wp:posOffset>335916</wp:posOffset>
                </wp:positionV>
                <wp:extent cx="3700780" cy="1047750"/>
                <wp:effectExtent l="0" t="0" r="0" b="0"/>
                <wp:wrapNone/>
                <wp:docPr id="20092338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80" cy="1047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C4A00" id="Rectangle 1" o:spid="_x0000_s1026" style="position:absolute;margin-left:172.5pt;margin-top:26.45pt;width:291.4pt;height:82.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" fillcolor="#fff2cc [663]" stroked="f" strokeweight="1pt"/>
            </w:pict>
          </mc:Fallback>
        </mc:AlternateContent>
      </w:r>
    </w:p>
    <w:p w14:paraId="18520E83" w14:textId="54A91626" w:rsidR="00057876" w:rsidRDefault="00057876" w:rsidP="005E6048">
      <w:r>
        <w:t xml:space="preserve">We will talk more about </w:t>
      </w:r>
      <w:r w:rsidR="00105597">
        <w:t xml:space="preserve">what the </w:t>
      </w:r>
      <w:proofErr w:type="spellStart"/>
      <w:r w:rsidR="00BE2D8B">
        <w:t>K</w:t>
      </w:r>
      <w:r w:rsidR="00105597">
        <w:t>aitūhono</w:t>
      </w:r>
      <w:proofErr w:type="spellEnd"/>
      <w:r w:rsidR="00105597">
        <w:t xml:space="preserve"> / </w:t>
      </w:r>
      <w:r w:rsidR="00BE2D8B">
        <w:t>C</w:t>
      </w:r>
      <w:r w:rsidR="00105597">
        <w:t xml:space="preserve">onnector does </w:t>
      </w:r>
      <w:r w:rsidR="0043707B">
        <w:t xml:space="preserve">on </w:t>
      </w:r>
      <w:r w:rsidR="0043707B" w:rsidRPr="0043707B">
        <w:rPr>
          <w:b/>
          <w:bCs/>
        </w:rPr>
        <w:t xml:space="preserve">pages 3 to 4 </w:t>
      </w:r>
      <w:r w:rsidR="0043707B">
        <w:t>of</w:t>
      </w:r>
      <w:r w:rsidR="00105597">
        <w:t xml:space="preserve"> this</w:t>
      </w:r>
      <w:r w:rsidR="00F21ED7">
        <w:t xml:space="preserve"> document. </w:t>
      </w:r>
    </w:p>
    <w:p w14:paraId="618A867C" w14:textId="127FB81A" w:rsidR="00AD0EDC" w:rsidRDefault="00AD0EDC" w:rsidP="005E6048"/>
    <w:p w14:paraId="74D87F8C" w14:textId="0969C42A" w:rsidR="00AD0EDC" w:rsidRDefault="00D212C4" w:rsidP="00F600A1"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307116C3" wp14:editId="66FDE31B">
                <wp:simplePos x="0" y="0"/>
                <wp:positionH relativeFrom="column">
                  <wp:posOffset>2190750</wp:posOffset>
                </wp:positionH>
                <wp:positionV relativeFrom="paragraph">
                  <wp:posOffset>316865</wp:posOffset>
                </wp:positionV>
                <wp:extent cx="3700780" cy="2066925"/>
                <wp:effectExtent l="0" t="0" r="0" b="9525"/>
                <wp:wrapNone/>
                <wp:docPr id="20310325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80" cy="2066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785C3" id="Rectangle 1" o:spid="_x0000_s1026" style="position:absolute;margin-left:172.5pt;margin-top:24.95pt;width:291.4pt;height:162.75pt;z-index:-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" fillcolor="#bdd6ee [1304]" stroked="f" strokeweight="1pt"/>
            </w:pict>
          </mc:Fallback>
        </mc:AlternateContent>
      </w:r>
    </w:p>
    <w:p w14:paraId="22B6049D" w14:textId="14754478" w:rsidR="00FB5BDD" w:rsidRDefault="000F72EB" w:rsidP="005E6048">
      <w:r>
        <w:rPr>
          <w:noProof/>
        </w:rPr>
        <w:drawing>
          <wp:anchor distT="0" distB="0" distL="114300" distR="114300" simplePos="0" relativeHeight="251664384" behindDoc="0" locked="0" layoutInCell="1" allowOverlap="1" wp14:anchorId="39F427EA" wp14:editId="0B1A4612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1569062" cy="1651635"/>
            <wp:effectExtent l="0" t="0" r="0" b="5715"/>
            <wp:wrapNone/>
            <wp:docPr id="91954815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48158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62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DC">
        <w:t xml:space="preserve">A </w:t>
      </w:r>
      <w:r w:rsidR="00AD0EDC" w:rsidRPr="00FB5BDD">
        <w:rPr>
          <w:b/>
          <w:bCs/>
        </w:rPr>
        <w:t>role</w:t>
      </w:r>
      <w:r w:rsidR="00FB5BDD">
        <w:t>:</w:t>
      </w:r>
      <w:r w:rsidR="00AD0EDC">
        <w:t xml:space="preserve"> </w:t>
      </w:r>
    </w:p>
    <w:p w14:paraId="77ED704C" w14:textId="3175801A" w:rsidR="00FB5BDD" w:rsidRDefault="003C2092" w:rsidP="005E6048">
      <w:pPr>
        <w:pStyle w:val="Listtoplevel"/>
      </w:pPr>
      <w:r>
        <w:t xml:space="preserve">is </w:t>
      </w:r>
      <w:r w:rsidR="00FB5BDD">
        <w:t xml:space="preserve">another word for </w:t>
      </w:r>
      <w:r w:rsidR="00E007F3">
        <w:t xml:space="preserve">a </w:t>
      </w:r>
      <w:r w:rsidR="00FB5BDD">
        <w:t>job</w:t>
      </w:r>
    </w:p>
    <w:p w14:paraId="4FDB5D35" w14:textId="7870F78C" w:rsidR="00F600A1" w:rsidRDefault="00FB5BDD" w:rsidP="005E6048">
      <w:pPr>
        <w:pStyle w:val="Listtoplevel"/>
      </w:pPr>
      <w:r>
        <w:t xml:space="preserve">says what kind of things someone does in </w:t>
      </w:r>
      <w:r w:rsidR="000F72EB">
        <w:t>a</w:t>
      </w:r>
      <w:r>
        <w:t xml:space="preserve"> job. </w:t>
      </w:r>
    </w:p>
    <w:p w14:paraId="2BD196D6" w14:textId="77777777" w:rsidR="00DE649C" w:rsidRDefault="00DE649C" w:rsidP="00DE649C"/>
    <w:p w14:paraId="6FCA9A94" w14:textId="5B387474" w:rsidR="00FB5BDD" w:rsidRDefault="00FB5BDD" w:rsidP="00DE649C"/>
    <w:p w14:paraId="7FED0E59" w14:textId="77777777" w:rsidR="00F21ED7" w:rsidRDefault="00F21ED7" w:rsidP="00DE649C"/>
    <w:p w14:paraId="6C62097A" w14:textId="43ACCB04" w:rsidR="001A06EE" w:rsidRDefault="0043707B" w:rsidP="005E60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4CBD2550" wp14:editId="650E612C">
                <wp:simplePos x="0" y="0"/>
                <wp:positionH relativeFrom="column">
                  <wp:posOffset>2181225</wp:posOffset>
                </wp:positionH>
                <wp:positionV relativeFrom="paragraph">
                  <wp:posOffset>-47625</wp:posOffset>
                </wp:positionV>
                <wp:extent cx="3700780" cy="4833620"/>
                <wp:effectExtent l="0" t="0" r="0" b="5080"/>
                <wp:wrapNone/>
                <wp:docPr id="12211222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80" cy="4833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459C2" id="Rectangle 1" o:spid="_x0000_s1026" style="position:absolute;margin-left:171.75pt;margin-top:-3.75pt;width:291.4pt;height:380.6pt;z-index:-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" fillcolor="#bdd6ee [1304]" stroked="f" strokeweight="1pt"/>
            </w:pict>
          </mc:Fallback>
        </mc:AlternateContent>
      </w:r>
      <w:r w:rsidR="000F72EB">
        <w:rPr>
          <w:noProof/>
        </w:rPr>
        <w:drawing>
          <wp:anchor distT="0" distB="0" distL="114300" distR="114300" simplePos="0" relativeHeight="251560960" behindDoc="0" locked="0" layoutInCell="1" allowOverlap="1" wp14:anchorId="1C5B3047" wp14:editId="229738AB">
            <wp:simplePos x="0" y="0"/>
            <wp:positionH relativeFrom="column">
              <wp:posOffset>-289560</wp:posOffset>
            </wp:positionH>
            <wp:positionV relativeFrom="paragraph">
              <wp:posOffset>29210</wp:posOffset>
            </wp:positionV>
            <wp:extent cx="2241550" cy="542290"/>
            <wp:effectExtent l="0" t="0" r="6350" b="0"/>
            <wp:wrapThrough wrapText="bothSides">
              <wp:wrapPolygon edited="0">
                <wp:start x="0" y="3794"/>
                <wp:lineTo x="0" y="13658"/>
                <wp:lineTo x="7710" y="16693"/>
                <wp:lineTo x="8995" y="16693"/>
                <wp:lineTo x="21478" y="13658"/>
                <wp:lineTo x="21478" y="6829"/>
                <wp:lineTo x="18173" y="3794"/>
                <wp:lineTo x="0" y="3794"/>
              </wp:wrapPolygon>
            </wp:wrapThrough>
            <wp:docPr id="61481589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1589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0A1" w:rsidRPr="00F600A1">
        <w:rPr>
          <w:b/>
          <w:bCs/>
        </w:rPr>
        <w:t>Enabling Good Lives</w:t>
      </w:r>
      <w:r w:rsidR="00F600A1">
        <w:t xml:space="preserve"> is a different way of thinking about disability support. </w:t>
      </w:r>
    </w:p>
    <w:p w14:paraId="601CA607" w14:textId="7ADCE52E" w:rsidR="00D212C4" w:rsidRDefault="000F72EB" w:rsidP="00D2775B">
      <w:r>
        <w:rPr>
          <w:noProof/>
        </w:rPr>
        <w:drawing>
          <wp:anchor distT="0" distB="0" distL="114300" distR="114300" simplePos="0" relativeHeight="251564032" behindDoc="0" locked="0" layoutInCell="1" allowOverlap="1" wp14:anchorId="40BF062A" wp14:editId="7D5855A9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1484327" cy="1485900"/>
            <wp:effectExtent l="0" t="0" r="1905" b="0"/>
            <wp:wrapNone/>
            <wp:docPr id="835596556" name="Picture 8355965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96556" name="Picture 8355965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32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B2C0" w14:textId="023F522B" w:rsidR="00D212C4" w:rsidRDefault="00D212C4" w:rsidP="00F21ED7"/>
    <w:p w14:paraId="1B94C1EE" w14:textId="65BC10C9" w:rsidR="00F600A1" w:rsidRDefault="00F600A1" w:rsidP="005E6048">
      <w:r>
        <w:t xml:space="preserve">Enabling Good Lives is about having: </w:t>
      </w:r>
    </w:p>
    <w:p w14:paraId="684D871D" w14:textId="42241E94" w:rsidR="00F600A1" w:rsidRDefault="00F600A1" w:rsidP="005E6048">
      <w:pPr>
        <w:pStyle w:val="Listtoplevel"/>
      </w:pPr>
      <w:r>
        <w:t>choice and control in your life</w:t>
      </w:r>
    </w:p>
    <w:p w14:paraId="124EC6C3" w14:textId="5AE98288" w:rsidR="00F600A1" w:rsidRDefault="00F600A1" w:rsidP="005E6048">
      <w:pPr>
        <w:pStyle w:val="Listtoplevel"/>
      </w:pPr>
      <w:r>
        <w:t>the support you need and want</w:t>
      </w:r>
      <w:r w:rsidR="001A06EE">
        <w:t>.</w:t>
      </w:r>
    </w:p>
    <w:p w14:paraId="1D2815F0" w14:textId="4B4180A2" w:rsidR="0032101D" w:rsidRDefault="000324E3" w:rsidP="0032101D">
      <w:r w:rsidRPr="0032101D">
        <w:rPr>
          <w:noProof/>
        </w:rPr>
        <w:drawing>
          <wp:anchor distT="0" distB="0" distL="114300" distR="114300" simplePos="0" relativeHeight="251908096" behindDoc="0" locked="0" layoutInCell="1" allowOverlap="1" wp14:anchorId="4DDC76F2" wp14:editId="40DB2B6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18920" cy="1518920"/>
            <wp:effectExtent l="0" t="0" r="5080" b="0"/>
            <wp:wrapThrough wrapText="bothSides">
              <wp:wrapPolygon edited="0">
                <wp:start x="3793" y="1625"/>
                <wp:lineTo x="813" y="6231"/>
                <wp:lineTo x="0" y="10565"/>
                <wp:lineTo x="0" y="16525"/>
                <wp:lineTo x="5418" y="19505"/>
                <wp:lineTo x="7856" y="20318"/>
                <wp:lineTo x="8940" y="20318"/>
                <wp:lineTo x="13816" y="19505"/>
                <wp:lineTo x="20860" y="16796"/>
                <wp:lineTo x="21401" y="7314"/>
                <wp:lineTo x="20860" y="4064"/>
                <wp:lineTo x="16796" y="2709"/>
                <wp:lineTo x="5418" y="1625"/>
                <wp:lineTo x="3793" y="1625"/>
              </wp:wrapPolygon>
            </wp:wrapThrough>
            <wp:docPr id="8588448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448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B1FF" w14:textId="77777777" w:rsidR="0032101D" w:rsidRDefault="0032101D" w:rsidP="0032101D"/>
    <w:p w14:paraId="7DE0D88A" w14:textId="4E643BCC" w:rsidR="0032101D" w:rsidRDefault="0032101D" w:rsidP="005E6048">
      <w:r>
        <w:t xml:space="preserve">Enabling Good Lives is sometimes called </w:t>
      </w:r>
      <w:r w:rsidRPr="0032101D">
        <w:rPr>
          <w:b/>
          <w:bCs/>
        </w:rPr>
        <w:t>EGL</w:t>
      </w:r>
      <w:r>
        <w:t xml:space="preserve"> for short.</w:t>
      </w:r>
      <w:r w:rsidR="00D212C4" w:rsidRPr="00D212C4">
        <w:rPr>
          <w:noProof/>
        </w:rPr>
        <w:t xml:space="preserve"> </w:t>
      </w:r>
    </w:p>
    <w:p w14:paraId="4B4037B8" w14:textId="1885F063" w:rsidR="00D212C4" w:rsidRDefault="00D212C4" w:rsidP="00D212C4"/>
    <w:p w14:paraId="3638F50C" w14:textId="2CABEF12" w:rsidR="00A13C0F" w:rsidRDefault="0043707B" w:rsidP="00D212C4">
      <w:r>
        <w:rPr>
          <w:noProof/>
        </w:rPr>
        <w:drawing>
          <wp:anchor distT="0" distB="0" distL="114300" distR="114300" simplePos="0" relativeHeight="251913216" behindDoc="0" locked="0" layoutInCell="1" allowOverlap="1" wp14:anchorId="52BC4BCB" wp14:editId="1C8B2F03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1552575" cy="1552575"/>
            <wp:effectExtent l="0" t="0" r="0" b="9525"/>
            <wp:wrapNone/>
            <wp:docPr id="15113127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12751" name="Picture 15113127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5563D" w14:textId="188B2234" w:rsidR="0043707B" w:rsidRDefault="0043707B" w:rsidP="00D212C4">
      <w:r>
        <w:t>You can find out more about EGL in this Easy Read document:</w:t>
      </w:r>
    </w:p>
    <w:p w14:paraId="3CCF1716" w14:textId="77777777" w:rsidR="0043707B" w:rsidRDefault="0043707B" w:rsidP="00D212C4"/>
    <w:p w14:paraId="1EC657F4" w14:textId="4EF2BD53" w:rsidR="0043707B" w:rsidRPr="0043707B" w:rsidRDefault="0043707B" w:rsidP="00D212C4">
      <w:pPr>
        <w:rPr>
          <w:b/>
          <w:bCs/>
        </w:rPr>
      </w:pPr>
      <w:r w:rsidRPr="0043707B">
        <w:rPr>
          <w:b/>
          <w:bCs/>
        </w:rPr>
        <w:t>https://tinyurl.com/2p8x3fz8</w:t>
      </w:r>
    </w:p>
    <w:p w14:paraId="3C1658F7" w14:textId="77777777" w:rsidR="0043707B" w:rsidRDefault="0043707B" w:rsidP="00D212C4"/>
    <w:p w14:paraId="66C74B77" w14:textId="77777777" w:rsidR="00D733FC" w:rsidRDefault="00D733FC">
      <w:pPr>
        <w:spacing w:line="240" w:lineRule="auto"/>
        <w:ind w:left="0"/>
      </w:pPr>
      <w:r>
        <w:br w:type="page"/>
      </w:r>
    </w:p>
    <w:p w14:paraId="03132141" w14:textId="0BAD1205" w:rsidR="00684BFA" w:rsidRDefault="00D733FC" w:rsidP="00684BFA">
      <w:pPr>
        <w:pStyle w:val="Heading1"/>
      </w:pPr>
      <w:r>
        <w:lastRenderedPageBreak/>
        <w:t xml:space="preserve">What does the </w:t>
      </w:r>
      <w:proofErr w:type="spellStart"/>
      <w:r w:rsidR="00BE2D8B">
        <w:t>K</w:t>
      </w:r>
      <w:r>
        <w:t>ait</w:t>
      </w:r>
      <w:r w:rsidR="00684BFA">
        <w:t>ūhono</w:t>
      </w:r>
      <w:proofErr w:type="spellEnd"/>
      <w:r w:rsidR="00684BFA">
        <w:t xml:space="preserve"> / </w:t>
      </w:r>
      <w:r w:rsidR="00BE2D8B">
        <w:t>C</w:t>
      </w:r>
      <w:r w:rsidR="00684BFA">
        <w:t>onnector do?</w:t>
      </w:r>
    </w:p>
    <w:p w14:paraId="6F9B9750" w14:textId="77777777" w:rsidR="00684BFA" w:rsidRDefault="00684BFA" w:rsidP="005E6048"/>
    <w:p w14:paraId="4D8666AE" w14:textId="0E41398A" w:rsidR="00684BFA" w:rsidRDefault="00C34B8D" w:rsidP="005E6048">
      <w:r>
        <w:rPr>
          <w:noProof/>
        </w:rPr>
        <w:drawing>
          <wp:anchor distT="0" distB="0" distL="114300" distR="114300" simplePos="0" relativeHeight="251666432" behindDoc="0" locked="0" layoutInCell="1" allowOverlap="1" wp14:anchorId="093D09AB" wp14:editId="331C1329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1828800" cy="1828800"/>
            <wp:effectExtent l="0" t="0" r="0" b="0"/>
            <wp:wrapNone/>
            <wp:docPr id="169333474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3474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0906D" w14:textId="4F78F50C" w:rsidR="00F65AD2" w:rsidRDefault="00A13C0F" w:rsidP="005E6048">
      <w:r>
        <w:t xml:space="preserve">The </w:t>
      </w:r>
      <w:proofErr w:type="spellStart"/>
      <w:r w:rsidR="00BE2D8B">
        <w:t>K</w:t>
      </w:r>
      <w:r w:rsidR="000135CD">
        <w:t>aitū</w:t>
      </w:r>
      <w:r>
        <w:t>hono</w:t>
      </w:r>
      <w:proofErr w:type="spellEnd"/>
      <w:r>
        <w:t xml:space="preserve"> / </w:t>
      </w:r>
      <w:r w:rsidR="00BE2D8B">
        <w:t>C</w:t>
      </w:r>
      <w:r>
        <w:t xml:space="preserve">onnector is someone who works with </w:t>
      </w:r>
      <w:r w:rsidR="007F2474">
        <w:t xml:space="preserve">EGL to support </w:t>
      </w:r>
      <w:r w:rsidR="00EB7F5B">
        <w:t xml:space="preserve">the needs of </w:t>
      </w:r>
      <w:proofErr w:type="gramStart"/>
      <w:r w:rsidR="007F2474">
        <w:t>disabled</w:t>
      </w:r>
      <w:proofErr w:type="gramEnd"/>
      <w:r w:rsidR="007F2474">
        <w:t xml:space="preserve"> </w:t>
      </w:r>
    </w:p>
    <w:p w14:paraId="26E67031" w14:textId="6C5075C1" w:rsidR="00DE649C" w:rsidRDefault="007F2474" w:rsidP="005E6048">
      <w:r>
        <w:t xml:space="preserve">people </w:t>
      </w:r>
      <w:r w:rsidR="0043707B">
        <w:t>and t</w:t>
      </w:r>
      <w:r w:rsidR="00EB7F5B">
        <w:t xml:space="preserve">heir </w:t>
      </w:r>
      <w:r>
        <w:t>whānau.</w:t>
      </w:r>
    </w:p>
    <w:p w14:paraId="48DAD91A" w14:textId="77777777" w:rsidR="007F2474" w:rsidRDefault="007F2474" w:rsidP="00A13C0F"/>
    <w:p w14:paraId="1862B3C6" w14:textId="7488AE4F" w:rsidR="007F2474" w:rsidRDefault="007F2474" w:rsidP="00A13C0F"/>
    <w:p w14:paraId="3383D4CA" w14:textId="6E28E5F0" w:rsidR="003A3D73" w:rsidRDefault="00C34B8D" w:rsidP="005E6048">
      <w:r>
        <w:rPr>
          <w:noProof/>
        </w:rPr>
        <w:drawing>
          <wp:anchor distT="0" distB="0" distL="114300" distR="114300" simplePos="0" relativeHeight="251673600" behindDoc="0" locked="0" layoutInCell="1" allowOverlap="1" wp14:anchorId="62FBEEF8" wp14:editId="5717ED73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1826411" cy="1832228"/>
            <wp:effectExtent l="0" t="0" r="2540" b="0"/>
            <wp:wrapNone/>
            <wp:docPr id="3706030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030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11" cy="183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474">
        <w:t>The</w:t>
      </w:r>
      <w:r w:rsidR="00264277">
        <w:t>y do this by</w:t>
      </w:r>
      <w:r w:rsidR="003A3D73">
        <w:t xml:space="preserve"> connect</w:t>
      </w:r>
      <w:r w:rsidR="00264277">
        <w:t>ing</w:t>
      </w:r>
      <w:r w:rsidR="003A3D73">
        <w:t xml:space="preserve"> people with:</w:t>
      </w:r>
    </w:p>
    <w:p w14:paraId="4C5ABC13" w14:textId="08B0D0C3" w:rsidR="003A3D73" w:rsidRPr="005E6048" w:rsidRDefault="003A3D73" w:rsidP="005E6048">
      <w:pPr>
        <w:pStyle w:val="Listtoplevel"/>
      </w:pPr>
      <w:r w:rsidRPr="005E6048">
        <w:t>support services</w:t>
      </w:r>
    </w:p>
    <w:p w14:paraId="55CA43BC" w14:textId="3C74535E" w:rsidR="007F2474" w:rsidRPr="005E6048" w:rsidRDefault="003A3D73" w:rsidP="005E6048">
      <w:pPr>
        <w:pStyle w:val="Listtoplevel"/>
      </w:pPr>
      <w:r w:rsidRPr="005E6048">
        <w:t>their community.</w:t>
      </w:r>
      <w:r w:rsidR="00DA334E" w:rsidRPr="005E6048">
        <w:t xml:space="preserve"> </w:t>
      </w:r>
    </w:p>
    <w:p w14:paraId="057B512D" w14:textId="795BC709" w:rsidR="006F0228" w:rsidRDefault="006F0228" w:rsidP="00684BFA">
      <w:pPr>
        <w:rPr>
          <w:lang w:eastAsia="en-NZ"/>
        </w:rPr>
      </w:pPr>
      <w:bookmarkStart w:id="0" w:name="_Hlk53559738"/>
    </w:p>
    <w:p w14:paraId="3DF98A9A" w14:textId="5B2BE2A3" w:rsidR="006F0228" w:rsidRDefault="006F0228" w:rsidP="005E6048">
      <w:pPr>
        <w:rPr>
          <w:lang w:eastAsia="en-NZ"/>
        </w:rPr>
      </w:pPr>
    </w:p>
    <w:p w14:paraId="2352B065" w14:textId="7DBC8510" w:rsidR="006F0228" w:rsidRDefault="00C34B8D" w:rsidP="005E6048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0768" behindDoc="0" locked="0" layoutInCell="1" allowOverlap="1" wp14:anchorId="53C6CDBC" wp14:editId="4BFD41A6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1714500" cy="1714500"/>
            <wp:effectExtent l="0" t="0" r="0" b="0"/>
            <wp:wrapNone/>
            <wp:docPr id="94508859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8859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228">
        <w:rPr>
          <w:lang w:eastAsia="en-NZ"/>
        </w:rPr>
        <w:t xml:space="preserve">The </w:t>
      </w:r>
      <w:proofErr w:type="spellStart"/>
      <w:r w:rsidR="00BE2D8B">
        <w:rPr>
          <w:lang w:eastAsia="en-NZ"/>
        </w:rPr>
        <w:t>K</w:t>
      </w:r>
      <w:r w:rsidR="006F0228">
        <w:rPr>
          <w:lang w:eastAsia="en-NZ"/>
        </w:rPr>
        <w:t>aitūhono</w:t>
      </w:r>
      <w:proofErr w:type="spellEnd"/>
      <w:r w:rsidR="006F0228">
        <w:rPr>
          <w:lang w:eastAsia="en-NZ"/>
        </w:rPr>
        <w:t xml:space="preserve"> / </w:t>
      </w:r>
      <w:r w:rsidR="00BE2D8B">
        <w:rPr>
          <w:lang w:eastAsia="en-NZ"/>
        </w:rPr>
        <w:t>C</w:t>
      </w:r>
      <w:r w:rsidR="006F0228">
        <w:rPr>
          <w:lang w:eastAsia="en-NZ"/>
        </w:rPr>
        <w:t xml:space="preserve">onnector listens to </w:t>
      </w:r>
      <w:r w:rsidR="009C096D">
        <w:rPr>
          <w:lang w:eastAsia="en-NZ"/>
        </w:rPr>
        <w:t xml:space="preserve">disabled </w:t>
      </w:r>
      <w:proofErr w:type="spellStart"/>
      <w:r w:rsidR="009C096D">
        <w:rPr>
          <w:lang w:eastAsia="en-NZ"/>
        </w:rPr>
        <w:t>peopl</w:t>
      </w:r>
      <w:proofErr w:type="spellEnd"/>
      <w:r w:rsidR="0043707B">
        <w:rPr>
          <w:lang w:eastAsia="en-NZ"/>
        </w:rPr>
        <w:t xml:space="preserve"> and</w:t>
      </w:r>
      <w:r w:rsidR="00641C00">
        <w:rPr>
          <w:lang w:eastAsia="en-NZ"/>
        </w:rPr>
        <w:t xml:space="preserve"> their whānau </w:t>
      </w:r>
      <w:r w:rsidR="009C096D">
        <w:rPr>
          <w:lang w:eastAsia="en-NZ"/>
        </w:rPr>
        <w:t>to find out what they:</w:t>
      </w:r>
    </w:p>
    <w:p w14:paraId="003B76A9" w14:textId="3277467B" w:rsidR="009C096D" w:rsidRDefault="00063876" w:rsidP="009C096D">
      <w:pPr>
        <w:pStyle w:val="Listtoplevel"/>
        <w:rPr>
          <w:lang w:eastAsia="en-NZ"/>
        </w:rPr>
      </w:pPr>
      <w:r>
        <w:rPr>
          <w:lang w:eastAsia="en-NZ"/>
        </w:rPr>
        <w:t>want</w:t>
      </w:r>
    </w:p>
    <w:p w14:paraId="57519BD5" w14:textId="791AE225" w:rsidR="009C096D" w:rsidRDefault="00063876" w:rsidP="009C096D">
      <w:pPr>
        <w:pStyle w:val="Listtoplevel"/>
        <w:rPr>
          <w:lang w:eastAsia="en-NZ"/>
        </w:rPr>
      </w:pPr>
      <w:r>
        <w:rPr>
          <w:lang w:eastAsia="en-NZ"/>
        </w:rPr>
        <w:t>need</w:t>
      </w:r>
      <w:r w:rsidR="009C096D">
        <w:rPr>
          <w:lang w:eastAsia="en-NZ"/>
        </w:rPr>
        <w:t xml:space="preserve">. </w:t>
      </w:r>
    </w:p>
    <w:p w14:paraId="0B2516CD" w14:textId="77777777" w:rsidR="006F0228" w:rsidRDefault="006F0228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</w:p>
    <w:p w14:paraId="74D66433" w14:textId="584AD737" w:rsidR="00961FE5" w:rsidRDefault="00BC47F5" w:rsidP="00F058C8">
      <w:pPr>
        <w:rPr>
          <w:lang w:eastAsia="en-NZ"/>
        </w:rPr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B20FCD3" wp14:editId="4DCC543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09725" cy="1543050"/>
                <wp:effectExtent l="0" t="0" r="0" b="0"/>
                <wp:wrapNone/>
                <wp:docPr id="1937176855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43050"/>
                          <a:chOff x="0" y="0"/>
                          <a:chExt cx="2095500" cy="2009775"/>
                        </a:xfrm>
                      </wpg:grpSpPr>
                      <pic:pic xmlns:pic="http://schemas.openxmlformats.org/drawingml/2006/picture">
                        <pic:nvPicPr>
                          <pic:cNvPr id="130158425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753074" name="Graphic 11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109537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C5346" id="Group 12" o:spid="_x0000_s1026" alt="&quot;&quot;" style="position:absolute;margin-left:0;margin-top:0;width:126.75pt;height:121.5pt;z-index:251694080;mso-position-horizontal:left;mso-position-horizontal-relative:margin;mso-width-relative:margin;mso-height-relative:margin" coordsize="20955,200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6478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">
                  <v:imagedata r:id="rId28" o:title=""/>
                </v:shape>
                <v:shape id="Graphic 11" o:spid="_x0000_s1028" type="#_x0000_t75" alt="Close with solid fill" style="position:absolute;left:11811;top:1095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">
                  <v:imagedata r:id="rId29" o:title="Close with solid fill"/>
                </v:shape>
                <w10:wrap anchorx="margin"/>
              </v:group>
            </w:pict>
          </mc:Fallback>
        </mc:AlternateContent>
      </w:r>
      <w:r w:rsidR="00684BFA">
        <w:rPr>
          <w:lang w:eastAsia="en-NZ"/>
        </w:rPr>
        <w:t xml:space="preserve">The </w:t>
      </w:r>
      <w:proofErr w:type="spellStart"/>
      <w:r w:rsidR="00BE2D8B">
        <w:rPr>
          <w:lang w:eastAsia="en-NZ"/>
        </w:rPr>
        <w:t>K</w:t>
      </w:r>
      <w:r w:rsidR="00684BFA">
        <w:rPr>
          <w:lang w:eastAsia="en-NZ"/>
        </w:rPr>
        <w:t>aitūhono</w:t>
      </w:r>
      <w:proofErr w:type="spellEnd"/>
      <w:r w:rsidR="00684BFA">
        <w:rPr>
          <w:lang w:eastAsia="en-NZ"/>
        </w:rPr>
        <w:t xml:space="preserve"> / </w:t>
      </w:r>
      <w:r w:rsidR="00BE2D8B">
        <w:rPr>
          <w:lang w:eastAsia="en-NZ"/>
        </w:rPr>
        <w:t>C</w:t>
      </w:r>
      <w:r w:rsidR="00684BFA">
        <w:rPr>
          <w:lang w:eastAsia="en-NZ"/>
        </w:rPr>
        <w:t>onnector does not</w:t>
      </w:r>
      <w:r w:rsidR="004014AF">
        <w:rPr>
          <w:lang w:eastAsia="en-NZ"/>
        </w:rPr>
        <w:t xml:space="preserve"> </w:t>
      </w:r>
      <w:r w:rsidR="00684BFA">
        <w:rPr>
          <w:lang w:eastAsia="en-NZ"/>
        </w:rPr>
        <w:t xml:space="preserve">tell disabled people </w:t>
      </w:r>
      <w:r w:rsidR="0043707B">
        <w:rPr>
          <w:lang w:eastAsia="en-NZ"/>
        </w:rPr>
        <w:t>and</w:t>
      </w:r>
      <w:r w:rsidR="004014AF">
        <w:rPr>
          <w:lang w:eastAsia="en-NZ"/>
        </w:rPr>
        <w:t xml:space="preserve"> their whānau </w:t>
      </w:r>
      <w:r w:rsidR="00684BFA">
        <w:rPr>
          <w:lang w:eastAsia="en-NZ"/>
        </w:rPr>
        <w:t>what to do</w:t>
      </w:r>
      <w:r w:rsidR="004014AF">
        <w:rPr>
          <w:lang w:eastAsia="en-NZ"/>
        </w:rPr>
        <w:t>.</w:t>
      </w:r>
    </w:p>
    <w:p w14:paraId="54ECD54C" w14:textId="14A208E7" w:rsidR="00BD0D55" w:rsidRDefault="00BD0D55" w:rsidP="00F058C8">
      <w:pPr>
        <w:rPr>
          <w:lang w:eastAsia="en-NZ"/>
        </w:rPr>
      </w:pPr>
    </w:p>
    <w:p w14:paraId="00399BEB" w14:textId="4AB1B68B" w:rsidR="00BD0D55" w:rsidRDefault="00BD0D55" w:rsidP="00F058C8">
      <w:pPr>
        <w:rPr>
          <w:lang w:eastAsia="en-NZ"/>
        </w:rPr>
      </w:pPr>
    </w:p>
    <w:p w14:paraId="6B992E71" w14:textId="77777777" w:rsidR="00FA3E0D" w:rsidRDefault="00FA3E0D" w:rsidP="00684BFA">
      <w:pPr>
        <w:rPr>
          <w:noProof/>
          <w:lang w:eastAsia="en-NZ"/>
        </w:rPr>
      </w:pPr>
    </w:p>
    <w:p w14:paraId="7190976F" w14:textId="595E212F" w:rsidR="00215A16" w:rsidRDefault="00FA3E0D" w:rsidP="00684BFA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20032" behindDoc="0" locked="0" layoutInCell="1" allowOverlap="1" wp14:anchorId="67E6DAF7" wp14:editId="32C7DD28">
            <wp:simplePos x="0" y="0"/>
            <wp:positionH relativeFrom="column">
              <wp:posOffset>-94615</wp:posOffset>
            </wp:positionH>
            <wp:positionV relativeFrom="paragraph">
              <wp:posOffset>354965</wp:posOffset>
            </wp:positionV>
            <wp:extent cx="2113915" cy="1547495"/>
            <wp:effectExtent l="0" t="0" r="0" b="0"/>
            <wp:wrapNone/>
            <wp:docPr id="10826258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258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4" r="4677" b="-2891"/>
                    <a:stretch/>
                  </pic:blipFill>
                  <pic:spPr bwMode="auto">
                    <a:xfrm>
                      <a:off x="0" y="0"/>
                      <a:ext cx="2113915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6D9">
        <w:rPr>
          <w:lang w:eastAsia="en-NZ"/>
        </w:rPr>
        <w:t xml:space="preserve">The </w:t>
      </w:r>
      <w:proofErr w:type="spellStart"/>
      <w:r w:rsidR="00BE2D8B">
        <w:rPr>
          <w:lang w:eastAsia="en-NZ"/>
        </w:rPr>
        <w:t>K</w:t>
      </w:r>
      <w:r w:rsidR="00C106D9">
        <w:rPr>
          <w:lang w:eastAsia="en-NZ"/>
        </w:rPr>
        <w:t>aitūhono</w:t>
      </w:r>
      <w:proofErr w:type="spellEnd"/>
      <w:r w:rsidR="00C106D9">
        <w:rPr>
          <w:lang w:eastAsia="en-NZ"/>
        </w:rPr>
        <w:t xml:space="preserve"> / </w:t>
      </w:r>
      <w:r w:rsidR="00BE2D8B">
        <w:rPr>
          <w:lang w:eastAsia="en-NZ"/>
        </w:rPr>
        <w:t>C</w:t>
      </w:r>
      <w:r w:rsidR="00C106D9">
        <w:rPr>
          <w:lang w:eastAsia="en-NZ"/>
        </w:rPr>
        <w:t xml:space="preserve">onnector </w:t>
      </w:r>
      <w:r w:rsidR="00BB1CD9">
        <w:rPr>
          <w:lang w:eastAsia="en-NZ"/>
        </w:rPr>
        <w:t xml:space="preserve">knows </w:t>
      </w:r>
      <w:r w:rsidR="00F7736F">
        <w:rPr>
          <w:lang w:eastAsia="en-NZ"/>
        </w:rPr>
        <w:t xml:space="preserve">it is important that </w:t>
      </w:r>
      <w:r w:rsidR="00D949D1">
        <w:rPr>
          <w:lang w:eastAsia="en-NZ"/>
        </w:rPr>
        <w:t xml:space="preserve">disabled </w:t>
      </w:r>
      <w:r w:rsidR="00F7736F">
        <w:rPr>
          <w:lang w:eastAsia="en-NZ"/>
        </w:rPr>
        <w:t>people are part of a community that</w:t>
      </w:r>
      <w:r w:rsidR="00D949D1">
        <w:rPr>
          <w:lang w:eastAsia="en-NZ"/>
        </w:rPr>
        <w:t>:</w:t>
      </w:r>
    </w:p>
    <w:p w14:paraId="0DB85726" w14:textId="7D00A6D4" w:rsidR="00F7736F" w:rsidRDefault="003F679C" w:rsidP="003F679C">
      <w:pPr>
        <w:pStyle w:val="Listtoplevel"/>
        <w:rPr>
          <w:lang w:eastAsia="en-NZ"/>
        </w:rPr>
      </w:pPr>
      <w:r>
        <w:rPr>
          <w:lang w:eastAsia="en-NZ"/>
        </w:rPr>
        <w:t>s</w:t>
      </w:r>
      <w:r w:rsidR="00F7736F">
        <w:rPr>
          <w:lang w:eastAsia="en-NZ"/>
        </w:rPr>
        <w:t>upports them</w:t>
      </w:r>
    </w:p>
    <w:p w14:paraId="13722EFB" w14:textId="45FC6336" w:rsidR="00F7736F" w:rsidRDefault="003F679C" w:rsidP="003F679C">
      <w:pPr>
        <w:pStyle w:val="Listtoplevel"/>
      </w:pPr>
      <w:r>
        <w:rPr>
          <w:lang w:eastAsia="en-NZ"/>
        </w:rPr>
        <w:t>they feel supported by.</w:t>
      </w:r>
    </w:p>
    <w:p w14:paraId="3D7A70BE" w14:textId="5D7A3224" w:rsidR="00B270AF" w:rsidRDefault="00B270AF" w:rsidP="00F058C8">
      <w:pPr>
        <w:rPr>
          <w:lang w:eastAsia="en-NZ"/>
        </w:rPr>
      </w:pPr>
    </w:p>
    <w:p w14:paraId="5039400D" w14:textId="33E26ED6" w:rsidR="00F058C8" w:rsidRDefault="007B1AF0" w:rsidP="00F058C8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10816" behindDoc="0" locked="0" layoutInCell="1" allowOverlap="1" wp14:anchorId="66BEF5E6" wp14:editId="3AA5F0F9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1828804" cy="1828804"/>
            <wp:effectExtent l="0" t="0" r="0" b="0"/>
            <wp:wrapNone/>
            <wp:docPr id="68923679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3679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831C6" w14:textId="3AEBC7DD" w:rsidR="00B270AF" w:rsidRDefault="00B270AF" w:rsidP="00BC6673">
      <w:pPr>
        <w:rPr>
          <w:lang w:eastAsia="en-NZ"/>
        </w:rPr>
      </w:pPr>
      <w:r>
        <w:rPr>
          <w:lang w:eastAsia="en-NZ"/>
        </w:rPr>
        <w:t>Th</w:t>
      </w:r>
      <w:r w:rsidR="00F058C8">
        <w:rPr>
          <w:lang w:eastAsia="en-NZ"/>
        </w:rPr>
        <w:t>e</w:t>
      </w:r>
      <w:r>
        <w:rPr>
          <w:lang w:eastAsia="en-NZ"/>
        </w:rPr>
        <w:t xml:space="preserve"> </w:t>
      </w:r>
      <w:proofErr w:type="spellStart"/>
      <w:r w:rsidR="00BE2D8B">
        <w:rPr>
          <w:lang w:eastAsia="en-NZ"/>
        </w:rPr>
        <w:t>K</w:t>
      </w:r>
      <w:r>
        <w:rPr>
          <w:lang w:eastAsia="en-NZ"/>
        </w:rPr>
        <w:t>aitūhono</w:t>
      </w:r>
      <w:proofErr w:type="spellEnd"/>
      <w:r>
        <w:rPr>
          <w:lang w:eastAsia="en-NZ"/>
        </w:rPr>
        <w:t xml:space="preserve"> / </w:t>
      </w:r>
      <w:r w:rsidR="00BE2D8B">
        <w:rPr>
          <w:lang w:eastAsia="en-NZ"/>
        </w:rPr>
        <w:t>C</w:t>
      </w:r>
      <w:r>
        <w:rPr>
          <w:lang w:eastAsia="en-NZ"/>
        </w:rPr>
        <w:t xml:space="preserve">onnector </w:t>
      </w:r>
      <w:r w:rsidR="000E7802">
        <w:rPr>
          <w:lang w:eastAsia="en-NZ"/>
        </w:rPr>
        <w:t xml:space="preserve">is well connected which means they </w:t>
      </w:r>
      <w:r w:rsidR="00BE1C51">
        <w:rPr>
          <w:lang w:eastAsia="en-NZ"/>
        </w:rPr>
        <w:t>know</w:t>
      </w:r>
      <w:r w:rsidR="000E7802">
        <w:rPr>
          <w:lang w:eastAsia="en-NZ"/>
        </w:rPr>
        <w:t xml:space="preserve"> </w:t>
      </w:r>
      <w:r w:rsidR="00BE1C51">
        <w:rPr>
          <w:lang w:eastAsia="en-NZ"/>
        </w:rPr>
        <w:t xml:space="preserve">lots of </w:t>
      </w:r>
      <w:r w:rsidR="007B1AF0">
        <w:rPr>
          <w:lang w:eastAsia="en-NZ"/>
        </w:rPr>
        <w:t xml:space="preserve">different </w:t>
      </w:r>
      <w:r w:rsidR="00BE1C51">
        <w:rPr>
          <w:lang w:eastAsia="en-NZ"/>
        </w:rPr>
        <w:t xml:space="preserve">people / </w:t>
      </w:r>
      <w:r w:rsidR="00F058C8">
        <w:rPr>
          <w:lang w:eastAsia="en-NZ"/>
        </w:rPr>
        <w:t xml:space="preserve">support </w:t>
      </w:r>
      <w:r w:rsidR="00BE1C51">
        <w:rPr>
          <w:lang w:eastAsia="en-NZ"/>
        </w:rPr>
        <w:t xml:space="preserve">services in the </w:t>
      </w:r>
      <w:r w:rsidR="00BC6673">
        <w:rPr>
          <w:lang w:eastAsia="en-NZ"/>
        </w:rPr>
        <w:t>communit</w:t>
      </w:r>
      <w:r w:rsidR="002F4A3C">
        <w:rPr>
          <w:lang w:eastAsia="en-NZ"/>
        </w:rPr>
        <w:t xml:space="preserve">y. </w:t>
      </w:r>
    </w:p>
    <w:p w14:paraId="68AE44A4" w14:textId="5B89C14F" w:rsidR="002F4A3C" w:rsidRDefault="002F4A3C" w:rsidP="00BC6673">
      <w:pPr>
        <w:rPr>
          <w:lang w:eastAsia="en-NZ"/>
        </w:rPr>
      </w:pPr>
    </w:p>
    <w:p w14:paraId="1FA7E0F8" w14:textId="213B6CAE" w:rsidR="002F4A3C" w:rsidRDefault="00732E8B" w:rsidP="00BC6673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97504" behindDoc="0" locked="0" layoutInCell="1" allowOverlap="1" wp14:anchorId="13489C27" wp14:editId="4DAA934C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869574" cy="1167553"/>
            <wp:effectExtent l="0" t="0" r="0" b="0"/>
            <wp:wrapNone/>
            <wp:docPr id="45024066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4066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574" cy="116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2BBC2" w14:textId="7BA2C12B" w:rsidR="002F4A3C" w:rsidRDefault="002F4A3C" w:rsidP="00BC6673">
      <w:r>
        <w:rPr>
          <w:lang w:eastAsia="en-NZ"/>
        </w:rPr>
        <w:t xml:space="preserve">They use this </w:t>
      </w:r>
      <w:r w:rsidR="00F058C8">
        <w:rPr>
          <w:lang w:eastAsia="en-NZ"/>
        </w:rPr>
        <w:t xml:space="preserve">knowledge to better support disabled people </w:t>
      </w:r>
      <w:r w:rsidR="0043707B">
        <w:rPr>
          <w:lang w:eastAsia="en-NZ"/>
        </w:rPr>
        <w:t>and</w:t>
      </w:r>
      <w:r w:rsidR="00F058C8">
        <w:rPr>
          <w:lang w:eastAsia="en-NZ"/>
        </w:rPr>
        <w:t xml:space="preserve"> their whānau. </w:t>
      </w:r>
    </w:p>
    <w:p w14:paraId="40FA7F71" w14:textId="3422E001" w:rsidR="000634FE" w:rsidRDefault="000634FE">
      <w:pPr>
        <w:spacing w:line="240" w:lineRule="auto"/>
        <w:ind w:left="0"/>
        <w:rPr>
          <w:rFonts w:eastAsia="Arial Unicode MS"/>
          <w:b/>
          <w:kern w:val="28"/>
          <w:sz w:val="44"/>
          <w:lang w:eastAsia="en-NZ"/>
        </w:rPr>
      </w:pPr>
      <w:r>
        <w:rPr>
          <w:lang w:eastAsia="en-NZ"/>
        </w:rPr>
        <w:br w:type="page"/>
      </w:r>
    </w:p>
    <w:p w14:paraId="32561F17" w14:textId="77777777" w:rsidR="00BE2D8B" w:rsidRDefault="000634FE" w:rsidP="000634FE">
      <w:pPr>
        <w:pStyle w:val="Heading1"/>
        <w:rPr>
          <w:lang w:eastAsia="en-NZ"/>
        </w:rPr>
      </w:pPr>
      <w:r>
        <w:rPr>
          <w:lang w:eastAsia="en-NZ"/>
        </w:rPr>
        <w:lastRenderedPageBreak/>
        <w:t xml:space="preserve">What makes a </w:t>
      </w:r>
      <w:proofErr w:type="gramStart"/>
      <w:r>
        <w:rPr>
          <w:lang w:eastAsia="en-NZ"/>
        </w:rPr>
        <w:t>good</w:t>
      </w:r>
      <w:proofErr w:type="gramEnd"/>
      <w:r w:rsidR="00D949D1">
        <w:rPr>
          <w:lang w:eastAsia="en-NZ"/>
        </w:rPr>
        <w:t xml:space="preserve"> </w:t>
      </w:r>
    </w:p>
    <w:p w14:paraId="48E616EF" w14:textId="29C62A6B" w:rsidR="00D949D1" w:rsidRDefault="00BE2D8B" w:rsidP="000634FE">
      <w:pPr>
        <w:pStyle w:val="Heading1"/>
        <w:rPr>
          <w:lang w:eastAsia="en-NZ"/>
        </w:rPr>
      </w:pPr>
      <w:proofErr w:type="spellStart"/>
      <w:r>
        <w:rPr>
          <w:lang w:eastAsia="en-NZ"/>
        </w:rPr>
        <w:t>K</w:t>
      </w:r>
      <w:r w:rsidR="000634FE">
        <w:rPr>
          <w:lang w:eastAsia="en-NZ"/>
        </w:rPr>
        <w:t>aitūhono</w:t>
      </w:r>
      <w:proofErr w:type="spellEnd"/>
      <w:r w:rsidR="000634FE">
        <w:rPr>
          <w:lang w:eastAsia="en-NZ"/>
        </w:rPr>
        <w:t xml:space="preserve"> / </w:t>
      </w:r>
      <w:r>
        <w:rPr>
          <w:lang w:eastAsia="en-NZ"/>
        </w:rPr>
        <w:t>C</w:t>
      </w:r>
      <w:r w:rsidR="000634FE">
        <w:rPr>
          <w:lang w:eastAsia="en-NZ"/>
        </w:rPr>
        <w:t>onnector?</w:t>
      </w:r>
    </w:p>
    <w:p w14:paraId="5DB10BE0" w14:textId="0DB481C4" w:rsidR="00684BFA" w:rsidRDefault="00684BFA" w:rsidP="009663D6">
      <w:pPr>
        <w:rPr>
          <w:lang w:eastAsia="en-NZ"/>
        </w:rPr>
      </w:pPr>
    </w:p>
    <w:p w14:paraId="16049CCC" w14:textId="6107CFAA" w:rsidR="000634FE" w:rsidRDefault="002303E1" w:rsidP="009663D6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22752" behindDoc="0" locked="0" layoutInCell="1" allowOverlap="1" wp14:anchorId="7FE1DEA2" wp14:editId="23FCF73F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1971675" cy="1478647"/>
            <wp:effectExtent l="0" t="0" r="0" b="7620"/>
            <wp:wrapNone/>
            <wp:docPr id="181530099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0099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A5CA6" w14:textId="720E689B" w:rsidR="000324E3" w:rsidRDefault="009269EA" w:rsidP="007C2F3E">
      <w:pPr>
        <w:rPr>
          <w:lang w:eastAsia="en-NZ"/>
        </w:rPr>
      </w:pPr>
      <w:r>
        <w:rPr>
          <w:lang w:eastAsia="en-NZ"/>
        </w:rPr>
        <w:t>T</w:t>
      </w:r>
      <w:r w:rsidR="006C06E9">
        <w:rPr>
          <w:lang w:eastAsia="en-NZ"/>
        </w:rPr>
        <w:t xml:space="preserve">he </w:t>
      </w:r>
      <w:proofErr w:type="spellStart"/>
      <w:r w:rsidR="00BE2D8B">
        <w:rPr>
          <w:lang w:eastAsia="en-NZ"/>
        </w:rPr>
        <w:t>K</w:t>
      </w:r>
      <w:r w:rsidR="006C06E9">
        <w:rPr>
          <w:lang w:eastAsia="en-NZ"/>
        </w:rPr>
        <w:t>aitūhono</w:t>
      </w:r>
      <w:proofErr w:type="spellEnd"/>
      <w:r w:rsidR="006C06E9">
        <w:rPr>
          <w:lang w:eastAsia="en-NZ"/>
        </w:rPr>
        <w:t xml:space="preserve"> / </w:t>
      </w:r>
      <w:r w:rsidR="00BE2D8B">
        <w:rPr>
          <w:lang w:eastAsia="en-NZ"/>
        </w:rPr>
        <w:t>C</w:t>
      </w:r>
      <w:r w:rsidR="006C06E9">
        <w:rPr>
          <w:lang w:eastAsia="en-NZ"/>
        </w:rPr>
        <w:t xml:space="preserve">onnector </w:t>
      </w:r>
      <w:r>
        <w:rPr>
          <w:lang w:eastAsia="en-NZ"/>
        </w:rPr>
        <w:t>has a</w:t>
      </w:r>
      <w:r w:rsidR="006C06E9">
        <w:rPr>
          <w:lang w:eastAsia="en-NZ"/>
        </w:rPr>
        <w:t xml:space="preserve"> </w:t>
      </w:r>
      <w:r w:rsidR="006C06E9" w:rsidRPr="0043707B">
        <w:rPr>
          <w:b/>
          <w:bCs/>
          <w:lang w:eastAsia="en-NZ"/>
        </w:rPr>
        <w:t xml:space="preserve">good </w:t>
      </w:r>
      <w:r w:rsidR="006C06E9" w:rsidRPr="0074723D">
        <w:rPr>
          <w:b/>
          <w:bCs/>
          <w:lang w:eastAsia="en-NZ"/>
        </w:rPr>
        <w:t>relationship</w:t>
      </w:r>
      <w:r w:rsidR="006C06E9">
        <w:rPr>
          <w:lang w:eastAsia="en-NZ"/>
        </w:rPr>
        <w:t xml:space="preserve"> with the people </w:t>
      </w:r>
      <w:r w:rsidR="0074723D">
        <w:rPr>
          <w:lang w:eastAsia="en-NZ"/>
        </w:rPr>
        <w:t xml:space="preserve">they are supporting. </w:t>
      </w:r>
    </w:p>
    <w:p w14:paraId="483983C8" w14:textId="0558A99E" w:rsidR="0074723D" w:rsidRDefault="0074723D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</w:p>
    <w:p w14:paraId="3BDBA8C4" w14:textId="3DF44426" w:rsidR="0074723D" w:rsidRDefault="0060773F" w:rsidP="007C2F3E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7681F8C0" wp14:editId="08B625EF">
                <wp:simplePos x="0" y="0"/>
                <wp:positionH relativeFrom="margin">
                  <wp:align>right</wp:align>
                </wp:positionH>
                <wp:positionV relativeFrom="paragraph">
                  <wp:posOffset>330200</wp:posOffset>
                </wp:positionV>
                <wp:extent cx="3448050" cy="2447925"/>
                <wp:effectExtent l="0" t="0" r="0" b="9525"/>
                <wp:wrapNone/>
                <wp:docPr id="4610815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447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0685C" id="Rectangle 1" o:spid="_x0000_s1026" style="position:absolute;margin-left:220.3pt;margin-top:26pt;width:271.5pt;height:192.75pt;z-index:-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77CC2F5A" w14:textId="019DB7BA" w:rsidR="00B06742" w:rsidRDefault="00BC47F5" w:rsidP="007C2F3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16608" behindDoc="0" locked="0" layoutInCell="1" allowOverlap="1" wp14:anchorId="12A06524" wp14:editId="1C1CEBB5">
            <wp:simplePos x="0" y="0"/>
            <wp:positionH relativeFrom="margin">
              <wp:align>left</wp:align>
            </wp:positionH>
            <wp:positionV relativeFrom="paragraph">
              <wp:posOffset>341630</wp:posOffset>
            </wp:positionV>
            <wp:extent cx="1809750" cy="1809750"/>
            <wp:effectExtent l="0" t="0" r="0" b="0"/>
            <wp:wrapNone/>
            <wp:docPr id="162692264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2264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23D">
        <w:rPr>
          <w:lang w:eastAsia="en-NZ"/>
        </w:rPr>
        <w:t xml:space="preserve">A </w:t>
      </w:r>
      <w:r w:rsidR="0043707B" w:rsidRPr="0043707B">
        <w:rPr>
          <w:b/>
          <w:bCs/>
          <w:lang w:eastAsia="en-NZ"/>
        </w:rPr>
        <w:t xml:space="preserve">good </w:t>
      </w:r>
      <w:r w:rsidR="0074723D" w:rsidRPr="00B06742">
        <w:rPr>
          <w:b/>
          <w:bCs/>
          <w:lang w:eastAsia="en-NZ"/>
        </w:rPr>
        <w:t>relationship</w:t>
      </w:r>
      <w:r w:rsidR="0074723D">
        <w:rPr>
          <w:lang w:eastAsia="en-NZ"/>
        </w:rPr>
        <w:t xml:space="preserve"> is </w:t>
      </w:r>
      <w:r w:rsidR="00DC341C">
        <w:rPr>
          <w:lang w:eastAsia="en-NZ"/>
        </w:rPr>
        <w:t>when</w:t>
      </w:r>
      <w:r w:rsidR="00F61705">
        <w:rPr>
          <w:lang w:eastAsia="en-NZ"/>
        </w:rPr>
        <w:t xml:space="preserve"> </w:t>
      </w:r>
      <w:r w:rsidR="00181175">
        <w:rPr>
          <w:lang w:eastAsia="en-NZ"/>
        </w:rPr>
        <w:t>peopl</w:t>
      </w:r>
      <w:r w:rsidR="00B06742">
        <w:rPr>
          <w:lang w:eastAsia="en-NZ"/>
        </w:rPr>
        <w:t>e:</w:t>
      </w:r>
    </w:p>
    <w:p w14:paraId="70698A5E" w14:textId="6E4FB5D8" w:rsidR="00454FE1" w:rsidRDefault="00417A8C" w:rsidP="005E6048">
      <w:pPr>
        <w:pStyle w:val="Listtoplevel"/>
        <w:rPr>
          <w:lang w:eastAsia="en-NZ"/>
        </w:rPr>
      </w:pPr>
      <w:r>
        <w:rPr>
          <w:lang w:eastAsia="en-NZ"/>
        </w:rPr>
        <w:t xml:space="preserve">work </w:t>
      </w:r>
      <w:r w:rsidR="00AA119C">
        <w:rPr>
          <w:lang w:eastAsia="en-NZ"/>
        </w:rPr>
        <w:t xml:space="preserve">well </w:t>
      </w:r>
      <w:r>
        <w:rPr>
          <w:lang w:eastAsia="en-NZ"/>
        </w:rPr>
        <w:t xml:space="preserve">together </w:t>
      </w:r>
    </w:p>
    <w:p w14:paraId="41D86378" w14:textId="4597F673" w:rsidR="0074723D" w:rsidRDefault="00B06742" w:rsidP="005E6048">
      <w:pPr>
        <w:pStyle w:val="Listtoplevel"/>
        <w:rPr>
          <w:lang w:eastAsia="en-NZ"/>
        </w:rPr>
      </w:pPr>
      <w:r>
        <w:rPr>
          <w:lang w:eastAsia="en-NZ"/>
        </w:rPr>
        <w:t>l</w:t>
      </w:r>
      <w:r w:rsidR="00454FE1">
        <w:rPr>
          <w:lang w:eastAsia="en-NZ"/>
        </w:rPr>
        <w:t xml:space="preserve">ike </w:t>
      </w:r>
      <w:r>
        <w:rPr>
          <w:lang w:eastAsia="en-NZ"/>
        </w:rPr>
        <w:t xml:space="preserve">/ get on with </w:t>
      </w:r>
      <w:r w:rsidR="00454FE1">
        <w:rPr>
          <w:lang w:eastAsia="en-NZ"/>
        </w:rPr>
        <w:t xml:space="preserve">each other </w:t>
      </w:r>
    </w:p>
    <w:p w14:paraId="3F2EAEA9" w14:textId="31013BBE" w:rsidR="00454FE1" w:rsidRDefault="00B06742" w:rsidP="005E6048">
      <w:pPr>
        <w:pStyle w:val="Listtoplevel"/>
        <w:rPr>
          <w:lang w:eastAsia="en-NZ"/>
        </w:rPr>
      </w:pPr>
      <w:r>
        <w:rPr>
          <w:lang w:eastAsia="en-NZ"/>
        </w:rPr>
        <w:t>h</w:t>
      </w:r>
      <w:r w:rsidR="00454FE1">
        <w:rPr>
          <w:lang w:eastAsia="en-NZ"/>
        </w:rPr>
        <w:t xml:space="preserve">ave </w:t>
      </w:r>
      <w:r>
        <w:rPr>
          <w:lang w:eastAsia="en-NZ"/>
        </w:rPr>
        <w:t>the same kinds of ideas</w:t>
      </w:r>
      <w:r w:rsidR="0060773F">
        <w:rPr>
          <w:lang w:eastAsia="en-NZ"/>
        </w:rPr>
        <w:t>.</w:t>
      </w:r>
      <w:r>
        <w:rPr>
          <w:lang w:eastAsia="en-NZ"/>
        </w:rPr>
        <w:t xml:space="preserve"> </w:t>
      </w:r>
    </w:p>
    <w:p w14:paraId="7B381935" w14:textId="4AE64AB1" w:rsidR="000634FE" w:rsidRDefault="000634FE" w:rsidP="000634FE">
      <w:pPr>
        <w:rPr>
          <w:lang w:eastAsia="en-NZ"/>
        </w:rPr>
      </w:pPr>
    </w:p>
    <w:p w14:paraId="5D5CC6A0" w14:textId="695CCC75" w:rsidR="000634FE" w:rsidRDefault="00732E8B" w:rsidP="000634FE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09440" behindDoc="0" locked="0" layoutInCell="1" allowOverlap="1" wp14:anchorId="791495B9" wp14:editId="740A8EAF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447800" cy="1672581"/>
            <wp:effectExtent l="0" t="0" r="0" b="4445"/>
            <wp:wrapNone/>
            <wp:docPr id="197515694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569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7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C46A0" w14:textId="5D8681F0" w:rsidR="00F058C8" w:rsidRDefault="00F058C8" w:rsidP="00F058C8">
      <w:pPr>
        <w:rPr>
          <w:lang w:eastAsia="en-NZ"/>
        </w:rPr>
      </w:pPr>
      <w:r>
        <w:rPr>
          <w:lang w:eastAsia="en-NZ"/>
        </w:rPr>
        <w:t xml:space="preserve">The </w:t>
      </w:r>
      <w:proofErr w:type="spellStart"/>
      <w:r w:rsidR="00BE2D8B">
        <w:rPr>
          <w:lang w:eastAsia="en-NZ"/>
        </w:rPr>
        <w:t>K</w:t>
      </w:r>
      <w:r>
        <w:rPr>
          <w:lang w:eastAsia="en-NZ"/>
        </w:rPr>
        <w:t>aitūhono</w:t>
      </w:r>
      <w:proofErr w:type="spellEnd"/>
      <w:r>
        <w:rPr>
          <w:lang w:eastAsia="en-NZ"/>
        </w:rPr>
        <w:t xml:space="preserve"> / </w:t>
      </w:r>
      <w:r w:rsidR="00BE2D8B">
        <w:rPr>
          <w:lang w:eastAsia="en-NZ"/>
        </w:rPr>
        <w:t>C</w:t>
      </w:r>
      <w:r>
        <w:rPr>
          <w:lang w:eastAsia="en-NZ"/>
        </w:rPr>
        <w:t xml:space="preserve">onnector will not try to change your mind about </w:t>
      </w:r>
      <w:r w:rsidR="00B2018A">
        <w:rPr>
          <w:lang w:eastAsia="en-NZ"/>
        </w:rPr>
        <w:t xml:space="preserve">the </w:t>
      </w:r>
      <w:r>
        <w:rPr>
          <w:lang w:eastAsia="en-NZ"/>
        </w:rPr>
        <w:t xml:space="preserve">things you want / think. </w:t>
      </w:r>
    </w:p>
    <w:p w14:paraId="09A8C51B" w14:textId="466E3EEC" w:rsidR="009663D6" w:rsidRDefault="009663D6" w:rsidP="00F058C8">
      <w:pPr>
        <w:rPr>
          <w:lang w:eastAsia="en-NZ"/>
        </w:rPr>
      </w:pPr>
    </w:p>
    <w:p w14:paraId="7E8638D3" w14:textId="49E88A62" w:rsidR="000634FE" w:rsidRDefault="00732E8B" w:rsidP="009663D6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53472" behindDoc="0" locked="0" layoutInCell="1" allowOverlap="1" wp14:anchorId="54E7C868" wp14:editId="55CAC894">
            <wp:simplePos x="0" y="0"/>
            <wp:positionH relativeFrom="margin">
              <wp:align>left</wp:align>
            </wp:positionH>
            <wp:positionV relativeFrom="paragraph">
              <wp:posOffset>-238125</wp:posOffset>
            </wp:positionV>
            <wp:extent cx="1419225" cy="2066515"/>
            <wp:effectExtent l="0" t="0" r="0" b="0"/>
            <wp:wrapNone/>
            <wp:docPr id="44750218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0218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29" cy="207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4FE">
        <w:rPr>
          <w:lang w:eastAsia="en-NZ"/>
        </w:rPr>
        <w:t xml:space="preserve">The </w:t>
      </w:r>
      <w:proofErr w:type="spellStart"/>
      <w:r w:rsidR="00BE2D8B">
        <w:rPr>
          <w:lang w:eastAsia="en-NZ"/>
        </w:rPr>
        <w:t>K</w:t>
      </w:r>
      <w:r w:rsidR="000634FE">
        <w:rPr>
          <w:lang w:eastAsia="en-NZ"/>
        </w:rPr>
        <w:t>aitūhono</w:t>
      </w:r>
      <w:proofErr w:type="spellEnd"/>
      <w:r w:rsidR="000634FE">
        <w:rPr>
          <w:lang w:eastAsia="en-NZ"/>
        </w:rPr>
        <w:t xml:space="preserve"> / </w:t>
      </w:r>
      <w:r w:rsidR="00BE2D8B">
        <w:rPr>
          <w:lang w:eastAsia="en-NZ"/>
        </w:rPr>
        <w:t>C</w:t>
      </w:r>
      <w:r w:rsidR="000634FE">
        <w:rPr>
          <w:lang w:eastAsia="en-NZ"/>
        </w:rPr>
        <w:t xml:space="preserve">onnector </w:t>
      </w:r>
      <w:r w:rsidR="00201D68">
        <w:rPr>
          <w:lang w:eastAsia="en-NZ"/>
        </w:rPr>
        <w:t xml:space="preserve">can support you to </w:t>
      </w:r>
      <w:r w:rsidR="00092CDA">
        <w:rPr>
          <w:lang w:eastAsia="en-NZ"/>
        </w:rPr>
        <w:t xml:space="preserve">think about how you want to live a good life. </w:t>
      </w:r>
    </w:p>
    <w:p w14:paraId="4D3867D8" w14:textId="56FAB951" w:rsidR="000634FE" w:rsidRDefault="000634FE" w:rsidP="009663D6">
      <w:pPr>
        <w:rPr>
          <w:lang w:eastAsia="en-NZ"/>
        </w:rPr>
      </w:pPr>
    </w:p>
    <w:p w14:paraId="030EC446" w14:textId="67509D43" w:rsidR="009663D6" w:rsidRDefault="009663D6" w:rsidP="009663D6">
      <w:pPr>
        <w:rPr>
          <w:lang w:eastAsia="en-NZ"/>
        </w:rPr>
      </w:pPr>
    </w:p>
    <w:p w14:paraId="2CB40ACE" w14:textId="24403D79" w:rsidR="00092CDA" w:rsidRDefault="00092CDA" w:rsidP="009663D6">
      <w:pPr>
        <w:rPr>
          <w:lang w:eastAsia="en-NZ"/>
        </w:rPr>
      </w:pPr>
      <w:r>
        <w:rPr>
          <w:lang w:eastAsia="en-NZ"/>
        </w:rPr>
        <w:t xml:space="preserve">The </w:t>
      </w:r>
      <w:proofErr w:type="spellStart"/>
      <w:r w:rsidR="00BE2D8B">
        <w:rPr>
          <w:lang w:eastAsia="en-NZ"/>
        </w:rPr>
        <w:t>K</w:t>
      </w:r>
      <w:r>
        <w:rPr>
          <w:lang w:eastAsia="en-NZ"/>
        </w:rPr>
        <w:t>aitūhono</w:t>
      </w:r>
      <w:proofErr w:type="spellEnd"/>
      <w:r>
        <w:rPr>
          <w:lang w:eastAsia="en-NZ"/>
        </w:rPr>
        <w:t xml:space="preserve"> / </w:t>
      </w:r>
      <w:r w:rsidR="00BE2D8B">
        <w:rPr>
          <w:lang w:eastAsia="en-NZ"/>
        </w:rPr>
        <w:t>C</w:t>
      </w:r>
      <w:r>
        <w:rPr>
          <w:lang w:eastAsia="en-NZ"/>
        </w:rPr>
        <w:t xml:space="preserve">onnector </w:t>
      </w:r>
      <w:r w:rsidR="007B369D">
        <w:rPr>
          <w:lang w:eastAsia="en-NZ"/>
        </w:rPr>
        <w:t xml:space="preserve">is an </w:t>
      </w:r>
      <w:r w:rsidR="007B369D" w:rsidRPr="007B369D">
        <w:rPr>
          <w:b/>
          <w:bCs/>
          <w:lang w:eastAsia="en-NZ"/>
        </w:rPr>
        <w:t>ally</w:t>
      </w:r>
      <w:r w:rsidR="007B369D">
        <w:rPr>
          <w:lang w:eastAsia="en-NZ"/>
        </w:rPr>
        <w:t xml:space="preserve"> to the people they are supporting. </w:t>
      </w:r>
    </w:p>
    <w:p w14:paraId="17974612" w14:textId="25C8F9B4" w:rsidR="007B369D" w:rsidRDefault="00732E8B" w:rsidP="007B369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36064" behindDoc="0" locked="0" layoutInCell="1" allowOverlap="1" wp14:anchorId="2538E323" wp14:editId="5F7DB333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1362075" cy="1363579"/>
            <wp:effectExtent l="0" t="0" r="0" b="8255"/>
            <wp:wrapNone/>
            <wp:docPr id="71466993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6993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3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162B6" w14:textId="3F0B7FC5" w:rsidR="007B369D" w:rsidRDefault="00646075" w:rsidP="007B369D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29593110" wp14:editId="745098C5">
                <wp:simplePos x="0" y="0"/>
                <wp:positionH relativeFrom="column">
                  <wp:posOffset>2286000</wp:posOffset>
                </wp:positionH>
                <wp:positionV relativeFrom="paragraph">
                  <wp:posOffset>291465</wp:posOffset>
                </wp:positionV>
                <wp:extent cx="3371850" cy="3486150"/>
                <wp:effectExtent l="0" t="0" r="0" b="0"/>
                <wp:wrapNone/>
                <wp:docPr id="14599932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486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2C1BF" id="Rectangle 1" o:spid="_x0000_s1026" style="position:absolute;margin-left:180pt;margin-top:22.95pt;width:265.5pt;height:274.5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" fillcolor="#bdd6ee [1304]" stroked="f" strokeweight="1pt"/>
            </w:pict>
          </mc:Fallback>
        </mc:AlternateContent>
      </w:r>
    </w:p>
    <w:p w14:paraId="46C19325" w14:textId="1562CE22" w:rsidR="007B369D" w:rsidRDefault="007B369D" w:rsidP="007B369D">
      <w:pPr>
        <w:rPr>
          <w:lang w:eastAsia="en-NZ"/>
        </w:rPr>
      </w:pPr>
      <w:r>
        <w:rPr>
          <w:lang w:eastAsia="en-NZ"/>
        </w:rPr>
        <w:t xml:space="preserve">An </w:t>
      </w:r>
      <w:r w:rsidRPr="0093197B">
        <w:rPr>
          <w:b/>
          <w:bCs/>
          <w:lang w:eastAsia="en-NZ"/>
        </w:rPr>
        <w:t>ally</w:t>
      </w:r>
      <w:r>
        <w:rPr>
          <w:lang w:eastAsia="en-NZ"/>
        </w:rPr>
        <w:t xml:space="preserve"> is someone who </w:t>
      </w:r>
      <w:r w:rsidR="00830C84">
        <w:rPr>
          <w:lang w:eastAsia="en-NZ"/>
        </w:rPr>
        <w:t>gives</w:t>
      </w:r>
      <w:r w:rsidR="00586F13">
        <w:rPr>
          <w:lang w:eastAsia="en-NZ"/>
        </w:rPr>
        <w:t xml:space="preserve"> other people:</w:t>
      </w:r>
    </w:p>
    <w:p w14:paraId="21E4405F" w14:textId="49EAAE62" w:rsidR="00830C84" w:rsidRDefault="00586F13" w:rsidP="00586F13">
      <w:pPr>
        <w:pStyle w:val="Listtoplevel"/>
        <w:rPr>
          <w:lang w:eastAsia="en-NZ"/>
        </w:rPr>
      </w:pPr>
      <w:r>
        <w:rPr>
          <w:lang w:eastAsia="en-NZ"/>
        </w:rPr>
        <w:t>s</w:t>
      </w:r>
      <w:r w:rsidR="00830C84">
        <w:rPr>
          <w:lang w:eastAsia="en-NZ"/>
        </w:rPr>
        <w:t>upport</w:t>
      </w:r>
    </w:p>
    <w:p w14:paraId="769D07CD" w14:textId="4B30CAE7" w:rsidR="006F0228" w:rsidRDefault="00732E8B" w:rsidP="000B0E08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749376" behindDoc="0" locked="0" layoutInCell="1" allowOverlap="1" wp14:anchorId="22EEBE46" wp14:editId="26AE7AFC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1788160" cy="1788160"/>
            <wp:effectExtent l="0" t="0" r="2540" b="2540"/>
            <wp:wrapNone/>
            <wp:docPr id="11707745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745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F13">
        <w:rPr>
          <w:lang w:eastAsia="en-NZ"/>
        </w:rPr>
        <w:t>a</w:t>
      </w:r>
      <w:r w:rsidR="00830C84">
        <w:rPr>
          <w:lang w:eastAsia="en-NZ"/>
        </w:rPr>
        <w:t>dvic</w:t>
      </w:r>
      <w:r w:rsidR="000B0E08">
        <w:rPr>
          <w:lang w:eastAsia="en-NZ"/>
        </w:rPr>
        <w:t>e.</w:t>
      </w:r>
    </w:p>
    <w:p w14:paraId="4D484E72" w14:textId="514EB5C6" w:rsidR="000B0E08" w:rsidRDefault="000B0E08" w:rsidP="000B0E08">
      <w:pPr>
        <w:pStyle w:val="Listtoplevel"/>
        <w:numPr>
          <w:ilvl w:val="0"/>
          <w:numId w:val="0"/>
        </w:numPr>
        <w:ind w:left="4253" w:hanging="567"/>
        <w:rPr>
          <w:lang w:eastAsia="en-NZ"/>
        </w:rPr>
      </w:pPr>
    </w:p>
    <w:p w14:paraId="292490C5" w14:textId="7E95C6D7" w:rsidR="000B0E08" w:rsidRPr="000B0E08" w:rsidRDefault="000B0E08" w:rsidP="00646075">
      <w:pPr>
        <w:rPr>
          <w:rFonts w:eastAsiaTheme="minorHAnsi"/>
          <w:szCs w:val="22"/>
          <w:lang w:eastAsia="en-NZ"/>
        </w:rPr>
      </w:pPr>
      <w:r>
        <w:rPr>
          <w:lang w:eastAsia="en-NZ"/>
        </w:rPr>
        <w:t xml:space="preserve">An ally </w:t>
      </w:r>
      <w:r w:rsidR="0093197B">
        <w:rPr>
          <w:lang w:eastAsia="en-NZ"/>
        </w:rPr>
        <w:t xml:space="preserve">is also </w:t>
      </w:r>
      <w:r w:rsidR="00E97108">
        <w:rPr>
          <w:lang w:eastAsia="en-NZ"/>
        </w:rPr>
        <w:t>a person</w:t>
      </w:r>
      <w:r w:rsidR="0093197B">
        <w:rPr>
          <w:lang w:eastAsia="en-NZ"/>
        </w:rPr>
        <w:t xml:space="preserve"> who speak</w:t>
      </w:r>
      <w:r w:rsidR="00E97108">
        <w:rPr>
          <w:lang w:eastAsia="en-NZ"/>
        </w:rPr>
        <w:t>s</w:t>
      </w:r>
      <w:r w:rsidR="0093197B">
        <w:rPr>
          <w:lang w:eastAsia="en-NZ"/>
        </w:rPr>
        <w:t xml:space="preserve"> up for others.   </w:t>
      </w:r>
    </w:p>
    <w:p w14:paraId="4D162A18" w14:textId="1BC10ECC" w:rsidR="000634FE" w:rsidRDefault="000634FE" w:rsidP="009663D6">
      <w:pPr>
        <w:rPr>
          <w:lang w:eastAsia="en-NZ"/>
        </w:rPr>
      </w:pPr>
    </w:p>
    <w:p w14:paraId="010CAA91" w14:textId="4F0FA223" w:rsidR="00646075" w:rsidRDefault="00732E8B" w:rsidP="009663D6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64736" behindDoc="0" locked="0" layoutInCell="1" allowOverlap="1" wp14:anchorId="3E5F9CF5" wp14:editId="0EB0DD1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95425" cy="1495425"/>
            <wp:effectExtent l="0" t="0" r="9525" b="9525"/>
            <wp:wrapNone/>
            <wp:docPr id="186527006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70065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B8B9D" w14:textId="5899B66C" w:rsidR="00B327B0" w:rsidRDefault="00B327B0" w:rsidP="00B327B0">
      <w:pPr>
        <w:rPr>
          <w:lang w:eastAsia="en-NZ"/>
        </w:rPr>
      </w:pPr>
      <w:r>
        <w:rPr>
          <w:lang w:eastAsia="en-NZ"/>
        </w:rPr>
        <w:t xml:space="preserve">The </w:t>
      </w:r>
      <w:proofErr w:type="spellStart"/>
      <w:r w:rsidR="00BE2D8B">
        <w:rPr>
          <w:lang w:eastAsia="en-NZ"/>
        </w:rPr>
        <w:t>K</w:t>
      </w:r>
      <w:r>
        <w:rPr>
          <w:lang w:eastAsia="en-NZ"/>
        </w:rPr>
        <w:t>aitūhono</w:t>
      </w:r>
      <w:proofErr w:type="spellEnd"/>
      <w:r>
        <w:rPr>
          <w:lang w:eastAsia="en-NZ"/>
        </w:rPr>
        <w:t xml:space="preserve"> / </w:t>
      </w:r>
      <w:r w:rsidR="00BE2D8B">
        <w:rPr>
          <w:lang w:eastAsia="en-NZ"/>
        </w:rPr>
        <w:t>c</w:t>
      </w:r>
      <w:r>
        <w:rPr>
          <w:lang w:eastAsia="en-NZ"/>
        </w:rPr>
        <w:t xml:space="preserve">onnector </w:t>
      </w:r>
      <w:r w:rsidR="0068242F">
        <w:rPr>
          <w:lang w:eastAsia="en-NZ"/>
        </w:rPr>
        <w:t xml:space="preserve">always acts in a way that </w:t>
      </w:r>
      <w:r w:rsidR="00DE1994">
        <w:rPr>
          <w:lang w:eastAsia="en-NZ"/>
        </w:rPr>
        <w:t xml:space="preserve">puts disabled people </w:t>
      </w:r>
      <w:r w:rsidR="0043707B">
        <w:rPr>
          <w:lang w:eastAsia="en-NZ"/>
        </w:rPr>
        <w:t>and</w:t>
      </w:r>
      <w:r w:rsidR="00DE1994">
        <w:rPr>
          <w:lang w:eastAsia="en-NZ"/>
        </w:rPr>
        <w:t xml:space="preserve"> their whānau first. </w:t>
      </w:r>
    </w:p>
    <w:p w14:paraId="39D999AA" w14:textId="77777777" w:rsidR="00DE1994" w:rsidRDefault="00DE1994" w:rsidP="008721A2">
      <w:pPr>
        <w:ind w:left="0"/>
        <w:rPr>
          <w:lang w:eastAsia="en-NZ"/>
        </w:rPr>
      </w:pPr>
    </w:p>
    <w:p w14:paraId="13BE2C78" w14:textId="677C4EEF" w:rsidR="00646075" w:rsidRDefault="00732E8B" w:rsidP="00646075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60640" behindDoc="0" locked="0" layoutInCell="1" allowOverlap="1" wp14:anchorId="1533072E" wp14:editId="2EA34AD3">
            <wp:simplePos x="0" y="0"/>
            <wp:positionH relativeFrom="margin">
              <wp:align>left</wp:align>
            </wp:positionH>
            <wp:positionV relativeFrom="paragraph">
              <wp:posOffset>-266700</wp:posOffset>
            </wp:positionV>
            <wp:extent cx="1233772" cy="1381125"/>
            <wp:effectExtent l="0" t="0" r="0" b="0"/>
            <wp:wrapNone/>
            <wp:docPr id="148002806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2806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7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472">
        <w:rPr>
          <w:lang w:eastAsia="en-NZ"/>
        </w:rPr>
        <w:t xml:space="preserve">The </w:t>
      </w:r>
      <w:proofErr w:type="spellStart"/>
      <w:r w:rsidR="00BE2D8B">
        <w:rPr>
          <w:lang w:eastAsia="en-NZ"/>
        </w:rPr>
        <w:t>K</w:t>
      </w:r>
      <w:r w:rsidR="00FA7472">
        <w:rPr>
          <w:lang w:eastAsia="en-NZ"/>
        </w:rPr>
        <w:t>aitūhono</w:t>
      </w:r>
      <w:proofErr w:type="spellEnd"/>
      <w:r w:rsidR="00FA7472">
        <w:rPr>
          <w:lang w:eastAsia="en-NZ"/>
        </w:rPr>
        <w:t xml:space="preserve"> / </w:t>
      </w:r>
      <w:r w:rsidR="00BE2D8B">
        <w:rPr>
          <w:lang w:eastAsia="en-NZ"/>
        </w:rPr>
        <w:t>C</w:t>
      </w:r>
      <w:r w:rsidR="00FA7472">
        <w:rPr>
          <w:lang w:eastAsia="en-NZ"/>
        </w:rPr>
        <w:t xml:space="preserve">onnector is </w:t>
      </w:r>
      <w:r w:rsidR="000A3FC1">
        <w:rPr>
          <w:lang w:eastAsia="en-NZ"/>
        </w:rPr>
        <w:t xml:space="preserve">someone you can </w:t>
      </w:r>
      <w:r w:rsidR="000A3FC1" w:rsidRPr="000A3FC1">
        <w:rPr>
          <w:b/>
          <w:bCs/>
          <w:lang w:eastAsia="en-NZ"/>
        </w:rPr>
        <w:t>trust</w:t>
      </w:r>
      <w:r w:rsidR="000A3FC1">
        <w:rPr>
          <w:lang w:eastAsia="en-NZ"/>
        </w:rPr>
        <w:t xml:space="preserve">. </w:t>
      </w:r>
    </w:p>
    <w:p w14:paraId="7B072995" w14:textId="2D473141" w:rsidR="000A3FC1" w:rsidRDefault="000A3FC1" w:rsidP="00646075">
      <w:pPr>
        <w:rPr>
          <w:lang w:eastAsia="en-NZ"/>
        </w:rPr>
      </w:pPr>
    </w:p>
    <w:p w14:paraId="52DA29D9" w14:textId="499DCDEF" w:rsidR="00F01A91" w:rsidRDefault="00F01A91" w:rsidP="008721A2">
      <w:pPr>
        <w:rPr>
          <w:lang w:eastAsia="en-NZ"/>
        </w:rPr>
      </w:pPr>
    </w:p>
    <w:p w14:paraId="5241CB7E" w14:textId="0FF8E31B" w:rsidR="007B11EA" w:rsidRDefault="00732E8B" w:rsidP="0064607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EF5A6CE" wp14:editId="497A50E6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590675" cy="1590675"/>
            <wp:effectExtent l="0" t="0" r="9525" b="9525"/>
            <wp:wrapNone/>
            <wp:docPr id="13748791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791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A91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4447DCBC" wp14:editId="747E75FF">
                <wp:simplePos x="0" y="0"/>
                <wp:positionH relativeFrom="column">
                  <wp:posOffset>2295525</wp:posOffset>
                </wp:positionH>
                <wp:positionV relativeFrom="paragraph">
                  <wp:posOffset>-28575</wp:posOffset>
                </wp:positionV>
                <wp:extent cx="3371850" cy="2028825"/>
                <wp:effectExtent l="0" t="0" r="0" b="9525"/>
                <wp:wrapNone/>
                <wp:docPr id="3940310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028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A4B9A" id="Rectangle 1" o:spid="_x0000_s1026" style="position:absolute;margin-left:180.75pt;margin-top:-2.25pt;width:265.5pt;height:159.75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" fillcolor="#bdd6ee [1304]" stroked="f" strokeweight="1pt"/>
            </w:pict>
          </mc:Fallback>
        </mc:AlternateContent>
      </w:r>
      <w:r w:rsidR="000A3FC1" w:rsidRPr="007B11EA">
        <w:rPr>
          <w:b/>
          <w:bCs/>
          <w:lang w:eastAsia="en-NZ"/>
        </w:rPr>
        <w:t>Trust</w:t>
      </w:r>
      <w:r w:rsidR="000A3FC1">
        <w:rPr>
          <w:lang w:eastAsia="en-NZ"/>
        </w:rPr>
        <w:t xml:space="preserve"> means </w:t>
      </w:r>
      <w:r w:rsidR="00F01A91">
        <w:rPr>
          <w:lang w:eastAsia="en-NZ"/>
        </w:rPr>
        <w:t xml:space="preserve">that </w:t>
      </w:r>
      <w:r w:rsidR="00DA0FED">
        <w:rPr>
          <w:lang w:eastAsia="en-NZ"/>
        </w:rPr>
        <w:t>someone is</w:t>
      </w:r>
      <w:r w:rsidR="007B11EA">
        <w:rPr>
          <w:lang w:eastAsia="en-NZ"/>
        </w:rPr>
        <w:t>:</w:t>
      </w:r>
      <w:r w:rsidR="00DA0FED">
        <w:rPr>
          <w:lang w:eastAsia="en-NZ"/>
        </w:rPr>
        <w:t xml:space="preserve"> </w:t>
      </w:r>
    </w:p>
    <w:p w14:paraId="233F0A0D" w14:textId="68FF505F" w:rsidR="000A3FC1" w:rsidRDefault="007B11EA" w:rsidP="00F01A91">
      <w:pPr>
        <w:pStyle w:val="Listtoplevel"/>
        <w:rPr>
          <w:lang w:eastAsia="en-NZ"/>
        </w:rPr>
      </w:pPr>
      <w:r>
        <w:rPr>
          <w:lang w:eastAsia="en-NZ"/>
        </w:rPr>
        <w:t>good / safe</w:t>
      </w:r>
      <w:r w:rsidR="008721A2">
        <w:rPr>
          <w:lang w:eastAsia="en-NZ"/>
        </w:rPr>
        <w:t xml:space="preserve"> to talk to</w:t>
      </w:r>
    </w:p>
    <w:p w14:paraId="4B4A8FCF" w14:textId="0BD4B1D6" w:rsidR="007B11EA" w:rsidRDefault="00F01A91" w:rsidP="00F01A91">
      <w:pPr>
        <w:pStyle w:val="Listtoplevel"/>
        <w:rPr>
          <w:lang w:eastAsia="en-NZ"/>
        </w:rPr>
      </w:pPr>
      <w:r>
        <w:rPr>
          <w:lang w:eastAsia="en-NZ"/>
        </w:rPr>
        <w:t>will always act / do things in a way that supports you.</w:t>
      </w:r>
      <w:r w:rsidRPr="00F01A91">
        <w:t xml:space="preserve"> </w:t>
      </w:r>
    </w:p>
    <w:p w14:paraId="19BB8BC5" w14:textId="252E141A" w:rsidR="000634FE" w:rsidRDefault="000634FE" w:rsidP="003B6E19">
      <w:pPr>
        <w:rPr>
          <w:lang w:eastAsia="en-NZ"/>
        </w:rPr>
      </w:pPr>
    </w:p>
    <w:p w14:paraId="2662C3E6" w14:textId="5A19FF74" w:rsidR="003B6E19" w:rsidRDefault="003B6E19" w:rsidP="003B6E19">
      <w:pPr>
        <w:rPr>
          <w:lang w:eastAsia="en-NZ"/>
        </w:rPr>
      </w:pPr>
    </w:p>
    <w:p w14:paraId="79B4921A" w14:textId="3AC0ADD1" w:rsidR="003B6E19" w:rsidRDefault="00732E8B" w:rsidP="003B6E1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76000" behindDoc="0" locked="0" layoutInCell="1" allowOverlap="1" wp14:anchorId="6D135C1A" wp14:editId="3281ADCD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1858361" cy="1304925"/>
            <wp:effectExtent l="0" t="0" r="8890" b="0"/>
            <wp:wrapNone/>
            <wp:docPr id="143209086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9086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522" cy="13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E19">
        <w:rPr>
          <w:lang w:eastAsia="en-NZ"/>
        </w:rPr>
        <w:t xml:space="preserve">The </w:t>
      </w:r>
      <w:proofErr w:type="spellStart"/>
      <w:r w:rsidR="00BE2D8B">
        <w:rPr>
          <w:lang w:eastAsia="en-NZ"/>
        </w:rPr>
        <w:t>K</w:t>
      </w:r>
      <w:r w:rsidR="003B6E19">
        <w:rPr>
          <w:lang w:eastAsia="en-NZ"/>
        </w:rPr>
        <w:t>aitūhono</w:t>
      </w:r>
      <w:proofErr w:type="spellEnd"/>
      <w:r w:rsidR="003B6E19">
        <w:rPr>
          <w:lang w:eastAsia="en-NZ"/>
        </w:rPr>
        <w:t xml:space="preserve"> / </w:t>
      </w:r>
      <w:r w:rsidR="00BE2D8B">
        <w:rPr>
          <w:lang w:eastAsia="en-NZ"/>
        </w:rPr>
        <w:t>C</w:t>
      </w:r>
      <w:r w:rsidR="003B6E19">
        <w:rPr>
          <w:lang w:eastAsia="en-NZ"/>
        </w:rPr>
        <w:t>onnector will also:</w:t>
      </w:r>
    </w:p>
    <w:p w14:paraId="601567A1" w14:textId="6569B023" w:rsidR="003B6E19" w:rsidRDefault="00BB6C19" w:rsidP="00BB6C19">
      <w:pPr>
        <w:pStyle w:val="Listtoplevel"/>
        <w:rPr>
          <w:lang w:eastAsia="en-NZ"/>
        </w:rPr>
      </w:pPr>
      <w:r>
        <w:rPr>
          <w:lang w:eastAsia="en-NZ"/>
        </w:rPr>
        <w:t>explain things in a way that makes sense to you</w:t>
      </w:r>
    </w:p>
    <w:p w14:paraId="0A94FEC8" w14:textId="450AF548" w:rsidR="00BB6C19" w:rsidRDefault="00732E8B" w:rsidP="00BB6C19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786240" behindDoc="0" locked="0" layoutInCell="1" allowOverlap="1" wp14:anchorId="2650B6AF" wp14:editId="33F5562F">
            <wp:simplePos x="0" y="0"/>
            <wp:positionH relativeFrom="margin">
              <wp:align>left</wp:align>
            </wp:positionH>
            <wp:positionV relativeFrom="paragraph">
              <wp:posOffset>536575</wp:posOffset>
            </wp:positionV>
            <wp:extent cx="1676400" cy="1676400"/>
            <wp:effectExtent l="0" t="0" r="0" b="0"/>
            <wp:wrapNone/>
            <wp:docPr id="204433259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3259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C19">
        <w:rPr>
          <w:lang w:eastAsia="en-NZ"/>
        </w:rPr>
        <w:t>support you to think about all the choices you have</w:t>
      </w:r>
    </w:p>
    <w:p w14:paraId="2112BD9F" w14:textId="266D2AAD" w:rsidR="000634FE" w:rsidRDefault="00A5511A" w:rsidP="00A5511A">
      <w:pPr>
        <w:pStyle w:val="Listtoplevel"/>
      </w:pPr>
      <w:r w:rsidRPr="00A5511A">
        <w:t xml:space="preserve">encourage you to make big plans </w:t>
      </w:r>
      <w:r>
        <w:t xml:space="preserve">for the </w:t>
      </w:r>
      <w:r w:rsidRPr="008721A2">
        <w:rPr>
          <w:b/>
          <w:bCs/>
        </w:rPr>
        <w:t>future</w:t>
      </w:r>
      <w:r>
        <w:t>.</w:t>
      </w:r>
    </w:p>
    <w:p w14:paraId="11909582" w14:textId="290657A7" w:rsidR="00A5511A" w:rsidRDefault="00732E8B" w:rsidP="00A5511A">
      <w:pPr>
        <w:pStyle w:val="Listtoplevel"/>
        <w:numPr>
          <w:ilvl w:val="0"/>
          <w:numId w:val="0"/>
        </w:numPr>
        <w:ind w:left="4253" w:hanging="567"/>
      </w:pPr>
      <w:r>
        <w:rPr>
          <w:lang w:eastAsia="en-NZ"/>
        </w:rPr>
        <w:drawing>
          <wp:anchor distT="0" distB="0" distL="114300" distR="114300" simplePos="0" relativeHeight="251780096" behindDoc="0" locked="0" layoutInCell="1" allowOverlap="1" wp14:anchorId="6AF3F7AF" wp14:editId="65F81234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1352550" cy="1362075"/>
            <wp:effectExtent l="0" t="0" r="0" b="9525"/>
            <wp:wrapNone/>
            <wp:docPr id="869016303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16303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11A"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276BF471" wp14:editId="7CD66A96">
                <wp:simplePos x="0" y="0"/>
                <wp:positionH relativeFrom="column">
                  <wp:posOffset>2295525</wp:posOffset>
                </wp:positionH>
                <wp:positionV relativeFrom="paragraph">
                  <wp:posOffset>623570</wp:posOffset>
                </wp:positionV>
                <wp:extent cx="3600450" cy="733425"/>
                <wp:effectExtent l="0" t="0" r="0" b="9525"/>
                <wp:wrapNone/>
                <wp:docPr id="3085305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733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B5951" id="Rectangle 1" o:spid="_x0000_s1026" style="position:absolute;margin-left:180.75pt;margin-top:49.1pt;width:283.5pt;height:57.7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" fillcolor="#bdd6ee [1304]" stroked="f" strokeweight="1pt"/>
            </w:pict>
          </mc:Fallback>
        </mc:AlternateContent>
      </w:r>
    </w:p>
    <w:p w14:paraId="09AB3149" w14:textId="73196F8F" w:rsidR="000634FE" w:rsidRPr="008721A2" w:rsidRDefault="00A5511A" w:rsidP="008721A2">
      <w:r>
        <w:t>The</w:t>
      </w:r>
      <w:r w:rsidRPr="00A5511A">
        <w:rPr>
          <w:b/>
          <w:bCs/>
        </w:rPr>
        <w:t xml:space="preserve"> future</w:t>
      </w:r>
      <w:r>
        <w:t xml:space="preserve"> is a time that has not</w:t>
      </w:r>
      <w:r w:rsidR="008721A2">
        <w:t xml:space="preserve"> yet</w:t>
      </w:r>
      <w:r>
        <w:t xml:space="preserve"> happened</w:t>
      </w:r>
      <w:r w:rsidR="008721A2">
        <w:t>.</w:t>
      </w:r>
    </w:p>
    <w:p w14:paraId="1A271902" w14:textId="788B0E29" w:rsidR="00EC5F32" w:rsidRPr="00E43F08" w:rsidRDefault="004D2F7B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4D691BFF" wp14:editId="79180E88">
                <wp:simplePos x="0" y="0"/>
                <wp:positionH relativeFrom="margin">
                  <wp:posOffset>-339213</wp:posOffset>
                </wp:positionH>
                <wp:positionV relativeFrom="paragraph">
                  <wp:posOffset>-265471</wp:posOffset>
                </wp:positionV>
                <wp:extent cx="6234430" cy="8996516"/>
                <wp:effectExtent l="0" t="0" r="13970" b="1460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9651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B5D09" id="Rectangle: Rounded Corners 24" o:spid="_x0000_s1026" style="position:absolute;margin-left:-26.7pt;margin-top:-20.9pt;width:490.9pt;height:708.4pt;z-index:-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AB0E22">
        <w:rPr>
          <w:noProof/>
          <w:lang w:eastAsia="en-GB"/>
        </w:rPr>
        <w:drawing>
          <wp:anchor distT="0" distB="0" distL="114300" distR="114300" simplePos="0" relativeHeight="251551744" behindDoc="0" locked="0" layoutInCell="1" allowOverlap="1" wp14:anchorId="59081024" wp14:editId="62168F14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1828211" cy="914400"/>
            <wp:effectExtent l="0" t="0" r="635" b="0"/>
            <wp:wrapNone/>
            <wp:docPr id="1212615068" name="Picture 1212615068" descr="Learn with Us logo. The words say Learn With Us Aki i To Matou Taha. There is a yellow butterfly at the top right of the word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15068" name="Picture 1212615068" descr="Learn with Us logo. The words say Learn With Us Aki i To Matou Taha. There is a yellow butterfly at the top right of the word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29" cy="9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This information has been written by</w:t>
      </w:r>
      <w:r w:rsidR="00AB0E22">
        <w:rPr>
          <w:rFonts w:eastAsia="Times New Roman" w:cs="Arial"/>
          <w:szCs w:val="32"/>
          <w:lang w:eastAsia="en-NZ"/>
        </w:rPr>
        <w:t xml:space="preserve"> </w:t>
      </w:r>
      <w:bookmarkStart w:id="1" w:name="_Hlk149040285"/>
      <w:r w:rsidR="00AB0E22">
        <w:rPr>
          <w:rFonts w:eastAsia="Times New Roman" w:cs="Arial"/>
          <w:szCs w:val="32"/>
          <w:lang w:eastAsia="en-NZ"/>
        </w:rPr>
        <w:t xml:space="preserve">Learn with Us </w:t>
      </w:r>
      <w:proofErr w:type="spellStart"/>
      <w:r w:rsidR="00AB0E22">
        <w:rPr>
          <w:rFonts w:eastAsia="Times New Roman" w:cs="Arial"/>
          <w:szCs w:val="32"/>
          <w:lang w:eastAsia="en-NZ"/>
        </w:rPr>
        <w:t>Ako</w:t>
      </w:r>
      <w:proofErr w:type="spellEnd"/>
      <w:r w:rsidR="00AB0E22">
        <w:rPr>
          <w:rFonts w:eastAsia="Times New Roman" w:cs="Arial"/>
          <w:szCs w:val="32"/>
          <w:lang w:eastAsia="en-NZ"/>
        </w:rPr>
        <w:t xml:space="preserve"> </w:t>
      </w:r>
      <w:proofErr w:type="spellStart"/>
      <w:r>
        <w:rPr>
          <w:rFonts w:eastAsia="Times New Roman" w:cs="Arial"/>
          <w:szCs w:val="32"/>
          <w:lang w:eastAsia="en-NZ"/>
        </w:rPr>
        <w:t>i</w:t>
      </w:r>
      <w:proofErr w:type="spellEnd"/>
      <w:r w:rsidR="00AB0E22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AB0E22">
        <w:rPr>
          <w:rFonts w:eastAsia="Times New Roman" w:cs="Arial"/>
          <w:szCs w:val="32"/>
          <w:lang w:eastAsia="en-NZ"/>
        </w:rPr>
        <w:t>Tō</w:t>
      </w:r>
      <w:proofErr w:type="spellEnd"/>
      <w:r w:rsidR="00AB0E22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AB0E22">
        <w:rPr>
          <w:rFonts w:eastAsia="Times New Roman" w:cs="Arial"/>
          <w:szCs w:val="32"/>
          <w:lang w:eastAsia="en-NZ"/>
        </w:rPr>
        <w:t>Mātou</w:t>
      </w:r>
      <w:proofErr w:type="spellEnd"/>
      <w:r w:rsidR="00AB0E22">
        <w:rPr>
          <w:rFonts w:eastAsia="Times New Roman" w:cs="Arial"/>
          <w:szCs w:val="32"/>
          <w:lang w:eastAsia="en-NZ"/>
        </w:rPr>
        <w:t xml:space="preserve"> Taha</w:t>
      </w:r>
    </w:p>
    <w:bookmarkEnd w:id="1"/>
    <w:p w14:paraId="00BDD9B9" w14:textId="77777777" w:rsidR="004D2F7B" w:rsidRDefault="004D2F7B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8F713B4" w14:textId="53F88973" w:rsidR="00EC5F32" w:rsidRPr="00E43F08" w:rsidRDefault="004D2F7B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544576" behindDoc="0" locked="0" layoutInCell="1" allowOverlap="1" wp14:anchorId="17F12372" wp14:editId="5E83BB18">
            <wp:simplePos x="0" y="0"/>
            <wp:positionH relativeFrom="margin">
              <wp:posOffset>-37465</wp:posOffset>
            </wp:positionH>
            <wp:positionV relativeFrom="paragraph">
              <wp:posOffset>356850</wp:posOffset>
            </wp:positionV>
            <wp:extent cx="1943100" cy="971550"/>
            <wp:effectExtent l="0" t="0" r="0" b="0"/>
            <wp:wrapNone/>
            <wp:docPr id="150031991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BC026" w14:textId="5902AD1A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5783B6C5" w14:textId="1218885F" w:rsidR="00EC5F32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BE0E23F" w14:textId="116FDA22" w:rsidR="004D2F7B" w:rsidRPr="00E43F08" w:rsidRDefault="004D2F7B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</w:rPr>
        <w:drawing>
          <wp:anchor distT="0" distB="0" distL="114300" distR="114300" simplePos="0" relativeHeight="251501568" behindDoc="1" locked="0" layoutInCell="1" allowOverlap="1" wp14:anchorId="50DEFF5F" wp14:editId="45E136A5">
            <wp:simplePos x="0" y="0"/>
            <wp:positionH relativeFrom="margin">
              <wp:posOffset>135336</wp:posOffset>
            </wp:positionH>
            <wp:positionV relativeFrom="paragraph">
              <wp:posOffset>187059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78C03" w14:textId="74A8F946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0393573D" w14:textId="079B5C0D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6867449" w14:textId="22CF398B" w:rsidR="00EC5F32" w:rsidRPr="00E43F08" w:rsidRDefault="004D2F7B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523072" behindDoc="0" locked="0" layoutInCell="1" allowOverlap="1" wp14:anchorId="00D10DFE" wp14:editId="4ED9FF1D">
            <wp:simplePos x="0" y="0"/>
            <wp:positionH relativeFrom="margin">
              <wp:posOffset>-41275</wp:posOffset>
            </wp:positionH>
            <wp:positionV relativeFrom="paragraph">
              <wp:posOffset>388620</wp:posOffset>
            </wp:positionV>
            <wp:extent cx="1809750" cy="203835"/>
            <wp:effectExtent l="0" t="0" r="0" b="5715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Changepeople.org</w:t>
      </w:r>
    </w:p>
    <w:p w14:paraId="2F27E60B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15CD6E8" w14:textId="6E53E042" w:rsidR="004D2F7B" w:rsidRPr="004D2F7B" w:rsidRDefault="004D2F7B" w:rsidP="004D2F7B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18"/>
          <w:szCs w:val="18"/>
        </w:rPr>
      </w:pPr>
    </w:p>
    <w:p w14:paraId="28B0FF73" w14:textId="58699DF3" w:rsidR="00EC5F32" w:rsidRPr="00E43F08" w:rsidRDefault="004D2F7B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530240" behindDoc="0" locked="0" layoutInCell="1" allowOverlap="1" wp14:anchorId="349EB409" wp14:editId="3117821D">
            <wp:simplePos x="0" y="0"/>
            <wp:positionH relativeFrom="column">
              <wp:posOffset>131588</wp:posOffset>
            </wp:positionH>
            <wp:positionV relativeFrom="paragraph">
              <wp:posOffset>212500</wp:posOffset>
            </wp:positionV>
            <wp:extent cx="1036955" cy="1098550"/>
            <wp:effectExtent l="0" t="0" r="0" b="635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2944B53F" w14:textId="6AE8C2F8" w:rsidR="00EC5F32" w:rsidRPr="00E43F08" w:rsidRDefault="00EC5F32" w:rsidP="004D2F7B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6A7B57C" w14:textId="4E587B3B" w:rsidR="004D2F7B" w:rsidRPr="004D2F7B" w:rsidRDefault="004D2F7B" w:rsidP="004D2F7B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18"/>
          <w:szCs w:val="18"/>
        </w:rPr>
      </w:pPr>
    </w:p>
    <w:p w14:paraId="4BE9FCE4" w14:textId="5A6528BB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7749F178" w14:textId="09BA8CF3" w:rsidR="004D2F7B" w:rsidRPr="004D2F7B" w:rsidRDefault="004D2F7B" w:rsidP="004D2F7B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18"/>
          <w:szCs w:val="18"/>
        </w:rPr>
      </w:pPr>
    </w:p>
    <w:p w14:paraId="6A9789D9" w14:textId="2F32A954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19CFD825" w14:textId="4596B942" w:rsidR="004D2F7B" w:rsidRPr="004D2F7B" w:rsidRDefault="004D2F7B" w:rsidP="004D2F7B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18"/>
          <w:szCs w:val="18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537408" behindDoc="0" locked="0" layoutInCell="1" allowOverlap="1" wp14:anchorId="4F767F6F" wp14:editId="6DE753B8">
            <wp:simplePos x="0" y="0"/>
            <wp:positionH relativeFrom="column">
              <wp:posOffset>233680</wp:posOffset>
            </wp:positionH>
            <wp:positionV relativeFrom="paragraph">
              <wp:posOffset>13068</wp:posOffset>
            </wp:positionV>
            <wp:extent cx="763270" cy="763270"/>
            <wp:effectExtent l="0" t="0" r="0" b="0"/>
            <wp:wrapNone/>
            <wp:docPr id="3990413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02D90" w14:textId="548EB02A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proofErr w:type="spellStart"/>
      <w:proofErr w:type="gramStart"/>
      <w:r w:rsidRPr="00CF46AA">
        <w:rPr>
          <w:shd w:val="clear" w:color="auto" w:fill="FFFFFF"/>
        </w:rPr>
        <w:t>T.Wood</w:t>
      </w:r>
      <w:proofErr w:type="spellEnd"/>
      <w:proofErr w:type="gramEnd"/>
      <w:r w:rsidRPr="00CF46AA">
        <w:rPr>
          <w:shd w:val="clear" w:color="auto" w:fill="FFFFFF"/>
        </w:rPr>
        <w:t>.</w:t>
      </w:r>
    </w:p>
    <w:p w14:paraId="0030BE17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508736" behindDoc="0" locked="0" layoutInCell="1" allowOverlap="1" wp14:anchorId="76541C0C" wp14:editId="6BFA36E0">
            <wp:simplePos x="0" y="0"/>
            <wp:positionH relativeFrom="column">
              <wp:posOffset>340462</wp:posOffset>
            </wp:positionH>
            <wp:positionV relativeFrom="paragraph">
              <wp:posOffset>649605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872E1F">
      <w:footerReference w:type="even" r:id="rId52"/>
      <w:footerReference w:type="default" r:id="rId53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CEA702"/>
        <w:left w:val="single" w:sz="24" w:space="24" w:color="CEA702"/>
        <w:bottom w:val="single" w:sz="24" w:space="24" w:color="CEA702"/>
        <w:right w:val="single" w:sz="24" w:space="24" w:color="CEA702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C8B6B" w14:textId="77777777" w:rsidR="00093AA9" w:rsidRDefault="00093AA9">
      <w:pPr>
        <w:spacing w:line="240" w:lineRule="auto"/>
      </w:pPr>
      <w:r>
        <w:separator/>
      </w:r>
    </w:p>
  </w:endnote>
  <w:endnote w:type="continuationSeparator" w:id="0">
    <w:p w14:paraId="1C749F74" w14:textId="77777777" w:rsidR="00093AA9" w:rsidRDefault="00093A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3C663FBD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9A801A3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DD7B29B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6EB9397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31BB9" w14:textId="77777777" w:rsidR="00093AA9" w:rsidRDefault="00093AA9">
      <w:pPr>
        <w:spacing w:line="240" w:lineRule="auto"/>
      </w:pPr>
      <w:r>
        <w:separator/>
      </w:r>
    </w:p>
  </w:footnote>
  <w:footnote w:type="continuationSeparator" w:id="0">
    <w:p w14:paraId="4E9E477E" w14:textId="77777777" w:rsidR="00093AA9" w:rsidRDefault="00093A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8FA664D"/>
    <w:multiLevelType w:val="hybridMultilevel"/>
    <w:tmpl w:val="DFEAD64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7EA492F"/>
    <w:multiLevelType w:val="hybridMultilevel"/>
    <w:tmpl w:val="C4265CC4"/>
    <w:lvl w:ilvl="0" w:tplc="1409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5DF67932"/>
    <w:multiLevelType w:val="hybridMultilevel"/>
    <w:tmpl w:val="FFFFFFFF"/>
    <w:lvl w:ilvl="0" w:tplc="3EFA77DC">
      <w:numFmt w:val="bullet"/>
      <w:lvlText w:val=""/>
      <w:lvlJc w:val="left"/>
      <w:pPr>
        <w:ind w:left="4329" w:hanging="360"/>
      </w:pPr>
      <w:rPr>
        <w:rFonts w:ascii="Symbol" w:eastAsia="Times New Roman" w:hAnsi="Symbol" w:hint="default"/>
      </w:rPr>
    </w:lvl>
    <w:lvl w:ilvl="1" w:tplc="1409000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1"/>
  </w:num>
  <w:num w:numId="4" w16cid:durableId="90706847">
    <w:abstractNumId w:val="13"/>
  </w:num>
  <w:num w:numId="5" w16cid:durableId="313334513">
    <w:abstractNumId w:val="7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10"/>
  </w:num>
  <w:num w:numId="9" w16cid:durableId="279923130">
    <w:abstractNumId w:val="1"/>
  </w:num>
  <w:num w:numId="10" w16cid:durableId="1141115467">
    <w:abstractNumId w:val="9"/>
  </w:num>
  <w:num w:numId="11" w16cid:durableId="1254901281">
    <w:abstractNumId w:val="0"/>
  </w:num>
  <w:num w:numId="12" w16cid:durableId="2111922917">
    <w:abstractNumId w:val="14"/>
  </w:num>
  <w:num w:numId="13" w16cid:durableId="479882802">
    <w:abstractNumId w:val="8"/>
  </w:num>
  <w:num w:numId="14" w16cid:durableId="1899587311">
    <w:abstractNumId w:val="12"/>
  </w:num>
  <w:num w:numId="15" w16cid:durableId="3077137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QUApMe4wSwAAAA="/>
  </w:docVars>
  <w:rsids>
    <w:rsidRoot w:val="002C1229"/>
    <w:rsid w:val="000013CC"/>
    <w:rsid w:val="00005DB6"/>
    <w:rsid w:val="000064D2"/>
    <w:rsid w:val="000135CD"/>
    <w:rsid w:val="000227B4"/>
    <w:rsid w:val="0003092A"/>
    <w:rsid w:val="000324E3"/>
    <w:rsid w:val="00037EAA"/>
    <w:rsid w:val="0004557B"/>
    <w:rsid w:val="00057876"/>
    <w:rsid w:val="000634FE"/>
    <w:rsid w:val="00063876"/>
    <w:rsid w:val="00085E05"/>
    <w:rsid w:val="0009079F"/>
    <w:rsid w:val="00092CDA"/>
    <w:rsid w:val="00093AA9"/>
    <w:rsid w:val="00094530"/>
    <w:rsid w:val="000A3C46"/>
    <w:rsid w:val="000A3FC1"/>
    <w:rsid w:val="000B0E08"/>
    <w:rsid w:val="000B2E69"/>
    <w:rsid w:val="000C7D4D"/>
    <w:rsid w:val="000D2B45"/>
    <w:rsid w:val="000D35F7"/>
    <w:rsid w:val="000E7802"/>
    <w:rsid w:val="000F72EB"/>
    <w:rsid w:val="00105597"/>
    <w:rsid w:val="0012092E"/>
    <w:rsid w:val="00122416"/>
    <w:rsid w:val="00124EA8"/>
    <w:rsid w:val="0015549B"/>
    <w:rsid w:val="001754F4"/>
    <w:rsid w:val="00181175"/>
    <w:rsid w:val="00182F44"/>
    <w:rsid w:val="001A06EE"/>
    <w:rsid w:val="001B4DD5"/>
    <w:rsid w:val="001D223E"/>
    <w:rsid w:val="001D5D18"/>
    <w:rsid w:val="001E3429"/>
    <w:rsid w:val="00201791"/>
    <w:rsid w:val="00201D68"/>
    <w:rsid w:val="0020672D"/>
    <w:rsid w:val="00215A16"/>
    <w:rsid w:val="00226F54"/>
    <w:rsid w:val="002303E1"/>
    <w:rsid w:val="002378EA"/>
    <w:rsid w:val="00257D60"/>
    <w:rsid w:val="00261BF8"/>
    <w:rsid w:val="00264277"/>
    <w:rsid w:val="00266B9F"/>
    <w:rsid w:val="002771AC"/>
    <w:rsid w:val="00282013"/>
    <w:rsid w:val="00286587"/>
    <w:rsid w:val="002C1229"/>
    <w:rsid w:val="002F3AD0"/>
    <w:rsid w:val="002F4A3C"/>
    <w:rsid w:val="00315307"/>
    <w:rsid w:val="0032101D"/>
    <w:rsid w:val="00323EB3"/>
    <w:rsid w:val="00335226"/>
    <w:rsid w:val="00352469"/>
    <w:rsid w:val="00371C85"/>
    <w:rsid w:val="003A105E"/>
    <w:rsid w:val="003A1D06"/>
    <w:rsid w:val="003A3D73"/>
    <w:rsid w:val="003B24FB"/>
    <w:rsid w:val="003B33E4"/>
    <w:rsid w:val="003B6E19"/>
    <w:rsid w:val="003C2092"/>
    <w:rsid w:val="003D2366"/>
    <w:rsid w:val="003F07F7"/>
    <w:rsid w:val="003F5628"/>
    <w:rsid w:val="003F6587"/>
    <w:rsid w:val="003F679C"/>
    <w:rsid w:val="003F7063"/>
    <w:rsid w:val="004014AF"/>
    <w:rsid w:val="00417A8C"/>
    <w:rsid w:val="00426E40"/>
    <w:rsid w:val="0043707B"/>
    <w:rsid w:val="004535B5"/>
    <w:rsid w:val="00454FE1"/>
    <w:rsid w:val="004567B0"/>
    <w:rsid w:val="0047503C"/>
    <w:rsid w:val="00485151"/>
    <w:rsid w:val="00487022"/>
    <w:rsid w:val="004D2F7B"/>
    <w:rsid w:val="004F56C0"/>
    <w:rsid w:val="005000CF"/>
    <w:rsid w:val="00500A6C"/>
    <w:rsid w:val="00503AD5"/>
    <w:rsid w:val="00522E5E"/>
    <w:rsid w:val="0053291C"/>
    <w:rsid w:val="00570380"/>
    <w:rsid w:val="00584AA4"/>
    <w:rsid w:val="00586F13"/>
    <w:rsid w:val="005921AD"/>
    <w:rsid w:val="005971FD"/>
    <w:rsid w:val="005B79EE"/>
    <w:rsid w:val="005D24C1"/>
    <w:rsid w:val="005D75D2"/>
    <w:rsid w:val="005E6048"/>
    <w:rsid w:val="005F1C90"/>
    <w:rsid w:val="0060011B"/>
    <w:rsid w:val="0060773F"/>
    <w:rsid w:val="0062098F"/>
    <w:rsid w:val="006322F6"/>
    <w:rsid w:val="00641C00"/>
    <w:rsid w:val="00646075"/>
    <w:rsid w:val="0064667B"/>
    <w:rsid w:val="00654DF7"/>
    <w:rsid w:val="00671094"/>
    <w:rsid w:val="0067411B"/>
    <w:rsid w:val="0068242F"/>
    <w:rsid w:val="00684BFA"/>
    <w:rsid w:val="006B45FC"/>
    <w:rsid w:val="006B7A10"/>
    <w:rsid w:val="006C06E9"/>
    <w:rsid w:val="006C5C26"/>
    <w:rsid w:val="006C5C8F"/>
    <w:rsid w:val="006D12ED"/>
    <w:rsid w:val="006E050D"/>
    <w:rsid w:val="006F0228"/>
    <w:rsid w:val="006F1394"/>
    <w:rsid w:val="00705CA3"/>
    <w:rsid w:val="00706E8B"/>
    <w:rsid w:val="00713584"/>
    <w:rsid w:val="00732E8B"/>
    <w:rsid w:val="00736E4E"/>
    <w:rsid w:val="00743605"/>
    <w:rsid w:val="0074723D"/>
    <w:rsid w:val="00747706"/>
    <w:rsid w:val="00765938"/>
    <w:rsid w:val="007829EC"/>
    <w:rsid w:val="007B11EA"/>
    <w:rsid w:val="007B1AF0"/>
    <w:rsid w:val="007B369D"/>
    <w:rsid w:val="007C2F3E"/>
    <w:rsid w:val="007C7764"/>
    <w:rsid w:val="007D528F"/>
    <w:rsid w:val="007E7233"/>
    <w:rsid w:val="007F0614"/>
    <w:rsid w:val="007F2474"/>
    <w:rsid w:val="00825485"/>
    <w:rsid w:val="00830C84"/>
    <w:rsid w:val="00840E1C"/>
    <w:rsid w:val="00863D53"/>
    <w:rsid w:val="008652CE"/>
    <w:rsid w:val="008721A2"/>
    <w:rsid w:val="00872204"/>
    <w:rsid w:val="00872E1F"/>
    <w:rsid w:val="00880176"/>
    <w:rsid w:val="008848CB"/>
    <w:rsid w:val="00887F23"/>
    <w:rsid w:val="00895A80"/>
    <w:rsid w:val="008A237A"/>
    <w:rsid w:val="008B3579"/>
    <w:rsid w:val="008D437D"/>
    <w:rsid w:val="008D7DF3"/>
    <w:rsid w:val="00922237"/>
    <w:rsid w:val="009269EA"/>
    <w:rsid w:val="00930753"/>
    <w:rsid w:val="0093197B"/>
    <w:rsid w:val="009411B0"/>
    <w:rsid w:val="0094516C"/>
    <w:rsid w:val="00961FE5"/>
    <w:rsid w:val="009663D6"/>
    <w:rsid w:val="00967EC0"/>
    <w:rsid w:val="00974E0B"/>
    <w:rsid w:val="0098180B"/>
    <w:rsid w:val="00990664"/>
    <w:rsid w:val="009B5AC3"/>
    <w:rsid w:val="009C096D"/>
    <w:rsid w:val="00A12915"/>
    <w:rsid w:val="00A13C0F"/>
    <w:rsid w:val="00A32B22"/>
    <w:rsid w:val="00A47982"/>
    <w:rsid w:val="00A5511A"/>
    <w:rsid w:val="00A6004F"/>
    <w:rsid w:val="00A63A25"/>
    <w:rsid w:val="00A67570"/>
    <w:rsid w:val="00A80AD9"/>
    <w:rsid w:val="00A84516"/>
    <w:rsid w:val="00AA119C"/>
    <w:rsid w:val="00AB0A19"/>
    <w:rsid w:val="00AB0E22"/>
    <w:rsid w:val="00AD0A8D"/>
    <w:rsid w:val="00AD0EDC"/>
    <w:rsid w:val="00B030D2"/>
    <w:rsid w:val="00B06742"/>
    <w:rsid w:val="00B2018A"/>
    <w:rsid w:val="00B270AF"/>
    <w:rsid w:val="00B327B0"/>
    <w:rsid w:val="00B4114C"/>
    <w:rsid w:val="00B50B0B"/>
    <w:rsid w:val="00B5199B"/>
    <w:rsid w:val="00B54E5F"/>
    <w:rsid w:val="00B708AD"/>
    <w:rsid w:val="00B81A2E"/>
    <w:rsid w:val="00BB1CD9"/>
    <w:rsid w:val="00BB6C19"/>
    <w:rsid w:val="00BC47F5"/>
    <w:rsid w:val="00BC6673"/>
    <w:rsid w:val="00BC7CD1"/>
    <w:rsid w:val="00BC7E04"/>
    <w:rsid w:val="00BD0727"/>
    <w:rsid w:val="00BD0D55"/>
    <w:rsid w:val="00BD34B6"/>
    <w:rsid w:val="00BD7A29"/>
    <w:rsid w:val="00BE1C51"/>
    <w:rsid w:val="00BE2D8B"/>
    <w:rsid w:val="00BE3C33"/>
    <w:rsid w:val="00BF5DDC"/>
    <w:rsid w:val="00C036AD"/>
    <w:rsid w:val="00C106D9"/>
    <w:rsid w:val="00C200AE"/>
    <w:rsid w:val="00C34B8D"/>
    <w:rsid w:val="00CA3F11"/>
    <w:rsid w:val="00D212C4"/>
    <w:rsid w:val="00D2775B"/>
    <w:rsid w:val="00D638D8"/>
    <w:rsid w:val="00D652D9"/>
    <w:rsid w:val="00D67451"/>
    <w:rsid w:val="00D733FC"/>
    <w:rsid w:val="00D76217"/>
    <w:rsid w:val="00D77211"/>
    <w:rsid w:val="00D852B6"/>
    <w:rsid w:val="00D949D1"/>
    <w:rsid w:val="00D96FF7"/>
    <w:rsid w:val="00DA0FED"/>
    <w:rsid w:val="00DA334E"/>
    <w:rsid w:val="00DC260F"/>
    <w:rsid w:val="00DC341C"/>
    <w:rsid w:val="00DC5D2A"/>
    <w:rsid w:val="00DE1994"/>
    <w:rsid w:val="00DE549F"/>
    <w:rsid w:val="00DE649C"/>
    <w:rsid w:val="00DF2E18"/>
    <w:rsid w:val="00E007F3"/>
    <w:rsid w:val="00E12177"/>
    <w:rsid w:val="00E17BF8"/>
    <w:rsid w:val="00E25EA4"/>
    <w:rsid w:val="00E26FC1"/>
    <w:rsid w:val="00E301CA"/>
    <w:rsid w:val="00E312D5"/>
    <w:rsid w:val="00E56A37"/>
    <w:rsid w:val="00E70E61"/>
    <w:rsid w:val="00E721BA"/>
    <w:rsid w:val="00E73D32"/>
    <w:rsid w:val="00E757C5"/>
    <w:rsid w:val="00E97108"/>
    <w:rsid w:val="00EA567F"/>
    <w:rsid w:val="00EB7F5B"/>
    <w:rsid w:val="00EC5F32"/>
    <w:rsid w:val="00EC7BFA"/>
    <w:rsid w:val="00EE2652"/>
    <w:rsid w:val="00EF499B"/>
    <w:rsid w:val="00EF4A04"/>
    <w:rsid w:val="00F01A91"/>
    <w:rsid w:val="00F058C8"/>
    <w:rsid w:val="00F20BCC"/>
    <w:rsid w:val="00F21ED7"/>
    <w:rsid w:val="00F32DCE"/>
    <w:rsid w:val="00F35824"/>
    <w:rsid w:val="00F5019F"/>
    <w:rsid w:val="00F600A1"/>
    <w:rsid w:val="00F61705"/>
    <w:rsid w:val="00F6327C"/>
    <w:rsid w:val="00F65AD2"/>
    <w:rsid w:val="00F7736F"/>
    <w:rsid w:val="00F87859"/>
    <w:rsid w:val="00FA3E0D"/>
    <w:rsid w:val="00FA7472"/>
    <w:rsid w:val="00FA748D"/>
    <w:rsid w:val="00FB5BDD"/>
    <w:rsid w:val="00FC1BD7"/>
    <w:rsid w:val="00FC7416"/>
    <w:rsid w:val="00FD28B5"/>
    <w:rsid w:val="00FD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761DF6"/>
  <w15:docId w15:val="{65831756-DF19-4744-B35A-041FF95B7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1D5D18"/>
    <w:pPr>
      <w:keepNext/>
      <w:keepLines/>
      <w:widowControl w:val="0"/>
      <w:pBdr>
        <w:top w:val="single" w:sz="18" w:space="10" w:color="CEA702"/>
        <w:left w:val="single" w:sz="18" w:space="4" w:color="CEA702"/>
        <w:bottom w:val="single" w:sz="18" w:space="0" w:color="CEA702"/>
        <w:right w:val="single" w:sz="18" w:space="4" w:color="CEA702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1D5D18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37EAA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037EAA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20672D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20672D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895A80"/>
    <w:rPr>
      <w:rFonts w:ascii="Arial" w:eastAsiaTheme="minorEastAsia" w:hAnsi="Arial"/>
      <w:sz w:val="32"/>
      <w:lang w:val="en-AU"/>
    </w:rPr>
  </w:style>
  <w:style w:type="paragraph" w:customStyle="1" w:styleId="comments">
    <w:name w:val="comments"/>
    <w:autoRedefine/>
    <w:uiPriority w:val="4"/>
    <w:qFormat/>
    <w:rsid w:val="00880176"/>
    <w:rPr>
      <w:rFonts w:ascii="Arial" w:eastAsiaTheme="minorEastAsia" w:hAnsi="Arial"/>
      <w:lang w:val="en-AU"/>
    </w:rPr>
  </w:style>
  <w:style w:type="character" w:customStyle="1" w:styleId="cf01">
    <w:name w:val="cf01"/>
    <w:basedOn w:val="DefaultParagraphFont"/>
    <w:rsid w:val="00872204"/>
    <w:rPr>
      <w:rFonts w:ascii="Segoe UI" w:hAnsi="Segoe UI" w:cs="Segoe UI" w:hint="default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C47F5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5B7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Downloads\Easy%20Read%20Template%20October%202023)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26717-7E94-4849-BDDF-82F8C2678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2023) (1)</Template>
  <TotalTime>3</TotalTime>
  <Pages>9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Kathryn Parrish</cp:lastModifiedBy>
  <cp:revision>2</cp:revision>
  <cp:lastPrinted>2023-10-30T08:06:00Z</cp:lastPrinted>
  <dcterms:created xsi:type="dcterms:W3CDTF">2024-07-29T05:59:00Z</dcterms:created>
  <dcterms:modified xsi:type="dcterms:W3CDTF">2024-07-29T05:59:00Z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68a69a81-c68b-4293-aacb-cc8d3211ead9</vt:lpwstr>
  </property>
</Properties>
</file>