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60CD3" w14:textId="0F655976" w:rsidR="003140CB" w:rsidRDefault="001E271F" w:rsidP="003140CB">
      <w:pPr>
        <w:rPr>
          <w:noProof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18656" behindDoc="0" locked="0" layoutInCell="1" allowOverlap="1" wp14:anchorId="72D93B20" wp14:editId="51D74871">
            <wp:simplePos x="0" y="0"/>
            <wp:positionH relativeFrom="margin">
              <wp:posOffset>0</wp:posOffset>
            </wp:positionH>
            <wp:positionV relativeFrom="page">
              <wp:posOffset>476250</wp:posOffset>
            </wp:positionV>
            <wp:extent cx="2056618" cy="1028700"/>
            <wp:effectExtent l="0" t="0" r="1270" b="0"/>
            <wp:wrapNone/>
            <wp:docPr id="569214572" name="Picture 5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14572" name="Picture 5" descr="People First NZ Ngā Tāngata Tuatahi log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07" cy="103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1EE">
        <w:rPr>
          <w:noProof/>
          <w:lang w:val="en-NZ" w:eastAsia="en-NZ"/>
        </w:rPr>
        <w:drawing>
          <wp:anchor distT="0" distB="0" distL="114300" distR="114300" simplePos="0" relativeHeight="251720704" behindDoc="0" locked="0" layoutInCell="1" allowOverlap="1" wp14:anchorId="31315702" wp14:editId="69FC8B34">
            <wp:simplePos x="0" y="0"/>
            <wp:positionH relativeFrom="margin">
              <wp:align>right</wp:align>
            </wp:positionH>
            <wp:positionV relativeFrom="page">
              <wp:posOffset>321819</wp:posOffset>
            </wp:positionV>
            <wp:extent cx="905347" cy="1358405"/>
            <wp:effectExtent l="0" t="0" r="9525" b="0"/>
            <wp:wrapNone/>
            <wp:docPr id="107121854" name="Picture 6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1854" name="Picture 6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347" cy="135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BB255" w14:textId="06F34E1E" w:rsidR="003140CB" w:rsidRPr="005351EE" w:rsidRDefault="003140CB" w:rsidP="003140CB">
      <w:pPr>
        <w:rPr>
          <w:noProof/>
          <w:sz w:val="48"/>
          <w:szCs w:val="48"/>
          <w:lang w:val="en-NZ" w:eastAsia="en-NZ"/>
        </w:rPr>
      </w:pPr>
    </w:p>
    <w:p w14:paraId="761CE80B" w14:textId="17153E5E" w:rsidR="00570380" w:rsidRPr="00570380" w:rsidRDefault="009A00DF" w:rsidP="00570380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t xml:space="preserve">Job </w:t>
      </w:r>
      <w:r w:rsidR="008D480E">
        <w:rPr>
          <w:noProof/>
          <w:lang w:val="en-NZ" w:eastAsia="en-NZ"/>
        </w:rPr>
        <w:t>ad</w:t>
      </w:r>
      <w:r w:rsidR="003140CB">
        <w:rPr>
          <w:noProof/>
          <w:lang w:val="en-NZ" w:eastAsia="en-NZ"/>
        </w:rPr>
        <w:t>vert</w:t>
      </w:r>
      <w:r>
        <w:rPr>
          <w:noProof/>
          <w:lang w:val="en-NZ" w:eastAsia="en-NZ"/>
        </w:rPr>
        <w:t xml:space="preserve">: </w:t>
      </w:r>
      <w:r w:rsidR="006930D1">
        <w:rPr>
          <w:noProof/>
          <w:lang w:val="en-NZ" w:eastAsia="en-NZ"/>
        </w:rPr>
        <w:t>Local Group Assistant</w:t>
      </w:r>
    </w:p>
    <w:p w14:paraId="4DFEEC8D" w14:textId="5450513E" w:rsidR="00D852B6" w:rsidRDefault="00D852B6" w:rsidP="00124EA8"/>
    <w:p w14:paraId="47C5AF1E" w14:textId="185BE220" w:rsidR="00EF4A04" w:rsidRDefault="003140CB" w:rsidP="00124EA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3CA293A" wp14:editId="40C3418B">
            <wp:simplePos x="0" y="0"/>
            <wp:positionH relativeFrom="margin">
              <wp:posOffset>0</wp:posOffset>
            </wp:positionH>
            <wp:positionV relativeFrom="page">
              <wp:posOffset>4456430</wp:posOffset>
            </wp:positionV>
            <wp:extent cx="1416050" cy="2075180"/>
            <wp:effectExtent l="0" t="0" r="0" b="1270"/>
            <wp:wrapNone/>
            <wp:docPr id="1523219413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19413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960FE4E" wp14:editId="442E56C3">
            <wp:simplePos x="0" y="0"/>
            <wp:positionH relativeFrom="margin">
              <wp:posOffset>0</wp:posOffset>
            </wp:positionH>
            <wp:positionV relativeFrom="page">
              <wp:posOffset>2707640</wp:posOffset>
            </wp:positionV>
            <wp:extent cx="1359535" cy="1359535"/>
            <wp:effectExtent l="0" t="0" r="0" b="0"/>
            <wp:wrapNone/>
            <wp:docPr id="1972317634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17634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1088955" wp14:editId="4F13C30B">
            <wp:simplePos x="0" y="0"/>
            <wp:positionH relativeFrom="margin">
              <wp:posOffset>0</wp:posOffset>
            </wp:positionH>
            <wp:positionV relativeFrom="page">
              <wp:posOffset>8275320</wp:posOffset>
            </wp:positionV>
            <wp:extent cx="1638300" cy="1294130"/>
            <wp:effectExtent l="0" t="0" r="0" b="0"/>
            <wp:wrapNone/>
            <wp:docPr id="36538605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8605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9FDCE45" wp14:editId="6A54B795">
            <wp:simplePos x="0" y="0"/>
            <wp:positionH relativeFrom="margin">
              <wp:posOffset>0</wp:posOffset>
            </wp:positionH>
            <wp:positionV relativeFrom="page">
              <wp:posOffset>6711950</wp:posOffset>
            </wp:positionV>
            <wp:extent cx="1722120" cy="1205230"/>
            <wp:effectExtent l="0" t="0" r="0" b="0"/>
            <wp:wrapNone/>
            <wp:docPr id="181223900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3900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329F2" w14:textId="6765AD6E" w:rsidR="009A00DF" w:rsidRDefault="009A00DF" w:rsidP="00124EA8">
      <w:pPr>
        <w:rPr>
          <w:noProof/>
        </w:rPr>
      </w:pPr>
      <w:r>
        <w:rPr>
          <w:noProof/>
        </w:rPr>
        <w:t>This is an Easy Read job ad</w:t>
      </w:r>
      <w:r w:rsidR="003140CB">
        <w:rPr>
          <w:noProof/>
        </w:rPr>
        <w:t>vert</w:t>
      </w:r>
      <w:r>
        <w:rPr>
          <w:noProof/>
        </w:rPr>
        <w:t xml:space="preserve"> for a </w:t>
      </w:r>
      <w:r w:rsidR="003806CE">
        <w:rPr>
          <w:noProof/>
        </w:rPr>
        <w:t>Local Group Assistant</w:t>
      </w:r>
      <w:r>
        <w:rPr>
          <w:noProof/>
        </w:rPr>
        <w:t xml:space="preserve"> at People First New Zealand.</w:t>
      </w:r>
    </w:p>
    <w:p w14:paraId="16B3E093" w14:textId="1A2DDCBF" w:rsidR="009A00DF" w:rsidRDefault="009A00DF" w:rsidP="00124EA8">
      <w:pPr>
        <w:rPr>
          <w:noProof/>
        </w:rPr>
      </w:pPr>
    </w:p>
    <w:p w14:paraId="5F590C05" w14:textId="06548505" w:rsidR="009A00DF" w:rsidRDefault="005A43B2" w:rsidP="00124EA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4D4934" wp14:editId="2011E85D">
                <wp:simplePos x="0" y="0"/>
                <wp:positionH relativeFrom="column">
                  <wp:posOffset>460375</wp:posOffset>
                </wp:positionH>
                <wp:positionV relativeFrom="paragraph">
                  <wp:posOffset>290195</wp:posOffset>
                </wp:positionV>
                <wp:extent cx="443987" cy="163852"/>
                <wp:effectExtent l="19050" t="76200" r="0" b="83820"/>
                <wp:wrapNone/>
                <wp:docPr id="2089029363" name="Arrow: Right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5231">
                          <a:off x="0" y="0"/>
                          <a:ext cx="443987" cy="163852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4EE07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1" o:spid="_x0000_s1026" type="#_x0000_t13" alt="&quot;&quot;" style="position:absolute;margin-left:36.25pt;margin-top:22.85pt;width:34.95pt;height:12.9pt;rotation:1742418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" adj="17614" fillcolor="#c00000" strokecolor="#261103 [485]" strokeweight="1pt"/>
            </w:pict>
          </mc:Fallback>
        </mc:AlternateContent>
      </w:r>
    </w:p>
    <w:p w14:paraId="03C0D221" w14:textId="12775069" w:rsidR="009A00DF" w:rsidRDefault="009A00DF" w:rsidP="00124EA8">
      <w:pPr>
        <w:rPr>
          <w:noProof/>
        </w:rPr>
      </w:pPr>
      <w:r>
        <w:rPr>
          <w:noProof/>
        </w:rPr>
        <w:t xml:space="preserve">We are looking for a new </w:t>
      </w:r>
      <w:r w:rsidR="003806CE" w:rsidRPr="007C4F74">
        <w:rPr>
          <w:b/>
          <w:bCs/>
          <w:noProof/>
        </w:rPr>
        <w:t>Local Group Assistant</w:t>
      </w:r>
      <w:r w:rsidR="003806CE">
        <w:rPr>
          <w:noProof/>
        </w:rPr>
        <w:t xml:space="preserve"> </w:t>
      </w:r>
      <w:r>
        <w:rPr>
          <w:noProof/>
        </w:rPr>
        <w:t xml:space="preserve">in the </w:t>
      </w:r>
      <w:r w:rsidR="00E15841">
        <w:rPr>
          <w:noProof/>
        </w:rPr>
        <w:t>Hamilton</w:t>
      </w:r>
      <w:r>
        <w:rPr>
          <w:noProof/>
        </w:rPr>
        <w:t xml:space="preserve"> area of New Zealand.</w:t>
      </w:r>
    </w:p>
    <w:p w14:paraId="1691013B" w14:textId="3F9E83F8" w:rsidR="009A00DF" w:rsidRDefault="009A00DF" w:rsidP="00124EA8">
      <w:pPr>
        <w:rPr>
          <w:noProof/>
        </w:rPr>
      </w:pPr>
    </w:p>
    <w:p w14:paraId="290D07B5" w14:textId="376FA6FC" w:rsidR="009A00DF" w:rsidRDefault="00167759" w:rsidP="00124EA8">
      <w:pPr>
        <w:rPr>
          <w:noProof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F4D31D6" wp14:editId="7B9648E6">
                <wp:simplePos x="0" y="0"/>
                <wp:positionH relativeFrom="margin">
                  <wp:posOffset>2184400</wp:posOffset>
                </wp:positionH>
                <wp:positionV relativeFrom="paragraph">
                  <wp:posOffset>196850</wp:posOffset>
                </wp:positionV>
                <wp:extent cx="3544916" cy="15494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549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D1223" id="Rectangle 1" o:spid="_x0000_s1026" style="position:absolute;margin-left:172pt;margin-top:15.5pt;width:279.15pt;height:122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2B0D8C53" w14:textId="0B3FF50A" w:rsidR="007C4F74" w:rsidRPr="007C4F74" w:rsidRDefault="007C4F74" w:rsidP="00124EA8">
      <w:pPr>
        <w:rPr>
          <w:noProof/>
        </w:rPr>
      </w:pPr>
      <w:r>
        <w:rPr>
          <w:noProof/>
        </w:rPr>
        <w:t xml:space="preserve">A </w:t>
      </w:r>
      <w:r>
        <w:rPr>
          <w:b/>
          <w:bCs/>
          <w:noProof/>
        </w:rPr>
        <w:t>Local Group Assistant</w:t>
      </w:r>
      <w:r>
        <w:rPr>
          <w:noProof/>
        </w:rPr>
        <w:t xml:space="preserve"> supports a People First NZ group of members / people with learning disability who meet every month.</w:t>
      </w:r>
    </w:p>
    <w:p w14:paraId="171D05CA" w14:textId="24524502" w:rsidR="007C4F74" w:rsidRDefault="007C4F74" w:rsidP="00124EA8">
      <w:pPr>
        <w:rPr>
          <w:noProof/>
        </w:rPr>
      </w:pPr>
    </w:p>
    <w:p w14:paraId="16107622" w14:textId="7FB69098" w:rsidR="007C4F74" w:rsidRDefault="007C4F74" w:rsidP="00124EA8">
      <w:pPr>
        <w:rPr>
          <w:noProof/>
        </w:rPr>
      </w:pPr>
    </w:p>
    <w:p w14:paraId="19CFD02E" w14:textId="13069CF0" w:rsidR="007C4F74" w:rsidRDefault="007C4F74" w:rsidP="007C4F74">
      <w:pPr>
        <w:rPr>
          <w:noProof/>
        </w:rPr>
      </w:pPr>
      <w:r>
        <w:t xml:space="preserve">This job is part-time which means it will only be </w:t>
      </w:r>
      <w:r w:rsidR="00E15841">
        <w:t>8</w:t>
      </w:r>
      <w:r>
        <w:t xml:space="preserve"> each month</w:t>
      </w:r>
      <w:r w:rsidR="006B1B3F">
        <w:t>.</w:t>
      </w:r>
      <w:r>
        <w:rPr>
          <w:noProof/>
        </w:rPr>
        <w:br w:type="page"/>
      </w:r>
    </w:p>
    <w:p w14:paraId="760DDA8A" w14:textId="62BA8EE2" w:rsidR="009A00DF" w:rsidRDefault="007C4F74" w:rsidP="00DD4E20">
      <w:pPr>
        <w:tabs>
          <w:tab w:val="left" w:pos="6237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25B26053" wp14:editId="6B43CE35">
            <wp:simplePos x="0" y="0"/>
            <wp:positionH relativeFrom="margin">
              <wp:align>left</wp:align>
            </wp:positionH>
            <wp:positionV relativeFrom="page">
              <wp:posOffset>635000</wp:posOffset>
            </wp:positionV>
            <wp:extent cx="1320800" cy="1263142"/>
            <wp:effectExtent l="0" t="0" r="0" b="0"/>
            <wp:wrapNone/>
            <wp:docPr id="75308469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8469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263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DF">
        <w:rPr>
          <w:noProof/>
        </w:rPr>
        <w:t>This could be a good job for you if you are interested in:</w:t>
      </w:r>
    </w:p>
    <w:p w14:paraId="27F53B8E" w14:textId="34617ED3" w:rsidR="00742F33" w:rsidRDefault="007C4F74" w:rsidP="00D874A1">
      <w:pPr>
        <w:pStyle w:val="Listtoplevel"/>
      </w:pPr>
      <w:r>
        <w:drawing>
          <wp:anchor distT="0" distB="0" distL="114300" distR="114300" simplePos="0" relativeHeight="251664384" behindDoc="0" locked="0" layoutInCell="1" allowOverlap="1" wp14:anchorId="7E213888" wp14:editId="0D936985">
            <wp:simplePos x="0" y="0"/>
            <wp:positionH relativeFrom="margin">
              <wp:align>left</wp:align>
            </wp:positionH>
            <wp:positionV relativeFrom="page">
              <wp:posOffset>2292350</wp:posOffset>
            </wp:positionV>
            <wp:extent cx="1303655" cy="1303655"/>
            <wp:effectExtent l="0" t="0" r="0" b="0"/>
            <wp:wrapNone/>
            <wp:docPr id="1612472790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2790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DF">
        <w:t>human rights / the things the law says everyone should have</w:t>
      </w:r>
    </w:p>
    <w:p w14:paraId="2A4F5DB0" w14:textId="13EFE274" w:rsidR="009A00DF" w:rsidRDefault="009A00DF" w:rsidP="00D874A1">
      <w:pPr>
        <w:pStyle w:val="Listtoplevel"/>
      </w:pPr>
      <w:r>
        <w:t>social justice / people being treated fairly</w:t>
      </w:r>
      <w:r w:rsidR="00742F33">
        <w:t>.</w:t>
      </w:r>
    </w:p>
    <w:p w14:paraId="6CB99E1E" w14:textId="1C176400" w:rsidR="00DD4E20" w:rsidRDefault="007C4F74" w:rsidP="004478B1">
      <w:r>
        <w:rPr>
          <w:noProof/>
        </w:rPr>
        <w:drawing>
          <wp:anchor distT="0" distB="0" distL="114300" distR="114300" simplePos="0" relativeHeight="251666432" behindDoc="0" locked="0" layoutInCell="1" allowOverlap="1" wp14:anchorId="548BCD3B" wp14:editId="1D9F370F">
            <wp:simplePos x="0" y="0"/>
            <wp:positionH relativeFrom="margin">
              <wp:align>left</wp:align>
            </wp:positionH>
            <wp:positionV relativeFrom="page">
              <wp:posOffset>3796030</wp:posOffset>
            </wp:positionV>
            <wp:extent cx="1284818" cy="1220961"/>
            <wp:effectExtent l="0" t="0" r="0" b="0"/>
            <wp:wrapNone/>
            <wp:docPr id="204460491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0491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818" cy="1220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2EEFC" w14:textId="43EE5F8E" w:rsidR="00DD4E20" w:rsidRDefault="00DD4E20" w:rsidP="004478B1"/>
    <w:p w14:paraId="296383F2" w14:textId="6635C6BE" w:rsidR="004478B1" w:rsidRPr="004478B1" w:rsidRDefault="003806CE" w:rsidP="004478B1">
      <w:r>
        <w:t xml:space="preserve">Some of the things </w:t>
      </w:r>
      <w:r w:rsidR="00F025F5">
        <w:t xml:space="preserve">the </w:t>
      </w:r>
      <w:r>
        <w:t>Local Group Assistant</w:t>
      </w:r>
      <w:r w:rsidR="004478B1" w:rsidRPr="004478B1">
        <w:t xml:space="preserve"> will</w:t>
      </w:r>
      <w:r>
        <w:t xml:space="preserve"> do are:</w:t>
      </w:r>
    </w:p>
    <w:p w14:paraId="7ADC8B9B" w14:textId="708C1F86" w:rsidR="003806CE" w:rsidRDefault="003806CE" w:rsidP="003806CE">
      <w:pPr>
        <w:pStyle w:val="ListParagraph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742A846" wp14:editId="4AED072B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1619885" cy="1619885"/>
            <wp:effectExtent l="0" t="0" r="0" b="0"/>
            <wp:wrapNone/>
            <wp:docPr id="125326736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support</w:t>
      </w:r>
      <w:r w:rsidR="00742F33">
        <w:t xml:space="preserve"> </w:t>
      </w:r>
      <w:r>
        <w:t xml:space="preserve">members to plan / have a </w:t>
      </w:r>
      <w:r w:rsidR="00742F33">
        <w:t>monthly meeting</w:t>
      </w:r>
    </w:p>
    <w:p w14:paraId="79E4B4F0" w14:textId="5B9EEE1B" w:rsidR="003806CE" w:rsidRDefault="00365666" w:rsidP="003806CE">
      <w:pPr>
        <w:pStyle w:val="ListParagraph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B5C0D0A" wp14:editId="256D1732">
            <wp:simplePos x="0" y="0"/>
            <wp:positionH relativeFrom="margin">
              <wp:align>left</wp:align>
            </wp:positionH>
            <wp:positionV relativeFrom="page">
              <wp:posOffset>7156450</wp:posOffset>
            </wp:positionV>
            <wp:extent cx="1379220" cy="1318895"/>
            <wp:effectExtent l="0" t="0" r="0" b="0"/>
            <wp:wrapNone/>
            <wp:docPr id="615221608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840705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make </w:t>
      </w:r>
      <w:r w:rsidR="003806CE">
        <w:t>sure members get the information they need to make their own choices</w:t>
      </w:r>
    </w:p>
    <w:p w14:paraId="18BDA9AF" w14:textId="6444A11B" w:rsidR="00742F33" w:rsidRDefault="003806CE" w:rsidP="00C81FDE">
      <w:pPr>
        <w:pStyle w:val="ListParagraph"/>
      </w:pPr>
      <w:r>
        <w:t>support members to</w:t>
      </w:r>
      <w:r w:rsidR="00742F33">
        <w:t>:</w:t>
      </w:r>
    </w:p>
    <w:p w14:paraId="48015A8D" w14:textId="7FAB6C8A" w:rsidR="00742F33" w:rsidRDefault="007C4F74" w:rsidP="00742F33">
      <w:pPr>
        <w:pStyle w:val="Listsecondlevel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33E5F58" wp14:editId="2F90AEA3">
            <wp:simplePos x="0" y="0"/>
            <wp:positionH relativeFrom="margin">
              <wp:align>left</wp:align>
            </wp:positionH>
            <wp:positionV relativeFrom="paragraph">
              <wp:posOffset>594360</wp:posOffset>
            </wp:positionV>
            <wp:extent cx="1440180" cy="1440180"/>
            <wp:effectExtent l="0" t="0" r="7620" b="7620"/>
            <wp:wrapNone/>
            <wp:docPr id="44341416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F33">
        <w:t>learn about their rights</w:t>
      </w:r>
    </w:p>
    <w:p w14:paraId="185B7038" w14:textId="37E56319" w:rsidR="003806CE" w:rsidRDefault="003806CE" w:rsidP="00742F33">
      <w:pPr>
        <w:pStyle w:val="Listsecondlevel"/>
      </w:pPr>
      <w:r>
        <w:t>speak up for themselves / their rights</w:t>
      </w:r>
      <w:r w:rsidR="00D60EC1">
        <w:t>.</w:t>
      </w:r>
    </w:p>
    <w:p w14:paraId="7CD6FE3E" w14:textId="76178B33" w:rsidR="007C4F74" w:rsidRPr="004478B1" w:rsidRDefault="007C4F74" w:rsidP="007C4F74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3C3C55CE" wp14:editId="34F09BBD">
            <wp:simplePos x="0" y="0"/>
            <wp:positionH relativeFrom="margin">
              <wp:align>left</wp:align>
            </wp:positionH>
            <wp:positionV relativeFrom="margin">
              <wp:posOffset>-177800</wp:posOffset>
            </wp:positionV>
            <wp:extent cx="1424763" cy="1424763"/>
            <wp:effectExtent l="0" t="0" r="4445" b="0"/>
            <wp:wrapNone/>
            <wp:docPr id="101855693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5693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763" cy="1424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Some of the other things </w:t>
      </w:r>
      <w:r w:rsidR="00D60EC1">
        <w:t xml:space="preserve">the </w:t>
      </w:r>
      <w:r>
        <w:t>Local Group Assistant</w:t>
      </w:r>
      <w:r w:rsidRPr="004478B1">
        <w:t xml:space="preserve"> will</w:t>
      </w:r>
      <w:r>
        <w:t xml:space="preserve"> do are:</w:t>
      </w:r>
    </w:p>
    <w:p w14:paraId="27B17F68" w14:textId="0F26375C" w:rsidR="003806CE" w:rsidRDefault="00730CEA" w:rsidP="007C4F74">
      <w:pPr>
        <w:pStyle w:val="Listtoplevel"/>
      </w:pPr>
      <w:r>
        <w:t xml:space="preserve">take </w:t>
      </w:r>
      <w:r w:rsidR="003806CE">
        <w:t>minutes</w:t>
      </w:r>
      <w:r w:rsidR="007C4F74">
        <w:t xml:space="preserve"> / </w:t>
      </w:r>
      <w:r>
        <w:t xml:space="preserve">write </w:t>
      </w:r>
      <w:r w:rsidR="007C4F74">
        <w:t>down what happens in meetings</w:t>
      </w:r>
    </w:p>
    <w:p w14:paraId="0094EE41" w14:textId="48268D8D" w:rsidR="003806CE" w:rsidRPr="003806CE" w:rsidRDefault="00A47AC2" w:rsidP="00A47AC2">
      <w:pPr>
        <w:pStyle w:val="Listtoplevel"/>
        <w:ind w:right="-46"/>
      </w:pPr>
      <w:r>
        <w:drawing>
          <wp:anchor distT="0" distB="0" distL="114300" distR="114300" simplePos="0" relativeHeight="251714560" behindDoc="0" locked="0" layoutInCell="1" allowOverlap="1" wp14:anchorId="59503D7C" wp14:editId="67C9574B">
            <wp:simplePos x="0" y="0"/>
            <wp:positionH relativeFrom="margin">
              <wp:posOffset>14605</wp:posOffset>
            </wp:positionH>
            <wp:positionV relativeFrom="page">
              <wp:posOffset>2673350</wp:posOffset>
            </wp:positionV>
            <wp:extent cx="1409700" cy="1409700"/>
            <wp:effectExtent l="0" t="0" r="0" b="0"/>
            <wp:wrapNone/>
            <wp:docPr id="40351412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51321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CEA">
        <w:t xml:space="preserve">make </w:t>
      </w:r>
      <w:r w:rsidR="003806CE">
        <w:t>sure the meeting runs well</w:t>
      </w:r>
      <w:r w:rsidR="007C4F74">
        <w:t xml:space="preserve"> / on time</w:t>
      </w:r>
    </w:p>
    <w:p w14:paraId="4D077968" w14:textId="22B8F3D0" w:rsidR="00742F33" w:rsidRDefault="00730CEA" w:rsidP="007C4F74">
      <w:pPr>
        <w:pStyle w:val="Listtoplevel"/>
      </w:pPr>
      <w:r>
        <w:t xml:space="preserve">make </w:t>
      </w:r>
      <w:r w:rsidR="003806CE">
        <w:t>bookings</w:t>
      </w:r>
    </w:p>
    <w:p w14:paraId="65BE3028" w14:textId="148444B6" w:rsidR="003806CE" w:rsidRDefault="00A47AC2" w:rsidP="007C4F74">
      <w:pPr>
        <w:pStyle w:val="Listtoplevel"/>
      </w:pPr>
      <w:r w:rsidRPr="006930D1">
        <w:drawing>
          <wp:anchor distT="0" distB="0" distL="114300" distR="114300" simplePos="0" relativeHeight="251696128" behindDoc="0" locked="0" layoutInCell="1" allowOverlap="1" wp14:anchorId="43881358" wp14:editId="7C6C2EA8">
            <wp:simplePos x="0" y="0"/>
            <wp:positionH relativeFrom="margin">
              <wp:posOffset>-210185</wp:posOffset>
            </wp:positionH>
            <wp:positionV relativeFrom="page">
              <wp:posOffset>4686300</wp:posOffset>
            </wp:positionV>
            <wp:extent cx="2038391" cy="2887345"/>
            <wp:effectExtent l="19050" t="19050" r="19050" b="27305"/>
            <wp:wrapNone/>
            <wp:docPr id="200526332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6332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91" cy="2887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F33">
        <w:t>pass on information from People First NZ</w:t>
      </w:r>
      <w:r w:rsidR="003806CE">
        <w:t>.</w:t>
      </w:r>
    </w:p>
    <w:p w14:paraId="08685DED" w14:textId="096A92C8" w:rsidR="00742F33" w:rsidRPr="00742F33" w:rsidRDefault="00742F33" w:rsidP="00742F33"/>
    <w:p w14:paraId="1BF78B1A" w14:textId="7458FA39" w:rsidR="00742F33" w:rsidRDefault="00742F33" w:rsidP="004478B1">
      <w:pPr>
        <w:rPr>
          <w:noProof/>
        </w:rPr>
      </w:pPr>
    </w:p>
    <w:p w14:paraId="2A091363" w14:textId="2C1DFC51" w:rsidR="00DD4E20" w:rsidRDefault="00742F33" w:rsidP="004478B1">
      <w:r>
        <w:rPr>
          <w:noProof/>
        </w:rPr>
        <w:t>Email People First NZ</w:t>
      </w:r>
      <w:r w:rsidR="00DD4E20">
        <w:t xml:space="preserve"> for the job description / </w:t>
      </w:r>
      <w:r>
        <w:t xml:space="preserve">full </w:t>
      </w:r>
      <w:r w:rsidR="00DD4E20">
        <w:t xml:space="preserve">list of things </w:t>
      </w:r>
      <w:r w:rsidR="003262CE">
        <w:t xml:space="preserve">the </w:t>
      </w:r>
      <w:r w:rsidR="003806CE">
        <w:t>Local Group Assistant</w:t>
      </w:r>
      <w:r w:rsidR="003262CE">
        <w:t xml:space="preserve"> would do.</w:t>
      </w:r>
    </w:p>
    <w:p w14:paraId="43A3835C" w14:textId="7C1CB2D4" w:rsidR="003262CE" w:rsidRDefault="003262CE" w:rsidP="004478B1"/>
    <w:p w14:paraId="77150B4C" w14:textId="609C89C5" w:rsidR="00742F33" w:rsidRDefault="00742F33" w:rsidP="004478B1"/>
    <w:p w14:paraId="1B691845" w14:textId="1565897E" w:rsidR="00742F33" w:rsidRPr="00DD4E20" w:rsidRDefault="007C4F74" w:rsidP="00742F33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4436AC6" wp14:editId="065ACA34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71600" cy="1371600"/>
            <wp:effectExtent l="0" t="0" r="0" b="0"/>
            <wp:wrapNone/>
            <wp:docPr id="131945389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453895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F33">
        <w:t>Our email is:</w:t>
      </w:r>
      <w:r w:rsidR="00742F33">
        <w:br/>
      </w:r>
      <w:r w:rsidR="00742F33" w:rsidRPr="00DD4E20">
        <w:br/>
      </w:r>
      <w:hyperlink r:id="rId23" w:history="1">
        <w:r w:rsidR="00742F33" w:rsidRPr="00DD4E20">
          <w:rPr>
            <w:rStyle w:val="Hyperlink"/>
            <w:b/>
            <w:bCs/>
            <w:color w:val="auto"/>
            <w:u w:val="none"/>
          </w:rPr>
          <w:t>ask@peoplefirst.org.nz</w:t>
        </w:r>
      </w:hyperlink>
    </w:p>
    <w:p w14:paraId="7A87518F" w14:textId="3893C6D6" w:rsidR="003262CE" w:rsidRDefault="003262CE" w:rsidP="004478B1"/>
    <w:p w14:paraId="649984C0" w14:textId="77777777" w:rsidR="00742F33" w:rsidRDefault="00742F33" w:rsidP="004478B1"/>
    <w:p w14:paraId="32E1E857" w14:textId="31FD70D0" w:rsidR="004478B1" w:rsidRDefault="007C4F74" w:rsidP="007C4F74"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874E415" wp14:editId="585FD8B9">
            <wp:simplePos x="0" y="0"/>
            <wp:positionH relativeFrom="margin">
              <wp:align>left</wp:align>
            </wp:positionH>
            <wp:positionV relativeFrom="page">
              <wp:posOffset>684530</wp:posOffset>
            </wp:positionV>
            <wp:extent cx="1310640" cy="1852930"/>
            <wp:effectExtent l="0" t="0" r="3810" b="0"/>
            <wp:wrapNone/>
            <wp:docPr id="861762907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762907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8B1">
        <w:t>We want to hear from both:</w:t>
      </w:r>
    </w:p>
    <w:p w14:paraId="4640B886" w14:textId="3E6AAD42" w:rsidR="004478B1" w:rsidRDefault="004478B1" w:rsidP="004478B1">
      <w:pPr>
        <w:pStyle w:val="Listtoplevel"/>
      </w:pPr>
      <w:r>
        <w:t>disabled people</w:t>
      </w:r>
    </w:p>
    <w:p w14:paraId="691F0F74" w14:textId="6C586F3B" w:rsidR="004478B1" w:rsidRDefault="004478B1" w:rsidP="004478B1">
      <w:pPr>
        <w:pStyle w:val="Listtoplevel"/>
      </w:pPr>
      <w:r>
        <w:t>non-disabled people</w:t>
      </w:r>
      <w:r w:rsidR="00DD4E20">
        <w:t>.</w:t>
      </w:r>
    </w:p>
    <w:p w14:paraId="7D5388E2" w14:textId="280AA311" w:rsidR="00DD4E20" w:rsidRDefault="00DD4E20" w:rsidP="004478B1"/>
    <w:p w14:paraId="793679E9" w14:textId="3B1E7CCC" w:rsidR="00DD4E20" w:rsidRDefault="007C4F74" w:rsidP="004478B1">
      <w:r>
        <w:rPr>
          <w:noProof/>
        </w:rPr>
        <w:drawing>
          <wp:anchor distT="0" distB="0" distL="114300" distR="114300" simplePos="0" relativeHeight="251670528" behindDoc="0" locked="0" layoutInCell="1" allowOverlap="1" wp14:anchorId="10707EEA" wp14:editId="4FC63575">
            <wp:simplePos x="0" y="0"/>
            <wp:positionH relativeFrom="margin">
              <wp:align>left</wp:align>
            </wp:positionH>
            <wp:positionV relativeFrom="page">
              <wp:posOffset>2970530</wp:posOffset>
            </wp:positionV>
            <wp:extent cx="1540619" cy="1354396"/>
            <wp:effectExtent l="0" t="0" r="2540" b="0"/>
            <wp:wrapNone/>
            <wp:docPr id="1481772844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72844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619" cy="135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F6916" w14:textId="44254E3C" w:rsidR="00742F33" w:rsidRDefault="00742F33" w:rsidP="00742F33">
      <w:r>
        <w:t xml:space="preserve">We want to make applying for jobs with People First </w:t>
      </w:r>
      <w:r w:rsidR="00C67C97">
        <w:t xml:space="preserve">NZ </w:t>
      </w:r>
      <w:r>
        <w:t xml:space="preserve">as </w:t>
      </w:r>
      <w:r w:rsidR="007C4F74">
        <w:t>easy</w:t>
      </w:r>
      <w:r>
        <w:t xml:space="preserve"> for everyone as we can.</w:t>
      </w:r>
    </w:p>
    <w:p w14:paraId="14D3D28A" w14:textId="4B1D781F" w:rsidR="00742F33" w:rsidRDefault="00742F33" w:rsidP="00742F33"/>
    <w:p w14:paraId="55B68953" w14:textId="7F35A084" w:rsidR="00742F33" w:rsidRDefault="007C4F74" w:rsidP="00742F33">
      <w:r>
        <w:rPr>
          <w:noProof/>
        </w:rPr>
        <w:drawing>
          <wp:anchor distT="0" distB="0" distL="114300" distR="114300" simplePos="0" relativeHeight="251672576" behindDoc="0" locked="0" layoutInCell="1" allowOverlap="1" wp14:anchorId="1870078C" wp14:editId="7B1CB0E1">
            <wp:simplePos x="0" y="0"/>
            <wp:positionH relativeFrom="margin">
              <wp:align>left</wp:align>
            </wp:positionH>
            <wp:positionV relativeFrom="page">
              <wp:posOffset>4928235</wp:posOffset>
            </wp:positionV>
            <wp:extent cx="1326673" cy="1326673"/>
            <wp:effectExtent l="0" t="0" r="6985" b="6985"/>
            <wp:wrapNone/>
            <wp:docPr id="1415716094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16094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673" cy="1326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055F0" w14:textId="17DB2C85" w:rsidR="00742F33" w:rsidRDefault="004478B1" w:rsidP="004478B1">
      <w:r>
        <w:t>You can</w:t>
      </w:r>
      <w:r w:rsidR="00742F33">
        <w:t xml:space="preserve"> also</w:t>
      </w:r>
      <w:r>
        <w:t xml:space="preserve"> contact People First NZ by email if</w:t>
      </w:r>
      <w:r w:rsidR="00DA5960">
        <w:t xml:space="preserve"> you</w:t>
      </w:r>
      <w:r w:rsidR="00742F33">
        <w:t>:</w:t>
      </w:r>
    </w:p>
    <w:p w14:paraId="4D0B54AF" w14:textId="4F93C7FD" w:rsidR="00742F33" w:rsidRDefault="004478B1" w:rsidP="00742F33">
      <w:pPr>
        <w:pStyle w:val="Listtoplevel"/>
      </w:pPr>
      <w:r>
        <w:t>are interested in the job</w:t>
      </w:r>
    </w:p>
    <w:p w14:paraId="0291BF19" w14:textId="64E0D3B2" w:rsidR="00742F33" w:rsidRDefault="007C4F74" w:rsidP="00742F33">
      <w:pPr>
        <w:pStyle w:val="Listtoplevel"/>
      </w:pPr>
      <w:r>
        <w:drawing>
          <wp:anchor distT="0" distB="0" distL="114300" distR="114300" simplePos="0" relativeHeight="251673600" behindDoc="0" locked="0" layoutInCell="1" allowOverlap="1" wp14:anchorId="571036A6" wp14:editId="0F290F7E">
            <wp:simplePos x="0" y="0"/>
            <wp:positionH relativeFrom="margin">
              <wp:align>left</wp:align>
            </wp:positionH>
            <wp:positionV relativeFrom="paragraph">
              <wp:posOffset>252730</wp:posOffset>
            </wp:positionV>
            <wp:extent cx="1548666" cy="1548666"/>
            <wp:effectExtent l="0" t="0" r="0" b="0"/>
            <wp:wrapNone/>
            <wp:docPr id="182384144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4144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666" cy="1548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8B1">
        <w:t>want to know more about the job</w:t>
      </w:r>
    </w:p>
    <w:p w14:paraId="10AFE45B" w14:textId="2FA3C018" w:rsidR="00DD4E20" w:rsidRDefault="00DD4E20" w:rsidP="00742F33">
      <w:pPr>
        <w:pStyle w:val="Listtoplevel"/>
      </w:pPr>
      <w:r>
        <w:t>need a different way to apply instead of by email.</w:t>
      </w:r>
    </w:p>
    <w:p w14:paraId="3388EEDD" w14:textId="76FA7021" w:rsidR="00DD4E20" w:rsidRDefault="00DD4E20" w:rsidP="00DD4E20"/>
    <w:p w14:paraId="090D3985" w14:textId="4A00440F" w:rsidR="007C4F74" w:rsidRDefault="00DD4E20" w:rsidP="00DD4E20">
      <w:r>
        <w:br/>
      </w:r>
    </w:p>
    <w:p w14:paraId="34F7C92F" w14:textId="734738E9" w:rsidR="007C4F74" w:rsidRDefault="007C4F74">
      <w:pPr>
        <w:spacing w:line="240" w:lineRule="auto"/>
        <w:ind w:left="0"/>
      </w:pPr>
      <w:r>
        <w:br w:type="page"/>
      </w:r>
    </w:p>
    <w:p w14:paraId="3E9725C1" w14:textId="3A2197BD" w:rsidR="00DD4E20" w:rsidRDefault="007C4F74" w:rsidP="00DD4E20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8802D33" wp14:editId="0D59784C">
            <wp:simplePos x="0" y="0"/>
            <wp:positionH relativeFrom="margin">
              <wp:align>left</wp:align>
            </wp:positionH>
            <wp:positionV relativeFrom="page">
              <wp:posOffset>1068070</wp:posOffset>
            </wp:positionV>
            <wp:extent cx="1363345" cy="1363345"/>
            <wp:effectExtent l="0" t="0" r="8255" b="8255"/>
            <wp:wrapNone/>
            <wp:docPr id="1588905786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05786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E20">
        <w:t>To apply please email us:</w:t>
      </w:r>
    </w:p>
    <w:p w14:paraId="6BC007C1" w14:textId="3231C364" w:rsidR="00DD4E20" w:rsidRDefault="00DD4E20" w:rsidP="00DD4E20">
      <w:pPr>
        <w:pStyle w:val="Listtoplevel"/>
      </w:pPr>
      <w:r>
        <w:t>a letter telling us about you / why you would be good at the job</w:t>
      </w:r>
    </w:p>
    <w:p w14:paraId="73A480E9" w14:textId="3A9800A2" w:rsidR="00DD4E20" w:rsidRDefault="007C4F74" w:rsidP="00DD4E20">
      <w:pPr>
        <w:pStyle w:val="Listtoplevel"/>
      </w:pPr>
      <w:r>
        <w:drawing>
          <wp:anchor distT="0" distB="0" distL="114300" distR="114300" simplePos="0" relativeHeight="251677696" behindDoc="0" locked="0" layoutInCell="1" allowOverlap="1" wp14:anchorId="779A768A" wp14:editId="17B5894C">
            <wp:simplePos x="0" y="0"/>
            <wp:positionH relativeFrom="margin">
              <wp:align>left</wp:align>
            </wp:positionH>
            <wp:positionV relativeFrom="page">
              <wp:posOffset>2933065</wp:posOffset>
            </wp:positionV>
            <wp:extent cx="1605524" cy="1067681"/>
            <wp:effectExtent l="0" t="0" r="0" b="0"/>
            <wp:wrapNone/>
            <wp:docPr id="1284121006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21006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524" cy="1067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E20">
        <w:t>a CV / list of things you have done already like:</w:t>
      </w:r>
    </w:p>
    <w:p w14:paraId="1E12FBCB" w14:textId="18C1B4E7" w:rsidR="007C4F74" w:rsidRDefault="00DD4E20" w:rsidP="007C4F74">
      <w:pPr>
        <w:pStyle w:val="Listsecondlevel"/>
      </w:pPr>
      <w:r>
        <w:t>jobs</w:t>
      </w:r>
      <w:r w:rsidR="003262CE">
        <w:t xml:space="preserve"> / </w:t>
      </w:r>
      <w:r w:rsidR="007C4F74">
        <w:t>volunteer roles</w:t>
      </w:r>
    </w:p>
    <w:p w14:paraId="62F77AEA" w14:textId="745D167F" w:rsidR="00DD4E20" w:rsidRDefault="007C4F74" w:rsidP="00DD4E20">
      <w:pPr>
        <w:pStyle w:val="Listsecondlevel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83333FD" wp14:editId="6021B296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1543380" cy="1543380"/>
            <wp:effectExtent l="0" t="0" r="0" b="0"/>
            <wp:wrapNone/>
            <wp:docPr id="216988850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88850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380" cy="15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62CE">
        <w:t>study</w:t>
      </w:r>
      <w:r>
        <w:t xml:space="preserve"> / qualifications</w:t>
      </w:r>
    </w:p>
    <w:p w14:paraId="43598654" w14:textId="16C4C767" w:rsidR="003262CE" w:rsidRPr="003806CE" w:rsidRDefault="00DD4E20" w:rsidP="003806CE">
      <w:pPr>
        <w:pStyle w:val="Listsecondlevel"/>
      </w:pPr>
      <w:r>
        <w:t>ways you have supported disabled people before.</w:t>
      </w:r>
      <w:r w:rsidR="003262CE">
        <w:br w:type="page"/>
      </w:r>
    </w:p>
    <w:p w14:paraId="2F4FA24A" w14:textId="38DE2947" w:rsidR="003262CE" w:rsidRDefault="008168C0" w:rsidP="003262C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4643A66" wp14:editId="77FC3CE4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7181850"/>
                <wp:effectExtent l="0" t="0" r="13970" b="19050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71818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C9DAA" id="Rectangle: Rounded Corners 24" o:spid="_x0000_s1026" alt="&quot;&quot;" style="position:absolute;margin-left:-27pt;margin-top:-21pt;width:490.9pt;height:565.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" filled="f" strokecolor="windowText">
                <w10:wrap anchorx="margin"/>
              </v:rect>
            </w:pict>
          </mc:Fallback>
        </mc:AlternateContent>
      </w: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46D24F6D" wp14:editId="52CF7D6A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2CE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Pr="00316DBA">
        <w:rPr>
          <w:rFonts w:eastAsia="Times New Roman" w:cs="Arial"/>
          <w:sz w:val="28"/>
          <w:szCs w:val="28"/>
          <w:lang w:eastAsia="en-NZ"/>
        </w:rPr>
        <w:t>People First New Zealand Ngā Tāngata Tuatahi.</w:t>
      </w:r>
    </w:p>
    <w:p w14:paraId="3F543C9C" w14:textId="77777777" w:rsidR="008168C0" w:rsidRDefault="008168C0" w:rsidP="003262C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1D11BEA9" w14:textId="77777777" w:rsidR="003262CE" w:rsidRPr="00316DBA" w:rsidRDefault="003262CE" w:rsidP="003262C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B6A5496" wp14:editId="3DE26AAF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7D634891" w14:textId="4E18B7A7" w:rsidR="003262CE" w:rsidRPr="00316DBA" w:rsidRDefault="003262CE" w:rsidP="003262C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680768" behindDoc="0" locked="0" layoutInCell="1" allowOverlap="1" wp14:anchorId="7E54F7D9" wp14:editId="254A4D93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3CC53" w14:textId="77777777" w:rsidR="003262CE" w:rsidRPr="00316DBA" w:rsidRDefault="003262CE" w:rsidP="003262C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12226A7D" w14:textId="77777777" w:rsidR="003262CE" w:rsidRPr="00316DBA" w:rsidRDefault="003262CE" w:rsidP="003262CE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4D5C0B2F" w14:textId="77777777" w:rsidR="003262CE" w:rsidRPr="00316DBA" w:rsidRDefault="003262CE" w:rsidP="003262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86912" behindDoc="0" locked="0" layoutInCell="1" allowOverlap="1" wp14:anchorId="710483FA" wp14:editId="5547F8AB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5F25F8BE" w14:textId="77777777" w:rsidR="003262CE" w:rsidRPr="00316DBA" w:rsidRDefault="003262CE" w:rsidP="003262CE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EC475BA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85888" behindDoc="1" locked="0" layoutInCell="1" allowOverlap="1" wp14:anchorId="451B92DC" wp14:editId="4DDDDA7D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61E53F34" w14:textId="77777777" w:rsidR="003262CE" w:rsidRPr="00316DBA" w:rsidRDefault="003262CE" w:rsidP="003262CE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2B6978A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21E06752" w14:textId="77777777" w:rsidR="003262CE" w:rsidRPr="00316DBA" w:rsidRDefault="003262CE" w:rsidP="003262CE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38E874A1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689984" behindDoc="0" locked="0" layoutInCell="1" allowOverlap="1" wp14:anchorId="5313BBB6" wp14:editId="0F6C8FA6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48CF1509" w14:textId="77777777" w:rsidR="003262CE" w:rsidRPr="00316DBA" w:rsidRDefault="003262CE" w:rsidP="003262CE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3CDA8AF6" wp14:editId="2711E0A0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6DE39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4681663" w14:textId="77777777" w:rsidR="003262CE" w:rsidRPr="00316DBA" w:rsidRDefault="003262CE" w:rsidP="003262CE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682F9A18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05378B86" w14:textId="77777777" w:rsidR="003262CE" w:rsidRPr="00316DBA" w:rsidRDefault="003262CE" w:rsidP="003262CE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EF0505F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88960" behindDoc="0" locked="0" layoutInCell="1" allowOverlap="1" wp14:anchorId="73E32B1F" wp14:editId="6CFA2BA9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24482B4C" w14:textId="77777777" w:rsidR="003262CE" w:rsidRPr="00316DBA" w:rsidRDefault="003262CE" w:rsidP="003262CE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FB1D3D4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64186852" w14:textId="77777777" w:rsidR="003262CE" w:rsidRPr="00316DBA" w:rsidRDefault="003262CE" w:rsidP="003262CE">
      <w:pPr>
        <w:ind w:left="2835"/>
        <w:rPr>
          <w:rFonts w:eastAsia="Times New Roman" w:cs="Arial"/>
          <w:szCs w:val="32"/>
          <w:lang w:eastAsia="en-NZ"/>
        </w:rPr>
      </w:pPr>
    </w:p>
    <w:p w14:paraId="1766F8D1" w14:textId="77777777" w:rsidR="003262CE" w:rsidRPr="00316DBA" w:rsidRDefault="003262CE" w:rsidP="003262CE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215EEEB6" w14:textId="77777777" w:rsidR="00DD4E20" w:rsidRDefault="00DD4E20" w:rsidP="003262CE">
      <w:pPr>
        <w:pStyle w:val="Listsecondlevel"/>
        <w:numPr>
          <w:ilvl w:val="0"/>
          <w:numId w:val="0"/>
        </w:numPr>
        <w:ind w:left="4820" w:hanging="567"/>
      </w:pPr>
    </w:p>
    <w:sectPr w:rsidR="00DD4E20" w:rsidSect="003806CE">
      <w:footerReference w:type="even" r:id="rId39"/>
      <w:footerReference w:type="default" r:id="rId4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B3B761" w14:textId="77777777" w:rsidR="007E1662" w:rsidRDefault="007E1662">
      <w:pPr>
        <w:spacing w:line="240" w:lineRule="auto"/>
      </w:pPr>
      <w:r>
        <w:separator/>
      </w:r>
    </w:p>
  </w:endnote>
  <w:endnote w:type="continuationSeparator" w:id="0">
    <w:p w14:paraId="7117F27C" w14:textId="77777777" w:rsidR="007E1662" w:rsidRDefault="007E16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0EAE64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D44F17F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C30988F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F598854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91F84" w14:textId="77777777" w:rsidR="007E1662" w:rsidRDefault="007E1662">
      <w:pPr>
        <w:spacing w:line="240" w:lineRule="auto"/>
      </w:pPr>
      <w:r>
        <w:separator/>
      </w:r>
    </w:p>
  </w:footnote>
  <w:footnote w:type="continuationSeparator" w:id="0">
    <w:p w14:paraId="66180B44" w14:textId="77777777" w:rsidR="007E1662" w:rsidRDefault="007E166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  <w:num w:numId="14" w16cid:durableId="848836418">
    <w:abstractNumId w:val="8"/>
  </w:num>
  <w:num w:numId="15" w16cid:durableId="3672933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9A00DF"/>
    <w:rsid w:val="000013CC"/>
    <w:rsid w:val="00002417"/>
    <w:rsid w:val="00005DB6"/>
    <w:rsid w:val="000064D2"/>
    <w:rsid w:val="0001285F"/>
    <w:rsid w:val="000227B4"/>
    <w:rsid w:val="0003092A"/>
    <w:rsid w:val="0004557B"/>
    <w:rsid w:val="00047E7F"/>
    <w:rsid w:val="0008596E"/>
    <w:rsid w:val="00085E05"/>
    <w:rsid w:val="0009079F"/>
    <w:rsid w:val="00090942"/>
    <w:rsid w:val="000A3C46"/>
    <w:rsid w:val="000D2B45"/>
    <w:rsid w:val="000F694A"/>
    <w:rsid w:val="00122416"/>
    <w:rsid w:val="00124EA8"/>
    <w:rsid w:val="00167759"/>
    <w:rsid w:val="001754F4"/>
    <w:rsid w:val="001B4DD5"/>
    <w:rsid w:val="001D223E"/>
    <w:rsid w:val="001E271F"/>
    <w:rsid w:val="001E3429"/>
    <w:rsid w:val="00201791"/>
    <w:rsid w:val="00226C0D"/>
    <w:rsid w:val="00226F54"/>
    <w:rsid w:val="00243970"/>
    <w:rsid w:val="00254613"/>
    <w:rsid w:val="00257D60"/>
    <w:rsid w:val="00261BF8"/>
    <w:rsid w:val="00266B9F"/>
    <w:rsid w:val="00284D0D"/>
    <w:rsid w:val="00285ADD"/>
    <w:rsid w:val="002B1494"/>
    <w:rsid w:val="002B32BD"/>
    <w:rsid w:val="0031117F"/>
    <w:rsid w:val="003118A4"/>
    <w:rsid w:val="003140CB"/>
    <w:rsid w:val="00315307"/>
    <w:rsid w:val="00316DBA"/>
    <w:rsid w:val="00323EB3"/>
    <w:rsid w:val="003262CE"/>
    <w:rsid w:val="00330483"/>
    <w:rsid w:val="003631C1"/>
    <w:rsid w:val="00365666"/>
    <w:rsid w:val="00371C85"/>
    <w:rsid w:val="003806CE"/>
    <w:rsid w:val="003831EB"/>
    <w:rsid w:val="00397FF8"/>
    <w:rsid w:val="003D2399"/>
    <w:rsid w:val="003D631D"/>
    <w:rsid w:val="003F07F7"/>
    <w:rsid w:val="003F5628"/>
    <w:rsid w:val="004002D2"/>
    <w:rsid w:val="00426BE4"/>
    <w:rsid w:val="004478B1"/>
    <w:rsid w:val="004535B5"/>
    <w:rsid w:val="004567B0"/>
    <w:rsid w:val="00483F1F"/>
    <w:rsid w:val="004F56C0"/>
    <w:rsid w:val="00503AD5"/>
    <w:rsid w:val="00510007"/>
    <w:rsid w:val="00522E5E"/>
    <w:rsid w:val="005351EE"/>
    <w:rsid w:val="00570380"/>
    <w:rsid w:val="00577D24"/>
    <w:rsid w:val="005921AD"/>
    <w:rsid w:val="00592CE4"/>
    <w:rsid w:val="005A43B2"/>
    <w:rsid w:val="0060011B"/>
    <w:rsid w:val="00610604"/>
    <w:rsid w:val="00621884"/>
    <w:rsid w:val="0064667B"/>
    <w:rsid w:val="0066791C"/>
    <w:rsid w:val="00683296"/>
    <w:rsid w:val="006930D1"/>
    <w:rsid w:val="00693A5A"/>
    <w:rsid w:val="006B1B3F"/>
    <w:rsid w:val="006B45FC"/>
    <w:rsid w:val="006C5C26"/>
    <w:rsid w:val="006D12ED"/>
    <w:rsid w:val="006E050D"/>
    <w:rsid w:val="007012DC"/>
    <w:rsid w:val="00705CA3"/>
    <w:rsid w:val="00730CEA"/>
    <w:rsid w:val="00734C63"/>
    <w:rsid w:val="00736E4E"/>
    <w:rsid w:val="00742F33"/>
    <w:rsid w:val="00743C0B"/>
    <w:rsid w:val="00760DC8"/>
    <w:rsid w:val="007829EC"/>
    <w:rsid w:val="007B05F3"/>
    <w:rsid w:val="007C4F74"/>
    <w:rsid w:val="007C7764"/>
    <w:rsid w:val="007E1662"/>
    <w:rsid w:val="007E7233"/>
    <w:rsid w:val="008168C0"/>
    <w:rsid w:val="00840E1C"/>
    <w:rsid w:val="008417B4"/>
    <w:rsid w:val="00863D53"/>
    <w:rsid w:val="008848CB"/>
    <w:rsid w:val="00887F23"/>
    <w:rsid w:val="008D437D"/>
    <w:rsid w:val="008D480E"/>
    <w:rsid w:val="009411B0"/>
    <w:rsid w:val="0094516C"/>
    <w:rsid w:val="00974C9F"/>
    <w:rsid w:val="00974E0B"/>
    <w:rsid w:val="0098180B"/>
    <w:rsid w:val="009A00DF"/>
    <w:rsid w:val="009C47C8"/>
    <w:rsid w:val="009D3DB8"/>
    <w:rsid w:val="009E16D4"/>
    <w:rsid w:val="009E178F"/>
    <w:rsid w:val="00A12915"/>
    <w:rsid w:val="00A1608E"/>
    <w:rsid w:val="00A16CD6"/>
    <w:rsid w:val="00A47AC2"/>
    <w:rsid w:val="00A67570"/>
    <w:rsid w:val="00B4404E"/>
    <w:rsid w:val="00B50B0B"/>
    <w:rsid w:val="00B81A2E"/>
    <w:rsid w:val="00BB7148"/>
    <w:rsid w:val="00BC0AE0"/>
    <w:rsid w:val="00BC7E04"/>
    <w:rsid w:val="00BD34B6"/>
    <w:rsid w:val="00BF5DDC"/>
    <w:rsid w:val="00C200AE"/>
    <w:rsid w:val="00C214FE"/>
    <w:rsid w:val="00C67C97"/>
    <w:rsid w:val="00CC747F"/>
    <w:rsid w:val="00CE036A"/>
    <w:rsid w:val="00D60EC1"/>
    <w:rsid w:val="00D652D9"/>
    <w:rsid w:val="00D67451"/>
    <w:rsid w:val="00D852B6"/>
    <w:rsid w:val="00D95D45"/>
    <w:rsid w:val="00DA5960"/>
    <w:rsid w:val="00DC5D2A"/>
    <w:rsid w:val="00DD4E20"/>
    <w:rsid w:val="00DF2E18"/>
    <w:rsid w:val="00DF45CB"/>
    <w:rsid w:val="00E02C06"/>
    <w:rsid w:val="00E15841"/>
    <w:rsid w:val="00E17BF8"/>
    <w:rsid w:val="00E25EA4"/>
    <w:rsid w:val="00E301CA"/>
    <w:rsid w:val="00E422EA"/>
    <w:rsid w:val="00E56A37"/>
    <w:rsid w:val="00E70E61"/>
    <w:rsid w:val="00E757C5"/>
    <w:rsid w:val="00EA3D1A"/>
    <w:rsid w:val="00EA567F"/>
    <w:rsid w:val="00EC5F32"/>
    <w:rsid w:val="00ED47F8"/>
    <w:rsid w:val="00EF4A04"/>
    <w:rsid w:val="00F025F5"/>
    <w:rsid w:val="00F20BCC"/>
    <w:rsid w:val="00F32DCE"/>
    <w:rsid w:val="00F5046F"/>
    <w:rsid w:val="00F55555"/>
    <w:rsid w:val="00F87859"/>
    <w:rsid w:val="00FC1BD7"/>
    <w:rsid w:val="00FC63B6"/>
    <w:rsid w:val="00FE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20049"/>
  <w15:chartTrackingRefBased/>
  <w15:docId w15:val="{4C263822-56F8-4B53-A1FB-0FBF22F5A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4478B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1285F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ask@peoplefirst.org.nz" TargetMode="External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%20H\Dropbox\Supporting%20documents\Templates%20and%20inserts\Easy%20Read%20Template%20April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April 2025.dotx</Template>
  <TotalTime>5</TotalTime>
  <Pages>6</Pages>
  <Words>416</Words>
  <Characters>1891</Characters>
  <Application>Microsoft Office Word</Application>
  <DocSecurity>0</DocSecurity>
  <Lines>126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</dc:creator>
  <cp:keywords/>
  <dc:description/>
  <cp:lastModifiedBy>Jordan Jacques</cp:lastModifiedBy>
  <cp:revision>7</cp:revision>
  <dcterms:created xsi:type="dcterms:W3CDTF">2025-12-09T20:06:00Z</dcterms:created>
  <dcterms:modified xsi:type="dcterms:W3CDTF">2026-02-09T23:57:00Z</dcterms:modified>
</cp:coreProperties>
</file>