
<file path=[Content_Types].xml><?xml version="1.0" encoding="utf-8"?>
<Types xmlns="http://schemas.openxmlformats.org/package/2006/content-types">
  <Default Extension="jpeg" ContentType="image/jpeg"/>
  <Default Extension="jpg" ContentType="image/pn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3E7CCC" w14:textId="3FB2DA17" w:rsidR="00F87859" w:rsidRDefault="00766C47" w:rsidP="00F87859">
      <w:pPr>
        <w:rPr>
          <w:rFonts w:cs="Arial"/>
          <w:szCs w:val="32"/>
        </w:rPr>
      </w:pPr>
      <w:r>
        <w:rPr>
          <w:noProof/>
          <w:lang w:eastAsia="en-GB"/>
        </w:rPr>
        <w:drawing>
          <wp:anchor distT="0" distB="0" distL="114300" distR="114300" simplePos="0" relativeHeight="251760640" behindDoc="0" locked="0" layoutInCell="1" allowOverlap="1" wp14:anchorId="6315C2EA" wp14:editId="77974A86">
            <wp:simplePos x="0" y="0"/>
            <wp:positionH relativeFrom="margin">
              <wp:align>left</wp:align>
            </wp:positionH>
            <wp:positionV relativeFrom="paragraph">
              <wp:posOffset>-50800</wp:posOffset>
            </wp:positionV>
            <wp:extent cx="2589966" cy="1295400"/>
            <wp:effectExtent l="0" t="0" r="1270" b="0"/>
            <wp:wrapNone/>
            <wp:docPr id="41" name="Picture 41" descr="Logo for People First New Zealand Ngā Tāngata Tuatahi. Dark purple text on a white background with a green and purple butterfl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 descr="Logo for People First New Zealand Ngā Tāngata Tuatahi. Dark purple text on a white background with a green and purple butterfly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9966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0380"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656192" behindDoc="0" locked="0" layoutInCell="1" allowOverlap="1" wp14:anchorId="69439EB6" wp14:editId="1EF5D7A1">
            <wp:simplePos x="0" y="0"/>
            <wp:positionH relativeFrom="margin">
              <wp:posOffset>4334539</wp:posOffset>
            </wp:positionH>
            <wp:positionV relativeFrom="page">
              <wp:posOffset>468288</wp:posOffset>
            </wp:positionV>
            <wp:extent cx="1392093" cy="2090089"/>
            <wp:effectExtent l="0" t="0" r="5080" b="5715"/>
            <wp:wrapNone/>
            <wp:docPr id="60" name="Picture 60" descr="Easy Read logo shows a person holding two pieces of paper, one with text and one with text and pictures. An arrow points from the text one to the text and pictures 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Easy Read logo shows a person holding two pieces of paper, one with text and one with text and pictures. An arrow points from the text one to the text and pictures one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2093" cy="20900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467639" w14:textId="77777777" w:rsidR="00F87859" w:rsidRDefault="00F87859" w:rsidP="00F87859">
      <w:pPr>
        <w:rPr>
          <w:rFonts w:cs="Arial"/>
          <w:szCs w:val="32"/>
        </w:rPr>
      </w:pPr>
    </w:p>
    <w:p w14:paraId="713259EC" w14:textId="77777777" w:rsidR="00F87859" w:rsidRDefault="00F87859" w:rsidP="00F87859">
      <w:pPr>
        <w:spacing w:after="240"/>
        <w:jc w:val="center"/>
        <w:rPr>
          <w:rFonts w:cs="Arial"/>
          <w:szCs w:val="32"/>
        </w:rPr>
      </w:pPr>
      <w:r>
        <w:rPr>
          <w:rFonts w:cs="Arial"/>
          <w:szCs w:val="32"/>
        </w:rPr>
        <w:t xml:space="preserve"> </w:t>
      </w:r>
    </w:p>
    <w:p w14:paraId="33B09E42" w14:textId="77777777" w:rsidR="00F87859" w:rsidRDefault="00F87859" w:rsidP="00F87859">
      <w:pPr>
        <w:rPr>
          <w:rFonts w:cs="Arial"/>
          <w:szCs w:val="32"/>
        </w:rPr>
      </w:pPr>
    </w:p>
    <w:p w14:paraId="19B416A2" w14:textId="77777777" w:rsidR="00F87859" w:rsidRDefault="00F87859" w:rsidP="00F87859">
      <w:pPr>
        <w:rPr>
          <w:rFonts w:cs="Arial"/>
          <w:szCs w:val="32"/>
        </w:rPr>
      </w:pPr>
    </w:p>
    <w:p w14:paraId="2CD4F15C" w14:textId="77777777" w:rsidR="00F87859" w:rsidRDefault="00F87859" w:rsidP="007E7233">
      <w:pPr>
        <w:ind w:left="0"/>
        <w:rPr>
          <w:rFonts w:cs="Arial"/>
          <w:b/>
          <w:sz w:val="60"/>
          <w:szCs w:val="60"/>
        </w:rPr>
      </w:pPr>
    </w:p>
    <w:p w14:paraId="117E7DC6" w14:textId="77777777" w:rsidR="00766C47" w:rsidRDefault="00766C47" w:rsidP="00F87859">
      <w:pPr>
        <w:pStyle w:val="Title"/>
      </w:pPr>
      <w:r>
        <w:t>Job advertisement:</w:t>
      </w:r>
    </w:p>
    <w:p w14:paraId="003C2C38" w14:textId="4481E18E" w:rsidR="00887F23" w:rsidRDefault="00766C47" w:rsidP="00F87859">
      <w:pPr>
        <w:pStyle w:val="Title"/>
      </w:pPr>
      <w:r>
        <w:t xml:space="preserve">People </w:t>
      </w:r>
      <w:r w:rsidR="00A91813">
        <w:t>f</w:t>
      </w:r>
      <w:r>
        <w:t>or Us – Regional Manager</w:t>
      </w:r>
    </w:p>
    <w:p w14:paraId="1F7912FF" w14:textId="77777777" w:rsidR="00887F23" w:rsidRDefault="00323EB3" w:rsidP="00F87859">
      <w:pPr>
        <w:pStyle w:val="Title"/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33196513" wp14:editId="3917AE9C">
            <wp:simplePos x="0" y="0"/>
            <wp:positionH relativeFrom="margin">
              <wp:align>center</wp:align>
            </wp:positionH>
            <wp:positionV relativeFrom="paragraph">
              <wp:posOffset>276860</wp:posOffset>
            </wp:positionV>
            <wp:extent cx="4028228" cy="2819400"/>
            <wp:effectExtent l="0" t="0" r="0" b="0"/>
            <wp:wrapNone/>
            <wp:docPr id="5" name="Picture 5" descr="5 people sitting in a circle. 1 person is talking while the other 4 are listening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5 people sitting in a circle. 1 person is talking while the other 4 are listening. 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28228" cy="2819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DA9264" w14:textId="77777777" w:rsidR="00887F23" w:rsidRDefault="00887F23" w:rsidP="00F87859">
      <w:pPr>
        <w:pStyle w:val="Title"/>
      </w:pPr>
    </w:p>
    <w:p w14:paraId="162EA859" w14:textId="77777777" w:rsidR="00887F23" w:rsidRDefault="00887F23" w:rsidP="00F87859">
      <w:pPr>
        <w:pStyle w:val="Title"/>
      </w:pPr>
    </w:p>
    <w:p w14:paraId="16FD23A5" w14:textId="77777777" w:rsidR="00887F23" w:rsidRDefault="00887F23" w:rsidP="00F87859">
      <w:pPr>
        <w:pStyle w:val="Title"/>
      </w:pPr>
    </w:p>
    <w:p w14:paraId="084D3C19" w14:textId="2EFA5A52" w:rsidR="00F87859" w:rsidRPr="00570380" w:rsidRDefault="00F87859" w:rsidP="00BF5DDC">
      <w:pPr>
        <w:pStyle w:val="Datepublished"/>
      </w:pPr>
      <w:r w:rsidRPr="00F87859">
        <w:br/>
      </w:r>
      <w:r w:rsidR="00570380">
        <w:br/>
      </w:r>
      <w:r w:rsidR="00887F23" w:rsidRPr="00570380">
        <w:t xml:space="preserve">Published: </w:t>
      </w:r>
      <w:r w:rsidR="00766C47">
        <w:t>March 2025</w:t>
      </w:r>
    </w:p>
    <w:p w14:paraId="160745AE" w14:textId="38728177" w:rsidR="00570380" w:rsidRPr="00570380" w:rsidRDefault="00F87859" w:rsidP="00570380">
      <w:pPr>
        <w:pStyle w:val="Heading1"/>
        <w:rPr>
          <w:noProof/>
          <w:lang w:val="en-NZ" w:eastAsia="en-NZ"/>
        </w:rPr>
      </w:pPr>
      <w:r w:rsidRPr="00153863">
        <w:br w:type="page"/>
      </w:r>
      <w:r w:rsidR="00124EA8">
        <w:rPr>
          <w:noProof/>
          <w:lang w:val="en-NZ" w:eastAsia="en-NZ"/>
        </w:rPr>
        <w:lastRenderedPageBreak/>
        <w:t xml:space="preserve">About this </w:t>
      </w:r>
      <w:r w:rsidR="00FC4B18">
        <w:rPr>
          <w:noProof/>
          <w:lang w:val="en-NZ" w:eastAsia="en-NZ"/>
        </w:rPr>
        <w:t>advertisement</w:t>
      </w:r>
    </w:p>
    <w:p w14:paraId="3008D956" w14:textId="77777777" w:rsidR="00D852B6" w:rsidRDefault="00D852B6" w:rsidP="00124EA8"/>
    <w:p w14:paraId="5E8689C3" w14:textId="77777777" w:rsidR="00EF4A04" w:rsidRDefault="00BD34B6" w:rsidP="00124EA8">
      <w:r>
        <w:rPr>
          <w:noProof/>
        </w:rPr>
        <w:drawing>
          <wp:anchor distT="0" distB="0" distL="114300" distR="114300" simplePos="0" relativeHeight="251691008" behindDoc="0" locked="0" layoutInCell="1" allowOverlap="1" wp14:anchorId="7AC7E45A" wp14:editId="2B28D76A">
            <wp:simplePos x="0" y="0"/>
            <wp:positionH relativeFrom="margin">
              <wp:align>left</wp:align>
            </wp:positionH>
            <wp:positionV relativeFrom="paragraph">
              <wp:posOffset>259715</wp:posOffset>
            </wp:positionV>
            <wp:extent cx="1424427" cy="1310485"/>
            <wp:effectExtent l="0" t="0" r="0" b="0"/>
            <wp:wrapNone/>
            <wp:docPr id="10" name="Picture 1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4427" cy="1310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B320DC" w14:textId="556E278B" w:rsidR="00EF4A04" w:rsidRDefault="00EF4A04" w:rsidP="00A62CD6">
      <w:r>
        <w:t xml:space="preserve">This </w:t>
      </w:r>
      <w:r w:rsidR="00A62CD6">
        <w:t xml:space="preserve">Easy Read is an </w:t>
      </w:r>
      <w:r w:rsidR="00A62CD6" w:rsidRPr="00A62CD6">
        <w:rPr>
          <w:b/>
          <w:bCs/>
        </w:rPr>
        <w:t>advertisement</w:t>
      </w:r>
      <w:r w:rsidR="00A62CD6">
        <w:t>.</w:t>
      </w:r>
    </w:p>
    <w:p w14:paraId="781ACB43" w14:textId="77777777" w:rsidR="00A62CD6" w:rsidRDefault="00A62CD6" w:rsidP="00A62CD6"/>
    <w:p w14:paraId="6532CA47" w14:textId="38E67347" w:rsidR="00A62CD6" w:rsidRDefault="00AE109F" w:rsidP="00A62CD6">
      <w:r>
        <w:rPr>
          <w:noProof/>
        </w:rPr>
        <mc:AlternateContent>
          <mc:Choice Requires="wps">
            <w:drawing>
              <wp:anchor distT="0" distB="0" distL="114300" distR="114300" simplePos="0" relativeHeight="251843584" behindDoc="1" locked="0" layoutInCell="1" allowOverlap="1" wp14:anchorId="0EDF9EC4" wp14:editId="6C210440">
                <wp:simplePos x="0" y="0"/>
                <wp:positionH relativeFrom="column">
                  <wp:posOffset>2228850</wp:posOffset>
                </wp:positionH>
                <wp:positionV relativeFrom="paragraph">
                  <wp:posOffset>318135</wp:posOffset>
                </wp:positionV>
                <wp:extent cx="3594100" cy="5524500"/>
                <wp:effectExtent l="0" t="0" r="6350" b="0"/>
                <wp:wrapNone/>
                <wp:docPr id="260051362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4100" cy="55245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1411E7B2" id="Rectangle 1" o:spid="_x0000_s1026" alt="&quot;&quot;" style="position:absolute;margin-left:175.5pt;margin-top:25.05pt;width:283pt;height:435pt;z-index:-25147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" fillcolor="#bdd6ee [1304]" stroked="f" strokeweight="1pt"/>
            </w:pict>
          </mc:Fallback>
        </mc:AlternateContent>
      </w:r>
    </w:p>
    <w:p w14:paraId="59D83481" w14:textId="55DEB965" w:rsidR="00AE109F" w:rsidRDefault="00DE7086" w:rsidP="00AE109F">
      <w:r>
        <w:rPr>
          <w:noProof/>
        </w:rPr>
        <w:drawing>
          <wp:anchor distT="0" distB="0" distL="114300" distR="114300" simplePos="0" relativeHeight="251869184" behindDoc="0" locked="0" layoutInCell="1" allowOverlap="1" wp14:anchorId="5C8FDF8E" wp14:editId="0CCAB678">
            <wp:simplePos x="0" y="0"/>
            <wp:positionH relativeFrom="margin">
              <wp:align>left</wp:align>
            </wp:positionH>
            <wp:positionV relativeFrom="paragraph">
              <wp:posOffset>5715</wp:posOffset>
            </wp:positionV>
            <wp:extent cx="1517650" cy="1517650"/>
            <wp:effectExtent l="0" t="0" r="6350" b="0"/>
            <wp:wrapNone/>
            <wp:docPr id="413952149" name="Picture 41395214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3952149" name="Picture 41395214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2CD6">
        <w:t xml:space="preserve">An </w:t>
      </w:r>
      <w:r w:rsidR="00A62CD6" w:rsidRPr="00A62CD6">
        <w:rPr>
          <w:b/>
          <w:bCs/>
        </w:rPr>
        <w:t>advertisement</w:t>
      </w:r>
      <w:r w:rsidR="00A62CD6">
        <w:t xml:space="preserve"> </w:t>
      </w:r>
      <w:r w:rsidR="00AE109F">
        <w:t>tells people information about things.</w:t>
      </w:r>
    </w:p>
    <w:p w14:paraId="38B92A4D" w14:textId="77777777" w:rsidR="00AE109F" w:rsidRDefault="00AE109F" w:rsidP="00AE109F"/>
    <w:p w14:paraId="21E4F35A" w14:textId="193871FE" w:rsidR="00AE109F" w:rsidRDefault="00AE109F" w:rsidP="00AE109F"/>
    <w:p w14:paraId="597D86EB" w14:textId="012D2537" w:rsidR="00AE109F" w:rsidRDefault="00DE7086" w:rsidP="00AE109F">
      <w:r>
        <w:rPr>
          <w:noProof/>
        </w:rPr>
        <w:drawing>
          <wp:anchor distT="0" distB="0" distL="114300" distR="114300" simplePos="0" relativeHeight="251871232" behindDoc="0" locked="0" layoutInCell="1" allowOverlap="1" wp14:anchorId="6B81BBA6" wp14:editId="228662E0">
            <wp:simplePos x="0" y="0"/>
            <wp:positionH relativeFrom="margin">
              <wp:align>left</wp:align>
            </wp:positionH>
            <wp:positionV relativeFrom="paragraph">
              <wp:posOffset>306070</wp:posOffset>
            </wp:positionV>
            <wp:extent cx="1473200" cy="1473200"/>
            <wp:effectExtent l="0" t="0" r="0" b="0"/>
            <wp:wrapNone/>
            <wp:docPr id="786735583" name="Picture 78673558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6735583" name="Picture 78673558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0" cy="147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109F">
        <w:t>Advertisements are found in places like:</w:t>
      </w:r>
    </w:p>
    <w:p w14:paraId="5160500D" w14:textId="003F9930" w:rsidR="00AE109F" w:rsidRDefault="00AE109F" w:rsidP="00AE109F">
      <w:pPr>
        <w:pStyle w:val="Listtoplevel"/>
      </w:pPr>
      <w:r>
        <w:t>newspapers</w:t>
      </w:r>
    </w:p>
    <w:p w14:paraId="46DA059D" w14:textId="6F51EB2B" w:rsidR="00AE109F" w:rsidRDefault="00AE109F" w:rsidP="00AE109F">
      <w:pPr>
        <w:pStyle w:val="Listtoplevel"/>
      </w:pPr>
      <w:r>
        <w:t>the internet</w:t>
      </w:r>
    </w:p>
    <w:p w14:paraId="5F87F53B" w14:textId="4AFD58F7" w:rsidR="00AE109F" w:rsidRPr="00A62CD6" w:rsidRDefault="00DE7086" w:rsidP="00AE109F">
      <w:pPr>
        <w:pStyle w:val="Listtoplevel"/>
      </w:pPr>
      <w:r>
        <mc:AlternateContent>
          <mc:Choice Requires="wpg">
            <w:drawing>
              <wp:anchor distT="0" distB="0" distL="114300" distR="114300" simplePos="0" relativeHeight="251877376" behindDoc="0" locked="0" layoutInCell="1" allowOverlap="1" wp14:anchorId="744ACF6C" wp14:editId="02D824A5">
                <wp:simplePos x="0" y="0"/>
                <wp:positionH relativeFrom="margin">
                  <wp:align>left</wp:align>
                </wp:positionH>
                <wp:positionV relativeFrom="paragraph">
                  <wp:posOffset>57785</wp:posOffset>
                </wp:positionV>
                <wp:extent cx="1682750" cy="1670050"/>
                <wp:effectExtent l="0" t="0" r="0" b="6350"/>
                <wp:wrapNone/>
                <wp:docPr id="1122129979" name="Group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2750" cy="1670050"/>
                          <a:chOff x="0" y="0"/>
                          <a:chExt cx="1562100" cy="1562100"/>
                        </a:xfrm>
                      </wpg:grpSpPr>
                      <pic:pic xmlns:pic="http://schemas.openxmlformats.org/drawingml/2006/picture">
                        <pic:nvPicPr>
                          <pic:cNvPr id="186797633" name="Picture 1383771750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100" cy="15621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29145178" name="Picture 287144655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58800" y="533400"/>
                            <a:ext cx="559435" cy="508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69587380" name="Text Box 2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 txBox="1"/>
                        <wps:spPr>
                          <a:xfrm>
                            <a:off x="571500" y="171450"/>
                            <a:ext cx="527050" cy="3492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D72D89C" w14:textId="41DFBBBC" w:rsidR="00DE7086" w:rsidRPr="00DE7086" w:rsidRDefault="00DE7086" w:rsidP="00DE7086">
                              <w:pPr>
                                <w:ind w:left="0"/>
                                <w:jc w:val="center"/>
                                <w:rPr>
                                  <w:b/>
                                  <w:bCs/>
                                  <w:sz w:val="14"/>
                                  <w:szCs w:val="14"/>
                                  <w:lang w:val="en-NZ"/>
                                </w:rPr>
                              </w:pPr>
                              <w:r w:rsidRPr="00DE7086">
                                <w:rPr>
                                  <w:b/>
                                  <w:bCs/>
                                  <w:sz w:val="14"/>
                                  <w:szCs w:val="14"/>
                                  <w:lang w:val="en-NZ"/>
                                </w:rPr>
                                <w:t>Work with us!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4ACF6C" id="Group 3" o:spid="_x0000_s1026" alt="&quot;&quot;" style="position:absolute;left:0;text-align:left;margin-left:0;margin-top:4.55pt;width:132.5pt;height:131.5pt;z-index:251877376;mso-position-horizontal:left;mso-position-horizontal-relative:margin;mso-width-relative:margin;mso-height-relative:margin" coordsize="15621,15621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83771750" o:spid="_x0000_s1027" type="#_x0000_t75" alt="&quot;&quot;" style="position:absolute;width:15621;height:15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">
                  <v:imagedata r:id="rId16" o:title=""/>
                </v:shape>
                <v:shape id="Picture 287144655" o:spid="_x0000_s1028" type="#_x0000_t75" alt="&quot;&quot;" style="position:absolute;left:5588;top:5334;width:5594;height:5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">
                  <v:imagedata r:id="rId1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alt="&quot;&quot;" style="position:absolute;left:5715;top:1714;width:5270;height:3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" fillcolor="white [3201]" strokeweight=".5pt">
                  <v:textbox>
                    <w:txbxContent>
                      <w:p w14:paraId="1D72D89C" w14:textId="41DFBBBC" w:rsidR="00DE7086" w:rsidRPr="00DE7086" w:rsidRDefault="00DE7086" w:rsidP="00DE7086">
                        <w:pPr>
                          <w:ind w:left="0"/>
                          <w:jc w:val="center"/>
                          <w:rPr>
                            <w:b/>
                            <w:bCs/>
                            <w:sz w:val="14"/>
                            <w:szCs w:val="14"/>
                            <w:lang w:val="en-NZ"/>
                          </w:rPr>
                        </w:pPr>
                        <w:r w:rsidRPr="00DE7086">
                          <w:rPr>
                            <w:b/>
                            <w:bCs/>
                            <w:sz w:val="14"/>
                            <w:szCs w:val="14"/>
                            <w:lang w:val="en-NZ"/>
                          </w:rPr>
                          <w:t>Work with us!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AE109F">
        <w:t>billboards.</w:t>
      </w:r>
    </w:p>
    <w:p w14:paraId="3A009BA6" w14:textId="4AF8ECE2" w:rsidR="00124EA8" w:rsidRDefault="00124EA8" w:rsidP="00D67451"/>
    <w:p w14:paraId="4117A2F8" w14:textId="02583C65" w:rsidR="00AE109F" w:rsidRDefault="00AE109F" w:rsidP="00D67451"/>
    <w:p w14:paraId="75516B6D" w14:textId="71869311" w:rsidR="00AE109F" w:rsidRDefault="00AE109F" w:rsidP="00D67451">
      <w:r>
        <w:t xml:space="preserve">An advertisement is called an </w:t>
      </w:r>
      <w:r w:rsidRPr="00AE109F">
        <w:rPr>
          <w:b/>
          <w:bCs/>
        </w:rPr>
        <w:t>ad</w:t>
      </w:r>
      <w:r>
        <w:t xml:space="preserve"> for short.</w:t>
      </w:r>
    </w:p>
    <w:p w14:paraId="445FEF5E" w14:textId="0E1888A4" w:rsidR="00124EA8" w:rsidRDefault="00124EA8" w:rsidP="00D67451"/>
    <w:p w14:paraId="525C866D" w14:textId="7E6898EE" w:rsidR="00AE109F" w:rsidRDefault="00FC5B68" w:rsidP="00D67451">
      <w:r>
        <w:rPr>
          <w:noProof/>
        </w:rPr>
        <w:lastRenderedPageBreak/>
        <w:drawing>
          <wp:anchor distT="0" distB="0" distL="114300" distR="114300" simplePos="0" relativeHeight="251879424" behindDoc="0" locked="0" layoutInCell="1" allowOverlap="1" wp14:anchorId="2BCB7B72" wp14:editId="3902713C">
            <wp:simplePos x="0" y="0"/>
            <wp:positionH relativeFrom="margin">
              <wp:align>left</wp:align>
            </wp:positionH>
            <wp:positionV relativeFrom="paragraph">
              <wp:posOffset>-329565</wp:posOffset>
            </wp:positionV>
            <wp:extent cx="1517650" cy="1517650"/>
            <wp:effectExtent l="0" t="0" r="6350" b="0"/>
            <wp:wrapNone/>
            <wp:docPr id="814628071" name="Picture 81462807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4628071" name="Picture 81462807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7E85">
        <w:t>Th</w:t>
      </w:r>
      <w:r w:rsidR="00587AEC">
        <w:t>is</w:t>
      </w:r>
      <w:r w:rsidR="003F7E85">
        <w:t xml:space="preserve"> ad is about the job of being </w:t>
      </w:r>
      <w:r w:rsidR="00506B92">
        <w:br/>
      </w:r>
      <w:r w:rsidR="003F7E85">
        <w:t xml:space="preserve">a Regional Manager for </w:t>
      </w:r>
      <w:r w:rsidR="00506B92">
        <w:br/>
      </w:r>
      <w:r w:rsidR="003F7E85" w:rsidRPr="003F7E85">
        <w:rPr>
          <w:b/>
          <w:bCs/>
        </w:rPr>
        <w:t xml:space="preserve">People </w:t>
      </w:r>
      <w:r w:rsidR="00FC4B18">
        <w:rPr>
          <w:b/>
          <w:bCs/>
        </w:rPr>
        <w:t>f</w:t>
      </w:r>
      <w:r w:rsidR="00FC4B18" w:rsidRPr="003F7E85">
        <w:rPr>
          <w:b/>
          <w:bCs/>
        </w:rPr>
        <w:t xml:space="preserve">or </w:t>
      </w:r>
      <w:r w:rsidR="003F7E85" w:rsidRPr="003F7E85">
        <w:rPr>
          <w:b/>
          <w:bCs/>
        </w:rPr>
        <w:t>Us</w:t>
      </w:r>
      <w:r w:rsidR="003F7E85">
        <w:t xml:space="preserve">. </w:t>
      </w:r>
    </w:p>
    <w:p w14:paraId="7FC79451" w14:textId="77777777" w:rsidR="003F7E85" w:rsidRDefault="003F7E85" w:rsidP="00D67451"/>
    <w:p w14:paraId="473ED3EC" w14:textId="2B60AC81" w:rsidR="003F7E85" w:rsidRDefault="003F7E85" w:rsidP="00D67451">
      <w:r>
        <w:rPr>
          <w:noProof/>
        </w:rPr>
        <mc:AlternateContent>
          <mc:Choice Requires="wps">
            <w:drawing>
              <wp:anchor distT="0" distB="0" distL="114300" distR="114300" simplePos="0" relativeHeight="251845632" behindDoc="1" locked="0" layoutInCell="1" allowOverlap="1" wp14:anchorId="0F7DFEA4" wp14:editId="7B707103">
                <wp:simplePos x="0" y="0"/>
                <wp:positionH relativeFrom="margin">
                  <wp:posOffset>2178050</wp:posOffset>
                </wp:positionH>
                <wp:positionV relativeFrom="paragraph">
                  <wp:posOffset>280670</wp:posOffset>
                </wp:positionV>
                <wp:extent cx="3683000" cy="1162050"/>
                <wp:effectExtent l="0" t="0" r="0" b="0"/>
                <wp:wrapNone/>
                <wp:docPr id="1739950480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0" cy="11620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080A980D" id="Rectangle 1" o:spid="_x0000_s1026" alt="&quot;&quot;" style="position:absolute;margin-left:171.5pt;margin-top:22.1pt;width:290pt;height:91.5pt;z-index:-251470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</w:p>
    <w:p w14:paraId="751209B4" w14:textId="4C7078C1" w:rsidR="00FC5B68" w:rsidRDefault="00A91813" w:rsidP="00D67451">
      <w:r>
        <w:rPr>
          <w:noProof/>
        </w:rPr>
        <w:drawing>
          <wp:anchor distT="0" distB="0" distL="114300" distR="114300" simplePos="0" relativeHeight="251883520" behindDoc="0" locked="0" layoutInCell="1" allowOverlap="1" wp14:anchorId="2B13D6B6" wp14:editId="22F15C95">
            <wp:simplePos x="0" y="0"/>
            <wp:positionH relativeFrom="margin">
              <wp:align>left</wp:align>
            </wp:positionH>
            <wp:positionV relativeFrom="paragraph">
              <wp:posOffset>13970</wp:posOffset>
            </wp:positionV>
            <wp:extent cx="1885950" cy="942975"/>
            <wp:effectExtent l="0" t="0" r="0" b="9525"/>
            <wp:wrapNone/>
            <wp:docPr id="1277848292" name="Picture 127784829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7848292" name="Picture 127784829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7E85" w:rsidRPr="003F7E85">
        <w:rPr>
          <w:b/>
          <w:bCs/>
        </w:rPr>
        <w:t xml:space="preserve">People </w:t>
      </w:r>
      <w:r w:rsidR="00FC4B18">
        <w:rPr>
          <w:b/>
          <w:bCs/>
        </w:rPr>
        <w:t>f</w:t>
      </w:r>
      <w:r w:rsidR="00FC4B18" w:rsidRPr="003F7E85">
        <w:rPr>
          <w:b/>
          <w:bCs/>
        </w:rPr>
        <w:t xml:space="preserve">or </w:t>
      </w:r>
      <w:r w:rsidR="003F7E85" w:rsidRPr="003F7E85">
        <w:rPr>
          <w:b/>
          <w:bCs/>
        </w:rPr>
        <w:t>Us</w:t>
      </w:r>
      <w:r w:rsidR="003F7E85">
        <w:t xml:space="preserve"> is a </w:t>
      </w:r>
      <w:r w:rsidR="00506B92">
        <w:t xml:space="preserve">new </w:t>
      </w:r>
      <w:r w:rsidR="003F7E85">
        <w:t xml:space="preserve">service being run by </w:t>
      </w:r>
      <w:r w:rsidR="003F7E85" w:rsidRPr="00FC5B68">
        <w:rPr>
          <w:b/>
          <w:bCs/>
        </w:rPr>
        <w:t>People First New Zealand Ngā Tāngata Tuatahi</w:t>
      </w:r>
      <w:r w:rsidR="003F7E85">
        <w:t>.</w:t>
      </w:r>
    </w:p>
    <w:p w14:paraId="59E3252C" w14:textId="77777777" w:rsidR="00FC5B68" w:rsidRDefault="00FC5B68" w:rsidP="00D67451"/>
    <w:p w14:paraId="368B94BA" w14:textId="78C1AFA6" w:rsidR="00FC5B68" w:rsidRDefault="00FC5B68" w:rsidP="00D67451">
      <w:r>
        <w:rPr>
          <w:noProof/>
        </w:rPr>
        <mc:AlternateContent>
          <mc:Choice Requires="wps">
            <w:drawing>
              <wp:anchor distT="0" distB="0" distL="114300" distR="114300" simplePos="0" relativeHeight="251881472" behindDoc="1" locked="0" layoutInCell="1" allowOverlap="1" wp14:anchorId="1A63367D" wp14:editId="15CBC3D3">
                <wp:simplePos x="0" y="0"/>
                <wp:positionH relativeFrom="margin">
                  <wp:posOffset>2200275</wp:posOffset>
                </wp:positionH>
                <wp:positionV relativeFrom="paragraph">
                  <wp:posOffset>264795</wp:posOffset>
                </wp:positionV>
                <wp:extent cx="3683000" cy="3533775"/>
                <wp:effectExtent l="0" t="0" r="0" b="9525"/>
                <wp:wrapNone/>
                <wp:docPr id="306472639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0" cy="35337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0CC543BC" id="Rectangle 1" o:spid="_x0000_s1026" alt="&quot;&quot;" style="position:absolute;margin-left:173.25pt;margin-top:20.85pt;width:290pt;height:278.25pt;z-index:-251435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</w:p>
    <w:p w14:paraId="656C823C" w14:textId="397C6712" w:rsidR="003F7E85" w:rsidRDefault="00A91813" w:rsidP="00D67451">
      <w:r>
        <w:rPr>
          <w:noProof/>
        </w:rPr>
        <w:drawing>
          <wp:anchor distT="0" distB="0" distL="114300" distR="114300" simplePos="0" relativeHeight="251885568" behindDoc="0" locked="0" layoutInCell="1" allowOverlap="1" wp14:anchorId="22040438" wp14:editId="679F4FAE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733550" cy="1733550"/>
            <wp:effectExtent l="0" t="0" r="0" b="0"/>
            <wp:wrapNone/>
            <wp:docPr id="30886291" name="Picture 3088629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86291" name="Picture 3088629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1733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5B68" w:rsidRPr="00FC5B68">
        <w:rPr>
          <w:b/>
          <w:bCs/>
        </w:rPr>
        <w:t>People First New Zealand Ngā Tāngata Tuatahi</w:t>
      </w:r>
      <w:r w:rsidR="003F7E85" w:rsidRPr="00FC5B68">
        <w:rPr>
          <w:b/>
          <w:bCs/>
        </w:rPr>
        <w:t xml:space="preserve"> </w:t>
      </w:r>
      <w:r w:rsidR="00FC5B68">
        <w:t>is a Disabled Person</w:t>
      </w:r>
      <w:r w:rsidR="00FC4B18">
        <w:t>’s</w:t>
      </w:r>
      <w:r w:rsidR="00FC5B68">
        <w:t xml:space="preserve"> Organisation which is:</w:t>
      </w:r>
    </w:p>
    <w:p w14:paraId="632F5B77" w14:textId="1995A8DA" w:rsidR="00FC5B68" w:rsidRDefault="00FC5B68" w:rsidP="00FC5B68">
      <w:pPr>
        <w:pStyle w:val="Listtoplevel"/>
      </w:pPr>
      <w:r>
        <w:t>for</w:t>
      </w:r>
      <w:r w:rsidRPr="00FC5B68">
        <w:t xml:space="preserve"> people with learning </w:t>
      </w:r>
      <w:r w:rsidR="00FC4B18" w:rsidRPr="00FC5B68">
        <w:t>disabilit</w:t>
      </w:r>
      <w:r w:rsidR="00FC4B18">
        <w:t>y</w:t>
      </w:r>
    </w:p>
    <w:p w14:paraId="33105CF5" w14:textId="486071F1" w:rsidR="00FC5B68" w:rsidRDefault="00A91813" w:rsidP="00FC5B68">
      <w:pPr>
        <w:pStyle w:val="Listtoplevel"/>
        <w:numPr>
          <w:ilvl w:val="0"/>
          <w:numId w:val="0"/>
        </w:numPr>
        <w:ind w:left="4253"/>
      </w:pPr>
      <w:r>
        <w:drawing>
          <wp:anchor distT="0" distB="0" distL="114300" distR="114300" simplePos="0" relativeHeight="251887616" behindDoc="0" locked="0" layoutInCell="1" allowOverlap="1" wp14:anchorId="470464CD" wp14:editId="69546E16">
            <wp:simplePos x="0" y="0"/>
            <wp:positionH relativeFrom="margin">
              <wp:align>left</wp:align>
            </wp:positionH>
            <wp:positionV relativeFrom="paragraph">
              <wp:posOffset>105410</wp:posOffset>
            </wp:positionV>
            <wp:extent cx="1647825" cy="1647825"/>
            <wp:effectExtent l="0" t="0" r="9525" b="9525"/>
            <wp:wrapNone/>
            <wp:docPr id="1750693476" name="Picture 175069347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0693476" name="Picture 175069347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5B68">
        <w:t>and</w:t>
      </w:r>
    </w:p>
    <w:p w14:paraId="45305489" w14:textId="6BDA5B15" w:rsidR="00FC5B68" w:rsidRDefault="00FC5B68" w:rsidP="00FC5B68">
      <w:pPr>
        <w:pStyle w:val="Listtoplevel"/>
      </w:pPr>
      <w:r>
        <w:t>led by</w:t>
      </w:r>
      <w:r w:rsidRPr="00FC5B68">
        <w:t xml:space="preserve"> people with learning disabilit</w:t>
      </w:r>
      <w:r w:rsidR="00FC4B18">
        <w:t>y</w:t>
      </w:r>
      <w:r>
        <w:t>.</w:t>
      </w:r>
    </w:p>
    <w:p w14:paraId="14E8F24C" w14:textId="77777777" w:rsidR="00FC5B68" w:rsidRPr="00FC5B68" w:rsidRDefault="00FC5B68" w:rsidP="00D67451"/>
    <w:p w14:paraId="1471675F" w14:textId="77777777" w:rsidR="00FC5B68" w:rsidRPr="00FC5B68" w:rsidRDefault="00FC5B68" w:rsidP="00D67451"/>
    <w:p w14:paraId="4DCE144C" w14:textId="77777777" w:rsidR="003F7E85" w:rsidRDefault="003F7E85" w:rsidP="00D67451"/>
    <w:p w14:paraId="7F020D00" w14:textId="4B88EE2F" w:rsidR="00974DEE" w:rsidRDefault="00974DEE" w:rsidP="00D67451"/>
    <w:p w14:paraId="4D4D62D7" w14:textId="4356B23F" w:rsidR="00974DEE" w:rsidRDefault="00FC5B68" w:rsidP="00D67451">
      <w:r>
        <w:rPr>
          <w:noProof/>
        </w:rPr>
        <w:lastRenderedPageBreak/>
        <w:drawing>
          <wp:anchor distT="0" distB="0" distL="114300" distR="114300" simplePos="0" relativeHeight="251889664" behindDoc="0" locked="0" layoutInCell="1" allowOverlap="1" wp14:anchorId="58E8FCF5" wp14:editId="22DBD1E5">
            <wp:simplePos x="0" y="0"/>
            <wp:positionH relativeFrom="margin">
              <wp:align>left</wp:align>
            </wp:positionH>
            <wp:positionV relativeFrom="paragraph">
              <wp:posOffset>-361950</wp:posOffset>
            </wp:positionV>
            <wp:extent cx="1552575" cy="1552575"/>
            <wp:effectExtent l="0" t="0" r="0" b="9525"/>
            <wp:wrapNone/>
            <wp:docPr id="1946486004" name="Picture 194648600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486004" name="Picture 194648600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7680" behindDoc="1" locked="0" layoutInCell="1" allowOverlap="1" wp14:anchorId="384DF260" wp14:editId="0AE5BD9F">
                <wp:simplePos x="0" y="0"/>
                <wp:positionH relativeFrom="margin">
                  <wp:posOffset>2171700</wp:posOffset>
                </wp:positionH>
                <wp:positionV relativeFrom="paragraph">
                  <wp:posOffset>-116840</wp:posOffset>
                </wp:positionV>
                <wp:extent cx="3683000" cy="819150"/>
                <wp:effectExtent l="0" t="0" r="0" b="0"/>
                <wp:wrapNone/>
                <wp:docPr id="2041412487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0" cy="8191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0BF87E25" id="Rectangle 1" o:spid="_x0000_s1026" alt="&quot;&quot;" style="position:absolute;margin-left:171pt;margin-top:-9.2pt;width:290pt;height:64.5pt;z-index:-251468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" fillcolor="#ffe599 [1303]" stroked="f" strokeweight="1pt">
                <w10:wrap anchorx="margin"/>
              </v:rect>
            </w:pict>
          </mc:Fallback>
        </mc:AlternateContent>
      </w:r>
      <w:r w:rsidR="00974DEE">
        <w:t xml:space="preserve">Where you see </w:t>
      </w:r>
      <w:r w:rsidR="00974DEE" w:rsidRPr="00974DEE">
        <w:rPr>
          <w:b/>
          <w:bCs/>
        </w:rPr>
        <w:t>we/</w:t>
      </w:r>
      <w:r w:rsidR="001D4DDD">
        <w:rPr>
          <w:b/>
          <w:bCs/>
        </w:rPr>
        <w:t>our/</w:t>
      </w:r>
      <w:r>
        <w:rPr>
          <w:b/>
          <w:bCs/>
        </w:rPr>
        <w:t>us</w:t>
      </w:r>
      <w:r w:rsidR="00974DEE">
        <w:t xml:space="preserve"> in this document this means People for Us. </w:t>
      </w:r>
    </w:p>
    <w:p w14:paraId="1014C411" w14:textId="77777777" w:rsidR="003F7E85" w:rsidRDefault="003F7E85" w:rsidP="00D67451"/>
    <w:p w14:paraId="1D53BCE5" w14:textId="040E301F" w:rsidR="00974DEE" w:rsidRDefault="00974DEE" w:rsidP="00D67451"/>
    <w:p w14:paraId="64CC36AC" w14:textId="04415125" w:rsidR="003F7E85" w:rsidRDefault="00FC5B68" w:rsidP="00D67451">
      <w:r>
        <w:rPr>
          <w:noProof/>
        </w:rPr>
        <w:drawing>
          <wp:anchor distT="0" distB="0" distL="114300" distR="114300" simplePos="0" relativeHeight="251891712" behindDoc="0" locked="0" layoutInCell="1" allowOverlap="1" wp14:anchorId="2171C2A9" wp14:editId="17959A87">
            <wp:simplePos x="0" y="0"/>
            <wp:positionH relativeFrom="margin">
              <wp:align>left</wp:align>
            </wp:positionH>
            <wp:positionV relativeFrom="paragraph">
              <wp:posOffset>96520</wp:posOffset>
            </wp:positionV>
            <wp:extent cx="1870344" cy="1000125"/>
            <wp:effectExtent l="0" t="0" r="0" b="0"/>
            <wp:wrapNone/>
            <wp:docPr id="650450951" name="Picture 65045095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0450951" name="Picture 65045095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0344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7E85">
        <w:t xml:space="preserve">There is more information about People </w:t>
      </w:r>
      <w:r w:rsidR="00506B92">
        <w:t xml:space="preserve">for </w:t>
      </w:r>
      <w:r w:rsidR="003F7E85">
        <w:t xml:space="preserve">Us on </w:t>
      </w:r>
      <w:r w:rsidR="003F7E85" w:rsidRPr="00FC5B68">
        <w:rPr>
          <w:b/>
          <w:bCs/>
        </w:rPr>
        <w:t xml:space="preserve">pages </w:t>
      </w:r>
      <w:r w:rsidRPr="00FC5B68">
        <w:rPr>
          <w:b/>
          <w:bCs/>
        </w:rPr>
        <w:t>4</w:t>
      </w:r>
      <w:r w:rsidR="003F7E85" w:rsidRPr="00FC5B68">
        <w:rPr>
          <w:b/>
          <w:bCs/>
        </w:rPr>
        <w:t xml:space="preserve"> to </w:t>
      </w:r>
      <w:r w:rsidRPr="00FC5B68">
        <w:rPr>
          <w:b/>
          <w:bCs/>
        </w:rPr>
        <w:t>5</w:t>
      </w:r>
      <w:r w:rsidR="003F7E85">
        <w:t>.</w:t>
      </w:r>
    </w:p>
    <w:p w14:paraId="090C906F" w14:textId="77777777" w:rsidR="003F7E85" w:rsidRDefault="003F7E85">
      <w:pPr>
        <w:spacing w:line="240" w:lineRule="auto"/>
        <w:ind w:left="0"/>
      </w:pPr>
      <w:r>
        <w:br w:type="page"/>
      </w:r>
    </w:p>
    <w:p w14:paraId="052C7ABF" w14:textId="68816ECE" w:rsidR="003F7E85" w:rsidRDefault="003F7E85" w:rsidP="003F7E85">
      <w:pPr>
        <w:pStyle w:val="Heading1"/>
      </w:pPr>
      <w:r>
        <w:lastRenderedPageBreak/>
        <w:t>What is People for Us?</w:t>
      </w:r>
    </w:p>
    <w:p w14:paraId="6D5D738F" w14:textId="77777777" w:rsidR="003F7E85" w:rsidRDefault="003F7E85" w:rsidP="003F7E85"/>
    <w:p w14:paraId="7706860D" w14:textId="61300820" w:rsidR="003F7E85" w:rsidRDefault="00F1549A" w:rsidP="003F7E85">
      <w:r>
        <w:rPr>
          <w:noProof/>
        </w:rPr>
        <w:drawing>
          <wp:anchor distT="0" distB="0" distL="114300" distR="114300" simplePos="0" relativeHeight="251893760" behindDoc="0" locked="0" layoutInCell="1" allowOverlap="1" wp14:anchorId="43C53BD4" wp14:editId="01717EF4">
            <wp:simplePos x="0" y="0"/>
            <wp:positionH relativeFrom="margin">
              <wp:align>left</wp:align>
            </wp:positionH>
            <wp:positionV relativeFrom="paragraph">
              <wp:posOffset>45085</wp:posOffset>
            </wp:positionV>
            <wp:extent cx="1517650" cy="1517650"/>
            <wp:effectExtent l="0" t="0" r="6350" b="6350"/>
            <wp:wrapNone/>
            <wp:docPr id="584545677" name="Picture 58454567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4545677" name="Picture 58454567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3BFC70" w14:textId="0B4E9829" w:rsidR="003F7E85" w:rsidRDefault="003F7E85" w:rsidP="003F7E85">
      <w:r>
        <w:t xml:space="preserve">People for Us is a </w:t>
      </w:r>
      <w:r w:rsidR="00907B7A">
        <w:t>service that looks at how good disability support services are</w:t>
      </w:r>
      <w:r>
        <w:t>.</w:t>
      </w:r>
    </w:p>
    <w:p w14:paraId="32A98D4E" w14:textId="77777777" w:rsidR="003F7E85" w:rsidRDefault="003F7E85" w:rsidP="003F7E85"/>
    <w:p w14:paraId="3B1A9068" w14:textId="5B21695E" w:rsidR="003F7E85" w:rsidRDefault="00F1549A" w:rsidP="003F7E85">
      <w:r>
        <w:rPr>
          <w:noProof/>
        </w:rPr>
        <w:drawing>
          <wp:anchor distT="0" distB="0" distL="114300" distR="114300" simplePos="0" relativeHeight="251895808" behindDoc="0" locked="0" layoutInCell="1" allowOverlap="1" wp14:anchorId="13A83312" wp14:editId="46889964">
            <wp:simplePos x="0" y="0"/>
            <wp:positionH relativeFrom="margin">
              <wp:align>left</wp:align>
            </wp:positionH>
            <wp:positionV relativeFrom="paragraph">
              <wp:posOffset>158750</wp:posOffset>
            </wp:positionV>
            <wp:extent cx="1727200" cy="1103789"/>
            <wp:effectExtent l="0" t="0" r="6350" b="0"/>
            <wp:wrapNone/>
            <wp:docPr id="1580384308" name="Picture 158038430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0384308" name="Picture 158038430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7200" cy="11037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6E2959" w14:textId="700A6DC1" w:rsidR="003F7E85" w:rsidRDefault="003F7E85" w:rsidP="00D67451">
      <w:r>
        <w:t>People for Us is led by disabled people.</w:t>
      </w:r>
    </w:p>
    <w:p w14:paraId="01EB1F47" w14:textId="77777777" w:rsidR="003F7E85" w:rsidRDefault="003F7E85" w:rsidP="00D67451"/>
    <w:p w14:paraId="24727E4A" w14:textId="77777777" w:rsidR="003F7E85" w:rsidRDefault="003F7E85" w:rsidP="00D67451"/>
    <w:p w14:paraId="27238BDB" w14:textId="430ED6B8" w:rsidR="003F7E85" w:rsidRDefault="00F1549A" w:rsidP="00D67451">
      <w:r>
        <w:rPr>
          <w:noProof/>
        </w:rPr>
        <w:drawing>
          <wp:anchor distT="0" distB="0" distL="114300" distR="114300" simplePos="0" relativeHeight="251897856" behindDoc="0" locked="0" layoutInCell="1" allowOverlap="1" wp14:anchorId="2C542FEA" wp14:editId="365FE6A0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1543050" cy="1657478"/>
            <wp:effectExtent l="0" t="0" r="0" b="0"/>
            <wp:wrapNone/>
            <wp:docPr id="860135613" name="Picture 8601356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0135613" name="Picture 86013561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4775" cy="16593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7E85">
        <w:t>People for Us make</w:t>
      </w:r>
      <w:r w:rsidR="00974DEE">
        <w:t>s</w:t>
      </w:r>
      <w:r w:rsidR="003F7E85">
        <w:t xml:space="preserve"> sure</w:t>
      </w:r>
      <w:r w:rsidR="00907B7A">
        <w:t xml:space="preserve"> people who are getting disability support services are:</w:t>
      </w:r>
    </w:p>
    <w:p w14:paraId="5D39FF0B" w14:textId="4621E67F" w:rsidR="00907B7A" w:rsidRDefault="00907B7A" w:rsidP="00907B7A">
      <w:pPr>
        <w:pStyle w:val="Listtoplevel"/>
      </w:pPr>
      <w:r>
        <w:t>safe</w:t>
      </w:r>
    </w:p>
    <w:p w14:paraId="3968E515" w14:textId="2DADCC21" w:rsidR="00907B7A" w:rsidRDefault="00F1549A" w:rsidP="00907B7A">
      <w:pPr>
        <w:pStyle w:val="Listtoplevel"/>
      </w:pPr>
      <w:r>
        <w:drawing>
          <wp:anchor distT="0" distB="0" distL="114300" distR="114300" simplePos="0" relativeHeight="251899904" behindDoc="0" locked="0" layoutInCell="1" allowOverlap="1" wp14:anchorId="5C5F24EA" wp14:editId="3FD41724">
            <wp:simplePos x="0" y="0"/>
            <wp:positionH relativeFrom="margin">
              <wp:align>left</wp:align>
            </wp:positionH>
            <wp:positionV relativeFrom="paragraph">
              <wp:posOffset>147955</wp:posOffset>
            </wp:positionV>
            <wp:extent cx="1517650" cy="1517650"/>
            <wp:effectExtent l="0" t="0" r="6350" b="6350"/>
            <wp:wrapNone/>
            <wp:docPr id="862754059" name="Picture 86275405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2754059" name="Picture 86275405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7B7A">
        <w:t>living a good life</w:t>
      </w:r>
    </w:p>
    <w:p w14:paraId="6A6E7A36" w14:textId="5143B619" w:rsidR="00907B7A" w:rsidRDefault="00907B7A" w:rsidP="00907B7A">
      <w:pPr>
        <w:pStyle w:val="Listtoplevel"/>
      </w:pPr>
      <w:r>
        <w:t xml:space="preserve">getting very good support. </w:t>
      </w:r>
    </w:p>
    <w:p w14:paraId="59F0BEE7" w14:textId="77777777" w:rsidR="003F7E85" w:rsidRPr="003F7E85" w:rsidRDefault="003F7E85" w:rsidP="00D67451"/>
    <w:p w14:paraId="2F6ECE9A" w14:textId="77777777" w:rsidR="00124EA8" w:rsidRDefault="00124EA8" w:rsidP="00D67451"/>
    <w:p w14:paraId="03054593" w14:textId="77777777" w:rsidR="00974DEE" w:rsidRDefault="00974DEE" w:rsidP="00D67451"/>
    <w:p w14:paraId="19D68212" w14:textId="34A5A8A5" w:rsidR="00974DEE" w:rsidRDefault="00F1549A" w:rsidP="00D67451">
      <w:r>
        <w:rPr>
          <w:noProof/>
        </w:rPr>
        <w:lastRenderedPageBreak/>
        <w:drawing>
          <wp:anchor distT="0" distB="0" distL="114300" distR="114300" simplePos="0" relativeHeight="251901952" behindDoc="0" locked="0" layoutInCell="1" allowOverlap="1" wp14:anchorId="52439E67" wp14:editId="0587122E">
            <wp:simplePos x="0" y="0"/>
            <wp:positionH relativeFrom="margin">
              <wp:posOffset>47625</wp:posOffset>
            </wp:positionH>
            <wp:positionV relativeFrom="paragraph">
              <wp:posOffset>-123826</wp:posOffset>
            </wp:positionV>
            <wp:extent cx="1778346" cy="1990725"/>
            <wp:effectExtent l="0" t="0" r="0" b="0"/>
            <wp:wrapNone/>
            <wp:docPr id="1044047542" name="Picture 104404754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047542" name="Picture 104404754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926" cy="19947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4DEE">
        <w:t>We think it is very important to make good changes to disability support services in Aotearoa New Zealand.</w:t>
      </w:r>
    </w:p>
    <w:p w14:paraId="1221FCD5" w14:textId="77777777" w:rsidR="00974DEE" w:rsidRDefault="00974DEE" w:rsidP="00D67451"/>
    <w:p w14:paraId="7024D5A7" w14:textId="77777777" w:rsidR="00974DEE" w:rsidRDefault="00974DEE" w:rsidP="00D67451"/>
    <w:p w14:paraId="48F8C189" w14:textId="29F7653F" w:rsidR="00974DEE" w:rsidRDefault="00974DEE">
      <w:pPr>
        <w:spacing w:line="240" w:lineRule="auto"/>
        <w:ind w:left="0"/>
        <w:rPr>
          <w:rFonts w:eastAsia="Arial Unicode MS"/>
          <w:b/>
          <w:kern w:val="28"/>
          <w:sz w:val="44"/>
        </w:rPr>
      </w:pPr>
      <w:r>
        <w:rPr>
          <w:rFonts w:eastAsia="Arial Unicode MS"/>
          <w:b/>
          <w:kern w:val="28"/>
          <w:sz w:val="44"/>
        </w:rPr>
        <w:br w:type="page"/>
      </w:r>
    </w:p>
    <w:p w14:paraId="18770328" w14:textId="16A5187F" w:rsidR="000A3C46" w:rsidRDefault="00907B7A" w:rsidP="00090942">
      <w:pPr>
        <w:pStyle w:val="Heading1"/>
      </w:pPr>
      <w:r>
        <w:lastRenderedPageBreak/>
        <w:t>What is the job of Regional Manager?</w:t>
      </w:r>
    </w:p>
    <w:p w14:paraId="415176D7" w14:textId="51480FF6" w:rsidR="00907B7A" w:rsidRDefault="00F1549A" w:rsidP="00907B7A">
      <w:r>
        <w:rPr>
          <w:noProof/>
        </w:rPr>
        <w:drawing>
          <wp:anchor distT="0" distB="0" distL="114300" distR="114300" simplePos="0" relativeHeight="251904000" behindDoc="0" locked="0" layoutInCell="1" allowOverlap="1" wp14:anchorId="2CCFE13F" wp14:editId="2DB4D27F">
            <wp:simplePos x="0" y="0"/>
            <wp:positionH relativeFrom="margin">
              <wp:align>left</wp:align>
            </wp:positionH>
            <wp:positionV relativeFrom="paragraph">
              <wp:posOffset>229235</wp:posOffset>
            </wp:positionV>
            <wp:extent cx="1612900" cy="1612900"/>
            <wp:effectExtent l="0" t="0" r="6350" b="0"/>
            <wp:wrapNone/>
            <wp:docPr id="280996666" name="Picture 28099666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996666" name="Picture 28099666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2900" cy="161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B7E36D" w14:textId="7E34F92C" w:rsidR="00907B7A" w:rsidRDefault="00907B7A" w:rsidP="00907B7A"/>
    <w:p w14:paraId="180E5853" w14:textId="2454E678" w:rsidR="00907B7A" w:rsidRDefault="00907B7A" w:rsidP="00907B7A">
      <w:r>
        <w:t>People for Us need</w:t>
      </w:r>
      <w:r w:rsidR="00FC5B68">
        <w:t>s</w:t>
      </w:r>
      <w:r>
        <w:t xml:space="preserve"> 3 Regional Managers.</w:t>
      </w:r>
    </w:p>
    <w:p w14:paraId="3ACC6367" w14:textId="77777777" w:rsidR="00974DEE" w:rsidRDefault="00974DEE" w:rsidP="00907B7A"/>
    <w:p w14:paraId="131A5D48" w14:textId="1564B135" w:rsidR="00974DEE" w:rsidRDefault="00F1549A" w:rsidP="00907B7A">
      <w:r>
        <w:rPr>
          <w:noProof/>
        </w:rPr>
        <w:drawing>
          <wp:anchor distT="0" distB="0" distL="114300" distR="114300" simplePos="0" relativeHeight="251908096" behindDoc="0" locked="0" layoutInCell="1" allowOverlap="1" wp14:anchorId="05990875" wp14:editId="3A1AB594">
            <wp:simplePos x="0" y="0"/>
            <wp:positionH relativeFrom="margin">
              <wp:align>left</wp:align>
            </wp:positionH>
            <wp:positionV relativeFrom="paragraph">
              <wp:posOffset>170815</wp:posOffset>
            </wp:positionV>
            <wp:extent cx="1517650" cy="1138237"/>
            <wp:effectExtent l="0" t="0" r="0" b="5080"/>
            <wp:wrapNone/>
            <wp:docPr id="750685828" name="Picture 75068582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685828" name="Picture 75068582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1382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7790ED" w14:textId="2F100A37" w:rsidR="00974DEE" w:rsidRPr="00697471" w:rsidRDefault="00974DEE" w:rsidP="00697471">
      <w:r>
        <w:t xml:space="preserve">The Regional Managers will </w:t>
      </w:r>
      <w:r w:rsidR="00697471">
        <w:t>lead</w:t>
      </w:r>
      <w:r>
        <w:t xml:space="preserve"> our </w:t>
      </w:r>
      <w:r w:rsidRPr="00974DEE">
        <w:rPr>
          <w:b/>
          <w:bCs/>
        </w:rPr>
        <w:t>peer monitoring initiative</w:t>
      </w:r>
      <w:r w:rsidR="00697471">
        <w:t>.</w:t>
      </w:r>
    </w:p>
    <w:p w14:paraId="56C8ADD9" w14:textId="77777777" w:rsidR="00974DEE" w:rsidRPr="00974DEE" w:rsidRDefault="00974DEE" w:rsidP="00907B7A"/>
    <w:p w14:paraId="16965F5F" w14:textId="07DB1ED6" w:rsidR="00974DEE" w:rsidRPr="00974DEE" w:rsidRDefault="00F1549A" w:rsidP="00907B7A">
      <w:r>
        <w:rPr>
          <w:noProof/>
        </w:rPr>
        <w:drawing>
          <wp:anchor distT="0" distB="0" distL="114300" distR="114300" simplePos="0" relativeHeight="251906048" behindDoc="0" locked="0" layoutInCell="1" allowOverlap="1" wp14:anchorId="0912A3AA" wp14:editId="5736FE77">
            <wp:simplePos x="0" y="0"/>
            <wp:positionH relativeFrom="margin">
              <wp:align>left</wp:align>
            </wp:positionH>
            <wp:positionV relativeFrom="paragraph">
              <wp:posOffset>178435</wp:posOffset>
            </wp:positionV>
            <wp:extent cx="1568450" cy="1568450"/>
            <wp:effectExtent l="0" t="0" r="0" b="0"/>
            <wp:wrapNone/>
            <wp:docPr id="1289053904" name="Picture 128905390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9053904" name="Picture 128905390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8450" cy="156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4DEE">
        <w:rPr>
          <w:noProof/>
        </w:rPr>
        <mc:AlternateContent>
          <mc:Choice Requires="wps">
            <w:drawing>
              <wp:anchor distT="0" distB="0" distL="114300" distR="114300" simplePos="0" relativeHeight="251849728" behindDoc="1" locked="0" layoutInCell="1" allowOverlap="1" wp14:anchorId="6978C509" wp14:editId="2AA84525">
                <wp:simplePos x="0" y="0"/>
                <wp:positionH relativeFrom="margin">
                  <wp:posOffset>2216150</wp:posOffset>
                </wp:positionH>
                <wp:positionV relativeFrom="paragraph">
                  <wp:posOffset>262255</wp:posOffset>
                </wp:positionV>
                <wp:extent cx="3683000" cy="1181100"/>
                <wp:effectExtent l="0" t="0" r="0" b="0"/>
                <wp:wrapNone/>
                <wp:docPr id="13264931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0" cy="11811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78BF33D4" id="Rectangle 1" o:spid="_x0000_s1026" alt="&quot;&quot;" style="position:absolute;margin-left:174.5pt;margin-top:20.65pt;width:290pt;height:93pt;z-index:-251466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" fillcolor="#bdd6ee [1304]" stroked="f" strokeweight="1pt">
                <w10:wrap anchorx="margin"/>
              </v:rect>
            </w:pict>
          </mc:Fallback>
        </mc:AlternateContent>
      </w:r>
    </w:p>
    <w:p w14:paraId="17D980DB" w14:textId="03484DBE" w:rsidR="00974DEE" w:rsidRPr="00974DEE" w:rsidRDefault="00974DEE" w:rsidP="00907B7A">
      <w:r w:rsidRPr="00974DEE">
        <w:t>Here a</w:t>
      </w:r>
      <w:r>
        <w:rPr>
          <w:b/>
          <w:bCs/>
        </w:rPr>
        <w:t xml:space="preserve"> </w:t>
      </w:r>
      <w:r w:rsidRPr="00974DEE">
        <w:rPr>
          <w:b/>
          <w:bCs/>
        </w:rPr>
        <w:t>peer monitoring initiative</w:t>
      </w:r>
      <w:r>
        <w:t xml:space="preserve"> is watching what is going on in disability support services.</w:t>
      </w:r>
    </w:p>
    <w:p w14:paraId="28C0D214" w14:textId="77777777" w:rsidR="00090942" w:rsidRDefault="00090942" w:rsidP="000A3C46">
      <w:pPr>
        <w:tabs>
          <w:tab w:val="left" w:leader="dot" w:pos="8505"/>
        </w:tabs>
      </w:pPr>
    </w:p>
    <w:p w14:paraId="08480AC2" w14:textId="2F83C741" w:rsidR="00090942" w:rsidRDefault="00090942" w:rsidP="000A3C46">
      <w:pPr>
        <w:tabs>
          <w:tab w:val="left" w:leader="dot" w:pos="8505"/>
        </w:tabs>
      </w:pPr>
    </w:p>
    <w:p w14:paraId="10F19F5D" w14:textId="70C2049E" w:rsidR="00697471" w:rsidRDefault="00F1549A" w:rsidP="000A3C46">
      <w:pPr>
        <w:tabs>
          <w:tab w:val="left" w:leader="dot" w:pos="8505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916288" behindDoc="0" locked="0" layoutInCell="1" allowOverlap="1" wp14:anchorId="5E381E01" wp14:editId="7C2A1B3C">
                <wp:simplePos x="0" y="0"/>
                <wp:positionH relativeFrom="column">
                  <wp:posOffset>0</wp:posOffset>
                </wp:positionH>
                <wp:positionV relativeFrom="paragraph">
                  <wp:posOffset>369570</wp:posOffset>
                </wp:positionV>
                <wp:extent cx="1905000" cy="2229485"/>
                <wp:effectExtent l="0" t="0" r="19050" b="0"/>
                <wp:wrapNone/>
                <wp:docPr id="434506043" name="Group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0" cy="2229485"/>
                          <a:chOff x="0" y="0"/>
                          <a:chExt cx="1905000" cy="2229485"/>
                        </a:xfrm>
                      </wpg:grpSpPr>
                      <pic:pic xmlns:pic="http://schemas.openxmlformats.org/drawingml/2006/picture">
                        <pic:nvPicPr>
                          <pic:cNvPr id="1846710367" name="Picture 1309839326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6550" cy="22294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5039108" name="Arrow: Right 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565150" y="393700"/>
                            <a:ext cx="647700" cy="247650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348118" name="Arrow: Right 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 flipH="1">
                            <a:off x="1257300" y="768350"/>
                            <a:ext cx="647700" cy="247650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4620245" name="Arrow: Right 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114300" y="1314450"/>
                            <a:ext cx="647700" cy="247650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>
            <w:pict>
              <v:group w14:anchorId="6B079E95" id="Group 5" o:spid="_x0000_s1026" alt="&quot;&quot;" style="position:absolute;margin-left:0;margin-top:29.1pt;width:150pt;height:175.55pt;z-index:251916288;mso-width-relative:margin" coordsize="19050,222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">
                <v:shape id="Picture 1309839326" o:spid="_x0000_s1027" type="#_x0000_t75" alt="&quot;&quot;" style="position:absolute;width:16065;height:22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">
                  <v:imagedata r:id="rId36" o:title=""/>
                </v:shape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Arrow: Right 4" o:spid="_x0000_s1028" type="#_x0000_t13" alt="&quot;&quot;" style="position:absolute;left:5651;top:3937;width:6477;height:24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" adj="17471" fillcolor="#4472c4 [3204]" strokecolor="#09101d [484]" strokeweight="1pt"/>
                <v:shape id="Arrow: Right 4" o:spid="_x0000_s1029" type="#_x0000_t13" alt="&quot;&quot;" style="position:absolute;left:12573;top:7683;width:6477;height:2477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" adj="17471" fillcolor="#4472c4 [3204]" strokecolor="#09101d [484]" strokeweight="1pt"/>
                <v:shape id="Arrow: Right 4" o:spid="_x0000_s1030" type="#_x0000_t13" alt="&quot;&quot;" style="position:absolute;left:1143;top:13144;width:6477;height:2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" adj="17471" fillcolor="#4472c4 [3204]" strokecolor="#09101d [484]" strokeweight="1pt"/>
              </v:group>
            </w:pict>
          </mc:Fallback>
        </mc:AlternateContent>
      </w:r>
      <w:r w:rsidR="00697471">
        <w:t xml:space="preserve">The 3 </w:t>
      </w:r>
      <w:r w:rsidR="00697471" w:rsidRPr="001A78C5">
        <w:rPr>
          <w:b/>
          <w:bCs/>
        </w:rPr>
        <w:t>regions</w:t>
      </w:r>
      <w:r w:rsidR="00697471">
        <w:t xml:space="preserve"> that need Regional Managers are:</w:t>
      </w:r>
    </w:p>
    <w:p w14:paraId="29CD64F7" w14:textId="5210FDA9" w:rsidR="00697471" w:rsidRDefault="00697471" w:rsidP="00697471">
      <w:pPr>
        <w:pStyle w:val="Listtoplevel"/>
      </w:pPr>
      <w:r>
        <w:t>Waikato to Tai Tokerau</w:t>
      </w:r>
    </w:p>
    <w:p w14:paraId="02139FC9" w14:textId="6C333052" w:rsidR="00697471" w:rsidRDefault="00697471" w:rsidP="00697471">
      <w:pPr>
        <w:pStyle w:val="Listtoplevel"/>
      </w:pPr>
      <w:r>
        <w:t>Bay of Plenty to Wellington</w:t>
      </w:r>
    </w:p>
    <w:p w14:paraId="5B5D9168" w14:textId="665CD374" w:rsidR="00697471" w:rsidRDefault="00697471" w:rsidP="00697471">
      <w:pPr>
        <w:pStyle w:val="Listtoplevel"/>
      </w:pPr>
      <w:r>
        <w:t xml:space="preserve">the South Island. </w:t>
      </w:r>
    </w:p>
    <w:p w14:paraId="2A33C631" w14:textId="69C1B0D4" w:rsidR="001A78C5" w:rsidRDefault="001A78C5" w:rsidP="0048032A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2004352" behindDoc="1" locked="0" layoutInCell="1" allowOverlap="1" wp14:anchorId="481A6F06" wp14:editId="26D32D18">
                <wp:simplePos x="0" y="0"/>
                <wp:positionH relativeFrom="margin">
                  <wp:align>right</wp:align>
                </wp:positionH>
                <wp:positionV relativeFrom="paragraph">
                  <wp:posOffset>-104775</wp:posOffset>
                </wp:positionV>
                <wp:extent cx="3540125" cy="895350"/>
                <wp:effectExtent l="0" t="0" r="3175" b="0"/>
                <wp:wrapNone/>
                <wp:docPr id="161369375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0125" cy="8953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588DA083" id="Rectangle 1" o:spid="_x0000_s1026" alt="&quot;&quot;" style="position:absolute;margin-left:227.55pt;margin-top:-8.25pt;width:278.75pt;height:70.5pt;z-index:-2513121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2002304" behindDoc="0" locked="0" layoutInCell="1" allowOverlap="1" wp14:anchorId="6D35E076" wp14:editId="075334B6">
            <wp:simplePos x="0" y="0"/>
            <wp:positionH relativeFrom="margin">
              <wp:posOffset>219075</wp:posOffset>
            </wp:positionH>
            <wp:positionV relativeFrom="paragraph">
              <wp:posOffset>-323850</wp:posOffset>
            </wp:positionV>
            <wp:extent cx="1190625" cy="1604645"/>
            <wp:effectExtent l="0" t="0" r="9525" b="0"/>
            <wp:wrapNone/>
            <wp:docPr id="1309367518" name="Picture 130936751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9367518" name="Picture 130936751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0652" cy="16046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A </w:t>
      </w:r>
      <w:r w:rsidRPr="001A78C5">
        <w:rPr>
          <w:b/>
          <w:bCs/>
        </w:rPr>
        <w:t>region</w:t>
      </w:r>
      <w:r>
        <w:t xml:space="preserve"> is a part of </w:t>
      </w:r>
      <w:r>
        <w:br/>
        <w:t>Aotearoa New Zealand.</w:t>
      </w:r>
    </w:p>
    <w:p w14:paraId="006BDA16" w14:textId="77777777" w:rsidR="001A78C5" w:rsidRDefault="001A78C5" w:rsidP="0048032A"/>
    <w:p w14:paraId="47EFE548" w14:textId="0413FA86" w:rsidR="001A78C5" w:rsidRDefault="001A78C5" w:rsidP="0048032A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85920" behindDoc="0" locked="0" layoutInCell="1" allowOverlap="1" wp14:anchorId="16105148" wp14:editId="5ABD605B">
            <wp:simplePos x="0" y="0"/>
            <wp:positionH relativeFrom="margin">
              <wp:align>left</wp:align>
            </wp:positionH>
            <wp:positionV relativeFrom="paragraph">
              <wp:posOffset>310515</wp:posOffset>
            </wp:positionV>
            <wp:extent cx="1352550" cy="1352550"/>
            <wp:effectExtent l="0" t="0" r="0" b="0"/>
            <wp:wrapNone/>
            <wp:docPr id="230031707" name="Picture 23003170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031707" name="Picture 23003170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4E5E62" w14:textId="250320F4" w:rsidR="0048032A" w:rsidRDefault="0048032A" w:rsidP="0048032A">
      <w:r>
        <w:t>Each Regional Manager will look after getting the People for Us service started in their region.</w:t>
      </w:r>
    </w:p>
    <w:p w14:paraId="186F8B01" w14:textId="14BB9AC4" w:rsidR="0048032A" w:rsidRDefault="0048032A" w:rsidP="0048032A"/>
    <w:p w14:paraId="14FEFBC2" w14:textId="7C2D0C8B" w:rsidR="0048032A" w:rsidRDefault="001A78C5" w:rsidP="0048032A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87968" behindDoc="0" locked="0" layoutInCell="1" allowOverlap="1" wp14:anchorId="7830788D" wp14:editId="67472B4D">
            <wp:simplePos x="0" y="0"/>
            <wp:positionH relativeFrom="margin">
              <wp:align>left</wp:align>
            </wp:positionH>
            <wp:positionV relativeFrom="paragraph">
              <wp:posOffset>66040</wp:posOffset>
            </wp:positionV>
            <wp:extent cx="1285875" cy="1399540"/>
            <wp:effectExtent l="0" t="0" r="9525" b="0"/>
            <wp:wrapThrough wrapText="bothSides">
              <wp:wrapPolygon edited="0">
                <wp:start x="0" y="0"/>
                <wp:lineTo x="0" y="21169"/>
                <wp:lineTo x="21440" y="21169"/>
                <wp:lineTo x="21440" y="0"/>
                <wp:lineTo x="0" y="0"/>
              </wp:wrapPolygon>
            </wp:wrapThrough>
            <wp:docPr id="2000498300" name="Picture 200049830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0498300" name="Picture 200049830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399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150FFC" w14:textId="729260B8" w:rsidR="0048032A" w:rsidRPr="0048032A" w:rsidRDefault="0048032A" w:rsidP="0048032A">
      <w:r>
        <w:t xml:space="preserve">Regional Managers will support </w:t>
      </w:r>
      <w:r w:rsidRPr="0048032A">
        <w:rPr>
          <w:b/>
          <w:bCs/>
        </w:rPr>
        <w:t>mentors</w:t>
      </w:r>
      <w:r>
        <w:t>.</w:t>
      </w:r>
    </w:p>
    <w:p w14:paraId="050A98E3" w14:textId="77777777" w:rsidR="0048032A" w:rsidRDefault="0048032A" w:rsidP="0048032A"/>
    <w:p w14:paraId="19B1A42A" w14:textId="3F6F8C0F" w:rsidR="0048032A" w:rsidRDefault="0048032A" w:rsidP="0048032A">
      <w:r>
        <w:rPr>
          <w:noProof/>
        </w:rPr>
        <mc:AlternateContent>
          <mc:Choice Requires="wps">
            <w:drawing>
              <wp:anchor distT="0" distB="0" distL="114300" distR="114300" simplePos="0" relativeHeight="251955200" behindDoc="1" locked="0" layoutInCell="1" allowOverlap="1" wp14:anchorId="56CA04D7" wp14:editId="5BFB008D">
                <wp:simplePos x="0" y="0"/>
                <wp:positionH relativeFrom="margin">
                  <wp:posOffset>2260600</wp:posOffset>
                </wp:positionH>
                <wp:positionV relativeFrom="paragraph">
                  <wp:posOffset>224790</wp:posOffset>
                </wp:positionV>
                <wp:extent cx="3536950" cy="2965450"/>
                <wp:effectExtent l="0" t="0" r="6350" b="6350"/>
                <wp:wrapNone/>
                <wp:docPr id="45911027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6950" cy="29654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4DAB5B07" id="Rectangle 1" o:spid="_x0000_s1026" alt="&quot;&quot;" style="position:absolute;margin-left:178pt;margin-top:17.7pt;width:278.5pt;height:233.5pt;z-index:-251361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</w:p>
    <w:p w14:paraId="70787304" w14:textId="355CECD3" w:rsidR="0048032A" w:rsidRDefault="001A78C5" w:rsidP="0048032A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90016" behindDoc="0" locked="0" layoutInCell="1" allowOverlap="1" wp14:anchorId="3E6C7FA9" wp14:editId="48F6182B">
            <wp:simplePos x="0" y="0"/>
            <wp:positionH relativeFrom="margin">
              <wp:align>left</wp:align>
            </wp:positionH>
            <wp:positionV relativeFrom="paragraph">
              <wp:posOffset>2540</wp:posOffset>
            </wp:positionV>
            <wp:extent cx="1670050" cy="1670050"/>
            <wp:effectExtent l="0" t="0" r="6350" b="0"/>
            <wp:wrapThrough wrapText="bothSides">
              <wp:wrapPolygon edited="0">
                <wp:start x="15522" y="1478"/>
                <wp:lineTo x="5174" y="2710"/>
                <wp:lineTo x="1725" y="3696"/>
                <wp:lineTo x="986" y="9856"/>
                <wp:lineTo x="0" y="9856"/>
                <wp:lineTo x="0" y="19957"/>
                <wp:lineTo x="21436" y="19957"/>
                <wp:lineTo x="21436" y="18479"/>
                <wp:lineTo x="21189" y="9856"/>
                <wp:lineTo x="20204" y="7638"/>
                <wp:lineTo x="16508" y="1478"/>
                <wp:lineTo x="15522" y="1478"/>
              </wp:wrapPolygon>
            </wp:wrapThrough>
            <wp:docPr id="24789180" name="Picture 2478918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89180" name="Picture 2478918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0050" cy="167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32A">
        <w:t xml:space="preserve">Here a </w:t>
      </w:r>
      <w:r w:rsidR="0048032A" w:rsidRPr="0048032A">
        <w:rPr>
          <w:b/>
          <w:bCs/>
        </w:rPr>
        <w:t>mentor</w:t>
      </w:r>
      <w:r w:rsidR="0048032A">
        <w:t xml:space="preserve"> is a person who:</w:t>
      </w:r>
    </w:p>
    <w:p w14:paraId="7AA2BCCB" w14:textId="78A6DB4E" w:rsidR="0048032A" w:rsidRDefault="0048032A" w:rsidP="0048032A">
      <w:pPr>
        <w:pStyle w:val="Listtoplevel"/>
      </w:pPr>
      <w:r>
        <w:t>gives someone advice on how to do something</w:t>
      </w:r>
    </w:p>
    <w:p w14:paraId="74C39744" w14:textId="5A555790" w:rsidR="0048032A" w:rsidRDefault="007D7501" w:rsidP="0048032A">
      <w:pPr>
        <w:pStyle w:val="Listtoplevel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92064" behindDoc="0" locked="0" layoutInCell="1" allowOverlap="1" wp14:anchorId="170D1F7C" wp14:editId="1401C8F7">
            <wp:simplePos x="0" y="0"/>
            <wp:positionH relativeFrom="margin">
              <wp:align>left</wp:align>
            </wp:positionH>
            <wp:positionV relativeFrom="paragraph">
              <wp:posOffset>662940</wp:posOffset>
            </wp:positionV>
            <wp:extent cx="1835150" cy="934720"/>
            <wp:effectExtent l="0" t="0" r="0" b="0"/>
            <wp:wrapThrough wrapText="bothSides">
              <wp:wrapPolygon edited="0">
                <wp:start x="0" y="0"/>
                <wp:lineTo x="0" y="21130"/>
                <wp:lineTo x="21301" y="21130"/>
                <wp:lineTo x="21301" y="0"/>
                <wp:lineTo x="0" y="0"/>
              </wp:wrapPolygon>
            </wp:wrapThrough>
            <wp:docPr id="2132654954" name="Picture 213265495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2654954" name="Picture 213265495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5150" cy="934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32A">
        <w:t>makes sure someone has the things they need to do their job well.</w:t>
      </w:r>
    </w:p>
    <w:p w14:paraId="5C5FAAA6" w14:textId="77777777" w:rsidR="0048032A" w:rsidRDefault="0048032A" w:rsidP="0048032A"/>
    <w:p w14:paraId="3F49256E" w14:textId="77777777" w:rsidR="0048032A" w:rsidRDefault="0048032A">
      <w:pPr>
        <w:spacing w:line="240" w:lineRule="auto"/>
        <w:ind w:left="0"/>
      </w:pPr>
      <w:r>
        <w:br w:type="page"/>
      </w:r>
    </w:p>
    <w:p w14:paraId="0FF45F12" w14:textId="16E2D72C" w:rsidR="0048032A" w:rsidRDefault="007D7501" w:rsidP="0048032A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lastRenderedPageBreak/>
        <w:drawing>
          <wp:anchor distT="0" distB="0" distL="114300" distR="114300" simplePos="0" relativeHeight="251977728" behindDoc="0" locked="0" layoutInCell="1" allowOverlap="1" wp14:anchorId="1765657D" wp14:editId="15FBF8B6">
            <wp:simplePos x="0" y="0"/>
            <wp:positionH relativeFrom="margin">
              <wp:align>left</wp:align>
            </wp:positionH>
            <wp:positionV relativeFrom="paragraph">
              <wp:posOffset>38100</wp:posOffset>
            </wp:positionV>
            <wp:extent cx="1803400" cy="1156762"/>
            <wp:effectExtent l="0" t="0" r="6350" b="5715"/>
            <wp:wrapNone/>
            <wp:docPr id="1831233090" name="Picture 183123309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1233090" name="Picture 183123309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2893" cy="11628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32A">
        <w:t>Regional Managers will make good relationships with:</w:t>
      </w:r>
    </w:p>
    <w:p w14:paraId="390FF61B" w14:textId="402E4FDE" w:rsidR="0048032A" w:rsidRDefault="007D7501" w:rsidP="0048032A">
      <w:pPr>
        <w:pStyle w:val="Listtoplevel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79776" behindDoc="0" locked="0" layoutInCell="1" allowOverlap="1" wp14:anchorId="7873B5B6" wp14:editId="2849101D">
            <wp:simplePos x="0" y="0"/>
            <wp:positionH relativeFrom="margin">
              <wp:align>left</wp:align>
            </wp:positionH>
            <wp:positionV relativeFrom="paragraph">
              <wp:posOffset>611505</wp:posOffset>
            </wp:positionV>
            <wp:extent cx="1504950" cy="1504950"/>
            <wp:effectExtent l="0" t="0" r="0" b="0"/>
            <wp:wrapThrough wrapText="bothSides">
              <wp:wrapPolygon edited="0">
                <wp:start x="15585" y="1094"/>
                <wp:lineTo x="2187" y="2734"/>
                <wp:lineTo x="0" y="3554"/>
                <wp:lineTo x="0" y="21327"/>
                <wp:lineTo x="21327" y="21327"/>
                <wp:lineTo x="21327" y="7656"/>
                <wp:lineTo x="19686" y="5468"/>
                <wp:lineTo x="17772" y="2187"/>
                <wp:lineTo x="16952" y="1094"/>
                <wp:lineTo x="15585" y="1094"/>
              </wp:wrapPolygon>
            </wp:wrapThrough>
            <wp:docPr id="1883704957" name="Picture 188370495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704957" name="Picture 188370495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32A">
        <w:t>disabled people</w:t>
      </w:r>
    </w:p>
    <w:p w14:paraId="748587D3" w14:textId="6BF6DA3E" w:rsidR="0048032A" w:rsidRDefault="0048032A" w:rsidP="0048032A">
      <w:pPr>
        <w:pStyle w:val="Listtoplevel"/>
      </w:pPr>
      <w:r>
        <w:t>tāngata whaikaha Māori</w:t>
      </w:r>
      <w:r w:rsidR="00506B92">
        <w:t xml:space="preserve"> / Māori disabled people</w:t>
      </w:r>
    </w:p>
    <w:p w14:paraId="4467789E" w14:textId="7DF1FE02" w:rsidR="0048032A" w:rsidRDefault="001A78C5" w:rsidP="0048032A">
      <w:pPr>
        <w:pStyle w:val="Listtoplevel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81824" behindDoc="0" locked="0" layoutInCell="1" allowOverlap="1" wp14:anchorId="2B4B878A" wp14:editId="47AA99D2">
            <wp:simplePos x="0" y="0"/>
            <wp:positionH relativeFrom="margin">
              <wp:align>left</wp:align>
            </wp:positionH>
            <wp:positionV relativeFrom="paragraph">
              <wp:posOffset>578485</wp:posOffset>
            </wp:positionV>
            <wp:extent cx="1409700" cy="1409700"/>
            <wp:effectExtent l="0" t="0" r="0" b="0"/>
            <wp:wrapThrough wrapText="bothSides">
              <wp:wrapPolygon edited="0">
                <wp:start x="14886" y="3795"/>
                <wp:lineTo x="3211" y="4962"/>
                <wp:lineTo x="876" y="5546"/>
                <wp:lineTo x="0" y="9049"/>
                <wp:lineTo x="0" y="16054"/>
                <wp:lineTo x="4086" y="16638"/>
                <wp:lineTo x="17222" y="17222"/>
                <wp:lineTo x="18681" y="17222"/>
                <wp:lineTo x="20432" y="16638"/>
                <wp:lineTo x="21308" y="15762"/>
                <wp:lineTo x="21308" y="7589"/>
                <wp:lineTo x="18973" y="4962"/>
                <wp:lineTo x="16638" y="3795"/>
                <wp:lineTo x="14886" y="3795"/>
              </wp:wrapPolygon>
            </wp:wrapThrough>
            <wp:docPr id="168314485" name="Picture 16831448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314485" name="Picture 16831448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32A">
        <w:t>whānau / families</w:t>
      </w:r>
    </w:p>
    <w:p w14:paraId="2D80FEAA" w14:textId="201FC5BF" w:rsidR="0048032A" w:rsidRDefault="0048032A" w:rsidP="0048032A">
      <w:pPr>
        <w:pStyle w:val="Listtoplevel"/>
      </w:pPr>
      <w:r>
        <w:t>Disabled People</w:t>
      </w:r>
      <w:r w:rsidR="00506B92">
        <w:t>’</w:t>
      </w:r>
      <w:r>
        <w:t>s Organisations</w:t>
      </w:r>
    </w:p>
    <w:p w14:paraId="3D172401" w14:textId="643C35DC" w:rsidR="0048032A" w:rsidRDefault="001A78C5" w:rsidP="003B3A4B">
      <w:pPr>
        <w:pStyle w:val="Listtoplevel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83872" behindDoc="0" locked="0" layoutInCell="1" allowOverlap="1" wp14:anchorId="4C33A3FC" wp14:editId="74EB2843">
            <wp:simplePos x="0" y="0"/>
            <wp:positionH relativeFrom="margin">
              <wp:align>left</wp:align>
            </wp:positionH>
            <wp:positionV relativeFrom="paragraph">
              <wp:posOffset>661670</wp:posOffset>
            </wp:positionV>
            <wp:extent cx="1543685" cy="1257300"/>
            <wp:effectExtent l="0" t="0" r="0" b="0"/>
            <wp:wrapThrough wrapText="bothSides">
              <wp:wrapPolygon edited="0">
                <wp:start x="0" y="0"/>
                <wp:lineTo x="0" y="21273"/>
                <wp:lineTo x="21325" y="21273"/>
                <wp:lineTo x="21325" y="0"/>
                <wp:lineTo x="0" y="0"/>
              </wp:wrapPolygon>
            </wp:wrapThrough>
            <wp:docPr id="1789010191" name="Picture 178901019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9010191" name="Picture 178901019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68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32A">
        <w:t>disability groups</w:t>
      </w:r>
    </w:p>
    <w:p w14:paraId="5C963F35" w14:textId="51091374" w:rsidR="0048032A" w:rsidRDefault="0048032A" w:rsidP="0048032A">
      <w:pPr>
        <w:pStyle w:val="Listtoplevel"/>
      </w:pPr>
      <w:r>
        <w:t>disability support providers</w:t>
      </w:r>
    </w:p>
    <w:p w14:paraId="37DABF12" w14:textId="303DAA6B" w:rsidR="0048032A" w:rsidRDefault="0048032A" w:rsidP="0048032A">
      <w:pPr>
        <w:pStyle w:val="Listtoplevel"/>
      </w:pPr>
      <w:r>
        <w:t>government agencies.</w:t>
      </w:r>
    </w:p>
    <w:p w14:paraId="4E76185D" w14:textId="77777777" w:rsidR="0048032A" w:rsidRPr="001A78C5" w:rsidRDefault="0048032A" w:rsidP="0048032A">
      <w:pPr>
        <w:rPr>
          <w:sz w:val="24"/>
          <w:szCs w:val="20"/>
        </w:rPr>
      </w:pPr>
    </w:p>
    <w:p w14:paraId="6000ED66" w14:textId="208E9524" w:rsidR="0048032A" w:rsidRPr="001A78C5" w:rsidRDefault="007D7501" w:rsidP="0048032A">
      <w:pPr>
        <w:rPr>
          <w:sz w:val="24"/>
          <w:szCs w:val="20"/>
        </w:rPr>
      </w:pPr>
      <w:r w:rsidRPr="001A78C5">
        <w:rPr>
          <w:rFonts w:ascii="Times New Roman" w:hAnsi="Times New Roman" w:cs="Times New Roman"/>
          <w:noProof/>
          <w:sz w:val="24"/>
          <w:szCs w:val="20"/>
          <w:bdr w:val="none" w:sz="0" w:space="0" w:color="auto" w:frame="1"/>
          <w:lang w:eastAsia="en-NZ"/>
        </w:rPr>
        <w:drawing>
          <wp:anchor distT="0" distB="0" distL="114300" distR="114300" simplePos="0" relativeHeight="251973632" behindDoc="0" locked="0" layoutInCell="1" allowOverlap="1" wp14:anchorId="4C2098C0" wp14:editId="1E220D15">
            <wp:simplePos x="0" y="0"/>
            <wp:positionH relativeFrom="margin">
              <wp:align>left</wp:align>
            </wp:positionH>
            <wp:positionV relativeFrom="paragraph">
              <wp:posOffset>258445</wp:posOffset>
            </wp:positionV>
            <wp:extent cx="1543050" cy="1543050"/>
            <wp:effectExtent l="0" t="0" r="0" b="0"/>
            <wp:wrapThrough wrapText="bothSides">
              <wp:wrapPolygon edited="0">
                <wp:start x="3733" y="0"/>
                <wp:lineTo x="1333" y="4533"/>
                <wp:lineTo x="1600" y="9333"/>
                <wp:lineTo x="2667" y="13067"/>
                <wp:lineTo x="2667" y="21067"/>
                <wp:lineTo x="2933" y="21333"/>
                <wp:lineTo x="6400" y="21333"/>
                <wp:lineTo x="16000" y="21067"/>
                <wp:lineTo x="18933" y="20267"/>
                <wp:lineTo x="18400" y="17333"/>
                <wp:lineTo x="20000" y="13067"/>
                <wp:lineTo x="19733" y="6933"/>
                <wp:lineTo x="18400" y="4533"/>
                <wp:lineTo x="17067" y="4533"/>
                <wp:lineTo x="18133" y="1867"/>
                <wp:lineTo x="14667" y="533"/>
                <wp:lineTo x="5867" y="0"/>
                <wp:lineTo x="3733" y="0"/>
              </wp:wrapPolygon>
            </wp:wrapThrough>
            <wp:docPr id="821154081" name="Picture 82115408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1154081" name="Picture 82115408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394447" w14:textId="4D0DAC0F" w:rsidR="00801142" w:rsidRDefault="00801142" w:rsidP="0048032A">
      <w:r>
        <w:t>Regional Managers will make sure their teams are trained in:</w:t>
      </w:r>
    </w:p>
    <w:p w14:paraId="00834043" w14:textId="37133418" w:rsidR="00801142" w:rsidRDefault="00801142" w:rsidP="00801142">
      <w:pPr>
        <w:pStyle w:val="Listtoplevel"/>
      </w:pPr>
      <w:r>
        <w:t>safeguarding</w:t>
      </w:r>
    </w:p>
    <w:p w14:paraId="53D8C069" w14:textId="76C24120" w:rsidR="00801142" w:rsidRDefault="007D7501" w:rsidP="00801142">
      <w:pPr>
        <w:pStyle w:val="Listtoplevel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75680" behindDoc="0" locked="0" layoutInCell="1" allowOverlap="1" wp14:anchorId="18F32AE1" wp14:editId="6165EC2B">
            <wp:simplePos x="0" y="0"/>
            <wp:positionH relativeFrom="margin">
              <wp:align>left</wp:align>
            </wp:positionH>
            <wp:positionV relativeFrom="paragraph">
              <wp:posOffset>308610</wp:posOffset>
            </wp:positionV>
            <wp:extent cx="1530350" cy="1199586"/>
            <wp:effectExtent l="0" t="0" r="0" b="635"/>
            <wp:wrapNone/>
            <wp:docPr id="1134025216" name="Picture 113402521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4025216" name="Picture 113402521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0350" cy="11995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1142">
        <w:t>legal needs</w:t>
      </w:r>
      <w:r w:rsidR="0022289C">
        <w:t xml:space="preserve"> / the law</w:t>
      </w:r>
    </w:p>
    <w:p w14:paraId="65D4EFDF" w14:textId="145599AC" w:rsidR="00801142" w:rsidRDefault="00801142" w:rsidP="00801142">
      <w:pPr>
        <w:pStyle w:val="Listtoplevel"/>
      </w:pPr>
      <w:r>
        <w:t xml:space="preserve">policy / rules. </w:t>
      </w:r>
    </w:p>
    <w:p w14:paraId="1FADE8F4" w14:textId="23319DDB" w:rsidR="00801142" w:rsidRDefault="007D7501" w:rsidP="0048032A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lastRenderedPageBreak/>
        <w:drawing>
          <wp:anchor distT="0" distB="0" distL="114300" distR="114300" simplePos="0" relativeHeight="251971584" behindDoc="0" locked="0" layoutInCell="1" allowOverlap="1" wp14:anchorId="7BAABC6B" wp14:editId="560A3A28">
            <wp:simplePos x="0" y="0"/>
            <wp:positionH relativeFrom="margin">
              <wp:align>left</wp:align>
            </wp:positionH>
            <wp:positionV relativeFrom="paragraph">
              <wp:posOffset>361950</wp:posOffset>
            </wp:positionV>
            <wp:extent cx="1625600" cy="1626870"/>
            <wp:effectExtent l="0" t="0" r="0" b="0"/>
            <wp:wrapThrough wrapText="bothSides">
              <wp:wrapPolygon edited="0">
                <wp:start x="0" y="0"/>
                <wp:lineTo x="0" y="21246"/>
                <wp:lineTo x="21263" y="21246"/>
                <wp:lineTo x="21263" y="0"/>
                <wp:lineTo x="0" y="0"/>
              </wp:wrapPolygon>
            </wp:wrapThrough>
            <wp:docPr id="1787334453" name="Picture 178733445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7334453" name="Picture 178733445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5713" cy="16270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1142">
        <w:t xml:space="preserve">Regional Managers will support disabled people living in </w:t>
      </w:r>
      <w:r w:rsidR="00801142" w:rsidRPr="00801142">
        <w:rPr>
          <w:b/>
          <w:bCs/>
        </w:rPr>
        <w:t>residential service</w:t>
      </w:r>
      <w:r w:rsidR="00506B92">
        <w:rPr>
          <w:b/>
          <w:bCs/>
        </w:rPr>
        <w:t>s</w:t>
      </w:r>
      <w:r w:rsidR="00801142">
        <w:t xml:space="preserve"> to have more:</w:t>
      </w:r>
    </w:p>
    <w:p w14:paraId="6F5D3A15" w14:textId="7187F567" w:rsidR="00801142" w:rsidRDefault="00801142" w:rsidP="00801142">
      <w:pPr>
        <w:pStyle w:val="Listtoplevel"/>
      </w:pPr>
      <w:r>
        <w:t>choice</w:t>
      </w:r>
    </w:p>
    <w:p w14:paraId="35EF8850" w14:textId="78127DDB" w:rsidR="00801142" w:rsidRDefault="00801142" w:rsidP="00801142">
      <w:pPr>
        <w:pStyle w:val="Listtoplevel"/>
      </w:pPr>
      <w:r>
        <w:t xml:space="preserve">control. </w:t>
      </w:r>
    </w:p>
    <w:p w14:paraId="7D27A95C" w14:textId="77777777" w:rsidR="0048032A" w:rsidRDefault="0048032A" w:rsidP="0048032A"/>
    <w:p w14:paraId="75D3517B" w14:textId="07FB06CA" w:rsidR="00801142" w:rsidRDefault="00801142" w:rsidP="0048032A">
      <w:r>
        <w:rPr>
          <w:noProof/>
        </w:rPr>
        <mc:AlternateContent>
          <mc:Choice Requires="wps">
            <w:drawing>
              <wp:anchor distT="0" distB="0" distL="114300" distR="114300" simplePos="0" relativeHeight="251957248" behindDoc="1" locked="0" layoutInCell="1" allowOverlap="1" wp14:anchorId="7D85F59F" wp14:editId="11F6AD73">
                <wp:simplePos x="0" y="0"/>
                <wp:positionH relativeFrom="margin">
                  <wp:align>right</wp:align>
                </wp:positionH>
                <wp:positionV relativeFrom="paragraph">
                  <wp:posOffset>291465</wp:posOffset>
                </wp:positionV>
                <wp:extent cx="3536950" cy="2806700"/>
                <wp:effectExtent l="0" t="0" r="6350" b="0"/>
                <wp:wrapNone/>
                <wp:docPr id="507857248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6950" cy="28067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51679CB5" id="Rectangle 1" o:spid="_x0000_s1026" alt="&quot;&quot;" style="position:absolute;margin-left:227.3pt;margin-top:22.95pt;width:278.5pt;height:221pt;z-index:-2513592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</w:p>
    <w:p w14:paraId="6EC5DDF1" w14:textId="175264D0" w:rsidR="00801142" w:rsidRDefault="0022289C" w:rsidP="00801142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67488" behindDoc="0" locked="0" layoutInCell="1" allowOverlap="1" wp14:anchorId="7B681384" wp14:editId="3C6B9565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667510" cy="1263650"/>
            <wp:effectExtent l="0" t="0" r="8890" b="0"/>
            <wp:wrapThrough wrapText="bothSides">
              <wp:wrapPolygon edited="0">
                <wp:start x="0" y="0"/>
                <wp:lineTo x="0" y="21166"/>
                <wp:lineTo x="21468" y="21166"/>
                <wp:lineTo x="21468" y="0"/>
                <wp:lineTo x="0" y="0"/>
              </wp:wrapPolygon>
            </wp:wrapThrough>
            <wp:docPr id="680073783" name="Picture 68007378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073783" name="Picture 68007378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3346" cy="12676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1142">
        <w:t xml:space="preserve">Here </w:t>
      </w:r>
      <w:r w:rsidR="00801142" w:rsidRPr="00801142">
        <w:rPr>
          <w:b/>
          <w:bCs/>
        </w:rPr>
        <w:t>residential service</w:t>
      </w:r>
      <w:r w:rsidR="00506B92">
        <w:rPr>
          <w:b/>
          <w:bCs/>
        </w:rPr>
        <w:t>s</w:t>
      </w:r>
      <w:r w:rsidR="00801142">
        <w:t xml:space="preserve"> </w:t>
      </w:r>
      <w:r w:rsidR="00506B92">
        <w:t xml:space="preserve">are </w:t>
      </w:r>
      <w:r w:rsidR="00801142">
        <w:t>where disabled people:</w:t>
      </w:r>
    </w:p>
    <w:p w14:paraId="33FDF90A" w14:textId="102B3E27" w:rsidR="00801142" w:rsidRDefault="00801142" w:rsidP="00801142">
      <w:pPr>
        <w:pStyle w:val="Listtoplevel"/>
      </w:pPr>
      <w:r>
        <w:t xml:space="preserve">live in a house </w:t>
      </w:r>
    </w:p>
    <w:p w14:paraId="641FA2FC" w14:textId="65FC0EA5" w:rsidR="00801142" w:rsidRDefault="0022289C" w:rsidP="00801142">
      <w:pPr>
        <w:pStyle w:val="Listtoplevel"/>
        <w:numPr>
          <w:ilvl w:val="0"/>
          <w:numId w:val="0"/>
        </w:numPr>
        <w:ind w:left="4253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69536" behindDoc="0" locked="0" layoutInCell="1" allowOverlap="1" wp14:anchorId="36EBD077" wp14:editId="201BCE85">
            <wp:simplePos x="0" y="0"/>
            <wp:positionH relativeFrom="margin">
              <wp:align>left</wp:align>
            </wp:positionH>
            <wp:positionV relativeFrom="paragraph">
              <wp:posOffset>207010</wp:posOffset>
            </wp:positionV>
            <wp:extent cx="1485900" cy="1844675"/>
            <wp:effectExtent l="0" t="0" r="0" b="3175"/>
            <wp:wrapThrough wrapText="bothSides">
              <wp:wrapPolygon edited="0">
                <wp:start x="0" y="0"/>
                <wp:lineTo x="0" y="21414"/>
                <wp:lineTo x="21323" y="21414"/>
                <wp:lineTo x="21323" y="0"/>
                <wp:lineTo x="0" y="0"/>
              </wp:wrapPolygon>
            </wp:wrapThrough>
            <wp:docPr id="1596541861" name="Picture 159654186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6541861" name="Picture 159654186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9814" cy="1850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1142">
        <w:t>and</w:t>
      </w:r>
    </w:p>
    <w:p w14:paraId="6BE106B1" w14:textId="3AC781B7" w:rsidR="00801142" w:rsidRDefault="00801142" w:rsidP="00801142">
      <w:pPr>
        <w:pStyle w:val="Listtoplevel"/>
      </w:pPr>
      <w:r>
        <w:t xml:space="preserve">get support from staff. </w:t>
      </w:r>
    </w:p>
    <w:p w14:paraId="029325DA" w14:textId="77777777" w:rsidR="0048032A" w:rsidRDefault="0048032A" w:rsidP="0048032A"/>
    <w:p w14:paraId="31BD5873" w14:textId="2ECD4EA9" w:rsidR="0022289C" w:rsidRDefault="0022289C">
      <w:pPr>
        <w:spacing w:line="240" w:lineRule="auto"/>
        <w:ind w:left="0"/>
      </w:pPr>
      <w:r>
        <w:br w:type="page"/>
      </w:r>
    </w:p>
    <w:p w14:paraId="6B901B0B" w14:textId="23E7AD9D" w:rsidR="0022289C" w:rsidRDefault="0022289C" w:rsidP="0048032A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lastRenderedPageBreak/>
        <w:drawing>
          <wp:anchor distT="0" distB="0" distL="114300" distR="114300" simplePos="0" relativeHeight="251965440" behindDoc="0" locked="0" layoutInCell="1" allowOverlap="1" wp14:anchorId="09FC1BE8" wp14:editId="0D3F2E88">
            <wp:simplePos x="0" y="0"/>
            <wp:positionH relativeFrom="margin">
              <wp:align>left</wp:align>
            </wp:positionH>
            <wp:positionV relativeFrom="paragraph">
              <wp:posOffset>82550</wp:posOffset>
            </wp:positionV>
            <wp:extent cx="1574800" cy="1574800"/>
            <wp:effectExtent l="0" t="0" r="6350" b="6350"/>
            <wp:wrapThrough wrapText="bothSides">
              <wp:wrapPolygon edited="0">
                <wp:start x="0" y="0"/>
                <wp:lineTo x="0" y="21426"/>
                <wp:lineTo x="21426" y="21426"/>
                <wp:lineTo x="21426" y="0"/>
                <wp:lineTo x="0" y="0"/>
              </wp:wrapPolygon>
            </wp:wrapThrough>
            <wp:docPr id="652704905" name="Picture 65270490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2704905" name="Picture 65270490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157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Regional Managers will work on making disability support services better by:</w:t>
      </w:r>
    </w:p>
    <w:p w14:paraId="10B56CE8" w14:textId="080AFEB1" w:rsidR="0022289C" w:rsidRDefault="00FC4B18" w:rsidP="0022289C">
      <w:pPr>
        <w:pStyle w:val="Listtoplevel"/>
      </w:pPr>
      <w:r>
        <w:t xml:space="preserve">checking </w:t>
      </w:r>
      <w:r w:rsidR="0022289C">
        <w:t>what is going on</w:t>
      </w:r>
    </w:p>
    <w:p w14:paraId="5A55414E" w14:textId="2506A6D7" w:rsidR="0022289C" w:rsidRDefault="0022289C" w:rsidP="0022289C">
      <w:pPr>
        <w:pStyle w:val="Listtoplevel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63392" behindDoc="0" locked="0" layoutInCell="1" allowOverlap="1" wp14:anchorId="4CEF5E3B" wp14:editId="5C3C380D">
            <wp:simplePos x="0" y="0"/>
            <wp:positionH relativeFrom="margin">
              <wp:align>left</wp:align>
            </wp:positionH>
            <wp:positionV relativeFrom="paragraph">
              <wp:posOffset>297815</wp:posOffset>
            </wp:positionV>
            <wp:extent cx="1631950" cy="1549400"/>
            <wp:effectExtent l="0" t="0" r="6350" b="0"/>
            <wp:wrapThrough wrapText="bothSides">
              <wp:wrapPolygon edited="0">
                <wp:start x="0" y="0"/>
                <wp:lineTo x="0" y="21246"/>
                <wp:lineTo x="21432" y="21246"/>
                <wp:lineTo x="21432" y="0"/>
                <wp:lineTo x="0" y="0"/>
              </wp:wrapPolygon>
            </wp:wrapThrough>
            <wp:docPr id="316175338" name="Picture 31617533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175338" name="Picture 31617533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1950" cy="1549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making reports about what is happening. </w:t>
      </w:r>
    </w:p>
    <w:p w14:paraId="1C978BC4" w14:textId="77777777" w:rsidR="0022289C" w:rsidRDefault="0022289C" w:rsidP="0048032A"/>
    <w:p w14:paraId="73FFC653" w14:textId="366853A4" w:rsidR="0048032A" w:rsidRDefault="0048032A">
      <w:pPr>
        <w:spacing w:line="240" w:lineRule="auto"/>
        <w:ind w:left="0"/>
      </w:pPr>
      <w:r>
        <w:br w:type="page"/>
      </w:r>
    </w:p>
    <w:p w14:paraId="6992DB8E" w14:textId="2A18C34F" w:rsidR="001A0001" w:rsidRDefault="001A0001" w:rsidP="001A0001">
      <w:pPr>
        <w:pStyle w:val="Heading1"/>
      </w:pPr>
      <w:r>
        <w:lastRenderedPageBreak/>
        <w:t>What type of person are we looking for?</w:t>
      </w:r>
    </w:p>
    <w:p w14:paraId="6F372F96" w14:textId="77777777" w:rsidR="001A0001" w:rsidRDefault="001A0001" w:rsidP="001A0001"/>
    <w:p w14:paraId="74278456" w14:textId="16A0B904" w:rsidR="001A0001" w:rsidRDefault="003415C4" w:rsidP="001A0001">
      <w:r>
        <w:rPr>
          <w:noProof/>
        </w:rPr>
        <w:drawing>
          <wp:anchor distT="0" distB="0" distL="114300" distR="114300" simplePos="0" relativeHeight="251918336" behindDoc="0" locked="0" layoutInCell="1" allowOverlap="1" wp14:anchorId="7022070C" wp14:editId="0A12B8C8">
            <wp:simplePos x="0" y="0"/>
            <wp:positionH relativeFrom="margin">
              <wp:align>left</wp:align>
            </wp:positionH>
            <wp:positionV relativeFrom="paragraph">
              <wp:posOffset>18415</wp:posOffset>
            </wp:positionV>
            <wp:extent cx="1200150" cy="1702215"/>
            <wp:effectExtent l="0" t="0" r="0" b="0"/>
            <wp:wrapNone/>
            <wp:docPr id="1323766776" name="Picture 132376677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3766776" name="Picture 132376677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702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F7AD19" w14:textId="6EB45152" w:rsidR="001A0001" w:rsidRDefault="001A0001" w:rsidP="001A0001">
      <w:r>
        <w:t>People for Us are looking for people to be Regional Managers who are:</w:t>
      </w:r>
    </w:p>
    <w:p w14:paraId="47DD7083" w14:textId="1AFD851E" w:rsidR="001A0001" w:rsidRDefault="001A0001" w:rsidP="001A0001">
      <w:pPr>
        <w:pStyle w:val="Listtoplevel"/>
      </w:pPr>
      <w:r>
        <w:t>disabled</w:t>
      </w:r>
    </w:p>
    <w:p w14:paraId="35DDBA1D" w14:textId="6DB20F3B" w:rsidR="001A0001" w:rsidRDefault="003415C4" w:rsidP="001A0001">
      <w:pPr>
        <w:pStyle w:val="Listtoplevel"/>
      </w:pPr>
      <w:r>
        <w:drawing>
          <wp:anchor distT="0" distB="0" distL="114300" distR="114300" simplePos="0" relativeHeight="251920384" behindDoc="0" locked="0" layoutInCell="1" allowOverlap="1" wp14:anchorId="62FF294B" wp14:editId="7B0F03D3">
            <wp:simplePos x="0" y="0"/>
            <wp:positionH relativeFrom="margin">
              <wp:align>left</wp:align>
            </wp:positionH>
            <wp:positionV relativeFrom="paragraph">
              <wp:posOffset>120650</wp:posOffset>
            </wp:positionV>
            <wp:extent cx="1568450" cy="1568450"/>
            <wp:effectExtent l="0" t="0" r="0" b="0"/>
            <wp:wrapNone/>
            <wp:docPr id="2017103919" name="Picture 201710391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7103919" name="Picture 201710391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8450" cy="156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0001">
        <w:t>have experience working with disabled people</w:t>
      </w:r>
    </w:p>
    <w:p w14:paraId="65744AA9" w14:textId="5BF3FE12" w:rsidR="001A0001" w:rsidRDefault="001A0001" w:rsidP="001A0001">
      <w:pPr>
        <w:pStyle w:val="Listtoplevel"/>
        <w:numPr>
          <w:ilvl w:val="0"/>
          <w:numId w:val="0"/>
        </w:numPr>
        <w:ind w:left="4253"/>
      </w:pPr>
      <w:r>
        <w:t>or</w:t>
      </w:r>
    </w:p>
    <w:p w14:paraId="53C5BBEB" w14:textId="2EF9694D" w:rsidR="001A0001" w:rsidRDefault="003415C4" w:rsidP="001A0001">
      <w:pPr>
        <w:pStyle w:val="Listtoplevel"/>
      </w:pPr>
      <w:r>
        <w:drawing>
          <wp:anchor distT="0" distB="0" distL="114300" distR="114300" simplePos="0" relativeHeight="251922432" behindDoc="0" locked="0" layoutInCell="1" allowOverlap="1" wp14:anchorId="314986B7" wp14:editId="02EDE24B">
            <wp:simplePos x="0" y="0"/>
            <wp:positionH relativeFrom="margin">
              <wp:align>left</wp:align>
            </wp:positionH>
            <wp:positionV relativeFrom="paragraph">
              <wp:posOffset>161925</wp:posOffset>
            </wp:positionV>
            <wp:extent cx="1778000" cy="1110364"/>
            <wp:effectExtent l="0" t="0" r="0" b="0"/>
            <wp:wrapNone/>
            <wp:docPr id="1011706552" name="Picture 101170655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1706552" name="Picture 101170655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3321" cy="11136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0001">
        <w:t>are connected to the disability community like whānau / family.</w:t>
      </w:r>
    </w:p>
    <w:p w14:paraId="02EE1D24" w14:textId="77777777" w:rsidR="001A0001" w:rsidRDefault="001A0001" w:rsidP="001A0001"/>
    <w:p w14:paraId="0B18956D" w14:textId="77777777" w:rsidR="00ED746B" w:rsidRDefault="00ED746B" w:rsidP="001A0001"/>
    <w:p w14:paraId="6734E0CB" w14:textId="1B396B0C" w:rsidR="00ED746B" w:rsidRDefault="003415C4" w:rsidP="00ED746B">
      <w:r>
        <w:rPr>
          <w:noProof/>
        </w:rPr>
        <w:drawing>
          <wp:anchor distT="0" distB="0" distL="114300" distR="114300" simplePos="0" relativeHeight="251926528" behindDoc="0" locked="0" layoutInCell="1" allowOverlap="1" wp14:anchorId="2E8A8102" wp14:editId="74307B0F">
            <wp:simplePos x="0" y="0"/>
            <wp:positionH relativeFrom="margin">
              <wp:align>left</wp:align>
            </wp:positionH>
            <wp:positionV relativeFrom="paragraph">
              <wp:posOffset>131445</wp:posOffset>
            </wp:positionV>
            <wp:extent cx="1746250" cy="1187937"/>
            <wp:effectExtent l="0" t="0" r="6350" b="0"/>
            <wp:wrapNone/>
            <wp:docPr id="412931939" name="Picture 41293193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2931939" name="Picture 41293193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6250" cy="11879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746B">
        <w:t xml:space="preserve">We want people who </w:t>
      </w:r>
      <w:r w:rsidR="00FC4B18">
        <w:t>care about</w:t>
      </w:r>
      <w:r w:rsidR="00ED746B">
        <w:t xml:space="preserve"> supporting:</w:t>
      </w:r>
    </w:p>
    <w:p w14:paraId="31B77B2D" w14:textId="60E2CF27" w:rsidR="00ED746B" w:rsidRDefault="00ED746B" w:rsidP="00ED746B">
      <w:pPr>
        <w:pStyle w:val="Listtoplevel"/>
      </w:pPr>
      <w:r>
        <w:t>disabled people</w:t>
      </w:r>
    </w:p>
    <w:p w14:paraId="56C07D01" w14:textId="7831E9B9" w:rsidR="00ED746B" w:rsidRDefault="003415C4" w:rsidP="00ED746B">
      <w:pPr>
        <w:pStyle w:val="Listtoplevel"/>
      </w:pPr>
      <w:r>
        <w:drawing>
          <wp:anchor distT="0" distB="0" distL="114300" distR="114300" simplePos="0" relativeHeight="251924480" behindDoc="0" locked="0" layoutInCell="1" allowOverlap="1" wp14:anchorId="4B43C7DE" wp14:editId="0E33CC47">
            <wp:simplePos x="0" y="0"/>
            <wp:positionH relativeFrom="margin">
              <wp:align>left</wp:align>
            </wp:positionH>
            <wp:positionV relativeFrom="paragraph">
              <wp:posOffset>156210</wp:posOffset>
            </wp:positionV>
            <wp:extent cx="1682750" cy="1682750"/>
            <wp:effectExtent l="0" t="0" r="0" b="0"/>
            <wp:wrapNone/>
            <wp:docPr id="263565338" name="Picture 26356533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3565338" name="Picture 26356533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275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746B">
        <w:t>tāngata whaikaha Māori / Māori disabled people.</w:t>
      </w:r>
    </w:p>
    <w:p w14:paraId="57B60187" w14:textId="77777777" w:rsidR="00ED746B" w:rsidRDefault="00ED746B" w:rsidP="00ED746B"/>
    <w:p w14:paraId="53091CB9" w14:textId="77777777" w:rsidR="001A78C5" w:rsidRDefault="003415C4" w:rsidP="001A0001">
      <w:r>
        <w:rPr>
          <w:noProof/>
        </w:rPr>
        <w:lastRenderedPageBreak/>
        <w:drawing>
          <wp:anchor distT="0" distB="0" distL="114300" distR="114300" simplePos="0" relativeHeight="251928576" behindDoc="0" locked="0" layoutInCell="1" allowOverlap="1" wp14:anchorId="6AF55A5C" wp14:editId="72C100CE">
            <wp:simplePos x="0" y="0"/>
            <wp:positionH relativeFrom="margin">
              <wp:align>left</wp:align>
            </wp:positionH>
            <wp:positionV relativeFrom="paragraph">
              <wp:posOffset>-257175</wp:posOffset>
            </wp:positionV>
            <wp:extent cx="1685925" cy="1685925"/>
            <wp:effectExtent l="0" t="0" r="9525" b="0"/>
            <wp:wrapNone/>
            <wp:docPr id="2076536626" name="Picture 207653662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6536626" name="Picture 207653662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0001">
        <w:t>We want people who</w:t>
      </w:r>
      <w:r w:rsidR="001A78C5">
        <w:t>:</w:t>
      </w:r>
    </w:p>
    <w:p w14:paraId="6D8280C7" w14:textId="1F9FD36E" w:rsidR="001A0001" w:rsidRDefault="001A0001" w:rsidP="001A78C5">
      <w:pPr>
        <w:pStyle w:val="Listtoplevel"/>
      </w:pPr>
      <w:r>
        <w:t>are good at managing teams of people.</w:t>
      </w:r>
    </w:p>
    <w:p w14:paraId="32FAFED5" w14:textId="0B11EB8F" w:rsidR="00D1777E" w:rsidRDefault="007D7501" w:rsidP="001A78C5">
      <w:pPr>
        <w:pStyle w:val="Listtoplevel"/>
      </w:pPr>
      <w:r>
        <w:drawing>
          <wp:anchor distT="0" distB="0" distL="114300" distR="114300" simplePos="0" relativeHeight="251930624" behindDoc="0" locked="0" layoutInCell="1" allowOverlap="1" wp14:anchorId="330528F7" wp14:editId="1F01136E">
            <wp:simplePos x="0" y="0"/>
            <wp:positionH relativeFrom="margin">
              <wp:align>left</wp:align>
            </wp:positionH>
            <wp:positionV relativeFrom="paragraph">
              <wp:posOffset>320675</wp:posOffset>
            </wp:positionV>
            <wp:extent cx="1724025" cy="1165225"/>
            <wp:effectExtent l="0" t="0" r="9525" b="0"/>
            <wp:wrapNone/>
            <wp:docPr id="12907266" name="Picture 1290726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7266" name="Picture 1290726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165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777E">
        <w:t xml:space="preserve">know how to work with other people </w:t>
      </w:r>
      <w:r w:rsidR="00ED746B">
        <w:t>who work in disability services</w:t>
      </w:r>
      <w:r w:rsidR="00D1777E">
        <w:t>.</w:t>
      </w:r>
    </w:p>
    <w:p w14:paraId="794A432A" w14:textId="620EF929" w:rsidR="001A0001" w:rsidRDefault="001A0001" w:rsidP="00D1777E"/>
    <w:p w14:paraId="46C5E34F" w14:textId="2C1BF8CB" w:rsidR="00ED746B" w:rsidRDefault="003415C4" w:rsidP="00D1777E">
      <w:r>
        <w:rPr>
          <w:noProof/>
        </w:rPr>
        <w:drawing>
          <wp:anchor distT="0" distB="0" distL="114300" distR="114300" simplePos="0" relativeHeight="251932672" behindDoc="0" locked="0" layoutInCell="1" allowOverlap="1" wp14:anchorId="12CCAB0D" wp14:editId="134F0BF9">
            <wp:simplePos x="0" y="0"/>
            <wp:positionH relativeFrom="margin">
              <wp:posOffset>-533400</wp:posOffset>
            </wp:positionH>
            <wp:positionV relativeFrom="paragraph">
              <wp:posOffset>199389</wp:posOffset>
            </wp:positionV>
            <wp:extent cx="2317750" cy="1638917"/>
            <wp:effectExtent l="0" t="0" r="0" b="0"/>
            <wp:wrapNone/>
            <wp:docPr id="1921416064" name="Picture 192141606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1416064" name="Picture 192141606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3850" cy="16432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F5994" w14:textId="489C37F8" w:rsidR="001A0001" w:rsidRDefault="001A0001" w:rsidP="001A0001">
      <w:r>
        <w:t>We want people who know about:</w:t>
      </w:r>
    </w:p>
    <w:p w14:paraId="13ECAF3C" w14:textId="60A9F3B6" w:rsidR="001A0001" w:rsidRPr="001A0001" w:rsidRDefault="001A0001" w:rsidP="001A0001">
      <w:pPr>
        <w:pStyle w:val="Listtoplevel"/>
        <w:rPr>
          <w:b/>
          <w:bCs/>
        </w:rPr>
      </w:pPr>
      <w:r w:rsidRPr="001A0001">
        <w:rPr>
          <w:b/>
          <w:bCs/>
        </w:rPr>
        <w:t>Te Tiriti o Waitangi / the Treaty of Waitangi</w:t>
      </w:r>
    </w:p>
    <w:p w14:paraId="180D587D" w14:textId="688D6AE8" w:rsidR="001A0001" w:rsidRPr="001A0001" w:rsidRDefault="003415C4" w:rsidP="001A0001">
      <w:pPr>
        <w:pStyle w:val="Listtoplevel"/>
        <w:rPr>
          <w:b/>
          <w:bCs/>
        </w:rPr>
      </w:pPr>
      <w:r>
        <w:drawing>
          <wp:anchor distT="0" distB="0" distL="114300" distR="114300" simplePos="0" relativeHeight="251934720" behindDoc="0" locked="0" layoutInCell="1" allowOverlap="1" wp14:anchorId="085781C5" wp14:editId="474DEB77">
            <wp:simplePos x="0" y="0"/>
            <wp:positionH relativeFrom="margin">
              <wp:align>left</wp:align>
            </wp:positionH>
            <wp:positionV relativeFrom="paragraph">
              <wp:posOffset>79375</wp:posOffset>
            </wp:positionV>
            <wp:extent cx="1248868" cy="1441450"/>
            <wp:effectExtent l="0" t="0" r="8890" b="6350"/>
            <wp:wrapNone/>
            <wp:docPr id="337351841" name="Picture 33735184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7351841" name="Picture 33735184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8868" cy="1441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0001" w:rsidRPr="001A0001">
        <w:rPr>
          <w:b/>
          <w:bCs/>
        </w:rPr>
        <w:t>United Nations Convention on the Rights of Persons with Disabilities / UNCRPD</w:t>
      </w:r>
    </w:p>
    <w:p w14:paraId="714EE3A5" w14:textId="6B44CF79" w:rsidR="001A0001" w:rsidRPr="001A0001" w:rsidRDefault="003415C4" w:rsidP="001A0001">
      <w:pPr>
        <w:pStyle w:val="Listtoplevel"/>
        <w:rPr>
          <w:b/>
          <w:bCs/>
        </w:rPr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36768" behindDoc="0" locked="0" layoutInCell="1" allowOverlap="1" wp14:anchorId="2E6E79B8" wp14:editId="49D83A1C">
            <wp:simplePos x="0" y="0"/>
            <wp:positionH relativeFrom="margin">
              <wp:align>left</wp:align>
            </wp:positionH>
            <wp:positionV relativeFrom="paragraph">
              <wp:posOffset>427355</wp:posOffset>
            </wp:positionV>
            <wp:extent cx="1871980" cy="406400"/>
            <wp:effectExtent l="0" t="0" r="0" b="0"/>
            <wp:wrapThrough wrapText="bothSides">
              <wp:wrapPolygon edited="0">
                <wp:start x="0" y="0"/>
                <wp:lineTo x="0" y="20250"/>
                <wp:lineTo x="21322" y="20250"/>
                <wp:lineTo x="21322" y="0"/>
                <wp:lineTo x="0" y="0"/>
              </wp:wrapPolygon>
            </wp:wrapThrough>
            <wp:docPr id="137479321" name="Picture 1374793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3" name="Picture 136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198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0001" w:rsidRPr="001A0001">
        <w:rPr>
          <w:b/>
          <w:bCs/>
        </w:rPr>
        <w:t>Enabling Good Lives.</w:t>
      </w:r>
    </w:p>
    <w:p w14:paraId="40FEA485" w14:textId="3495A0C1" w:rsidR="001A0001" w:rsidRDefault="001A0001" w:rsidP="00697471"/>
    <w:p w14:paraId="25B97917" w14:textId="77777777" w:rsidR="00ED746B" w:rsidRDefault="00ED746B">
      <w:pPr>
        <w:spacing w:line="240" w:lineRule="auto"/>
        <w:ind w:left="0"/>
      </w:pPr>
      <w:r>
        <w:br w:type="page"/>
      </w:r>
    </w:p>
    <w:p w14:paraId="77D21423" w14:textId="5767253F" w:rsidR="00E568CC" w:rsidRDefault="00E568CC" w:rsidP="00E568CC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60992" behindDoc="1" locked="0" layoutInCell="1" allowOverlap="1" wp14:anchorId="22A08B17" wp14:editId="4CBFB94C">
                <wp:simplePos x="0" y="0"/>
                <wp:positionH relativeFrom="margin">
                  <wp:posOffset>2190750</wp:posOffset>
                </wp:positionH>
                <wp:positionV relativeFrom="paragraph">
                  <wp:posOffset>-162560</wp:posOffset>
                </wp:positionV>
                <wp:extent cx="3651250" cy="3257550"/>
                <wp:effectExtent l="0" t="0" r="6350" b="0"/>
                <wp:wrapNone/>
                <wp:docPr id="1433898334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1250" cy="32575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20B4BBA3" id="Rectangle 1" o:spid="_x0000_s1026" alt="&quot;&quot;" style="position:absolute;margin-left:172.5pt;margin-top:-12.8pt;width:287.5pt;height:256.5pt;z-index:-251455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58944" behindDoc="0" locked="0" layoutInCell="1" allowOverlap="1" wp14:anchorId="65568CD9" wp14:editId="0C665461">
            <wp:simplePos x="0" y="0"/>
            <wp:positionH relativeFrom="margin">
              <wp:align>left</wp:align>
            </wp:positionH>
            <wp:positionV relativeFrom="paragraph">
              <wp:posOffset>96520</wp:posOffset>
            </wp:positionV>
            <wp:extent cx="1809223" cy="1212850"/>
            <wp:effectExtent l="0" t="0" r="635" b="6350"/>
            <wp:wrapNone/>
            <wp:docPr id="118645685" name="Picture 11864568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645685" name="Picture 11864568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1682" cy="12144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>T</w:t>
      </w:r>
      <w:r w:rsidRPr="005F389A">
        <w:rPr>
          <w:b/>
          <w:bCs/>
        </w:rPr>
        <w:t>e Tiriti o Waitangi / Treaty of Waitangi</w:t>
      </w:r>
      <w:r>
        <w:t xml:space="preserve"> is an important agreement between:</w:t>
      </w:r>
    </w:p>
    <w:p w14:paraId="515B7162" w14:textId="77777777" w:rsidR="00E568CC" w:rsidRDefault="00E568CC" w:rsidP="00E568CC">
      <w:pPr>
        <w:pStyle w:val="Listtoplevel"/>
      </w:pPr>
      <w:r>
        <w:t xml:space="preserve">Māori </w:t>
      </w:r>
    </w:p>
    <w:p w14:paraId="3C19A161" w14:textId="77777777" w:rsidR="00E568CC" w:rsidRDefault="00E568CC" w:rsidP="00E568CC">
      <w:pPr>
        <w:pStyle w:val="Listtoplevel"/>
        <w:numPr>
          <w:ilvl w:val="0"/>
          <w:numId w:val="0"/>
        </w:numPr>
        <w:ind w:left="4253"/>
      </w:pPr>
      <w:r>
        <w:drawing>
          <wp:anchor distT="0" distB="0" distL="114300" distR="114300" simplePos="0" relativeHeight="251856896" behindDoc="0" locked="0" layoutInCell="1" allowOverlap="1" wp14:anchorId="41747CA2" wp14:editId="3676F373">
            <wp:simplePos x="0" y="0"/>
            <wp:positionH relativeFrom="margin">
              <wp:align>left</wp:align>
            </wp:positionH>
            <wp:positionV relativeFrom="paragraph">
              <wp:posOffset>140335</wp:posOffset>
            </wp:positionV>
            <wp:extent cx="1780456" cy="1111250"/>
            <wp:effectExtent l="0" t="0" r="0" b="0"/>
            <wp:wrapNone/>
            <wp:docPr id="552085549" name="Picture 55208554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2085549" name="Picture 55208554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3625" cy="11132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and </w:t>
      </w:r>
    </w:p>
    <w:p w14:paraId="3E50EBD7" w14:textId="77777777" w:rsidR="00E568CC" w:rsidRDefault="00E568CC" w:rsidP="00E568CC">
      <w:pPr>
        <w:pStyle w:val="Listtoplevel"/>
      </w:pPr>
      <w:r>
        <w:t>the Crown.</w:t>
      </w:r>
    </w:p>
    <w:p w14:paraId="05AD1DD7" w14:textId="77777777" w:rsidR="00ED746B" w:rsidRDefault="00ED746B" w:rsidP="00ED746B"/>
    <w:p w14:paraId="0CA27EAF" w14:textId="77777777" w:rsidR="00ED746B" w:rsidRDefault="00ED746B" w:rsidP="00ED746B"/>
    <w:p w14:paraId="508109CE" w14:textId="348B2313" w:rsidR="00E568CC" w:rsidRPr="009F1191" w:rsidRDefault="00E568CC" w:rsidP="00E568CC">
      <w:r w:rsidRPr="009F1191">
        <w:rPr>
          <w:noProof/>
        </w:rPr>
        <w:drawing>
          <wp:anchor distT="0" distB="0" distL="114300" distR="114300" simplePos="0" relativeHeight="251851776" behindDoc="0" locked="0" layoutInCell="1" allowOverlap="1" wp14:anchorId="3A827A0C" wp14:editId="147161C1">
            <wp:simplePos x="0" y="0"/>
            <wp:positionH relativeFrom="margin">
              <wp:posOffset>-6349</wp:posOffset>
            </wp:positionH>
            <wp:positionV relativeFrom="paragraph">
              <wp:posOffset>-158749</wp:posOffset>
            </wp:positionV>
            <wp:extent cx="1682750" cy="1682750"/>
            <wp:effectExtent l="0" t="0" r="0" b="0"/>
            <wp:wrapNone/>
            <wp:docPr id="21" name="Picture 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750" cy="1682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4848" behindDoc="1" locked="0" layoutInCell="1" allowOverlap="1" wp14:anchorId="736DE936" wp14:editId="47983D5D">
                <wp:simplePos x="0" y="0"/>
                <wp:positionH relativeFrom="margin">
                  <wp:posOffset>2178050</wp:posOffset>
                </wp:positionH>
                <wp:positionV relativeFrom="paragraph">
                  <wp:posOffset>-33020</wp:posOffset>
                </wp:positionV>
                <wp:extent cx="3651250" cy="3257550"/>
                <wp:effectExtent l="0" t="0" r="6350" b="0"/>
                <wp:wrapNone/>
                <wp:docPr id="733924783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1250" cy="32575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586C8C76" id="Rectangle 1" o:spid="_x0000_s1026" alt="&quot;&quot;" style="position:absolute;margin-left:171.5pt;margin-top:-2.6pt;width:287.5pt;height:256.5pt;z-index:-251461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  <w:r w:rsidRPr="009F1191">
        <w:t xml:space="preserve">The </w:t>
      </w:r>
      <w:r w:rsidRPr="009F1191">
        <w:rPr>
          <w:b/>
          <w:bCs/>
        </w:rPr>
        <w:t>United Nations Convention on the Rights of Persons with Disabilities</w:t>
      </w:r>
      <w:r w:rsidRPr="009F1191">
        <w:t xml:space="preserve"> </w:t>
      </w:r>
      <w:r>
        <w:t xml:space="preserve">/ </w:t>
      </w:r>
      <w:r w:rsidRPr="009F1191">
        <w:rPr>
          <w:b/>
          <w:bCs/>
        </w:rPr>
        <w:t>UNCRPD</w:t>
      </w:r>
      <w:r w:rsidRPr="009F1191">
        <w:t xml:space="preserve"> is a law lots of countries have agreed to.</w:t>
      </w:r>
    </w:p>
    <w:p w14:paraId="56CF5EA6" w14:textId="77777777" w:rsidR="00E568CC" w:rsidRPr="009F1191" w:rsidRDefault="00E568CC" w:rsidP="00E568CC"/>
    <w:p w14:paraId="6C6EFB87" w14:textId="4590ADF2" w:rsidR="00E568CC" w:rsidRPr="009F1191" w:rsidRDefault="00E568CC" w:rsidP="00E568CC">
      <w:r w:rsidRPr="009F1191">
        <w:rPr>
          <w:rFonts w:eastAsia="Arial"/>
          <w:noProof/>
        </w:rPr>
        <w:drawing>
          <wp:anchor distT="0" distB="0" distL="114300" distR="114300" simplePos="0" relativeHeight="251852800" behindDoc="0" locked="0" layoutInCell="1" allowOverlap="1" wp14:anchorId="67018906" wp14:editId="5CBFDD43">
            <wp:simplePos x="0" y="0"/>
            <wp:positionH relativeFrom="margin">
              <wp:align>left</wp:align>
            </wp:positionH>
            <wp:positionV relativeFrom="paragraph">
              <wp:posOffset>12700</wp:posOffset>
            </wp:positionV>
            <wp:extent cx="1393825" cy="1676400"/>
            <wp:effectExtent l="0" t="0" r="0" b="0"/>
            <wp:wrapThrough wrapText="bothSides">
              <wp:wrapPolygon edited="0">
                <wp:start x="0" y="0"/>
                <wp:lineTo x="0" y="21355"/>
                <wp:lineTo x="21256" y="21355"/>
                <wp:lineTo x="21256" y="0"/>
                <wp:lineTo x="0" y="0"/>
              </wp:wrapPolygon>
            </wp:wrapThrough>
            <wp:docPr id="7" name="Picture 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825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B45DE1" w14:textId="68EC1FE6" w:rsidR="00E568CC" w:rsidRPr="009F1191" w:rsidRDefault="00E568CC" w:rsidP="00E568CC">
      <w:pPr>
        <w:rPr>
          <w:rFonts w:eastAsia="Arial"/>
        </w:rPr>
      </w:pPr>
      <w:r w:rsidRPr="009F1191">
        <w:rPr>
          <w:rFonts w:eastAsia="Arial"/>
        </w:rPr>
        <w:t>It says what governments must do to make sure disabled people get the same rights as everybody else.</w:t>
      </w:r>
    </w:p>
    <w:p w14:paraId="1380D53C" w14:textId="77777777" w:rsidR="00E568CC" w:rsidRDefault="00E568CC" w:rsidP="00697471"/>
    <w:p w14:paraId="00414621" w14:textId="77777777" w:rsidR="00ED746B" w:rsidRDefault="00ED746B">
      <w:pPr>
        <w:spacing w:line="240" w:lineRule="auto"/>
        <w:ind w:left="0"/>
      </w:pPr>
      <w:r>
        <w:br w:type="page"/>
      </w:r>
    </w:p>
    <w:p w14:paraId="1EF163AC" w14:textId="614BDF42" w:rsidR="00E568CC" w:rsidRPr="00F535F1" w:rsidRDefault="00E568CC" w:rsidP="00E568CC">
      <w:pPr>
        <w:rPr>
          <w:rFonts w:ascii="Times New Roman" w:hAnsi="Times New Roman" w:cs="Times New Roman"/>
          <w:lang w:eastAsia="en-NZ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67136" behindDoc="1" locked="0" layoutInCell="1" allowOverlap="1" wp14:anchorId="73E3FCF5" wp14:editId="799CBB4F">
                <wp:simplePos x="0" y="0"/>
                <wp:positionH relativeFrom="margin">
                  <wp:posOffset>2190750</wp:posOffset>
                </wp:positionH>
                <wp:positionV relativeFrom="paragraph">
                  <wp:posOffset>-38100</wp:posOffset>
                </wp:positionV>
                <wp:extent cx="3651250" cy="4203700"/>
                <wp:effectExtent l="0" t="0" r="6350" b="6350"/>
                <wp:wrapNone/>
                <wp:docPr id="2120116122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1250" cy="42037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30AE32B7" id="Rectangle 1" o:spid="_x0000_s1026" alt="&quot;&quot;" style="position:absolute;margin-left:172.5pt;margin-top:-3pt;width:287.5pt;height:331pt;z-index:-251449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865088" behindDoc="0" locked="0" layoutInCell="1" allowOverlap="1" wp14:anchorId="4B6E2F49" wp14:editId="48CCF340">
            <wp:simplePos x="0" y="0"/>
            <wp:positionH relativeFrom="margin">
              <wp:align>left</wp:align>
            </wp:positionH>
            <wp:positionV relativeFrom="paragraph">
              <wp:posOffset>170815</wp:posOffset>
            </wp:positionV>
            <wp:extent cx="1871980" cy="406400"/>
            <wp:effectExtent l="0" t="0" r="0" b="0"/>
            <wp:wrapThrough wrapText="bothSides">
              <wp:wrapPolygon edited="0">
                <wp:start x="0" y="0"/>
                <wp:lineTo x="0" y="20250"/>
                <wp:lineTo x="21322" y="20250"/>
                <wp:lineTo x="21322" y="0"/>
                <wp:lineTo x="0" y="0"/>
              </wp:wrapPolygon>
            </wp:wrapThrough>
            <wp:docPr id="1363" name="Picture 136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3" name="Picture 136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4572" cy="4090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535F1">
        <w:rPr>
          <w:b/>
          <w:lang w:eastAsia="en-NZ"/>
        </w:rPr>
        <w:t>Enabling Good Lives</w:t>
      </w:r>
      <w:r w:rsidRPr="00F535F1">
        <w:rPr>
          <w:lang w:eastAsia="en-NZ"/>
        </w:rPr>
        <w:t xml:space="preserve"> is a different way of thinking about disability support.</w:t>
      </w:r>
      <w:r w:rsidRPr="00E568CC">
        <w:rPr>
          <w:noProof/>
        </w:rPr>
        <w:t xml:space="preserve"> </w:t>
      </w:r>
    </w:p>
    <w:p w14:paraId="2D898079" w14:textId="77777777" w:rsidR="00E568CC" w:rsidRPr="00F535F1" w:rsidRDefault="00E568CC" w:rsidP="00E568CC">
      <w:pPr>
        <w:rPr>
          <w:rFonts w:ascii="Times New Roman" w:hAnsi="Times New Roman" w:cs="Times New Roman"/>
          <w:lang w:eastAsia="en-NZ"/>
        </w:rPr>
      </w:pPr>
      <w:r>
        <w:rPr>
          <w:noProof/>
          <w:lang w:eastAsia="en-NZ"/>
        </w:rPr>
        <w:drawing>
          <wp:anchor distT="0" distB="0" distL="114300" distR="114300" simplePos="0" relativeHeight="251864064" behindDoc="0" locked="0" layoutInCell="1" allowOverlap="1" wp14:anchorId="1ED11A02" wp14:editId="5FF80461">
            <wp:simplePos x="0" y="0"/>
            <wp:positionH relativeFrom="margin">
              <wp:align>left</wp:align>
            </wp:positionH>
            <wp:positionV relativeFrom="paragraph">
              <wp:posOffset>30480</wp:posOffset>
            </wp:positionV>
            <wp:extent cx="1645920" cy="1647825"/>
            <wp:effectExtent l="0" t="0" r="0" b="9525"/>
            <wp:wrapThrough wrapText="bothSides">
              <wp:wrapPolygon edited="0">
                <wp:start x="0" y="0"/>
                <wp:lineTo x="0" y="21475"/>
                <wp:lineTo x="21250" y="21475"/>
                <wp:lineTo x="21250" y="0"/>
                <wp:lineTo x="0" y="0"/>
              </wp:wrapPolygon>
            </wp:wrapThrough>
            <wp:docPr id="1357" name="Picture 135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" name="Picture 135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126446" w14:textId="77777777" w:rsidR="00E568CC" w:rsidRPr="00F535F1" w:rsidRDefault="00E568CC" w:rsidP="00E568CC">
      <w:pPr>
        <w:ind w:left="3544"/>
        <w:rPr>
          <w:rFonts w:ascii="Times New Roman" w:eastAsia="Times New Roman" w:hAnsi="Times New Roman" w:cs="Times New Roman"/>
          <w:szCs w:val="32"/>
          <w:lang w:eastAsia="en-NZ"/>
        </w:rPr>
      </w:pPr>
    </w:p>
    <w:p w14:paraId="4F9D7B64" w14:textId="77777777" w:rsidR="00E568CC" w:rsidRPr="00F535F1" w:rsidRDefault="00E568CC" w:rsidP="00E568CC">
      <w:pPr>
        <w:rPr>
          <w:rFonts w:ascii="Times New Roman" w:eastAsia="Times New Roman" w:hAnsi="Times New Roman" w:cs="Times New Roman"/>
          <w:szCs w:val="32"/>
          <w:lang w:eastAsia="en-NZ"/>
        </w:rPr>
      </w:pPr>
      <w:r w:rsidRPr="00F535F1">
        <w:rPr>
          <w:rFonts w:eastAsia="Times New Roman" w:cs="Arial"/>
          <w:color w:val="000000"/>
          <w:szCs w:val="32"/>
          <w:lang w:eastAsia="en-NZ"/>
        </w:rPr>
        <w:t>Enabling Good Lives is about having:</w:t>
      </w:r>
    </w:p>
    <w:p w14:paraId="1580F3FD" w14:textId="77777777" w:rsidR="00E568CC" w:rsidRDefault="00E568CC" w:rsidP="00E568CC">
      <w:pPr>
        <w:pStyle w:val="Listtoplevel"/>
      </w:pPr>
      <w:r w:rsidRPr="00245C4A">
        <w:t>choice and control in your life</w:t>
      </w:r>
    </w:p>
    <w:p w14:paraId="1FCAA6EB" w14:textId="0F1CE92F" w:rsidR="00E568CC" w:rsidRPr="00245C4A" w:rsidRDefault="00E568CC" w:rsidP="00E568CC">
      <w:pPr>
        <w:pStyle w:val="Listtoplevel"/>
      </w:pPr>
      <w:r w:rsidRPr="00245C4A">
        <w:drawing>
          <wp:anchor distT="0" distB="0" distL="114300" distR="114300" simplePos="0" relativeHeight="251863040" behindDoc="0" locked="0" layoutInCell="1" allowOverlap="1" wp14:anchorId="58ADDE36" wp14:editId="4D4924F3">
            <wp:simplePos x="0" y="0"/>
            <wp:positionH relativeFrom="margin">
              <wp:align>left</wp:align>
            </wp:positionH>
            <wp:positionV relativeFrom="paragraph">
              <wp:posOffset>318135</wp:posOffset>
            </wp:positionV>
            <wp:extent cx="1536700" cy="1133475"/>
            <wp:effectExtent l="0" t="0" r="6350" b="9525"/>
            <wp:wrapThrough wrapText="bothSides">
              <wp:wrapPolygon edited="0">
                <wp:start x="0" y="0"/>
                <wp:lineTo x="0" y="21418"/>
                <wp:lineTo x="21421" y="21418"/>
                <wp:lineTo x="21421" y="0"/>
                <wp:lineTo x="0" y="0"/>
              </wp:wrapPolygon>
            </wp:wrapThrough>
            <wp:docPr id="13" name="Picture 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0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45C4A">
        <w:t>the support you need and want</w:t>
      </w:r>
    </w:p>
    <w:p w14:paraId="3C724A61" w14:textId="77777777" w:rsidR="00E568CC" w:rsidRPr="00245C4A" w:rsidRDefault="00E568CC" w:rsidP="00E568CC">
      <w:pPr>
        <w:pStyle w:val="Listtoplevel"/>
      </w:pPr>
      <w:r w:rsidRPr="00245C4A">
        <w:t xml:space="preserve">a good life. </w:t>
      </w:r>
    </w:p>
    <w:p w14:paraId="4BCD52E1" w14:textId="3ACF735E" w:rsidR="00E568CC" w:rsidRDefault="00E568CC" w:rsidP="00697471"/>
    <w:p w14:paraId="7C97F160" w14:textId="314DCDBE" w:rsidR="00D1777E" w:rsidRDefault="00D1777E" w:rsidP="00697471"/>
    <w:p w14:paraId="64668C2D" w14:textId="0A7AF681" w:rsidR="0022289C" w:rsidRDefault="0022289C" w:rsidP="00697471">
      <w:r>
        <w:t>We want people who are good at:</w:t>
      </w:r>
    </w:p>
    <w:p w14:paraId="3F6420D5" w14:textId="2A4F6478" w:rsidR="0022289C" w:rsidRDefault="0022289C" w:rsidP="0022289C">
      <w:pPr>
        <w:pStyle w:val="Listtoplevel"/>
      </w:pPr>
      <w:r w:rsidRPr="00245C4A">
        <w:drawing>
          <wp:anchor distT="0" distB="0" distL="114300" distR="114300" simplePos="0" relativeHeight="251959296" behindDoc="0" locked="0" layoutInCell="1" allowOverlap="1" wp14:anchorId="126DAFD4" wp14:editId="13E80B22">
            <wp:simplePos x="0" y="0"/>
            <wp:positionH relativeFrom="margin">
              <wp:align>left</wp:align>
            </wp:positionH>
            <wp:positionV relativeFrom="paragraph">
              <wp:posOffset>64770</wp:posOffset>
            </wp:positionV>
            <wp:extent cx="1866900" cy="1866900"/>
            <wp:effectExtent l="0" t="0" r="0" b="0"/>
            <wp:wrapThrough wrapText="bothSides">
              <wp:wrapPolygon edited="0">
                <wp:start x="1763" y="1763"/>
                <wp:lineTo x="0" y="5731"/>
                <wp:lineTo x="0" y="18073"/>
                <wp:lineTo x="21380" y="18073"/>
                <wp:lineTo x="21380" y="4629"/>
                <wp:lineTo x="4188" y="1763"/>
                <wp:lineTo x="1763" y="1763"/>
              </wp:wrapPolygon>
            </wp:wrapThrough>
            <wp:docPr id="1934525080" name="Picture 193452508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4525080" name="Picture 193452508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organising things</w:t>
      </w:r>
    </w:p>
    <w:p w14:paraId="2EDA6741" w14:textId="1361C6A4" w:rsidR="0022289C" w:rsidRDefault="0022289C" w:rsidP="0022289C">
      <w:pPr>
        <w:pStyle w:val="Listtoplevel"/>
      </w:pPr>
      <w:r>
        <w:t>solving problems</w:t>
      </w:r>
    </w:p>
    <w:p w14:paraId="686BDA0C" w14:textId="36432038" w:rsidR="0022289C" w:rsidRDefault="0022289C" w:rsidP="0022289C">
      <w:pPr>
        <w:pStyle w:val="Listtoplevel"/>
      </w:pPr>
      <w:r>
        <w:t xml:space="preserve">talking to people. </w:t>
      </w:r>
    </w:p>
    <w:p w14:paraId="583A9742" w14:textId="0E79052D" w:rsidR="0022289C" w:rsidRDefault="0022289C" w:rsidP="00697471"/>
    <w:p w14:paraId="04DA22FC" w14:textId="77777777" w:rsidR="00C74825" w:rsidRDefault="00C74825">
      <w:pPr>
        <w:spacing w:line="240" w:lineRule="auto"/>
        <w:ind w:left="0"/>
      </w:pPr>
      <w:r>
        <w:br w:type="page"/>
      </w:r>
    </w:p>
    <w:p w14:paraId="79F00DB1" w14:textId="77777777" w:rsidR="00C74825" w:rsidRDefault="0022289C" w:rsidP="00697471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lastRenderedPageBreak/>
        <w:drawing>
          <wp:anchor distT="0" distB="0" distL="114300" distR="114300" simplePos="0" relativeHeight="251938816" behindDoc="0" locked="0" layoutInCell="1" allowOverlap="1" wp14:anchorId="3752BD00" wp14:editId="01F45CE4">
            <wp:simplePos x="0" y="0"/>
            <wp:positionH relativeFrom="margin">
              <wp:align>left</wp:align>
            </wp:positionH>
            <wp:positionV relativeFrom="paragraph">
              <wp:posOffset>77470</wp:posOffset>
            </wp:positionV>
            <wp:extent cx="1657350" cy="1866054"/>
            <wp:effectExtent l="0" t="0" r="0" b="1270"/>
            <wp:wrapNone/>
            <wp:docPr id="106576056" name="Picture 10657605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576056" name="Picture 10657605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18660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0FF1">
        <w:t>We want people who know how to</w:t>
      </w:r>
      <w:r w:rsidR="00C74825">
        <w:t>:</w:t>
      </w:r>
    </w:p>
    <w:p w14:paraId="3A038685" w14:textId="06D5B156" w:rsidR="00C74825" w:rsidRDefault="00C74825" w:rsidP="00C74825">
      <w:pPr>
        <w:pStyle w:val="Listtoplevel"/>
      </w:pPr>
      <w:r>
        <w:t>use the computer programs we use</w:t>
      </w:r>
    </w:p>
    <w:p w14:paraId="711FCD2D" w14:textId="344C75A2" w:rsidR="00380FF1" w:rsidRDefault="00380FF1" w:rsidP="00C74825">
      <w:pPr>
        <w:pStyle w:val="Listtoplevel"/>
      </w:pPr>
      <w:r>
        <w:t>keep information private.</w:t>
      </w:r>
    </w:p>
    <w:p w14:paraId="6CC406A3" w14:textId="40EFF884" w:rsidR="00380FF1" w:rsidRDefault="006D131D" w:rsidP="00697471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2008448" behindDoc="0" locked="0" layoutInCell="1" allowOverlap="1" wp14:anchorId="6418F036" wp14:editId="3990EA26">
            <wp:simplePos x="0" y="0"/>
            <wp:positionH relativeFrom="margin">
              <wp:posOffset>0</wp:posOffset>
            </wp:positionH>
            <wp:positionV relativeFrom="paragraph">
              <wp:posOffset>307975</wp:posOffset>
            </wp:positionV>
            <wp:extent cx="1682750" cy="1685925"/>
            <wp:effectExtent l="0" t="0" r="0" b="9525"/>
            <wp:wrapNone/>
            <wp:docPr id="1372879818" name="Picture 137287981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879818" name="Picture 137287981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2750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8CF00D" w14:textId="55C6A68B" w:rsidR="00C74825" w:rsidRDefault="00C74825" w:rsidP="00697471"/>
    <w:p w14:paraId="79FF42E2" w14:textId="24670276" w:rsidR="00D1777E" w:rsidRDefault="00D1777E" w:rsidP="00697471">
      <w:r>
        <w:t xml:space="preserve">We want people who </w:t>
      </w:r>
      <w:r w:rsidR="00A91813">
        <w:t>can pass a</w:t>
      </w:r>
      <w:r>
        <w:t xml:space="preserve"> </w:t>
      </w:r>
      <w:r w:rsidR="00A91813" w:rsidRPr="00A91813">
        <w:rPr>
          <w:b/>
          <w:bCs/>
        </w:rPr>
        <w:t>p</w:t>
      </w:r>
      <w:r w:rsidRPr="00A91813">
        <w:rPr>
          <w:b/>
          <w:bCs/>
        </w:rPr>
        <w:t>olice</w:t>
      </w:r>
      <w:r w:rsidR="00A91813" w:rsidRPr="00A91813">
        <w:rPr>
          <w:b/>
          <w:bCs/>
        </w:rPr>
        <w:t xml:space="preserve"> check</w:t>
      </w:r>
      <w:r>
        <w:t>.</w:t>
      </w:r>
    </w:p>
    <w:p w14:paraId="6A2EA398" w14:textId="34C83E0E" w:rsidR="00A91813" w:rsidRDefault="00A91813" w:rsidP="00697471"/>
    <w:p w14:paraId="02201E04" w14:textId="24A97639" w:rsidR="00A91813" w:rsidRDefault="00A91813" w:rsidP="00697471">
      <w:r>
        <w:rPr>
          <w:noProof/>
        </w:rPr>
        <mc:AlternateContent>
          <mc:Choice Requires="wps">
            <w:drawing>
              <wp:anchor distT="0" distB="0" distL="114300" distR="114300" simplePos="0" relativeHeight="251998208" behindDoc="1" locked="0" layoutInCell="1" allowOverlap="1" wp14:anchorId="39702205" wp14:editId="0850252E">
                <wp:simplePos x="0" y="0"/>
                <wp:positionH relativeFrom="margin">
                  <wp:align>right</wp:align>
                </wp:positionH>
                <wp:positionV relativeFrom="paragraph">
                  <wp:posOffset>253365</wp:posOffset>
                </wp:positionV>
                <wp:extent cx="3546475" cy="3571875"/>
                <wp:effectExtent l="0" t="0" r="0" b="9525"/>
                <wp:wrapNone/>
                <wp:docPr id="1664641767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6475" cy="35718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1899FA84" id="Rectangle 1" o:spid="_x0000_s1026" alt="&quot;&quot;" style="position:absolute;margin-left:228.05pt;margin-top:19.95pt;width:279.25pt;height:281.25pt;z-index:-2513182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" fillcolor="#bdd6ee [1304]" stroked="f" strokeweight="1pt">
                <w10:wrap anchorx="margin"/>
              </v:rect>
            </w:pict>
          </mc:Fallback>
        </mc:AlternateContent>
      </w:r>
    </w:p>
    <w:p w14:paraId="425429CC" w14:textId="14292BEC" w:rsidR="006D131D" w:rsidRDefault="006D131D" w:rsidP="00697471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61344" behindDoc="0" locked="0" layoutInCell="1" allowOverlap="1" wp14:anchorId="4808E2E0" wp14:editId="0A86AD97">
            <wp:simplePos x="0" y="0"/>
            <wp:positionH relativeFrom="margin">
              <wp:align>left</wp:align>
            </wp:positionH>
            <wp:positionV relativeFrom="paragraph">
              <wp:posOffset>15240</wp:posOffset>
            </wp:positionV>
            <wp:extent cx="1685925" cy="1685925"/>
            <wp:effectExtent l="0" t="0" r="9525" b="9525"/>
            <wp:wrapNone/>
            <wp:docPr id="1990330937" name="Picture 199033093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0330937" name="Picture 199033093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813">
        <w:t xml:space="preserve">A </w:t>
      </w:r>
      <w:r w:rsidR="00A91813" w:rsidRPr="00A91813">
        <w:rPr>
          <w:b/>
          <w:bCs/>
        </w:rPr>
        <w:t xml:space="preserve">police </w:t>
      </w:r>
      <w:r w:rsidR="00A91813" w:rsidRPr="006D131D">
        <w:t xml:space="preserve">check </w:t>
      </w:r>
      <w:r w:rsidRPr="006D131D">
        <w:t>is where the police:</w:t>
      </w:r>
    </w:p>
    <w:p w14:paraId="59DD2955" w14:textId="1AC98DC2" w:rsidR="006D131D" w:rsidRDefault="006D131D" w:rsidP="006D131D">
      <w:pPr>
        <w:pStyle w:val="Listtoplevel"/>
      </w:pPr>
      <w:r>
        <w:t>talk to people who know you</w:t>
      </w:r>
    </w:p>
    <w:p w14:paraId="0FA60233" w14:textId="3A5FB50D" w:rsidR="006D131D" w:rsidRDefault="006D131D" w:rsidP="006D131D">
      <w:pPr>
        <w:pStyle w:val="Listtoplevel"/>
      </w:pPr>
      <w:r>
        <w:t>look at things you have done in your past.</w:t>
      </w:r>
    </w:p>
    <w:p w14:paraId="4DA2FE6A" w14:textId="04B17E48" w:rsidR="006D131D" w:rsidRDefault="006D131D" w:rsidP="00697471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2006400" behindDoc="0" locked="0" layoutInCell="1" allowOverlap="1" wp14:anchorId="69AC3D9D" wp14:editId="47FFC0B6">
            <wp:simplePos x="0" y="0"/>
            <wp:positionH relativeFrom="margin">
              <wp:align>left</wp:align>
            </wp:positionH>
            <wp:positionV relativeFrom="paragraph">
              <wp:posOffset>14605</wp:posOffset>
            </wp:positionV>
            <wp:extent cx="1685925" cy="1685925"/>
            <wp:effectExtent l="0" t="0" r="9525" b="0"/>
            <wp:wrapNone/>
            <wp:docPr id="363216773" name="Picture 36321677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3216773" name="Picture 36321677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DAE30B" w14:textId="77777777" w:rsidR="006D131D" w:rsidRDefault="006D131D" w:rsidP="00697471"/>
    <w:p w14:paraId="5631023B" w14:textId="14AD6FFE" w:rsidR="00A91813" w:rsidRDefault="006D131D" w:rsidP="00697471">
      <w:r>
        <w:t>This is to find out if</w:t>
      </w:r>
      <w:r w:rsidR="00A91813">
        <w:t xml:space="preserve"> you are safe to work with disabled people.</w:t>
      </w:r>
    </w:p>
    <w:p w14:paraId="4E574284" w14:textId="11223489" w:rsidR="00ED746B" w:rsidRDefault="00ED746B" w:rsidP="00ED746B"/>
    <w:p w14:paraId="01A2FE6D" w14:textId="4A463560" w:rsidR="00ED746B" w:rsidRDefault="00ED746B" w:rsidP="00ED746B"/>
    <w:p w14:paraId="15D15AFA" w14:textId="01A27960" w:rsidR="00C65ADA" w:rsidRDefault="006D131D" w:rsidP="00C65ADA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944960" behindDoc="0" locked="0" layoutInCell="1" allowOverlap="1" wp14:anchorId="6CC2A764" wp14:editId="7061D9AC">
                <wp:simplePos x="0" y="0"/>
                <wp:positionH relativeFrom="margin">
                  <wp:posOffset>114300</wp:posOffset>
                </wp:positionH>
                <wp:positionV relativeFrom="paragraph">
                  <wp:posOffset>-295275</wp:posOffset>
                </wp:positionV>
                <wp:extent cx="1504950" cy="1714500"/>
                <wp:effectExtent l="0" t="0" r="19050" b="0"/>
                <wp:wrapNone/>
                <wp:docPr id="2000936670" name="Group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04950" cy="1714500"/>
                          <a:chOff x="0" y="0"/>
                          <a:chExt cx="1905000" cy="2229485"/>
                        </a:xfrm>
                      </wpg:grpSpPr>
                      <pic:pic xmlns:pic="http://schemas.openxmlformats.org/drawingml/2006/picture">
                        <pic:nvPicPr>
                          <pic:cNvPr id="901537237" name="Picture 1309839326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6550" cy="22294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8149504" name="Arrow: Right 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565150" y="393700"/>
                            <a:ext cx="647700" cy="247650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1023347" name="Arrow: Right 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 flipH="1">
                            <a:off x="1257300" y="768350"/>
                            <a:ext cx="647700" cy="247650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7623492" name="Arrow: Right 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114300" y="1314450"/>
                            <a:ext cx="647700" cy="247650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group w14:anchorId="1BC892E7" id="Group 5" o:spid="_x0000_s1026" alt="&quot;&quot;" style="position:absolute;margin-left:9pt;margin-top:-23.25pt;width:118.5pt;height:135pt;z-index:251944960;mso-position-horizontal-relative:margin;mso-width-relative:margin;mso-height-relative:margin" coordsize="19050,222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09839326" o:spid="_x0000_s1027" type="#_x0000_t75" alt="&quot;&quot;" style="position:absolute;width:16065;height:22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">
                  <v:imagedata r:id="rId78" o:title=""/>
                </v:shape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Arrow: Right 4" o:spid="_x0000_s1028" type="#_x0000_t13" alt="&quot;&quot;" style="position:absolute;left:5651;top:3937;width:6477;height:24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" adj="17471" fillcolor="#4472c4 [3204]" strokecolor="#09101d [484]" strokeweight="1pt"/>
                <v:shape id="Arrow: Right 4" o:spid="_x0000_s1029" type="#_x0000_t13" alt="&quot;&quot;" style="position:absolute;left:12573;top:7683;width:6477;height:2477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" adj="17471" fillcolor="#4472c4 [3204]" strokecolor="#09101d [484]" strokeweight="1pt"/>
                <v:shape id="Arrow: Right 4" o:spid="_x0000_s1030" type="#_x0000_t13" alt="&quot;&quot;" style="position:absolute;left:1143;top:13144;width:6477;height:2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" adj="17471" fillcolor="#4472c4 [3204]" strokecolor="#09101d [484]" strokeweight="1pt"/>
                <w10:wrap anchorx="margin"/>
              </v:group>
            </w:pict>
          </mc:Fallback>
        </mc:AlternateContent>
      </w:r>
      <w:r w:rsidR="00C65ADA">
        <w:t>We expect each Regional Manager will live in the region they manage.</w:t>
      </w:r>
    </w:p>
    <w:p w14:paraId="61A624B6" w14:textId="77777777" w:rsidR="00C65ADA" w:rsidRDefault="00C65ADA" w:rsidP="00697471"/>
    <w:p w14:paraId="1DD52AA2" w14:textId="77777777" w:rsidR="00C65ADA" w:rsidRDefault="00C65ADA" w:rsidP="00697471"/>
    <w:p w14:paraId="1D743AE5" w14:textId="0358AB13" w:rsidR="00D1777E" w:rsidRDefault="00D1777E" w:rsidP="00697471">
      <w:r>
        <w:t>It would be good if you:</w:t>
      </w:r>
    </w:p>
    <w:p w14:paraId="4AEE6BCF" w14:textId="7BA7A4C8" w:rsidR="00D1777E" w:rsidRDefault="0022289C" w:rsidP="00D1777E">
      <w:pPr>
        <w:pStyle w:val="Listtoplevel"/>
      </w:pPr>
      <w:r>
        <w:rPr>
          <w:rFonts w:ascii="Times New Roman" w:hAnsi="Times New Roman" w:cs="Times New Roman"/>
          <w:bdr w:val="none" w:sz="0" w:space="0" w:color="auto" w:frame="1"/>
          <w:lang w:eastAsia="en-NZ"/>
        </w:rPr>
        <w:drawing>
          <wp:anchor distT="0" distB="0" distL="114300" distR="114300" simplePos="0" relativeHeight="251949056" behindDoc="0" locked="0" layoutInCell="1" allowOverlap="1" wp14:anchorId="4BE517F0" wp14:editId="1A4CE864">
            <wp:simplePos x="0" y="0"/>
            <wp:positionH relativeFrom="margin">
              <wp:posOffset>-635</wp:posOffset>
            </wp:positionH>
            <wp:positionV relativeFrom="paragraph">
              <wp:posOffset>152400</wp:posOffset>
            </wp:positionV>
            <wp:extent cx="1649095" cy="965200"/>
            <wp:effectExtent l="0" t="0" r="8255" b="6350"/>
            <wp:wrapThrough wrapText="bothSides">
              <wp:wrapPolygon edited="0">
                <wp:start x="0" y="0"/>
                <wp:lineTo x="0" y="21316"/>
                <wp:lineTo x="21459" y="21316"/>
                <wp:lineTo x="21459" y="0"/>
                <wp:lineTo x="0" y="0"/>
              </wp:wrapPolygon>
            </wp:wrapThrough>
            <wp:docPr id="699727020" name="Picture 69972702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9727020" name="Picture 69972702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9095" cy="96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777E">
        <w:t>have a drivers licence</w:t>
      </w:r>
    </w:p>
    <w:p w14:paraId="5AD78985" w14:textId="5D46C38B" w:rsidR="00D1777E" w:rsidRDefault="00D1777E" w:rsidP="0089385A">
      <w:pPr>
        <w:pStyle w:val="Listtoplevel"/>
      </w:pPr>
      <w:r>
        <w:t xml:space="preserve">are able to travel. </w:t>
      </w:r>
    </w:p>
    <w:p w14:paraId="1B14930E" w14:textId="798515CE" w:rsidR="006D131D" w:rsidRDefault="006D131D">
      <w:pPr>
        <w:spacing w:line="240" w:lineRule="auto"/>
        <w:ind w:left="0"/>
      </w:pPr>
      <w:r>
        <w:br w:type="page"/>
      </w:r>
    </w:p>
    <w:p w14:paraId="509B4898" w14:textId="5D6D2291" w:rsidR="001A0001" w:rsidRDefault="001A0001" w:rsidP="001A0001">
      <w:pPr>
        <w:pStyle w:val="Heading1"/>
      </w:pPr>
      <w:r>
        <w:lastRenderedPageBreak/>
        <w:t>How to apply for the job</w:t>
      </w:r>
    </w:p>
    <w:p w14:paraId="643E2671" w14:textId="77777777" w:rsidR="001A0001" w:rsidRDefault="001A0001" w:rsidP="001A0001"/>
    <w:p w14:paraId="06B72EA4" w14:textId="77777777" w:rsidR="00E967FE" w:rsidRDefault="00E967FE" w:rsidP="001A0001"/>
    <w:p w14:paraId="5523714D" w14:textId="5FDB0FE0" w:rsidR="00E967FE" w:rsidRDefault="001D4DDD" w:rsidP="001A0001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53152" behindDoc="0" locked="0" layoutInCell="1" allowOverlap="1" wp14:anchorId="71FCDB84" wp14:editId="7000F313">
            <wp:simplePos x="0" y="0"/>
            <wp:positionH relativeFrom="margin">
              <wp:align>left</wp:align>
            </wp:positionH>
            <wp:positionV relativeFrom="paragraph">
              <wp:posOffset>36195</wp:posOffset>
            </wp:positionV>
            <wp:extent cx="1727200" cy="1727200"/>
            <wp:effectExtent l="0" t="0" r="6350" b="6350"/>
            <wp:wrapThrough wrapText="bothSides">
              <wp:wrapPolygon edited="0">
                <wp:start x="2382" y="238"/>
                <wp:lineTo x="2382" y="19774"/>
                <wp:lineTo x="0" y="20488"/>
                <wp:lineTo x="0" y="21203"/>
                <wp:lineTo x="4765" y="21441"/>
                <wp:lineTo x="16676" y="21441"/>
                <wp:lineTo x="21203" y="21203"/>
                <wp:lineTo x="21441" y="20488"/>
                <wp:lineTo x="19297" y="19774"/>
                <wp:lineTo x="19297" y="12150"/>
                <wp:lineTo x="18821" y="6671"/>
                <wp:lineTo x="17391" y="4050"/>
                <wp:lineTo x="13579" y="953"/>
                <wp:lineTo x="12388" y="238"/>
                <wp:lineTo x="2382" y="238"/>
              </wp:wrapPolygon>
            </wp:wrapThrough>
            <wp:docPr id="225754093" name="Picture 22575409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754093" name="Picture 22575409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7200" cy="172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67FE">
        <w:t>You can contact People for Us to:</w:t>
      </w:r>
    </w:p>
    <w:p w14:paraId="4DD55BDD" w14:textId="5356E7EA" w:rsidR="00E967FE" w:rsidRDefault="00E967FE" w:rsidP="00E967FE">
      <w:pPr>
        <w:pStyle w:val="Listtoplevel"/>
      </w:pPr>
      <w:r>
        <w:t>find out more about the job</w:t>
      </w:r>
    </w:p>
    <w:p w14:paraId="417008BD" w14:textId="0B289FB6" w:rsidR="00E967FE" w:rsidRDefault="00E967FE" w:rsidP="00E967FE">
      <w:pPr>
        <w:pStyle w:val="Listtoplevel"/>
      </w:pPr>
      <w:r>
        <w:t>apply for the job.</w:t>
      </w:r>
    </w:p>
    <w:p w14:paraId="697FAD0F" w14:textId="77777777" w:rsidR="001A0001" w:rsidRDefault="001A0001" w:rsidP="001A0001"/>
    <w:p w14:paraId="761786BF" w14:textId="77777777" w:rsidR="00EF7CCD" w:rsidRDefault="00EF7CCD" w:rsidP="001A0001"/>
    <w:p w14:paraId="4A2E9626" w14:textId="71682F49" w:rsidR="00E967FE" w:rsidRDefault="00A91813" w:rsidP="001A0001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94112" behindDoc="0" locked="0" layoutInCell="1" allowOverlap="1" wp14:anchorId="4DC867DD" wp14:editId="4394DF74">
            <wp:simplePos x="0" y="0"/>
            <wp:positionH relativeFrom="margin">
              <wp:posOffset>33655</wp:posOffset>
            </wp:positionH>
            <wp:positionV relativeFrom="paragraph">
              <wp:posOffset>5715</wp:posOffset>
            </wp:positionV>
            <wp:extent cx="1659255" cy="1727200"/>
            <wp:effectExtent l="0" t="0" r="0" b="6350"/>
            <wp:wrapThrough wrapText="bothSides">
              <wp:wrapPolygon edited="0">
                <wp:start x="0" y="0"/>
                <wp:lineTo x="0" y="21441"/>
                <wp:lineTo x="21327" y="21441"/>
                <wp:lineTo x="21327" y="0"/>
                <wp:lineTo x="0" y="0"/>
              </wp:wrapPolygon>
            </wp:wrapThrough>
            <wp:docPr id="1910451287" name="Picture 191045128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0451287" name="Picture 191045128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9255" cy="172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7CCD">
        <w:t xml:space="preserve">You can find out more about the job at the People First NZ </w:t>
      </w:r>
      <w:r w:rsidR="00EF7CCD" w:rsidRPr="00EF7CCD">
        <w:rPr>
          <w:b/>
          <w:bCs/>
        </w:rPr>
        <w:t>website</w:t>
      </w:r>
      <w:r w:rsidR="00EF7CCD">
        <w:t>:</w:t>
      </w:r>
    </w:p>
    <w:p w14:paraId="5B3759B7" w14:textId="55246CA1" w:rsidR="00EF7CCD" w:rsidRDefault="00EF7CCD" w:rsidP="001A0001"/>
    <w:p w14:paraId="689D3152" w14:textId="2D67F5DA" w:rsidR="00EF7CCD" w:rsidRPr="00A91813" w:rsidRDefault="00000000" w:rsidP="001A0001">
      <w:pPr>
        <w:rPr>
          <w:b/>
          <w:bCs/>
          <w:color w:val="000000" w:themeColor="text1"/>
        </w:rPr>
      </w:pPr>
      <w:hyperlink r:id="rId82" w:history="1">
        <w:r w:rsidR="00EF7CCD" w:rsidRPr="00A91813">
          <w:rPr>
            <w:rStyle w:val="Hyperlink"/>
            <w:b/>
            <w:bCs/>
            <w:color w:val="000000" w:themeColor="text1"/>
            <w:u w:val="none"/>
          </w:rPr>
          <w:t>www.peoplefirst.org.nz/join-us/</w:t>
        </w:r>
        <w:r w:rsidR="00EF7CCD" w:rsidRPr="00A91813">
          <w:rPr>
            <w:rStyle w:val="Hyperlink"/>
            <w:b/>
            <w:bCs/>
            <w:color w:val="000000" w:themeColor="text1"/>
            <w:u w:val="none"/>
          </w:rPr>
          <w:br/>
          <w:t>PFU-RegionalManager-Job</w:t>
        </w:r>
      </w:hyperlink>
    </w:p>
    <w:p w14:paraId="4BE46F97" w14:textId="77777777" w:rsidR="00EF7CCD" w:rsidRDefault="00EF7CCD" w:rsidP="001A0001"/>
    <w:p w14:paraId="21292875" w14:textId="77777777" w:rsidR="00EF7CCD" w:rsidRDefault="00EF7CCD" w:rsidP="001A0001"/>
    <w:p w14:paraId="6A19802F" w14:textId="5171643D" w:rsidR="00380FF1" w:rsidRDefault="00587AEC" w:rsidP="001A0001">
      <w:r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drawing>
          <wp:anchor distT="0" distB="0" distL="114300" distR="114300" simplePos="0" relativeHeight="251951104" behindDoc="0" locked="0" layoutInCell="1" allowOverlap="1" wp14:anchorId="72E985AF" wp14:editId="1329358C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1676400" cy="1676400"/>
            <wp:effectExtent l="0" t="0" r="0" b="0"/>
            <wp:wrapThrough wrapText="bothSides">
              <wp:wrapPolygon edited="0">
                <wp:start x="0" y="491"/>
                <wp:lineTo x="0" y="15709"/>
                <wp:lineTo x="736" y="16691"/>
                <wp:lineTo x="2945" y="16691"/>
                <wp:lineTo x="3682" y="21355"/>
                <wp:lineTo x="17182" y="21355"/>
                <wp:lineTo x="18164" y="16691"/>
                <wp:lineTo x="20618" y="16691"/>
                <wp:lineTo x="21355" y="15709"/>
                <wp:lineTo x="21355" y="491"/>
                <wp:lineTo x="0" y="491"/>
              </wp:wrapPolygon>
            </wp:wrapThrough>
            <wp:docPr id="431077134" name="Picture 4310771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1077134" name="Picture 43107713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7CCD">
        <w:t xml:space="preserve">To get more information about the job </w:t>
      </w:r>
      <w:r w:rsidR="00380FF1" w:rsidRPr="00380FF1">
        <w:rPr>
          <w:b/>
          <w:bCs/>
        </w:rPr>
        <w:t>email</w:t>
      </w:r>
      <w:r w:rsidR="00380FF1">
        <w:t xml:space="preserve"> Gary Basham at:</w:t>
      </w:r>
    </w:p>
    <w:p w14:paraId="04A0B512" w14:textId="77777777" w:rsidR="00380FF1" w:rsidRDefault="00380FF1" w:rsidP="001A0001">
      <w:pPr>
        <w:rPr>
          <w:b/>
          <w:bCs/>
        </w:rPr>
      </w:pPr>
    </w:p>
    <w:p w14:paraId="4A881003" w14:textId="684A475D" w:rsidR="00380FF1" w:rsidRPr="00380FF1" w:rsidRDefault="00380FF1" w:rsidP="001A0001">
      <w:pPr>
        <w:rPr>
          <w:b/>
          <w:bCs/>
        </w:rPr>
      </w:pPr>
      <w:r w:rsidRPr="00380FF1">
        <w:rPr>
          <w:b/>
          <w:bCs/>
        </w:rPr>
        <w:t>garybasham@peoplefirst.org.nz</w:t>
      </w:r>
    </w:p>
    <w:p w14:paraId="45C43453" w14:textId="77777777" w:rsidR="00697471" w:rsidRDefault="00697471" w:rsidP="00697471"/>
    <w:p w14:paraId="21E2B85C" w14:textId="77777777" w:rsidR="00697471" w:rsidRDefault="00697471" w:rsidP="00697471"/>
    <w:p w14:paraId="6B56D7B4" w14:textId="77777777" w:rsidR="00697471" w:rsidRDefault="00697471" w:rsidP="00697471"/>
    <w:p w14:paraId="119692A9" w14:textId="3C95750D" w:rsidR="00EF7CCD" w:rsidRDefault="00A62CD6" w:rsidP="00EF7CCD">
      <w:bookmarkStart w:id="0" w:name="_Hlk53559738"/>
      <w:r>
        <w:br w:type="page"/>
      </w:r>
      <w:r w:rsidR="00A91813">
        <w:rPr>
          <w:rFonts w:ascii="Times New Roman" w:hAnsi="Times New Roman" w:cs="Times New Roman"/>
          <w:noProof/>
          <w:bdr w:val="none" w:sz="0" w:space="0" w:color="auto" w:frame="1"/>
          <w:lang w:eastAsia="en-NZ"/>
        </w:rPr>
        <w:lastRenderedPageBreak/>
        <w:drawing>
          <wp:anchor distT="0" distB="0" distL="114300" distR="114300" simplePos="0" relativeHeight="251996160" behindDoc="0" locked="0" layoutInCell="1" allowOverlap="1" wp14:anchorId="6F57F804" wp14:editId="56242463">
            <wp:simplePos x="0" y="0"/>
            <wp:positionH relativeFrom="margin">
              <wp:align>left</wp:align>
            </wp:positionH>
            <wp:positionV relativeFrom="paragraph">
              <wp:posOffset>38100</wp:posOffset>
            </wp:positionV>
            <wp:extent cx="1790700" cy="1790700"/>
            <wp:effectExtent l="0" t="0" r="0" b="0"/>
            <wp:wrapThrough wrapText="bothSides">
              <wp:wrapPolygon edited="0">
                <wp:start x="2757" y="1609"/>
                <wp:lineTo x="2298" y="2757"/>
                <wp:lineTo x="2068" y="13098"/>
                <wp:lineTo x="230" y="16774"/>
                <wp:lineTo x="0" y="17464"/>
                <wp:lineTo x="0" y="19302"/>
                <wp:lineTo x="919" y="19762"/>
                <wp:lineTo x="20451" y="19762"/>
                <wp:lineTo x="21140" y="19302"/>
                <wp:lineTo x="21370" y="18843"/>
                <wp:lineTo x="21140" y="16774"/>
                <wp:lineTo x="19072" y="13098"/>
                <wp:lineTo x="18843" y="2528"/>
                <wp:lineTo x="18613" y="1609"/>
                <wp:lineTo x="2757" y="1609"/>
              </wp:wrapPolygon>
            </wp:wrapThrough>
            <wp:docPr id="1402992866" name="Picture 140299286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2992866" name="Picture 140299286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7CCD">
        <w:t xml:space="preserve">You can apply for the job at the Seek </w:t>
      </w:r>
      <w:r w:rsidR="006D131D">
        <w:t xml:space="preserve">job </w:t>
      </w:r>
      <w:r w:rsidR="00EF7CCD" w:rsidRPr="00C74825">
        <w:rPr>
          <w:b/>
          <w:bCs/>
        </w:rPr>
        <w:t>website</w:t>
      </w:r>
      <w:r w:rsidR="00EF7CCD">
        <w:t>:</w:t>
      </w:r>
    </w:p>
    <w:p w14:paraId="588505A1" w14:textId="77777777" w:rsidR="00EF7CCD" w:rsidRDefault="00EF7CCD" w:rsidP="00EF7CCD"/>
    <w:p w14:paraId="0235E016" w14:textId="672E1D37" w:rsidR="00EF7CCD" w:rsidRPr="00A91813" w:rsidRDefault="00000000" w:rsidP="00EF7CCD">
      <w:pPr>
        <w:rPr>
          <w:b/>
          <w:bCs/>
          <w:color w:val="000000" w:themeColor="text1"/>
        </w:rPr>
      </w:pPr>
      <w:hyperlink r:id="rId85" w:history="1">
        <w:r w:rsidR="00EF7CCD" w:rsidRPr="00A91813">
          <w:rPr>
            <w:rStyle w:val="Hyperlink"/>
            <w:b/>
            <w:bCs/>
            <w:color w:val="000000" w:themeColor="text1"/>
            <w:u w:val="none"/>
          </w:rPr>
          <w:t>www.seek.co.nz/</w:t>
        </w:r>
        <w:r w:rsidR="00EF7CCD" w:rsidRPr="00A91813">
          <w:rPr>
            <w:rStyle w:val="Hyperlink"/>
            <w:b/>
            <w:bCs/>
            <w:color w:val="000000" w:themeColor="text1"/>
            <w:u w:val="none"/>
          </w:rPr>
          <w:br/>
          <w:t>jobs?advertiserid=61464434</w:t>
        </w:r>
      </w:hyperlink>
    </w:p>
    <w:p w14:paraId="15100B4F" w14:textId="4415B6BB" w:rsidR="00EF7CCD" w:rsidRDefault="00EF7CCD">
      <w:pPr>
        <w:spacing w:line="240" w:lineRule="auto"/>
        <w:ind w:left="0"/>
      </w:pPr>
      <w:r>
        <w:br w:type="page"/>
      </w:r>
    </w:p>
    <w:p w14:paraId="1010032C" w14:textId="2446A3F7" w:rsidR="00A62CD6" w:rsidRDefault="00AC39FA">
      <w:pPr>
        <w:spacing w:line="240" w:lineRule="auto"/>
        <w:ind w:left="0"/>
      </w:pPr>
      <w:r w:rsidRPr="00316DBA">
        <w:rPr>
          <w:rFonts w:eastAsia="Times New Roman" w:cs="Times New Roman"/>
          <w:noProof/>
          <w:sz w:val="28"/>
          <w:szCs w:val="28"/>
          <w:lang w:eastAsia="en-NZ"/>
        </w:rPr>
        <w:lastRenderedPageBreak/>
        <mc:AlternateContent>
          <mc:Choice Requires="wps">
            <w:drawing>
              <wp:anchor distT="0" distB="0" distL="114300" distR="114300" simplePos="0" relativeHeight="251834368" behindDoc="1" locked="0" layoutInCell="1" allowOverlap="1" wp14:anchorId="125FBAB9" wp14:editId="706EF067">
                <wp:simplePos x="0" y="0"/>
                <wp:positionH relativeFrom="margin">
                  <wp:posOffset>-341523</wp:posOffset>
                </wp:positionH>
                <wp:positionV relativeFrom="paragraph">
                  <wp:posOffset>-33051</wp:posOffset>
                </wp:positionV>
                <wp:extent cx="6234430" cy="7227065"/>
                <wp:effectExtent l="0" t="0" r="13970" b="12065"/>
                <wp:wrapNone/>
                <wp:docPr id="332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4430" cy="722706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A1BA23" id="Rectangle: Rounded Corners 24" o:spid="_x0000_s1026" style="position:absolute;margin-left:-26.9pt;margin-top:-2.6pt;width:490.9pt;height:569.05pt;z-index:-251482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" filled="f" strokecolor="windowText">
                <w10:wrap anchorx="margin"/>
              </v:rect>
            </w:pict>
          </mc:Fallback>
        </mc:AlternateContent>
      </w:r>
    </w:p>
    <w:bookmarkEnd w:id="0"/>
    <w:p w14:paraId="2EFD6BD7" w14:textId="1EEA7992" w:rsidR="00316DBA" w:rsidRDefault="00A62CD6" w:rsidP="00316DBA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i/>
          <w:iCs/>
          <w:noProof/>
          <w:sz w:val="28"/>
          <w:szCs w:val="28"/>
          <w:lang w:eastAsia="en-NZ"/>
        </w:rPr>
        <w:drawing>
          <wp:anchor distT="0" distB="0" distL="114300" distR="114300" simplePos="0" relativeHeight="251835392" behindDoc="0" locked="0" layoutInCell="1" allowOverlap="1" wp14:anchorId="5BE2C882" wp14:editId="6B3F6B68">
            <wp:simplePos x="0" y="0"/>
            <wp:positionH relativeFrom="margin">
              <wp:posOffset>0</wp:posOffset>
            </wp:positionH>
            <wp:positionV relativeFrom="paragraph">
              <wp:posOffset>78740</wp:posOffset>
            </wp:positionV>
            <wp:extent cx="1348105" cy="674370"/>
            <wp:effectExtent l="0" t="0" r="4445" b="0"/>
            <wp:wrapNone/>
            <wp:docPr id="42" name="Picture 42" descr="Logo for People First New Zealand Ngā Tāngata Tuatahi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 descr="Logo for People First New Zealand Ngā Tāngata Tuatahi."/>
                    <pic:cNvPicPr/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8105" cy="674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6DBA" w:rsidRPr="00316DBA">
        <w:rPr>
          <w:rFonts w:eastAsia="Times New Roman" w:cs="Arial"/>
          <w:sz w:val="28"/>
          <w:szCs w:val="28"/>
          <w:lang w:eastAsia="en-NZ"/>
        </w:rPr>
        <w:t xml:space="preserve">This information has been written by </w:t>
      </w:r>
      <w:r w:rsidRPr="00316DBA">
        <w:rPr>
          <w:rFonts w:eastAsia="Times New Roman" w:cs="Arial"/>
          <w:sz w:val="28"/>
          <w:szCs w:val="28"/>
          <w:lang w:eastAsia="en-NZ"/>
        </w:rPr>
        <w:t>People First New Zealand Ngā Tāngata Tuatahi</w:t>
      </w:r>
      <w:r>
        <w:rPr>
          <w:rFonts w:eastAsia="Times New Roman" w:cs="Arial"/>
          <w:sz w:val="28"/>
          <w:szCs w:val="28"/>
          <w:lang w:eastAsia="en-NZ"/>
        </w:rPr>
        <w:t>.</w:t>
      </w:r>
    </w:p>
    <w:p w14:paraId="7FFD536F" w14:textId="77777777" w:rsidR="00A62CD6" w:rsidRPr="00316DBA" w:rsidRDefault="00A62CD6" w:rsidP="00316DBA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</w:p>
    <w:p w14:paraId="4B1ED871" w14:textId="77777777" w:rsidR="00316DBA" w:rsidRPr="00316DBA" w:rsidRDefault="00316DBA" w:rsidP="00316DBA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Times New Roman"/>
          <w:noProof/>
          <w:sz w:val="28"/>
          <w:szCs w:val="28"/>
        </w:rPr>
        <w:drawing>
          <wp:anchor distT="0" distB="0" distL="114300" distR="114300" simplePos="0" relativeHeight="251837440" behindDoc="0" locked="0" layoutInCell="1" allowOverlap="1" wp14:anchorId="0E037CC3" wp14:editId="2D76E129">
            <wp:simplePos x="0" y="0"/>
            <wp:positionH relativeFrom="margin">
              <wp:align>left</wp:align>
            </wp:positionH>
            <wp:positionV relativeFrom="paragraph">
              <wp:posOffset>17145</wp:posOffset>
            </wp:positionV>
            <wp:extent cx="1600200" cy="691369"/>
            <wp:effectExtent l="0" t="0" r="0" b="0"/>
            <wp:wrapNone/>
            <wp:docPr id="1336230554" name="Picture 5" descr="Logo for Make it Easy Kia Māmā Ma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6230554" name="Picture 5" descr="Logo for Make it Easy Kia Māmā Mai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5411" cy="693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>It has been translated into Easy Read by the Make it Easy Kia Māmā Mai service of People First New Zealand Ngā Tāngata Tuatahi.</w:t>
      </w:r>
    </w:p>
    <w:p w14:paraId="33008E2C" w14:textId="77777777" w:rsidR="00316DBA" w:rsidRPr="00316DBA" w:rsidRDefault="00316DBA" w:rsidP="00316DBA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ascii="Calibri" w:eastAsia="Times New Roman" w:hAnsi="Calibri" w:cs="Times New Roman"/>
          <w:noProof/>
          <w:sz w:val="28"/>
          <w:szCs w:val="28"/>
          <w:lang w:eastAsia="en-NZ"/>
        </w:rPr>
        <w:drawing>
          <wp:anchor distT="0" distB="0" distL="114300" distR="114300" simplePos="0" relativeHeight="251833344" behindDoc="0" locked="0" layoutInCell="1" allowOverlap="1" wp14:anchorId="0E1F1C73" wp14:editId="2A1ECFF0">
            <wp:simplePos x="0" y="0"/>
            <wp:positionH relativeFrom="margin">
              <wp:posOffset>476250</wp:posOffset>
            </wp:positionH>
            <wp:positionV relativeFrom="paragraph">
              <wp:posOffset>335915</wp:posOffset>
            </wp:positionV>
            <wp:extent cx="571500" cy="838200"/>
            <wp:effectExtent l="0" t="0" r="0" b="0"/>
            <wp:wrapNone/>
            <wp:docPr id="296" name="Picture 296" descr="copyrigh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Picture 296" descr="copyright logo"/>
                    <pic:cNvPicPr>
                      <a:picLocks noChangeAspect="1" noChangeArrowheads="1"/>
                    </pic:cNvPicPr>
                  </pic:nvPicPr>
                  <pic:blipFill rotWithShape="1"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4051"/>
                    <a:stretch/>
                  </pic:blipFill>
                  <pic:spPr bwMode="auto">
                    <a:xfrm>
                      <a:off x="0" y="0"/>
                      <a:ext cx="5715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5B0859" w14:textId="77777777" w:rsidR="00316DBA" w:rsidRPr="00316DBA" w:rsidRDefault="00316DBA" w:rsidP="00316DBA">
      <w:pPr>
        <w:spacing w:after="120"/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sz w:val="28"/>
          <w:szCs w:val="28"/>
        </w:rPr>
        <w:t>All images used in this Easy Read document are subject to copyright rules and cannot be used without permission.</w:t>
      </w:r>
    </w:p>
    <w:p w14:paraId="3A5C1A6B" w14:textId="77777777" w:rsidR="00316DBA" w:rsidRPr="00316DBA" w:rsidRDefault="00316DBA" w:rsidP="00316DBA">
      <w:pPr>
        <w:ind w:left="2835"/>
        <w:rPr>
          <w:rFonts w:eastAsia="Times New Roman" w:cs="Arial"/>
          <w:sz w:val="28"/>
          <w:szCs w:val="28"/>
          <w:lang w:eastAsia="en-NZ"/>
        </w:rPr>
      </w:pPr>
    </w:p>
    <w:p w14:paraId="7A6E5DC6" w14:textId="77777777" w:rsidR="00316DBA" w:rsidRPr="00316DBA" w:rsidRDefault="00316DBA" w:rsidP="00316DBA">
      <w:pPr>
        <w:ind w:left="2835"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noProof/>
          <w:szCs w:val="32"/>
          <w:lang w:eastAsia="en-NZ"/>
        </w:rPr>
        <w:drawing>
          <wp:anchor distT="0" distB="0" distL="114300" distR="114300" simplePos="0" relativeHeight="251839488" behindDoc="0" locked="0" layoutInCell="1" allowOverlap="1" wp14:anchorId="587DDECD" wp14:editId="0181305E">
            <wp:simplePos x="0" y="0"/>
            <wp:positionH relativeFrom="column">
              <wp:posOffset>142875</wp:posOffset>
            </wp:positionH>
            <wp:positionV relativeFrom="paragraph">
              <wp:posOffset>50165</wp:posOffset>
            </wp:positionV>
            <wp:extent cx="1104900" cy="371475"/>
            <wp:effectExtent l="0" t="0" r="0" b="9525"/>
            <wp:wrapThrough wrapText="bothSides">
              <wp:wrapPolygon edited="0">
                <wp:start x="13407" y="0"/>
                <wp:lineTo x="0" y="1108"/>
                <wp:lineTo x="0" y="12185"/>
                <wp:lineTo x="1862" y="17723"/>
                <wp:lineTo x="1490" y="18831"/>
                <wp:lineTo x="1490" y="21046"/>
                <wp:lineTo x="20855" y="21046"/>
                <wp:lineTo x="21228" y="18831"/>
                <wp:lineTo x="21228" y="11077"/>
                <wp:lineTo x="19366" y="0"/>
                <wp:lineTo x="13407" y="0"/>
              </wp:wrapPolygon>
            </wp:wrapThrough>
            <wp:docPr id="808795969" name="Picture 1" descr="A black background with purpl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8795969" name="Picture 1" descr="A black background with purple text&#10;&#10;Description automatically generated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>Make it Easy uses images from:</w:t>
      </w:r>
    </w:p>
    <w:p w14:paraId="77106C23" w14:textId="77777777" w:rsidR="00316DBA" w:rsidRPr="00316DBA" w:rsidRDefault="00316DBA" w:rsidP="00316DBA">
      <w:pPr>
        <w:ind w:left="2835"/>
        <w:rPr>
          <w:rFonts w:eastAsia="Times New Roman" w:cs="Arial"/>
          <w:sz w:val="10"/>
          <w:szCs w:val="10"/>
          <w:lang w:eastAsia="en-NZ"/>
        </w:rPr>
      </w:pPr>
    </w:p>
    <w:p w14:paraId="4C117A9E" w14:textId="77777777" w:rsidR="00316DBA" w:rsidRPr="00316DBA" w:rsidRDefault="00316DBA" w:rsidP="00316DBA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ascii="Calibri" w:eastAsia="Times New Roman" w:hAnsi="Calibri" w:cs="Times New Roman"/>
          <w:noProof/>
          <w:sz w:val="6"/>
          <w:lang w:eastAsia="en-NZ"/>
        </w:rPr>
        <w:drawing>
          <wp:anchor distT="0" distB="0" distL="114300" distR="114300" simplePos="0" relativeHeight="251838464" behindDoc="1" locked="0" layoutInCell="1" allowOverlap="1" wp14:anchorId="7DB94B0E" wp14:editId="7F808BD4">
            <wp:simplePos x="0" y="0"/>
            <wp:positionH relativeFrom="margin">
              <wp:posOffset>219075</wp:posOffset>
            </wp:positionH>
            <wp:positionV relativeFrom="paragraph">
              <wp:posOffset>233680</wp:posOffset>
            </wp:positionV>
            <wp:extent cx="914400" cy="560070"/>
            <wp:effectExtent l="0" t="0" r="0" b="0"/>
            <wp:wrapThrough wrapText="bothSides">
              <wp:wrapPolygon edited="0">
                <wp:start x="0" y="0"/>
                <wp:lineTo x="0" y="20571"/>
                <wp:lineTo x="21150" y="20571"/>
                <wp:lineTo x="21150" y="0"/>
                <wp:lineTo x="0" y="0"/>
              </wp:wrapPolygon>
            </wp:wrapThrough>
            <wp:docPr id="1786681016" name="Picture 1786681016" descr="Change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Picture 300" descr="Change logo.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60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>Photosymbols</w:t>
      </w:r>
    </w:p>
    <w:p w14:paraId="5599DBA2" w14:textId="77777777" w:rsidR="00316DBA" w:rsidRPr="00316DBA" w:rsidRDefault="00316DBA" w:rsidP="00316DBA">
      <w:pPr>
        <w:ind w:left="3240"/>
        <w:contextualSpacing/>
        <w:rPr>
          <w:rFonts w:eastAsia="Times New Roman" w:cs="Arial"/>
          <w:sz w:val="10"/>
          <w:szCs w:val="10"/>
          <w:lang w:eastAsia="en-NZ"/>
        </w:rPr>
      </w:pPr>
    </w:p>
    <w:p w14:paraId="0A8BC6B2" w14:textId="77777777" w:rsidR="00316DBA" w:rsidRPr="00316DBA" w:rsidRDefault="00316DBA" w:rsidP="00316DBA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sz w:val="28"/>
          <w:szCs w:val="28"/>
          <w:lang w:eastAsia="en-NZ"/>
        </w:rPr>
        <w:t>Change Images</w:t>
      </w:r>
    </w:p>
    <w:p w14:paraId="2F526345" w14:textId="77777777" w:rsidR="00316DBA" w:rsidRPr="00316DBA" w:rsidRDefault="00316DBA" w:rsidP="00316DBA">
      <w:pPr>
        <w:ind w:left="3240"/>
        <w:contextualSpacing/>
        <w:rPr>
          <w:rFonts w:eastAsia="Times New Roman" w:cs="Times New Roman"/>
          <w:sz w:val="10"/>
          <w:szCs w:val="10"/>
          <w:shd w:val="clear" w:color="auto" w:fill="FFFFFF"/>
        </w:rPr>
      </w:pPr>
    </w:p>
    <w:p w14:paraId="06B72849" w14:textId="77777777" w:rsidR="00316DBA" w:rsidRPr="00316DBA" w:rsidRDefault="00316DBA" w:rsidP="00316DBA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Times New Roman"/>
          <w:sz w:val="28"/>
          <w:szCs w:val="28"/>
          <w:shd w:val="clear" w:color="auto" w:fill="FFFFFF"/>
        </w:rPr>
      </w:pPr>
      <w:r w:rsidRPr="00316DBA">
        <w:rPr>
          <w:rFonts w:eastAsia="Times New Roman" w:cs="Times New Roman"/>
          <w:noProof/>
          <w:sz w:val="20"/>
        </w:rPr>
        <w:drawing>
          <wp:anchor distT="0" distB="0" distL="114300" distR="114300" simplePos="0" relativeHeight="251842560" behindDoc="0" locked="0" layoutInCell="1" allowOverlap="1" wp14:anchorId="2524E0A2" wp14:editId="5631847D">
            <wp:simplePos x="0" y="0"/>
            <wp:positionH relativeFrom="column">
              <wp:posOffset>-95250</wp:posOffset>
            </wp:positionH>
            <wp:positionV relativeFrom="paragraph">
              <wp:posOffset>254000</wp:posOffset>
            </wp:positionV>
            <wp:extent cx="727710" cy="771525"/>
            <wp:effectExtent l="0" t="0" r="0" b="9525"/>
            <wp:wrapThrough wrapText="bothSides">
              <wp:wrapPolygon edited="0">
                <wp:start x="9047" y="0"/>
                <wp:lineTo x="5089" y="1067"/>
                <wp:lineTo x="0" y="5867"/>
                <wp:lineTo x="0" y="10667"/>
                <wp:lineTo x="2827" y="17067"/>
                <wp:lineTo x="1696" y="21333"/>
                <wp:lineTo x="19225" y="21333"/>
                <wp:lineTo x="18094" y="17067"/>
                <wp:lineTo x="20921" y="10667"/>
                <wp:lineTo x="20921" y="5867"/>
                <wp:lineTo x="15832" y="1067"/>
                <wp:lineTo x="11874" y="0"/>
                <wp:lineTo x="9047" y="0"/>
              </wp:wrapPolygon>
            </wp:wrapThrough>
            <wp:docPr id="1488687815" name="Picture 1488687815" descr="EssGeeSee N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Picture 100" descr="EssGeeSee NZ"/>
                    <pic:cNvPicPr/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7710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sz w:val="28"/>
          <w:szCs w:val="28"/>
          <w:lang w:eastAsia="en-NZ"/>
        </w:rPr>
        <w:t>Huriana</w:t>
      </w:r>
      <w:r w:rsidRPr="00316DBA">
        <w:rPr>
          <w:rFonts w:eastAsia="Times New Roman" w:cs="Times New Roman"/>
          <w:sz w:val="28"/>
          <w:szCs w:val="28"/>
          <w:shd w:val="clear" w:color="auto" w:fill="FFFFFF"/>
        </w:rPr>
        <w:t xml:space="preserve"> Kopeke-Te Aho</w:t>
      </w:r>
    </w:p>
    <w:p w14:paraId="3B91204F" w14:textId="77777777" w:rsidR="00316DBA" w:rsidRPr="00316DBA" w:rsidRDefault="00316DBA" w:rsidP="00316DBA">
      <w:pPr>
        <w:ind w:left="3240"/>
        <w:contextualSpacing/>
        <w:rPr>
          <w:rFonts w:eastAsia="Times New Roman" w:cs="Arial"/>
          <w:color w:val="000000"/>
          <w:sz w:val="10"/>
          <w:szCs w:val="10"/>
          <w:shd w:val="clear" w:color="auto" w:fill="FFFFFF"/>
        </w:rPr>
      </w:pPr>
      <w:r w:rsidRPr="00316DBA">
        <w:rPr>
          <w:rFonts w:eastAsia="Times New Roman" w:cs="Times New Roman"/>
          <w:noProof/>
          <w:shd w:val="clear" w:color="auto" w:fill="FFFFFF"/>
        </w:rPr>
        <w:drawing>
          <wp:anchor distT="0" distB="0" distL="114300" distR="114300" simplePos="0" relativeHeight="251840512" behindDoc="0" locked="0" layoutInCell="1" allowOverlap="1" wp14:anchorId="78F22EEF" wp14:editId="54292C70">
            <wp:simplePos x="0" y="0"/>
            <wp:positionH relativeFrom="column">
              <wp:posOffset>752475</wp:posOffset>
            </wp:positionH>
            <wp:positionV relativeFrom="paragraph">
              <wp:posOffset>68580</wp:posOffset>
            </wp:positionV>
            <wp:extent cx="666750" cy="666750"/>
            <wp:effectExtent l="0" t="0" r="0" b="0"/>
            <wp:wrapThrough wrapText="bothSides">
              <wp:wrapPolygon edited="0">
                <wp:start x="0" y="0"/>
                <wp:lineTo x="0" y="20983"/>
                <wp:lineTo x="20983" y="20983"/>
                <wp:lineTo x="20983" y="0"/>
                <wp:lineTo x="0" y="0"/>
              </wp:wrapPolygon>
            </wp:wrapThrough>
            <wp:docPr id="1727765740" name="Picture 1" descr="T. Woo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041371" name="Picture 1" descr="T. Wood logo"/>
                    <pic:cNvPicPr/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913B7C" w14:textId="77777777" w:rsidR="00316DBA" w:rsidRPr="00316DBA" w:rsidRDefault="00316DBA" w:rsidP="00316DBA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color w:val="000000"/>
          <w:sz w:val="28"/>
          <w:szCs w:val="28"/>
          <w:shd w:val="clear" w:color="auto" w:fill="FFFFFF"/>
        </w:rPr>
      </w:pP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SGC Image Works </w:t>
      </w:r>
    </w:p>
    <w:p w14:paraId="63A3D425" w14:textId="77777777" w:rsidR="00316DBA" w:rsidRPr="00316DBA" w:rsidRDefault="00316DBA" w:rsidP="00316DBA">
      <w:pPr>
        <w:ind w:left="3240"/>
        <w:contextualSpacing/>
        <w:rPr>
          <w:rFonts w:eastAsia="Times New Roman" w:cs="Arial"/>
          <w:color w:val="000000"/>
          <w:sz w:val="10"/>
          <w:szCs w:val="10"/>
          <w:shd w:val="clear" w:color="auto" w:fill="FFFFFF"/>
        </w:rPr>
      </w:pPr>
    </w:p>
    <w:p w14:paraId="1F0E6FF4" w14:textId="77777777" w:rsidR="00316DBA" w:rsidRPr="00316DBA" w:rsidRDefault="00316DBA" w:rsidP="00316DBA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color w:val="000000"/>
          <w:sz w:val="28"/>
          <w:szCs w:val="28"/>
          <w:shd w:val="clear" w:color="auto" w:fill="FFFFFF"/>
        </w:rPr>
      </w:pP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T Wood</w:t>
      </w:r>
    </w:p>
    <w:p w14:paraId="07E99552" w14:textId="77777777" w:rsidR="00316DBA" w:rsidRPr="00316DBA" w:rsidRDefault="00316DBA" w:rsidP="00316DBA">
      <w:pPr>
        <w:ind w:left="3240"/>
        <w:contextualSpacing/>
        <w:rPr>
          <w:rFonts w:eastAsia="Times New Roman" w:cs="Arial"/>
          <w:sz w:val="10"/>
          <w:szCs w:val="10"/>
          <w:lang w:eastAsia="en-NZ"/>
        </w:rPr>
      </w:pPr>
    </w:p>
    <w:p w14:paraId="27122EAD" w14:textId="77777777" w:rsidR="00316DBA" w:rsidRPr="00316DBA" w:rsidRDefault="00316DBA" w:rsidP="00316DBA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noProof/>
          <w:szCs w:val="32"/>
          <w:lang w:eastAsia="en-NZ"/>
        </w:rPr>
        <w:drawing>
          <wp:anchor distT="0" distB="0" distL="114300" distR="114300" simplePos="0" relativeHeight="251841536" behindDoc="0" locked="0" layoutInCell="1" allowOverlap="1" wp14:anchorId="4CDDE0E2" wp14:editId="4A9A978F">
            <wp:simplePos x="0" y="0"/>
            <wp:positionH relativeFrom="column">
              <wp:posOffset>142875</wp:posOffset>
            </wp:positionH>
            <wp:positionV relativeFrom="paragraph">
              <wp:posOffset>113030</wp:posOffset>
            </wp:positionV>
            <wp:extent cx="1143000" cy="638810"/>
            <wp:effectExtent l="0" t="0" r="0" b="8890"/>
            <wp:wrapThrough wrapText="bothSides">
              <wp:wrapPolygon edited="0">
                <wp:start x="0" y="0"/>
                <wp:lineTo x="0" y="21256"/>
                <wp:lineTo x="21240" y="21256"/>
                <wp:lineTo x="21240" y="0"/>
                <wp:lineTo x="0" y="0"/>
              </wp:wrapPolygon>
            </wp:wrapThrough>
            <wp:docPr id="2143824044" name="Picture 1" descr="A logo for a scho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3824044" name="Picture 1" descr="A logo for a school&#10;&#10;Description automatically generated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638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Studio Rebeko</w:t>
      </w:r>
    </w:p>
    <w:p w14:paraId="7F956C0D" w14:textId="77777777" w:rsidR="00316DBA" w:rsidRPr="00316DBA" w:rsidRDefault="00316DBA" w:rsidP="00316DBA">
      <w:pPr>
        <w:ind w:left="3240"/>
        <w:contextualSpacing/>
        <w:rPr>
          <w:rFonts w:eastAsia="Times New Roman" w:cs="Arial"/>
          <w:sz w:val="10"/>
          <w:szCs w:val="10"/>
          <w:lang w:eastAsia="en-NZ"/>
        </w:rPr>
      </w:pPr>
    </w:p>
    <w:p w14:paraId="225F1A52" w14:textId="77777777" w:rsidR="00316DBA" w:rsidRPr="00316DBA" w:rsidRDefault="00316DBA" w:rsidP="00316DBA">
      <w:pPr>
        <w:numPr>
          <w:ilvl w:val="0"/>
          <w:numId w:val="13"/>
        </w:numPr>
        <w:spacing w:after="160" w:line="259" w:lineRule="auto"/>
        <w:contextualSpacing/>
        <w:rPr>
          <w:rFonts w:eastAsia="Times New Roman" w:cs="Arial"/>
          <w:sz w:val="28"/>
          <w:szCs w:val="28"/>
          <w:lang w:eastAsia="en-NZ"/>
        </w:rPr>
      </w:pPr>
      <w:r w:rsidRPr="00316DBA">
        <w:rPr>
          <w:rFonts w:eastAsia="Times New Roman" w:cs="Arial"/>
          <w:color w:val="000000"/>
          <w:sz w:val="28"/>
          <w:szCs w:val="28"/>
          <w:shd w:val="clear" w:color="auto" w:fill="FFFFFF"/>
        </w:rPr>
        <w:t>Inga Kramer.</w:t>
      </w:r>
    </w:p>
    <w:p w14:paraId="35818F56" w14:textId="77777777" w:rsidR="00316DBA" w:rsidRPr="00316DBA" w:rsidRDefault="00316DBA" w:rsidP="00316DBA">
      <w:pPr>
        <w:ind w:left="2835"/>
        <w:rPr>
          <w:rFonts w:eastAsia="Times New Roman" w:cs="Arial"/>
          <w:szCs w:val="32"/>
          <w:lang w:eastAsia="en-NZ"/>
        </w:rPr>
      </w:pPr>
    </w:p>
    <w:p w14:paraId="46649E06" w14:textId="77777777" w:rsidR="00316DBA" w:rsidRPr="00316DBA" w:rsidRDefault="00316DBA" w:rsidP="00316DBA">
      <w:pPr>
        <w:spacing w:after="160" w:line="259" w:lineRule="auto"/>
        <w:ind w:left="0"/>
        <w:rPr>
          <w:rFonts w:ascii="Calibri" w:eastAsia="Calibri" w:hAnsi="Calibri" w:cs="Times New Roman"/>
          <w:sz w:val="22"/>
          <w:szCs w:val="22"/>
          <w:lang w:val="en-NZ"/>
        </w:rPr>
      </w:pPr>
    </w:p>
    <w:p w14:paraId="1D0F2679" w14:textId="77777777" w:rsidR="00E757C5" w:rsidRPr="0060011B" w:rsidRDefault="00E757C5" w:rsidP="004002D2">
      <w:pPr>
        <w:spacing w:after="120"/>
        <w:ind w:left="3402"/>
        <w:rPr>
          <w:rFonts w:eastAsia="Times New Roman" w:cs="Times New Roman"/>
        </w:rPr>
      </w:pPr>
    </w:p>
    <w:sectPr w:rsidR="00E757C5" w:rsidRPr="0060011B" w:rsidSect="00315307">
      <w:footerReference w:type="even" r:id="rId94"/>
      <w:footerReference w:type="default" r:id="rId95"/>
      <w:pgSz w:w="11906" w:h="16838"/>
      <w:pgMar w:top="1440" w:right="1440" w:bottom="1440" w:left="1440" w:header="708" w:footer="708" w:gutter="0"/>
      <w:pgBorders w:display="firstPage" w:offsetFrom="page">
        <w:top w:val="single" w:sz="24" w:space="24" w:color="4472C4" w:themeColor="accent1"/>
        <w:left w:val="single" w:sz="24" w:space="24" w:color="4472C4" w:themeColor="accent1"/>
        <w:bottom w:val="single" w:sz="24" w:space="24" w:color="4472C4" w:themeColor="accent1"/>
        <w:right w:val="single" w:sz="24" w:space="24" w:color="4472C4" w:themeColor="accent1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8489A2" w14:textId="77777777" w:rsidR="00861347" w:rsidRDefault="00861347">
      <w:pPr>
        <w:spacing w:line="240" w:lineRule="auto"/>
      </w:pPr>
      <w:r>
        <w:separator/>
      </w:r>
    </w:p>
  </w:endnote>
  <w:endnote w:type="continuationSeparator" w:id="0">
    <w:p w14:paraId="5652DE09" w14:textId="77777777" w:rsidR="00861347" w:rsidRDefault="008613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507136821"/>
      <w:docPartObj>
        <w:docPartGallery w:val="Page Numbers (Bottom of Page)"/>
        <w:docPartUnique/>
      </w:docPartObj>
    </w:sdtPr>
    <w:sdtContent>
      <w:p w14:paraId="38355915" w14:textId="77777777" w:rsidR="00E757C5" w:rsidRDefault="00BC7E04" w:rsidP="005B0F6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315307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1A7482D" w14:textId="77777777" w:rsidR="00E757C5" w:rsidRDefault="00E757C5" w:rsidP="0015386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sz w:val="28"/>
        <w:szCs w:val="28"/>
      </w:rPr>
      <w:id w:val="-1545434605"/>
      <w:docPartObj>
        <w:docPartGallery w:val="Page Numbers (Bottom of Page)"/>
        <w:docPartUnique/>
      </w:docPartObj>
    </w:sdtPr>
    <w:sdtContent>
      <w:p w14:paraId="53FEA12C" w14:textId="77777777" w:rsidR="00E757C5" w:rsidRPr="00AA03EC" w:rsidRDefault="00BC7E04" w:rsidP="005B0F6D">
        <w:pPr>
          <w:pStyle w:val="Footer"/>
          <w:framePr w:wrap="none" w:vAnchor="text" w:hAnchor="margin" w:xAlign="right" w:y="1"/>
          <w:rPr>
            <w:rStyle w:val="PageNumber"/>
            <w:sz w:val="28"/>
            <w:szCs w:val="28"/>
          </w:rPr>
        </w:pPr>
        <w:r w:rsidRPr="00AA03EC">
          <w:rPr>
            <w:rStyle w:val="PageNumber"/>
            <w:sz w:val="28"/>
            <w:szCs w:val="28"/>
          </w:rPr>
          <w:fldChar w:fldCharType="begin"/>
        </w:r>
        <w:r w:rsidRPr="00AA03EC">
          <w:rPr>
            <w:rStyle w:val="PageNumber"/>
            <w:sz w:val="28"/>
            <w:szCs w:val="28"/>
          </w:rPr>
          <w:instrText xml:space="preserve"> PAGE </w:instrText>
        </w:r>
        <w:r w:rsidRPr="00AA03EC">
          <w:rPr>
            <w:rStyle w:val="PageNumber"/>
            <w:sz w:val="28"/>
            <w:szCs w:val="28"/>
          </w:rPr>
          <w:fldChar w:fldCharType="separate"/>
        </w:r>
        <w:r w:rsidRPr="00AA03EC">
          <w:rPr>
            <w:rStyle w:val="PageNumber"/>
            <w:noProof/>
            <w:sz w:val="28"/>
            <w:szCs w:val="28"/>
          </w:rPr>
          <w:t>2</w:t>
        </w:r>
        <w:r w:rsidRPr="00AA03EC">
          <w:rPr>
            <w:rStyle w:val="PageNumber"/>
            <w:sz w:val="28"/>
            <w:szCs w:val="28"/>
          </w:rPr>
          <w:fldChar w:fldCharType="end"/>
        </w:r>
      </w:p>
    </w:sdtContent>
  </w:sdt>
  <w:p w14:paraId="6A7A006E" w14:textId="77777777" w:rsidR="00E757C5" w:rsidRDefault="00E757C5" w:rsidP="0015386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D032C5" w14:textId="77777777" w:rsidR="00861347" w:rsidRDefault="00861347">
      <w:pPr>
        <w:spacing w:line="240" w:lineRule="auto"/>
      </w:pPr>
      <w:r>
        <w:separator/>
      </w:r>
    </w:p>
  </w:footnote>
  <w:footnote w:type="continuationSeparator" w:id="0">
    <w:p w14:paraId="29476B9F" w14:textId="77777777" w:rsidR="00861347" w:rsidRDefault="0086134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3"/>
    <w:multiLevelType w:val="singleLevel"/>
    <w:tmpl w:val="2B3E4C9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76342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5C80450"/>
    <w:multiLevelType w:val="hybridMultilevel"/>
    <w:tmpl w:val="439048C4"/>
    <w:lvl w:ilvl="0" w:tplc="18EA529E">
      <w:start w:val="1"/>
      <w:numFmt w:val="bullet"/>
      <w:pStyle w:val="ListParagraph"/>
      <w:lvlText w:val=""/>
      <w:lvlJc w:val="left"/>
      <w:pPr>
        <w:ind w:left="4253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74942"/>
    <w:multiLevelType w:val="multilevel"/>
    <w:tmpl w:val="F098811C"/>
    <w:styleLink w:val="CurrentList1"/>
    <w:lvl w:ilvl="0">
      <w:start w:val="1"/>
      <w:numFmt w:val="bullet"/>
      <w:lvlText w:val=""/>
      <w:lvlJc w:val="left"/>
      <w:pPr>
        <w:ind w:left="4253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D545DB"/>
    <w:multiLevelType w:val="hybridMultilevel"/>
    <w:tmpl w:val="51E2B864"/>
    <w:lvl w:ilvl="0" w:tplc="5EF8CBA2">
      <w:start w:val="1"/>
      <w:numFmt w:val="bullet"/>
      <w:pStyle w:val="Listparagraph2"/>
      <w:lvlText w:val="o"/>
      <w:lvlJc w:val="left"/>
      <w:pPr>
        <w:ind w:left="4973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5" w15:restartNumberingAfterBreak="0">
    <w:nsid w:val="29526E32"/>
    <w:multiLevelType w:val="hybridMultilevel"/>
    <w:tmpl w:val="380ED266"/>
    <w:lvl w:ilvl="0" w:tplc="1DB4FA24">
      <w:start w:val="1"/>
      <w:numFmt w:val="bullet"/>
      <w:pStyle w:val="Listbulletbackpage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6" w15:restartNumberingAfterBreak="0">
    <w:nsid w:val="36D00B54"/>
    <w:multiLevelType w:val="hybridMultilevel"/>
    <w:tmpl w:val="6D609B4A"/>
    <w:lvl w:ilvl="0" w:tplc="08090003">
      <w:start w:val="1"/>
      <w:numFmt w:val="bullet"/>
      <w:lvlText w:val="o"/>
      <w:lvlJc w:val="left"/>
      <w:pPr>
        <w:ind w:left="4406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7" w15:restartNumberingAfterBreak="0">
    <w:nsid w:val="4D020E99"/>
    <w:multiLevelType w:val="multilevel"/>
    <w:tmpl w:val="83142376"/>
    <w:styleLink w:val="CurrentList2"/>
    <w:lvl w:ilvl="0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8" w15:restartNumberingAfterBreak="0">
    <w:nsid w:val="4EA54E0E"/>
    <w:multiLevelType w:val="hybridMultilevel"/>
    <w:tmpl w:val="6256E60A"/>
    <w:lvl w:ilvl="0" w:tplc="AD06692C">
      <w:start w:val="1"/>
      <w:numFmt w:val="bullet"/>
      <w:pStyle w:val="Listsecondlevel"/>
      <w:lvlText w:val="o"/>
      <w:lvlJc w:val="left"/>
      <w:pPr>
        <w:ind w:left="4046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BB087C"/>
    <w:multiLevelType w:val="hybridMultilevel"/>
    <w:tmpl w:val="67E07CD0"/>
    <w:lvl w:ilvl="0" w:tplc="B05C50B8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0" w15:restartNumberingAfterBreak="0">
    <w:nsid w:val="63580316"/>
    <w:multiLevelType w:val="multilevel"/>
    <w:tmpl w:val="67E07CD0"/>
    <w:styleLink w:val="Listparagraph2ndlevel"/>
    <w:lvl w:ilvl="0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5693" w:hanging="360"/>
      </w:pPr>
      <w:rPr>
        <w:rFonts w:ascii="Arial" w:hAnsi="Arial" w:hint="default"/>
        <w:sz w:val="32"/>
      </w:rPr>
    </w:lvl>
    <w:lvl w:ilvl="2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1" w15:restartNumberingAfterBreak="0">
    <w:nsid w:val="6CE153A3"/>
    <w:multiLevelType w:val="hybridMultilevel"/>
    <w:tmpl w:val="A86C9F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094A83"/>
    <w:multiLevelType w:val="hybridMultilevel"/>
    <w:tmpl w:val="73B0BAAC"/>
    <w:lvl w:ilvl="0" w:tplc="1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 w16cid:durableId="1313756596">
    <w:abstractNumId w:val="5"/>
  </w:num>
  <w:num w:numId="2" w16cid:durableId="1751925994">
    <w:abstractNumId w:val="2"/>
  </w:num>
  <w:num w:numId="3" w16cid:durableId="930426864">
    <w:abstractNumId w:val="9"/>
  </w:num>
  <w:num w:numId="4" w16cid:durableId="90706847">
    <w:abstractNumId w:val="10"/>
  </w:num>
  <w:num w:numId="5" w16cid:durableId="313334513">
    <w:abstractNumId w:val="6"/>
  </w:num>
  <w:num w:numId="6" w16cid:durableId="2033803924">
    <w:abstractNumId w:val="4"/>
  </w:num>
  <w:num w:numId="7" w16cid:durableId="808132422">
    <w:abstractNumId w:val="3"/>
  </w:num>
  <w:num w:numId="8" w16cid:durableId="1143546541">
    <w:abstractNumId w:val="8"/>
  </w:num>
  <w:num w:numId="9" w16cid:durableId="279923130">
    <w:abstractNumId w:val="1"/>
  </w:num>
  <w:num w:numId="10" w16cid:durableId="1141115467">
    <w:abstractNumId w:val="7"/>
  </w:num>
  <w:num w:numId="11" w16cid:durableId="1254901281">
    <w:abstractNumId w:val="0"/>
  </w:num>
  <w:num w:numId="12" w16cid:durableId="2111922917">
    <w:abstractNumId w:val="11"/>
  </w:num>
  <w:num w:numId="13" w16cid:durableId="5701906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9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0MrE0MrOwMDY1MDRQ0lEKTi0uzszPAykwNKgFAJnO0G4tAAAA"/>
  </w:docVars>
  <w:rsids>
    <w:rsidRoot w:val="00766C47"/>
    <w:rsid w:val="000013CC"/>
    <w:rsid w:val="00005DB6"/>
    <w:rsid w:val="000064D2"/>
    <w:rsid w:val="000227B4"/>
    <w:rsid w:val="0003092A"/>
    <w:rsid w:val="0004557B"/>
    <w:rsid w:val="00085E05"/>
    <w:rsid w:val="0009079F"/>
    <w:rsid w:val="00090942"/>
    <w:rsid w:val="000A3C46"/>
    <w:rsid w:val="000D2B45"/>
    <w:rsid w:val="00122416"/>
    <w:rsid w:val="00124EA8"/>
    <w:rsid w:val="001754F4"/>
    <w:rsid w:val="001A0001"/>
    <w:rsid w:val="001A78C5"/>
    <w:rsid w:val="001B4DD5"/>
    <w:rsid w:val="001D223E"/>
    <w:rsid w:val="001D4DDD"/>
    <w:rsid w:val="001E3429"/>
    <w:rsid w:val="00201791"/>
    <w:rsid w:val="0022289C"/>
    <w:rsid w:val="00226C0D"/>
    <w:rsid w:val="00226F54"/>
    <w:rsid w:val="00257D60"/>
    <w:rsid w:val="00261BF8"/>
    <w:rsid w:val="00266B9F"/>
    <w:rsid w:val="00284D0D"/>
    <w:rsid w:val="00315307"/>
    <w:rsid w:val="00316DBA"/>
    <w:rsid w:val="00323EB3"/>
    <w:rsid w:val="003415C4"/>
    <w:rsid w:val="003631C1"/>
    <w:rsid w:val="00371C85"/>
    <w:rsid w:val="00380FF1"/>
    <w:rsid w:val="003831EB"/>
    <w:rsid w:val="003D631D"/>
    <w:rsid w:val="003F07F7"/>
    <w:rsid w:val="003F5628"/>
    <w:rsid w:val="003F7E85"/>
    <w:rsid w:val="004002D2"/>
    <w:rsid w:val="004430A5"/>
    <w:rsid w:val="004535B5"/>
    <w:rsid w:val="004567B0"/>
    <w:rsid w:val="0048032A"/>
    <w:rsid w:val="004F56C0"/>
    <w:rsid w:val="00503AD5"/>
    <w:rsid w:val="00506B92"/>
    <w:rsid w:val="00510007"/>
    <w:rsid w:val="00522E5E"/>
    <w:rsid w:val="00570380"/>
    <w:rsid w:val="00577D24"/>
    <w:rsid w:val="00587AEC"/>
    <w:rsid w:val="005921AD"/>
    <w:rsid w:val="0060011B"/>
    <w:rsid w:val="00621884"/>
    <w:rsid w:val="0064667B"/>
    <w:rsid w:val="00683296"/>
    <w:rsid w:val="00697471"/>
    <w:rsid w:val="006B45FC"/>
    <w:rsid w:val="006C5C26"/>
    <w:rsid w:val="006D12ED"/>
    <w:rsid w:val="006D131D"/>
    <w:rsid w:val="006E050D"/>
    <w:rsid w:val="006E1C8C"/>
    <w:rsid w:val="006E58F1"/>
    <w:rsid w:val="006F1922"/>
    <w:rsid w:val="00705CA3"/>
    <w:rsid w:val="00734C63"/>
    <w:rsid w:val="00736E4E"/>
    <w:rsid w:val="00760DC8"/>
    <w:rsid w:val="00764687"/>
    <w:rsid w:val="00766C47"/>
    <w:rsid w:val="007829EC"/>
    <w:rsid w:val="007B05F3"/>
    <w:rsid w:val="007C7764"/>
    <w:rsid w:val="007D7501"/>
    <w:rsid w:val="007E7233"/>
    <w:rsid w:val="00801142"/>
    <w:rsid w:val="00840E1C"/>
    <w:rsid w:val="00861347"/>
    <w:rsid w:val="00863D53"/>
    <w:rsid w:val="008848CB"/>
    <w:rsid w:val="00887F23"/>
    <w:rsid w:val="008C4220"/>
    <w:rsid w:val="008D437D"/>
    <w:rsid w:val="008F4C8C"/>
    <w:rsid w:val="00907B7A"/>
    <w:rsid w:val="009411B0"/>
    <w:rsid w:val="0094516C"/>
    <w:rsid w:val="00974DEE"/>
    <w:rsid w:val="00974E0B"/>
    <w:rsid w:val="0098180B"/>
    <w:rsid w:val="009E16D4"/>
    <w:rsid w:val="009E178F"/>
    <w:rsid w:val="00A12915"/>
    <w:rsid w:val="00A1608E"/>
    <w:rsid w:val="00A62CD6"/>
    <w:rsid w:val="00A636F8"/>
    <w:rsid w:val="00A67570"/>
    <w:rsid w:val="00A731BA"/>
    <w:rsid w:val="00A91813"/>
    <w:rsid w:val="00AC39FA"/>
    <w:rsid w:val="00AE109F"/>
    <w:rsid w:val="00B50B0B"/>
    <w:rsid w:val="00B81A2E"/>
    <w:rsid w:val="00BB7148"/>
    <w:rsid w:val="00BC7E04"/>
    <w:rsid w:val="00BD0DA0"/>
    <w:rsid w:val="00BD34B6"/>
    <w:rsid w:val="00BD7D1A"/>
    <w:rsid w:val="00BF5DDC"/>
    <w:rsid w:val="00C200AE"/>
    <w:rsid w:val="00C214FE"/>
    <w:rsid w:val="00C60E32"/>
    <w:rsid w:val="00C65ADA"/>
    <w:rsid w:val="00C74825"/>
    <w:rsid w:val="00C93376"/>
    <w:rsid w:val="00CC747F"/>
    <w:rsid w:val="00D1777E"/>
    <w:rsid w:val="00D5635F"/>
    <w:rsid w:val="00D652D9"/>
    <w:rsid w:val="00D67451"/>
    <w:rsid w:val="00D852B6"/>
    <w:rsid w:val="00D95D45"/>
    <w:rsid w:val="00DC5D2A"/>
    <w:rsid w:val="00DE5FB7"/>
    <w:rsid w:val="00DE7086"/>
    <w:rsid w:val="00DF2E18"/>
    <w:rsid w:val="00E02C06"/>
    <w:rsid w:val="00E17BF8"/>
    <w:rsid w:val="00E25EA4"/>
    <w:rsid w:val="00E301CA"/>
    <w:rsid w:val="00E422EA"/>
    <w:rsid w:val="00E568CC"/>
    <w:rsid w:val="00E56A37"/>
    <w:rsid w:val="00E70E61"/>
    <w:rsid w:val="00E757C5"/>
    <w:rsid w:val="00E967FE"/>
    <w:rsid w:val="00EA567F"/>
    <w:rsid w:val="00EA6650"/>
    <w:rsid w:val="00EC5F32"/>
    <w:rsid w:val="00ED746B"/>
    <w:rsid w:val="00EF4A04"/>
    <w:rsid w:val="00EF7CCD"/>
    <w:rsid w:val="00F1549A"/>
    <w:rsid w:val="00F20BCC"/>
    <w:rsid w:val="00F32DCE"/>
    <w:rsid w:val="00F87859"/>
    <w:rsid w:val="00FC1BD7"/>
    <w:rsid w:val="00FC4B18"/>
    <w:rsid w:val="00FC5B68"/>
    <w:rsid w:val="00FC6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1A58BD"/>
  <w15:chartTrackingRefBased/>
  <w15:docId w15:val="{AA201FFE-8457-4ACB-ABEB-19CE6E8DC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4"/>
    <w:qFormat/>
    <w:rsid w:val="00BF5DDC"/>
    <w:pPr>
      <w:spacing w:line="360" w:lineRule="auto"/>
      <w:ind w:left="3686"/>
    </w:pPr>
    <w:rPr>
      <w:rFonts w:ascii="Arial" w:eastAsiaTheme="minorEastAsia" w:hAnsi="Arial"/>
      <w:sz w:val="32"/>
      <w:lang w:val="en-AU"/>
    </w:rPr>
  </w:style>
  <w:style w:type="paragraph" w:styleId="Heading1">
    <w:name w:val="heading 1"/>
    <w:next w:val="BodyText"/>
    <w:link w:val="Heading1Char"/>
    <w:uiPriority w:val="1"/>
    <w:qFormat/>
    <w:rsid w:val="003F5628"/>
    <w:pPr>
      <w:keepNext/>
      <w:keepLines/>
      <w:widowControl w:val="0"/>
      <w:pBdr>
        <w:top w:val="single" w:sz="18" w:space="10" w:color="4472C4" w:themeColor="accent1"/>
        <w:left w:val="single" w:sz="18" w:space="4" w:color="4472C4" w:themeColor="accent1"/>
        <w:bottom w:val="single" w:sz="18" w:space="0" w:color="4472C4" w:themeColor="accent1"/>
        <w:right w:val="single" w:sz="18" w:space="4" w:color="4472C4" w:themeColor="accent1"/>
      </w:pBdr>
      <w:spacing w:line="360" w:lineRule="auto"/>
      <w:jc w:val="center"/>
      <w:outlineLvl w:val="0"/>
    </w:pPr>
    <w:rPr>
      <w:rFonts w:ascii="Arial" w:eastAsia="Arial Unicode MS" w:hAnsi="Arial"/>
      <w:b/>
      <w:kern w:val="28"/>
      <w:sz w:val="44"/>
      <w:lang w:val="en-AU"/>
    </w:rPr>
  </w:style>
  <w:style w:type="paragraph" w:styleId="Heading2">
    <w:name w:val="heading 2"/>
    <w:basedOn w:val="Normal"/>
    <w:next w:val="Normal"/>
    <w:link w:val="Heading2Char"/>
    <w:uiPriority w:val="1"/>
    <w:qFormat/>
    <w:rsid w:val="003F5628"/>
    <w:pPr>
      <w:keepNext/>
      <w:keepLines/>
      <w:outlineLvl w:val="1"/>
    </w:pPr>
    <w:rPr>
      <w:rFonts w:eastAsiaTheme="majorEastAsia" w:cstheme="majorBidi"/>
      <w:b/>
      <w:color w:val="000000" w:themeColor="text1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BF5DDC"/>
    <w:rPr>
      <w:rFonts w:ascii="Arial" w:eastAsia="Arial Unicode MS" w:hAnsi="Arial"/>
      <w:b/>
      <w:kern w:val="28"/>
      <w:sz w:val="44"/>
      <w:lang w:val="en-AU"/>
    </w:rPr>
  </w:style>
  <w:style w:type="paragraph" w:styleId="BodyText">
    <w:name w:val="Body Text"/>
    <w:basedOn w:val="Normal"/>
    <w:link w:val="BodyTextChar"/>
    <w:uiPriority w:val="99"/>
    <w:semiHidden/>
    <w:unhideWhenUsed/>
    <w:rsid w:val="006C5C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C5C26"/>
  </w:style>
  <w:style w:type="paragraph" w:styleId="ListParagraph">
    <w:name w:val="List Paragraph"/>
    <w:aliases w:val="List first level,List Paragraph numbered,List Bullet indent,List Paragraph1,Bullet List,FooterText,numbered,Paragraphe de liste1,Bulletr List Paragraph,列出段落,列出段落1,Listeafsnit1,Parágrafo da Lista1,List Paragraph2,List Paragraph21,リスト段落1,L"/>
    <w:basedOn w:val="ListBullet"/>
    <w:link w:val="ListParagraphChar"/>
    <w:uiPriority w:val="34"/>
    <w:qFormat/>
    <w:rsid w:val="00736E4E"/>
    <w:pPr>
      <w:numPr>
        <w:numId w:val="2"/>
      </w:numPr>
      <w:spacing w:before="480"/>
      <w:ind w:left="4167"/>
      <w:contextualSpacing w:val="0"/>
    </w:pPr>
    <w:rPr>
      <w:rFonts w:eastAsiaTheme="minorHAnsi"/>
      <w:szCs w:val="22"/>
      <w:lang w:val="en-GB"/>
    </w:rPr>
  </w:style>
  <w:style w:type="character" w:customStyle="1" w:styleId="ListParagraphChar">
    <w:name w:val="List Paragraph Char"/>
    <w:aliases w:val="List first level Char,List Paragraph numbered Char,List Bullet indent Char,List Paragraph1 Char,Bullet List Char,FooterText Char,numbered Char,Paragraphe de liste1 Char,Bulletr List Paragraph Char,列出段落 Char,列出段落1 Char,リスト段落1 Char"/>
    <w:basedOn w:val="DefaultParagraphFont"/>
    <w:link w:val="ListParagraph"/>
    <w:uiPriority w:val="34"/>
    <w:qFormat/>
    <w:locked/>
    <w:rsid w:val="00BF5DDC"/>
    <w:rPr>
      <w:rFonts w:ascii="Arial" w:hAnsi="Arial"/>
      <w:sz w:val="32"/>
      <w:szCs w:val="22"/>
      <w:lang w:val="en-GB"/>
    </w:rPr>
  </w:style>
  <w:style w:type="paragraph" w:styleId="Title">
    <w:name w:val="Title"/>
    <w:basedOn w:val="Normal"/>
    <w:next w:val="Normal"/>
    <w:link w:val="TitleChar"/>
    <w:autoRedefine/>
    <w:qFormat/>
    <w:rsid w:val="00F87859"/>
    <w:pPr>
      <w:spacing w:after="200"/>
      <w:ind w:left="0"/>
      <w:contextualSpacing/>
      <w:jc w:val="center"/>
    </w:pPr>
    <w:rPr>
      <w:rFonts w:eastAsiaTheme="majorEastAsia" w:cstheme="majorBidi"/>
      <w:b/>
      <w:color w:val="000000" w:themeColor="text1"/>
      <w:spacing w:val="-10"/>
      <w:kern w:val="28"/>
      <w:sz w:val="60"/>
      <w:szCs w:val="60"/>
      <w:lang w:val="en-NZ" w:eastAsia="en-GB"/>
    </w:rPr>
  </w:style>
  <w:style w:type="character" w:customStyle="1" w:styleId="TitleChar">
    <w:name w:val="Title Char"/>
    <w:basedOn w:val="DefaultParagraphFont"/>
    <w:link w:val="Title"/>
    <w:rsid w:val="00BF5DDC"/>
    <w:rPr>
      <w:rFonts w:ascii="Arial" w:eastAsiaTheme="majorEastAsia" w:hAnsi="Arial" w:cstheme="majorBidi"/>
      <w:b/>
      <w:color w:val="000000" w:themeColor="text1"/>
      <w:spacing w:val="-10"/>
      <w:kern w:val="28"/>
      <w:sz w:val="60"/>
      <w:szCs w:val="60"/>
      <w:lang w:eastAsia="en-GB"/>
    </w:rPr>
  </w:style>
  <w:style w:type="character" w:styleId="Hyperlink">
    <w:name w:val="Hyperlink"/>
    <w:basedOn w:val="DefaultParagraphFont"/>
    <w:uiPriority w:val="99"/>
    <w:semiHidden/>
    <w:rsid w:val="00F87859"/>
    <w:rPr>
      <w:color w:val="64BCB5"/>
      <w:u w:val="single"/>
    </w:rPr>
  </w:style>
  <w:style w:type="paragraph" w:styleId="Footer">
    <w:name w:val="footer"/>
    <w:basedOn w:val="Normal"/>
    <w:link w:val="FooterChar"/>
    <w:uiPriority w:val="99"/>
    <w:semiHidden/>
    <w:rsid w:val="00F878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F87859"/>
  </w:style>
  <w:style w:type="character" w:styleId="FollowedHyperlink">
    <w:name w:val="FollowedHyperlink"/>
    <w:basedOn w:val="DefaultParagraphFont"/>
    <w:uiPriority w:val="99"/>
    <w:semiHidden/>
    <w:unhideWhenUsed/>
    <w:rsid w:val="00F87859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rsid w:val="00261BF8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customStyle="1" w:styleId="Heading2Char">
    <w:name w:val="Heading 2 Char"/>
    <w:basedOn w:val="DefaultParagraphFont"/>
    <w:link w:val="Heading2"/>
    <w:uiPriority w:val="1"/>
    <w:rsid w:val="00BF5DDC"/>
    <w:rPr>
      <w:rFonts w:ascii="Arial" w:eastAsiaTheme="majorEastAsia" w:hAnsi="Arial" w:cstheme="majorBidi"/>
      <w:b/>
      <w:color w:val="000000" w:themeColor="text1"/>
      <w:sz w:val="36"/>
      <w:szCs w:val="26"/>
      <w:lang w:val="en-AU"/>
    </w:rPr>
  </w:style>
  <w:style w:type="paragraph" w:styleId="NoSpacing">
    <w:name w:val="No Spacing"/>
    <w:uiPriority w:val="9"/>
    <w:semiHidden/>
    <w:rsid w:val="0003092A"/>
    <w:pPr>
      <w:ind w:left="3686"/>
    </w:pPr>
    <w:rPr>
      <w:rFonts w:ascii="Arial" w:eastAsiaTheme="minorEastAsia" w:hAnsi="Arial"/>
      <w:sz w:val="44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EF4A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4A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4A04"/>
    <w:rPr>
      <w:rFonts w:ascii="Arial" w:eastAsiaTheme="minorEastAsia" w:hAnsi="Arial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A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A04"/>
    <w:rPr>
      <w:rFonts w:ascii="Arial" w:eastAsiaTheme="minorEastAsia" w:hAnsi="Arial"/>
      <w:b/>
      <w:bCs/>
      <w:sz w:val="20"/>
      <w:szCs w:val="20"/>
      <w:lang w:val="en-AU"/>
    </w:rPr>
  </w:style>
  <w:style w:type="paragraph" w:styleId="Subtitle">
    <w:name w:val="Subtitle"/>
    <w:aliases w:val="Published date"/>
    <w:next w:val="Normal"/>
    <w:link w:val="SubtitleChar"/>
    <w:uiPriority w:val="11"/>
    <w:semiHidden/>
    <w:qFormat/>
    <w:rsid w:val="003F5628"/>
    <w:pPr>
      <w:spacing w:line="360" w:lineRule="auto"/>
      <w:jc w:val="center"/>
    </w:pPr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SubtitleChar">
    <w:name w:val="Subtitle Char"/>
    <w:aliases w:val="Published date Char"/>
    <w:basedOn w:val="DefaultParagraphFont"/>
    <w:link w:val="Subtitle"/>
    <w:uiPriority w:val="11"/>
    <w:semiHidden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paragraph" w:customStyle="1" w:styleId="contentspage">
    <w:name w:val="contents page"/>
    <w:basedOn w:val="Normal"/>
    <w:uiPriority w:val="3"/>
    <w:qFormat/>
    <w:rsid w:val="0064667B"/>
    <w:pPr>
      <w:tabs>
        <w:tab w:val="right" w:leader="dot" w:pos="8959"/>
      </w:tabs>
      <w:ind w:left="3402" w:right="-188"/>
    </w:pPr>
    <w:rPr>
      <w:rFonts w:cs="Arial"/>
      <w:bCs/>
      <w:szCs w:val="32"/>
    </w:rPr>
  </w:style>
  <w:style w:type="numbering" w:customStyle="1" w:styleId="Listparagraph2ndlevel">
    <w:name w:val="List paragraph 2nd level"/>
    <w:basedOn w:val="NoList"/>
    <w:uiPriority w:val="99"/>
    <w:rsid w:val="006B45FC"/>
    <w:pPr>
      <w:numPr>
        <w:numId w:val="4"/>
      </w:numPr>
    </w:pPr>
  </w:style>
  <w:style w:type="paragraph" w:customStyle="1" w:styleId="Listparagraph2">
    <w:name w:val="List paragraph 2"/>
    <w:basedOn w:val="ListParagraph"/>
    <w:uiPriority w:val="8"/>
    <w:semiHidden/>
    <w:rsid w:val="006B45FC"/>
    <w:pPr>
      <w:numPr>
        <w:numId w:val="6"/>
      </w:numPr>
      <w:ind w:left="4820" w:hanging="567"/>
    </w:pPr>
    <w:rPr>
      <w:shd w:val="clear" w:color="auto" w:fill="FFFFFF"/>
      <w:lang w:eastAsia="en-GB"/>
    </w:rPr>
  </w:style>
  <w:style w:type="paragraph" w:customStyle="1" w:styleId="Listsecondlevel">
    <w:name w:val="List second level"/>
    <w:basedOn w:val="ListParagraph"/>
    <w:next w:val="Listparagraph2"/>
    <w:uiPriority w:val="6"/>
    <w:qFormat/>
    <w:rsid w:val="0098180B"/>
    <w:pPr>
      <w:numPr>
        <w:numId w:val="8"/>
      </w:numPr>
      <w:ind w:left="4820" w:hanging="567"/>
    </w:pPr>
  </w:style>
  <w:style w:type="numbering" w:customStyle="1" w:styleId="CurrentList1">
    <w:name w:val="Current List1"/>
    <w:uiPriority w:val="99"/>
    <w:rsid w:val="006B45FC"/>
    <w:pPr>
      <w:numPr>
        <w:numId w:val="7"/>
      </w:numPr>
    </w:pPr>
  </w:style>
  <w:style w:type="character" w:styleId="SubtleReference">
    <w:name w:val="Subtle Reference"/>
    <w:basedOn w:val="DefaultParagraphFont"/>
    <w:uiPriority w:val="31"/>
    <w:semiHidden/>
    <w:rsid w:val="00863D53"/>
    <w:rPr>
      <w:smallCaps/>
      <w:color w:val="5A5A5A" w:themeColor="text1" w:themeTint="A5"/>
    </w:rPr>
  </w:style>
  <w:style w:type="paragraph" w:styleId="ListBullet">
    <w:name w:val="List Bullet"/>
    <w:basedOn w:val="Normal"/>
    <w:uiPriority w:val="99"/>
    <w:semiHidden/>
    <w:unhideWhenUsed/>
    <w:rsid w:val="00863D53"/>
    <w:pPr>
      <w:numPr>
        <w:numId w:val="9"/>
      </w:numPr>
      <w:contextualSpacing/>
    </w:pPr>
  </w:style>
  <w:style w:type="paragraph" w:customStyle="1" w:styleId="Datepublished">
    <w:name w:val="Date published"/>
    <w:basedOn w:val="Subtitle"/>
    <w:link w:val="DatepublishedChar"/>
    <w:uiPriority w:val="2"/>
    <w:qFormat/>
    <w:rsid w:val="00BF5DDC"/>
  </w:style>
  <w:style w:type="paragraph" w:customStyle="1" w:styleId="Listtoplevel">
    <w:name w:val="List top level"/>
    <w:basedOn w:val="ListParagraph"/>
    <w:link w:val="ListtoplevelChar"/>
    <w:uiPriority w:val="5"/>
    <w:qFormat/>
    <w:rsid w:val="00C200AE"/>
    <w:pPr>
      <w:ind w:left="4253"/>
    </w:pPr>
    <w:rPr>
      <w:noProof/>
    </w:rPr>
  </w:style>
  <w:style w:type="character" w:customStyle="1" w:styleId="DatepublishedChar">
    <w:name w:val="Date published Char"/>
    <w:basedOn w:val="SubtitleChar"/>
    <w:link w:val="Datepublished"/>
    <w:uiPriority w:val="2"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ListtoplevelChar">
    <w:name w:val="List top level Char"/>
    <w:basedOn w:val="ListParagraphChar"/>
    <w:link w:val="Listtoplevel"/>
    <w:uiPriority w:val="5"/>
    <w:rsid w:val="00C200AE"/>
    <w:rPr>
      <w:rFonts w:ascii="Arial" w:hAnsi="Arial"/>
      <w:noProof/>
      <w:sz w:val="32"/>
      <w:szCs w:val="22"/>
      <w:lang w:val="en-GB"/>
    </w:rPr>
  </w:style>
  <w:style w:type="numbering" w:customStyle="1" w:styleId="CurrentList2">
    <w:name w:val="Current List2"/>
    <w:uiPriority w:val="99"/>
    <w:rsid w:val="00257D60"/>
    <w:pPr>
      <w:numPr>
        <w:numId w:val="10"/>
      </w:numPr>
    </w:pPr>
  </w:style>
  <w:style w:type="paragraph" w:customStyle="1" w:styleId="Listbulletbackpage">
    <w:name w:val="List bullet backpage"/>
    <w:basedOn w:val="ListBullet2"/>
    <w:uiPriority w:val="4"/>
    <w:rsid w:val="00257D60"/>
    <w:pPr>
      <w:numPr>
        <w:numId w:val="1"/>
      </w:numPr>
      <w:spacing w:line="240" w:lineRule="auto"/>
      <w:ind w:left="3969" w:hanging="567"/>
    </w:pPr>
    <w:rPr>
      <w:rFonts w:eastAsia="Calibri" w:cs="Arial"/>
      <w:szCs w:val="32"/>
      <w:lang w:val="en-GB" w:eastAsia="en-NZ"/>
    </w:rPr>
  </w:style>
  <w:style w:type="paragraph" w:styleId="ListBullet2">
    <w:name w:val="List Bullet 2"/>
    <w:basedOn w:val="Normal"/>
    <w:uiPriority w:val="99"/>
    <w:semiHidden/>
    <w:unhideWhenUsed/>
    <w:rsid w:val="00257D60"/>
    <w:pPr>
      <w:numPr>
        <w:numId w:val="11"/>
      </w:numPr>
      <w:contextualSpacing/>
    </w:pPr>
  </w:style>
  <w:style w:type="paragraph" w:customStyle="1" w:styleId="Checkboxes">
    <w:name w:val="Checkboxes"/>
    <w:basedOn w:val="Normal"/>
    <w:link w:val="CheckboxesChar"/>
    <w:uiPriority w:val="4"/>
    <w:qFormat/>
    <w:rsid w:val="00284D0D"/>
    <w:pPr>
      <w:tabs>
        <w:tab w:val="left" w:leader="dot" w:pos="8505"/>
      </w:tabs>
      <w:ind w:left="4395"/>
    </w:pPr>
  </w:style>
  <w:style w:type="character" w:customStyle="1" w:styleId="CheckboxesChar">
    <w:name w:val="Checkboxes Char"/>
    <w:basedOn w:val="DefaultParagraphFont"/>
    <w:link w:val="Checkboxes"/>
    <w:uiPriority w:val="4"/>
    <w:rsid w:val="00284D0D"/>
    <w:rPr>
      <w:rFonts w:ascii="Arial" w:eastAsiaTheme="minorEastAsia" w:hAnsi="Arial"/>
      <w:sz w:val="32"/>
      <w:lang w:val="en-AU"/>
    </w:rPr>
  </w:style>
  <w:style w:type="paragraph" w:styleId="Revision">
    <w:name w:val="Revision"/>
    <w:hidden/>
    <w:uiPriority w:val="99"/>
    <w:semiHidden/>
    <w:rsid w:val="00506B92"/>
    <w:rPr>
      <w:rFonts w:ascii="Arial" w:eastAsiaTheme="minorEastAsia" w:hAnsi="Arial"/>
      <w:sz w:val="32"/>
      <w:lang w:val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A918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57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png"/><Relationship Id="rId21" Type="http://schemas.openxmlformats.org/officeDocument/2006/relationships/image" Target="media/image14.png"/><Relationship Id="rId42" Type="http://schemas.openxmlformats.org/officeDocument/2006/relationships/image" Target="media/image31.jpeg"/><Relationship Id="rId47" Type="http://schemas.openxmlformats.org/officeDocument/2006/relationships/image" Target="media/image36.jpeg"/><Relationship Id="rId63" Type="http://schemas.openxmlformats.org/officeDocument/2006/relationships/image" Target="media/image52.png"/><Relationship Id="rId68" Type="http://schemas.openxmlformats.org/officeDocument/2006/relationships/image" Target="media/image57.jpeg"/><Relationship Id="rId84" Type="http://schemas.openxmlformats.org/officeDocument/2006/relationships/image" Target="media/image68.png"/><Relationship Id="rId89" Type="http://schemas.openxmlformats.org/officeDocument/2006/relationships/image" Target="media/image72.png"/><Relationship Id="rId16" Type="http://schemas.openxmlformats.org/officeDocument/2006/relationships/image" Target="media/image9.png"/><Relationship Id="rId11" Type="http://schemas.openxmlformats.org/officeDocument/2006/relationships/image" Target="media/image4.jpeg"/><Relationship Id="rId32" Type="http://schemas.openxmlformats.org/officeDocument/2006/relationships/image" Target="media/image25.png"/><Relationship Id="rId37" Type="http://schemas.openxmlformats.org/officeDocument/2006/relationships/image" Target="media/image26.jpeg"/><Relationship Id="rId53" Type="http://schemas.openxmlformats.org/officeDocument/2006/relationships/image" Target="media/image42.png"/><Relationship Id="rId58" Type="http://schemas.openxmlformats.org/officeDocument/2006/relationships/image" Target="media/image47.png"/><Relationship Id="rId79" Type="http://schemas.openxmlformats.org/officeDocument/2006/relationships/image" Target="media/image64.png"/><Relationship Id="rId5" Type="http://schemas.openxmlformats.org/officeDocument/2006/relationships/webSettings" Target="webSettings.xml"/><Relationship Id="rId90" Type="http://schemas.openxmlformats.org/officeDocument/2006/relationships/image" Target="media/image73.jpeg"/><Relationship Id="rId95" Type="http://schemas.openxmlformats.org/officeDocument/2006/relationships/footer" Target="footer2.xml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43" Type="http://schemas.openxmlformats.org/officeDocument/2006/relationships/image" Target="media/image32.png"/><Relationship Id="rId48" Type="http://schemas.openxmlformats.org/officeDocument/2006/relationships/image" Target="media/image37.jpeg"/><Relationship Id="rId56" Type="http://schemas.openxmlformats.org/officeDocument/2006/relationships/image" Target="media/image45.jpeg"/><Relationship Id="rId64" Type="http://schemas.openxmlformats.org/officeDocument/2006/relationships/image" Target="media/image53.png"/><Relationship Id="rId69" Type="http://schemas.openxmlformats.org/officeDocument/2006/relationships/image" Target="media/image58.png"/><Relationship Id="rId8" Type="http://schemas.openxmlformats.org/officeDocument/2006/relationships/image" Target="media/image1.jpeg"/><Relationship Id="rId51" Type="http://schemas.openxmlformats.org/officeDocument/2006/relationships/image" Target="media/image40.png"/><Relationship Id="rId72" Type="http://schemas.openxmlformats.org/officeDocument/2006/relationships/image" Target="media/image61.png"/><Relationship Id="rId80" Type="http://schemas.openxmlformats.org/officeDocument/2006/relationships/image" Target="media/image65.png"/><Relationship Id="rId85" Type="http://schemas.openxmlformats.org/officeDocument/2006/relationships/hyperlink" Target="https://www.seek.co.nz/jobs?advertiserid=61464434" TargetMode="External"/><Relationship Id="rId93" Type="http://schemas.openxmlformats.org/officeDocument/2006/relationships/image" Target="media/image76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png"/><Relationship Id="rId38" Type="http://schemas.openxmlformats.org/officeDocument/2006/relationships/image" Target="media/image27.png"/><Relationship Id="rId46" Type="http://schemas.openxmlformats.org/officeDocument/2006/relationships/image" Target="media/image35.png"/><Relationship Id="rId59" Type="http://schemas.openxmlformats.org/officeDocument/2006/relationships/image" Target="media/image48.jpg"/><Relationship Id="rId67" Type="http://schemas.openxmlformats.org/officeDocument/2006/relationships/image" Target="media/image56.jpeg"/><Relationship Id="rId20" Type="http://schemas.openxmlformats.org/officeDocument/2006/relationships/image" Target="media/image13.png"/><Relationship Id="rId41" Type="http://schemas.openxmlformats.org/officeDocument/2006/relationships/image" Target="media/image30.jpeg"/><Relationship Id="rId54" Type="http://schemas.openxmlformats.org/officeDocument/2006/relationships/image" Target="media/image43.png"/><Relationship Id="rId62" Type="http://schemas.openxmlformats.org/officeDocument/2006/relationships/image" Target="media/image51.png"/><Relationship Id="rId70" Type="http://schemas.openxmlformats.org/officeDocument/2006/relationships/image" Target="media/image59.jpeg"/><Relationship Id="rId83" Type="http://schemas.openxmlformats.org/officeDocument/2006/relationships/image" Target="media/image67.png"/><Relationship Id="rId88" Type="http://schemas.openxmlformats.org/officeDocument/2006/relationships/image" Target="media/image71.png"/><Relationship Id="rId91" Type="http://schemas.openxmlformats.org/officeDocument/2006/relationships/image" Target="media/image74.png"/><Relationship Id="rId9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png"/><Relationship Id="rId36" Type="http://schemas.openxmlformats.org/officeDocument/2006/relationships/image" Target="media/image26.png"/><Relationship Id="rId49" Type="http://schemas.openxmlformats.org/officeDocument/2006/relationships/image" Target="media/image38.jpeg"/><Relationship Id="rId57" Type="http://schemas.openxmlformats.org/officeDocument/2006/relationships/image" Target="media/image46.pn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44" Type="http://schemas.openxmlformats.org/officeDocument/2006/relationships/image" Target="media/image33.png"/><Relationship Id="rId52" Type="http://schemas.openxmlformats.org/officeDocument/2006/relationships/image" Target="media/image41.jpeg"/><Relationship Id="rId60" Type="http://schemas.openxmlformats.org/officeDocument/2006/relationships/image" Target="media/image49.png"/><Relationship Id="rId65" Type="http://schemas.openxmlformats.org/officeDocument/2006/relationships/image" Target="media/image54.png"/><Relationship Id="rId73" Type="http://schemas.openxmlformats.org/officeDocument/2006/relationships/image" Target="media/image62.png"/><Relationship Id="rId78" Type="http://schemas.openxmlformats.org/officeDocument/2006/relationships/image" Target="media/image63.png"/><Relationship Id="rId81" Type="http://schemas.openxmlformats.org/officeDocument/2006/relationships/image" Target="media/image66.jpeg"/><Relationship Id="rId86" Type="http://schemas.openxmlformats.org/officeDocument/2006/relationships/image" Target="media/image69.jpeg"/><Relationship Id="rId9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28.jpeg"/><Relationship Id="rId50" Type="http://schemas.openxmlformats.org/officeDocument/2006/relationships/image" Target="media/image39.jpeg"/><Relationship Id="rId55" Type="http://schemas.openxmlformats.org/officeDocument/2006/relationships/image" Target="media/image44.jpeg"/><Relationship Id="rId97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0.png"/><Relationship Id="rId92" Type="http://schemas.openxmlformats.org/officeDocument/2006/relationships/image" Target="media/image75.jpeg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4" Type="http://schemas.openxmlformats.org/officeDocument/2006/relationships/image" Target="media/image17.png"/><Relationship Id="rId40" Type="http://schemas.openxmlformats.org/officeDocument/2006/relationships/image" Target="media/image29.png"/><Relationship Id="rId45" Type="http://schemas.openxmlformats.org/officeDocument/2006/relationships/image" Target="media/image34.jpeg"/><Relationship Id="rId66" Type="http://schemas.openxmlformats.org/officeDocument/2006/relationships/image" Target="media/image55.jpeg"/><Relationship Id="rId87" Type="http://schemas.openxmlformats.org/officeDocument/2006/relationships/image" Target="media/image70.jpeg"/><Relationship Id="rId61" Type="http://schemas.openxmlformats.org/officeDocument/2006/relationships/image" Target="media/image50.jpeg"/><Relationship Id="rId82" Type="http://schemas.openxmlformats.org/officeDocument/2006/relationships/hyperlink" Target="https://www.peoplefirst.org.nz/join-us/PFU-RegionalManager-Job" TargetMode="External"/><Relationship Id="rId19" Type="http://schemas.openxmlformats.org/officeDocument/2006/relationships/image" Target="media/image1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OneDrive\Documents\Make%20it%20Easy\March%202025\People%20For%20Us\PFU%20-%20Regional%20Manager%20Role%20Ad%20-%20Easy%20Read%20-%2004-03-2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7D14F-2B17-4DBA-854A-4646980D9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PFU - Regional Manager Role Ad - Easy Read - 04-03-25</Template>
  <TotalTime>3</TotalTime>
  <Pages>20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makeiteasy</cp:lastModifiedBy>
  <cp:revision>3</cp:revision>
  <dcterms:created xsi:type="dcterms:W3CDTF">2025-03-05T03:33:00Z</dcterms:created>
  <dcterms:modified xsi:type="dcterms:W3CDTF">2025-03-05T03:34:00Z</dcterms:modified>
</cp:coreProperties>
</file>