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DA94B" w14:textId="2EFED017" w:rsidR="00F87859" w:rsidRDefault="006322F6" w:rsidP="00F87859">
      <w:pPr>
        <w:rPr>
          <w:rFonts w:cs="Arial"/>
          <w:szCs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13216" behindDoc="1" locked="0" layoutInCell="1" allowOverlap="1" wp14:anchorId="0B8A0DCB" wp14:editId="257220F7">
            <wp:simplePos x="0" y="0"/>
            <wp:positionH relativeFrom="column">
              <wp:posOffset>3739627</wp:posOffset>
            </wp:positionH>
            <wp:positionV relativeFrom="paragraph">
              <wp:posOffset>-362361</wp:posOffset>
            </wp:positionV>
            <wp:extent cx="2177873" cy="1089660"/>
            <wp:effectExtent l="0" t="0" r="0" b="0"/>
            <wp:wrapNone/>
            <wp:docPr id="1283612347" name="Picture 9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612347" name="Picture 9" descr="A close-up of a sig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873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380"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55168" behindDoc="0" locked="0" layoutInCell="1" allowOverlap="1" wp14:anchorId="68F9247C" wp14:editId="6F7DC9B3">
            <wp:simplePos x="0" y="0"/>
            <wp:positionH relativeFrom="margin">
              <wp:posOffset>27981</wp:posOffset>
            </wp:positionH>
            <wp:positionV relativeFrom="page">
              <wp:posOffset>615479</wp:posOffset>
            </wp:positionV>
            <wp:extent cx="1392093" cy="2090089"/>
            <wp:effectExtent l="0" t="0" r="5080" b="5715"/>
            <wp:wrapNone/>
            <wp:docPr id="60" name="Picture 60" descr="Logo for Easy Read. A person is holding two documents. one is in easy read and one is not.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Logo for Easy Read. A person is holding two documents. one is in easy read and one is not. 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485E7" w14:textId="5B7DF193" w:rsidR="00F87859" w:rsidRDefault="00F87859" w:rsidP="00F87859">
      <w:pPr>
        <w:rPr>
          <w:rFonts w:cs="Arial"/>
          <w:szCs w:val="32"/>
        </w:rPr>
      </w:pPr>
    </w:p>
    <w:p w14:paraId="2B91B8B9" w14:textId="09A98463" w:rsidR="00F87859" w:rsidRDefault="006322F6" w:rsidP="00F87859">
      <w:pPr>
        <w:spacing w:after="240"/>
        <w:jc w:val="center"/>
        <w:rPr>
          <w:rFonts w:cs="Arial"/>
          <w:szCs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12192" behindDoc="0" locked="0" layoutInCell="1" allowOverlap="1" wp14:anchorId="53D6B124" wp14:editId="5799D38B">
            <wp:simplePos x="0" y="0"/>
            <wp:positionH relativeFrom="margin">
              <wp:posOffset>3629548</wp:posOffset>
            </wp:positionH>
            <wp:positionV relativeFrom="paragraph">
              <wp:posOffset>26035</wp:posOffset>
            </wp:positionV>
            <wp:extent cx="2391225" cy="1196340"/>
            <wp:effectExtent l="0" t="0" r="9525" b="3810"/>
            <wp:wrapNone/>
            <wp:docPr id="313233389" name="Picture 313233389" descr="Learn with Us logo. The words say Learn With Us Aki i To Matou Taha. There is a yellow butterfly at the top right of the words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33389" name="Picture 313233389" descr="Learn with Us logo. The words say Learn With Us Aki i To Matou Taha. There is a yellow butterfly at the top right of the words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225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7859">
        <w:rPr>
          <w:rFonts w:cs="Arial"/>
          <w:szCs w:val="32"/>
        </w:rPr>
        <w:t xml:space="preserve"> </w:t>
      </w:r>
    </w:p>
    <w:p w14:paraId="106867D4" w14:textId="3D15718D" w:rsidR="00F87859" w:rsidRDefault="00F87859" w:rsidP="00F87859">
      <w:pPr>
        <w:rPr>
          <w:rFonts w:cs="Arial"/>
          <w:szCs w:val="32"/>
        </w:rPr>
      </w:pPr>
    </w:p>
    <w:p w14:paraId="1063E298" w14:textId="77777777" w:rsidR="00F87859" w:rsidRDefault="00F87859" w:rsidP="00F87859">
      <w:pPr>
        <w:rPr>
          <w:rFonts w:cs="Arial"/>
          <w:szCs w:val="32"/>
        </w:rPr>
      </w:pPr>
    </w:p>
    <w:p w14:paraId="62F8ABFF" w14:textId="796BC06A" w:rsidR="00F87859" w:rsidRDefault="00F87859" w:rsidP="007E7233">
      <w:pPr>
        <w:ind w:left="0"/>
        <w:rPr>
          <w:rFonts w:cs="Arial"/>
          <w:b/>
          <w:sz w:val="60"/>
          <w:szCs w:val="60"/>
        </w:rPr>
      </w:pPr>
    </w:p>
    <w:p w14:paraId="762DAAAC" w14:textId="74F699BB" w:rsidR="0062098F" w:rsidRDefault="0062098F" w:rsidP="00037EAA">
      <w:pPr>
        <w:pStyle w:val="Title"/>
      </w:pPr>
      <w:r>
        <w:t xml:space="preserve">Enabling Good Lives: </w:t>
      </w:r>
    </w:p>
    <w:p w14:paraId="3C0DF937" w14:textId="3EE7C7E3" w:rsidR="00037EAA" w:rsidRDefault="0062098F" w:rsidP="00037EAA">
      <w:pPr>
        <w:pStyle w:val="Title"/>
      </w:pPr>
      <w:r>
        <w:t xml:space="preserve">Vision and </w:t>
      </w:r>
      <w:r w:rsidR="009B5AC3">
        <w:t>P</w:t>
      </w:r>
      <w:r>
        <w:t>rinciples</w:t>
      </w:r>
    </w:p>
    <w:p w14:paraId="4E5890A3" w14:textId="35C1AE2D" w:rsidR="00037EAA" w:rsidRDefault="00BD7A29" w:rsidP="00037EAA">
      <w:pPr>
        <w:pStyle w:val="Title"/>
      </w:pPr>
      <w:r>
        <w:rPr>
          <w:noProof/>
        </w:rPr>
        <w:drawing>
          <wp:anchor distT="0" distB="0" distL="114300" distR="114300" simplePos="0" relativeHeight="251900928" behindDoc="0" locked="0" layoutInCell="1" allowOverlap="1" wp14:anchorId="21D952F9" wp14:editId="6C1E9530">
            <wp:simplePos x="0" y="0"/>
            <wp:positionH relativeFrom="margin">
              <wp:posOffset>869950</wp:posOffset>
            </wp:positionH>
            <wp:positionV relativeFrom="paragraph">
              <wp:posOffset>222763</wp:posOffset>
            </wp:positionV>
            <wp:extent cx="3784743" cy="3784743"/>
            <wp:effectExtent l="0" t="0" r="6350" b="0"/>
            <wp:wrapNone/>
            <wp:docPr id="1194545439" name="Picture 11945454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35646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743" cy="3784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FC869" w14:textId="1AD22014" w:rsidR="00037EAA" w:rsidRDefault="00037EAA" w:rsidP="00037EAA">
      <w:pPr>
        <w:pStyle w:val="Datepublished"/>
      </w:pPr>
    </w:p>
    <w:p w14:paraId="20D13685" w14:textId="77777777" w:rsidR="00037EAA" w:rsidRDefault="00037EAA" w:rsidP="00037EAA">
      <w:pPr>
        <w:pStyle w:val="Datepublished"/>
      </w:pPr>
    </w:p>
    <w:p w14:paraId="511B7FC5" w14:textId="77777777" w:rsidR="00037EAA" w:rsidRDefault="00037EAA" w:rsidP="00037EAA">
      <w:pPr>
        <w:pStyle w:val="Datepublished"/>
      </w:pPr>
    </w:p>
    <w:p w14:paraId="6F449918" w14:textId="77777777" w:rsidR="00BD7A29" w:rsidRDefault="00BD7A29" w:rsidP="00037EAA">
      <w:pPr>
        <w:pStyle w:val="Datepublished"/>
      </w:pPr>
    </w:p>
    <w:p w14:paraId="104220EE" w14:textId="77777777" w:rsidR="00BD7A29" w:rsidRDefault="00BD7A29" w:rsidP="00037EAA">
      <w:pPr>
        <w:pStyle w:val="Datepublished"/>
      </w:pPr>
    </w:p>
    <w:p w14:paraId="1F2FD0F5" w14:textId="77777777" w:rsidR="00BD7A29" w:rsidRDefault="00BD7A29" w:rsidP="00037EAA">
      <w:pPr>
        <w:pStyle w:val="Datepublished"/>
      </w:pPr>
    </w:p>
    <w:p w14:paraId="4C44E2B5" w14:textId="77777777" w:rsidR="00BD7A29" w:rsidRDefault="00BD7A29" w:rsidP="00037EAA">
      <w:pPr>
        <w:pStyle w:val="Datepublished"/>
      </w:pPr>
    </w:p>
    <w:p w14:paraId="4280208A" w14:textId="77777777" w:rsidR="00BD7A29" w:rsidRDefault="00BD7A29" w:rsidP="00037EAA">
      <w:pPr>
        <w:pStyle w:val="Datepublished"/>
      </w:pPr>
    </w:p>
    <w:p w14:paraId="5BE0078E" w14:textId="09BA1339" w:rsidR="00F87859" w:rsidRPr="00037EAA" w:rsidRDefault="00887F23" w:rsidP="00037EAA">
      <w:pPr>
        <w:pStyle w:val="Datepublished"/>
      </w:pPr>
      <w:r w:rsidRPr="00037EAA">
        <w:t xml:space="preserve">Published: </w:t>
      </w:r>
      <w:r w:rsidR="0062098F" w:rsidRPr="00037EAA">
        <w:t>October 2023</w:t>
      </w:r>
    </w:p>
    <w:p w14:paraId="3C8EB14C" w14:textId="0411EC6D" w:rsidR="00570380" w:rsidRPr="00BD7A29" w:rsidRDefault="00F87859" w:rsidP="00BD7A29">
      <w:pPr>
        <w:pStyle w:val="Heading1"/>
      </w:pPr>
      <w:r w:rsidRPr="00153863">
        <w:br w:type="page"/>
      </w:r>
      <w:r w:rsidR="00124EA8" w:rsidRPr="00BD7A29">
        <w:lastRenderedPageBreak/>
        <w:t xml:space="preserve">About this </w:t>
      </w:r>
      <w:r w:rsidR="00AB0E22" w:rsidRPr="00BD7A29">
        <w:t>document</w:t>
      </w:r>
    </w:p>
    <w:p w14:paraId="49347ADD" w14:textId="77777777" w:rsidR="00D852B6" w:rsidRDefault="00D852B6" w:rsidP="00124EA8"/>
    <w:p w14:paraId="1219EE6E" w14:textId="607D6327" w:rsidR="00F600A1" w:rsidRDefault="0032101D" w:rsidP="00F600A1">
      <w:pPr>
        <w:spacing w:after="200"/>
        <w:ind w:left="3969"/>
        <w:rPr>
          <w:rFonts w:eastAsia="Times New Roman" w:cs="Arial"/>
          <w:szCs w:val="32"/>
          <w:lang w:val="en-NZ"/>
        </w:rPr>
      </w:pPr>
      <w:r w:rsidRPr="0032101D">
        <w:rPr>
          <w:rFonts w:eastAsia="Times New Roman" w:cs="Arial"/>
          <w:noProof/>
          <w:szCs w:val="32"/>
          <w:lang w:val="en-NZ"/>
        </w:rPr>
        <w:drawing>
          <wp:anchor distT="0" distB="0" distL="114300" distR="114300" simplePos="0" relativeHeight="251910144" behindDoc="0" locked="0" layoutInCell="1" allowOverlap="1" wp14:anchorId="3625B880" wp14:editId="4CD7BC67">
            <wp:simplePos x="0" y="0"/>
            <wp:positionH relativeFrom="column">
              <wp:posOffset>-250825</wp:posOffset>
            </wp:positionH>
            <wp:positionV relativeFrom="paragraph">
              <wp:posOffset>472562</wp:posOffset>
            </wp:positionV>
            <wp:extent cx="1990725" cy="1990725"/>
            <wp:effectExtent l="0" t="0" r="0" b="9525"/>
            <wp:wrapThrough wrapText="bothSides">
              <wp:wrapPolygon edited="0">
                <wp:start x="9301" y="620"/>
                <wp:lineTo x="8061" y="1654"/>
                <wp:lineTo x="6614" y="3307"/>
                <wp:lineTo x="6614" y="4341"/>
                <wp:lineTo x="3307" y="4961"/>
                <wp:lineTo x="1860" y="5994"/>
                <wp:lineTo x="2067" y="7648"/>
                <wp:lineTo x="413" y="10955"/>
                <wp:lineTo x="0" y="13229"/>
                <wp:lineTo x="620" y="19843"/>
                <wp:lineTo x="1654" y="20877"/>
                <wp:lineTo x="4341" y="21497"/>
                <wp:lineTo x="5374" y="21497"/>
                <wp:lineTo x="17569" y="20877"/>
                <wp:lineTo x="20877" y="20256"/>
                <wp:lineTo x="21290" y="12815"/>
                <wp:lineTo x="20877" y="10955"/>
                <wp:lineTo x="19843" y="7648"/>
                <wp:lineTo x="20256" y="6201"/>
                <wp:lineTo x="18396" y="4961"/>
                <wp:lineTo x="15296" y="4341"/>
                <wp:lineTo x="15502" y="3514"/>
                <wp:lineTo x="13849" y="1654"/>
                <wp:lineTo x="12609" y="620"/>
                <wp:lineTo x="9301" y="620"/>
              </wp:wrapPolygon>
            </wp:wrapThrough>
            <wp:docPr id="189796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96086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3CEF1" w14:textId="07624854" w:rsidR="00F600A1" w:rsidRDefault="00F600A1" w:rsidP="00F600A1">
      <w:pPr>
        <w:spacing w:after="200"/>
        <w:rPr>
          <w:rFonts w:eastAsia="Times New Roman" w:cs="Arial"/>
          <w:szCs w:val="32"/>
          <w:lang w:val="en-NZ"/>
        </w:rPr>
      </w:pPr>
      <w:r w:rsidRPr="00F600A1">
        <w:rPr>
          <w:rFonts w:eastAsia="Times New Roman" w:cs="Arial"/>
          <w:szCs w:val="32"/>
          <w:lang w:val="en-NZ"/>
        </w:rPr>
        <w:t>The Government and the disability sector of New Zealand are working together to change the way</w:t>
      </w:r>
      <w:r>
        <w:rPr>
          <w:rFonts w:eastAsia="Times New Roman" w:cs="Arial"/>
          <w:szCs w:val="32"/>
          <w:lang w:val="en-NZ"/>
        </w:rPr>
        <w:t>:</w:t>
      </w:r>
    </w:p>
    <w:p w14:paraId="2642BF71" w14:textId="4B8F1637" w:rsidR="00F600A1" w:rsidRDefault="00F600A1" w:rsidP="00F600A1">
      <w:pPr>
        <w:pStyle w:val="ListParagraph"/>
        <w:numPr>
          <w:ilvl w:val="0"/>
          <w:numId w:val="13"/>
        </w:numPr>
        <w:spacing w:after="200"/>
        <w:ind w:left="4253" w:hanging="567"/>
        <w:rPr>
          <w:rFonts w:eastAsia="Times New Roman" w:cs="Arial"/>
          <w:szCs w:val="32"/>
          <w:lang w:val="en-NZ"/>
        </w:rPr>
      </w:pPr>
      <w:r w:rsidRPr="00F600A1">
        <w:rPr>
          <w:rFonts w:eastAsia="Times New Roman" w:cs="Arial"/>
          <w:szCs w:val="32"/>
          <w:lang w:val="en-NZ"/>
        </w:rPr>
        <w:t xml:space="preserve">disabled people </w:t>
      </w:r>
      <w:r>
        <w:rPr>
          <w:rFonts w:eastAsia="Times New Roman" w:cs="Arial"/>
          <w:szCs w:val="32"/>
          <w:lang w:val="en-NZ"/>
        </w:rPr>
        <w:t>get support</w:t>
      </w:r>
    </w:p>
    <w:p w14:paraId="7283515C" w14:textId="61B3660A" w:rsidR="00F600A1" w:rsidRPr="00F600A1" w:rsidRDefault="00F600A1" w:rsidP="00F600A1">
      <w:pPr>
        <w:pStyle w:val="ListParagraph"/>
        <w:numPr>
          <w:ilvl w:val="0"/>
          <w:numId w:val="13"/>
        </w:numPr>
        <w:spacing w:after="200"/>
        <w:ind w:left="4253" w:hanging="567"/>
        <w:rPr>
          <w:rFonts w:eastAsia="Times New Roman" w:cs="Arial"/>
          <w:szCs w:val="32"/>
          <w:lang w:val="en-NZ"/>
        </w:rPr>
      </w:pPr>
      <w:r>
        <w:rPr>
          <w:noProof/>
        </w:rPr>
        <w:drawing>
          <wp:anchor distT="0" distB="0" distL="114300" distR="114300" simplePos="0" relativeHeight="251902976" behindDoc="0" locked="0" layoutInCell="1" allowOverlap="1" wp14:anchorId="3EF1B924" wp14:editId="537987AF">
            <wp:simplePos x="0" y="0"/>
            <wp:positionH relativeFrom="margin">
              <wp:posOffset>-147586</wp:posOffset>
            </wp:positionH>
            <wp:positionV relativeFrom="paragraph">
              <wp:posOffset>772918</wp:posOffset>
            </wp:positionV>
            <wp:extent cx="1725561" cy="1725561"/>
            <wp:effectExtent l="0" t="0" r="8255" b="8255"/>
            <wp:wrapNone/>
            <wp:docPr id="365031259" name="Picture 3650312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35646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561" cy="1725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00A1">
        <w:rPr>
          <w:rFonts w:eastAsia="Times New Roman" w:cs="Arial"/>
          <w:szCs w:val="32"/>
          <w:lang w:val="en-NZ"/>
        </w:rPr>
        <w:t>whānau</w:t>
      </w:r>
      <w:r>
        <w:rPr>
          <w:rFonts w:eastAsia="Times New Roman" w:cs="Arial"/>
          <w:szCs w:val="32"/>
          <w:lang w:val="en-NZ"/>
        </w:rPr>
        <w:t xml:space="preserve"> / families of disabled people</w:t>
      </w:r>
      <w:r w:rsidRPr="00F600A1">
        <w:rPr>
          <w:rFonts w:eastAsia="Times New Roman" w:cs="Arial"/>
          <w:szCs w:val="32"/>
          <w:lang w:val="en-NZ"/>
        </w:rPr>
        <w:t xml:space="preserve"> get support.</w:t>
      </w:r>
    </w:p>
    <w:p w14:paraId="376F9787" w14:textId="4F2B3789" w:rsidR="00F600A1" w:rsidRPr="00F600A1" w:rsidRDefault="00F600A1" w:rsidP="00F600A1">
      <w:pPr>
        <w:spacing w:after="200"/>
        <w:ind w:left="3969"/>
        <w:rPr>
          <w:rFonts w:eastAsia="Times New Roman" w:cs="Arial"/>
          <w:szCs w:val="32"/>
          <w:lang w:val="en-NZ"/>
        </w:rPr>
      </w:pPr>
    </w:p>
    <w:p w14:paraId="4F14E1B8" w14:textId="77777777" w:rsidR="00F600A1" w:rsidRPr="00F600A1" w:rsidRDefault="00F600A1" w:rsidP="00F600A1">
      <w:pPr>
        <w:spacing w:after="200"/>
        <w:rPr>
          <w:rFonts w:eastAsia="Times New Roman" w:cs="Arial"/>
          <w:szCs w:val="32"/>
          <w:lang w:val="en-NZ"/>
        </w:rPr>
      </w:pPr>
      <w:r w:rsidRPr="00F600A1">
        <w:rPr>
          <w:rFonts w:eastAsia="Times New Roman" w:cs="Arial"/>
          <w:szCs w:val="32"/>
          <w:lang w:val="en-NZ"/>
        </w:rPr>
        <w:t xml:space="preserve">Disabled people should be able to have good lives like everyone else. </w:t>
      </w:r>
    </w:p>
    <w:p w14:paraId="43EE4FEE" w14:textId="77777777" w:rsidR="00F600A1" w:rsidRDefault="00F600A1" w:rsidP="00EC7BFA"/>
    <w:p w14:paraId="51BD0AD8" w14:textId="77777777" w:rsidR="00F600A1" w:rsidRDefault="00F600A1" w:rsidP="00EC7BFA"/>
    <w:p w14:paraId="634B7D11" w14:textId="64199176" w:rsidR="00671094" w:rsidRDefault="00037EAA" w:rsidP="00F600A1">
      <w:r>
        <w:rPr>
          <w:noProof/>
        </w:rPr>
        <w:drawing>
          <wp:anchor distT="0" distB="0" distL="114300" distR="114300" simplePos="0" relativeHeight="251893760" behindDoc="0" locked="0" layoutInCell="1" allowOverlap="1" wp14:anchorId="635FF3C1" wp14:editId="1F13C214">
            <wp:simplePos x="0" y="0"/>
            <wp:positionH relativeFrom="column">
              <wp:posOffset>102235</wp:posOffset>
            </wp:positionH>
            <wp:positionV relativeFrom="paragraph">
              <wp:posOffset>446528</wp:posOffset>
            </wp:positionV>
            <wp:extent cx="1474839" cy="1474839"/>
            <wp:effectExtent l="0" t="0" r="0" b="0"/>
            <wp:wrapThrough wrapText="bothSides">
              <wp:wrapPolygon edited="0">
                <wp:start x="8930" y="0"/>
                <wp:lineTo x="7814" y="1395"/>
                <wp:lineTo x="6698" y="3907"/>
                <wp:lineTo x="2512" y="6698"/>
                <wp:lineTo x="1674" y="7535"/>
                <wp:lineTo x="1674" y="9209"/>
                <wp:lineTo x="279" y="13674"/>
                <wp:lineTo x="1116" y="18698"/>
                <wp:lineTo x="4744" y="21209"/>
                <wp:lineTo x="5581" y="21209"/>
                <wp:lineTo x="16465" y="21209"/>
                <wp:lineTo x="16744" y="21209"/>
                <wp:lineTo x="20093" y="18419"/>
                <wp:lineTo x="20093" y="18140"/>
                <wp:lineTo x="21209" y="13395"/>
                <wp:lineTo x="19535" y="8093"/>
                <wp:lineTo x="18419" y="6698"/>
                <wp:lineTo x="14512" y="4186"/>
                <wp:lineTo x="13116" y="1116"/>
                <wp:lineTo x="12279" y="0"/>
                <wp:lineTo x="8930" y="0"/>
              </wp:wrapPolygon>
            </wp:wrapThrough>
            <wp:docPr id="6127445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744554" name="Picture 6127445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839" cy="1474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75B">
        <w:t xml:space="preserve">This </w:t>
      </w:r>
      <w:r>
        <w:t xml:space="preserve">Easy Read </w:t>
      </w:r>
      <w:r w:rsidR="00D2775B">
        <w:t xml:space="preserve">document is about the </w:t>
      </w:r>
      <w:r w:rsidR="00D2775B" w:rsidRPr="00F600A1">
        <w:rPr>
          <w:b/>
          <w:bCs/>
        </w:rPr>
        <w:t>Enabling Good Lives</w:t>
      </w:r>
      <w:r w:rsidR="00D2775B">
        <w:t>:</w:t>
      </w:r>
    </w:p>
    <w:p w14:paraId="3589706F" w14:textId="118690FA" w:rsidR="00D2775B" w:rsidRPr="00EC7BFA" w:rsidRDefault="00D2775B" w:rsidP="00F600A1">
      <w:pPr>
        <w:pStyle w:val="Listtoplevel"/>
        <w:rPr>
          <w:b/>
          <w:bCs/>
        </w:rPr>
      </w:pPr>
      <w:r w:rsidRPr="00EC7BFA">
        <w:rPr>
          <w:b/>
          <w:bCs/>
        </w:rPr>
        <w:t>vision</w:t>
      </w:r>
    </w:p>
    <w:p w14:paraId="777C6900" w14:textId="56E9559B" w:rsidR="00D2775B" w:rsidRPr="00EC7BFA" w:rsidRDefault="00D2775B" w:rsidP="00F600A1">
      <w:pPr>
        <w:pStyle w:val="Listtoplevel"/>
        <w:rPr>
          <w:b/>
          <w:bCs/>
        </w:rPr>
      </w:pPr>
      <w:r w:rsidRPr="00EC7BFA">
        <w:rPr>
          <w:b/>
          <w:bCs/>
        </w:rPr>
        <w:t>principles.</w:t>
      </w:r>
    </w:p>
    <w:p w14:paraId="4FDB5D35" w14:textId="3E88FF13" w:rsidR="00F600A1" w:rsidRDefault="00F600A1" w:rsidP="00D2775B"/>
    <w:p w14:paraId="6C62097A" w14:textId="3EBF0540" w:rsidR="001A06EE" w:rsidRDefault="001A06EE" w:rsidP="00D2775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05024" behindDoc="1" locked="0" layoutInCell="1" allowOverlap="1" wp14:anchorId="0E9C706B" wp14:editId="4B674C83">
                <wp:simplePos x="0" y="0"/>
                <wp:positionH relativeFrom="column">
                  <wp:posOffset>2178424</wp:posOffset>
                </wp:positionH>
                <wp:positionV relativeFrom="paragraph">
                  <wp:posOffset>-121024</wp:posOffset>
                </wp:positionV>
                <wp:extent cx="3700780" cy="4706471"/>
                <wp:effectExtent l="0" t="0" r="0" b="0"/>
                <wp:wrapNone/>
                <wp:docPr id="1383993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0780" cy="470647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578FD" id="Rectangle 1" o:spid="_x0000_s1026" style="position:absolute;margin-left:171.55pt;margin-top:-9.55pt;width:291.4pt;height:370.6pt;z-index:-25141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" fillcolor="#bdd6ee [1304]" stroked="f" strokeweight="1pt"/>
            </w:pict>
          </mc:Fallback>
        </mc:AlternateContent>
      </w:r>
      <w:r w:rsidR="0032101D">
        <w:rPr>
          <w:noProof/>
        </w:rPr>
        <w:drawing>
          <wp:anchor distT="0" distB="0" distL="114300" distR="114300" simplePos="0" relativeHeight="251906048" behindDoc="0" locked="0" layoutInCell="1" allowOverlap="1" wp14:anchorId="1C5B3047" wp14:editId="76F4B200">
            <wp:simplePos x="0" y="0"/>
            <wp:positionH relativeFrom="column">
              <wp:posOffset>-413385</wp:posOffset>
            </wp:positionH>
            <wp:positionV relativeFrom="paragraph">
              <wp:posOffset>58175</wp:posOffset>
            </wp:positionV>
            <wp:extent cx="2241550" cy="542290"/>
            <wp:effectExtent l="0" t="0" r="6350" b="0"/>
            <wp:wrapThrough wrapText="bothSides">
              <wp:wrapPolygon edited="0">
                <wp:start x="0" y="3794"/>
                <wp:lineTo x="0" y="14417"/>
                <wp:lineTo x="7710" y="16693"/>
                <wp:lineTo x="8995" y="16693"/>
                <wp:lineTo x="21478" y="14417"/>
                <wp:lineTo x="21478" y="6829"/>
                <wp:lineTo x="18173" y="3794"/>
                <wp:lineTo x="0" y="3794"/>
              </wp:wrapPolygon>
            </wp:wrapThrough>
            <wp:docPr id="61481589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15891" name="Picture 61481589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0A1" w:rsidRPr="00F600A1">
        <w:rPr>
          <w:b/>
          <w:bCs/>
        </w:rPr>
        <w:t>Enabling Good Lives</w:t>
      </w:r>
      <w:r w:rsidR="00F600A1">
        <w:t xml:space="preserve"> is a different way of thinking about disability support. </w:t>
      </w:r>
    </w:p>
    <w:p w14:paraId="4A5644CE" w14:textId="413939B3" w:rsidR="001A06EE" w:rsidRDefault="001A06EE" w:rsidP="00D2775B">
      <w:r>
        <w:rPr>
          <w:noProof/>
        </w:rPr>
        <w:drawing>
          <wp:anchor distT="0" distB="0" distL="114300" distR="114300" simplePos="0" relativeHeight="251908096" behindDoc="0" locked="0" layoutInCell="1" allowOverlap="1" wp14:anchorId="40BF062A" wp14:editId="60FEFB23">
            <wp:simplePos x="0" y="0"/>
            <wp:positionH relativeFrom="margin">
              <wp:posOffset>-196999</wp:posOffset>
            </wp:positionH>
            <wp:positionV relativeFrom="paragraph">
              <wp:posOffset>41424</wp:posOffset>
            </wp:positionV>
            <wp:extent cx="1484327" cy="1485900"/>
            <wp:effectExtent l="0" t="0" r="1905" b="0"/>
            <wp:wrapNone/>
            <wp:docPr id="835596556" name="Picture 8355965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01087" name="Picture 16197010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327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4C1EE" w14:textId="08128A74" w:rsidR="00F600A1" w:rsidRDefault="00F600A1" w:rsidP="00D2775B">
      <w:r>
        <w:t xml:space="preserve">Enabling Good Lives is about having: </w:t>
      </w:r>
    </w:p>
    <w:p w14:paraId="684D871D" w14:textId="422AAD80" w:rsidR="00F600A1" w:rsidRDefault="00F600A1" w:rsidP="0032101D">
      <w:pPr>
        <w:pStyle w:val="ListParagraph"/>
        <w:numPr>
          <w:ilvl w:val="0"/>
          <w:numId w:val="15"/>
        </w:numPr>
        <w:ind w:left="4253" w:hanging="567"/>
      </w:pPr>
      <w:r>
        <w:t>choice and control in your life</w:t>
      </w:r>
    </w:p>
    <w:p w14:paraId="124EC6C3" w14:textId="17E555BE" w:rsidR="00F600A1" w:rsidRDefault="001A06EE" w:rsidP="001A06EE">
      <w:pPr>
        <w:pStyle w:val="ListParagraph"/>
        <w:numPr>
          <w:ilvl w:val="0"/>
          <w:numId w:val="15"/>
        </w:numPr>
        <w:ind w:left="4253" w:hanging="567"/>
      </w:pPr>
      <w:r w:rsidRPr="0032101D">
        <w:rPr>
          <w:noProof/>
        </w:rPr>
        <w:drawing>
          <wp:anchor distT="0" distB="0" distL="114300" distR="114300" simplePos="0" relativeHeight="251909120" behindDoc="0" locked="0" layoutInCell="1" allowOverlap="1" wp14:anchorId="4DDC76F2" wp14:editId="668BAB59">
            <wp:simplePos x="0" y="0"/>
            <wp:positionH relativeFrom="column">
              <wp:posOffset>-24092</wp:posOffset>
            </wp:positionH>
            <wp:positionV relativeFrom="paragraph">
              <wp:posOffset>499147</wp:posOffset>
            </wp:positionV>
            <wp:extent cx="1518920" cy="1518920"/>
            <wp:effectExtent l="0" t="0" r="5080" b="0"/>
            <wp:wrapThrough wrapText="bothSides">
              <wp:wrapPolygon edited="0">
                <wp:start x="4064" y="1625"/>
                <wp:lineTo x="813" y="6231"/>
                <wp:lineTo x="0" y="10565"/>
                <wp:lineTo x="0" y="16525"/>
                <wp:lineTo x="5418" y="19505"/>
                <wp:lineTo x="7856" y="20047"/>
                <wp:lineTo x="9482" y="20047"/>
                <wp:lineTo x="13816" y="19505"/>
                <wp:lineTo x="20860" y="16796"/>
                <wp:lineTo x="21401" y="7314"/>
                <wp:lineTo x="20860" y="4064"/>
                <wp:lineTo x="16796" y="2709"/>
                <wp:lineTo x="5147" y="1625"/>
                <wp:lineTo x="4064" y="1625"/>
              </wp:wrapPolygon>
            </wp:wrapThrough>
            <wp:docPr id="858844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84483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0A1">
        <w:t>the support you need and want</w:t>
      </w:r>
      <w:r>
        <w:t>.</w:t>
      </w:r>
    </w:p>
    <w:p w14:paraId="1D2815F0" w14:textId="319F528C" w:rsidR="0032101D" w:rsidRDefault="0032101D" w:rsidP="0032101D"/>
    <w:p w14:paraId="57A9B1FF" w14:textId="77777777" w:rsidR="0032101D" w:rsidRDefault="0032101D" w:rsidP="0032101D"/>
    <w:p w14:paraId="7DE0D88A" w14:textId="174723CD" w:rsidR="0032101D" w:rsidRDefault="0032101D" w:rsidP="0032101D">
      <w:r>
        <w:t xml:space="preserve">Enabling Good Lives is sometimes called </w:t>
      </w:r>
      <w:r w:rsidRPr="0032101D">
        <w:rPr>
          <w:b/>
          <w:bCs/>
        </w:rPr>
        <w:t>EGL</w:t>
      </w:r>
      <w:r>
        <w:t xml:space="preserve"> for short.</w:t>
      </w:r>
    </w:p>
    <w:p w14:paraId="4B4037B8" w14:textId="2A5C0C3E" w:rsidR="00D2775B" w:rsidRDefault="0032101D" w:rsidP="00D2775B">
      <w:r>
        <w:rPr>
          <w:noProof/>
        </w:rPr>
        <w:drawing>
          <wp:anchor distT="0" distB="0" distL="114300" distR="114300" simplePos="0" relativeHeight="251836416" behindDoc="0" locked="0" layoutInCell="1" allowOverlap="1" wp14:anchorId="3FB57B74" wp14:editId="58D68F1C">
            <wp:simplePos x="0" y="0"/>
            <wp:positionH relativeFrom="margin">
              <wp:posOffset>-106680</wp:posOffset>
            </wp:positionH>
            <wp:positionV relativeFrom="paragraph">
              <wp:posOffset>88787</wp:posOffset>
            </wp:positionV>
            <wp:extent cx="1600200" cy="1600200"/>
            <wp:effectExtent l="0" t="0" r="0" b="0"/>
            <wp:wrapNone/>
            <wp:docPr id="150724614" name="Picture 1507246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24614" name="Picture 1507246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D3F2F2" w14:textId="76049F31" w:rsidR="00D2775B" w:rsidRDefault="00D2775B" w:rsidP="00EC7BFA"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7BDE4715" wp14:editId="508E37D8">
                <wp:simplePos x="0" y="0"/>
                <wp:positionH relativeFrom="column">
                  <wp:posOffset>2205318</wp:posOffset>
                </wp:positionH>
                <wp:positionV relativeFrom="paragraph">
                  <wp:posOffset>212948</wp:posOffset>
                </wp:positionV>
                <wp:extent cx="3700862" cy="1210235"/>
                <wp:effectExtent l="0" t="0" r="0" b="9525"/>
                <wp:wrapNone/>
                <wp:docPr id="8969776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0862" cy="12102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15083" id="Rectangle 1" o:spid="_x0000_s1026" style="position:absolute;margin-left:173.65pt;margin-top:16.75pt;width:291.4pt;height:95.3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" fillcolor="#bdd6ee [1304]" stroked="f" strokeweight="1pt"/>
            </w:pict>
          </mc:Fallback>
        </mc:AlternateContent>
      </w:r>
    </w:p>
    <w:p w14:paraId="46EBC00C" w14:textId="341DDB8D" w:rsidR="00D2775B" w:rsidRDefault="00D2775B" w:rsidP="00EC7BFA">
      <w:r>
        <w:t xml:space="preserve">A </w:t>
      </w:r>
      <w:r>
        <w:rPr>
          <w:b/>
          <w:bCs/>
        </w:rPr>
        <w:t>vision</w:t>
      </w:r>
      <w:r>
        <w:t xml:space="preserve"> is</w:t>
      </w:r>
      <w:r w:rsidR="00E73D32">
        <w:t xml:space="preserve"> an idea about what you want the future</w:t>
      </w:r>
      <w:r w:rsidR="001A06EE">
        <w:t xml:space="preserve"> / years ahead</w:t>
      </w:r>
      <w:r w:rsidR="00E73D32">
        <w:t xml:space="preserve"> to look like.</w:t>
      </w:r>
    </w:p>
    <w:p w14:paraId="0B9DE16B" w14:textId="47A79BDF" w:rsidR="00D2775B" w:rsidRDefault="00D2775B" w:rsidP="00EC7BFA"/>
    <w:p w14:paraId="577CA51D" w14:textId="1DE75ADC" w:rsidR="00D2775B" w:rsidRDefault="00037EAA" w:rsidP="00EC7BFA">
      <w:r>
        <w:rPr>
          <w:noProof/>
        </w:rPr>
        <w:drawing>
          <wp:anchor distT="0" distB="0" distL="114300" distR="114300" simplePos="0" relativeHeight="251838464" behindDoc="0" locked="0" layoutInCell="1" allowOverlap="1" wp14:anchorId="633BDA7B" wp14:editId="0A873CBF">
            <wp:simplePos x="0" y="0"/>
            <wp:positionH relativeFrom="margin">
              <wp:posOffset>153745</wp:posOffset>
            </wp:positionH>
            <wp:positionV relativeFrom="paragraph">
              <wp:posOffset>3959</wp:posOffset>
            </wp:positionV>
            <wp:extent cx="1332539" cy="1402080"/>
            <wp:effectExtent l="0" t="0" r="1270" b="7620"/>
            <wp:wrapNone/>
            <wp:docPr id="1109994100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994100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539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75B"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4AE48009" wp14:editId="4A295FDE">
                <wp:simplePos x="0" y="0"/>
                <wp:positionH relativeFrom="column">
                  <wp:posOffset>2240772</wp:posOffset>
                </wp:positionH>
                <wp:positionV relativeFrom="paragraph">
                  <wp:posOffset>259715</wp:posOffset>
                </wp:positionV>
                <wp:extent cx="3619500" cy="784860"/>
                <wp:effectExtent l="0" t="0" r="0" b="0"/>
                <wp:wrapNone/>
                <wp:docPr id="11014085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784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A748C" id="Rectangle 1" o:spid="_x0000_s1026" style="position:absolute;margin-left:176.45pt;margin-top:20.45pt;width:285pt;height:61.8pt;z-index:-251504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" fillcolor="#bdd6ee [1304]" stroked="f" strokeweight="1pt"/>
            </w:pict>
          </mc:Fallback>
        </mc:AlternateContent>
      </w:r>
    </w:p>
    <w:p w14:paraId="509CFE3A" w14:textId="77695745" w:rsidR="00FD28B5" w:rsidRDefault="00BD7A29" w:rsidP="00EC7BFA">
      <w:r w:rsidRPr="00BD7A29">
        <w:rPr>
          <w:b/>
          <w:bCs/>
        </w:rPr>
        <w:t>P</w:t>
      </w:r>
      <w:r w:rsidR="00D2775B">
        <w:rPr>
          <w:b/>
          <w:bCs/>
        </w:rPr>
        <w:t>rinciple</w:t>
      </w:r>
      <w:r>
        <w:rPr>
          <w:b/>
          <w:bCs/>
        </w:rPr>
        <w:t>s</w:t>
      </w:r>
      <w:r w:rsidR="00D2775B">
        <w:t xml:space="preserve"> </w:t>
      </w:r>
      <w:r>
        <w:t>are</w:t>
      </w:r>
      <w:r w:rsidR="00D2775B">
        <w:t xml:space="preserve"> idea</w:t>
      </w:r>
      <w:r>
        <w:t>s</w:t>
      </w:r>
      <w:r w:rsidR="00D2775B">
        <w:t xml:space="preserve"> that guides a group to reach its goal.</w:t>
      </w:r>
    </w:p>
    <w:p w14:paraId="70650893" w14:textId="77777777" w:rsidR="00FD28B5" w:rsidRDefault="00FD28B5" w:rsidP="00EC7BFA">
      <w:r>
        <w:br w:type="page"/>
      </w:r>
    </w:p>
    <w:p w14:paraId="22399A3B" w14:textId="396F5C49" w:rsidR="00D2775B" w:rsidRDefault="00FD28B5" w:rsidP="00FD28B5">
      <w:pPr>
        <w:pStyle w:val="Heading1"/>
      </w:pPr>
      <w:r>
        <w:lastRenderedPageBreak/>
        <w:t>Vision</w:t>
      </w:r>
    </w:p>
    <w:p w14:paraId="4599E527" w14:textId="04139D4C" w:rsidR="00FD28B5" w:rsidRDefault="00037EAA" w:rsidP="00FD28B5">
      <w:r w:rsidRPr="00037EAA">
        <w:rPr>
          <w:noProof/>
        </w:rPr>
        <w:drawing>
          <wp:anchor distT="0" distB="0" distL="114300" distR="114300" simplePos="0" relativeHeight="251894784" behindDoc="0" locked="0" layoutInCell="1" allowOverlap="1" wp14:anchorId="79845FF2" wp14:editId="288CDB33">
            <wp:simplePos x="0" y="0"/>
            <wp:positionH relativeFrom="column">
              <wp:posOffset>-177288</wp:posOffset>
            </wp:positionH>
            <wp:positionV relativeFrom="paragraph">
              <wp:posOffset>203466</wp:posOffset>
            </wp:positionV>
            <wp:extent cx="2078990" cy="2078990"/>
            <wp:effectExtent l="0" t="0" r="0" b="0"/>
            <wp:wrapThrough wrapText="bothSides">
              <wp:wrapPolygon edited="0">
                <wp:start x="6531" y="3167"/>
                <wp:lineTo x="4750" y="3958"/>
                <wp:lineTo x="2969" y="5740"/>
                <wp:lineTo x="2969" y="6729"/>
                <wp:lineTo x="2177" y="8709"/>
                <wp:lineTo x="1583" y="13063"/>
                <wp:lineTo x="0" y="15636"/>
                <wp:lineTo x="0" y="16626"/>
                <wp:lineTo x="21376" y="16626"/>
                <wp:lineTo x="21376" y="15636"/>
                <wp:lineTo x="19792" y="13063"/>
                <wp:lineTo x="19990" y="9698"/>
                <wp:lineTo x="19396" y="8709"/>
                <wp:lineTo x="17813" y="6729"/>
                <wp:lineTo x="18011" y="5740"/>
                <wp:lineTo x="14844" y="4750"/>
                <wp:lineTo x="7719" y="3167"/>
                <wp:lineTo x="6531" y="3167"/>
              </wp:wrapPolygon>
            </wp:wrapThrough>
            <wp:docPr id="1572842630" name="Picture 1" descr="A group of people sitting around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842630" name="Picture 1" descr="A group of people sitting around a table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979A6" w14:textId="7A26F7DB" w:rsidR="00FD28B5" w:rsidRDefault="00FD28B5" w:rsidP="00EC7BFA"/>
    <w:p w14:paraId="09E80A52" w14:textId="404243CC" w:rsidR="00037EAA" w:rsidRDefault="00037EAA" w:rsidP="00037EAA">
      <w:r>
        <w:t>The Enabling Good Lives Leadership Group came up with a vision about what they want the future to look like.</w:t>
      </w:r>
    </w:p>
    <w:p w14:paraId="1E658C53" w14:textId="74546415" w:rsidR="00037EAA" w:rsidRDefault="00037EAA" w:rsidP="00EC7BFA"/>
    <w:p w14:paraId="797B4A8D" w14:textId="56605FA9" w:rsidR="00037EAA" w:rsidRDefault="00037EAA" w:rsidP="00EC7BFA">
      <w:r>
        <w:rPr>
          <w:noProof/>
        </w:rPr>
        <w:drawing>
          <wp:anchor distT="0" distB="0" distL="114300" distR="114300" simplePos="0" relativeHeight="251842560" behindDoc="0" locked="0" layoutInCell="1" allowOverlap="1" wp14:anchorId="009DC6BF" wp14:editId="1BC418B2">
            <wp:simplePos x="0" y="0"/>
            <wp:positionH relativeFrom="margin">
              <wp:posOffset>82289</wp:posOffset>
            </wp:positionH>
            <wp:positionV relativeFrom="paragraph">
              <wp:posOffset>31152</wp:posOffset>
            </wp:positionV>
            <wp:extent cx="1483995" cy="1483995"/>
            <wp:effectExtent l="0" t="0" r="1905" b="1905"/>
            <wp:wrapNone/>
            <wp:docPr id="1133635646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35646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1D0A5" w14:textId="4CBC634C" w:rsidR="00FD28B5" w:rsidRDefault="00872204" w:rsidP="00EC7BFA">
      <w:r>
        <w:t xml:space="preserve">The vision of Enabling Good Lives </w:t>
      </w:r>
      <w:r w:rsidR="001A06EE">
        <w:t xml:space="preserve">is to have </w:t>
      </w:r>
      <w:r w:rsidR="00FD28B5">
        <w:t>better support for:</w:t>
      </w:r>
    </w:p>
    <w:p w14:paraId="033BC986" w14:textId="063FDB6F" w:rsidR="00FD28B5" w:rsidRPr="00EC7BFA" w:rsidRDefault="00037EAA" w:rsidP="00EC7BFA">
      <w:pPr>
        <w:pStyle w:val="Listtoplevel"/>
      </w:pPr>
      <w:r>
        <w:drawing>
          <wp:anchor distT="0" distB="0" distL="114300" distR="114300" simplePos="0" relativeHeight="251895808" behindDoc="0" locked="0" layoutInCell="1" allowOverlap="1" wp14:anchorId="6CE72E0C" wp14:editId="2184992A">
            <wp:simplePos x="0" y="0"/>
            <wp:positionH relativeFrom="column">
              <wp:posOffset>120650</wp:posOffset>
            </wp:positionH>
            <wp:positionV relativeFrom="paragraph">
              <wp:posOffset>643255</wp:posOffset>
            </wp:positionV>
            <wp:extent cx="1371600" cy="1371600"/>
            <wp:effectExtent l="0" t="0" r="0" b="0"/>
            <wp:wrapThrough wrapText="bothSides">
              <wp:wrapPolygon edited="0">
                <wp:start x="5100" y="1500"/>
                <wp:lineTo x="3000" y="2700"/>
                <wp:lineTo x="2400" y="4200"/>
                <wp:lineTo x="2700" y="6900"/>
                <wp:lineTo x="900" y="11700"/>
                <wp:lineTo x="600" y="16500"/>
                <wp:lineTo x="600" y="17700"/>
                <wp:lineTo x="900" y="21300"/>
                <wp:lineTo x="21300" y="21300"/>
                <wp:lineTo x="21300" y="16500"/>
                <wp:lineTo x="20100" y="10200"/>
                <wp:lineTo x="18000" y="6900"/>
                <wp:lineTo x="18300" y="3900"/>
                <wp:lineTo x="14100" y="2100"/>
                <wp:lineTo x="7200" y="1500"/>
                <wp:lineTo x="5100" y="1500"/>
              </wp:wrapPolygon>
            </wp:wrapThrough>
            <wp:docPr id="1347086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8673" name="Picture 13470867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8B5" w:rsidRPr="00EC7BFA">
        <w:t>disabled people</w:t>
      </w:r>
    </w:p>
    <w:p w14:paraId="25A3FABE" w14:textId="1B43772E" w:rsidR="00FD28B5" w:rsidRPr="00EC7BFA" w:rsidRDefault="00FD28B5" w:rsidP="00EC7BFA">
      <w:pPr>
        <w:pStyle w:val="Listtoplevel"/>
      </w:pPr>
      <w:r w:rsidRPr="00EC7BFA">
        <w:t>whānau / families of disabled people.</w:t>
      </w:r>
    </w:p>
    <w:p w14:paraId="38CCC88A" w14:textId="32AB00CD" w:rsidR="00FD28B5" w:rsidRDefault="00FD28B5" w:rsidP="00FD28B5"/>
    <w:p w14:paraId="434D8F91" w14:textId="77777777" w:rsidR="00FD28B5" w:rsidRDefault="00FD28B5" w:rsidP="00EC7BFA"/>
    <w:p w14:paraId="70543235" w14:textId="267A8CB3" w:rsidR="00FD28B5" w:rsidRDefault="00E73D32" w:rsidP="00EC7BFA">
      <w:r>
        <w:rPr>
          <w:noProof/>
        </w:rPr>
        <w:drawing>
          <wp:anchor distT="0" distB="0" distL="114300" distR="114300" simplePos="0" relativeHeight="251840512" behindDoc="0" locked="0" layoutInCell="1" allowOverlap="1" wp14:anchorId="53547364" wp14:editId="300BB80B">
            <wp:simplePos x="0" y="0"/>
            <wp:positionH relativeFrom="margin">
              <wp:posOffset>0</wp:posOffset>
            </wp:positionH>
            <wp:positionV relativeFrom="paragraph">
              <wp:posOffset>462608</wp:posOffset>
            </wp:positionV>
            <wp:extent cx="1484327" cy="1485900"/>
            <wp:effectExtent l="0" t="0" r="1905" b="0"/>
            <wp:wrapNone/>
            <wp:docPr id="1619701087" name="Picture 16197010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01087" name="Picture 16197010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327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8B5">
        <w:t>This support should mean people have more:</w:t>
      </w:r>
    </w:p>
    <w:p w14:paraId="788C5618" w14:textId="04EA6DDC" w:rsidR="00FD28B5" w:rsidRPr="00EC7BFA" w:rsidRDefault="00FD28B5" w:rsidP="00EC7BFA">
      <w:pPr>
        <w:pStyle w:val="Listtoplevel"/>
      </w:pPr>
      <w:r w:rsidRPr="00EC7BFA">
        <w:t xml:space="preserve">choice </w:t>
      </w:r>
      <w:r w:rsidR="00872204">
        <w:t xml:space="preserve">and control </w:t>
      </w:r>
      <w:r w:rsidRPr="00EC7BFA">
        <w:t>over their lives</w:t>
      </w:r>
    </w:p>
    <w:p w14:paraId="7DC6B1BA" w14:textId="5FB11C8C" w:rsidR="00FD28B5" w:rsidRDefault="00FD28B5" w:rsidP="00037EAA">
      <w:pPr>
        <w:pStyle w:val="Listtoplevel"/>
      </w:pPr>
      <w:r w:rsidRPr="00EC7BFA">
        <w:t xml:space="preserve">choice </w:t>
      </w:r>
      <w:r w:rsidR="00872204">
        <w:t xml:space="preserve">and control </w:t>
      </w:r>
      <w:r w:rsidRPr="00EC7BFA">
        <w:t>over their supports</w:t>
      </w:r>
      <w:r w:rsidR="00872204">
        <w:t>.</w:t>
      </w:r>
    </w:p>
    <w:p w14:paraId="618002E3" w14:textId="562BBBDF" w:rsidR="00FD28B5" w:rsidRDefault="00E73D32" w:rsidP="00EC7BFA">
      <w:r>
        <w:rPr>
          <w:noProof/>
        </w:rPr>
        <w:lastRenderedPageBreak/>
        <w:drawing>
          <wp:anchor distT="0" distB="0" distL="114300" distR="114300" simplePos="0" relativeHeight="251843584" behindDoc="0" locked="0" layoutInCell="1" allowOverlap="1" wp14:anchorId="66D34588" wp14:editId="60B330CA">
            <wp:simplePos x="0" y="0"/>
            <wp:positionH relativeFrom="margin">
              <wp:align>left</wp:align>
            </wp:positionH>
            <wp:positionV relativeFrom="paragraph">
              <wp:posOffset>-30480</wp:posOffset>
            </wp:positionV>
            <wp:extent cx="1708241" cy="1066800"/>
            <wp:effectExtent l="0" t="0" r="6350" b="0"/>
            <wp:wrapNone/>
            <wp:docPr id="890751710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751710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923" cy="106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8B5">
        <w:t>Disabled people should be able to make more use of natural supports like:</w:t>
      </w:r>
    </w:p>
    <w:p w14:paraId="0F93AA8A" w14:textId="73AF0F09" w:rsidR="00FD28B5" w:rsidRPr="00EC7BFA" w:rsidRDefault="00E73D32" w:rsidP="00EC7BFA">
      <w:pPr>
        <w:pStyle w:val="Listtoplevel"/>
      </w:pPr>
      <w:r w:rsidRPr="00EC7BFA">
        <w:drawing>
          <wp:anchor distT="0" distB="0" distL="114300" distR="114300" simplePos="0" relativeHeight="251844608" behindDoc="0" locked="0" layoutInCell="1" allowOverlap="1" wp14:anchorId="1DE0B339" wp14:editId="55638C99">
            <wp:simplePos x="0" y="0"/>
            <wp:positionH relativeFrom="margin">
              <wp:align>left</wp:align>
            </wp:positionH>
            <wp:positionV relativeFrom="paragraph">
              <wp:posOffset>505097</wp:posOffset>
            </wp:positionV>
            <wp:extent cx="1355271" cy="1386073"/>
            <wp:effectExtent l="0" t="0" r="0" b="5080"/>
            <wp:wrapNone/>
            <wp:docPr id="124620943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0943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271" cy="1386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8B5" w:rsidRPr="00EC7BFA">
        <w:t xml:space="preserve">community support like social groups </w:t>
      </w:r>
    </w:p>
    <w:p w14:paraId="1BE48AB0" w14:textId="67A5E2EB" w:rsidR="00FD28B5" w:rsidRPr="00EC7BFA" w:rsidRDefault="00FD28B5" w:rsidP="00EC7BFA">
      <w:pPr>
        <w:pStyle w:val="Listtoplevel"/>
      </w:pPr>
      <w:r w:rsidRPr="00EC7BFA">
        <w:t>support from relationships with people like:</w:t>
      </w:r>
    </w:p>
    <w:p w14:paraId="19A194D2" w14:textId="473E1F3F" w:rsidR="00FD28B5" w:rsidRPr="00EC7BFA" w:rsidRDefault="00E73D32" w:rsidP="00EC7BFA">
      <w:pPr>
        <w:pStyle w:val="Listsecondlevel"/>
      </w:pPr>
      <w:r w:rsidRPr="00EC7BFA">
        <w:rPr>
          <w:noProof/>
        </w:rPr>
        <w:drawing>
          <wp:anchor distT="0" distB="0" distL="114300" distR="114300" simplePos="0" relativeHeight="251845632" behindDoc="0" locked="0" layoutInCell="1" allowOverlap="1" wp14:anchorId="354199A4" wp14:editId="6715B3E7">
            <wp:simplePos x="0" y="0"/>
            <wp:positionH relativeFrom="margin">
              <wp:align>left</wp:align>
            </wp:positionH>
            <wp:positionV relativeFrom="paragraph">
              <wp:posOffset>240120</wp:posOffset>
            </wp:positionV>
            <wp:extent cx="1567543" cy="1191270"/>
            <wp:effectExtent l="0" t="0" r="0" b="8890"/>
            <wp:wrapNone/>
            <wp:docPr id="274123638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123638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543" cy="1191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8B5" w:rsidRPr="00EC7BFA">
        <w:t>whānau / family</w:t>
      </w:r>
    </w:p>
    <w:p w14:paraId="12E86342" w14:textId="1587C4A7" w:rsidR="00FD28B5" w:rsidRPr="00EC7BFA" w:rsidRDefault="00FD28B5" w:rsidP="00EC7BFA">
      <w:pPr>
        <w:pStyle w:val="Listsecondlevel"/>
      </w:pPr>
      <w:r w:rsidRPr="00EC7BFA">
        <w:t>friends</w:t>
      </w:r>
      <w:r w:rsidR="003A1D06" w:rsidRPr="00EC7BFA">
        <w:t>.</w:t>
      </w:r>
    </w:p>
    <w:p w14:paraId="71C6A691" w14:textId="585375E0" w:rsidR="003A1D06" w:rsidRDefault="00E73D32" w:rsidP="003A1D06">
      <w:r>
        <w:rPr>
          <w:noProof/>
        </w:rPr>
        <w:drawing>
          <wp:anchor distT="0" distB="0" distL="114300" distR="114300" simplePos="0" relativeHeight="251846656" behindDoc="0" locked="0" layoutInCell="1" allowOverlap="1" wp14:anchorId="6307EB1A" wp14:editId="74B8E252">
            <wp:simplePos x="0" y="0"/>
            <wp:positionH relativeFrom="margin">
              <wp:posOffset>0</wp:posOffset>
            </wp:positionH>
            <wp:positionV relativeFrom="paragraph">
              <wp:posOffset>495280</wp:posOffset>
            </wp:positionV>
            <wp:extent cx="1352543" cy="1356851"/>
            <wp:effectExtent l="0" t="0" r="635" b="0"/>
            <wp:wrapNone/>
            <wp:docPr id="433452907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52907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366" cy="1363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D06">
        <w:br/>
      </w:r>
    </w:p>
    <w:p w14:paraId="4FC10D73" w14:textId="2DCACE27" w:rsidR="003A1D06" w:rsidRDefault="003A1D06" w:rsidP="00EC7BFA">
      <w:r>
        <w:t xml:space="preserve">Disabled people should also be allowed to make more use of </w:t>
      </w:r>
      <w:r>
        <w:rPr>
          <w:b/>
          <w:bCs/>
        </w:rPr>
        <w:t>universally available supports</w:t>
      </w:r>
      <w:r>
        <w:t>.</w:t>
      </w:r>
    </w:p>
    <w:p w14:paraId="7ED00294" w14:textId="114BBB02" w:rsidR="003A1D06" w:rsidRDefault="00AB0E22" w:rsidP="00EC7BFA"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 wp14:anchorId="5ED55B75" wp14:editId="5E5B3AAF">
                <wp:simplePos x="0" y="0"/>
                <wp:positionH relativeFrom="column">
                  <wp:posOffset>2247900</wp:posOffset>
                </wp:positionH>
                <wp:positionV relativeFrom="paragraph">
                  <wp:posOffset>577850</wp:posOffset>
                </wp:positionV>
                <wp:extent cx="3619500" cy="812800"/>
                <wp:effectExtent l="0" t="0" r="0" b="6350"/>
                <wp:wrapNone/>
                <wp:docPr id="14636882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812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20F77" id="Rectangle 1" o:spid="_x0000_s1026" style="position:absolute;margin-left:177pt;margin-top:45.5pt;width:285pt;height:64pt;z-index:-251497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" fillcolor="#bdd6ee [1304]" stroked="f" strokeweight="1pt"/>
            </w:pict>
          </mc:Fallback>
        </mc:AlternateContent>
      </w:r>
      <w:r w:rsidR="003A1D06">
        <w:br/>
      </w:r>
    </w:p>
    <w:p w14:paraId="4D342C4A" w14:textId="2151E8C3" w:rsidR="003A1D06" w:rsidRDefault="00037EAA" w:rsidP="00EC7BFA">
      <w:r>
        <w:rPr>
          <w:b/>
          <w:bCs/>
          <w:noProof/>
        </w:rPr>
        <w:drawing>
          <wp:anchor distT="0" distB="0" distL="114300" distR="114300" simplePos="0" relativeHeight="251847680" behindDoc="0" locked="0" layoutInCell="1" allowOverlap="1" wp14:anchorId="45738F09" wp14:editId="7BE0962D">
            <wp:simplePos x="0" y="0"/>
            <wp:positionH relativeFrom="margin">
              <wp:posOffset>-147320</wp:posOffset>
            </wp:positionH>
            <wp:positionV relativeFrom="paragraph">
              <wp:posOffset>-2540</wp:posOffset>
            </wp:positionV>
            <wp:extent cx="1714500" cy="1207135"/>
            <wp:effectExtent l="0" t="0" r="0" b="0"/>
            <wp:wrapNone/>
            <wp:docPr id="186320807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20807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D06">
        <w:rPr>
          <w:b/>
          <w:bCs/>
        </w:rPr>
        <w:t>Universally available supports</w:t>
      </w:r>
      <w:r w:rsidR="003A1D06">
        <w:t xml:space="preserve"> </w:t>
      </w:r>
      <w:r w:rsidR="00EC7BFA">
        <w:t>are</w:t>
      </w:r>
      <w:r w:rsidR="003A1D06">
        <w:t xml:space="preserve"> services that </w:t>
      </w:r>
      <w:r w:rsidR="00EC7BFA">
        <w:t>everyone can use</w:t>
      </w:r>
      <w:r w:rsidR="003A1D06">
        <w:t xml:space="preserve">. </w:t>
      </w:r>
    </w:p>
    <w:p w14:paraId="15EE16AE" w14:textId="77777777" w:rsidR="003A1D06" w:rsidRDefault="003A1D06" w:rsidP="00EC7BFA">
      <w:r>
        <w:br w:type="page"/>
      </w:r>
    </w:p>
    <w:p w14:paraId="3EDE3CF7" w14:textId="24E5C988" w:rsidR="003A1D06" w:rsidRDefault="003A1D06" w:rsidP="003A1D06">
      <w:pPr>
        <w:pStyle w:val="Heading1"/>
      </w:pPr>
      <w:r>
        <w:lastRenderedPageBreak/>
        <w:t>Principles</w:t>
      </w:r>
    </w:p>
    <w:p w14:paraId="2E33A0F1" w14:textId="14AFF903" w:rsidR="003A1D06" w:rsidRDefault="001A06EE" w:rsidP="00EC7BFA">
      <w:r>
        <w:rPr>
          <w:noProof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 wp14:anchorId="23870FF6" wp14:editId="54E3C75D">
                <wp:simplePos x="0" y="0"/>
                <wp:positionH relativeFrom="margin">
                  <wp:posOffset>-67235</wp:posOffset>
                </wp:positionH>
                <wp:positionV relativeFrom="paragraph">
                  <wp:posOffset>180452</wp:posOffset>
                </wp:positionV>
                <wp:extent cx="1775012" cy="1331258"/>
                <wp:effectExtent l="0" t="0" r="0" b="2540"/>
                <wp:wrapNone/>
                <wp:docPr id="1436101778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5012" cy="1331258"/>
                          <a:chOff x="0" y="0"/>
                          <a:chExt cx="1621790" cy="1060450"/>
                        </a:xfrm>
                      </wpg:grpSpPr>
                      <pic:pic xmlns:pic="http://schemas.openxmlformats.org/drawingml/2006/picture">
                        <pic:nvPicPr>
                          <pic:cNvPr id="1845114312" name="Picture 18" descr="A person writing on a whiteboar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1060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7321286" name="Picture 1587321286" descr="A number with a white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892629" y="65315"/>
                            <a:ext cx="257810" cy="320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C025F0" id="Group 19" o:spid="_x0000_s1026" style="position:absolute;margin-left:-5.3pt;margin-top:14.2pt;width:139.75pt;height:104.8pt;z-index:251859968;mso-position-horizontal-relative:margin;mso-width-relative:margin;mso-height-relative:margin" coordsize="16217,1060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alt="A person writing on a whiteboard&#10;&#10;Description automatically generated" style="position:absolute;width:16217;height:10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">
                  <v:imagedata r:id="rId28" o:title="A person writing on a whiteboard&#10;&#10;Description automatically generated"/>
                </v:shape>
                <v:shape id="Picture 1587321286" o:spid="_x0000_s1028" type="#_x0000_t75" alt="A number with a white background&#10;&#10;Description automatically generated" style="position:absolute;left:8926;top:653;width:2578;height:3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">
                  <v:imagedata r:id="rId29" o:title="A number with a white background&#10;&#10;Description automatically generated"/>
                </v:shape>
                <w10:wrap anchorx="margin"/>
              </v:group>
            </w:pict>
          </mc:Fallback>
        </mc:AlternateContent>
      </w:r>
    </w:p>
    <w:p w14:paraId="01E243E7" w14:textId="2F8B790F" w:rsidR="003A1D06" w:rsidRDefault="003A1D06" w:rsidP="00EC7BFA"/>
    <w:p w14:paraId="3CBA46BC" w14:textId="4522F8A2" w:rsidR="00EC7BFA" w:rsidRDefault="003A1D06" w:rsidP="00EC7BFA">
      <w:r>
        <w:t xml:space="preserve">Enabling Good Lives has </w:t>
      </w:r>
    </w:p>
    <w:p w14:paraId="25B48A70" w14:textId="2854151A" w:rsidR="003A1D06" w:rsidRDefault="003A1D06" w:rsidP="00EC7BFA">
      <w:r w:rsidRPr="00037EAA">
        <w:rPr>
          <w:b/>
          <w:bCs/>
        </w:rPr>
        <w:t>8 principles</w:t>
      </w:r>
      <w:r w:rsidRPr="003A1D06">
        <w:t>.</w:t>
      </w:r>
    </w:p>
    <w:p w14:paraId="708D5227" w14:textId="77777777" w:rsidR="003A1D06" w:rsidRDefault="003A1D06" w:rsidP="00EC7BFA"/>
    <w:p w14:paraId="1F02E644" w14:textId="1E2CB63D" w:rsidR="003A1D06" w:rsidRDefault="005000CF" w:rsidP="00037EAA">
      <w:r>
        <w:rPr>
          <w:noProof/>
        </w:rPr>
        <w:drawing>
          <wp:anchor distT="0" distB="0" distL="114300" distR="114300" simplePos="0" relativeHeight="251860992" behindDoc="0" locked="0" layoutInCell="1" allowOverlap="1" wp14:anchorId="3F43CD7B" wp14:editId="63802240">
            <wp:simplePos x="0" y="0"/>
            <wp:positionH relativeFrom="margin">
              <wp:posOffset>595</wp:posOffset>
            </wp:positionH>
            <wp:positionV relativeFrom="paragraph">
              <wp:posOffset>244213</wp:posOffset>
            </wp:positionV>
            <wp:extent cx="1465729" cy="1029222"/>
            <wp:effectExtent l="0" t="0" r="1270" b="0"/>
            <wp:wrapNone/>
            <wp:docPr id="1419642659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642659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729" cy="1029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AF330" w14:textId="7CEBFE79" w:rsidR="003A1D06" w:rsidRDefault="003A1D06" w:rsidP="003A1D06">
      <w:pPr>
        <w:pStyle w:val="Heading2"/>
      </w:pPr>
      <w:r>
        <w:t xml:space="preserve">Principle 1: </w:t>
      </w:r>
      <w:r w:rsidR="00EC7BFA">
        <w:t>Self-determination</w:t>
      </w:r>
    </w:p>
    <w:p w14:paraId="3E099413" w14:textId="0E05EC92" w:rsidR="003A1D06" w:rsidRDefault="003A1D06" w:rsidP="003A1D06"/>
    <w:p w14:paraId="7A1D5128" w14:textId="27ADC68C" w:rsidR="003A1D06" w:rsidRDefault="003A1D06" w:rsidP="00EC7BFA"/>
    <w:p w14:paraId="3459024A" w14:textId="14516832" w:rsidR="003A1D06" w:rsidRDefault="001A06EE" w:rsidP="00EC7BFA">
      <w:r>
        <w:rPr>
          <w:noProof/>
        </w:rPr>
        <w:drawing>
          <wp:anchor distT="0" distB="0" distL="114300" distR="114300" simplePos="0" relativeHeight="251862016" behindDoc="0" locked="0" layoutInCell="1" allowOverlap="1" wp14:anchorId="1AFF4F49" wp14:editId="28BE2368">
            <wp:simplePos x="0" y="0"/>
            <wp:positionH relativeFrom="margin">
              <wp:posOffset>-37</wp:posOffset>
            </wp:positionH>
            <wp:positionV relativeFrom="paragraph">
              <wp:posOffset>222362</wp:posOffset>
            </wp:positionV>
            <wp:extent cx="1464733" cy="1472524"/>
            <wp:effectExtent l="0" t="0" r="2540" b="0"/>
            <wp:wrapNone/>
            <wp:docPr id="76098160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98160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4733" cy="1472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584" w:rsidRPr="00872204">
        <w:rPr>
          <w:b/>
          <w:bCs/>
        </w:rPr>
        <w:t>Self-determination</w:t>
      </w:r>
      <w:r w:rsidR="00713584">
        <w:t xml:space="preserve"> </w:t>
      </w:r>
      <w:r w:rsidR="003A1D06">
        <w:t xml:space="preserve">means that disabled people have control over their own </w:t>
      </w:r>
      <w:r w:rsidR="00B54E5F">
        <w:t>lives</w:t>
      </w:r>
      <w:r w:rsidR="003A1D06">
        <w:t>.</w:t>
      </w:r>
    </w:p>
    <w:p w14:paraId="7C20B1CF" w14:textId="77777777" w:rsidR="003A1D06" w:rsidRDefault="003A1D06">
      <w:pPr>
        <w:spacing w:line="240" w:lineRule="auto"/>
        <w:ind w:left="0"/>
      </w:pPr>
      <w:r>
        <w:br w:type="page"/>
      </w:r>
    </w:p>
    <w:p w14:paraId="3A5CAF7E" w14:textId="7BC3B873" w:rsidR="003A1D06" w:rsidRDefault="003A1D06" w:rsidP="003A1D06">
      <w:pPr>
        <w:pStyle w:val="Heading2"/>
      </w:pPr>
      <w:r>
        <w:lastRenderedPageBreak/>
        <w:t>Principle 2: Beginning early</w:t>
      </w:r>
    </w:p>
    <w:p w14:paraId="674500FA" w14:textId="2443DC15" w:rsidR="003A1D06" w:rsidRDefault="001A06EE" w:rsidP="003A1D06">
      <w:r>
        <w:rPr>
          <w:noProof/>
        </w:rPr>
        <w:drawing>
          <wp:anchor distT="0" distB="0" distL="114300" distR="114300" simplePos="0" relativeHeight="251863040" behindDoc="0" locked="0" layoutInCell="1" allowOverlap="1" wp14:anchorId="06C15318" wp14:editId="00450982">
            <wp:simplePos x="0" y="0"/>
            <wp:positionH relativeFrom="margin">
              <wp:posOffset>0</wp:posOffset>
            </wp:positionH>
            <wp:positionV relativeFrom="paragraph">
              <wp:posOffset>216124</wp:posOffset>
            </wp:positionV>
            <wp:extent cx="1794933" cy="1794933"/>
            <wp:effectExtent l="0" t="0" r="0" b="0"/>
            <wp:wrapNone/>
            <wp:docPr id="333764095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64095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794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3E23D" w14:textId="4C02D8CC" w:rsidR="003A1D06" w:rsidRDefault="003A1D06" w:rsidP="00EC7BFA"/>
    <w:p w14:paraId="36F3F6BD" w14:textId="07E45A14" w:rsidR="003A1D06" w:rsidRDefault="00713584" w:rsidP="00EC7BFA">
      <w:r>
        <w:t xml:space="preserve">Beginning early means </w:t>
      </w:r>
      <w:r w:rsidR="003A1D06">
        <w:t xml:space="preserve">whānau / families </w:t>
      </w:r>
      <w:r>
        <w:t xml:space="preserve">should have support </w:t>
      </w:r>
      <w:r w:rsidR="003A1D06">
        <w:t>as soon as they find out their child has a disability.</w:t>
      </w:r>
    </w:p>
    <w:p w14:paraId="0D402613" w14:textId="77777777" w:rsidR="003A1D06" w:rsidRDefault="003A1D06" w:rsidP="00EC7BFA"/>
    <w:p w14:paraId="5F4226E3" w14:textId="5E841178" w:rsidR="003A1D06" w:rsidRDefault="003A1D06" w:rsidP="00EC7BFA"/>
    <w:p w14:paraId="6D66E31B" w14:textId="0B9F0642" w:rsidR="003A1D06" w:rsidRDefault="00B54E5F" w:rsidP="00EC7BFA">
      <w:r>
        <w:rPr>
          <w:noProof/>
        </w:rPr>
        <w:drawing>
          <wp:anchor distT="0" distB="0" distL="114300" distR="114300" simplePos="0" relativeHeight="251864064" behindDoc="0" locked="0" layoutInCell="1" allowOverlap="1" wp14:anchorId="3ADD3C8A" wp14:editId="6EBFC76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456055" cy="1456055"/>
            <wp:effectExtent l="0" t="0" r="0" b="0"/>
            <wp:wrapNone/>
            <wp:docPr id="554981519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981519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055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D06">
        <w:t>Disabled children will have the support in place to:</w:t>
      </w:r>
    </w:p>
    <w:p w14:paraId="080903FF" w14:textId="3412DCA2" w:rsidR="003A1D06" w:rsidRPr="00EC7BFA" w:rsidRDefault="003A1D06" w:rsidP="00EC7BFA">
      <w:pPr>
        <w:pStyle w:val="Listtoplevel"/>
      </w:pPr>
      <w:r w:rsidRPr="00EC7BFA">
        <w:t>live a good life</w:t>
      </w:r>
    </w:p>
    <w:p w14:paraId="17B202E5" w14:textId="52A7020D" w:rsidR="003A1D06" w:rsidRPr="00EC7BFA" w:rsidRDefault="00B54E5F" w:rsidP="00EC7BFA">
      <w:pPr>
        <w:pStyle w:val="Listtoplevel"/>
      </w:pPr>
      <w:r w:rsidRPr="00EC7BFA">
        <w:drawing>
          <wp:anchor distT="0" distB="0" distL="114300" distR="114300" simplePos="0" relativeHeight="251865088" behindDoc="0" locked="0" layoutInCell="1" allowOverlap="1" wp14:anchorId="568ADC23" wp14:editId="6C068656">
            <wp:simplePos x="0" y="0"/>
            <wp:positionH relativeFrom="margin">
              <wp:align>left</wp:align>
            </wp:positionH>
            <wp:positionV relativeFrom="paragraph">
              <wp:posOffset>608330</wp:posOffset>
            </wp:positionV>
            <wp:extent cx="1490133" cy="1584000"/>
            <wp:effectExtent l="0" t="0" r="0" b="0"/>
            <wp:wrapNone/>
            <wp:docPr id="856206301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06301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D06" w:rsidRPr="00EC7BFA">
        <w:t>take part in their community</w:t>
      </w:r>
    </w:p>
    <w:p w14:paraId="11BBDEAE" w14:textId="7EEBCA7B" w:rsidR="003A1D06" w:rsidRPr="00EC7BFA" w:rsidRDefault="003A1D06" w:rsidP="00EC7BFA">
      <w:pPr>
        <w:pStyle w:val="Listtoplevel"/>
        <w:rPr>
          <w:b/>
          <w:bCs/>
        </w:rPr>
      </w:pPr>
      <w:r w:rsidRPr="00EC7BFA">
        <w:rPr>
          <w:b/>
          <w:bCs/>
        </w:rPr>
        <w:t>be independent.</w:t>
      </w:r>
    </w:p>
    <w:p w14:paraId="29BA029B" w14:textId="51660EE2" w:rsidR="003A1D06" w:rsidRDefault="003A1D06" w:rsidP="003A1D06"/>
    <w:p w14:paraId="6535AA49" w14:textId="6FCBE74C" w:rsidR="003A1D06" w:rsidRDefault="00AB0E22" w:rsidP="003A1D06"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482EEEC6" wp14:editId="38676868">
                <wp:simplePos x="0" y="0"/>
                <wp:positionH relativeFrom="margin">
                  <wp:align>right</wp:align>
                </wp:positionH>
                <wp:positionV relativeFrom="paragraph">
                  <wp:posOffset>227965</wp:posOffset>
                </wp:positionV>
                <wp:extent cx="3619500" cy="784860"/>
                <wp:effectExtent l="0" t="0" r="0" b="0"/>
                <wp:wrapNone/>
                <wp:docPr id="12154009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784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50D8E" id="Rectangle 1" o:spid="_x0000_s1026" style="position:absolute;margin-left:233.8pt;margin-top:17.95pt;width:285pt;height:61.8pt;z-index:-25149542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</w:p>
    <w:p w14:paraId="1FD8409A" w14:textId="2C47BD2B" w:rsidR="003A1D06" w:rsidRDefault="003A1D06" w:rsidP="003A1D06">
      <w:bookmarkStart w:id="0" w:name="_Hlk149040168"/>
      <w:r>
        <w:t xml:space="preserve">Being </w:t>
      </w:r>
      <w:r>
        <w:rPr>
          <w:b/>
          <w:bCs/>
        </w:rPr>
        <w:t>independent</w:t>
      </w:r>
      <w:r>
        <w:t xml:space="preserve"> means you can do things for yourself.</w:t>
      </w:r>
      <w:r w:rsidR="00AB0E22" w:rsidRPr="00AB0E22">
        <w:rPr>
          <w:noProof/>
        </w:rPr>
        <w:t xml:space="preserve"> </w:t>
      </w:r>
    </w:p>
    <w:bookmarkEnd w:id="0"/>
    <w:p w14:paraId="699E6605" w14:textId="77777777" w:rsidR="003A1D06" w:rsidRDefault="003A1D06">
      <w:pPr>
        <w:spacing w:line="240" w:lineRule="auto"/>
        <w:ind w:left="0"/>
      </w:pPr>
      <w:r>
        <w:br w:type="page"/>
      </w:r>
    </w:p>
    <w:p w14:paraId="4E731874" w14:textId="2A978B4D" w:rsidR="003A1D06" w:rsidRDefault="003A1D06" w:rsidP="003A1D06">
      <w:pPr>
        <w:pStyle w:val="Heading2"/>
      </w:pPr>
      <w:r>
        <w:lastRenderedPageBreak/>
        <w:t>Principle 3: Person centred</w:t>
      </w:r>
    </w:p>
    <w:p w14:paraId="63EAE141" w14:textId="77777777" w:rsidR="003A1D06" w:rsidRDefault="003A1D06" w:rsidP="00EC7BFA"/>
    <w:p w14:paraId="0B5DE89D" w14:textId="4858E0EF" w:rsidR="003A1D06" w:rsidRDefault="003A1D06" w:rsidP="00EC7BFA"/>
    <w:p w14:paraId="2FA3DBE0" w14:textId="14BA1F59" w:rsidR="003A1D06" w:rsidRDefault="001A06EE" w:rsidP="00EC7BFA">
      <w:r>
        <w:rPr>
          <w:noProof/>
        </w:rPr>
        <w:drawing>
          <wp:anchor distT="0" distB="0" distL="114300" distR="114300" simplePos="0" relativeHeight="251866112" behindDoc="0" locked="0" layoutInCell="1" allowOverlap="1" wp14:anchorId="7468F13F" wp14:editId="33A7420F">
            <wp:simplePos x="0" y="0"/>
            <wp:positionH relativeFrom="margin">
              <wp:posOffset>0</wp:posOffset>
            </wp:positionH>
            <wp:positionV relativeFrom="paragraph">
              <wp:posOffset>59429</wp:posOffset>
            </wp:positionV>
            <wp:extent cx="1727200" cy="1727200"/>
            <wp:effectExtent l="0" t="0" r="0" b="6350"/>
            <wp:wrapNone/>
            <wp:docPr id="175253388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33885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217">
        <w:t>Person centred s</w:t>
      </w:r>
      <w:r w:rsidR="003A1D06">
        <w:t>upports are made to work for disabled people:</w:t>
      </w:r>
    </w:p>
    <w:p w14:paraId="7A2A6B5E" w14:textId="1D09A04C" w:rsidR="003A1D06" w:rsidRPr="00EC7BFA" w:rsidRDefault="003A1D06" w:rsidP="00EC7BFA">
      <w:pPr>
        <w:pStyle w:val="Listtoplevel"/>
      </w:pPr>
      <w:r w:rsidRPr="00EC7BFA">
        <w:t>when they want it</w:t>
      </w:r>
    </w:p>
    <w:p w14:paraId="4E2E158F" w14:textId="2D815DA9" w:rsidR="003A1D06" w:rsidRPr="00EC7BFA" w:rsidRDefault="008A237A" w:rsidP="00EC7BFA">
      <w:pPr>
        <w:pStyle w:val="Listtoplevel"/>
      </w:pPr>
      <w:r w:rsidRPr="00EC7BFA">
        <w:drawing>
          <wp:anchor distT="0" distB="0" distL="114300" distR="114300" simplePos="0" relativeHeight="251867136" behindDoc="0" locked="0" layoutInCell="1" allowOverlap="1" wp14:anchorId="7218F8BE" wp14:editId="2225CE5B">
            <wp:simplePos x="0" y="0"/>
            <wp:positionH relativeFrom="margin">
              <wp:posOffset>0</wp:posOffset>
            </wp:positionH>
            <wp:positionV relativeFrom="paragraph">
              <wp:posOffset>592305</wp:posOffset>
            </wp:positionV>
            <wp:extent cx="1566333" cy="1566333"/>
            <wp:effectExtent l="0" t="0" r="0" b="0"/>
            <wp:wrapNone/>
            <wp:docPr id="574994656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994656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333" cy="1566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D06" w:rsidRPr="00EC7BFA">
        <w:t>in the way that they want it.</w:t>
      </w:r>
    </w:p>
    <w:p w14:paraId="35F32F39" w14:textId="5B2ECD28" w:rsidR="003A1D06" w:rsidRDefault="003A1D06" w:rsidP="003A1D06"/>
    <w:p w14:paraId="2466275D" w14:textId="17FF87B8" w:rsidR="00AB0E22" w:rsidRDefault="00AB0E22" w:rsidP="00EC7BFA"/>
    <w:p w14:paraId="143FC00F" w14:textId="45F4DD59" w:rsidR="003A1D06" w:rsidRDefault="003A1D06" w:rsidP="00EC7BFA">
      <w:r>
        <w:t xml:space="preserve">The supports should </w:t>
      </w:r>
      <w:r w:rsidR="0015549B">
        <w:t>assist disabled people to reach their own goals.</w:t>
      </w:r>
    </w:p>
    <w:p w14:paraId="71FF3ACE" w14:textId="07E584B4" w:rsidR="0015549B" w:rsidRDefault="0015549B" w:rsidP="00EC7BFA"/>
    <w:p w14:paraId="2DDF7164" w14:textId="0B20B0E8" w:rsidR="0015549B" w:rsidRDefault="001A06EE" w:rsidP="00EC7BFA">
      <w:r>
        <w:rPr>
          <w:noProof/>
        </w:rPr>
        <w:drawing>
          <wp:anchor distT="0" distB="0" distL="114300" distR="114300" simplePos="0" relativeHeight="251869184" behindDoc="0" locked="0" layoutInCell="1" allowOverlap="1" wp14:anchorId="4EB11C7B" wp14:editId="4109CCD9">
            <wp:simplePos x="0" y="0"/>
            <wp:positionH relativeFrom="margin">
              <wp:posOffset>73399</wp:posOffset>
            </wp:positionH>
            <wp:positionV relativeFrom="paragraph">
              <wp:posOffset>194945</wp:posOffset>
            </wp:positionV>
            <wp:extent cx="1385047" cy="1389458"/>
            <wp:effectExtent l="0" t="0" r="5715" b="1270"/>
            <wp:wrapNone/>
            <wp:docPr id="1062412436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412436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047" cy="1389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514AA" w14:textId="685EA72C" w:rsidR="008A237A" w:rsidRDefault="0015549B" w:rsidP="00EC7BFA">
      <w:r>
        <w:t xml:space="preserve">This means supports are </w:t>
      </w:r>
      <w:r>
        <w:rPr>
          <w:b/>
          <w:bCs/>
        </w:rPr>
        <w:t>tailored</w:t>
      </w:r>
      <w:r>
        <w:t xml:space="preserve"> to what a disabled person needs.</w:t>
      </w:r>
    </w:p>
    <w:p w14:paraId="04D20D53" w14:textId="22E41972" w:rsidR="008A237A" w:rsidRDefault="008A237A" w:rsidP="00EC7BFA"/>
    <w:p w14:paraId="3F680DDE" w14:textId="63869C79" w:rsidR="008A237A" w:rsidRDefault="001A06EE" w:rsidP="00EC7BFA">
      <w:r>
        <w:rPr>
          <w:noProof/>
        </w:rPr>
        <w:drawing>
          <wp:anchor distT="0" distB="0" distL="114300" distR="114300" simplePos="0" relativeHeight="251868160" behindDoc="0" locked="0" layoutInCell="1" allowOverlap="1" wp14:anchorId="2BD3576E" wp14:editId="6E82EECC">
            <wp:simplePos x="0" y="0"/>
            <wp:positionH relativeFrom="margin">
              <wp:posOffset>-65405</wp:posOffset>
            </wp:positionH>
            <wp:positionV relativeFrom="paragraph">
              <wp:posOffset>357505</wp:posOffset>
            </wp:positionV>
            <wp:extent cx="1792605" cy="1219200"/>
            <wp:effectExtent l="0" t="0" r="0" b="0"/>
            <wp:wrapNone/>
            <wp:docPr id="92775177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5177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37A"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5DF62639" wp14:editId="444FF5E5">
                <wp:simplePos x="0" y="0"/>
                <wp:positionH relativeFrom="margin">
                  <wp:posOffset>2112010</wp:posOffset>
                </wp:positionH>
                <wp:positionV relativeFrom="paragraph">
                  <wp:posOffset>271145</wp:posOffset>
                </wp:positionV>
                <wp:extent cx="3619500" cy="1515534"/>
                <wp:effectExtent l="0" t="0" r="0" b="8890"/>
                <wp:wrapNone/>
                <wp:docPr id="17214388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151553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B22EE" id="Rectangle 1" o:spid="_x0000_s1026" style="position:absolute;margin-left:166.3pt;margin-top:21.35pt;width:285pt;height:119.35pt;z-index:-2514933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</w:p>
    <w:p w14:paraId="25756B5F" w14:textId="5CDB48D9" w:rsidR="0015549B" w:rsidRPr="0015549B" w:rsidRDefault="00AB0E22" w:rsidP="00EC7BFA">
      <w:r>
        <w:rPr>
          <w:b/>
          <w:bCs/>
        </w:rPr>
        <w:t>T</w:t>
      </w:r>
      <w:r w:rsidR="0015549B">
        <w:rPr>
          <w:b/>
          <w:bCs/>
        </w:rPr>
        <w:t>ailored</w:t>
      </w:r>
      <w:r w:rsidR="0015549B">
        <w:t xml:space="preserve"> means that something is</w:t>
      </w:r>
      <w:r w:rsidR="008A237A">
        <w:t xml:space="preserve"> made </w:t>
      </w:r>
      <w:r w:rsidR="0015549B">
        <w:t>different</w:t>
      </w:r>
      <w:r w:rsidR="008A237A">
        <w:t>ly</w:t>
      </w:r>
      <w:r w:rsidR="0015549B">
        <w:t xml:space="preserve"> for each person because everyone has different needs.</w:t>
      </w:r>
    </w:p>
    <w:p w14:paraId="472FECCA" w14:textId="77777777" w:rsidR="00FD28B5" w:rsidRDefault="00FD28B5" w:rsidP="00FD28B5"/>
    <w:p w14:paraId="37BDF47C" w14:textId="0D5912D0" w:rsidR="0015549B" w:rsidRDefault="0015549B">
      <w:pPr>
        <w:spacing w:line="240" w:lineRule="auto"/>
        <w:ind w:left="0"/>
      </w:pPr>
      <w:r>
        <w:br w:type="page"/>
      </w:r>
    </w:p>
    <w:p w14:paraId="2D338044" w14:textId="08547871" w:rsidR="0015549B" w:rsidRDefault="0015549B" w:rsidP="0015549B">
      <w:pPr>
        <w:pStyle w:val="Heading2"/>
      </w:pPr>
      <w:r>
        <w:lastRenderedPageBreak/>
        <w:t>Principle 4: Ordinary life outcomes</w:t>
      </w:r>
    </w:p>
    <w:p w14:paraId="203A08E1" w14:textId="19F103E2" w:rsidR="00872204" w:rsidRDefault="00872204" w:rsidP="00EC7BFA"/>
    <w:p w14:paraId="72A62B3B" w14:textId="4E2EBD42" w:rsidR="00872204" w:rsidRDefault="00037EAA" w:rsidP="00EC7BFA">
      <w:r w:rsidRPr="00037EAA">
        <w:rPr>
          <w:rStyle w:val="cf01"/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896832" behindDoc="0" locked="0" layoutInCell="1" allowOverlap="1" wp14:anchorId="08CB835A" wp14:editId="30C132D7">
            <wp:simplePos x="0" y="0"/>
            <wp:positionH relativeFrom="column">
              <wp:posOffset>58748</wp:posOffset>
            </wp:positionH>
            <wp:positionV relativeFrom="paragraph">
              <wp:posOffset>51210</wp:posOffset>
            </wp:positionV>
            <wp:extent cx="1341120" cy="1341120"/>
            <wp:effectExtent l="0" t="0" r="0" b="0"/>
            <wp:wrapThrough wrapText="bothSides">
              <wp:wrapPolygon edited="0">
                <wp:start x="0" y="0"/>
                <wp:lineTo x="0" y="21170"/>
                <wp:lineTo x="14727" y="21170"/>
                <wp:lineTo x="20250" y="21170"/>
                <wp:lineTo x="21170" y="20864"/>
                <wp:lineTo x="21170" y="10432"/>
                <wp:lineTo x="20864" y="3375"/>
                <wp:lineTo x="17489" y="307"/>
                <wp:lineTo x="15341" y="0"/>
                <wp:lineTo x="0" y="0"/>
              </wp:wrapPolygon>
            </wp:wrapThrough>
            <wp:docPr id="67188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88204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204">
        <w:rPr>
          <w:noProof/>
        </w:rPr>
        <mc:AlternateContent>
          <mc:Choice Requires="wps">
            <w:drawing>
              <wp:anchor distT="0" distB="0" distL="114300" distR="114300" simplePos="0" relativeHeight="251889664" behindDoc="1" locked="0" layoutInCell="1" allowOverlap="1" wp14:anchorId="5EFD6F9A" wp14:editId="647203E5">
                <wp:simplePos x="0" y="0"/>
                <wp:positionH relativeFrom="margin">
                  <wp:posOffset>2217420</wp:posOffset>
                </wp:positionH>
                <wp:positionV relativeFrom="paragraph">
                  <wp:posOffset>186690</wp:posOffset>
                </wp:positionV>
                <wp:extent cx="3619500" cy="1219200"/>
                <wp:effectExtent l="0" t="0" r="0" b="0"/>
                <wp:wrapNone/>
                <wp:docPr id="6542798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1219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F1A14" id="Rectangle 1" o:spid="_x0000_s1026" style="position:absolute;margin-left:174.6pt;margin-top:14.7pt;width:285pt;height:96pt;z-index:-2514268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</w:p>
    <w:p w14:paraId="6C008F28" w14:textId="3E2DC086" w:rsidR="0015549B" w:rsidRPr="00872204" w:rsidRDefault="00872204" w:rsidP="00EC7BFA">
      <w:pPr>
        <w:rPr>
          <w:rFonts w:cs="Arial"/>
          <w:szCs w:val="32"/>
        </w:rPr>
      </w:pPr>
      <w:r>
        <w:rPr>
          <w:rStyle w:val="cf01"/>
          <w:rFonts w:ascii="Arial" w:hAnsi="Arial" w:cs="Arial"/>
          <w:sz w:val="32"/>
          <w:szCs w:val="32"/>
        </w:rPr>
        <w:t>A</w:t>
      </w:r>
      <w:r w:rsidRPr="00872204">
        <w:rPr>
          <w:rStyle w:val="cf01"/>
          <w:rFonts w:ascii="Arial" w:hAnsi="Arial" w:cs="Arial"/>
          <w:sz w:val="32"/>
          <w:szCs w:val="32"/>
        </w:rPr>
        <w:t xml:space="preserve">n </w:t>
      </w:r>
      <w:r w:rsidRPr="00872204">
        <w:rPr>
          <w:rStyle w:val="cf01"/>
          <w:rFonts w:ascii="Arial" w:hAnsi="Arial" w:cs="Arial"/>
          <w:b/>
          <w:bCs/>
          <w:sz w:val="32"/>
          <w:szCs w:val="32"/>
        </w:rPr>
        <w:t>outcome</w:t>
      </w:r>
      <w:r w:rsidRPr="00872204">
        <w:rPr>
          <w:rStyle w:val="cf01"/>
          <w:rFonts w:ascii="Arial" w:hAnsi="Arial" w:cs="Arial"/>
          <w:sz w:val="32"/>
          <w:szCs w:val="32"/>
        </w:rPr>
        <w:t xml:space="preserve"> is something that happens after the work has been done</w:t>
      </w:r>
      <w:r w:rsidR="001A06EE">
        <w:rPr>
          <w:rStyle w:val="cf01"/>
          <w:rFonts w:ascii="Arial" w:hAnsi="Arial" w:cs="Arial"/>
          <w:sz w:val="32"/>
          <w:szCs w:val="32"/>
        </w:rPr>
        <w:t>.</w:t>
      </w:r>
    </w:p>
    <w:p w14:paraId="2A42258F" w14:textId="12B08288" w:rsidR="0015549B" w:rsidRDefault="0015549B" w:rsidP="00EC7BFA"/>
    <w:p w14:paraId="7D95A4BC" w14:textId="188C5EC5" w:rsidR="00872204" w:rsidRDefault="00872204" w:rsidP="00EC7BFA"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 wp14:anchorId="38D4AC0E" wp14:editId="49290724">
                <wp:simplePos x="0" y="0"/>
                <wp:positionH relativeFrom="margin">
                  <wp:posOffset>2217420</wp:posOffset>
                </wp:positionH>
                <wp:positionV relativeFrom="paragraph">
                  <wp:posOffset>209550</wp:posOffset>
                </wp:positionV>
                <wp:extent cx="3619500" cy="1515110"/>
                <wp:effectExtent l="0" t="0" r="0" b="8890"/>
                <wp:wrapNone/>
                <wp:docPr id="10496442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15151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E04AB" id="Rectangle 1" o:spid="_x0000_s1026" style="position:absolute;margin-left:174.6pt;margin-top:16.5pt;width:285pt;height:119.3pt;z-index:-251424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" fillcolor="#bdd6ee [1304]" stroked="f" strokeweight="1pt">
                <w10:wrap anchorx="margin"/>
              </v:rect>
            </w:pict>
          </mc:Fallback>
        </mc:AlternateContent>
      </w:r>
      <w:r w:rsidRPr="00872204">
        <w:rPr>
          <w:rFonts w:cs="Arial"/>
          <w:noProof/>
          <w:szCs w:val="32"/>
        </w:rPr>
        <w:drawing>
          <wp:anchor distT="0" distB="0" distL="114300" distR="114300" simplePos="0" relativeHeight="251870208" behindDoc="0" locked="0" layoutInCell="1" allowOverlap="1" wp14:anchorId="78FCC30F" wp14:editId="46DD3B11">
            <wp:simplePos x="0" y="0"/>
            <wp:positionH relativeFrom="margin">
              <wp:posOffset>-76200</wp:posOffset>
            </wp:positionH>
            <wp:positionV relativeFrom="paragraph">
              <wp:posOffset>212725</wp:posOffset>
            </wp:positionV>
            <wp:extent cx="1628145" cy="1532467"/>
            <wp:effectExtent l="0" t="0" r="0" b="0"/>
            <wp:wrapNone/>
            <wp:docPr id="802053339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053339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145" cy="1532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E200A5" w14:textId="273D0D68" w:rsidR="0015549B" w:rsidRDefault="003D2366" w:rsidP="00EC7BFA">
      <w:r w:rsidRPr="00872204">
        <w:rPr>
          <w:b/>
          <w:bCs/>
        </w:rPr>
        <w:t>Ordinary life outcomes</w:t>
      </w:r>
      <w:r>
        <w:t xml:space="preserve"> mean disabled </w:t>
      </w:r>
      <w:r w:rsidR="0015549B">
        <w:t xml:space="preserve">people can do the same things that other people </w:t>
      </w:r>
      <w:r>
        <w:t xml:space="preserve">the same age as </w:t>
      </w:r>
      <w:proofErr w:type="gramStart"/>
      <w:r>
        <w:t>them</w:t>
      </w:r>
      <w:proofErr w:type="gramEnd"/>
      <w:r w:rsidR="0015549B">
        <w:t xml:space="preserve"> are also doing.</w:t>
      </w:r>
    </w:p>
    <w:p w14:paraId="5CFA316A" w14:textId="6AB2B280" w:rsidR="0015549B" w:rsidRDefault="0015549B" w:rsidP="00EC7BFA"/>
    <w:p w14:paraId="7DD0AFD8" w14:textId="68E7B08F" w:rsidR="0015549B" w:rsidRDefault="00037EAA" w:rsidP="00EC7BFA">
      <w:r>
        <w:rPr>
          <w:noProof/>
        </w:rPr>
        <w:drawing>
          <wp:anchor distT="0" distB="0" distL="114300" distR="114300" simplePos="0" relativeHeight="251871232" behindDoc="0" locked="0" layoutInCell="1" allowOverlap="1" wp14:anchorId="6F01AE04" wp14:editId="71E93987">
            <wp:simplePos x="0" y="0"/>
            <wp:positionH relativeFrom="margin">
              <wp:posOffset>-73660</wp:posOffset>
            </wp:positionH>
            <wp:positionV relativeFrom="paragraph">
              <wp:posOffset>152175</wp:posOffset>
            </wp:positionV>
            <wp:extent cx="1388110" cy="1660525"/>
            <wp:effectExtent l="0" t="0" r="0" b="0"/>
            <wp:wrapNone/>
            <wp:docPr id="445252857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52857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78DF4" w14:textId="69A137D4" w:rsidR="0015549B" w:rsidRDefault="0015549B" w:rsidP="00EC7BFA">
      <w:r>
        <w:t>This means disabled people have the right support to do things like:</w:t>
      </w:r>
    </w:p>
    <w:p w14:paraId="2C9582DB" w14:textId="757D1A83" w:rsidR="0015549B" w:rsidRPr="00EC7BFA" w:rsidRDefault="0015549B" w:rsidP="00EC7BFA">
      <w:pPr>
        <w:pStyle w:val="Listtoplevel"/>
      </w:pPr>
      <w:r w:rsidRPr="00EC7BFA">
        <w:t>go to school</w:t>
      </w:r>
    </w:p>
    <w:p w14:paraId="04D65EDE" w14:textId="598BD12C" w:rsidR="0015549B" w:rsidRPr="00EC7BFA" w:rsidRDefault="008A237A" w:rsidP="00EC7BFA">
      <w:pPr>
        <w:pStyle w:val="Listtoplevel"/>
      </w:pPr>
      <w:r w:rsidRPr="00EC7BFA">
        <w:drawing>
          <wp:anchor distT="0" distB="0" distL="114300" distR="114300" simplePos="0" relativeHeight="251872256" behindDoc="0" locked="0" layoutInCell="1" allowOverlap="1" wp14:anchorId="72E37A13" wp14:editId="3865E689">
            <wp:simplePos x="0" y="0"/>
            <wp:positionH relativeFrom="margin">
              <wp:posOffset>-67310</wp:posOffset>
            </wp:positionH>
            <wp:positionV relativeFrom="paragraph">
              <wp:posOffset>371102</wp:posOffset>
            </wp:positionV>
            <wp:extent cx="1707776" cy="1285936"/>
            <wp:effectExtent l="0" t="0" r="6985" b="0"/>
            <wp:wrapNone/>
            <wp:docPr id="1968720653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720653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776" cy="1285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49B" w:rsidRPr="00EC7BFA">
        <w:t>get a job</w:t>
      </w:r>
    </w:p>
    <w:p w14:paraId="3C5E039B" w14:textId="6DFE8D9E" w:rsidR="0015549B" w:rsidRPr="00EC7BFA" w:rsidRDefault="0015549B" w:rsidP="00EC7BFA">
      <w:pPr>
        <w:pStyle w:val="Listtoplevel"/>
      </w:pPr>
      <w:r w:rsidRPr="00EC7BFA">
        <w:t>have a home.</w:t>
      </w:r>
    </w:p>
    <w:p w14:paraId="37F9E51E" w14:textId="01E8341C" w:rsidR="0015549B" w:rsidRDefault="0015549B">
      <w:pPr>
        <w:spacing w:line="240" w:lineRule="auto"/>
        <w:ind w:left="0"/>
      </w:pPr>
      <w:r>
        <w:br w:type="page"/>
      </w:r>
    </w:p>
    <w:p w14:paraId="498DEE75" w14:textId="2E8F7937" w:rsidR="00FD28B5" w:rsidRDefault="00037EAA" w:rsidP="0015549B">
      <w:pPr>
        <w:pStyle w:val="Heading2"/>
      </w:pPr>
      <w:r w:rsidRPr="00037EAA">
        <w:rPr>
          <w:noProof/>
        </w:rPr>
        <w:lastRenderedPageBreak/>
        <w:drawing>
          <wp:anchor distT="0" distB="0" distL="114300" distR="114300" simplePos="0" relativeHeight="251897856" behindDoc="1" locked="0" layoutInCell="1" allowOverlap="1" wp14:anchorId="22BE2C77" wp14:editId="2F344C2B">
            <wp:simplePos x="0" y="0"/>
            <wp:positionH relativeFrom="column">
              <wp:posOffset>-133350</wp:posOffset>
            </wp:positionH>
            <wp:positionV relativeFrom="paragraph">
              <wp:posOffset>-176981</wp:posOffset>
            </wp:positionV>
            <wp:extent cx="1858010" cy="1858010"/>
            <wp:effectExtent l="0" t="0" r="8890" b="0"/>
            <wp:wrapNone/>
            <wp:docPr id="501309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309620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49B">
        <w:t>Principle 5: Mainstream first</w:t>
      </w:r>
    </w:p>
    <w:p w14:paraId="276ECBB3" w14:textId="0140D09B" w:rsidR="0015549B" w:rsidRDefault="0015549B" w:rsidP="0015549B"/>
    <w:p w14:paraId="0E644A38" w14:textId="77777777" w:rsidR="0015549B" w:rsidRDefault="0015549B" w:rsidP="00EC7BFA"/>
    <w:p w14:paraId="202FA402" w14:textId="05C9F153" w:rsidR="0015549B" w:rsidRDefault="0015549B" w:rsidP="00EC7BFA">
      <w:r>
        <w:t xml:space="preserve">Disabled people can use </w:t>
      </w:r>
      <w:r>
        <w:rPr>
          <w:b/>
          <w:bCs/>
        </w:rPr>
        <w:t>mainstream</w:t>
      </w:r>
      <w:r>
        <w:t xml:space="preserve"> </w:t>
      </w:r>
      <w:r w:rsidRPr="0015549B">
        <w:rPr>
          <w:b/>
          <w:bCs/>
        </w:rPr>
        <w:t>services</w:t>
      </w:r>
      <w:r>
        <w:t>.</w:t>
      </w:r>
    </w:p>
    <w:p w14:paraId="1E2AD6BA" w14:textId="5BDB2209" w:rsidR="0015549B" w:rsidRDefault="00037EAA" w:rsidP="00EC7BFA">
      <w:r>
        <w:rPr>
          <w:b/>
          <w:bCs/>
          <w:noProof/>
        </w:rPr>
        <w:drawing>
          <wp:anchor distT="0" distB="0" distL="114300" distR="114300" simplePos="0" relativeHeight="251874304" behindDoc="0" locked="0" layoutInCell="1" allowOverlap="1" wp14:anchorId="369E56B8" wp14:editId="3436C854">
            <wp:simplePos x="0" y="0"/>
            <wp:positionH relativeFrom="margin">
              <wp:posOffset>0</wp:posOffset>
            </wp:positionH>
            <wp:positionV relativeFrom="paragraph">
              <wp:posOffset>66942</wp:posOffset>
            </wp:positionV>
            <wp:extent cx="1551964" cy="1490133"/>
            <wp:effectExtent l="0" t="0" r="0" b="0"/>
            <wp:wrapNone/>
            <wp:docPr id="246013406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013406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964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2A680" w14:textId="016D5ED1" w:rsidR="0015549B" w:rsidRDefault="00AB0E22" w:rsidP="00EC7BFA"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08C9352B" wp14:editId="586A2F75">
                <wp:simplePos x="0" y="0"/>
                <wp:positionH relativeFrom="margin">
                  <wp:align>right</wp:align>
                </wp:positionH>
                <wp:positionV relativeFrom="paragraph">
                  <wp:posOffset>250825</wp:posOffset>
                </wp:positionV>
                <wp:extent cx="3619500" cy="784860"/>
                <wp:effectExtent l="0" t="0" r="0" b="0"/>
                <wp:wrapNone/>
                <wp:docPr id="2793765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784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66606" id="Rectangle 1" o:spid="_x0000_s1026" style="position:absolute;margin-left:233.8pt;margin-top:19.75pt;width:285pt;height:61.8pt;z-index:-25149132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</w:p>
    <w:p w14:paraId="644207E0" w14:textId="105E41CF" w:rsidR="0015549B" w:rsidRDefault="0015549B" w:rsidP="00EC7BFA">
      <w:r>
        <w:rPr>
          <w:b/>
          <w:bCs/>
        </w:rPr>
        <w:t>Mainstream</w:t>
      </w:r>
      <w:r>
        <w:t xml:space="preserve"> </w:t>
      </w:r>
      <w:r w:rsidRPr="0015549B">
        <w:rPr>
          <w:b/>
          <w:bCs/>
        </w:rPr>
        <w:t>services</w:t>
      </w:r>
      <w:r>
        <w:t xml:space="preserve"> are services that can be used by everyone.</w:t>
      </w:r>
    </w:p>
    <w:p w14:paraId="7A13E3A5" w14:textId="77777777" w:rsidR="0015549B" w:rsidRDefault="0015549B" w:rsidP="00EC7BFA"/>
    <w:p w14:paraId="75F351A2" w14:textId="341658CB" w:rsidR="0015549B" w:rsidRDefault="0015549B" w:rsidP="00EC7BFA"/>
    <w:p w14:paraId="59B0DC5B" w14:textId="49348091" w:rsidR="00872E1F" w:rsidRDefault="00872E1F" w:rsidP="00EC7BFA">
      <w:r>
        <w:rPr>
          <w:noProof/>
        </w:rPr>
        <w:drawing>
          <wp:anchor distT="0" distB="0" distL="114300" distR="114300" simplePos="0" relativeHeight="251875328" behindDoc="0" locked="0" layoutInCell="1" allowOverlap="1" wp14:anchorId="6C8F7730" wp14:editId="66799A53">
            <wp:simplePos x="0" y="0"/>
            <wp:positionH relativeFrom="margin">
              <wp:align>left</wp:align>
            </wp:positionH>
            <wp:positionV relativeFrom="paragraph">
              <wp:posOffset>71543</wp:posOffset>
            </wp:positionV>
            <wp:extent cx="1693871" cy="1380066"/>
            <wp:effectExtent l="0" t="0" r="1905" b="0"/>
            <wp:wrapNone/>
            <wp:docPr id="1146680416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680416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230" cy="1382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49B">
        <w:t xml:space="preserve">If mainstream services do not work for </w:t>
      </w:r>
      <w:r>
        <w:t>them</w:t>
      </w:r>
      <w:r w:rsidR="0015549B">
        <w:t xml:space="preserve"> then they can try services that are for disabled people.</w:t>
      </w:r>
    </w:p>
    <w:p w14:paraId="153BF3D6" w14:textId="5F89DD35" w:rsidR="00872E1F" w:rsidRDefault="00872E1F" w:rsidP="00EC7BFA"/>
    <w:p w14:paraId="59B0ED4B" w14:textId="2BDB4EFC" w:rsidR="00872E1F" w:rsidRDefault="00872E1F" w:rsidP="00EC7BFA"/>
    <w:p w14:paraId="1388CEFA" w14:textId="6625CA89" w:rsidR="0015549B" w:rsidRDefault="00F35824" w:rsidP="00EC7BFA">
      <w:r>
        <w:rPr>
          <w:noProof/>
        </w:rPr>
        <w:drawing>
          <wp:anchor distT="0" distB="0" distL="114300" distR="114300" simplePos="0" relativeHeight="251876352" behindDoc="0" locked="0" layoutInCell="1" allowOverlap="1" wp14:anchorId="79EB9D18" wp14:editId="401DE84B">
            <wp:simplePos x="0" y="0"/>
            <wp:positionH relativeFrom="margin">
              <wp:align>left</wp:align>
            </wp:positionH>
            <wp:positionV relativeFrom="paragraph">
              <wp:posOffset>249344</wp:posOffset>
            </wp:positionV>
            <wp:extent cx="1721797" cy="1075266"/>
            <wp:effectExtent l="0" t="0" r="0" b="0"/>
            <wp:wrapNone/>
            <wp:docPr id="2127912304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912304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918" cy="1075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49B">
        <w:t>This means that disabled people:</w:t>
      </w:r>
    </w:p>
    <w:p w14:paraId="037BD26E" w14:textId="5DF3BAF1" w:rsidR="0015549B" w:rsidRPr="00EC7BFA" w:rsidRDefault="0015549B" w:rsidP="00EC7BFA">
      <w:pPr>
        <w:pStyle w:val="Listtoplevel"/>
      </w:pPr>
      <w:r w:rsidRPr="00EC7BFA">
        <w:t>can take part in their communities</w:t>
      </w:r>
    </w:p>
    <w:p w14:paraId="77F5A702" w14:textId="6A579FDE" w:rsidR="0015549B" w:rsidRPr="00EC7BFA" w:rsidRDefault="004D2F7B" w:rsidP="00EC7BFA">
      <w:pPr>
        <w:pStyle w:val="Listtoplevel"/>
      </w:pPr>
      <w:r>
        <w:drawing>
          <wp:anchor distT="0" distB="0" distL="114300" distR="114300" simplePos="0" relativeHeight="251898880" behindDoc="0" locked="0" layoutInCell="1" allowOverlap="1" wp14:anchorId="3837995A" wp14:editId="5B9F910F">
            <wp:simplePos x="0" y="0"/>
            <wp:positionH relativeFrom="column">
              <wp:posOffset>174420</wp:posOffset>
            </wp:positionH>
            <wp:positionV relativeFrom="paragraph">
              <wp:posOffset>263873</wp:posOffset>
            </wp:positionV>
            <wp:extent cx="1519084" cy="1519084"/>
            <wp:effectExtent l="0" t="0" r="5080" b="0"/>
            <wp:wrapThrough wrapText="bothSides">
              <wp:wrapPolygon edited="0">
                <wp:start x="4876" y="1084"/>
                <wp:lineTo x="2709" y="1896"/>
                <wp:lineTo x="542" y="4064"/>
                <wp:lineTo x="542" y="5960"/>
                <wp:lineTo x="1625" y="10294"/>
                <wp:lineTo x="0" y="12191"/>
                <wp:lineTo x="0" y="16796"/>
                <wp:lineTo x="3251" y="18963"/>
                <wp:lineTo x="3251" y="19234"/>
                <wp:lineTo x="7314" y="20318"/>
                <wp:lineTo x="8127" y="20860"/>
                <wp:lineTo x="13274" y="20860"/>
                <wp:lineTo x="14087" y="20318"/>
                <wp:lineTo x="18151" y="19234"/>
                <wp:lineTo x="18151" y="18963"/>
                <wp:lineTo x="21401" y="16796"/>
                <wp:lineTo x="21401" y="12191"/>
                <wp:lineTo x="19776" y="10294"/>
                <wp:lineTo x="17609" y="6231"/>
                <wp:lineTo x="17609" y="3251"/>
                <wp:lineTo x="14900" y="2167"/>
                <wp:lineTo x="6502" y="1084"/>
                <wp:lineTo x="4876" y="1084"/>
              </wp:wrapPolygon>
            </wp:wrapThrough>
            <wp:docPr id="16418455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845532" name="Picture 164184553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084" cy="15190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49B" w:rsidRPr="00EC7BFA">
        <w:t>are part of their communities</w:t>
      </w:r>
    </w:p>
    <w:p w14:paraId="5A0BD804" w14:textId="60F3C5EB" w:rsidR="0015549B" w:rsidRPr="00EC7BFA" w:rsidRDefault="0015549B" w:rsidP="00EC7BFA">
      <w:pPr>
        <w:pStyle w:val="Listtoplevel"/>
      </w:pPr>
      <w:r w:rsidRPr="00EC7BFA">
        <w:t>have more choices about what they can do in their communities</w:t>
      </w:r>
      <w:r w:rsidR="00747706">
        <w:t>.</w:t>
      </w:r>
    </w:p>
    <w:p w14:paraId="1F974098" w14:textId="46E63CC5" w:rsidR="00D2775B" w:rsidRDefault="0015549B" w:rsidP="00872E1F">
      <w:pPr>
        <w:pStyle w:val="Heading2"/>
      </w:pPr>
      <w:r>
        <w:br w:type="page"/>
      </w:r>
      <w:r>
        <w:lastRenderedPageBreak/>
        <w:t>Principle 6: Mana Enhancing</w:t>
      </w:r>
    </w:p>
    <w:p w14:paraId="62C024EA" w14:textId="3CA216EE" w:rsidR="0015549B" w:rsidRDefault="00F35824" w:rsidP="0015549B">
      <w:r>
        <w:rPr>
          <w:noProof/>
        </w:rPr>
        <w:drawing>
          <wp:anchor distT="0" distB="0" distL="114300" distR="114300" simplePos="0" relativeHeight="251878400" behindDoc="0" locked="0" layoutInCell="1" allowOverlap="1" wp14:anchorId="4365348A" wp14:editId="5C61D1B5">
            <wp:simplePos x="0" y="0"/>
            <wp:positionH relativeFrom="margin">
              <wp:align>left</wp:align>
            </wp:positionH>
            <wp:positionV relativeFrom="paragraph">
              <wp:posOffset>11853</wp:posOffset>
            </wp:positionV>
            <wp:extent cx="1727200" cy="1347010"/>
            <wp:effectExtent l="0" t="0" r="6350" b="5715"/>
            <wp:wrapNone/>
            <wp:docPr id="1790335084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335084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34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0D9A8" w14:textId="77777777" w:rsidR="0015549B" w:rsidRDefault="0015549B" w:rsidP="00EC7BFA"/>
    <w:p w14:paraId="4059B0B0" w14:textId="357864A6" w:rsidR="0015549B" w:rsidRDefault="0015549B" w:rsidP="00EC7BFA">
      <w:r>
        <w:t xml:space="preserve">The </w:t>
      </w:r>
      <w:r w:rsidRPr="001A06EE">
        <w:rPr>
          <w:b/>
          <w:bCs/>
        </w:rPr>
        <w:t>mana</w:t>
      </w:r>
      <w:r>
        <w:t xml:space="preserve"> </w:t>
      </w:r>
      <w:r>
        <w:rPr>
          <w:b/>
          <w:bCs/>
        </w:rPr>
        <w:t>enhancing</w:t>
      </w:r>
      <w:r>
        <w:t xml:space="preserve"> principle is about </w:t>
      </w:r>
      <w:r>
        <w:rPr>
          <w:b/>
          <w:bCs/>
        </w:rPr>
        <w:t>respect</w:t>
      </w:r>
      <w:r>
        <w:t>.</w:t>
      </w:r>
    </w:p>
    <w:p w14:paraId="31932D32" w14:textId="56FC709D" w:rsidR="0015549B" w:rsidRDefault="00F35824" w:rsidP="00EC7BFA">
      <w:r>
        <w:rPr>
          <w:b/>
          <w:bCs/>
          <w:noProof/>
        </w:rPr>
        <w:drawing>
          <wp:anchor distT="0" distB="0" distL="114300" distR="114300" simplePos="0" relativeHeight="251879424" behindDoc="0" locked="0" layoutInCell="1" allowOverlap="1" wp14:anchorId="6AED4AAE" wp14:editId="7E8DD07F">
            <wp:simplePos x="0" y="0"/>
            <wp:positionH relativeFrom="margin">
              <wp:posOffset>103239</wp:posOffset>
            </wp:positionH>
            <wp:positionV relativeFrom="paragraph">
              <wp:posOffset>237408</wp:posOffset>
            </wp:positionV>
            <wp:extent cx="1370187" cy="1533833"/>
            <wp:effectExtent l="0" t="0" r="1905" b="0"/>
            <wp:wrapNone/>
            <wp:docPr id="46165733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657338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187" cy="1533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74C48" w14:textId="453EE3BA" w:rsidR="0015549B" w:rsidRDefault="00AB0E22" w:rsidP="00EC7BFA"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 wp14:anchorId="4E846247" wp14:editId="2C4C89B7">
                <wp:simplePos x="0" y="0"/>
                <wp:positionH relativeFrom="margin">
                  <wp:align>right</wp:align>
                </wp:positionH>
                <wp:positionV relativeFrom="paragraph">
                  <wp:posOffset>243205</wp:posOffset>
                </wp:positionV>
                <wp:extent cx="3619500" cy="784860"/>
                <wp:effectExtent l="0" t="0" r="0" b="0"/>
                <wp:wrapNone/>
                <wp:docPr id="2983746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784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39E30" id="Rectangle 1" o:spid="_x0000_s1026" style="position:absolute;margin-left:233.8pt;margin-top:19.15pt;width:285pt;height:61.8pt;z-index:-25148928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</w:p>
    <w:p w14:paraId="6EBDAD01" w14:textId="5EA433B5" w:rsidR="0015549B" w:rsidRDefault="001A06EE" w:rsidP="00EC7BFA">
      <w:r>
        <w:rPr>
          <w:b/>
          <w:bCs/>
        </w:rPr>
        <w:t>Mana e</w:t>
      </w:r>
      <w:r w:rsidR="0015549B">
        <w:rPr>
          <w:b/>
          <w:bCs/>
        </w:rPr>
        <w:t>nhancing</w:t>
      </w:r>
      <w:r w:rsidR="0015549B">
        <w:t xml:space="preserve"> means to make something better.</w:t>
      </w:r>
    </w:p>
    <w:p w14:paraId="3CE67C22" w14:textId="0A41AB95" w:rsidR="0015549B" w:rsidRDefault="0015549B" w:rsidP="00EC7BFA"/>
    <w:p w14:paraId="1B1957AE" w14:textId="25F1B526" w:rsidR="0015549B" w:rsidRDefault="00AB0E22" w:rsidP="00EC7BFA"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 wp14:anchorId="018A5A88" wp14:editId="78D56B28">
                <wp:simplePos x="0" y="0"/>
                <wp:positionH relativeFrom="margin">
                  <wp:align>right</wp:align>
                </wp:positionH>
                <wp:positionV relativeFrom="paragraph">
                  <wp:posOffset>212725</wp:posOffset>
                </wp:positionV>
                <wp:extent cx="3619500" cy="2194560"/>
                <wp:effectExtent l="0" t="0" r="0" b="0"/>
                <wp:wrapNone/>
                <wp:docPr id="19433666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1945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F5FE2" id="Rectangle 1" o:spid="_x0000_s1026" style="position:absolute;margin-left:233.8pt;margin-top:16.75pt;width:285pt;height:172.8pt;z-index:-25148723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" fillcolor="#bdd6ee [1304]" stroked="f" strokeweight="1pt">
                <w10:wrap anchorx="margin"/>
              </v:rect>
            </w:pict>
          </mc:Fallback>
        </mc:AlternateContent>
      </w:r>
    </w:p>
    <w:p w14:paraId="200EDF9C" w14:textId="74607B28" w:rsidR="0015549B" w:rsidRDefault="00F35824" w:rsidP="00EC7BFA">
      <w:r>
        <w:rPr>
          <w:noProof/>
        </w:rPr>
        <w:drawing>
          <wp:anchor distT="0" distB="0" distL="114300" distR="114300" simplePos="0" relativeHeight="251880448" behindDoc="0" locked="0" layoutInCell="1" allowOverlap="1" wp14:anchorId="0167A728" wp14:editId="40F7127C">
            <wp:simplePos x="0" y="0"/>
            <wp:positionH relativeFrom="margin">
              <wp:align>left</wp:align>
            </wp:positionH>
            <wp:positionV relativeFrom="paragraph">
              <wp:posOffset>139700</wp:posOffset>
            </wp:positionV>
            <wp:extent cx="1577740" cy="1532467"/>
            <wp:effectExtent l="0" t="0" r="3810" b="0"/>
            <wp:wrapNone/>
            <wp:docPr id="1640472346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472346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243" cy="1533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49B">
        <w:rPr>
          <w:b/>
          <w:bCs/>
        </w:rPr>
        <w:t>Respect</w:t>
      </w:r>
      <w:r w:rsidR="0015549B">
        <w:t xml:space="preserve"> means that people are valued for:</w:t>
      </w:r>
    </w:p>
    <w:p w14:paraId="2851BCDC" w14:textId="2F36583C" w:rsidR="0015549B" w:rsidRPr="00EC7BFA" w:rsidRDefault="0015549B" w:rsidP="00EC7BFA">
      <w:pPr>
        <w:pStyle w:val="Listtoplevel"/>
      </w:pPr>
      <w:r w:rsidRPr="00EC7BFA">
        <w:t>who they are</w:t>
      </w:r>
    </w:p>
    <w:p w14:paraId="4250ACC0" w14:textId="068D604D" w:rsidR="0015549B" w:rsidRPr="00EC7BFA" w:rsidRDefault="0032101D" w:rsidP="00EC7BFA">
      <w:pPr>
        <w:pStyle w:val="Listtoplevel"/>
      </w:pPr>
      <w:r>
        <w:drawing>
          <wp:anchor distT="0" distB="0" distL="114300" distR="114300" simplePos="0" relativeHeight="251882496" behindDoc="0" locked="0" layoutInCell="1" allowOverlap="1" wp14:anchorId="07CEA636" wp14:editId="415A66CE">
            <wp:simplePos x="0" y="0"/>
            <wp:positionH relativeFrom="margin">
              <wp:posOffset>0</wp:posOffset>
            </wp:positionH>
            <wp:positionV relativeFrom="paragraph">
              <wp:posOffset>524551</wp:posOffset>
            </wp:positionV>
            <wp:extent cx="1651000" cy="1651000"/>
            <wp:effectExtent l="0" t="0" r="6350" b="6350"/>
            <wp:wrapNone/>
            <wp:docPr id="2018264770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64770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49B" w:rsidRPr="00EC7BFA">
        <w:t>what they can do.</w:t>
      </w:r>
    </w:p>
    <w:p w14:paraId="4FEADDA9" w14:textId="3C7C45C5" w:rsidR="0015549B" w:rsidRDefault="0015549B" w:rsidP="0015549B"/>
    <w:p w14:paraId="7266A052" w14:textId="7EB87C90" w:rsidR="0015549B" w:rsidRDefault="0015549B" w:rsidP="00EC7BFA"/>
    <w:p w14:paraId="27BBABC0" w14:textId="1102DA32" w:rsidR="0015549B" w:rsidRDefault="0015549B" w:rsidP="00EC7BFA">
      <w:r>
        <w:t>Respect needs to be shown to:</w:t>
      </w:r>
    </w:p>
    <w:p w14:paraId="37E52BD3" w14:textId="02B298A1" w:rsidR="0015549B" w:rsidRPr="00EC7BFA" w:rsidRDefault="0032101D" w:rsidP="00EC7BFA">
      <w:pPr>
        <w:pStyle w:val="Listtoplevel"/>
      </w:pPr>
      <w:r w:rsidRPr="00EC7BFA">
        <w:drawing>
          <wp:anchor distT="0" distB="0" distL="114300" distR="114300" simplePos="0" relativeHeight="251881472" behindDoc="0" locked="0" layoutInCell="1" allowOverlap="1" wp14:anchorId="342C6D0B" wp14:editId="01F05562">
            <wp:simplePos x="0" y="0"/>
            <wp:positionH relativeFrom="margin">
              <wp:posOffset>44</wp:posOffset>
            </wp:positionH>
            <wp:positionV relativeFrom="paragraph">
              <wp:posOffset>561340</wp:posOffset>
            </wp:positionV>
            <wp:extent cx="1484490" cy="1356852"/>
            <wp:effectExtent l="0" t="0" r="1905" b="0"/>
            <wp:wrapNone/>
            <wp:docPr id="528582836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582836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490" cy="1356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49B" w:rsidRPr="00EC7BFA">
        <w:t>disabled people</w:t>
      </w:r>
    </w:p>
    <w:p w14:paraId="4736B62A" w14:textId="1F43AF8E" w:rsidR="0015549B" w:rsidRPr="00EC7BFA" w:rsidRDefault="0015549B" w:rsidP="00EC7BFA">
      <w:pPr>
        <w:pStyle w:val="Listtoplevel"/>
      </w:pPr>
      <w:r w:rsidRPr="00EC7BFA">
        <w:t>whānau / families of disabled people.</w:t>
      </w:r>
    </w:p>
    <w:p w14:paraId="0EEE8179" w14:textId="1741C789" w:rsidR="0015549B" w:rsidRDefault="0015549B" w:rsidP="00AB0E22">
      <w:pPr>
        <w:pStyle w:val="Heading2"/>
      </w:pPr>
      <w:r>
        <w:br w:type="page"/>
      </w:r>
      <w:r>
        <w:lastRenderedPageBreak/>
        <w:t>Principle 7: Easy to use</w:t>
      </w:r>
    </w:p>
    <w:p w14:paraId="43B5D456" w14:textId="29B8F7DB" w:rsidR="0015549B" w:rsidRDefault="00F35824" w:rsidP="0015549B">
      <w:r>
        <w:rPr>
          <w:noProof/>
        </w:rPr>
        <w:drawing>
          <wp:anchor distT="0" distB="0" distL="114300" distR="114300" simplePos="0" relativeHeight="251883520" behindDoc="0" locked="0" layoutInCell="1" allowOverlap="1" wp14:anchorId="70B3C722" wp14:editId="65C675CC">
            <wp:simplePos x="0" y="0"/>
            <wp:positionH relativeFrom="margin">
              <wp:posOffset>0</wp:posOffset>
            </wp:positionH>
            <wp:positionV relativeFrom="paragraph">
              <wp:posOffset>318584</wp:posOffset>
            </wp:positionV>
            <wp:extent cx="1617805" cy="1651000"/>
            <wp:effectExtent l="0" t="0" r="1905" b="6350"/>
            <wp:wrapNone/>
            <wp:docPr id="250901414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01414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805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4368E" w14:textId="351CB783" w:rsidR="0015549B" w:rsidRDefault="0015549B" w:rsidP="0015549B"/>
    <w:p w14:paraId="340377A6" w14:textId="73D94715" w:rsidR="0015549B" w:rsidRDefault="0015549B" w:rsidP="0015549B">
      <w:r>
        <w:t>Supports for disabled people are:</w:t>
      </w:r>
    </w:p>
    <w:p w14:paraId="1CC3510E" w14:textId="000782C9" w:rsidR="0015549B" w:rsidRDefault="0015549B" w:rsidP="003A105E">
      <w:pPr>
        <w:pStyle w:val="Listtoplevel"/>
      </w:pPr>
      <w:r>
        <w:t>easy to use</w:t>
      </w:r>
    </w:p>
    <w:p w14:paraId="6223E80B" w14:textId="100FBB29" w:rsidR="0015549B" w:rsidRDefault="0015549B" w:rsidP="003A105E">
      <w:pPr>
        <w:pStyle w:val="Listtoplevel"/>
      </w:pPr>
      <w:r w:rsidRPr="00FD6994">
        <w:rPr>
          <w:b/>
          <w:bCs/>
        </w:rPr>
        <w:t>flexible</w:t>
      </w:r>
      <w:r>
        <w:t>.</w:t>
      </w:r>
    </w:p>
    <w:p w14:paraId="7ADF8B05" w14:textId="499FC5F7" w:rsidR="0015549B" w:rsidRDefault="00F35824" w:rsidP="0015549B">
      <w:r>
        <w:rPr>
          <w:noProof/>
        </w:rPr>
        <w:drawing>
          <wp:anchor distT="0" distB="0" distL="114300" distR="114300" simplePos="0" relativeHeight="251884544" behindDoc="0" locked="0" layoutInCell="1" allowOverlap="1" wp14:anchorId="6E2BBC83" wp14:editId="548BE5B4">
            <wp:simplePos x="0" y="0"/>
            <wp:positionH relativeFrom="margin">
              <wp:align>left</wp:align>
            </wp:positionH>
            <wp:positionV relativeFrom="paragraph">
              <wp:posOffset>77681</wp:posOffset>
            </wp:positionV>
            <wp:extent cx="1727200" cy="1727200"/>
            <wp:effectExtent l="0" t="0" r="0" b="6350"/>
            <wp:wrapNone/>
            <wp:docPr id="898053754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053754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04" cy="1727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A255B" w14:textId="617B1349" w:rsidR="003A105E" w:rsidRDefault="00FD6994" w:rsidP="0015549B"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49C41712" wp14:editId="5099977B">
                <wp:simplePos x="0" y="0"/>
                <wp:positionH relativeFrom="margin">
                  <wp:align>right</wp:align>
                </wp:positionH>
                <wp:positionV relativeFrom="paragraph">
                  <wp:posOffset>250825</wp:posOffset>
                </wp:positionV>
                <wp:extent cx="3619500" cy="1095270"/>
                <wp:effectExtent l="0" t="0" r="0" b="0"/>
                <wp:wrapNone/>
                <wp:docPr id="19871796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10952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7A530" id="Rectangle 1" o:spid="_x0000_s1026" style="position:absolute;margin-left:233.8pt;margin-top:19.75pt;width:285pt;height:86.25pt;z-index:-25148518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" fillcolor="#bdd6ee [1304]" stroked="f" strokeweight="1pt">
                <w10:wrap anchorx="margin"/>
              </v:rect>
            </w:pict>
          </mc:Fallback>
        </mc:AlternateContent>
      </w:r>
    </w:p>
    <w:p w14:paraId="2F95ECAC" w14:textId="7BFF4A19" w:rsidR="003A105E" w:rsidRDefault="0015549B" w:rsidP="0015549B">
      <w:r>
        <w:rPr>
          <w:b/>
          <w:bCs/>
        </w:rPr>
        <w:t>Flexible</w:t>
      </w:r>
      <w:r>
        <w:t xml:space="preserve"> means that the disabilit</w:t>
      </w:r>
      <w:r w:rsidR="003A105E">
        <w:t xml:space="preserve">y supports fit around </w:t>
      </w:r>
      <w:r w:rsidR="00990664">
        <w:t xml:space="preserve">what </w:t>
      </w:r>
      <w:r w:rsidR="003A105E">
        <w:t>the person</w:t>
      </w:r>
      <w:r w:rsidR="00990664">
        <w:t xml:space="preserve"> needs</w:t>
      </w:r>
      <w:r w:rsidR="003A105E">
        <w:t>.</w:t>
      </w:r>
    </w:p>
    <w:p w14:paraId="444D0090" w14:textId="77777777" w:rsidR="003A105E" w:rsidRDefault="003A105E">
      <w:pPr>
        <w:spacing w:line="240" w:lineRule="auto"/>
        <w:ind w:left="0"/>
      </w:pPr>
      <w:r>
        <w:br w:type="page"/>
      </w:r>
    </w:p>
    <w:p w14:paraId="23821926" w14:textId="497888F9" w:rsidR="0015549B" w:rsidRDefault="003A105E" w:rsidP="003A105E">
      <w:pPr>
        <w:pStyle w:val="Heading2"/>
      </w:pPr>
      <w:r>
        <w:lastRenderedPageBreak/>
        <w:t>Principle 8: Relationship building</w:t>
      </w:r>
    </w:p>
    <w:p w14:paraId="502C2B85" w14:textId="7F6A6B02" w:rsidR="003A105E" w:rsidRDefault="001A06EE" w:rsidP="003A105E">
      <w:r>
        <w:rPr>
          <w:noProof/>
        </w:rPr>
        <w:drawing>
          <wp:anchor distT="0" distB="0" distL="114300" distR="114300" simplePos="0" relativeHeight="251885568" behindDoc="0" locked="0" layoutInCell="1" allowOverlap="1" wp14:anchorId="13796AB3" wp14:editId="61088E32">
            <wp:simplePos x="0" y="0"/>
            <wp:positionH relativeFrom="margin">
              <wp:posOffset>0</wp:posOffset>
            </wp:positionH>
            <wp:positionV relativeFrom="paragraph">
              <wp:posOffset>219635</wp:posOffset>
            </wp:positionV>
            <wp:extent cx="1558636" cy="1558636"/>
            <wp:effectExtent l="0" t="0" r="3810" b="0"/>
            <wp:wrapNone/>
            <wp:docPr id="206827862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27862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636" cy="1558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965E7D" w14:textId="777FDDBC" w:rsidR="003A105E" w:rsidRDefault="003A105E" w:rsidP="003A105E"/>
    <w:p w14:paraId="48B20C78" w14:textId="787CAB4F" w:rsidR="003A105E" w:rsidRDefault="00990664" w:rsidP="003A105E">
      <w:r>
        <w:t>Relationship building s</w:t>
      </w:r>
      <w:r w:rsidR="003A105E">
        <w:t xml:space="preserve">upports are </w:t>
      </w:r>
      <w:r w:rsidR="00AB0A19">
        <w:t xml:space="preserve">made so that </w:t>
      </w:r>
      <w:r w:rsidR="003A105E">
        <w:t xml:space="preserve">disabled people </w:t>
      </w:r>
      <w:r w:rsidR="00AB0A19">
        <w:t>can</w:t>
      </w:r>
      <w:r w:rsidR="003A105E">
        <w:t xml:space="preserve"> make stronger relationships.</w:t>
      </w:r>
    </w:p>
    <w:p w14:paraId="008C9E57" w14:textId="77777777" w:rsidR="003A105E" w:rsidRDefault="003A105E" w:rsidP="003A105E"/>
    <w:p w14:paraId="655ACA1F" w14:textId="2EACE499" w:rsidR="003A105E" w:rsidRDefault="003A105E" w:rsidP="003A105E"/>
    <w:p w14:paraId="5EEF033B" w14:textId="39CA9C05" w:rsidR="003A105E" w:rsidRDefault="001A06EE" w:rsidP="003A105E">
      <w:r>
        <w:rPr>
          <w:noProof/>
        </w:rPr>
        <w:drawing>
          <wp:anchor distT="0" distB="0" distL="114300" distR="114300" simplePos="0" relativeHeight="251886592" behindDoc="0" locked="0" layoutInCell="1" allowOverlap="1" wp14:anchorId="30DC1030" wp14:editId="7A51B0C4">
            <wp:simplePos x="0" y="0"/>
            <wp:positionH relativeFrom="margin">
              <wp:posOffset>0</wp:posOffset>
            </wp:positionH>
            <wp:positionV relativeFrom="paragraph">
              <wp:posOffset>359933</wp:posOffset>
            </wp:positionV>
            <wp:extent cx="1738745" cy="1136072"/>
            <wp:effectExtent l="0" t="0" r="0" b="6985"/>
            <wp:wrapNone/>
            <wp:docPr id="768012426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1242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745" cy="1136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A19">
        <w:t>Disabled</w:t>
      </w:r>
      <w:r w:rsidR="003A105E">
        <w:t xml:space="preserve"> people </w:t>
      </w:r>
      <w:r w:rsidR="00AB0A19">
        <w:t>often have important relationships</w:t>
      </w:r>
      <w:r w:rsidR="003A105E">
        <w:t xml:space="preserve"> with:</w:t>
      </w:r>
    </w:p>
    <w:p w14:paraId="325DE77B" w14:textId="3FB73312" w:rsidR="003A105E" w:rsidRDefault="003A105E" w:rsidP="003A105E">
      <w:pPr>
        <w:pStyle w:val="Listtoplevel"/>
      </w:pPr>
      <w:r>
        <w:t>their whānau / families</w:t>
      </w:r>
    </w:p>
    <w:p w14:paraId="06CBB962" w14:textId="213C1B88" w:rsidR="003A105E" w:rsidRDefault="003A105E" w:rsidP="003A105E">
      <w:pPr>
        <w:pStyle w:val="Listtoplevel"/>
      </w:pPr>
      <w:r>
        <w:t>their friends</w:t>
      </w:r>
    </w:p>
    <w:p w14:paraId="2AF97370" w14:textId="19F8EF46" w:rsidR="00E312D5" w:rsidRDefault="001A06EE" w:rsidP="003A105E">
      <w:pPr>
        <w:pStyle w:val="Listtoplevel"/>
      </w:pPr>
      <w:r>
        <w:drawing>
          <wp:anchor distT="0" distB="0" distL="114300" distR="114300" simplePos="0" relativeHeight="251887616" behindDoc="0" locked="0" layoutInCell="1" allowOverlap="1" wp14:anchorId="21FAF4A8" wp14:editId="76BF94A1">
            <wp:simplePos x="0" y="0"/>
            <wp:positionH relativeFrom="margin">
              <wp:posOffset>0</wp:posOffset>
            </wp:positionH>
            <wp:positionV relativeFrom="paragraph">
              <wp:posOffset>97903</wp:posOffset>
            </wp:positionV>
            <wp:extent cx="1690255" cy="1055568"/>
            <wp:effectExtent l="0" t="0" r="5715" b="0"/>
            <wp:wrapNone/>
            <wp:docPr id="508512072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12072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5" cy="1055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05E">
        <w:t xml:space="preserve">people in their </w:t>
      </w:r>
      <w:r w:rsidR="00AB0A19">
        <w:t>community</w:t>
      </w:r>
    </w:p>
    <w:p w14:paraId="7451FB24" w14:textId="2B253278" w:rsidR="003A105E" w:rsidRDefault="00E312D5" w:rsidP="003A105E">
      <w:pPr>
        <w:pStyle w:val="Listtoplevel"/>
      </w:pPr>
      <w:r>
        <w:t>other people that are important to them</w:t>
      </w:r>
      <w:r w:rsidR="003A105E">
        <w:t>.</w:t>
      </w:r>
    </w:p>
    <w:p w14:paraId="6EDCEE27" w14:textId="77777777" w:rsidR="003A1D06" w:rsidRDefault="003A1D06">
      <w:pPr>
        <w:spacing w:line="240" w:lineRule="auto"/>
        <w:ind w:left="0"/>
        <w:rPr>
          <w:rFonts w:eastAsia="Times New Roman" w:cs="Arial"/>
          <w:szCs w:val="32"/>
          <w:lang w:eastAsia="en-NZ"/>
        </w:rPr>
      </w:pPr>
      <w:bookmarkStart w:id="1" w:name="_Hlk53559738"/>
      <w:r>
        <w:rPr>
          <w:rFonts w:eastAsia="Times New Roman" w:cs="Arial"/>
          <w:szCs w:val="32"/>
          <w:lang w:eastAsia="en-NZ"/>
        </w:rPr>
        <w:br w:type="page"/>
      </w:r>
    </w:p>
    <w:bookmarkEnd w:id="1"/>
    <w:p w14:paraId="05030B3E" w14:textId="77777777" w:rsidR="0063498A" w:rsidRPr="00E43F08" w:rsidRDefault="0063498A" w:rsidP="0063498A">
      <w:pPr>
        <w:spacing w:after="120"/>
        <w:ind w:left="3402"/>
        <w:rPr>
          <w:rFonts w:eastAsia="Times New Roman" w:cs="Arial"/>
          <w:szCs w:val="32"/>
          <w:lang w:eastAsia="en-NZ"/>
        </w:rPr>
      </w:pPr>
      <w:r w:rsidRPr="00E43F08">
        <w:rPr>
          <w:rFonts w:eastAsia="Times New Roman" w:cs="Times New Roman"/>
          <w:noProof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917312" behindDoc="1" locked="0" layoutInCell="1" allowOverlap="1" wp14:anchorId="3665C840" wp14:editId="79C01DCE">
                <wp:simplePos x="0" y="0"/>
                <wp:positionH relativeFrom="margin">
                  <wp:posOffset>-339213</wp:posOffset>
                </wp:positionH>
                <wp:positionV relativeFrom="paragraph">
                  <wp:posOffset>-265471</wp:posOffset>
                </wp:positionV>
                <wp:extent cx="6234430" cy="8996516"/>
                <wp:effectExtent l="0" t="0" r="13970" b="14605"/>
                <wp:wrapNone/>
                <wp:docPr id="332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8996516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985B0" id="Rectangle: Rounded Corners 24" o:spid="_x0000_s1026" style="position:absolute;margin-left:-26.7pt;margin-top:-20.9pt;width:490.9pt;height:708.4pt;z-index:-25139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" filled="f" strokecolor="windowText">
                <w10:wrap anchorx="margin"/>
              </v:rect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922432" behindDoc="0" locked="0" layoutInCell="1" allowOverlap="1" wp14:anchorId="5A4470E1" wp14:editId="0EAB4A1F">
            <wp:simplePos x="0" y="0"/>
            <wp:positionH relativeFrom="margin">
              <wp:align>left</wp:align>
            </wp:positionH>
            <wp:positionV relativeFrom="paragraph">
              <wp:posOffset>1</wp:posOffset>
            </wp:positionV>
            <wp:extent cx="1828211" cy="914400"/>
            <wp:effectExtent l="0" t="0" r="635" b="0"/>
            <wp:wrapNone/>
            <wp:docPr id="1212615068" name="Picture 12126150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15068" name="Picture 12126150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529" cy="91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3F08">
        <w:rPr>
          <w:rFonts w:eastAsia="Times New Roman" w:cs="Arial"/>
          <w:szCs w:val="32"/>
          <w:lang w:eastAsia="en-NZ"/>
        </w:rPr>
        <w:t>This information has been written by</w:t>
      </w:r>
      <w:r>
        <w:rPr>
          <w:rFonts w:eastAsia="Times New Roman" w:cs="Arial"/>
          <w:szCs w:val="32"/>
          <w:lang w:eastAsia="en-NZ"/>
        </w:rPr>
        <w:t xml:space="preserve"> </w:t>
      </w:r>
      <w:bookmarkStart w:id="2" w:name="_Hlk149040285"/>
      <w:r>
        <w:rPr>
          <w:rFonts w:eastAsia="Times New Roman" w:cs="Arial"/>
          <w:szCs w:val="32"/>
          <w:lang w:eastAsia="en-NZ"/>
        </w:rPr>
        <w:t xml:space="preserve">Learn with Us Ako </w:t>
      </w:r>
      <w:proofErr w:type="spellStart"/>
      <w:r>
        <w:rPr>
          <w:rFonts w:eastAsia="Times New Roman" w:cs="Arial"/>
          <w:szCs w:val="32"/>
          <w:lang w:eastAsia="en-NZ"/>
        </w:rPr>
        <w:t>i</w:t>
      </w:r>
      <w:proofErr w:type="spellEnd"/>
      <w:r>
        <w:rPr>
          <w:rFonts w:eastAsia="Times New Roman" w:cs="Arial"/>
          <w:szCs w:val="32"/>
          <w:lang w:eastAsia="en-NZ"/>
        </w:rPr>
        <w:t xml:space="preserve"> </w:t>
      </w:r>
      <w:proofErr w:type="spellStart"/>
      <w:r>
        <w:rPr>
          <w:rFonts w:eastAsia="Times New Roman" w:cs="Arial"/>
          <w:szCs w:val="32"/>
          <w:lang w:eastAsia="en-NZ"/>
        </w:rPr>
        <w:t>Tō</w:t>
      </w:r>
      <w:proofErr w:type="spellEnd"/>
      <w:r>
        <w:rPr>
          <w:rFonts w:eastAsia="Times New Roman" w:cs="Arial"/>
          <w:szCs w:val="32"/>
          <w:lang w:eastAsia="en-NZ"/>
        </w:rPr>
        <w:t xml:space="preserve"> </w:t>
      </w:r>
      <w:proofErr w:type="spellStart"/>
      <w:r>
        <w:rPr>
          <w:rFonts w:eastAsia="Times New Roman" w:cs="Arial"/>
          <w:szCs w:val="32"/>
          <w:lang w:eastAsia="en-NZ"/>
        </w:rPr>
        <w:t>Mātou</w:t>
      </w:r>
      <w:proofErr w:type="spellEnd"/>
      <w:r>
        <w:rPr>
          <w:rFonts w:eastAsia="Times New Roman" w:cs="Arial"/>
          <w:szCs w:val="32"/>
          <w:lang w:eastAsia="en-NZ"/>
        </w:rPr>
        <w:t xml:space="preserve"> Taha</w:t>
      </w:r>
    </w:p>
    <w:bookmarkEnd w:id="2"/>
    <w:p w14:paraId="60D2F594" w14:textId="77777777" w:rsidR="0063498A" w:rsidRDefault="0063498A" w:rsidP="0063498A">
      <w:pPr>
        <w:spacing w:after="120"/>
        <w:ind w:left="3402"/>
        <w:rPr>
          <w:rFonts w:eastAsia="Times New Roman" w:cs="Arial"/>
          <w:sz w:val="24"/>
          <w:szCs w:val="32"/>
          <w:lang w:eastAsia="en-NZ"/>
        </w:rPr>
      </w:pPr>
    </w:p>
    <w:p w14:paraId="1824277A" w14:textId="77777777" w:rsidR="0063498A" w:rsidRPr="00E43F08" w:rsidRDefault="0063498A" w:rsidP="0063498A">
      <w:pPr>
        <w:spacing w:after="120"/>
        <w:ind w:left="3402"/>
        <w:rPr>
          <w:rFonts w:eastAsia="Times New Roman" w:cs="Arial"/>
          <w:sz w:val="24"/>
          <w:szCs w:val="32"/>
          <w:lang w:eastAsia="en-NZ"/>
        </w:rPr>
      </w:pPr>
      <w:r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921408" behindDoc="0" locked="0" layoutInCell="1" allowOverlap="1" wp14:anchorId="5C474DB1" wp14:editId="367C759D">
            <wp:simplePos x="0" y="0"/>
            <wp:positionH relativeFrom="margin">
              <wp:posOffset>-37465</wp:posOffset>
            </wp:positionH>
            <wp:positionV relativeFrom="paragraph">
              <wp:posOffset>356850</wp:posOffset>
            </wp:positionV>
            <wp:extent cx="1943100" cy="971550"/>
            <wp:effectExtent l="0" t="0" r="0" b="0"/>
            <wp:wrapNone/>
            <wp:docPr id="150031991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1991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B3EB3" w14:textId="77777777" w:rsidR="0063498A" w:rsidRPr="00E43F08" w:rsidRDefault="0063498A" w:rsidP="0063498A">
      <w:pPr>
        <w:spacing w:after="120"/>
        <w:ind w:left="3402"/>
        <w:rPr>
          <w:rFonts w:eastAsia="Times New Roman" w:cs="Arial"/>
          <w:szCs w:val="32"/>
          <w:lang w:eastAsia="en-NZ"/>
        </w:rPr>
      </w:pPr>
      <w:r w:rsidRPr="00E43F08">
        <w:rPr>
          <w:rFonts w:eastAsia="Times New Roman" w:cs="Arial"/>
          <w:szCs w:val="32"/>
          <w:lang w:eastAsia="en-NZ"/>
        </w:rPr>
        <w:t>It has been transla</w:t>
      </w:r>
      <w:r>
        <w:rPr>
          <w:rFonts w:eastAsia="Times New Roman" w:cs="Arial"/>
          <w:szCs w:val="32"/>
          <w:lang w:eastAsia="en-NZ"/>
        </w:rPr>
        <w:t xml:space="preserve">ted into Easy Read by the Make </w:t>
      </w:r>
      <w:proofErr w:type="gramStart"/>
      <w:r>
        <w:rPr>
          <w:rFonts w:eastAsia="Times New Roman" w:cs="Arial"/>
          <w:szCs w:val="32"/>
          <w:lang w:eastAsia="en-NZ"/>
        </w:rPr>
        <w:t>i</w:t>
      </w:r>
      <w:r w:rsidRPr="00E43F08">
        <w:rPr>
          <w:rFonts w:eastAsia="Times New Roman" w:cs="Arial"/>
          <w:szCs w:val="32"/>
          <w:lang w:eastAsia="en-NZ"/>
        </w:rPr>
        <w:t>t</w:t>
      </w:r>
      <w:proofErr w:type="gramEnd"/>
      <w:r w:rsidRPr="00E43F08">
        <w:rPr>
          <w:rFonts w:eastAsia="Times New Roman" w:cs="Arial"/>
          <w:szCs w:val="32"/>
          <w:lang w:eastAsia="en-NZ"/>
        </w:rPr>
        <w:t xml:space="preserve"> Easy </w:t>
      </w:r>
      <w:r>
        <w:rPr>
          <w:rFonts w:eastAsia="Times New Roman" w:cs="Arial"/>
          <w:szCs w:val="32"/>
          <w:lang w:eastAsia="en-NZ"/>
        </w:rPr>
        <w:t xml:space="preserve">Kia </w:t>
      </w:r>
      <w:proofErr w:type="spellStart"/>
      <w:r>
        <w:rPr>
          <w:rFonts w:eastAsia="Times New Roman" w:cs="Arial"/>
          <w:szCs w:val="32"/>
          <w:lang w:eastAsia="en-NZ"/>
        </w:rPr>
        <w:t>Māmā</w:t>
      </w:r>
      <w:proofErr w:type="spellEnd"/>
      <w:r>
        <w:rPr>
          <w:rFonts w:eastAsia="Times New Roman" w:cs="Arial"/>
          <w:szCs w:val="32"/>
          <w:lang w:eastAsia="en-NZ"/>
        </w:rPr>
        <w:t xml:space="preserve"> Mai </w:t>
      </w:r>
      <w:r w:rsidRPr="00E43F08">
        <w:rPr>
          <w:rFonts w:eastAsia="Times New Roman" w:cs="Arial"/>
          <w:szCs w:val="32"/>
          <w:lang w:eastAsia="en-NZ"/>
        </w:rPr>
        <w:t xml:space="preserve">service of People First New Zealand </w:t>
      </w:r>
      <w:proofErr w:type="spellStart"/>
      <w:r w:rsidRPr="00E43F08">
        <w:rPr>
          <w:rFonts w:eastAsia="Times New Roman" w:cs="Arial"/>
          <w:szCs w:val="32"/>
          <w:lang w:eastAsia="en-NZ"/>
        </w:rPr>
        <w:t>Ngā</w:t>
      </w:r>
      <w:proofErr w:type="spellEnd"/>
      <w:r w:rsidRPr="00E43F08">
        <w:rPr>
          <w:rFonts w:eastAsia="Times New Roman" w:cs="Arial"/>
          <w:szCs w:val="32"/>
          <w:lang w:eastAsia="en-NZ"/>
        </w:rPr>
        <w:t xml:space="preserve"> Tāngata </w:t>
      </w:r>
      <w:proofErr w:type="spellStart"/>
      <w:r w:rsidRPr="00E43F08">
        <w:rPr>
          <w:rFonts w:eastAsia="Times New Roman" w:cs="Arial"/>
          <w:szCs w:val="32"/>
          <w:lang w:eastAsia="en-NZ"/>
        </w:rPr>
        <w:t>Tuatahi</w:t>
      </w:r>
      <w:proofErr w:type="spellEnd"/>
      <w:r w:rsidRPr="00E43F08">
        <w:rPr>
          <w:rFonts w:eastAsia="Times New Roman" w:cs="Arial"/>
          <w:szCs w:val="32"/>
          <w:lang w:eastAsia="en-NZ"/>
        </w:rPr>
        <w:t>.</w:t>
      </w:r>
    </w:p>
    <w:p w14:paraId="50712887" w14:textId="77777777" w:rsidR="0063498A" w:rsidRDefault="0063498A" w:rsidP="0063498A">
      <w:pPr>
        <w:spacing w:after="120"/>
        <w:ind w:left="3402"/>
        <w:rPr>
          <w:rFonts w:eastAsia="Times New Roman" w:cs="Arial"/>
          <w:sz w:val="24"/>
          <w:szCs w:val="32"/>
          <w:lang w:eastAsia="en-NZ"/>
        </w:rPr>
      </w:pPr>
    </w:p>
    <w:p w14:paraId="202C922B" w14:textId="77777777" w:rsidR="0063498A" w:rsidRPr="00E43F08" w:rsidRDefault="0063498A" w:rsidP="0063498A">
      <w:pPr>
        <w:spacing w:after="120"/>
        <w:ind w:left="3402"/>
        <w:rPr>
          <w:rFonts w:eastAsia="Times New Roman" w:cs="Arial"/>
          <w:sz w:val="24"/>
          <w:szCs w:val="32"/>
          <w:lang w:eastAsia="en-NZ"/>
        </w:rPr>
      </w:pPr>
      <w:r w:rsidRPr="00E43F08">
        <w:rPr>
          <w:rFonts w:ascii="Calibri" w:eastAsia="Times New Roman" w:hAnsi="Calibri" w:cs="Times New Roman"/>
          <w:noProof/>
          <w:sz w:val="6"/>
        </w:rPr>
        <w:drawing>
          <wp:anchor distT="0" distB="0" distL="114300" distR="114300" simplePos="0" relativeHeight="251915264" behindDoc="1" locked="0" layoutInCell="1" allowOverlap="1" wp14:anchorId="5FB8DA9B" wp14:editId="51A74C97">
            <wp:simplePos x="0" y="0"/>
            <wp:positionH relativeFrom="margin">
              <wp:posOffset>135336</wp:posOffset>
            </wp:positionH>
            <wp:positionV relativeFrom="paragraph">
              <wp:posOffset>187059</wp:posOffset>
            </wp:positionV>
            <wp:extent cx="1304925" cy="800100"/>
            <wp:effectExtent l="0" t="0" r="9525" b="0"/>
            <wp:wrapThrough wrapText="bothSides">
              <wp:wrapPolygon edited="0">
                <wp:start x="0" y="0"/>
                <wp:lineTo x="0" y="21086"/>
                <wp:lineTo x="21442" y="21086"/>
                <wp:lineTo x="21442" y="0"/>
                <wp:lineTo x="0" y="0"/>
              </wp:wrapPolygon>
            </wp:wrapThrough>
            <wp:docPr id="300" name="Picture 3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F04E44" w14:textId="77777777" w:rsidR="0063498A" w:rsidRPr="00E43F08" w:rsidRDefault="0063498A" w:rsidP="0063498A">
      <w:pPr>
        <w:ind w:left="3402"/>
        <w:rPr>
          <w:rFonts w:eastAsia="Times New Roman" w:cs="Arial"/>
          <w:szCs w:val="32"/>
          <w:lang w:eastAsia="en-NZ"/>
        </w:rPr>
      </w:pPr>
      <w:r>
        <w:rPr>
          <w:rFonts w:eastAsia="Times New Roman" w:cs="Arial"/>
          <w:szCs w:val="32"/>
          <w:lang w:eastAsia="en-NZ"/>
        </w:rPr>
        <w:t>Make i</w:t>
      </w:r>
      <w:r w:rsidRPr="00E43F08">
        <w:rPr>
          <w:rFonts w:eastAsia="Times New Roman" w:cs="Arial"/>
          <w:szCs w:val="32"/>
          <w:lang w:eastAsia="en-NZ"/>
        </w:rPr>
        <w:t>t Easy uses images from:</w:t>
      </w:r>
    </w:p>
    <w:p w14:paraId="65F76DF4" w14:textId="77777777" w:rsidR="0063498A" w:rsidRPr="00EC6639" w:rsidRDefault="0063498A" w:rsidP="0063498A">
      <w:pPr>
        <w:ind w:left="3402"/>
        <w:contextualSpacing/>
        <w:rPr>
          <w:rFonts w:eastAsia="Calibri" w:cs="Arial"/>
          <w:sz w:val="20"/>
          <w:szCs w:val="32"/>
          <w:lang w:val="en-GB" w:eastAsia="en-NZ"/>
        </w:rPr>
      </w:pPr>
    </w:p>
    <w:p w14:paraId="60420F04" w14:textId="77777777" w:rsidR="0063498A" w:rsidRPr="00E43F08" w:rsidRDefault="0063498A" w:rsidP="0063498A">
      <w:pPr>
        <w:pStyle w:val="Listbulletbackpage"/>
        <w:numPr>
          <w:ilvl w:val="0"/>
          <w:numId w:val="12"/>
        </w:numPr>
        <w:spacing w:line="360" w:lineRule="auto"/>
        <w:ind w:left="3969" w:hanging="567"/>
      </w:pPr>
      <w:r w:rsidRPr="00E43F08">
        <w:rPr>
          <w:rFonts w:eastAsia="Times New Roman"/>
          <w:noProof/>
        </w:rPr>
        <w:drawing>
          <wp:anchor distT="0" distB="0" distL="114300" distR="114300" simplePos="0" relativeHeight="251918336" behindDoc="0" locked="0" layoutInCell="1" allowOverlap="1" wp14:anchorId="1A32265B" wp14:editId="208DE4C3">
            <wp:simplePos x="0" y="0"/>
            <wp:positionH relativeFrom="margin">
              <wp:posOffset>-41275</wp:posOffset>
            </wp:positionH>
            <wp:positionV relativeFrom="paragraph">
              <wp:posOffset>388620</wp:posOffset>
            </wp:positionV>
            <wp:extent cx="1809750" cy="203835"/>
            <wp:effectExtent l="0" t="0" r="0" b="5715"/>
            <wp:wrapNone/>
            <wp:docPr id="99" name="Picture 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3F08">
        <w:t>Changepeople.org</w:t>
      </w:r>
    </w:p>
    <w:p w14:paraId="61470370" w14:textId="77777777" w:rsidR="0063498A" w:rsidRPr="00E43F08" w:rsidRDefault="0063498A" w:rsidP="0063498A">
      <w:pPr>
        <w:pStyle w:val="Listbulletbackpage"/>
        <w:numPr>
          <w:ilvl w:val="0"/>
          <w:numId w:val="12"/>
        </w:numPr>
        <w:spacing w:line="360" w:lineRule="auto"/>
        <w:ind w:left="3969" w:hanging="567"/>
        <w:rPr>
          <w:rFonts w:eastAsia="Times New Roman"/>
          <w:sz w:val="2"/>
        </w:rPr>
      </w:pPr>
    </w:p>
    <w:p w14:paraId="7C5BCA9B" w14:textId="77777777" w:rsidR="0063498A" w:rsidRPr="004D2F7B" w:rsidRDefault="0063498A" w:rsidP="0063498A">
      <w:pPr>
        <w:pStyle w:val="Listbulletbackpage"/>
        <w:numPr>
          <w:ilvl w:val="0"/>
          <w:numId w:val="0"/>
        </w:numPr>
        <w:spacing w:line="360" w:lineRule="auto"/>
        <w:ind w:left="3969"/>
        <w:rPr>
          <w:sz w:val="18"/>
          <w:szCs w:val="18"/>
        </w:rPr>
      </w:pPr>
    </w:p>
    <w:p w14:paraId="6878A43A" w14:textId="77777777" w:rsidR="0063498A" w:rsidRPr="00E43F08" w:rsidRDefault="0063498A" w:rsidP="0063498A">
      <w:pPr>
        <w:pStyle w:val="Listbulletbackpage"/>
        <w:numPr>
          <w:ilvl w:val="6"/>
          <w:numId w:val="12"/>
        </w:numPr>
        <w:spacing w:line="360" w:lineRule="auto"/>
        <w:ind w:left="3969" w:hanging="567"/>
      </w:pPr>
      <w:r>
        <w:rPr>
          <w:noProof/>
          <w:sz w:val="20"/>
        </w:rPr>
        <w:drawing>
          <wp:anchor distT="0" distB="0" distL="114300" distR="114300" simplePos="0" relativeHeight="251919360" behindDoc="0" locked="0" layoutInCell="1" allowOverlap="1" wp14:anchorId="52343BC8" wp14:editId="38E63775">
            <wp:simplePos x="0" y="0"/>
            <wp:positionH relativeFrom="column">
              <wp:posOffset>131588</wp:posOffset>
            </wp:positionH>
            <wp:positionV relativeFrom="paragraph">
              <wp:posOffset>212500</wp:posOffset>
            </wp:positionV>
            <wp:extent cx="1036955" cy="1098550"/>
            <wp:effectExtent l="0" t="0" r="0" b="6350"/>
            <wp:wrapNone/>
            <wp:docPr id="100" name="Picture 1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3F08">
        <w:t>Photosymbols.com</w:t>
      </w:r>
    </w:p>
    <w:p w14:paraId="77413217" w14:textId="77777777" w:rsidR="0063498A" w:rsidRPr="00E43F08" w:rsidRDefault="0063498A" w:rsidP="0063498A">
      <w:pPr>
        <w:pStyle w:val="Listbulletbackpage"/>
        <w:numPr>
          <w:ilvl w:val="0"/>
          <w:numId w:val="0"/>
        </w:numPr>
        <w:spacing w:line="360" w:lineRule="auto"/>
        <w:ind w:left="3969" w:hanging="567"/>
        <w:rPr>
          <w:rFonts w:eastAsia="Times New Roman"/>
          <w:sz w:val="2"/>
        </w:rPr>
      </w:pPr>
    </w:p>
    <w:p w14:paraId="1B2B8136" w14:textId="77777777" w:rsidR="0063498A" w:rsidRPr="004D2F7B" w:rsidRDefault="0063498A" w:rsidP="0063498A">
      <w:pPr>
        <w:pStyle w:val="Listbulletbackpage"/>
        <w:numPr>
          <w:ilvl w:val="0"/>
          <w:numId w:val="0"/>
        </w:numPr>
        <w:spacing w:line="360" w:lineRule="auto"/>
        <w:ind w:left="3969"/>
        <w:rPr>
          <w:sz w:val="18"/>
          <w:szCs w:val="18"/>
        </w:rPr>
      </w:pPr>
    </w:p>
    <w:p w14:paraId="6F08BAF9" w14:textId="77777777" w:rsidR="0063498A" w:rsidRPr="00AF668B" w:rsidRDefault="0063498A" w:rsidP="0063498A">
      <w:pPr>
        <w:pStyle w:val="Listbulletbackpage"/>
        <w:numPr>
          <w:ilvl w:val="0"/>
          <w:numId w:val="12"/>
        </w:numPr>
        <w:spacing w:line="360" w:lineRule="auto"/>
        <w:ind w:left="3969" w:hanging="567"/>
      </w:pPr>
      <w:r w:rsidRPr="00AF668B">
        <w:rPr>
          <w:color w:val="000000"/>
          <w:shd w:val="clear" w:color="auto" w:fill="FFFFFF"/>
        </w:rPr>
        <w:t>SGC Image Works</w:t>
      </w:r>
    </w:p>
    <w:p w14:paraId="3CF9D1CD" w14:textId="77777777" w:rsidR="0063498A" w:rsidRPr="004D2F7B" w:rsidRDefault="0063498A" w:rsidP="0063498A">
      <w:pPr>
        <w:pStyle w:val="Listbulletbackpage"/>
        <w:numPr>
          <w:ilvl w:val="0"/>
          <w:numId w:val="0"/>
        </w:numPr>
        <w:spacing w:line="360" w:lineRule="auto"/>
        <w:ind w:left="3969"/>
        <w:rPr>
          <w:sz w:val="18"/>
          <w:szCs w:val="18"/>
        </w:rPr>
      </w:pPr>
    </w:p>
    <w:p w14:paraId="56F27C50" w14:textId="77777777" w:rsidR="0063498A" w:rsidRPr="00CF46AA" w:rsidRDefault="0063498A" w:rsidP="0063498A">
      <w:pPr>
        <w:pStyle w:val="Listbulletbackpage"/>
        <w:numPr>
          <w:ilvl w:val="0"/>
          <w:numId w:val="12"/>
        </w:numPr>
        <w:spacing w:line="360" w:lineRule="auto"/>
        <w:ind w:left="3969" w:hanging="567"/>
      </w:pPr>
      <w:proofErr w:type="spellStart"/>
      <w:r w:rsidRPr="00AF668B">
        <w:t>Huriana</w:t>
      </w:r>
      <w:proofErr w:type="spellEnd"/>
      <w:r w:rsidRPr="00CF46AA">
        <w:rPr>
          <w:shd w:val="clear" w:color="auto" w:fill="FFFFFF"/>
        </w:rPr>
        <w:t> Kopeke-</w:t>
      </w:r>
      <w:proofErr w:type="spellStart"/>
      <w:r w:rsidRPr="00CF46AA">
        <w:rPr>
          <w:shd w:val="clear" w:color="auto" w:fill="FFFFFF"/>
        </w:rPr>
        <w:t>Te</w:t>
      </w:r>
      <w:proofErr w:type="spellEnd"/>
      <w:r w:rsidRPr="00CF46AA">
        <w:rPr>
          <w:shd w:val="clear" w:color="auto" w:fill="FFFFFF"/>
        </w:rPr>
        <w:t xml:space="preserve"> Aho</w:t>
      </w:r>
    </w:p>
    <w:p w14:paraId="2F97F6E9" w14:textId="77777777" w:rsidR="0063498A" w:rsidRPr="004D2F7B" w:rsidRDefault="0063498A" w:rsidP="0063498A">
      <w:pPr>
        <w:pStyle w:val="Listbulletbackpage"/>
        <w:numPr>
          <w:ilvl w:val="0"/>
          <w:numId w:val="0"/>
        </w:numPr>
        <w:spacing w:line="360" w:lineRule="auto"/>
        <w:ind w:left="3969"/>
        <w:rPr>
          <w:sz w:val="18"/>
          <w:szCs w:val="18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920384" behindDoc="0" locked="0" layoutInCell="1" allowOverlap="1" wp14:anchorId="72EA4823" wp14:editId="20DE4F3E">
            <wp:simplePos x="0" y="0"/>
            <wp:positionH relativeFrom="column">
              <wp:posOffset>233680</wp:posOffset>
            </wp:positionH>
            <wp:positionV relativeFrom="paragraph">
              <wp:posOffset>13068</wp:posOffset>
            </wp:positionV>
            <wp:extent cx="763270" cy="763270"/>
            <wp:effectExtent l="0" t="0" r="0" b="0"/>
            <wp:wrapNone/>
            <wp:docPr id="39904137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4137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8070F" w14:textId="77777777" w:rsidR="0063498A" w:rsidRPr="00AF668B" w:rsidRDefault="0063498A" w:rsidP="0063498A">
      <w:pPr>
        <w:pStyle w:val="Listbulletbackpage"/>
        <w:numPr>
          <w:ilvl w:val="0"/>
          <w:numId w:val="12"/>
        </w:numPr>
        <w:spacing w:line="360" w:lineRule="auto"/>
        <w:ind w:left="3969" w:hanging="567"/>
      </w:pPr>
      <w:proofErr w:type="spellStart"/>
      <w:proofErr w:type="gramStart"/>
      <w:r w:rsidRPr="00CF46AA">
        <w:rPr>
          <w:shd w:val="clear" w:color="auto" w:fill="FFFFFF"/>
        </w:rPr>
        <w:t>T.Wood</w:t>
      </w:r>
      <w:proofErr w:type="spellEnd"/>
      <w:proofErr w:type="gramEnd"/>
      <w:r w:rsidRPr="00CF46AA">
        <w:rPr>
          <w:shd w:val="clear" w:color="auto" w:fill="FFFFFF"/>
        </w:rPr>
        <w:t>.</w:t>
      </w:r>
    </w:p>
    <w:p w14:paraId="3B5F3921" w14:textId="26C249C9" w:rsidR="0063498A" w:rsidRPr="0063498A" w:rsidRDefault="0063498A" w:rsidP="0063498A">
      <w:pPr>
        <w:spacing w:after="120"/>
        <w:ind w:left="3402"/>
        <w:rPr>
          <w:rFonts w:eastAsia="Times New Roman" w:cs="Times New Roman"/>
        </w:rPr>
      </w:pPr>
      <w:r w:rsidRPr="00E43F08">
        <w:rPr>
          <w:rFonts w:ascii="Calibri" w:eastAsia="Times New Roman" w:hAnsi="Calibri" w:cs="Times New Roman"/>
          <w:noProof/>
          <w:lang w:eastAsia="en-NZ"/>
        </w:rPr>
        <w:drawing>
          <wp:anchor distT="0" distB="0" distL="114300" distR="114300" simplePos="0" relativeHeight="251916288" behindDoc="0" locked="0" layoutInCell="1" allowOverlap="1" wp14:anchorId="0B92BFFD" wp14:editId="17DC04CF">
            <wp:simplePos x="0" y="0"/>
            <wp:positionH relativeFrom="column">
              <wp:posOffset>340462</wp:posOffset>
            </wp:positionH>
            <wp:positionV relativeFrom="paragraph">
              <wp:posOffset>649605</wp:posOffset>
            </wp:positionV>
            <wp:extent cx="571500" cy="838200"/>
            <wp:effectExtent l="0" t="0" r="0" b="0"/>
            <wp:wrapNone/>
            <wp:docPr id="296" name="Picture 2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Arial"/>
          <w:szCs w:val="32"/>
          <w:lang w:eastAsia="en-NZ"/>
        </w:rPr>
        <w:br/>
      </w:r>
      <w:r w:rsidRPr="00E43F08">
        <w:rPr>
          <w:rFonts w:eastAsia="Times New Roman" w:cs="Arial"/>
          <w:szCs w:val="32"/>
        </w:rPr>
        <w:t>All images used in this Easy Read document are subject to copyright rules and cannot be used without permission.</w:t>
      </w:r>
    </w:p>
    <w:sectPr w:rsidR="0063498A" w:rsidRPr="0063498A" w:rsidSect="00872E1F">
      <w:footerReference w:type="even" r:id="rId65"/>
      <w:footerReference w:type="default" r:id="rId66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CEA702"/>
        <w:left w:val="single" w:sz="24" w:space="24" w:color="CEA702"/>
        <w:bottom w:val="single" w:sz="24" w:space="24" w:color="CEA702"/>
        <w:right w:val="single" w:sz="24" w:space="24" w:color="CEA702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5B762" w14:textId="77777777" w:rsidR="0021176E" w:rsidRDefault="0021176E">
      <w:pPr>
        <w:spacing w:line="240" w:lineRule="auto"/>
      </w:pPr>
      <w:r>
        <w:separator/>
      </w:r>
    </w:p>
  </w:endnote>
  <w:endnote w:type="continuationSeparator" w:id="0">
    <w:p w14:paraId="0AA76DBE" w14:textId="77777777" w:rsidR="0021176E" w:rsidRDefault="0021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Content>
      <w:p w14:paraId="3C663FBD" w14:textId="77777777" w:rsidR="00E757C5" w:rsidRDefault="00BC7E0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A801A3" w14:textId="77777777" w:rsidR="00E757C5" w:rsidRDefault="00E757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Content>
      <w:p w14:paraId="0DD7B29B" w14:textId="77777777" w:rsidR="00E757C5" w:rsidRPr="00AA03EC" w:rsidRDefault="00BC7E04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26EB9397" w14:textId="77777777" w:rsidR="00E757C5" w:rsidRDefault="00E757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BD25B" w14:textId="77777777" w:rsidR="0021176E" w:rsidRDefault="0021176E">
      <w:pPr>
        <w:spacing w:line="240" w:lineRule="auto"/>
      </w:pPr>
      <w:r>
        <w:separator/>
      </w:r>
    </w:p>
  </w:footnote>
  <w:footnote w:type="continuationSeparator" w:id="0">
    <w:p w14:paraId="6B59EE93" w14:textId="77777777" w:rsidR="0021176E" w:rsidRDefault="0021176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5" w15:restartNumberingAfterBreak="0">
    <w:nsid w:val="18FA664D"/>
    <w:multiLevelType w:val="hybridMultilevel"/>
    <w:tmpl w:val="DFEAD64C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6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8" w15:restartNumberingAfterBreak="0">
    <w:nsid w:val="37EA492F"/>
    <w:multiLevelType w:val="hybridMultilevel"/>
    <w:tmpl w:val="C4265CC4"/>
    <w:lvl w:ilvl="0" w:tplc="1409000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10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82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545" w:hanging="360"/>
      </w:pPr>
      <w:rPr>
        <w:rFonts w:ascii="Wingdings" w:hAnsi="Wingdings" w:hint="default"/>
      </w:rPr>
    </w:lvl>
  </w:abstractNum>
  <w:abstractNum w:abstractNumId="9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2" w15:restartNumberingAfterBreak="0">
    <w:nsid w:val="5DF67932"/>
    <w:multiLevelType w:val="hybridMultilevel"/>
    <w:tmpl w:val="FFFFFFFF"/>
    <w:lvl w:ilvl="0" w:tplc="3EFA77DC">
      <w:numFmt w:val="bullet"/>
      <w:lvlText w:val=""/>
      <w:lvlJc w:val="left"/>
      <w:pPr>
        <w:ind w:left="4329" w:hanging="360"/>
      </w:pPr>
      <w:rPr>
        <w:rFonts w:ascii="Symbol" w:eastAsia="Times New Roman" w:hAnsi="Symbol" w:hint="default"/>
      </w:rPr>
    </w:lvl>
    <w:lvl w:ilvl="1" w:tplc="1409000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2" w:tplc="140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3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4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756596">
    <w:abstractNumId w:val="6"/>
  </w:num>
  <w:num w:numId="2" w16cid:durableId="1751925994">
    <w:abstractNumId w:val="2"/>
  </w:num>
  <w:num w:numId="3" w16cid:durableId="930426864">
    <w:abstractNumId w:val="11"/>
  </w:num>
  <w:num w:numId="4" w16cid:durableId="90706847">
    <w:abstractNumId w:val="13"/>
  </w:num>
  <w:num w:numId="5" w16cid:durableId="313334513">
    <w:abstractNumId w:val="7"/>
  </w:num>
  <w:num w:numId="6" w16cid:durableId="2033803924">
    <w:abstractNumId w:val="4"/>
  </w:num>
  <w:num w:numId="7" w16cid:durableId="808132422">
    <w:abstractNumId w:val="3"/>
  </w:num>
  <w:num w:numId="8" w16cid:durableId="1143546541">
    <w:abstractNumId w:val="10"/>
  </w:num>
  <w:num w:numId="9" w16cid:durableId="279923130">
    <w:abstractNumId w:val="1"/>
  </w:num>
  <w:num w:numId="10" w16cid:durableId="1141115467">
    <w:abstractNumId w:val="9"/>
  </w:num>
  <w:num w:numId="11" w16cid:durableId="1254901281">
    <w:abstractNumId w:val="0"/>
  </w:num>
  <w:num w:numId="12" w16cid:durableId="2111922917">
    <w:abstractNumId w:val="14"/>
  </w:num>
  <w:num w:numId="13" w16cid:durableId="479882802">
    <w:abstractNumId w:val="8"/>
  </w:num>
  <w:num w:numId="14" w16cid:durableId="1899587311">
    <w:abstractNumId w:val="12"/>
  </w:num>
  <w:num w:numId="15" w16cid:durableId="307713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kwqQUApMe4wSwAAAA="/>
  </w:docVars>
  <w:rsids>
    <w:rsidRoot w:val="002C1229"/>
    <w:rsid w:val="000013CC"/>
    <w:rsid w:val="00005DB6"/>
    <w:rsid w:val="000064D2"/>
    <w:rsid w:val="000227B4"/>
    <w:rsid w:val="0003092A"/>
    <w:rsid w:val="00037EAA"/>
    <w:rsid w:val="0004557B"/>
    <w:rsid w:val="00085E05"/>
    <w:rsid w:val="0009079F"/>
    <w:rsid w:val="00094530"/>
    <w:rsid w:val="000A3C46"/>
    <w:rsid w:val="000B2E69"/>
    <w:rsid w:val="000C7D4D"/>
    <w:rsid w:val="000D2B45"/>
    <w:rsid w:val="00122416"/>
    <w:rsid w:val="00124EA8"/>
    <w:rsid w:val="0015549B"/>
    <w:rsid w:val="001754F4"/>
    <w:rsid w:val="001A06EE"/>
    <w:rsid w:val="001B4DD5"/>
    <w:rsid w:val="001D223E"/>
    <w:rsid w:val="001D5D18"/>
    <w:rsid w:val="001E3429"/>
    <w:rsid w:val="00201791"/>
    <w:rsid w:val="0021176E"/>
    <w:rsid w:val="00226F54"/>
    <w:rsid w:val="00257D60"/>
    <w:rsid w:val="00261BF8"/>
    <w:rsid w:val="00266B9F"/>
    <w:rsid w:val="00282013"/>
    <w:rsid w:val="00286587"/>
    <w:rsid w:val="002C1229"/>
    <w:rsid w:val="002F3AD0"/>
    <w:rsid w:val="00315307"/>
    <w:rsid w:val="0032101D"/>
    <w:rsid w:val="00323EB3"/>
    <w:rsid w:val="00371C85"/>
    <w:rsid w:val="003A105E"/>
    <w:rsid w:val="003A1D06"/>
    <w:rsid w:val="003B33E4"/>
    <w:rsid w:val="003D2366"/>
    <w:rsid w:val="003F07F7"/>
    <w:rsid w:val="003F5628"/>
    <w:rsid w:val="003F7063"/>
    <w:rsid w:val="004119C7"/>
    <w:rsid w:val="004535B5"/>
    <w:rsid w:val="004567B0"/>
    <w:rsid w:val="004D2F7B"/>
    <w:rsid w:val="004F56C0"/>
    <w:rsid w:val="005000CF"/>
    <w:rsid w:val="00500A6C"/>
    <w:rsid w:val="00503AD5"/>
    <w:rsid w:val="00522E5E"/>
    <w:rsid w:val="00570380"/>
    <w:rsid w:val="005921AD"/>
    <w:rsid w:val="0060011B"/>
    <w:rsid w:val="0062098F"/>
    <w:rsid w:val="006322F6"/>
    <w:rsid w:val="0063498A"/>
    <w:rsid w:val="0064667B"/>
    <w:rsid w:val="00654DF7"/>
    <w:rsid w:val="00671094"/>
    <w:rsid w:val="0067411B"/>
    <w:rsid w:val="006B45FC"/>
    <w:rsid w:val="006B7A10"/>
    <w:rsid w:val="006C5C26"/>
    <w:rsid w:val="006D12ED"/>
    <w:rsid w:val="006E050D"/>
    <w:rsid w:val="006F29EE"/>
    <w:rsid w:val="00705CA3"/>
    <w:rsid w:val="00713584"/>
    <w:rsid w:val="00736E4E"/>
    <w:rsid w:val="00743605"/>
    <w:rsid w:val="00747706"/>
    <w:rsid w:val="007829EC"/>
    <w:rsid w:val="007C7764"/>
    <w:rsid w:val="007E7233"/>
    <w:rsid w:val="007F0614"/>
    <w:rsid w:val="008357F1"/>
    <w:rsid w:val="00840E1C"/>
    <w:rsid w:val="00863D53"/>
    <w:rsid w:val="008652CE"/>
    <w:rsid w:val="00872204"/>
    <w:rsid w:val="00872E1F"/>
    <w:rsid w:val="00880176"/>
    <w:rsid w:val="008848CB"/>
    <w:rsid w:val="00887F23"/>
    <w:rsid w:val="00895A80"/>
    <w:rsid w:val="008A237A"/>
    <w:rsid w:val="008D437D"/>
    <w:rsid w:val="00922237"/>
    <w:rsid w:val="009411B0"/>
    <w:rsid w:val="0094516C"/>
    <w:rsid w:val="00974E0B"/>
    <w:rsid w:val="0098180B"/>
    <w:rsid w:val="00990664"/>
    <w:rsid w:val="009B5AC3"/>
    <w:rsid w:val="00A12915"/>
    <w:rsid w:val="00A67570"/>
    <w:rsid w:val="00AB0A19"/>
    <w:rsid w:val="00AB0E22"/>
    <w:rsid w:val="00B030D2"/>
    <w:rsid w:val="00B50B0B"/>
    <w:rsid w:val="00B54E5F"/>
    <w:rsid w:val="00B81A2E"/>
    <w:rsid w:val="00BC7CD1"/>
    <w:rsid w:val="00BC7E04"/>
    <w:rsid w:val="00BD0727"/>
    <w:rsid w:val="00BD34B6"/>
    <w:rsid w:val="00BD37F6"/>
    <w:rsid w:val="00BD7A29"/>
    <w:rsid w:val="00BE3C33"/>
    <w:rsid w:val="00BF5DDC"/>
    <w:rsid w:val="00C200AE"/>
    <w:rsid w:val="00CA3F11"/>
    <w:rsid w:val="00D2775B"/>
    <w:rsid w:val="00D638D8"/>
    <w:rsid w:val="00D652D9"/>
    <w:rsid w:val="00D67451"/>
    <w:rsid w:val="00D76217"/>
    <w:rsid w:val="00D77211"/>
    <w:rsid w:val="00D852B6"/>
    <w:rsid w:val="00D96FF7"/>
    <w:rsid w:val="00DC5D2A"/>
    <w:rsid w:val="00DE549F"/>
    <w:rsid w:val="00DF2E18"/>
    <w:rsid w:val="00E17BF8"/>
    <w:rsid w:val="00E25EA4"/>
    <w:rsid w:val="00E301CA"/>
    <w:rsid w:val="00E312D5"/>
    <w:rsid w:val="00E56A37"/>
    <w:rsid w:val="00E70E61"/>
    <w:rsid w:val="00E73D32"/>
    <w:rsid w:val="00E757C5"/>
    <w:rsid w:val="00EA567F"/>
    <w:rsid w:val="00EC5F32"/>
    <w:rsid w:val="00EC7BFA"/>
    <w:rsid w:val="00ED7AFC"/>
    <w:rsid w:val="00EE2652"/>
    <w:rsid w:val="00EF4A04"/>
    <w:rsid w:val="00F20BCC"/>
    <w:rsid w:val="00F32DCE"/>
    <w:rsid w:val="00F35824"/>
    <w:rsid w:val="00F5019F"/>
    <w:rsid w:val="00F600A1"/>
    <w:rsid w:val="00F6327C"/>
    <w:rsid w:val="00F87859"/>
    <w:rsid w:val="00FA748D"/>
    <w:rsid w:val="00FC1BD7"/>
    <w:rsid w:val="00FD28B5"/>
    <w:rsid w:val="00FD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61DF6"/>
  <w15:docId w15:val="{65831756-DF19-4744-B35A-041FF95B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BF5DD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1D5D18"/>
    <w:pPr>
      <w:keepNext/>
      <w:keepLines/>
      <w:widowControl w:val="0"/>
      <w:pBdr>
        <w:top w:val="single" w:sz="18" w:space="10" w:color="CEA702"/>
        <w:left w:val="single" w:sz="18" w:space="4" w:color="CEA702"/>
        <w:bottom w:val="single" w:sz="18" w:space="0" w:color="CEA702"/>
        <w:right w:val="single" w:sz="18" w:space="4" w:color="CEA702"/>
      </w:pBdr>
      <w:spacing w:line="360" w:lineRule="auto"/>
      <w:jc w:val="center"/>
      <w:outlineLvl w:val="0"/>
    </w:pPr>
    <w:rPr>
      <w:rFonts w:ascii="Arial" w:eastAsia="Arial Unicode MS" w:hAnsi="Arial"/>
      <w:b/>
      <w:kern w:val="28"/>
      <w:sz w:val="44"/>
      <w:lang w:val="en-AU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1D5D18"/>
    <w:rPr>
      <w:rFonts w:ascii="Arial" w:eastAsia="Arial Unicode MS" w:hAnsi="Arial"/>
      <w:b/>
      <w:kern w:val="28"/>
      <w:sz w:val="44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037EAA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037EAA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semiHidden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styleId="Revision">
    <w:name w:val="Revision"/>
    <w:hidden/>
    <w:uiPriority w:val="99"/>
    <w:semiHidden/>
    <w:rsid w:val="00895A80"/>
    <w:rPr>
      <w:rFonts w:ascii="Arial" w:eastAsiaTheme="minorEastAsia" w:hAnsi="Arial"/>
      <w:sz w:val="32"/>
      <w:lang w:val="en-AU"/>
    </w:rPr>
  </w:style>
  <w:style w:type="paragraph" w:customStyle="1" w:styleId="comments">
    <w:name w:val="comments"/>
    <w:autoRedefine/>
    <w:uiPriority w:val="4"/>
    <w:qFormat/>
    <w:rsid w:val="00880176"/>
    <w:rPr>
      <w:rFonts w:ascii="Arial" w:eastAsiaTheme="minorEastAsia" w:hAnsi="Arial"/>
      <w:lang w:val="en-AU"/>
    </w:rPr>
  </w:style>
  <w:style w:type="character" w:customStyle="1" w:styleId="cf01">
    <w:name w:val="cf01"/>
    <w:basedOn w:val="DefaultParagraphFont"/>
    <w:rsid w:val="0087220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50" Type="http://schemas.openxmlformats.org/officeDocument/2006/relationships/image" Target="media/image42.jpeg"/><Relationship Id="rId55" Type="http://schemas.openxmlformats.org/officeDocument/2006/relationships/image" Target="media/image47.png"/><Relationship Id="rId63" Type="http://schemas.openxmlformats.org/officeDocument/2006/relationships/image" Target="media/image55.jpe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jpeg"/><Relationship Id="rId10" Type="http://schemas.openxmlformats.org/officeDocument/2006/relationships/image" Target="media/image3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jpeg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\Downloads\Easy%20Read%20Template%20October%202023)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26717-7E94-4849-BDDF-82F8C2678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C:\Users\Laura\Downloads\Easy Read Template October 2023) (1).dotx</Template>
  <TotalTime>1</TotalTime>
  <Pages>14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Woodhouse</dc:creator>
  <cp:keywords/>
  <dc:description/>
  <cp:lastModifiedBy>Jacqueline Lee</cp:lastModifiedBy>
  <cp:revision>3</cp:revision>
  <cp:lastPrinted>2023-10-30T08:06:00Z</cp:lastPrinted>
  <dcterms:created xsi:type="dcterms:W3CDTF">2026-10-14T22:57:00Z</dcterms:created>
  <dcterms:modified xsi:type="dcterms:W3CDTF">2026-10-14T23:01:00Z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68a69a81-c68b-4293-aacb-cc8d3211ead9</vt:lpwstr>
  </property>
</Properties>
</file>