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89EA8C" w14:textId="60DA8F14" w:rsidR="00F87859" w:rsidRDefault="000546AE" w:rsidP="00F87859">
      <w:pPr>
        <w:rPr>
          <w:rFonts w:cs="Arial"/>
          <w:szCs w:val="32"/>
        </w:rPr>
      </w:pPr>
      <w:r>
        <w:rPr>
          <w:noProof/>
        </w:rPr>
        <w:drawing>
          <wp:anchor distT="0" distB="0" distL="114300" distR="114300" simplePos="0" relativeHeight="252050432" behindDoc="0" locked="0" layoutInCell="1" allowOverlap="1" wp14:anchorId="1ED217DE" wp14:editId="2D66D70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37793" cy="1050731"/>
            <wp:effectExtent l="0" t="0" r="1270" b="0"/>
            <wp:wrapNone/>
            <wp:docPr id="1474414545" name="Picture 19" descr="Reserve Bank of NZ Te Pūtea Mat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414545" name="Picture 19" descr="Reserve Bank of NZ Te Pūtea Matua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793" cy="105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7216" behindDoc="0" locked="0" layoutInCell="1" allowOverlap="1" wp14:anchorId="0F369F8A" wp14:editId="55AB1326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7B847" w14:textId="77777777" w:rsidR="00F87859" w:rsidRDefault="00F87859" w:rsidP="00F87859">
      <w:pPr>
        <w:rPr>
          <w:rFonts w:cs="Arial"/>
          <w:szCs w:val="32"/>
        </w:rPr>
      </w:pPr>
    </w:p>
    <w:p w14:paraId="49655735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FCF56CF" w14:textId="77777777" w:rsidR="00F87859" w:rsidRDefault="00F87859" w:rsidP="00F87859">
      <w:pPr>
        <w:rPr>
          <w:rFonts w:cs="Arial"/>
          <w:szCs w:val="32"/>
        </w:rPr>
      </w:pPr>
    </w:p>
    <w:p w14:paraId="604212C5" w14:textId="77777777" w:rsidR="00F87859" w:rsidRDefault="00F87859" w:rsidP="00F87859">
      <w:pPr>
        <w:rPr>
          <w:rFonts w:cs="Arial"/>
          <w:szCs w:val="32"/>
        </w:rPr>
      </w:pPr>
    </w:p>
    <w:p w14:paraId="61D70C05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11F510B5" w14:textId="3CE1FD7F" w:rsidR="00887F23" w:rsidRDefault="000546AE" w:rsidP="00F87859">
      <w:pPr>
        <w:pStyle w:val="Title"/>
      </w:pPr>
      <w:r>
        <w:t>Information about Digital Cash in New Zealand</w:t>
      </w:r>
    </w:p>
    <w:p w14:paraId="117FF1FA" w14:textId="5665202D" w:rsidR="00E83E62" w:rsidRPr="00E83E62" w:rsidRDefault="00E83E62" w:rsidP="00E83E62">
      <w:pPr>
        <w:spacing w:line="240" w:lineRule="auto"/>
        <w:ind w:left="0"/>
        <w:rPr>
          <w:rFonts w:ascii="Times New Roman" w:eastAsia="Times New Roman" w:hAnsi="Times New Roman" w:cs="Times New Roman"/>
          <w:sz w:val="24"/>
          <w:lang w:val="en-NZ" w:eastAsia="en-NZ"/>
        </w:rPr>
      </w:pPr>
    </w:p>
    <w:p w14:paraId="018EB105" w14:textId="7FF1344E" w:rsidR="00887F23" w:rsidRDefault="0043728D" w:rsidP="00F87859">
      <w:pPr>
        <w:pStyle w:val="Title"/>
      </w:pPr>
      <w:r w:rsidRPr="00E83E62">
        <w:rPr>
          <w:rFonts w:ascii="Times New Roman" w:eastAsia="Times New Roman" w:hAnsi="Times New Roman" w:cs="Times New Roman"/>
          <w:noProof/>
          <w:sz w:val="24"/>
          <w:lang w:eastAsia="en-NZ"/>
        </w:rPr>
        <w:drawing>
          <wp:anchor distT="0" distB="0" distL="114300" distR="114300" simplePos="0" relativeHeight="252047360" behindDoc="0" locked="0" layoutInCell="1" allowOverlap="1" wp14:anchorId="37068DF0" wp14:editId="238709E7">
            <wp:simplePos x="0" y="0"/>
            <wp:positionH relativeFrom="margin">
              <wp:posOffset>0</wp:posOffset>
            </wp:positionH>
            <wp:positionV relativeFrom="paragraph">
              <wp:posOffset>292100</wp:posOffset>
            </wp:positionV>
            <wp:extent cx="2922270" cy="2686050"/>
            <wp:effectExtent l="0" t="0" r="0" b="0"/>
            <wp:wrapNone/>
            <wp:docPr id="349252516" name="Picture 17" descr="Phones with images of bank notes on th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252516" name="Picture 17" descr="Phones with images of bank notes on them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048384" behindDoc="0" locked="0" layoutInCell="1" allowOverlap="1" wp14:anchorId="5DA925CE" wp14:editId="430CE56F">
            <wp:simplePos x="0" y="0"/>
            <wp:positionH relativeFrom="margin">
              <wp:posOffset>3035935</wp:posOffset>
            </wp:positionH>
            <wp:positionV relativeFrom="paragraph">
              <wp:posOffset>532765</wp:posOffset>
            </wp:positionV>
            <wp:extent cx="2695575" cy="2695575"/>
            <wp:effectExtent l="0" t="0" r="0" b="9525"/>
            <wp:wrapNone/>
            <wp:docPr id="732618573" name="Picture 18" descr="two people holding phones with bluetooth sign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618573" name="Picture 18" descr="two people holding phones with bluetooth signal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29C84F" w14:textId="7A3FA656" w:rsidR="00887F23" w:rsidRDefault="00887F23" w:rsidP="00F87859">
      <w:pPr>
        <w:pStyle w:val="Title"/>
      </w:pPr>
    </w:p>
    <w:p w14:paraId="0FF66116" w14:textId="77777777" w:rsidR="00887F23" w:rsidRDefault="00887F23" w:rsidP="00F87859">
      <w:pPr>
        <w:pStyle w:val="Title"/>
      </w:pPr>
    </w:p>
    <w:p w14:paraId="79F73486" w14:textId="77777777" w:rsidR="00887F23" w:rsidRDefault="00887F23" w:rsidP="00F87859">
      <w:pPr>
        <w:pStyle w:val="Title"/>
      </w:pPr>
    </w:p>
    <w:p w14:paraId="1BA6E6FA" w14:textId="11CC9CBC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>
        <w:br/>
      </w:r>
      <w:r w:rsidR="00887F23" w:rsidRPr="00570380">
        <w:t xml:space="preserve">Published: </w:t>
      </w:r>
      <w:r w:rsidR="00FE140C">
        <w:t>August</w:t>
      </w:r>
      <w:r w:rsidR="000546AE">
        <w:t xml:space="preserve"> 2024</w:t>
      </w:r>
    </w:p>
    <w:p w14:paraId="6CF7C6AE" w14:textId="232B41F3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bookmarkStart w:id="0" w:name="_Toc171666900"/>
      <w:r w:rsidR="008505E7">
        <w:rPr>
          <w:noProof/>
          <w:lang w:val="en-NZ" w:eastAsia="en-NZ"/>
        </w:rPr>
        <w:lastRenderedPageBreak/>
        <w:t>What is in here</w:t>
      </w:r>
      <w:bookmarkEnd w:id="0"/>
    </w:p>
    <w:p w14:paraId="204547F8" w14:textId="77777777" w:rsidR="00124EA8" w:rsidRDefault="00124EA8" w:rsidP="00D67451"/>
    <w:p w14:paraId="3788D949" w14:textId="77777777" w:rsidR="0089585F" w:rsidRDefault="0089585F" w:rsidP="00D67451"/>
    <w:p w14:paraId="4B0F07DD" w14:textId="77771720" w:rsidR="009542CD" w:rsidRPr="009542CD" w:rsidRDefault="009542CD" w:rsidP="009542CD">
      <w:pPr>
        <w:ind w:firstLine="2977"/>
        <w:rPr>
          <w:b/>
          <w:bCs/>
        </w:rPr>
      </w:pPr>
      <w:r w:rsidRPr="00E83E62">
        <w:rPr>
          <w:noProof/>
        </w:rPr>
        <w:drawing>
          <wp:anchor distT="0" distB="0" distL="114300" distR="114300" simplePos="0" relativeHeight="252098560" behindDoc="0" locked="0" layoutInCell="1" allowOverlap="1" wp14:anchorId="2DEFC0AF" wp14:editId="3A4B5584">
            <wp:simplePos x="0" y="0"/>
            <wp:positionH relativeFrom="margin">
              <wp:align>left</wp:align>
            </wp:positionH>
            <wp:positionV relativeFrom="paragraph">
              <wp:posOffset>238059</wp:posOffset>
            </wp:positionV>
            <wp:extent cx="1411805" cy="1023582"/>
            <wp:effectExtent l="0" t="0" r="0" b="5715"/>
            <wp:wrapNone/>
            <wp:docPr id="1322627206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627206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805" cy="102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42CD">
        <w:rPr>
          <w:b/>
          <w:bCs/>
        </w:rPr>
        <w:t>Page number:</w:t>
      </w:r>
    </w:p>
    <w:p w14:paraId="00C2AB66" w14:textId="0D0798A1" w:rsidR="009542CD" w:rsidRDefault="009542CD" w:rsidP="009542CD">
      <w:pPr>
        <w:pStyle w:val="contentspage"/>
      </w:pPr>
    </w:p>
    <w:p w14:paraId="369B26F7" w14:textId="2FEE0F3A" w:rsidR="009542CD" w:rsidRPr="009542CD" w:rsidRDefault="00000000" w:rsidP="009542CD">
      <w:pPr>
        <w:pStyle w:val="contentspage"/>
        <w:rPr>
          <w:color w:val="000000" w:themeColor="text1"/>
        </w:rPr>
      </w:pPr>
      <w:hyperlink w:anchor="_What_is_this" w:history="1">
        <w:r w:rsidR="009542CD" w:rsidRPr="009542CD">
          <w:rPr>
            <w:rStyle w:val="Hyperlink"/>
            <w:color w:val="000000" w:themeColor="text1"/>
            <w:u w:val="none"/>
          </w:rPr>
          <w:t>What is this document about?</w:t>
        </w:r>
        <w:r w:rsidR="009542CD" w:rsidRPr="009542CD">
          <w:rPr>
            <w:rStyle w:val="Hyperlink"/>
            <w:color w:val="000000" w:themeColor="text1"/>
            <w:u w:val="none"/>
          </w:rPr>
          <w:tab/>
        </w:r>
      </w:hyperlink>
      <w:r w:rsidR="0089585F">
        <w:rPr>
          <w:rStyle w:val="Hyperlink"/>
          <w:color w:val="000000" w:themeColor="text1"/>
          <w:u w:val="none"/>
        </w:rPr>
        <w:t>3</w:t>
      </w:r>
    </w:p>
    <w:p w14:paraId="42BBB490" w14:textId="77777777" w:rsidR="009542CD" w:rsidRPr="009542CD" w:rsidRDefault="009542CD" w:rsidP="009542CD">
      <w:pPr>
        <w:pStyle w:val="contentspage"/>
        <w:rPr>
          <w:color w:val="000000" w:themeColor="text1"/>
        </w:rPr>
      </w:pPr>
    </w:p>
    <w:p w14:paraId="595DA621" w14:textId="0F21CF79" w:rsidR="009542CD" w:rsidRPr="009542CD" w:rsidRDefault="009542CD" w:rsidP="009542CD">
      <w:pPr>
        <w:pStyle w:val="contentspage"/>
        <w:rPr>
          <w:color w:val="000000" w:themeColor="text1"/>
        </w:rPr>
      </w:pPr>
      <w:r w:rsidRPr="00E83E62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100608" behindDoc="0" locked="0" layoutInCell="1" allowOverlap="1" wp14:anchorId="4D7EF2B7" wp14:editId="5B6D49E7">
            <wp:simplePos x="0" y="0"/>
            <wp:positionH relativeFrom="margin">
              <wp:align>left</wp:align>
            </wp:positionH>
            <wp:positionV relativeFrom="paragraph">
              <wp:posOffset>9904</wp:posOffset>
            </wp:positionV>
            <wp:extent cx="1291843" cy="1187355"/>
            <wp:effectExtent l="0" t="0" r="3810" b="0"/>
            <wp:wrapNone/>
            <wp:docPr id="134200753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0753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843" cy="118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329816" w14:textId="4E6C84C9" w:rsidR="009542CD" w:rsidRPr="009542CD" w:rsidRDefault="00000000" w:rsidP="009542CD">
      <w:pPr>
        <w:pStyle w:val="contentspage"/>
        <w:rPr>
          <w:color w:val="000000" w:themeColor="text1"/>
        </w:rPr>
      </w:pPr>
      <w:hyperlink w:anchor="_What_is_digital" w:history="1">
        <w:r w:rsidR="009542CD" w:rsidRPr="009542CD">
          <w:rPr>
            <w:rStyle w:val="Hyperlink"/>
            <w:color w:val="000000" w:themeColor="text1"/>
            <w:u w:val="none"/>
          </w:rPr>
          <w:t>What is digital cash?</w:t>
        </w:r>
        <w:r w:rsidR="009542CD" w:rsidRPr="009542CD">
          <w:rPr>
            <w:rStyle w:val="Hyperlink"/>
            <w:color w:val="000000" w:themeColor="text1"/>
            <w:u w:val="none"/>
          </w:rPr>
          <w:tab/>
        </w:r>
      </w:hyperlink>
      <w:r w:rsidR="00B25B2D">
        <w:rPr>
          <w:rStyle w:val="Hyperlink"/>
          <w:color w:val="000000" w:themeColor="text1"/>
          <w:u w:val="none"/>
        </w:rPr>
        <w:t>6</w:t>
      </w:r>
    </w:p>
    <w:p w14:paraId="405003DB" w14:textId="77777777" w:rsidR="009542CD" w:rsidRPr="009542CD" w:rsidRDefault="009542CD" w:rsidP="009542CD">
      <w:pPr>
        <w:pStyle w:val="contentspage"/>
        <w:rPr>
          <w:color w:val="000000" w:themeColor="text1"/>
        </w:rPr>
      </w:pPr>
    </w:p>
    <w:p w14:paraId="0F949AF0" w14:textId="36658655" w:rsidR="009542CD" w:rsidRPr="009542CD" w:rsidRDefault="009542CD" w:rsidP="009542CD">
      <w:pPr>
        <w:pStyle w:val="contentspage"/>
        <w:rPr>
          <w:color w:val="000000" w:themeColor="text1"/>
        </w:rPr>
      </w:pPr>
      <w:r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02656" behindDoc="0" locked="0" layoutInCell="1" allowOverlap="1" wp14:anchorId="5BA8328A" wp14:editId="0AB8FCB0">
            <wp:simplePos x="0" y="0"/>
            <wp:positionH relativeFrom="margin">
              <wp:align>left</wp:align>
            </wp:positionH>
            <wp:positionV relativeFrom="paragraph">
              <wp:posOffset>240703</wp:posOffset>
            </wp:positionV>
            <wp:extent cx="1341270" cy="832513"/>
            <wp:effectExtent l="0" t="0" r="0" b="5715"/>
            <wp:wrapNone/>
            <wp:docPr id="16544818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4818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43913" cy="834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17356" w14:textId="5A44F6CA" w:rsidR="009542CD" w:rsidRPr="009542CD" w:rsidRDefault="00000000" w:rsidP="009542CD">
      <w:pPr>
        <w:pStyle w:val="contentspage"/>
        <w:rPr>
          <w:color w:val="000000" w:themeColor="text1"/>
        </w:rPr>
      </w:pPr>
      <w:hyperlink w:anchor="_Examples_of_using" w:history="1">
        <w:r w:rsidR="009542CD" w:rsidRPr="009542CD">
          <w:rPr>
            <w:rStyle w:val="Hyperlink"/>
            <w:color w:val="000000" w:themeColor="text1"/>
            <w:u w:val="none"/>
          </w:rPr>
          <w:t>Examples of using digital cash</w:t>
        </w:r>
        <w:r w:rsidR="009542CD" w:rsidRPr="009542CD">
          <w:rPr>
            <w:rStyle w:val="Hyperlink"/>
            <w:color w:val="000000" w:themeColor="text1"/>
            <w:u w:val="none"/>
          </w:rPr>
          <w:tab/>
        </w:r>
        <w:r w:rsidR="00E45B7C">
          <w:rPr>
            <w:rStyle w:val="Hyperlink"/>
            <w:color w:val="000000" w:themeColor="text1"/>
            <w:u w:val="none"/>
          </w:rPr>
          <w:t>1</w:t>
        </w:r>
      </w:hyperlink>
      <w:r w:rsidR="00150B90">
        <w:rPr>
          <w:rStyle w:val="Hyperlink"/>
          <w:color w:val="000000" w:themeColor="text1"/>
          <w:u w:val="none"/>
        </w:rPr>
        <w:t>3</w:t>
      </w:r>
    </w:p>
    <w:p w14:paraId="0D43ADDD" w14:textId="77777777" w:rsidR="009542CD" w:rsidRPr="009542CD" w:rsidRDefault="009542CD" w:rsidP="009542CD">
      <w:pPr>
        <w:pStyle w:val="contentspage"/>
        <w:rPr>
          <w:color w:val="000000" w:themeColor="text1"/>
        </w:rPr>
      </w:pPr>
    </w:p>
    <w:p w14:paraId="3BEA49ED" w14:textId="4D1C0047" w:rsidR="009542CD" w:rsidRPr="009542CD" w:rsidRDefault="009542CD" w:rsidP="009542CD">
      <w:pPr>
        <w:pStyle w:val="contentspage"/>
        <w:rPr>
          <w:color w:val="000000" w:themeColor="text1"/>
        </w:rPr>
      </w:pPr>
      <w:r w:rsidRPr="00ED0E34">
        <w:rPr>
          <w:rFonts w:eastAsia="Times New Roman"/>
          <w:b/>
          <w:bCs w:val="0"/>
          <w:noProof/>
          <w:lang w:eastAsia="en-GB"/>
        </w:rPr>
        <w:drawing>
          <wp:anchor distT="0" distB="0" distL="114300" distR="114300" simplePos="0" relativeHeight="252104704" behindDoc="0" locked="0" layoutInCell="1" allowOverlap="1" wp14:anchorId="1C77450C" wp14:editId="75C29046">
            <wp:simplePos x="0" y="0"/>
            <wp:positionH relativeFrom="margin">
              <wp:align>left</wp:align>
            </wp:positionH>
            <wp:positionV relativeFrom="paragraph">
              <wp:posOffset>118508</wp:posOffset>
            </wp:positionV>
            <wp:extent cx="1228298" cy="1228298"/>
            <wp:effectExtent l="0" t="0" r="0" b="0"/>
            <wp:wrapNone/>
            <wp:docPr id="122581560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81560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29840" cy="12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CAFE6" w14:textId="714A55B4" w:rsidR="009542CD" w:rsidRPr="009542CD" w:rsidRDefault="00000000" w:rsidP="009542CD">
      <w:pPr>
        <w:pStyle w:val="contentspage"/>
        <w:rPr>
          <w:color w:val="000000" w:themeColor="text1"/>
        </w:rPr>
      </w:pPr>
      <w:hyperlink w:anchor="_Using_Digital_Cash" w:history="1">
        <w:r w:rsidR="009542CD" w:rsidRPr="009542CD">
          <w:rPr>
            <w:rStyle w:val="Hyperlink"/>
            <w:color w:val="000000" w:themeColor="text1"/>
            <w:u w:val="none"/>
          </w:rPr>
          <w:t xml:space="preserve">Using </w:t>
        </w:r>
        <w:r w:rsidR="008A1291">
          <w:rPr>
            <w:rStyle w:val="Hyperlink"/>
            <w:color w:val="000000" w:themeColor="text1"/>
            <w:u w:val="none"/>
          </w:rPr>
          <w:t>d</w:t>
        </w:r>
        <w:r w:rsidR="008A1291" w:rsidRPr="009542CD">
          <w:rPr>
            <w:rStyle w:val="Hyperlink"/>
            <w:color w:val="000000" w:themeColor="text1"/>
            <w:u w:val="none"/>
          </w:rPr>
          <w:t xml:space="preserve">igital </w:t>
        </w:r>
        <w:r w:rsidR="008A1291">
          <w:rPr>
            <w:rStyle w:val="Hyperlink"/>
            <w:color w:val="000000" w:themeColor="text1"/>
            <w:u w:val="none"/>
          </w:rPr>
          <w:t>c</w:t>
        </w:r>
        <w:r w:rsidR="008A1291" w:rsidRPr="009542CD">
          <w:rPr>
            <w:rStyle w:val="Hyperlink"/>
            <w:color w:val="000000" w:themeColor="text1"/>
            <w:u w:val="none"/>
          </w:rPr>
          <w:t>as</w:t>
        </w:r>
        <w:r w:rsidR="0089585F">
          <w:rPr>
            <w:rStyle w:val="Hyperlink"/>
            <w:color w:val="000000" w:themeColor="text1"/>
            <w:u w:val="none"/>
          </w:rPr>
          <w:t xml:space="preserve">h without </w:t>
        </w:r>
        <w:r w:rsidR="0089585F">
          <w:rPr>
            <w:rStyle w:val="Hyperlink"/>
            <w:color w:val="000000" w:themeColor="text1"/>
            <w:u w:val="none"/>
          </w:rPr>
          <w:br/>
          <w:t>internet / power</w:t>
        </w:r>
        <w:r w:rsidR="009542CD" w:rsidRPr="009542CD">
          <w:rPr>
            <w:rStyle w:val="Hyperlink"/>
            <w:color w:val="000000" w:themeColor="text1"/>
            <w:u w:val="none"/>
          </w:rPr>
          <w:tab/>
        </w:r>
      </w:hyperlink>
      <w:r w:rsidR="00B25B2D">
        <w:rPr>
          <w:rStyle w:val="Hyperlink"/>
          <w:color w:val="000000" w:themeColor="text1"/>
          <w:u w:val="none"/>
        </w:rPr>
        <w:t>2</w:t>
      </w:r>
      <w:r w:rsidR="00267163">
        <w:rPr>
          <w:rStyle w:val="Hyperlink"/>
          <w:color w:val="000000" w:themeColor="text1"/>
          <w:u w:val="none"/>
        </w:rPr>
        <w:t>2</w:t>
      </w:r>
    </w:p>
    <w:p w14:paraId="2282ED35" w14:textId="77777777" w:rsidR="009542CD" w:rsidRPr="009542CD" w:rsidRDefault="009542CD" w:rsidP="009542CD">
      <w:pPr>
        <w:pStyle w:val="contentspage"/>
        <w:rPr>
          <w:color w:val="000000" w:themeColor="text1"/>
        </w:rPr>
      </w:pPr>
    </w:p>
    <w:p w14:paraId="1A1E1A12" w14:textId="42E5A0D3" w:rsidR="009542CD" w:rsidRPr="009542CD" w:rsidRDefault="009542CD" w:rsidP="009542CD">
      <w:pPr>
        <w:pStyle w:val="contentspage"/>
        <w:rPr>
          <w:color w:val="000000" w:themeColor="text1"/>
        </w:rPr>
      </w:pPr>
      <w:r w:rsidRPr="00ED0E34">
        <w:rPr>
          <w:noProof/>
          <w:lang w:eastAsia="en-GB"/>
        </w:rPr>
        <w:drawing>
          <wp:anchor distT="0" distB="0" distL="114300" distR="114300" simplePos="0" relativeHeight="252106752" behindDoc="0" locked="0" layoutInCell="1" allowOverlap="1" wp14:anchorId="51D5366A" wp14:editId="4425D14E">
            <wp:simplePos x="0" y="0"/>
            <wp:positionH relativeFrom="margin">
              <wp:align>left</wp:align>
            </wp:positionH>
            <wp:positionV relativeFrom="paragraph">
              <wp:posOffset>350368</wp:posOffset>
            </wp:positionV>
            <wp:extent cx="1432394" cy="968991"/>
            <wp:effectExtent l="0" t="0" r="0" b="3175"/>
            <wp:wrapNone/>
            <wp:docPr id="535899772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899772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394" cy="96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A98EC" w14:textId="2DFFA18E" w:rsidR="009542CD" w:rsidRPr="009542CD" w:rsidRDefault="009542CD" w:rsidP="009542CD">
      <w:pPr>
        <w:pStyle w:val="contentspage"/>
        <w:rPr>
          <w:rStyle w:val="Hyperlink"/>
          <w:color w:val="000000" w:themeColor="text1"/>
          <w:u w:val="none"/>
        </w:rPr>
      </w:pPr>
      <w:r w:rsidRPr="009542CD">
        <w:rPr>
          <w:color w:val="000000" w:themeColor="text1"/>
        </w:rPr>
        <w:fldChar w:fldCharType="begin"/>
      </w:r>
      <w:r w:rsidRPr="009542CD">
        <w:rPr>
          <w:color w:val="000000" w:themeColor="text1"/>
        </w:rPr>
        <w:instrText>HYPERLINK  \l "_Making_sure_people"</w:instrText>
      </w:r>
      <w:r w:rsidRPr="009542CD">
        <w:rPr>
          <w:color w:val="000000" w:themeColor="text1"/>
        </w:rPr>
      </w:r>
      <w:r w:rsidRPr="009542CD">
        <w:rPr>
          <w:color w:val="000000" w:themeColor="text1"/>
        </w:rPr>
        <w:fldChar w:fldCharType="separate"/>
      </w:r>
      <w:r w:rsidRPr="009542CD">
        <w:rPr>
          <w:rStyle w:val="Hyperlink"/>
          <w:color w:val="000000" w:themeColor="text1"/>
          <w:u w:val="none"/>
        </w:rPr>
        <w:t xml:space="preserve">Making sure people trust </w:t>
      </w:r>
    </w:p>
    <w:p w14:paraId="3434F016" w14:textId="24E28062" w:rsidR="009542CD" w:rsidRPr="009542CD" w:rsidRDefault="009542CD" w:rsidP="009542CD">
      <w:pPr>
        <w:pStyle w:val="contentspage"/>
        <w:rPr>
          <w:color w:val="000000" w:themeColor="text1"/>
        </w:rPr>
      </w:pPr>
      <w:r w:rsidRPr="009542CD">
        <w:rPr>
          <w:rStyle w:val="Hyperlink"/>
          <w:color w:val="000000" w:themeColor="text1"/>
          <w:u w:val="none"/>
        </w:rPr>
        <w:t>our money</w:t>
      </w:r>
      <w:r w:rsidRPr="009542CD">
        <w:rPr>
          <w:rStyle w:val="Hyperlink"/>
          <w:color w:val="000000" w:themeColor="text1"/>
          <w:u w:val="none"/>
        </w:rPr>
        <w:tab/>
        <w:t>2</w:t>
      </w:r>
      <w:r w:rsidRPr="009542CD">
        <w:rPr>
          <w:color w:val="000000" w:themeColor="text1"/>
        </w:rPr>
        <w:fldChar w:fldCharType="end"/>
      </w:r>
      <w:r w:rsidR="00267163">
        <w:rPr>
          <w:color w:val="000000" w:themeColor="text1"/>
        </w:rPr>
        <w:t>6</w:t>
      </w:r>
    </w:p>
    <w:p w14:paraId="597B64AD" w14:textId="49115528" w:rsidR="009542CD" w:rsidRPr="009542CD" w:rsidRDefault="009542CD" w:rsidP="009542CD">
      <w:pPr>
        <w:pStyle w:val="contentspage"/>
        <w:rPr>
          <w:color w:val="000000" w:themeColor="text1"/>
        </w:rPr>
      </w:pPr>
    </w:p>
    <w:p w14:paraId="31EED13F" w14:textId="00DD87E5" w:rsidR="009542CD" w:rsidRPr="009542CD" w:rsidRDefault="009542CD" w:rsidP="009542CD">
      <w:pPr>
        <w:pStyle w:val="contentspage"/>
        <w:rPr>
          <w:color w:val="000000" w:themeColor="text1"/>
        </w:rPr>
      </w:pPr>
    </w:p>
    <w:p w14:paraId="298AFDC7" w14:textId="77777777" w:rsidR="0089585F" w:rsidRDefault="0089585F">
      <w:pPr>
        <w:spacing w:line="240" w:lineRule="auto"/>
        <w:ind w:left="0"/>
        <w:rPr>
          <w:rFonts w:cs="Arial"/>
          <w:bCs/>
          <w:szCs w:val="32"/>
        </w:rPr>
      </w:pPr>
      <w:r>
        <w:br w:type="page"/>
      </w:r>
    </w:p>
    <w:p w14:paraId="31AC731F" w14:textId="4B747114" w:rsidR="0089585F" w:rsidRPr="009542CD" w:rsidRDefault="0089585F" w:rsidP="0089585F">
      <w:pPr>
        <w:ind w:firstLine="2977"/>
        <w:rPr>
          <w:b/>
          <w:bCs/>
        </w:rPr>
      </w:pPr>
      <w:r w:rsidRPr="009542CD">
        <w:rPr>
          <w:b/>
          <w:bCs/>
        </w:rPr>
        <w:lastRenderedPageBreak/>
        <w:t>Page number:</w:t>
      </w:r>
    </w:p>
    <w:p w14:paraId="3FC948E0" w14:textId="38FCBE9E" w:rsidR="0089585F" w:rsidRDefault="0089585F" w:rsidP="0089585F">
      <w:pPr>
        <w:pStyle w:val="contentspage"/>
      </w:pPr>
      <w:r w:rsidRPr="006C52D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08800" behindDoc="0" locked="0" layoutInCell="1" allowOverlap="1" wp14:anchorId="73495C9D" wp14:editId="3C642548">
            <wp:simplePos x="0" y="0"/>
            <wp:positionH relativeFrom="margin">
              <wp:posOffset>-193675</wp:posOffset>
            </wp:positionH>
            <wp:positionV relativeFrom="paragraph">
              <wp:posOffset>132715</wp:posOffset>
            </wp:positionV>
            <wp:extent cx="1769919" cy="996287"/>
            <wp:effectExtent l="0" t="0" r="0" b="0"/>
            <wp:wrapNone/>
            <wp:docPr id="14493948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39485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19" cy="996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36A5A" w14:textId="77777777" w:rsidR="0089585F" w:rsidRDefault="0089585F" w:rsidP="009542CD">
      <w:pPr>
        <w:pStyle w:val="contentspage"/>
      </w:pPr>
    </w:p>
    <w:p w14:paraId="6DEB4B30" w14:textId="337B62E5" w:rsidR="009542CD" w:rsidRPr="009542CD" w:rsidRDefault="00000000" w:rsidP="009542CD">
      <w:pPr>
        <w:pStyle w:val="contentspage"/>
        <w:rPr>
          <w:color w:val="000000" w:themeColor="text1"/>
        </w:rPr>
      </w:pPr>
      <w:hyperlink w:anchor="_Tell_us_what" w:history="1">
        <w:r w:rsidR="009542CD" w:rsidRPr="009542CD">
          <w:rPr>
            <w:rStyle w:val="Hyperlink"/>
            <w:color w:val="000000" w:themeColor="text1"/>
            <w:u w:val="none"/>
          </w:rPr>
          <w:t>Tell us what you think</w:t>
        </w:r>
        <w:r w:rsidR="009542CD" w:rsidRPr="009542CD">
          <w:rPr>
            <w:rStyle w:val="Hyperlink"/>
            <w:color w:val="000000" w:themeColor="text1"/>
            <w:u w:val="none"/>
          </w:rPr>
          <w:tab/>
          <w:t>2</w:t>
        </w:r>
      </w:hyperlink>
      <w:proofErr w:type="gramStart"/>
      <w:r w:rsidR="00267163">
        <w:rPr>
          <w:rStyle w:val="Hyperlink"/>
          <w:color w:val="000000" w:themeColor="text1"/>
          <w:u w:val="none"/>
        </w:rPr>
        <w:t>8</w:t>
      </w:r>
      <w:proofErr w:type="gramEnd"/>
    </w:p>
    <w:p w14:paraId="3385BDD5" w14:textId="75E2C0FD" w:rsidR="009542CD" w:rsidRPr="009542CD" w:rsidRDefault="009542CD" w:rsidP="009542CD">
      <w:pPr>
        <w:pStyle w:val="contentspage"/>
        <w:rPr>
          <w:color w:val="000000" w:themeColor="text1"/>
        </w:rPr>
      </w:pPr>
      <w:r w:rsidRPr="004D1D6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10848" behindDoc="0" locked="0" layoutInCell="1" allowOverlap="1" wp14:anchorId="6CF9A084" wp14:editId="71ABDFB5">
            <wp:simplePos x="0" y="0"/>
            <wp:positionH relativeFrom="margin">
              <wp:align>left</wp:align>
            </wp:positionH>
            <wp:positionV relativeFrom="paragraph">
              <wp:posOffset>348454</wp:posOffset>
            </wp:positionV>
            <wp:extent cx="1319369" cy="1319369"/>
            <wp:effectExtent l="0" t="0" r="0" b="0"/>
            <wp:wrapNone/>
            <wp:docPr id="275310308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310308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369" cy="131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D106A8" w14:textId="52E8DEAE" w:rsidR="009542CD" w:rsidRPr="009542CD" w:rsidRDefault="009542CD" w:rsidP="009542CD">
      <w:pPr>
        <w:pStyle w:val="contentspage"/>
        <w:rPr>
          <w:color w:val="000000" w:themeColor="text1"/>
        </w:rPr>
      </w:pPr>
    </w:p>
    <w:p w14:paraId="76B07069" w14:textId="1BA482E7" w:rsidR="009542CD" w:rsidRPr="009542CD" w:rsidRDefault="00000000" w:rsidP="009542CD">
      <w:pPr>
        <w:pStyle w:val="contentspage"/>
        <w:rPr>
          <w:color w:val="000000" w:themeColor="text1"/>
        </w:rPr>
      </w:pPr>
      <w:hyperlink w:anchor="_How_to_find" w:history="1">
        <w:r w:rsidR="009542CD" w:rsidRPr="009542CD">
          <w:rPr>
            <w:rStyle w:val="Hyperlink"/>
            <w:color w:val="000000" w:themeColor="text1"/>
            <w:u w:val="none"/>
          </w:rPr>
          <w:t>How to find out more</w:t>
        </w:r>
        <w:r w:rsidR="009542CD" w:rsidRPr="009542CD">
          <w:rPr>
            <w:rStyle w:val="Hyperlink"/>
            <w:color w:val="000000" w:themeColor="text1"/>
            <w:u w:val="none"/>
          </w:rPr>
          <w:tab/>
          <w:t>3</w:t>
        </w:r>
      </w:hyperlink>
      <w:r w:rsidR="00267163">
        <w:rPr>
          <w:rStyle w:val="Hyperlink"/>
          <w:color w:val="000000" w:themeColor="text1"/>
          <w:u w:val="none"/>
        </w:rPr>
        <w:t>5</w:t>
      </w:r>
    </w:p>
    <w:p w14:paraId="67083984" w14:textId="77777777" w:rsidR="00B25B2D" w:rsidRDefault="00B25B2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1" w:name="_What_is_this"/>
      <w:bookmarkStart w:id="2" w:name="_Toc171666901"/>
      <w:bookmarkEnd w:id="1"/>
      <w:r>
        <w:br w:type="page"/>
      </w:r>
    </w:p>
    <w:p w14:paraId="590E6D00" w14:textId="69BF32AE" w:rsidR="00124EA8" w:rsidRDefault="008505E7" w:rsidP="00124EA8">
      <w:pPr>
        <w:pStyle w:val="Heading1"/>
      </w:pPr>
      <w:r>
        <w:lastRenderedPageBreak/>
        <w:t>What is this document about?</w:t>
      </w:r>
      <w:bookmarkEnd w:id="2"/>
    </w:p>
    <w:p w14:paraId="197889EB" w14:textId="77777777" w:rsidR="00124EA8" w:rsidRDefault="00124EA8" w:rsidP="00124EA8"/>
    <w:p w14:paraId="404FCBF2" w14:textId="2151CF3D" w:rsidR="00124EA8" w:rsidRPr="00124EA8" w:rsidRDefault="00124EA8" w:rsidP="00124EA8"/>
    <w:p w14:paraId="6DE2FA70" w14:textId="632DE018" w:rsidR="00770E6A" w:rsidRDefault="00AB3050" w:rsidP="00D67451">
      <w:r>
        <w:rPr>
          <w:noProof/>
        </w:rPr>
        <w:drawing>
          <wp:anchor distT="0" distB="0" distL="114300" distR="114300" simplePos="0" relativeHeight="252140544" behindDoc="0" locked="0" layoutInCell="1" allowOverlap="1" wp14:anchorId="71FAD913" wp14:editId="3F669E5F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980818" cy="733425"/>
            <wp:effectExtent l="0" t="0" r="635" b="0"/>
            <wp:wrapNone/>
            <wp:docPr id="1448986142" name="Picture 19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321" cy="73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E6A">
        <w:t xml:space="preserve">At the </w:t>
      </w:r>
      <w:r w:rsidR="00770E6A" w:rsidRPr="00770E6A">
        <w:rPr>
          <w:b/>
          <w:bCs/>
        </w:rPr>
        <w:t xml:space="preserve">Reserve Bank of New Zealand Te </w:t>
      </w:r>
      <w:proofErr w:type="spellStart"/>
      <w:r w:rsidR="00770E6A" w:rsidRPr="00770E6A">
        <w:rPr>
          <w:b/>
          <w:bCs/>
        </w:rPr>
        <w:t>Pūtea</w:t>
      </w:r>
      <w:proofErr w:type="spellEnd"/>
      <w:r w:rsidR="00770E6A" w:rsidRPr="00770E6A">
        <w:rPr>
          <w:b/>
          <w:bCs/>
        </w:rPr>
        <w:t xml:space="preserve"> Matua</w:t>
      </w:r>
      <w:r w:rsidR="00770E6A">
        <w:t xml:space="preserve"> we are looking at digital cash.</w:t>
      </w:r>
    </w:p>
    <w:p w14:paraId="61583A6F" w14:textId="7748037B" w:rsidR="00770E6A" w:rsidRDefault="00770E6A" w:rsidP="00D67451"/>
    <w:p w14:paraId="051E9FEA" w14:textId="6EA2880D" w:rsidR="004A199E" w:rsidRDefault="004A199E" w:rsidP="00D67451">
      <w:r w:rsidRPr="00E83E62">
        <w:rPr>
          <w:noProof/>
        </w:rPr>
        <w:drawing>
          <wp:anchor distT="0" distB="0" distL="114300" distR="114300" simplePos="0" relativeHeight="252125184" behindDoc="0" locked="0" layoutInCell="1" allowOverlap="1" wp14:anchorId="2B00D81A" wp14:editId="6634BEE1">
            <wp:simplePos x="0" y="0"/>
            <wp:positionH relativeFrom="margin">
              <wp:posOffset>-204717</wp:posOffset>
            </wp:positionH>
            <wp:positionV relativeFrom="paragraph">
              <wp:posOffset>250664</wp:posOffset>
            </wp:positionV>
            <wp:extent cx="1852930" cy="1346001"/>
            <wp:effectExtent l="0" t="0" r="0" b="6985"/>
            <wp:wrapNone/>
            <wp:docPr id="1573375975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37597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4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CF6EC" w14:textId="537946EB" w:rsidR="004A199E" w:rsidRDefault="004A199E" w:rsidP="004A199E">
      <w:r>
        <w:t>We will explain what digital cash is in the next part of the document.</w:t>
      </w:r>
    </w:p>
    <w:p w14:paraId="26498D7C" w14:textId="77777777" w:rsidR="004A199E" w:rsidRDefault="004A199E" w:rsidP="004A199E"/>
    <w:p w14:paraId="5F2D81F9" w14:textId="6D05D71F" w:rsidR="00AB3050" w:rsidRDefault="00AB3050" w:rsidP="00AB3050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34400" behindDoc="1" locked="0" layoutInCell="1" allowOverlap="1" wp14:anchorId="0CE92F69" wp14:editId="141AAF62">
                <wp:simplePos x="0" y="0"/>
                <wp:positionH relativeFrom="margin">
                  <wp:align>right</wp:align>
                </wp:positionH>
                <wp:positionV relativeFrom="paragraph">
                  <wp:posOffset>311974</wp:posOffset>
                </wp:positionV>
                <wp:extent cx="3544916" cy="2413591"/>
                <wp:effectExtent l="0" t="0" r="0" b="6350"/>
                <wp:wrapNone/>
                <wp:docPr id="1865110693" name="Rectangle 1865110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41359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5CA04496">
              <v:rect id="Rectangle 1865110693" style="position:absolute;margin-left:227.95pt;margin-top:24.55pt;width:279.15pt;height:190.05pt;z-index:-251182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0503D6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">
                <w10:wrap anchorx="margin"/>
              </v:rect>
            </w:pict>
          </mc:Fallback>
        </mc:AlternateContent>
      </w:r>
    </w:p>
    <w:p w14:paraId="6FE01EAC" w14:textId="77777777" w:rsidR="00AB3050" w:rsidRDefault="00AB3050" w:rsidP="00AB3050">
      <w:r>
        <w:rPr>
          <w:noProof/>
        </w:rPr>
        <w:drawing>
          <wp:anchor distT="0" distB="0" distL="114300" distR="114300" simplePos="0" relativeHeight="252127232" behindDoc="0" locked="0" layoutInCell="1" allowOverlap="1" wp14:anchorId="77594B13" wp14:editId="37A20E84">
            <wp:simplePos x="0" y="0"/>
            <wp:positionH relativeFrom="margin">
              <wp:align>left</wp:align>
            </wp:positionH>
            <wp:positionV relativeFrom="paragraph">
              <wp:posOffset>33020</wp:posOffset>
            </wp:positionV>
            <wp:extent cx="1980818" cy="733425"/>
            <wp:effectExtent l="0" t="0" r="635" b="0"/>
            <wp:wrapNone/>
            <wp:docPr id="1728932829" name="Picture 19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321" cy="73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r w:rsidRPr="00E83E62">
        <w:rPr>
          <w:b/>
          <w:bCs/>
        </w:rPr>
        <w:t xml:space="preserve">Reserve Bank of New Zealand Te </w:t>
      </w:r>
      <w:proofErr w:type="spellStart"/>
      <w:r w:rsidRPr="00E83E62">
        <w:rPr>
          <w:b/>
          <w:bCs/>
        </w:rPr>
        <w:t>Pūtea</w:t>
      </w:r>
      <w:proofErr w:type="spellEnd"/>
      <w:r w:rsidRPr="00E83E62">
        <w:rPr>
          <w:b/>
          <w:bCs/>
        </w:rPr>
        <w:t xml:space="preserve"> Matua</w:t>
      </w:r>
      <w:r>
        <w:t xml:space="preserve"> is the </w:t>
      </w:r>
      <w:r>
        <w:rPr>
          <w:b/>
          <w:bCs/>
        </w:rPr>
        <w:t>c</w:t>
      </w:r>
      <w:r w:rsidRPr="00E83E62">
        <w:rPr>
          <w:b/>
          <w:bCs/>
        </w:rPr>
        <w:t xml:space="preserve">entral </w:t>
      </w:r>
      <w:r>
        <w:rPr>
          <w:b/>
          <w:bCs/>
        </w:rPr>
        <w:t>b</w:t>
      </w:r>
      <w:r w:rsidRPr="00E83E62">
        <w:rPr>
          <w:b/>
          <w:bCs/>
        </w:rPr>
        <w:t>ank</w:t>
      </w:r>
      <w:r>
        <w:t xml:space="preserve"> of New Zealand.</w:t>
      </w:r>
    </w:p>
    <w:p w14:paraId="040597EF" w14:textId="6AB0C946" w:rsidR="00AB3050" w:rsidRDefault="00AB3050" w:rsidP="00AB3050">
      <w:r w:rsidRPr="00E83E62">
        <w:rPr>
          <w:noProof/>
        </w:rPr>
        <w:drawing>
          <wp:anchor distT="0" distB="0" distL="114300" distR="114300" simplePos="0" relativeHeight="252128256" behindDoc="0" locked="0" layoutInCell="1" allowOverlap="1" wp14:anchorId="5F13A61C" wp14:editId="0FD856F1">
            <wp:simplePos x="0" y="0"/>
            <wp:positionH relativeFrom="margin">
              <wp:align>left</wp:align>
            </wp:positionH>
            <wp:positionV relativeFrom="paragraph">
              <wp:posOffset>57785</wp:posOffset>
            </wp:positionV>
            <wp:extent cx="2013561" cy="1459865"/>
            <wp:effectExtent l="0" t="0" r="6350" b="6985"/>
            <wp:wrapNone/>
            <wp:docPr id="1314667046" name="Picture 20" descr="A magazine with pictures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667046" name="Picture 20" descr="A magazine with pictures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61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27195" w14:textId="559C6CC6" w:rsidR="00AB3050" w:rsidRDefault="00AB3050" w:rsidP="00AB3050"/>
    <w:p w14:paraId="23EC3F17" w14:textId="160CFA33" w:rsidR="00AB3050" w:rsidRDefault="00AB3050" w:rsidP="00AB3050">
      <w:r>
        <w:t>In this document we will call it the Reserve Bank.</w:t>
      </w:r>
    </w:p>
    <w:p w14:paraId="393D26A7" w14:textId="77777777" w:rsidR="00AB3050" w:rsidRDefault="00AB3050" w:rsidP="00AB3050"/>
    <w:p w14:paraId="7A00B193" w14:textId="77777777" w:rsidR="00AB3050" w:rsidRDefault="00AB3050" w:rsidP="00AB3050"/>
    <w:p w14:paraId="07A95D9A" w14:textId="289BB788" w:rsidR="00AB3050" w:rsidRDefault="00AB3050" w:rsidP="00AB3050">
      <w:pPr>
        <w:spacing w:line="240" w:lineRule="auto"/>
        <w:ind w:left="0"/>
      </w:pPr>
      <w:r>
        <w:br w:type="page"/>
      </w:r>
    </w:p>
    <w:p w14:paraId="0778808A" w14:textId="4737ADC3" w:rsidR="00157B59" w:rsidRDefault="00150B90" w:rsidP="00157B59">
      <w:r w:rsidRPr="00E83E62">
        <w:rPr>
          <w:noProof/>
        </w:rPr>
        <w:lastRenderedPageBreak/>
        <w:drawing>
          <wp:anchor distT="0" distB="0" distL="114300" distR="114300" simplePos="0" relativeHeight="252131328" behindDoc="0" locked="0" layoutInCell="1" allowOverlap="1" wp14:anchorId="436AC6C5" wp14:editId="6036CA2D">
            <wp:simplePos x="0" y="0"/>
            <wp:positionH relativeFrom="margin">
              <wp:posOffset>0</wp:posOffset>
            </wp:positionH>
            <wp:positionV relativeFrom="paragraph">
              <wp:posOffset>-205740</wp:posOffset>
            </wp:positionV>
            <wp:extent cx="1852930" cy="1310640"/>
            <wp:effectExtent l="0" t="0" r="0" b="0"/>
            <wp:wrapNone/>
            <wp:docPr id="289274441" name="Picture 22" descr="A close-up of a currenc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418641" name="Picture 22" descr="A close-up of a currenc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B59" w:rsidRPr="00BD34B6">
        <w:rPr>
          <w:noProof/>
        </w:rPr>
        <mc:AlternateContent>
          <mc:Choice Requires="wps">
            <w:drawing>
              <wp:anchor distT="0" distB="0" distL="114300" distR="114300" simplePos="0" relativeHeight="252129280" behindDoc="1" locked="0" layoutInCell="1" allowOverlap="1" wp14:anchorId="78F97D58" wp14:editId="1984A6AE">
                <wp:simplePos x="0" y="0"/>
                <wp:positionH relativeFrom="margin">
                  <wp:posOffset>2209800</wp:posOffset>
                </wp:positionH>
                <wp:positionV relativeFrom="paragraph">
                  <wp:posOffset>0</wp:posOffset>
                </wp:positionV>
                <wp:extent cx="3544570" cy="1009650"/>
                <wp:effectExtent l="0" t="0" r="0" b="0"/>
                <wp:wrapNone/>
                <wp:docPr id="1932190286" name="Rectangle 1932190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10096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9A272" id="Rectangle 1932190286" o:spid="_x0000_s1026" style="position:absolute;margin-left:174pt;margin-top:0;width:279.1pt;height:79.5pt;z-index:-25118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FF06FA9">
        <w:t xml:space="preserve">A </w:t>
      </w:r>
      <w:r w:rsidR="0FF06FA9">
        <w:rPr>
          <w:b/>
          <w:bCs/>
        </w:rPr>
        <w:t>c</w:t>
      </w:r>
      <w:r w:rsidR="0FF06FA9" w:rsidRPr="00E83E62">
        <w:rPr>
          <w:b/>
          <w:bCs/>
        </w:rPr>
        <w:t xml:space="preserve">entral </w:t>
      </w:r>
      <w:r w:rsidR="0FF06FA9">
        <w:rPr>
          <w:b/>
          <w:bCs/>
        </w:rPr>
        <w:t>b</w:t>
      </w:r>
      <w:r w:rsidR="0FF06FA9" w:rsidRPr="00E83E62">
        <w:rPr>
          <w:b/>
          <w:bCs/>
        </w:rPr>
        <w:t>ank</w:t>
      </w:r>
      <w:r w:rsidR="0FF06FA9">
        <w:t xml:space="preserve"> is the bank that </w:t>
      </w:r>
    </w:p>
    <w:p w14:paraId="0A2E02BA" w14:textId="13628F98" w:rsidR="00AB3050" w:rsidRDefault="00AB3050" w:rsidP="00AB3050">
      <w:proofErr w:type="gramStart"/>
      <w:r>
        <w:t>is in charge of</w:t>
      </w:r>
      <w:proofErr w:type="gramEnd"/>
      <w:r>
        <w:t xml:space="preserve"> making cash like coins / banknotes.</w:t>
      </w:r>
    </w:p>
    <w:p w14:paraId="5176ED5E" w14:textId="740F2FF3" w:rsidR="00E83E62" w:rsidRDefault="00E83E62" w:rsidP="00AB3050">
      <w:pPr>
        <w:spacing w:line="240" w:lineRule="auto"/>
        <w:ind w:left="0"/>
      </w:pPr>
      <w:r w:rsidRPr="00E83E62">
        <w:rPr>
          <w:noProof/>
        </w:rPr>
        <w:drawing>
          <wp:anchor distT="0" distB="0" distL="114300" distR="114300" simplePos="0" relativeHeight="251869184" behindDoc="0" locked="0" layoutInCell="1" allowOverlap="1" wp14:anchorId="071CAA1D" wp14:editId="145C0E1B">
            <wp:simplePos x="0" y="0"/>
            <wp:positionH relativeFrom="margin">
              <wp:align>left</wp:align>
            </wp:positionH>
            <wp:positionV relativeFrom="paragraph">
              <wp:posOffset>346710</wp:posOffset>
            </wp:positionV>
            <wp:extent cx="1971675" cy="1971675"/>
            <wp:effectExtent l="0" t="0" r="9525" b="0"/>
            <wp:wrapNone/>
            <wp:docPr id="3124986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986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1B95E" w14:textId="37A20EC8" w:rsidR="00E83E62" w:rsidRDefault="00E83E62" w:rsidP="00D67451"/>
    <w:p w14:paraId="5AB8CF26" w14:textId="587C5831" w:rsidR="00E83E62" w:rsidRDefault="6F244573" w:rsidP="00D67451">
      <w:r>
        <w:t>A central bank is different to the kind of bank you might keep your money in.</w:t>
      </w:r>
    </w:p>
    <w:p w14:paraId="3873692C" w14:textId="77777777" w:rsidR="00AB3050" w:rsidRDefault="00AB3050" w:rsidP="00D67451"/>
    <w:p w14:paraId="31E2D14D" w14:textId="77777777" w:rsidR="00AB3050" w:rsidRDefault="00AB3050" w:rsidP="00D67451"/>
    <w:p w14:paraId="1D00D10F" w14:textId="15C86C7E" w:rsidR="00AB3050" w:rsidRDefault="00AB3050" w:rsidP="00D67451">
      <w:r>
        <w:rPr>
          <w:noProof/>
        </w:rPr>
        <w:drawing>
          <wp:anchor distT="0" distB="0" distL="114300" distR="114300" simplePos="0" relativeHeight="252138496" behindDoc="0" locked="0" layoutInCell="1" allowOverlap="1" wp14:anchorId="44F6E1E2" wp14:editId="4E44793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980818" cy="733425"/>
            <wp:effectExtent l="0" t="0" r="635" b="0"/>
            <wp:wrapNone/>
            <wp:docPr id="600588207" name="Picture 19" descr="Image 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preview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321" cy="73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When we say we / </w:t>
      </w:r>
      <w:proofErr w:type="spellStart"/>
      <w:r>
        <w:t>our</w:t>
      </w:r>
      <w:proofErr w:type="spellEnd"/>
      <w:r>
        <w:t xml:space="preserve"> in this document we mean the Reserve Bank.</w:t>
      </w:r>
    </w:p>
    <w:p w14:paraId="0D02C74E" w14:textId="3455C109" w:rsidR="008505E7" w:rsidRDefault="008505E7" w:rsidP="00D67451"/>
    <w:p w14:paraId="07FEEBD3" w14:textId="58DB4BE9" w:rsidR="00E83E62" w:rsidRDefault="00AB3050" w:rsidP="00D67451">
      <w:r w:rsidRPr="004C0F10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36448" behindDoc="0" locked="0" layoutInCell="1" allowOverlap="1" wp14:anchorId="4FB2FCAA" wp14:editId="6FFC1B15">
            <wp:simplePos x="0" y="0"/>
            <wp:positionH relativeFrom="margin">
              <wp:align>left</wp:align>
            </wp:positionH>
            <wp:positionV relativeFrom="paragraph">
              <wp:posOffset>174852</wp:posOffset>
            </wp:positionV>
            <wp:extent cx="1419367" cy="1419367"/>
            <wp:effectExtent l="0" t="0" r="9525" b="0"/>
            <wp:wrapNone/>
            <wp:docPr id="96843451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2339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19367" cy="1419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00007" w14:textId="7DA88E87" w:rsidR="00D459B9" w:rsidRDefault="00D459B9" w:rsidP="00D67451">
      <w:r>
        <w:t xml:space="preserve">We are looking at digital cash because we know </w:t>
      </w:r>
      <w:r w:rsidR="008A1291">
        <w:t xml:space="preserve">that </w:t>
      </w:r>
      <w:r>
        <w:t>how people pay for things is changing.</w:t>
      </w:r>
    </w:p>
    <w:p w14:paraId="4FBF2D10" w14:textId="77777777" w:rsidR="00150B90" w:rsidRDefault="00150B90" w:rsidP="00D67451"/>
    <w:p w14:paraId="0AE6879B" w14:textId="77777777" w:rsidR="00150B90" w:rsidRDefault="00150B90" w:rsidP="00D67451"/>
    <w:p w14:paraId="2EAF75C8" w14:textId="5AB2F619" w:rsidR="00F7616C" w:rsidRDefault="00E83E62" w:rsidP="00D67451">
      <w:r w:rsidRPr="00E83E62">
        <w:rPr>
          <w:noProof/>
        </w:rPr>
        <w:drawing>
          <wp:anchor distT="0" distB="0" distL="114300" distR="114300" simplePos="0" relativeHeight="251863040" behindDoc="0" locked="0" layoutInCell="1" allowOverlap="1" wp14:anchorId="59097AB2" wp14:editId="52E76EE3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791360" cy="1352550"/>
            <wp:effectExtent l="0" t="0" r="0" b="0"/>
            <wp:wrapNone/>
            <wp:docPr id="670834466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834466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462" cy="135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t xml:space="preserve">Central </w:t>
      </w:r>
      <w:r>
        <w:t>b</w:t>
      </w:r>
      <w:r w:rsidR="00F7616C">
        <w:t xml:space="preserve">anks in other countries are also looking at </w:t>
      </w:r>
      <w:r>
        <w:t>d</w:t>
      </w:r>
      <w:r w:rsidR="00F7616C">
        <w:t xml:space="preserve">igital </w:t>
      </w:r>
      <w:r>
        <w:t>c</w:t>
      </w:r>
      <w:r w:rsidR="00F7616C">
        <w:t>ash.</w:t>
      </w:r>
    </w:p>
    <w:p w14:paraId="15EFD4FC" w14:textId="5F2CA98A" w:rsidR="008505E7" w:rsidRDefault="008505E7" w:rsidP="00D67451"/>
    <w:p w14:paraId="488FB69D" w14:textId="6087AA1D" w:rsidR="008526F6" w:rsidRDefault="008526F6" w:rsidP="00D67451"/>
    <w:p w14:paraId="710EEDA1" w14:textId="4F710972" w:rsidR="008505E7" w:rsidRDefault="00AB3050" w:rsidP="00D67451">
      <w:r w:rsidRPr="00E83E62"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1" wp14:anchorId="68C1B9CC" wp14:editId="5218E5FA">
            <wp:simplePos x="0" y="0"/>
            <wp:positionH relativeFrom="margin">
              <wp:align>left</wp:align>
            </wp:positionH>
            <wp:positionV relativeFrom="paragraph">
              <wp:posOffset>103060</wp:posOffset>
            </wp:positionV>
            <wp:extent cx="1240155" cy="1400175"/>
            <wp:effectExtent l="0" t="0" r="0" b="9525"/>
            <wp:wrapNone/>
            <wp:docPr id="1128454711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454711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5E7">
        <w:t>We want to know what you think about digital cash.</w:t>
      </w:r>
    </w:p>
    <w:p w14:paraId="35804650" w14:textId="43D21D24" w:rsidR="00770E6A" w:rsidRDefault="00770E6A" w:rsidP="00D67451"/>
    <w:p w14:paraId="21CB3F86" w14:textId="77777777" w:rsidR="00AB3050" w:rsidRDefault="00AB3050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bookmarkStart w:id="3" w:name="_What_is_digital"/>
      <w:bookmarkStart w:id="4" w:name="_Toc171666902"/>
      <w:bookmarkEnd w:id="3"/>
      <w:r>
        <w:rPr>
          <w:shd w:val="clear" w:color="auto" w:fill="FFFFFF"/>
          <w:lang w:eastAsia="en-GB"/>
        </w:rPr>
        <w:br w:type="page"/>
      </w:r>
    </w:p>
    <w:p w14:paraId="146F92A7" w14:textId="5BBAA14F" w:rsidR="0064667B" w:rsidRDefault="008505E7" w:rsidP="008505E7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What is digital cash?</w:t>
      </w:r>
      <w:bookmarkEnd w:id="4"/>
    </w:p>
    <w:p w14:paraId="747CFA50" w14:textId="543DE0D5" w:rsidR="00770E6A" w:rsidRDefault="00770E6A" w:rsidP="004567B0">
      <w:pPr>
        <w:rPr>
          <w:rFonts w:eastAsia="Times New Roman"/>
          <w:shd w:val="clear" w:color="auto" w:fill="FFFFFF"/>
          <w:lang w:eastAsia="en-GB"/>
        </w:rPr>
      </w:pPr>
    </w:p>
    <w:p w14:paraId="647B4505" w14:textId="3AE6E566" w:rsidR="00157B59" w:rsidRDefault="00150B90" w:rsidP="004567B0">
      <w:pPr>
        <w:rPr>
          <w:rFonts w:eastAsia="Times New Roman"/>
          <w:shd w:val="clear" w:color="auto" w:fill="FFFFFF"/>
          <w:lang w:eastAsia="en-GB"/>
        </w:rPr>
      </w:pPr>
      <w:r w:rsidRPr="00ED0E34">
        <w:rPr>
          <w:noProof/>
          <w:lang w:eastAsia="en-GB"/>
        </w:rPr>
        <w:drawing>
          <wp:anchor distT="0" distB="0" distL="114300" distR="114300" simplePos="0" relativeHeight="252165120" behindDoc="0" locked="0" layoutInCell="1" allowOverlap="1" wp14:anchorId="613DBD3B" wp14:editId="46FB4163">
            <wp:simplePos x="0" y="0"/>
            <wp:positionH relativeFrom="margin">
              <wp:align>left</wp:align>
            </wp:positionH>
            <wp:positionV relativeFrom="paragraph">
              <wp:posOffset>354964</wp:posOffset>
            </wp:positionV>
            <wp:extent cx="1619250" cy="2247781"/>
            <wp:effectExtent l="0" t="0" r="0" b="635"/>
            <wp:wrapNone/>
            <wp:docPr id="70208476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4582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24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FD695" w14:textId="48BAA208" w:rsidR="008505E7" w:rsidRDefault="00157B59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In New Zealand our money is the New Zealand dollar.</w:t>
      </w:r>
    </w:p>
    <w:p w14:paraId="20BD36F2" w14:textId="65ED33A0" w:rsidR="00157B59" w:rsidRDefault="00157B59" w:rsidP="004567B0">
      <w:pPr>
        <w:rPr>
          <w:rFonts w:eastAsia="Times New Roman"/>
          <w:shd w:val="clear" w:color="auto" w:fill="FFFFFF"/>
          <w:lang w:eastAsia="en-GB"/>
        </w:rPr>
      </w:pPr>
    </w:p>
    <w:p w14:paraId="577DE4CE" w14:textId="77777777" w:rsidR="00157B59" w:rsidRDefault="00157B59" w:rsidP="004567B0">
      <w:pPr>
        <w:rPr>
          <w:rFonts w:eastAsia="Times New Roman"/>
          <w:shd w:val="clear" w:color="auto" w:fill="FFFFFF"/>
          <w:lang w:eastAsia="en-GB"/>
        </w:rPr>
      </w:pPr>
    </w:p>
    <w:p w14:paraId="3A786CFF" w14:textId="75787DC8" w:rsidR="00157B59" w:rsidRDefault="00157B59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Your money might be in:</w:t>
      </w:r>
    </w:p>
    <w:p w14:paraId="4E5D3C95" w14:textId="3DB243A7" w:rsidR="00157B59" w:rsidRDefault="00157B59" w:rsidP="00157B59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bank accounts</w:t>
      </w:r>
    </w:p>
    <w:p w14:paraId="1D854AF3" w14:textId="758C4CE9" w:rsidR="00157B59" w:rsidRDefault="00157B59" w:rsidP="00157B59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cash</w:t>
      </w:r>
    </w:p>
    <w:p w14:paraId="42F3146F" w14:textId="72898104" w:rsidR="008505E7" w:rsidRDefault="008505E7" w:rsidP="004567B0">
      <w:pPr>
        <w:rPr>
          <w:rFonts w:eastAsia="Times New Roman"/>
          <w:shd w:val="clear" w:color="auto" w:fill="FFFFFF"/>
          <w:lang w:eastAsia="en-GB"/>
        </w:rPr>
      </w:pPr>
    </w:p>
    <w:p w14:paraId="236FA7AB" w14:textId="2FB26D93" w:rsidR="008505E7" w:rsidRDefault="00150B90" w:rsidP="004567B0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73280" behindDoc="0" locked="0" layoutInCell="1" allowOverlap="1" wp14:anchorId="07E72B73" wp14:editId="6B2267BB">
            <wp:simplePos x="0" y="0"/>
            <wp:positionH relativeFrom="margin">
              <wp:align>left</wp:align>
            </wp:positionH>
            <wp:positionV relativeFrom="paragraph">
              <wp:posOffset>103505</wp:posOffset>
            </wp:positionV>
            <wp:extent cx="1514475" cy="1514475"/>
            <wp:effectExtent l="0" t="0" r="0" b="9525"/>
            <wp:wrapNone/>
            <wp:docPr id="106625572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25572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A472B" w14:textId="0A9FCE1A" w:rsidR="00770E6A" w:rsidRDefault="00770E6A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When we talk about </w:t>
      </w:r>
      <w:proofErr w:type="gramStart"/>
      <w:r>
        <w:rPr>
          <w:rFonts w:eastAsia="Times New Roman"/>
          <w:shd w:val="clear" w:color="auto" w:fill="FFFFFF"/>
          <w:lang w:eastAsia="en-GB"/>
        </w:rPr>
        <w:t>cash</w:t>
      </w:r>
      <w:proofErr w:type="gramEnd"/>
      <w:r>
        <w:rPr>
          <w:rFonts w:eastAsia="Times New Roman"/>
          <w:shd w:val="clear" w:color="auto" w:fill="FFFFFF"/>
          <w:lang w:eastAsia="en-GB"/>
        </w:rPr>
        <w:t xml:space="preserve"> we usually mean </w:t>
      </w:r>
      <w:r>
        <w:rPr>
          <w:rFonts w:eastAsia="Times New Roman"/>
          <w:b/>
          <w:bCs/>
          <w:shd w:val="clear" w:color="auto" w:fill="FFFFFF"/>
          <w:lang w:eastAsia="en-GB"/>
        </w:rPr>
        <w:t>physical cash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6880431D" w14:textId="3F0C82AB" w:rsidR="00770E6A" w:rsidRDefault="00770E6A" w:rsidP="004567B0">
      <w:pPr>
        <w:rPr>
          <w:rFonts w:eastAsia="Times New Roman"/>
          <w:shd w:val="clear" w:color="auto" w:fill="FFFFFF"/>
          <w:lang w:eastAsia="en-GB"/>
        </w:rPr>
      </w:pPr>
    </w:p>
    <w:p w14:paraId="3CA0DA98" w14:textId="5D3F1339" w:rsidR="00770E6A" w:rsidRDefault="008B045C" w:rsidP="004567B0">
      <w:pPr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42592" behindDoc="1" locked="0" layoutInCell="1" allowOverlap="1" wp14:anchorId="3B9FB842" wp14:editId="4590CB43">
                <wp:simplePos x="0" y="0"/>
                <wp:positionH relativeFrom="margin">
                  <wp:align>right</wp:align>
                </wp:positionH>
                <wp:positionV relativeFrom="paragraph">
                  <wp:posOffset>295294</wp:posOffset>
                </wp:positionV>
                <wp:extent cx="3544916" cy="2101755"/>
                <wp:effectExtent l="0" t="0" r="0" b="0"/>
                <wp:wrapNone/>
                <wp:docPr id="1323091467" name="Rectangle 1323091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1017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EECE268">
              <v:rect id="Rectangle 1323091467" style="position:absolute;margin-left:227.95pt;margin-top:23.25pt;width:279.15pt;height:165.5pt;z-index:-251173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5ACC25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">
                <w10:wrap anchorx="margin"/>
              </v:rect>
            </w:pict>
          </mc:Fallback>
        </mc:AlternateContent>
      </w:r>
    </w:p>
    <w:p w14:paraId="3F85F641" w14:textId="04CE295A" w:rsidR="00770E6A" w:rsidRPr="00E62B72" w:rsidRDefault="00150B90" w:rsidP="00E62B72">
      <w:r w:rsidRPr="00E62B72">
        <w:rPr>
          <w:noProof/>
        </w:rPr>
        <w:drawing>
          <wp:anchor distT="0" distB="0" distL="114300" distR="114300" simplePos="0" relativeHeight="251871232" behindDoc="0" locked="0" layoutInCell="1" allowOverlap="1" wp14:anchorId="0811448F" wp14:editId="7415153E">
            <wp:simplePos x="0" y="0"/>
            <wp:positionH relativeFrom="margin">
              <wp:align>left</wp:align>
            </wp:positionH>
            <wp:positionV relativeFrom="paragraph">
              <wp:posOffset>264795</wp:posOffset>
            </wp:positionV>
            <wp:extent cx="1852930" cy="1310640"/>
            <wp:effectExtent l="0" t="0" r="0" b="0"/>
            <wp:wrapNone/>
            <wp:docPr id="1021449918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4991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E6A" w:rsidRPr="00E62B72">
        <w:rPr>
          <w:b/>
          <w:bCs/>
        </w:rPr>
        <w:t>Physical cash</w:t>
      </w:r>
      <w:r w:rsidR="00770E6A" w:rsidRPr="00E62B72">
        <w:t xml:space="preserve"> is</w:t>
      </w:r>
      <w:r w:rsidR="008B045C" w:rsidRPr="00E62B72">
        <w:t xml:space="preserve"> something you can hold in your hand like</w:t>
      </w:r>
      <w:r w:rsidR="00770E6A" w:rsidRPr="00E62B72">
        <w:t>:</w:t>
      </w:r>
    </w:p>
    <w:p w14:paraId="77E9116C" w14:textId="3AEBD81A" w:rsidR="00770E6A" w:rsidRDefault="008526F6" w:rsidP="00770E6A">
      <w:pPr>
        <w:pStyle w:val="Listtoplevel"/>
        <w:rPr>
          <w:shd w:val="clear" w:color="auto" w:fill="FFFFFF"/>
          <w:lang w:eastAsia="en-GB"/>
        </w:rPr>
      </w:pPr>
      <w:r w:rsidRPr="00E62B72">
        <w:rPr>
          <w:lang w:eastAsia="en-GB"/>
        </w:rPr>
        <w:t>c</w:t>
      </w:r>
      <w:r w:rsidR="00770E6A" w:rsidRPr="00E62B72">
        <w:rPr>
          <w:lang w:eastAsia="en-GB"/>
        </w:rPr>
        <w:t>oins</w:t>
      </w:r>
    </w:p>
    <w:p w14:paraId="080EA324" w14:textId="2E75853C" w:rsidR="00770E6A" w:rsidRPr="00770E6A" w:rsidRDefault="008526F6" w:rsidP="00770E6A">
      <w:pPr>
        <w:pStyle w:val="Listtoplevel"/>
        <w:rPr>
          <w:shd w:val="clear" w:color="auto" w:fill="FFFFFF"/>
          <w:lang w:eastAsia="en-GB"/>
        </w:rPr>
      </w:pPr>
      <w:r w:rsidRPr="00E62B72">
        <w:rPr>
          <w:lang w:eastAsia="en-GB"/>
        </w:rPr>
        <w:t>b</w:t>
      </w:r>
      <w:r w:rsidR="00770E6A" w:rsidRPr="00E62B72">
        <w:rPr>
          <w:lang w:eastAsia="en-GB"/>
        </w:rPr>
        <w:t>anknotes.</w:t>
      </w:r>
    </w:p>
    <w:p w14:paraId="459DFE5C" w14:textId="45A4EDD7" w:rsidR="0064667B" w:rsidRDefault="0064667B" w:rsidP="004567B0">
      <w:pPr>
        <w:rPr>
          <w:rFonts w:eastAsia="Times New Roman"/>
          <w:shd w:val="clear" w:color="auto" w:fill="FFFFFF"/>
          <w:lang w:eastAsia="en-GB"/>
        </w:rPr>
      </w:pPr>
    </w:p>
    <w:p w14:paraId="2BE38F80" w14:textId="71A580D5" w:rsidR="00157B59" w:rsidRDefault="00150B90" w:rsidP="00157B59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67168" behindDoc="0" locked="0" layoutInCell="1" allowOverlap="1" wp14:anchorId="79FAD539" wp14:editId="26D2E94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514475" cy="1514475"/>
            <wp:effectExtent l="0" t="0" r="0" b="9525"/>
            <wp:wrapNone/>
            <wp:docPr id="214495909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25572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B59">
        <w:rPr>
          <w:rFonts w:eastAsia="Times New Roman"/>
          <w:shd w:val="clear" w:color="auto" w:fill="FFFFFF"/>
          <w:lang w:eastAsia="en-GB"/>
        </w:rPr>
        <w:t>1 dollar in your bank account is worth 1 dollar in coins.</w:t>
      </w:r>
    </w:p>
    <w:p w14:paraId="6B8C402D" w14:textId="77777777" w:rsidR="00157B59" w:rsidRDefault="00157B59" w:rsidP="00157B59">
      <w:pPr>
        <w:rPr>
          <w:rFonts w:eastAsia="Times New Roman"/>
          <w:shd w:val="clear" w:color="auto" w:fill="FFFFFF"/>
          <w:lang w:eastAsia="en-GB"/>
        </w:rPr>
      </w:pPr>
    </w:p>
    <w:p w14:paraId="1939D77E" w14:textId="77777777" w:rsidR="00157B59" w:rsidRDefault="00157B59" w:rsidP="00157B59">
      <w:pPr>
        <w:rPr>
          <w:rFonts w:eastAsia="Times New Roman"/>
          <w:shd w:val="clear" w:color="auto" w:fill="FFFFFF"/>
          <w:lang w:eastAsia="en-GB"/>
        </w:rPr>
      </w:pPr>
    </w:p>
    <w:p w14:paraId="13D4B644" w14:textId="0427901A" w:rsidR="00157B59" w:rsidRDefault="00150B90" w:rsidP="00157B59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noProof/>
        </w:rPr>
        <w:drawing>
          <wp:anchor distT="0" distB="0" distL="114300" distR="114300" simplePos="0" relativeHeight="252169216" behindDoc="0" locked="0" layoutInCell="1" allowOverlap="1" wp14:anchorId="7CCFE8B1" wp14:editId="4F1ED7CB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971675" cy="1971675"/>
            <wp:effectExtent l="0" t="0" r="9525" b="0"/>
            <wp:wrapNone/>
            <wp:docPr id="62868731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1505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B59">
        <w:rPr>
          <w:rFonts w:eastAsia="Times New Roman"/>
          <w:shd w:val="clear" w:color="auto" w:fill="FFFFFF"/>
          <w:lang w:eastAsia="en-GB"/>
        </w:rPr>
        <w:t>Banks might close which could mean</w:t>
      </w:r>
      <w:r>
        <w:rPr>
          <w:rFonts w:eastAsia="Times New Roman"/>
          <w:shd w:val="clear" w:color="auto" w:fill="FFFFFF"/>
          <w:lang w:eastAsia="en-GB"/>
        </w:rPr>
        <w:t xml:space="preserve"> you cannot</w:t>
      </w:r>
      <w:r w:rsidR="00157B59">
        <w:rPr>
          <w:rFonts w:eastAsia="Times New Roman"/>
          <w:shd w:val="clear" w:color="auto" w:fill="FFFFFF"/>
          <w:lang w:eastAsia="en-GB"/>
        </w:rPr>
        <w:t>:</w:t>
      </w:r>
    </w:p>
    <w:p w14:paraId="753E4F50" w14:textId="5C60BE87" w:rsidR="00157B59" w:rsidRDefault="00157B59" w:rsidP="00157B59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sent money to </w:t>
      </w:r>
      <w:r w:rsidR="00150B90">
        <w:rPr>
          <w:shd w:val="clear" w:color="auto" w:fill="FFFFFF"/>
          <w:lang w:eastAsia="en-GB"/>
        </w:rPr>
        <w:t>other people</w:t>
      </w:r>
    </w:p>
    <w:p w14:paraId="00BE5DB0" w14:textId="19633502" w:rsidR="00150B90" w:rsidRDefault="00150B90" w:rsidP="00157B59">
      <w:pPr>
        <w:pStyle w:val="Listtoplevel"/>
        <w:rPr>
          <w:shd w:val="clear" w:color="auto" w:fill="FFFFFF"/>
          <w:lang w:eastAsia="en-GB"/>
        </w:rPr>
      </w:pPr>
      <w:r w:rsidRPr="00E83E62">
        <w:rPr>
          <w:rFonts w:ascii="Times New Roman" w:eastAsia="Times New Roman" w:hAnsi="Times New Roman" w:cs="Times New Roman"/>
          <w:sz w:val="24"/>
          <w:lang w:val="en-NZ" w:eastAsia="en-NZ"/>
        </w:rPr>
        <w:drawing>
          <wp:anchor distT="0" distB="0" distL="114300" distR="114300" simplePos="0" relativeHeight="251874304" behindDoc="0" locked="0" layoutInCell="1" allowOverlap="1" wp14:anchorId="2190AC81" wp14:editId="4B5665BB">
            <wp:simplePos x="0" y="0"/>
            <wp:positionH relativeFrom="margin">
              <wp:posOffset>0</wp:posOffset>
            </wp:positionH>
            <wp:positionV relativeFrom="paragraph">
              <wp:posOffset>1007745</wp:posOffset>
            </wp:positionV>
            <wp:extent cx="1740535" cy="1600200"/>
            <wp:effectExtent l="0" t="0" r="0" b="0"/>
            <wp:wrapNone/>
            <wp:docPr id="38969304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69304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change the money in your account into cash.</w:t>
      </w:r>
    </w:p>
    <w:p w14:paraId="59F51AC6" w14:textId="6B077D6A" w:rsidR="00157B59" w:rsidRDefault="00157B59" w:rsidP="00157B59">
      <w:pPr>
        <w:rPr>
          <w:rFonts w:eastAsia="Times New Roman"/>
          <w:shd w:val="clear" w:color="auto" w:fill="FFFFFF"/>
          <w:lang w:eastAsia="en-GB"/>
        </w:rPr>
      </w:pPr>
    </w:p>
    <w:p w14:paraId="4E8E5C09" w14:textId="77777777" w:rsidR="00150B90" w:rsidRDefault="00150B90" w:rsidP="00157B59">
      <w:pPr>
        <w:rPr>
          <w:rFonts w:eastAsia="Times New Roman"/>
          <w:shd w:val="clear" w:color="auto" w:fill="FFFFFF"/>
          <w:lang w:eastAsia="en-GB"/>
        </w:rPr>
      </w:pPr>
    </w:p>
    <w:p w14:paraId="4DFF3318" w14:textId="5404DF3D" w:rsidR="00157B59" w:rsidRDefault="00157B59" w:rsidP="00157B5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Digital cash is a new kind of money.</w:t>
      </w:r>
    </w:p>
    <w:p w14:paraId="28BA3F77" w14:textId="77777777" w:rsidR="004405DF" w:rsidRDefault="004405DF" w:rsidP="004567B0">
      <w:pPr>
        <w:rPr>
          <w:rFonts w:eastAsia="Times New Roman"/>
          <w:shd w:val="clear" w:color="auto" w:fill="FFFFFF"/>
          <w:lang w:eastAsia="en-GB"/>
        </w:rPr>
      </w:pPr>
    </w:p>
    <w:p w14:paraId="7D442159" w14:textId="466D9FA2" w:rsidR="004405DF" w:rsidRDefault="004405DF" w:rsidP="004567B0">
      <w:pPr>
        <w:rPr>
          <w:rFonts w:eastAsia="Times New Roman"/>
          <w:shd w:val="clear" w:color="auto" w:fill="FFFFFF"/>
          <w:lang w:eastAsia="en-GB"/>
        </w:rPr>
      </w:pPr>
    </w:p>
    <w:p w14:paraId="562F0B18" w14:textId="0FFFABB8" w:rsidR="00150B90" w:rsidRDefault="00150B90" w:rsidP="004567B0">
      <w:pPr>
        <w:rPr>
          <w:rFonts w:eastAsia="Times New Roman"/>
          <w:shd w:val="clear" w:color="auto" w:fill="FFFFFF"/>
          <w:lang w:eastAsia="en-GB"/>
        </w:rPr>
      </w:pPr>
      <w:r w:rsidRPr="00150B9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63072" behindDoc="0" locked="0" layoutInCell="1" allowOverlap="1" wp14:anchorId="3489CA14" wp14:editId="07D59CB5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1828800" cy="1828800"/>
            <wp:effectExtent l="0" t="0" r="0" b="0"/>
            <wp:wrapNone/>
            <wp:docPr id="915896887" name="Picture 19" descr="A white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896887" name="Picture 19" descr="A white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>It is run by the Reserve Bank.</w:t>
      </w:r>
    </w:p>
    <w:p w14:paraId="1DCCD8CA" w14:textId="348BDBAE" w:rsidR="00150B90" w:rsidRDefault="00150B90" w:rsidP="004567B0">
      <w:pPr>
        <w:rPr>
          <w:rFonts w:eastAsia="Times New Roman"/>
          <w:shd w:val="clear" w:color="auto" w:fill="FFFFFF"/>
          <w:lang w:eastAsia="en-GB"/>
        </w:rPr>
      </w:pPr>
    </w:p>
    <w:p w14:paraId="27FAEAA6" w14:textId="0651ED0C" w:rsidR="00150B90" w:rsidRDefault="00150B90" w:rsidP="004567B0">
      <w:pPr>
        <w:rPr>
          <w:rFonts w:eastAsia="Times New Roman"/>
          <w:shd w:val="clear" w:color="auto" w:fill="FFFFFF"/>
          <w:lang w:eastAsia="en-GB"/>
        </w:rPr>
      </w:pPr>
    </w:p>
    <w:p w14:paraId="4A1E0980" w14:textId="67F06D5C" w:rsidR="00150B90" w:rsidRDefault="00150B90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 Reserve Bank will not close.</w:t>
      </w:r>
    </w:p>
    <w:p w14:paraId="59BB6AEA" w14:textId="77777777" w:rsidR="00150B90" w:rsidRDefault="00150B90" w:rsidP="004567B0">
      <w:pPr>
        <w:rPr>
          <w:rFonts w:eastAsia="Times New Roman"/>
          <w:shd w:val="clear" w:color="auto" w:fill="FFFFFF"/>
          <w:lang w:eastAsia="en-GB"/>
        </w:rPr>
      </w:pPr>
    </w:p>
    <w:p w14:paraId="7EAE3E87" w14:textId="77777777" w:rsidR="00150B90" w:rsidRDefault="00150B90" w:rsidP="004567B0">
      <w:pPr>
        <w:rPr>
          <w:rFonts w:eastAsia="Times New Roman"/>
          <w:shd w:val="clear" w:color="auto" w:fill="FFFFFF"/>
          <w:lang w:eastAsia="en-GB"/>
        </w:rPr>
      </w:pPr>
    </w:p>
    <w:p w14:paraId="415FC0FB" w14:textId="64375AF9" w:rsidR="00150B90" w:rsidRDefault="00150B90" w:rsidP="00150B90">
      <w:pPr>
        <w:ind w:left="0"/>
        <w:rPr>
          <w:rFonts w:eastAsia="Times New Roman"/>
          <w:shd w:val="clear" w:color="auto" w:fill="FFFFFF"/>
          <w:lang w:eastAsia="en-GB"/>
        </w:rPr>
      </w:pPr>
    </w:p>
    <w:p w14:paraId="5F666852" w14:textId="77777777" w:rsidR="004405DF" w:rsidRDefault="004405DF" w:rsidP="004567B0">
      <w:pPr>
        <w:rPr>
          <w:rFonts w:eastAsia="Times New Roman"/>
          <w:shd w:val="clear" w:color="auto" w:fill="FFFFFF"/>
          <w:lang w:eastAsia="en-GB"/>
        </w:rPr>
      </w:pPr>
    </w:p>
    <w:p w14:paraId="4A3D9EED" w14:textId="77777777" w:rsidR="004405DF" w:rsidRDefault="004405DF" w:rsidP="004567B0">
      <w:pPr>
        <w:rPr>
          <w:rFonts w:eastAsia="Times New Roman"/>
          <w:shd w:val="clear" w:color="auto" w:fill="FFFFFF"/>
          <w:lang w:eastAsia="en-GB"/>
        </w:rPr>
      </w:pPr>
    </w:p>
    <w:p w14:paraId="5F8B630C" w14:textId="2B90C614" w:rsidR="002467F3" w:rsidRDefault="00150B90" w:rsidP="002467F3">
      <w:pPr>
        <w:rPr>
          <w:rFonts w:eastAsia="Times New Roman"/>
          <w:shd w:val="clear" w:color="auto" w:fill="FFFFFF"/>
          <w:lang w:eastAsia="en-GB"/>
        </w:rPr>
      </w:pPr>
      <w:r w:rsidRPr="007A700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6928" behindDoc="1" locked="0" layoutInCell="1" allowOverlap="1" wp14:anchorId="0163B5C7" wp14:editId="25C44C67">
                <wp:simplePos x="0" y="0"/>
                <wp:positionH relativeFrom="margin">
                  <wp:align>right</wp:align>
                </wp:positionH>
                <wp:positionV relativeFrom="paragraph">
                  <wp:posOffset>-15766</wp:posOffset>
                </wp:positionV>
                <wp:extent cx="3544916" cy="2724150"/>
                <wp:effectExtent l="0" t="0" r="0" b="0"/>
                <wp:wrapNone/>
                <wp:docPr id="538098680" name="Rectangle 538098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724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D238A" id="Rectangle 538098680" o:spid="_x0000_s1026" style="position:absolute;margin-left:227.95pt;margin-top:-1.25pt;width:279.15pt;height:214.5pt;z-index:-251159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2467F3"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76352" behindDoc="0" locked="0" layoutInCell="1" allowOverlap="1" wp14:anchorId="3E564021" wp14:editId="41730554">
            <wp:simplePos x="0" y="0"/>
            <wp:positionH relativeFrom="margin">
              <wp:align>left</wp:align>
            </wp:positionH>
            <wp:positionV relativeFrom="paragraph">
              <wp:posOffset>124460</wp:posOffset>
            </wp:positionV>
            <wp:extent cx="1457325" cy="904547"/>
            <wp:effectExtent l="0" t="0" r="0" b="0"/>
            <wp:wrapNone/>
            <wp:docPr id="17116021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6021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904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7F3" w:rsidRPr="007A700D">
        <w:rPr>
          <w:rFonts w:eastAsia="Times New Roman"/>
          <w:b/>
          <w:bCs/>
          <w:lang w:eastAsia="en-GB"/>
        </w:rPr>
        <w:t xml:space="preserve">Digital </w:t>
      </w:r>
      <w:r w:rsidR="002467F3" w:rsidRPr="007A700D">
        <w:rPr>
          <w:rFonts w:eastAsia="Times New Roman"/>
          <w:lang w:eastAsia="en-GB"/>
        </w:rPr>
        <w:t>means it works using technology like:</w:t>
      </w:r>
    </w:p>
    <w:p w14:paraId="07E4471C" w14:textId="14419183" w:rsidR="00D459B9" w:rsidRDefault="002467F3" w:rsidP="002467F3">
      <w:pPr>
        <w:rPr>
          <w:shd w:val="clear" w:color="auto" w:fill="FFFFFF"/>
          <w:lang w:eastAsia="en-GB"/>
        </w:rPr>
      </w:pPr>
      <w:r w:rsidRPr="002467F3">
        <w:rPr>
          <w:noProof/>
          <w:lang w:eastAsia="en-GB"/>
        </w:rPr>
        <w:drawing>
          <wp:anchor distT="0" distB="0" distL="114300" distR="114300" simplePos="0" relativeHeight="251879424" behindDoc="0" locked="0" layoutInCell="1" allowOverlap="1" wp14:anchorId="05683277" wp14:editId="43BCF7C6">
            <wp:simplePos x="0" y="0"/>
            <wp:positionH relativeFrom="margin">
              <wp:posOffset>0</wp:posOffset>
            </wp:positionH>
            <wp:positionV relativeFrom="paragraph">
              <wp:posOffset>357505</wp:posOffset>
            </wp:positionV>
            <wp:extent cx="1095375" cy="1095375"/>
            <wp:effectExtent l="0" t="0" r="9525" b="9525"/>
            <wp:wrapNone/>
            <wp:docPr id="51808261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8261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291" w:rsidRPr="002467F3">
        <w:rPr>
          <w:lang w:eastAsia="en-GB"/>
        </w:rPr>
        <w:t xml:space="preserve">a </w:t>
      </w:r>
      <w:r w:rsidR="00E83E62" w:rsidRPr="002467F3">
        <w:rPr>
          <w:lang w:eastAsia="en-GB"/>
        </w:rPr>
        <w:t>c</w:t>
      </w:r>
      <w:r w:rsidR="00D459B9" w:rsidRPr="002467F3">
        <w:rPr>
          <w:lang w:eastAsia="en-GB"/>
        </w:rPr>
        <w:t>ard</w:t>
      </w:r>
    </w:p>
    <w:p w14:paraId="4B61FD96" w14:textId="69CA62EA" w:rsidR="00D459B9" w:rsidRDefault="00E83E62" w:rsidP="008526F6">
      <w:pPr>
        <w:pStyle w:val="Listtoplevel"/>
        <w:rPr>
          <w:shd w:val="clear" w:color="auto" w:fill="FFFFFF"/>
          <w:lang w:eastAsia="en-GB"/>
        </w:rPr>
      </w:pPr>
      <w:r w:rsidRPr="002467F3">
        <w:rPr>
          <w:rFonts w:ascii="Times New Roman" w:eastAsia="Times New Roman" w:hAnsi="Times New Roman" w:cs="Times New Roman"/>
          <w:sz w:val="24"/>
          <w:lang w:val="en-NZ" w:eastAsia="en-NZ"/>
        </w:rPr>
        <w:drawing>
          <wp:anchor distT="0" distB="0" distL="114300" distR="114300" simplePos="0" relativeHeight="251877376" behindDoc="0" locked="0" layoutInCell="1" allowOverlap="1" wp14:anchorId="7D13CB92" wp14:editId="3E79E2B9">
            <wp:simplePos x="0" y="0"/>
            <wp:positionH relativeFrom="margin">
              <wp:posOffset>533083</wp:posOffset>
            </wp:positionH>
            <wp:positionV relativeFrom="paragraph">
              <wp:posOffset>663257</wp:posOffset>
            </wp:positionV>
            <wp:extent cx="603250" cy="1652905"/>
            <wp:effectExtent l="8572" t="0" r="0" b="0"/>
            <wp:wrapNone/>
            <wp:docPr id="1438235739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3573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3250" cy="16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1291" w:rsidRPr="002467F3">
        <w:rPr>
          <w:lang w:eastAsia="en-GB"/>
        </w:rPr>
        <w:t xml:space="preserve">an </w:t>
      </w:r>
      <w:r w:rsidRPr="002467F3">
        <w:rPr>
          <w:lang w:eastAsia="en-GB"/>
        </w:rPr>
        <w:t>a</w:t>
      </w:r>
      <w:r w:rsidR="00D459B9" w:rsidRPr="002467F3">
        <w:rPr>
          <w:lang w:eastAsia="en-GB"/>
        </w:rPr>
        <w:t>pp on your phone</w:t>
      </w:r>
    </w:p>
    <w:p w14:paraId="464D225C" w14:textId="534F708F" w:rsidR="00D459B9" w:rsidRDefault="00E83E62" w:rsidP="008526F6">
      <w:pPr>
        <w:pStyle w:val="Listtoplevel"/>
        <w:rPr>
          <w:shd w:val="clear" w:color="auto" w:fill="FFFFFF"/>
          <w:lang w:eastAsia="en-GB"/>
        </w:rPr>
      </w:pPr>
      <w:r w:rsidRPr="00150B90">
        <w:rPr>
          <w:lang w:eastAsia="en-GB"/>
        </w:rPr>
        <w:t>anoth</w:t>
      </w:r>
      <w:r w:rsidR="00D459B9" w:rsidRPr="00150B90">
        <w:rPr>
          <w:lang w:eastAsia="en-GB"/>
        </w:rPr>
        <w:t>er device like a smart watch.</w:t>
      </w:r>
    </w:p>
    <w:p w14:paraId="4855BD39" w14:textId="77777777" w:rsidR="007A700D" w:rsidRDefault="007A700D" w:rsidP="007A700D">
      <w:pPr>
        <w:rPr>
          <w:rFonts w:eastAsia="Times New Roman"/>
          <w:shd w:val="clear" w:color="auto" w:fill="FFFFFF"/>
          <w:lang w:eastAsia="en-GB"/>
        </w:rPr>
      </w:pPr>
    </w:p>
    <w:p w14:paraId="37FB9828" w14:textId="77777777" w:rsidR="007A700D" w:rsidRDefault="007A700D" w:rsidP="007A700D">
      <w:pPr>
        <w:rPr>
          <w:rFonts w:eastAsia="Times New Roman"/>
          <w:shd w:val="clear" w:color="auto" w:fill="FFFFFF"/>
          <w:lang w:eastAsia="en-GB"/>
        </w:rPr>
      </w:pPr>
    </w:p>
    <w:p w14:paraId="6DEF28C2" w14:textId="062F3552" w:rsidR="00150B90" w:rsidRDefault="00150B90" w:rsidP="007A700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Digital cash is more like banknotes and coins than money in your bank </w:t>
      </w:r>
      <w:r w:rsidRPr="00E62B72">
        <w:rPr>
          <w:noProof/>
        </w:rPr>
        <w:drawing>
          <wp:anchor distT="0" distB="0" distL="114300" distR="114300" simplePos="0" relativeHeight="252171264" behindDoc="0" locked="0" layoutInCell="1" allowOverlap="1" wp14:anchorId="5C1D3220" wp14:editId="6718DD53">
            <wp:simplePos x="0" y="0"/>
            <wp:positionH relativeFrom="margin">
              <wp:posOffset>0</wp:posOffset>
            </wp:positionH>
            <wp:positionV relativeFrom="paragraph">
              <wp:posOffset>700405</wp:posOffset>
            </wp:positionV>
            <wp:extent cx="1852930" cy="1310640"/>
            <wp:effectExtent l="0" t="0" r="0" b="0"/>
            <wp:wrapNone/>
            <wp:docPr id="1530746676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4991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>account.</w:t>
      </w:r>
    </w:p>
    <w:p w14:paraId="280844C5" w14:textId="77777777" w:rsidR="00150B90" w:rsidRDefault="00150B90" w:rsidP="007A700D">
      <w:pPr>
        <w:rPr>
          <w:rFonts w:eastAsia="Times New Roman"/>
          <w:shd w:val="clear" w:color="auto" w:fill="FFFFFF"/>
          <w:lang w:eastAsia="en-GB"/>
        </w:rPr>
      </w:pPr>
    </w:p>
    <w:p w14:paraId="02CBCDD4" w14:textId="77777777" w:rsidR="00150B90" w:rsidRDefault="00150B90" w:rsidP="007A700D">
      <w:pPr>
        <w:rPr>
          <w:rFonts w:eastAsia="Times New Roman"/>
          <w:shd w:val="clear" w:color="auto" w:fill="FFFFFF"/>
          <w:lang w:eastAsia="en-GB"/>
        </w:rPr>
      </w:pPr>
    </w:p>
    <w:p w14:paraId="2D4C5948" w14:textId="77369FC7" w:rsidR="00150B90" w:rsidRDefault="00150B90" w:rsidP="007A700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It just works digitally.</w:t>
      </w:r>
    </w:p>
    <w:p w14:paraId="6F926C2A" w14:textId="77777777" w:rsidR="00150B90" w:rsidRDefault="00150B90" w:rsidP="007A700D">
      <w:pPr>
        <w:rPr>
          <w:rFonts w:eastAsia="Times New Roman"/>
          <w:shd w:val="clear" w:color="auto" w:fill="FFFFFF"/>
          <w:lang w:eastAsia="en-GB"/>
        </w:rPr>
      </w:pPr>
    </w:p>
    <w:p w14:paraId="1B6382AA" w14:textId="77777777" w:rsidR="00150B90" w:rsidRDefault="00150B90" w:rsidP="007A700D">
      <w:pPr>
        <w:rPr>
          <w:rFonts w:eastAsia="Times New Roman"/>
          <w:shd w:val="clear" w:color="auto" w:fill="FFFFFF"/>
          <w:lang w:eastAsia="en-GB"/>
        </w:rPr>
      </w:pPr>
    </w:p>
    <w:p w14:paraId="6AA2DD9E" w14:textId="39B94E38" w:rsidR="007A700D" w:rsidRDefault="007A700D" w:rsidP="007A700D">
      <w:pPr>
        <w:rPr>
          <w:rFonts w:eastAsia="Times New Roman"/>
          <w:shd w:val="clear" w:color="auto" w:fill="FFFFFF"/>
          <w:lang w:eastAsia="en-GB"/>
        </w:rPr>
      </w:pPr>
      <w:r w:rsidRPr="004C0F10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54528" behindDoc="0" locked="0" layoutInCell="1" allowOverlap="1" wp14:anchorId="356EC322" wp14:editId="07346AFB">
            <wp:simplePos x="0" y="0"/>
            <wp:positionH relativeFrom="margin">
              <wp:posOffset>1270</wp:posOffset>
            </wp:positionH>
            <wp:positionV relativeFrom="paragraph">
              <wp:posOffset>92075</wp:posOffset>
            </wp:positionV>
            <wp:extent cx="1608158" cy="1800225"/>
            <wp:effectExtent l="0" t="0" r="0" b="0"/>
            <wp:wrapNone/>
            <wp:docPr id="23982855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2855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158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3E62">
        <w:rPr>
          <w:rFonts w:eastAsia="Times New Roman"/>
          <w:shd w:val="clear" w:color="auto" w:fill="FFFFFF"/>
          <w:lang w:eastAsia="en-GB"/>
        </w:rPr>
        <w:t xml:space="preserve">It </w:t>
      </w:r>
      <w:r w:rsidR="00E62B72">
        <w:rPr>
          <w:rFonts w:eastAsia="Times New Roman"/>
          <w:shd w:val="clear" w:color="auto" w:fill="FFFFFF"/>
          <w:lang w:eastAsia="en-GB"/>
        </w:rPr>
        <w:t>could</w:t>
      </w:r>
      <w:r>
        <w:rPr>
          <w:rFonts w:eastAsia="Times New Roman"/>
          <w:shd w:val="clear" w:color="auto" w:fill="FFFFFF"/>
          <w:lang w:eastAsia="en-GB"/>
        </w:rPr>
        <w:t xml:space="preserve"> make buying the things </w:t>
      </w:r>
      <w:r w:rsidR="00E62B72">
        <w:rPr>
          <w:rFonts w:eastAsia="Times New Roman"/>
          <w:shd w:val="clear" w:color="auto" w:fill="FFFFFF"/>
          <w:lang w:eastAsia="en-GB"/>
        </w:rPr>
        <w:t>you</w:t>
      </w:r>
      <w:r>
        <w:rPr>
          <w:rFonts w:eastAsia="Times New Roman"/>
          <w:shd w:val="clear" w:color="auto" w:fill="FFFFFF"/>
          <w:lang w:eastAsia="en-GB"/>
        </w:rPr>
        <w:t xml:space="preserve"> want:</w:t>
      </w:r>
    </w:p>
    <w:p w14:paraId="051CD629" w14:textId="77777777" w:rsidR="007A700D" w:rsidRPr="008526F6" w:rsidRDefault="007A700D" w:rsidP="007A700D">
      <w:pPr>
        <w:pStyle w:val="Listtoplevel"/>
        <w:rPr>
          <w:shd w:val="clear" w:color="auto" w:fill="FFFFFF"/>
          <w:lang w:eastAsia="en-GB"/>
        </w:rPr>
      </w:pPr>
      <w:r w:rsidRPr="008526F6">
        <w:rPr>
          <w:shd w:val="clear" w:color="auto" w:fill="FFFFFF"/>
          <w:lang w:eastAsia="en-GB"/>
        </w:rPr>
        <w:t>quicker</w:t>
      </w:r>
    </w:p>
    <w:p w14:paraId="3E509B9E" w14:textId="77777777" w:rsidR="007A700D" w:rsidRPr="008526F6" w:rsidRDefault="007A700D" w:rsidP="007A700D">
      <w:pPr>
        <w:pStyle w:val="Listtoplevel"/>
        <w:rPr>
          <w:shd w:val="clear" w:color="auto" w:fill="FFFFFF"/>
          <w:lang w:eastAsia="en-GB"/>
        </w:rPr>
      </w:pPr>
      <w:r w:rsidRPr="008526F6">
        <w:rPr>
          <w:shd w:val="clear" w:color="auto" w:fill="FFFFFF"/>
          <w:lang w:eastAsia="en-GB"/>
        </w:rPr>
        <w:t>easier.</w:t>
      </w:r>
    </w:p>
    <w:p w14:paraId="5BF2FA25" w14:textId="77777777" w:rsidR="007A700D" w:rsidRDefault="007A700D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477CBC7C" w14:textId="1FFA2F3D" w:rsidR="00E83E62" w:rsidRDefault="00E83E62" w:rsidP="00E83E62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882496" behindDoc="0" locked="0" layoutInCell="1" allowOverlap="1" wp14:anchorId="34CA1023" wp14:editId="4B2467B8">
            <wp:simplePos x="0" y="0"/>
            <wp:positionH relativeFrom="margin">
              <wp:posOffset>0</wp:posOffset>
            </wp:positionH>
            <wp:positionV relativeFrom="paragraph">
              <wp:posOffset>-236220</wp:posOffset>
            </wp:positionV>
            <wp:extent cx="1095375" cy="1095375"/>
            <wp:effectExtent l="0" t="0" r="0" b="9525"/>
            <wp:wrapNone/>
            <wp:docPr id="683036353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036353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>You could use digital cash to:</w:t>
      </w:r>
    </w:p>
    <w:p w14:paraId="1757C813" w14:textId="261F5C47" w:rsidR="00E83E62" w:rsidRDefault="00E83E62" w:rsidP="00E83E6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send money to other people</w:t>
      </w:r>
    </w:p>
    <w:p w14:paraId="1D75ACDD" w14:textId="0068B892" w:rsidR="00E83E62" w:rsidRDefault="004C0F10" w:rsidP="00E83E62">
      <w:pPr>
        <w:pStyle w:val="Listtoplevel"/>
        <w:rPr>
          <w:shd w:val="clear" w:color="auto" w:fill="FFFFFF"/>
          <w:lang w:eastAsia="en-GB"/>
        </w:rPr>
      </w:pPr>
      <w:r w:rsidRPr="00E83E62">
        <w:drawing>
          <wp:anchor distT="0" distB="0" distL="114300" distR="114300" simplePos="0" relativeHeight="251884544" behindDoc="0" locked="0" layoutInCell="1" allowOverlap="1" wp14:anchorId="434C03A9" wp14:editId="412DA345">
            <wp:simplePos x="0" y="0"/>
            <wp:positionH relativeFrom="margin">
              <wp:posOffset>-83820</wp:posOffset>
            </wp:positionH>
            <wp:positionV relativeFrom="paragraph">
              <wp:posOffset>83820</wp:posOffset>
            </wp:positionV>
            <wp:extent cx="1133475" cy="823376"/>
            <wp:effectExtent l="0" t="0" r="0" b="0"/>
            <wp:wrapNone/>
            <wp:docPr id="159783452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83452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82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E62">
        <w:rPr>
          <w:shd w:val="clear" w:color="auto" w:fill="FFFFFF"/>
          <w:lang w:eastAsia="en-GB"/>
        </w:rPr>
        <w:t>buy things in shops</w:t>
      </w:r>
    </w:p>
    <w:p w14:paraId="1172994D" w14:textId="5631DE23" w:rsidR="00E83E62" w:rsidRDefault="00E83E62" w:rsidP="004C0F10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pay for things online</w:t>
      </w:r>
      <w:r w:rsidRPr="00E83E62">
        <w:rPr>
          <w:shd w:val="clear" w:color="auto" w:fill="FFFFFF"/>
          <w:lang w:eastAsia="en-GB"/>
        </w:rPr>
        <w:t xml:space="preserve"> </w:t>
      </w:r>
    </w:p>
    <w:p w14:paraId="46755DB8" w14:textId="5C2787D3" w:rsidR="00E83E62" w:rsidRPr="00E83E62" w:rsidRDefault="00FE140C" w:rsidP="001D4054">
      <w:pPr>
        <w:pStyle w:val="Listtoplevel"/>
        <w:rPr>
          <w:shd w:val="clear" w:color="auto" w:fill="FFFFFF"/>
          <w:lang w:eastAsia="en-GB"/>
        </w:rPr>
      </w:pPr>
      <w:r>
        <w:rPr>
          <w:rFonts w:eastAsia="Times New Roman"/>
          <w:lang w:eastAsia="en-GB"/>
        </w:rPr>
        <w:drawing>
          <wp:anchor distT="0" distB="0" distL="114300" distR="114300" simplePos="0" relativeHeight="251887616" behindDoc="0" locked="0" layoutInCell="1" allowOverlap="1" wp14:anchorId="69B351F7" wp14:editId="2710B8CA">
            <wp:simplePos x="0" y="0"/>
            <wp:positionH relativeFrom="margin">
              <wp:posOffset>721995</wp:posOffset>
            </wp:positionH>
            <wp:positionV relativeFrom="paragraph">
              <wp:posOffset>484505</wp:posOffset>
            </wp:positionV>
            <wp:extent cx="542925" cy="542925"/>
            <wp:effectExtent l="0" t="0" r="0" b="0"/>
            <wp:wrapNone/>
            <wp:docPr id="362638475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3E62">
        <w:rPr>
          <w:shd w:val="clear" w:color="auto" w:fill="FFFFFF"/>
          <w:lang w:eastAsia="en-GB"/>
        </w:rPr>
        <w:drawing>
          <wp:anchor distT="0" distB="0" distL="114300" distR="114300" simplePos="0" relativeHeight="251881472" behindDoc="0" locked="0" layoutInCell="1" allowOverlap="1" wp14:anchorId="6B4AD24C" wp14:editId="4292FEFD">
            <wp:simplePos x="0" y="0"/>
            <wp:positionH relativeFrom="margin">
              <wp:posOffset>91440</wp:posOffset>
            </wp:positionH>
            <wp:positionV relativeFrom="paragraph">
              <wp:posOffset>17145</wp:posOffset>
            </wp:positionV>
            <wp:extent cx="876300" cy="876300"/>
            <wp:effectExtent l="0" t="0" r="0" b="0"/>
            <wp:wrapNone/>
            <wp:docPr id="146740768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40768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62" w:rsidRPr="00E83E62">
        <w:rPr>
          <w:shd w:val="clear" w:color="auto" w:fill="FFFFFF"/>
          <w:lang w:eastAsia="en-GB"/>
        </w:rPr>
        <w:t>pay for things without connecting to the internet.</w:t>
      </w:r>
    </w:p>
    <w:p w14:paraId="6F1062E4" w14:textId="2F5B0363" w:rsidR="00E83E62" w:rsidRDefault="00FE140C" w:rsidP="00E83E62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noProof/>
        </w:rPr>
        <w:drawing>
          <wp:anchor distT="0" distB="0" distL="114300" distR="114300" simplePos="0" relativeHeight="251891712" behindDoc="0" locked="0" layoutInCell="1" allowOverlap="1" wp14:anchorId="54829C53" wp14:editId="307A25AE">
            <wp:simplePos x="0" y="0"/>
            <wp:positionH relativeFrom="margin">
              <wp:posOffset>0</wp:posOffset>
            </wp:positionH>
            <wp:positionV relativeFrom="paragraph">
              <wp:posOffset>314325</wp:posOffset>
            </wp:positionV>
            <wp:extent cx="1419225" cy="1419225"/>
            <wp:effectExtent l="0" t="0" r="9525" b="0"/>
            <wp:wrapNone/>
            <wp:docPr id="46250834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0834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64CEAB" w14:textId="70FCDA99" w:rsidR="00E83E62" w:rsidRDefault="00E83E62" w:rsidP="00E83E62">
      <w:pPr>
        <w:rPr>
          <w:rFonts w:eastAsia="Times New Roman"/>
          <w:shd w:val="clear" w:color="auto" w:fill="FFFFFF"/>
          <w:lang w:eastAsia="en-GB"/>
        </w:rPr>
      </w:pPr>
    </w:p>
    <w:p w14:paraId="3F5C9561" w14:textId="7C0DE8E3" w:rsidR="00D459B9" w:rsidRDefault="6D9744EE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Digital cash would be different to</w:t>
      </w:r>
      <w:r w:rsidR="5E2BD705">
        <w:rPr>
          <w:rFonts w:eastAsia="Times New Roman"/>
          <w:shd w:val="clear" w:color="auto" w:fill="FFFFFF"/>
          <w:lang w:eastAsia="en-GB"/>
        </w:rPr>
        <w:t xml:space="preserve"> the money in your</w:t>
      </w:r>
      <w:r>
        <w:rPr>
          <w:rFonts w:eastAsia="Times New Roman"/>
          <w:shd w:val="clear" w:color="auto" w:fill="FFFFFF"/>
          <w:lang w:eastAsia="en-GB"/>
        </w:rPr>
        <w:t xml:space="preserve"> bank accounts.</w:t>
      </w:r>
    </w:p>
    <w:p w14:paraId="068E688B" w14:textId="77777777" w:rsidR="00D459B9" w:rsidRDefault="00D459B9" w:rsidP="004567B0">
      <w:pPr>
        <w:rPr>
          <w:rFonts w:eastAsia="Times New Roman"/>
          <w:shd w:val="clear" w:color="auto" w:fill="FFFFFF"/>
          <w:lang w:eastAsia="en-GB"/>
        </w:rPr>
      </w:pPr>
    </w:p>
    <w:p w14:paraId="52AB41FD" w14:textId="787BB6FD" w:rsidR="00D459B9" w:rsidRDefault="00FE140C" w:rsidP="004567B0">
      <w:pPr>
        <w:rPr>
          <w:rFonts w:eastAsia="Times New Roman"/>
          <w:shd w:val="clear" w:color="auto" w:fill="FFFFFF"/>
          <w:lang w:eastAsia="en-GB"/>
        </w:rPr>
      </w:pPr>
      <w:r w:rsidRPr="004C0F1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93760" behindDoc="0" locked="0" layoutInCell="1" allowOverlap="1" wp14:anchorId="37D32D6B" wp14:editId="509423D6">
            <wp:simplePos x="0" y="0"/>
            <wp:positionH relativeFrom="margin">
              <wp:posOffset>0</wp:posOffset>
            </wp:positionH>
            <wp:positionV relativeFrom="paragraph">
              <wp:posOffset>180975</wp:posOffset>
            </wp:positionV>
            <wp:extent cx="1464085" cy="1400175"/>
            <wp:effectExtent l="0" t="0" r="3175" b="0"/>
            <wp:wrapNone/>
            <wp:docPr id="635865441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65441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08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3B179" w14:textId="231F07D2" w:rsidR="00D459B9" w:rsidRDefault="6D9744EE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could choose a </w:t>
      </w:r>
      <w:r w:rsidRPr="004C0F10">
        <w:rPr>
          <w:rFonts w:eastAsia="Times New Roman"/>
          <w:b/>
          <w:bCs/>
          <w:shd w:val="clear" w:color="auto" w:fill="FFFFFF"/>
          <w:lang w:eastAsia="en-GB"/>
        </w:rPr>
        <w:t>digital cash provider</w:t>
      </w:r>
      <w:r>
        <w:rPr>
          <w:rFonts w:eastAsia="Times New Roman"/>
          <w:shd w:val="clear" w:color="auto" w:fill="FFFFFF"/>
          <w:lang w:eastAsia="en-GB"/>
        </w:rPr>
        <w:t xml:space="preserve"> to </w:t>
      </w:r>
      <w:r w:rsidR="00157B59">
        <w:rPr>
          <w:rFonts w:eastAsia="Times New Roman"/>
          <w:shd w:val="clear" w:color="auto" w:fill="FFFFFF"/>
          <w:lang w:eastAsia="en-GB"/>
        </w:rPr>
        <w:t>keep your digital cash</w:t>
      </w:r>
      <w:r>
        <w:rPr>
          <w:rFonts w:eastAsia="Times New Roman"/>
          <w:shd w:val="clear" w:color="auto" w:fill="FFFFFF"/>
          <w:lang w:eastAsia="en-GB"/>
        </w:rPr>
        <w:t xml:space="preserve"> with</w:t>
      </w:r>
      <w:r w:rsidR="5E06BB85">
        <w:rPr>
          <w:rFonts w:eastAsia="Times New Roman"/>
          <w:shd w:val="clear" w:color="auto" w:fill="FFFFFF"/>
          <w:lang w:eastAsia="en-GB"/>
        </w:rPr>
        <w:t>.</w:t>
      </w:r>
      <w:r>
        <w:rPr>
          <w:rFonts w:eastAsia="Times New Roman"/>
          <w:shd w:val="clear" w:color="auto" w:fill="FFFFFF"/>
          <w:lang w:eastAsia="en-GB"/>
        </w:rPr>
        <w:t xml:space="preserve"> </w:t>
      </w:r>
    </w:p>
    <w:p w14:paraId="17587CCB" w14:textId="197C99FF" w:rsidR="00D459B9" w:rsidRDefault="00D459B9" w:rsidP="004567B0">
      <w:pPr>
        <w:rPr>
          <w:rFonts w:eastAsia="Times New Roman"/>
          <w:shd w:val="clear" w:color="auto" w:fill="FFFFFF"/>
          <w:lang w:eastAsia="en-GB"/>
        </w:rPr>
      </w:pPr>
    </w:p>
    <w:p w14:paraId="0FC5F432" w14:textId="04109AE1" w:rsidR="00D459B9" w:rsidRDefault="00FE140C" w:rsidP="004567B0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noProof/>
        </w:rPr>
        <w:drawing>
          <wp:anchor distT="0" distB="0" distL="114300" distR="114300" simplePos="0" relativeHeight="251902976" behindDoc="0" locked="0" layoutInCell="1" allowOverlap="1" wp14:anchorId="30AD7D6C" wp14:editId="7D2D688E">
            <wp:simplePos x="0" y="0"/>
            <wp:positionH relativeFrom="margin">
              <wp:posOffset>-107950</wp:posOffset>
            </wp:positionH>
            <wp:positionV relativeFrom="paragraph">
              <wp:posOffset>356870</wp:posOffset>
            </wp:positionV>
            <wp:extent cx="1571625" cy="1571625"/>
            <wp:effectExtent l="0" t="0" r="9525" b="0"/>
            <wp:wrapNone/>
            <wp:docPr id="205471505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1505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F10" w:rsidRPr="00BD34B6">
        <w:rPr>
          <w:noProof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398A860C" wp14:editId="504B9BF7">
                <wp:simplePos x="0" y="0"/>
                <wp:positionH relativeFrom="margin">
                  <wp:align>right</wp:align>
                </wp:positionH>
                <wp:positionV relativeFrom="paragraph">
                  <wp:posOffset>281305</wp:posOffset>
                </wp:positionV>
                <wp:extent cx="3544916" cy="1704975"/>
                <wp:effectExtent l="0" t="0" r="0" b="9525"/>
                <wp:wrapNone/>
                <wp:docPr id="1873094325" name="Rectangle 1873094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17049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71E5D3B">
              <v:rect id="Rectangle 1873094325" style="position:absolute;margin-left:227.95pt;margin-top:22.15pt;width:279.15pt;height:134.25pt;z-index:-251420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2A395F5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">
                <w10:wrap anchorx="margin"/>
              </v:rect>
            </w:pict>
          </mc:Fallback>
        </mc:AlternateContent>
      </w:r>
    </w:p>
    <w:p w14:paraId="06D88928" w14:textId="5369272C" w:rsidR="00D459B9" w:rsidRPr="004C0F10" w:rsidRDefault="00D459B9" w:rsidP="004567B0">
      <w:r w:rsidRPr="004C0F10">
        <w:t xml:space="preserve">A </w:t>
      </w:r>
      <w:r w:rsidRPr="004C0F10">
        <w:rPr>
          <w:b/>
          <w:bCs/>
        </w:rPr>
        <w:t>digital cash provider</w:t>
      </w:r>
      <w:r w:rsidRPr="004C0F10">
        <w:t xml:space="preserve"> is</w:t>
      </w:r>
      <w:r w:rsidR="004C0F10" w:rsidRPr="004C0F10">
        <w:t>:</w:t>
      </w:r>
    </w:p>
    <w:p w14:paraId="69E2B8F3" w14:textId="7F777AB2" w:rsidR="00D459B9" w:rsidRPr="004C0F10" w:rsidRDefault="004C0F10" w:rsidP="004C0F10">
      <w:pPr>
        <w:pStyle w:val="Listtoplevel"/>
        <w:rPr>
          <w:rFonts w:eastAsiaTheme="minorEastAsia"/>
          <w:noProof w:val="0"/>
          <w:szCs w:val="24"/>
          <w:lang w:val="en-AU"/>
        </w:rPr>
      </w:pPr>
      <w:r w:rsidRPr="004C0F10">
        <w:rPr>
          <w:rFonts w:eastAsiaTheme="minorEastAsia"/>
          <w:noProof w:val="0"/>
          <w:szCs w:val="24"/>
          <w:lang w:val="en-AU"/>
        </w:rPr>
        <w:t>a b</w:t>
      </w:r>
      <w:r w:rsidR="00D459B9" w:rsidRPr="004C0F10">
        <w:rPr>
          <w:rFonts w:eastAsiaTheme="minorEastAsia"/>
          <w:noProof w:val="0"/>
          <w:szCs w:val="24"/>
          <w:lang w:val="en-AU"/>
        </w:rPr>
        <w:t>ank</w:t>
      </w:r>
    </w:p>
    <w:p w14:paraId="796A6769" w14:textId="2C3D9203" w:rsidR="00D459B9" w:rsidRPr="004C0F10" w:rsidRDefault="004C0F10" w:rsidP="004C0F10">
      <w:pPr>
        <w:pStyle w:val="Listtoplevel"/>
        <w:rPr>
          <w:rFonts w:eastAsiaTheme="minorEastAsia"/>
          <w:noProof w:val="0"/>
          <w:szCs w:val="24"/>
          <w:lang w:val="en-AU"/>
        </w:rPr>
      </w:pPr>
      <w:r w:rsidRPr="004C0F10">
        <w:rPr>
          <w:rFonts w:eastAsiaTheme="minorEastAsia"/>
          <w:noProof w:val="0"/>
          <w:szCs w:val="24"/>
          <w:lang w:val="en-AU"/>
        </w:rPr>
        <w:t>a</w:t>
      </w:r>
      <w:r w:rsidR="00D459B9" w:rsidRPr="004C0F10">
        <w:rPr>
          <w:rFonts w:eastAsiaTheme="minorEastAsia"/>
          <w:noProof w:val="0"/>
          <w:szCs w:val="24"/>
          <w:lang w:val="en-AU"/>
        </w:rPr>
        <w:t>nother organisation</w:t>
      </w:r>
      <w:r>
        <w:rPr>
          <w:rFonts w:eastAsiaTheme="minorEastAsia"/>
          <w:noProof w:val="0"/>
          <w:szCs w:val="24"/>
          <w:lang w:val="en-AU"/>
        </w:rPr>
        <w:t>.</w:t>
      </w:r>
    </w:p>
    <w:p w14:paraId="48AECD37" w14:textId="7704DC04" w:rsidR="00D459B9" w:rsidRDefault="00150B90" w:rsidP="004567B0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noProof/>
        </w:rPr>
        <w:lastRenderedPageBreak/>
        <w:drawing>
          <wp:anchor distT="0" distB="0" distL="114300" distR="114300" simplePos="0" relativeHeight="252173312" behindDoc="0" locked="0" layoutInCell="1" allowOverlap="1" wp14:anchorId="4D72709F" wp14:editId="4FDE0164">
            <wp:simplePos x="0" y="0"/>
            <wp:positionH relativeFrom="margin">
              <wp:posOffset>0</wp:posOffset>
            </wp:positionH>
            <wp:positionV relativeFrom="paragraph">
              <wp:posOffset>-190500</wp:posOffset>
            </wp:positionV>
            <wp:extent cx="1419225" cy="1419225"/>
            <wp:effectExtent l="0" t="0" r="9525" b="0"/>
            <wp:wrapNone/>
            <wp:docPr id="62519895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0834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2175360" behindDoc="0" locked="0" layoutInCell="1" allowOverlap="1" wp14:anchorId="42A0E042" wp14:editId="10796B49">
            <wp:simplePos x="0" y="0"/>
            <wp:positionH relativeFrom="margin">
              <wp:posOffset>1352550</wp:posOffset>
            </wp:positionH>
            <wp:positionV relativeFrom="paragraph">
              <wp:posOffset>349885</wp:posOffset>
            </wp:positionV>
            <wp:extent cx="542925" cy="542925"/>
            <wp:effectExtent l="0" t="0" r="0" b="0"/>
            <wp:wrapNone/>
            <wp:docPr id="1724460351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B59">
        <w:rPr>
          <w:rFonts w:eastAsia="Times New Roman"/>
          <w:shd w:val="clear" w:color="auto" w:fill="FFFFFF"/>
          <w:lang w:eastAsia="en-GB"/>
        </w:rPr>
        <w:t>You do not have to have a bank account to use digital cash.</w:t>
      </w:r>
    </w:p>
    <w:p w14:paraId="2FD5B609" w14:textId="77777777" w:rsidR="00150B90" w:rsidRDefault="00150B90" w:rsidP="004567B0">
      <w:pPr>
        <w:rPr>
          <w:rFonts w:eastAsia="Times New Roman"/>
          <w:shd w:val="clear" w:color="auto" w:fill="FFFFFF"/>
          <w:lang w:eastAsia="en-GB"/>
        </w:rPr>
      </w:pPr>
    </w:p>
    <w:p w14:paraId="16CF65DD" w14:textId="77777777" w:rsidR="00157B59" w:rsidRDefault="00157B59" w:rsidP="004567B0">
      <w:pPr>
        <w:rPr>
          <w:rFonts w:eastAsia="Times New Roman"/>
          <w:shd w:val="clear" w:color="auto" w:fill="FFFFFF"/>
          <w:lang w:eastAsia="en-GB"/>
        </w:rPr>
      </w:pPr>
    </w:p>
    <w:p w14:paraId="3DA82A50" w14:textId="3A4A7AB2" w:rsidR="008505E7" w:rsidRDefault="004C0F10" w:rsidP="004567B0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98880" behindDoc="0" locked="0" layoutInCell="1" allowOverlap="1" wp14:anchorId="054D0855" wp14:editId="67AB2E3F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14475" cy="1514475"/>
            <wp:effectExtent l="0" t="0" r="0" b="9525"/>
            <wp:wrapNone/>
            <wp:docPr id="20942840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840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05E7">
        <w:rPr>
          <w:rFonts w:eastAsia="Times New Roman"/>
          <w:shd w:val="clear" w:color="auto" w:fill="FFFFFF"/>
          <w:lang w:eastAsia="en-GB"/>
        </w:rPr>
        <w:t xml:space="preserve">If </w:t>
      </w:r>
      <w:r w:rsidR="0050661E">
        <w:rPr>
          <w:rFonts w:eastAsia="Times New Roman"/>
          <w:shd w:val="clear" w:color="auto" w:fill="FFFFFF"/>
          <w:lang w:eastAsia="en-GB"/>
        </w:rPr>
        <w:t xml:space="preserve">New Zealand </w:t>
      </w:r>
      <w:r w:rsidR="00477440">
        <w:rPr>
          <w:rFonts w:eastAsia="Times New Roman"/>
          <w:shd w:val="clear" w:color="auto" w:fill="FFFFFF"/>
          <w:lang w:eastAsia="en-GB"/>
        </w:rPr>
        <w:t xml:space="preserve">had </w:t>
      </w:r>
      <w:r w:rsidR="008505E7">
        <w:rPr>
          <w:rFonts w:eastAsia="Times New Roman"/>
          <w:shd w:val="clear" w:color="auto" w:fill="FFFFFF"/>
          <w:lang w:eastAsia="en-GB"/>
        </w:rPr>
        <w:t xml:space="preserve">digital cash </w:t>
      </w:r>
      <w:r w:rsidR="0050661E">
        <w:rPr>
          <w:rFonts w:eastAsia="Times New Roman"/>
          <w:shd w:val="clear" w:color="auto" w:fill="FFFFFF"/>
          <w:lang w:eastAsia="en-GB"/>
        </w:rPr>
        <w:t>people</w:t>
      </w:r>
      <w:r w:rsidR="008505E7">
        <w:rPr>
          <w:rFonts w:eastAsia="Times New Roman"/>
          <w:shd w:val="clear" w:color="auto" w:fill="FFFFFF"/>
          <w:lang w:eastAsia="en-GB"/>
        </w:rPr>
        <w:t xml:space="preserve"> </w:t>
      </w:r>
      <w:r w:rsidR="00477440">
        <w:rPr>
          <w:rFonts w:eastAsia="Times New Roman"/>
          <w:shd w:val="clear" w:color="auto" w:fill="FFFFFF"/>
          <w:lang w:eastAsia="en-GB"/>
        </w:rPr>
        <w:t xml:space="preserve">would </w:t>
      </w:r>
      <w:r w:rsidR="008505E7">
        <w:rPr>
          <w:rFonts w:eastAsia="Times New Roman"/>
          <w:shd w:val="clear" w:color="auto" w:fill="FFFFFF"/>
          <w:lang w:eastAsia="en-GB"/>
        </w:rPr>
        <w:t xml:space="preserve">still be able to </w:t>
      </w:r>
      <w:r w:rsidR="005279E8">
        <w:rPr>
          <w:rFonts w:eastAsia="Times New Roman"/>
          <w:shd w:val="clear" w:color="auto" w:fill="FFFFFF"/>
          <w:lang w:eastAsia="en-GB"/>
        </w:rPr>
        <w:t>use physical cash like:</w:t>
      </w:r>
    </w:p>
    <w:p w14:paraId="5390C576" w14:textId="6B7AFE9A" w:rsidR="005279E8" w:rsidRDefault="00FE140C" w:rsidP="004C0F10">
      <w:pPr>
        <w:pStyle w:val="Listtoplevel"/>
        <w:rPr>
          <w:shd w:val="clear" w:color="auto" w:fill="FFFFFF"/>
          <w:lang w:eastAsia="en-GB"/>
        </w:rPr>
      </w:pPr>
      <w:r w:rsidRPr="00E83E62">
        <w:drawing>
          <wp:anchor distT="0" distB="0" distL="114300" distR="114300" simplePos="0" relativeHeight="251897856" behindDoc="0" locked="0" layoutInCell="1" allowOverlap="1" wp14:anchorId="126A8569" wp14:editId="675F9CFA">
            <wp:simplePos x="0" y="0"/>
            <wp:positionH relativeFrom="margin">
              <wp:posOffset>-121920</wp:posOffset>
            </wp:positionH>
            <wp:positionV relativeFrom="paragraph">
              <wp:posOffset>462915</wp:posOffset>
            </wp:positionV>
            <wp:extent cx="1852930" cy="1310640"/>
            <wp:effectExtent l="0" t="0" r="0" b="0"/>
            <wp:wrapNone/>
            <wp:docPr id="1398117275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117275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F10">
        <w:rPr>
          <w:shd w:val="clear" w:color="auto" w:fill="FFFFFF"/>
          <w:lang w:eastAsia="en-GB"/>
        </w:rPr>
        <w:t>c</w:t>
      </w:r>
      <w:r w:rsidR="005279E8">
        <w:rPr>
          <w:shd w:val="clear" w:color="auto" w:fill="FFFFFF"/>
          <w:lang w:eastAsia="en-GB"/>
        </w:rPr>
        <w:t>oins</w:t>
      </w:r>
    </w:p>
    <w:p w14:paraId="34FD76B7" w14:textId="2A99DB33" w:rsidR="005279E8" w:rsidRDefault="004C0F10" w:rsidP="004C0F10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</w:t>
      </w:r>
      <w:r w:rsidR="005279E8">
        <w:rPr>
          <w:shd w:val="clear" w:color="auto" w:fill="FFFFFF"/>
          <w:lang w:eastAsia="en-GB"/>
        </w:rPr>
        <w:t>anknotes.</w:t>
      </w:r>
    </w:p>
    <w:p w14:paraId="5920727C" w14:textId="77777777" w:rsidR="008505E7" w:rsidRDefault="008505E7" w:rsidP="004567B0">
      <w:pPr>
        <w:rPr>
          <w:rFonts w:eastAsia="Times New Roman"/>
          <w:shd w:val="clear" w:color="auto" w:fill="FFFFFF"/>
          <w:lang w:eastAsia="en-GB"/>
        </w:rPr>
      </w:pPr>
    </w:p>
    <w:p w14:paraId="0D8B0B96" w14:textId="77777777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</w:p>
    <w:p w14:paraId="2DA45B42" w14:textId="4D35A4E5" w:rsidR="008526F6" w:rsidRDefault="004C0F10" w:rsidP="004567B0">
      <w:pPr>
        <w:rPr>
          <w:rFonts w:eastAsia="Times New Roman"/>
          <w:shd w:val="clear" w:color="auto" w:fill="FFFFFF"/>
          <w:lang w:eastAsia="en-GB"/>
        </w:rPr>
      </w:pPr>
      <w:r w:rsidRPr="004C0F1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00928" behindDoc="0" locked="0" layoutInCell="1" allowOverlap="1" wp14:anchorId="2F8A8758" wp14:editId="5F82AD37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1447800" cy="1460138"/>
            <wp:effectExtent l="0" t="0" r="0" b="6985"/>
            <wp:wrapNone/>
            <wp:docPr id="88852157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521576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532" cy="146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6F6">
        <w:rPr>
          <w:rFonts w:eastAsia="Times New Roman"/>
          <w:shd w:val="clear" w:color="auto" w:fill="FFFFFF"/>
          <w:lang w:eastAsia="en-GB"/>
        </w:rPr>
        <w:t>We want everyone to be able to use digital cash.</w:t>
      </w:r>
    </w:p>
    <w:p w14:paraId="276D107A" w14:textId="77777777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</w:p>
    <w:p w14:paraId="7D6A05DE" w14:textId="77777777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</w:p>
    <w:p w14:paraId="4E852616" w14:textId="508BEEB8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includes people who do not have a bank account.</w:t>
      </w:r>
    </w:p>
    <w:p w14:paraId="3EC135C5" w14:textId="77777777" w:rsidR="004C04CD" w:rsidRDefault="004C04CD" w:rsidP="004567B0">
      <w:pPr>
        <w:rPr>
          <w:rFonts w:eastAsia="Times New Roman"/>
          <w:shd w:val="clear" w:color="auto" w:fill="FFFFFF"/>
          <w:lang w:eastAsia="en-GB"/>
        </w:rPr>
      </w:pPr>
    </w:p>
    <w:p w14:paraId="0D61419E" w14:textId="77777777" w:rsidR="004C04CD" w:rsidRDefault="004C04CD" w:rsidP="004567B0">
      <w:pPr>
        <w:rPr>
          <w:rFonts w:eastAsia="Times New Roman"/>
          <w:shd w:val="clear" w:color="auto" w:fill="FFFFFF"/>
          <w:lang w:eastAsia="en-GB"/>
        </w:rPr>
      </w:pPr>
    </w:p>
    <w:p w14:paraId="26C26137" w14:textId="77777777" w:rsidR="00150B90" w:rsidRDefault="00150B90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5011F476" w14:textId="34B53516" w:rsidR="008526F6" w:rsidRDefault="004C04CD" w:rsidP="004567B0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05024" behindDoc="0" locked="0" layoutInCell="1" allowOverlap="1" wp14:anchorId="36EB8A7F" wp14:editId="53F36B31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478085" cy="923925"/>
            <wp:effectExtent l="0" t="0" r="8255" b="0"/>
            <wp:wrapNone/>
            <wp:docPr id="1215508758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508758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615" cy="929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F10">
        <w:rPr>
          <w:rFonts w:eastAsia="Times New Roman"/>
          <w:noProof/>
          <w:lang w:eastAsia="en-GB"/>
        </w:rPr>
        <w:drawing>
          <wp:anchor distT="0" distB="0" distL="114300" distR="114300" simplePos="0" relativeHeight="251910144" behindDoc="0" locked="0" layoutInCell="1" allowOverlap="1" wp14:anchorId="6FAC81FE" wp14:editId="205B59E4">
            <wp:simplePos x="0" y="0"/>
            <wp:positionH relativeFrom="margin">
              <wp:posOffset>1104900</wp:posOffset>
            </wp:positionH>
            <wp:positionV relativeFrom="paragraph">
              <wp:posOffset>595630</wp:posOffset>
            </wp:positionV>
            <wp:extent cx="542925" cy="542925"/>
            <wp:effectExtent l="0" t="0" r="0" b="0"/>
            <wp:wrapNone/>
            <wp:docPr id="2122243066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6F6">
        <w:rPr>
          <w:rFonts w:eastAsia="Times New Roman"/>
          <w:shd w:val="clear" w:color="auto" w:fill="FFFFFF"/>
          <w:lang w:eastAsia="en-GB"/>
        </w:rPr>
        <w:t xml:space="preserve">You </w:t>
      </w:r>
      <w:r w:rsidR="0089585F">
        <w:rPr>
          <w:rFonts w:eastAsia="Times New Roman"/>
          <w:shd w:val="clear" w:color="auto" w:fill="FFFFFF"/>
          <w:lang w:eastAsia="en-GB"/>
        </w:rPr>
        <w:t xml:space="preserve">would </w:t>
      </w:r>
      <w:r w:rsidR="008526F6">
        <w:rPr>
          <w:rFonts w:eastAsia="Times New Roman"/>
          <w:shd w:val="clear" w:color="auto" w:fill="FFFFFF"/>
          <w:lang w:eastAsia="en-GB"/>
        </w:rPr>
        <w:t xml:space="preserve">be able to use digital cash </w:t>
      </w:r>
      <w:r w:rsidR="0089585F">
        <w:rPr>
          <w:rFonts w:eastAsia="Times New Roman"/>
          <w:shd w:val="clear" w:color="auto" w:fill="FFFFFF"/>
          <w:lang w:eastAsia="en-GB"/>
        </w:rPr>
        <w:t xml:space="preserve">if </w:t>
      </w:r>
      <w:r w:rsidR="008526F6">
        <w:rPr>
          <w:rFonts w:eastAsia="Times New Roman"/>
          <w:shd w:val="clear" w:color="auto" w:fill="FFFFFF"/>
          <w:lang w:eastAsia="en-GB"/>
        </w:rPr>
        <w:t xml:space="preserve">there </w:t>
      </w:r>
      <w:r w:rsidR="0089585F">
        <w:rPr>
          <w:rFonts w:eastAsia="Times New Roman"/>
          <w:shd w:val="clear" w:color="auto" w:fill="FFFFFF"/>
          <w:lang w:eastAsia="en-GB"/>
        </w:rPr>
        <w:t>was</w:t>
      </w:r>
      <w:r w:rsidR="008526F6">
        <w:rPr>
          <w:rFonts w:eastAsia="Times New Roman"/>
          <w:shd w:val="clear" w:color="auto" w:fill="FFFFFF"/>
          <w:lang w:eastAsia="en-GB"/>
        </w:rPr>
        <w:t xml:space="preserve"> no</w:t>
      </w:r>
      <w:r w:rsidR="004C0F10">
        <w:rPr>
          <w:rFonts w:eastAsia="Times New Roman"/>
          <w:shd w:val="clear" w:color="auto" w:fill="FFFFFF"/>
          <w:lang w:eastAsia="en-GB"/>
        </w:rPr>
        <w:t>:</w:t>
      </w:r>
    </w:p>
    <w:p w14:paraId="0DF8B82E" w14:textId="212F6311" w:rsidR="008526F6" w:rsidRDefault="004C0F10" w:rsidP="004C0F10">
      <w:pPr>
        <w:pStyle w:val="Listtoplevel"/>
        <w:rPr>
          <w:shd w:val="clear" w:color="auto" w:fill="FFFFFF"/>
          <w:lang w:eastAsia="en-GB"/>
        </w:rPr>
      </w:pPr>
      <w:r w:rsidRPr="00E83E62">
        <w:rPr>
          <w:shd w:val="clear" w:color="auto" w:fill="FFFFFF"/>
          <w:lang w:eastAsia="en-GB"/>
        </w:rPr>
        <w:drawing>
          <wp:anchor distT="0" distB="0" distL="114300" distR="114300" simplePos="0" relativeHeight="251907072" behindDoc="0" locked="0" layoutInCell="1" allowOverlap="1" wp14:anchorId="3CDA4772" wp14:editId="6B9440A4">
            <wp:simplePos x="0" y="0"/>
            <wp:positionH relativeFrom="margin">
              <wp:align>left</wp:align>
            </wp:positionH>
            <wp:positionV relativeFrom="paragraph">
              <wp:posOffset>440055</wp:posOffset>
            </wp:positionV>
            <wp:extent cx="1209675" cy="1209675"/>
            <wp:effectExtent l="0" t="0" r="9525" b="9525"/>
            <wp:wrapNone/>
            <wp:docPr id="120455208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55208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p</w:t>
      </w:r>
      <w:r w:rsidR="008526F6">
        <w:rPr>
          <w:shd w:val="clear" w:color="auto" w:fill="FFFFFF"/>
          <w:lang w:eastAsia="en-GB"/>
        </w:rPr>
        <w:t>ower</w:t>
      </w:r>
      <w:r w:rsidR="00D37F85">
        <w:rPr>
          <w:shd w:val="clear" w:color="auto" w:fill="FFFFFF"/>
          <w:lang w:eastAsia="en-GB"/>
        </w:rPr>
        <w:t xml:space="preserve"> / electricity</w:t>
      </w:r>
    </w:p>
    <w:p w14:paraId="5BC6DDD5" w14:textId="4B9985B0" w:rsidR="008526F6" w:rsidRDefault="004C0F10" w:rsidP="004C0F10">
      <w:pPr>
        <w:pStyle w:val="Listtoplevel"/>
        <w:rPr>
          <w:shd w:val="clear" w:color="auto" w:fill="FFFFFF"/>
          <w:lang w:eastAsia="en-GB"/>
        </w:rPr>
      </w:pPr>
      <w:r>
        <w:rPr>
          <w:rFonts w:eastAsia="Times New Roman"/>
          <w:lang w:eastAsia="en-GB"/>
        </w:rPr>
        <w:drawing>
          <wp:anchor distT="0" distB="0" distL="114300" distR="114300" simplePos="0" relativeHeight="251908096" behindDoc="0" locked="0" layoutInCell="1" allowOverlap="1" wp14:anchorId="4C88096F" wp14:editId="3180B1FD">
            <wp:simplePos x="0" y="0"/>
            <wp:positionH relativeFrom="margin">
              <wp:posOffset>857250</wp:posOffset>
            </wp:positionH>
            <wp:positionV relativeFrom="paragraph">
              <wp:posOffset>267335</wp:posOffset>
            </wp:positionV>
            <wp:extent cx="542925" cy="542925"/>
            <wp:effectExtent l="0" t="0" r="0" b="0"/>
            <wp:wrapNone/>
            <wp:docPr id="127277783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i</w:t>
      </w:r>
      <w:r w:rsidR="008526F6">
        <w:rPr>
          <w:shd w:val="clear" w:color="auto" w:fill="FFFFFF"/>
          <w:lang w:eastAsia="en-GB"/>
        </w:rPr>
        <w:t>nternet</w:t>
      </w:r>
      <w:r w:rsidR="00256BB2">
        <w:rPr>
          <w:shd w:val="clear" w:color="auto" w:fill="FFFFFF"/>
          <w:lang w:eastAsia="en-GB"/>
        </w:rPr>
        <w:t>.</w:t>
      </w:r>
    </w:p>
    <w:p w14:paraId="2A615533" w14:textId="77777777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</w:p>
    <w:p w14:paraId="1FBA4574" w14:textId="1CB1D580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</w:p>
    <w:p w14:paraId="5F9AF4FA" w14:textId="0C032821" w:rsidR="00B707F3" w:rsidRDefault="00B707F3" w:rsidP="004567B0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146688" behindDoc="0" locked="0" layoutInCell="1" allowOverlap="1" wp14:anchorId="70273A33" wp14:editId="2BF0A9E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980818" cy="733425"/>
            <wp:effectExtent l="0" t="0" r="635" b="0"/>
            <wp:wrapNone/>
            <wp:docPr id="151404541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42658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818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>Digital cash will come from the Reserve Bank.</w:t>
      </w:r>
    </w:p>
    <w:p w14:paraId="6D7629FF" w14:textId="066ADD2F" w:rsidR="00B707F3" w:rsidRDefault="00B707F3" w:rsidP="004567B0">
      <w:pPr>
        <w:rPr>
          <w:rFonts w:eastAsia="Times New Roman"/>
          <w:shd w:val="clear" w:color="auto" w:fill="FFFFFF"/>
          <w:lang w:eastAsia="en-GB"/>
        </w:rPr>
      </w:pPr>
    </w:p>
    <w:p w14:paraId="5B2D4068" w14:textId="4CB3FB09" w:rsidR="00B707F3" w:rsidRDefault="00FE140C" w:rsidP="004567B0">
      <w:pPr>
        <w:rPr>
          <w:rFonts w:eastAsia="Times New Roman"/>
          <w:shd w:val="clear" w:color="auto" w:fill="FFFFFF"/>
          <w:lang w:eastAsia="en-GB"/>
        </w:rPr>
      </w:pPr>
      <w:r w:rsidRPr="00B34B93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52832" behindDoc="0" locked="0" layoutInCell="1" allowOverlap="1" wp14:anchorId="33D065F2" wp14:editId="7D600355">
            <wp:simplePos x="0" y="0"/>
            <wp:positionH relativeFrom="margin">
              <wp:posOffset>158115</wp:posOffset>
            </wp:positionH>
            <wp:positionV relativeFrom="paragraph">
              <wp:posOffset>239395</wp:posOffset>
            </wp:positionV>
            <wp:extent cx="1403985" cy="1403985"/>
            <wp:effectExtent l="0" t="0" r="5715" b="5715"/>
            <wp:wrapNone/>
            <wp:docPr id="805736845" name="Picture 16" descr="A person wearing a safety vest and white helmet holding a spatu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736845" name="Picture 16" descr="A person wearing a safety vest and white helmet holding a spatul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985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A42D5" w14:textId="44263235" w:rsidR="00B707F3" w:rsidRDefault="00B707F3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will get it in the same ways you get other money like:</w:t>
      </w:r>
    </w:p>
    <w:p w14:paraId="64A4720B" w14:textId="5106D8FD" w:rsidR="00B707F3" w:rsidRDefault="00B707F3" w:rsidP="00B707F3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being paid for work</w:t>
      </w:r>
    </w:p>
    <w:p w14:paraId="34553DD9" w14:textId="0EBF3F80" w:rsidR="002467F3" w:rsidRDefault="00FE140C" w:rsidP="00B707F3">
      <w:pPr>
        <w:pStyle w:val="Listtoplevel"/>
        <w:rPr>
          <w:shd w:val="clear" w:color="auto" w:fill="FFFFFF"/>
          <w:lang w:eastAsia="en-GB"/>
        </w:rPr>
      </w:pPr>
      <w:r w:rsidRPr="00ED0E34">
        <w:rPr>
          <w:lang w:eastAsia="en-GB"/>
        </w:rPr>
        <w:drawing>
          <wp:anchor distT="0" distB="0" distL="114300" distR="114300" simplePos="0" relativeHeight="252144640" behindDoc="0" locked="0" layoutInCell="1" allowOverlap="1" wp14:anchorId="249853D4" wp14:editId="45A983DF">
            <wp:simplePos x="0" y="0"/>
            <wp:positionH relativeFrom="margin">
              <wp:posOffset>216176</wp:posOffset>
            </wp:positionH>
            <wp:positionV relativeFrom="paragraph">
              <wp:posOffset>294640</wp:posOffset>
            </wp:positionV>
            <wp:extent cx="1348740" cy="912476"/>
            <wp:effectExtent l="0" t="0" r="3810" b="2540"/>
            <wp:wrapNone/>
            <wp:docPr id="1572010305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66817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91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7F3">
        <w:rPr>
          <w:shd w:val="clear" w:color="auto" w:fill="FFFFFF"/>
          <w:lang w:eastAsia="en-GB"/>
        </w:rPr>
        <w:t>selling things to make money</w:t>
      </w:r>
    </w:p>
    <w:p w14:paraId="030039A9" w14:textId="777C94AD" w:rsidR="00B707F3" w:rsidRPr="002467F3" w:rsidRDefault="45D5DCA7" w:rsidP="002467F3">
      <w:pPr>
        <w:pStyle w:val="Listtoplevel"/>
      </w:pPr>
      <w:r w:rsidRPr="002467F3">
        <w:t>swapping other money for it.</w:t>
      </w:r>
    </w:p>
    <w:p w14:paraId="78C1560D" w14:textId="77777777" w:rsidR="00B707F3" w:rsidRDefault="00B707F3" w:rsidP="004567B0">
      <w:pPr>
        <w:rPr>
          <w:rFonts w:eastAsia="Times New Roman"/>
          <w:shd w:val="clear" w:color="auto" w:fill="FFFFFF"/>
          <w:lang w:eastAsia="en-GB"/>
        </w:rPr>
      </w:pPr>
    </w:p>
    <w:p w14:paraId="72DA2F78" w14:textId="71035BA4" w:rsidR="00B707F3" w:rsidRDefault="00150B90" w:rsidP="004567B0">
      <w:pPr>
        <w:rPr>
          <w:rFonts w:eastAsia="Times New Roman"/>
          <w:shd w:val="clear" w:color="auto" w:fill="FFFFFF"/>
          <w:lang w:eastAsia="en-GB"/>
        </w:rPr>
      </w:pPr>
      <w:r w:rsidRPr="004C0F1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12192" behindDoc="0" locked="0" layoutInCell="1" allowOverlap="1" wp14:anchorId="5C3BC3F9" wp14:editId="396257EB">
            <wp:simplePos x="0" y="0"/>
            <wp:positionH relativeFrom="margin">
              <wp:posOffset>19050</wp:posOffset>
            </wp:positionH>
            <wp:positionV relativeFrom="paragraph">
              <wp:posOffset>148590</wp:posOffset>
            </wp:positionV>
            <wp:extent cx="1440180" cy="1162050"/>
            <wp:effectExtent l="0" t="0" r="7620" b="0"/>
            <wp:wrapNone/>
            <wp:docPr id="1565304390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04390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D48EE" w14:textId="1619A609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Digital cash will be private.</w:t>
      </w:r>
    </w:p>
    <w:p w14:paraId="1BE86351" w14:textId="77777777" w:rsidR="0050661E" w:rsidRDefault="0050661E" w:rsidP="004567B0">
      <w:pPr>
        <w:rPr>
          <w:rFonts w:eastAsia="Times New Roman"/>
          <w:shd w:val="clear" w:color="auto" w:fill="FFFFFF"/>
          <w:lang w:eastAsia="en-GB"/>
        </w:rPr>
      </w:pPr>
    </w:p>
    <w:p w14:paraId="7B495FCB" w14:textId="77777777" w:rsidR="0050661E" w:rsidRDefault="0050661E" w:rsidP="004567B0">
      <w:pPr>
        <w:rPr>
          <w:rFonts w:eastAsia="Times New Roman"/>
          <w:shd w:val="clear" w:color="auto" w:fill="FFFFFF"/>
          <w:lang w:eastAsia="en-GB"/>
        </w:rPr>
      </w:pPr>
    </w:p>
    <w:p w14:paraId="5DAC8550" w14:textId="77777777" w:rsidR="00150B90" w:rsidRDefault="00150B90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9C412C4" w14:textId="0A1834C1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lastRenderedPageBreak/>
        <w:t>The Reserve Bank will not be able to:</w:t>
      </w:r>
    </w:p>
    <w:p w14:paraId="1612DA3B" w14:textId="37942BFF" w:rsidR="008526F6" w:rsidRDefault="004C0F10" w:rsidP="004C0F10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1914240" behindDoc="0" locked="0" layoutInCell="1" allowOverlap="1" wp14:anchorId="389B07B1" wp14:editId="7480F037">
            <wp:simplePos x="0" y="0"/>
            <wp:positionH relativeFrom="margin">
              <wp:align>left</wp:align>
            </wp:positionH>
            <wp:positionV relativeFrom="paragraph">
              <wp:posOffset>218440</wp:posOffset>
            </wp:positionV>
            <wp:extent cx="1980818" cy="733425"/>
            <wp:effectExtent l="0" t="0" r="635" b="0"/>
            <wp:wrapNone/>
            <wp:docPr id="104342658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42658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818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s</w:t>
      </w:r>
      <w:r w:rsidR="008526F6">
        <w:rPr>
          <w:shd w:val="clear" w:color="auto" w:fill="FFFFFF"/>
          <w:lang w:eastAsia="en-GB"/>
        </w:rPr>
        <w:t xml:space="preserve">ee how you spend </w:t>
      </w:r>
      <w:r w:rsidR="0044121B">
        <w:rPr>
          <w:shd w:val="clear" w:color="auto" w:fill="FFFFFF"/>
          <w:lang w:eastAsia="en-GB"/>
        </w:rPr>
        <w:t xml:space="preserve">your </w:t>
      </w:r>
      <w:r w:rsidR="008526F6">
        <w:rPr>
          <w:shd w:val="clear" w:color="auto" w:fill="FFFFFF"/>
          <w:lang w:eastAsia="en-GB"/>
        </w:rPr>
        <w:t>money</w:t>
      </w:r>
    </w:p>
    <w:p w14:paraId="0579174B" w14:textId="4C46084F" w:rsidR="008526F6" w:rsidRDefault="004C0F10" w:rsidP="004C0F10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</w:t>
      </w:r>
      <w:r w:rsidR="008526F6">
        <w:rPr>
          <w:shd w:val="clear" w:color="auto" w:fill="FFFFFF"/>
          <w:lang w:eastAsia="en-GB"/>
        </w:rPr>
        <w:t>ontrol what you do with your money.</w:t>
      </w:r>
    </w:p>
    <w:p w14:paraId="1C01949B" w14:textId="77777777" w:rsidR="008505E7" w:rsidRDefault="008505E7" w:rsidP="004567B0">
      <w:pPr>
        <w:rPr>
          <w:rFonts w:eastAsia="Times New Roman"/>
          <w:shd w:val="clear" w:color="auto" w:fill="FFFFFF"/>
          <w:lang w:eastAsia="en-GB"/>
        </w:rPr>
      </w:pPr>
    </w:p>
    <w:p w14:paraId="574BAFD0" w14:textId="77777777" w:rsidR="008526F6" w:rsidRDefault="008526F6" w:rsidP="004567B0">
      <w:pPr>
        <w:rPr>
          <w:rFonts w:eastAsia="Times New Roman"/>
          <w:shd w:val="clear" w:color="auto" w:fill="FFFFFF"/>
          <w:lang w:eastAsia="en-GB"/>
        </w:rPr>
      </w:pPr>
    </w:p>
    <w:p w14:paraId="3977DBD7" w14:textId="77777777" w:rsidR="004567B0" w:rsidRDefault="004567B0" w:rsidP="004567B0">
      <w:pPr>
        <w:rPr>
          <w:rFonts w:eastAsia="Times New Roman"/>
          <w:shd w:val="clear" w:color="auto" w:fill="FFFFFF"/>
          <w:lang w:eastAsia="en-GB"/>
        </w:rPr>
      </w:pPr>
    </w:p>
    <w:p w14:paraId="486ADCEB" w14:textId="77777777" w:rsidR="00150B90" w:rsidRDefault="00150B90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bookmarkStart w:id="5" w:name="_Examples_of_using"/>
      <w:bookmarkStart w:id="6" w:name="_Toc171666903"/>
      <w:bookmarkEnd w:id="5"/>
      <w:r>
        <w:rPr>
          <w:shd w:val="clear" w:color="auto" w:fill="FFFFFF"/>
          <w:lang w:eastAsia="en-GB"/>
        </w:rPr>
        <w:br w:type="page"/>
      </w:r>
    </w:p>
    <w:p w14:paraId="1473F4DE" w14:textId="3E83268E" w:rsidR="00124EA8" w:rsidRDefault="0047525E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Examples of using digital cash</w:t>
      </w:r>
      <w:bookmarkEnd w:id="6"/>
    </w:p>
    <w:p w14:paraId="3F85A4F7" w14:textId="71C09F5F" w:rsidR="00124EA8" w:rsidRDefault="00124EA8" w:rsidP="00124EA8">
      <w:pPr>
        <w:rPr>
          <w:lang w:eastAsia="en-GB"/>
        </w:rPr>
      </w:pPr>
    </w:p>
    <w:p w14:paraId="05167A0A" w14:textId="1A145E8A" w:rsidR="00124EA8" w:rsidRPr="00124EA8" w:rsidRDefault="0050661E" w:rsidP="00124EA8">
      <w:pPr>
        <w:rPr>
          <w:lang w:eastAsia="en-GB"/>
        </w:rPr>
      </w:pPr>
      <w:r w:rsidRPr="0050661E">
        <w:rPr>
          <w:noProof/>
        </w:rPr>
        <mc:AlternateContent>
          <mc:Choice Requires="wps">
            <w:drawing>
              <wp:anchor distT="0" distB="0" distL="114300" distR="114300" simplePos="0" relativeHeight="252123136" behindDoc="1" locked="0" layoutInCell="1" allowOverlap="1" wp14:anchorId="10723568" wp14:editId="398EC24C">
                <wp:simplePos x="0" y="0"/>
                <wp:positionH relativeFrom="margin">
                  <wp:align>right</wp:align>
                </wp:positionH>
                <wp:positionV relativeFrom="paragraph">
                  <wp:posOffset>354966</wp:posOffset>
                </wp:positionV>
                <wp:extent cx="3544570" cy="2038350"/>
                <wp:effectExtent l="0" t="0" r="0" b="0"/>
                <wp:wrapNone/>
                <wp:docPr id="1063498304" name="Rectangle 1063498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20383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58194981">
              <v:rect id="Rectangle 1063498304" style="position:absolute;margin-left:227.9pt;margin-top:27.95pt;width:279.1pt;height:160.5pt;z-index:-251193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ffe599 [1303]" stroked="f" strokeweight="1pt" w14:anchorId="02249A3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">
                <w10:wrap anchorx="margin"/>
              </v:rect>
            </w:pict>
          </mc:Fallback>
        </mc:AlternateContent>
      </w:r>
    </w:p>
    <w:p w14:paraId="4A549119" w14:textId="2503B3C5" w:rsidR="00A12915" w:rsidRDefault="00E83E62" w:rsidP="004567B0">
      <w:pPr>
        <w:rPr>
          <w:rFonts w:eastAsia="Times New Roman"/>
          <w:shd w:val="clear" w:color="auto" w:fill="FFFFFF"/>
          <w:lang w:eastAsia="en-GB"/>
        </w:rPr>
      </w:pPr>
      <w:r w:rsidRPr="0050661E">
        <w:rPr>
          <w:rFonts w:eastAsia="Times New Roman"/>
          <w:noProof/>
          <w:lang w:eastAsia="en-GB"/>
        </w:rPr>
        <w:drawing>
          <wp:anchor distT="0" distB="0" distL="114300" distR="114300" simplePos="0" relativeHeight="251841536" behindDoc="0" locked="0" layoutInCell="1" allowOverlap="1" wp14:anchorId="67B55573" wp14:editId="118C5310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606424" cy="2114550"/>
            <wp:effectExtent l="0" t="0" r="0" b="0"/>
            <wp:wrapNone/>
            <wp:docPr id="1020012081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012081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424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25E" w:rsidRPr="0050661E">
        <w:rPr>
          <w:rFonts w:eastAsia="Times New Roman"/>
          <w:lang w:eastAsia="en-GB"/>
        </w:rPr>
        <w:t>The people in these examples are not real.</w:t>
      </w:r>
      <w:r w:rsidR="0050661E" w:rsidRPr="0050661E">
        <w:rPr>
          <w:noProof/>
        </w:rPr>
        <w:t xml:space="preserve"> </w:t>
      </w:r>
    </w:p>
    <w:p w14:paraId="19D914EA" w14:textId="3FEEF763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</w:p>
    <w:p w14:paraId="0E252A74" w14:textId="3BF75DD1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</w:p>
    <w:p w14:paraId="4FEC9CB6" w14:textId="5ED1E891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  <w:r w:rsidRPr="0050661E">
        <w:rPr>
          <w:rFonts w:eastAsia="Times New Roman"/>
          <w:lang w:eastAsia="en-GB"/>
        </w:rPr>
        <w:t xml:space="preserve">We have made them up to show how people might use </w:t>
      </w:r>
      <w:r w:rsidR="00D77629">
        <w:rPr>
          <w:rFonts w:eastAsia="Times New Roman"/>
          <w:lang w:eastAsia="en-GB"/>
        </w:rPr>
        <w:t>d</w:t>
      </w:r>
      <w:r w:rsidR="00D77629" w:rsidRPr="0050661E">
        <w:rPr>
          <w:rFonts w:eastAsia="Times New Roman"/>
          <w:lang w:eastAsia="en-GB"/>
        </w:rPr>
        <w:t xml:space="preserve">igital </w:t>
      </w:r>
      <w:r w:rsidR="00D77629">
        <w:rPr>
          <w:rFonts w:eastAsia="Times New Roman"/>
          <w:lang w:eastAsia="en-GB"/>
        </w:rPr>
        <w:t>c</w:t>
      </w:r>
      <w:r w:rsidR="00D77629" w:rsidRPr="0050661E">
        <w:rPr>
          <w:rFonts w:eastAsia="Times New Roman"/>
          <w:lang w:eastAsia="en-GB"/>
        </w:rPr>
        <w:t>ash</w:t>
      </w:r>
      <w:r w:rsidRPr="0050661E">
        <w:rPr>
          <w:rFonts w:eastAsia="Times New Roman"/>
          <w:lang w:eastAsia="en-GB"/>
        </w:rPr>
        <w:t>.</w:t>
      </w:r>
    </w:p>
    <w:p w14:paraId="70E44DE1" w14:textId="77777777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</w:p>
    <w:p w14:paraId="09F1C764" w14:textId="77777777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</w:p>
    <w:p w14:paraId="5AA94ED7" w14:textId="41D6C1A0" w:rsidR="0047525E" w:rsidRDefault="0047525E" w:rsidP="008505E7">
      <w:pPr>
        <w:pStyle w:val="Heading2"/>
        <w:rPr>
          <w:rFonts w:eastAsia="Times New Roman"/>
          <w:shd w:val="clear" w:color="auto" w:fill="FFFFFF"/>
          <w:lang w:eastAsia="en-GB"/>
        </w:rPr>
      </w:pPr>
      <w:bookmarkStart w:id="7" w:name="_Toc171666904"/>
      <w:r>
        <w:rPr>
          <w:rFonts w:eastAsia="Times New Roman"/>
          <w:shd w:val="clear" w:color="auto" w:fill="FFFFFF"/>
          <w:lang w:eastAsia="en-GB"/>
        </w:rPr>
        <w:t>Grace</w:t>
      </w:r>
      <w:bookmarkEnd w:id="7"/>
    </w:p>
    <w:p w14:paraId="2AC5B380" w14:textId="6C604A41" w:rsidR="0047525E" w:rsidRDefault="006C52DD" w:rsidP="004567B0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noProof/>
        </w:rPr>
        <w:drawing>
          <wp:anchor distT="0" distB="0" distL="114300" distR="114300" simplePos="0" relativeHeight="251961344" behindDoc="0" locked="0" layoutInCell="1" allowOverlap="1" wp14:anchorId="50161565" wp14:editId="4F5B41A3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971675" cy="1971675"/>
            <wp:effectExtent l="0" t="0" r="9525" b="0"/>
            <wp:wrapNone/>
            <wp:docPr id="6853457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3457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8FC253" w14:textId="79527BB2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</w:p>
    <w:p w14:paraId="2F40D0BE" w14:textId="1B5A4475" w:rsidR="0047525E" w:rsidRDefault="335DE59E" w:rsidP="004567B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Grace has just opened </w:t>
      </w:r>
      <w:r w:rsidR="00157B59">
        <w:rPr>
          <w:rFonts w:eastAsia="Times New Roman"/>
          <w:shd w:val="clear" w:color="auto" w:fill="FFFFFF"/>
          <w:lang w:eastAsia="en-GB"/>
        </w:rPr>
        <w:t>an account with</w:t>
      </w:r>
      <w:r>
        <w:rPr>
          <w:rFonts w:eastAsia="Times New Roman"/>
          <w:shd w:val="clear" w:color="auto" w:fill="FFFFFF"/>
          <w:lang w:eastAsia="en-GB"/>
        </w:rPr>
        <w:t xml:space="preserve"> </w:t>
      </w:r>
      <w:r w:rsidR="00157B59">
        <w:rPr>
          <w:rFonts w:eastAsia="Times New Roman"/>
          <w:shd w:val="clear" w:color="auto" w:fill="FFFFFF"/>
          <w:lang w:eastAsia="en-GB"/>
        </w:rPr>
        <w:t>a digital cash provider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50AE9F03" w14:textId="412BF783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</w:p>
    <w:p w14:paraId="51574644" w14:textId="40C2403F" w:rsidR="0047525E" w:rsidRDefault="0047525E" w:rsidP="004567B0">
      <w:pPr>
        <w:rPr>
          <w:rFonts w:eastAsia="Times New Roman"/>
          <w:shd w:val="clear" w:color="auto" w:fill="FFFFFF"/>
          <w:lang w:eastAsia="en-GB"/>
        </w:rPr>
      </w:pPr>
    </w:p>
    <w:p w14:paraId="646F7B52" w14:textId="247F46AF" w:rsidR="0047525E" w:rsidRDefault="006C52DD" w:rsidP="004567B0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63392" behindDoc="0" locked="0" layoutInCell="1" allowOverlap="1" wp14:anchorId="770BF946" wp14:editId="7AF1E63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04975" cy="1704975"/>
            <wp:effectExtent l="0" t="0" r="0" b="9525"/>
            <wp:wrapNone/>
            <wp:docPr id="120270501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70501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25E">
        <w:rPr>
          <w:rFonts w:eastAsia="Times New Roman"/>
          <w:shd w:val="clear" w:color="auto" w:fill="FFFFFF"/>
          <w:lang w:eastAsia="en-GB"/>
        </w:rPr>
        <w:t xml:space="preserve">She found </w:t>
      </w:r>
      <w:r w:rsidR="002467F3">
        <w:rPr>
          <w:rFonts w:eastAsia="Times New Roman"/>
          <w:shd w:val="clear" w:color="auto" w:fill="FFFFFF"/>
          <w:lang w:eastAsia="en-GB"/>
        </w:rPr>
        <w:t>getting digital cash</w:t>
      </w:r>
      <w:r w:rsidR="0047525E">
        <w:rPr>
          <w:rFonts w:eastAsia="Times New Roman"/>
          <w:shd w:val="clear" w:color="auto" w:fill="FFFFFF"/>
          <w:lang w:eastAsia="en-GB"/>
        </w:rPr>
        <w:t>:</w:t>
      </w:r>
    </w:p>
    <w:p w14:paraId="17AB4955" w14:textId="20D32EC7" w:rsidR="0047525E" w:rsidRDefault="0047525E" w:rsidP="0047525E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quick</w:t>
      </w:r>
    </w:p>
    <w:p w14:paraId="7F69C3A4" w14:textId="369BC407" w:rsidR="0047525E" w:rsidRPr="0047525E" w:rsidRDefault="0047525E" w:rsidP="0047525E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easy.</w:t>
      </w:r>
    </w:p>
    <w:p w14:paraId="294F4027" w14:textId="51BED234" w:rsidR="00A12915" w:rsidRDefault="00A12915" w:rsidP="001754F4">
      <w:pPr>
        <w:rPr>
          <w:rFonts w:eastAsia="Times New Roman"/>
          <w:shd w:val="clear" w:color="auto" w:fill="FFFFFF"/>
          <w:lang w:eastAsia="en-GB"/>
        </w:rPr>
      </w:pPr>
    </w:p>
    <w:p w14:paraId="4BBC6CE3" w14:textId="0E32F214" w:rsidR="008505E7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noProof/>
        </w:rPr>
        <w:lastRenderedPageBreak/>
        <w:drawing>
          <wp:anchor distT="0" distB="0" distL="114300" distR="114300" simplePos="0" relativeHeight="251965440" behindDoc="0" locked="0" layoutInCell="1" allowOverlap="1" wp14:anchorId="2FC85B6F" wp14:editId="032F127B">
            <wp:simplePos x="0" y="0"/>
            <wp:positionH relativeFrom="margin">
              <wp:posOffset>-266699</wp:posOffset>
            </wp:positionH>
            <wp:positionV relativeFrom="paragraph">
              <wp:posOffset>-152399</wp:posOffset>
            </wp:positionV>
            <wp:extent cx="1699260" cy="1699260"/>
            <wp:effectExtent l="0" t="0" r="0" b="0"/>
            <wp:wrapNone/>
            <wp:docPr id="211627265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7265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9926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B59">
        <w:rPr>
          <w:rFonts w:eastAsia="Times New Roman"/>
          <w:shd w:val="clear" w:color="auto" w:fill="FFFFFF"/>
          <w:lang w:eastAsia="en-GB"/>
        </w:rPr>
        <w:t xml:space="preserve">Having </w:t>
      </w:r>
      <w:r w:rsidR="008505E7">
        <w:rPr>
          <w:rFonts w:eastAsia="Times New Roman"/>
          <w:shd w:val="clear" w:color="auto" w:fill="FFFFFF"/>
          <w:lang w:eastAsia="en-GB"/>
        </w:rPr>
        <w:t xml:space="preserve">digital cash different </w:t>
      </w:r>
      <w:r w:rsidR="008547FE">
        <w:rPr>
          <w:rFonts w:eastAsia="Times New Roman"/>
          <w:shd w:val="clear" w:color="auto" w:fill="FFFFFF"/>
          <w:lang w:eastAsia="en-GB"/>
        </w:rPr>
        <w:t xml:space="preserve">from </w:t>
      </w:r>
      <w:r w:rsidR="00157B59">
        <w:rPr>
          <w:rFonts w:eastAsia="Times New Roman"/>
          <w:shd w:val="clear" w:color="auto" w:fill="FFFFFF"/>
          <w:lang w:eastAsia="en-GB"/>
        </w:rPr>
        <w:t>having an online</w:t>
      </w:r>
      <w:r w:rsidR="008505E7">
        <w:rPr>
          <w:rFonts w:eastAsia="Times New Roman"/>
          <w:shd w:val="clear" w:color="auto" w:fill="FFFFFF"/>
          <w:lang w:eastAsia="en-GB"/>
        </w:rPr>
        <w:t xml:space="preserve"> bank account</w:t>
      </w:r>
      <w:r w:rsidR="00157B59">
        <w:rPr>
          <w:rFonts w:eastAsia="Times New Roman"/>
          <w:shd w:val="clear" w:color="auto" w:fill="FFFFFF"/>
          <w:lang w:eastAsia="en-GB"/>
        </w:rPr>
        <w:t>.</w:t>
      </w:r>
    </w:p>
    <w:p w14:paraId="1A1B6503" w14:textId="473EFC02" w:rsidR="008505E7" w:rsidRDefault="00FE140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967488" behindDoc="0" locked="0" layoutInCell="1" allowOverlap="1" wp14:anchorId="3400BA0E" wp14:editId="6146027A">
            <wp:simplePos x="0" y="0"/>
            <wp:positionH relativeFrom="margin">
              <wp:posOffset>908685</wp:posOffset>
            </wp:positionH>
            <wp:positionV relativeFrom="paragraph">
              <wp:posOffset>118745</wp:posOffset>
            </wp:positionV>
            <wp:extent cx="781050" cy="781050"/>
            <wp:effectExtent l="0" t="0" r="0" b="0"/>
            <wp:wrapNone/>
            <wp:docPr id="1204006767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2B3D1" w14:textId="2594599F" w:rsidR="008505E7" w:rsidRDefault="008505E7" w:rsidP="001754F4">
      <w:pPr>
        <w:rPr>
          <w:rFonts w:eastAsia="Times New Roman"/>
          <w:shd w:val="clear" w:color="auto" w:fill="FFFFFF"/>
          <w:lang w:eastAsia="en-GB"/>
        </w:rPr>
      </w:pPr>
    </w:p>
    <w:p w14:paraId="605CEA5D" w14:textId="1A9328D5" w:rsidR="00124EA8" w:rsidRDefault="335DE59E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Grace uses internet banking to move money into her new </w:t>
      </w:r>
      <w:r w:rsidRPr="00150B90">
        <w:rPr>
          <w:rFonts w:eastAsia="Times New Roman"/>
          <w:b/>
          <w:bCs/>
          <w:shd w:val="clear" w:color="auto" w:fill="FFFFFF"/>
          <w:lang w:eastAsia="en-GB"/>
        </w:rPr>
        <w:t xml:space="preserve">digital cash </w:t>
      </w:r>
      <w:r w:rsidR="00150B90" w:rsidRPr="00150B90">
        <w:rPr>
          <w:rFonts w:eastAsia="Times New Roman"/>
          <w:b/>
          <w:bCs/>
          <w:shd w:val="clear" w:color="auto" w:fill="FFFFFF"/>
          <w:lang w:eastAsia="en-GB"/>
        </w:rPr>
        <w:t>wallet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1AFA043D" w14:textId="1A92407C" w:rsidR="00150B90" w:rsidRDefault="00150B90" w:rsidP="001754F4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69536" behindDoc="0" locked="0" layoutInCell="1" allowOverlap="1" wp14:anchorId="065F470D" wp14:editId="77C084FF">
            <wp:simplePos x="0" y="0"/>
            <wp:positionH relativeFrom="margin">
              <wp:align>left</wp:align>
            </wp:positionH>
            <wp:positionV relativeFrom="paragraph">
              <wp:posOffset>111125</wp:posOffset>
            </wp:positionV>
            <wp:extent cx="1447800" cy="1447800"/>
            <wp:effectExtent l="0" t="0" r="0" b="0"/>
            <wp:wrapNone/>
            <wp:docPr id="10005981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81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2831D" w14:textId="4403721E" w:rsidR="00150B90" w:rsidRDefault="00150B90" w:rsidP="001754F4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noProof/>
        </w:rPr>
        <mc:AlternateContent>
          <mc:Choice Requires="wps">
            <w:drawing>
              <wp:anchor distT="0" distB="0" distL="114300" distR="114300" simplePos="0" relativeHeight="252177408" behindDoc="1" locked="0" layoutInCell="1" allowOverlap="1" wp14:anchorId="7CE893DB" wp14:editId="47585450">
                <wp:simplePos x="0" y="0"/>
                <wp:positionH relativeFrom="margin">
                  <wp:posOffset>2198370</wp:posOffset>
                </wp:positionH>
                <wp:positionV relativeFrom="paragraph">
                  <wp:posOffset>281940</wp:posOffset>
                </wp:positionV>
                <wp:extent cx="3544916" cy="800100"/>
                <wp:effectExtent l="0" t="0" r="0" b="0"/>
                <wp:wrapNone/>
                <wp:docPr id="1806597081" name="Rectangle 1806597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993B40" id="Rectangle 1806597081" o:spid="_x0000_s1026" style="position:absolute;margin-left:173.1pt;margin-top:22.2pt;width:279.15pt;height:63pt;z-index:-25113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</w:p>
    <w:p w14:paraId="28DCD6F0" w14:textId="5D0FD8F7" w:rsidR="0047525E" w:rsidRDefault="00150B90" w:rsidP="001754F4">
      <w:pPr>
        <w:rPr>
          <w:rFonts w:eastAsia="Times New Roman"/>
          <w:shd w:val="clear" w:color="auto" w:fill="FFFFFF"/>
          <w:lang w:eastAsia="en-GB"/>
        </w:rPr>
      </w:pPr>
      <w:r w:rsidRPr="00150B90">
        <w:rPr>
          <w:rFonts w:eastAsia="Times New Roman"/>
          <w:lang w:eastAsia="en-GB"/>
        </w:rPr>
        <w:t xml:space="preserve">A </w:t>
      </w:r>
      <w:r w:rsidRPr="00150B90">
        <w:rPr>
          <w:rFonts w:eastAsia="Times New Roman"/>
          <w:b/>
          <w:bCs/>
          <w:lang w:eastAsia="en-GB"/>
        </w:rPr>
        <w:t>digital cash wallet</w:t>
      </w:r>
      <w:r w:rsidRPr="00150B90">
        <w:rPr>
          <w:rFonts w:eastAsia="Times New Roman"/>
          <w:lang w:eastAsia="en-GB"/>
        </w:rPr>
        <w:t xml:space="preserve"> is where you keep digital cash.</w:t>
      </w:r>
    </w:p>
    <w:p w14:paraId="6E482423" w14:textId="77777777" w:rsidR="00150B90" w:rsidRDefault="00150B90" w:rsidP="002467F3">
      <w:pPr>
        <w:rPr>
          <w:rFonts w:eastAsia="Times New Roman"/>
          <w:shd w:val="clear" w:color="auto" w:fill="FFFFFF"/>
          <w:lang w:eastAsia="en-GB"/>
        </w:rPr>
      </w:pPr>
    </w:p>
    <w:p w14:paraId="0B7EFEB5" w14:textId="3C323C82" w:rsidR="006C52DD" w:rsidRDefault="002467F3" w:rsidP="002467F3">
      <w:pPr>
        <w:rPr>
          <w:rFonts w:eastAsia="Times New Roman"/>
          <w:shd w:val="clear" w:color="auto" w:fill="FFFFFF"/>
          <w:lang w:eastAsia="en-GB"/>
        </w:rPr>
      </w:pPr>
      <w:r w:rsidRPr="00E4708B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72608" behindDoc="0" locked="0" layoutInCell="1" allowOverlap="1" wp14:anchorId="5C6F8828" wp14:editId="7D41A50A">
            <wp:simplePos x="0" y="0"/>
            <wp:positionH relativeFrom="margin">
              <wp:posOffset>0</wp:posOffset>
            </wp:positionH>
            <wp:positionV relativeFrom="paragraph">
              <wp:posOffset>203835</wp:posOffset>
            </wp:positionV>
            <wp:extent cx="1076325" cy="1076325"/>
            <wp:effectExtent l="0" t="0" r="9525" b="9525"/>
            <wp:wrapNone/>
            <wp:docPr id="106233842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33842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D5307" w14:textId="7FFEECBD" w:rsidR="006C52DD" w:rsidRDefault="006C52DD" w:rsidP="006C52D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Grace can use her digital cash through:</w:t>
      </w:r>
    </w:p>
    <w:p w14:paraId="0B86D185" w14:textId="77777777" w:rsidR="006C52DD" w:rsidRDefault="006C52DD" w:rsidP="00D37F85">
      <w:pPr>
        <w:pStyle w:val="Listtoplevel"/>
        <w:rPr>
          <w:shd w:val="clear" w:color="auto" w:fill="FFFFFF"/>
          <w:lang w:eastAsia="en-GB"/>
        </w:rPr>
      </w:pPr>
      <w:r w:rsidRPr="006C52DD">
        <w:rPr>
          <w:shd w:val="clear" w:color="auto" w:fill="FFFFFF"/>
          <w:lang w:eastAsia="en-GB"/>
        </w:rPr>
        <w:drawing>
          <wp:anchor distT="0" distB="0" distL="114300" distR="114300" simplePos="0" relativeHeight="251974656" behindDoc="0" locked="0" layoutInCell="1" allowOverlap="1" wp14:anchorId="24D43672" wp14:editId="23550E3C">
            <wp:simplePos x="0" y="0"/>
            <wp:positionH relativeFrom="margin">
              <wp:align>left</wp:align>
            </wp:positionH>
            <wp:positionV relativeFrom="paragraph">
              <wp:posOffset>316865</wp:posOffset>
            </wp:positionV>
            <wp:extent cx="1200150" cy="1200150"/>
            <wp:effectExtent l="0" t="0" r="0" b="0"/>
            <wp:wrapNone/>
            <wp:docPr id="66339099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9099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her phone</w:t>
      </w:r>
    </w:p>
    <w:p w14:paraId="4E20819B" w14:textId="77777777" w:rsidR="006C52DD" w:rsidRDefault="006C52DD" w:rsidP="00D37F85">
      <w:pPr>
        <w:pStyle w:val="Listtoplevel"/>
        <w:rPr>
          <w:shd w:val="clear" w:color="auto" w:fill="FFFFFF"/>
          <w:lang w:eastAsia="en-GB"/>
        </w:rPr>
      </w:pPr>
      <w:r w:rsidRPr="00E83E62">
        <w:rPr>
          <w:rFonts w:ascii="Times New Roman" w:hAnsi="Times New Roman" w:cs="Times New Roman"/>
          <w:sz w:val="24"/>
          <w:lang w:val="en-NZ" w:eastAsia="en-NZ"/>
        </w:rPr>
        <w:drawing>
          <wp:anchor distT="0" distB="0" distL="114300" distR="114300" simplePos="0" relativeHeight="251973632" behindDoc="0" locked="0" layoutInCell="1" allowOverlap="1" wp14:anchorId="4523BCD9" wp14:editId="110FC986">
            <wp:simplePos x="0" y="0"/>
            <wp:positionH relativeFrom="margin">
              <wp:align>left</wp:align>
            </wp:positionH>
            <wp:positionV relativeFrom="paragraph">
              <wp:posOffset>458787</wp:posOffset>
            </wp:positionV>
            <wp:extent cx="603250" cy="1652905"/>
            <wp:effectExtent l="8572" t="0" r="0" b="0"/>
            <wp:wrapNone/>
            <wp:docPr id="2045929367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929367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3250" cy="165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online banking</w:t>
      </w:r>
    </w:p>
    <w:p w14:paraId="5018F5AE" w14:textId="48BC8D21" w:rsidR="006C52DD" w:rsidRDefault="006C52DD" w:rsidP="00D37F8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 smart watch</w:t>
      </w:r>
    </w:p>
    <w:p w14:paraId="6895F89D" w14:textId="77777777" w:rsidR="006C52DD" w:rsidRPr="0047525E" w:rsidRDefault="006C52DD" w:rsidP="00D37F85">
      <w:pPr>
        <w:pStyle w:val="Listtoplevel"/>
        <w:rPr>
          <w:shd w:val="clear" w:color="auto" w:fill="FFFFFF"/>
          <w:lang w:eastAsia="en-GB"/>
        </w:rPr>
      </w:pPr>
      <w:r w:rsidRPr="00842EF0">
        <w:rPr>
          <w:shd w:val="clear" w:color="auto" w:fill="FFFFFF"/>
          <w:lang w:eastAsia="en-GB"/>
        </w:rPr>
        <w:drawing>
          <wp:anchor distT="0" distB="0" distL="114300" distR="114300" simplePos="0" relativeHeight="251971584" behindDoc="0" locked="0" layoutInCell="1" allowOverlap="1" wp14:anchorId="25D7D581" wp14:editId="25B2D639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1457325" cy="904547"/>
            <wp:effectExtent l="0" t="0" r="0" b="0"/>
            <wp:wrapNone/>
            <wp:docPr id="993317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17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62163" cy="90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a card a bit like an EFTPOS card.</w:t>
      </w:r>
    </w:p>
    <w:p w14:paraId="2A06B9EF" w14:textId="7C728C0D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098EDE73" w14:textId="797B4297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25C16151" w14:textId="50730608" w:rsidR="00150B90" w:rsidRDefault="00150B90" w:rsidP="00150B90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78752" behindDoc="0" locked="0" layoutInCell="1" allowOverlap="1" wp14:anchorId="0E61DE75" wp14:editId="186FB908">
            <wp:simplePos x="0" y="0"/>
            <wp:positionH relativeFrom="margin">
              <wp:posOffset>-190499</wp:posOffset>
            </wp:positionH>
            <wp:positionV relativeFrom="paragraph">
              <wp:posOffset>-358139</wp:posOffset>
            </wp:positionV>
            <wp:extent cx="1348740" cy="1348740"/>
            <wp:effectExtent l="0" t="0" r="3810" b="0"/>
            <wp:wrapNone/>
            <wp:docPr id="113515702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5702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348740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>She gives her work her digital cash information so she can be paid.</w:t>
      </w:r>
    </w:p>
    <w:p w14:paraId="06BF3015" w14:textId="6769E718" w:rsidR="00150B90" w:rsidRDefault="00150B90" w:rsidP="00150B90">
      <w:pPr>
        <w:rPr>
          <w:rFonts w:eastAsia="Times New Roman"/>
          <w:shd w:val="clear" w:color="auto" w:fill="FFFFFF"/>
          <w:lang w:eastAsia="en-GB"/>
        </w:rPr>
      </w:pPr>
    </w:p>
    <w:p w14:paraId="6F2E0C98" w14:textId="71591B45" w:rsidR="00150B90" w:rsidRDefault="00FE140C" w:rsidP="001754F4">
      <w:pPr>
        <w:rPr>
          <w:rFonts w:eastAsia="Times New Roman"/>
          <w:shd w:val="clear" w:color="auto" w:fill="FFFFFF"/>
          <w:lang w:eastAsia="en-GB"/>
        </w:rPr>
      </w:pPr>
      <w:r w:rsidRPr="00ED0E34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49056" behindDoc="0" locked="0" layoutInCell="1" allowOverlap="1" wp14:anchorId="7DE1CE96" wp14:editId="535319FD">
            <wp:simplePos x="0" y="0"/>
            <wp:positionH relativeFrom="margin">
              <wp:posOffset>-53340</wp:posOffset>
            </wp:positionH>
            <wp:positionV relativeFrom="paragraph">
              <wp:posOffset>106680</wp:posOffset>
            </wp:positionV>
            <wp:extent cx="1432560" cy="1432560"/>
            <wp:effectExtent l="0" t="0" r="0" b="0"/>
            <wp:wrapNone/>
            <wp:docPr id="15693155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155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AF51D" w14:textId="0E8FE7A5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Later Grace finds some banknotes in her wallet.</w:t>
      </w:r>
    </w:p>
    <w:p w14:paraId="2D8C54F3" w14:textId="339A19DA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53BFC9E6" w14:textId="1FA3F5FB" w:rsidR="0047525E" w:rsidRDefault="00FE140C" w:rsidP="001754F4">
      <w:pPr>
        <w:rPr>
          <w:rFonts w:eastAsia="Times New Roman"/>
          <w:shd w:val="clear" w:color="auto" w:fill="FFFFFF"/>
          <w:lang w:eastAsia="en-GB"/>
        </w:rPr>
      </w:pPr>
      <w:r w:rsidRPr="00FE140C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179456" behindDoc="0" locked="0" layoutInCell="1" allowOverlap="1" wp14:anchorId="2F6F31CA" wp14:editId="41F93590">
            <wp:simplePos x="0" y="0"/>
            <wp:positionH relativeFrom="column">
              <wp:posOffset>-53340</wp:posOffset>
            </wp:positionH>
            <wp:positionV relativeFrom="paragraph">
              <wp:posOffset>213360</wp:posOffset>
            </wp:positionV>
            <wp:extent cx="1363980" cy="1363980"/>
            <wp:effectExtent l="0" t="0" r="7620" b="0"/>
            <wp:wrapNone/>
            <wp:docPr id="13606772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77285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F9904" w14:textId="01E63651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She goes to a </w:t>
      </w:r>
      <w:r w:rsidR="004C04CD">
        <w:rPr>
          <w:rFonts w:eastAsia="Times New Roman"/>
          <w:b/>
          <w:bCs/>
          <w:shd w:val="clear" w:color="auto" w:fill="FFFFFF"/>
          <w:lang w:eastAsia="en-GB"/>
        </w:rPr>
        <w:t>S</w:t>
      </w:r>
      <w:r w:rsidRPr="004C04CD">
        <w:rPr>
          <w:rFonts w:eastAsia="Times New Roman"/>
          <w:b/>
          <w:bCs/>
          <w:shd w:val="clear" w:color="auto" w:fill="FFFFFF"/>
          <w:lang w:eastAsia="en-GB"/>
        </w:rPr>
        <w:t>mart ATM</w:t>
      </w:r>
      <w:r>
        <w:rPr>
          <w:rFonts w:eastAsia="Times New Roman"/>
          <w:shd w:val="clear" w:color="auto" w:fill="FFFFFF"/>
          <w:lang w:eastAsia="en-GB"/>
        </w:rPr>
        <w:t xml:space="preserve"> to turn the banknotes into </w:t>
      </w:r>
      <w:r w:rsidR="00D37F85">
        <w:rPr>
          <w:rFonts w:eastAsia="Times New Roman"/>
          <w:shd w:val="clear" w:color="auto" w:fill="FFFFFF"/>
          <w:lang w:eastAsia="en-GB"/>
        </w:rPr>
        <w:t>digital cash</w:t>
      </w:r>
      <w:r>
        <w:rPr>
          <w:rFonts w:eastAsia="Times New Roman"/>
          <w:shd w:val="clear" w:color="auto" w:fill="FFFFFF"/>
          <w:lang w:eastAsia="en-GB"/>
        </w:rPr>
        <w:t xml:space="preserve"> in her digital cash account.</w:t>
      </w:r>
    </w:p>
    <w:p w14:paraId="0E89B992" w14:textId="7D827E24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02D21227" w14:textId="3556B368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</w:p>
    <w:p w14:paraId="4DB32B54" w14:textId="4F41026C" w:rsidR="006C52DD" w:rsidRDefault="006C52DD" w:rsidP="006C52DD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noProof/>
        </w:rPr>
        <mc:AlternateContent>
          <mc:Choice Requires="wps">
            <w:drawing>
              <wp:anchor distT="0" distB="0" distL="114300" distR="114300" simplePos="0" relativeHeight="251980800" behindDoc="1" locked="0" layoutInCell="1" allowOverlap="1" wp14:anchorId="258898D7" wp14:editId="7F9FBBEB">
                <wp:simplePos x="0" y="0"/>
                <wp:positionH relativeFrom="margin">
                  <wp:align>right</wp:align>
                </wp:positionH>
                <wp:positionV relativeFrom="paragraph">
                  <wp:posOffset>-28575</wp:posOffset>
                </wp:positionV>
                <wp:extent cx="3544916" cy="2390775"/>
                <wp:effectExtent l="0" t="0" r="0" b="9525"/>
                <wp:wrapNone/>
                <wp:docPr id="380258604" name="Rectangle 380258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3907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FD50C1" id="Rectangle 380258604" o:spid="_x0000_s1026" style="position:absolute;margin-left:227.95pt;margin-top:-2.25pt;width:279.15pt;height:188.25pt;z-index:-251335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" fillcolor="#bdd6ee [1304]" stroked="f" strokeweight="1pt">
                <w10:wrap anchorx="margin"/>
              </v:rect>
            </w:pict>
          </mc:Fallback>
        </mc:AlternateContent>
      </w:r>
      <w:r w:rsidRPr="006C52DD">
        <w:rPr>
          <w:rFonts w:eastAsia="Times New Roman"/>
          <w:lang w:eastAsia="en-GB"/>
        </w:rPr>
        <w:t xml:space="preserve">A </w:t>
      </w:r>
      <w:r w:rsidRPr="004C04CD">
        <w:rPr>
          <w:rFonts w:eastAsia="Times New Roman"/>
          <w:b/>
          <w:bCs/>
          <w:lang w:eastAsia="en-GB"/>
        </w:rPr>
        <w:t>Smart ATM</w:t>
      </w:r>
      <w:r w:rsidRPr="006C52DD">
        <w:rPr>
          <w:rFonts w:eastAsia="Times New Roman"/>
          <w:lang w:eastAsia="en-GB"/>
        </w:rPr>
        <w:t xml:space="preserve"> is</w:t>
      </w:r>
      <w:r w:rsidRPr="006C52DD">
        <w:rPr>
          <w:lang w:eastAsia="en-GB"/>
        </w:rPr>
        <w:t xml:space="preserve"> an ATM</w:t>
      </w:r>
      <w:r w:rsidRPr="006C52DD">
        <w:rPr>
          <w:rFonts w:eastAsia="Times New Roman"/>
          <w:lang w:eastAsia="en-GB"/>
        </w:rPr>
        <w:t>:</w:t>
      </w:r>
      <w:r w:rsidRPr="006C52DD">
        <w:rPr>
          <w:noProof/>
        </w:rPr>
        <w:t xml:space="preserve"> </w:t>
      </w:r>
    </w:p>
    <w:p w14:paraId="6D92035D" w14:textId="05A0646D" w:rsidR="006C52DD" w:rsidRDefault="00FE140C" w:rsidP="006C52DD">
      <w:pPr>
        <w:pStyle w:val="Listtoplevel"/>
        <w:rPr>
          <w:shd w:val="clear" w:color="auto" w:fill="FFFFFF"/>
          <w:lang w:eastAsia="en-GB"/>
        </w:rPr>
      </w:pPr>
      <w:r w:rsidRPr="00E4708B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829248" behindDoc="0" locked="0" layoutInCell="1" allowOverlap="1" wp14:anchorId="16449E04" wp14:editId="36708F01">
            <wp:simplePos x="0" y="0"/>
            <wp:positionH relativeFrom="margin">
              <wp:posOffset>-53975</wp:posOffset>
            </wp:positionH>
            <wp:positionV relativeFrom="paragraph">
              <wp:posOffset>31115</wp:posOffset>
            </wp:positionV>
            <wp:extent cx="1321863" cy="1699260"/>
            <wp:effectExtent l="0" t="0" r="0" b="0"/>
            <wp:wrapNone/>
            <wp:docPr id="134951701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51701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863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52DD" w:rsidRPr="006C52DD">
        <w:rPr>
          <w:lang w:eastAsia="en-GB"/>
        </w:rPr>
        <w:t>where you can get cash from your bank account</w:t>
      </w:r>
    </w:p>
    <w:p w14:paraId="1597FC6D" w14:textId="0BAA4EF6" w:rsidR="006C52DD" w:rsidRDefault="006C52DD" w:rsidP="006C52DD">
      <w:pPr>
        <w:pStyle w:val="Listtoplevel"/>
        <w:rPr>
          <w:shd w:val="clear" w:color="auto" w:fill="FFFFFF"/>
          <w:lang w:eastAsia="en-GB"/>
        </w:rPr>
      </w:pPr>
      <w:r w:rsidRPr="006C52DD">
        <w:rPr>
          <w:lang w:eastAsia="en-GB"/>
        </w:rPr>
        <w:t>that also does other things like letting you pay money in.</w:t>
      </w:r>
    </w:p>
    <w:p w14:paraId="6BB30427" w14:textId="77777777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</w:p>
    <w:p w14:paraId="36E12451" w14:textId="34A47AD7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42611103" w14:textId="77777777" w:rsidR="00150B90" w:rsidRDefault="00150B90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bookmarkStart w:id="8" w:name="_Toc171666905"/>
      <w:r>
        <w:rPr>
          <w:rFonts w:eastAsia="Times New Roman"/>
          <w:shd w:val="clear" w:color="auto" w:fill="FFFFFF"/>
          <w:lang w:eastAsia="en-GB"/>
        </w:rPr>
        <w:br w:type="page"/>
      </w:r>
    </w:p>
    <w:p w14:paraId="4EECDF8C" w14:textId="74497D83" w:rsidR="0047525E" w:rsidRDefault="006C52DD" w:rsidP="006C52DD">
      <w:pPr>
        <w:pStyle w:val="Heading2"/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51104" behindDoc="0" locked="0" layoutInCell="1" allowOverlap="1" wp14:anchorId="7558E80F" wp14:editId="6412E2B7">
            <wp:simplePos x="0" y="0"/>
            <wp:positionH relativeFrom="margin">
              <wp:align>left</wp:align>
            </wp:positionH>
            <wp:positionV relativeFrom="paragraph">
              <wp:posOffset>346075</wp:posOffset>
            </wp:positionV>
            <wp:extent cx="1847850" cy="1847850"/>
            <wp:effectExtent l="0" t="0" r="0" b="0"/>
            <wp:wrapNone/>
            <wp:docPr id="210345235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45235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25E">
        <w:rPr>
          <w:rFonts w:eastAsia="Times New Roman"/>
          <w:shd w:val="clear" w:color="auto" w:fill="FFFFFF"/>
          <w:lang w:eastAsia="en-GB"/>
        </w:rPr>
        <w:t>Levi</w:t>
      </w:r>
      <w:bookmarkEnd w:id="8"/>
    </w:p>
    <w:p w14:paraId="68BDA6C6" w14:textId="77777777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65FC3540" w14:textId="77777777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19D31AA2" w14:textId="57D56B96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Levi uses digital cash to pay for things</w:t>
      </w:r>
      <w:r w:rsidR="00563561">
        <w:rPr>
          <w:rFonts w:eastAsia="Times New Roman"/>
          <w:shd w:val="clear" w:color="auto" w:fill="FFFFFF"/>
          <w:lang w:eastAsia="en-GB"/>
        </w:rPr>
        <w:t>.</w:t>
      </w:r>
    </w:p>
    <w:p w14:paraId="111C73DF" w14:textId="2A922B75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13F8B6E6" w14:textId="71744CEF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24162188" w14:textId="15B86816" w:rsidR="00563561" w:rsidRDefault="006C52DD" w:rsidP="006C52DD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53152" behindDoc="0" locked="0" layoutInCell="1" allowOverlap="1" wp14:anchorId="152E92BB" wp14:editId="439063EB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568450" cy="1876425"/>
            <wp:effectExtent l="0" t="0" r="0" b="9525"/>
            <wp:wrapNone/>
            <wp:docPr id="239217501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217501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561">
        <w:rPr>
          <w:rFonts w:eastAsia="Times New Roman"/>
          <w:shd w:val="clear" w:color="auto" w:fill="FFFFFF"/>
          <w:lang w:eastAsia="en-GB"/>
        </w:rPr>
        <w:t>Levi orders coffees for:</w:t>
      </w:r>
    </w:p>
    <w:p w14:paraId="3B0BDC7C" w14:textId="3BA37B88" w:rsidR="0047525E" w:rsidRDefault="00563561" w:rsidP="006C52D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himself</w:t>
      </w:r>
    </w:p>
    <w:p w14:paraId="7BCDF4C0" w14:textId="00BE7973" w:rsidR="00563561" w:rsidRPr="00563561" w:rsidRDefault="00563561" w:rsidP="006C52D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his friend Grace.</w:t>
      </w:r>
    </w:p>
    <w:p w14:paraId="60FD0FE5" w14:textId="77777777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26FFA53B" w14:textId="380A5AB4" w:rsidR="00563561" w:rsidRDefault="00FE140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094464" behindDoc="0" locked="0" layoutInCell="1" allowOverlap="1" wp14:anchorId="02ABB1F6" wp14:editId="79C0D965">
            <wp:simplePos x="0" y="0"/>
            <wp:positionH relativeFrom="margin">
              <wp:posOffset>190500</wp:posOffset>
            </wp:positionH>
            <wp:positionV relativeFrom="paragraph">
              <wp:posOffset>134620</wp:posOffset>
            </wp:positionV>
            <wp:extent cx="1112520" cy="1235901"/>
            <wp:effectExtent l="0" t="0" r="0" b="2540"/>
            <wp:wrapNone/>
            <wp:docPr id="900256501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256501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23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28C574" w14:textId="69C4A567" w:rsidR="00563561" w:rsidRDefault="7DE7708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He can pay by holding his phone / smart</w:t>
      </w:r>
      <w:r w:rsidR="73991399">
        <w:rPr>
          <w:rFonts w:eastAsia="Times New Roman"/>
          <w:shd w:val="clear" w:color="auto" w:fill="FFFFFF"/>
          <w:lang w:eastAsia="en-GB"/>
        </w:rPr>
        <w:t xml:space="preserve"> </w:t>
      </w:r>
      <w:r>
        <w:rPr>
          <w:rFonts w:eastAsia="Times New Roman"/>
          <w:shd w:val="clear" w:color="auto" w:fill="FFFFFF"/>
          <w:lang w:eastAsia="en-GB"/>
        </w:rPr>
        <w:t>watch against the</w:t>
      </w:r>
      <w:r w:rsidR="00157B59">
        <w:rPr>
          <w:rFonts w:eastAsia="Times New Roman"/>
          <w:shd w:val="clear" w:color="auto" w:fill="FFFFFF"/>
          <w:lang w:eastAsia="en-GB"/>
        </w:rPr>
        <w:t xml:space="preserve"> EFTPOS machine.</w:t>
      </w:r>
    </w:p>
    <w:p w14:paraId="4E1B6E3B" w14:textId="77777777" w:rsidR="00157B59" w:rsidRDefault="00157B59" w:rsidP="001754F4">
      <w:pPr>
        <w:rPr>
          <w:rFonts w:eastAsia="Times New Roman"/>
          <w:shd w:val="clear" w:color="auto" w:fill="FFFFFF"/>
          <w:lang w:eastAsia="en-GB"/>
        </w:rPr>
      </w:pPr>
    </w:p>
    <w:p w14:paraId="2A1B865A" w14:textId="7BD8FAD3" w:rsidR="00563561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21056" behindDoc="0" locked="0" layoutInCell="1" allowOverlap="1" wp14:anchorId="3CCDD836" wp14:editId="4D2436EF">
            <wp:simplePos x="0" y="0"/>
            <wp:positionH relativeFrom="margin">
              <wp:posOffset>-95250</wp:posOffset>
            </wp:positionH>
            <wp:positionV relativeFrom="paragraph">
              <wp:posOffset>12700</wp:posOffset>
            </wp:positionV>
            <wp:extent cx="2071687" cy="1285875"/>
            <wp:effectExtent l="0" t="0" r="5080" b="0"/>
            <wp:wrapNone/>
            <wp:docPr id="71336441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36441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1687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1B85D4" w14:textId="24D15F9F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He could also use a card.</w:t>
      </w:r>
    </w:p>
    <w:p w14:paraId="400E1648" w14:textId="2837264A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0E8DD93A" w14:textId="2E9B7A92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59585871" w14:textId="4AE17FC8" w:rsidR="00FE140C" w:rsidRDefault="00FE140C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2F615E5B" w14:textId="66C4BCD9" w:rsidR="00563561" w:rsidRDefault="00FE140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 wp14:anchorId="19E63FDE" wp14:editId="3D1AD1D4">
            <wp:simplePos x="0" y="0"/>
            <wp:positionH relativeFrom="margin">
              <wp:posOffset>-60960</wp:posOffset>
            </wp:positionH>
            <wp:positionV relativeFrom="paragraph">
              <wp:posOffset>-492125</wp:posOffset>
            </wp:positionV>
            <wp:extent cx="1905000" cy="1905000"/>
            <wp:effectExtent l="0" t="0" r="0" b="0"/>
            <wp:wrapNone/>
            <wp:docPr id="62801696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01696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3561">
        <w:rPr>
          <w:rFonts w:eastAsia="Times New Roman"/>
          <w:shd w:val="clear" w:color="auto" w:fill="FFFFFF"/>
          <w:lang w:eastAsia="en-GB"/>
        </w:rPr>
        <w:t xml:space="preserve">Levi books flights to Marlborough to visit his </w:t>
      </w:r>
      <w:r w:rsidR="008547FE">
        <w:rPr>
          <w:rFonts w:eastAsia="Times New Roman"/>
          <w:shd w:val="clear" w:color="auto" w:fill="FFFFFF"/>
          <w:lang w:eastAsia="en-GB"/>
        </w:rPr>
        <w:t>nan</w:t>
      </w:r>
      <w:r w:rsidR="00563561">
        <w:rPr>
          <w:rFonts w:eastAsia="Times New Roman"/>
          <w:shd w:val="clear" w:color="auto" w:fill="FFFFFF"/>
          <w:lang w:eastAsia="en-GB"/>
        </w:rPr>
        <w:t>.</w:t>
      </w:r>
    </w:p>
    <w:p w14:paraId="0C062118" w14:textId="02009058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6B4389DC" w14:textId="1BAF7615" w:rsidR="00FE140C" w:rsidRDefault="00FE140C" w:rsidP="001754F4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1986944" behindDoc="0" locked="0" layoutInCell="1" allowOverlap="1" wp14:anchorId="4576E516" wp14:editId="223EC18C">
            <wp:simplePos x="0" y="0"/>
            <wp:positionH relativeFrom="margin">
              <wp:posOffset>121920</wp:posOffset>
            </wp:positionH>
            <wp:positionV relativeFrom="paragraph">
              <wp:posOffset>104775</wp:posOffset>
            </wp:positionV>
            <wp:extent cx="1533754" cy="1409700"/>
            <wp:effectExtent l="0" t="0" r="9525" b="0"/>
            <wp:wrapNone/>
            <wp:docPr id="414652392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52392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754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A0984F" w14:textId="44D788FF" w:rsidR="00563561" w:rsidRDefault="7DE7708C" w:rsidP="00157B59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He pays with digital cash</w:t>
      </w:r>
      <w:r w:rsidR="00157B59">
        <w:rPr>
          <w:rFonts w:eastAsia="Times New Roman"/>
          <w:shd w:val="clear" w:color="auto" w:fill="FFFFFF"/>
          <w:lang w:eastAsia="en-GB"/>
        </w:rPr>
        <w:t xml:space="preserve"> which is cheaper than paying by credit card.</w:t>
      </w:r>
    </w:p>
    <w:p w14:paraId="13C58117" w14:textId="1AB4E713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6A647C39" w14:textId="04DADBE7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5CD429A6" w14:textId="5850E93F" w:rsidR="00563561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373A67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23104" behindDoc="0" locked="0" layoutInCell="1" allowOverlap="1" wp14:anchorId="773D4DA1" wp14:editId="5071D9E8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1743075" cy="1743075"/>
            <wp:effectExtent l="0" t="0" r="9525" b="0"/>
            <wp:wrapNone/>
            <wp:docPr id="202207728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07728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561">
        <w:rPr>
          <w:rFonts w:eastAsia="Times New Roman"/>
          <w:shd w:val="clear" w:color="auto" w:fill="FFFFFF"/>
          <w:lang w:eastAsia="en-GB"/>
        </w:rPr>
        <w:t>Levi also wants to be able to get digital cash payments from people.</w:t>
      </w:r>
    </w:p>
    <w:p w14:paraId="1A540341" w14:textId="6E334540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355315BA" w14:textId="1D045087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645C5CD7" w14:textId="0880407D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Grace can pay Levi back for the coffee by tapping their phones together.</w:t>
      </w:r>
    </w:p>
    <w:p w14:paraId="25C30B56" w14:textId="385EBFAB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1F21EA28" w14:textId="3A30C37A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4C91B543" w14:textId="7BC7F243" w:rsidR="00563561" w:rsidRDefault="00FE140C" w:rsidP="001754F4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88992" behindDoc="0" locked="0" layoutInCell="1" allowOverlap="1" wp14:anchorId="5C940BD4" wp14:editId="3DABA91F">
            <wp:simplePos x="0" y="0"/>
            <wp:positionH relativeFrom="margin">
              <wp:posOffset>60960</wp:posOffset>
            </wp:positionH>
            <wp:positionV relativeFrom="paragraph">
              <wp:posOffset>348615</wp:posOffset>
            </wp:positionV>
            <wp:extent cx="1546860" cy="1546860"/>
            <wp:effectExtent l="0" t="0" r="0" b="0"/>
            <wp:wrapNone/>
            <wp:docPr id="76617952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17952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561">
        <w:rPr>
          <w:rFonts w:eastAsia="Times New Roman"/>
          <w:shd w:val="clear" w:color="auto" w:fill="FFFFFF"/>
          <w:lang w:eastAsia="en-GB"/>
        </w:rPr>
        <w:t>The money is sent from Grace to Levi:</w:t>
      </w:r>
    </w:p>
    <w:p w14:paraId="004D377B" w14:textId="3048880D" w:rsidR="00563561" w:rsidRDefault="00842FC8" w:rsidP="006C52D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</w:t>
      </w:r>
      <w:r w:rsidR="00563561">
        <w:rPr>
          <w:shd w:val="clear" w:color="auto" w:fill="FFFFFF"/>
          <w:lang w:eastAsia="en-GB"/>
        </w:rPr>
        <w:t>traight away</w:t>
      </w:r>
    </w:p>
    <w:p w14:paraId="7AC00AFF" w14:textId="0DFA5770" w:rsidR="00563561" w:rsidRDefault="00842FC8" w:rsidP="006C52D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</w:t>
      </w:r>
      <w:r w:rsidR="00563561">
        <w:rPr>
          <w:shd w:val="clear" w:color="auto" w:fill="FFFFFF"/>
          <w:lang w:eastAsia="en-GB"/>
        </w:rPr>
        <w:t>afely.</w:t>
      </w:r>
    </w:p>
    <w:p w14:paraId="654750F7" w14:textId="063B8373" w:rsidR="00563561" w:rsidRDefault="00563561" w:rsidP="001754F4">
      <w:pPr>
        <w:rPr>
          <w:rFonts w:eastAsia="Times New Roman"/>
          <w:shd w:val="clear" w:color="auto" w:fill="FFFFFF"/>
          <w:lang w:eastAsia="en-GB"/>
        </w:rPr>
      </w:pPr>
    </w:p>
    <w:p w14:paraId="29D48DDF" w14:textId="5F659D87" w:rsidR="0047525E" w:rsidRDefault="0047525E" w:rsidP="00D37F85">
      <w:pPr>
        <w:ind w:left="0"/>
        <w:rPr>
          <w:rFonts w:eastAsia="Times New Roman"/>
          <w:shd w:val="clear" w:color="auto" w:fill="FFFFFF"/>
          <w:lang w:eastAsia="en-GB"/>
        </w:rPr>
      </w:pPr>
    </w:p>
    <w:p w14:paraId="4B1F1EC5" w14:textId="58592BAB" w:rsidR="0047525E" w:rsidRDefault="00FE140C" w:rsidP="001754F4">
      <w:pPr>
        <w:rPr>
          <w:rFonts w:eastAsia="Times New Roman"/>
          <w:shd w:val="clear" w:color="auto" w:fill="FFFFFF"/>
          <w:lang w:eastAsia="en-GB"/>
        </w:rPr>
      </w:pPr>
      <w:r w:rsidRPr="00963313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14912" behindDoc="0" locked="0" layoutInCell="1" allowOverlap="1" wp14:anchorId="728AAE21" wp14:editId="02383075">
            <wp:simplePos x="0" y="0"/>
            <wp:positionH relativeFrom="margin">
              <wp:posOffset>60960</wp:posOffset>
            </wp:positionH>
            <wp:positionV relativeFrom="paragraph">
              <wp:posOffset>-265430</wp:posOffset>
            </wp:positionV>
            <wp:extent cx="1485900" cy="1485900"/>
            <wp:effectExtent l="0" t="0" r="0" b="0"/>
            <wp:wrapNone/>
            <wp:docPr id="94109789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9789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25E">
        <w:rPr>
          <w:rFonts w:eastAsia="Times New Roman"/>
          <w:shd w:val="clear" w:color="auto" w:fill="FFFFFF"/>
          <w:lang w:eastAsia="en-GB"/>
        </w:rPr>
        <w:t>Levi is also going to take his digital cash card on holiday.</w:t>
      </w:r>
    </w:p>
    <w:p w14:paraId="13ADCDE9" w14:textId="50501515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43DD2F38" w14:textId="2A4F0C74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3CD27B77" w14:textId="359D90DD" w:rsidR="0047525E" w:rsidRDefault="00150B90" w:rsidP="001754F4">
      <w:pPr>
        <w:rPr>
          <w:rFonts w:eastAsia="Times New Roman"/>
          <w:shd w:val="clear" w:color="auto" w:fill="FFFFFF"/>
          <w:lang w:eastAsia="en-GB"/>
        </w:rPr>
      </w:pPr>
      <w:r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31296" behindDoc="0" locked="0" layoutInCell="1" allowOverlap="1" wp14:anchorId="0F49E485" wp14:editId="0D6E6587">
            <wp:simplePos x="0" y="0"/>
            <wp:positionH relativeFrom="margin">
              <wp:posOffset>-57150</wp:posOffset>
            </wp:positionH>
            <wp:positionV relativeFrom="paragraph">
              <wp:posOffset>59055</wp:posOffset>
            </wp:positionV>
            <wp:extent cx="2071687" cy="1285875"/>
            <wp:effectExtent l="0" t="0" r="5080" b="0"/>
            <wp:wrapNone/>
            <wp:docPr id="101045002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5002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1687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25E">
        <w:rPr>
          <w:rFonts w:eastAsia="Times New Roman"/>
          <w:shd w:val="clear" w:color="auto" w:fill="FFFFFF"/>
          <w:lang w:eastAsia="en-GB"/>
        </w:rPr>
        <w:t>He can use his card to buy things even if he does not have any data left on his phone.</w:t>
      </w:r>
    </w:p>
    <w:p w14:paraId="7716F933" w14:textId="77777777" w:rsidR="00FE140C" w:rsidRDefault="00FE140C" w:rsidP="001754F4">
      <w:pPr>
        <w:rPr>
          <w:rFonts w:eastAsia="Times New Roman"/>
          <w:shd w:val="clear" w:color="auto" w:fill="FFFFFF"/>
          <w:lang w:eastAsia="en-GB"/>
        </w:rPr>
      </w:pPr>
    </w:p>
    <w:p w14:paraId="3CF94E0C" w14:textId="77777777" w:rsidR="00FE140C" w:rsidRDefault="00FE140C" w:rsidP="001754F4">
      <w:pPr>
        <w:rPr>
          <w:rFonts w:eastAsia="Times New Roman"/>
          <w:shd w:val="clear" w:color="auto" w:fill="FFFFFF"/>
          <w:lang w:eastAsia="en-GB"/>
        </w:rPr>
      </w:pPr>
    </w:p>
    <w:p w14:paraId="490C1690" w14:textId="77777777" w:rsidR="00FE140C" w:rsidRDefault="00FE140C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bookmarkStart w:id="9" w:name="_Toc171666906"/>
      <w:r>
        <w:rPr>
          <w:rFonts w:eastAsia="Times New Roman"/>
          <w:shd w:val="clear" w:color="auto" w:fill="FFFFFF"/>
          <w:lang w:eastAsia="en-GB"/>
        </w:rPr>
        <w:br w:type="page"/>
      </w:r>
    </w:p>
    <w:p w14:paraId="15BEF279" w14:textId="42AB84A2" w:rsidR="0047525E" w:rsidRDefault="00C85B9C" w:rsidP="006C52DD">
      <w:pPr>
        <w:pStyle w:val="Heading2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lastRenderedPageBreak/>
        <w:t>Maya</w:t>
      </w:r>
      <w:bookmarkEnd w:id="9"/>
    </w:p>
    <w:p w14:paraId="32CBE009" w14:textId="7BA03565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</w:p>
    <w:p w14:paraId="0EFCA4D7" w14:textId="4C2D61F2" w:rsidR="00C85B9C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7E075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91040" behindDoc="0" locked="0" layoutInCell="1" allowOverlap="1" wp14:anchorId="1424DD7C" wp14:editId="4EB40492">
            <wp:simplePos x="0" y="0"/>
            <wp:positionH relativeFrom="margin">
              <wp:align>left</wp:align>
            </wp:positionH>
            <wp:positionV relativeFrom="paragraph">
              <wp:posOffset>123190</wp:posOffset>
            </wp:positionV>
            <wp:extent cx="1619250" cy="1619250"/>
            <wp:effectExtent l="0" t="0" r="0" b="0"/>
            <wp:wrapNone/>
            <wp:docPr id="20985974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5974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D0264" w14:textId="52374627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Maya can use the digital cash app on her phone to see where she is spending her money.</w:t>
      </w:r>
    </w:p>
    <w:p w14:paraId="502C1DCF" w14:textId="6FBAB420" w:rsidR="00C85B9C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93088" behindDoc="0" locked="0" layoutInCell="1" allowOverlap="1" wp14:anchorId="6FA487C1" wp14:editId="6B203E76">
            <wp:simplePos x="0" y="0"/>
            <wp:positionH relativeFrom="margin">
              <wp:align>left</wp:align>
            </wp:positionH>
            <wp:positionV relativeFrom="paragraph">
              <wp:posOffset>348615</wp:posOffset>
            </wp:positionV>
            <wp:extent cx="1447800" cy="1447800"/>
            <wp:effectExtent l="0" t="0" r="0" b="0"/>
            <wp:wrapNone/>
            <wp:docPr id="1451276530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276530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B5EBD" w14:textId="6338DB5F" w:rsidR="00C85B9C" w:rsidRDefault="006C52DD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744AFD8" wp14:editId="4F092482">
                <wp:simplePos x="0" y="0"/>
                <wp:positionH relativeFrom="column">
                  <wp:posOffset>1552575</wp:posOffset>
                </wp:positionH>
                <wp:positionV relativeFrom="paragraph">
                  <wp:posOffset>350520</wp:posOffset>
                </wp:positionV>
                <wp:extent cx="247650" cy="733425"/>
                <wp:effectExtent l="19050" t="0" r="38100" b="47625"/>
                <wp:wrapNone/>
                <wp:docPr id="364913709" name="Arrow: Down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7334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681F940A">
              <v:shapetype id="_x0000_t67" coordsize="21600,21600" o:spt="67" adj="16200,5400" path="m0@0l@1@0@1,0@2,0@2@0,21600@0,10800,21600xe" w14:anchorId="3C401375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textboxrect="@1,0,@2,@6" o:connecttype="custom" o:connectlocs="10800,0;0,@0;10800,21600;21600,@0" o:connectangles="270,180,90,0"/>
                <v:handles>
                  <v:h position="#1,#0" xrange="0,10800" yrange="0,21600"/>
                </v:handles>
              </v:shapetype>
              <v:shape id="Arrow: Down 47" style="position:absolute;margin-left:122.25pt;margin-top:27.6pt;width:19.5pt;height:57.7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lt="&quot;&quot;" o:spid="_x0000_s1026" fillcolor="#4472c4 [3204]" strokecolor="#09101d [484]" strokeweight="1pt" type="#_x0000_t67" adj="17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"/>
            </w:pict>
          </mc:Fallback>
        </mc:AlternateContent>
      </w:r>
    </w:p>
    <w:p w14:paraId="3AAFEB48" w14:textId="5E33C465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Maya wants to buy less coffee so she can save up for a new car.</w:t>
      </w:r>
    </w:p>
    <w:p w14:paraId="07BEAF8E" w14:textId="77777777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</w:p>
    <w:p w14:paraId="6D3DD3DE" w14:textId="759D90DB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</w:p>
    <w:p w14:paraId="2B6F551B" w14:textId="1AA1835A" w:rsidR="00C85B9C" w:rsidRDefault="006C52DD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4138D841" wp14:editId="2CCA81F1">
                <wp:simplePos x="0" y="0"/>
                <wp:positionH relativeFrom="column">
                  <wp:posOffset>0</wp:posOffset>
                </wp:positionH>
                <wp:positionV relativeFrom="paragraph">
                  <wp:posOffset>11430</wp:posOffset>
                </wp:positionV>
                <wp:extent cx="1733550" cy="1733550"/>
                <wp:effectExtent l="0" t="0" r="0" b="0"/>
                <wp:wrapNone/>
                <wp:docPr id="1585113684" name="Group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1733550"/>
                          <a:chOff x="0" y="0"/>
                          <a:chExt cx="1733550" cy="1733550"/>
                        </a:xfrm>
                      </wpg:grpSpPr>
                      <pic:pic xmlns:pic="http://schemas.openxmlformats.org/drawingml/2006/picture">
                        <pic:nvPicPr>
                          <pic:cNvPr id="839705498" name="Picture 48" descr="Woman showing the NHS App on her android mobile phone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285256" name="Rectangle 49"/>
                        <wps:cNvSpPr/>
                        <wps:spPr>
                          <a:xfrm rot="321041">
                            <a:off x="114300" y="304800"/>
                            <a:ext cx="260350" cy="508000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696D1A04">
              <v:group id="Group 50" style="position:absolute;margin-left:0;margin-top:.9pt;width:136.5pt;height:136.5pt;z-index:251999232" alt="&quot;&quot;" coordsize="17335,17335" o:spid="_x0000_s1026" w14:anchorId="23282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48" style="position:absolute;width:17335;height:17335;visibility:visible;mso-wrap-style:square" alt="Woman showing the NHS App on her android mobile phon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">
                  <v:imagedata o:title="Woman showing the NHS App on her android mobile phone" r:id="rId67"/>
                </v:shape>
                <v:rect id="Rectangle 49" style="position:absolute;left:1143;top:3048;width:2603;height:5080;rotation:350662fd;visibility:visible;mso-wrap-style:square;v-text-anchor:middle" o:spid="_x0000_s1028" fillcolor="#e7e6e6 [3214]" stroked="f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"/>
              </v:group>
            </w:pict>
          </mc:Fallback>
        </mc:AlternateContent>
      </w:r>
      <w:r w:rsidR="00C85B9C">
        <w:rPr>
          <w:rFonts w:eastAsia="Times New Roman"/>
          <w:shd w:val="clear" w:color="auto" w:fill="FFFFFF"/>
          <w:lang w:eastAsia="en-GB"/>
        </w:rPr>
        <w:t>The app can tell Maya:</w:t>
      </w:r>
    </w:p>
    <w:p w14:paraId="3580BBDC" w14:textId="78CFCBBB" w:rsidR="00C85B9C" w:rsidRDefault="00C85B9C" w:rsidP="00C85B9C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how much she has spent buying coffee in the last month</w:t>
      </w:r>
    </w:p>
    <w:p w14:paraId="488F4549" w14:textId="258B5C67" w:rsidR="00C85B9C" w:rsidRDefault="00C85B9C" w:rsidP="00C85B9C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if this is more or less than what she has spent on coffee in other months.</w:t>
      </w:r>
    </w:p>
    <w:p w14:paraId="4AA7EC81" w14:textId="6228B566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3ED26321" w14:textId="42246100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</w:p>
    <w:p w14:paraId="4586D01D" w14:textId="77777777" w:rsidR="00FE140C" w:rsidRDefault="00FE140C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152B1507" w14:textId="6FCA78BD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7E075D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33344" behindDoc="0" locked="0" layoutInCell="1" allowOverlap="1" wp14:anchorId="0C1959C4" wp14:editId="6FE7D7E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743075" cy="1743075"/>
            <wp:effectExtent l="0" t="0" r="9525" b="0"/>
            <wp:wrapNone/>
            <wp:docPr id="13295985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5985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5B9C">
        <w:rPr>
          <w:rFonts w:eastAsia="Times New Roman"/>
          <w:shd w:val="clear" w:color="auto" w:fill="FFFFFF"/>
          <w:lang w:eastAsia="en-GB"/>
        </w:rPr>
        <w:t>This is useful because she does not have to spend time</w:t>
      </w:r>
      <w:r>
        <w:rPr>
          <w:rFonts w:eastAsia="Times New Roman"/>
          <w:shd w:val="clear" w:color="auto" w:fill="FFFFFF"/>
          <w:lang w:eastAsia="en-GB"/>
        </w:rPr>
        <w:t>:</w:t>
      </w:r>
    </w:p>
    <w:p w14:paraId="0E2F3D81" w14:textId="2EE0D1E1" w:rsidR="006C52DD" w:rsidRDefault="006C52DD" w:rsidP="006C52DD">
      <w:pPr>
        <w:pStyle w:val="ListParagraph"/>
        <w:rPr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996160" behindDoc="0" locked="0" layoutInCell="1" allowOverlap="1" wp14:anchorId="67FA86BC" wp14:editId="2C52EBEC">
            <wp:simplePos x="0" y="0"/>
            <wp:positionH relativeFrom="margin">
              <wp:posOffset>857250</wp:posOffset>
            </wp:positionH>
            <wp:positionV relativeFrom="paragraph">
              <wp:posOffset>319405</wp:posOffset>
            </wp:positionV>
            <wp:extent cx="781050" cy="781050"/>
            <wp:effectExtent l="0" t="0" r="0" b="0"/>
            <wp:wrapNone/>
            <wp:docPr id="329012200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5B9C">
        <w:rPr>
          <w:shd w:val="clear" w:color="auto" w:fill="FFFFFF"/>
          <w:lang w:eastAsia="en-GB"/>
        </w:rPr>
        <w:t>counting</w:t>
      </w:r>
    </w:p>
    <w:p w14:paraId="180EF090" w14:textId="681524BC" w:rsidR="00C85B9C" w:rsidRDefault="00C85B9C" w:rsidP="006C52DD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adding up what she has spent.</w:t>
      </w:r>
    </w:p>
    <w:p w14:paraId="5EC518C7" w14:textId="18D8BF86" w:rsidR="00C85B9C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001280" behindDoc="0" locked="0" layoutInCell="1" allowOverlap="1" wp14:anchorId="72ACD229" wp14:editId="04319454">
            <wp:simplePos x="0" y="0"/>
            <wp:positionH relativeFrom="margin">
              <wp:align>left</wp:align>
            </wp:positionH>
            <wp:positionV relativeFrom="paragraph">
              <wp:posOffset>159385</wp:posOffset>
            </wp:positionV>
            <wp:extent cx="1741018" cy="1600200"/>
            <wp:effectExtent l="0" t="0" r="0" b="0"/>
            <wp:wrapNone/>
            <wp:docPr id="97579151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79151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018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35BFA2" w14:textId="5B604F8D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</w:p>
    <w:p w14:paraId="5F215FEA" w14:textId="382D2B91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Maya sets things up so any </w:t>
      </w:r>
      <w:r w:rsidR="00842FC8">
        <w:rPr>
          <w:rFonts w:eastAsia="Times New Roman"/>
          <w:shd w:val="clear" w:color="auto" w:fill="FFFFFF"/>
          <w:lang w:eastAsia="en-GB"/>
        </w:rPr>
        <w:t>d</w:t>
      </w:r>
      <w:r>
        <w:rPr>
          <w:rFonts w:eastAsia="Times New Roman"/>
          <w:shd w:val="clear" w:color="auto" w:fill="FFFFFF"/>
          <w:lang w:eastAsia="en-GB"/>
        </w:rPr>
        <w:t xml:space="preserve">igital </w:t>
      </w:r>
      <w:r w:rsidR="00842FC8">
        <w:rPr>
          <w:rFonts w:eastAsia="Times New Roman"/>
          <w:shd w:val="clear" w:color="auto" w:fill="FFFFFF"/>
          <w:lang w:eastAsia="en-GB"/>
        </w:rPr>
        <w:t>c</w:t>
      </w:r>
      <w:r>
        <w:rPr>
          <w:rFonts w:eastAsia="Times New Roman"/>
          <w:shd w:val="clear" w:color="auto" w:fill="FFFFFF"/>
          <w:lang w:eastAsia="en-GB"/>
        </w:rPr>
        <w:t>ash left over at the end of each month gets moved into her savings account.</w:t>
      </w:r>
    </w:p>
    <w:p w14:paraId="7723E732" w14:textId="021EC381" w:rsidR="00C85B9C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7E075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35392" behindDoc="0" locked="0" layoutInCell="1" allowOverlap="1" wp14:anchorId="11624005" wp14:editId="7D141AF3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1619250" cy="1619250"/>
            <wp:effectExtent l="0" t="0" r="0" b="0"/>
            <wp:wrapNone/>
            <wp:docPr id="77021275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21275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FC0CE5" w14:textId="2B8756EE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</w:p>
    <w:p w14:paraId="744E2453" w14:textId="0B93244E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This means she earns </w:t>
      </w:r>
      <w:r w:rsidRPr="006C52DD">
        <w:rPr>
          <w:rFonts w:eastAsia="Times New Roman"/>
          <w:b/>
          <w:bCs/>
          <w:shd w:val="clear" w:color="auto" w:fill="FFFFFF"/>
          <w:lang w:eastAsia="en-GB"/>
        </w:rPr>
        <w:t>interest</w:t>
      </w:r>
      <w:r>
        <w:rPr>
          <w:rFonts w:eastAsia="Times New Roman"/>
          <w:shd w:val="clear" w:color="auto" w:fill="FFFFFF"/>
          <w:lang w:eastAsia="en-GB"/>
        </w:rPr>
        <w:t xml:space="preserve"> on this money.</w:t>
      </w:r>
    </w:p>
    <w:p w14:paraId="6F5A81B1" w14:textId="6E0267FC" w:rsidR="007E075D" w:rsidRDefault="007E075D" w:rsidP="001754F4">
      <w:pPr>
        <w:rPr>
          <w:rFonts w:eastAsia="Times New Roman"/>
          <w:shd w:val="clear" w:color="auto" w:fill="FFFFFF"/>
          <w:lang w:eastAsia="en-GB"/>
        </w:rPr>
      </w:pPr>
    </w:p>
    <w:p w14:paraId="7046D3BE" w14:textId="5B1298B7" w:rsidR="00C85B9C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03328" behindDoc="1" locked="0" layoutInCell="1" allowOverlap="1" wp14:anchorId="680098C8" wp14:editId="075AE493">
                <wp:simplePos x="0" y="0"/>
                <wp:positionH relativeFrom="margin">
                  <wp:align>right</wp:align>
                </wp:positionH>
                <wp:positionV relativeFrom="paragraph">
                  <wp:posOffset>218440</wp:posOffset>
                </wp:positionV>
                <wp:extent cx="3544570" cy="809625"/>
                <wp:effectExtent l="0" t="0" r="0" b="9525"/>
                <wp:wrapNone/>
                <wp:docPr id="1186027750" name="Rectangle 11860277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8096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240DA875">
              <v:rect id="Rectangle 1186027750" style="position:absolute;margin-left:227.9pt;margin-top:17.2pt;width:279.1pt;height:63.75pt;z-index:-251313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3F05F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">
                <w10:wrap anchorx="margin"/>
              </v:rect>
            </w:pict>
          </mc:Fallback>
        </mc:AlternateContent>
      </w:r>
    </w:p>
    <w:p w14:paraId="18DB793A" w14:textId="6D5C2921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7E075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37440" behindDoc="0" locked="0" layoutInCell="1" allowOverlap="1" wp14:anchorId="74398C8C" wp14:editId="44FF9E77">
            <wp:simplePos x="0" y="0"/>
            <wp:positionH relativeFrom="margin">
              <wp:align>left</wp:align>
            </wp:positionH>
            <wp:positionV relativeFrom="paragraph">
              <wp:posOffset>222250</wp:posOffset>
            </wp:positionV>
            <wp:extent cx="1619250" cy="1619250"/>
            <wp:effectExtent l="0" t="0" r="0" b="0"/>
            <wp:wrapNone/>
            <wp:docPr id="63103767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03767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C52DD">
        <w:rPr>
          <w:rFonts w:eastAsia="Times New Roman"/>
          <w:b/>
          <w:bCs/>
          <w:lang w:eastAsia="en-GB"/>
        </w:rPr>
        <w:t>Interest</w:t>
      </w:r>
      <w:r w:rsidRPr="006C52DD">
        <w:rPr>
          <w:rFonts w:eastAsia="Times New Roman"/>
          <w:lang w:eastAsia="en-GB"/>
        </w:rPr>
        <w:t xml:space="preserve"> is money a bank pays you for keeping money in your account.</w:t>
      </w:r>
    </w:p>
    <w:p w14:paraId="141C330D" w14:textId="77777777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</w:p>
    <w:p w14:paraId="457F6792" w14:textId="77777777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</w:p>
    <w:p w14:paraId="004859C5" w14:textId="4C288167" w:rsidR="00C85B9C" w:rsidRDefault="00C85B9C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means she will be able to save faster for her car.</w:t>
      </w:r>
    </w:p>
    <w:p w14:paraId="73925843" w14:textId="77777777" w:rsidR="008526F6" w:rsidRDefault="008526F6" w:rsidP="001754F4">
      <w:pPr>
        <w:rPr>
          <w:rFonts w:eastAsia="Times New Roman"/>
          <w:shd w:val="clear" w:color="auto" w:fill="FFFFFF"/>
          <w:lang w:eastAsia="en-GB"/>
        </w:rPr>
      </w:pPr>
    </w:p>
    <w:p w14:paraId="54AFB864" w14:textId="4213FAB1" w:rsidR="008526F6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07424" behindDoc="0" locked="0" layoutInCell="1" allowOverlap="1" wp14:anchorId="4DD8BA3B" wp14:editId="1D6F0483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905000" cy="1905000"/>
            <wp:effectExtent l="0" t="0" r="0" b="0"/>
            <wp:wrapNone/>
            <wp:docPr id="138775892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75892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6F6">
        <w:rPr>
          <w:rFonts w:eastAsia="Times New Roman"/>
          <w:shd w:val="clear" w:color="auto" w:fill="FFFFFF"/>
          <w:lang w:eastAsia="en-GB"/>
        </w:rPr>
        <w:t xml:space="preserve">Maya also sets up </w:t>
      </w:r>
      <w:r w:rsidR="008526F6" w:rsidRPr="006C52DD">
        <w:rPr>
          <w:rFonts w:eastAsia="Times New Roman"/>
          <w:b/>
          <w:bCs/>
          <w:shd w:val="clear" w:color="auto" w:fill="FFFFFF"/>
          <w:lang w:eastAsia="en-GB"/>
        </w:rPr>
        <w:t>automatic payments</w:t>
      </w:r>
      <w:r w:rsidR="008526F6">
        <w:rPr>
          <w:rFonts w:eastAsia="Times New Roman"/>
          <w:shd w:val="clear" w:color="auto" w:fill="FFFFFF"/>
          <w:lang w:eastAsia="en-GB"/>
        </w:rPr>
        <w:t xml:space="preserve"> to move digital cash into the account she uses for paying bills</w:t>
      </w:r>
      <w:r w:rsidR="008547FE">
        <w:rPr>
          <w:rFonts w:eastAsia="Times New Roman"/>
          <w:shd w:val="clear" w:color="auto" w:fill="FFFFFF"/>
          <w:lang w:eastAsia="en-GB"/>
        </w:rPr>
        <w:t>.</w:t>
      </w:r>
    </w:p>
    <w:p w14:paraId="1A1EF2A1" w14:textId="0C0C15F7" w:rsidR="008526F6" w:rsidRDefault="008526F6" w:rsidP="001754F4">
      <w:pPr>
        <w:rPr>
          <w:rFonts w:eastAsia="Times New Roman"/>
          <w:shd w:val="clear" w:color="auto" w:fill="FFFFFF"/>
          <w:lang w:eastAsia="en-GB"/>
        </w:rPr>
      </w:pPr>
    </w:p>
    <w:p w14:paraId="0E678604" w14:textId="236D5A4A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</w:p>
    <w:p w14:paraId="21DEF2FA" w14:textId="5EC16F9F" w:rsidR="006C52DD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005376" behindDoc="1" locked="0" layoutInCell="1" allowOverlap="1" wp14:anchorId="1D69C188" wp14:editId="470CE1CB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3544570" cy="2965450"/>
                <wp:effectExtent l="0" t="0" r="0" b="6350"/>
                <wp:wrapNone/>
                <wp:docPr id="268343477" name="Rectangle 268343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2965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036D19B9">
              <v:rect id="Rectangle 268343477" style="position:absolute;margin-left:227.9pt;margin-top:.65pt;width:279.1pt;height:233.5pt;z-index:-251311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31A84CC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">
                <w10:wrap anchorx="margin"/>
              </v:rect>
            </w:pict>
          </mc:Fallback>
        </mc:AlternateContent>
      </w:r>
      <w:r w:rsidRPr="006C52DD">
        <w:rPr>
          <w:rFonts w:eastAsia="Times New Roman"/>
          <w:b/>
          <w:bCs/>
          <w:lang w:eastAsia="en-GB"/>
        </w:rPr>
        <w:t>Automatic payments</w:t>
      </w:r>
      <w:r w:rsidRPr="006C52DD">
        <w:rPr>
          <w:rFonts w:eastAsia="Times New Roman"/>
          <w:lang w:eastAsia="en-GB"/>
        </w:rPr>
        <w:t xml:space="preserve"> are when you tell the bank to move your money:</w:t>
      </w:r>
    </w:p>
    <w:p w14:paraId="013A15FE" w14:textId="4DCB9699" w:rsidR="006C52DD" w:rsidRDefault="006C52DD" w:rsidP="006C52DD">
      <w:pPr>
        <w:pStyle w:val="Listtoplevel"/>
        <w:rPr>
          <w:shd w:val="clear" w:color="auto" w:fill="FFFFFF"/>
          <w:lang w:eastAsia="en-GB"/>
        </w:rPr>
      </w:pPr>
      <w:r w:rsidRPr="00E83E62">
        <w:drawing>
          <wp:anchor distT="0" distB="0" distL="114300" distR="114300" simplePos="0" relativeHeight="252009472" behindDoc="0" locked="0" layoutInCell="1" allowOverlap="1" wp14:anchorId="165D4C2B" wp14:editId="543EF82B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971675" cy="1971675"/>
            <wp:effectExtent l="0" t="0" r="9525" b="0"/>
            <wp:wrapNone/>
            <wp:docPr id="32969336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69336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GB"/>
        </w:rPr>
        <w:t>e</w:t>
      </w:r>
      <w:r w:rsidRPr="006C52DD">
        <w:rPr>
          <w:lang w:eastAsia="en-GB"/>
        </w:rPr>
        <w:t>very week</w:t>
      </w:r>
    </w:p>
    <w:p w14:paraId="1B0D43BE" w14:textId="20B8929C" w:rsidR="006C52DD" w:rsidRDefault="006C52DD" w:rsidP="006C52DD">
      <w:pPr>
        <w:pStyle w:val="Listtoplevel"/>
        <w:rPr>
          <w:shd w:val="clear" w:color="auto" w:fill="FFFFFF"/>
          <w:lang w:eastAsia="en-GB"/>
        </w:rPr>
      </w:pPr>
      <w:r>
        <w:rPr>
          <w:lang w:eastAsia="en-GB"/>
        </w:rPr>
        <w:t>e</w:t>
      </w:r>
      <w:r w:rsidRPr="006C52DD">
        <w:rPr>
          <w:lang w:eastAsia="en-GB"/>
        </w:rPr>
        <w:t>very month</w:t>
      </w:r>
    </w:p>
    <w:p w14:paraId="67343916" w14:textId="3F9257B8" w:rsidR="006C52DD" w:rsidRDefault="006C52DD" w:rsidP="006C52DD">
      <w:pPr>
        <w:pStyle w:val="Listtoplevel"/>
        <w:rPr>
          <w:shd w:val="clear" w:color="auto" w:fill="FFFFFF"/>
          <w:lang w:eastAsia="en-GB"/>
        </w:rPr>
      </w:pPr>
      <w:r>
        <w:rPr>
          <w:lang w:eastAsia="en-GB"/>
        </w:rPr>
        <w:t>a</w:t>
      </w:r>
      <w:r w:rsidRPr="006C52DD">
        <w:rPr>
          <w:lang w:eastAsia="en-GB"/>
        </w:rPr>
        <w:t>t some other time that keeps happening.</w:t>
      </w:r>
    </w:p>
    <w:p w14:paraId="0603020A" w14:textId="5802BB1F" w:rsidR="008526F6" w:rsidRDefault="008526F6" w:rsidP="001754F4">
      <w:pPr>
        <w:rPr>
          <w:rFonts w:eastAsia="Times New Roman"/>
          <w:shd w:val="clear" w:color="auto" w:fill="FFFFFF"/>
          <w:lang w:eastAsia="en-GB"/>
        </w:rPr>
      </w:pPr>
    </w:p>
    <w:p w14:paraId="0325C303" w14:textId="092AD9C5" w:rsidR="008526F6" w:rsidRDefault="008526F6" w:rsidP="001754F4">
      <w:pPr>
        <w:rPr>
          <w:rFonts w:eastAsia="Times New Roman"/>
          <w:shd w:val="clear" w:color="auto" w:fill="FFFFFF"/>
          <w:lang w:eastAsia="en-GB"/>
        </w:rPr>
      </w:pPr>
    </w:p>
    <w:p w14:paraId="39896814" w14:textId="2AB2CB32" w:rsidR="008526F6" w:rsidRDefault="006C52DD" w:rsidP="001754F4">
      <w:pPr>
        <w:rPr>
          <w:rFonts w:eastAsia="Times New Roman"/>
          <w:shd w:val="clear" w:color="auto" w:fill="FFFFFF"/>
          <w:lang w:eastAsia="en-GB"/>
        </w:rPr>
      </w:pPr>
      <w:r w:rsidRPr="006C52D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2011520" behindDoc="0" locked="0" layoutInCell="1" allowOverlap="1" wp14:anchorId="573721FB" wp14:editId="291634C6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2033603" cy="2105025"/>
            <wp:effectExtent l="0" t="0" r="5080" b="0"/>
            <wp:wrapNone/>
            <wp:docPr id="2014380723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380723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63" cy="210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6F6">
        <w:rPr>
          <w:rFonts w:eastAsia="Times New Roman"/>
          <w:shd w:val="clear" w:color="auto" w:fill="FFFFFF"/>
          <w:lang w:eastAsia="en-GB"/>
        </w:rPr>
        <w:t>This means she can:</w:t>
      </w:r>
    </w:p>
    <w:p w14:paraId="488EC2BC" w14:textId="5D4EBA2E" w:rsidR="008526F6" w:rsidRDefault="006C52DD" w:rsidP="006C52D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u</w:t>
      </w:r>
      <w:r w:rsidR="008526F6">
        <w:rPr>
          <w:shd w:val="clear" w:color="auto" w:fill="FFFFFF"/>
          <w:lang w:eastAsia="en-GB"/>
        </w:rPr>
        <w:t>se the automatic payments she already has set up on her bank account</w:t>
      </w:r>
    </w:p>
    <w:p w14:paraId="02899066" w14:textId="25C87006" w:rsidR="008526F6" w:rsidRDefault="006C52DD" w:rsidP="006C52D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k</w:t>
      </w:r>
      <w:r w:rsidR="008526F6">
        <w:rPr>
          <w:shd w:val="clear" w:color="auto" w:fill="FFFFFF"/>
          <w:lang w:eastAsia="en-GB"/>
        </w:rPr>
        <w:t>eep track of paying her bills.</w:t>
      </w:r>
    </w:p>
    <w:p w14:paraId="78B94751" w14:textId="3775510A" w:rsidR="008526F6" w:rsidRDefault="008526F6" w:rsidP="001754F4">
      <w:pPr>
        <w:rPr>
          <w:rFonts w:eastAsia="Times New Roman"/>
          <w:shd w:val="clear" w:color="auto" w:fill="FFFFFF"/>
          <w:lang w:eastAsia="en-GB"/>
        </w:rPr>
      </w:pPr>
    </w:p>
    <w:p w14:paraId="6761F154" w14:textId="77777777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06DC1A6E" w14:textId="61AE2B8E" w:rsidR="0047525E" w:rsidRDefault="0047525E" w:rsidP="001754F4">
      <w:pPr>
        <w:rPr>
          <w:rFonts w:eastAsia="Times New Roman"/>
          <w:shd w:val="clear" w:color="auto" w:fill="FFFFFF"/>
          <w:lang w:eastAsia="en-GB"/>
        </w:rPr>
      </w:pPr>
    </w:p>
    <w:p w14:paraId="697AA10D" w14:textId="425AB9D7" w:rsidR="00124EA8" w:rsidRDefault="00C85B9C" w:rsidP="00124EA8">
      <w:pPr>
        <w:pStyle w:val="Heading1"/>
        <w:rPr>
          <w:shd w:val="clear" w:color="auto" w:fill="FFFFFF"/>
          <w:lang w:eastAsia="en-GB"/>
        </w:rPr>
      </w:pPr>
      <w:bookmarkStart w:id="10" w:name="_Using_Digital_Cash"/>
      <w:bookmarkStart w:id="11" w:name="_Toc171666907"/>
      <w:bookmarkEnd w:id="10"/>
      <w:r>
        <w:rPr>
          <w:shd w:val="clear" w:color="auto" w:fill="FFFFFF"/>
          <w:lang w:eastAsia="en-GB"/>
        </w:rPr>
        <w:lastRenderedPageBreak/>
        <w:t xml:space="preserve">Using </w:t>
      </w:r>
      <w:r w:rsidR="00B707F3">
        <w:rPr>
          <w:shd w:val="clear" w:color="auto" w:fill="FFFFFF"/>
          <w:lang w:eastAsia="en-GB"/>
        </w:rPr>
        <w:t>d</w:t>
      </w:r>
      <w:r w:rsidR="007E075D">
        <w:rPr>
          <w:shd w:val="clear" w:color="auto" w:fill="FFFFFF"/>
          <w:lang w:eastAsia="en-GB"/>
        </w:rPr>
        <w:t xml:space="preserve">igital </w:t>
      </w:r>
      <w:r w:rsidR="00B707F3">
        <w:rPr>
          <w:shd w:val="clear" w:color="auto" w:fill="FFFFFF"/>
          <w:lang w:eastAsia="en-GB"/>
        </w:rPr>
        <w:t>c</w:t>
      </w:r>
      <w:r w:rsidR="007E075D">
        <w:rPr>
          <w:shd w:val="clear" w:color="auto" w:fill="FFFFFF"/>
          <w:lang w:eastAsia="en-GB"/>
        </w:rPr>
        <w:t>ash</w:t>
      </w:r>
      <w:bookmarkEnd w:id="11"/>
      <w:r w:rsidR="00B707F3">
        <w:rPr>
          <w:shd w:val="clear" w:color="auto" w:fill="FFFFFF"/>
          <w:lang w:eastAsia="en-GB"/>
        </w:rPr>
        <w:t xml:space="preserve"> without internet / power</w:t>
      </w:r>
    </w:p>
    <w:p w14:paraId="20814D3C" w14:textId="77777777" w:rsidR="00124EA8" w:rsidRPr="00124EA8" w:rsidRDefault="00124EA8" w:rsidP="00124EA8">
      <w:pPr>
        <w:rPr>
          <w:lang w:eastAsia="en-GB"/>
        </w:rPr>
      </w:pPr>
    </w:p>
    <w:p w14:paraId="1B7CC4A6" w14:textId="77777777" w:rsidR="00124EA8" w:rsidRDefault="00124EA8" w:rsidP="00124EA8">
      <w:pPr>
        <w:rPr>
          <w:rFonts w:eastAsia="Times New Roman"/>
          <w:shd w:val="clear" w:color="auto" w:fill="FFFFFF"/>
          <w:lang w:eastAsia="en-GB"/>
        </w:rPr>
      </w:pPr>
    </w:p>
    <w:p w14:paraId="7062F573" w14:textId="700B3DAE" w:rsidR="00C85B9C" w:rsidRDefault="00842EF0" w:rsidP="00124EA8">
      <w:pPr>
        <w:rPr>
          <w:rFonts w:eastAsia="Times New Roman"/>
          <w:shd w:val="clear" w:color="auto" w:fill="FFFFFF"/>
          <w:lang w:eastAsia="en-GB"/>
        </w:rPr>
      </w:pPr>
      <w:r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16960" behindDoc="0" locked="0" layoutInCell="1" allowOverlap="1" wp14:anchorId="489CFEC9" wp14:editId="7BE4D3D7">
            <wp:simplePos x="0" y="0"/>
            <wp:positionH relativeFrom="margin">
              <wp:align>left</wp:align>
            </wp:positionH>
            <wp:positionV relativeFrom="paragraph">
              <wp:posOffset>406400</wp:posOffset>
            </wp:positionV>
            <wp:extent cx="1752600" cy="1752600"/>
            <wp:effectExtent l="0" t="0" r="0" b="0"/>
            <wp:wrapNone/>
            <wp:docPr id="1694269338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69338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B9C">
        <w:rPr>
          <w:rFonts w:eastAsia="Times New Roman"/>
          <w:shd w:val="clear" w:color="auto" w:fill="FFFFFF"/>
          <w:lang w:eastAsia="en-GB"/>
        </w:rPr>
        <w:t xml:space="preserve">This is another story about how </w:t>
      </w:r>
      <w:r w:rsidR="00B707F3">
        <w:rPr>
          <w:rFonts w:eastAsia="Times New Roman"/>
          <w:shd w:val="clear" w:color="auto" w:fill="FFFFFF"/>
          <w:lang w:eastAsia="en-GB"/>
        </w:rPr>
        <w:t>d</w:t>
      </w:r>
      <w:r w:rsidR="00C85B9C">
        <w:rPr>
          <w:rFonts w:eastAsia="Times New Roman"/>
          <w:shd w:val="clear" w:color="auto" w:fill="FFFFFF"/>
          <w:lang w:eastAsia="en-GB"/>
        </w:rPr>
        <w:t xml:space="preserve">igital </w:t>
      </w:r>
      <w:r w:rsidR="00B707F3">
        <w:rPr>
          <w:rFonts w:eastAsia="Times New Roman"/>
          <w:shd w:val="clear" w:color="auto" w:fill="FFFFFF"/>
          <w:lang w:eastAsia="en-GB"/>
        </w:rPr>
        <w:t>c</w:t>
      </w:r>
      <w:r w:rsidR="00C85B9C">
        <w:rPr>
          <w:rFonts w:eastAsia="Times New Roman"/>
          <w:shd w:val="clear" w:color="auto" w:fill="FFFFFF"/>
          <w:lang w:eastAsia="en-GB"/>
        </w:rPr>
        <w:t>ash might be used.</w:t>
      </w:r>
    </w:p>
    <w:p w14:paraId="27837083" w14:textId="56BB86DA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65574BED" w14:textId="67516396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282233AE" w14:textId="4F4B9F5F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Leilani is not a real person.</w:t>
      </w:r>
    </w:p>
    <w:p w14:paraId="47D5945F" w14:textId="4F92D9D8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069ABC5B" w14:textId="76B08945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5AF2C165" w14:textId="6D8F1B84" w:rsidR="00C85B9C" w:rsidRDefault="00E83E62" w:rsidP="00124EA8">
      <w:pPr>
        <w:rPr>
          <w:rFonts w:eastAsia="Times New Roman"/>
          <w:shd w:val="clear" w:color="auto" w:fill="FFFFFF"/>
          <w:lang w:eastAsia="en-GB"/>
        </w:rPr>
      </w:pPr>
      <w:r w:rsidRPr="00E83E62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43584" behindDoc="0" locked="0" layoutInCell="1" allowOverlap="1" wp14:anchorId="47AB0B9F" wp14:editId="149FEC59">
            <wp:simplePos x="0" y="0"/>
            <wp:positionH relativeFrom="margin">
              <wp:align>left</wp:align>
            </wp:positionH>
            <wp:positionV relativeFrom="paragraph">
              <wp:posOffset>217805</wp:posOffset>
            </wp:positionV>
            <wp:extent cx="1238250" cy="1238250"/>
            <wp:effectExtent l="0" t="0" r="0" b="0"/>
            <wp:wrapNone/>
            <wp:docPr id="1944886516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886516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B9C">
        <w:rPr>
          <w:rFonts w:eastAsia="Times New Roman"/>
          <w:shd w:val="clear" w:color="auto" w:fill="FFFFFF"/>
          <w:lang w:eastAsia="en-GB"/>
        </w:rPr>
        <w:t>Leilani lives in a small town that does not have good mobile phone reception.</w:t>
      </w:r>
    </w:p>
    <w:p w14:paraId="232AF5C9" w14:textId="7FD6B969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770A778D" w14:textId="39F7506A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7FE085C2" w14:textId="3DC3907A" w:rsidR="00C85B9C" w:rsidRDefault="00842EF0" w:rsidP="00124EA8">
      <w:pPr>
        <w:rPr>
          <w:rFonts w:eastAsia="Times New Roman"/>
          <w:shd w:val="clear" w:color="auto" w:fill="FFFFFF"/>
          <w:lang w:eastAsia="en-GB"/>
        </w:rPr>
      </w:pPr>
      <w:r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19008" behindDoc="0" locked="0" layoutInCell="1" allowOverlap="1" wp14:anchorId="615F1EA9" wp14:editId="110752E6">
            <wp:simplePos x="0" y="0"/>
            <wp:positionH relativeFrom="margin">
              <wp:posOffset>-76200</wp:posOffset>
            </wp:positionH>
            <wp:positionV relativeFrom="paragraph">
              <wp:posOffset>559435</wp:posOffset>
            </wp:positionV>
            <wp:extent cx="1771650" cy="1771650"/>
            <wp:effectExtent l="0" t="0" r="0" b="0"/>
            <wp:wrapNone/>
            <wp:docPr id="840256014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256014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B9C">
        <w:rPr>
          <w:rFonts w:eastAsia="Times New Roman"/>
          <w:shd w:val="clear" w:color="auto" w:fill="FFFFFF"/>
          <w:lang w:eastAsia="en-GB"/>
        </w:rPr>
        <w:t xml:space="preserve">In her town there is sometimes very bad weather </w:t>
      </w:r>
      <w:r w:rsidR="008547FE">
        <w:rPr>
          <w:rFonts w:eastAsia="Times New Roman"/>
          <w:shd w:val="clear" w:color="auto" w:fill="FFFFFF"/>
          <w:lang w:eastAsia="en-GB"/>
        </w:rPr>
        <w:t xml:space="preserve">that </w:t>
      </w:r>
      <w:r w:rsidR="00C85B9C">
        <w:rPr>
          <w:rFonts w:eastAsia="Times New Roman"/>
          <w:shd w:val="clear" w:color="auto" w:fill="FFFFFF"/>
          <w:lang w:eastAsia="en-GB"/>
        </w:rPr>
        <w:t>causes problems like:</w:t>
      </w:r>
    </w:p>
    <w:p w14:paraId="2667D463" w14:textId="34E90A8F" w:rsidR="00C85B9C" w:rsidRDefault="00C85B9C" w:rsidP="00C85B9C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flooding</w:t>
      </w:r>
    </w:p>
    <w:p w14:paraId="04D95B73" w14:textId="5F21F8A7" w:rsidR="00C85B9C" w:rsidRDefault="00C85B9C" w:rsidP="00C85B9C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power cuts.</w:t>
      </w:r>
    </w:p>
    <w:p w14:paraId="3EE3A462" w14:textId="1C3B425D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06871C7D" w14:textId="77777777" w:rsidR="00C85B9C" w:rsidRDefault="00C85B9C" w:rsidP="00124EA8">
      <w:pPr>
        <w:rPr>
          <w:rFonts w:eastAsia="Times New Roman"/>
          <w:shd w:val="clear" w:color="auto" w:fill="FFFFFF"/>
          <w:lang w:eastAsia="en-GB"/>
        </w:rPr>
      </w:pPr>
    </w:p>
    <w:p w14:paraId="6615EC75" w14:textId="2A765E87" w:rsidR="00C85B9C" w:rsidRDefault="008547FE" w:rsidP="00124EA8">
      <w:pPr>
        <w:rPr>
          <w:rFonts w:eastAsia="Times New Roman"/>
          <w:shd w:val="clear" w:color="auto" w:fill="FFFFFF"/>
          <w:lang w:eastAsia="en-GB"/>
        </w:rPr>
      </w:pPr>
      <w:r w:rsidRPr="007A700D">
        <w:rPr>
          <w:rFonts w:eastAsia="Times New Roman"/>
          <w:b/>
          <w:bCs/>
          <w:noProof/>
          <w:lang w:eastAsia="en-GB"/>
        </w:rPr>
        <w:lastRenderedPageBreak/>
        <w:drawing>
          <wp:anchor distT="0" distB="0" distL="114300" distR="114300" simplePos="0" relativeHeight="252154880" behindDoc="0" locked="0" layoutInCell="1" allowOverlap="1" wp14:anchorId="51016C20" wp14:editId="2AEDD00D">
            <wp:simplePos x="0" y="0"/>
            <wp:positionH relativeFrom="margin">
              <wp:posOffset>53340</wp:posOffset>
            </wp:positionH>
            <wp:positionV relativeFrom="paragraph">
              <wp:posOffset>-441960</wp:posOffset>
            </wp:positionV>
            <wp:extent cx="1552575" cy="1552575"/>
            <wp:effectExtent l="0" t="0" r="9525" b="9525"/>
            <wp:wrapNone/>
            <wp:docPr id="109368590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81166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The last time </w:t>
      </w:r>
      <w:r w:rsidR="00C85B9C">
        <w:rPr>
          <w:rFonts w:eastAsia="Times New Roman"/>
          <w:shd w:val="clear" w:color="auto" w:fill="FFFFFF"/>
          <w:lang w:eastAsia="en-GB"/>
        </w:rPr>
        <w:t>there was very bad weather the town did not have:</w:t>
      </w:r>
    </w:p>
    <w:p w14:paraId="7AF320DA" w14:textId="3ACCF6C6" w:rsidR="00C85B9C" w:rsidRDefault="00C85B9C" w:rsidP="00E83E62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internet </w:t>
      </w:r>
      <w:r w:rsidR="00E83E62">
        <w:rPr>
          <w:shd w:val="clear" w:color="auto" w:fill="FFFFFF"/>
          <w:lang w:eastAsia="en-GB"/>
        </w:rPr>
        <w:t>a</w:t>
      </w:r>
      <w:r>
        <w:rPr>
          <w:shd w:val="clear" w:color="auto" w:fill="FFFFFF"/>
          <w:lang w:eastAsia="en-GB"/>
        </w:rPr>
        <w:t>ccess</w:t>
      </w:r>
    </w:p>
    <w:p w14:paraId="764680F2" w14:textId="6423E4AA" w:rsidR="007E075D" w:rsidRDefault="00FE140C" w:rsidP="00C85B9C">
      <w:pPr>
        <w:pStyle w:val="Listtoplevel"/>
        <w:rPr>
          <w:shd w:val="clear" w:color="auto" w:fill="FFFFFF"/>
          <w:lang w:eastAsia="en-GB"/>
        </w:rPr>
      </w:pPr>
      <w:r w:rsidRPr="00E83E62">
        <w:rPr>
          <w:shd w:val="clear" w:color="auto" w:fill="FFFFFF"/>
          <w:lang w:eastAsia="en-GB"/>
        </w:rPr>
        <w:drawing>
          <wp:anchor distT="0" distB="0" distL="114300" distR="114300" simplePos="0" relativeHeight="251845632" behindDoc="0" locked="0" layoutInCell="1" allowOverlap="1" wp14:anchorId="441CB4ED" wp14:editId="5135BAFC">
            <wp:simplePos x="0" y="0"/>
            <wp:positionH relativeFrom="margin">
              <wp:posOffset>-53340</wp:posOffset>
            </wp:positionH>
            <wp:positionV relativeFrom="paragraph">
              <wp:posOffset>57150</wp:posOffset>
            </wp:positionV>
            <wp:extent cx="1737129" cy="1085850"/>
            <wp:effectExtent l="0" t="0" r="0" b="0"/>
            <wp:wrapNone/>
            <wp:docPr id="664100559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00559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129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075D">
        <w:rPr>
          <w:shd w:val="clear" w:color="auto" w:fill="FFFFFF"/>
          <w:lang w:eastAsia="en-GB"/>
        </w:rPr>
        <w:t>power.</w:t>
      </w:r>
    </w:p>
    <w:p w14:paraId="79AC060E" w14:textId="03CD6EF1" w:rsidR="00C85B9C" w:rsidRDefault="00C85B9C" w:rsidP="00E83E62">
      <w:pPr>
        <w:rPr>
          <w:shd w:val="clear" w:color="auto" w:fill="FFFFFF"/>
          <w:lang w:eastAsia="en-GB"/>
        </w:rPr>
      </w:pPr>
    </w:p>
    <w:p w14:paraId="3ABF0B05" w14:textId="3B5AFDF3" w:rsidR="002467F3" w:rsidRDefault="002467F3" w:rsidP="00E83E62">
      <w:pPr>
        <w:rPr>
          <w:shd w:val="clear" w:color="auto" w:fill="FFFFFF"/>
          <w:lang w:eastAsia="en-GB"/>
        </w:rPr>
      </w:pPr>
    </w:p>
    <w:p w14:paraId="60617036" w14:textId="3DEC6DD1" w:rsidR="002467F3" w:rsidRDefault="00FE140C" w:rsidP="002467F3">
      <w:pPr>
        <w:rPr>
          <w:shd w:val="clear" w:color="auto" w:fill="FFFFFF"/>
          <w:lang w:eastAsia="en-GB"/>
        </w:rPr>
      </w:pPr>
      <w:r w:rsidRPr="006C52DD">
        <w:rPr>
          <w:rFonts w:eastAsia="Times New Roman"/>
          <w:noProof/>
          <w:lang w:eastAsia="en-GB"/>
        </w:rPr>
        <w:drawing>
          <wp:anchor distT="0" distB="0" distL="114300" distR="114300" simplePos="0" relativeHeight="252158976" behindDoc="0" locked="0" layoutInCell="1" allowOverlap="1" wp14:anchorId="71D0B51A" wp14:editId="56C8F8D3">
            <wp:simplePos x="0" y="0"/>
            <wp:positionH relativeFrom="margin">
              <wp:posOffset>53340</wp:posOffset>
            </wp:positionH>
            <wp:positionV relativeFrom="paragraph">
              <wp:posOffset>25400</wp:posOffset>
            </wp:positionV>
            <wp:extent cx="1028700" cy="1321923"/>
            <wp:effectExtent l="0" t="0" r="0" b="0"/>
            <wp:wrapNone/>
            <wp:docPr id="116673436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172047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2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7F3">
        <w:rPr>
          <w:rFonts w:eastAsia="Times New Roman"/>
          <w:noProof/>
          <w:lang w:eastAsia="en-GB"/>
        </w:rPr>
        <w:drawing>
          <wp:anchor distT="0" distB="0" distL="114300" distR="114300" simplePos="0" relativeHeight="252161024" behindDoc="0" locked="0" layoutInCell="1" allowOverlap="1" wp14:anchorId="38B65C66" wp14:editId="4C17FD85">
            <wp:simplePos x="0" y="0"/>
            <wp:positionH relativeFrom="margin">
              <wp:posOffset>990600</wp:posOffset>
            </wp:positionH>
            <wp:positionV relativeFrom="paragraph">
              <wp:posOffset>433705</wp:posOffset>
            </wp:positionV>
            <wp:extent cx="837565" cy="837565"/>
            <wp:effectExtent l="0" t="0" r="0" b="0"/>
            <wp:wrapNone/>
            <wp:docPr id="1623718980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565" cy="83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7F3">
        <w:rPr>
          <w:shd w:val="clear" w:color="auto" w:fill="FFFFFF"/>
          <w:lang w:eastAsia="en-GB"/>
        </w:rPr>
        <w:t>Without power people could not get cash from an ATM.</w:t>
      </w:r>
    </w:p>
    <w:p w14:paraId="2E250683" w14:textId="56180836" w:rsidR="00C85B9C" w:rsidRDefault="00C85B9C" w:rsidP="00E83E62">
      <w:pPr>
        <w:rPr>
          <w:shd w:val="clear" w:color="auto" w:fill="FFFFFF"/>
          <w:lang w:eastAsia="en-GB"/>
        </w:rPr>
      </w:pPr>
    </w:p>
    <w:p w14:paraId="534A3DF2" w14:textId="58A9ADFD" w:rsidR="002467F3" w:rsidRDefault="002467F3" w:rsidP="00E83E62">
      <w:pPr>
        <w:rPr>
          <w:shd w:val="clear" w:color="auto" w:fill="FFFFFF"/>
          <w:lang w:eastAsia="en-GB"/>
        </w:rPr>
      </w:pPr>
    </w:p>
    <w:p w14:paraId="51D41C55" w14:textId="56174C08" w:rsidR="00C85B9C" w:rsidRDefault="00842FC8" w:rsidP="00E83E62">
      <w:pPr>
        <w:rPr>
          <w:shd w:val="clear" w:color="auto" w:fill="FFFFFF"/>
          <w:lang w:eastAsia="en-GB"/>
        </w:rPr>
      </w:pPr>
      <w:r w:rsidRPr="007E075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39488" behindDoc="0" locked="0" layoutInCell="1" allowOverlap="1" wp14:anchorId="49B65FF3" wp14:editId="5BED4AF5">
            <wp:simplePos x="0" y="0"/>
            <wp:positionH relativeFrom="margin">
              <wp:posOffset>99060</wp:posOffset>
            </wp:positionH>
            <wp:positionV relativeFrom="paragraph">
              <wp:posOffset>414655</wp:posOffset>
            </wp:positionV>
            <wp:extent cx="1417320" cy="1417320"/>
            <wp:effectExtent l="0" t="0" r="0" b="0"/>
            <wp:wrapNone/>
            <wp:docPr id="182987186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7186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7F3">
        <w:rPr>
          <w:shd w:val="clear" w:color="auto" w:fill="FFFFFF"/>
          <w:lang w:eastAsia="en-GB"/>
        </w:rPr>
        <w:t>T</w:t>
      </w:r>
      <w:r w:rsidR="0F8F9284">
        <w:rPr>
          <w:shd w:val="clear" w:color="auto" w:fill="FFFFFF"/>
          <w:lang w:eastAsia="en-GB"/>
        </w:rPr>
        <w:t>his made it hard for people to</w:t>
      </w:r>
      <w:r w:rsidR="002467F3">
        <w:rPr>
          <w:shd w:val="clear" w:color="auto" w:fill="FFFFFF"/>
          <w:lang w:eastAsia="en-GB"/>
        </w:rPr>
        <w:t xml:space="preserve"> </w:t>
      </w:r>
      <w:r w:rsidR="0F8F9284">
        <w:rPr>
          <w:shd w:val="clear" w:color="auto" w:fill="FFFFFF"/>
          <w:lang w:eastAsia="en-GB"/>
        </w:rPr>
        <w:t>buy important things like food.</w:t>
      </w:r>
    </w:p>
    <w:p w14:paraId="610B6714" w14:textId="68241014" w:rsidR="00E83E62" w:rsidRDefault="00E83E62" w:rsidP="00E83E62">
      <w:pPr>
        <w:rPr>
          <w:shd w:val="clear" w:color="auto" w:fill="FFFFFF"/>
          <w:lang w:eastAsia="en-GB"/>
        </w:rPr>
      </w:pPr>
    </w:p>
    <w:p w14:paraId="1197DE06" w14:textId="73AC1AF5" w:rsidR="002467F3" w:rsidRDefault="002467F3" w:rsidP="00E83E62">
      <w:pPr>
        <w:rPr>
          <w:shd w:val="clear" w:color="auto" w:fill="FFFFFF"/>
          <w:lang w:eastAsia="en-GB"/>
        </w:rPr>
      </w:pPr>
    </w:p>
    <w:p w14:paraId="538F16FA" w14:textId="22CCAF08" w:rsidR="008526F6" w:rsidRDefault="00FE140C" w:rsidP="00E83E62">
      <w:pPr>
        <w:rPr>
          <w:shd w:val="clear" w:color="auto" w:fill="FFFFFF"/>
          <w:lang w:eastAsia="en-GB"/>
        </w:rPr>
      </w:pPr>
      <w:r w:rsidRPr="00E4708B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18336" behindDoc="0" locked="0" layoutInCell="1" allowOverlap="1" wp14:anchorId="7B7CCCBB" wp14:editId="6B28872C">
            <wp:simplePos x="0" y="0"/>
            <wp:positionH relativeFrom="margin">
              <wp:posOffset>99060</wp:posOffset>
            </wp:positionH>
            <wp:positionV relativeFrom="paragraph">
              <wp:posOffset>666115</wp:posOffset>
            </wp:positionV>
            <wp:extent cx="1257300" cy="1257300"/>
            <wp:effectExtent l="0" t="0" r="0" b="0"/>
            <wp:wrapNone/>
            <wp:docPr id="710539416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539416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26F6">
        <w:rPr>
          <w:shd w:val="clear" w:color="auto" w:fill="FFFFFF"/>
          <w:lang w:eastAsia="en-GB"/>
        </w:rPr>
        <w:t xml:space="preserve">With digital cash people could still make payments. </w:t>
      </w:r>
    </w:p>
    <w:p w14:paraId="1C56A168" w14:textId="0B970174" w:rsidR="008526F6" w:rsidRDefault="008526F6" w:rsidP="00E83E62">
      <w:pPr>
        <w:rPr>
          <w:shd w:val="clear" w:color="auto" w:fill="FFFFFF"/>
          <w:lang w:eastAsia="en-GB"/>
        </w:rPr>
      </w:pPr>
    </w:p>
    <w:p w14:paraId="5CFD108A" w14:textId="669FFD7E" w:rsidR="004C0F10" w:rsidRDefault="004C0F10" w:rsidP="00E83E62">
      <w:pPr>
        <w:rPr>
          <w:shd w:val="clear" w:color="auto" w:fill="FFFFFF"/>
          <w:lang w:eastAsia="en-GB"/>
        </w:rPr>
      </w:pPr>
    </w:p>
    <w:p w14:paraId="7D131C30" w14:textId="2502D463" w:rsidR="00C85B9C" w:rsidRDefault="008526F6" w:rsidP="00E83E6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They could pay using their</w:t>
      </w:r>
      <w:r w:rsidR="004C0F10">
        <w:rPr>
          <w:shd w:val="clear" w:color="auto" w:fill="FFFFFF"/>
          <w:lang w:eastAsia="en-GB"/>
        </w:rPr>
        <w:t>:</w:t>
      </w:r>
    </w:p>
    <w:p w14:paraId="294E9813" w14:textId="69426C10" w:rsidR="008526F6" w:rsidRDefault="00FE140C" w:rsidP="004C0F10">
      <w:pPr>
        <w:pStyle w:val="Listtoplevel"/>
        <w:rPr>
          <w:shd w:val="clear" w:color="auto" w:fill="FFFFFF"/>
          <w:lang w:eastAsia="en-GB"/>
        </w:rPr>
      </w:pPr>
      <w:r w:rsidRPr="00842EF0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1847680" behindDoc="0" locked="0" layoutInCell="1" allowOverlap="1" wp14:anchorId="73D319C1" wp14:editId="705AAF86">
            <wp:simplePos x="0" y="0"/>
            <wp:positionH relativeFrom="margin">
              <wp:posOffset>-289560</wp:posOffset>
            </wp:positionH>
            <wp:positionV relativeFrom="paragraph">
              <wp:posOffset>265430</wp:posOffset>
            </wp:positionV>
            <wp:extent cx="2071687" cy="1285875"/>
            <wp:effectExtent l="0" t="0" r="5080" b="0"/>
            <wp:wrapNone/>
            <wp:docPr id="106734747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34747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1687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F10">
        <w:rPr>
          <w:shd w:val="clear" w:color="auto" w:fill="FFFFFF"/>
          <w:lang w:eastAsia="en-GB"/>
        </w:rPr>
        <w:t>p</w:t>
      </w:r>
      <w:r w:rsidR="008526F6">
        <w:rPr>
          <w:shd w:val="clear" w:color="auto" w:fill="FFFFFF"/>
          <w:lang w:eastAsia="en-GB"/>
        </w:rPr>
        <w:t>hone</w:t>
      </w:r>
    </w:p>
    <w:p w14:paraId="70B45117" w14:textId="7B4D8DB6" w:rsidR="008526F6" w:rsidRDefault="008526F6" w:rsidP="004C0F10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card</w:t>
      </w:r>
      <w:r w:rsidR="004C0F10">
        <w:rPr>
          <w:shd w:val="clear" w:color="auto" w:fill="FFFFFF"/>
          <w:lang w:eastAsia="en-GB"/>
        </w:rPr>
        <w:t>.</w:t>
      </w:r>
    </w:p>
    <w:p w14:paraId="17EBFC9C" w14:textId="660760A7" w:rsidR="008526F6" w:rsidRDefault="002467F3" w:rsidP="00E83E62">
      <w:pPr>
        <w:rPr>
          <w:shd w:val="clear" w:color="auto" w:fill="FFFFFF"/>
          <w:lang w:eastAsia="en-GB"/>
        </w:rPr>
      </w:pPr>
      <w:r w:rsidRPr="00ED0E34">
        <w:rPr>
          <w:rFonts w:eastAsia="Times New Roman"/>
          <w:b/>
          <w:bCs/>
          <w:noProof/>
          <w:lang w:eastAsia="en-GB"/>
        </w:rPr>
        <w:lastRenderedPageBreak/>
        <w:drawing>
          <wp:anchor distT="0" distB="0" distL="114300" distR="114300" simplePos="0" relativeHeight="251916288" behindDoc="0" locked="0" layoutInCell="1" allowOverlap="1" wp14:anchorId="3518BBAE" wp14:editId="33017B80">
            <wp:simplePos x="0" y="0"/>
            <wp:positionH relativeFrom="margin">
              <wp:posOffset>0</wp:posOffset>
            </wp:positionH>
            <wp:positionV relativeFrom="paragraph">
              <wp:posOffset>678180</wp:posOffset>
            </wp:positionV>
            <wp:extent cx="1743075" cy="1743075"/>
            <wp:effectExtent l="0" t="0" r="9525" b="0"/>
            <wp:wrapNone/>
            <wp:docPr id="93210159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10159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6F6">
        <w:rPr>
          <w:shd w:val="clear" w:color="auto" w:fill="FFFFFF"/>
          <w:lang w:eastAsia="en-GB"/>
        </w:rPr>
        <w:t>They could</w:t>
      </w:r>
      <w:r>
        <w:rPr>
          <w:shd w:val="clear" w:color="auto" w:fill="FFFFFF"/>
          <w:lang w:eastAsia="en-GB"/>
        </w:rPr>
        <w:t xml:space="preserve"> also</w:t>
      </w:r>
      <w:r w:rsidR="008526F6">
        <w:rPr>
          <w:shd w:val="clear" w:color="auto" w:fill="FFFFFF"/>
          <w:lang w:eastAsia="en-GB"/>
        </w:rPr>
        <w:t xml:space="preserve"> use </w:t>
      </w:r>
      <w:r w:rsidR="008526F6" w:rsidRPr="004C0F10">
        <w:rPr>
          <w:b/>
          <w:bCs/>
          <w:shd w:val="clear" w:color="auto" w:fill="FFFFFF"/>
          <w:lang w:eastAsia="en-GB"/>
        </w:rPr>
        <w:t>Bluetooth</w:t>
      </w:r>
      <w:r w:rsidR="008526F6">
        <w:rPr>
          <w:shd w:val="clear" w:color="auto" w:fill="FFFFFF"/>
          <w:lang w:eastAsia="en-GB"/>
        </w:rPr>
        <w:t xml:space="preserve"> to transfer the money</w:t>
      </w:r>
      <w:r w:rsidR="004C0F10">
        <w:rPr>
          <w:shd w:val="clear" w:color="auto" w:fill="FFFFFF"/>
          <w:lang w:eastAsia="en-GB"/>
        </w:rPr>
        <w:t>.</w:t>
      </w:r>
    </w:p>
    <w:p w14:paraId="238620F6" w14:textId="28625C98" w:rsidR="002467F3" w:rsidRDefault="002467F3" w:rsidP="00E83E62">
      <w:pPr>
        <w:rPr>
          <w:shd w:val="clear" w:color="auto" w:fill="FFFFFF"/>
          <w:lang w:eastAsia="en-GB"/>
        </w:rPr>
      </w:pPr>
    </w:p>
    <w:p w14:paraId="2318ADA6" w14:textId="1F5F9488" w:rsidR="002467F3" w:rsidRDefault="002467F3" w:rsidP="00E83E62">
      <w:pPr>
        <w:rPr>
          <w:shd w:val="clear" w:color="auto" w:fill="FFFFFF"/>
          <w:lang w:eastAsia="en-GB"/>
        </w:rPr>
      </w:pPr>
    </w:p>
    <w:p w14:paraId="08EC640B" w14:textId="340CB1A2" w:rsidR="004C0F10" w:rsidRDefault="00ED0E34" w:rsidP="00E83E62">
      <w:pPr>
        <w:rPr>
          <w:shd w:val="clear" w:color="auto" w:fill="FFFFFF"/>
          <w:lang w:eastAsia="en-GB"/>
        </w:rPr>
      </w:pPr>
      <w:r w:rsidRPr="00ED0E34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1C20C755" wp14:editId="0BD4530E">
                <wp:simplePos x="0" y="0"/>
                <wp:positionH relativeFrom="margin">
                  <wp:align>right</wp:align>
                </wp:positionH>
                <wp:positionV relativeFrom="paragraph">
                  <wp:posOffset>-38100</wp:posOffset>
                </wp:positionV>
                <wp:extent cx="3544916" cy="3009900"/>
                <wp:effectExtent l="0" t="0" r="0" b="0"/>
                <wp:wrapNone/>
                <wp:docPr id="2069475278" name="Rectangle 2069475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3009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5F3F88" id="Rectangle 2069475278" o:spid="_x0000_s1026" style="position:absolute;margin-left:227.95pt;margin-top:-3pt;width:279.15pt;height:237pt;z-index:-251382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" fillcolor="#bdd6ee [1304]" stroked="f" strokeweight="1pt">
                <w10:wrap anchorx="margin"/>
              </v:rect>
            </w:pict>
          </mc:Fallback>
        </mc:AlternateContent>
      </w:r>
      <w:r w:rsidR="004C0F10" w:rsidRPr="00ED0E34">
        <w:rPr>
          <w:b/>
          <w:bCs/>
          <w:lang w:eastAsia="en-GB"/>
        </w:rPr>
        <w:t>Bluetooth</w:t>
      </w:r>
      <w:r w:rsidR="004C0F10" w:rsidRPr="00ED0E34">
        <w:rPr>
          <w:lang w:eastAsia="en-GB"/>
        </w:rPr>
        <w:t xml:space="preserve"> is a way of connecting electronic items that are near each other like:</w:t>
      </w:r>
    </w:p>
    <w:p w14:paraId="378A0BBD" w14:textId="1F9F806E" w:rsidR="004C0F10" w:rsidRDefault="004C0F10" w:rsidP="004C0F10">
      <w:pPr>
        <w:pStyle w:val="Listtoplevel"/>
        <w:rPr>
          <w:shd w:val="clear" w:color="auto" w:fill="FFFFFF"/>
          <w:lang w:eastAsia="en-GB"/>
        </w:rPr>
      </w:pPr>
      <w:r w:rsidRPr="00ED0E34">
        <w:rPr>
          <w:lang w:eastAsia="en-GB"/>
        </w:rPr>
        <w:t>phones</w:t>
      </w:r>
    </w:p>
    <w:p w14:paraId="4743E821" w14:textId="474BA6CC" w:rsidR="004C0F10" w:rsidRDefault="004C0F10" w:rsidP="004C0F10">
      <w:pPr>
        <w:pStyle w:val="Listtoplevel"/>
        <w:rPr>
          <w:shd w:val="clear" w:color="auto" w:fill="FFFFFF"/>
          <w:lang w:eastAsia="en-GB"/>
        </w:rPr>
      </w:pPr>
      <w:r w:rsidRPr="00ED0E34">
        <w:rPr>
          <w:lang w:eastAsia="en-GB"/>
        </w:rPr>
        <w:t>computers</w:t>
      </w:r>
    </w:p>
    <w:p w14:paraId="0D0EA4D6" w14:textId="7B7D924D" w:rsidR="004C0F10" w:rsidRDefault="00A871C4" w:rsidP="004C0F10">
      <w:pPr>
        <w:pStyle w:val="Listtoplevel"/>
        <w:rPr>
          <w:shd w:val="clear" w:color="auto" w:fill="FFFFFF"/>
          <w:lang w:eastAsia="en-GB"/>
        </w:rPr>
      </w:pPr>
      <w:r w:rsidRPr="00ED0E34">
        <w:rPr>
          <w:lang w:eastAsia="en-GB"/>
        </w:rPr>
        <w:drawing>
          <wp:anchor distT="0" distB="0" distL="114300" distR="114300" simplePos="0" relativeHeight="251920384" behindDoc="0" locked="0" layoutInCell="1" allowOverlap="1" wp14:anchorId="4AE56EB1" wp14:editId="4F2F06A4">
            <wp:simplePos x="0" y="0"/>
            <wp:positionH relativeFrom="margin">
              <wp:align>left</wp:align>
            </wp:positionH>
            <wp:positionV relativeFrom="paragraph">
              <wp:posOffset>315595</wp:posOffset>
            </wp:positionV>
            <wp:extent cx="1866900" cy="1866900"/>
            <wp:effectExtent l="0" t="0" r="0" b="0"/>
            <wp:wrapNone/>
            <wp:docPr id="177448570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48570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F10" w:rsidRPr="00ED0E34">
        <w:rPr>
          <w:lang w:eastAsia="en-GB"/>
        </w:rPr>
        <w:t>headphones.</w:t>
      </w:r>
      <w:r w:rsidR="00ED0E34" w:rsidRPr="00ED0E34">
        <w:t xml:space="preserve"> </w:t>
      </w:r>
    </w:p>
    <w:p w14:paraId="2FEED1D5" w14:textId="73A5F895" w:rsidR="004C0F10" w:rsidRDefault="004C0F10" w:rsidP="00E83E62">
      <w:pPr>
        <w:rPr>
          <w:shd w:val="clear" w:color="auto" w:fill="FFFFFF"/>
          <w:lang w:eastAsia="en-GB"/>
        </w:rPr>
      </w:pPr>
    </w:p>
    <w:p w14:paraId="43EE44C0" w14:textId="1A9B2EA3" w:rsidR="004C0F10" w:rsidRDefault="00A871C4" w:rsidP="00E83E62">
      <w:pPr>
        <w:rPr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drawing>
          <wp:anchor distT="0" distB="0" distL="114300" distR="114300" simplePos="0" relativeHeight="251921408" behindDoc="0" locked="0" layoutInCell="1" allowOverlap="1" wp14:anchorId="144405E1" wp14:editId="5A1E94AC">
            <wp:simplePos x="0" y="0"/>
            <wp:positionH relativeFrom="margin">
              <wp:posOffset>1304925</wp:posOffset>
            </wp:positionH>
            <wp:positionV relativeFrom="paragraph">
              <wp:posOffset>48895</wp:posOffset>
            </wp:positionV>
            <wp:extent cx="837900" cy="837900"/>
            <wp:effectExtent l="0" t="0" r="0" b="0"/>
            <wp:wrapNone/>
            <wp:docPr id="411694888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7900" cy="83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885DF" w14:textId="13471ED3" w:rsidR="004C0F10" w:rsidRDefault="004C0F10" w:rsidP="00E83E6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You do not need internet to use Bluetooth.</w:t>
      </w:r>
    </w:p>
    <w:p w14:paraId="01E17A75" w14:textId="77777777" w:rsidR="004C0F10" w:rsidRDefault="004C0F10" w:rsidP="00E83E62">
      <w:pPr>
        <w:rPr>
          <w:shd w:val="clear" w:color="auto" w:fill="FFFFFF"/>
          <w:lang w:eastAsia="en-GB"/>
        </w:rPr>
      </w:pPr>
    </w:p>
    <w:p w14:paraId="1FF5CB4B" w14:textId="1470FF8D" w:rsidR="008526F6" w:rsidRDefault="00A871C4" w:rsidP="00E83E62">
      <w:pPr>
        <w:rPr>
          <w:shd w:val="clear" w:color="auto" w:fill="FFFFFF"/>
          <w:lang w:eastAsia="en-GB"/>
        </w:rPr>
      </w:pPr>
      <w:r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23456" behindDoc="0" locked="0" layoutInCell="1" allowOverlap="1" wp14:anchorId="08BBEFDE" wp14:editId="623A752E">
            <wp:simplePos x="0" y="0"/>
            <wp:positionH relativeFrom="margin">
              <wp:align>left</wp:align>
            </wp:positionH>
            <wp:positionV relativeFrom="paragraph">
              <wp:posOffset>72390</wp:posOffset>
            </wp:positionV>
            <wp:extent cx="1476375" cy="1476375"/>
            <wp:effectExtent l="0" t="0" r="9525" b="0"/>
            <wp:wrapNone/>
            <wp:docPr id="1485491004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491004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DF69A3" w14:textId="368E842A" w:rsidR="008526F6" w:rsidRDefault="008526F6" w:rsidP="00E83E6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This means things would go better in communities if something like flooding happens.</w:t>
      </w:r>
    </w:p>
    <w:p w14:paraId="752B4B8C" w14:textId="77777777" w:rsidR="008526F6" w:rsidRDefault="008526F6" w:rsidP="00E83E62">
      <w:pPr>
        <w:rPr>
          <w:shd w:val="clear" w:color="auto" w:fill="FFFFFF"/>
          <w:lang w:eastAsia="en-GB"/>
        </w:rPr>
      </w:pPr>
    </w:p>
    <w:p w14:paraId="43C1D69B" w14:textId="25D32D96" w:rsidR="00E83E62" w:rsidRDefault="00E83E62" w:rsidP="00E83E62">
      <w:pPr>
        <w:rPr>
          <w:shd w:val="clear" w:color="auto" w:fill="FFFFFF"/>
          <w:lang w:eastAsia="en-GB"/>
        </w:rPr>
      </w:pPr>
    </w:p>
    <w:p w14:paraId="09A4FDAE" w14:textId="31888EC3" w:rsidR="008526F6" w:rsidRDefault="00150B90" w:rsidP="00E83E62">
      <w:pPr>
        <w:rPr>
          <w:shd w:val="clear" w:color="auto" w:fill="FFFFFF"/>
          <w:lang w:eastAsia="en-GB"/>
        </w:rPr>
      </w:pPr>
      <w:r w:rsidRPr="00842EF0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925504" behindDoc="0" locked="0" layoutInCell="1" allowOverlap="1" wp14:anchorId="6E5D8902" wp14:editId="6B962DBC">
            <wp:simplePos x="0" y="0"/>
            <wp:positionH relativeFrom="margin">
              <wp:posOffset>-152400</wp:posOffset>
            </wp:positionH>
            <wp:positionV relativeFrom="paragraph">
              <wp:posOffset>76200</wp:posOffset>
            </wp:positionV>
            <wp:extent cx="2071370" cy="1285875"/>
            <wp:effectExtent l="0" t="0" r="5080" b="9525"/>
            <wp:wrapNone/>
            <wp:docPr id="121590793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90793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137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6F6">
        <w:rPr>
          <w:shd w:val="clear" w:color="auto" w:fill="FFFFFF"/>
          <w:lang w:eastAsia="en-GB"/>
        </w:rPr>
        <w:t>People who are not comfortable using phones for payment could still use</w:t>
      </w:r>
      <w:r w:rsidR="00842FC8">
        <w:rPr>
          <w:shd w:val="clear" w:color="auto" w:fill="FFFFFF"/>
          <w:lang w:eastAsia="en-GB"/>
        </w:rPr>
        <w:t xml:space="preserve"> digital cash</w:t>
      </w:r>
      <w:r w:rsidR="008526F6">
        <w:rPr>
          <w:shd w:val="clear" w:color="auto" w:fill="FFFFFF"/>
          <w:lang w:eastAsia="en-GB"/>
        </w:rPr>
        <w:t xml:space="preserve"> cards.</w:t>
      </w:r>
    </w:p>
    <w:p w14:paraId="64CD00DE" w14:textId="77777777" w:rsidR="008526F6" w:rsidRDefault="008526F6" w:rsidP="00E83E62">
      <w:pPr>
        <w:rPr>
          <w:shd w:val="clear" w:color="auto" w:fill="FFFFFF"/>
          <w:lang w:eastAsia="en-GB"/>
        </w:rPr>
      </w:pPr>
    </w:p>
    <w:p w14:paraId="49D6532B" w14:textId="0EA20B8D" w:rsidR="00E83E62" w:rsidRDefault="00E83E62" w:rsidP="00E83E62">
      <w:pPr>
        <w:rPr>
          <w:shd w:val="clear" w:color="auto" w:fill="FFFFFF"/>
          <w:lang w:eastAsia="en-GB"/>
        </w:rPr>
      </w:pPr>
    </w:p>
    <w:p w14:paraId="53999871" w14:textId="4C92B37C" w:rsidR="008526F6" w:rsidRDefault="00A871C4" w:rsidP="00E83E62">
      <w:pPr>
        <w:rPr>
          <w:shd w:val="clear" w:color="auto" w:fill="FFFFFF"/>
          <w:lang w:eastAsia="en-GB"/>
        </w:rPr>
      </w:pPr>
      <w:r w:rsidRPr="00E4708B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31648" behindDoc="0" locked="0" layoutInCell="1" allowOverlap="1" wp14:anchorId="755DFF6F" wp14:editId="768EAA70">
            <wp:simplePos x="0" y="0"/>
            <wp:positionH relativeFrom="margin">
              <wp:posOffset>990600</wp:posOffset>
            </wp:positionH>
            <wp:positionV relativeFrom="paragraph">
              <wp:posOffset>180975</wp:posOffset>
            </wp:positionV>
            <wp:extent cx="666750" cy="666750"/>
            <wp:effectExtent l="0" t="0" r="0" b="0"/>
            <wp:wrapNone/>
            <wp:docPr id="21211216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121647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2EF0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29600" behindDoc="0" locked="0" layoutInCell="1" allowOverlap="1" wp14:anchorId="0FDF26BE" wp14:editId="5A2D86FE">
            <wp:simplePos x="0" y="0"/>
            <wp:positionH relativeFrom="margin">
              <wp:posOffset>133351</wp:posOffset>
            </wp:positionH>
            <wp:positionV relativeFrom="paragraph">
              <wp:posOffset>314325</wp:posOffset>
            </wp:positionV>
            <wp:extent cx="675114" cy="419100"/>
            <wp:effectExtent l="0" t="0" r="0" b="0"/>
            <wp:wrapNone/>
            <wp:docPr id="1620883326" name="Picture 1" descr="A credit card with a dollar symb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364417" name="Picture 1" descr="A credit card with a dollar symbol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8533" cy="421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71C4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27552" behindDoc="0" locked="0" layoutInCell="1" allowOverlap="1" wp14:anchorId="5C6D3AC5" wp14:editId="1FA0A54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314575" cy="2314575"/>
            <wp:effectExtent l="0" t="0" r="9525" b="0"/>
            <wp:wrapNone/>
            <wp:docPr id="115433471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33471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6F6">
        <w:rPr>
          <w:shd w:val="clear" w:color="auto" w:fill="FFFFFF"/>
          <w:lang w:eastAsia="en-GB"/>
        </w:rPr>
        <w:t xml:space="preserve">This means everyone </w:t>
      </w:r>
      <w:r w:rsidR="008547FE">
        <w:rPr>
          <w:shd w:val="clear" w:color="auto" w:fill="FFFFFF"/>
          <w:lang w:eastAsia="en-GB"/>
        </w:rPr>
        <w:t xml:space="preserve">would </w:t>
      </w:r>
      <w:r w:rsidR="008526F6">
        <w:rPr>
          <w:shd w:val="clear" w:color="auto" w:fill="FFFFFF"/>
          <w:lang w:eastAsia="en-GB"/>
        </w:rPr>
        <w:t>have more choice in how they make payments.</w:t>
      </w:r>
    </w:p>
    <w:p w14:paraId="3ED414B2" w14:textId="332E857C" w:rsidR="00F7616C" w:rsidRDefault="00F7616C">
      <w:pPr>
        <w:spacing w:line="240" w:lineRule="auto"/>
        <w:ind w:left="0"/>
        <w:rPr>
          <w:rFonts w:eastAsiaTheme="minorHAnsi"/>
          <w:noProof/>
          <w:szCs w:val="22"/>
          <w:shd w:val="clear" w:color="auto" w:fill="FFFFFF"/>
          <w:lang w:val="en-GB" w:eastAsia="en-GB"/>
        </w:rPr>
      </w:pPr>
      <w:r>
        <w:rPr>
          <w:shd w:val="clear" w:color="auto" w:fill="FFFFFF"/>
          <w:lang w:eastAsia="en-GB"/>
        </w:rPr>
        <w:br w:type="page"/>
      </w:r>
    </w:p>
    <w:p w14:paraId="1AC3C67B" w14:textId="7FFDE161" w:rsidR="008526F6" w:rsidRDefault="00F7616C" w:rsidP="00F7616C">
      <w:pPr>
        <w:pStyle w:val="Heading1"/>
        <w:rPr>
          <w:shd w:val="clear" w:color="auto" w:fill="FFFFFF"/>
          <w:lang w:eastAsia="en-GB"/>
        </w:rPr>
      </w:pPr>
      <w:bookmarkStart w:id="12" w:name="_Making_sure_people"/>
      <w:bookmarkStart w:id="13" w:name="_Toc171666908"/>
      <w:bookmarkEnd w:id="12"/>
      <w:r>
        <w:rPr>
          <w:shd w:val="clear" w:color="auto" w:fill="FFFFFF"/>
          <w:lang w:eastAsia="en-GB"/>
        </w:rPr>
        <w:lastRenderedPageBreak/>
        <w:t>Making sure people trust our money</w:t>
      </w:r>
      <w:bookmarkEnd w:id="13"/>
    </w:p>
    <w:p w14:paraId="2262B4B7" w14:textId="77777777" w:rsidR="00F7616C" w:rsidRDefault="00F7616C" w:rsidP="00F7616C">
      <w:pPr>
        <w:pStyle w:val="BodyText"/>
        <w:rPr>
          <w:lang w:eastAsia="en-GB"/>
        </w:rPr>
      </w:pPr>
    </w:p>
    <w:p w14:paraId="00F5358E" w14:textId="1AA67F53" w:rsidR="00E83E62" w:rsidRDefault="00ED0E34" w:rsidP="00F7616C">
      <w:pPr>
        <w:rPr>
          <w:lang w:eastAsia="en-GB"/>
        </w:rPr>
      </w:pPr>
      <w:r w:rsidRPr="004C0F10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945984" behindDoc="0" locked="0" layoutInCell="1" allowOverlap="1" wp14:anchorId="1E7311F0" wp14:editId="70F24B71">
            <wp:simplePos x="0" y="0"/>
            <wp:positionH relativeFrom="margin">
              <wp:align>left</wp:align>
            </wp:positionH>
            <wp:positionV relativeFrom="paragraph">
              <wp:posOffset>245110</wp:posOffset>
            </wp:positionV>
            <wp:extent cx="1608158" cy="1800225"/>
            <wp:effectExtent l="0" t="0" r="0" b="0"/>
            <wp:wrapNone/>
            <wp:docPr id="453464182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64182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158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C6430" w14:textId="58E314EC" w:rsidR="00F7616C" w:rsidRDefault="00F7616C" w:rsidP="00F7616C">
      <w:pPr>
        <w:rPr>
          <w:lang w:eastAsia="en-GB"/>
        </w:rPr>
      </w:pPr>
      <w:r>
        <w:rPr>
          <w:lang w:eastAsia="en-GB"/>
        </w:rPr>
        <w:t>It is important people trust our money.</w:t>
      </w:r>
    </w:p>
    <w:p w14:paraId="4B90CE45" w14:textId="77777777" w:rsidR="00F7616C" w:rsidRDefault="00F7616C" w:rsidP="00F7616C">
      <w:pPr>
        <w:rPr>
          <w:lang w:eastAsia="en-GB"/>
        </w:rPr>
      </w:pPr>
    </w:p>
    <w:p w14:paraId="54B72A9B" w14:textId="547CC64B" w:rsidR="00F7616C" w:rsidRDefault="00F7616C" w:rsidP="00F7616C">
      <w:pPr>
        <w:rPr>
          <w:lang w:eastAsia="en-GB"/>
        </w:rPr>
      </w:pPr>
    </w:p>
    <w:p w14:paraId="659605DF" w14:textId="5DD8C2D9" w:rsidR="00F7616C" w:rsidRDefault="00F7616C" w:rsidP="00F7616C">
      <w:pPr>
        <w:rPr>
          <w:lang w:eastAsia="en-GB"/>
        </w:rPr>
      </w:pPr>
      <w:r>
        <w:rPr>
          <w:lang w:eastAsia="en-GB"/>
        </w:rPr>
        <w:t>Trusting money means you feel:</w:t>
      </w:r>
    </w:p>
    <w:p w14:paraId="2A379F51" w14:textId="5FB7D6DF" w:rsidR="00F7616C" w:rsidRDefault="00ED0E34" w:rsidP="00E83E62">
      <w:pPr>
        <w:pStyle w:val="Listtoplevel"/>
        <w:rPr>
          <w:lang w:eastAsia="en-GB"/>
        </w:rPr>
      </w:pPr>
      <w:r w:rsidRPr="00E83E62">
        <w:drawing>
          <wp:anchor distT="0" distB="0" distL="114300" distR="114300" simplePos="0" relativeHeight="251943936" behindDoc="0" locked="0" layoutInCell="1" allowOverlap="1" wp14:anchorId="3DFBE6E5" wp14:editId="1A453167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1943100" cy="1411502"/>
            <wp:effectExtent l="0" t="0" r="0" b="0"/>
            <wp:wrapNone/>
            <wp:docPr id="161727180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27180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1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E62">
        <w:rPr>
          <w:lang w:eastAsia="en-GB"/>
        </w:rPr>
        <w:t>i</w:t>
      </w:r>
      <w:r w:rsidR="00F7616C">
        <w:rPr>
          <w:lang w:eastAsia="en-GB"/>
        </w:rPr>
        <w:t>t is safe</w:t>
      </w:r>
    </w:p>
    <w:p w14:paraId="78E4873E" w14:textId="507453DF" w:rsidR="00F7616C" w:rsidRDefault="00E83E62" w:rsidP="00E83E62">
      <w:pPr>
        <w:pStyle w:val="Listtoplevel"/>
        <w:rPr>
          <w:lang w:eastAsia="en-GB"/>
        </w:rPr>
      </w:pPr>
      <w:r>
        <w:rPr>
          <w:lang w:eastAsia="en-GB"/>
        </w:rPr>
        <w:t>y</w:t>
      </w:r>
      <w:r w:rsidR="00F7616C">
        <w:rPr>
          <w:lang w:eastAsia="en-GB"/>
        </w:rPr>
        <w:t>ou will always be able to use the money you have to pay for things.</w:t>
      </w:r>
    </w:p>
    <w:p w14:paraId="56875012" w14:textId="1716E4AC" w:rsidR="00F7616C" w:rsidRDefault="00F7616C" w:rsidP="00F7616C">
      <w:pPr>
        <w:rPr>
          <w:lang w:eastAsia="en-GB"/>
        </w:rPr>
      </w:pPr>
    </w:p>
    <w:p w14:paraId="479FE6D6" w14:textId="19C2791E" w:rsidR="00F7616C" w:rsidRDefault="00ED0E34" w:rsidP="00F7616C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1941888" behindDoc="0" locked="0" layoutInCell="1" allowOverlap="1" wp14:anchorId="0EA621D6" wp14:editId="6B84FFED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980818" cy="733425"/>
            <wp:effectExtent l="0" t="0" r="635" b="0"/>
            <wp:wrapNone/>
            <wp:docPr id="196044101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44101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818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FC3C9" w14:textId="43FD3860" w:rsidR="00F7616C" w:rsidRDefault="1A354139" w:rsidP="00F7616C">
      <w:pPr>
        <w:rPr>
          <w:lang w:eastAsia="en-GB"/>
        </w:rPr>
      </w:pPr>
      <w:r w:rsidRPr="6DA88B6D">
        <w:rPr>
          <w:lang w:eastAsia="en-GB"/>
        </w:rPr>
        <w:t xml:space="preserve">Digital cash would be from the Reserve </w:t>
      </w:r>
      <w:proofErr w:type="gramStart"/>
      <w:r w:rsidRPr="6DA88B6D">
        <w:rPr>
          <w:lang w:eastAsia="en-GB"/>
        </w:rPr>
        <w:t>Bank</w:t>
      </w:r>
      <w:proofErr w:type="gramEnd"/>
      <w:r w:rsidRPr="6DA88B6D">
        <w:rPr>
          <w:lang w:eastAsia="en-GB"/>
        </w:rPr>
        <w:t xml:space="preserve"> so </w:t>
      </w:r>
      <w:r w:rsidR="00150B90">
        <w:rPr>
          <w:lang w:eastAsia="en-GB"/>
        </w:rPr>
        <w:t>you do not have to worry about the bank closing down.</w:t>
      </w:r>
    </w:p>
    <w:p w14:paraId="1294E79A" w14:textId="341DB333" w:rsidR="00F7616C" w:rsidRDefault="00ED0E34" w:rsidP="00F7616C">
      <w:pPr>
        <w:rPr>
          <w:lang w:eastAsia="en-GB"/>
        </w:rPr>
      </w:pPr>
      <w:r w:rsidRPr="00ED0E34">
        <w:rPr>
          <w:noProof/>
          <w:lang w:eastAsia="en-GB"/>
        </w:rPr>
        <w:drawing>
          <wp:anchor distT="0" distB="0" distL="114300" distR="114300" simplePos="0" relativeHeight="251939840" behindDoc="0" locked="0" layoutInCell="1" allowOverlap="1" wp14:anchorId="5D4A2EB2" wp14:editId="63388CD0">
            <wp:simplePos x="0" y="0"/>
            <wp:positionH relativeFrom="margin">
              <wp:posOffset>160020</wp:posOffset>
            </wp:positionH>
            <wp:positionV relativeFrom="paragraph">
              <wp:posOffset>48260</wp:posOffset>
            </wp:positionV>
            <wp:extent cx="1201236" cy="1667510"/>
            <wp:effectExtent l="0" t="0" r="0" b="8890"/>
            <wp:wrapNone/>
            <wp:docPr id="66324582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24582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236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341D2" w14:textId="6BE109C2" w:rsidR="00F7616C" w:rsidRDefault="00F7616C" w:rsidP="00F7616C">
      <w:pPr>
        <w:rPr>
          <w:lang w:eastAsia="en-GB"/>
        </w:rPr>
      </w:pPr>
    </w:p>
    <w:p w14:paraId="491A7FBB" w14:textId="2A353CA2" w:rsidR="00F7616C" w:rsidRDefault="00F7616C" w:rsidP="00F7616C">
      <w:pPr>
        <w:rPr>
          <w:lang w:eastAsia="en-GB"/>
        </w:rPr>
      </w:pPr>
      <w:r>
        <w:rPr>
          <w:lang w:eastAsia="en-GB"/>
        </w:rPr>
        <w:t>It will be based in New Zealand.</w:t>
      </w:r>
    </w:p>
    <w:p w14:paraId="35021C7E" w14:textId="23489F8D" w:rsidR="00F7616C" w:rsidRDefault="00F7616C" w:rsidP="00F7616C">
      <w:pPr>
        <w:rPr>
          <w:lang w:eastAsia="en-GB"/>
        </w:rPr>
      </w:pPr>
    </w:p>
    <w:p w14:paraId="27AFCD2A" w14:textId="77777777" w:rsidR="00F7616C" w:rsidRDefault="00F7616C" w:rsidP="00F7616C">
      <w:pPr>
        <w:rPr>
          <w:lang w:eastAsia="en-GB"/>
        </w:rPr>
      </w:pPr>
    </w:p>
    <w:p w14:paraId="0534EB71" w14:textId="5785CD4E" w:rsidR="00E83E62" w:rsidRDefault="00ED0E34" w:rsidP="00F7616C">
      <w:pPr>
        <w:rPr>
          <w:lang w:eastAsia="en-GB"/>
        </w:rPr>
      </w:pPr>
      <w:r w:rsidRPr="00E83E62">
        <w:rPr>
          <w:noProof/>
        </w:rPr>
        <w:lastRenderedPageBreak/>
        <w:drawing>
          <wp:anchor distT="0" distB="0" distL="114300" distR="114300" simplePos="0" relativeHeight="251935744" behindDoc="0" locked="0" layoutInCell="1" allowOverlap="1" wp14:anchorId="43221203" wp14:editId="0A087D4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52930" cy="1310640"/>
            <wp:effectExtent l="0" t="0" r="0" b="0"/>
            <wp:wrapNone/>
            <wp:docPr id="588336931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336931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rPr>
          <w:lang w:eastAsia="en-GB"/>
        </w:rPr>
        <w:t>It will be in New Zealand dollars</w:t>
      </w:r>
      <w:r w:rsidR="00E83E62">
        <w:rPr>
          <w:lang w:eastAsia="en-GB"/>
        </w:rPr>
        <w:t>.</w:t>
      </w:r>
    </w:p>
    <w:p w14:paraId="552AEA2D" w14:textId="77777777" w:rsidR="00E83E62" w:rsidRDefault="00E83E62" w:rsidP="00F7616C">
      <w:pPr>
        <w:rPr>
          <w:lang w:eastAsia="en-GB"/>
        </w:rPr>
      </w:pPr>
    </w:p>
    <w:p w14:paraId="7CEE1857" w14:textId="77777777" w:rsidR="00E83E62" w:rsidRDefault="00E83E62" w:rsidP="00F7616C">
      <w:pPr>
        <w:rPr>
          <w:lang w:eastAsia="en-GB"/>
        </w:rPr>
      </w:pPr>
    </w:p>
    <w:p w14:paraId="01470A78" w14:textId="7FD077E4" w:rsidR="00A871C4" w:rsidRDefault="00ED0E34" w:rsidP="00F7616C">
      <w:pPr>
        <w:rPr>
          <w:lang w:eastAsia="en-GB"/>
        </w:rPr>
      </w:pPr>
      <w:r w:rsidRPr="00ED0E34">
        <w:rPr>
          <w:noProof/>
          <w:lang w:eastAsia="en-GB"/>
        </w:rPr>
        <w:drawing>
          <wp:anchor distT="0" distB="0" distL="114300" distR="114300" simplePos="0" relativeHeight="251937792" behindDoc="0" locked="0" layoutInCell="1" allowOverlap="1" wp14:anchorId="7FFB335C" wp14:editId="02BADE78">
            <wp:simplePos x="0" y="0"/>
            <wp:positionH relativeFrom="margin">
              <wp:align>left</wp:align>
            </wp:positionH>
            <wp:positionV relativeFrom="paragraph">
              <wp:posOffset>701041</wp:posOffset>
            </wp:positionV>
            <wp:extent cx="1886742" cy="1276350"/>
            <wp:effectExtent l="0" t="0" r="0" b="0"/>
            <wp:wrapNone/>
            <wp:docPr id="1804766817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66817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742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E62">
        <w:rPr>
          <w:lang w:eastAsia="en-GB"/>
        </w:rPr>
        <w:t>This means</w:t>
      </w:r>
      <w:r w:rsidR="00D37F85">
        <w:rPr>
          <w:lang w:eastAsia="en-GB"/>
        </w:rPr>
        <w:t xml:space="preserve"> people</w:t>
      </w:r>
      <w:r w:rsidR="00F7616C">
        <w:rPr>
          <w:lang w:eastAsia="en-GB"/>
        </w:rPr>
        <w:t xml:space="preserve"> will always be able to swap </w:t>
      </w:r>
      <w:r w:rsidR="00943794">
        <w:rPr>
          <w:lang w:eastAsia="en-GB"/>
        </w:rPr>
        <w:t xml:space="preserve">digital cash </w:t>
      </w:r>
      <w:r w:rsidR="00F7616C">
        <w:rPr>
          <w:lang w:eastAsia="en-GB"/>
        </w:rPr>
        <w:t>for the same amount of New Zealand dollars in</w:t>
      </w:r>
      <w:r w:rsidR="00A871C4">
        <w:rPr>
          <w:lang w:eastAsia="en-GB"/>
        </w:rPr>
        <w:t>:</w:t>
      </w:r>
    </w:p>
    <w:p w14:paraId="391ABEA6" w14:textId="77777777" w:rsidR="00A871C4" w:rsidRDefault="00F7616C" w:rsidP="00A871C4">
      <w:pPr>
        <w:pStyle w:val="Listtoplevel"/>
        <w:rPr>
          <w:lang w:eastAsia="en-GB"/>
        </w:rPr>
      </w:pPr>
      <w:r>
        <w:rPr>
          <w:lang w:eastAsia="en-GB"/>
        </w:rPr>
        <w:t>banknotes</w:t>
      </w:r>
    </w:p>
    <w:p w14:paraId="2AC22659" w14:textId="7E73BCB1" w:rsidR="00F7616C" w:rsidRDefault="00A871C4" w:rsidP="00A871C4">
      <w:pPr>
        <w:pStyle w:val="Listtoplevel"/>
        <w:rPr>
          <w:lang w:eastAsia="en-GB"/>
        </w:rPr>
      </w:pPr>
      <w:r>
        <w:rPr>
          <w:lang w:eastAsia="en-GB"/>
        </w:rPr>
        <w:t>c</w:t>
      </w:r>
      <w:r w:rsidR="00F7616C">
        <w:rPr>
          <w:lang w:eastAsia="en-GB"/>
        </w:rPr>
        <w:t>oins.</w:t>
      </w:r>
    </w:p>
    <w:p w14:paraId="07A79950" w14:textId="77777777" w:rsidR="00F7616C" w:rsidRDefault="00F7616C" w:rsidP="00F7616C">
      <w:pPr>
        <w:rPr>
          <w:lang w:eastAsia="en-GB"/>
        </w:rPr>
      </w:pPr>
    </w:p>
    <w:p w14:paraId="0415E1AD" w14:textId="77777777" w:rsidR="00F7616C" w:rsidRDefault="00F7616C" w:rsidP="00F7616C">
      <w:pPr>
        <w:rPr>
          <w:lang w:eastAsia="en-GB"/>
        </w:rPr>
      </w:pPr>
    </w:p>
    <w:p w14:paraId="71960F04" w14:textId="77777777" w:rsidR="00F7616C" w:rsidRPr="00F7616C" w:rsidRDefault="00F7616C" w:rsidP="00F7616C">
      <w:pPr>
        <w:rPr>
          <w:lang w:eastAsia="en-GB"/>
        </w:rPr>
      </w:pPr>
    </w:p>
    <w:p w14:paraId="20D93782" w14:textId="77777777" w:rsidR="00C85B9C" w:rsidRDefault="00C85B9C" w:rsidP="00C85B9C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76AC2C83" w14:textId="77777777" w:rsidR="00F7616C" w:rsidRDefault="00F7616C" w:rsidP="00C85B9C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</w:p>
    <w:p w14:paraId="68350D7E" w14:textId="56538EE9" w:rsidR="00F7616C" w:rsidRDefault="00F7616C">
      <w:pPr>
        <w:spacing w:line="240" w:lineRule="auto"/>
        <w:ind w:left="0"/>
        <w:rPr>
          <w:rFonts w:eastAsiaTheme="minorHAnsi"/>
          <w:noProof/>
          <w:szCs w:val="22"/>
          <w:shd w:val="clear" w:color="auto" w:fill="FFFFFF"/>
          <w:lang w:val="en-GB" w:eastAsia="en-GB"/>
        </w:rPr>
      </w:pPr>
      <w:r>
        <w:rPr>
          <w:shd w:val="clear" w:color="auto" w:fill="FFFFFF"/>
          <w:lang w:eastAsia="en-GB"/>
        </w:rPr>
        <w:br w:type="page"/>
      </w:r>
    </w:p>
    <w:p w14:paraId="5E9E6F50" w14:textId="09A08320" w:rsidR="00F7616C" w:rsidRDefault="00F7616C" w:rsidP="00F7616C">
      <w:pPr>
        <w:pStyle w:val="Heading1"/>
        <w:rPr>
          <w:shd w:val="clear" w:color="auto" w:fill="FFFFFF"/>
          <w:lang w:eastAsia="en-GB"/>
        </w:rPr>
      </w:pPr>
      <w:bookmarkStart w:id="14" w:name="_Tell_us_what"/>
      <w:bookmarkStart w:id="15" w:name="_Toc171666909"/>
      <w:bookmarkEnd w:id="14"/>
      <w:r>
        <w:rPr>
          <w:shd w:val="clear" w:color="auto" w:fill="FFFFFF"/>
          <w:lang w:eastAsia="en-GB"/>
        </w:rPr>
        <w:lastRenderedPageBreak/>
        <w:t>Tell us what you think</w:t>
      </w:r>
      <w:bookmarkEnd w:id="15"/>
    </w:p>
    <w:p w14:paraId="38FAEB97" w14:textId="5B2088F3" w:rsidR="00F7616C" w:rsidRDefault="00F7616C" w:rsidP="00F7616C">
      <w:pPr>
        <w:rPr>
          <w:shd w:val="clear" w:color="auto" w:fill="FFFFFF"/>
          <w:lang w:eastAsia="en-GB"/>
        </w:rPr>
      </w:pPr>
    </w:p>
    <w:p w14:paraId="09C21189" w14:textId="1A8DD2F0" w:rsidR="00F7616C" w:rsidRDefault="00F7616C" w:rsidP="00F7616C">
      <w:pPr>
        <w:rPr>
          <w:shd w:val="clear" w:color="auto" w:fill="FFFFFF"/>
          <w:lang w:eastAsia="en-GB"/>
        </w:rPr>
      </w:pPr>
    </w:p>
    <w:p w14:paraId="6F4C3F1E" w14:textId="6BBCF970" w:rsidR="00C85B9C" w:rsidRDefault="006C52DD" w:rsidP="00F7616C">
      <w:pPr>
        <w:rPr>
          <w:shd w:val="clear" w:color="auto" w:fill="FFFFFF"/>
          <w:lang w:eastAsia="en-GB"/>
        </w:rPr>
      </w:pPr>
      <w:r w:rsidRPr="006C52D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15616" behindDoc="0" locked="0" layoutInCell="1" allowOverlap="1" wp14:anchorId="30860303" wp14:editId="3EEB935B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098550" cy="1240312"/>
            <wp:effectExtent l="0" t="0" r="6350" b="0"/>
            <wp:wrapNone/>
            <wp:docPr id="1792532404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532404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165" cy="124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rPr>
          <w:shd w:val="clear" w:color="auto" w:fill="FFFFFF"/>
          <w:lang w:eastAsia="en-GB"/>
        </w:rPr>
        <w:t>We want to know what you think about digital cash.</w:t>
      </w:r>
    </w:p>
    <w:p w14:paraId="58D66893" w14:textId="3EBB49A2" w:rsidR="00F7616C" w:rsidRDefault="00F7616C" w:rsidP="00F7616C">
      <w:pPr>
        <w:rPr>
          <w:shd w:val="clear" w:color="auto" w:fill="FFFFFF"/>
          <w:lang w:eastAsia="en-GB"/>
        </w:rPr>
      </w:pPr>
    </w:p>
    <w:p w14:paraId="47479833" w14:textId="2E8FED60" w:rsidR="00F7616C" w:rsidRDefault="00F7616C" w:rsidP="00F7616C">
      <w:pPr>
        <w:rPr>
          <w:shd w:val="clear" w:color="auto" w:fill="FFFFFF"/>
          <w:lang w:eastAsia="en-GB"/>
        </w:rPr>
      </w:pPr>
    </w:p>
    <w:p w14:paraId="3541F63F" w14:textId="2FBC0AC6" w:rsidR="00F7616C" w:rsidRDefault="00B707F3" w:rsidP="00F7616C">
      <w:pPr>
        <w:rPr>
          <w:shd w:val="clear" w:color="auto" w:fill="FFFFFF"/>
          <w:lang w:eastAsia="en-GB"/>
        </w:rPr>
      </w:pPr>
      <w:r w:rsidRPr="006C52D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13568" behindDoc="0" locked="0" layoutInCell="1" allowOverlap="1" wp14:anchorId="1F09E601" wp14:editId="485D14EF">
            <wp:simplePos x="0" y="0"/>
            <wp:positionH relativeFrom="margin">
              <wp:posOffset>-25447</wp:posOffset>
            </wp:positionH>
            <wp:positionV relativeFrom="paragraph">
              <wp:posOffset>369371</wp:posOffset>
            </wp:positionV>
            <wp:extent cx="1746250" cy="1746250"/>
            <wp:effectExtent l="0" t="0" r="0" b="6350"/>
            <wp:wrapNone/>
            <wp:docPr id="1189228568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228568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rPr>
          <w:shd w:val="clear" w:color="auto" w:fill="FFFFFF"/>
          <w:lang w:eastAsia="en-GB"/>
        </w:rPr>
        <w:t xml:space="preserve">You can tell us what you think by filling in a </w:t>
      </w:r>
      <w:r w:rsidR="00F7616C" w:rsidRPr="00B707F3">
        <w:rPr>
          <w:b/>
          <w:bCs/>
          <w:shd w:val="clear" w:color="auto" w:fill="FFFFFF"/>
          <w:lang w:eastAsia="en-GB"/>
        </w:rPr>
        <w:t>survey</w:t>
      </w:r>
      <w:r w:rsidR="00F7616C">
        <w:rPr>
          <w:shd w:val="clear" w:color="auto" w:fill="FFFFFF"/>
          <w:lang w:eastAsia="en-GB"/>
        </w:rPr>
        <w:t>.</w:t>
      </w:r>
    </w:p>
    <w:p w14:paraId="7AFBE9EB" w14:textId="09522758" w:rsidR="00F7616C" w:rsidRDefault="00F7616C" w:rsidP="00F7616C">
      <w:pPr>
        <w:rPr>
          <w:shd w:val="clear" w:color="auto" w:fill="FFFFFF"/>
          <w:lang w:eastAsia="en-GB"/>
        </w:rPr>
      </w:pPr>
    </w:p>
    <w:p w14:paraId="05ED61BC" w14:textId="3FA005BB" w:rsidR="00F7616C" w:rsidRDefault="00B707F3" w:rsidP="00F7616C">
      <w:pPr>
        <w:rPr>
          <w:shd w:val="clear" w:color="auto" w:fill="FFFFFF"/>
          <w:lang w:eastAsia="en-GB"/>
        </w:rPr>
      </w:pPr>
      <w:r w:rsidRPr="00ED0E34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150784" behindDoc="1" locked="0" layoutInCell="1" allowOverlap="1" wp14:anchorId="16EA5DE5" wp14:editId="38ABF654">
                <wp:simplePos x="0" y="0"/>
                <wp:positionH relativeFrom="margin">
                  <wp:align>right</wp:align>
                </wp:positionH>
                <wp:positionV relativeFrom="paragraph">
                  <wp:posOffset>314941</wp:posOffset>
                </wp:positionV>
                <wp:extent cx="3544916" cy="696035"/>
                <wp:effectExtent l="0" t="0" r="0" b="8890"/>
                <wp:wrapNone/>
                <wp:docPr id="1881228788" name="Rectangle 1881228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6960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7B08125">
              <v:rect id="Rectangle 1881228788" style="position:absolute;margin-left:227.95pt;margin-top:24.8pt;width:279.15pt;height:54.8pt;z-index:-251165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590E7FF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">
                <w10:wrap anchorx="margin"/>
              </v:rect>
            </w:pict>
          </mc:Fallback>
        </mc:AlternateContent>
      </w:r>
    </w:p>
    <w:p w14:paraId="53B3ABBA" w14:textId="00791179" w:rsidR="00F7616C" w:rsidRDefault="00F7616C" w:rsidP="00F7616C">
      <w:pPr>
        <w:rPr>
          <w:shd w:val="clear" w:color="auto" w:fill="FFFFFF"/>
          <w:lang w:eastAsia="en-GB"/>
        </w:rPr>
      </w:pPr>
      <w:r w:rsidRPr="00B707F3">
        <w:rPr>
          <w:lang w:eastAsia="en-GB"/>
        </w:rPr>
        <w:t xml:space="preserve">A </w:t>
      </w:r>
      <w:r w:rsidRPr="00B707F3">
        <w:rPr>
          <w:b/>
          <w:bCs/>
          <w:lang w:eastAsia="en-GB"/>
        </w:rPr>
        <w:t>survey</w:t>
      </w:r>
      <w:r w:rsidRPr="00B707F3">
        <w:rPr>
          <w:lang w:eastAsia="en-GB"/>
        </w:rPr>
        <w:t xml:space="preserve"> is</w:t>
      </w:r>
      <w:r w:rsidR="00E83E62" w:rsidRPr="00B707F3">
        <w:rPr>
          <w:lang w:eastAsia="en-GB"/>
        </w:rPr>
        <w:t xml:space="preserve"> a set of questions for you to answer.</w:t>
      </w:r>
    </w:p>
    <w:p w14:paraId="29B7E908" w14:textId="00070613" w:rsidR="00F7616C" w:rsidRDefault="00F7616C" w:rsidP="00F7616C">
      <w:pPr>
        <w:rPr>
          <w:shd w:val="clear" w:color="auto" w:fill="FFFFFF"/>
          <w:lang w:eastAsia="en-GB"/>
        </w:rPr>
      </w:pPr>
    </w:p>
    <w:p w14:paraId="6285746E" w14:textId="2880C552" w:rsidR="00F7616C" w:rsidRDefault="00E31AA3" w:rsidP="00F7616C">
      <w:pPr>
        <w:rPr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2182528" behindDoc="0" locked="0" layoutInCell="1" allowOverlap="1" wp14:anchorId="43C943FC" wp14:editId="038672BC">
            <wp:simplePos x="0" y="0"/>
            <wp:positionH relativeFrom="column">
              <wp:posOffset>-139849</wp:posOffset>
            </wp:positionH>
            <wp:positionV relativeFrom="paragraph">
              <wp:posOffset>210372</wp:posOffset>
            </wp:positionV>
            <wp:extent cx="1868636" cy="2653553"/>
            <wp:effectExtent l="0" t="0" r="0" b="0"/>
            <wp:wrapNone/>
            <wp:docPr id="11863697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369726" name="Picture 1186369726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636" cy="26535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7B941" w14:textId="19D3F3C8" w:rsidR="00F7616C" w:rsidRDefault="00ED0E34" w:rsidP="00F7616C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There is an Easy Read survey which you can find at:</w:t>
      </w:r>
    </w:p>
    <w:p w14:paraId="786BB826" w14:textId="77777777" w:rsidR="00ED0E34" w:rsidRDefault="00ED0E34" w:rsidP="00F7616C">
      <w:pPr>
        <w:rPr>
          <w:shd w:val="clear" w:color="auto" w:fill="FFFFFF"/>
          <w:lang w:eastAsia="en-GB"/>
        </w:rPr>
      </w:pPr>
    </w:p>
    <w:p w14:paraId="498CCCF5" w14:textId="08570BCC" w:rsidR="00F7616C" w:rsidRPr="009542CD" w:rsidRDefault="009542CD" w:rsidP="009542CD">
      <w:pPr>
        <w:rPr>
          <w:b/>
          <w:bCs/>
          <w:shd w:val="clear" w:color="auto" w:fill="FFFFFF"/>
          <w:lang w:eastAsia="en-GB"/>
        </w:rPr>
      </w:pPr>
      <w:r w:rsidRPr="009542CD">
        <w:rPr>
          <w:b/>
          <w:bCs/>
          <w:shd w:val="clear" w:color="auto" w:fill="FFFFFF"/>
          <w:lang w:eastAsia="en-GB"/>
        </w:rPr>
        <w:t>www.rbnz.govt.nz/money-and-cash/digital-cash</w:t>
      </w:r>
    </w:p>
    <w:p w14:paraId="3D189341" w14:textId="4507B5C1" w:rsidR="00F7616C" w:rsidRDefault="00F7616C" w:rsidP="00F7616C">
      <w:pPr>
        <w:rPr>
          <w:shd w:val="clear" w:color="auto" w:fill="FFFFFF"/>
          <w:lang w:eastAsia="en-GB"/>
        </w:rPr>
      </w:pPr>
    </w:p>
    <w:p w14:paraId="7612CBE9" w14:textId="1D5D7ADC" w:rsidR="009542CD" w:rsidRDefault="009542CD" w:rsidP="00F7616C">
      <w:pPr>
        <w:rPr>
          <w:shd w:val="clear" w:color="auto" w:fill="FFFFFF"/>
          <w:lang w:eastAsia="en-GB"/>
        </w:rPr>
      </w:pPr>
    </w:p>
    <w:p w14:paraId="4A397222" w14:textId="15C327C4" w:rsidR="00FE140C" w:rsidRDefault="00FE140C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15F720AB" w14:textId="0E6C46FC" w:rsidR="00F7616C" w:rsidRDefault="00FE140C" w:rsidP="00F7616C">
      <w:pPr>
        <w:rPr>
          <w:shd w:val="clear" w:color="auto" w:fill="FFFFFF"/>
          <w:lang w:eastAsia="en-GB"/>
        </w:rPr>
      </w:pPr>
      <w:r w:rsidRPr="009542CD">
        <w:rPr>
          <w:b/>
          <w:bCs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17664" behindDoc="0" locked="0" layoutInCell="1" allowOverlap="1" wp14:anchorId="754E76A7" wp14:editId="76B669AC">
            <wp:simplePos x="0" y="0"/>
            <wp:positionH relativeFrom="margin">
              <wp:posOffset>232410</wp:posOffset>
            </wp:positionH>
            <wp:positionV relativeFrom="paragraph">
              <wp:posOffset>-375285</wp:posOffset>
            </wp:positionV>
            <wp:extent cx="1530350" cy="1538894"/>
            <wp:effectExtent l="0" t="0" r="0" b="4445"/>
            <wp:wrapNone/>
            <wp:docPr id="131368473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68473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53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rPr>
          <w:shd w:val="clear" w:color="auto" w:fill="FFFFFF"/>
          <w:lang w:eastAsia="en-GB"/>
        </w:rPr>
        <w:t>You can also write down what you think.</w:t>
      </w:r>
    </w:p>
    <w:p w14:paraId="7A306125" w14:textId="77777777" w:rsidR="00FE140C" w:rsidRPr="00664C94" w:rsidRDefault="00FE140C" w:rsidP="00F7616C">
      <w:pPr>
        <w:rPr>
          <w:sz w:val="26"/>
          <w:szCs w:val="18"/>
          <w:shd w:val="clear" w:color="auto" w:fill="FFFFFF"/>
          <w:lang w:eastAsia="en-GB"/>
        </w:rPr>
      </w:pPr>
    </w:p>
    <w:p w14:paraId="382E72EA" w14:textId="77777777" w:rsidR="00FE140C" w:rsidRPr="00664C94" w:rsidRDefault="00FE140C" w:rsidP="00F7616C">
      <w:pPr>
        <w:rPr>
          <w:sz w:val="26"/>
          <w:szCs w:val="18"/>
          <w:shd w:val="clear" w:color="auto" w:fill="FFFFFF"/>
          <w:lang w:eastAsia="en-GB"/>
        </w:rPr>
      </w:pPr>
    </w:p>
    <w:p w14:paraId="6CBD92FB" w14:textId="2D0BC918" w:rsidR="00F7616C" w:rsidRDefault="006C52DD" w:rsidP="00F7616C">
      <w:pPr>
        <w:rPr>
          <w:shd w:val="clear" w:color="auto" w:fill="FFFFFF"/>
          <w:lang w:eastAsia="en-GB"/>
        </w:rPr>
      </w:pPr>
      <w:r w:rsidRPr="006C52D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19712" behindDoc="0" locked="0" layoutInCell="1" allowOverlap="1" wp14:anchorId="63D5078F" wp14:editId="07448FF5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014764" cy="1134110"/>
            <wp:effectExtent l="0" t="0" r="5080" b="8890"/>
            <wp:wrapNone/>
            <wp:docPr id="173077984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779845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764" cy="113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rPr>
          <w:shd w:val="clear" w:color="auto" w:fill="FFFFFF"/>
          <w:lang w:eastAsia="en-GB"/>
        </w:rPr>
        <w:t>This is called making a written submission.</w:t>
      </w:r>
    </w:p>
    <w:p w14:paraId="10589C11" w14:textId="5AACCC5F" w:rsidR="00F7616C" w:rsidRPr="00664C94" w:rsidRDefault="00F7616C" w:rsidP="00F7616C">
      <w:pPr>
        <w:rPr>
          <w:sz w:val="26"/>
          <w:szCs w:val="18"/>
          <w:shd w:val="clear" w:color="auto" w:fill="FFFFFF"/>
          <w:lang w:eastAsia="en-GB"/>
        </w:rPr>
      </w:pPr>
    </w:p>
    <w:p w14:paraId="5AB395B7" w14:textId="6259160A" w:rsidR="00F7616C" w:rsidRPr="00664C94" w:rsidRDefault="00F7616C" w:rsidP="00F7616C">
      <w:pPr>
        <w:rPr>
          <w:sz w:val="26"/>
          <w:szCs w:val="18"/>
          <w:shd w:val="clear" w:color="auto" w:fill="FFFFFF"/>
          <w:lang w:eastAsia="en-GB"/>
        </w:rPr>
      </w:pPr>
    </w:p>
    <w:p w14:paraId="6A75C294" w14:textId="337466AC" w:rsidR="00F7616C" w:rsidRDefault="00F7616C" w:rsidP="00F7616C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You can send </w:t>
      </w:r>
      <w:r w:rsidR="00FB7219">
        <w:rPr>
          <w:shd w:val="clear" w:color="auto" w:fill="FFFFFF"/>
          <w:lang w:eastAsia="en-GB"/>
        </w:rPr>
        <w:t>your submission or survey</w:t>
      </w:r>
      <w:r>
        <w:rPr>
          <w:shd w:val="clear" w:color="auto" w:fill="FFFFFF"/>
          <w:lang w:eastAsia="en-GB"/>
        </w:rPr>
        <w:t xml:space="preserve"> to us:</w:t>
      </w:r>
    </w:p>
    <w:p w14:paraId="64407E16" w14:textId="224DDF55" w:rsidR="00F7616C" w:rsidRDefault="006C52DD" w:rsidP="006C52DD">
      <w:pPr>
        <w:pStyle w:val="Listtoplevel"/>
        <w:rPr>
          <w:shd w:val="clear" w:color="auto" w:fill="FFFFFF"/>
          <w:lang w:eastAsia="en-GB"/>
        </w:rPr>
      </w:pPr>
      <w:r w:rsidRPr="006C52DD">
        <w:rPr>
          <w:shd w:val="clear" w:color="auto" w:fill="FFFFFF"/>
          <w:lang w:eastAsia="en-GB"/>
        </w:rPr>
        <w:drawing>
          <wp:anchor distT="0" distB="0" distL="114300" distR="114300" simplePos="0" relativeHeight="252021760" behindDoc="0" locked="0" layoutInCell="1" allowOverlap="1" wp14:anchorId="14E5B3D3" wp14:editId="13707CE8">
            <wp:simplePos x="0" y="0"/>
            <wp:positionH relativeFrom="page">
              <wp:posOffset>336550</wp:posOffset>
            </wp:positionH>
            <wp:positionV relativeFrom="paragraph">
              <wp:posOffset>195580</wp:posOffset>
            </wp:positionV>
            <wp:extent cx="2569928" cy="1817115"/>
            <wp:effectExtent l="0" t="0" r="0" b="0"/>
            <wp:wrapNone/>
            <wp:docPr id="113359144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59144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928" cy="18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rPr>
          <w:shd w:val="clear" w:color="auto" w:fill="FFFFFF"/>
          <w:lang w:eastAsia="en-GB"/>
        </w:rPr>
        <w:t>by post to:</w:t>
      </w:r>
      <w:r w:rsidR="00F7616C">
        <w:rPr>
          <w:shd w:val="clear" w:color="auto" w:fill="FFFFFF"/>
          <w:lang w:eastAsia="en-GB"/>
        </w:rPr>
        <w:br/>
      </w:r>
      <w:r w:rsidR="00F7616C">
        <w:rPr>
          <w:shd w:val="clear" w:color="auto" w:fill="FFFFFF"/>
          <w:lang w:eastAsia="en-GB"/>
        </w:rPr>
        <w:br/>
      </w:r>
      <w:r w:rsidR="00F7616C" w:rsidRPr="008C456A">
        <w:rPr>
          <w:b/>
          <w:bCs/>
          <w:shd w:val="clear" w:color="auto" w:fill="FFFFFF"/>
          <w:lang w:eastAsia="en-GB"/>
        </w:rPr>
        <w:t>Future of Money</w:t>
      </w:r>
      <w:r w:rsidR="00F7616C" w:rsidRPr="008C456A">
        <w:rPr>
          <w:b/>
          <w:bCs/>
          <w:shd w:val="clear" w:color="auto" w:fill="FFFFFF"/>
          <w:lang w:eastAsia="en-GB"/>
        </w:rPr>
        <w:br/>
        <w:t>Reserve Bank of New Zealand</w:t>
      </w:r>
      <w:r w:rsidR="00FB7219" w:rsidRPr="008C456A">
        <w:rPr>
          <w:b/>
          <w:bCs/>
          <w:shd w:val="clear" w:color="auto" w:fill="FFFFFF"/>
          <w:lang w:eastAsia="en-GB"/>
        </w:rPr>
        <w:br/>
        <w:t>PO Box 2498</w:t>
      </w:r>
      <w:r w:rsidR="00F7616C" w:rsidRPr="008C456A">
        <w:rPr>
          <w:b/>
          <w:bCs/>
          <w:shd w:val="clear" w:color="auto" w:fill="FFFFFF"/>
          <w:lang w:eastAsia="en-GB"/>
        </w:rPr>
        <w:br/>
        <w:t>2 The Terrace</w:t>
      </w:r>
      <w:r w:rsidR="00F7616C" w:rsidRPr="008C456A">
        <w:rPr>
          <w:b/>
          <w:bCs/>
          <w:shd w:val="clear" w:color="auto" w:fill="FFFFFF"/>
          <w:lang w:eastAsia="en-GB"/>
        </w:rPr>
        <w:br/>
        <w:t>Wellington 6</w:t>
      </w:r>
      <w:r w:rsidR="00FB7219" w:rsidRPr="008C456A">
        <w:rPr>
          <w:b/>
          <w:bCs/>
          <w:shd w:val="clear" w:color="auto" w:fill="FFFFFF"/>
          <w:lang w:eastAsia="en-GB"/>
        </w:rPr>
        <w:t>140</w:t>
      </w:r>
    </w:p>
    <w:p w14:paraId="2794F763" w14:textId="207D95D3" w:rsidR="00F7616C" w:rsidRDefault="00FE140C" w:rsidP="006C52DD">
      <w:pPr>
        <w:pStyle w:val="Listtoplevel"/>
        <w:rPr>
          <w:shd w:val="clear" w:color="auto" w:fill="FFFFFF"/>
          <w:lang w:eastAsia="en-GB"/>
        </w:rPr>
      </w:pPr>
      <w:r w:rsidRPr="006C52DD">
        <w:rPr>
          <w:shd w:val="clear" w:color="auto" w:fill="FFFFFF"/>
          <w:lang w:eastAsia="en-GB"/>
        </w:rPr>
        <w:drawing>
          <wp:anchor distT="0" distB="0" distL="114300" distR="114300" simplePos="0" relativeHeight="252023808" behindDoc="0" locked="0" layoutInCell="1" allowOverlap="1" wp14:anchorId="7FCA7275" wp14:editId="3ECB88EF">
            <wp:simplePos x="0" y="0"/>
            <wp:positionH relativeFrom="margin">
              <wp:posOffset>0</wp:posOffset>
            </wp:positionH>
            <wp:positionV relativeFrom="paragraph">
              <wp:posOffset>62250</wp:posOffset>
            </wp:positionV>
            <wp:extent cx="1563330" cy="1563330"/>
            <wp:effectExtent l="0" t="0" r="0" b="0"/>
            <wp:wrapNone/>
            <wp:docPr id="399722770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722770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274" cy="156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16C">
        <w:rPr>
          <w:shd w:val="clear" w:color="auto" w:fill="FFFFFF"/>
          <w:lang w:eastAsia="en-GB"/>
        </w:rPr>
        <w:t>by email to:</w:t>
      </w:r>
      <w:r w:rsidR="00F7616C">
        <w:rPr>
          <w:shd w:val="clear" w:color="auto" w:fill="FFFFFF"/>
          <w:lang w:eastAsia="en-GB"/>
        </w:rPr>
        <w:br/>
      </w:r>
      <w:r w:rsidR="00F7616C">
        <w:rPr>
          <w:shd w:val="clear" w:color="auto" w:fill="FFFFFF"/>
          <w:lang w:eastAsia="en-GB"/>
        </w:rPr>
        <w:br/>
      </w:r>
      <w:hyperlink r:id="rId92" w:history="1">
        <w:r w:rsidR="00F7616C" w:rsidRPr="006C52DD">
          <w:rPr>
            <w:rStyle w:val="Hyperlink"/>
            <w:b/>
            <w:bCs/>
            <w:color w:val="auto"/>
            <w:u w:val="none"/>
            <w:shd w:val="clear" w:color="auto" w:fill="FFFFFF"/>
            <w:lang w:eastAsia="en-GB"/>
          </w:rPr>
          <w:t>futureofmoney@rbnz.govt.nz</w:t>
        </w:r>
      </w:hyperlink>
    </w:p>
    <w:p w14:paraId="11C52077" w14:textId="5021E669" w:rsidR="00F7616C" w:rsidRDefault="00664C94" w:rsidP="00F7616C">
      <w:pPr>
        <w:pStyle w:val="Listtoplevel"/>
        <w:numPr>
          <w:ilvl w:val="0"/>
          <w:numId w:val="0"/>
        </w:numPr>
        <w:ind w:left="4253" w:hanging="567"/>
        <w:rPr>
          <w:shd w:val="clear" w:color="auto" w:fill="FFFFFF"/>
          <w:lang w:eastAsia="en-GB"/>
        </w:rPr>
      </w:pPr>
      <w:r w:rsidRPr="00664C94">
        <w:rPr>
          <w:b/>
          <w:bCs/>
          <w:shd w:val="clear" w:color="auto" w:fill="FFFFFF"/>
          <w:lang w:eastAsia="en-GB"/>
        </w:rPr>
        <w:drawing>
          <wp:anchor distT="0" distB="0" distL="114300" distR="114300" simplePos="0" relativeHeight="252181504" behindDoc="0" locked="0" layoutInCell="1" allowOverlap="1" wp14:anchorId="00D40533" wp14:editId="2E504341">
            <wp:simplePos x="0" y="0"/>
            <wp:positionH relativeFrom="column">
              <wp:posOffset>235462</wp:posOffset>
            </wp:positionH>
            <wp:positionV relativeFrom="paragraph">
              <wp:posOffset>330938</wp:posOffset>
            </wp:positionV>
            <wp:extent cx="1165123" cy="1165123"/>
            <wp:effectExtent l="0" t="0" r="0" b="0"/>
            <wp:wrapNone/>
            <wp:docPr id="203460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603898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165123" cy="1165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32EEB" w14:textId="665F655C" w:rsidR="00664C94" w:rsidRDefault="00F7616C" w:rsidP="00664C94">
      <w:pPr>
        <w:rPr>
          <w:shd w:val="clear" w:color="auto" w:fill="FFFFFF"/>
          <w:lang w:eastAsia="en-GB"/>
        </w:rPr>
      </w:pPr>
      <w:r w:rsidRPr="00664C94">
        <w:rPr>
          <w:b/>
          <w:bCs/>
          <w:shd w:val="clear" w:color="auto" w:fill="FFFFFF"/>
          <w:lang w:eastAsia="en-GB"/>
        </w:rPr>
        <w:t xml:space="preserve">You need to send your submission to us by </w:t>
      </w:r>
      <w:r w:rsidR="00FE140C" w:rsidRPr="00664C94">
        <w:rPr>
          <w:b/>
          <w:bCs/>
          <w:shd w:val="clear" w:color="auto" w:fill="FFFFFF"/>
          <w:lang w:eastAsia="en-GB"/>
        </w:rPr>
        <w:t xml:space="preserve">30 September </w:t>
      </w:r>
      <w:r w:rsidRPr="00664C94">
        <w:rPr>
          <w:b/>
          <w:bCs/>
          <w:shd w:val="clear" w:color="auto" w:fill="FFFFFF"/>
          <w:lang w:eastAsia="en-GB"/>
        </w:rPr>
        <w:t>2024.</w:t>
      </w:r>
      <w:r w:rsidR="00664C94" w:rsidRPr="00664C94">
        <w:rPr>
          <w:b/>
          <w:bCs/>
          <w:noProof/>
        </w:rPr>
        <w:t xml:space="preserve"> </w:t>
      </w:r>
      <w:r w:rsidR="00664C94">
        <w:rPr>
          <w:shd w:val="clear" w:color="auto" w:fill="FFFFFF"/>
          <w:lang w:eastAsia="en-GB"/>
        </w:rPr>
        <w:br w:type="page"/>
      </w:r>
    </w:p>
    <w:p w14:paraId="3AF51338" w14:textId="547CB045" w:rsidR="008505E7" w:rsidRDefault="00A47E64" w:rsidP="00BD34B6">
      <w:pPr>
        <w:rPr>
          <w:shd w:val="clear" w:color="auto" w:fill="FFFFFF"/>
          <w:lang w:eastAsia="en-GB"/>
        </w:rPr>
      </w:pPr>
      <w:r w:rsidRPr="00A47E64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64768" behindDoc="0" locked="0" layoutInCell="1" allowOverlap="1" wp14:anchorId="2AFD06F7" wp14:editId="1797C47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998588" cy="1314450"/>
            <wp:effectExtent l="0" t="0" r="0" b="0"/>
            <wp:wrapNone/>
            <wp:docPr id="1216069555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069555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28" cy="13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5E7">
        <w:rPr>
          <w:shd w:val="clear" w:color="auto" w:fill="FFFFFF"/>
          <w:lang w:eastAsia="en-GB"/>
        </w:rPr>
        <w:t>When you write your submission you may want to think about these questions.</w:t>
      </w:r>
    </w:p>
    <w:p w14:paraId="24310FE8" w14:textId="64400CA6" w:rsidR="00E83E62" w:rsidRDefault="00E83E62" w:rsidP="00BD34B6">
      <w:pPr>
        <w:rPr>
          <w:shd w:val="clear" w:color="auto" w:fill="FFFFFF"/>
          <w:lang w:eastAsia="en-GB"/>
        </w:rPr>
      </w:pPr>
    </w:p>
    <w:p w14:paraId="4C9C4EFD" w14:textId="6E4FC77A" w:rsidR="00A47E64" w:rsidRDefault="00A47E64" w:rsidP="00BD34B6">
      <w:pPr>
        <w:rPr>
          <w:shd w:val="clear" w:color="auto" w:fill="FFFFFF"/>
          <w:lang w:eastAsia="en-GB"/>
        </w:rPr>
      </w:pPr>
      <w:r w:rsidRPr="00E83E62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062720" behindDoc="0" locked="0" layoutInCell="1" allowOverlap="1" wp14:anchorId="456EE7FD" wp14:editId="3459EB45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1741018" cy="1600200"/>
            <wp:effectExtent l="0" t="0" r="0" b="0"/>
            <wp:wrapNone/>
            <wp:docPr id="1388190494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190494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018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22896" w14:textId="09787C93" w:rsidR="00E83E62" w:rsidRDefault="00A47E64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Do you agree that money from the Reserve Bank should be:</w:t>
      </w:r>
    </w:p>
    <w:p w14:paraId="6E7587A1" w14:textId="659AF1E6" w:rsidR="00A47E64" w:rsidRDefault="00A47E64" w:rsidP="00A47E6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something you can use digitally</w:t>
      </w:r>
      <w:r w:rsidR="009542CD">
        <w:rPr>
          <w:shd w:val="clear" w:color="auto" w:fill="FFFFFF"/>
          <w:lang w:eastAsia="en-GB"/>
        </w:rPr>
        <w:t xml:space="preserve"> like on a phone</w:t>
      </w:r>
    </w:p>
    <w:p w14:paraId="558553F9" w14:textId="239D7869" w:rsidR="00A47E64" w:rsidRDefault="00A47E64" w:rsidP="00A47E6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for everyone?</w:t>
      </w:r>
    </w:p>
    <w:p w14:paraId="7894BC6B" w14:textId="736521EA" w:rsidR="008505E7" w:rsidRDefault="008505E7" w:rsidP="00BD34B6">
      <w:pPr>
        <w:rPr>
          <w:shd w:val="clear" w:color="auto" w:fill="FFFFFF"/>
          <w:lang w:eastAsia="en-GB"/>
        </w:rPr>
      </w:pPr>
    </w:p>
    <w:p w14:paraId="7A6CA15D" w14:textId="55E645D4" w:rsidR="00A47E64" w:rsidRDefault="00EE67D3" w:rsidP="00BD34B6">
      <w:pPr>
        <w:rPr>
          <w:shd w:val="clear" w:color="auto" w:fill="FFFFFF"/>
          <w:lang w:eastAsia="en-GB"/>
        </w:rPr>
      </w:pPr>
      <w:r w:rsidRPr="00EE67D3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87296" behindDoc="0" locked="0" layoutInCell="1" allowOverlap="1" wp14:anchorId="59027C46" wp14:editId="78A37EB5">
            <wp:simplePos x="0" y="0"/>
            <wp:positionH relativeFrom="margin">
              <wp:align>left</wp:align>
            </wp:positionH>
            <wp:positionV relativeFrom="paragraph">
              <wp:posOffset>114935</wp:posOffset>
            </wp:positionV>
            <wp:extent cx="1895475" cy="1895475"/>
            <wp:effectExtent l="0" t="0" r="9525" b="0"/>
            <wp:wrapNone/>
            <wp:docPr id="1319983427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983427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CF7A8" w14:textId="63FD9439" w:rsidR="00A47E64" w:rsidRDefault="00A47E64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Do you agree that digital cash should:</w:t>
      </w:r>
    </w:p>
    <w:p w14:paraId="20F9BF01" w14:textId="234C5568" w:rsidR="00A47E64" w:rsidRDefault="00A47E64" w:rsidP="00A47E6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make things work better</w:t>
      </w:r>
    </w:p>
    <w:p w14:paraId="7ACA40CD" w14:textId="2B9498EE" w:rsidR="00A47E64" w:rsidRDefault="00A47E64" w:rsidP="00A47E64">
      <w:pPr>
        <w:pStyle w:val="Listtoplevel"/>
        <w:rPr>
          <w:shd w:val="clear" w:color="auto" w:fill="FFFFFF"/>
          <w:lang w:eastAsia="en-GB"/>
        </w:rPr>
      </w:pPr>
      <w:r w:rsidRPr="00842EF0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2085248" behindDoc="0" locked="0" layoutInCell="1" allowOverlap="1" wp14:anchorId="351FA1A5" wp14:editId="3340D6A2">
            <wp:simplePos x="0" y="0"/>
            <wp:positionH relativeFrom="margin">
              <wp:posOffset>9525</wp:posOffset>
            </wp:positionH>
            <wp:positionV relativeFrom="paragraph">
              <wp:posOffset>314325</wp:posOffset>
            </wp:positionV>
            <wp:extent cx="1771650" cy="1771650"/>
            <wp:effectExtent l="0" t="0" r="0" b="0"/>
            <wp:wrapNone/>
            <wp:docPr id="1595925142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25142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be something people can use when there are problems like:</w:t>
      </w:r>
    </w:p>
    <w:p w14:paraId="5B303C36" w14:textId="69198207" w:rsidR="00A47E64" w:rsidRDefault="00A47E64" w:rsidP="00A47E64">
      <w:pPr>
        <w:pStyle w:val="Listsecond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flooding</w:t>
      </w:r>
    </w:p>
    <w:p w14:paraId="034E096F" w14:textId="233D07EB" w:rsidR="00A47E64" w:rsidRDefault="00A47E64" w:rsidP="00A47E64">
      <w:pPr>
        <w:pStyle w:val="Listsecond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power</w:t>
      </w:r>
      <w:r w:rsidR="007F5C6C">
        <w:rPr>
          <w:shd w:val="clear" w:color="auto" w:fill="FFFFFF"/>
          <w:lang w:eastAsia="en-GB"/>
        </w:rPr>
        <w:t xml:space="preserve"> </w:t>
      </w:r>
      <w:r>
        <w:rPr>
          <w:shd w:val="clear" w:color="auto" w:fill="FFFFFF"/>
          <w:lang w:eastAsia="en-GB"/>
        </w:rPr>
        <w:t>cuts?</w:t>
      </w:r>
    </w:p>
    <w:p w14:paraId="53FE5A98" w14:textId="77777777" w:rsidR="00ED0E34" w:rsidRDefault="00ED0E34" w:rsidP="00BD34B6">
      <w:pPr>
        <w:rPr>
          <w:shd w:val="clear" w:color="auto" w:fill="FFFFFF"/>
          <w:lang w:eastAsia="en-GB"/>
        </w:rPr>
      </w:pPr>
    </w:p>
    <w:p w14:paraId="47A85645" w14:textId="19E77A77" w:rsidR="00A47E64" w:rsidRDefault="00A47E64" w:rsidP="00A47E64">
      <w:pPr>
        <w:rPr>
          <w:shd w:val="clear" w:color="auto" w:fill="FFFFFF"/>
          <w:lang w:eastAsia="en-GB"/>
        </w:rPr>
      </w:pPr>
      <w:r w:rsidRPr="00A47E64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66816" behindDoc="0" locked="0" layoutInCell="1" allowOverlap="1" wp14:anchorId="20026F48" wp14:editId="5976E43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998588" cy="1314450"/>
            <wp:effectExtent l="0" t="0" r="0" b="0"/>
            <wp:wrapNone/>
            <wp:docPr id="267014581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14581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28" cy="13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When you write your submission you may also want to think about these questions.</w:t>
      </w:r>
    </w:p>
    <w:p w14:paraId="36943725" w14:textId="77777777" w:rsidR="00A47E64" w:rsidRDefault="00A47E64" w:rsidP="00BD34B6">
      <w:pPr>
        <w:rPr>
          <w:shd w:val="clear" w:color="auto" w:fill="FFFFFF"/>
          <w:lang w:eastAsia="en-GB"/>
        </w:rPr>
      </w:pPr>
    </w:p>
    <w:p w14:paraId="7CBE5051" w14:textId="4B82D181" w:rsidR="00A47E64" w:rsidRDefault="00A47E64" w:rsidP="00BD34B6">
      <w:pPr>
        <w:rPr>
          <w:shd w:val="clear" w:color="auto" w:fill="FFFFFF"/>
          <w:lang w:eastAsia="en-GB"/>
        </w:rPr>
      </w:pPr>
      <w:r w:rsidRPr="00D062B5">
        <w:rPr>
          <w:noProof/>
        </w:rPr>
        <w:drawing>
          <wp:anchor distT="0" distB="0" distL="114300" distR="114300" simplePos="0" relativeHeight="252068864" behindDoc="0" locked="0" layoutInCell="1" allowOverlap="1" wp14:anchorId="145E1269" wp14:editId="411EB467">
            <wp:simplePos x="0" y="0"/>
            <wp:positionH relativeFrom="margin">
              <wp:align>left</wp:align>
            </wp:positionH>
            <wp:positionV relativeFrom="paragraph">
              <wp:posOffset>350519</wp:posOffset>
            </wp:positionV>
            <wp:extent cx="1666875" cy="1666875"/>
            <wp:effectExtent l="0" t="0" r="9525" b="9525"/>
            <wp:wrapNone/>
            <wp:docPr id="276386393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386393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98889" w14:textId="755EA8E8" w:rsidR="00ED0E34" w:rsidRDefault="00ED0E34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Are there things about digital cash that:</w:t>
      </w:r>
    </w:p>
    <w:p w14:paraId="117C2EBC" w14:textId="49081217" w:rsidR="00ED0E34" w:rsidRDefault="00ED0E34" w:rsidP="00ED0E3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worry you</w:t>
      </w:r>
    </w:p>
    <w:p w14:paraId="18383333" w14:textId="7DCD4E3D" w:rsidR="00ED0E34" w:rsidRDefault="00ED0E34" w:rsidP="00ED0E3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you think might be problems?</w:t>
      </w:r>
    </w:p>
    <w:p w14:paraId="04CA5CF7" w14:textId="018FBED8" w:rsidR="008505E7" w:rsidRDefault="00A47E64" w:rsidP="00BD34B6">
      <w:pPr>
        <w:rPr>
          <w:shd w:val="clear" w:color="auto" w:fill="FFFFFF"/>
          <w:lang w:eastAsia="en-GB"/>
        </w:rPr>
      </w:pPr>
      <w:r w:rsidRPr="00E83E62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075008" behindDoc="0" locked="0" layoutInCell="1" allowOverlap="1" wp14:anchorId="1073A929" wp14:editId="4937227D">
            <wp:simplePos x="0" y="0"/>
            <wp:positionH relativeFrom="margin">
              <wp:align>left</wp:align>
            </wp:positionH>
            <wp:positionV relativeFrom="paragraph">
              <wp:posOffset>351790</wp:posOffset>
            </wp:positionV>
            <wp:extent cx="1637386" cy="1504950"/>
            <wp:effectExtent l="0" t="0" r="1270" b="0"/>
            <wp:wrapNone/>
            <wp:docPr id="1592053038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053038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386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8BA39" w14:textId="2221B0FE" w:rsidR="00A47E64" w:rsidRDefault="00A47E64" w:rsidP="00BD34B6">
      <w:pPr>
        <w:rPr>
          <w:shd w:val="clear" w:color="auto" w:fill="FFFFFF"/>
          <w:lang w:eastAsia="en-GB"/>
        </w:rPr>
      </w:pPr>
    </w:p>
    <w:p w14:paraId="5410B15E" w14:textId="77777777" w:rsidR="00A47E64" w:rsidRDefault="00A47E64" w:rsidP="00A47E64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Are there ways digital cash could be done so it doesn’t have these problems?</w:t>
      </w:r>
    </w:p>
    <w:p w14:paraId="603B0A8D" w14:textId="77777777" w:rsidR="00A47E64" w:rsidRDefault="00A47E64" w:rsidP="00BD34B6">
      <w:pPr>
        <w:rPr>
          <w:shd w:val="clear" w:color="auto" w:fill="FFFFFF"/>
          <w:lang w:eastAsia="en-GB"/>
        </w:rPr>
      </w:pPr>
    </w:p>
    <w:p w14:paraId="4515613E" w14:textId="3A2DD1FC" w:rsidR="00ED0E34" w:rsidRDefault="00A47E64" w:rsidP="00BD34B6">
      <w:pPr>
        <w:rPr>
          <w:shd w:val="clear" w:color="auto" w:fill="FFFFFF"/>
          <w:lang w:eastAsia="en-GB"/>
        </w:rPr>
      </w:pPr>
      <w:r w:rsidRPr="00D062B5">
        <w:rPr>
          <w:noProof/>
        </w:rPr>
        <w:drawing>
          <wp:anchor distT="0" distB="0" distL="114300" distR="114300" simplePos="0" relativeHeight="252070912" behindDoc="0" locked="0" layoutInCell="1" allowOverlap="1" wp14:anchorId="15AFED38" wp14:editId="3F6C0C10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1390650" cy="1390650"/>
            <wp:effectExtent l="0" t="0" r="0" b="0"/>
            <wp:wrapNone/>
            <wp:docPr id="1860660221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660221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05FB1" w14:textId="64F23024" w:rsidR="00A47E64" w:rsidRDefault="00A47E64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Do you think digital cash can lead to new ways of doing things in New Zealand?</w:t>
      </w:r>
    </w:p>
    <w:p w14:paraId="2C700D79" w14:textId="5A1785B7" w:rsidR="00A47E64" w:rsidRDefault="00A47E64" w:rsidP="00BD34B6">
      <w:pPr>
        <w:rPr>
          <w:shd w:val="clear" w:color="auto" w:fill="FFFFFF"/>
          <w:lang w:eastAsia="en-GB"/>
        </w:rPr>
      </w:pPr>
      <w:r w:rsidRPr="00222175">
        <w:rPr>
          <w:b/>
          <w:bCs/>
          <w:noProof/>
        </w:rPr>
        <w:drawing>
          <wp:anchor distT="0" distB="0" distL="114300" distR="114300" simplePos="0" relativeHeight="252072960" behindDoc="0" locked="0" layoutInCell="1" allowOverlap="1" wp14:anchorId="221E3EA2" wp14:editId="2F179582">
            <wp:simplePos x="0" y="0"/>
            <wp:positionH relativeFrom="margin">
              <wp:align>left</wp:align>
            </wp:positionH>
            <wp:positionV relativeFrom="paragraph">
              <wp:posOffset>352425</wp:posOffset>
            </wp:positionV>
            <wp:extent cx="1294370" cy="1362075"/>
            <wp:effectExtent l="0" t="0" r="1270" b="0"/>
            <wp:wrapNone/>
            <wp:docPr id="72493387" name="Picture 2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93387" name="Picture 2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37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D685F" w14:textId="2A7809AA" w:rsidR="00A47E64" w:rsidRDefault="00A47E64" w:rsidP="00BD34B6">
      <w:pPr>
        <w:rPr>
          <w:shd w:val="clear" w:color="auto" w:fill="FFFFFF"/>
          <w:lang w:eastAsia="en-GB"/>
        </w:rPr>
      </w:pPr>
    </w:p>
    <w:p w14:paraId="693A307C" w14:textId="56ABD634" w:rsidR="00A47E64" w:rsidRDefault="00A47E64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What sort of new ways of doing things would you like to see?</w:t>
      </w:r>
    </w:p>
    <w:p w14:paraId="55D3858C" w14:textId="6503196F" w:rsidR="00D37F85" w:rsidRDefault="00D37F85" w:rsidP="00D37F85">
      <w:pPr>
        <w:rPr>
          <w:shd w:val="clear" w:color="auto" w:fill="FFFFFF"/>
          <w:lang w:eastAsia="en-GB"/>
        </w:rPr>
      </w:pPr>
      <w:r w:rsidRPr="00A47E64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12896" behindDoc="0" locked="0" layoutInCell="1" allowOverlap="1" wp14:anchorId="434DB447" wp14:editId="1709DA3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998588" cy="1314450"/>
            <wp:effectExtent l="0" t="0" r="0" b="0"/>
            <wp:wrapNone/>
            <wp:docPr id="1602413191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14581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28" cy="13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When you write your submission you may also want to think about these questions.</w:t>
      </w:r>
    </w:p>
    <w:p w14:paraId="5BBB2E03" w14:textId="77777777" w:rsidR="00D37F85" w:rsidRDefault="00D37F85" w:rsidP="00D37F85">
      <w:pPr>
        <w:rPr>
          <w:shd w:val="clear" w:color="auto" w:fill="FFFFFF"/>
          <w:lang w:eastAsia="en-GB"/>
        </w:rPr>
      </w:pPr>
    </w:p>
    <w:p w14:paraId="15EBDDA5" w14:textId="77777777" w:rsidR="00D37F85" w:rsidRDefault="00D37F85" w:rsidP="00D37F85">
      <w:pPr>
        <w:rPr>
          <w:shd w:val="clear" w:color="auto" w:fill="FFFFFF"/>
          <w:lang w:eastAsia="en-GB"/>
        </w:rPr>
      </w:pPr>
    </w:p>
    <w:p w14:paraId="14A2BE83" w14:textId="77777777" w:rsidR="00D37F85" w:rsidRDefault="00D37F85" w:rsidP="00D37F85">
      <w:pPr>
        <w:rPr>
          <w:shd w:val="clear" w:color="auto" w:fill="FFFFFF"/>
          <w:lang w:eastAsia="en-GB"/>
        </w:rPr>
      </w:pPr>
      <w:r w:rsidRPr="001879B8">
        <w:rPr>
          <w:b/>
          <w:bCs/>
          <w:noProof/>
        </w:rPr>
        <w:drawing>
          <wp:anchor distT="0" distB="0" distL="114300" distR="114300" simplePos="0" relativeHeight="252118016" behindDoc="0" locked="0" layoutInCell="1" allowOverlap="1" wp14:anchorId="78743243" wp14:editId="63A55680">
            <wp:simplePos x="0" y="0"/>
            <wp:positionH relativeFrom="margin">
              <wp:posOffset>1</wp:posOffset>
            </wp:positionH>
            <wp:positionV relativeFrom="paragraph">
              <wp:posOffset>149942</wp:posOffset>
            </wp:positionV>
            <wp:extent cx="1545068" cy="1460090"/>
            <wp:effectExtent l="0" t="0" r="0" b="6985"/>
            <wp:wrapNone/>
            <wp:docPr id="2022163316" name="Picture 2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163316" name="Picture 2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904" cy="146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 xml:space="preserve">How can digital cash support </w:t>
      </w:r>
      <w:r w:rsidRPr="00D37F85">
        <w:rPr>
          <w:b/>
          <w:bCs/>
          <w:shd w:val="clear" w:color="auto" w:fill="FFFFFF"/>
          <w:lang w:eastAsia="en-GB"/>
        </w:rPr>
        <w:t>digital financial inclusion</w:t>
      </w:r>
      <w:r>
        <w:rPr>
          <w:shd w:val="clear" w:color="auto" w:fill="FFFFFF"/>
          <w:lang w:eastAsia="en-GB"/>
        </w:rPr>
        <w:t>?</w:t>
      </w:r>
    </w:p>
    <w:p w14:paraId="42736A93" w14:textId="77777777" w:rsidR="00D37F85" w:rsidRDefault="00D37F85" w:rsidP="00D37F85"/>
    <w:p w14:paraId="60CC7213" w14:textId="77777777" w:rsidR="00D37F85" w:rsidRDefault="00D37F85" w:rsidP="00D37F85"/>
    <w:p w14:paraId="1E413997" w14:textId="77777777" w:rsidR="00D37F85" w:rsidRDefault="00D37F85" w:rsidP="00D37F85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16992" behindDoc="1" locked="0" layoutInCell="1" allowOverlap="1" wp14:anchorId="0901C029" wp14:editId="2335905B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3544916" cy="2324100"/>
                <wp:effectExtent l="0" t="0" r="0" b="0"/>
                <wp:wrapNone/>
                <wp:docPr id="1751611435" name="Rectangle 1751611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916" cy="2324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1839B1B6">
              <v:rect id="Rectangle 1751611435" style="position:absolute;margin-left:227.95pt;margin-top:.55pt;width:279.15pt;height:183pt;z-index:-251199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1842B6C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">
                <w10:wrap anchorx="margin"/>
              </v:rect>
            </w:pict>
          </mc:Fallback>
        </mc:AlternateContent>
      </w:r>
      <w:r w:rsidRPr="001879B8">
        <w:rPr>
          <w:b/>
          <w:bCs/>
        </w:rPr>
        <w:t>Digital financial inclusion</w:t>
      </w:r>
      <w:r>
        <w:t xml:space="preserve"> is about everyone being able to use:</w:t>
      </w:r>
    </w:p>
    <w:p w14:paraId="474B24E8" w14:textId="2C8110B8" w:rsidR="00D37F85" w:rsidRDefault="00D37F85" w:rsidP="00D37F85">
      <w:pPr>
        <w:pStyle w:val="Listtoplevel"/>
      </w:pPr>
      <w:r>
        <w:t>digital money</w:t>
      </w:r>
    </w:p>
    <w:p w14:paraId="28D3A3F6" w14:textId="6E6B2228" w:rsidR="00D37F85" w:rsidRDefault="00D37F85" w:rsidP="00D37F85">
      <w:pPr>
        <w:pStyle w:val="Listtoplevel"/>
      </w:pPr>
      <w:r w:rsidRPr="004C0F10">
        <w:rPr>
          <w:rFonts w:eastAsia="Times New Roman"/>
          <w:shd w:val="clear" w:color="auto" w:fill="FFFFFF"/>
          <w:lang w:eastAsia="en-GB"/>
        </w:rPr>
        <w:drawing>
          <wp:anchor distT="0" distB="0" distL="114300" distR="114300" simplePos="0" relativeHeight="252119040" behindDoc="0" locked="0" layoutInCell="1" allowOverlap="1" wp14:anchorId="58EFB405" wp14:editId="6A76F40E">
            <wp:simplePos x="0" y="0"/>
            <wp:positionH relativeFrom="margin">
              <wp:posOffset>-88490</wp:posOffset>
            </wp:positionH>
            <wp:positionV relativeFrom="paragraph">
              <wp:posOffset>76200</wp:posOffset>
            </wp:positionV>
            <wp:extent cx="1756410" cy="1771650"/>
            <wp:effectExtent l="0" t="0" r="0" b="0"/>
            <wp:wrapNone/>
            <wp:docPr id="157067369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67369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digital services to do with money like internet banking.</w:t>
      </w:r>
    </w:p>
    <w:p w14:paraId="5A45D960" w14:textId="77777777" w:rsidR="00D37F85" w:rsidRDefault="00D37F85" w:rsidP="00D37F85">
      <w:pPr>
        <w:rPr>
          <w:shd w:val="clear" w:color="auto" w:fill="FFFFFF"/>
          <w:lang w:eastAsia="en-GB"/>
        </w:rPr>
      </w:pPr>
    </w:p>
    <w:p w14:paraId="44B11CE1" w14:textId="77777777" w:rsidR="00D37F85" w:rsidRDefault="00D37F85" w:rsidP="00D37F85">
      <w:pPr>
        <w:rPr>
          <w:shd w:val="clear" w:color="auto" w:fill="FFFFFF"/>
          <w:lang w:eastAsia="en-GB"/>
        </w:rPr>
      </w:pPr>
    </w:p>
    <w:p w14:paraId="59ADB7E2" w14:textId="77777777" w:rsidR="00D37F85" w:rsidRDefault="00D37F85" w:rsidP="00D37F85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What needs to happen so digital cash can support digital financial inclusion?</w:t>
      </w:r>
    </w:p>
    <w:p w14:paraId="741CF4E5" w14:textId="77777777" w:rsidR="00D37F85" w:rsidRDefault="00D37F85" w:rsidP="00D37F85">
      <w:pPr>
        <w:rPr>
          <w:shd w:val="clear" w:color="auto" w:fill="FFFFFF"/>
          <w:lang w:eastAsia="en-GB"/>
        </w:rPr>
      </w:pPr>
    </w:p>
    <w:p w14:paraId="2EB72686" w14:textId="77777777" w:rsidR="00D37F85" w:rsidRDefault="00D37F85" w:rsidP="00D37F85">
      <w:pPr>
        <w:rPr>
          <w:shd w:val="clear" w:color="auto" w:fill="FFFFFF"/>
          <w:lang w:eastAsia="en-GB"/>
        </w:rPr>
      </w:pPr>
    </w:p>
    <w:p w14:paraId="571B853E" w14:textId="77777777" w:rsidR="00D37F85" w:rsidRDefault="00D37F85" w:rsidP="00BD34B6">
      <w:pPr>
        <w:rPr>
          <w:shd w:val="clear" w:color="auto" w:fill="FFFFFF"/>
          <w:lang w:eastAsia="en-GB"/>
        </w:rPr>
      </w:pPr>
    </w:p>
    <w:p w14:paraId="67BD2236" w14:textId="41EAD2D2" w:rsidR="00D37F85" w:rsidRDefault="00D37F85" w:rsidP="00D37F85">
      <w:pPr>
        <w:rPr>
          <w:shd w:val="clear" w:color="auto" w:fill="FFFFFF"/>
          <w:lang w:eastAsia="en-GB"/>
        </w:rPr>
      </w:pPr>
      <w:r w:rsidRPr="00A47E64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121088" behindDoc="0" locked="0" layoutInCell="1" allowOverlap="1" wp14:anchorId="5DD64E87" wp14:editId="018F73E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998588" cy="1314450"/>
            <wp:effectExtent l="0" t="0" r="0" b="0"/>
            <wp:wrapNone/>
            <wp:docPr id="232931132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14581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928" cy="13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When you write your submission you may also want to think about these questions.</w:t>
      </w:r>
    </w:p>
    <w:p w14:paraId="4AF7F533" w14:textId="77777777" w:rsidR="00D37F85" w:rsidRDefault="00D37F85" w:rsidP="00BD34B6">
      <w:pPr>
        <w:rPr>
          <w:shd w:val="clear" w:color="auto" w:fill="FFFFFF"/>
          <w:lang w:eastAsia="en-GB"/>
        </w:rPr>
      </w:pPr>
    </w:p>
    <w:p w14:paraId="34CDFF71" w14:textId="77777777" w:rsidR="00D37F85" w:rsidRDefault="00D37F85" w:rsidP="00BD34B6">
      <w:pPr>
        <w:rPr>
          <w:shd w:val="clear" w:color="auto" w:fill="FFFFFF"/>
          <w:lang w:eastAsia="en-GB"/>
        </w:rPr>
      </w:pPr>
    </w:p>
    <w:p w14:paraId="5211D77E" w14:textId="258685F6" w:rsidR="00A47E64" w:rsidRDefault="00EE67D3" w:rsidP="00BD34B6">
      <w:pPr>
        <w:rPr>
          <w:shd w:val="clear" w:color="auto" w:fill="FFFFFF"/>
          <w:lang w:eastAsia="en-GB"/>
        </w:rPr>
      </w:pPr>
      <w:r w:rsidRPr="00EE67D3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91392" behindDoc="0" locked="0" layoutInCell="1" allowOverlap="1" wp14:anchorId="047E0443" wp14:editId="36CF71F2">
            <wp:simplePos x="0" y="0"/>
            <wp:positionH relativeFrom="margin">
              <wp:align>left</wp:align>
            </wp:positionH>
            <wp:positionV relativeFrom="paragraph">
              <wp:posOffset>1</wp:posOffset>
            </wp:positionV>
            <wp:extent cx="1743075" cy="1568690"/>
            <wp:effectExtent l="0" t="0" r="0" b="0"/>
            <wp:wrapNone/>
            <wp:docPr id="219245126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4512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6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E64">
        <w:rPr>
          <w:shd w:val="clear" w:color="auto" w:fill="FFFFFF"/>
          <w:lang w:eastAsia="en-GB"/>
        </w:rPr>
        <w:t xml:space="preserve">Do you think digital cash can make things more </w:t>
      </w:r>
      <w:r w:rsidR="00A47E64" w:rsidRPr="00A47E64">
        <w:rPr>
          <w:b/>
          <w:bCs/>
          <w:shd w:val="clear" w:color="auto" w:fill="FFFFFF"/>
          <w:lang w:eastAsia="en-GB"/>
        </w:rPr>
        <w:t>reliable</w:t>
      </w:r>
      <w:r w:rsidR="00A47E64">
        <w:rPr>
          <w:shd w:val="clear" w:color="auto" w:fill="FFFFFF"/>
          <w:lang w:eastAsia="en-GB"/>
        </w:rPr>
        <w:t>?</w:t>
      </w:r>
    </w:p>
    <w:p w14:paraId="5CA20C5E" w14:textId="4DEDF5A1" w:rsidR="00A47E64" w:rsidRDefault="00A47E64" w:rsidP="00BD34B6">
      <w:pPr>
        <w:rPr>
          <w:shd w:val="clear" w:color="auto" w:fill="FFFFFF"/>
          <w:lang w:eastAsia="en-GB"/>
        </w:rPr>
      </w:pPr>
    </w:p>
    <w:p w14:paraId="3ACC81C4" w14:textId="613629DD" w:rsidR="00A47E64" w:rsidRDefault="00A47E64" w:rsidP="00BD34B6">
      <w:pPr>
        <w:rPr>
          <w:shd w:val="clear" w:color="auto" w:fill="FFFFFF"/>
          <w:lang w:eastAsia="en-GB"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081152" behindDoc="1" locked="0" layoutInCell="1" allowOverlap="1" wp14:anchorId="795FE9B6" wp14:editId="4F5322F6">
                <wp:simplePos x="0" y="0"/>
                <wp:positionH relativeFrom="margin">
                  <wp:posOffset>2186940</wp:posOffset>
                </wp:positionH>
                <wp:positionV relativeFrom="paragraph">
                  <wp:posOffset>338455</wp:posOffset>
                </wp:positionV>
                <wp:extent cx="3544570" cy="1990725"/>
                <wp:effectExtent l="0" t="0" r="0" b="9525"/>
                <wp:wrapNone/>
                <wp:docPr id="161004449" name="Rectangle 161004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4570" cy="19907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6ECDAF8">
              <v:rect id="Rectangle 161004449" style="position:absolute;margin-left:172.2pt;margin-top:26.65pt;width:279.1pt;height:156.75pt;z-index:-25123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fillcolor="#bdd6ee [1304]" stroked="f" strokeweight="1pt" w14:anchorId="45942EA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">
                <w10:wrap anchorx="margin"/>
              </v:rect>
            </w:pict>
          </mc:Fallback>
        </mc:AlternateContent>
      </w:r>
    </w:p>
    <w:p w14:paraId="1ED541C5" w14:textId="7A342B8C" w:rsidR="00A47E64" w:rsidRDefault="00A47E64" w:rsidP="00BD34B6">
      <w:pPr>
        <w:rPr>
          <w:shd w:val="clear" w:color="auto" w:fill="FFFFFF"/>
          <w:lang w:eastAsia="en-GB"/>
        </w:rPr>
      </w:pPr>
      <w:r w:rsidRPr="00A47E64">
        <w:rPr>
          <w:lang w:eastAsia="en-GB"/>
        </w:rPr>
        <w:t xml:space="preserve">Things are </w:t>
      </w:r>
      <w:r w:rsidRPr="00EE67D3">
        <w:rPr>
          <w:b/>
          <w:bCs/>
          <w:lang w:eastAsia="en-GB"/>
        </w:rPr>
        <w:t>reliable</w:t>
      </w:r>
      <w:r w:rsidRPr="00A47E64">
        <w:rPr>
          <w:lang w:eastAsia="en-GB"/>
        </w:rPr>
        <w:t xml:space="preserve"> if you know they are going to happen:</w:t>
      </w:r>
      <w:r w:rsidRPr="00A47E64">
        <w:rPr>
          <w:noProof/>
        </w:rPr>
        <w:t xml:space="preserve"> </w:t>
      </w:r>
    </w:p>
    <w:p w14:paraId="16540B95" w14:textId="3E7791D2" w:rsidR="00A47E64" w:rsidRDefault="00EE67D3" w:rsidP="00A47E64">
      <w:pPr>
        <w:pStyle w:val="Listtoplevel"/>
        <w:rPr>
          <w:shd w:val="clear" w:color="auto" w:fill="FFFFFF"/>
          <w:lang w:eastAsia="en-GB"/>
        </w:rPr>
      </w:pPr>
      <w:r w:rsidRPr="00EE67D3">
        <w:rPr>
          <w:shd w:val="clear" w:color="auto" w:fill="FFFFFF"/>
          <w:lang w:eastAsia="en-GB"/>
        </w:rPr>
        <w:drawing>
          <wp:anchor distT="0" distB="0" distL="114300" distR="114300" simplePos="0" relativeHeight="252089344" behindDoc="0" locked="0" layoutInCell="1" allowOverlap="1" wp14:anchorId="62E1DDFA" wp14:editId="43710D3C">
            <wp:simplePos x="0" y="0"/>
            <wp:positionH relativeFrom="margin">
              <wp:align>left</wp:align>
            </wp:positionH>
            <wp:positionV relativeFrom="paragraph">
              <wp:posOffset>27305</wp:posOffset>
            </wp:positionV>
            <wp:extent cx="1905000" cy="1905000"/>
            <wp:effectExtent l="0" t="0" r="0" b="0"/>
            <wp:wrapNone/>
            <wp:docPr id="14119765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19765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E64" w:rsidRPr="00A47E64">
        <w:rPr>
          <w:lang w:eastAsia="en-GB"/>
        </w:rPr>
        <w:t>when they should</w:t>
      </w:r>
    </w:p>
    <w:p w14:paraId="41CE7E4A" w14:textId="38F05502" w:rsidR="00A47E64" w:rsidRDefault="00A47E64" w:rsidP="00A47E64">
      <w:pPr>
        <w:pStyle w:val="Listtoplevel"/>
        <w:rPr>
          <w:shd w:val="clear" w:color="auto" w:fill="FFFFFF"/>
          <w:lang w:eastAsia="en-GB"/>
        </w:rPr>
      </w:pPr>
      <w:r w:rsidRPr="00A47E64">
        <w:rPr>
          <w:lang w:eastAsia="en-GB"/>
        </w:rPr>
        <w:t>how they should.</w:t>
      </w:r>
    </w:p>
    <w:p w14:paraId="701841D2" w14:textId="77777777" w:rsidR="00A47E64" w:rsidRDefault="00A47E64" w:rsidP="00BD34B6">
      <w:pPr>
        <w:rPr>
          <w:shd w:val="clear" w:color="auto" w:fill="FFFFFF"/>
          <w:lang w:eastAsia="en-GB"/>
        </w:rPr>
      </w:pPr>
    </w:p>
    <w:p w14:paraId="7C5928F3" w14:textId="77777777" w:rsidR="00A47E64" w:rsidRDefault="00A47E64" w:rsidP="00BD34B6">
      <w:pPr>
        <w:rPr>
          <w:shd w:val="clear" w:color="auto" w:fill="FFFFFF"/>
          <w:lang w:eastAsia="en-GB"/>
        </w:rPr>
      </w:pPr>
    </w:p>
    <w:p w14:paraId="4A63E2D8" w14:textId="1F2BE0DD" w:rsidR="00A47E64" w:rsidRDefault="00A47E64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What ways of making things reliable would you like to see?</w:t>
      </w:r>
    </w:p>
    <w:p w14:paraId="0E40282B" w14:textId="03B18489" w:rsidR="00D37F85" w:rsidRDefault="00D37F85" w:rsidP="00D37F85">
      <w:pPr>
        <w:rPr>
          <w:shd w:val="clear" w:color="auto" w:fill="FFFFFF"/>
          <w:lang w:eastAsia="en-GB"/>
        </w:rPr>
      </w:pPr>
    </w:p>
    <w:p w14:paraId="75D40322" w14:textId="73CF16B9" w:rsidR="00D37F85" w:rsidRDefault="00D37F85" w:rsidP="00A47E64">
      <w:pPr>
        <w:rPr>
          <w:shd w:val="clear" w:color="auto" w:fill="FFFFFF"/>
          <w:lang w:eastAsia="en-GB"/>
        </w:rPr>
      </w:pPr>
    </w:p>
    <w:p w14:paraId="2A04BA48" w14:textId="77777777" w:rsidR="00D37F85" w:rsidRDefault="00D37F85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7F5BC143" w14:textId="5DCD5A0E" w:rsidR="00A47E64" w:rsidRDefault="00D37F85" w:rsidP="00A47E64">
      <w:pPr>
        <w:rPr>
          <w:shd w:val="clear" w:color="auto" w:fill="FFFFFF"/>
          <w:lang w:eastAsia="en-GB"/>
        </w:rPr>
      </w:pPr>
      <w:r w:rsidRPr="00EE67D3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093440" behindDoc="0" locked="0" layoutInCell="1" allowOverlap="1" wp14:anchorId="38C96D7A" wp14:editId="32E776E8">
            <wp:simplePos x="0" y="0"/>
            <wp:positionH relativeFrom="margin">
              <wp:posOffset>9525</wp:posOffset>
            </wp:positionH>
            <wp:positionV relativeFrom="paragraph">
              <wp:posOffset>8255</wp:posOffset>
            </wp:positionV>
            <wp:extent cx="2047875" cy="2047875"/>
            <wp:effectExtent l="0" t="0" r="9525" b="0"/>
            <wp:wrapNone/>
            <wp:docPr id="201815437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154377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E64">
        <w:rPr>
          <w:shd w:val="clear" w:color="auto" w:fill="FFFFFF"/>
          <w:lang w:eastAsia="en-GB"/>
        </w:rPr>
        <w:t>How could digital cash help your organisation</w:t>
      </w:r>
      <w:r>
        <w:rPr>
          <w:shd w:val="clear" w:color="auto" w:fill="FFFFFF"/>
          <w:lang w:eastAsia="en-GB"/>
        </w:rPr>
        <w:t>:</w:t>
      </w:r>
      <w:r w:rsidR="00A47E64">
        <w:rPr>
          <w:shd w:val="clear" w:color="auto" w:fill="FFFFFF"/>
          <w:lang w:eastAsia="en-GB"/>
        </w:rPr>
        <w:t xml:space="preserve"> </w:t>
      </w:r>
    </w:p>
    <w:p w14:paraId="7E12213F" w14:textId="043EE67D" w:rsidR="00A47E64" w:rsidRDefault="00A47E64" w:rsidP="00A47E6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work better</w:t>
      </w:r>
    </w:p>
    <w:p w14:paraId="18925C1C" w14:textId="30457A3B" w:rsidR="00A47E64" w:rsidRDefault="00A47E64" w:rsidP="00A47E64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deal with problems?</w:t>
      </w:r>
    </w:p>
    <w:p w14:paraId="082D2F6C" w14:textId="77777777" w:rsidR="00A47E64" w:rsidRDefault="00A47E64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572ACA9C" w14:textId="19A5C96E" w:rsidR="008505E7" w:rsidRDefault="00F7616C" w:rsidP="00F7616C">
      <w:pPr>
        <w:pStyle w:val="Heading1"/>
        <w:rPr>
          <w:shd w:val="clear" w:color="auto" w:fill="FFFFFF"/>
          <w:lang w:eastAsia="en-GB"/>
        </w:rPr>
      </w:pPr>
      <w:bookmarkStart w:id="16" w:name="_How_to_find"/>
      <w:bookmarkStart w:id="17" w:name="_Toc171666910"/>
      <w:bookmarkEnd w:id="16"/>
      <w:r>
        <w:rPr>
          <w:shd w:val="clear" w:color="auto" w:fill="FFFFFF"/>
          <w:lang w:eastAsia="en-GB"/>
        </w:rPr>
        <w:lastRenderedPageBreak/>
        <w:t>How to find out more</w:t>
      </w:r>
      <w:bookmarkEnd w:id="17"/>
    </w:p>
    <w:p w14:paraId="435BC762" w14:textId="4B508A34" w:rsidR="00322958" w:rsidRDefault="00322958" w:rsidP="00BD34B6">
      <w:pPr>
        <w:rPr>
          <w:shd w:val="clear" w:color="auto" w:fill="FFFFFF"/>
          <w:lang w:eastAsia="en-GB"/>
        </w:rPr>
      </w:pPr>
    </w:p>
    <w:p w14:paraId="27BF6C9D" w14:textId="0D639737" w:rsidR="00322958" w:rsidRDefault="00322958" w:rsidP="00BD34B6">
      <w:pPr>
        <w:rPr>
          <w:shd w:val="clear" w:color="auto" w:fill="FFFFFF"/>
          <w:lang w:eastAsia="en-GB"/>
        </w:rPr>
      </w:pPr>
    </w:p>
    <w:p w14:paraId="48D0D82D" w14:textId="6A737BFE" w:rsidR="00322958" w:rsidRDefault="00322958" w:rsidP="00BD34B6">
      <w:pPr>
        <w:rPr>
          <w:shd w:val="clear" w:color="auto" w:fill="FFFFFF"/>
          <w:lang w:eastAsia="en-GB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32000" behindDoc="0" locked="0" layoutInCell="1" allowOverlap="1" wp14:anchorId="7948BB3A" wp14:editId="7F85F52D">
            <wp:simplePos x="0" y="0"/>
            <wp:positionH relativeFrom="margin">
              <wp:align>left</wp:align>
            </wp:positionH>
            <wp:positionV relativeFrom="paragraph">
              <wp:posOffset>350239</wp:posOffset>
            </wp:positionV>
            <wp:extent cx="1134110" cy="1181100"/>
            <wp:effectExtent l="0" t="0" r="8890" b="0"/>
            <wp:wrapNone/>
            <wp:docPr id="18094384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4384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You can find more information on our website:</w:t>
      </w:r>
    </w:p>
    <w:p w14:paraId="5E956333" w14:textId="7E7315F2" w:rsidR="00322958" w:rsidRDefault="00322958" w:rsidP="00BD34B6">
      <w:pPr>
        <w:rPr>
          <w:shd w:val="clear" w:color="auto" w:fill="FFFFFF"/>
          <w:lang w:eastAsia="en-GB"/>
        </w:rPr>
      </w:pPr>
    </w:p>
    <w:p w14:paraId="0FABF6C5" w14:textId="707DBFE8" w:rsidR="00322958" w:rsidRPr="00FB7219" w:rsidRDefault="00000000" w:rsidP="009542CD">
      <w:pPr>
        <w:rPr>
          <w:b/>
          <w:bCs/>
          <w:color w:val="0D0D0D" w:themeColor="text1" w:themeTint="F2"/>
          <w:shd w:val="clear" w:color="auto" w:fill="FFFFFF"/>
          <w:lang w:eastAsia="en-GB"/>
        </w:rPr>
      </w:pPr>
      <w:hyperlink r:id="rId106" w:history="1">
        <w:r w:rsidR="009542CD" w:rsidRPr="00FB7219">
          <w:rPr>
            <w:rStyle w:val="Hyperlink"/>
            <w:b/>
            <w:bCs/>
            <w:color w:val="0D0D0D" w:themeColor="text1" w:themeTint="F2"/>
            <w:u w:val="none"/>
            <w:shd w:val="clear" w:color="auto" w:fill="FFFFFF"/>
            <w:lang w:eastAsia="en-GB"/>
          </w:rPr>
          <w:t>www</w:t>
        </w:r>
        <w:r w:rsidR="00322958" w:rsidRPr="00FB7219">
          <w:rPr>
            <w:rStyle w:val="Hyperlink"/>
            <w:b/>
            <w:bCs/>
            <w:color w:val="0D0D0D" w:themeColor="text1" w:themeTint="F2"/>
            <w:u w:val="none"/>
            <w:shd w:val="clear" w:color="auto" w:fill="FFFFFF"/>
            <w:lang w:eastAsia="en-GB"/>
          </w:rPr>
          <w:t>.rbnz.govt.nz/money-and-cash/digital-cash</w:t>
        </w:r>
      </w:hyperlink>
    </w:p>
    <w:p w14:paraId="6B17957A" w14:textId="413183E2" w:rsidR="00322958" w:rsidRDefault="00322958" w:rsidP="00BD34B6">
      <w:pPr>
        <w:rPr>
          <w:shd w:val="clear" w:color="auto" w:fill="FFFFFF"/>
          <w:lang w:eastAsia="en-GB"/>
        </w:rPr>
      </w:pPr>
    </w:p>
    <w:p w14:paraId="350E4019" w14:textId="157C434A" w:rsidR="00322958" w:rsidRDefault="00322958" w:rsidP="00BD34B6">
      <w:pPr>
        <w:rPr>
          <w:shd w:val="clear" w:color="auto" w:fill="FFFFFF"/>
          <w:lang w:eastAsia="en-GB"/>
        </w:rPr>
      </w:pPr>
    </w:p>
    <w:p w14:paraId="0B87843B" w14:textId="747A8146" w:rsidR="008505E7" w:rsidRDefault="004D1D6D" w:rsidP="00BD34B6">
      <w:pPr>
        <w:rPr>
          <w:shd w:val="clear" w:color="auto" w:fill="FFFFFF"/>
          <w:lang w:eastAsia="en-GB"/>
        </w:rPr>
      </w:pPr>
      <w:r w:rsidRPr="004D1D6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34048" behindDoc="0" locked="0" layoutInCell="1" allowOverlap="1" wp14:anchorId="15727A0E" wp14:editId="511BBDFA">
            <wp:simplePos x="0" y="0"/>
            <wp:positionH relativeFrom="margin">
              <wp:align>left</wp:align>
            </wp:positionH>
            <wp:positionV relativeFrom="paragraph">
              <wp:posOffset>6764</wp:posOffset>
            </wp:positionV>
            <wp:extent cx="1770321" cy="1770321"/>
            <wp:effectExtent l="0" t="0" r="1905" b="0"/>
            <wp:wrapNone/>
            <wp:docPr id="1854026048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026048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321" cy="177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958">
        <w:rPr>
          <w:shd w:val="clear" w:color="auto" w:fill="FFFFFF"/>
          <w:lang w:eastAsia="en-GB"/>
        </w:rPr>
        <w:t>You can also contact us by:</w:t>
      </w:r>
    </w:p>
    <w:p w14:paraId="0B1C1431" w14:textId="7435C5B4" w:rsidR="00322958" w:rsidRDefault="004D1D6D" w:rsidP="00322958">
      <w:pPr>
        <w:pStyle w:val="Listtoplevel"/>
        <w:rPr>
          <w:shd w:val="clear" w:color="auto" w:fill="FFFFFF"/>
          <w:lang w:eastAsia="en-GB"/>
        </w:rPr>
      </w:pPr>
      <w:r w:rsidRPr="004D1D6D">
        <w:rPr>
          <w:shd w:val="clear" w:color="auto" w:fill="FFFFFF"/>
          <w:lang w:eastAsia="en-GB"/>
        </w:rPr>
        <w:drawing>
          <wp:anchor distT="0" distB="0" distL="114300" distR="114300" simplePos="0" relativeHeight="252036096" behindDoc="0" locked="0" layoutInCell="1" allowOverlap="1" wp14:anchorId="6C354EAD" wp14:editId="3053F8C3">
            <wp:simplePos x="0" y="0"/>
            <wp:positionH relativeFrom="margin">
              <wp:align>left</wp:align>
            </wp:positionH>
            <wp:positionV relativeFrom="paragraph">
              <wp:posOffset>1208036</wp:posOffset>
            </wp:positionV>
            <wp:extent cx="1562986" cy="1562986"/>
            <wp:effectExtent l="0" t="0" r="0" b="0"/>
            <wp:wrapNone/>
            <wp:docPr id="18269955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9955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86" cy="15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958">
        <w:rPr>
          <w:shd w:val="clear" w:color="auto" w:fill="FFFFFF"/>
          <w:lang w:eastAsia="en-GB"/>
        </w:rPr>
        <w:t>by email at:</w:t>
      </w:r>
      <w:r w:rsidR="00322958">
        <w:rPr>
          <w:shd w:val="clear" w:color="auto" w:fill="FFFFFF"/>
          <w:lang w:eastAsia="en-GB"/>
        </w:rPr>
        <w:br/>
      </w:r>
      <w:r w:rsidR="00322958">
        <w:rPr>
          <w:shd w:val="clear" w:color="auto" w:fill="FFFFFF"/>
          <w:lang w:eastAsia="en-GB"/>
        </w:rPr>
        <w:br/>
      </w:r>
      <w:hyperlink r:id="rId109" w:history="1">
        <w:r w:rsidR="00322958" w:rsidRPr="004D1D6D">
          <w:rPr>
            <w:b/>
            <w:bCs/>
            <w:lang w:eastAsia="en-GB"/>
          </w:rPr>
          <w:t>futureofmoney@rbnz.govt.nz</w:t>
        </w:r>
      </w:hyperlink>
    </w:p>
    <w:p w14:paraId="35D8A048" w14:textId="050D8F0E" w:rsidR="00322958" w:rsidRDefault="00322958" w:rsidP="004D1D6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by text to:</w:t>
      </w:r>
      <w:r>
        <w:rPr>
          <w:shd w:val="clear" w:color="auto" w:fill="FFFFFF"/>
          <w:lang w:eastAsia="en-GB"/>
        </w:rPr>
        <w:br/>
      </w:r>
      <w:r>
        <w:rPr>
          <w:shd w:val="clear" w:color="auto" w:fill="FFFFFF"/>
          <w:lang w:eastAsia="en-GB"/>
        </w:rPr>
        <w:br/>
      </w:r>
      <w:r w:rsidRPr="00D37F85">
        <w:rPr>
          <w:b/>
          <w:bCs/>
        </w:rPr>
        <w:t>021 223 6062</w:t>
      </w:r>
    </w:p>
    <w:p w14:paraId="63D29B12" w14:textId="6D368395" w:rsidR="00322958" w:rsidRDefault="004D1D6D" w:rsidP="004D1D6D">
      <w:pPr>
        <w:pStyle w:val="Listtoplevel"/>
        <w:rPr>
          <w:shd w:val="clear" w:color="auto" w:fill="FFFFFF"/>
          <w:lang w:eastAsia="en-GB"/>
        </w:rPr>
      </w:pPr>
      <w:r w:rsidRPr="004D1D6D">
        <w:rPr>
          <w:shd w:val="clear" w:color="auto" w:fill="FFFFFF"/>
          <w:lang w:eastAsia="en-GB"/>
        </w:rPr>
        <w:drawing>
          <wp:anchor distT="0" distB="0" distL="114300" distR="114300" simplePos="0" relativeHeight="252038144" behindDoc="0" locked="0" layoutInCell="1" allowOverlap="1" wp14:anchorId="58525605" wp14:editId="207B1B9F">
            <wp:simplePos x="0" y="0"/>
            <wp:positionH relativeFrom="margin">
              <wp:align>left</wp:align>
            </wp:positionH>
            <wp:positionV relativeFrom="paragraph">
              <wp:posOffset>319124</wp:posOffset>
            </wp:positionV>
            <wp:extent cx="1616149" cy="1616149"/>
            <wp:effectExtent l="0" t="0" r="0" b="3175"/>
            <wp:wrapNone/>
            <wp:docPr id="1249151114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151114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801" cy="161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958">
        <w:rPr>
          <w:shd w:val="clear" w:color="auto" w:fill="FFFFFF"/>
          <w:lang w:eastAsia="en-GB"/>
        </w:rPr>
        <w:t>by phone on:</w:t>
      </w:r>
      <w:r w:rsidR="00322958">
        <w:rPr>
          <w:shd w:val="clear" w:color="auto" w:fill="FFFFFF"/>
          <w:lang w:eastAsia="en-GB"/>
        </w:rPr>
        <w:br/>
      </w:r>
      <w:r w:rsidR="00322958">
        <w:rPr>
          <w:shd w:val="clear" w:color="auto" w:fill="FFFFFF"/>
          <w:lang w:eastAsia="en-GB"/>
        </w:rPr>
        <w:br/>
      </w:r>
      <w:r w:rsidR="00322958" w:rsidRPr="00D37F85">
        <w:rPr>
          <w:b/>
          <w:bCs/>
          <w:shd w:val="clear" w:color="auto" w:fill="FFFFFF"/>
          <w:lang w:eastAsia="en-GB"/>
        </w:rPr>
        <w:t>0800 7269 7269</w:t>
      </w:r>
      <w:r w:rsidR="00322958">
        <w:rPr>
          <w:shd w:val="clear" w:color="auto" w:fill="FFFFFF"/>
          <w:lang w:eastAsia="en-GB"/>
        </w:rPr>
        <w:br/>
      </w:r>
    </w:p>
    <w:p w14:paraId="5EDD870E" w14:textId="68958E4E" w:rsidR="00322958" w:rsidRDefault="00881B02" w:rsidP="00322958">
      <w:pPr>
        <w:rPr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lastRenderedPageBreak/>
        <w:drawing>
          <wp:anchor distT="0" distB="0" distL="114300" distR="114300" simplePos="0" relativeHeight="252046336" behindDoc="0" locked="0" layoutInCell="1" allowOverlap="1" wp14:anchorId="14CE5172" wp14:editId="2DDF60E1">
            <wp:simplePos x="0" y="0"/>
            <wp:positionH relativeFrom="margin">
              <wp:posOffset>925032</wp:posOffset>
            </wp:positionH>
            <wp:positionV relativeFrom="paragraph">
              <wp:posOffset>626331</wp:posOffset>
            </wp:positionV>
            <wp:extent cx="781050" cy="781050"/>
            <wp:effectExtent l="0" t="0" r="0" b="0"/>
            <wp:wrapNone/>
            <wp:docPr id="1560202980" name="Graphic 3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38475" name="Graphic 362638475" descr="Close with solid fill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D6D" w:rsidRPr="00E83E62">
        <w:rPr>
          <w:noProof/>
        </w:rPr>
        <w:drawing>
          <wp:anchor distT="0" distB="0" distL="114300" distR="114300" simplePos="0" relativeHeight="252040192" behindDoc="0" locked="0" layoutInCell="1" allowOverlap="1" wp14:anchorId="3B88B024" wp14:editId="6D94617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52930" cy="1310640"/>
            <wp:effectExtent l="0" t="0" r="0" b="0"/>
            <wp:wrapNone/>
            <wp:docPr id="5538448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8448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93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958">
        <w:rPr>
          <w:shd w:val="clear" w:color="auto" w:fill="FFFFFF"/>
          <w:lang w:eastAsia="en-GB"/>
        </w:rPr>
        <w:t>It does not cost you any money to call us on this number.</w:t>
      </w:r>
    </w:p>
    <w:p w14:paraId="44EA7459" w14:textId="77777777" w:rsidR="00322958" w:rsidRDefault="00322958" w:rsidP="00322958">
      <w:pPr>
        <w:rPr>
          <w:shd w:val="clear" w:color="auto" w:fill="FFFFFF"/>
          <w:lang w:eastAsia="en-GB"/>
        </w:rPr>
      </w:pPr>
    </w:p>
    <w:p w14:paraId="1619B18A" w14:textId="51D5E60E" w:rsidR="00322958" w:rsidRDefault="00322958" w:rsidP="00322958">
      <w:pPr>
        <w:rPr>
          <w:shd w:val="clear" w:color="auto" w:fill="FFFFFF"/>
          <w:lang w:eastAsia="en-GB"/>
        </w:rPr>
      </w:pPr>
    </w:p>
    <w:p w14:paraId="5091096F" w14:textId="1452E499" w:rsidR="00322958" w:rsidRDefault="004D1D6D" w:rsidP="00322958">
      <w:pPr>
        <w:rPr>
          <w:shd w:val="clear" w:color="auto" w:fill="FFFFFF"/>
          <w:lang w:eastAsia="en-GB"/>
        </w:rPr>
      </w:pPr>
      <w:r w:rsidRPr="004D1D6D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042240" behindDoc="0" locked="0" layoutInCell="1" allowOverlap="1" wp14:anchorId="42647897" wp14:editId="706C083D">
            <wp:simplePos x="0" y="0"/>
            <wp:positionH relativeFrom="margin">
              <wp:align>left</wp:align>
            </wp:positionH>
            <wp:positionV relativeFrom="paragraph">
              <wp:posOffset>308949</wp:posOffset>
            </wp:positionV>
            <wp:extent cx="1006868" cy="1158949"/>
            <wp:effectExtent l="0" t="0" r="3175" b="3175"/>
            <wp:wrapNone/>
            <wp:docPr id="26026029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26029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868" cy="115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958">
        <w:rPr>
          <w:shd w:val="clear" w:color="auto" w:fill="FFFFFF"/>
          <w:lang w:eastAsia="en-GB"/>
        </w:rPr>
        <w:t>You can call us from Monday to Friday between:</w:t>
      </w:r>
    </w:p>
    <w:p w14:paraId="14FC7838" w14:textId="370DB0FD" w:rsidR="00322958" w:rsidRPr="00322958" w:rsidRDefault="00322958" w:rsidP="00322958">
      <w:pPr>
        <w:pStyle w:val="Listtoplevel"/>
      </w:pPr>
      <w:r w:rsidRPr="00322958">
        <w:t>9 in the morning</w:t>
      </w:r>
    </w:p>
    <w:p w14:paraId="38DA0A41" w14:textId="234BACC8" w:rsidR="00322958" w:rsidRPr="00322958" w:rsidRDefault="00881B02" w:rsidP="00322958">
      <w:pPr>
        <w:pStyle w:val="Listtoplevel"/>
        <w:numPr>
          <w:ilvl w:val="0"/>
          <w:numId w:val="0"/>
        </w:numPr>
        <w:ind w:left="4253"/>
      </w:pPr>
      <w:r w:rsidRPr="00881B02">
        <w:drawing>
          <wp:anchor distT="0" distB="0" distL="114300" distR="114300" simplePos="0" relativeHeight="252044288" behindDoc="0" locked="0" layoutInCell="1" allowOverlap="1" wp14:anchorId="47626C44" wp14:editId="7B850FA8">
            <wp:simplePos x="0" y="0"/>
            <wp:positionH relativeFrom="margin">
              <wp:align>left</wp:align>
            </wp:positionH>
            <wp:positionV relativeFrom="paragraph">
              <wp:posOffset>353474</wp:posOffset>
            </wp:positionV>
            <wp:extent cx="997631" cy="1148316"/>
            <wp:effectExtent l="0" t="0" r="0" b="0"/>
            <wp:wrapNone/>
            <wp:docPr id="1815799975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799975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412" cy="114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958">
        <w:t>a</w:t>
      </w:r>
      <w:r w:rsidR="00322958" w:rsidRPr="00322958">
        <w:t>nd</w:t>
      </w:r>
    </w:p>
    <w:p w14:paraId="74482AF1" w14:textId="25AD28AD" w:rsidR="00322958" w:rsidRPr="00322958" w:rsidRDefault="00322958" w:rsidP="00322958">
      <w:pPr>
        <w:pStyle w:val="Listtoplevel"/>
      </w:pPr>
      <w:r w:rsidRPr="00322958">
        <w:t>5 in the afternoon.</w:t>
      </w:r>
    </w:p>
    <w:p w14:paraId="62E12C7A" w14:textId="77777777" w:rsidR="00322958" w:rsidRDefault="00322958" w:rsidP="00322958">
      <w:pPr>
        <w:pStyle w:val="Listtoplevel"/>
        <w:numPr>
          <w:ilvl w:val="0"/>
          <w:numId w:val="0"/>
        </w:numPr>
        <w:ind w:left="3686"/>
        <w:rPr>
          <w:shd w:val="clear" w:color="auto" w:fill="FFFFFF"/>
          <w:lang w:eastAsia="en-GB"/>
        </w:rPr>
      </w:pPr>
    </w:p>
    <w:p w14:paraId="130AE424" w14:textId="77777777" w:rsidR="00322958" w:rsidRPr="00EF59FC" w:rsidRDefault="00322958" w:rsidP="00322958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29952" behindDoc="0" locked="0" layoutInCell="1" allowOverlap="1" wp14:anchorId="24FA0509" wp14:editId="3AB697D8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23DF0150" w14:textId="77777777" w:rsidR="00322958" w:rsidRPr="00EF59FC" w:rsidRDefault="00322958" w:rsidP="00322958">
      <w:pPr>
        <w:rPr>
          <w:rFonts w:eastAsia="Times New Roman" w:cs="Arial"/>
          <w:sz w:val="26"/>
          <w:szCs w:val="32"/>
          <w:lang w:val="en-GB" w:eastAsia="en-NZ"/>
        </w:rPr>
      </w:pPr>
    </w:p>
    <w:p w14:paraId="3D42116F" w14:textId="77777777" w:rsidR="00322958" w:rsidRPr="00EF59FC" w:rsidRDefault="00322958" w:rsidP="00322958">
      <w:pPr>
        <w:numPr>
          <w:ilvl w:val="0"/>
          <w:numId w:val="16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2028928" behindDoc="0" locked="0" layoutInCell="1" allowOverlap="1" wp14:anchorId="6074BE40" wp14:editId="09EBFE08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2AA3B215" w14:textId="77777777" w:rsidR="00322958" w:rsidRPr="00EF59FC" w:rsidRDefault="00322958" w:rsidP="0032295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64F3928A" w14:textId="77777777" w:rsidR="00322958" w:rsidRPr="00EF59FC" w:rsidRDefault="00322958" w:rsidP="00322958">
      <w:pPr>
        <w:numPr>
          <w:ilvl w:val="0"/>
          <w:numId w:val="16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6F4999D6" w14:textId="77777777" w:rsidR="00322958" w:rsidRPr="00EF59FC" w:rsidRDefault="00322958" w:rsidP="0032295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759FA18C" w14:textId="77777777" w:rsidR="00322958" w:rsidRPr="00EF59FC" w:rsidRDefault="00322958" w:rsidP="00322958">
      <w:pPr>
        <w:numPr>
          <w:ilvl w:val="0"/>
          <w:numId w:val="16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08056CFA" w14:textId="77777777" w:rsidR="00322958" w:rsidRPr="00EF59FC" w:rsidRDefault="00322958" w:rsidP="00322958">
      <w:pPr>
        <w:rPr>
          <w:rFonts w:eastAsia="Times New Roman" w:cs="Arial"/>
          <w:szCs w:val="32"/>
        </w:rPr>
      </w:pPr>
    </w:p>
    <w:p w14:paraId="533262B3" w14:textId="77777777" w:rsidR="00322958" w:rsidRPr="00EF59FC" w:rsidRDefault="00322958" w:rsidP="00322958">
      <w:pPr>
        <w:rPr>
          <w:rFonts w:eastAsia="Times New Roman" w:cs="Arial"/>
          <w:b/>
          <w:bCs/>
          <w:szCs w:val="32"/>
        </w:rPr>
      </w:pPr>
    </w:p>
    <w:p w14:paraId="4F01497D" w14:textId="77777777" w:rsidR="00322958" w:rsidRPr="00EF59FC" w:rsidRDefault="00322958" w:rsidP="00322958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lastRenderedPageBreak/>
        <w:drawing>
          <wp:anchor distT="0" distB="0" distL="114300" distR="114300" simplePos="0" relativeHeight="252027904" behindDoc="0" locked="0" layoutInCell="1" allowOverlap="1" wp14:anchorId="7A0E23EC" wp14:editId="3D7D341A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7F6D1FCA" w14:textId="77777777" w:rsidR="00322958" w:rsidRPr="00EF59FC" w:rsidRDefault="00322958" w:rsidP="00322958">
      <w:pPr>
        <w:rPr>
          <w:rFonts w:eastAsia="Times New Roman" w:cs="Arial"/>
          <w:szCs w:val="32"/>
        </w:rPr>
      </w:pPr>
    </w:p>
    <w:p w14:paraId="1869915B" w14:textId="77777777" w:rsidR="00322958" w:rsidRPr="00EF59FC" w:rsidRDefault="00322958" w:rsidP="00322958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5B0CBF11" w14:textId="77777777" w:rsidR="00322958" w:rsidRDefault="00322958" w:rsidP="00322958">
      <w:pPr>
        <w:pStyle w:val="Listtoplevel"/>
        <w:numPr>
          <w:ilvl w:val="0"/>
          <w:numId w:val="0"/>
        </w:numPr>
        <w:ind w:left="3686"/>
        <w:rPr>
          <w:shd w:val="clear" w:color="auto" w:fill="FFFFFF"/>
          <w:lang w:eastAsia="en-GB"/>
        </w:rPr>
      </w:pPr>
    </w:p>
    <w:p w14:paraId="104BE755" w14:textId="77777777" w:rsidR="00F7616C" w:rsidRDefault="00F7616C" w:rsidP="00BD34B6">
      <w:pPr>
        <w:rPr>
          <w:shd w:val="clear" w:color="auto" w:fill="FFFFFF"/>
          <w:lang w:eastAsia="en-GB"/>
        </w:rPr>
      </w:pPr>
    </w:p>
    <w:p w14:paraId="68F31A07" w14:textId="77777777" w:rsidR="00F7616C" w:rsidRDefault="00F7616C" w:rsidP="00322958">
      <w:pPr>
        <w:ind w:left="0"/>
        <w:rPr>
          <w:shd w:val="clear" w:color="auto" w:fill="FFFFFF"/>
          <w:lang w:eastAsia="en-GB"/>
        </w:rPr>
      </w:pPr>
    </w:p>
    <w:p w14:paraId="1DD16EB2" w14:textId="52FC89E1" w:rsidR="000A3C46" w:rsidRDefault="000A3C46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C3A9DFE" w14:textId="377A98FF" w:rsidR="00EC5F32" w:rsidRPr="00E43F08" w:rsidRDefault="00A47E64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18" w:name="_Hlk53559738"/>
      <w:r>
        <w:rPr>
          <w:noProof/>
        </w:rPr>
        <w:lastRenderedPageBreak/>
        <w:drawing>
          <wp:anchor distT="0" distB="0" distL="114300" distR="114300" simplePos="0" relativeHeight="252060672" behindDoc="0" locked="0" layoutInCell="1" allowOverlap="1" wp14:anchorId="754C343E" wp14:editId="7328E34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057995" cy="762000"/>
            <wp:effectExtent l="0" t="0" r="0" b="0"/>
            <wp:wrapNone/>
            <wp:docPr id="982231129" name="Picture 19" descr="Reserve Bank of New Zealand Te Pūtea Mat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231129" name="Picture 19" descr="Reserve Bank of New Zealand Te Pūtea Matua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99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5BDF3394" wp14:editId="137AA4A6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svg="http://schemas.microsoft.com/office/drawing/2016/SVG/main" xmlns:adec="http://schemas.microsoft.com/office/drawing/2017/decorative" xmlns:a14="http://schemas.microsoft.com/office/drawing/2010/main" xmlns:pic="http://schemas.openxmlformats.org/drawingml/2006/picture" xmlns:a="http://schemas.openxmlformats.org/drawingml/2006/main">
            <w:pict w14:anchorId="48D6714C">
              <v:rect id="Rectangle: Rounded Corners 24" style="position:absolute;margin-left:-27.1pt;margin-top:-21.15pt;width:490.9pt;height:727.65pt;z-index:-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spid="_x0000_s1026" filled="f" strokecolor="windowText" w14:anchorId="7AE277F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>
                <w10:wrap anchorx="margin"/>
              </v:rect>
            </w:pict>
          </mc:Fallback>
        </mc:AlternateContent>
      </w:r>
      <w:r w:rsidR="00EC5F32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>
        <w:rPr>
          <w:rFonts w:eastAsia="Times New Roman" w:cs="Arial"/>
          <w:szCs w:val="32"/>
          <w:lang w:eastAsia="en-NZ"/>
        </w:rPr>
        <w:t xml:space="preserve">Reserve Bank of New Zealand Te </w:t>
      </w:r>
      <w:proofErr w:type="spellStart"/>
      <w:r>
        <w:rPr>
          <w:rFonts w:eastAsia="Times New Roman" w:cs="Arial"/>
          <w:szCs w:val="32"/>
          <w:lang w:eastAsia="en-NZ"/>
        </w:rPr>
        <w:t>Pūtea</w:t>
      </w:r>
      <w:proofErr w:type="spellEnd"/>
      <w:r>
        <w:rPr>
          <w:rFonts w:eastAsia="Times New Roman" w:cs="Arial"/>
          <w:szCs w:val="32"/>
          <w:lang w:eastAsia="en-NZ"/>
        </w:rPr>
        <w:t xml:space="preserve"> Matua.</w:t>
      </w:r>
    </w:p>
    <w:p w14:paraId="6FCC0611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0111B07E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11840" behindDoc="0" locked="0" layoutInCell="1" allowOverlap="1" wp14:anchorId="22DBD5D3" wp14:editId="5C4C86AE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Make it Easy Kia Māmā M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1EAC7E0F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29518FB0" wp14:editId="4B2EC51B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People First NZ Ngā Tāngata Tuata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CC656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780096" behindDoc="1" locked="0" layoutInCell="1" allowOverlap="1" wp14:anchorId="23825FB5" wp14:editId="7BA5628F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1A01C220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5080FE92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7FB302AC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117A864F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784192" behindDoc="0" locked="0" layoutInCell="1" allowOverlap="1" wp14:anchorId="68D133E4" wp14:editId="2B0DCF4D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247F4810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41FC4C9A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785216" behindDoc="0" locked="0" layoutInCell="1" allowOverlap="1" wp14:anchorId="4450130C" wp14:editId="653283D1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07139208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14D5E778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6D1DA0A9" w14:textId="7777777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24A96AD5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808768" behindDoc="0" locked="0" layoutInCell="1" allowOverlap="1" wp14:anchorId="0B8E9C94" wp14:editId="093ED99B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6AA">
        <w:rPr>
          <w:shd w:val="clear" w:color="auto" w:fill="FFFFFF"/>
        </w:rPr>
        <w:t>T.</w:t>
      </w:r>
      <w:r w:rsidR="003831E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1274358A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782144" behindDoc="0" locked="0" layoutInCell="1" allowOverlap="1" wp14:anchorId="6748F2CB" wp14:editId="12C30741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8"/>
    </w:p>
    <w:sectPr w:rsidR="00E757C5" w:rsidRPr="0060011B" w:rsidSect="004C0F10">
      <w:footerReference w:type="even" r:id="rId123"/>
      <w:footerReference w:type="default" r:id="rId124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000000" w:themeColor="text1"/>
        <w:left w:val="single" w:sz="24" w:space="24" w:color="000000" w:themeColor="text1"/>
        <w:bottom w:val="single" w:sz="24" w:space="24" w:color="000000" w:themeColor="text1"/>
        <w:right w:val="single" w:sz="24" w:space="24" w:color="000000" w:themeColor="tex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93FE98" w14:textId="77777777" w:rsidR="003B514F" w:rsidRDefault="003B514F">
      <w:pPr>
        <w:spacing w:line="240" w:lineRule="auto"/>
      </w:pPr>
      <w:r>
        <w:separator/>
      </w:r>
    </w:p>
  </w:endnote>
  <w:endnote w:type="continuationSeparator" w:id="0">
    <w:p w14:paraId="731D4AEB" w14:textId="77777777" w:rsidR="003B514F" w:rsidRDefault="003B514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5320B242" w14:textId="77777777" w:rsidR="00E757C5" w:rsidRDefault="00BC7E0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863663E" w14:textId="77777777" w:rsidR="00E757C5" w:rsidRDefault="00E757C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6DAEAD44" w14:textId="77777777" w:rsidR="00E757C5" w:rsidRPr="00AA03EC" w:rsidRDefault="00BC7E04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139F66C" w14:textId="77777777" w:rsidR="00E757C5" w:rsidRDefault="00E757C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7282F43" w14:textId="77777777" w:rsidR="003B514F" w:rsidRDefault="003B514F">
      <w:pPr>
        <w:spacing w:line="240" w:lineRule="auto"/>
      </w:pPr>
      <w:r>
        <w:separator/>
      </w:r>
    </w:p>
  </w:footnote>
  <w:footnote w:type="continuationSeparator" w:id="0">
    <w:p w14:paraId="2E0184FC" w14:textId="77777777" w:rsidR="003B514F" w:rsidRDefault="003B514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247356B"/>
    <w:multiLevelType w:val="hybridMultilevel"/>
    <w:tmpl w:val="FF60928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3FBE14F7"/>
    <w:multiLevelType w:val="hybridMultilevel"/>
    <w:tmpl w:val="FB54888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2C2078"/>
    <w:multiLevelType w:val="hybridMultilevel"/>
    <w:tmpl w:val="B164C38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2"/>
  </w:num>
  <w:num w:numId="4" w16cid:durableId="90706847">
    <w:abstractNumId w:val="13"/>
  </w:num>
  <w:num w:numId="5" w16cid:durableId="313334513">
    <w:abstractNumId w:val="7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1"/>
  </w:num>
  <w:num w:numId="9" w16cid:durableId="279923130">
    <w:abstractNumId w:val="1"/>
  </w:num>
  <w:num w:numId="10" w16cid:durableId="1141115467">
    <w:abstractNumId w:val="10"/>
  </w:num>
  <w:num w:numId="11" w16cid:durableId="1254901281">
    <w:abstractNumId w:val="0"/>
  </w:num>
  <w:num w:numId="12" w16cid:durableId="2111922917">
    <w:abstractNumId w:val="14"/>
  </w:num>
  <w:num w:numId="13" w16cid:durableId="2083674223">
    <w:abstractNumId w:val="15"/>
  </w:num>
  <w:num w:numId="14" w16cid:durableId="1214922297">
    <w:abstractNumId w:val="8"/>
  </w:num>
  <w:num w:numId="15" w16cid:durableId="1676299176">
    <w:abstractNumId w:val="5"/>
  </w:num>
  <w:num w:numId="16" w16cid:durableId="64042925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2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NK4FAFqd/UUtAAAA"/>
  </w:docVars>
  <w:rsids>
    <w:rsidRoot w:val="006415EF"/>
    <w:rsid w:val="000013CC"/>
    <w:rsid w:val="00003A41"/>
    <w:rsid w:val="00005DB6"/>
    <w:rsid w:val="000064D2"/>
    <w:rsid w:val="000067D9"/>
    <w:rsid w:val="000227B4"/>
    <w:rsid w:val="0003092A"/>
    <w:rsid w:val="000376A2"/>
    <w:rsid w:val="0004557B"/>
    <w:rsid w:val="000546AE"/>
    <w:rsid w:val="00085E05"/>
    <w:rsid w:val="0009079F"/>
    <w:rsid w:val="000A3C46"/>
    <w:rsid w:val="000D2B45"/>
    <w:rsid w:val="0010066A"/>
    <w:rsid w:val="00107CB1"/>
    <w:rsid w:val="00122416"/>
    <w:rsid w:val="00124EA8"/>
    <w:rsid w:val="00150B90"/>
    <w:rsid w:val="00157B59"/>
    <w:rsid w:val="00173CA2"/>
    <w:rsid w:val="001754F4"/>
    <w:rsid w:val="001814DF"/>
    <w:rsid w:val="00197173"/>
    <w:rsid w:val="001B4DD5"/>
    <w:rsid w:val="001D223E"/>
    <w:rsid w:val="001D7346"/>
    <w:rsid w:val="001E3429"/>
    <w:rsid w:val="001F347F"/>
    <w:rsid w:val="00201791"/>
    <w:rsid w:val="00206205"/>
    <w:rsid w:val="00226F54"/>
    <w:rsid w:val="00233D54"/>
    <w:rsid w:val="002467F3"/>
    <w:rsid w:val="00252FAE"/>
    <w:rsid w:val="00256BB2"/>
    <w:rsid w:val="00257D60"/>
    <w:rsid w:val="00261BF8"/>
    <w:rsid w:val="00266B9F"/>
    <w:rsid w:val="00267163"/>
    <w:rsid w:val="002B2673"/>
    <w:rsid w:val="002B7080"/>
    <w:rsid w:val="002E1223"/>
    <w:rsid w:val="002F15A7"/>
    <w:rsid w:val="00315307"/>
    <w:rsid w:val="00322958"/>
    <w:rsid w:val="00323EB3"/>
    <w:rsid w:val="00337858"/>
    <w:rsid w:val="00341E32"/>
    <w:rsid w:val="00371C85"/>
    <w:rsid w:val="00373A67"/>
    <w:rsid w:val="003831EB"/>
    <w:rsid w:val="003B514F"/>
    <w:rsid w:val="003D4445"/>
    <w:rsid w:val="003F07F7"/>
    <w:rsid w:val="003F5628"/>
    <w:rsid w:val="0041711C"/>
    <w:rsid w:val="0043728D"/>
    <w:rsid w:val="004405DF"/>
    <w:rsid w:val="0044121B"/>
    <w:rsid w:val="0044632A"/>
    <w:rsid w:val="004535B5"/>
    <w:rsid w:val="004567B0"/>
    <w:rsid w:val="0047525E"/>
    <w:rsid w:val="00477440"/>
    <w:rsid w:val="00496D19"/>
    <w:rsid w:val="004A199E"/>
    <w:rsid w:val="004B11C6"/>
    <w:rsid w:val="004C04CD"/>
    <w:rsid w:val="004C0F10"/>
    <w:rsid w:val="004D1D6D"/>
    <w:rsid w:val="004D7DA2"/>
    <w:rsid w:val="004F56C0"/>
    <w:rsid w:val="00502FDF"/>
    <w:rsid w:val="00503AD5"/>
    <w:rsid w:val="0050661E"/>
    <w:rsid w:val="00507054"/>
    <w:rsid w:val="00522272"/>
    <w:rsid w:val="00522E5E"/>
    <w:rsid w:val="005279E8"/>
    <w:rsid w:val="00533FF0"/>
    <w:rsid w:val="00563561"/>
    <w:rsid w:val="00570380"/>
    <w:rsid w:val="00583609"/>
    <w:rsid w:val="005921AD"/>
    <w:rsid w:val="0060011B"/>
    <w:rsid w:val="00615B69"/>
    <w:rsid w:val="00621884"/>
    <w:rsid w:val="006415EF"/>
    <w:rsid w:val="0064667B"/>
    <w:rsid w:val="00664C94"/>
    <w:rsid w:val="00680BA0"/>
    <w:rsid w:val="00683296"/>
    <w:rsid w:val="006B45FC"/>
    <w:rsid w:val="006C52DD"/>
    <w:rsid w:val="006C5C26"/>
    <w:rsid w:val="006D12ED"/>
    <w:rsid w:val="006E050D"/>
    <w:rsid w:val="00703FDD"/>
    <w:rsid w:val="00705CA3"/>
    <w:rsid w:val="00736E4E"/>
    <w:rsid w:val="00770E6A"/>
    <w:rsid w:val="007829EC"/>
    <w:rsid w:val="007A700D"/>
    <w:rsid w:val="007C7764"/>
    <w:rsid w:val="007E075D"/>
    <w:rsid w:val="007E7233"/>
    <w:rsid w:val="007F5C6C"/>
    <w:rsid w:val="00822EF5"/>
    <w:rsid w:val="00840E1C"/>
    <w:rsid w:val="00842EF0"/>
    <w:rsid w:val="00842FC8"/>
    <w:rsid w:val="008505E7"/>
    <w:rsid w:val="008526F6"/>
    <w:rsid w:val="008547FE"/>
    <w:rsid w:val="00863D53"/>
    <w:rsid w:val="00867D76"/>
    <w:rsid w:val="00881B02"/>
    <w:rsid w:val="008848CB"/>
    <w:rsid w:val="00887F23"/>
    <w:rsid w:val="008917B9"/>
    <w:rsid w:val="0089585F"/>
    <w:rsid w:val="008A1291"/>
    <w:rsid w:val="008B045C"/>
    <w:rsid w:val="008C456A"/>
    <w:rsid w:val="008D437D"/>
    <w:rsid w:val="008D7293"/>
    <w:rsid w:val="008F0657"/>
    <w:rsid w:val="0090304A"/>
    <w:rsid w:val="009411B0"/>
    <w:rsid w:val="00943794"/>
    <w:rsid w:val="0094516C"/>
    <w:rsid w:val="0095251B"/>
    <w:rsid w:val="009542CD"/>
    <w:rsid w:val="00963313"/>
    <w:rsid w:val="00974E0B"/>
    <w:rsid w:val="0098180B"/>
    <w:rsid w:val="009926AE"/>
    <w:rsid w:val="009C6781"/>
    <w:rsid w:val="009E5012"/>
    <w:rsid w:val="009E52BF"/>
    <w:rsid w:val="00A07FF9"/>
    <w:rsid w:val="00A12915"/>
    <w:rsid w:val="00A1608E"/>
    <w:rsid w:val="00A435D0"/>
    <w:rsid w:val="00A47E64"/>
    <w:rsid w:val="00A527DC"/>
    <w:rsid w:val="00A53F00"/>
    <w:rsid w:val="00A6346D"/>
    <w:rsid w:val="00A67570"/>
    <w:rsid w:val="00A85773"/>
    <w:rsid w:val="00A871C4"/>
    <w:rsid w:val="00A90EB4"/>
    <w:rsid w:val="00AB3050"/>
    <w:rsid w:val="00AB4982"/>
    <w:rsid w:val="00AC0931"/>
    <w:rsid w:val="00B25B2D"/>
    <w:rsid w:val="00B34B93"/>
    <w:rsid w:val="00B50B0B"/>
    <w:rsid w:val="00B707F3"/>
    <w:rsid w:val="00B81A2E"/>
    <w:rsid w:val="00B86727"/>
    <w:rsid w:val="00BC25AF"/>
    <w:rsid w:val="00BC370A"/>
    <w:rsid w:val="00BC7E04"/>
    <w:rsid w:val="00BD34B6"/>
    <w:rsid w:val="00BF355F"/>
    <w:rsid w:val="00BF5DDC"/>
    <w:rsid w:val="00C01F89"/>
    <w:rsid w:val="00C200AE"/>
    <w:rsid w:val="00C22929"/>
    <w:rsid w:val="00C44173"/>
    <w:rsid w:val="00C85B9C"/>
    <w:rsid w:val="00C92430"/>
    <w:rsid w:val="00CB7CD6"/>
    <w:rsid w:val="00CF6176"/>
    <w:rsid w:val="00D07641"/>
    <w:rsid w:val="00D37F85"/>
    <w:rsid w:val="00D459B9"/>
    <w:rsid w:val="00D51722"/>
    <w:rsid w:val="00D652D9"/>
    <w:rsid w:val="00D67451"/>
    <w:rsid w:val="00D77629"/>
    <w:rsid w:val="00D852B6"/>
    <w:rsid w:val="00DC25CA"/>
    <w:rsid w:val="00DC5D2A"/>
    <w:rsid w:val="00DF2E18"/>
    <w:rsid w:val="00E17BF8"/>
    <w:rsid w:val="00E246EF"/>
    <w:rsid w:val="00E25EA4"/>
    <w:rsid w:val="00E301CA"/>
    <w:rsid w:val="00E31AA3"/>
    <w:rsid w:val="00E45B7C"/>
    <w:rsid w:val="00E4708B"/>
    <w:rsid w:val="00E56A37"/>
    <w:rsid w:val="00E62B72"/>
    <w:rsid w:val="00E70E61"/>
    <w:rsid w:val="00E72F1A"/>
    <w:rsid w:val="00E757C5"/>
    <w:rsid w:val="00E83E62"/>
    <w:rsid w:val="00EA567F"/>
    <w:rsid w:val="00EC5F32"/>
    <w:rsid w:val="00ED0E34"/>
    <w:rsid w:val="00ED1D9C"/>
    <w:rsid w:val="00EE67D3"/>
    <w:rsid w:val="00EF13B5"/>
    <w:rsid w:val="00EF4A04"/>
    <w:rsid w:val="00EF4F65"/>
    <w:rsid w:val="00F20BCC"/>
    <w:rsid w:val="00F32DCE"/>
    <w:rsid w:val="00F55FF4"/>
    <w:rsid w:val="00F7616C"/>
    <w:rsid w:val="00F870D8"/>
    <w:rsid w:val="00F87859"/>
    <w:rsid w:val="00FB7219"/>
    <w:rsid w:val="00FC1BD7"/>
    <w:rsid w:val="00FC4CD7"/>
    <w:rsid w:val="00FE140C"/>
    <w:rsid w:val="00FF36AD"/>
    <w:rsid w:val="05A19683"/>
    <w:rsid w:val="0F8F9284"/>
    <w:rsid w:val="0FF06FA9"/>
    <w:rsid w:val="1A354139"/>
    <w:rsid w:val="1A9C3E44"/>
    <w:rsid w:val="1D5B8468"/>
    <w:rsid w:val="1D67060E"/>
    <w:rsid w:val="23D0A36F"/>
    <w:rsid w:val="2578F9DA"/>
    <w:rsid w:val="2C9AB145"/>
    <w:rsid w:val="2F16A4E3"/>
    <w:rsid w:val="335DE59E"/>
    <w:rsid w:val="42AD7504"/>
    <w:rsid w:val="45D5DCA7"/>
    <w:rsid w:val="463BC8EB"/>
    <w:rsid w:val="4DA8A740"/>
    <w:rsid w:val="4FE40849"/>
    <w:rsid w:val="5D454D4A"/>
    <w:rsid w:val="5E06BB85"/>
    <w:rsid w:val="5E2BD705"/>
    <w:rsid w:val="6992AF82"/>
    <w:rsid w:val="6D9744EE"/>
    <w:rsid w:val="6DA88B6D"/>
    <w:rsid w:val="6E4ACDE6"/>
    <w:rsid w:val="6F244573"/>
    <w:rsid w:val="73991399"/>
    <w:rsid w:val="79CF7C7A"/>
    <w:rsid w:val="7DE77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3705CA"/>
  <w15:chartTrackingRefBased/>
  <w15:docId w15:val="{B881CBBE-8C0C-48CA-93FD-D12083649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C0F10"/>
    <w:pPr>
      <w:keepNext/>
      <w:keepLines/>
      <w:widowControl w:val="0"/>
      <w:pBdr>
        <w:top w:val="single" w:sz="18" w:space="10" w:color="000000" w:themeColor="text1"/>
        <w:left w:val="single" w:sz="18" w:space="4" w:color="000000" w:themeColor="text1"/>
        <w:bottom w:val="single" w:sz="18" w:space="0" w:color="000000" w:themeColor="text1"/>
        <w:right w:val="single" w:sz="18" w:space="4" w:color="000000" w:themeColor="tex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C0F10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styleId="NormalWeb">
    <w:name w:val="Normal (Web)"/>
    <w:basedOn w:val="Normal"/>
    <w:uiPriority w:val="99"/>
    <w:semiHidden/>
    <w:unhideWhenUsed/>
    <w:rsid w:val="008505E7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lang w:val="en-NZ" w:eastAsia="en-NZ"/>
    </w:rPr>
  </w:style>
  <w:style w:type="character" w:styleId="UnresolvedMention">
    <w:name w:val="Unresolved Mention"/>
    <w:basedOn w:val="DefaultParagraphFont"/>
    <w:uiPriority w:val="99"/>
    <w:semiHidden/>
    <w:unhideWhenUsed/>
    <w:rsid w:val="00F7616C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9542CD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9542CD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9542CD"/>
    <w:pPr>
      <w:spacing w:after="100"/>
      <w:ind w:left="320"/>
    </w:pPr>
  </w:style>
  <w:style w:type="paragraph" w:styleId="Revision">
    <w:name w:val="Revision"/>
    <w:hidden/>
    <w:uiPriority w:val="99"/>
    <w:semiHidden/>
    <w:rsid w:val="00CF6176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1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01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8" Type="http://schemas.openxmlformats.org/officeDocument/2006/relationships/image" Target="media/image55.png"/><Relationship Id="rId84" Type="http://schemas.openxmlformats.org/officeDocument/2006/relationships/image" Target="media/image71.jpeg"/><Relationship Id="rId89" Type="http://schemas.openxmlformats.org/officeDocument/2006/relationships/image" Target="media/image76.jpeg"/><Relationship Id="rId112" Type="http://schemas.openxmlformats.org/officeDocument/2006/relationships/image" Target="media/image96.jpeg"/><Relationship Id="rId16" Type="http://schemas.openxmlformats.org/officeDocument/2006/relationships/image" Target="media/image9.jpeg"/><Relationship Id="rId107" Type="http://schemas.openxmlformats.org/officeDocument/2006/relationships/image" Target="media/image92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8.png"/><Relationship Id="rId123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95" Type="http://schemas.openxmlformats.org/officeDocument/2006/relationships/image" Target="media/image81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9" Type="http://schemas.openxmlformats.org/officeDocument/2006/relationships/image" Target="media/image56.png"/><Relationship Id="rId113" Type="http://schemas.openxmlformats.org/officeDocument/2006/relationships/image" Target="media/image97.png"/><Relationship Id="rId118" Type="http://schemas.openxmlformats.org/officeDocument/2006/relationships/image" Target="media/image102.jpeg"/><Relationship Id="rId80" Type="http://schemas.openxmlformats.org/officeDocument/2006/relationships/image" Target="media/image67.png"/><Relationship Id="rId85" Type="http://schemas.openxmlformats.org/officeDocument/2006/relationships/image" Target="media/image72.jpe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89.png"/><Relationship Id="rId108" Type="http://schemas.openxmlformats.org/officeDocument/2006/relationships/image" Target="media/image93.png"/><Relationship Id="rId124" Type="http://schemas.openxmlformats.org/officeDocument/2006/relationships/footer" Target="footer2.xml"/><Relationship Id="rId54" Type="http://schemas.openxmlformats.org/officeDocument/2006/relationships/image" Target="media/image47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98.png"/><Relationship Id="rId119" Type="http://schemas.openxmlformats.org/officeDocument/2006/relationships/image" Target="media/image103.png"/><Relationship Id="rId44" Type="http://schemas.openxmlformats.org/officeDocument/2006/relationships/image" Target="media/image37.jpeg"/><Relationship Id="rId60" Type="http://schemas.openxmlformats.org/officeDocument/2006/relationships/image" Target="media/image53.png"/><Relationship Id="rId81" Type="http://schemas.openxmlformats.org/officeDocument/2006/relationships/image" Target="media/image68.png"/><Relationship Id="rId86" Type="http://schemas.openxmlformats.org/officeDocument/2006/relationships/image" Target="media/image7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hyperlink" Target="mailto:futureofmoney@rbnz.govt.nz" TargetMode="Externa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3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4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hyperlink" Target="mailto:futureofmoney@rbnz.govt.nz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87" Type="http://schemas.openxmlformats.org/officeDocument/2006/relationships/image" Target="media/image74.png"/><Relationship Id="rId110" Type="http://schemas.openxmlformats.org/officeDocument/2006/relationships/image" Target="media/image94.png"/><Relationship Id="rId115" Type="http://schemas.openxmlformats.org/officeDocument/2006/relationships/image" Target="media/image99.jpeg"/><Relationship Id="rId61" Type="http://schemas.openxmlformats.org/officeDocument/2006/relationships/image" Target="media/image54.png"/><Relationship Id="rId82" Type="http://schemas.openxmlformats.org/officeDocument/2006/relationships/image" Target="media/image69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svg"/><Relationship Id="rId56" Type="http://schemas.openxmlformats.org/officeDocument/2006/relationships/image" Target="media/image49.png"/><Relationship Id="rId77" Type="http://schemas.openxmlformats.org/officeDocument/2006/relationships/image" Target="media/image64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59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530.png"/><Relationship Id="rId116" Type="http://schemas.openxmlformats.org/officeDocument/2006/relationships/image" Target="media/image10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5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hyperlink" Target="file:///C:\Users\KathrynParrish\AppData\Local\Microsoft\Windows\INetCache\Content.Outlook\JFJLZVLD\www.rbnz.govt.nz\money-and-cash\digital-cash\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\Dropbox\Easy%20Read\Supporting%20documents\Templates%20and%20inserts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B73823-CBC9-4961-9E61-92EDE51DF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353</TotalTime>
  <Pages>39</Pages>
  <Words>1682</Words>
  <Characters>9591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Kathryn Parrish</cp:lastModifiedBy>
  <cp:revision>10</cp:revision>
  <cp:lastPrinted>2024-08-07T04:31:00Z</cp:lastPrinted>
  <dcterms:created xsi:type="dcterms:W3CDTF">2024-07-30T21:52:00Z</dcterms:created>
  <dcterms:modified xsi:type="dcterms:W3CDTF">2024-08-07T04:40:00Z</dcterms:modified>
</cp:coreProperties>
</file>