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35D853" w14:textId="6342E93A" w:rsidR="00F87859" w:rsidRDefault="008E1DBC" w:rsidP="00F87859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1658276" behindDoc="0" locked="0" layoutInCell="1" allowOverlap="1" wp14:anchorId="62181079" wp14:editId="65853088">
            <wp:simplePos x="0" y="0"/>
            <wp:positionH relativeFrom="column">
              <wp:posOffset>4540885</wp:posOffset>
            </wp:positionH>
            <wp:positionV relativeFrom="paragraph">
              <wp:posOffset>-275590</wp:posOffset>
            </wp:positionV>
            <wp:extent cx="1338293" cy="1943100"/>
            <wp:effectExtent l="0" t="0" r="0" b="0"/>
            <wp:wrapNone/>
            <wp:docPr id="499655129" name="Picture 7" descr="a rainbow border with the words Rainbow Easy Read and a person holding two pages: one text and one Easy Read with an arrow between th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655129" name="Picture 7" descr="a rainbow border with the words Rainbow Easy Read and a person holding two pages: one text and one Easy Read with an arrow between the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293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506"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4E8B5B4E" wp14:editId="38E3A554">
                <wp:simplePos x="0" y="0"/>
                <wp:positionH relativeFrom="column">
                  <wp:posOffset>-637953</wp:posOffset>
                </wp:positionH>
                <wp:positionV relativeFrom="paragraph">
                  <wp:posOffset>-584791</wp:posOffset>
                </wp:positionV>
                <wp:extent cx="7000875" cy="10172700"/>
                <wp:effectExtent l="0" t="0" r="9525" b="0"/>
                <wp:wrapNone/>
                <wp:docPr id="1034908993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0875" cy="10172700"/>
                          <a:chOff x="0" y="0"/>
                          <a:chExt cx="7000875" cy="10172700"/>
                        </a:xfrm>
                      </wpg:grpSpPr>
                      <wps:wsp>
                        <wps:cNvPr id="690611164" name="Rectangle 1" descr="Rainbow concrete texture"/>
                        <wps:cNvSpPr/>
                        <wps:spPr>
                          <a:xfrm>
                            <a:off x="0" y="0"/>
                            <a:ext cx="7000875" cy="101727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1987298" name="Rectangle 2"/>
                        <wps:cNvSpPr/>
                        <wps:spPr>
                          <a:xfrm>
                            <a:off x="74427" y="63796"/>
                            <a:ext cx="6848475" cy="1003427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FDA5C7" id="Group 19" o:spid="_x0000_s1026" style="position:absolute;margin-left:-50.25pt;margin-top:-46.05pt;width:551.25pt;height:801pt;z-index:-251502592" coordsize="70008,1017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">
                <v:rect id="Rectangle 1" o:spid="_x0000_s1027" alt="Rainbow concrete texture" style="position:absolute;width:70008;height:1017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" stroked="f" strokeweight="1pt">
                  <v:fill r:id="rId13" o:title="Rainbow concrete texture" recolor="t" rotate="t" type="frame"/>
                </v:rect>
                <v:rect id="Rectangle 2" o:spid="_x0000_s1028" style="position:absolute;left:744;top:637;width:68485;height:1003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" fillcolor="white [3212]" stroked="f" strokeweight="1pt"/>
              </v:group>
            </w:pict>
          </mc:Fallback>
        </mc:AlternateContent>
      </w:r>
      <w:r w:rsidR="001A041D">
        <w:rPr>
          <w:noProof/>
        </w:rPr>
        <w:drawing>
          <wp:anchor distT="0" distB="0" distL="114300" distR="114300" simplePos="0" relativeHeight="251658241" behindDoc="0" locked="0" layoutInCell="1" allowOverlap="1" wp14:anchorId="0CB1A85B" wp14:editId="26C1F8BD">
            <wp:simplePos x="0" y="0"/>
            <wp:positionH relativeFrom="margin">
              <wp:posOffset>-129540</wp:posOffset>
            </wp:positionH>
            <wp:positionV relativeFrom="paragraph">
              <wp:posOffset>-414798</wp:posOffset>
            </wp:positionV>
            <wp:extent cx="2057400" cy="1028992"/>
            <wp:effectExtent l="0" t="0" r="0" b="0"/>
            <wp:wrapNone/>
            <wp:docPr id="1843536010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028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1DBC">
        <w:rPr>
          <w:noProof/>
        </w:rPr>
        <w:t xml:space="preserve"> </w:t>
      </w:r>
    </w:p>
    <w:p w14:paraId="6AB8C882" w14:textId="25CD3563" w:rsidR="00F87859" w:rsidRDefault="00FD2E83" w:rsidP="00F87859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1658242" behindDoc="0" locked="0" layoutInCell="1" allowOverlap="1" wp14:anchorId="561DD261" wp14:editId="7A7035F6">
            <wp:simplePos x="0" y="0"/>
            <wp:positionH relativeFrom="margin">
              <wp:posOffset>-83820</wp:posOffset>
            </wp:positionH>
            <wp:positionV relativeFrom="paragraph">
              <wp:posOffset>389112</wp:posOffset>
            </wp:positionV>
            <wp:extent cx="1866900" cy="805815"/>
            <wp:effectExtent l="0" t="0" r="0" b="0"/>
            <wp:wrapNone/>
            <wp:docPr id="6623197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80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F113B2" w14:textId="770F6CC8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348D5FCB" w14:textId="512DDDD5" w:rsidR="00F87859" w:rsidRDefault="00F87859" w:rsidP="00F87859">
      <w:pPr>
        <w:rPr>
          <w:rFonts w:cs="Arial"/>
          <w:szCs w:val="32"/>
        </w:rPr>
      </w:pPr>
    </w:p>
    <w:p w14:paraId="2EA0B734" w14:textId="1637CD92" w:rsidR="00F87859" w:rsidRDefault="00F87859" w:rsidP="00F87859">
      <w:pPr>
        <w:rPr>
          <w:rFonts w:cs="Arial"/>
          <w:szCs w:val="32"/>
        </w:rPr>
      </w:pPr>
    </w:p>
    <w:p w14:paraId="66A1122A" w14:textId="00E2A5B3" w:rsidR="00F87859" w:rsidRPr="0073798F" w:rsidRDefault="00F87859" w:rsidP="007E7233">
      <w:pPr>
        <w:ind w:left="0"/>
        <w:rPr>
          <w:rFonts w:cs="Arial"/>
          <w:b/>
          <w:sz w:val="40"/>
          <w:szCs w:val="40"/>
        </w:rPr>
      </w:pPr>
    </w:p>
    <w:p w14:paraId="46CD56B8" w14:textId="6E43031A" w:rsidR="000D39D0" w:rsidRDefault="0047210B" w:rsidP="00A46058">
      <w:pPr>
        <w:pStyle w:val="Title"/>
      </w:pPr>
      <w:r>
        <w:rPr>
          <w:noProof/>
        </w:rPr>
        <w:drawing>
          <wp:anchor distT="0" distB="0" distL="114300" distR="114300" simplePos="0" relativeHeight="251672630" behindDoc="0" locked="0" layoutInCell="1" allowOverlap="1" wp14:anchorId="56314A54" wp14:editId="7B51E813">
            <wp:simplePos x="0" y="0"/>
            <wp:positionH relativeFrom="column">
              <wp:posOffset>66675</wp:posOffset>
            </wp:positionH>
            <wp:positionV relativeFrom="paragraph">
              <wp:posOffset>1676400</wp:posOffset>
            </wp:positionV>
            <wp:extent cx="5729605" cy="3783330"/>
            <wp:effectExtent l="0" t="0" r="0" b="0"/>
            <wp:wrapNone/>
            <wp:docPr id="132083372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0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58F5">
        <w:t>Rainbow Easy Read:</w:t>
      </w:r>
      <w:r w:rsidR="008A58F5">
        <w:br/>
        <w:t>Getting started</w:t>
      </w:r>
      <w:r w:rsidR="00952CBC">
        <w:t xml:space="preserve"> </w:t>
      </w:r>
      <w:r w:rsidR="00952CBC">
        <w:br/>
      </w:r>
    </w:p>
    <w:p w14:paraId="3A7FA77D" w14:textId="6E70C518" w:rsidR="00887F23" w:rsidRDefault="00323EB3" w:rsidP="00A46058">
      <w:pPr>
        <w:pStyle w:val="Title"/>
      </w:pPr>
      <w:r>
        <w:br/>
      </w:r>
    </w:p>
    <w:p w14:paraId="4E493D8D" w14:textId="56627D32" w:rsidR="00887F23" w:rsidRDefault="00887F23" w:rsidP="00A46058">
      <w:pPr>
        <w:pStyle w:val="Title"/>
      </w:pPr>
    </w:p>
    <w:p w14:paraId="5A07E0A3" w14:textId="77777777" w:rsidR="0057218A" w:rsidRDefault="00570380" w:rsidP="00BF5DDC">
      <w:pPr>
        <w:pStyle w:val="Datepublished"/>
      </w:pPr>
      <w:r>
        <w:br/>
      </w:r>
    </w:p>
    <w:p w14:paraId="1964666A" w14:textId="77777777" w:rsidR="008D77A7" w:rsidRDefault="00570380" w:rsidP="00BF5DDC">
      <w:pPr>
        <w:pStyle w:val="Datepublished"/>
      </w:pPr>
      <w:r>
        <w:br/>
      </w:r>
    </w:p>
    <w:p w14:paraId="449866C5" w14:textId="626830EF" w:rsidR="0032259F" w:rsidRPr="0032259F" w:rsidRDefault="00887F23" w:rsidP="008D77A7">
      <w:pPr>
        <w:pStyle w:val="Datepublished"/>
      </w:pPr>
      <w:r w:rsidRPr="00570380">
        <w:t xml:space="preserve">Published: </w:t>
      </w:r>
      <w:r w:rsidR="001D0103">
        <w:t>February</w:t>
      </w:r>
      <w:r w:rsidR="00407FAF">
        <w:t xml:space="preserve"> 202</w:t>
      </w:r>
      <w:r w:rsidR="00A2669A">
        <w:t>5</w:t>
      </w:r>
      <w:r w:rsidR="00F87859" w:rsidRPr="00153863">
        <w:br w:type="page"/>
      </w:r>
    </w:p>
    <w:p w14:paraId="3C601989" w14:textId="2F4AE80B" w:rsidR="00570380" w:rsidRPr="00570380" w:rsidRDefault="00124EA8" w:rsidP="00570380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 xml:space="preserve">About this </w:t>
      </w:r>
      <w:r w:rsidR="00065506">
        <w:rPr>
          <w:noProof/>
          <w:lang w:val="en-NZ" w:eastAsia="en-NZ"/>
        </w:rPr>
        <w:t>guide</w:t>
      </w:r>
    </w:p>
    <w:p w14:paraId="4DC07183" w14:textId="77777777" w:rsidR="00D852B6" w:rsidRDefault="00D852B6" w:rsidP="00124EA8"/>
    <w:p w14:paraId="653E8F45" w14:textId="4411C872" w:rsidR="00065506" w:rsidRDefault="00C218E4" w:rsidP="00124EA8">
      <w:r w:rsidRPr="00C218E4">
        <w:rPr>
          <w:noProof/>
        </w:rPr>
        <w:drawing>
          <wp:anchor distT="0" distB="0" distL="114300" distR="114300" simplePos="0" relativeHeight="251658245" behindDoc="0" locked="0" layoutInCell="1" allowOverlap="1" wp14:anchorId="0333F384" wp14:editId="3F397B62">
            <wp:simplePos x="0" y="0"/>
            <wp:positionH relativeFrom="margin">
              <wp:align>left</wp:align>
            </wp:positionH>
            <wp:positionV relativeFrom="paragraph">
              <wp:posOffset>345440</wp:posOffset>
            </wp:positionV>
            <wp:extent cx="1524000" cy="1524000"/>
            <wp:effectExtent l="0" t="0" r="0" b="0"/>
            <wp:wrapNone/>
            <wp:docPr id="2024430145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430145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541C80" w14:textId="02163836" w:rsidR="001A041D" w:rsidRDefault="008132D4" w:rsidP="00124EA8">
      <w:r>
        <w:t>This guide is about the Rainbow Easy Reads.</w:t>
      </w:r>
    </w:p>
    <w:p w14:paraId="73C4BF13" w14:textId="77777777" w:rsidR="008132D4" w:rsidRDefault="008132D4" w:rsidP="00124EA8"/>
    <w:p w14:paraId="6E8ECBB2" w14:textId="6AC326BB" w:rsidR="008132D4" w:rsidRDefault="008132D4" w:rsidP="00124EA8"/>
    <w:p w14:paraId="086734A4" w14:textId="540DCA4C" w:rsidR="008132D4" w:rsidRDefault="008132D4" w:rsidP="00124EA8">
      <w:r>
        <w:t>It tells you more about:</w:t>
      </w:r>
    </w:p>
    <w:p w14:paraId="6F65AB25" w14:textId="5F6AD555" w:rsidR="008132D4" w:rsidRDefault="00345341" w:rsidP="008132D4">
      <w:pPr>
        <w:pStyle w:val="Listtoplevel"/>
      </w:pPr>
      <w:r w:rsidRPr="00C218E4">
        <w:drawing>
          <wp:anchor distT="0" distB="0" distL="114300" distR="114300" simplePos="0" relativeHeight="251658246" behindDoc="0" locked="0" layoutInCell="1" allowOverlap="1" wp14:anchorId="65DAB940" wp14:editId="1B3F4688">
            <wp:simplePos x="0" y="0"/>
            <wp:positionH relativeFrom="margin">
              <wp:posOffset>95250</wp:posOffset>
            </wp:positionH>
            <wp:positionV relativeFrom="paragraph">
              <wp:posOffset>309245</wp:posOffset>
            </wp:positionV>
            <wp:extent cx="1608709" cy="1790700"/>
            <wp:effectExtent l="0" t="0" r="0" b="0"/>
            <wp:wrapNone/>
            <wp:docPr id="612950946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950946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709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32D4">
        <w:t>what Easy Read is</w:t>
      </w:r>
    </w:p>
    <w:p w14:paraId="4DD7A043" w14:textId="10E5EABB" w:rsidR="008132D4" w:rsidRDefault="008132D4" w:rsidP="008132D4">
      <w:pPr>
        <w:pStyle w:val="Listtoplevel"/>
      </w:pPr>
      <w:r>
        <w:t>what Rainbow Easy Reads there are</w:t>
      </w:r>
    </w:p>
    <w:p w14:paraId="7CAD550F" w14:textId="4E697216" w:rsidR="008132D4" w:rsidRDefault="008132D4" w:rsidP="00C218E4">
      <w:pPr>
        <w:pStyle w:val="Listtoplevel"/>
      </w:pPr>
      <w:r>
        <w:t>why we made these Easy Reads.</w:t>
      </w:r>
    </w:p>
    <w:p w14:paraId="0514A2AC" w14:textId="77777777" w:rsidR="00C642CE" w:rsidRDefault="00C642CE" w:rsidP="0057218A"/>
    <w:p w14:paraId="7F3BC4E7" w14:textId="207F836C" w:rsidR="008132D4" w:rsidRDefault="008132D4" w:rsidP="0057218A"/>
    <w:p w14:paraId="4C6D5849" w14:textId="56E19668" w:rsidR="008132D4" w:rsidRDefault="00C218E4" w:rsidP="0057218A">
      <w:r w:rsidRPr="00C218E4">
        <w:rPr>
          <w:noProof/>
        </w:rPr>
        <w:drawing>
          <wp:anchor distT="0" distB="0" distL="114300" distR="114300" simplePos="0" relativeHeight="251658247" behindDoc="0" locked="0" layoutInCell="1" allowOverlap="1" wp14:anchorId="400471C6" wp14:editId="414B4E34">
            <wp:simplePos x="0" y="0"/>
            <wp:positionH relativeFrom="margin">
              <wp:posOffset>180975</wp:posOffset>
            </wp:positionH>
            <wp:positionV relativeFrom="paragraph">
              <wp:posOffset>22860</wp:posOffset>
            </wp:positionV>
            <wp:extent cx="1262867" cy="1314450"/>
            <wp:effectExtent l="0" t="0" r="0" b="0"/>
            <wp:wrapNone/>
            <wp:docPr id="1250255659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255659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867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32D4">
        <w:t>You can find all the Rainbow Easy Reads at:</w:t>
      </w:r>
    </w:p>
    <w:p w14:paraId="63D487BC" w14:textId="77777777" w:rsidR="0048594D" w:rsidRDefault="0048594D" w:rsidP="0048594D">
      <w:pPr>
        <w:rPr>
          <w:noProof/>
        </w:rPr>
      </w:pPr>
    </w:p>
    <w:p w14:paraId="6B6827D6" w14:textId="77777777" w:rsidR="0048594D" w:rsidRPr="009679CF" w:rsidRDefault="0048594D" w:rsidP="0048594D">
      <w:pPr>
        <w:rPr>
          <w:b/>
          <w:bCs/>
          <w:color w:val="000000" w:themeColor="text1"/>
        </w:rPr>
      </w:pPr>
      <w:hyperlink r:id="rId20" w:history="1">
        <w:r w:rsidRPr="009679CF">
          <w:rPr>
            <w:rStyle w:val="Hyperlink"/>
            <w:b/>
            <w:bCs/>
            <w:noProof/>
            <w:color w:val="000000" w:themeColor="text1"/>
            <w:u w:val="none"/>
          </w:rPr>
          <w:t>https://linktr.ee/rainboweasyread</w:t>
        </w:r>
      </w:hyperlink>
      <w:r w:rsidRPr="009679CF">
        <w:rPr>
          <w:b/>
          <w:bCs/>
          <w:noProof/>
          <w:color w:val="000000" w:themeColor="text1"/>
        </w:rPr>
        <w:t xml:space="preserve"> </w:t>
      </w:r>
    </w:p>
    <w:p w14:paraId="7F02C824" w14:textId="204A6938" w:rsidR="0076797D" w:rsidRDefault="0076797D">
      <w:pPr>
        <w:spacing w:line="240" w:lineRule="auto"/>
        <w:ind w:left="0"/>
      </w:pPr>
      <w:r>
        <w:rPr>
          <w:noProof/>
        </w:rPr>
        <w:br w:type="page"/>
      </w:r>
    </w:p>
    <w:p w14:paraId="3FC778F6" w14:textId="77777777" w:rsidR="00262233" w:rsidRDefault="00262233" w:rsidP="00262233">
      <w:pPr>
        <w:pStyle w:val="Heading1"/>
        <w:rPr>
          <w:noProof/>
        </w:rPr>
      </w:pPr>
      <w:r>
        <w:rPr>
          <w:noProof/>
        </w:rPr>
        <w:t>What is Easy Read?</w:t>
      </w:r>
    </w:p>
    <w:p w14:paraId="62784949" w14:textId="77777777" w:rsidR="00262233" w:rsidRDefault="00262233" w:rsidP="00262233"/>
    <w:p w14:paraId="3BA06025" w14:textId="1EE9C0EB" w:rsidR="00262233" w:rsidRDefault="00C218E4" w:rsidP="00262233">
      <w:r w:rsidRPr="00C218E4">
        <w:rPr>
          <w:noProof/>
        </w:rPr>
        <w:drawing>
          <wp:anchor distT="0" distB="0" distL="114300" distR="114300" simplePos="0" relativeHeight="251658251" behindDoc="0" locked="0" layoutInCell="1" allowOverlap="1" wp14:anchorId="5BFA969F" wp14:editId="63F14F7A">
            <wp:simplePos x="0" y="0"/>
            <wp:positionH relativeFrom="margin">
              <wp:align>left</wp:align>
            </wp:positionH>
            <wp:positionV relativeFrom="paragraph">
              <wp:posOffset>345440</wp:posOffset>
            </wp:positionV>
            <wp:extent cx="1819275" cy="1248463"/>
            <wp:effectExtent l="0" t="0" r="0" b="8890"/>
            <wp:wrapNone/>
            <wp:docPr id="2146696608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696608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379" cy="1251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953121" w14:textId="53271F54" w:rsidR="00262233" w:rsidRDefault="00262233" w:rsidP="00262233">
      <w:r>
        <w:t>Easy Read makes information easy to understand.</w:t>
      </w:r>
    </w:p>
    <w:p w14:paraId="008A6F9F" w14:textId="77777777" w:rsidR="00262233" w:rsidRDefault="00262233" w:rsidP="00262233"/>
    <w:p w14:paraId="36E56B5D" w14:textId="529D1B88" w:rsidR="00C218E4" w:rsidRDefault="00C218E4" w:rsidP="00262233"/>
    <w:p w14:paraId="59E8D5D1" w14:textId="27590DC2" w:rsidR="00262233" w:rsidRDefault="00262233" w:rsidP="00262233">
      <w:r>
        <w:t>It uses:</w:t>
      </w:r>
    </w:p>
    <w:p w14:paraId="545F8F76" w14:textId="70361A81" w:rsidR="00262233" w:rsidRDefault="00C218E4" w:rsidP="00262233">
      <w:pPr>
        <w:pStyle w:val="Listtoplevel"/>
      </w:pPr>
      <w:r w:rsidRPr="00C218E4">
        <w:drawing>
          <wp:anchor distT="0" distB="0" distL="114300" distR="114300" simplePos="0" relativeHeight="251658249" behindDoc="0" locked="0" layoutInCell="1" allowOverlap="1" wp14:anchorId="6DD60C83" wp14:editId="3664B631">
            <wp:simplePos x="0" y="0"/>
            <wp:positionH relativeFrom="margin">
              <wp:posOffset>-55840</wp:posOffset>
            </wp:positionH>
            <wp:positionV relativeFrom="paragraph">
              <wp:posOffset>194945</wp:posOffset>
            </wp:positionV>
            <wp:extent cx="1752600" cy="1270664"/>
            <wp:effectExtent l="0" t="0" r="0" b="5715"/>
            <wp:wrapNone/>
            <wp:docPr id="1353597452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597452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270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2233">
        <w:t>short sentences</w:t>
      </w:r>
    </w:p>
    <w:p w14:paraId="710F93AE" w14:textId="59C642C4" w:rsidR="00262233" w:rsidRDefault="00262233" w:rsidP="00262233">
      <w:pPr>
        <w:pStyle w:val="Listtoplevel"/>
      </w:pPr>
      <w:r>
        <w:t>everyday language</w:t>
      </w:r>
    </w:p>
    <w:p w14:paraId="7DA1770A" w14:textId="36018F62" w:rsidR="00262233" w:rsidRDefault="00C218E4" w:rsidP="00262233">
      <w:pPr>
        <w:pStyle w:val="Listtoplevel"/>
      </w:pPr>
      <w:r w:rsidRPr="00C218E4">
        <w:drawing>
          <wp:anchor distT="0" distB="0" distL="114300" distR="114300" simplePos="0" relativeHeight="251658250" behindDoc="0" locked="0" layoutInCell="1" allowOverlap="1" wp14:anchorId="46B6BC4E" wp14:editId="5189D551">
            <wp:simplePos x="0" y="0"/>
            <wp:positionH relativeFrom="margin">
              <wp:align>left</wp:align>
            </wp:positionH>
            <wp:positionV relativeFrom="paragraph">
              <wp:posOffset>638175</wp:posOffset>
            </wp:positionV>
            <wp:extent cx="1609725" cy="1609725"/>
            <wp:effectExtent l="0" t="0" r="9525" b="0"/>
            <wp:wrapNone/>
            <wp:docPr id="1334987076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987076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2233">
        <w:t>pictures.</w:t>
      </w:r>
    </w:p>
    <w:p w14:paraId="3660AC26" w14:textId="2BCF405A" w:rsidR="00262233" w:rsidRDefault="00262233" w:rsidP="00262233"/>
    <w:p w14:paraId="35B90ED6" w14:textId="77777777" w:rsidR="00262233" w:rsidRDefault="00262233" w:rsidP="00262233"/>
    <w:p w14:paraId="177B0A33" w14:textId="1F170373" w:rsidR="00262233" w:rsidRDefault="00262233" w:rsidP="00262233">
      <w:r>
        <w:t>Easy Read is most</w:t>
      </w:r>
      <w:r w:rsidR="00D27F58">
        <w:t>ly</w:t>
      </w:r>
      <w:r>
        <w:t xml:space="preserve"> meant for people with learning disability.</w:t>
      </w:r>
    </w:p>
    <w:p w14:paraId="664313ED" w14:textId="6DF46B45" w:rsidR="00262233" w:rsidRDefault="00262233" w:rsidP="00262233"/>
    <w:p w14:paraId="36605D4A" w14:textId="5D3AF89C" w:rsidR="00262233" w:rsidRDefault="00354BB1" w:rsidP="00262233">
      <w:r w:rsidRPr="00C218E4">
        <w:rPr>
          <w:noProof/>
        </w:rPr>
        <w:drawing>
          <wp:anchor distT="0" distB="0" distL="114300" distR="114300" simplePos="0" relativeHeight="251658248" behindDoc="0" locked="0" layoutInCell="1" allowOverlap="1" wp14:anchorId="4E917417" wp14:editId="2466E094">
            <wp:simplePos x="0" y="0"/>
            <wp:positionH relativeFrom="margin">
              <wp:posOffset>80</wp:posOffset>
            </wp:positionH>
            <wp:positionV relativeFrom="paragraph">
              <wp:posOffset>217170</wp:posOffset>
            </wp:positionV>
            <wp:extent cx="1609725" cy="1482799"/>
            <wp:effectExtent l="0" t="0" r="0" b="3175"/>
            <wp:wrapNone/>
            <wp:docPr id="1673765008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765008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48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C44BC7" w14:textId="18A35BDF" w:rsidR="00354BB1" w:rsidRDefault="00262233" w:rsidP="00C93087">
      <w:r>
        <w:t xml:space="preserve">Lots of other people can find Easy Read useful too. </w:t>
      </w:r>
      <w:r w:rsidR="00354BB1">
        <w:br w:type="page"/>
      </w:r>
    </w:p>
    <w:p w14:paraId="40DA918F" w14:textId="55DCC8DB" w:rsidR="00262233" w:rsidRDefault="00C218E4" w:rsidP="00262233">
      <w:r w:rsidRPr="00C218E4">
        <w:rPr>
          <w:noProof/>
        </w:rPr>
        <w:drawing>
          <wp:anchor distT="0" distB="0" distL="114300" distR="114300" simplePos="0" relativeHeight="251658252" behindDoc="0" locked="0" layoutInCell="1" allowOverlap="1" wp14:anchorId="4E952251" wp14:editId="029BD196">
            <wp:simplePos x="0" y="0"/>
            <wp:positionH relativeFrom="margin">
              <wp:posOffset>-1270</wp:posOffset>
            </wp:positionH>
            <wp:positionV relativeFrom="paragraph">
              <wp:posOffset>-66675</wp:posOffset>
            </wp:positionV>
            <wp:extent cx="1582544" cy="1362075"/>
            <wp:effectExtent l="0" t="0" r="0" b="0"/>
            <wp:wrapNone/>
            <wp:docPr id="786721755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721755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544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2233">
        <w:t>Some of the people who might use Easy Read include:</w:t>
      </w:r>
    </w:p>
    <w:p w14:paraId="1C0EF7CA" w14:textId="1980235F" w:rsidR="00262233" w:rsidRDefault="00C218E4" w:rsidP="00C218E4">
      <w:pPr>
        <w:pStyle w:val="Listtoplevel"/>
      </w:pPr>
      <w:r w:rsidRPr="00C218E4">
        <w:drawing>
          <wp:anchor distT="0" distB="0" distL="114300" distR="114300" simplePos="0" relativeHeight="251658255" behindDoc="0" locked="0" layoutInCell="1" allowOverlap="1" wp14:anchorId="0686A1C5" wp14:editId="012A6DBF">
            <wp:simplePos x="0" y="0"/>
            <wp:positionH relativeFrom="margin">
              <wp:posOffset>-112626</wp:posOffset>
            </wp:positionH>
            <wp:positionV relativeFrom="paragraph">
              <wp:posOffset>822960</wp:posOffset>
            </wp:positionV>
            <wp:extent cx="1695450" cy="959078"/>
            <wp:effectExtent l="0" t="0" r="0" b="0"/>
            <wp:wrapNone/>
            <wp:docPr id="975117809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117809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959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2233">
        <w:t>people who speak English as a second language</w:t>
      </w:r>
    </w:p>
    <w:p w14:paraId="48ABBA0D" w14:textId="70FD9CF8" w:rsidR="00C218E4" w:rsidRDefault="00C218E4" w:rsidP="00C218E4">
      <w:pPr>
        <w:pStyle w:val="Listtoplevel"/>
      </w:pPr>
      <w:r>
        <w:t>some older people</w:t>
      </w:r>
    </w:p>
    <w:p w14:paraId="7F0D6AFF" w14:textId="6366B298" w:rsidR="00C218E4" w:rsidRDefault="00C218E4" w:rsidP="00C218E4">
      <w:pPr>
        <w:pStyle w:val="Listtoplevel"/>
      </w:pPr>
      <w:r w:rsidRPr="00C218E4">
        <w:drawing>
          <wp:anchor distT="0" distB="0" distL="114300" distR="114300" simplePos="0" relativeHeight="251658254" behindDoc="0" locked="0" layoutInCell="1" allowOverlap="1" wp14:anchorId="15810562" wp14:editId="3AD28468">
            <wp:simplePos x="0" y="0"/>
            <wp:positionH relativeFrom="margin">
              <wp:align>left</wp:align>
            </wp:positionH>
            <wp:positionV relativeFrom="paragraph">
              <wp:posOffset>287020</wp:posOffset>
            </wp:positionV>
            <wp:extent cx="1228725" cy="1228725"/>
            <wp:effectExtent l="0" t="0" r="9525" b="9525"/>
            <wp:wrapNone/>
            <wp:docPr id="59907088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07088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Deaf people</w:t>
      </w:r>
    </w:p>
    <w:p w14:paraId="55512914" w14:textId="40657318" w:rsidR="00262233" w:rsidRDefault="00C218E4" w:rsidP="00C218E4">
      <w:pPr>
        <w:pStyle w:val="Listtoplevel"/>
      </w:pPr>
      <w:r w:rsidRPr="00C218E4">
        <w:drawing>
          <wp:anchor distT="0" distB="0" distL="114300" distR="114300" simplePos="0" relativeHeight="251658253" behindDoc="0" locked="0" layoutInCell="1" allowOverlap="1" wp14:anchorId="40CEB684" wp14:editId="076AE1F5">
            <wp:simplePos x="0" y="0"/>
            <wp:positionH relativeFrom="margin">
              <wp:posOffset>187</wp:posOffset>
            </wp:positionH>
            <wp:positionV relativeFrom="paragraph">
              <wp:posOffset>956310</wp:posOffset>
            </wp:positionV>
            <wp:extent cx="1276350" cy="1804934"/>
            <wp:effectExtent l="0" t="0" r="0" b="0"/>
            <wp:wrapNone/>
            <wp:docPr id="1638380498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380498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804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2233">
        <w:t>people who find reading hard because of conditions like dyslexia</w:t>
      </w:r>
    </w:p>
    <w:p w14:paraId="055E23CA" w14:textId="30189AE9" w:rsidR="00262233" w:rsidRDefault="00262233" w:rsidP="00262233">
      <w:pPr>
        <w:pStyle w:val="Listtoplevel"/>
      </w:pPr>
      <w:r>
        <w:t>anyone who wants things explained in a way that is easy to read.</w:t>
      </w:r>
    </w:p>
    <w:p w14:paraId="657AA5E1" w14:textId="265E465B" w:rsidR="00262233" w:rsidRDefault="00262233" w:rsidP="00262233"/>
    <w:p w14:paraId="0544B5E3" w14:textId="09BDE608" w:rsidR="00262233" w:rsidRDefault="00C218E4" w:rsidP="00262233">
      <w:r w:rsidRPr="00C218E4">
        <w:rPr>
          <w:noProof/>
        </w:rPr>
        <w:drawing>
          <wp:anchor distT="0" distB="0" distL="114300" distR="114300" simplePos="0" relativeHeight="251658257" behindDoc="0" locked="0" layoutInCell="1" allowOverlap="1" wp14:anchorId="28657968" wp14:editId="6604C185">
            <wp:simplePos x="0" y="0"/>
            <wp:positionH relativeFrom="margin">
              <wp:posOffset>142875</wp:posOffset>
            </wp:positionH>
            <wp:positionV relativeFrom="paragraph">
              <wp:posOffset>314325</wp:posOffset>
            </wp:positionV>
            <wp:extent cx="1228725" cy="1278913"/>
            <wp:effectExtent l="0" t="0" r="0" b="0"/>
            <wp:wrapNone/>
            <wp:docPr id="67740037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40037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278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026D1A" w14:textId="2CA74B46" w:rsidR="00262233" w:rsidRDefault="00262233" w:rsidP="00262233">
      <w:r>
        <w:t>You can find out more about Easy Read at</w:t>
      </w:r>
      <w:r w:rsidR="00354BB1">
        <w:t xml:space="preserve"> this </w:t>
      </w:r>
      <w:r w:rsidR="00354BB1" w:rsidRPr="00C93087">
        <w:rPr>
          <w:b/>
          <w:bCs/>
        </w:rPr>
        <w:t>website</w:t>
      </w:r>
      <w:r>
        <w:t>:</w:t>
      </w:r>
    </w:p>
    <w:p w14:paraId="00189B9E" w14:textId="77777777" w:rsidR="00262233" w:rsidRDefault="00262233" w:rsidP="00262233"/>
    <w:p w14:paraId="10182449" w14:textId="77972FA3" w:rsidR="00354BB1" w:rsidRDefault="00262233" w:rsidP="00C93087">
      <w:hyperlink r:id="rId30" w:history="1">
        <w:r w:rsidRPr="00C218E4">
          <w:rPr>
            <w:rStyle w:val="Hyperlink"/>
            <w:b/>
            <w:bCs/>
            <w:color w:val="0D0D0D" w:themeColor="text1" w:themeTint="F2"/>
            <w:u w:val="none"/>
          </w:rPr>
          <w:t>www.makeiteasy.org.nz</w:t>
        </w:r>
      </w:hyperlink>
      <w:r w:rsidR="00354BB1">
        <w:br w:type="page"/>
      </w:r>
    </w:p>
    <w:p w14:paraId="34E8B6C2" w14:textId="6F97A356" w:rsidR="00262233" w:rsidRDefault="00C218E4" w:rsidP="00262233">
      <w:r w:rsidRPr="00C218E4">
        <w:rPr>
          <w:noProof/>
        </w:rPr>
        <w:drawing>
          <wp:anchor distT="0" distB="0" distL="114300" distR="114300" simplePos="0" relativeHeight="251658256" behindDoc="0" locked="0" layoutInCell="1" allowOverlap="1" wp14:anchorId="6E27A599" wp14:editId="33C72E05">
            <wp:simplePos x="0" y="0"/>
            <wp:positionH relativeFrom="margin">
              <wp:posOffset>66675</wp:posOffset>
            </wp:positionH>
            <wp:positionV relativeFrom="paragraph">
              <wp:posOffset>390525</wp:posOffset>
            </wp:positionV>
            <wp:extent cx="1371600" cy="1427624"/>
            <wp:effectExtent l="0" t="0" r="0" b="1270"/>
            <wp:wrapNone/>
            <wp:docPr id="1728038293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038293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427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2233">
        <w:t xml:space="preserve">You can find </w:t>
      </w:r>
      <w:r w:rsidR="00A20449">
        <w:t>lots of</w:t>
      </w:r>
      <w:r w:rsidR="00262233">
        <w:t xml:space="preserve"> Easy Reads in the People First NZ Easy Read Library at</w:t>
      </w:r>
      <w:r w:rsidR="00354BB1">
        <w:t xml:space="preserve"> this </w:t>
      </w:r>
      <w:r w:rsidR="00354BB1" w:rsidRPr="00C93087">
        <w:rPr>
          <w:b/>
          <w:bCs/>
        </w:rPr>
        <w:t>website</w:t>
      </w:r>
      <w:r w:rsidR="00262233">
        <w:t>:</w:t>
      </w:r>
    </w:p>
    <w:p w14:paraId="291A5625" w14:textId="77777777" w:rsidR="00262233" w:rsidRDefault="00262233" w:rsidP="00262233"/>
    <w:p w14:paraId="0794B085" w14:textId="1B37B35D" w:rsidR="00262233" w:rsidRPr="00262233" w:rsidRDefault="00262233" w:rsidP="00262233">
      <w:pPr>
        <w:rPr>
          <w:b/>
          <w:bCs/>
        </w:rPr>
      </w:pPr>
      <w:r w:rsidRPr="00262233">
        <w:rPr>
          <w:b/>
          <w:bCs/>
        </w:rPr>
        <w:t>www.peoplefirst.org.nz/easy-read-library/all-easy-read-resources</w:t>
      </w:r>
    </w:p>
    <w:p w14:paraId="50205BA8" w14:textId="77777777" w:rsidR="00262233" w:rsidRDefault="00262233" w:rsidP="00262233">
      <w:pPr>
        <w:spacing w:line="240" w:lineRule="auto"/>
        <w:ind w:left="0"/>
      </w:pPr>
      <w:r>
        <w:br w:type="page"/>
      </w:r>
    </w:p>
    <w:p w14:paraId="4EAAB57D" w14:textId="799684C2" w:rsidR="00F40441" w:rsidRDefault="0076797D" w:rsidP="0076797D">
      <w:pPr>
        <w:pStyle w:val="Heading1"/>
        <w:rPr>
          <w:noProof/>
        </w:rPr>
      </w:pPr>
      <w:r>
        <w:rPr>
          <w:noProof/>
        </w:rPr>
        <w:t xml:space="preserve">What are the </w:t>
      </w:r>
      <w:r w:rsidR="00345341">
        <w:rPr>
          <w:noProof/>
        </w:rPr>
        <w:t xml:space="preserve">Rainbow </w:t>
      </w:r>
      <w:r>
        <w:rPr>
          <w:noProof/>
        </w:rPr>
        <w:t>Easy Reads about?</w:t>
      </w:r>
    </w:p>
    <w:p w14:paraId="27374242" w14:textId="77777777" w:rsidR="0076797D" w:rsidRDefault="0076797D" w:rsidP="0076797D">
      <w:pPr>
        <w:pStyle w:val="BodyText"/>
      </w:pPr>
    </w:p>
    <w:p w14:paraId="23D67E6A" w14:textId="77777777" w:rsidR="0076797D" w:rsidRDefault="0076797D" w:rsidP="00345341"/>
    <w:p w14:paraId="358308CD" w14:textId="1BFFA068" w:rsidR="0076797D" w:rsidRDefault="00B07C35" w:rsidP="00345341">
      <w:r>
        <w:rPr>
          <w:noProof/>
        </w:rPr>
        <w:drawing>
          <wp:anchor distT="0" distB="0" distL="114300" distR="114300" simplePos="0" relativeHeight="251660342" behindDoc="0" locked="0" layoutInCell="1" allowOverlap="1" wp14:anchorId="035DB094" wp14:editId="194C7D0B">
            <wp:simplePos x="0" y="0"/>
            <wp:positionH relativeFrom="column">
              <wp:posOffset>0</wp:posOffset>
            </wp:positionH>
            <wp:positionV relativeFrom="paragraph">
              <wp:posOffset>81871</wp:posOffset>
            </wp:positionV>
            <wp:extent cx="1338293" cy="1943100"/>
            <wp:effectExtent l="0" t="0" r="0" b="0"/>
            <wp:wrapNone/>
            <wp:docPr id="491841044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841044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293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797D">
        <w:t xml:space="preserve">There are </w:t>
      </w:r>
      <w:r w:rsidR="00B518AE">
        <w:t>8</w:t>
      </w:r>
      <w:r w:rsidR="0076797D">
        <w:t xml:space="preserve"> </w:t>
      </w:r>
      <w:r w:rsidR="00345341">
        <w:t xml:space="preserve">Rainbow </w:t>
      </w:r>
      <w:r w:rsidR="0076797D">
        <w:t>Easy Reads.</w:t>
      </w:r>
    </w:p>
    <w:p w14:paraId="56A4D129" w14:textId="1FB89D17" w:rsidR="008132D4" w:rsidRDefault="008132D4" w:rsidP="00345341"/>
    <w:p w14:paraId="0666608D" w14:textId="77777777" w:rsidR="008132D4" w:rsidRDefault="008132D4" w:rsidP="00345341"/>
    <w:p w14:paraId="67391FD0" w14:textId="018673EA" w:rsidR="008132D4" w:rsidRDefault="008132D4" w:rsidP="00345341">
      <w:r>
        <w:t>These are:</w:t>
      </w:r>
    </w:p>
    <w:p w14:paraId="57396C80" w14:textId="3A0DA628" w:rsidR="008132D4" w:rsidRDefault="008132D4" w:rsidP="008132D4">
      <w:pPr>
        <w:pStyle w:val="Listtoplevel"/>
      </w:pPr>
      <w:r>
        <w:t>the names of the Easy Reads</w:t>
      </w:r>
    </w:p>
    <w:p w14:paraId="3E1829E4" w14:textId="13F87018" w:rsidR="008132D4" w:rsidRDefault="008132D4" w:rsidP="008132D4">
      <w:pPr>
        <w:pStyle w:val="Listtoplevel"/>
      </w:pPr>
      <w:r>
        <w:t>what the Easy Reads are about.</w:t>
      </w:r>
    </w:p>
    <w:p w14:paraId="3BAE8A95" w14:textId="77777777" w:rsidR="0076797D" w:rsidRDefault="0076797D" w:rsidP="0076797D">
      <w:pPr>
        <w:pStyle w:val="BodyText"/>
      </w:pPr>
    </w:p>
    <w:p w14:paraId="3905535C" w14:textId="77777777" w:rsidR="008132D4" w:rsidRDefault="008132D4" w:rsidP="0076797D">
      <w:pPr>
        <w:pStyle w:val="BodyText"/>
      </w:pPr>
    </w:p>
    <w:p w14:paraId="5B60481D" w14:textId="24A793C5" w:rsidR="0076797D" w:rsidRDefault="00B518AE" w:rsidP="00C93087">
      <w:pPr>
        <w:pStyle w:val="Heading2"/>
        <w:numPr>
          <w:ilvl w:val="0"/>
          <w:numId w:val="29"/>
        </w:numPr>
        <w:ind w:left="4253" w:hanging="567"/>
      </w:pPr>
      <w:r w:rsidRPr="00A71A5E">
        <w:rPr>
          <w:noProof/>
          <w:sz w:val="30"/>
          <w:szCs w:val="30"/>
        </w:rPr>
        <w:drawing>
          <wp:anchor distT="0" distB="0" distL="114300" distR="114300" simplePos="0" relativeHeight="251693110" behindDoc="0" locked="0" layoutInCell="1" allowOverlap="1" wp14:anchorId="2DC18599" wp14:editId="78A7414C">
            <wp:simplePos x="0" y="0"/>
            <wp:positionH relativeFrom="column">
              <wp:posOffset>0</wp:posOffset>
            </wp:positionH>
            <wp:positionV relativeFrom="paragraph">
              <wp:posOffset>325755</wp:posOffset>
            </wp:positionV>
            <wp:extent cx="1980000" cy="2799454"/>
            <wp:effectExtent l="19050" t="19050" r="20320" b="20320"/>
            <wp:wrapNone/>
            <wp:docPr id="165250590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50590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279945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15AB">
        <w:t>Rainbow Easy Read: Getting started</w:t>
      </w:r>
    </w:p>
    <w:p w14:paraId="13B4766F" w14:textId="33A64305" w:rsidR="0076797D" w:rsidRDefault="0076797D" w:rsidP="00C93087">
      <w:pPr>
        <w:ind w:left="3828"/>
      </w:pPr>
    </w:p>
    <w:p w14:paraId="0E6DE392" w14:textId="3940F845" w:rsidR="0076797D" w:rsidRDefault="0076797D" w:rsidP="00C93087">
      <w:pPr>
        <w:ind w:left="4253"/>
      </w:pPr>
      <w:r>
        <w:t>This is the Easy Read you are reading now.</w:t>
      </w:r>
    </w:p>
    <w:p w14:paraId="65DC02D0" w14:textId="77777777" w:rsidR="0076797D" w:rsidRDefault="0076797D" w:rsidP="00C93087">
      <w:pPr>
        <w:ind w:left="4253"/>
      </w:pPr>
    </w:p>
    <w:p w14:paraId="21D7AAE4" w14:textId="5C4A2CDA" w:rsidR="008E1DBC" w:rsidRDefault="008E1DBC" w:rsidP="00C93087">
      <w:pPr>
        <w:ind w:left="4253"/>
      </w:pPr>
    </w:p>
    <w:p w14:paraId="75869039" w14:textId="18B7B71C" w:rsidR="0076797D" w:rsidRDefault="0076797D" w:rsidP="00C93087">
      <w:pPr>
        <w:ind w:left="4253"/>
      </w:pPr>
      <w:r>
        <w:t xml:space="preserve">It tells </w:t>
      </w:r>
      <w:r w:rsidR="008132D4">
        <w:t>you</w:t>
      </w:r>
      <w:r>
        <w:t xml:space="preserve"> about the </w:t>
      </w:r>
      <w:r w:rsidR="00345341">
        <w:t xml:space="preserve">Rainbow </w:t>
      </w:r>
      <w:r>
        <w:t>Easy Reads.</w:t>
      </w:r>
    </w:p>
    <w:p w14:paraId="03190846" w14:textId="25F8C5C4" w:rsidR="0076797D" w:rsidRDefault="0076797D" w:rsidP="00345341"/>
    <w:p w14:paraId="42D8AA26" w14:textId="0815DDEC" w:rsidR="0076797D" w:rsidRDefault="00AC38B0" w:rsidP="00C93087">
      <w:pPr>
        <w:pStyle w:val="Heading2"/>
        <w:numPr>
          <w:ilvl w:val="0"/>
          <w:numId w:val="29"/>
        </w:numPr>
        <w:ind w:left="4253" w:right="-330" w:hanging="567"/>
      </w:pPr>
      <w:r w:rsidRPr="009973E8">
        <w:rPr>
          <w:noProof/>
        </w:rPr>
        <w:drawing>
          <wp:anchor distT="0" distB="0" distL="114300" distR="114300" simplePos="0" relativeHeight="251699254" behindDoc="0" locked="0" layoutInCell="1" allowOverlap="1" wp14:anchorId="17B8E207" wp14:editId="606E7AEA">
            <wp:simplePos x="0" y="0"/>
            <wp:positionH relativeFrom="column">
              <wp:posOffset>1270</wp:posOffset>
            </wp:positionH>
            <wp:positionV relativeFrom="paragraph">
              <wp:posOffset>393700</wp:posOffset>
            </wp:positionV>
            <wp:extent cx="1979930" cy="2819400"/>
            <wp:effectExtent l="19050" t="19050" r="20320" b="19050"/>
            <wp:wrapNone/>
            <wp:docPr id="86714890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14890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28194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15AB">
        <w:t>Rainbow Easy Read: Rainbow words and identities</w:t>
      </w:r>
    </w:p>
    <w:p w14:paraId="16988E03" w14:textId="77777777" w:rsidR="0076797D" w:rsidRDefault="0076797D" w:rsidP="00345341"/>
    <w:p w14:paraId="360D971D" w14:textId="55187513" w:rsidR="0076797D" w:rsidRDefault="0076797D" w:rsidP="00C93087">
      <w:pPr>
        <w:ind w:left="4253"/>
      </w:pPr>
      <w:r>
        <w:t xml:space="preserve">This tells you </w:t>
      </w:r>
      <w:r w:rsidR="00D27F58">
        <w:t xml:space="preserve">what </w:t>
      </w:r>
      <w:r>
        <w:t>different words mean like:</w:t>
      </w:r>
    </w:p>
    <w:p w14:paraId="6E570A67" w14:textId="0B4A9496" w:rsidR="0076797D" w:rsidRDefault="0076797D" w:rsidP="00C93087">
      <w:pPr>
        <w:pStyle w:val="Listtoplevel"/>
        <w:ind w:left="4820"/>
      </w:pPr>
      <w:r>
        <w:t>lesbian</w:t>
      </w:r>
    </w:p>
    <w:p w14:paraId="08B02650" w14:textId="2A098C47" w:rsidR="0076797D" w:rsidRDefault="0076797D" w:rsidP="00C93087">
      <w:pPr>
        <w:pStyle w:val="Listtoplevel"/>
        <w:ind w:left="4820"/>
      </w:pPr>
      <w:r>
        <w:t>transgender</w:t>
      </w:r>
    </w:p>
    <w:p w14:paraId="6F5601B2" w14:textId="49B5294A" w:rsidR="0076797D" w:rsidRDefault="0076797D" w:rsidP="00C93087">
      <w:pPr>
        <w:pStyle w:val="Listtoplevel"/>
        <w:ind w:left="4820"/>
      </w:pPr>
      <w:r>
        <w:t>queer</w:t>
      </w:r>
      <w:r w:rsidR="008132D4">
        <w:t>.</w:t>
      </w:r>
    </w:p>
    <w:p w14:paraId="09EF4C8E" w14:textId="77777777" w:rsidR="008132D4" w:rsidRDefault="008132D4" w:rsidP="008132D4"/>
    <w:p w14:paraId="1C05AD3D" w14:textId="77777777" w:rsidR="008132D4" w:rsidRDefault="008132D4" w:rsidP="008132D4"/>
    <w:p w14:paraId="79280A2F" w14:textId="4E67ADF5" w:rsidR="0076797D" w:rsidRDefault="00AC38B0" w:rsidP="00C93087">
      <w:pPr>
        <w:pStyle w:val="Heading2"/>
        <w:numPr>
          <w:ilvl w:val="0"/>
          <w:numId w:val="29"/>
        </w:numPr>
        <w:ind w:left="4253" w:hanging="567"/>
      </w:pPr>
      <w:r w:rsidRPr="00FB64AF">
        <w:rPr>
          <w:noProof/>
        </w:rPr>
        <w:drawing>
          <wp:anchor distT="0" distB="0" distL="114300" distR="114300" simplePos="0" relativeHeight="251701302" behindDoc="0" locked="0" layoutInCell="1" allowOverlap="1" wp14:anchorId="6CC69B00" wp14:editId="096E3E0D">
            <wp:simplePos x="0" y="0"/>
            <wp:positionH relativeFrom="column">
              <wp:posOffset>1270</wp:posOffset>
            </wp:positionH>
            <wp:positionV relativeFrom="paragraph">
              <wp:posOffset>131445</wp:posOffset>
            </wp:positionV>
            <wp:extent cx="1980000" cy="2823520"/>
            <wp:effectExtent l="19050" t="19050" r="20320" b="15240"/>
            <wp:wrapNone/>
            <wp:docPr id="36481833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81833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282352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15AB">
        <w:t>Rainbow Easy Read: All about pronouns</w:t>
      </w:r>
    </w:p>
    <w:p w14:paraId="1CD5975D" w14:textId="77F35DF0" w:rsidR="008132D4" w:rsidRDefault="008132D4" w:rsidP="00345341"/>
    <w:p w14:paraId="0E3C35FC" w14:textId="3288B320" w:rsidR="0076797D" w:rsidRDefault="0076797D" w:rsidP="00C93087">
      <w:pPr>
        <w:ind w:left="4253"/>
      </w:pPr>
      <w:r>
        <w:t xml:space="preserve">This Easy Read tells you about </w:t>
      </w:r>
      <w:r w:rsidR="00345341">
        <w:t xml:space="preserve">the different </w:t>
      </w:r>
      <w:r w:rsidR="00345341" w:rsidRPr="00A20449">
        <w:rPr>
          <w:b/>
          <w:bCs/>
        </w:rPr>
        <w:t>pronouns</w:t>
      </w:r>
      <w:r w:rsidR="00345341">
        <w:t xml:space="preserve"> rainbow people use</w:t>
      </w:r>
      <w:r>
        <w:t>.</w:t>
      </w:r>
    </w:p>
    <w:p w14:paraId="3AD682DA" w14:textId="77777777" w:rsidR="008132D4" w:rsidRDefault="008132D4">
      <w:pPr>
        <w:spacing w:line="240" w:lineRule="auto"/>
        <w:ind w:left="0"/>
      </w:pPr>
      <w:r>
        <w:br w:type="page"/>
      </w:r>
    </w:p>
    <w:p w14:paraId="5CCDCE25" w14:textId="261B6922" w:rsidR="0076797D" w:rsidRDefault="008D77A7" w:rsidP="00345341">
      <w:r w:rsidRPr="008D77A7">
        <w:rPr>
          <w:b/>
          <w:bCs/>
          <w:noProof/>
        </w:rPr>
        <w:drawing>
          <wp:anchor distT="0" distB="0" distL="114300" distR="114300" simplePos="0" relativeHeight="251668534" behindDoc="0" locked="0" layoutInCell="1" allowOverlap="1" wp14:anchorId="776664A7" wp14:editId="654F206F">
            <wp:simplePos x="0" y="0"/>
            <wp:positionH relativeFrom="column">
              <wp:posOffset>-1905</wp:posOffset>
            </wp:positionH>
            <wp:positionV relativeFrom="paragraph">
              <wp:posOffset>58420</wp:posOffset>
            </wp:positionV>
            <wp:extent cx="922020" cy="922020"/>
            <wp:effectExtent l="0" t="0" r="0" b="0"/>
            <wp:wrapNone/>
            <wp:docPr id="873533195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533195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0449" w:rsidRPr="00A20449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62390" behindDoc="1" locked="0" layoutInCell="1" allowOverlap="1" wp14:anchorId="5E089CE0" wp14:editId="279C2681">
                <wp:simplePos x="0" y="0"/>
                <wp:positionH relativeFrom="margin">
                  <wp:posOffset>2207172</wp:posOffset>
                </wp:positionH>
                <wp:positionV relativeFrom="paragraph">
                  <wp:posOffset>0</wp:posOffset>
                </wp:positionV>
                <wp:extent cx="3516630" cy="2628900"/>
                <wp:effectExtent l="0" t="0" r="7620" b="0"/>
                <wp:wrapNone/>
                <wp:docPr id="1492654642" name="Rectangle 149265464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262890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DE7821" id="Rectangle 1492654642" o:spid="_x0000_s1026" alt="&quot;&quot;" style="position:absolute;margin-left:173.8pt;margin-top:0;width:276.9pt;height:207pt;z-index:-25165409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" fillcolor="#e8d9f3" stroked="f" strokeweight="1pt">
                <w10:wrap anchorx="margin"/>
              </v:rect>
            </w:pict>
          </mc:Fallback>
        </mc:AlternateContent>
      </w:r>
      <w:r w:rsidR="0076797D" w:rsidRPr="00A20449">
        <w:rPr>
          <w:b/>
          <w:bCs/>
        </w:rPr>
        <w:t>Pronouns</w:t>
      </w:r>
      <w:r w:rsidR="0076797D">
        <w:t xml:space="preserve"> are</w:t>
      </w:r>
      <w:r w:rsidR="008132D4">
        <w:t xml:space="preserve"> words we use instead of names like:</w:t>
      </w:r>
    </w:p>
    <w:p w14:paraId="253AE815" w14:textId="51F45987" w:rsidR="008132D4" w:rsidRDefault="00E6437C" w:rsidP="008132D4">
      <w:pPr>
        <w:pStyle w:val="Listtoplevel"/>
      </w:pPr>
      <w:r w:rsidRPr="00E6437C">
        <w:drawing>
          <wp:anchor distT="0" distB="0" distL="114300" distR="114300" simplePos="0" relativeHeight="251664438" behindDoc="0" locked="0" layoutInCell="1" allowOverlap="1" wp14:anchorId="43E31BA0" wp14:editId="2C7DF716">
            <wp:simplePos x="0" y="0"/>
            <wp:positionH relativeFrom="column">
              <wp:posOffset>924560</wp:posOffset>
            </wp:positionH>
            <wp:positionV relativeFrom="paragraph">
              <wp:posOffset>51435</wp:posOffset>
            </wp:positionV>
            <wp:extent cx="914400" cy="914400"/>
            <wp:effectExtent l="0" t="0" r="0" b="0"/>
            <wp:wrapNone/>
            <wp:docPr id="450847807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847807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32D4">
        <w:t>he / him</w:t>
      </w:r>
    </w:p>
    <w:p w14:paraId="5D6FB495" w14:textId="789CC06E" w:rsidR="008132D4" w:rsidRDefault="008D77A7" w:rsidP="00E6437C">
      <w:pPr>
        <w:pStyle w:val="Listtoplevel"/>
      </w:pPr>
      <w:r w:rsidRPr="008D77A7">
        <w:drawing>
          <wp:anchor distT="0" distB="0" distL="114300" distR="114300" simplePos="0" relativeHeight="251666486" behindDoc="0" locked="0" layoutInCell="1" allowOverlap="1" wp14:anchorId="13A991E9" wp14:editId="777CC0C2">
            <wp:simplePos x="0" y="0"/>
            <wp:positionH relativeFrom="column">
              <wp:posOffset>3810</wp:posOffset>
            </wp:positionH>
            <wp:positionV relativeFrom="paragraph">
              <wp:posOffset>83185</wp:posOffset>
            </wp:positionV>
            <wp:extent cx="918341" cy="918341"/>
            <wp:effectExtent l="0" t="0" r="0" b="0"/>
            <wp:wrapNone/>
            <wp:docPr id="715623088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623088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341" cy="918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32D4">
        <w:t>she / her</w:t>
      </w:r>
    </w:p>
    <w:p w14:paraId="441866E5" w14:textId="7DAE9D4A" w:rsidR="008132D4" w:rsidRDefault="008132D4" w:rsidP="008D77A7">
      <w:pPr>
        <w:pStyle w:val="Listtoplevel"/>
      </w:pPr>
      <w:r>
        <w:t>they / them.</w:t>
      </w:r>
    </w:p>
    <w:p w14:paraId="6C1D08BC" w14:textId="77777777" w:rsidR="0076797D" w:rsidRDefault="0076797D" w:rsidP="00345341"/>
    <w:p w14:paraId="71FB47F8" w14:textId="314968D6" w:rsidR="00262233" w:rsidRDefault="00B518AE" w:rsidP="00345341">
      <w:r w:rsidRPr="00784409">
        <w:rPr>
          <w:noProof/>
        </w:rPr>
        <w:drawing>
          <wp:anchor distT="0" distB="0" distL="114300" distR="114300" simplePos="0" relativeHeight="251695158" behindDoc="0" locked="0" layoutInCell="1" allowOverlap="1" wp14:anchorId="6847BA8C" wp14:editId="07FBD468">
            <wp:simplePos x="0" y="0"/>
            <wp:positionH relativeFrom="column">
              <wp:posOffset>0</wp:posOffset>
            </wp:positionH>
            <wp:positionV relativeFrom="paragraph">
              <wp:posOffset>19050</wp:posOffset>
            </wp:positionV>
            <wp:extent cx="1980000" cy="2784061"/>
            <wp:effectExtent l="19050" t="19050" r="20320" b="16510"/>
            <wp:wrapNone/>
            <wp:docPr id="63222448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22448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278406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0B9E5F" w14:textId="3A420604" w:rsidR="0076797D" w:rsidRDefault="00FD15AB" w:rsidP="00C93087">
      <w:pPr>
        <w:pStyle w:val="Heading2"/>
        <w:numPr>
          <w:ilvl w:val="0"/>
          <w:numId w:val="29"/>
        </w:numPr>
        <w:ind w:left="4253" w:hanging="567"/>
      </w:pPr>
      <w:r>
        <w:t>Rainbow Easy Read: Coming out</w:t>
      </w:r>
    </w:p>
    <w:p w14:paraId="4AE6AC00" w14:textId="77777777" w:rsidR="008132D4" w:rsidRDefault="008132D4" w:rsidP="00345341"/>
    <w:p w14:paraId="1490E672" w14:textId="174531BF" w:rsidR="0076797D" w:rsidRDefault="0076797D" w:rsidP="00C93087">
      <w:pPr>
        <w:ind w:left="4253"/>
      </w:pPr>
      <w:r>
        <w:t xml:space="preserve">Coming </w:t>
      </w:r>
      <w:r w:rsidR="00D27F58">
        <w:t xml:space="preserve">out </w:t>
      </w:r>
      <w:r>
        <w:t xml:space="preserve">is when you tell other people you are </w:t>
      </w:r>
      <w:r w:rsidR="00345341">
        <w:t xml:space="preserve">a </w:t>
      </w:r>
      <w:r>
        <w:t>rainbow</w:t>
      </w:r>
      <w:r w:rsidR="00345341">
        <w:t xml:space="preserve"> person</w:t>
      </w:r>
      <w:r>
        <w:t>.</w:t>
      </w:r>
    </w:p>
    <w:p w14:paraId="1EB5E412" w14:textId="30A268FF" w:rsidR="0076797D" w:rsidRDefault="0076797D" w:rsidP="00C93087">
      <w:pPr>
        <w:ind w:left="4253"/>
      </w:pPr>
    </w:p>
    <w:p w14:paraId="3B8B9603" w14:textId="61A2D2C8" w:rsidR="0076797D" w:rsidRDefault="00291C05" w:rsidP="00C93087">
      <w:pPr>
        <w:ind w:left="4253"/>
      </w:pPr>
      <w:r w:rsidRPr="00291C05">
        <w:rPr>
          <w:noProof/>
        </w:rPr>
        <w:drawing>
          <wp:anchor distT="0" distB="0" distL="114300" distR="114300" simplePos="0" relativeHeight="251670582" behindDoc="0" locked="0" layoutInCell="1" allowOverlap="1" wp14:anchorId="254C6064" wp14:editId="63104C0E">
            <wp:simplePos x="0" y="0"/>
            <wp:positionH relativeFrom="column">
              <wp:posOffset>0</wp:posOffset>
            </wp:positionH>
            <wp:positionV relativeFrom="paragraph">
              <wp:posOffset>337557</wp:posOffset>
            </wp:positionV>
            <wp:extent cx="2052955" cy="2052955"/>
            <wp:effectExtent l="0" t="0" r="0" b="0"/>
            <wp:wrapNone/>
            <wp:docPr id="95606213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06213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052955" cy="2052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1F8294" w14:textId="5E32FB93" w:rsidR="008132D4" w:rsidRDefault="0076797D" w:rsidP="00C93087">
      <w:pPr>
        <w:ind w:left="4253"/>
      </w:pPr>
      <w:r>
        <w:t>This Easy Read tells you</w:t>
      </w:r>
      <w:r w:rsidR="008132D4">
        <w:t>:</w:t>
      </w:r>
    </w:p>
    <w:p w14:paraId="2119B8D5" w14:textId="6CC6836C" w:rsidR="0076797D" w:rsidRDefault="0076797D" w:rsidP="00C93087">
      <w:pPr>
        <w:pStyle w:val="Listtoplevel"/>
        <w:ind w:left="4820"/>
      </w:pPr>
      <w:r>
        <w:t>how you might decide to come out</w:t>
      </w:r>
    </w:p>
    <w:p w14:paraId="33BCD401" w14:textId="6D954BAF" w:rsidR="0076797D" w:rsidRDefault="008132D4" w:rsidP="00C93087">
      <w:pPr>
        <w:pStyle w:val="Listtoplevel"/>
        <w:ind w:left="4820"/>
      </w:pPr>
      <w:r>
        <w:t>h</w:t>
      </w:r>
      <w:r w:rsidR="0076797D">
        <w:t>ow to keep yourself safe</w:t>
      </w:r>
      <w:r>
        <w:t>.</w:t>
      </w:r>
      <w:r w:rsidR="00354BB1">
        <w:br w:type="page"/>
      </w:r>
    </w:p>
    <w:p w14:paraId="4139C038" w14:textId="1BD2E04A" w:rsidR="0076797D" w:rsidRDefault="00AC38B0" w:rsidP="00C93087">
      <w:pPr>
        <w:pStyle w:val="Heading2"/>
        <w:numPr>
          <w:ilvl w:val="0"/>
          <w:numId w:val="29"/>
        </w:numPr>
        <w:ind w:left="4253" w:hanging="567"/>
      </w:pPr>
      <w:r w:rsidRPr="00AC38B0">
        <w:rPr>
          <w:noProof/>
        </w:rPr>
        <w:drawing>
          <wp:anchor distT="0" distB="0" distL="114300" distR="114300" simplePos="0" relativeHeight="251703350" behindDoc="0" locked="0" layoutInCell="1" allowOverlap="1" wp14:anchorId="04891BB2" wp14:editId="0342B0B9">
            <wp:simplePos x="0" y="0"/>
            <wp:positionH relativeFrom="column">
              <wp:posOffset>0</wp:posOffset>
            </wp:positionH>
            <wp:positionV relativeFrom="paragraph">
              <wp:posOffset>390525</wp:posOffset>
            </wp:positionV>
            <wp:extent cx="1980000" cy="2830741"/>
            <wp:effectExtent l="19050" t="19050" r="20320" b="27305"/>
            <wp:wrapNone/>
            <wp:docPr id="183519533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19533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283074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15AB">
        <w:t>Rainbow Easy Read: What do I say?</w:t>
      </w:r>
    </w:p>
    <w:p w14:paraId="34058C81" w14:textId="77777777" w:rsidR="0076797D" w:rsidRDefault="0076797D" w:rsidP="0076797D">
      <w:pPr>
        <w:pStyle w:val="BodyText"/>
      </w:pPr>
    </w:p>
    <w:p w14:paraId="27120448" w14:textId="5B27B078" w:rsidR="0076797D" w:rsidRDefault="0076797D" w:rsidP="00C93087">
      <w:pPr>
        <w:pStyle w:val="BodyText"/>
        <w:ind w:left="4253"/>
      </w:pPr>
      <w:r>
        <w:t xml:space="preserve">This </w:t>
      </w:r>
      <w:r w:rsidR="00345341">
        <w:t xml:space="preserve">Rainbow </w:t>
      </w:r>
      <w:r>
        <w:t>Easy Read talks about some of the things you might say if people:</w:t>
      </w:r>
    </w:p>
    <w:p w14:paraId="1DD2D8D9" w14:textId="39A9C25A" w:rsidR="0076797D" w:rsidRDefault="008132D4" w:rsidP="00C93087">
      <w:pPr>
        <w:pStyle w:val="Listtoplevel"/>
        <w:ind w:left="4820"/>
      </w:pPr>
      <w:r>
        <w:t>a</w:t>
      </w:r>
      <w:r w:rsidR="0076797D">
        <w:t>sk you questions</w:t>
      </w:r>
    </w:p>
    <w:p w14:paraId="1E0B781B" w14:textId="34786604" w:rsidR="0076797D" w:rsidRDefault="008132D4" w:rsidP="00C93087">
      <w:pPr>
        <w:pStyle w:val="Listtoplevel"/>
        <w:ind w:left="4820"/>
      </w:pPr>
      <w:r>
        <w:t>s</w:t>
      </w:r>
      <w:r w:rsidR="0076797D">
        <w:t>ay rude things</w:t>
      </w:r>
      <w:r w:rsidR="00345341">
        <w:t>.</w:t>
      </w:r>
      <w:r w:rsidR="0076797D">
        <w:t xml:space="preserve"> </w:t>
      </w:r>
    </w:p>
    <w:p w14:paraId="05C3DECE" w14:textId="77777777" w:rsidR="0076797D" w:rsidRDefault="0076797D" w:rsidP="00345341"/>
    <w:p w14:paraId="77232154" w14:textId="231BF0F6" w:rsidR="008132D4" w:rsidRDefault="008D0D0D" w:rsidP="00345341">
      <w:r w:rsidRPr="00C95FEE">
        <w:drawing>
          <wp:anchor distT="0" distB="0" distL="114300" distR="114300" simplePos="0" relativeHeight="251709494" behindDoc="0" locked="0" layoutInCell="1" allowOverlap="1" wp14:anchorId="01F7C4D1" wp14:editId="59E9CB30">
            <wp:simplePos x="0" y="0"/>
            <wp:positionH relativeFrom="column">
              <wp:posOffset>-2896</wp:posOffset>
            </wp:positionH>
            <wp:positionV relativeFrom="paragraph">
              <wp:posOffset>343027</wp:posOffset>
            </wp:positionV>
            <wp:extent cx="1979930" cy="2821588"/>
            <wp:effectExtent l="19050" t="19050" r="20320" b="17145"/>
            <wp:wrapNone/>
            <wp:docPr id="898271170" name="Picture 1" descr="A poster of two women hugg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961876" name="Picture 1" descr="A poster of two women hugging&#10;&#10;AI-generated content may be incorrect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983722" cy="282699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18AE" w:rsidRPr="00187259">
        <w:rPr>
          <w:noProof/>
        </w:rPr>
        <w:drawing>
          <wp:anchor distT="0" distB="0" distL="114300" distR="114300" simplePos="0" relativeHeight="251691062" behindDoc="0" locked="0" layoutInCell="1" allowOverlap="1" wp14:anchorId="3605F4E8" wp14:editId="30825172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1980000" cy="2808000"/>
            <wp:effectExtent l="19050" t="19050" r="20320" b="11430"/>
            <wp:wrapNone/>
            <wp:docPr id="164585991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85991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28080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AA3FD6" w14:textId="5DD8672D" w:rsidR="0076797D" w:rsidRDefault="00FD15AB" w:rsidP="00C93087">
      <w:pPr>
        <w:pStyle w:val="Heading2"/>
        <w:numPr>
          <w:ilvl w:val="0"/>
          <w:numId w:val="29"/>
        </w:numPr>
        <w:ind w:left="4253" w:hanging="567"/>
      </w:pPr>
      <w:r>
        <w:t xml:space="preserve">Rainbow Easy Read: </w:t>
      </w:r>
      <w:r w:rsidR="00C60FEB">
        <w:t>Finding support and community</w:t>
      </w:r>
    </w:p>
    <w:p w14:paraId="5D4A5B80" w14:textId="77777777" w:rsidR="0076797D" w:rsidRDefault="0076797D" w:rsidP="0076797D">
      <w:pPr>
        <w:pStyle w:val="BodyText"/>
      </w:pPr>
    </w:p>
    <w:p w14:paraId="657A7181" w14:textId="77777777" w:rsidR="00345341" w:rsidRDefault="0076797D" w:rsidP="00C93087">
      <w:pPr>
        <w:pStyle w:val="BodyText"/>
        <w:ind w:left="4253"/>
      </w:pPr>
      <w:r>
        <w:t xml:space="preserve">This Easy Read talks </w:t>
      </w:r>
      <w:r w:rsidR="00345341">
        <w:t>about where you might go for support like:</w:t>
      </w:r>
    </w:p>
    <w:p w14:paraId="1AFE001D" w14:textId="77777777" w:rsidR="00345341" w:rsidRDefault="00345341" w:rsidP="00C93087">
      <w:pPr>
        <w:pStyle w:val="Listtoplevel"/>
        <w:ind w:left="4820"/>
      </w:pPr>
      <w:r>
        <w:t>organisations</w:t>
      </w:r>
    </w:p>
    <w:p w14:paraId="6A4EFA08" w14:textId="77777777" w:rsidR="00C125EE" w:rsidRDefault="00345341" w:rsidP="00C93087">
      <w:pPr>
        <w:pStyle w:val="Listtoplevel"/>
        <w:ind w:left="4820"/>
      </w:pPr>
      <w:r>
        <w:t>different kinds of people</w:t>
      </w:r>
      <w:r w:rsidR="0076797D">
        <w:t>.</w:t>
      </w:r>
    </w:p>
    <w:p w14:paraId="72DAED21" w14:textId="7EBF2EB0" w:rsidR="00C125EE" w:rsidRDefault="008D0D0D" w:rsidP="00C125EE">
      <w:pPr>
        <w:pStyle w:val="Heading2"/>
        <w:numPr>
          <w:ilvl w:val="0"/>
          <w:numId w:val="29"/>
        </w:numPr>
        <w:ind w:left="4253" w:hanging="567"/>
      </w:pPr>
      <w:r w:rsidRPr="00B70A97">
        <w:drawing>
          <wp:anchor distT="0" distB="0" distL="114300" distR="114300" simplePos="0" relativeHeight="251711542" behindDoc="0" locked="0" layoutInCell="1" allowOverlap="1" wp14:anchorId="076F2428" wp14:editId="7108277E">
            <wp:simplePos x="0" y="0"/>
            <wp:positionH relativeFrom="column">
              <wp:posOffset>126</wp:posOffset>
            </wp:positionH>
            <wp:positionV relativeFrom="paragraph">
              <wp:posOffset>-9475</wp:posOffset>
            </wp:positionV>
            <wp:extent cx="1975635" cy="2816547"/>
            <wp:effectExtent l="19050" t="19050" r="24765" b="22225"/>
            <wp:wrapNone/>
            <wp:docPr id="281625531" name="Picture 1" descr="A poster of a group of people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625531" name="Picture 1" descr="A poster of a group of people sitting at a table&#10;&#10;AI-generated content may be incorrect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975635" cy="281654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38B0" w:rsidRPr="00AC38B0">
        <w:rPr>
          <w:noProof/>
        </w:rPr>
        <w:drawing>
          <wp:anchor distT="0" distB="0" distL="114300" distR="114300" simplePos="0" relativeHeight="251705398" behindDoc="0" locked="0" layoutInCell="1" allowOverlap="1" wp14:anchorId="72C09824" wp14:editId="127B4AA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980000" cy="2811298"/>
            <wp:effectExtent l="19050" t="19050" r="20320" b="27305"/>
            <wp:wrapNone/>
            <wp:docPr id="128731978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31978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281129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25EE">
        <w:t>Rainbow Easy Read: Your rights as a rainbow person</w:t>
      </w:r>
    </w:p>
    <w:p w14:paraId="3A70DEFF" w14:textId="77777777" w:rsidR="00C125EE" w:rsidRDefault="00C125EE" w:rsidP="00C125EE"/>
    <w:p w14:paraId="1727B402" w14:textId="78544B3F" w:rsidR="00C125EE" w:rsidRDefault="00C125EE" w:rsidP="00C125EE">
      <w:pPr>
        <w:pStyle w:val="BodyText"/>
        <w:ind w:left="4253"/>
      </w:pPr>
      <w:r>
        <w:t xml:space="preserve">This Rainbow Easy Read tells you </w:t>
      </w:r>
      <w:r w:rsidR="00AC38B0">
        <w:t>about</w:t>
      </w:r>
      <w:r>
        <w:t>:</w:t>
      </w:r>
    </w:p>
    <w:p w14:paraId="69315C42" w14:textId="4F9E0169" w:rsidR="00C125EE" w:rsidRDefault="00AC38B0" w:rsidP="00C125EE">
      <w:pPr>
        <w:pStyle w:val="Listtoplevel"/>
        <w:ind w:left="4820"/>
      </w:pPr>
      <w:r>
        <w:t>your rights</w:t>
      </w:r>
    </w:p>
    <w:p w14:paraId="25AD3E46" w14:textId="10013A06" w:rsidR="00C125EE" w:rsidRDefault="00AC38B0" w:rsidP="00C125EE">
      <w:pPr>
        <w:pStyle w:val="Listtoplevel"/>
        <w:ind w:left="4820"/>
      </w:pPr>
      <w:r>
        <w:t>what to do if people are not respecting your rights</w:t>
      </w:r>
      <w:r w:rsidR="00C125EE">
        <w:t>.</w:t>
      </w:r>
    </w:p>
    <w:p w14:paraId="00C12AC1" w14:textId="5AAC4C10" w:rsidR="00354BB1" w:rsidRDefault="00354BB1" w:rsidP="00C125EE">
      <w:pPr>
        <w:pStyle w:val="Listtoplevel"/>
        <w:numPr>
          <w:ilvl w:val="0"/>
          <w:numId w:val="0"/>
        </w:numPr>
        <w:ind w:left="4820"/>
      </w:pPr>
    </w:p>
    <w:p w14:paraId="3E6E029D" w14:textId="503835DC" w:rsidR="0076797D" w:rsidRDefault="00C125EE" w:rsidP="00C93087">
      <w:pPr>
        <w:pStyle w:val="Heading2"/>
        <w:numPr>
          <w:ilvl w:val="0"/>
          <w:numId w:val="29"/>
        </w:numPr>
        <w:ind w:left="4253" w:hanging="567"/>
      </w:pPr>
      <w:r w:rsidRPr="00784409">
        <w:rPr>
          <w:noProof/>
        </w:rPr>
        <w:drawing>
          <wp:anchor distT="0" distB="0" distL="114300" distR="114300" simplePos="0" relativeHeight="251697206" behindDoc="0" locked="0" layoutInCell="1" allowOverlap="1" wp14:anchorId="17771982" wp14:editId="1EEB90AF">
            <wp:simplePos x="0" y="0"/>
            <wp:positionH relativeFrom="column">
              <wp:posOffset>0</wp:posOffset>
            </wp:positionH>
            <wp:positionV relativeFrom="paragraph">
              <wp:posOffset>19050</wp:posOffset>
            </wp:positionV>
            <wp:extent cx="1980000" cy="2779034"/>
            <wp:effectExtent l="19050" t="19050" r="20320" b="21590"/>
            <wp:wrapNone/>
            <wp:docPr id="168339724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39724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277903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0FEB">
        <w:t>Rainbow Easy Read: Supporting your rainbow friends and whānau</w:t>
      </w:r>
    </w:p>
    <w:p w14:paraId="551D7475" w14:textId="77777777" w:rsidR="008132D4" w:rsidRDefault="008132D4" w:rsidP="00AC38B0">
      <w:pPr>
        <w:ind w:left="0"/>
      </w:pPr>
    </w:p>
    <w:p w14:paraId="171D4803" w14:textId="62711242" w:rsidR="008132D4" w:rsidRDefault="008132D4" w:rsidP="00C93087">
      <w:pPr>
        <w:pStyle w:val="BodyText"/>
        <w:ind w:left="4253"/>
      </w:pPr>
      <w:r>
        <w:t xml:space="preserve">This </w:t>
      </w:r>
      <w:r w:rsidR="00345341">
        <w:t xml:space="preserve">Rainbow </w:t>
      </w:r>
      <w:r>
        <w:t>Easy Read tells you how you can support your rainbow:</w:t>
      </w:r>
    </w:p>
    <w:p w14:paraId="27FFB0DF" w14:textId="631F760E" w:rsidR="008132D4" w:rsidRDefault="008132D4" w:rsidP="00C93087">
      <w:pPr>
        <w:pStyle w:val="Listtoplevel"/>
        <w:ind w:left="4820"/>
      </w:pPr>
      <w:r>
        <w:t>friends</w:t>
      </w:r>
    </w:p>
    <w:p w14:paraId="3F72E4BC" w14:textId="0C4CC2C0" w:rsidR="008132D4" w:rsidRDefault="008132D4" w:rsidP="00C93087">
      <w:pPr>
        <w:pStyle w:val="Listtoplevel"/>
        <w:ind w:left="4820"/>
      </w:pPr>
      <w:r>
        <w:t>whānau / family.</w:t>
      </w:r>
    </w:p>
    <w:p w14:paraId="78217144" w14:textId="77777777" w:rsidR="00F40441" w:rsidRDefault="00F40441">
      <w:pPr>
        <w:spacing w:line="240" w:lineRule="auto"/>
        <w:ind w:left="0"/>
        <w:rPr>
          <w:noProof/>
        </w:rPr>
      </w:pPr>
      <w:r>
        <w:rPr>
          <w:noProof/>
        </w:rPr>
        <w:br w:type="page"/>
      </w:r>
    </w:p>
    <w:p w14:paraId="2FDCFF01" w14:textId="67DCA049" w:rsidR="0098467F" w:rsidRDefault="0076797D" w:rsidP="0098467F">
      <w:pPr>
        <w:pStyle w:val="Heading1"/>
      </w:pPr>
      <w:r>
        <w:t xml:space="preserve">Who the Easy Reads </w:t>
      </w:r>
      <w:r w:rsidR="00D27F58">
        <w:t xml:space="preserve">are </w:t>
      </w:r>
      <w:r>
        <w:t>for</w:t>
      </w:r>
    </w:p>
    <w:p w14:paraId="08968FD8" w14:textId="6E5FE684" w:rsidR="0098467F" w:rsidRDefault="0098467F" w:rsidP="0098467F"/>
    <w:p w14:paraId="3375661A" w14:textId="2E00270C" w:rsidR="00E003FC" w:rsidRDefault="007941A7" w:rsidP="008707B2">
      <w:r w:rsidRPr="007941A7">
        <w:rPr>
          <w:noProof/>
        </w:rPr>
        <w:drawing>
          <wp:anchor distT="0" distB="0" distL="114300" distR="114300" simplePos="0" relativeHeight="251658258" behindDoc="0" locked="0" layoutInCell="1" allowOverlap="1" wp14:anchorId="12C86CF3" wp14:editId="15F3A5F8">
            <wp:simplePos x="0" y="0"/>
            <wp:positionH relativeFrom="margin">
              <wp:align>left</wp:align>
            </wp:positionH>
            <wp:positionV relativeFrom="paragraph">
              <wp:posOffset>126365</wp:posOffset>
            </wp:positionV>
            <wp:extent cx="1685925" cy="1685925"/>
            <wp:effectExtent l="0" t="0" r="9525" b="9525"/>
            <wp:wrapNone/>
            <wp:docPr id="413689037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689037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C1A127" w14:textId="3AEADE99" w:rsidR="00262233" w:rsidRDefault="00262233" w:rsidP="008707B2">
      <w:r>
        <w:t>The</w:t>
      </w:r>
      <w:r w:rsidR="00345341">
        <w:t xml:space="preserve"> Rainbow</w:t>
      </w:r>
      <w:r>
        <w:t xml:space="preserve"> Easy Reads are for everyone who wants to understand more about the rainbow community.</w:t>
      </w:r>
    </w:p>
    <w:p w14:paraId="02AA4B00" w14:textId="1BB7C961" w:rsidR="00262233" w:rsidRDefault="00262233" w:rsidP="008707B2"/>
    <w:p w14:paraId="184AD986" w14:textId="59A3B792" w:rsidR="00262233" w:rsidRDefault="00262233" w:rsidP="008707B2"/>
    <w:p w14:paraId="451C218E" w14:textId="273B601A" w:rsidR="007941A7" w:rsidRPr="007941A7" w:rsidRDefault="00354BB1" w:rsidP="007941A7">
      <w:pPr>
        <w:rPr>
          <w:rFonts w:ascii="Times New Roman" w:eastAsia="Times New Roman" w:hAnsi="Times New Roman" w:cs="Times New Roman"/>
          <w:sz w:val="24"/>
          <w:lang w:val="en-NZ" w:eastAsia="en-NZ"/>
        </w:rPr>
      </w:pPr>
      <w:r w:rsidRPr="007941A7">
        <w:rPr>
          <w:rFonts w:ascii="Times New Roman" w:eastAsia="Times New Roman" w:hAnsi="Times New Roman" w:cs="Times New Roman"/>
          <w:noProof/>
          <w:sz w:val="24"/>
          <w:lang w:val="en-NZ" w:eastAsia="en-NZ"/>
        </w:rPr>
        <w:drawing>
          <wp:anchor distT="0" distB="0" distL="114300" distR="114300" simplePos="0" relativeHeight="251658261" behindDoc="0" locked="0" layoutInCell="1" allowOverlap="1" wp14:anchorId="40457EBE" wp14:editId="236E4801">
            <wp:simplePos x="0" y="0"/>
            <wp:positionH relativeFrom="margin">
              <wp:posOffset>0</wp:posOffset>
            </wp:positionH>
            <wp:positionV relativeFrom="paragraph">
              <wp:posOffset>102235</wp:posOffset>
            </wp:positionV>
            <wp:extent cx="1743075" cy="1743075"/>
            <wp:effectExtent l="0" t="0" r="9525" b="9525"/>
            <wp:wrapNone/>
            <wp:docPr id="505774912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774912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2233">
        <w:t xml:space="preserve">Some people who might find these </w:t>
      </w:r>
    </w:p>
    <w:p w14:paraId="0EFE20B5" w14:textId="26FBDC33" w:rsidR="00262233" w:rsidRDefault="00262233" w:rsidP="008707B2">
      <w:r>
        <w:t>Easy Reads useful are:</w:t>
      </w:r>
    </w:p>
    <w:p w14:paraId="7ABECA74" w14:textId="55859AD0" w:rsidR="00262233" w:rsidRDefault="00C218E4" w:rsidP="00C218E4">
      <w:pPr>
        <w:pStyle w:val="Listtoplevel"/>
      </w:pPr>
      <w:r>
        <w:t>p</w:t>
      </w:r>
      <w:r w:rsidR="00262233">
        <w:t>eople who are in the rainbow community</w:t>
      </w:r>
    </w:p>
    <w:p w14:paraId="34DF2CB3" w14:textId="01911261" w:rsidR="00262233" w:rsidRDefault="007941A7" w:rsidP="00C218E4">
      <w:pPr>
        <w:pStyle w:val="Listtoplevel"/>
      </w:pPr>
      <w:r w:rsidRPr="007941A7">
        <w:drawing>
          <wp:anchor distT="0" distB="0" distL="114300" distR="114300" simplePos="0" relativeHeight="251658260" behindDoc="0" locked="0" layoutInCell="1" allowOverlap="1" wp14:anchorId="3CD23A02" wp14:editId="5D85C7D7">
            <wp:simplePos x="0" y="0"/>
            <wp:positionH relativeFrom="margin">
              <wp:posOffset>0</wp:posOffset>
            </wp:positionH>
            <wp:positionV relativeFrom="paragraph">
              <wp:posOffset>484505</wp:posOffset>
            </wp:positionV>
            <wp:extent cx="1581150" cy="1581150"/>
            <wp:effectExtent l="0" t="0" r="0" b="0"/>
            <wp:wrapNone/>
            <wp:docPr id="2062210603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210603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18E4">
        <w:t>p</w:t>
      </w:r>
      <w:r w:rsidR="00262233">
        <w:t>eople who are not sure if they are in the rainbow community</w:t>
      </w:r>
    </w:p>
    <w:p w14:paraId="185D1D62" w14:textId="29269017" w:rsidR="00262233" w:rsidRDefault="00C218E4" w:rsidP="007941A7">
      <w:pPr>
        <w:pStyle w:val="Listtoplevel"/>
      </w:pPr>
      <w:r>
        <w:t>f</w:t>
      </w:r>
      <w:r w:rsidR="00262233">
        <w:t>riends of people in the rainbow community</w:t>
      </w:r>
    </w:p>
    <w:p w14:paraId="0668821F" w14:textId="767211C0" w:rsidR="00262233" w:rsidRDefault="007941A7" w:rsidP="00C218E4">
      <w:pPr>
        <w:pStyle w:val="Listtoplevel"/>
      </w:pPr>
      <w:r w:rsidRPr="007941A7">
        <w:drawing>
          <wp:anchor distT="0" distB="0" distL="114300" distR="114300" simplePos="0" relativeHeight="251658259" behindDoc="0" locked="0" layoutInCell="1" allowOverlap="1" wp14:anchorId="2E9EB27D" wp14:editId="1450BA68">
            <wp:simplePos x="0" y="0"/>
            <wp:positionH relativeFrom="margin">
              <wp:posOffset>-104140</wp:posOffset>
            </wp:positionH>
            <wp:positionV relativeFrom="paragraph">
              <wp:posOffset>267970</wp:posOffset>
            </wp:positionV>
            <wp:extent cx="1790700" cy="1805778"/>
            <wp:effectExtent l="0" t="0" r="0" b="4445"/>
            <wp:wrapNone/>
            <wp:docPr id="1424558761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558761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805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18E4">
        <w:t>w</w:t>
      </w:r>
      <w:r w:rsidR="00262233">
        <w:t xml:space="preserve">hānau / </w:t>
      </w:r>
      <w:r w:rsidR="00D27F58">
        <w:t xml:space="preserve">families </w:t>
      </w:r>
      <w:r w:rsidR="00262233">
        <w:t>of people in the rainbow community</w:t>
      </w:r>
    </w:p>
    <w:p w14:paraId="04F9A77A" w14:textId="2AB6F02E" w:rsidR="00262233" w:rsidRDefault="00C218E4" w:rsidP="00C218E4">
      <w:pPr>
        <w:pStyle w:val="Listtoplevel"/>
      </w:pPr>
      <w:r>
        <w:t>s</w:t>
      </w:r>
      <w:r w:rsidR="00262233">
        <w:t>upporters of the rainbow community.</w:t>
      </w:r>
    </w:p>
    <w:p w14:paraId="226F1B09" w14:textId="79F59EA1" w:rsidR="00F40441" w:rsidRDefault="0076797D" w:rsidP="00F40441">
      <w:pPr>
        <w:pStyle w:val="Heading1"/>
      </w:pPr>
      <w:r>
        <w:t>How we made the Easy Reads</w:t>
      </w:r>
    </w:p>
    <w:p w14:paraId="18DFE49B" w14:textId="77777777" w:rsidR="00C81EFD" w:rsidRDefault="00C81EFD" w:rsidP="00C81EFD"/>
    <w:p w14:paraId="71B6CF62" w14:textId="77777777" w:rsidR="007941A7" w:rsidRDefault="007941A7" w:rsidP="00026717"/>
    <w:p w14:paraId="3BF8CFF2" w14:textId="6A0222C3" w:rsidR="00026717" w:rsidRDefault="00B062A0" w:rsidP="00026717">
      <w:r>
        <w:rPr>
          <w:noProof/>
        </w:rPr>
        <w:drawing>
          <wp:anchor distT="0" distB="0" distL="114300" distR="114300" simplePos="0" relativeHeight="251658263" behindDoc="0" locked="0" layoutInCell="1" allowOverlap="1" wp14:anchorId="1D56E8B5" wp14:editId="09C56E70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866900" cy="805815"/>
            <wp:effectExtent l="0" t="0" r="0" b="0"/>
            <wp:wrapNone/>
            <wp:docPr id="1946484794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484794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80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41A7">
        <w:t>The</w:t>
      </w:r>
      <w:r w:rsidR="00345341">
        <w:t xml:space="preserve"> Rainbow</w:t>
      </w:r>
      <w:r w:rsidR="007941A7">
        <w:t xml:space="preserve"> Easy Reads were made by Make it Easy Kia Māmā Mai.</w:t>
      </w:r>
    </w:p>
    <w:p w14:paraId="37A3DC38" w14:textId="6849CDB5" w:rsidR="007941A7" w:rsidRDefault="00354BB1" w:rsidP="00026717">
      <w:r w:rsidRPr="00C218E4">
        <w:rPr>
          <w:noProof/>
        </w:rPr>
        <w:drawing>
          <wp:anchor distT="0" distB="0" distL="114300" distR="114300" simplePos="0" relativeHeight="251658264" behindDoc="0" locked="0" layoutInCell="1" allowOverlap="1" wp14:anchorId="3F00A6A3" wp14:editId="76BCB0CF">
            <wp:simplePos x="0" y="0"/>
            <wp:positionH relativeFrom="margin">
              <wp:posOffset>95250</wp:posOffset>
            </wp:positionH>
            <wp:positionV relativeFrom="paragraph">
              <wp:posOffset>271780</wp:posOffset>
            </wp:positionV>
            <wp:extent cx="1249317" cy="1390650"/>
            <wp:effectExtent l="0" t="0" r="8255" b="0"/>
            <wp:wrapNone/>
            <wp:docPr id="378198087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198087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317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4FD30C" w14:textId="59568C1B" w:rsidR="007941A7" w:rsidRDefault="007941A7" w:rsidP="00026717"/>
    <w:p w14:paraId="3F6696AF" w14:textId="0D9AD703" w:rsidR="007941A7" w:rsidRDefault="007941A7" w:rsidP="00026717">
      <w:r>
        <w:t xml:space="preserve">Make it Easy Kia </w:t>
      </w:r>
      <w:proofErr w:type="spellStart"/>
      <w:r>
        <w:t>Māmā</w:t>
      </w:r>
      <w:proofErr w:type="spellEnd"/>
      <w:r>
        <w:t xml:space="preserve"> </w:t>
      </w:r>
      <w:r w:rsidR="000C304F">
        <w:t>Mai</w:t>
      </w:r>
      <w:r>
        <w:t>:</w:t>
      </w:r>
    </w:p>
    <w:p w14:paraId="506B1775" w14:textId="3642608B" w:rsidR="007941A7" w:rsidRDefault="007941A7" w:rsidP="007941A7">
      <w:pPr>
        <w:pStyle w:val="Listtoplevel"/>
      </w:pPr>
      <w:r>
        <w:t>makes Easy Reads</w:t>
      </w:r>
    </w:p>
    <w:p w14:paraId="52A33200" w14:textId="3A2B08B2" w:rsidR="007941A7" w:rsidRDefault="00B062A0" w:rsidP="007941A7">
      <w:pPr>
        <w:pStyle w:val="Listtoplevel"/>
      </w:pPr>
      <w:r>
        <w:drawing>
          <wp:anchor distT="0" distB="0" distL="114300" distR="114300" simplePos="0" relativeHeight="251658262" behindDoc="0" locked="0" layoutInCell="1" allowOverlap="1" wp14:anchorId="41A09439" wp14:editId="10A1FCFC">
            <wp:simplePos x="0" y="0"/>
            <wp:positionH relativeFrom="margin">
              <wp:posOffset>-142291</wp:posOffset>
            </wp:positionH>
            <wp:positionV relativeFrom="paragraph">
              <wp:posOffset>102235</wp:posOffset>
            </wp:positionV>
            <wp:extent cx="2057400" cy="1028992"/>
            <wp:effectExtent l="0" t="0" r="0" b="0"/>
            <wp:wrapNone/>
            <wp:docPr id="1583840120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840120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028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41A7">
        <w:t>is part of People First New Zealand</w:t>
      </w:r>
      <w:r w:rsidR="00B518AE">
        <w:t xml:space="preserve"> Ngā Tāngata Tuatahi</w:t>
      </w:r>
      <w:r w:rsidR="007941A7">
        <w:t>.</w:t>
      </w:r>
    </w:p>
    <w:p w14:paraId="10EED0E9" w14:textId="1AEC633A" w:rsidR="00262233" w:rsidRDefault="00262233" w:rsidP="00026717"/>
    <w:p w14:paraId="055292F9" w14:textId="4FB7BBA7" w:rsidR="007941A7" w:rsidRDefault="00354BB1" w:rsidP="00026717">
      <w:r>
        <w:rPr>
          <w:noProof/>
        </w:rPr>
        <w:drawing>
          <wp:anchor distT="0" distB="0" distL="114300" distR="114300" simplePos="0" relativeHeight="251658265" behindDoc="0" locked="0" layoutInCell="1" allowOverlap="1" wp14:anchorId="70668C22" wp14:editId="758D1463">
            <wp:simplePos x="0" y="0"/>
            <wp:positionH relativeFrom="margin">
              <wp:posOffset>-214630</wp:posOffset>
            </wp:positionH>
            <wp:positionV relativeFrom="paragraph">
              <wp:posOffset>356870</wp:posOffset>
            </wp:positionV>
            <wp:extent cx="2129530" cy="457200"/>
            <wp:effectExtent l="0" t="0" r="4445" b="0"/>
            <wp:wrapNone/>
            <wp:docPr id="141240347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40347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53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DA4CC0" w14:textId="7CE09B6E" w:rsidR="007941A7" w:rsidRDefault="007941A7" w:rsidP="007941A7">
      <w:r>
        <w:t xml:space="preserve">The </w:t>
      </w:r>
      <w:r w:rsidRPr="00B062A0">
        <w:rPr>
          <w:b/>
          <w:bCs/>
        </w:rPr>
        <w:t>Rule Foundation</w:t>
      </w:r>
      <w:r>
        <w:t xml:space="preserve"> gave us some money to make the Easy Reads.</w:t>
      </w:r>
    </w:p>
    <w:p w14:paraId="027D7D97" w14:textId="64635800" w:rsidR="007941A7" w:rsidRDefault="007941A7" w:rsidP="007941A7"/>
    <w:p w14:paraId="28BF2BDB" w14:textId="5233E6E5" w:rsidR="007941A7" w:rsidRDefault="00354BB1" w:rsidP="007941A7">
      <w:r w:rsidRPr="00202705">
        <w:rPr>
          <w:noProof/>
        </w:rPr>
        <w:drawing>
          <wp:anchor distT="0" distB="0" distL="114300" distR="114300" simplePos="0" relativeHeight="251658266" behindDoc="0" locked="0" layoutInCell="1" allowOverlap="1" wp14:anchorId="11E20B5F" wp14:editId="3CD6BAAD">
            <wp:simplePos x="0" y="0"/>
            <wp:positionH relativeFrom="margin">
              <wp:posOffset>0</wp:posOffset>
            </wp:positionH>
            <wp:positionV relativeFrom="paragraph">
              <wp:posOffset>33020</wp:posOffset>
            </wp:positionV>
            <wp:extent cx="1647825" cy="1647825"/>
            <wp:effectExtent l="0" t="0" r="9525" b="9525"/>
            <wp:wrapNone/>
            <wp:docPr id="936109945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109945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41A7"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58244" behindDoc="1" locked="0" layoutInCell="1" allowOverlap="1" wp14:anchorId="7B85A9ED" wp14:editId="22DB92CF">
                <wp:simplePos x="0" y="0"/>
                <wp:positionH relativeFrom="margin">
                  <wp:align>right</wp:align>
                </wp:positionH>
                <wp:positionV relativeFrom="paragraph">
                  <wp:posOffset>290195</wp:posOffset>
                </wp:positionV>
                <wp:extent cx="3516630" cy="1066800"/>
                <wp:effectExtent l="0" t="0" r="7620" b="0"/>
                <wp:wrapNone/>
                <wp:docPr id="2032382303" name="Rectangle 203238230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106680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140120" id="Rectangle 2032382303" o:spid="_x0000_s1026" alt="&quot;&quot;" style="position:absolute;margin-left:225.7pt;margin-top:22.85pt;width:276.9pt;height:84pt;z-index:-2516582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" fillcolor="#e8d9f3" stroked="f" strokeweight="1pt">
                <w10:wrap anchorx="margin"/>
              </v:rect>
            </w:pict>
          </mc:Fallback>
        </mc:AlternateContent>
      </w:r>
    </w:p>
    <w:p w14:paraId="49023CAF" w14:textId="483D190F" w:rsidR="00A46058" w:rsidRDefault="007941A7" w:rsidP="007941A7">
      <w:r>
        <w:t xml:space="preserve">The </w:t>
      </w:r>
      <w:r w:rsidRPr="00202705">
        <w:rPr>
          <w:b/>
          <w:bCs/>
        </w:rPr>
        <w:t>Rule Foundation</w:t>
      </w:r>
      <w:r>
        <w:t xml:space="preserve"> </w:t>
      </w:r>
      <w:r w:rsidR="00202705">
        <w:t>gives money to things that support rainbow communities to do well.</w:t>
      </w:r>
    </w:p>
    <w:p w14:paraId="6AF73840" w14:textId="77777777" w:rsidR="00A46058" w:rsidRDefault="00A46058">
      <w:pPr>
        <w:spacing w:line="240" w:lineRule="auto"/>
        <w:ind w:left="0"/>
      </w:pPr>
      <w:r>
        <w:br w:type="page"/>
      </w:r>
    </w:p>
    <w:p w14:paraId="20A21406" w14:textId="7C3613D5" w:rsidR="007941A7" w:rsidRDefault="00202705" w:rsidP="00026717">
      <w:r w:rsidRPr="00C218E4">
        <w:rPr>
          <w:noProof/>
        </w:rPr>
        <w:drawing>
          <wp:anchor distT="0" distB="0" distL="114300" distR="114300" simplePos="0" relativeHeight="251658267" behindDoc="0" locked="0" layoutInCell="1" allowOverlap="1" wp14:anchorId="0A6E8BE0" wp14:editId="622FF75F">
            <wp:simplePos x="0" y="0"/>
            <wp:positionH relativeFrom="margin">
              <wp:posOffset>19050</wp:posOffset>
            </wp:positionH>
            <wp:positionV relativeFrom="paragraph">
              <wp:posOffset>70485</wp:posOffset>
            </wp:positionV>
            <wp:extent cx="1390650" cy="1547971"/>
            <wp:effectExtent l="0" t="0" r="0" b="0"/>
            <wp:wrapNone/>
            <wp:docPr id="712734279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734279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547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6058">
        <w:t>L</w:t>
      </w:r>
      <w:r w:rsidR="007941A7">
        <w:t xml:space="preserve">ots of people </w:t>
      </w:r>
      <w:r w:rsidR="00A46058">
        <w:t xml:space="preserve">have </w:t>
      </w:r>
      <w:r w:rsidR="007941A7">
        <w:t>work</w:t>
      </w:r>
      <w:r w:rsidR="00A46058">
        <w:t>ed</w:t>
      </w:r>
      <w:r w:rsidR="007941A7">
        <w:t xml:space="preserve"> together on these</w:t>
      </w:r>
      <w:r w:rsidR="00345341">
        <w:t xml:space="preserve"> Rainbow</w:t>
      </w:r>
      <w:r w:rsidR="007941A7">
        <w:t xml:space="preserve"> Easy Reads including:</w:t>
      </w:r>
    </w:p>
    <w:p w14:paraId="3F39ED98" w14:textId="38F36B9F" w:rsidR="00202705" w:rsidRDefault="00354BB1" w:rsidP="00202705">
      <w:pPr>
        <w:pStyle w:val="Listtoplevel"/>
      </w:pPr>
      <w:r w:rsidRPr="00202705">
        <w:drawing>
          <wp:anchor distT="0" distB="0" distL="114300" distR="114300" simplePos="0" relativeHeight="251658271" behindDoc="0" locked="0" layoutInCell="1" allowOverlap="1" wp14:anchorId="2CDEA8F0" wp14:editId="66974F72">
            <wp:simplePos x="0" y="0"/>
            <wp:positionH relativeFrom="page">
              <wp:posOffset>914400</wp:posOffset>
            </wp:positionH>
            <wp:positionV relativeFrom="paragraph">
              <wp:posOffset>1139190</wp:posOffset>
            </wp:positionV>
            <wp:extent cx="1675218" cy="1238250"/>
            <wp:effectExtent l="0" t="0" r="1270" b="0"/>
            <wp:wrapNone/>
            <wp:docPr id="1326476109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476109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218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2233" w:rsidRPr="00202705">
        <w:t>Easy Read translators</w:t>
      </w:r>
      <w:r w:rsidR="00262233">
        <w:t xml:space="preserve"> from </w:t>
      </w:r>
      <w:r w:rsidR="00202705">
        <w:br/>
      </w:r>
      <w:r w:rsidR="00262233">
        <w:t>Make it Easy</w:t>
      </w:r>
      <w:r w:rsidR="00202705">
        <w:t xml:space="preserve"> – these are people who make Easy Read</w:t>
      </w:r>
    </w:p>
    <w:p w14:paraId="065B4B2F" w14:textId="6DFDF4A1" w:rsidR="00202705" w:rsidRDefault="00E04388" w:rsidP="00202705">
      <w:pPr>
        <w:pStyle w:val="Listtoplevel"/>
      </w:pPr>
      <w:r>
        <w:rPr>
          <w:b/>
          <w:bCs/>
        </w:rPr>
        <w:t>i</w:t>
      </w:r>
      <w:r w:rsidRPr="00202705">
        <w:rPr>
          <w:b/>
          <w:bCs/>
        </w:rPr>
        <w:t>llustrators</w:t>
      </w:r>
      <w:r>
        <w:t xml:space="preserve"> </w:t>
      </w:r>
      <w:r w:rsidR="00202705">
        <w:t>who work for Make it Easy</w:t>
      </w:r>
    </w:p>
    <w:p w14:paraId="4E7D99B3" w14:textId="7FA522C9" w:rsidR="00262233" w:rsidRDefault="00E04388" w:rsidP="007941A7">
      <w:pPr>
        <w:pStyle w:val="Listtoplevel"/>
      </w:pPr>
      <w:r w:rsidRPr="00202705">
        <w:drawing>
          <wp:anchor distT="0" distB="0" distL="114300" distR="114300" simplePos="0" relativeHeight="251674678" behindDoc="0" locked="0" layoutInCell="1" allowOverlap="1" wp14:anchorId="6DCFCCB8" wp14:editId="16FE8D07">
            <wp:simplePos x="0" y="0"/>
            <wp:positionH relativeFrom="margin">
              <wp:posOffset>-47625</wp:posOffset>
            </wp:positionH>
            <wp:positionV relativeFrom="paragraph">
              <wp:posOffset>464185</wp:posOffset>
            </wp:positionV>
            <wp:extent cx="1514475" cy="1514475"/>
            <wp:effectExtent l="0" t="0" r="9525" b="9525"/>
            <wp:wrapNone/>
            <wp:docPr id="790159132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820010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</w:rPr>
        <w:t>a</w:t>
      </w:r>
      <w:r w:rsidRPr="00202705">
        <w:rPr>
          <w:b/>
          <w:bCs/>
        </w:rPr>
        <w:t>dvisors</w:t>
      </w:r>
      <w:r>
        <w:t xml:space="preserve"> </w:t>
      </w:r>
      <w:r w:rsidR="00262233">
        <w:t xml:space="preserve">who are People First </w:t>
      </w:r>
      <w:r w:rsidR="00A46058">
        <w:t>NZ</w:t>
      </w:r>
      <w:r w:rsidR="00262233">
        <w:t xml:space="preserve"> members</w:t>
      </w:r>
    </w:p>
    <w:p w14:paraId="41F64112" w14:textId="39F8D3CF" w:rsidR="00262233" w:rsidRDefault="00202705" w:rsidP="00202705">
      <w:pPr>
        <w:pStyle w:val="Listtoplevel"/>
      </w:pPr>
      <w:r>
        <w:t>o</w:t>
      </w:r>
      <w:r w:rsidR="00262233">
        <w:t xml:space="preserve">ther people who work for People First </w:t>
      </w:r>
      <w:r w:rsidR="00A46058">
        <w:t>NZ.</w:t>
      </w:r>
    </w:p>
    <w:p w14:paraId="4CFFF98F" w14:textId="2E893CEA" w:rsidR="00262233" w:rsidRDefault="00262233" w:rsidP="00202705"/>
    <w:p w14:paraId="35874638" w14:textId="61F2A7A2" w:rsidR="00202705" w:rsidRDefault="00345341" w:rsidP="00202705"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58274" behindDoc="1" locked="0" layoutInCell="1" allowOverlap="1" wp14:anchorId="286C3B63" wp14:editId="437F6679">
                <wp:simplePos x="0" y="0"/>
                <wp:positionH relativeFrom="margin">
                  <wp:posOffset>2228850</wp:posOffset>
                </wp:positionH>
                <wp:positionV relativeFrom="paragraph">
                  <wp:posOffset>313055</wp:posOffset>
                </wp:positionV>
                <wp:extent cx="3516630" cy="647700"/>
                <wp:effectExtent l="0" t="0" r="7620" b="0"/>
                <wp:wrapNone/>
                <wp:docPr id="751070383" name="Rectangle 75107038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64770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2E0F55" id="Rectangle 751070383" o:spid="_x0000_s1026" alt="&quot;&quot;" style="position:absolute;margin-left:175.5pt;margin-top:24.65pt;width:276.9pt;height:51pt;z-index:-25165820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" fillcolor="#e8d9f3" stroked="f" strokeweight="1pt">
                <w10:wrap anchorx="margin"/>
              </v:rect>
            </w:pict>
          </mc:Fallback>
        </mc:AlternateContent>
      </w:r>
      <w:r w:rsidR="00202705" w:rsidRPr="00202705">
        <w:rPr>
          <w:noProof/>
        </w:rPr>
        <w:drawing>
          <wp:anchor distT="0" distB="0" distL="114300" distR="114300" simplePos="0" relativeHeight="251658269" behindDoc="0" locked="0" layoutInCell="1" allowOverlap="1" wp14:anchorId="6570D2E5" wp14:editId="098B060E">
            <wp:simplePos x="0" y="0"/>
            <wp:positionH relativeFrom="margin">
              <wp:align>left</wp:align>
            </wp:positionH>
            <wp:positionV relativeFrom="paragraph">
              <wp:posOffset>87630</wp:posOffset>
            </wp:positionV>
            <wp:extent cx="1514475" cy="1514475"/>
            <wp:effectExtent l="0" t="0" r="0" b="9525"/>
            <wp:wrapNone/>
            <wp:docPr id="279427693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427693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5C95D8" w14:textId="75C3DEE3" w:rsidR="00202705" w:rsidRDefault="00202705" w:rsidP="00202705">
      <w:r w:rsidRPr="00202705">
        <w:rPr>
          <w:b/>
          <w:bCs/>
        </w:rPr>
        <w:t>Illustrators</w:t>
      </w:r>
      <w:r>
        <w:t xml:space="preserve"> make the pictures we use in Easy Read.</w:t>
      </w:r>
    </w:p>
    <w:p w14:paraId="7CAB0E22" w14:textId="47AE80F1" w:rsidR="00202705" w:rsidRDefault="00202705">
      <w:pPr>
        <w:spacing w:line="240" w:lineRule="auto"/>
        <w:ind w:left="0"/>
      </w:pPr>
      <w:r>
        <w:br w:type="page"/>
      </w:r>
    </w:p>
    <w:p w14:paraId="4F4299FF" w14:textId="66ED6D59" w:rsidR="00262233" w:rsidRDefault="00A46058" w:rsidP="00026717">
      <w:r w:rsidRPr="00202705">
        <w:rPr>
          <w:b/>
          <w:bCs/>
          <w:noProof/>
        </w:rPr>
        <w:drawing>
          <wp:anchor distT="0" distB="0" distL="114300" distR="114300" simplePos="0" relativeHeight="251658270" behindDoc="0" locked="0" layoutInCell="1" allowOverlap="1" wp14:anchorId="60ACF72E" wp14:editId="38107333">
            <wp:simplePos x="0" y="0"/>
            <wp:positionH relativeFrom="page">
              <wp:posOffset>628650</wp:posOffset>
            </wp:positionH>
            <wp:positionV relativeFrom="paragraph">
              <wp:posOffset>-142875</wp:posOffset>
            </wp:positionV>
            <wp:extent cx="1866900" cy="1866900"/>
            <wp:effectExtent l="0" t="0" r="0" b="0"/>
            <wp:wrapNone/>
            <wp:docPr id="339075445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075445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5341"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58275" behindDoc="1" locked="0" layoutInCell="1" allowOverlap="1" wp14:anchorId="715804D0" wp14:editId="56878C9F">
                <wp:simplePos x="0" y="0"/>
                <wp:positionH relativeFrom="margin">
                  <wp:posOffset>2228850</wp:posOffset>
                </wp:positionH>
                <wp:positionV relativeFrom="paragraph">
                  <wp:posOffset>-57151</wp:posOffset>
                </wp:positionV>
                <wp:extent cx="3516630" cy="3381375"/>
                <wp:effectExtent l="0" t="0" r="7620" b="9525"/>
                <wp:wrapNone/>
                <wp:docPr id="403766647" name="Rectangle 4037666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338137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4A5E23" id="Rectangle 403766647" o:spid="_x0000_s1026" alt="&quot;&quot;" style="position:absolute;margin-left:175.5pt;margin-top:-4.5pt;width:276.9pt;height:266.25pt;z-index:-25165820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" fillcolor="#e8d9f3" stroked="f" strokeweight="1pt">
                <w10:wrap anchorx="margin"/>
              </v:rect>
            </w:pict>
          </mc:Fallback>
        </mc:AlternateContent>
      </w:r>
      <w:r w:rsidR="00262233" w:rsidRPr="00202705">
        <w:rPr>
          <w:b/>
          <w:bCs/>
        </w:rPr>
        <w:t>Advisors</w:t>
      </w:r>
      <w:r w:rsidR="00202705">
        <w:t>:</w:t>
      </w:r>
    </w:p>
    <w:p w14:paraId="1EF1E5B6" w14:textId="778CEFC4" w:rsidR="00202705" w:rsidRDefault="00202705" w:rsidP="00202705">
      <w:pPr>
        <w:pStyle w:val="Listtoplevel"/>
      </w:pPr>
      <w:r>
        <w:t>give ideas about what Easy Reads are needed</w:t>
      </w:r>
    </w:p>
    <w:p w14:paraId="73E5098E" w14:textId="4D5532BA" w:rsidR="00202705" w:rsidRDefault="00202705" w:rsidP="00202705">
      <w:pPr>
        <w:pStyle w:val="Listtoplevel"/>
      </w:pPr>
      <w:r w:rsidRPr="00202705">
        <w:drawing>
          <wp:anchor distT="0" distB="0" distL="114300" distR="114300" simplePos="0" relativeHeight="251658272" behindDoc="0" locked="0" layoutInCell="1" allowOverlap="1" wp14:anchorId="4625CDD7" wp14:editId="4BD16101">
            <wp:simplePos x="0" y="0"/>
            <wp:positionH relativeFrom="margin">
              <wp:posOffset>-200025</wp:posOffset>
            </wp:positionH>
            <wp:positionV relativeFrom="paragraph">
              <wp:posOffset>354330</wp:posOffset>
            </wp:positionV>
            <wp:extent cx="1876425" cy="1876425"/>
            <wp:effectExtent l="0" t="0" r="9525" b="0"/>
            <wp:wrapNone/>
            <wp:docPr id="636879105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879105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look at how the Easy Reads are going</w:t>
      </w:r>
    </w:p>
    <w:p w14:paraId="773E6BCF" w14:textId="10B6F4C0" w:rsidR="00202705" w:rsidRDefault="00202705" w:rsidP="00202705">
      <w:pPr>
        <w:pStyle w:val="Listtoplevel"/>
      </w:pPr>
      <w:r>
        <w:t>say how to make the Easy Reads better.</w:t>
      </w:r>
    </w:p>
    <w:p w14:paraId="3162AEED" w14:textId="77777777" w:rsidR="007941A7" w:rsidRDefault="007941A7" w:rsidP="00026717"/>
    <w:p w14:paraId="58C83616" w14:textId="4B63E54A" w:rsidR="00202705" w:rsidRDefault="00C93087" w:rsidP="00026717">
      <w:r>
        <w:rPr>
          <w:noProof/>
        </w:rPr>
        <w:drawing>
          <wp:anchor distT="0" distB="0" distL="114300" distR="114300" simplePos="0" relativeHeight="251671606" behindDoc="0" locked="0" layoutInCell="1" allowOverlap="1" wp14:anchorId="76BFADC0" wp14:editId="2A700282">
            <wp:simplePos x="0" y="0"/>
            <wp:positionH relativeFrom="column">
              <wp:posOffset>0</wp:posOffset>
            </wp:positionH>
            <wp:positionV relativeFrom="paragraph">
              <wp:posOffset>346076</wp:posOffset>
            </wp:positionV>
            <wp:extent cx="1965141" cy="1695450"/>
            <wp:effectExtent l="0" t="0" r="0" b="0"/>
            <wp:wrapNone/>
            <wp:docPr id="164188675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370" cy="1699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92C61B" w14:textId="5089A3F6" w:rsidR="007941A7" w:rsidRDefault="007941A7" w:rsidP="00026717">
      <w:r>
        <w:t xml:space="preserve">Many of the people who worked on </w:t>
      </w:r>
      <w:r w:rsidR="00202705">
        <w:t>these Easy Reads</w:t>
      </w:r>
      <w:r>
        <w:t xml:space="preserve"> are also part of the rainbow community.</w:t>
      </w:r>
    </w:p>
    <w:p w14:paraId="0B9F4AD2" w14:textId="77777777" w:rsidR="00202705" w:rsidRDefault="00202705" w:rsidP="00026717"/>
    <w:p w14:paraId="7A841044" w14:textId="77777777" w:rsidR="00202705" w:rsidRDefault="00202705" w:rsidP="00026717"/>
    <w:p w14:paraId="039EA8A8" w14:textId="051FFEBE" w:rsidR="00202705" w:rsidRDefault="00202705" w:rsidP="00026717">
      <w:r>
        <w:t xml:space="preserve">We hope to </w:t>
      </w:r>
      <w:r w:rsidR="00A46058">
        <w:t xml:space="preserve">keep </w:t>
      </w:r>
      <w:r>
        <w:t>mak</w:t>
      </w:r>
      <w:r w:rsidR="00A46058">
        <w:t>ing</w:t>
      </w:r>
      <w:r>
        <w:t xml:space="preserve"> more Easy Reads like this.</w:t>
      </w:r>
    </w:p>
    <w:p w14:paraId="24A133AA" w14:textId="330E9E72" w:rsidR="00202705" w:rsidRDefault="00202705" w:rsidP="00A46058"/>
    <w:p w14:paraId="2100B463" w14:textId="114732FB" w:rsidR="00A46058" w:rsidRDefault="00A46058" w:rsidP="00C93087"/>
    <w:p w14:paraId="0C5693C4" w14:textId="4729815D" w:rsidR="00202705" w:rsidRDefault="00A46058" w:rsidP="00026717">
      <w:r w:rsidRPr="00202705">
        <w:rPr>
          <w:noProof/>
        </w:rPr>
        <w:drawing>
          <wp:anchor distT="0" distB="0" distL="114300" distR="114300" simplePos="0" relativeHeight="251658273" behindDoc="0" locked="0" layoutInCell="1" allowOverlap="1" wp14:anchorId="100DDCF1" wp14:editId="5B59E34E">
            <wp:simplePos x="0" y="0"/>
            <wp:positionH relativeFrom="margin">
              <wp:posOffset>-142875</wp:posOffset>
            </wp:positionH>
            <wp:positionV relativeFrom="paragraph">
              <wp:posOffset>128905</wp:posOffset>
            </wp:positionV>
            <wp:extent cx="1819275" cy="1819275"/>
            <wp:effectExtent l="0" t="0" r="9525" b="0"/>
            <wp:wrapNone/>
            <wp:docPr id="1012887834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887834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2705">
        <w:t xml:space="preserve">You can tell us what kinds of Easy Reads you want us to make by </w:t>
      </w:r>
      <w:r w:rsidR="00202705" w:rsidRPr="00C93087">
        <w:rPr>
          <w:b/>
          <w:bCs/>
        </w:rPr>
        <w:t>emailing</w:t>
      </w:r>
      <w:r w:rsidR="00202705">
        <w:t>:</w:t>
      </w:r>
    </w:p>
    <w:p w14:paraId="7A2E9187" w14:textId="77777777" w:rsidR="00202705" w:rsidRPr="00C93087" w:rsidRDefault="00202705" w:rsidP="00026717">
      <w:pPr>
        <w:rPr>
          <w:sz w:val="24"/>
          <w:szCs w:val="16"/>
        </w:rPr>
      </w:pPr>
    </w:p>
    <w:p w14:paraId="4074562F" w14:textId="729EC5DB" w:rsidR="002E6A59" w:rsidRDefault="00202705" w:rsidP="00C93087">
      <w:pPr>
        <w:spacing w:line="240" w:lineRule="auto"/>
      </w:pPr>
      <w:r w:rsidRPr="00202705">
        <w:rPr>
          <w:b/>
          <w:bCs/>
        </w:rPr>
        <w:t>makeiteasy@peoplefirst.org.nz</w:t>
      </w:r>
      <w:r w:rsidR="002E6A59">
        <w:br w:type="page"/>
      </w:r>
    </w:p>
    <w:p w14:paraId="315B26C0" w14:textId="77777777" w:rsidR="00347050" w:rsidRDefault="00347050" w:rsidP="00347050">
      <w:pPr>
        <w:pStyle w:val="Heading1"/>
      </w:pPr>
      <w:bookmarkStart w:id="0" w:name="_Toc175672099"/>
      <w:r>
        <w:t>More information</w:t>
      </w:r>
      <w:bookmarkEnd w:id="0"/>
    </w:p>
    <w:p w14:paraId="10EA6FB1" w14:textId="77777777" w:rsidR="00347050" w:rsidRDefault="00347050" w:rsidP="00347050"/>
    <w:p w14:paraId="0CCB87E9" w14:textId="77777777" w:rsidR="00347050" w:rsidRDefault="00347050" w:rsidP="00347050">
      <w:pPr>
        <w:spacing w:line="240" w:lineRule="auto"/>
        <w:ind w:left="0"/>
      </w:pPr>
    </w:p>
    <w:p w14:paraId="7729A85E" w14:textId="77777777" w:rsidR="00347050" w:rsidRDefault="00347050" w:rsidP="00347050">
      <w:r>
        <w:rPr>
          <w:noProof/>
        </w:rPr>
        <w:drawing>
          <wp:anchor distT="0" distB="0" distL="114300" distR="114300" simplePos="0" relativeHeight="251658278" behindDoc="0" locked="0" layoutInCell="1" allowOverlap="1" wp14:anchorId="23BA5335" wp14:editId="0F8F5D1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55668" cy="2679809"/>
            <wp:effectExtent l="0" t="0" r="0" b="0"/>
            <wp:wrapNone/>
            <wp:docPr id="1426266780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266780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984" cy="2683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You can contact </w:t>
      </w:r>
      <w:proofErr w:type="spellStart"/>
      <w:r>
        <w:t>OutLine</w:t>
      </w:r>
      <w:proofErr w:type="spellEnd"/>
      <w:r>
        <w:t xml:space="preserve"> for support if you:</w:t>
      </w:r>
    </w:p>
    <w:p w14:paraId="142D1D3B" w14:textId="77777777" w:rsidR="00347050" w:rsidRDefault="00347050" w:rsidP="00347050">
      <w:pPr>
        <w:pStyle w:val="Listtoplevel"/>
      </w:pPr>
      <w:r>
        <w:t>are part of the rainbow community</w:t>
      </w:r>
    </w:p>
    <w:p w14:paraId="21C7164F" w14:textId="77777777" w:rsidR="00347050" w:rsidRDefault="00347050" w:rsidP="00347050">
      <w:pPr>
        <w:pStyle w:val="Listtoplevel"/>
      </w:pPr>
      <w:r>
        <w:t>think you might be part of the rainbow community.</w:t>
      </w:r>
    </w:p>
    <w:p w14:paraId="6DAF9F2D" w14:textId="77777777" w:rsidR="00347050" w:rsidRDefault="00347050" w:rsidP="00347050"/>
    <w:p w14:paraId="057A7052" w14:textId="77777777" w:rsidR="00347050" w:rsidRDefault="00347050" w:rsidP="00347050">
      <w:r w:rsidRPr="00DF1D76">
        <w:rPr>
          <w:noProof/>
        </w:rPr>
        <w:drawing>
          <wp:anchor distT="0" distB="0" distL="114300" distR="114300" simplePos="0" relativeHeight="251658277" behindDoc="0" locked="0" layoutInCell="1" allowOverlap="1" wp14:anchorId="1007C344" wp14:editId="56C96295">
            <wp:simplePos x="0" y="0"/>
            <wp:positionH relativeFrom="margin">
              <wp:posOffset>-76200</wp:posOffset>
            </wp:positionH>
            <wp:positionV relativeFrom="paragraph">
              <wp:posOffset>313690</wp:posOffset>
            </wp:positionV>
            <wp:extent cx="1724025" cy="1724025"/>
            <wp:effectExtent l="0" t="0" r="0" b="9525"/>
            <wp:wrapNone/>
            <wp:docPr id="1525017277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017277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33ADB7" w14:textId="02172873" w:rsidR="00347050" w:rsidRDefault="00347050" w:rsidP="00347050">
      <w:r>
        <w:t xml:space="preserve">You can contact </w:t>
      </w:r>
      <w:proofErr w:type="spellStart"/>
      <w:r>
        <w:t>Out</w:t>
      </w:r>
      <w:r w:rsidR="00AA07DF">
        <w:t>L</w:t>
      </w:r>
      <w:r>
        <w:t>line</w:t>
      </w:r>
      <w:proofErr w:type="spellEnd"/>
      <w:r>
        <w:t xml:space="preserve"> every day between </w:t>
      </w:r>
      <w:r w:rsidRPr="00B91B23">
        <w:rPr>
          <w:b/>
          <w:bCs/>
        </w:rPr>
        <w:t xml:space="preserve">6 </w:t>
      </w:r>
      <w:r w:rsidR="00AA07DF">
        <w:rPr>
          <w:b/>
          <w:bCs/>
        </w:rPr>
        <w:t>p</w:t>
      </w:r>
      <w:r w:rsidR="00AA07DF" w:rsidRPr="00B91B23">
        <w:rPr>
          <w:b/>
          <w:bCs/>
        </w:rPr>
        <w:t>m</w:t>
      </w:r>
      <w:r w:rsidR="00AA07DF">
        <w:t xml:space="preserve"> and </w:t>
      </w:r>
      <w:r w:rsidRPr="00B91B23">
        <w:rPr>
          <w:b/>
          <w:bCs/>
        </w:rPr>
        <w:t>9 pm</w:t>
      </w:r>
      <w:r>
        <w:t xml:space="preserve"> in the evening:</w:t>
      </w:r>
    </w:p>
    <w:p w14:paraId="6A9C1A99" w14:textId="77777777" w:rsidR="00347050" w:rsidRDefault="00347050" w:rsidP="00347050">
      <w:pPr>
        <w:pStyle w:val="Listtoplevel"/>
      </w:pPr>
      <w:r>
        <w:t xml:space="preserve">by </w:t>
      </w:r>
      <w:r w:rsidRPr="00DC2AFF">
        <w:rPr>
          <w:b/>
          <w:bCs/>
        </w:rPr>
        <w:t>phone</w:t>
      </w:r>
      <w:r>
        <w:t xml:space="preserve"> on:</w:t>
      </w:r>
      <w:r>
        <w:br/>
      </w:r>
      <w:r>
        <w:br/>
      </w:r>
      <w:r w:rsidRPr="00DF1D76">
        <w:rPr>
          <w:b/>
          <w:bCs/>
        </w:rPr>
        <w:t>0800 688 5463</w:t>
      </w:r>
    </w:p>
    <w:p w14:paraId="01B5469D" w14:textId="77777777" w:rsidR="00347050" w:rsidRPr="009679CF" w:rsidRDefault="00347050" w:rsidP="00347050">
      <w:pPr>
        <w:pStyle w:val="Listtoplevel"/>
      </w:pPr>
      <w:r w:rsidRPr="00DF1D76">
        <w:drawing>
          <wp:anchor distT="0" distB="0" distL="114300" distR="114300" simplePos="0" relativeHeight="251658279" behindDoc="0" locked="0" layoutInCell="1" allowOverlap="1" wp14:anchorId="2842AEC1" wp14:editId="734E28FB">
            <wp:simplePos x="0" y="0"/>
            <wp:positionH relativeFrom="margin">
              <wp:posOffset>0</wp:posOffset>
            </wp:positionH>
            <wp:positionV relativeFrom="paragraph">
              <wp:posOffset>199390</wp:posOffset>
            </wp:positionV>
            <wp:extent cx="1911350" cy="1271270"/>
            <wp:effectExtent l="0" t="0" r="0" b="5080"/>
            <wp:wrapNone/>
            <wp:docPr id="214030588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30588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using the text chat on their </w:t>
      </w:r>
      <w:r w:rsidRPr="00DC2AFF">
        <w:rPr>
          <w:b/>
          <w:bCs/>
        </w:rPr>
        <w:t>website</w:t>
      </w:r>
      <w:r>
        <w:t xml:space="preserve"> at:</w:t>
      </w:r>
      <w:r>
        <w:br/>
      </w:r>
      <w:r>
        <w:br/>
      </w:r>
      <w:r w:rsidRPr="00DF1D76">
        <w:rPr>
          <w:b/>
          <w:bCs/>
        </w:rPr>
        <w:t>outline.org.nz/chat</w:t>
      </w:r>
    </w:p>
    <w:p w14:paraId="72173077" w14:textId="5C13D7FC" w:rsidR="00B518AE" w:rsidRDefault="008D0D0D" w:rsidP="00B518AE">
      <w:bookmarkStart w:id="1" w:name="_Toc175672100"/>
      <w:r w:rsidRPr="00C95FEE">
        <w:drawing>
          <wp:anchor distT="0" distB="0" distL="114300" distR="114300" simplePos="0" relativeHeight="251707446" behindDoc="0" locked="0" layoutInCell="1" allowOverlap="1" wp14:anchorId="743FCAE2" wp14:editId="3F138662">
            <wp:simplePos x="0" y="0"/>
            <wp:positionH relativeFrom="column">
              <wp:posOffset>-2540</wp:posOffset>
            </wp:positionH>
            <wp:positionV relativeFrom="paragraph">
              <wp:posOffset>70155</wp:posOffset>
            </wp:positionV>
            <wp:extent cx="1670050" cy="2379980"/>
            <wp:effectExtent l="19050" t="19050" r="25400" b="20320"/>
            <wp:wrapNone/>
            <wp:docPr id="131922323" name="Picture 1" descr="A poster of two women hugg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961876" name="Picture 1" descr="A poster of two women hugging&#10;&#10;AI-generated content may be incorrect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670050" cy="237998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18AE">
        <w:t>There is an Easy Read called:</w:t>
      </w:r>
    </w:p>
    <w:p w14:paraId="7EAB2FB3" w14:textId="0A78EC74" w:rsidR="00B518AE" w:rsidRDefault="00B518AE" w:rsidP="00B518AE">
      <w:pPr>
        <w:rPr>
          <w:b/>
          <w:bCs/>
        </w:rPr>
      </w:pPr>
    </w:p>
    <w:p w14:paraId="0851EA94" w14:textId="77777777" w:rsidR="00B518AE" w:rsidRPr="002E76E3" w:rsidRDefault="00B518AE" w:rsidP="00B518AE">
      <w:pPr>
        <w:rPr>
          <w:rFonts w:ascii="Times New Roman" w:eastAsia="Times New Roman" w:hAnsi="Times New Roman"/>
          <w:b/>
          <w:bCs/>
          <w:lang w:val="en-NZ" w:eastAsia="en-NZ"/>
        </w:rPr>
      </w:pPr>
      <w:r w:rsidRPr="002E76E3">
        <w:rPr>
          <w:rFonts w:eastAsia="Times New Roman"/>
          <w:b/>
          <w:bCs/>
          <w:lang w:val="en-NZ" w:eastAsia="en-NZ"/>
        </w:rPr>
        <w:t>Rainbow Easy Read: Finding support and community</w:t>
      </w:r>
    </w:p>
    <w:p w14:paraId="49A0EFAE" w14:textId="77777777" w:rsidR="00B518AE" w:rsidRDefault="00B518AE" w:rsidP="00B518AE"/>
    <w:p w14:paraId="3E17BDBA" w14:textId="77777777" w:rsidR="00B518AE" w:rsidRDefault="00B518AE" w:rsidP="00B518AE"/>
    <w:p w14:paraId="2FD66868" w14:textId="77777777" w:rsidR="00B518AE" w:rsidRDefault="00B518AE" w:rsidP="00B518AE">
      <w:r w:rsidRPr="009D20CB">
        <w:rPr>
          <w:noProof/>
        </w:rPr>
        <w:drawing>
          <wp:anchor distT="0" distB="0" distL="114300" distR="114300" simplePos="0" relativeHeight="251687990" behindDoc="0" locked="0" layoutInCell="1" allowOverlap="1" wp14:anchorId="34E370BA" wp14:editId="14685242">
            <wp:simplePos x="0" y="0"/>
            <wp:positionH relativeFrom="margin">
              <wp:posOffset>3147</wp:posOffset>
            </wp:positionH>
            <wp:positionV relativeFrom="paragraph">
              <wp:posOffset>649688</wp:posOffset>
            </wp:positionV>
            <wp:extent cx="2085975" cy="1334089"/>
            <wp:effectExtent l="0" t="0" r="0" b="0"/>
            <wp:wrapNone/>
            <wp:docPr id="345758880" name="Picture 16" descr="A person talking on the phone and looking at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758880" name="Picture 16" descr="A person talking on the phone and looking at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334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has information about more places you can contact for:</w:t>
      </w:r>
    </w:p>
    <w:p w14:paraId="4F701D78" w14:textId="77777777" w:rsidR="00B518AE" w:rsidRDefault="00B518AE" w:rsidP="00B518AE">
      <w:pPr>
        <w:pStyle w:val="Listtoplevel"/>
      </w:pPr>
      <w:r>
        <w:t>information</w:t>
      </w:r>
    </w:p>
    <w:p w14:paraId="1B276D92" w14:textId="77777777" w:rsidR="00B518AE" w:rsidRDefault="00B518AE" w:rsidP="00B518AE">
      <w:pPr>
        <w:pStyle w:val="Listtoplevel"/>
      </w:pPr>
      <w:r>
        <w:t xml:space="preserve">support.  </w:t>
      </w:r>
    </w:p>
    <w:p w14:paraId="52A33FDF" w14:textId="77777777" w:rsidR="00B518AE" w:rsidRDefault="00B518AE" w:rsidP="00B518AE"/>
    <w:p w14:paraId="5BD632F0" w14:textId="77777777" w:rsidR="00B518AE" w:rsidRDefault="00B518AE" w:rsidP="00B518AE"/>
    <w:p w14:paraId="436D14BA" w14:textId="77777777" w:rsidR="00B518AE" w:rsidRDefault="00B518AE" w:rsidP="00B518AE">
      <w:r w:rsidRPr="00DF1D76">
        <w:rPr>
          <w:noProof/>
        </w:rPr>
        <w:drawing>
          <wp:anchor distT="0" distB="0" distL="114300" distR="114300" simplePos="0" relativeHeight="251686966" behindDoc="0" locked="0" layoutInCell="1" allowOverlap="1" wp14:anchorId="01287AC8" wp14:editId="08FB051B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911350" cy="1271270"/>
            <wp:effectExtent l="0" t="0" r="0" b="5080"/>
            <wp:wrapNone/>
            <wp:docPr id="1226495182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30588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You can find this Easy Read at:</w:t>
      </w:r>
    </w:p>
    <w:p w14:paraId="4AC100DB" w14:textId="77777777" w:rsidR="00B518AE" w:rsidRDefault="00B518AE" w:rsidP="00B518AE"/>
    <w:p w14:paraId="694AB0DD" w14:textId="77777777" w:rsidR="00B518AE" w:rsidRPr="00CA2A9B" w:rsidRDefault="00B518AE" w:rsidP="00B518AE">
      <w:pPr>
        <w:rPr>
          <w:b/>
          <w:bCs/>
          <w:color w:val="000000" w:themeColor="text1"/>
        </w:rPr>
      </w:pPr>
      <w:hyperlink r:id="rId65" w:history="1">
        <w:r w:rsidRPr="00CA2A9B">
          <w:rPr>
            <w:rStyle w:val="Hyperlink"/>
            <w:b/>
            <w:bCs/>
            <w:color w:val="000000" w:themeColor="text1"/>
            <w:u w:val="none"/>
          </w:rPr>
          <w:t>https://tinyurl.com/RERcommunity</w:t>
        </w:r>
      </w:hyperlink>
      <w:r w:rsidRPr="00CA2A9B">
        <w:rPr>
          <w:b/>
          <w:bCs/>
          <w:color w:val="000000" w:themeColor="text1"/>
        </w:rPr>
        <w:t xml:space="preserve"> </w:t>
      </w:r>
    </w:p>
    <w:p w14:paraId="71701048" w14:textId="77777777" w:rsidR="00B518AE" w:rsidRDefault="00B518AE" w:rsidP="00B518AE"/>
    <w:p w14:paraId="5EB4E5F4" w14:textId="77777777" w:rsidR="00B518AE" w:rsidRDefault="00B518AE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6563E992" w14:textId="797027D4" w:rsidR="00347050" w:rsidRDefault="00347050" w:rsidP="00347050">
      <w:pPr>
        <w:pStyle w:val="Heading1"/>
      </w:pPr>
      <w:r>
        <w:t>Thank you</w:t>
      </w:r>
      <w:bookmarkEnd w:id="1"/>
    </w:p>
    <w:p w14:paraId="45046473" w14:textId="77777777" w:rsidR="00347050" w:rsidRDefault="00347050" w:rsidP="00347050"/>
    <w:p w14:paraId="548E6485" w14:textId="77777777" w:rsidR="00347050" w:rsidRDefault="00347050" w:rsidP="00347050">
      <w:r w:rsidRPr="001D19A8">
        <w:rPr>
          <w:noProof/>
        </w:rPr>
        <w:drawing>
          <wp:anchor distT="0" distB="0" distL="114300" distR="114300" simplePos="0" relativeHeight="251658280" behindDoc="0" locked="0" layoutInCell="1" allowOverlap="1" wp14:anchorId="545ECF98" wp14:editId="7B7B2430">
            <wp:simplePos x="0" y="0"/>
            <wp:positionH relativeFrom="margin">
              <wp:posOffset>47625</wp:posOffset>
            </wp:positionH>
            <wp:positionV relativeFrom="paragraph">
              <wp:posOffset>154940</wp:posOffset>
            </wp:positionV>
            <wp:extent cx="1638300" cy="1157380"/>
            <wp:effectExtent l="0" t="0" r="0" b="5080"/>
            <wp:wrapNone/>
            <wp:docPr id="440329995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29995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15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B32CDD" w14:textId="77777777" w:rsidR="00347050" w:rsidRDefault="00347050" w:rsidP="00347050">
      <w:r>
        <w:t>Lots of people worked together on the Rainbow Easy Reads.</w:t>
      </w:r>
    </w:p>
    <w:p w14:paraId="75CCFF5C" w14:textId="77777777" w:rsidR="00347050" w:rsidRDefault="00347050" w:rsidP="00347050"/>
    <w:p w14:paraId="546D6DF9" w14:textId="77777777" w:rsidR="00347050" w:rsidRDefault="00347050" w:rsidP="00347050"/>
    <w:p w14:paraId="0520C58C" w14:textId="77777777" w:rsidR="00347050" w:rsidRDefault="00347050" w:rsidP="00347050">
      <w:r>
        <w:rPr>
          <w:noProof/>
        </w:rPr>
        <w:drawing>
          <wp:anchor distT="0" distB="0" distL="114300" distR="114300" simplePos="0" relativeHeight="251658281" behindDoc="0" locked="0" layoutInCell="1" allowOverlap="1" wp14:anchorId="6E162189" wp14:editId="6488A9DC">
            <wp:simplePos x="0" y="0"/>
            <wp:positionH relativeFrom="margin">
              <wp:posOffset>-106224</wp:posOffset>
            </wp:positionH>
            <wp:positionV relativeFrom="paragraph">
              <wp:posOffset>288290</wp:posOffset>
            </wp:positionV>
            <wp:extent cx="2129155" cy="457200"/>
            <wp:effectExtent l="0" t="0" r="4445" b="0"/>
            <wp:wrapNone/>
            <wp:docPr id="585973307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973307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15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Thank you to the Rule Foundation for giving us the money to make the Rainbow Easy Reads.</w:t>
      </w:r>
    </w:p>
    <w:p w14:paraId="55474867" w14:textId="77777777" w:rsidR="00347050" w:rsidRDefault="00347050" w:rsidP="00347050"/>
    <w:p w14:paraId="2AB16844" w14:textId="77777777" w:rsidR="00347050" w:rsidRDefault="00347050" w:rsidP="00347050"/>
    <w:p w14:paraId="72F9D22A" w14:textId="1716490C" w:rsidR="00347050" w:rsidRDefault="00347050" w:rsidP="00347050">
      <w:r w:rsidRPr="001D19A8">
        <w:rPr>
          <w:noProof/>
        </w:rPr>
        <w:drawing>
          <wp:anchor distT="0" distB="0" distL="114300" distR="114300" simplePos="0" relativeHeight="251658283" behindDoc="0" locked="0" layoutInCell="1" allowOverlap="1" wp14:anchorId="51220480" wp14:editId="4BE179B2">
            <wp:simplePos x="0" y="0"/>
            <wp:positionH relativeFrom="column">
              <wp:posOffset>-95250</wp:posOffset>
            </wp:positionH>
            <wp:positionV relativeFrom="paragraph">
              <wp:posOffset>79376</wp:posOffset>
            </wp:positionV>
            <wp:extent cx="2037721" cy="1123950"/>
            <wp:effectExtent l="0" t="0" r="635" b="0"/>
            <wp:wrapNone/>
            <wp:docPr id="1904296382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296382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862" cy="1124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Thank you also to:</w:t>
      </w:r>
    </w:p>
    <w:p w14:paraId="750090D0" w14:textId="1DE335CF" w:rsidR="00347050" w:rsidRDefault="00AA07DF" w:rsidP="00347050">
      <w:pPr>
        <w:pStyle w:val="Listtoplevel"/>
      </w:pPr>
      <w:r>
        <w:t xml:space="preserve">the </w:t>
      </w:r>
      <w:r w:rsidR="00347050">
        <w:t>People First NZ members who worked as advisors</w:t>
      </w:r>
    </w:p>
    <w:p w14:paraId="31C069A2" w14:textId="002C8DCA" w:rsidR="00347050" w:rsidRDefault="00347050" w:rsidP="00347050">
      <w:pPr>
        <w:pStyle w:val="Listtoplevel"/>
      </w:pPr>
      <w:r w:rsidRPr="007941A7">
        <w:drawing>
          <wp:anchor distT="0" distB="0" distL="114300" distR="114300" simplePos="0" relativeHeight="251658282" behindDoc="0" locked="0" layoutInCell="1" allowOverlap="1" wp14:anchorId="07309DC4" wp14:editId="28DE56A3">
            <wp:simplePos x="0" y="0"/>
            <wp:positionH relativeFrom="margin">
              <wp:posOffset>49530</wp:posOffset>
            </wp:positionH>
            <wp:positionV relativeFrom="paragraph">
              <wp:posOffset>154305</wp:posOffset>
            </wp:positionV>
            <wp:extent cx="1712890" cy="1712890"/>
            <wp:effectExtent l="0" t="0" r="1905" b="1905"/>
            <wp:wrapNone/>
            <wp:docPr id="1066276612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276612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890" cy="171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07DF">
        <w:t xml:space="preserve">the </w:t>
      </w:r>
      <w:r>
        <w:t>People First NZ staff who supported them</w:t>
      </w:r>
    </w:p>
    <w:p w14:paraId="3DA13F3F" w14:textId="77777777" w:rsidR="00347050" w:rsidRDefault="00347050" w:rsidP="00347050">
      <w:pPr>
        <w:pStyle w:val="Listtoplevel"/>
      </w:pPr>
      <w:r>
        <w:t>everyone who has supported this mahi / work.</w:t>
      </w:r>
    </w:p>
    <w:p w14:paraId="6E043418" w14:textId="77777777" w:rsidR="00347050" w:rsidRDefault="00347050" w:rsidP="00347050">
      <w:pPr>
        <w:spacing w:line="240" w:lineRule="auto"/>
        <w:ind w:left="0"/>
        <w:rPr>
          <w:rFonts w:eastAsia="Arial Unicode MS"/>
          <w:b/>
          <w:kern w:val="28"/>
          <w:sz w:val="44"/>
          <w:shd w:val="clear" w:color="auto" w:fill="FFFFFF"/>
          <w:lang w:eastAsia="en-GB"/>
        </w:rPr>
      </w:pPr>
    </w:p>
    <w:p w14:paraId="324F5F40" w14:textId="77777777" w:rsidR="00347050" w:rsidRDefault="00347050" w:rsidP="00347050">
      <w:pPr>
        <w:spacing w:line="240" w:lineRule="auto"/>
        <w:ind w:left="0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br w:type="page"/>
      </w:r>
    </w:p>
    <w:bookmarkStart w:id="2" w:name="_Hlk190327610"/>
    <w:p w14:paraId="0214AC54" w14:textId="77777777" w:rsidR="00B518AE" w:rsidRDefault="00B518AE" w:rsidP="00B518AE">
      <w:pPr>
        <w:ind w:left="2835"/>
        <w:rPr>
          <w:rFonts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mc:AlternateContent>
          <mc:Choice Requires="wps">
            <w:drawing>
              <wp:anchor distT="0" distB="0" distL="114300" distR="114300" simplePos="0" relativeHeight="251677750" behindDoc="1" locked="0" layoutInCell="1" allowOverlap="1" wp14:anchorId="6F2F4B78" wp14:editId="046F1F87">
                <wp:simplePos x="0" y="0"/>
                <wp:positionH relativeFrom="margin">
                  <wp:posOffset>-171450</wp:posOffset>
                </wp:positionH>
                <wp:positionV relativeFrom="paragraph">
                  <wp:posOffset>-265592</wp:posOffset>
                </wp:positionV>
                <wp:extent cx="6234430" cy="9115425"/>
                <wp:effectExtent l="0" t="0" r="13970" b="28575"/>
                <wp:wrapNone/>
                <wp:docPr id="1088545346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34430" cy="91154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2BCAF1" id="Rectangle 10" o:spid="_x0000_s1026" style="position:absolute;margin-left:-13.5pt;margin-top:-20.9pt;width:490.9pt;height:717.75pt;z-index:-25163873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" filled="f" strokecolor="windowText">
                <v:path arrowok="t"/>
                <w10:wrap anchorx="margin"/>
              </v:rect>
            </w:pict>
          </mc:Fallback>
        </mc:AlternateContent>
      </w:r>
      <w:r w:rsidRPr="00B91B23">
        <w:rPr>
          <w:rFonts w:eastAsia="Times New Roman" w:cs="Arial"/>
          <w:szCs w:val="32"/>
          <w:lang w:eastAsia="en-NZ"/>
        </w:rPr>
        <w:t>This information has been written by</w:t>
      </w: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1679798" behindDoc="0" locked="0" layoutInCell="1" allowOverlap="1" wp14:anchorId="361924EF" wp14:editId="7DAAA2B6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515"/>
            <wp:effectExtent l="0" t="0" r="0" b="0"/>
            <wp:wrapNone/>
            <wp:docPr id="117412733" name="Picture 9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69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91B23">
        <w:rPr>
          <w:rFonts w:cs="Arial"/>
          <w:szCs w:val="32"/>
          <w:lang w:eastAsia="en-NZ"/>
        </w:rPr>
        <w:t xml:space="preserve"> Make it Easy Kia </w:t>
      </w:r>
      <w:proofErr w:type="spellStart"/>
      <w:r w:rsidRPr="00B91B23">
        <w:rPr>
          <w:rFonts w:cs="Arial"/>
          <w:szCs w:val="32"/>
          <w:lang w:eastAsia="en-NZ"/>
        </w:rPr>
        <w:t>Māmā</w:t>
      </w:r>
      <w:proofErr w:type="spellEnd"/>
      <w:r w:rsidRPr="00B91B23">
        <w:rPr>
          <w:rFonts w:cs="Arial"/>
          <w:szCs w:val="32"/>
          <w:lang w:eastAsia="en-NZ"/>
        </w:rPr>
        <w:t xml:space="preserve"> Mai</w:t>
      </w:r>
      <w:r>
        <w:rPr>
          <w:rFonts w:cs="Arial"/>
          <w:szCs w:val="32"/>
          <w:lang w:eastAsia="en-NZ"/>
        </w:rPr>
        <w:t>.</w:t>
      </w:r>
    </w:p>
    <w:p w14:paraId="6E23BB33" w14:textId="77777777" w:rsidR="00B518AE" w:rsidRPr="00B91B23" w:rsidRDefault="00B518AE" w:rsidP="00B518AE">
      <w:pPr>
        <w:ind w:left="2835"/>
        <w:rPr>
          <w:rFonts w:cs="Arial"/>
          <w:sz w:val="26"/>
          <w:szCs w:val="26"/>
          <w:lang w:eastAsia="en-NZ"/>
        </w:rPr>
      </w:pPr>
    </w:p>
    <w:p w14:paraId="6BD18591" w14:textId="77777777" w:rsidR="00B518AE" w:rsidRPr="00B91B23" w:rsidRDefault="00B518AE" w:rsidP="00B518AE">
      <w:pPr>
        <w:ind w:left="0"/>
        <w:rPr>
          <w:rFonts w:cs="Arial"/>
          <w:sz w:val="26"/>
          <w:szCs w:val="26"/>
          <w:lang w:eastAsia="en-NZ"/>
        </w:rPr>
      </w:pPr>
      <w:r w:rsidRPr="00B91B23">
        <w:rPr>
          <w:rFonts w:cs="Times New Roman"/>
          <w:noProof/>
          <w:sz w:val="26"/>
          <w:szCs w:val="26"/>
        </w:rPr>
        <w:drawing>
          <wp:anchor distT="0" distB="0" distL="114300" distR="114300" simplePos="0" relativeHeight="251678774" behindDoc="0" locked="0" layoutInCell="1" allowOverlap="1" wp14:anchorId="163121AC" wp14:editId="65B9765C">
            <wp:simplePos x="0" y="0"/>
            <wp:positionH relativeFrom="margin">
              <wp:posOffset>-66040</wp:posOffset>
            </wp:positionH>
            <wp:positionV relativeFrom="paragraph">
              <wp:posOffset>173990</wp:posOffset>
            </wp:positionV>
            <wp:extent cx="1638300" cy="819150"/>
            <wp:effectExtent l="0" t="0" r="0" b="0"/>
            <wp:wrapNone/>
            <wp:docPr id="73848541" name="Picture 8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FE0E20" w14:textId="77777777" w:rsidR="00B518AE" w:rsidRPr="00B91B23" w:rsidRDefault="00B518AE" w:rsidP="00B518AE">
      <w:pPr>
        <w:ind w:left="2835"/>
        <w:rPr>
          <w:rFonts w:eastAsia="Times New Roman" w:cs="Arial"/>
          <w:szCs w:val="32"/>
          <w:lang w:eastAsia="en-NZ"/>
        </w:rPr>
      </w:pPr>
      <w:r>
        <w:rPr>
          <w:rFonts w:cs="Arial"/>
          <w:szCs w:val="32"/>
          <w:lang w:eastAsia="en-NZ"/>
        </w:rPr>
        <w:t xml:space="preserve">Make it Easy is a </w:t>
      </w:r>
      <w:r w:rsidRPr="00B91B23">
        <w:rPr>
          <w:rFonts w:cs="Arial"/>
          <w:szCs w:val="32"/>
          <w:lang w:eastAsia="en-NZ"/>
        </w:rPr>
        <w:t xml:space="preserve">service of People First New Zealand </w:t>
      </w:r>
      <w:proofErr w:type="spellStart"/>
      <w:r w:rsidRPr="00B91B23">
        <w:rPr>
          <w:rFonts w:cs="Arial"/>
          <w:szCs w:val="32"/>
          <w:lang w:eastAsia="en-NZ"/>
        </w:rPr>
        <w:t>Ngā</w:t>
      </w:r>
      <w:proofErr w:type="spellEnd"/>
      <w:r w:rsidRPr="00B91B23">
        <w:rPr>
          <w:rFonts w:cs="Arial"/>
          <w:szCs w:val="32"/>
          <w:lang w:eastAsia="en-NZ"/>
        </w:rPr>
        <w:t xml:space="preserve"> Tāngata </w:t>
      </w:r>
      <w:proofErr w:type="spellStart"/>
      <w:r w:rsidRPr="00B91B23">
        <w:rPr>
          <w:rFonts w:cs="Arial"/>
          <w:szCs w:val="32"/>
          <w:lang w:eastAsia="en-NZ"/>
        </w:rPr>
        <w:t>Tuatahi</w:t>
      </w:r>
      <w:proofErr w:type="spellEnd"/>
      <w:r w:rsidRPr="00B91B23">
        <w:rPr>
          <w:rFonts w:cs="Arial"/>
          <w:szCs w:val="32"/>
          <w:lang w:eastAsia="en-NZ"/>
        </w:rPr>
        <w:t>.</w:t>
      </w:r>
    </w:p>
    <w:p w14:paraId="3070C49B" w14:textId="77777777" w:rsidR="00B518AE" w:rsidRPr="00B91B23" w:rsidRDefault="00B518AE" w:rsidP="00B518AE">
      <w:pPr>
        <w:ind w:left="2835"/>
        <w:rPr>
          <w:rFonts w:eastAsia="Times New Roman" w:cs="Arial"/>
          <w:sz w:val="26"/>
          <w:szCs w:val="26"/>
          <w:lang w:eastAsia="en-NZ"/>
        </w:rPr>
      </w:pPr>
    </w:p>
    <w:p w14:paraId="7133461F" w14:textId="77777777" w:rsidR="00B518AE" w:rsidRPr="00B91B23" w:rsidRDefault="00B518AE" w:rsidP="00B518AE">
      <w:pPr>
        <w:ind w:left="2835"/>
        <w:rPr>
          <w:rFonts w:eastAsia="Times New Roman" w:cs="Arial"/>
          <w:sz w:val="26"/>
          <w:szCs w:val="26"/>
          <w:lang w:eastAsia="en-NZ"/>
        </w:rPr>
      </w:pPr>
    </w:p>
    <w:p w14:paraId="57160EF8" w14:textId="77777777" w:rsidR="00B518AE" w:rsidRPr="00B91B23" w:rsidRDefault="00B518AE" w:rsidP="00B518AE">
      <w:pPr>
        <w:ind w:left="2835"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1676726" behindDoc="0" locked="0" layoutInCell="1" allowOverlap="1" wp14:anchorId="7F67C928" wp14:editId="4B9CFABE">
            <wp:simplePos x="0" y="0"/>
            <wp:positionH relativeFrom="margin">
              <wp:posOffset>390525</wp:posOffset>
            </wp:positionH>
            <wp:positionV relativeFrom="paragraph">
              <wp:posOffset>21590</wp:posOffset>
            </wp:positionV>
            <wp:extent cx="571500" cy="838200"/>
            <wp:effectExtent l="0" t="0" r="0" b="0"/>
            <wp:wrapNone/>
            <wp:docPr id="124519658" name="Picture 7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copyright logo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</w:p>
    <w:p w14:paraId="044915BE" w14:textId="77777777" w:rsidR="00B518AE" w:rsidRPr="005602A9" w:rsidRDefault="00B518AE" w:rsidP="00B518AE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02D3BEBE" w14:textId="77777777" w:rsidR="00B518AE" w:rsidRPr="005602A9" w:rsidRDefault="00B518AE" w:rsidP="00B518AE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104932A7" w14:textId="77777777" w:rsidR="00B518AE" w:rsidRPr="00B91B23" w:rsidRDefault="00B518AE" w:rsidP="00B518AE">
      <w:pPr>
        <w:ind w:left="2835"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1681846" behindDoc="0" locked="0" layoutInCell="1" allowOverlap="1" wp14:anchorId="604C2490" wp14:editId="64238479">
            <wp:simplePos x="0" y="0"/>
            <wp:positionH relativeFrom="column">
              <wp:posOffset>133350</wp:posOffset>
            </wp:positionH>
            <wp:positionV relativeFrom="paragraph">
              <wp:posOffset>97790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923426082" name="Picture 6" descr="A black background with purple text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black background with purple text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szCs w:val="32"/>
          <w:lang w:eastAsia="en-NZ"/>
        </w:rPr>
        <w:t>Make it Easy uses images from:</w:t>
      </w:r>
    </w:p>
    <w:p w14:paraId="6328E9EA" w14:textId="77777777" w:rsidR="00B518AE" w:rsidRPr="00B91B23" w:rsidRDefault="00B518AE" w:rsidP="00B518AE">
      <w:pPr>
        <w:ind w:left="2835"/>
        <w:rPr>
          <w:rFonts w:eastAsia="Times New Roman" w:cs="Arial"/>
          <w:sz w:val="22"/>
          <w:szCs w:val="22"/>
          <w:lang w:eastAsia="en-NZ"/>
        </w:rPr>
      </w:pPr>
    </w:p>
    <w:p w14:paraId="33A29E29" w14:textId="77777777" w:rsidR="00B518AE" w:rsidRPr="00B91B23" w:rsidRDefault="00B518AE" w:rsidP="00B518AE">
      <w:pPr>
        <w:numPr>
          <w:ilvl w:val="0"/>
          <w:numId w:val="26"/>
        </w:numPr>
        <w:contextualSpacing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1680822" behindDoc="1" locked="0" layoutInCell="1" allowOverlap="1" wp14:anchorId="419DFFD5" wp14:editId="656C5B1B">
            <wp:simplePos x="0" y="0"/>
            <wp:positionH relativeFrom="margin">
              <wp:posOffset>238125</wp:posOffset>
            </wp:positionH>
            <wp:positionV relativeFrom="paragraph">
              <wp:posOffset>186055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693188563" name="Picture 5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6681016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B91B23">
        <w:rPr>
          <w:rFonts w:eastAsia="Times New Roman" w:cs="Arial"/>
          <w:szCs w:val="32"/>
          <w:lang w:eastAsia="en-NZ"/>
        </w:rPr>
        <w:t>Photosymbols</w:t>
      </w:r>
      <w:proofErr w:type="spellEnd"/>
    </w:p>
    <w:p w14:paraId="009A50CF" w14:textId="77777777" w:rsidR="00B518AE" w:rsidRPr="00B91B23" w:rsidRDefault="00B518AE" w:rsidP="00B518AE">
      <w:pPr>
        <w:ind w:left="3240"/>
        <w:contextualSpacing/>
        <w:rPr>
          <w:rFonts w:eastAsia="Times New Roman" w:cs="Arial"/>
          <w:sz w:val="22"/>
          <w:szCs w:val="22"/>
          <w:lang w:eastAsia="en-NZ"/>
        </w:rPr>
      </w:pPr>
    </w:p>
    <w:p w14:paraId="3B1AB45F" w14:textId="77777777" w:rsidR="00B518AE" w:rsidRPr="00B91B23" w:rsidRDefault="00B518AE" w:rsidP="00B518AE">
      <w:pPr>
        <w:numPr>
          <w:ilvl w:val="0"/>
          <w:numId w:val="26"/>
        </w:numPr>
        <w:contextualSpacing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1683894" behindDoc="0" locked="0" layoutInCell="1" allowOverlap="1" wp14:anchorId="08EFF4A7" wp14:editId="33C9F49A">
            <wp:simplePos x="0" y="0"/>
            <wp:positionH relativeFrom="column">
              <wp:posOffset>238125</wp:posOffset>
            </wp:positionH>
            <wp:positionV relativeFrom="paragraph">
              <wp:posOffset>344805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795249921" name="Picture 4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8687815" descr="EssGeeSee NZ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szCs w:val="32"/>
          <w:lang w:eastAsia="en-NZ"/>
        </w:rPr>
        <w:t>Change Images</w:t>
      </w:r>
    </w:p>
    <w:p w14:paraId="0A866992" w14:textId="77777777" w:rsidR="00B518AE" w:rsidRPr="00B91B23" w:rsidRDefault="00B518AE" w:rsidP="00B518AE">
      <w:pPr>
        <w:ind w:left="3240"/>
        <w:contextualSpacing/>
        <w:rPr>
          <w:rFonts w:eastAsia="Times New Roman" w:cs="Times New Roman"/>
          <w:sz w:val="22"/>
          <w:szCs w:val="22"/>
          <w:shd w:val="clear" w:color="auto" w:fill="FFFFFF"/>
        </w:rPr>
      </w:pPr>
    </w:p>
    <w:p w14:paraId="618CC8CC" w14:textId="77777777" w:rsidR="00B518AE" w:rsidRPr="006175AB" w:rsidRDefault="00B518AE" w:rsidP="00B518AE">
      <w:pPr>
        <w:numPr>
          <w:ilvl w:val="0"/>
          <w:numId w:val="26"/>
        </w:numPr>
        <w:contextualSpacing/>
        <w:rPr>
          <w:rFonts w:eastAsia="Times New Roman" w:cs="Arial"/>
          <w:color w:val="000000"/>
          <w:szCs w:val="32"/>
          <w:shd w:val="clear" w:color="auto" w:fill="FFFFFF"/>
        </w:rPr>
      </w:pPr>
      <w:r w:rsidRPr="006175AB">
        <w:rPr>
          <w:rFonts w:eastAsia="Times New Roman" w:cs="Arial"/>
          <w:color w:val="000000"/>
          <w:szCs w:val="32"/>
          <w:shd w:val="clear" w:color="auto" w:fill="FFFFFF"/>
        </w:rPr>
        <w:t>SGC Image Works </w:t>
      </w:r>
    </w:p>
    <w:p w14:paraId="7100343D" w14:textId="77777777" w:rsidR="00B518AE" w:rsidRPr="00B91B23" w:rsidRDefault="00B518AE" w:rsidP="00B518AE">
      <w:pPr>
        <w:ind w:left="3240"/>
        <w:contextualSpacing/>
        <w:rPr>
          <w:rFonts w:eastAsia="Times New Roman" w:cs="Times New Roman"/>
          <w:sz w:val="22"/>
          <w:szCs w:val="22"/>
          <w:shd w:val="clear" w:color="auto" w:fill="FFFFFF"/>
        </w:rPr>
      </w:pPr>
    </w:p>
    <w:p w14:paraId="2FE10B36" w14:textId="77777777" w:rsidR="00B518AE" w:rsidRPr="00B91B23" w:rsidRDefault="00B518AE" w:rsidP="00B518AE">
      <w:pPr>
        <w:numPr>
          <w:ilvl w:val="0"/>
          <w:numId w:val="26"/>
        </w:numPr>
        <w:contextualSpacing/>
        <w:rPr>
          <w:rFonts w:eastAsia="Times New Roman" w:cs="Times New Roman"/>
          <w:szCs w:val="32"/>
          <w:shd w:val="clear" w:color="auto" w:fill="FFFFFF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1684918" behindDoc="0" locked="0" layoutInCell="1" allowOverlap="1" wp14:anchorId="47B43136" wp14:editId="66D0B2EA">
            <wp:simplePos x="0" y="0"/>
            <wp:positionH relativeFrom="column">
              <wp:posOffset>285750</wp:posOffset>
            </wp:positionH>
            <wp:positionV relativeFrom="paragraph">
              <wp:posOffset>53340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. Wood logo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B91B23">
        <w:rPr>
          <w:rFonts w:eastAsia="Times New Roman" w:cs="Arial"/>
          <w:szCs w:val="32"/>
          <w:lang w:eastAsia="en-NZ"/>
        </w:rPr>
        <w:t>Huriana</w:t>
      </w:r>
      <w:proofErr w:type="spellEnd"/>
      <w:r w:rsidRPr="00B91B23">
        <w:rPr>
          <w:rFonts w:eastAsia="Times New Roman" w:cs="Times New Roman"/>
          <w:szCs w:val="32"/>
          <w:shd w:val="clear" w:color="auto" w:fill="FFFFFF"/>
        </w:rPr>
        <w:t xml:space="preserve"> Kopeke-</w:t>
      </w:r>
      <w:proofErr w:type="spellStart"/>
      <w:r w:rsidRPr="00B91B23">
        <w:rPr>
          <w:rFonts w:eastAsia="Times New Roman" w:cs="Times New Roman"/>
          <w:szCs w:val="32"/>
          <w:shd w:val="clear" w:color="auto" w:fill="FFFFFF"/>
        </w:rPr>
        <w:t>Te</w:t>
      </w:r>
      <w:proofErr w:type="spellEnd"/>
      <w:r w:rsidRPr="00B91B23">
        <w:rPr>
          <w:rFonts w:eastAsia="Times New Roman" w:cs="Times New Roman"/>
          <w:szCs w:val="32"/>
          <w:shd w:val="clear" w:color="auto" w:fill="FFFFFF"/>
        </w:rPr>
        <w:t xml:space="preserve"> Aho</w:t>
      </w:r>
    </w:p>
    <w:p w14:paraId="6777E49E" w14:textId="77777777" w:rsidR="00B518AE" w:rsidRPr="00B91B23" w:rsidRDefault="00B518AE" w:rsidP="00B518AE">
      <w:pPr>
        <w:ind w:left="3240"/>
        <w:contextualSpacing/>
        <w:rPr>
          <w:rFonts w:eastAsia="Times New Roman" w:cs="Arial"/>
          <w:color w:val="000000"/>
          <w:sz w:val="22"/>
          <w:szCs w:val="22"/>
          <w:shd w:val="clear" w:color="auto" w:fill="FFFFFF"/>
        </w:rPr>
      </w:pPr>
    </w:p>
    <w:p w14:paraId="7D8A5E9B" w14:textId="77777777" w:rsidR="00B518AE" w:rsidRPr="00B91B23" w:rsidRDefault="00B518AE" w:rsidP="00B518AE">
      <w:pPr>
        <w:numPr>
          <w:ilvl w:val="0"/>
          <w:numId w:val="26"/>
        </w:numPr>
        <w:contextualSpacing/>
        <w:rPr>
          <w:rFonts w:eastAsia="Times New Roman" w:cs="Arial"/>
          <w:color w:val="000000"/>
          <w:szCs w:val="32"/>
          <w:shd w:val="clear" w:color="auto" w:fill="FFFFFF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1682870" behindDoc="0" locked="0" layoutInCell="1" allowOverlap="1" wp14:anchorId="6F6CB417" wp14:editId="3845C493">
            <wp:simplePos x="0" y="0"/>
            <wp:positionH relativeFrom="column">
              <wp:posOffset>142875</wp:posOffset>
            </wp:positionH>
            <wp:positionV relativeFrom="paragraph">
              <wp:posOffset>273685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1057520543" name="Picture 2" descr="A logo for a school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logo for a school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color w:val="000000"/>
          <w:szCs w:val="32"/>
          <w:shd w:val="clear" w:color="auto" w:fill="FFFFFF"/>
        </w:rPr>
        <w:t>T Wood</w:t>
      </w:r>
    </w:p>
    <w:p w14:paraId="405C5F03" w14:textId="77777777" w:rsidR="00B518AE" w:rsidRPr="00B91B23" w:rsidRDefault="00B518AE" w:rsidP="00B518AE">
      <w:pPr>
        <w:ind w:left="3240"/>
        <w:contextualSpacing/>
        <w:rPr>
          <w:rFonts w:eastAsia="Times New Roman" w:cs="Arial"/>
          <w:sz w:val="22"/>
          <w:szCs w:val="22"/>
          <w:lang w:eastAsia="en-NZ"/>
        </w:rPr>
      </w:pPr>
    </w:p>
    <w:p w14:paraId="32B5D5ED" w14:textId="77777777" w:rsidR="00B518AE" w:rsidRPr="007F62EB" w:rsidRDefault="00B518AE" w:rsidP="00B518AE">
      <w:pPr>
        <w:numPr>
          <w:ilvl w:val="0"/>
          <w:numId w:val="26"/>
        </w:numPr>
        <w:contextualSpacing/>
        <w:rPr>
          <w:rFonts w:eastAsia="Times New Roman" w:cs="Arial"/>
          <w:szCs w:val="32"/>
          <w:lang w:eastAsia="en-NZ"/>
        </w:rPr>
      </w:pPr>
      <w:r w:rsidRPr="007F62EB">
        <w:rPr>
          <w:rFonts w:eastAsia="Times New Roman" w:cs="Arial"/>
          <w:color w:val="000000"/>
          <w:szCs w:val="32"/>
          <w:shd w:val="clear" w:color="auto" w:fill="FFFFFF"/>
        </w:rPr>
        <w:t xml:space="preserve">Studio </w:t>
      </w:r>
      <w:proofErr w:type="spellStart"/>
      <w:r w:rsidRPr="007F62EB">
        <w:rPr>
          <w:rFonts w:eastAsia="Times New Roman" w:cs="Arial"/>
          <w:color w:val="000000"/>
          <w:szCs w:val="32"/>
          <w:shd w:val="clear" w:color="auto" w:fill="FFFFFF"/>
        </w:rPr>
        <w:t>Rebeko</w:t>
      </w:r>
      <w:proofErr w:type="spellEnd"/>
    </w:p>
    <w:p w14:paraId="04DCA4CA" w14:textId="77777777" w:rsidR="00B518AE" w:rsidRPr="007C7757" w:rsidRDefault="00B518AE" w:rsidP="00B518AE">
      <w:pPr>
        <w:ind w:left="4167" w:hanging="567"/>
        <w:rPr>
          <w:rFonts w:eastAsia="Times New Roman" w:cs="Arial"/>
          <w:color w:val="000000"/>
          <w:sz w:val="22"/>
          <w:szCs w:val="22"/>
          <w:shd w:val="clear" w:color="auto" w:fill="FFFFFF"/>
        </w:rPr>
      </w:pPr>
    </w:p>
    <w:p w14:paraId="626DA75C" w14:textId="1DF83C1F" w:rsidR="00347050" w:rsidRPr="00B518AE" w:rsidRDefault="00B518AE" w:rsidP="00B518AE">
      <w:pPr>
        <w:numPr>
          <w:ilvl w:val="0"/>
          <w:numId w:val="26"/>
        </w:numPr>
        <w:contextualSpacing/>
        <w:rPr>
          <w:rFonts w:eastAsia="Times New Roman" w:cs="Arial"/>
          <w:color w:val="000000"/>
          <w:szCs w:val="32"/>
          <w:shd w:val="clear" w:color="auto" w:fill="FFFFFF"/>
        </w:rPr>
      </w:pPr>
      <w:r w:rsidRPr="00C03CE6">
        <w:rPr>
          <w:rFonts w:eastAsia="Times New Roman" w:cs="Arial"/>
          <w:color w:val="000000"/>
          <w:szCs w:val="32"/>
          <w:shd w:val="clear" w:color="auto" w:fill="FFFFFF"/>
        </w:rPr>
        <w:t>Inga Kramer.</w:t>
      </w:r>
      <w:bookmarkEnd w:id="2"/>
    </w:p>
    <w:sectPr w:rsidR="00347050" w:rsidRPr="00B518AE" w:rsidSect="00B94651">
      <w:footerReference w:type="even" r:id="rId77"/>
      <w:footerReference w:type="default" r:id="rId78"/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BE9CA4A" w14:textId="77777777" w:rsidR="009B1F9B" w:rsidRDefault="009B1F9B">
      <w:pPr>
        <w:spacing w:line="240" w:lineRule="auto"/>
      </w:pPr>
      <w:r>
        <w:separator/>
      </w:r>
    </w:p>
  </w:endnote>
  <w:endnote w:type="continuationSeparator" w:id="0">
    <w:p w14:paraId="0EE0EA48" w14:textId="77777777" w:rsidR="009B1F9B" w:rsidRDefault="009B1F9B">
      <w:pPr>
        <w:spacing w:line="240" w:lineRule="auto"/>
      </w:pPr>
      <w:r>
        <w:continuationSeparator/>
      </w:r>
    </w:p>
  </w:endnote>
  <w:endnote w:type="continuationNotice" w:id="1">
    <w:p w14:paraId="3EFA4505" w14:textId="77777777" w:rsidR="009B1F9B" w:rsidRDefault="009B1F9B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3DE57AA9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79F805C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42E2F358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179E4AD1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855789" w14:textId="77777777" w:rsidR="009B1F9B" w:rsidRDefault="009B1F9B">
      <w:pPr>
        <w:spacing w:line="240" w:lineRule="auto"/>
      </w:pPr>
      <w:r>
        <w:separator/>
      </w:r>
    </w:p>
  </w:footnote>
  <w:footnote w:type="continuationSeparator" w:id="0">
    <w:p w14:paraId="14014512" w14:textId="77777777" w:rsidR="009B1F9B" w:rsidRDefault="009B1F9B">
      <w:pPr>
        <w:spacing w:line="240" w:lineRule="auto"/>
      </w:pPr>
      <w:r>
        <w:continuationSeparator/>
      </w:r>
    </w:p>
  </w:footnote>
  <w:footnote w:type="continuationNotice" w:id="1">
    <w:p w14:paraId="5C06C01A" w14:textId="77777777" w:rsidR="009B1F9B" w:rsidRDefault="009B1F9B">
      <w:pPr>
        <w:spacing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0BC6544"/>
    <w:multiLevelType w:val="hybridMultilevel"/>
    <w:tmpl w:val="7C1A6CB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" w15:restartNumberingAfterBreak="0">
    <w:nsid w:val="029A76F5"/>
    <w:multiLevelType w:val="hybridMultilevel"/>
    <w:tmpl w:val="BA8E827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7" w15:restartNumberingAfterBreak="0">
    <w:nsid w:val="1B8C09EA"/>
    <w:multiLevelType w:val="hybridMultilevel"/>
    <w:tmpl w:val="1798962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217D025F"/>
    <w:multiLevelType w:val="hybridMultilevel"/>
    <w:tmpl w:val="591CE720"/>
    <w:lvl w:ilvl="0" w:tplc="1409000F">
      <w:start w:val="1"/>
      <w:numFmt w:val="decimal"/>
      <w:lvlText w:val="%1."/>
      <w:lvlJc w:val="left"/>
      <w:pPr>
        <w:ind w:left="4406" w:hanging="360"/>
      </w:pPr>
    </w:lvl>
    <w:lvl w:ilvl="1" w:tplc="14090019" w:tentative="1">
      <w:start w:val="1"/>
      <w:numFmt w:val="lowerLetter"/>
      <w:lvlText w:val="%2."/>
      <w:lvlJc w:val="left"/>
      <w:pPr>
        <w:ind w:left="5126" w:hanging="360"/>
      </w:pPr>
    </w:lvl>
    <w:lvl w:ilvl="2" w:tplc="1409001B" w:tentative="1">
      <w:start w:val="1"/>
      <w:numFmt w:val="lowerRoman"/>
      <w:lvlText w:val="%3."/>
      <w:lvlJc w:val="right"/>
      <w:pPr>
        <w:ind w:left="5846" w:hanging="180"/>
      </w:pPr>
    </w:lvl>
    <w:lvl w:ilvl="3" w:tplc="1409000F" w:tentative="1">
      <w:start w:val="1"/>
      <w:numFmt w:val="decimal"/>
      <w:lvlText w:val="%4."/>
      <w:lvlJc w:val="left"/>
      <w:pPr>
        <w:ind w:left="6566" w:hanging="360"/>
      </w:pPr>
    </w:lvl>
    <w:lvl w:ilvl="4" w:tplc="14090019" w:tentative="1">
      <w:start w:val="1"/>
      <w:numFmt w:val="lowerLetter"/>
      <w:lvlText w:val="%5."/>
      <w:lvlJc w:val="left"/>
      <w:pPr>
        <w:ind w:left="7286" w:hanging="360"/>
      </w:pPr>
    </w:lvl>
    <w:lvl w:ilvl="5" w:tplc="1409001B" w:tentative="1">
      <w:start w:val="1"/>
      <w:numFmt w:val="lowerRoman"/>
      <w:lvlText w:val="%6."/>
      <w:lvlJc w:val="right"/>
      <w:pPr>
        <w:ind w:left="8006" w:hanging="180"/>
      </w:pPr>
    </w:lvl>
    <w:lvl w:ilvl="6" w:tplc="1409000F" w:tentative="1">
      <w:start w:val="1"/>
      <w:numFmt w:val="decimal"/>
      <w:lvlText w:val="%7."/>
      <w:lvlJc w:val="left"/>
      <w:pPr>
        <w:ind w:left="8726" w:hanging="360"/>
      </w:pPr>
    </w:lvl>
    <w:lvl w:ilvl="7" w:tplc="14090019" w:tentative="1">
      <w:start w:val="1"/>
      <w:numFmt w:val="lowerLetter"/>
      <w:lvlText w:val="%8."/>
      <w:lvlJc w:val="left"/>
      <w:pPr>
        <w:ind w:left="9446" w:hanging="360"/>
      </w:pPr>
    </w:lvl>
    <w:lvl w:ilvl="8" w:tplc="1409001B" w:tentative="1">
      <w:start w:val="1"/>
      <w:numFmt w:val="lowerRoman"/>
      <w:lvlText w:val="%9."/>
      <w:lvlJc w:val="right"/>
      <w:pPr>
        <w:ind w:left="10166" w:hanging="180"/>
      </w:pPr>
    </w:lvl>
  </w:abstractNum>
  <w:abstractNum w:abstractNumId="9" w15:restartNumberingAfterBreak="0">
    <w:nsid w:val="22375F2F"/>
    <w:multiLevelType w:val="hybridMultilevel"/>
    <w:tmpl w:val="1C564F2A"/>
    <w:lvl w:ilvl="0" w:tplc="88A4746E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0" w15:restartNumberingAfterBreak="0">
    <w:nsid w:val="29276D44"/>
    <w:multiLevelType w:val="hybridMultilevel"/>
    <w:tmpl w:val="224C299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2" w15:restartNumberingAfterBreak="0">
    <w:nsid w:val="2E982CD2"/>
    <w:multiLevelType w:val="hybridMultilevel"/>
    <w:tmpl w:val="C0A86ACC"/>
    <w:lvl w:ilvl="0" w:tplc="1FE0391E">
      <w:start w:val="1"/>
      <w:numFmt w:val="decimal"/>
      <w:lvlText w:val="%1."/>
      <w:lvlJc w:val="left"/>
      <w:pPr>
        <w:ind w:left="4082" w:hanging="396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3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4" w15:restartNumberingAfterBreak="0">
    <w:nsid w:val="38A71C9B"/>
    <w:multiLevelType w:val="hybridMultilevel"/>
    <w:tmpl w:val="599075E8"/>
    <w:lvl w:ilvl="0" w:tplc="14090001">
      <w:start w:val="1"/>
      <w:numFmt w:val="bullet"/>
      <w:lvlText w:val=""/>
      <w:lvlJc w:val="left"/>
      <w:pPr>
        <w:ind w:left="4613" w:hanging="360"/>
      </w:pPr>
      <w:rPr>
        <w:rFonts w:ascii="Symbol" w:hAnsi="Symbol" w:hint="default"/>
      </w:rPr>
    </w:lvl>
    <w:lvl w:ilvl="1" w:tplc="14090019">
      <w:start w:val="1"/>
      <w:numFmt w:val="lowerLetter"/>
      <w:lvlText w:val="%2."/>
      <w:lvlJc w:val="left"/>
      <w:pPr>
        <w:ind w:left="5333" w:hanging="360"/>
      </w:pPr>
    </w:lvl>
    <w:lvl w:ilvl="2" w:tplc="1409001B" w:tentative="1">
      <w:start w:val="1"/>
      <w:numFmt w:val="lowerRoman"/>
      <w:lvlText w:val="%3."/>
      <w:lvlJc w:val="right"/>
      <w:pPr>
        <w:ind w:left="6053" w:hanging="180"/>
      </w:pPr>
    </w:lvl>
    <w:lvl w:ilvl="3" w:tplc="1409000F" w:tentative="1">
      <w:start w:val="1"/>
      <w:numFmt w:val="decimal"/>
      <w:lvlText w:val="%4."/>
      <w:lvlJc w:val="left"/>
      <w:pPr>
        <w:ind w:left="6773" w:hanging="360"/>
      </w:pPr>
    </w:lvl>
    <w:lvl w:ilvl="4" w:tplc="14090019" w:tentative="1">
      <w:start w:val="1"/>
      <w:numFmt w:val="lowerLetter"/>
      <w:lvlText w:val="%5."/>
      <w:lvlJc w:val="left"/>
      <w:pPr>
        <w:ind w:left="7493" w:hanging="360"/>
      </w:pPr>
    </w:lvl>
    <w:lvl w:ilvl="5" w:tplc="1409001B" w:tentative="1">
      <w:start w:val="1"/>
      <w:numFmt w:val="lowerRoman"/>
      <w:lvlText w:val="%6."/>
      <w:lvlJc w:val="right"/>
      <w:pPr>
        <w:ind w:left="8213" w:hanging="180"/>
      </w:pPr>
    </w:lvl>
    <w:lvl w:ilvl="6" w:tplc="1409000F" w:tentative="1">
      <w:start w:val="1"/>
      <w:numFmt w:val="decimal"/>
      <w:lvlText w:val="%7."/>
      <w:lvlJc w:val="left"/>
      <w:pPr>
        <w:ind w:left="8933" w:hanging="360"/>
      </w:pPr>
    </w:lvl>
    <w:lvl w:ilvl="7" w:tplc="14090019" w:tentative="1">
      <w:start w:val="1"/>
      <w:numFmt w:val="lowerLetter"/>
      <w:lvlText w:val="%8."/>
      <w:lvlJc w:val="left"/>
      <w:pPr>
        <w:ind w:left="9653" w:hanging="360"/>
      </w:pPr>
    </w:lvl>
    <w:lvl w:ilvl="8" w:tplc="1409001B" w:tentative="1">
      <w:start w:val="1"/>
      <w:numFmt w:val="lowerRoman"/>
      <w:lvlText w:val="%9."/>
      <w:lvlJc w:val="right"/>
      <w:pPr>
        <w:ind w:left="10373" w:hanging="180"/>
      </w:pPr>
    </w:lvl>
  </w:abstractNum>
  <w:abstractNum w:abstractNumId="15" w15:restartNumberingAfterBreak="0">
    <w:nsid w:val="401365EA"/>
    <w:multiLevelType w:val="hybridMultilevel"/>
    <w:tmpl w:val="21B69DF0"/>
    <w:lvl w:ilvl="0" w:tplc="8A7C2AE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6" w15:restartNumberingAfterBreak="0">
    <w:nsid w:val="42561A36"/>
    <w:multiLevelType w:val="hybridMultilevel"/>
    <w:tmpl w:val="26B42F5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7" w15:restartNumberingAfterBreak="0">
    <w:nsid w:val="4AF67124"/>
    <w:multiLevelType w:val="hybridMultilevel"/>
    <w:tmpl w:val="98C8BF1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8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9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1" w15:restartNumberingAfterBreak="0">
    <w:nsid w:val="5FCF560F"/>
    <w:multiLevelType w:val="hybridMultilevel"/>
    <w:tmpl w:val="9EA0EC9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2" w15:restartNumberingAfterBreak="0">
    <w:nsid w:val="61E429FE"/>
    <w:multiLevelType w:val="hybridMultilevel"/>
    <w:tmpl w:val="5F6A001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3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4" w15:restartNumberingAfterBreak="0">
    <w:nsid w:val="69FB14F2"/>
    <w:multiLevelType w:val="hybridMultilevel"/>
    <w:tmpl w:val="52261678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5" w15:restartNumberingAfterBreak="0">
    <w:nsid w:val="6C7B6F16"/>
    <w:multiLevelType w:val="hybridMultilevel"/>
    <w:tmpl w:val="C2EECA08"/>
    <w:lvl w:ilvl="0" w:tplc="1409000F">
      <w:start w:val="1"/>
      <w:numFmt w:val="decimal"/>
      <w:lvlText w:val="%1."/>
      <w:lvlJc w:val="left"/>
      <w:pPr>
        <w:ind w:left="4406" w:hanging="360"/>
      </w:pPr>
    </w:lvl>
    <w:lvl w:ilvl="1" w:tplc="14090019" w:tentative="1">
      <w:start w:val="1"/>
      <w:numFmt w:val="lowerLetter"/>
      <w:lvlText w:val="%2."/>
      <w:lvlJc w:val="left"/>
      <w:pPr>
        <w:ind w:left="5126" w:hanging="360"/>
      </w:pPr>
    </w:lvl>
    <w:lvl w:ilvl="2" w:tplc="1409001B" w:tentative="1">
      <w:start w:val="1"/>
      <w:numFmt w:val="lowerRoman"/>
      <w:lvlText w:val="%3."/>
      <w:lvlJc w:val="right"/>
      <w:pPr>
        <w:ind w:left="5846" w:hanging="180"/>
      </w:pPr>
    </w:lvl>
    <w:lvl w:ilvl="3" w:tplc="1409000F" w:tentative="1">
      <w:start w:val="1"/>
      <w:numFmt w:val="decimal"/>
      <w:lvlText w:val="%4."/>
      <w:lvlJc w:val="left"/>
      <w:pPr>
        <w:ind w:left="6566" w:hanging="360"/>
      </w:pPr>
    </w:lvl>
    <w:lvl w:ilvl="4" w:tplc="14090019" w:tentative="1">
      <w:start w:val="1"/>
      <w:numFmt w:val="lowerLetter"/>
      <w:lvlText w:val="%5."/>
      <w:lvlJc w:val="left"/>
      <w:pPr>
        <w:ind w:left="7286" w:hanging="360"/>
      </w:pPr>
    </w:lvl>
    <w:lvl w:ilvl="5" w:tplc="1409001B" w:tentative="1">
      <w:start w:val="1"/>
      <w:numFmt w:val="lowerRoman"/>
      <w:lvlText w:val="%6."/>
      <w:lvlJc w:val="right"/>
      <w:pPr>
        <w:ind w:left="8006" w:hanging="180"/>
      </w:pPr>
    </w:lvl>
    <w:lvl w:ilvl="6" w:tplc="1409000F" w:tentative="1">
      <w:start w:val="1"/>
      <w:numFmt w:val="decimal"/>
      <w:lvlText w:val="%7."/>
      <w:lvlJc w:val="left"/>
      <w:pPr>
        <w:ind w:left="8726" w:hanging="360"/>
      </w:pPr>
    </w:lvl>
    <w:lvl w:ilvl="7" w:tplc="14090019" w:tentative="1">
      <w:start w:val="1"/>
      <w:numFmt w:val="lowerLetter"/>
      <w:lvlText w:val="%8."/>
      <w:lvlJc w:val="left"/>
      <w:pPr>
        <w:ind w:left="9446" w:hanging="360"/>
      </w:pPr>
    </w:lvl>
    <w:lvl w:ilvl="8" w:tplc="1409001B" w:tentative="1">
      <w:start w:val="1"/>
      <w:numFmt w:val="lowerRoman"/>
      <w:lvlText w:val="%9."/>
      <w:lvlJc w:val="right"/>
      <w:pPr>
        <w:ind w:left="10166" w:hanging="180"/>
      </w:pPr>
    </w:lvl>
  </w:abstractNum>
  <w:abstractNum w:abstractNumId="26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EDD2A8A"/>
    <w:multiLevelType w:val="hybridMultilevel"/>
    <w:tmpl w:val="32A2CAE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F094A83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11"/>
  </w:num>
  <w:num w:numId="2" w16cid:durableId="1751925994">
    <w:abstractNumId w:val="4"/>
  </w:num>
  <w:num w:numId="3" w16cid:durableId="930426864">
    <w:abstractNumId w:val="20"/>
  </w:num>
  <w:num w:numId="4" w16cid:durableId="90706847">
    <w:abstractNumId w:val="23"/>
  </w:num>
  <w:num w:numId="5" w16cid:durableId="313334513">
    <w:abstractNumId w:val="13"/>
  </w:num>
  <w:num w:numId="6" w16cid:durableId="2033803924">
    <w:abstractNumId w:val="6"/>
  </w:num>
  <w:num w:numId="7" w16cid:durableId="808132422">
    <w:abstractNumId w:val="5"/>
  </w:num>
  <w:num w:numId="8" w16cid:durableId="1143546541">
    <w:abstractNumId w:val="19"/>
  </w:num>
  <w:num w:numId="9" w16cid:durableId="279923130">
    <w:abstractNumId w:val="1"/>
  </w:num>
  <w:num w:numId="10" w16cid:durableId="1141115467">
    <w:abstractNumId w:val="18"/>
  </w:num>
  <w:num w:numId="11" w16cid:durableId="1254901281">
    <w:abstractNumId w:val="0"/>
  </w:num>
  <w:num w:numId="12" w16cid:durableId="2111922917">
    <w:abstractNumId w:val="26"/>
  </w:num>
  <w:num w:numId="13" w16cid:durableId="166602731">
    <w:abstractNumId w:val="7"/>
  </w:num>
  <w:num w:numId="14" w16cid:durableId="1394423096">
    <w:abstractNumId w:val="22"/>
  </w:num>
  <w:num w:numId="15" w16cid:durableId="1001588413">
    <w:abstractNumId w:val="14"/>
  </w:num>
  <w:num w:numId="16" w16cid:durableId="370569775">
    <w:abstractNumId w:val="17"/>
  </w:num>
  <w:num w:numId="17" w16cid:durableId="496530702">
    <w:abstractNumId w:val="21"/>
  </w:num>
  <w:num w:numId="18" w16cid:durableId="1485732183">
    <w:abstractNumId w:val="9"/>
  </w:num>
  <w:num w:numId="19" w16cid:durableId="558397973">
    <w:abstractNumId w:val="15"/>
  </w:num>
  <w:num w:numId="20" w16cid:durableId="1616056565">
    <w:abstractNumId w:val="10"/>
  </w:num>
  <w:num w:numId="21" w16cid:durableId="2003580234">
    <w:abstractNumId w:val="16"/>
  </w:num>
  <w:num w:numId="22" w16cid:durableId="120926464">
    <w:abstractNumId w:val="2"/>
  </w:num>
  <w:num w:numId="23" w16cid:durableId="825245763">
    <w:abstractNumId w:val="3"/>
  </w:num>
  <w:num w:numId="24" w16cid:durableId="1200244630">
    <w:abstractNumId w:val="27"/>
  </w:num>
  <w:num w:numId="25" w16cid:durableId="974027379">
    <w:abstractNumId w:val="24"/>
  </w:num>
  <w:num w:numId="26" w16cid:durableId="732582210">
    <w:abstractNumId w:val="28"/>
  </w:num>
  <w:num w:numId="27" w16cid:durableId="943876760">
    <w:abstractNumId w:val="8"/>
  </w:num>
  <w:num w:numId="28" w16cid:durableId="480730390">
    <w:abstractNumId w:val="25"/>
  </w:num>
  <w:num w:numId="29" w16cid:durableId="37292134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savePreviewPicture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tKwFANB1Er8tAAAA"/>
  </w:docVars>
  <w:rsids>
    <w:rsidRoot w:val="006825CF"/>
    <w:rsid w:val="000013CC"/>
    <w:rsid w:val="00005DB6"/>
    <w:rsid w:val="000064D2"/>
    <w:rsid w:val="000227B4"/>
    <w:rsid w:val="00026717"/>
    <w:rsid w:val="0003092A"/>
    <w:rsid w:val="0004127B"/>
    <w:rsid w:val="0004557B"/>
    <w:rsid w:val="0005416E"/>
    <w:rsid w:val="00065506"/>
    <w:rsid w:val="00070450"/>
    <w:rsid w:val="00073B23"/>
    <w:rsid w:val="00073D32"/>
    <w:rsid w:val="00085E05"/>
    <w:rsid w:val="0009079F"/>
    <w:rsid w:val="00093650"/>
    <w:rsid w:val="000A1298"/>
    <w:rsid w:val="000A1D87"/>
    <w:rsid w:val="000A3C46"/>
    <w:rsid w:val="000B2CAC"/>
    <w:rsid w:val="000C304F"/>
    <w:rsid w:val="000C4E59"/>
    <w:rsid w:val="000C733F"/>
    <w:rsid w:val="000D2B45"/>
    <w:rsid w:val="000D39D0"/>
    <w:rsid w:val="000D6C9A"/>
    <w:rsid w:val="000E2D75"/>
    <w:rsid w:val="000F3AD0"/>
    <w:rsid w:val="000F4B6D"/>
    <w:rsid w:val="00105B89"/>
    <w:rsid w:val="00122416"/>
    <w:rsid w:val="00124EA8"/>
    <w:rsid w:val="00127453"/>
    <w:rsid w:val="0012788A"/>
    <w:rsid w:val="00133C1A"/>
    <w:rsid w:val="001754F4"/>
    <w:rsid w:val="00192B37"/>
    <w:rsid w:val="001A041D"/>
    <w:rsid w:val="001B1A62"/>
    <w:rsid w:val="001B4AEE"/>
    <w:rsid w:val="001B4DD5"/>
    <w:rsid w:val="001B712C"/>
    <w:rsid w:val="001D0103"/>
    <w:rsid w:val="001D223E"/>
    <w:rsid w:val="001E3429"/>
    <w:rsid w:val="00201791"/>
    <w:rsid w:val="00202705"/>
    <w:rsid w:val="00217B6E"/>
    <w:rsid w:val="00226F54"/>
    <w:rsid w:val="00235DE4"/>
    <w:rsid w:val="002415F3"/>
    <w:rsid w:val="00257D60"/>
    <w:rsid w:val="00261BF8"/>
    <w:rsid w:val="00262233"/>
    <w:rsid w:val="00266B9F"/>
    <w:rsid w:val="00285017"/>
    <w:rsid w:val="00291C05"/>
    <w:rsid w:val="002B32FF"/>
    <w:rsid w:val="002B3900"/>
    <w:rsid w:val="002B4697"/>
    <w:rsid w:val="002C3EE8"/>
    <w:rsid w:val="002C6ABB"/>
    <w:rsid w:val="002E6A59"/>
    <w:rsid w:val="002F7FA0"/>
    <w:rsid w:val="00315307"/>
    <w:rsid w:val="0032259F"/>
    <w:rsid w:val="00323EB3"/>
    <w:rsid w:val="0033593B"/>
    <w:rsid w:val="00344B41"/>
    <w:rsid w:val="00345341"/>
    <w:rsid w:val="00347050"/>
    <w:rsid w:val="003545A2"/>
    <w:rsid w:val="00354BB1"/>
    <w:rsid w:val="00371C85"/>
    <w:rsid w:val="003831EB"/>
    <w:rsid w:val="00397D99"/>
    <w:rsid w:val="003A1F19"/>
    <w:rsid w:val="003B5C40"/>
    <w:rsid w:val="003D53C6"/>
    <w:rsid w:val="003E0488"/>
    <w:rsid w:val="003F07F7"/>
    <w:rsid w:val="003F5628"/>
    <w:rsid w:val="00405230"/>
    <w:rsid w:val="00407FAF"/>
    <w:rsid w:val="00421B53"/>
    <w:rsid w:val="004508E8"/>
    <w:rsid w:val="004535B5"/>
    <w:rsid w:val="004567B0"/>
    <w:rsid w:val="00461B82"/>
    <w:rsid w:val="0047210B"/>
    <w:rsid w:val="0048594D"/>
    <w:rsid w:val="004A3353"/>
    <w:rsid w:val="004C2BDD"/>
    <w:rsid w:val="004F0BC3"/>
    <w:rsid w:val="004F56C0"/>
    <w:rsid w:val="00500DAA"/>
    <w:rsid w:val="00503AD5"/>
    <w:rsid w:val="0051505A"/>
    <w:rsid w:val="005154B9"/>
    <w:rsid w:val="00520A56"/>
    <w:rsid w:val="00522E5E"/>
    <w:rsid w:val="005303CE"/>
    <w:rsid w:val="00533925"/>
    <w:rsid w:val="00544A39"/>
    <w:rsid w:val="005572B6"/>
    <w:rsid w:val="00570380"/>
    <w:rsid w:val="0057218A"/>
    <w:rsid w:val="00575438"/>
    <w:rsid w:val="005921AD"/>
    <w:rsid w:val="0059676C"/>
    <w:rsid w:val="005F53E8"/>
    <w:rsid w:val="0060011B"/>
    <w:rsid w:val="00603E98"/>
    <w:rsid w:val="00615F5B"/>
    <w:rsid w:val="006176EA"/>
    <w:rsid w:val="00621884"/>
    <w:rsid w:val="006336D8"/>
    <w:rsid w:val="00643C47"/>
    <w:rsid w:val="0064667B"/>
    <w:rsid w:val="00660F9A"/>
    <w:rsid w:val="006704C2"/>
    <w:rsid w:val="006762A2"/>
    <w:rsid w:val="006825CF"/>
    <w:rsid w:val="00683296"/>
    <w:rsid w:val="006962EF"/>
    <w:rsid w:val="006A5B76"/>
    <w:rsid w:val="006B27EC"/>
    <w:rsid w:val="006B45FC"/>
    <w:rsid w:val="006C5C26"/>
    <w:rsid w:val="006D12ED"/>
    <w:rsid w:val="006E050D"/>
    <w:rsid w:val="006F774D"/>
    <w:rsid w:val="00700401"/>
    <w:rsid w:val="0070472F"/>
    <w:rsid w:val="00705CA3"/>
    <w:rsid w:val="00713702"/>
    <w:rsid w:val="00736E4E"/>
    <w:rsid w:val="0073798F"/>
    <w:rsid w:val="00744814"/>
    <w:rsid w:val="0075458F"/>
    <w:rsid w:val="0076797D"/>
    <w:rsid w:val="007829EC"/>
    <w:rsid w:val="00794015"/>
    <w:rsid w:val="007941A7"/>
    <w:rsid w:val="007A038B"/>
    <w:rsid w:val="007B210F"/>
    <w:rsid w:val="007B3EC9"/>
    <w:rsid w:val="007C7764"/>
    <w:rsid w:val="007E7233"/>
    <w:rsid w:val="007F4780"/>
    <w:rsid w:val="007F60E8"/>
    <w:rsid w:val="008007CD"/>
    <w:rsid w:val="00812493"/>
    <w:rsid w:val="008132D4"/>
    <w:rsid w:val="00821ACA"/>
    <w:rsid w:val="00824742"/>
    <w:rsid w:val="008342BA"/>
    <w:rsid w:val="00840E1C"/>
    <w:rsid w:val="00854DCD"/>
    <w:rsid w:val="00863D53"/>
    <w:rsid w:val="008707B2"/>
    <w:rsid w:val="00874A5C"/>
    <w:rsid w:val="008848CB"/>
    <w:rsid w:val="00887F23"/>
    <w:rsid w:val="00894501"/>
    <w:rsid w:val="008954DC"/>
    <w:rsid w:val="008A58F5"/>
    <w:rsid w:val="008D0D0D"/>
    <w:rsid w:val="008D437D"/>
    <w:rsid w:val="008D77A7"/>
    <w:rsid w:val="008E1DBC"/>
    <w:rsid w:val="00907A5F"/>
    <w:rsid w:val="009135FF"/>
    <w:rsid w:val="009411B0"/>
    <w:rsid w:val="0094504A"/>
    <w:rsid w:val="0094516C"/>
    <w:rsid w:val="00952CBC"/>
    <w:rsid w:val="00974E0B"/>
    <w:rsid w:val="0098150E"/>
    <w:rsid w:val="0098180B"/>
    <w:rsid w:val="0098467F"/>
    <w:rsid w:val="00985AE6"/>
    <w:rsid w:val="00991892"/>
    <w:rsid w:val="009B1F9B"/>
    <w:rsid w:val="009D39EB"/>
    <w:rsid w:val="009F2722"/>
    <w:rsid w:val="009F446D"/>
    <w:rsid w:val="009F4A17"/>
    <w:rsid w:val="009F65CA"/>
    <w:rsid w:val="00A12915"/>
    <w:rsid w:val="00A1608E"/>
    <w:rsid w:val="00A20449"/>
    <w:rsid w:val="00A2085B"/>
    <w:rsid w:val="00A24663"/>
    <w:rsid w:val="00A2669A"/>
    <w:rsid w:val="00A46058"/>
    <w:rsid w:val="00A67570"/>
    <w:rsid w:val="00A72072"/>
    <w:rsid w:val="00A821A2"/>
    <w:rsid w:val="00A876F2"/>
    <w:rsid w:val="00A93EEE"/>
    <w:rsid w:val="00AA07DF"/>
    <w:rsid w:val="00AC38B0"/>
    <w:rsid w:val="00AF02BA"/>
    <w:rsid w:val="00AF22FB"/>
    <w:rsid w:val="00AF609A"/>
    <w:rsid w:val="00B04009"/>
    <w:rsid w:val="00B062A0"/>
    <w:rsid w:val="00B07A74"/>
    <w:rsid w:val="00B07C35"/>
    <w:rsid w:val="00B10B54"/>
    <w:rsid w:val="00B2174B"/>
    <w:rsid w:val="00B32A87"/>
    <w:rsid w:val="00B50B0B"/>
    <w:rsid w:val="00B518AE"/>
    <w:rsid w:val="00B70382"/>
    <w:rsid w:val="00B767B8"/>
    <w:rsid w:val="00B81A2E"/>
    <w:rsid w:val="00B94651"/>
    <w:rsid w:val="00B96A3A"/>
    <w:rsid w:val="00BA68B0"/>
    <w:rsid w:val="00BC7B0A"/>
    <w:rsid w:val="00BC7E04"/>
    <w:rsid w:val="00BD34B6"/>
    <w:rsid w:val="00BD4E38"/>
    <w:rsid w:val="00BF5DDC"/>
    <w:rsid w:val="00C02853"/>
    <w:rsid w:val="00C125EE"/>
    <w:rsid w:val="00C200AE"/>
    <w:rsid w:val="00C218E4"/>
    <w:rsid w:val="00C60FEB"/>
    <w:rsid w:val="00C642CE"/>
    <w:rsid w:val="00C6466A"/>
    <w:rsid w:val="00C81EFD"/>
    <w:rsid w:val="00C93087"/>
    <w:rsid w:val="00CA7F8D"/>
    <w:rsid w:val="00CD2A0D"/>
    <w:rsid w:val="00CD2D4D"/>
    <w:rsid w:val="00CD6FA7"/>
    <w:rsid w:val="00D01EB8"/>
    <w:rsid w:val="00D22646"/>
    <w:rsid w:val="00D27F58"/>
    <w:rsid w:val="00D35382"/>
    <w:rsid w:val="00D42484"/>
    <w:rsid w:val="00D515BA"/>
    <w:rsid w:val="00D51721"/>
    <w:rsid w:val="00D517D6"/>
    <w:rsid w:val="00D547A7"/>
    <w:rsid w:val="00D652D9"/>
    <w:rsid w:val="00D67451"/>
    <w:rsid w:val="00D852B6"/>
    <w:rsid w:val="00DA2730"/>
    <w:rsid w:val="00DA7256"/>
    <w:rsid w:val="00DB5E55"/>
    <w:rsid w:val="00DC2AFF"/>
    <w:rsid w:val="00DC5D2A"/>
    <w:rsid w:val="00DD1776"/>
    <w:rsid w:val="00DE6747"/>
    <w:rsid w:val="00DF1D76"/>
    <w:rsid w:val="00DF2E18"/>
    <w:rsid w:val="00E003FC"/>
    <w:rsid w:val="00E04388"/>
    <w:rsid w:val="00E1097B"/>
    <w:rsid w:val="00E17BF8"/>
    <w:rsid w:val="00E21584"/>
    <w:rsid w:val="00E24570"/>
    <w:rsid w:val="00E246EF"/>
    <w:rsid w:val="00E25EA4"/>
    <w:rsid w:val="00E26934"/>
    <w:rsid w:val="00E301CA"/>
    <w:rsid w:val="00E52C8F"/>
    <w:rsid w:val="00E56A37"/>
    <w:rsid w:val="00E6437C"/>
    <w:rsid w:val="00E6596D"/>
    <w:rsid w:val="00E70E61"/>
    <w:rsid w:val="00E733C8"/>
    <w:rsid w:val="00E757C5"/>
    <w:rsid w:val="00E77387"/>
    <w:rsid w:val="00E9443C"/>
    <w:rsid w:val="00EA567F"/>
    <w:rsid w:val="00EC5F32"/>
    <w:rsid w:val="00EF3C6B"/>
    <w:rsid w:val="00EF4A04"/>
    <w:rsid w:val="00EF589E"/>
    <w:rsid w:val="00F012E8"/>
    <w:rsid w:val="00F04801"/>
    <w:rsid w:val="00F15A9E"/>
    <w:rsid w:val="00F20BCC"/>
    <w:rsid w:val="00F32DCE"/>
    <w:rsid w:val="00F40441"/>
    <w:rsid w:val="00F41A76"/>
    <w:rsid w:val="00F572A6"/>
    <w:rsid w:val="00F87859"/>
    <w:rsid w:val="00F92235"/>
    <w:rsid w:val="00FA6A81"/>
    <w:rsid w:val="00FB7AD3"/>
    <w:rsid w:val="00FC1BD7"/>
    <w:rsid w:val="00FD15AB"/>
    <w:rsid w:val="00FD2C8A"/>
    <w:rsid w:val="00FD2E83"/>
    <w:rsid w:val="00FF2F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3E7C6548"/>
  <w15:chartTrackingRefBased/>
  <w15:docId w15:val="{2424E083-5603-464F-A7A4-E270688F12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407FAF"/>
    <w:pPr>
      <w:keepNext/>
      <w:keepLines/>
      <w:widowControl w:val="0"/>
      <w:pBdr>
        <w:top w:val="single" w:sz="18" w:space="10" w:color="7030A0"/>
        <w:left w:val="single" w:sz="18" w:space="4" w:color="7030A0"/>
        <w:bottom w:val="single" w:sz="18" w:space="0" w:color="7030A0"/>
        <w:right w:val="single" w:sz="18" w:space="4" w:color="7030A0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407FAF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A46058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A46058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2B3900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EF589E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9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0.jpeg"/><Relationship Id="rId18" Type="http://schemas.openxmlformats.org/officeDocument/2006/relationships/image" Target="media/image7.jpeg"/><Relationship Id="rId26" Type="http://schemas.openxmlformats.org/officeDocument/2006/relationships/image" Target="media/image14.jpeg"/><Relationship Id="rId39" Type="http://schemas.openxmlformats.org/officeDocument/2006/relationships/image" Target="media/image26.png"/><Relationship Id="rId21" Type="http://schemas.openxmlformats.org/officeDocument/2006/relationships/image" Target="media/image9.jpe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image" Target="media/image54.png"/><Relationship Id="rId76" Type="http://schemas.openxmlformats.org/officeDocument/2006/relationships/image" Target="media/image62.png"/><Relationship Id="rId7" Type="http://schemas.openxmlformats.org/officeDocument/2006/relationships/settings" Target="settings.xml"/><Relationship Id="rId71" Type="http://schemas.openxmlformats.org/officeDocument/2006/relationships/image" Target="media/image57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7.jpeg"/><Relationship Id="rId11" Type="http://schemas.openxmlformats.org/officeDocument/2006/relationships/image" Target="media/image1.png"/><Relationship Id="rId24" Type="http://schemas.openxmlformats.org/officeDocument/2006/relationships/image" Target="media/image12.jpe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jpeg"/><Relationship Id="rId58" Type="http://schemas.openxmlformats.org/officeDocument/2006/relationships/image" Target="media/image45.png"/><Relationship Id="rId66" Type="http://schemas.openxmlformats.org/officeDocument/2006/relationships/image" Target="media/image52.jpeg"/><Relationship Id="rId74" Type="http://schemas.openxmlformats.org/officeDocument/2006/relationships/image" Target="media/image60.png"/><Relationship Id="rId79" Type="http://schemas.openxmlformats.org/officeDocument/2006/relationships/fontTable" Target="fontTable.xml"/><Relationship Id="rId5" Type="http://schemas.openxmlformats.org/officeDocument/2006/relationships/numbering" Target="numbering.xml"/><Relationship Id="rId61" Type="http://schemas.openxmlformats.org/officeDocument/2006/relationships/image" Target="media/image48.png"/><Relationship Id="rId10" Type="http://schemas.openxmlformats.org/officeDocument/2006/relationships/endnotes" Target="endnotes.xml"/><Relationship Id="rId19" Type="http://schemas.openxmlformats.org/officeDocument/2006/relationships/image" Target="media/image8.jpeg"/><Relationship Id="rId31" Type="http://schemas.openxmlformats.org/officeDocument/2006/relationships/image" Target="media/image18.jpeg"/><Relationship Id="rId44" Type="http://schemas.openxmlformats.org/officeDocument/2006/relationships/image" Target="media/image31.png"/><Relationship Id="rId52" Type="http://schemas.openxmlformats.org/officeDocument/2006/relationships/image" Target="media/image39.jpeg"/><Relationship Id="rId60" Type="http://schemas.openxmlformats.org/officeDocument/2006/relationships/image" Target="media/image47.png"/><Relationship Id="rId65" Type="http://schemas.openxmlformats.org/officeDocument/2006/relationships/hyperlink" Target="https://tinyurl.com/RERcommunity" TargetMode="External"/><Relationship Id="rId73" Type="http://schemas.openxmlformats.org/officeDocument/2006/relationships/image" Target="media/image59.jpeg"/><Relationship Id="rId78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image" Target="media/image10.jpeg"/><Relationship Id="rId27" Type="http://schemas.openxmlformats.org/officeDocument/2006/relationships/image" Target="media/image15.png"/><Relationship Id="rId30" Type="http://schemas.openxmlformats.org/officeDocument/2006/relationships/hyperlink" Target="http://www.makeiteasy.org.nz" TargetMode="External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jpeg"/><Relationship Id="rId69" Type="http://schemas.openxmlformats.org/officeDocument/2006/relationships/image" Target="media/image55.jpeg"/><Relationship Id="rId77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38.png"/><Relationship Id="rId72" Type="http://schemas.openxmlformats.org/officeDocument/2006/relationships/image" Target="media/image58.png"/><Relationship Id="rId80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6.png"/><Relationship Id="rId25" Type="http://schemas.openxmlformats.org/officeDocument/2006/relationships/image" Target="media/image13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3.jpeg"/><Relationship Id="rId20" Type="http://schemas.openxmlformats.org/officeDocument/2006/relationships/hyperlink" Target="https://linktr.ee/rainboweasyread" TargetMode="External"/><Relationship Id="rId41" Type="http://schemas.openxmlformats.org/officeDocument/2006/relationships/image" Target="media/image28.png"/><Relationship Id="rId54" Type="http://schemas.openxmlformats.org/officeDocument/2006/relationships/image" Target="media/image41.jpeg"/><Relationship Id="rId62" Type="http://schemas.openxmlformats.org/officeDocument/2006/relationships/image" Target="media/image49.png"/><Relationship Id="rId70" Type="http://schemas.openxmlformats.org/officeDocument/2006/relationships/image" Target="media/image56.png"/><Relationship Id="rId75" Type="http://schemas.openxmlformats.org/officeDocument/2006/relationships/image" Target="media/image61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4.jpe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ndi\Dropbox\Easy%20Read\Supporting%20documents\Templates%20and%20inserts\Easy%20Read%20Template%20October%202023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659035B9A047B4499B1A976C9365D4E" ma:contentTypeVersion="17" ma:contentTypeDescription="Create a new document." ma:contentTypeScope="" ma:versionID="8b690d64a955fa43e821c695ab794540">
  <xsd:schema xmlns:xsd="http://www.w3.org/2001/XMLSchema" xmlns:xs="http://www.w3.org/2001/XMLSchema" xmlns:p="http://schemas.microsoft.com/office/2006/metadata/properties" xmlns:ns2="3c7735d6-fcdb-47e3-9b30-af90d6e0a319" xmlns:ns3="725b7fd9-00c9-4204-968c-4df6d1bf4ee3" targetNamespace="http://schemas.microsoft.com/office/2006/metadata/properties" ma:root="true" ma:fieldsID="f7c34df5285372f2a05be23321fb1b62" ns2:_="" ns3:_="">
    <xsd:import namespace="3c7735d6-fcdb-47e3-9b30-af90d6e0a319"/>
    <xsd:import namespace="725b7fd9-00c9-4204-968c-4df6d1bf4ee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ObjectDetectorVersions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7735d6-fcdb-47e3-9b30-af90d6e0a31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5bcc3d60-5932-4f31-a0d9-fa4fbb01048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5b7fd9-00c9-4204-968c-4df6d1bf4ee3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504afd88-0f35-4f1c-865a-9883d780411e}" ma:internalName="TaxCatchAll" ma:showField="CatchAllData" ma:web="725b7fd9-00c9-4204-968c-4df6d1bf4ee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c7735d6-fcdb-47e3-9b30-af90d6e0a319">
      <Terms xmlns="http://schemas.microsoft.com/office/infopath/2007/PartnerControls"/>
    </lcf76f155ced4ddcb4097134ff3c332f>
    <TaxCatchAll xmlns="725b7fd9-00c9-4204-968c-4df6d1bf4ee3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5700AB5-195A-4AE0-819B-3ED539B21F2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c7735d6-fcdb-47e3-9b30-af90d6e0a319"/>
    <ds:schemaRef ds:uri="725b7fd9-00c9-4204-968c-4df6d1bf4ee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8FFA964-EDD4-4865-8A4C-2EE3AC15E1BB}">
  <ds:schemaRefs>
    <ds:schemaRef ds:uri="http://schemas.microsoft.com/office/2006/metadata/properties"/>
    <ds:schemaRef ds:uri="http://schemas.microsoft.com/office/infopath/2007/PartnerControls"/>
    <ds:schemaRef ds:uri="3c7735d6-fcdb-47e3-9b30-af90d6e0a319"/>
    <ds:schemaRef ds:uri="725b7fd9-00c9-4204-968c-4df6d1bf4ee3"/>
  </ds:schemaRefs>
</ds:datastoreItem>
</file>

<file path=customXml/itemProps3.xml><?xml version="1.0" encoding="utf-8"?>
<ds:datastoreItem xmlns:ds="http://schemas.openxmlformats.org/officeDocument/2006/customXml" ds:itemID="{5274F7F8-4F55-47E8-B39E-8B4BE540493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A72D9AA-6627-4538-A631-3D9AD68A83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October 2023</Template>
  <TotalTime>0</TotalTime>
  <Pages>18</Pages>
  <Words>814</Words>
  <Characters>4640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Andi Buchanan</dc:creator>
  <cp:keywords/>
  <dc:description/>
  <cp:lastModifiedBy>Andi Buchanan</cp:lastModifiedBy>
  <cp:revision>2</cp:revision>
  <cp:lastPrinted>2024-04-30T04:26:00Z</cp:lastPrinted>
  <dcterms:created xsi:type="dcterms:W3CDTF">2025-02-18T21:49:00Z</dcterms:created>
  <dcterms:modified xsi:type="dcterms:W3CDTF">2025-02-18T21:49:00Z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0x0101005659035B9A047B4499B1A976C9365D4E</vt:lpwstr>
  </property>
  <property fmtid="{D5CDD505-2E9C-101B-9397-08002B2CF9AE}" pid="3" name="MediaServiceImageTags">
    <vt:lpwstr/>
  </property>
</Properties>
</file>