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9953" w14:textId="15A4AB48" w:rsidR="00F87859" w:rsidRDefault="00FE1C36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38A46370" wp14:editId="2FF3F3B8">
            <wp:simplePos x="0" y="0"/>
            <wp:positionH relativeFrom="margin">
              <wp:posOffset>4705985</wp:posOffset>
            </wp:positionH>
            <wp:positionV relativeFrom="page">
              <wp:posOffset>410845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9" behindDoc="0" locked="0" layoutInCell="1" allowOverlap="1" wp14:anchorId="08820B00" wp14:editId="7F32C2A7">
            <wp:simplePos x="0" y="0"/>
            <wp:positionH relativeFrom="margin">
              <wp:posOffset>-333375</wp:posOffset>
            </wp:positionH>
            <wp:positionV relativeFrom="paragraph">
              <wp:posOffset>-304800</wp:posOffset>
            </wp:positionV>
            <wp:extent cx="4008927" cy="819150"/>
            <wp:effectExtent l="0" t="0" r="0" b="0"/>
            <wp:wrapNone/>
            <wp:docPr id="821931478" name="Picture 1" descr="Logo for Disabled People's Organisations Coalition. A symbol made of curved shapes in teal and blue appears on the left. To the right the words &quot;Disabled People's Organisations Coalition&quot; appears in bold purple text on a dark backgroun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31478" name="Picture 1" descr="Logo for Disabled People's Organisations Coalition. A symbol made of curved shapes in teal and blue appears on the left. To the right the words &quot;Disabled People's Organisations Coalition&quot; appears in bold purple text on a dark background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187" cy="819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FF6F8" w14:textId="77777777" w:rsidR="00F87859" w:rsidRDefault="00F87859" w:rsidP="00F87859">
      <w:pPr>
        <w:rPr>
          <w:rFonts w:cs="Arial"/>
          <w:szCs w:val="32"/>
        </w:rPr>
      </w:pPr>
    </w:p>
    <w:p w14:paraId="60125E8F" w14:textId="7777777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3BC28551" w14:textId="77777777" w:rsidR="00F87859" w:rsidRDefault="00F87859" w:rsidP="00F87859">
      <w:pPr>
        <w:rPr>
          <w:rFonts w:cs="Arial"/>
          <w:szCs w:val="32"/>
        </w:rPr>
      </w:pPr>
    </w:p>
    <w:p w14:paraId="30814773" w14:textId="77777777" w:rsidR="00F87859" w:rsidRDefault="00F87859" w:rsidP="00F87859">
      <w:pPr>
        <w:rPr>
          <w:rFonts w:cs="Arial"/>
          <w:szCs w:val="32"/>
        </w:rPr>
      </w:pPr>
    </w:p>
    <w:p w14:paraId="3DC1F093" w14:textId="77777777" w:rsidR="00A61DEB" w:rsidRDefault="00AE7215" w:rsidP="00F87859">
      <w:pPr>
        <w:pStyle w:val="Title"/>
      </w:pPr>
      <w:r>
        <w:t xml:space="preserve">Disabled People’s </w:t>
      </w:r>
      <w:r>
        <w:br/>
        <w:t xml:space="preserve">Organisations Coalition: </w:t>
      </w:r>
      <w:r>
        <w:br/>
        <w:t>Key Messages</w:t>
      </w:r>
      <w:r w:rsidR="006006EB">
        <w:t>:</w:t>
      </w:r>
      <w:r>
        <w:t xml:space="preserve"> </w:t>
      </w:r>
    </w:p>
    <w:p w14:paraId="67D79036" w14:textId="5BFF2961" w:rsidR="00887F23" w:rsidRDefault="00F76834" w:rsidP="00F87859">
      <w:pPr>
        <w:pStyle w:val="Title"/>
      </w:pPr>
      <w:r>
        <w:t xml:space="preserve">March </w:t>
      </w:r>
      <w:r w:rsidR="00BC70D5">
        <w:t>and</w:t>
      </w:r>
      <w:r w:rsidR="006B46F8">
        <w:t xml:space="preserve"> M</w:t>
      </w:r>
      <w:r>
        <w:t>ay</w:t>
      </w:r>
      <w:r w:rsidR="00AE7215">
        <w:t xml:space="preserve"> 2026</w:t>
      </w:r>
    </w:p>
    <w:p w14:paraId="53C4607A" w14:textId="21C5E5CC" w:rsidR="00887F23" w:rsidRDefault="008151E7" w:rsidP="00F87859">
      <w:pPr>
        <w:pStyle w:val="Title"/>
      </w:pPr>
      <w:r>
        <w:rPr>
          <w:noProof/>
          <w:lang w:eastAsia="en-NZ"/>
        </w:rPr>
        <w:drawing>
          <wp:anchor distT="0" distB="0" distL="114300" distR="114300" simplePos="0" relativeHeight="251658250" behindDoc="0" locked="0" layoutInCell="1" allowOverlap="1" wp14:anchorId="37D55349" wp14:editId="68A24BD5">
            <wp:simplePos x="0" y="0"/>
            <wp:positionH relativeFrom="margin">
              <wp:align>center</wp:align>
            </wp:positionH>
            <wp:positionV relativeFrom="paragraph">
              <wp:posOffset>320675</wp:posOffset>
            </wp:positionV>
            <wp:extent cx="2956560" cy="2797423"/>
            <wp:effectExtent l="0" t="0" r="0" b="3175"/>
            <wp:wrapNone/>
            <wp:docPr id="1103513214" name="Picture 1" descr="Two people holding microphones sitting next to each other. Person on the right holding the mic close to their mouth as they spea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13214" name="Picture 1" descr="Two people holding microphones sitting next to each other. Person on the right holding the mic close to their mouth as they speak.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79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601A3" w14:textId="5B8FB6F2" w:rsidR="00887F23" w:rsidRDefault="00887F23" w:rsidP="00F87859">
      <w:pPr>
        <w:pStyle w:val="Title"/>
      </w:pPr>
    </w:p>
    <w:p w14:paraId="74699178" w14:textId="79C8A744" w:rsidR="00887F23" w:rsidRDefault="00887F23" w:rsidP="00F87859">
      <w:pPr>
        <w:pStyle w:val="Title"/>
      </w:pPr>
    </w:p>
    <w:p w14:paraId="10FE9ED5" w14:textId="77777777" w:rsidR="00887F23" w:rsidRDefault="00887F23" w:rsidP="00F87859">
      <w:pPr>
        <w:pStyle w:val="Title"/>
      </w:pPr>
    </w:p>
    <w:p w14:paraId="218E1CEE" w14:textId="77777777" w:rsidR="006B46F8" w:rsidRDefault="00F87859" w:rsidP="00BF5DDC">
      <w:pPr>
        <w:pStyle w:val="Datepublished"/>
      </w:pPr>
      <w:r w:rsidRPr="00F87859">
        <w:br/>
        <w:t xml:space="preserve"> </w:t>
      </w:r>
    </w:p>
    <w:p w14:paraId="13201D22" w14:textId="40FF69E4" w:rsidR="00F87859" w:rsidRPr="00570380" w:rsidRDefault="00887F23" w:rsidP="00BF5DDC">
      <w:pPr>
        <w:pStyle w:val="Datepublished"/>
      </w:pPr>
      <w:r w:rsidRPr="00570380">
        <w:t xml:space="preserve">Published: </w:t>
      </w:r>
      <w:r w:rsidR="00F76834">
        <w:t>August</w:t>
      </w:r>
      <w:r w:rsidR="00385614">
        <w:t xml:space="preserve"> </w:t>
      </w:r>
      <w:r w:rsidR="00AE7215">
        <w:t>2026</w:t>
      </w:r>
    </w:p>
    <w:p w14:paraId="4FEC9FFA" w14:textId="77777777" w:rsidR="006B46F8" w:rsidRPr="00570380" w:rsidRDefault="006B46F8" w:rsidP="006B46F8">
      <w:pPr>
        <w:pStyle w:val="Heading1"/>
        <w:rPr>
          <w:noProof/>
          <w:lang w:val="en-NZ" w:eastAsia="en-NZ"/>
        </w:rPr>
      </w:pPr>
      <w:r>
        <w:rPr>
          <w:noProof/>
          <w:lang w:val="en-NZ" w:eastAsia="en-NZ"/>
        </w:rPr>
        <w:lastRenderedPageBreak/>
        <w:t>Before you start</w:t>
      </w:r>
    </w:p>
    <w:p w14:paraId="43C21276" w14:textId="77777777" w:rsidR="006B46F8" w:rsidRDefault="006B46F8" w:rsidP="006B46F8"/>
    <w:p w14:paraId="074B0E24" w14:textId="77777777" w:rsidR="006B46F8" w:rsidRDefault="006B46F8" w:rsidP="006B46F8">
      <w:r w:rsidRPr="00D13891">
        <w:rPr>
          <w:noProof/>
        </w:rPr>
        <w:drawing>
          <wp:anchor distT="0" distB="0" distL="114300" distR="114300" simplePos="0" relativeHeight="251658443" behindDoc="0" locked="0" layoutInCell="1" allowOverlap="1" wp14:anchorId="7955E310" wp14:editId="6EF4D645">
            <wp:simplePos x="0" y="0"/>
            <wp:positionH relativeFrom="margin">
              <wp:align>left</wp:align>
            </wp:positionH>
            <wp:positionV relativeFrom="paragraph">
              <wp:posOffset>335915</wp:posOffset>
            </wp:positionV>
            <wp:extent cx="1426210" cy="1034026"/>
            <wp:effectExtent l="0" t="0" r="2540" b="0"/>
            <wp:wrapNone/>
            <wp:docPr id="89888989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8989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03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6A2350" w14:textId="77777777" w:rsidR="006B46F8" w:rsidRDefault="006B46F8" w:rsidP="006B46F8">
      <w:r>
        <w:t>This is a long document.</w:t>
      </w:r>
    </w:p>
    <w:p w14:paraId="33D9A2A8" w14:textId="77777777" w:rsidR="006B46F8" w:rsidRDefault="006B46F8" w:rsidP="006B46F8"/>
    <w:p w14:paraId="3F41E4C4" w14:textId="77777777" w:rsidR="006B46F8" w:rsidRDefault="006B46F8" w:rsidP="006B46F8"/>
    <w:p w14:paraId="5DF215F5" w14:textId="77777777" w:rsidR="006B46F8" w:rsidRDefault="006B46F8" w:rsidP="006B46F8">
      <w:r>
        <w:rPr>
          <w:rFonts w:cs="Arial"/>
          <w:noProof/>
          <w:szCs w:val="36"/>
          <w:lang w:eastAsia="en-NZ"/>
        </w:rPr>
        <w:drawing>
          <wp:anchor distT="0" distB="0" distL="114300" distR="114300" simplePos="0" relativeHeight="251658442" behindDoc="1" locked="0" layoutInCell="1" allowOverlap="1" wp14:anchorId="41CCFFD7" wp14:editId="707FAEC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363345" cy="1927860"/>
            <wp:effectExtent l="0" t="0" r="8255" b="0"/>
            <wp:wrapNone/>
            <wp:docPr id="914043219" name="Picture 9140432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It can be hard for some people to read a document this long.</w:t>
      </w:r>
    </w:p>
    <w:p w14:paraId="2B414148" w14:textId="77777777" w:rsidR="006B46F8" w:rsidRDefault="006B46F8" w:rsidP="006B46F8"/>
    <w:p w14:paraId="01722281" w14:textId="77777777" w:rsidR="006B46F8" w:rsidRDefault="006B46F8" w:rsidP="006B46F8"/>
    <w:p w14:paraId="12A25CF3" w14:textId="77777777" w:rsidR="006B46F8" w:rsidRDefault="006B46F8" w:rsidP="006B46F8">
      <w:r>
        <w:rPr>
          <w:noProof/>
        </w:rPr>
        <w:drawing>
          <wp:anchor distT="0" distB="0" distL="114300" distR="114300" simplePos="0" relativeHeight="251658441" behindDoc="0" locked="0" layoutInCell="1" allowOverlap="1" wp14:anchorId="6D61C430" wp14:editId="5AB05DD9">
            <wp:simplePos x="0" y="0"/>
            <wp:positionH relativeFrom="margin">
              <wp:align>left</wp:align>
            </wp:positionH>
            <wp:positionV relativeFrom="paragraph">
              <wp:posOffset>550469</wp:posOffset>
            </wp:positionV>
            <wp:extent cx="1424427" cy="1310485"/>
            <wp:effectExtent l="0" t="0" r="4445" b="4445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Some things you can do to make it easier are:</w:t>
      </w:r>
    </w:p>
    <w:p w14:paraId="79D47E96" w14:textId="77777777" w:rsidR="006B46F8" w:rsidRDefault="006B46F8" w:rsidP="006B46F8">
      <w:pPr>
        <w:pStyle w:val="Listtoplevel"/>
      </w:pPr>
      <w:r>
        <w:t>read it a few pages at a time</w:t>
      </w:r>
    </w:p>
    <w:p w14:paraId="6809418E" w14:textId="77777777" w:rsidR="006B46F8" w:rsidRDefault="006B46F8" w:rsidP="006B46F8">
      <w:pPr>
        <w:pStyle w:val="Listtoplevel"/>
      </w:pPr>
      <w:r w:rsidRPr="00C24664">
        <w:drawing>
          <wp:anchor distT="0" distB="0" distL="114300" distR="114300" simplePos="0" relativeHeight="251658444" behindDoc="0" locked="0" layoutInCell="1" allowOverlap="1" wp14:anchorId="3B0D23C7" wp14:editId="022249E3">
            <wp:simplePos x="0" y="0"/>
            <wp:positionH relativeFrom="margin">
              <wp:align>left</wp:align>
            </wp:positionH>
            <wp:positionV relativeFrom="paragraph">
              <wp:posOffset>891407</wp:posOffset>
            </wp:positionV>
            <wp:extent cx="1790662" cy="1092530"/>
            <wp:effectExtent l="0" t="0" r="635" b="0"/>
            <wp:wrapNone/>
            <wp:docPr id="5982117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2117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662" cy="10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set aside some quiet time to look at it</w:t>
      </w:r>
    </w:p>
    <w:p w14:paraId="4624CCF6" w14:textId="77777777" w:rsidR="006B46F8" w:rsidRDefault="006B46F8" w:rsidP="006B46F8">
      <w:pPr>
        <w:pStyle w:val="Listtoplevel"/>
      </w:pPr>
      <w:r>
        <w:t>have someone read it with you to support you to understand it.</w:t>
      </w:r>
    </w:p>
    <w:p w14:paraId="0CD7D42F" w14:textId="77777777" w:rsidR="006B46F8" w:rsidRDefault="006B46F8" w:rsidP="006B46F8"/>
    <w:p w14:paraId="4EF3C83E" w14:textId="77777777" w:rsidR="006B46F8" w:rsidRPr="0060011B" w:rsidRDefault="006B46F8" w:rsidP="006B46F8">
      <w:pPr>
        <w:spacing w:after="120"/>
        <w:ind w:left="3402"/>
        <w:rPr>
          <w:rFonts w:eastAsia="Times New Roman" w:cs="Times New Roman"/>
        </w:rPr>
      </w:pPr>
    </w:p>
    <w:p w14:paraId="00115977" w14:textId="77777777" w:rsidR="00526644" w:rsidRDefault="00526644" w:rsidP="008151E7">
      <w:pPr>
        <w:pStyle w:val="Heading1"/>
      </w:pPr>
      <w:r>
        <w:lastRenderedPageBreak/>
        <w:t xml:space="preserve">What is in this document </w:t>
      </w:r>
    </w:p>
    <w:p w14:paraId="0FE68A15" w14:textId="77777777" w:rsidR="00526644" w:rsidRDefault="00526644" w:rsidP="00526644"/>
    <w:p w14:paraId="74000D1D" w14:textId="77777777" w:rsidR="00526644" w:rsidRPr="00307819" w:rsidRDefault="00526644" w:rsidP="008B4D89">
      <w:pPr>
        <w:spacing w:line="312" w:lineRule="auto"/>
        <w:jc w:val="right"/>
        <w:rPr>
          <w:b/>
          <w:bCs/>
          <w:color w:val="000000" w:themeColor="text1"/>
        </w:rPr>
      </w:pPr>
      <w:r w:rsidRPr="00307819">
        <w:rPr>
          <w:b/>
          <w:bCs/>
          <w:color w:val="000000" w:themeColor="text1"/>
        </w:rPr>
        <w:t>Page numbers:</w:t>
      </w:r>
    </w:p>
    <w:p w14:paraId="552925D2" w14:textId="11F65308" w:rsidR="00526644" w:rsidRPr="00840599" w:rsidRDefault="007628B6" w:rsidP="00840599">
      <w:pPr>
        <w:pStyle w:val="contentspage"/>
        <w:spacing w:line="312" w:lineRule="auto"/>
        <w:ind w:right="-187"/>
      </w:pPr>
      <w:r>
        <w:rPr>
          <w:noProof/>
        </w:rPr>
        <w:drawing>
          <wp:anchor distT="0" distB="0" distL="114300" distR="114300" simplePos="0" relativeHeight="251658284" behindDoc="0" locked="0" layoutInCell="1" allowOverlap="1" wp14:anchorId="3F3B3143" wp14:editId="4BDC9739">
            <wp:simplePos x="0" y="0"/>
            <wp:positionH relativeFrom="margin">
              <wp:posOffset>0</wp:posOffset>
            </wp:positionH>
            <wp:positionV relativeFrom="paragraph">
              <wp:posOffset>262890</wp:posOffset>
            </wp:positionV>
            <wp:extent cx="1837189" cy="375396"/>
            <wp:effectExtent l="0" t="0" r="0" b="0"/>
            <wp:wrapNone/>
            <wp:docPr id="3523566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0810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957" cy="37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A26EC" w14:textId="5BAD6B67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  <w:hyperlink w:anchor="_The_Disabled_People’s" w:history="1">
        <w:r w:rsidRPr="00E779FA">
          <w:rPr>
            <w:rStyle w:val="Hyperlink"/>
            <w:color w:val="0D0D0D" w:themeColor="text1" w:themeTint="F2"/>
            <w:u w:val="none"/>
          </w:rPr>
          <w:t xml:space="preserve">The Disabled People’s </w:t>
        </w:r>
        <w:r w:rsidRPr="00E779FA">
          <w:rPr>
            <w:rStyle w:val="Hyperlink"/>
            <w:color w:val="0D0D0D" w:themeColor="text1" w:themeTint="F2"/>
            <w:u w:val="none"/>
          </w:rPr>
          <w:br/>
          <w:t>Organisations Coalition</w:t>
        </w:r>
        <w:r w:rsidRPr="00E779FA">
          <w:rPr>
            <w:rStyle w:val="Hyperlink"/>
            <w:color w:val="0D0D0D" w:themeColor="text1" w:themeTint="F2"/>
            <w:u w:val="none"/>
          </w:rPr>
          <w:tab/>
        </w:r>
      </w:hyperlink>
      <w:r w:rsidR="00393C28">
        <w:t>4</w:t>
      </w:r>
    </w:p>
    <w:p w14:paraId="38DD5C6C" w14:textId="0740D564" w:rsidR="00526644" w:rsidRPr="00E779FA" w:rsidRDefault="007628B6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285" behindDoc="0" locked="0" layoutInCell="1" allowOverlap="1" wp14:anchorId="185584AB" wp14:editId="6885F167">
            <wp:simplePos x="0" y="0"/>
            <wp:positionH relativeFrom="margin">
              <wp:posOffset>0</wp:posOffset>
            </wp:positionH>
            <wp:positionV relativeFrom="paragraph">
              <wp:posOffset>26670</wp:posOffset>
            </wp:positionV>
            <wp:extent cx="1484851" cy="1049455"/>
            <wp:effectExtent l="0" t="0" r="0" b="0"/>
            <wp:wrapNone/>
            <wp:docPr id="17543533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979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928" cy="1052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FC70B" w14:textId="2159A5F8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0DEC70C0" w14:textId="1E9EE525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  <w:hyperlink w:anchor="_What_this_document" w:history="1">
        <w:r w:rsidRPr="00E779FA">
          <w:rPr>
            <w:rStyle w:val="Hyperlink"/>
            <w:color w:val="000000" w:themeColor="text1"/>
            <w:u w:val="none"/>
          </w:rPr>
          <w:t>What this document is about</w:t>
        </w:r>
        <w:r w:rsidRPr="00E779FA">
          <w:rPr>
            <w:rStyle w:val="Hyperlink"/>
            <w:color w:val="000000" w:themeColor="text1"/>
            <w:u w:val="none"/>
          </w:rPr>
          <w:tab/>
        </w:r>
      </w:hyperlink>
      <w:r w:rsidR="00393C28">
        <w:t>7</w:t>
      </w:r>
    </w:p>
    <w:p w14:paraId="2EA70549" w14:textId="6C60BEAF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25414D96" w14:textId="51EA446C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4469EFF1" w14:textId="0178673F" w:rsidR="00526644" w:rsidRPr="00E779FA" w:rsidRDefault="007302A5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b/>
          <w:bCs w:val="0"/>
          <w:noProof/>
          <w:color w:val="000000" w:themeColor="text1"/>
        </w:rPr>
        <w:drawing>
          <wp:anchor distT="0" distB="0" distL="114300" distR="114300" simplePos="0" relativeHeight="251658351" behindDoc="1" locked="0" layoutInCell="1" allowOverlap="1" wp14:anchorId="23145F0F" wp14:editId="5F8F9A0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747421"/>
            <wp:effectExtent l="0" t="0" r="8255" b="0"/>
            <wp:wrapNone/>
            <wp:docPr id="7077264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561017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747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w:anchor="_Minister_for_Disability" w:history="1">
        <w:r w:rsidR="00A3440B" w:rsidRPr="00E779FA">
          <w:rPr>
            <w:rStyle w:val="Hyperlink"/>
            <w:color w:val="000000" w:themeColor="text1"/>
            <w:u w:val="none"/>
          </w:rPr>
          <w:t>Stats NZ</w:t>
        </w:r>
        <w:r w:rsidR="00526644" w:rsidRPr="00E779FA">
          <w:rPr>
            <w:rStyle w:val="Hyperlink"/>
            <w:color w:val="000000" w:themeColor="text1"/>
            <w:u w:val="none"/>
          </w:rPr>
          <w:tab/>
        </w:r>
      </w:hyperlink>
      <w:r w:rsidR="00393C28">
        <w:t>10</w:t>
      </w:r>
    </w:p>
    <w:p w14:paraId="7D043D72" w14:textId="77777777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7EB24A34" w14:textId="49662EE3" w:rsidR="00526644" w:rsidRPr="00E779FA" w:rsidRDefault="00526644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54BD49C3" w14:textId="43211681" w:rsidR="00526644" w:rsidRPr="00E779FA" w:rsidRDefault="007302A5" w:rsidP="00840599">
      <w:pPr>
        <w:pStyle w:val="contentspage"/>
        <w:spacing w:line="312" w:lineRule="auto"/>
        <w:ind w:right="-187"/>
        <w:rPr>
          <w:color w:val="000000" w:themeColor="text1"/>
        </w:rPr>
      </w:pPr>
      <w:hyperlink w:anchor="_Whaikaha_–_Ministry" w:history="1">
        <w:r w:rsidRPr="00E779FA">
          <w:rPr>
            <w:rStyle w:val="Hyperlink"/>
            <w:noProof/>
            <w:color w:val="000000" w:themeColor="text1"/>
            <w:u w:val="none"/>
          </w:rPr>
          <w:drawing>
            <wp:anchor distT="0" distB="0" distL="114300" distR="114300" simplePos="0" relativeHeight="251658288" behindDoc="0" locked="0" layoutInCell="1" allowOverlap="1" wp14:anchorId="11402CCA" wp14:editId="7FD5E5C4">
              <wp:simplePos x="0" y="0"/>
              <wp:positionH relativeFrom="margin">
                <wp:align>left</wp:align>
              </wp:positionH>
              <wp:positionV relativeFrom="paragraph">
                <wp:posOffset>15240</wp:posOffset>
              </wp:positionV>
              <wp:extent cx="1773555" cy="351790"/>
              <wp:effectExtent l="0" t="0" r="0" b="0"/>
              <wp:wrapNone/>
              <wp:docPr id="1490690300" name="Picture 5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633920" name="Picture 5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73555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proofErr w:type="spellStart"/>
        <w:r w:rsidR="00526644" w:rsidRPr="00E779FA">
          <w:rPr>
            <w:rStyle w:val="Hyperlink"/>
            <w:color w:val="000000" w:themeColor="text1"/>
            <w:u w:val="none"/>
          </w:rPr>
          <w:t>Whaikaha</w:t>
        </w:r>
        <w:proofErr w:type="spellEnd"/>
        <w:r w:rsidR="000C198F" w:rsidRPr="00E779FA">
          <w:rPr>
            <w:rStyle w:val="Hyperlink"/>
            <w:color w:val="000000" w:themeColor="text1"/>
            <w:u w:val="none"/>
          </w:rPr>
          <w:t xml:space="preserve"> – Ministry of Disabled </w:t>
        </w:r>
        <w:r w:rsidR="000C198F" w:rsidRPr="00E779FA">
          <w:rPr>
            <w:rStyle w:val="Hyperlink"/>
            <w:color w:val="000000" w:themeColor="text1"/>
            <w:u w:val="none"/>
          </w:rPr>
          <w:br/>
          <w:t>People</w:t>
        </w:r>
        <w:r w:rsidR="00526644" w:rsidRPr="00E779FA">
          <w:rPr>
            <w:rStyle w:val="Hyperlink"/>
            <w:color w:val="000000" w:themeColor="text1"/>
            <w:u w:val="none"/>
          </w:rPr>
          <w:tab/>
        </w:r>
      </w:hyperlink>
      <w:r w:rsidR="00694253" w:rsidRPr="00E779FA">
        <w:rPr>
          <w:color w:val="000000" w:themeColor="text1"/>
        </w:rPr>
        <w:t>1</w:t>
      </w:r>
      <w:r w:rsidR="00393C28">
        <w:rPr>
          <w:color w:val="000000" w:themeColor="text1"/>
        </w:rPr>
        <w:t>4</w:t>
      </w:r>
    </w:p>
    <w:p w14:paraId="1F394A67" w14:textId="53CD287E" w:rsidR="000A5D43" w:rsidRPr="00E779FA" w:rsidRDefault="00CB3522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428" behindDoc="1" locked="0" layoutInCell="1" allowOverlap="1" wp14:anchorId="367841EC" wp14:editId="3DC91AE4">
            <wp:simplePos x="0" y="0"/>
            <wp:positionH relativeFrom="margin">
              <wp:posOffset>15240</wp:posOffset>
            </wp:positionH>
            <wp:positionV relativeFrom="paragraph">
              <wp:posOffset>118110</wp:posOffset>
            </wp:positionV>
            <wp:extent cx="1150620" cy="1150620"/>
            <wp:effectExtent l="0" t="0" r="0" b="0"/>
            <wp:wrapNone/>
            <wp:docPr id="942982890" name="Picture 1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981504" name="Picture 1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0B317" w14:textId="08D0F82A" w:rsidR="001F737A" w:rsidRPr="00E779FA" w:rsidRDefault="001F737A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29F63580" w14:textId="06F49D38" w:rsidR="000A5D43" w:rsidRPr="00E779FA" w:rsidRDefault="000A5D43" w:rsidP="001F737A">
      <w:pPr>
        <w:pStyle w:val="contentspage"/>
        <w:spacing w:line="312" w:lineRule="auto"/>
        <w:ind w:right="-187"/>
        <w:rPr>
          <w:color w:val="000000" w:themeColor="text1"/>
        </w:rPr>
      </w:pPr>
      <w:hyperlink w:anchor="_Public_Health_Agency" w:history="1">
        <w:r w:rsidRPr="00E779FA">
          <w:rPr>
            <w:rStyle w:val="Hyperlink"/>
            <w:color w:val="000000" w:themeColor="text1"/>
            <w:u w:val="none"/>
          </w:rPr>
          <w:t>Public Health Agency</w:t>
        </w:r>
        <w:r w:rsidR="00234C41" w:rsidRPr="00E779FA">
          <w:rPr>
            <w:rStyle w:val="Hyperlink"/>
            <w:color w:val="000000" w:themeColor="text1"/>
            <w:u w:val="none"/>
          </w:rPr>
          <w:tab/>
        </w:r>
      </w:hyperlink>
      <w:r w:rsidR="00393C28">
        <w:t>20</w:t>
      </w:r>
    </w:p>
    <w:p w14:paraId="6F05901F" w14:textId="649F6D0F" w:rsidR="001F737A" w:rsidRPr="00E779FA" w:rsidRDefault="001F737A" w:rsidP="001F737A">
      <w:pPr>
        <w:pStyle w:val="contentspage"/>
        <w:spacing w:line="312" w:lineRule="auto"/>
        <w:ind w:right="-187"/>
        <w:rPr>
          <w:color w:val="000000" w:themeColor="text1"/>
        </w:rPr>
      </w:pPr>
    </w:p>
    <w:p w14:paraId="43666290" w14:textId="027ACF26" w:rsidR="001F737A" w:rsidRPr="00E779FA" w:rsidRDefault="00CB3522" w:rsidP="001F737A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287" behindDoc="0" locked="0" layoutInCell="1" allowOverlap="1" wp14:anchorId="6351E2D6" wp14:editId="4BE57BBF">
            <wp:simplePos x="0" y="0"/>
            <wp:positionH relativeFrom="margin">
              <wp:posOffset>-67310</wp:posOffset>
            </wp:positionH>
            <wp:positionV relativeFrom="paragraph">
              <wp:posOffset>173990</wp:posOffset>
            </wp:positionV>
            <wp:extent cx="1800000" cy="541213"/>
            <wp:effectExtent l="0" t="0" r="0" b="0"/>
            <wp:wrapNone/>
            <wp:docPr id="1173885397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0578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54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E103E" w14:textId="76156C48" w:rsidR="001F737A" w:rsidRPr="00E779FA" w:rsidRDefault="001F737A" w:rsidP="001F737A">
      <w:pPr>
        <w:pStyle w:val="contentspage"/>
        <w:spacing w:line="312" w:lineRule="auto"/>
        <w:ind w:right="-187"/>
        <w:rPr>
          <w:color w:val="000000" w:themeColor="text1"/>
        </w:rPr>
      </w:pPr>
      <w:hyperlink w:anchor="_Ministry_of_Social_1" w:history="1">
        <w:r w:rsidRPr="00E779FA">
          <w:rPr>
            <w:rStyle w:val="Hyperlink"/>
            <w:color w:val="000000" w:themeColor="text1"/>
            <w:u w:val="none"/>
          </w:rPr>
          <w:t>Ministry of Social Development</w:t>
        </w:r>
        <w:r w:rsidR="00CB3522" w:rsidRPr="00E779FA">
          <w:rPr>
            <w:rStyle w:val="Hyperlink"/>
            <w:color w:val="000000" w:themeColor="text1"/>
            <w:u w:val="none"/>
          </w:rPr>
          <w:tab/>
        </w:r>
      </w:hyperlink>
      <w:r w:rsidR="00CB3522" w:rsidRPr="00E779FA">
        <w:rPr>
          <w:color w:val="000000" w:themeColor="text1"/>
        </w:rPr>
        <w:t>2</w:t>
      </w:r>
      <w:r w:rsidR="00393C28">
        <w:rPr>
          <w:color w:val="000000" w:themeColor="text1"/>
        </w:rPr>
        <w:t>4</w:t>
      </w:r>
    </w:p>
    <w:p w14:paraId="54146D37" w14:textId="3ED220DB" w:rsidR="001F737A" w:rsidRPr="00E779FA" w:rsidRDefault="001F737A" w:rsidP="001F737A">
      <w:pPr>
        <w:pStyle w:val="contentspage"/>
        <w:spacing w:line="312" w:lineRule="auto"/>
        <w:ind w:right="-187"/>
        <w:rPr>
          <w:color w:val="000000" w:themeColor="text1"/>
        </w:rPr>
      </w:pPr>
    </w:p>
    <w:p w14:paraId="56944C31" w14:textId="34E6DD30" w:rsidR="008B4D89" w:rsidRPr="00E779FA" w:rsidRDefault="00CB3522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286" behindDoc="0" locked="0" layoutInCell="1" allowOverlap="1" wp14:anchorId="521B1E5E" wp14:editId="22A71B7A">
            <wp:simplePos x="0" y="0"/>
            <wp:positionH relativeFrom="margin">
              <wp:posOffset>76200</wp:posOffset>
            </wp:positionH>
            <wp:positionV relativeFrom="paragraph">
              <wp:posOffset>207010</wp:posOffset>
            </wp:positionV>
            <wp:extent cx="1464841" cy="939567"/>
            <wp:effectExtent l="0" t="0" r="2540" b="0"/>
            <wp:wrapNone/>
            <wp:docPr id="2006172555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99671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841" cy="9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AE0F6" w14:textId="5E723FB7" w:rsidR="000A5D43" w:rsidRPr="00E779FA" w:rsidRDefault="000A5D43" w:rsidP="000A5D43">
      <w:pPr>
        <w:pStyle w:val="contentspage"/>
        <w:spacing w:line="312" w:lineRule="auto"/>
        <w:ind w:right="-187"/>
        <w:rPr>
          <w:color w:val="000000" w:themeColor="text1"/>
        </w:rPr>
      </w:pPr>
      <w:hyperlink w:anchor="_Ministry_of_Social" w:history="1">
        <w:r w:rsidRPr="00E779FA">
          <w:rPr>
            <w:rStyle w:val="Hyperlink"/>
            <w:color w:val="000000" w:themeColor="text1"/>
            <w:u w:val="none"/>
          </w:rPr>
          <w:t>Ministry of Social Development and</w:t>
        </w:r>
        <w:r w:rsidRPr="00E779FA">
          <w:rPr>
            <w:rStyle w:val="Hyperlink"/>
            <w:color w:val="000000" w:themeColor="text1"/>
            <w:u w:val="none"/>
          </w:rPr>
          <w:br/>
        </w:r>
        <w:proofErr w:type="spellStart"/>
        <w:r w:rsidRPr="00E779FA">
          <w:rPr>
            <w:rStyle w:val="Hyperlink"/>
            <w:color w:val="000000" w:themeColor="text1"/>
            <w:u w:val="none"/>
          </w:rPr>
          <w:t>ThinkPlace</w:t>
        </w:r>
        <w:proofErr w:type="spellEnd"/>
        <w:r w:rsidRPr="00E779FA">
          <w:rPr>
            <w:rStyle w:val="Hyperlink"/>
            <w:color w:val="000000" w:themeColor="text1"/>
            <w:u w:val="none"/>
          </w:rPr>
          <w:tab/>
        </w:r>
        <w:r w:rsidR="00CB3522" w:rsidRPr="00E779FA">
          <w:rPr>
            <w:rStyle w:val="Hyperlink"/>
            <w:color w:val="000000" w:themeColor="text1"/>
            <w:u w:val="none"/>
          </w:rPr>
          <w:t>2</w:t>
        </w:r>
      </w:hyperlink>
      <w:r w:rsidR="00393C28">
        <w:t>6</w:t>
      </w:r>
    </w:p>
    <w:p w14:paraId="0065E715" w14:textId="77777777" w:rsidR="001F737A" w:rsidRPr="00E779FA" w:rsidRDefault="001F737A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6C826F69" w14:textId="77777777" w:rsidR="006F26E0" w:rsidRPr="00E779FA" w:rsidRDefault="006F26E0">
      <w:pPr>
        <w:spacing w:line="240" w:lineRule="auto"/>
        <w:ind w:left="0"/>
        <w:rPr>
          <w:rFonts w:cs="Arial"/>
          <w:bCs/>
          <w:color w:val="000000" w:themeColor="text1"/>
          <w:szCs w:val="32"/>
        </w:rPr>
      </w:pPr>
      <w:r w:rsidRPr="00E779FA">
        <w:rPr>
          <w:color w:val="000000" w:themeColor="text1"/>
        </w:rPr>
        <w:br w:type="page"/>
      </w:r>
    </w:p>
    <w:p w14:paraId="4234ED8C" w14:textId="772AD257" w:rsidR="006F26E0" w:rsidRPr="00E779FA" w:rsidRDefault="006F26E0" w:rsidP="006F26E0">
      <w:pPr>
        <w:spacing w:line="312" w:lineRule="auto"/>
        <w:jc w:val="right"/>
        <w:rPr>
          <w:b/>
          <w:bCs/>
          <w:color w:val="000000" w:themeColor="text1"/>
        </w:rPr>
      </w:pPr>
      <w:r w:rsidRPr="00E779FA">
        <w:rPr>
          <w:b/>
          <w:bCs/>
          <w:color w:val="000000" w:themeColor="text1"/>
        </w:rPr>
        <w:lastRenderedPageBreak/>
        <w:t>Page numbers:</w:t>
      </w:r>
    </w:p>
    <w:p w14:paraId="451E5313" w14:textId="642500EC" w:rsidR="006F26E0" w:rsidRPr="00E779FA" w:rsidRDefault="00DF7737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429" behindDoc="1" locked="0" layoutInCell="1" allowOverlap="1" wp14:anchorId="3DD19E7D" wp14:editId="7AA15937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1438910" cy="777240"/>
            <wp:effectExtent l="0" t="0" r="8890" b="3810"/>
            <wp:wrapNone/>
            <wp:docPr id="1360155449" name="Picture 1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30717" name="Picture 1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57" b="12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32E3C" w14:textId="1BBAB100" w:rsidR="006F26E0" w:rsidRPr="00E779FA" w:rsidRDefault="006F26E0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1C2194AF" w14:textId="5F2E9642" w:rsidR="008B4D89" w:rsidRPr="00E779FA" w:rsidRDefault="006F26E0" w:rsidP="00840599">
      <w:pPr>
        <w:pStyle w:val="contentspage"/>
        <w:spacing w:line="312" w:lineRule="auto"/>
        <w:ind w:right="-187"/>
        <w:rPr>
          <w:color w:val="000000" w:themeColor="text1"/>
        </w:rPr>
      </w:pPr>
      <w:hyperlink w:anchor="_Emergency_Management" w:history="1">
        <w:r w:rsidRPr="00E779FA">
          <w:rPr>
            <w:rStyle w:val="Hyperlink"/>
            <w:color w:val="000000" w:themeColor="text1"/>
            <w:u w:val="none"/>
          </w:rPr>
          <w:t>Emergency Management</w:t>
        </w:r>
        <w:r w:rsidR="00CB3522" w:rsidRPr="00E779FA">
          <w:rPr>
            <w:rStyle w:val="Hyperlink"/>
            <w:color w:val="000000" w:themeColor="text1"/>
            <w:u w:val="none"/>
          </w:rPr>
          <w:tab/>
        </w:r>
      </w:hyperlink>
      <w:r w:rsidR="00393C28">
        <w:rPr>
          <w:color w:val="000000" w:themeColor="text1"/>
        </w:rPr>
        <w:t>30</w:t>
      </w:r>
    </w:p>
    <w:p w14:paraId="15A14B25" w14:textId="4A37B51F" w:rsidR="006F26E0" w:rsidRPr="00E779FA" w:rsidRDefault="00DF7737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noProof/>
          <w:color w:val="000000" w:themeColor="text1"/>
        </w:rPr>
        <w:drawing>
          <wp:anchor distT="0" distB="0" distL="114300" distR="114300" simplePos="0" relativeHeight="251658430" behindDoc="1" locked="0" layoutInCell="1" allowOverlap="1" wp14:anchorId="153204DF" wp14:editId="562C3B74">
            <wp:simplePos x="0" y="0"/>
            <wp:positionH relativeFrom="margin">
              <wp:align>left</wp:align>
            </wp:positionH>
            <wp:positionV relativeFrom="paragraph">
              <wp:posOffset>90170</wp:posOffset>
            </wp:positionV>
            <wp:extent cx="1158240" cy="1158240"/>
            <wp:effectExtent l="0" t="0" r="0" b="3810"/>
            <wp:wrapNone/>
            <wp:docPr id="780739427" name="Picture 1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42763" name="Picture 1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4922D" w14:textId="2A4C3FC8" w:rsidR="006F26E0" w:rsidRPr="00E779FA" w:rsidRDefault="006F26E0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68EFF8FC" w14:textId="25C3AF73" w:rsidR="006F26E0" w:rsidRPr="00E779FA" w:rsidRDefault="006F26E0" w:rsidP="00840599">
      <w:pPr>
        <w:pStyle w:val="contentspage"/>
        <w:spacing w:line="312" w:lineRule="auto"/>
        <w:ind w:right="-187"/>
        <w:rPr>
          <w:color w:val="000000" w:themeColor="text1"/>
        </w:rPr>
      </w:pPr>
      <w:hyperlink w:anchor="_Electoral_Commission" w:history="1">
        <w:r w:rsidRPr="00E779FA">
          <w:rPr>
            <w:rStyle w:val="Hyperlink"/>
            <w:color w:val="000000" w:themeColor="text1"/>
            <w:u w:val="none"/>
          </w:rPr>
          <w:t>Electoral Commission</w:t>
        </w:r>
        <w:r w:rsidR="00CB3522" w:rsidRPr="00E779FA">
          <w:rPr>
            <w:rStyle w:val="Hyperlink"/>
            <w:color w:val="000000" w:themeColor="text1"/>
            <w:u w:val="none"/>
          </w:rPr>
          <w:tab/>
        </w:r>
      </w:hyperlink>
      <w:r w:rsidR="00393C28">
        <w:t>32</w:t>
      </w:r>
    </w:p>
    <w:p w14:paraId="64CBAD23" w14:textId="55ED9EEB" w:rsidR="006F26E0" w:rsidRPr="00E779FA" w:rsidRDefault="006F26E0" w:rsidP="00840599">
      <w:pPr>
        <w:pStyle w:val="contentspage"/>
        <w:spacing w:line="312" w:lineRule="auto"/>
        <w:ind w:right="-187"/>
        <w:rPr>
          <w:color w:val="000000" w:themeColor="text1"/>
        </w:rPr>
      </w:pPr>
    </w:p>
    <w:p w14:paraId="38D9C460" w14:textId="75A4A12F" w:rsidR="006F26E0" w:rsidRPr="00E779FA" w:rsidRDefault="00DF7737" w:rsidP="00840599">
      <w:pPr>
        <w:pStyle w:val="contentspage"/>
        <w:spacing w:line="312" w:lineRule="auto"/>
        <w:ind w:right="-187"/>
        <w:rPr>
          <w:color w:val="000000" w:themeColor="text1"/>
        </w:rPr>
      </w:pPr>
      <w:r w:rsidRPr="00E779FA">
        <w:rPr>
          <w:rStyle w:val="Hyperlink"/>
          <w:noProof/>
          <w:color w:val="000000" w:themeColor="text1"/>
          <w:u w:val="none"/>
        </w:rPr>
        <w:drawing>
          <wp:anchor distT="0" distB="0" distL="114300" distR="114300" simplePos="0" relativeHeight="251658431" behindDoc="1" locked="0" layoutInCell="1" allowOverlap="1" wp14:anchorId="50D6BC5C" wp14:editId="1A9C9F6E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1190625" cy="1201043"/>
            <wp:effectExtent l="0" t="0" r="0" b="0"/>
            <wp:wrapNone/>
            <wp:docPr id="2015474300" name="Picture 2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74300" name="Picture 2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07" cy="1204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E3CDF8" w14:textId="47613B4A" w:rsidR="00526644" w:rsidRPr="00E779FA" w:rsidRDefault="00526644" w:rsidP="00840599">
      <w:pPr>
        <w:pStyle w:val="contentspage"/>
        <w:spacing w:line="312" w:lineRule="auto"/>
        <w:ind w:right="-187"/>
        <w:rPr>
          <w:rFonts w:eastAsia="Arial Unicode MS"/>
          <w:b/>
          <w:color w:val="000000" w:themeColor="text1"/>
          <w:kern w:val="28"/>
          <w:sz w:val="44"/>
        </w:rPr>
      </w:pPr>
      <w:hyperlink w:anchor="_Voice_of_disabled_1" w:history="1">
        <w:r w:rsidRPr="00E779FA">
          <w:rPr>
            <w:rStyle w:val="Hyperlink"/>
            <w:color w:val="000000" w:themeColor="text1"/>
            <w:u w:val="none"/>
          </w:rPr>
          <w:t>Voices of disabled people</w:t>
        </w:r>
        <w:r w:rsidRPr="00E779FA">
          <w:rPr>
            <w:rStyle w:val="Hyperlink"/>
            <w:color w:val="000000" w:themeColor="text1"/>
            <w:u w:val="none"/>
          </w:rPr>
          <w:tab/>
          <w:t xml:space="preserve"> </w:t>
        </w:r>
      </w:hyperlink>
      <w:r w:rsidR="0077602E">
        <w:t>3</w:t>
      </w:r>
      <w:r w:rsidR="00393C28">
        <w:t>4</w:t>
      </w:r>
      <w:r w:rsidR="00F87859" w:rsidRPr="00E779FA">
        <w:rPr>
          <w:color w:val="000000" w:themeColor="text1"/>
        </w:rPr>
        <w:br w:type="page"/>
      </w:r>
    </w:p>
    <w:p w14:paraId="19A8CA26" w14:textId="4EFBB88D" w:rsidR="008151E7" w:rsidRPr="00570380" w:rsidRDefault="008151E7" w:rsidP="008151E7">
      <w:pPr>
        <w:pStyle w:val="Heading1"/>
        <w:rPr>
          <w:noProof/>
          <w:lang w:val="en-NZ" w:eastAsia="en-NZ"/>
        </w:rPr>
      </w:pPr>
      <w:bookmarkStart w:id="0" w:name="_The_Disabled_People’s"/>
      <w:bookmarkEnd w:id="0"/>
      <w:r>
        <w:lastRenderedPageBreak/>
        <w:t>T</w:t>
      </w:r>
      <w:r>
        <w:rPr>
          <w:noProof/>
          <w:lang w:val="en-NZ" w:eastAsia="en-NZ"/>
        </w:rPr>
        <w:t>he Disabled People’s</w:t>
      </w:r>
      <w:r>
        <w:rPr>
          <w:noProof/>
          <w:lang w:val="en-NZ" w:eastAsia="en-NZ"/>
        </w:rPr>
        <w:br/>
        <w:t>Organisations Coalition</w:t>
      </w:r>
    </w:p>
    <w:p w14:paraId="7B5FDA16" w14:textId="77777777" w:rsidR="008151E7" w:rsidRDefault="008151E7" w:rsidP="00DF7737"/>
    <w:p w14:paraId="273E665F" w14:textId="77777777" w:rsidR="008151E7" w:rsidRDefault="008151E7" w:rsidP="00DF7737"/>
    <w:p w14:paraId="1FE9FF0A" w14:textId="77777777" w:rsidR="008151E7" w:rsidRDefault="008151E7" w:rsidP="008151E7">
      <w:r>
        <w:rPr>
          <w:noProof/>
        </w:rPr>
        <w:drawing>
          <wp:anchor distT="0" distB="0" distL="114300" distR="114300" simplePos="0" relativeHeight="251658256" behindDoc="0" locked="0" layoutInCell="1" allowOverlap="1" wp14:anchorId="5CFC6A4C" wp14:editId="4F445489">
            <wp:simplePos x="0" y="0"/>
            <wp:positionH relativeFrom="margin">
              <wp:align>left</wp:align>
            </wp:positionH>
            <wp:positionV relativeFrom="paragraph">
              <wp:posOffset>157815</wp:posOffset>
            </wp:positionV>
            <wp:extent cx="1620000" cy="1013806"/>
            <wp:effectExtent l="0" t="0" r="0" b="0"/>
            <wp:wrapNone/>
            <wp:docPr id="832816858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16858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13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</w:t>
      </w:r>
      <w:r>
        <w:rPr>
          <w:b/>
          <w:bCs/>
        </w:rPr>
        <w:t xml:space="preserve">Disabled People’s Organisations Coalition </w:t>
      </w:r>
      <w:r>
        <w:t xml:space="preserve">is a group of people who come from different disability organisations. </w:t>
      </w:r>
    </w:p>
    <w:p w14:paraId="6EE9E2C5" w14:textId="77777777" w:rsidR="008151E7" w:rsidRDefault="008151E7" w:rsidP="008151E7"/>
    <w:p w14:paraId="1DAD8BFD" w14:textId="665AD4C6" w:rsidR="008151E7" w:rsidRDefault="008151E7" w:rsidP="008151E7"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1F207D8" wp14:editId="2BBEB78D">
                <wp:simplePos x="0" y="0"/>
                <wp:positionH relativeFrom="margin">
                  <wp:posOffset>2181225</wp:posOffset>
                </wp:positionH>
                <wp:positionV relativeFrom="paragraph">
                  <wp:posOffset>264160</wp:posOffset>
                </wp:positionV>
                <wp:extent cx="3600000" cy="1202958"/>
                <wp:effectExtent l="0" t="0" r="635" b="0"/>
                <wp:wrapNone/>
                <wp:docPr id="2099089945" name="Rectangle 20990899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202958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01B2D13" id="Rectangle 2099089945" o:spid="_x0000_s1026" alt="&quot;&quot;" style="position:absolute;margin-left:171.75pt;margin-top:20.8pt;width:283.45pt;height:94.7pt;z-index:-251466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" fillcolor="#bdd7ee" stroked="f" strokeweight="1pt">
                <w10:wrap anchorx="margin"/>
              </v:rect>
            </w:pict>
          </mc:Fallback>
        </mc:AlternateContent>
      </w:r>
      <w:r>
        <w:rPr>
          <w:noProof/>
          <w:lang w:val="en-NZ" w:eastAsia="en-NZ"/>
        </w:rPr>
        <w:drawing>
          <wp:anchor distT="0" distB="0" distL="114300" distR="114300" simplePos="0" relativeHeight="251658253" behindDoc="0" locked="0" layoutInCell="1" allowOverlap="1" wp14:anchorId="1BC43085" wp14:editId="3B1906EA">
            <wp:simplePos x="0" y="0"/>
            <wp:positionH relativeFrom="margin">
              <wp:posOffset>0</wp:posOffset>
            </wp:positionH>
            <wp:positionV relativeFrom="paragraph">
              <wp:posOffset>168910</wp:posOffset>
            </wp:positionV>
            <wp:extent cx="1440000" cy="1440000"/>
            <wp:effectExtent l="0" t="0" r="0" b="0"/>
            <wp:wrapNone/>
            <wp:docPr id="645728706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28706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03C75" w14:textId="77777777" w:rsidR="008151E7" w:rsidRDefault="008151E7" w:rsidP="008151E7">
      <w:r>
        <w:t xml:space="preserve">A </w:t>
      </w:r>
      <w:r>
        <w:rPr>
          <w:b/>
          <w:bCs/>
        </w:rPr>
        <w:t>coalition</w:t>
      </w:r>
      <w:r>
        <w:t xml:space="preserve"> is a group of organisations that work towards shared goals. </w:t>
      </w:r>
    </w:p>
    <w:p w14:paraId="267C1C49" w14:textId="77777777" w:rsidR="008151E7" w:rsidRDefault="008151E7" w:rsidP="008151E7"/>
    <w:p w14:paraId="0255F6D0" w14:textId="77777777" w:rsidR="008151E7" w:rsidRPr="003933D8" w:rsidRDefault="008151E7" w:rsidP="008151E7"/>
    <w:p w14:paraId="36EA3852" w14:textId="77777777" w:rsidR="008151E7" w:rsidRDefault="008151E7" w:rsidP="008151E7">
      <w:r>
        <w:rPr>
          <w:noProof/>
        </w:rPr>
        <w:drawing>
          <wp:anchor distT="0" distB="0" distL="114300" distR="114300" simplePos="0" relativeHeight="251658266" behindDoc="0" locked="0" layoutInCell="1" allowOverlap="1" wp14:anchorId="44BE2F64" wp14:editId="5E92D974">
            <wp:simplePos x="0" y="0"/>
            <wp:positionH relativeFrom="margin">
              <wp:posOffset>-464820</wp:posOffset>
            </wp:positionH>
            <wp:positionV relativeFrom="paragraph">
              <wp:posOffset>169611</wp:posOffset>
            </wp:positionV>
            <wp:extent cx="2535879" cy="518160"/>
            <wp:effectExtent l="0" t="0" r="0" b="0"/>
            <wp:wrapNone/>
            <wp:docPr id="596275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7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879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Disabled People’s Organisations Coalition is also called the </w:t>
      </w:r>
      <w:r>
        <w:br/>
      </w:r>
      <w:r>
        <w:rPr>
          <w:b/>
          <w:bCs/>
        </w:rPr>
        <w:t>DPO Coalition</w:t>
      </w:r>
      <w:r w:rsidRPr="008A6DCD">
        <w:t>.</w:t>
      </w:r>
      <w:r>
        <w:rPr>
          <w:b/>
          <w:bCs/>
        </w:rPr>
        <w:t xml:space="preserve"> </w:t>
      </w:r>
    </w:p>
    <w:p w14:paraId="527F6274" w14:textId="77777777" w:rsidR="008151E7" w:rsidRDefault="008151E7" w:rsidP="008151E7"/>
    <w:p w14:paraId="7BF0E39D" w14:textId="77777777" w:rsidR="008151E7" w:rsidRDefault="008151E7" w:rsidP="008151E7"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0650A6F2" wp14:editId="4A2B1B65">
                <wp:simplePos x="0" y="0"/>
                <wp:positionH relativeFrom="margin">
                  <wp:posOffset>2189480</wp:posOffset>
                </wp:positionH>
                <wp:positionV relativeFrom="paragraph">
                  <wp:posOffset>208280</wp:posOffset>
                </wp:positionV>
                <wp:extent cx="3600000" cy="1220857"/>
                <wp:effectExtent l="0" t="0" r="635" b="0"/>
                <wp:wrapNone/>
                <wp:docPr id="1791413949" name="Rectangle 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22085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EFDE2F6" id="Rectangle 39" o:spid="_x0000_s1026" alt="&quot;&quot;" style="position:absolute;margin-left:172.4pt;margin-top:16.4pt;width:283.45pt;height:96.15pt;z-index:-251470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" fillcolor="#ffe599 [1303]" stroked="f" strokeweight="6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5" behindDoc="0" locked="0" layoutInCell="1" allowOverlap="1" wp14:anchorId="1D022163" wp14:editId="72C6CA1B">
            <wp:simplePos x="0" y="0"/>
            <wp:positionH relativeFrom="column">
              <wp:posOffset>18990</wp:posOffset>
            </wp:positionH>
            <wp:positionV relativeFrom="paragraph">
              <wp:posOffset>247003</wp:posOffset>
            </wp:positionV>
            <wp:extent cx="1440000" cy="1181250"/>
            <wp:effectExtent l="0" t="0" r="0" b="0"/>
            <wp:wrapNone/>
            <wp:docPr id="2002663907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663907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8F851" w14:textId="77777777" w:rsidR="008151E7" w:rsidRDefault="008151E7" w:rsidP="008151E7">
      <w:r>
        <w:t xml:space="preserve">When you see the words </w:t>
      </w:r>
      <w:r>
        <w:rPr>
          <w:b/>
          <w:bCs/>
        </w:rPr>
        <w:t>we / us</w:t>
      </w:r>
      <w:r>
        <w:t xml:space="preserve"> in this document it means the </w:t>
      </w:r>
      <w:r>
        <w:br/>
        <w:t>DPO Coalition.</w:t>
      </w:r>
    </w:p>
    <w:p w14:paraId="673B260C" w14:textId="77777777" w:rsidR="008151E7" w:rsidRDefault="008151E7" w:rsidP="008151E7"/>
    <w:p w14:paraId="632F8667" w14:textId="77777777" w:rsidR="008151E7" w:rsidRDefault="008151E7" w:rsidP="008151E7"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1658259" behindDoc="0" locked="0" layoutInCell="1" allowOverlap="1" wp14:anchorId="04B974FE" wp14:editId="48D784B6">
            <wp:simplePos x="0" y="0"/>
            <wp:positionH relativeFrom="margin">
              <wp:posOffset>-4445</wp:posOffset>
            </wp:positionH>
            <wp:positionV relativeFrom="paragraph">
              <wp:posOffset>531322</wp:posOffset>
            </wp:positionV>
            <wp:extent cx="1485265" cy="1028700"/>
            <wp:effectExtent l="0" t="0" r="635" b="0"/>
            <wp:wrapThrough wrapText="bothSides">
              <wp:wrapPolygon edited="0">
                <wp:start x="0" y="0"/>
                <wp:lineTo x="0" y="21200"/>
                <wp:lineTo x="21332" y="21200"/>
                <wp:lineTo x="21332" y="0"/>
                <wp:lineTo x="0" y="0"/>
              </wp:wrapPolygon>
            </wp:wrapThrough>
            <wp:docPr id="23741066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67" behindDoc="0" locked="0" layoutInCell="1" allowOverlap="1" wp14:anchorId="2F935C08" wp14:editId="42AD1BEB">
            <wp:simplePos x="0" y="0"/>
            <wp:positionH relativeFrom="margin">
              <wp:posOffset>-495300</wp:posOffset>
            </wp:positionH>
            <wp:positionV relativeFrom="paragraph">
              <wp:posOffset>0</wp:posOffset>
            </wp:positionV>
            <wp:extent cx="2573169" cy="525780"/>
            <wp:effectExtent l="0" t="0" r="0" b="0"/>
            <wp:wrapNone/>
            <wp:docPr id="15080810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0810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169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DPO Coalition is made up of members from these 7 disability organisations:</w:t>
      </w:r>
    </w:p>
    <w:p w14:paraId="31441AC6" w14:textId="77777777" w:rsidR="008151E7" w:rsidRDefault="008151E7" w:rsidP="008151E7">
      <w:pPr>
        <w:pStyle w:val="Listtoplevel"/>
        <w:spacing w:before="720"/>
      </w:pPr>
      <w:r>
        <w:rPr>
          <w:lang w:val="en-NZ" w:eastAsia="en-NZ"/>
        </w:rPr>
        <w:drawing>
          <wp:anchor distT="0" distB="0" distL="114300" distR="114300" simplePos="0" relativeHeight="251658260" behindDoc="0" locked="0" layoutInCell="1" allowOverlap="1" wp14:anchorId="4A66BA34" wp14:editId="1F039AE5">
            <wp:simplePos x="0" y="0"/>
            <wp:positionH relativeFrom="column">
              <wp:posOffset>260002</wp:posOffset>
            </wp:positionH>
            <wp:positionV relativeFrom="paragraph">
              <wp:posOffset>534670</wp:posOffset>
            </wp:positionV>
            <wp:extent cx="872490" cy="1076678"/>
            <wp:effectExtent l="0" t="0" r="3810" b="9525"/>
            <wp:wrapNone/>
            <wp:docPr id="841223151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63642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076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Balance Aotearoa</w:t>
      </w:r>
    </w:p>
    <w:p w14:paraId="1CC3F35A" w14:textId="77777777" w:rsidR="008151E7" w:rsidRDefault="008151E7" w:rsidP="008151E7">
      <w:pPr>
        <w:pStyle w:val="Listtoplevel"/>
        <w:spacing w:before="720"/>
      </w:pPr>
      <w:r>
        <w:t>Blind Citizens New Zealand</w:t>
      </w:r>
    </w:p>
    <w:p w14:paraId="245B79DF" w14:textId="77777777" w:rsidR="008151E7" w:rsidRDefault="008151E7" w:rsidP="008151E7">
      <w:pPr>
        <w:pStyle w:val="Listtoplevel"/>
        <w:spacing w:before="720"/>
      </w:pPr>
      <w:r>
        <w:rPr>
          <w:lang w:val="en-NZ" w:eastAsia="en-NZ"/>
        </w:rPr>
        <w:drawing>
          <wp:anchor distT="0" distB="0" distL="114300" distR="114300" simplePos="0" relativeHeight="251658261" behindDoc="0" locked="0" layoutInCell="1" allowOverlap="1" wp14:anchorId="08E0C248" wp14:editId="6859FCF6">
            <wp:simplePos x="0" y="0"/>
            <wp:positionH relativeFrom="column">
              <wp:posOffset>228600</wp:posOffset>
            </wp:positionH>
            <wp:positionV relativeFrom="paragraph">
              <wp:posOffset>71755</wp:posOffset>
            </wp:positionV>
            <wp:extent cx="960120" cy="972075"/>
            <wp:effectExtent l="0" t="0" r="0" b="0"/>
            <wp:wrapNone/>
            <wp:docPr id="883064261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04886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7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Deaf Aotearoa</w:t>
      </w:r>
    </w:p>
    <w:p w14:paraId="645F2000" w14:textId="77777777" w:rsidR="008151E7" w:rsidRDefault="008151E7" w:rsidP="008151E7">
      <w:pPr>
        <w:pStyle w:val="Listtoplevel"/>
        <w:spacing w:before="720"/>
      </w:pPr>
      <w:r>
        <w:rPr>
          <w:lang w:val="en-NZ" w:eastAsia="en-NZ"/>
        </w:rPr>
        <w:drawing>
          <wp:anchor distT="0" distB="0" distL="114300" distR="114300" simplePos="0" relativeHeight="251658262" behindDoc="0" locked="0" layoutInCell="1" allowOverlap="1" wp14:anchorId="17E4B162" wp14:editId="5F4A44EE">
            <wp:simplePos x="0" y="0"/>
            <wp:positionH relativeFrom="column">
              <wp:posOffset>182880</wp:posOffset>
            </wp:positionH>
            <wp:positionV relativeFrom="paragraph">
              <wp:posOffset>317500</wp:posOffset>
            </wp:positionV>
            <wp:extent cx="1016000" cy="822960"/>
            <wp:effectExtent l="0" t="0" r="0" b="0"/>
            <wp:wrapThrough wrapText="bothSides">
              <wp:wrapPolygon edited="0">
                <wp:start x="0" y="0"/>
                <wp:lineTo x="0" y="21000"/>
                <wp:lineTo x="21060" y="21000"/>
                <wp:lineTo x="21060" y="0"/>
                <wp:lineTo x="0" y="0"/>
              </wp:wrapPolygon>
            </wp:wrapThrough>
            <wp:docPr id="149081359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1529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Disabled Persons Assembly NZ</w:t>
      </w:r>
    </w:p>
    <w:p w14:paraId="305B7E7C" w14:textId="77777777" w:rsidR="008151E7" w:rsidRDefault="008151E7" w:rsidP="008151E7">
      <w:pPr>
        <w:pStyle w:val="Listtoplevel"/>
        <w:spacing w:before="720"/>
      </w:pPr>
      <w:r>
        <w:rPr>
          <w:rFonts w:cs="Arial"/>
        </w:rPr>
        <w:drawing>
          <wp:anchor distT="0" distB="0" distL="114300" distR="114300" simplePos="0" relativeHeight="251658263" behindDoc="0" locked="0" layoutInCell="1" allowOverlap="1" wp14:anchorId="308E574C" wp14:editId="3F4336F4">
            <wp:simplePos x="0" y="0"/>
            <wp:positionH relativeFrom="margin">
              <wp:posOffset>111760</wp:posOffset>
            </wp:positionH>
            <wp:positionV relativeFrom="margin">
              <wp:posOffset>4838700</wp:posOffset>
            </wp:positionV>
            <wp:extent cx="1078865" cy="723900"/>
            <wp:effectExtent l="0" t="0" r="6985" b="0"/>
            <wp:wrapSquare wrapText="bothSides"/>
            <wp:docPr id="267865453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65453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Mana Pasefika</w:t>
      </w:r>
    </w:p>
    <w:p w14:paraId="411036C2" w14:textId="77777777" w:rsidR="008151E7" w:rsidRDefault="008151E7" w:rsidP="008151E7">
      <w:pPr>
        <w:pStyle w:val="Listtoplevel"/>
        <w:spacing w:before="720"/>
      </w:pPr>
      <w:r>
        <w:rPr>
          <w:lang w:val="en-NZ" w:eastAsia="en-NZ"/>
        </w:rPr>
        <w:drawing>
          <wp:anchor distT="0" distB="0" distL="114300" distR="114300" simplePos="0" relativeHeight="251658264" behindDoc="0" locked="0" layoutInCell="1" allowOverlap="1" wp14:anchorId="27822D49" wp14:editId="109FF5FA">
            <wp:simplePos x="0" y="0"/>
            <wp:positionH relativeFrom="column">
              <wp:posOffset>-55245</wp:posOffset>
            </wp:positionH>
            <wp:positionV relativeFrom="paragraph">
              <wp:posOffset>717210</wp:posOffset>
            </wp:positionV>
            <wp:extent cx="1291423" cy="815340"/>
            <wp:effectExtent l="0" t="0" r="4445" b="3810"/>
            <wp:wrapNone/>
            <wp:docPr id="107187788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423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Muscular Dystrophy Association of New Zealand</w:t>
      </w:r>
    </w:p>
    <w:p w14:paraId="261196E8" w14:textId="77777777" w:rsidR="008151E7" w:rsidRPr="00666D83" w:rsidRDefault="008151E7" w:rsidP="008151E7">
      <w:pPr>
        <w:pStyle w:val="Listtoplevel"/>
        <w:spacing w:before="720"/>
      </w:pPr>
      <w:r>
        <w:drawing>
          <wp:anchor distT="0" distB="0" distL="114300" distR="114300" simplePos="0" relativeHeight="251658265" behindDoc="0" locked="0" layoutInCell="1" allowOverlap="1" wp14:anchorId="28D6CF65" wp14:editId="63AC284C">
            <wp:simplePos x="0" y="0"/>
            <wp:positionH relativeFrom="margin">
              <wp:posOffset>-167640</wp:posOffset>
            </wp:positionH>
            <wp:positionV relativeFrom="margin">
              <wp:posOffset>6690360</wp:posOffset>
            </wp:positionV>
            <wp:extent cx="1813560" cy="906780"/>
            <wp:effectExtent l="0" t="0" r="0" b="7620"/>
            <wp:wrapSquare wrapText="bothSides"/>
            <wp:docPr id="868944175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44175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People First New Zealand </w:t>
      </w:r>
      <w:r>
        <w:rPr>
          <w:rFonts w:cs="Arial"/>
        </w:rPr>
        <w:t>– Ngā Tāngata Tuatahi.</w:t>
      </w:r>
    </w:p>
    <w:p w14:paraId="0BD70160" w14:textId="77777777" w:rsidR="008151E7" w:rsidRDefault="008151E7" w:rsidP="008151E7">
      <w:pPr>
        <w:spacing w:line="240" w:lineRule="auto"/>
        <w:ind w:left="0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525C711A" w14:textId="77777777" w:rsidR="008151E7" w:rsidRDefault="008151E7" w:rsidP="008151E7">
      <w:pPr>
        <w:rPr>
          <w:rFonts w:eastAsia="Times New Roman"/>
          <w:lang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658251" behindDoc="0" locked="0" layoutInCell="1" allowOverlap="1" wp14:anchorId="33A54C49" wp14:editId="55F9E50C">
            <wp:simplePos x="0" y="0"/>
            <wp:positionH relativeFrom="margin">
              <wp:align>left</wp:align>
            </wp:positionH>
            <wp:positionV relativeFrom="paragraph">
              <wp:posOffset>-60325</wp:posOffset>
            </wp:positionV>
            <wp:extent cx="1440000" cy="1086000"/>
            <wp:effectExtent l="0" t="0" r="0" b="0"/>
            <wp:wrapNone/>
            <wp:docPr id="132467351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7351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We meet</w:t>
      </w:r>
      <w:r>
        <w:rPr>
          <w:rFonts w:eastAsia="Times New Roman"/>
          <w:lang w:eastAsia="en-NZ"/>
        </w:rPr>
        <w:t xml:space="preserve"> about every 6 weeks to talk about important things. </w:t>
      </w:r>
    </w:p>
    <w:p w14:paraId="3F6BD93F" w14:textId="77777777" w:rsidR="008151E7" w:rsidRDefault="008151E7" w:rsidP="008151E7">
      <w:pPr>
        <w:rPr>
          <w:rFonts w:eastAsia="Times New Roman"/>
          <w:bCs/>
        </w:rPr>
      </w:pPr>
    </w:p>
    <w:p w14:paraId="277A27D2" w14:textId="77777777" w:rsidR="008151E7" w:rsidRDefault="008151E7" w:rsidP="008151E7">
      <w:pPr>
        <w:rPr>
          <w:rFonts w:eastAsia="Times New Roman"/>
          <w:bCs/>
        </w:rPr>
      </w:pPr>
    </w:p>
    <w:p w14:paraId="14566647" w14:textId="77777777" w:rsidR="008151E7" w:rsidRDefault="008151E7" w:rsidP="008151E7">
      <w:pPr>
        <w:rPr>
          <w:rFonts w:eastAsia="Times New Roman"/>
          <w:bCs/>
        </w:rPr>
      </w:pPr>
      <w:r>
        <w:rPr>
          <w:noProof/>
        </w:rPr>
        <w:drawing>
          <wp:anchor distT="0" distB="0" distL="114300" distR="114300" simplePos="0" relativeHeight="251658268" behindDoc="0" locked="0" layoutInCell="1" allowOverlap="1" wp14:anchorId="45745F86" wp14:editId="0614EBFA">
            <wp:simplePos x="0" y="0"/>
            <wp:positionH relativeFrom="margin">
              <wp:posOffset>-297180</wp:posOffset>
            </wp:positionH>
            <wp:positionV relativeFrom="paragraph">
              <wp:posOffset>129554</wp:posOffset>
            </wp:positionV>
            <wp:extent cx="2300672" cy="487680"/>
            <wp:effectExtent l="0" t="0" r="0" b="0"/>
            <wp:wrapNone/>
            <wp:docPr id="66303551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355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672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We</w:t>
      </w:r>
      <w:r>
        <w:rPr>
          <w:rFonts w:eastAsia="Times New Roman"/>
          <w:bCs/>
        </w:rPr>
        <w:t xml:space="preserve"> speak up about disabled people getting their </w:t>
      </w:r>
      <w:r w:rsidRPr="00B85CAA">
        <w:rPr>
          <w:rFonts w:eastAsia="Times New Roman"/>
          <w:b/>
        </w:rPr>
        <w:t>human rights</w:t>
      </w:r>
      <w:r w:rsidRPr="008A6DCD">
        <w:rPr>
          <w:rFonts w:eastAsia="Times New Roman"/>
          <w:bCs/>
        </w:rPr>
        <w:t>.</w:t>
      </w:r>
      <w:r w:rsidRPr="00B85CAA">
        <w:rPr>
          <w:rFonts w:eastAsia="Times New Roman"/>
          <w:b/>
        </w:rPr>
        <w:t xml:space="preserve"> </w:t>
      </w:r>
    </w:p>
    <w:p w14:paraId="519E741B" w14:textId="0115C59E" w:rsidR="008151E7" w:rsidRDefault="008151E7" w:rsidP="008151E7">
      <w:pPr>
        <w:rPr>
          <w:rFonts w:eastAsia="Times New Roman"/>
          <w:lang w:eastAsia="en-NZ"/>
        </w:rPr>
      </w:pPr>
    </w:p>
    <w:p w14:paraId="7B5D7BBE" w14:textId="7F4AA23C" w:rsidR="0000339A" w:rsidRPr="0000339A" w:rsidRDefault="0031180C" w:rsidP="0000339A">
      <w:pPr>
        <w:rPr>
          <w:rFonts w:eastAsia="Times New Roman"/>
          <w:b/>
          <w:bCs/>
          <w:lang w:val="en-NZ" w:eastAsia="en-NZ"/>
        </w:rPr>
      </w:pP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2D264A67" wp14:editId="38638E44">
                <wp:simplePos x="0" y="0"/>
                <wp:positionH relativeFrom="margin">
                  <wp:align>right</wp:align>
                </wp:positionH>
                <wp:positionV relativeFrom="margin">
                  <wp:posOffset>2725153</wp:posOffset>
                </wp:positionV>
                <wp:extent cx="3599815" cy="4533900"/>
                <wp:effectExtent l="0" t="0" r="635" b="0"/>
                <wp:wrapNone/>
                <wp:docPr id="1757580971" name="Rectangle 17575809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45339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3F1D15" id="Rectangle 1757580971" o:spid="_x0000_s1026" alt="&quot;&quot;" style="position:absolute;margin-left:232.25pt;margin-top:214.6pt;width:283.45pt;height:357pt;z-index:-251472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" fillcolor="#bdd7ee" stroked="f" strokeweight="1pt">
                <w10:wrap anchorx="margin" anchory="margin"/>
              </v:rect>
            </w:pict>
          </mc:Fallback>
        </mc:AlternateContent>
      </w:r>
      <w:r w:rsidR="0000339A" w:rsidRPr="0000339A">
        <w:rPr>
          <w:rFonts w:eastAsia="Times New Roman"/>
          <w:b/>
          <w:bCs/>
          <w:noProof/>
          <w:lang w:val="en-NZ" w:eastAsia="en-NZ"/>
        </w:rPr>
        <w:drawing>
          <wp:anchor distT="0" distB="0" distL="114300" distR="114300" simplePos="0" relativeHeight="251658434" behindDoc="1" locked="0" layoutInCell="1" allowOverlap="1" wp14:anchorId="290D3957" wp14:editId="64A462B9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1440000" cy="1440000"/>
            <wp:effectExtent l="0" t="0" r="8255" b="8255"/>
            <wp:wrapNone/>
            <wp:docPr id="59693378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933783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E6E767" w14:textId="17CC16D4" w:rsidR="008151E7" w:rsidRDefault="008151E7" w:rsidP="008151E7">
      <w:pPr>
        <w:rPr>
          <w:rFonts w:eastAsia="Times New Roman"/>
          <w:lang w:eastAsia="en-NZ"/>
        </w:rPr>
      </w:pPr>
      <w:r>
        <w:rPr>
          <w:rFonts w:eastAsia="Times New Roman"/>
          <w:b/>
          <w:bCs/>
          <w:lang w:eastAsia="en-NZ"/>
        </w:rPr>
        <w:t xml:space="preserve">Human rights </w:t>
      </w:r>
      <w:r>
        <w:rPr>
          <w:rFonts w:eastAsia="Times New Roman"/>
          <w:lang w:eastAsia="en-NZ"/>
        </w:rPr>
        <w:t xml:space="preserve">are things that </w:t>
      </w:r>
      <w:r w:rsidR="00BD55A9">
        <w:rPr>
          <w:rFonts w:eastAsia="Times New Roman"/>
          <w:lang w:eastAsia="en-NZ"/>
        </w:rPr>
        <w:br/>
      </w:r>
      <w:r>
        <w:rPr>
          <w:rFonts w:eastAsia="Times New Roman"/>
          <w:lang w:eastAsia="en-NZ"/>
        </w:rPr>
        <w:t xml:space="preserve">the law says every person should: </w:t>
      </w:r>
    </w:p>
    <w:p w14:paraId="6E482618" w14:textId="4671A337" w:rsidR="008151E7" w:rsidRPr="00BD55A9" w:rsidRDefault="008151E7" w:rsidP="00BD55A9">
      <w:pPr>
        <w:pStyle w:val="Listtoplevel"/>
      </w:pPr>
      <w:r w:rsidRPr="00BD55A9">
        <w:t xml:space="preserve">have </w:t>
      </w:r>
    </w:p>
    <w:p w14:paraId="60EA5217" w14:textId="21A3F9B9" w:rsidR="008151E7" w:rsidRDefault="0031180C" w:rsidP="00BD55A9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658436" behindDoc="0" locked="0" layoutInCell="1" allowOverlap="1" wp14:anchorId="7D308C55" wp14:editId="6FA81010">
            <wp:simplePos x="0" y="0"/>
            <wp:positionH relativeFrom="margin">
              <wp:align>left</wp:align>
            </wp:positionH>
            <wp:positionV relativeFrom="paragraph">
              <wp:posOffset>220345</wp:posOffset>
            </wp:positionV>
            <wp:extent cx="1440000" cy="1440000"/>
            <wp:effectExtent l="0" t="0" r="0" b="8255"/>
            <wp:wrapNone/>
            <wp:docPr id="560354990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54990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1E7" w:rsidRPr="00BD55A9">
        <w:t>be able to</w:t>
      </w:r>
      <w:r w:rsidR="008151E7">
        <w:rPr>
          <w:lang w:eastAsia="en-NZ"/>
        </w:rPr>
        <w:t xml:space="preserve"> do. </w:t>
      </w:r>
    </w:p>
    <w:p w14:paraId="2E82FAB9" w14:textId="013E67EB" w:rsidR="001316F6" w:rsidRDefault="001316F6" w:rsidP="001316F6"/>
    <w:p w14:paraId="39688D2A" w14:textId="61FB2CBB" w:rsidR="001316F6" w:rsidRDefault="001316F6" w:rsidP="001316F6"/>
    <w:p w14:paraId="466BC4DC" w14:textId="0EF6F30F" w:rsidR="001316F6" w:rsidRDefault="0031180C" w:rsidP="001316F6">
      <w:r>
        <w:t>Human r</w:t>
      </w:r>
      <w:r w:rsidR="001316F6">
        <w:t>ights are things like:</w:t>
      </w:r>
    </w:p>
    <w:p w14:paraId="2F6C0816" w14:textId="64C4ECBF" w:rsidR="001316F6" w:rsidRDefault="0031180C" w:rsidP="001316F6">
      <w:pPr>
        <w:pStyle w:val="Listtoplevel"/>
      </w:pPr>
      <w:r>
        <w:drawing>
          <wp:anchor distT="0" distB="0" distL="114300" distR="114300" simplePos="0" relativeHeight="251658435" behindDoc="0" locked="0" layoutInCell="1" allowOverlap="1" wp14:anchorId="47E9DC97" wp14:editId="1818D30F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1619885" cy="932180"/>
            <wp:effectExtent l="0" t="0" r="0" b="1270"/>
            <wp:wrapNone/>
            <wp:docPr id="4199762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76229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6F6">
        <w:t>having a safe place to live</w:t>
      </w:r>
    </w:p>
    <w:p w14:paraId="5C0EFF7A" w14:textId="2FF9EA73" w:rsidR="001316F6" w:rsidRPr="00B85CAA" w:rsidRDefault="001316F6" w:rsidP="001316F6">
      <w:pPr>
        <w:pStyle w:val="Listtoplevel"/>
      </w:pPr>
      <w:r>
        <w:t>being able to get married.</w:t>
      </w:r>
    </w:p>
    <w:p w14:paraId="185C2170" w14:textId="77777777" w:rsidR="008151E7" w:rsidRDefault="008151E7" w:rsidP="008151E7">
      <w:pPr>
        <w:rPr>
          <w:rFonts w:eastAsia="Times New Roman"/>
          <w:lang w:eastAsia="en-NZ"/>
        </w:rPr>
      </w:pPr>
    </w:p>
    <w:p w14:paraId="217B7A70" w14:textId="77777777" w:rsidR="008151E7" w:rsidRDefault="008151E7" w:rsidP="008151E7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658257" behindDoc="0" locked="0" layoutInCell="1" allowOverlap="1" wp14:anchorId="65F2F343" wp14:editId="0B6BE6D0">
            <wp:simplePos x="0" y="0"/>
            <wp:positionH relativeFrom="column">
              <wp:posOffset>0</wp:posOffset>
            </wp:positionH>
            <wp:positionV relativeFrom="paragraph">
              <wp:posOffset>133718</wp:posOffset>
            </wp:positionV>
            <wp:extent cx="1620000" cy="1007834"/>
            <wp:effectExtent l="0" t="0" r="5715" b="0"/>
            <wp:wrapNone/>
            <wp:docPr id="1915177642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77642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07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EBCDF" w14:textId="3A16705B" w:rsidR="008151E7" w:rsidRDefault="008151E7" w:rsidP="00CF6181">
      <w:r>
        <w:rPr>
          <w:rFonts w:eastAsia="Times New Roman"/>
          <w:lang w:eastAsia="en-NZ"/>
        </w:rPr>
        <w:t xml:space="preserve">We also talk with the Government about things to do with disability. </w:t>
      </w:r>
      <w:r>
        <w:br w:type="page"/>
      </w:r>
    </w:p>
    <w:p w14:paraId="20D4E678" w14:textId="77777777" w:rsidR="008151E7" w:rsidRDefault="008151E7" w:rsidP="008151E7">
      <w:pPr>
        <w:pStyle w:val="Heading1"/>
      </w:pPr>
      <w:bookmarkStart w:id="1" w:name="_What_this_document"/>
      <w:bookmarkEnd w:id="1"/>
      <w:r>
        <w:lastRenderedPageBreak/>
        <w:t>What this document is about</w:t>
      </w:r>
    </w:p>
    <w:p w14:paraId="229A4E28" w14:textId="387B284B" w:rsidR="008151E7" w:rsidRDefault="008151E7" w:rsidP="008151E7"/>
    <w:p w14:paraId="14B50FBA" w14:textId="5ED73B0A" w:rsidR="008151E7" w:rsidRDefault="008151E7" w:rsidP="008151E7"/>
    <w:p w14:paraId="19BB5288" w14:textId="1CB7F140" w:rsidR="00F17BAA" w:rsidRPr="00F17BAA" w:rsidRDefault="00570E3F" w:rsidP="00F17BAA">
      <w:pPr>
        <w:rPr>
          <w:rFonts w:eastAsia="Times New Roman"/>
          <w:lang w:val="en-NZ"/>
        </w:rPr>
      </w:pPr>
      <w:r>
        <w:rPr>
          <w:noProof/>
        </w:rPr>
        <w:drawing>
          <wp:anchor distT="0" distB="0" distL="114300" distR="114300" simplePos="0" relativeHeight="251658426" behindDoc="0" locked="0" layoutInCell="1" allowOverlap="1" wp14:anchorId="09F1CA4F" wp14:editId="6B8535F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799590" cy="367665"/>
            <wp:effectExtent l="0" t="0" r="0" b="0"/>
            <wp:wrapNone/>
            <wp:docPr id="17759683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7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1E7">
        <w:rPr>
          <w:rFonts w:eastAsia="Times New Roman"/>
        </w:rPr>
        <w:t>This Easy Read</w:t>
      </w:r>
      <w:r w:rsidR="000D2322">
        <w:rPr>
          <w:rFonts w:eastAsia="Times New Roman"/>
        </w:rPr>
        <w:t xml:space="preserve"> is</w:t>
      </w:r>
      <w:r w:rsidR="008151E7">
        <w:rPr>
          <w:rFonts w:eastAsia="Times New Roman"/>
        </w:rPr>
        <w:t xml:space="preserve"> about some of the </w:t>
      </w:r>
    </w:p>
    <w:p w14:paraId="6D0D50C0" w14:textId="14E812B9" w:rsidR="006A49C2" w:rsidRDefault="003C1E4A" w:rsidP="000D2322">
      <w:pPr>
        <w:rPr>
          <w:rFonts w:eastAsia="Times New Roman"/>
        </w:rPr>
      </w:pPr>
      <w:r w:rsidRPr="003C1E4A">
        <w:rPr>
          <w:rFonts w:eastAsia="Times New Roman"/>
          <w:noProof/>
          <w:lang w:val="en-NZ"/>
        </w:rPr>
        <w:drawing>
          <wp:anchor distT="0" distB="0" distL="114300" distR="114300" simplePos="0" relativeHeight="251658440" behindDoc="1" locked="0" layoutInCell="1" allowOverlap="1" wp14:anchorId="4897E091" wp14:editId="11FC0A72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900000" cy="1010118"/>
            <wp:effectExtent l="0" t="0" r="0" b="0"/>
            <wp:wrapNone/>
            <wp:docPr id="734283263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283263" name="Pictur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1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E3F">
        <w:rPr>
          <w:rFonts w:eastAsia="Times New Roman"/>
        </w:rPr>
        <w:t>most important things</w:t>
      </w:r>
      <w:r w:rsidR="008151E7">
        <w:rPr>
          <w:rFonts w:eastAsia="Times New Roman"/>
        </w:rPr>
        <w:t xml:space="preserve"> the DPO Coalition </w:t>
      </w:r>
      <w:r w:rsidR="00570E3F">
        <w:rPr>
          <w:rFonts w:eastAsia="Times New Roman"/>
        </w:rPr>
        <w:t xml:space="preserve">talked about at our </w:t>
      </w:r>
      <w:r w:rsidR="008151E7">
        <w:rPr>
          <w:rFonts w:eastAsia="Times New Roman"/>
        </w:rPr>
        <w:t>meetings in</w:t>
      </w:r>
      <w:r w:rsidR="006A49C2">
        <w:rPr>
          <w:rFonts w:eastAsia="Times New Roman"/>
        </w:rPr>
        <w:t>:</w:t>
      </w:r>
    </w:p>
    <w:p w14:paraId="7E16EADA" w14:textId="2622FAA8" w:rsidR="006A49C2" w:rsidRDefault="003C1E4A" w:rsidP="001F4623">
      <w:pPr>
        <w:pStyle w:val="Listtoplevel"/>
      </w:pPr>
      <w:r w:rsidRPr="00F17BAA">
        <w:rPr>
          <w:rFonts w:eastAsia="Times New Roman"/>
          <w:lang w:val="en-NZ"/>
        </w:rPr>
        <w:drawing>
          <wp:anchor distT="0" distB="0" distL="114300" distR="114300" simplePos="0" relativeHeight="251658439" behindDoc="1" locked="0" layoutInCell="1" allowOverlap="1" wp14:anchorId="469D405F" wp14:editId="08788110">
            <wp:simplePos x="0" y="0"/>
            <wp:positionH relativeFrom="margin">
              <wp:align>left</wp:align>
            </wp:positionH>
            <wp:positionV relativeFrom="paragraph">
              <wp:posOffset>309245</wp:posOffset>
            </wp:positionV>
            <wp:extent cx="900000" cy="1010366"/>
            <wp:effectExtent l="0" t="0" r="0" b="0"/>
            <wp:wrapNone/>
            <wp:docPr id="490787574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87574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1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9C2">
        <w:t>March</w:t>
      </w:r>
      <w:r w:rsidR="008151E7">
        <w:t xml:space="preserve"> 202</w:t>
      </w:r>
      <w:r w:rsidR="008A6DCD">
        <w:t>6</w:t>
      </w:r>
    </w:p>
    <w:p w14:paraId="3A4F58D7" w14:textId="6BBF64C4" w:rsidR="008151E7" w:rsidRDefault="006A49C2" w:rsidP="001F4623">
      <w:pPr>
        <w:pStyle w:val="Listtoplevel"/>
      </w:pPr>
      <w:r>
        <w:t>May 2026</w:t>
      </w:r>
      <w:r w:rsidR="008151E7">
        <w:t>.</w:t>
      </w:r>
    </w:p>
    <w:p w14:paraId="110FFE5F" w14:textId="1F52A30F" w:rsidR="008151E7" w:rsidRDefault="008151E7" w:rsidP="008151E7">
      <w:pPr>
        <w:rPr>
          <w:rFonts w:eastAsia="Times New Roman"/>
        </w:rPr>
      </w:pPr>
    </w:p>
    <w:p w14:paraId="2D9E3E9B" w14:textId="6513D4E1" w:rsidR="008151E7" w:rsidRDefault="00A57EEB" w:rsidP="008151E7">
      <w:pPr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58427" behindDoc="1" locked="0" layoutInCell="1" allowOverlap="1" wp14:anchorId="743004D1" wp14:editId="3573FC0F">
            <wp:simplePos x="0" y="0"/>
            <wp:positionH relativeFrom="margin">
              <wp:align>left</wp:align>
            </wp:positionH>
            <wp:positionV relativeFrom="paragraph">
              <wp:posOffset>304165</wp:posOffset>
            </wp:positionV>
            <wp:extent cx="1800000" cy="459000"/>
            <wp:effectExtent l="0" t="0" r="0" b="0"/>
            <wp:wrapNone/>
            <wp:docPr id="1838358342" name="Picture 2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58342" name="Picture 2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4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48DB6" w14:textId="7C71B5CB" w:rsidR="008151E7" w:rsidRDefault="00A57EEB" w:rsidP="008151E7">
      <w:pPr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58425" behindDoc="1" locked="0" layoutInCell="1" allowOverlap="1" wp14:anchorId="5A1A3CBA" wp14:editId="3960C426">
            <wp:simplePos x="0" y="0"/>
            <wp:positionH relativeFrom="margin">
              <wp:posOffset>-15240</wp:posOffset>
            </wp:positionH>
            <wp:positionV relativeFrom="paragraph">
              <wp:posOffset>388620</wp:posOffset>
            </wp:positionV>
            <wp:extent cx="1569720" cy="1569720"/>
            <wp:effectExtent l="0" t="0" r="0" b="0"/>
            <wp:wrapNone/>
            <wp:docPr id="1837966970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35739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1E7">
        <w:t xml:space="preserve">During these meetings we </w:t>
      </w:r>
      <w:r>
        <w:t>talked to</w:t>
      </w:r>
      <w:r w:rsidR="008151E7">
        <w:rPr>
          <w:rFonts w:eastAsia="Times New Roman"/>
        </w:rPr>
        <w:t xml:space="preserve"> lots of:</w:t>
      </w:r>
    </w:p>
    <w:p w14:paraId="374D4AF2" w14:textId="268324C5" w:rsidR="008151E7" w:rsidRPr="0041092D" w:rsidRDefault="00D06654" w:rsidP="008151E7">
      <w:pPr>
        <w:pStyle w:val="Listtoplevel"/>
      </w:pPr>
      <w:r>
        <w:t>G</w:t>
      </w:r>
      <w:r w:rsidRPr="0041092D">
        <w:t xml:space="preserve">overnment </w:t>
      </w:r>
      <w:r w:rsidR="008151E7" w:rsidRPr="0041092D">
        <w:t>agencies</w:t>
      </w:r>
    </w:p>
    <w:p w14:paraId="2B40F8DC" w14:textId="756F6FE4" w:rsidR="008151E7" w:rsidRDefault="008151E7" w:rsidP="008151E7">
      <w:pPr>
        <w:pStyle w:val="Listtoplevel"/>
      </w:pPr>
      <w:r w:rsidRPr="0041092D">
        <w:t>other community organisations</w:t>
      </w:r>
      <w:r>
        <w:t xml:space="preserve">. </w:t>
      </w:r>
    </w:p>
    <w:p w14:paraId="7697ECAE" w14:textId="1B9C90D6" w:rsidR="008151E7" w:rsidRDefault="008151E7" w:rsidP="008151E7">
      <w:pPr>
        <w:rPr>
          <w:rFonts w:eastAsia="Times New Roman"/>
        </w:rPr>
      </w:pPr>
    </w:p>
    <w:p w14:paraId="3D5FCA78" w14:textId="5048F383" w:rsidR="008151E7" w:rsidRDefault="008151E7" w:rsidP="008151E7">
      <w:pPr>
        <w:rPr>
          <w:rFonts w:eastAsia="Times New Roman"/>
        </w:rPr>
      </w:pPr>
    </w:p>
    <w:p w14:paraId="1EE72FCB" w14:textId="102653DD" w:rsidR="008151E7" w:rsidRDefault="009D26C8" w:rsidP="008151E7">
      <w:pPr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58270" behindDoc="0" locked="0" layoutInCell="1" allowOverlap="1" wp14:anchorId="56C7E7FB" wp14:editId="296C04E7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619885" cy="1033780"/>
            <wp:effectExtent l="0" t="0" r="0" b="0"/>
            <wp:wrapNone/>
            <wp:docPr id="236560519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60519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1E7">
        <w:rPr>
          <w:rFonts w:eastAsia="Times New Roman"/>
        </w:rPr>
        <w:t xml:space="preserve">These meetings are to make sure the lives of disabled people in </w:t>
      </w:r>
      <w:r w:rsidR="008A6DCD">
        <w:rPr>
          <w:rFonts w:eastAsia="Times New Roman"/>
        </w:rPr>
        <w:t>Aotearoa</w:t>
      </w:r>
      <w:r w:rsidR="008151E7">
        <w:rPr>
          <w:rFonts w:eastAsia="Times New Roman"/>
        </w:rPr>
        <w:br/>
        <w:t xml:space="preserve">New Zealand are getting better. </w:t>
      </w:r>
    </w:p>
    <w:p w14:paraId="640ED52D" w14:textId="5AC8178D" w:rsidR="008151E7" w:rsidRDefault="008151E7" w:rsidP="008151E7">
      <w:pPr>
        <w:rPr>
          <w:rFonts w:eastAsia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58272" behindDoc="0" locked="0" layoutInCell="1" allowOverlap="1" wp14:anchorId="0BC2EF66" wp14:editId="3FFEE988">
            <wp:simplePos x="0" y="0"/>
            <wp:positionH relativeFrom="margin">
              <wp:align>left</wp:align>
            </wp:positionH>
            <wp:positionV relativeFrom="paragraph">
              <wp:posOffset>-2623</wp:posOffset>
            </wp:positionV>
            <wp:extent cx="1433195" cy="1283335"/>
            <wp:effectExtent l="0" t="0" r="0" b="0"/>
            <wp:wrapNone/>
            <wp:docPr id="343207818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07818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283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2 important things </w:t>
      </w:r>
      <w:r w:rsidR="00D7646E">
        <w:t xml:space="preserve">we </w:t>
      </w:r>
      <w:r w:rsidR="00EE75AE">
        <w:t xml:space="preserve">often </w:t>
      </w:r>
      <w:r>
        <w:t xml:space="preserve">talk about </w:t>
      </w:r>
      <w:r>
        <w:rPr>
          <w:rFonts w:eastAsia="Times New Roman"/>
        </w:rPr>
        <w:t>are:</w:t>
      </w:r>
    </w:p>
    <w:p w14:paraId="28151416" w14:textId="77777777" w:rsidR="008151E7" w:rsidRPr="00E91246" w:rsidRDefault="008151E7" w:rsidP="008151E7">
      <w:pPr>
        <w:pStyle w:val="Listtoplevel"/>
        <w:rPr>
          <w:b/>
          <w:bCs/>
        </w:rPr>
      </w:pPr>
      <w:r w:rsidRPr="00E91246">
        <w:rPr>
          <w:b/>
          <w:bCs/>
        </w:rPr>
        <w:t xml:space="preserve">accessibility </w:t>
      </w:r>
    </w:p>
    <w:p w14:paraId="4BB069AE" w14:textId="77777777" w:rsidR="008151E7" w:rsidRPr="0041092D" w:rsidRDefault="008151E7" w:rsidP="008151E7">
      <w:pPr>
        <w:pStyle w:val="Listtoplevel"/>
      </w:pPr>
      <w:r w:rsidRPr="0041092D">
        <w:drawing>
          <wp:anchor distT="0" distB="0" distL="114300" distR="114300" simplePos="0" relativeHeight="251658276" behindDoc="0" locked="0" layoutInCell="1" allowOverlap="1" wp14:anchorId="12E6C993" wp14:editId="189E08E7">
            <wp:simplePos x="0" y="0"/>
            <wp:positionH relativeFrom="margin">
              <wp:align>left</wp:align>
            </wp:positionH>
            <wp:positionV relativeFrom="paragraph">
              <wp:posOffset>447943</wp:posOffset>
            </wp:positionV>
            <wp:extent cx="1165860" cy="1574800"/>
            <wp:effectExtent l="0" t="0" r="0" b="6350"/>
            <wp:wrapNone/>
            <wp:docPr id="1894884426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84426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092D">
        <w:t xml:space="preserve">the rights of disabled people </w:t>
      </w:r>
      <w:r>
        <w:t xml:space="preserve">in New Zealand </w:t>
      </w:r>
      <w:r w:rsidRPr="0041092D">
        <w:t xml:space="preserve">under the </w:t>
      </w:r>
      <w:r w:rsidRPr="0041092D">
        <w:rPr>
          <w:b/>
          <w:bCs/>
        </w:rPr>
        <w:t>United Nations Convention on the Rights of Person</w:t>
      </w:r>
      <w:r>
        <w:rPr>
          <w:b/>
          <w:bCs/>
        </w:rPr>
        <w:t>s</w:t>
      </w:r>
      <w:r w:rsidRPr="0041092D">
        <w:rPr>
          <w:b/>
          <w:bCs/>
        </w:rPr>
        <w:t xml:space="preserve"> with Disabilities</w:t>
      </w:r>
      <w:r>
        <w:t>.</w:t>
      </w:r>
      <w:r w:rsidRPr="0041092D">
        <w:t xml:space="preserve"> </w:t>
      </w:r>
    </w:p>
    <w:p w14:paraId="49D3224F" w14:textId="632281E2" w:rsidR="008151E7" w:rsidRDefault="008151E7" w:rsidP="008151E7"/>
    <w:p w14:paraId="43D81255" w14:textId="2F0C4305" w:rsidR="008151E7" w:rsidRDefault="008151E7" w:rsidP="008151E7"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1" locked="0" layoutInCell="1" allowOverlap="1" wp14:anchorId="4098E770" wp14:editId="07524A49">
                <wp:simplePos x="0" y="0"/>
                <wp:positionH relativeFrom="margin">
                  <wp:posOffset>2131060</wp:posOffset>
                </wp:positionH>
                <wp:positionV relativeFrom="paragraph">
                  <wp:posOffset>253666</wp:posOffset>
                </wp:positionV>
                <wp:extent cx="3600000" cy="2472489"/>
                <wp:effectExtent l="0" t="0" r="635" b="4445"/>
                <wp:wrapNone/>
                <wp:docPr id="1160614563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2472489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D34A390" id="Rectangle 19" o:spid="_x0000_s1026" alt="&quot;&quot;" style="position:absolute;margin-left:167.8pt;margin-top:19.95pt;width:283.45pt;height:194.7pt;z-index:-25144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" fillcolor="#bdd7ee" stroked="f" strokeweight="6pt">
                <w10:wrap anchorx="margin"/>
              </v:rect>
            </w:pict>
          </mc:Fallback>
        </mc:AlternateContent>
      </w:r>
    </w:p>
    <w:p w14:paraId="14D67DFA" w14:textId="3DDDA247" w:rsidR="00612AAD" w:rsidRDefault="00106271" w:rsidP="008151E7">
      <w:r>
        <w:rPr>
          <w:noProof/>
        </w:rPr>
        <w:drawing>
          <wp:anchor distT="0" distB="0" distL="114300" distR="114300" simplePos="0" relativeHeight="251658273" behindDoc="0" locked="0" layoutInCell="1" allowOverlap="1" wp14:anchorId="4E5D13C8" wp14:editId="3151EAF6">
            <wp:simplePos x="0" y="0"/>
            <wp:positionH relativeFrom="margin">
              <wp:align>left</wp:align>
            </wp:positionH>
            <wp:positionV relativeFrom="paragraph">
              <wp:posOffset>465856</wp:posOffset>
            </wp:positionV>
            <wp:extent cx="1371600" cy="1398270"/>
            <wp:effectExtent l="0" t="0" r="0" b="0"/>
            <wp:wrapNone/>
            <wp:docPr id="651768767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68767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9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1E7">
        <w:rPr>
          <w:b/>
          <w:bCs/>
        </w:rPr>
        <w:t xml:space="preserve">Accessibility </w:t>
      </w:r>
      <w:r w:rsidR="008151E7">
        <w:t>means making</w:t>
      </w:r>
      <w:r w:rsidR="00612AAD">
        <w:t xml:space="preserve"> sure everyone can use things in ways </w:t>
      </w:r>
      <w:r w:rsidR="003565A6">
        <w:br/>
      </w:r>
      <w:r w:rsidR="00612AAD">
        <w:t>that are:</w:t>
      </w:r>
    </w:p>
    <w:p w14:paraId="5344145B" w14:textId="50FF5EEA" w:rsidR="008151E7" w:rsidRDefault="003565A6" w:rsidP="00612AAD">
      <w:pPr>
        <w:pStyle w:val="Listtoplevel"/>
      </w:pPr>
      <w:r>
        <w:t xml:space="preserve">easy </w:t>
      </w:r>
    </w:p>
    <w:p w14:paraId="0AF69F8A" w14:textId="29EA1595" w:rsidR="00612AAD" w:rsidRDefault="003565A6" w:rsidP="00612AAD">
      <w:pPr>
        <w:pStyle w:val="Listtoplevel"/>
      </w:pPr>
      <w:r>
        <w:t xml:space="preserve">safe. </w:t>
      </w:r>
    </w:p>
    <w:p w14:paraId="705FD561" w14:textId="77777777" w:rsidR="008151E7" w:rsidRDefault="008151E7" w:rsidP="008151E7">
      <w:pPr>
        <w:spacing w:line="240" w:lineRule="auto"/>
        <w:ind w:left="0"/>
      </w:pPr>
      <w:r>
        <w:br w:type="page"/>
      </w:r>
    </w:p>
    <w:p w14:paraId="2789EDBD" w14:textId="50EAA167" w:rsidR="008151E7" w:rsidRDefault="00BD55A9" w:rsidP="008151E7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75" behindDoc="1" locked="0" layoutInCell="1" allowOverlap="1" wp14:anchorId="0C33D940" wp14:editId="46570733">
                <wp:simplePos x="0" y="0"/>
                <wp:positionH relativeFrom="margin">
                  <wp:align>right</wp:align>
                </wp:positionH>
                <wp:positionV relativeFrom="paragraph">
                  <wp:posOffset>-121920</wp:posOffset>
                </wp:positionV>
                <wp:extent cx="3600000" cy="4653887"/>
                <wp:effectExtent l="0" t="0" r="635" b="0"/>
                <wp:wrapNone/>
                <wp:docPr id="1700040525" name="Rectangle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4653887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BF16F0" id="Rectangle 18" o:spid="_x0000_s1026" alt="&quot;&quot;" style="position:absolute;margin-left:232.25pt;margin-top:-9.6pt;width:283.45pt;height:366.45pt;z-index:-251447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" fillcolor="#bdd7ee" stroked="f" strokeweight="6pt">
                <w10:wrap anchorx="margin"/>
              </v:rect>
            </w:pict>
          </mc:Fallback>
        </mc:AlternateContent>
      </w:r>
      <w:r w:rsidR="008151E7">
        <w:rPr>
          <w:noProof/>
        </w:rPr>
        <w:drawing>
          <wp:anchor distT="0" distB="0" distL="114300" distR="114300" simplePos="0" relativeHeight="251658269" behindDoc="0" locked="0" layoutInCell="1" allowOverlap="1" wp14:anchorId="4DC2EEA3" wp14:editId="6BAD94FC">
            <wp:simplePos x="0" y="0"/>
            <wp:positionH relativeFrom="margin">
              <wp:posOffset>0</wp:posOffset>
            </wp:positionH>
            <wp:positionV relativeFrom="paragraph">
              <wp:posOffset>-290830</wp:posOffset>
            </wp:positionV>
            <wp:extent cx="1620000" cy="1620000"/>
            <wp:effectExtent l="0" t="0" r="0" b="0"/>
            <wp:wrapNone/>
            <wp:docPr id="139924501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24501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1E7">
        <w:t xml:space="preserve">The </w:t>
      </w:r>
      <w:r w:rsidR="008151E7">
        <w:rPr>
          <w:b/>
          <w:bCs/>
        </w:rPr>
        <w:t xml:space="preserve">United Nations Convention </w:t>
      </w:r>
      <w:r>
        <w:rPr>
          <w:b/>
          <w:bCs/>
        </w:rPr>
        <w:br/>
      </w:r>
      <w:r w:rsidR="008151E7">
        <w:rPr>
          <w:b/>
          <w:bCs/>
        </w:rPr>
        <w:t>on the Rights of Persons with Disabilities</w:t>
      </w:r>
      <w:r w:rsidR="008151E7" w:rsidRPr="008A6DCD">
        <w:t>:</w:t>
      </w:r>
    </w:p>
    <w:p w14:paraId="71723D1B" w14:textId="42F7B941" w:rsidR="008151E7" w:rsidRPr="00A01073" w:rsidRDefault="008151E7" w:rsidP="008151E7">
      <w:pPr>
        <w:pStyle w:val="Listtoplevel"/>
        <w:tabs>
          <w:tab w:val="left" w:pos="7957"/>
        </w:tabs>
        <w:rPr>
          <w:rFonts w:eastAsia="Arial"/>
        </w:rPr>
      </w:pPr>
      <w:r>
        <w:drawing>
          <wp:anchor distT="0" distB="0" distL="114300" distR="114300" simplePos="0" relativeHeight="251658271" behindDoc="0" locked="0" layoutInCell="1" allowOverlap="1" wp14:anchorId="03F71672" wp14:editId="1E0EFCA4">
            <wp:simplePos x="0" y="0"/>
            <wp:positionH relativeFrom="margin">
              <wp:align>left</wp:align>
            </wp:positionH>
            <wp:positionV relativeFrom="paragraph">
              <wp:posOffset>1084124</wp:posOffset>
            </wp:positionV>
            <wp:extent cx="1620000" cy="1948688"/>
            <wp:effectExtent l="0" t="0" r="0" b="0"/>
            <wp:wrapThrough wrapText="bothSides">
              <wp:wrapPolygon edited="0">
                <wp:start x="0" y="0"/>
                <wp:lineTo x="0" y="21332"/>
                <wp:lineTo x="21338" y="21332"/>
                <wp:lineTo x="21338" y="0"/>
                <wp:lineTo x="0" y="0"/>
              </wp:wrapPolygon>
            </wp:wrapThrough>
            <wp:docPr id="264453000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53000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948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</w:t>
      </w:r>
      <w:r w:rsidRPr="00A01073">
        <w:rPr>
          <w:rFonts w:eastAsia="Arial"/>
        </w:rPr>
        <w:t xml:space="preserve">ays what governments must </w:t>
      </w:r>
      <w:r w:rsidR="00BD55A9">
        <w:rPr>
          <w:rFonts w:eastAsia="Arial"/>
        </w:rPr>
        <w:br/>
      </w:r>
      <w:r w:rsidRPr="00A01073">
        <w:rPr>
          <w:rFonts w:eastAsia="Arial"/>
        </w:rPr>
        <w:t xml:space="preserve">do to make sure disabled </w:t>
      </w:r>
      <w:r w:rsidR="00BD55A9">
        <w:rPr>
          <w:rFonts w:eastAsia="Arial"/>
        </w:rPr>
        <w:br/>
      </w:r>
      <w:r w:rsidRPr="00A01073">
        <w:rPr>
          <w:rFonts w:eastAsia="Arial"/>
        </w:rPr>
        <w:t>people get the same rights as everybod</w:t>
      </w:r>
      <w:r>
        <w:rPr>
          <w:rFonts w:eastAsia="Arial"/>
        </w:rPr>
        <w:t>y</w:t>
      </w:r>
      <w:r>
        <w:t xml:space="preserve"> </w:t>
      </w:r>
    </w:p>
    <w:p w14:paraId="469F1FA8" w14:textId="543EC342" w:rsidR="008151E7" w:rsidRPr="00A01073" w:rsidRDefault="008151E7" w:rsidP="008151E7">
      <w:pPr>
        <w:pStyle w:val="Listtoplevel"/>
        <w:tabs>
          <w:tab w:val="left" w:pos="7957"/>
        </w:tabs>
        <w:rPr>
          <w:rFonts w:eastAsia="Arial"/>
        </w:rPr>
      </w:pPr>
      <w:r>
        <w:t xml:space="preserve">is an agreement lots of </w:t>
      </w:r>
      <w:r w:rsidR="00BD55A9">
        <w:br/>
      </w:r>
      <w:r>
        <w:t>countries follow</w:t>
      </w:r>
    </w:p>
    <w:p w14:paraId="618E4AC5" w14:textId="77777777" w:rsidR="008151E7" w:rsidRPr="00943336" w:rsidRDefault="008151E7" w:rsidP="008151E7">
      <w:pPr>
        <w:pStyle w:val="Listtoplevel"/>
        <w:tabs>
          <w:tab w:val="left" w:pos="7957"/>
        </w:tabs>
        <w:rPr>
          <w:rFonts w:eastAsia="Arial"/>
        </w:rPr>
      </w:pPr>
      <w:r w:rsidRPr="009F1191">
        <w:t xml:space="preserve">is also called the </w:t>
      </w:r>
      <w:r w:rsidRPr="009F1191">
        <w:rPr>
          <w:b/>
          <w:bCs/>
        </w:rPr>
        <w:t>UNCRPD</w:t>
      </w:r>
      <w:r w:rsidRPr="009F1191">
        <w:t>.</w:t>
      </w:r>
    </w:p>
    <w:p w14:paraId="2AD74022" w14:textId="082C4D46" w:rsidR="008151E7" w:rsidRDefault="008151E7" w:rsidP="008151E7">
      <w:pPr>
        <w:rPr>
          <w:rFonts w:eastAsia="Arial"/>
        </w:rPr>
      </w:pPr>
    </w:p>
    <w:p w14:paraId="7DC9B91D" w14:textId="30275D53" w:rsidR="00124EA8" w:rsidRDefault="00A3440B" w:rsidP="00124EA8">
      <w:pPr>
        <w:pStyle w:val="Heading1"/>
        <w:rPr>
          <w:shd w:val="clear" w:color="auto" w:fill="FFFFFF"/>
          <w:lang w:eastAsia="en-GB"/>
        </w:rPr>
      </w:pPr>
      <w:bookmarkStart w:id="2" w:name="_Minister_for_Disability"/>
      <w:bookmarkEnd w:id="2"/>
      <w:r>
        <w:rPr>
          <w:shd w:val="clear" w:color="auto" w:fill="FFFFFF"/>
          <w:lang w:eastAsia="en-GB"/>
        </w:rPr>
        <w:lastRenderedPageBreak/>
        <w:t>Stats NZ</w:t>
      </w:r>
    </w:p>
    <w:p w14:paraId="3ECF77EF" w14:textId="16459CD8" w:rsidR="00124EA8" w:rsidRDefault="00124EA8" w:rsidP="00124EA8">
      <w:pPr>
        <w:rPr>
          <w:lang w:eastAsia="en-GB"/>
        </w:rPr>
      </w:pPr>
    </w:p>
    <w:p w14:paraId="7133FF0F" w14:textId="0E5D2957" w:rsidR="00A3440B" w:rsidRPr="00AC0AA5" w:rsidRDefault="00800F29" w:rsidP="006E056C">
      <w:pPr>
        <w:rPr>
          <w:b/>
          <w:bCs/>
        </w:rPr>
      </w:pPr>
      <w:r>
        <w:rPr>
          <w:noProof/>
          <w:shd w:val="clear" w:color="auto" w:fill="FFFFFF"/>
          <w:lang w:eastAsia="en-GB"/>
        </w:rPr>
        <w:drawing>
          <wp:anchor distT="0" distB="0" distL="114300" distR="114300" simplePos="0" relativeHeight="251658281" behindDoc="0" locked="0" layoutInCell="1" allowOverlap="1" wp14:anchorId="3E8B6A76" wp14:editId="461FA556">
            <wp:simplePos x="0" y="0"/>
            <wp:positionH relativeFrom="margin">
              <wp:align>left</wp:align>
            </wp:positionH>
            <wp:positionV relativeFrom="paragraph">
              <wp:posOffset>9277</wp:posOffset>
            </wp:positionV>
            <wp:extent cx="1769110" cy="1284986"/>
            <wp:effectExtent l="0" t="0" r="0" b="0"/>
            <wp:wrapNone/>
            <wp:docPr id="559549618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49618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28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CCE58" w14:textId="79EB115E" w:rsidR="00A3440B" w:rsidRDefault="00A3440B" w:rsidP="00BD1785">
      <w:r w:rsidRPr="00AC0AA5">
        <w:t>We met with</w:t>
      </w:r>
      <w:r w:rsidR="00BD1785">
        <w:t xml:space="preserve"> a big group from</w:t>
      </w:r>
      <w:r w:rsidRPr="00AC0AA5">
        <w:t xml:space="preserve"> </w:t>
      </w:r>
      <w:r w:rsidR="006B46F8">
        <w:br/>
      </w:r>
      <w:r w:rsidRPr="006E056C">
        <w:rPr>
          <w:b/>
          <w:bCs/>
        </w:rPr>
        <w:t>Stats NZ</w:t>
      </w:r>
      <w:r w:rsidRPr="00AC0AA5">
        <w:t xml:space="preserve"> on 26 March 2026.</w:t>
      </w:r>
      <w:r w:rsidR="006E056C" w:rsidRPr="00AC0AA5">
        <w:t xml:space="preserve"> </w:t>
      </w:r>
    </w:p>
    <w:p w14:paraId="3C20EA4B" w14:textId="77777777" w:rsidR="00BD1785" w:rsidRDefault="00BD1785" w:rsidP="00BD1785"/>
    <w:p w14:paraId="4FA54D9E" w14:textId="1D435BAE" w:rsidR="006E056C" w:rsidRPr="00AC0AA5" w:rsidRDefault="00BD1785" w:rsidP="00BD1785">
      <w:r>
        <w:rPr>
          <w:noProof/>
        </w:rPr>
        <mc:AlternateContent>
          <mc:Choice Requires="wps">
            <w:drawing>
              <wp:anchor distT="0" distB="0" distL="114300" distR="114300" simplePos="0" relativeHeight="251658291" behindDoc="1" locked="0" layoutInCell="1" allowOverlap="1" wp14:anchorId="68460CA5" wp14:editId="32BF97AD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3600000" cy="1051560"/>
                <wp:effectExtent l="0" t="0" r="635" b="0"/>
                <wp:wrapNone/>
                <wp:docPr id="1823796301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05156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6CF781" id="Rectangle 19" o:spid="_x0000_s1026" alt="&quot;&quot;" style="position:absolute;margin-left:232.25pt;margin-top:21.5pt;width:283.45pt;height:82.8pt;z-index:-251271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" fillcolor="#bdd7ee" stroked="f" strokeweight="6pt">
                <w10:wrap anchorx="margin"/>
              </v:rect>
            </w:pict>
          </mc:Fallback>
        </mc:AlternateContent>
      </w:r>
    </w:p>
    <w:p w14:paraId="3614F563" w14:textId="4D60B425" w:rsidR="00A3440B" w:rsidRDefault="00C359C5" w:rsidP="00BD1785">
      <w:r>
        <w:rPr>
          <w:b/>
          <w:bCs/>
          <w:noProof/>
        </w:rPr>
        <w:drawing>
          <wp:anchor distT="0" distB="0" distL="114300" distR="114300" simplePos="0" relativeHeight="251658333" behindDoc="1" locked="0" layoutInCell="1" allowOverlap="1" wp14:anchorId="6621A0AA" wp14:editId="43E2776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747421"/>
            <wp:effectExtent l="0" t="0" r="8255" b="0"/>
            <wp:wrapNone/>
            <wp:docPr id="302561017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561017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747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40B" w:rsidRPr="00187D7E">
        <w:rPr>
          <w:b/>
          <w:bCs/>
        </w:rPr>
        <w:t>Stats NZ</w:t>
      </w:r>
      <w:r w:rsidR="00A3440B" w:rsidRPr="00AC0AA5">
        <w:t xml:space="preserve"> is the Government agency that collects </w:t>
      </w:r>
      <w:r w:rsidR="00BD1785" w:rsidRPr="00BD1785">
        <w:rPr>
          <w:b/>
          <w:bCs/>
        </w:rPr>
        <w:t>data</w:t>
      </w:r>
      <w:r w:rsidR="00A3440B" w:rsidRPr="00AC0AA5">
        <w:t xml:space="preserve"> about people in Aotearoa New Zealand.</w:t>
      </w:r>
    </w:p>
    <w:p w14:paraId="1D5303FF" w14:textId="690829EA" w:rsidR="00BD1785" w:rsidRDefault="00BC70D5" w:rsidP="00BD1785">
      <w:r>
        <w:rPr>
          <w:b/>
          <w:bCs/>
          <w:noProof/>
        </w:rPr>
        <w:drawing>
          <wp:anchor distT="0" distB="0" distL="114300" distR="114300" simplePos="0" relativeHeight="251658334" behindDoc="1" locked="0" layoutInCell="1" allowOverlap="1" wp14:anchorId="5C3F0D95" wp14:editId="6E6EF8BA">
            <wp:simplePos x="0" y="0"/>
            <wp:positionH relativeFrom="column">
              <wp:posOffset>0</wp:posOffset>
            </wp:positionH>
            <wp:positionV relativeFrom="paragraph">
              <wp:posOffset>333375</wp:posOffset>
            </wp:positionV>
            <wp:extent cx="1439545" cy="1367790"/>
            <wp:effectExtent l="0" t="0" r="8255" b="3810"/>
            <wp:wrapNone/>
            <wp:docPr id="1754681618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81618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36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B696A" w14:textId="7F797C1C" w:rsidR="006E056C" w:rsidRPr="00AC0AA5" w:rsidRDefault="00BD1785" w:rsidP="00BD1785">
      <w:r>
        <w:rPr>
          <w:noProof/>
        </w:rPr>
        <mc:AlternateContent>
          <mc:Choice Requires="wps">
            <w:drawing>
              <wp:anchor distT="0" distB="0" distL="114300" distR="114300" simplePos="0" relativeHeight="251658292" behindDoc="1" locked="0" layoutInCell="1" allowOverlap="1" wp14:anchorId="35BCC1AF" wp14:editId="265F97A5">
                <wp:simplePos x="0" y="0"/>
                <wp:positionH relativeFrom="margin">
                  <wp:align>right</wp:align>
                </wp:positionH>
                <wp:positionV relativeFrom="paragraph">
                  <wp:posOffset>318770</wp:posOffset>
                </wp:positionV>
                <wp:extent cx="3600000" cy="1028700"/>
                <wp:effectExtent l="0" t="0" r="635" b="0"/>
                <wp:wrapNone/>
                <wp:docPr id="1592802658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0287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680B075" id="Rectangle 19" o:spid="_x0000_s1026" alt="&quot;&quot;" style="position:absolute;margin-left:232.25pt;margin-top:25.1pt;width:283.45pt;height:81pt;z-index:-251269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" fillcolor="#bdd7ee" stroked="f" strokeweight="6pt">
                <w10:wrap anchorx="margin"/>
              </v:rect>
            </w:pict>
          </mc:Fallback>
        </mc:AlternateContent>
      </w:r>
    </w:p>
    <w:p w14:paraId="4B1F19C8" w14:textId="6AB97D48" w:rsidR="00A3440B" w:rsidRPr="00AC0AA5" w:rsidRDefault="00A3440B" w:rsidP="00BD1785">
      <w:r w:rsidRPr="00AC0AA5">
        <w:rPr>
          <w:b/>
          <w:bCs/>
        </w:rPr>
        <w:t>Data</w:t>
      </w:r>
      <w:r w:rsidRPr="00AC0AA5">
        <w:t xml:space="preserve"> means information that is collected to</w:t>
      </w:r>
      <w:r w:rsidR="00EE75AE">
        <w:t xml:space="preserve"> support</w:t>
      </w:r>
      <w:r w:rsidRPr="00AC0AA5">
        <w:t xml:space="preserve"> people</w:t>
      </w:r>
      <w:r w:rsidR="00EE75AE">
        <w:t xml:space="preserve"> to</w:t>
      </w:r>
      <w:r w:rsidRPr="00AC0AA5">
        <w:t xml:space="preserve"> understand something.</w:t>
      </w:r>
    </w:p>
    <w:p w14:paraId="502D4A99" w14:textId="77777777" w:rsidR="00BD1785" w:rsidRDefault="00BD1785" w:rsidP="00BD1785"/>
    <w:p w14:paraId="2658FF97" w14:textId="159820BA" w:rsidR="00BD1785" w:rsidRDefault="00BC70D5" w:rsidP="00BD1785">
      <w:r>
        <w:rPr>
          <w:noProof/>
        </w:rPr>
        <w:drawing>
          <wp:anchor distT="0" distB="0" distL="114300" distR="114300" simplePos="0" relativeHeight="251658335" behindDoc="1" locked="0" layoutInCell="1" allowOverlap="1" wp14:anchorId="20C45FF2" wp14:editId="38862309">
            <wp:simplePos x="0" y="0"/>
            <wp:positionH relativeFrom="column">
              <wp:posOffset>374</wp:posOffset>
            </wp:positionH>
            <wp:positionV relativeFrom="paragraph">
              <wp:posOffset>142701</wp:posOffset>
            </wp:positionV>
            <wp:extent cx="1440000" cy="937800"/>
            <wp:effectExtent l="0" t="0" r="8255" b="0"/>
            <wp:wrapNone/>
            <wp:docPr id="1693937085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937085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3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9EA2A" w14:textId="2250ECC6" w:rsidR="00A3440B" w:rsidRDefault="00A3440B" w:rsidP="00BD1785">
      <w:r w:rsidRPr="00AC0AA5">
        <w:t>Stats NZ talked with us about</w:t>
      </w:r>
      <w:r w:rsidR="00BD1785">
        <w:t xml:space="preserve"> </w:t>
      </w:r>
      <w:r w:rsidRPr="00AC0AA5">
        <w:t xml:space="preserve">the </w:t>
      </w:r>
      <w:r w:rsidR="000D7A25">
        <w:rPr>
          <w:b/>
          <w:bCs/>
        </w:rPr>
        <w:t>c</w:t>
      </w:r>
      <w:r w:rsidR="000D7A25" w:rsidRPr="00BD1785">
        <w:rPr>
          <w:b/>
          <w:bCs/>
        </w:rPr>
        <w:t>ensus</w:t>
      </w:r>
      <w:r w:rsidR="000D7A25" w:rsidRPr="00AC0AA5">
        <w:t xml:space="preserve"> </w:t>
      </w:r>
      <w:r w:rsidRPr="002D1AE8">
        <w:rPr>
          <w:b/>
          <w:bCs/>
        </w:rPr>
        <w:t>consultation</w:t>
      </w:r>
      <w:r w:rsidRPr="00AC0AA5">
        <w:t>.</w:t>
      </w:r>
    </w:p>
    <w:p w14:paraId="47635661" w14:textId="1014885A" w:rsidR="00BD1785" w:rsidRDefault="00BD1785" w:rsidP="00BD1785">
      <w:pPr>
        <w:spacing w:after="160" w:line="278" w:lineRule="auto"/>
      </w:pPr>
    </w:p>
    <w:p w14:paraId="0250315A" w14:textId="2C4462CB" w:rsidR="002D1AE8" w:rsidRDefault="00EE75AE" w:rsidP="002D1AE8">
      <w:pPr>
        <w:spacing w:after="160" w:line="27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3" behindDoc="1" locked="0" layoutInCell="1" allowOverlap="1" wp14:anchorId="4D01B291" wp14:editId="2BAC651D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3599815" cy="1143000"/>
                <wp:effectExtent l="0" t="0" r="635" b="0"/>
                <wp:wrapNone/>
                <wp:docPr id="1712788455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815" cy="11430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5A0C0FA" id="Rectangle 19" o:spid="_x0000_s1026" alt="&quot;&quot;" style="position:absolute;margin-left:232.25pt;margin-top:21.5pt;width:283.45pt;height:90pt;z-index:-251267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" fillcolor="#bdd7ee" stroked="f" strokeweight="6pt">
                <w10:wrap anchorx="margin"/>
              </v:rect>
            </w:pict>
          </mc:Fallback>
        </mc:AlternateContent>
      </w:r>
      <w:r w:rsidR="00ED789F">
        <w:rPr>
          <w:noProof/>
        </w:rPr>
        <w:drawing>
          <wp:anchor distT="0" distB="0" distL="114300" distR="114300" simplePos="0" relativeHeight="251658336" behindDoc="1" locked="0" layoutInCell="1" allowOverlap="1" wp14:anchorId="7AEC6697" wp14:editId="05BD2AC4">
            <wp:simplePos x="0" y="0"/>
            <wp:positionH relativeFrom="margin">
              <wp:align>left</wp:align>
            </wp:positionH>
            <wp:positionV relativeFrom="paragraph">
              <wp:posOffset>120650</wp:posOffset>
            </wp:positionV>
            <wp:extent cx="1440000" cy="1224000"/>
            <wp:effectExtent l="0" t="0" r="8255" b="0"/>
            <wp:wrapNone/>
            <wp:docPr id="157514546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4546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2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24D19" w14:textId="19141AAB" w:rsidR="002D1AE8" w:rsidRPr="00AC0AA5" w:rsidRDefault="002D1AE8" w:rsidP="002D1AE8">
      <w:r w:rsidRPr="00AC0AA5">
        <w:t xml:space="preserve">The </w:t>
      </w:r>
      <w:r w:rsidR="000D7A25">
        <w:rPr>
          <w:b/>
          <w:bCs/>
        </w:rPr>
        <w:t>c</w:t>
      </w:r>
      <w:r w:rsidR="000D7A25" w:rsidRPr="00AC0AA5">
        <w:rPr>
          <w:b/>
          <w:bCs/>
        </w:rPr>
        <w:t>ensus</w:t>
      </w:r>
      <w:r w:rsidR="000D7A25" w:rsidRPr="00AC0AA5">
        <w:t xml:space="preserve"> </w:t>
      </w:r>
      <w:r w:rsidRPr="00AC0AA5">
        <w:t>is a big survey</w:t>
      </w:r>
      <w:r>
        <w:t xml:space="preserve"> / list of questions</w:t>
      </w:r>
      <w:r w:rsidRPr="00AC0AA5">
        <w:t xml:space="preserve"> about people who live in Aotearoa New Zealand.</w:t>
      </w:r>
    </w:p>
    <w:p w14:paraId="40B2A185" w14:textId="19BFF75B" w:rsidR="002D1AE8" w:rsidRPr="00AC0AA5" w:rsidRDefault="00EE39FF" w:rsidP="002D1AE8">
      <w:r>
        <w:rPr>
          <w:noProof/>
        </w:rPr>
        <w:lastRenderedPageBreak/>
        <w:drawing>
          <wp:anchor distT="0" distB="0" distL="114300" distR="114300" simplePos="0" relativeHeight="251658337" behindDoc="1" locked="0" layoutInCell="1" allowOverlap="1" wp14:anchorId="32F0F71D" wp14:editId="165936F5">
            <wp:simplePos x="0" y="0"/>
            <wp:positionH relativeFrom="margin">
              <wp:align>left</wp:align>
            </wp:positionH>
            <wp:positionV relativeFrom="paragraph">
              <wp:posOffset>-229235</wp:posOffset>
            </wp:positionV>
            <wp:extent cx="1440000" cy="1440000"/>
            <wp:effectExtent l="0" t="0" r="8255" b="0"/>
            <wp:wrapNone/>
            <wp:docPr id="877613093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13093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AE8">
        <w:rPr>
          <w:noProof/>
        </w:rPr>
        <mc:AlternateContent>
          <mc:Choice Requires="wps">
            <w:drawing>
              <wp:anchor distT="0" distB="0" distL="114300" distR="114300" simplePos="0" relativeHeight="251658294" behindDoc="1" locked="0" layoutInCell="1" allowOverlap="1" wp14:anchorId="788F1D2A" wp14:editId="74485F42">
                <wp:simplePos x="0" y="0"/>
                <wp:positionH relativeFrom="margin">
                  <wp:posOffset>2133600</wp:posOffset>
                </wp:positionH>
                <wp:positionV relativeFrom="paragraph">
                  <wp:posOffset>-45720</wp:posOffset>
                </wp:positionV>
                <wp:extent cx="3600000" cy="1097280"/>
                <wp:effectExtent l="0" t="0" r="635" b="7620"/>
                <wp:wrapNone/>
                <wp:docPr id="703850618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09728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2ED2E02" id="Rectangle 19" o:spid="_x0000_s1026" alt="&quot;&quot;" style="position:absolute;margin-left:168pt;margin-top:-3.6pt;width:283.45pt;height:86.4pt;z-index:-25126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" fillcolor="#bdd7ee" stroked="f" strokeweight="6pt">
                <w10:wrap anchorx="margin"/>
              </v:rect>
            </w:pict>
          </mc:Fallback>
        </mc:AlternateContent>
      </w:r>
      <w:r w:rsidR="002D1AE8" w:rsidRPr="00AC0AA5">
        <w:t xml:space="preserve">A </w:t>
      </w:r>
      <w:r w:rsidR="002D1AE8" w:rsidRPr="00AC0AA5">
        <w:rPr>
          <w:b/>
          <w:bCs/>
        </w:rPr>
        <w:t>consultation</w:t>
      </w:r>
      <w:r w:rsidR="002D1AE8" w:rsidRPr="00AC0AA5">
        <w:t xml:space="preserve"> </w:t>
      </w:r>
      <w:r w:rsidR="002D1AE8">
        <w:t>is when</w:t>
      </w:r>
      <w:r w:rsidR="002D1AE8" w:rsidRPr="00AC0AA5">
        <w:t xml:space="preserve"> an organisation asks people what they think about something.</w:t>
      </w:r>
    </w:p>
    <w:p w14:paraId="0DA882E0" w14:textId="5F72DFD0" w:rsidR="002D1AE8" w:rsidRDefault="002D1AE8" w:rsidP="009A0E27"/>
    <w:p w14:paraId="75AA5541" w14:textId="63284ABF" w:rsidR="009A0E27" w:rsidRDefault="00ED789F" w:rsidP="009A0E27">
      <w:r>
        <w:rPr>
          <w:noProof/>
        </w:rPr>
        <w:drawing>
          <wp:anchor distT="0" distB="0" distL="114300" distR="114300" simplePos="0" relativeHeight="251658338" behindDoc="1" locked="0" layoutInCell="1" allowOverlap="1" wp14:anchorId="7BA3BE19" wp14:editId="1BC864D2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1440000" cy="1440000"/>
            <wp:effectExtent l="0" t="0" r="8255" b="8255"/>
            <wp:wrapNone/>
            <wp:docPr id="1497988324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988324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94811" w14:textId="66C63F80" w:rsidR="00A3440B" w:rsidRDefault="009A0E27" w:rsidP="009A0E27">
      <w:r>
        <w:t xml:space="preserve">Stats NZ also talked to us about </w:t>
      </w:r>
      <w:r w:rsidR="00A3440B" w:rsidRPr="00AC0AA5">
        <w:t xml:space="preserve">the </w:t>
      </w:r>
      <w:r w:rsidR="000D7A25">
        <w:rPr>
          <w:b/>
          <w:bCs/>
        </w:rPr>
        <w:t>i</w:t>
      </w:r>
      <w:r w:rsidR="000D7A25" w:rsidRPr="00C3345A">
        <w:rPr>
          <w:b/>
          <w:bCs/>
        </w:rPr>
        <w:t xml:space="preserve">nfringement </w:t>
      </w:r>
      <w:r w:rsidR="000D7A25">
        <w:rPr>
          <w:b/>
          <w:bCs/>
        </w:rPr>
        <w:t>p</w:t>
      </w:r>
      <w:r w:rsidR="000D7A25" w:rsidRPr="00C3345A">
        <w:rPr>
          <w:b/>
          <w:bCs/>
        </w:rPr>
        <w:t>olicy</w:t>
      </w:r>
      <w:r w:rsidR="000D7A25" w:rsidRPr="00AC0AA5">
        <w:t xml:space="preserve"> </w:t>
      </w:r>
      <w:r w:rsidR="00A3440B" w:rsidRPr="00AC0AA5">
        <w:t>consultation.</w:t>
      </w:r>
    </w:p>
    <w:p w14:paraId="6D1D288B" w14:textId="16997F93" w:rsidR="009A0E27" w:rsidRDefault="009A0E27" w:rsidP="009A0E27"/>
    <w:p w14:paraId="7B612608" w14:textId="4A8453CB" w:rsidR="00C3345A" w:rsidRDefault="009B5AC8" w:rsidP="009A0E27">
      <w:r>
        <w:rPr>
          <w:noProof/>
        </w:rPr>
        <mc:AlternateContent>
          <mc:Choice Requires="wps">
            <w:drawing>
              <wp:anchor distT="0" distB="0" distL="114300" distR="114300" simplePos="0" relativeHeight="251658295" behindDoc="1" locked="0" layoutInCell="1" allowOverlap="1" wp14:anchorId="5004FF25" wp14:editId="05DC6021">
                <wp:simplePos x="0" y="0"/>
                <wp:positionH relativeFrom="margin">
                  <wp:align>right</wp:align>
                </wp:positionH>
                <wp:positionV relativeFrom="paragraph">
                  <wp:posOffset>296545</wp:posOffset>
                </wp:positionV>
                <wp:extent cx="3600000" cy="1097280"/>
                <wp:effectExtent l="0" t="0" r="635" b="7620"/>
                <wp:wrapNone/>
                <wp:docPr id="502702665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09728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D71E586" id="Rectangle 19" o:spid="_x0000_s1026" alt="&quot;&quot;" style="position:absolute;margin-left:232.25pt;margin-top:23.35pt;width:283.45pt;height:86.4pt;z-index:-251262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" fillcolor="#bdd7ee" stroked="f" strokeweight="6pt">
                <w10:wrap anchorx="margin"/>
              </v:rect>
            </w:pict>
          </mc:Fallback>
        </mc:AlternateContent>
      </w:r>
    </w:p>
    <w:p w14:paraId="6C16C28F" w14:textId="040F07AE" w:rsidR="00C3345A" w:rsidRDefault="00D93C65" w:rsidP="00C3345A">
      <w:r>
        <w:rPr>
          <w:noProof/>
        </w:rPr>
        <w:drawing>
          <wp:anchor distT="0" distB="0" distL="114300" distR="114300" simplePos="0" relativeHeight="251658339" behindDoc="1" locked="0" layoutInCell="1" allowOverlap="1" wp14:anchorId="48BCED96" wp14:editId="0058B446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1440000" cy="589337"/>
            <wp:effectExtent l="0" t="0" r="8255" b="1270"/>
            <wp:wrapNone/>
            <wp:docPr id="76620966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0966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589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45A" w:rsidRPr="00AC0AA5">
        <w:t xml:space="preserve">An </w:t>
      </w:r>
      <w:r w:rsidR="000D7A25">
        <w:rPr>
          <w:b/>
          <w:bCs/>
        </w:rPr>
        <w:t>i</w:t>
      </w:r>
      <w:r w:rsidR="000D7A25" w:rsidRPr="00AC0AA5">
        <w:rPr>
          <w:b/>
          <w:bCs/>
        </w:rPr>
        <w:t xml:space="preserve">nfringement </w:t>
      </w:r>
      <w:r w:rsidR="000D7A25">
        <w:rPr>
          <w:b/>
          <w:bCs/>
        </w:rPr>
        <w:t>p</w:t>
      </w:r>
      <w:r w:rsidR="000D7A25" w:rsidRPr="00AC0AA5">
        <w:rPr>
          <w:b/>
          <w:bCs/>
        </w:rPr>
        <w:t>olicy</w:t>
      </w:r>
      <w:r w:rsidR="000D7A25" w:rsidRPr="00AC0AA5">
        <w:t xml:space="preserve"> </w:t>
      </w:r>
      <w:r w:rsidR="00C3345A" w:rsidRPr="00AC0AA5">
        <w:t xml:space="preserve">is a policy about fines </w:t>
      </w:r>
      <w:r w:rsidR="000259AB">
        <w:t xml:space="preserve">/ making people pay </w:t>
      </w:r>
      <w:r w:rsidR="00C3345A" w:rsidRPr="00AC0AA5">
        <w:t>for breaking</w:t>
      </w:r>
      <w:r w:rsidR="000259AB" w:rsidRPr="000259AB">
        <w:t xml:space="preserve"> </w:t>
      </w:r>
      <w:r w:rsidR="000259AB">
        <w:t xml:space="preserve">Stats NZ </w:t>
      </w:r>
      <w:r w:rsidR="000259AB" w:rsidRPr="00AC0AA5">
        <w:t>rule</w:t>
      </w:r>
      <w:r w:rsidR="000259AB">
        <w:t>s</w:t>
      </w:r>
      <w:r w:rsidR="00C3345A" w:rsidRPr="00AC0AA5">
        <w:t>.</w:t>
      </w:r>
    </w:p>
    <w:p w14:paraId="67C8F497" w14:textId="1D83299C" w:rsidR="009B5AC8" w:rsidRDefault="009B5AC8" w:rsidP="00C3345A"/>
    <w:p w14:paraId="6DFA6D1C" w14:textId="575876F7" w:rsidR="0083538A" w:rsidRDefault="00ED789F" w:rsidP="00C3345A">
      <w:r>
        <w:rPr>
          <w:noProof/>
        </w:rPr>
        <w:drawing>
          <wp:anchor distT="0" distB="0" distL="114300" distR="114300" simplePos="0" relativeHeight="251658340" behindDoc="1" locked="0" layoutInCell="1" allowOverlap="1" wp14:anchorId="1286457E" wp14:editId="77D8B8B8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1440000" cy="1625400"/>
            <wp:effectExtent l="0" t="0" r="8255" b="0"/>
            <wp:wrapNone/>
            <wp:docPr id="547372623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72623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6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605F" w14:textId="740CD1E0" w:rsidR="0083538A" w:rsidRDefault="0083538A" w:rsidP="00C3345A">
      <w:r>
        <w:t>Stats NZ want</w:t>
      </w:r>
      <w:r w:rsidR="003E7CA6">
        <w:t>ed</w:t>
      </w:r>
      <w:r>
        <w:t xml:space="preserve"> to hear what disabled people think about their plans for making people </w:t>
      </w:r>
      <w:r w:rsidR="00CE7135">
        <w:t xml:space="preserve">pay </w:t>
      </w:r>
      <w:r w:rsidR="00ED789F">
        <w:t xml:space="preserve">fines </w:t>
      </w:r>
      <w:r w:rsidR="009C15EF">
        <w:t xml:space="preserve">for not </w:t>
      </w:r>
      <w:r w:rsidR="00CF5B09">
        <w:t>doing</w:t>
      </w:r>
      <w:r w:rsidR="009C15EF">
        <w:t xml:space="preserve"> </w:t>
      </w:r>
      <w:r w:rsidR="009C15EF" w:rsidRPr="009C15EF">
        <w:rPr>
          <w:b/>
          <w:bCs/>
        </w:rPr>
        <w:t>compulsory</w:t>
      </w:r>
      <w:r w:rsidR="009C15EF">
        <w:t xml:space="preserve"> surveys.</w:t>
      </w:r>
      <w:r w:rsidR="00CE7135">
        <w:t xml:space="preserve"> </w:t>
      </w:r>
    </w:p>
    <w:p w14:paraId="61E48C38" w14:textId="77777777" w:rsidR="009C15EF" w:rsidRDefault="009C15EF" w:rsidP="00C3345A"/>
    <w:p w14:paraId="68267781" w14:textId="5B54E7F5" w:rsidR="009C15EF" w:rsidRPr="009C15EF" w:rsidRDefault="00ED789F" w:rsidP="00C3345A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341" behindDoc="1" locked="0" layoutInCell="1" allowOverlap="1" wp14:anchorId="7E300E28" wp14:editId="635379E5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40000" cy="1440000"/>
            <wp:effectExtent l="0" t="0" r="0" b="8255"/>
            <wp:wrapNone/>
            <wp:docPr id="1091735541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35541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5EF">
        <w:rPr>
          <w:noProof/>
        </w:rPr>
        <mc:AlternateContent>
          <mc:Choice Requires="wps">
            <w:drawing>
              <wp:anchor distT="0" distB="0" distL="114300" distR="114300" simplePos="0" relativeHeight="251658296" behindDoc="1" locked="0" layoutInCell="1" allowOverlap="1" wp14:anchorId="5B5FE6F9" wp14:editId="0B75E2EA">
                <wp:simplePos x="0" y="0"/>
                <wp:positionH relativeFrom="margin">
                  <wp:align>right</wp:align>
                </wp:positionH>
                <wp:positionV relativeFrom="paragraph">
                  <wp:posOffset>320040</wp:posOffset>
                </wp:positionV>
                <wp:extent cx="3600000" cy="662940"/>
                <wp:effectExtent l="0" t="0" r="635" b="3810"/>
                <wp:wrapNone/>
                <wp:docPr id="1529876225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6629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137F66F" id="Rectangle 19" o:spid="_x0000_s1026" alt="&quot;&quot;" style="position:absolute;margin-left:232.25pt;margin-top:25.2pt;width:283.45pt;height:52.2pt;z-index:-2512609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" fillcolor="#bdd7ee" stroked="f" strokeweight="6pt">
                <w10:wrap anchorx="margin"/>
              </v:rect>
            </w:pict>
          </mc:Fallback>
        </mc:AlternateContent>
      </w:r>
    </w:p>
    <w:p w14:paraId="25294A9C" w14:textId="64F2FEED" w:rsidR="009C15EF" w:rsidRDefault="00ED789F" w:rsidP="00C3345A">
      <w:r>
        <w:t xml:space="preserve">Here </w:t>
      </w:r>
      <w:r>
        <w:rPr>
          <w:b/>
          <w:bCs/>
        </w:rPr>
        <w:t>co</w:t>
      </w:r>
      <w:r w:rsidR="009C15EF" w:rsidRPr="00ED789F">
        <w:rPr>
          <w:b/>
          <w:bCs/>
        </w:rPr>
        <w:t>mpulsory</w:t>
      </w:r>
      <w:r w:rsidR="009C15EF">
        <w:t xml:space="preserve"> means </w:t>
      </w:r>
      <w:r w:rsidR="006B46F8">
        <w:t xml:space="preserve">you </w:t>
      </w:r>
      <w:proofErr w:type="gramStart"/>
      <w:r w:rsidR="006B46F8" w:rsidRPr="00CF5B09">
        <w:rPr>
          <w:b/>
          <w:bCs/>
        </w:rPr>
        <w:t>have to</w:t>
      </w:r>
      <w:proofErr w:type="gramEnd"/>
      <w:r w:rsidR="006B46F8">
        <w:t xml:space="preserve"> fill in the </w:t>
      </w:r>
      <w:r w:rsidR="009C15EF">
        <w:t xml:space="preserve">survey </w:t>
      </w:r>
      <w:r w:rsidR="00633EDB">
        <w:t>/ list of questions</w:t>
      </w:r>
      <w:r w:rsidR="009C15EF">
        <w:t xml:space="preserve">. </w:t>
      </w:r>
    </w:p>
    <w:p w14:paraId="43A1F9C5" w14:textId="07C0A125" w:rsidR="00BA71CB" w:rsidRDefault="00BA71CB" w:rsidP="00C3345A"/>
    <w:p w14:paraId="45DA7631" w14:textId="46BE2F5A" w:rsidR="00BA71CB" w:rsidRDefault="00F87ADB" w:rsidP="000E079A">
      <w:r>
        <w:rPr>
          <w:noProof/>
        </w:rPr>
        <w:lastRenderedPageBreak/>
        <w:drawing>
          <wp:anchor distT="0" distB="0" distL="114300" distR="114300" simplePos="0" relativeHeight="251658342" behindDoc="1" locked="0" layoutInCell="1" allowOverlap="1" wp14:anchorId="343AC613" wp14:editId="096834C3">
            <wp:simplePos x="0" y="0"/>
            <wp:positionH relativeFrom="margin">
              <wp:align>left</wp:align>
            </wp:positionH>
            <wp:positionV relativeFrom="paragraph">
              <wp:posOffset>-152400</wp:posOffset>
            </wp:positionV>
            <wp:extent cx="1440000" cy="1440000"/>
            <wp:effectExtent l="0" t="0" r="0" b="0"/>
            <wp:wrapNone/>
            <wp:docPr id="624077051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077051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1CB">
        <w:t xml:space="preserve">Our discussion with Stats NZ about the </w:t>
      </w:r>
      <w:r w:rsidR="000D7A25">
        <w:t xml:space="preserve">infringement policy </w:t>
      </w:r>
      <w:r w:rsidR="00CF5B09">
        <w:t>was</w:t>
      </w:r>
      <w:r w:rsidR="00BA71CB">
        <w:t xml:space="preserve"> our </w:t>
      </w:r>
      <w:r w:rsidR="00BA71CB" w:rsidRPr="00BA71CB">
        <w:rPr>
          <w:b/>
          <w:bCs/>
        </w:rPr>
        <w:t>submission.</w:t>
      </w:r>
      <w:r w:rsidR="00BA71CB">
        <w:t xml:space="preserve"> </w:t>
      </w:r>
    </w:p>
    <w:p w14:paraId="607F13BE" w14:textId="77777777" w:rsidR="000E079A" w:rsidRDefault="000E079A" w:rsidP="000E079A"/>
    <w:p w14:paraId="708F51C9" w14:textId="248E329B" w:rsidR="000E079A" w:rsidRDefault="00ED789F" w:rsidP="000E079A">
      <w:r>
        <w:rPr>
          <w:noProof/>
        </w:rPr>
        <w:drawing>
          <wp:anchor distT="0" distB="0" distL="114300" distR="114300" simplePos="0" relativeHeight="251658343" behindDoc="1" locked="0" layoutInCell="1" allowOverlap="1" wp14:anchorId="1CA874F8" wp14:editId="7E3824D2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1440000" cy="1440000"/>
            <wp:effectExtent l="0" t="0" r="8255" b="0"/>
            <wp:wrapNone/>
            <wp:docPr id="196703555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3555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7A4">
        <w:rPr>
          <w:noProof/>
        </w:rPr>
        <mc:AlternateContent>
          <mc:Choice Requires="wps">
            <w:drawing>
              <wp:anchor distT="0" distB="0" distL="114300" distR="114300" simplePos="0" relativeHeight="251658297" behindDoc="1" locked="0" layoutInCell="1" allowOverlap="1" wp14:anchorId="6FC1BAAF" wp14:editId="70D1A7B0">
                <wp:simplePos x="0" y="0"/>
                <wp:positionH relativeFrom="margin">
                  <wp:align>right</wp:align>
                </wp:positionH>
                <wp:positionV relativeFrom="paragraph">
                  <wp:posOffset>281305</wp:posOffset>
                </wp:positionV>
                <wp:extent cx="3600000" cy="1104900"/>
                <wp:effectExtent l="0" t="0" r="635" b="0"/>
                <wp:wrapNone/>
                <wp:docPr id="2097106831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11049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E70DE1" id="Rectangle 19" o:spid="_x0000_s1026" alt="&quot;&quot;" style="position:absolute;margin-left:232.25pt;margin-top:22.15pt;width:283.45pt;height:87pt;z-index:-2512588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" fillcolor="#bdd7ee" stroked="f" strokeweight="6pt">
                <w10:wrap anchorx="margin"/>
              </v:rect>
            </w:pict>
          </mc:Fallback>
        </mc:AlternateContent>
      </w:r>
    </w:p>
    <w:p w14:paraId="68F50EE3" w14:textId="5E2AA1CE" w:rsidR="00BA71CB" w:rsidRDefault="00BA71CB" w:rsidP="000E079A">
      <w:r>
        <w:t xml:space="preserve">A </w:t>
      </w:r>
      <w:r w:rsidRPr="00BA71CB">
        <w:rPr>
          <w:b/>
          <w:bCs/>
        </w:rPr>
        <w:t>submission</w:t>
      </w:r>
      <w:r>
        <w:t xml:space="preserve"> </w:t>
      </w:r>
      <w:r w:rsidR="00FF17A4">
        <w:t>is when people</w:t>
      </w:r>
      <w:r>
        <w:t xml:space="preserve"> </w:t>
      </w:r>
      <w:r w:rsidR="00FF17A4">
        <w:t>say what they think</w:t>
      </w:r>
      <w:r>
        <w:t xml:space="preserve"> as part of a consultation.</w:t>
      </w:r>
    </w:p>
    <w:p w14:paraId="609EFD1F" w14:textId="77777777" w:rsidR="000E079A" w:rsidRDefault="000E079A" w:rsidP="000E079A"/>
    <w:p w14:paraId="0F13835F" w14:textId="2F7ADA32" w:rsidR="000E079A" w:rsidRDefault="00ED789F" w:rsidP="000E079A">
      <w:r>
        <w:rPr>
          <w:noProof/>
        </w:rPr>
        <w:drawing>
          <wp:anchor distT="0" distB="0" distL="114300" distR="114300" simplePos="0" relativeHeight="251658344" behindDoc="1" locked="0" layoutInCell="1" allowOverlap="1" wp14:anchorId="7329096A" wp14:editId="17116B5C">
            <wp:simplePos x="0" y="0"/>
            <wp:positionH relativeFrom="margin">
              <wp:align>left</wp:align>
            </wp:positionH>
            <wp:positionV relativeFrom="paragraph">
              <wp:posOffset>45085</wp:posOffset>
            </wp:positionV>
            <wp:extent cx="1440000" cy="1440000"/>
            <wp:effectExtent l="0" t="0" r="8255" b="0"/>
            <wp:wrapNone/>
            <wp:docPr id="76779840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9840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E99DA" w14:textId="1F698E0A" w:rsidR="00A3440B" w:rsidRDefault="003E7CA6" w:rsidP="003E7CA6">
      <w:r>
        <w:t xml:space="preserve">Stats NZ also talked to us about a </w:t>
      </w:r>
      <w:r w:rsidR="00A3440B" w:rsidRPr="00AC0AA5">
        <w:t>report about disability data.</w:t>
      </w:r>
    </w:p>
    <w:p w14:paraId="030FEA2F" w14:textId="77777777" w:rsidR="003E7CA6" w:rsidRDefault="003E7CA6" w:rsidP="003E7CA6">
      <w:pPr>
        <w:tabs>
          <w:tab w:val="num" w:pos="720"/>
        </w:tabs>
      </w:pPr>
    </w:p>
    <w:p w14:paraId="458938DE" w14:textId="7A40475E" w:rsidR="003E7CA6" w:rsidRDefault="00ED789F" w:rsidP="003E7CA6">
      <w:pPr>
        <w:tabs>
          <w:tab w:val="num" w:pos="720"/>
        </w:tabs>
      </w:pPr>
      <w:r>
        <w:rPr>
          <w:noProof/>
        </w:rPr>
        <w:drawing>
          <wp:anchor distT="0" distB="0" distL="114300" distR="114300" simplePos="0" relativeHeight="251658345" behindDoc="1" locked="0" layoutInCell="1" allowOverlap="1" wp14:anchorId="07774A26" wp14:editId="0EFED9DC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1440000" cy="1440000"/>
            <wp:effectExtent l="0" t="0" r="8255" b="8255"/>
            <wp:wrapNone/>
            <wp:docPr id="168692560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25604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6ACA3" w14:textId="3BD60ACF" w:rsidR="003E7CA6" w:rsidRDefault="003E7CA6" w:rsidP="003E7CA6">
      <w:r w:rsidRPr="00AC0AA5">
        <w:t xml:space="preserve">We </w:t>
      </w:r>
      <w:r w:rsidR="007A05EF">
        <w:t>told</w:t>
      </w:r>
      <w:r w:rsidRPr="00AC0AA5">
        <w:t xml:space="preserve"> Stats NZ how </w:t>
      </w:r>
      <w:r w:rsidR="001E1B63">
        <w:t>disability organisation</w:t>
      </w:r>
      <w:r w:rsidRPr="00AC0AA5">
        <w:t>s use data to speak up for disabled people.</w:t>
      </w:r>
    </w:p>
    <w:p w14:paraId="2A6FE491" w14:textId="77777777" w:rsidR="007A05EF" w:rsidRDefault="007A05EF" w:rsidP="003E7CA6"/>
    <w:p w14:paraId="1DA351FF" w14:textId="77777777" w:rsidR="007A05EF" w:rsidRDefault="007A05EF" w:rsidP="003E7CA6"/>
    <w:p w14:paraId="53453A58" w14:textId="2295D2BA" w:rsidR="007A05EF" w:rsidRDefault="006E0C18" w:rsidP="007A05EF">
      <w:r>
        <w:rPr>
          <w:noProof/>
        </w:rPr>
        <w:drawing>
          <wp:anchor distT="0" distB="0" distL="114300" distR="114300" simplePos="0" relativeHeight="251658346" behindDoc="1" locked="0" layoutInCell="1" allowOverlap="1" wp14:anchorId="4F492BC1" wp14:editId="75C6F07B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440000" cy="1440000"/>
            <wp:effectExtent l="0" t="0" r="8255" b="8255"/>
            <wp:wrapNone/>
            <wp:docPr id="1669444207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44207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5EF" w:rsidRPr="00AC0AA5">
        <w:t xml:space="preserve">We talked about how changes to the way data is collected could make it harder for the DPO Coalition to use data </w:t>
      </w:r>
      <w:r w:rsidR="00B857F4">
        <w:t>to speak up for what people need</w:t>
      </w:r>
      <w:r w:rsidR="007A05EF" w:rsidRPr="00AC0AA5">
        <w:t>.</w:t>
      </w:r>
    </w:p>
    <w:p w14:paraId="2E6E861F" w14:textId="77777777" w:rsidR="007A05EF" w:rsidRDefault="007A05EF" w:rsidP="003E7CA6"/>
    <w:p w14:paraId="0C2707BB" w14:textId="77777777" w:rsidR="007A05EF" w:rsidRDefault="007A05EF" w:rsidP="003E7CA6"/>
    <w:p w14:paraId="39612CB1" w14:textId="6C04967E" w:rsidR="00A3440B" w:rsidRDefault="00922C92" w:rsidP="007A05EF">
      <w:pPr>
        <w:tabs>
          <w:tab w:val="num" w:pos="720"/>
        </w:tabs>
      </w:pPr>
      <w:r>
        <w:rPr>
          <w:noProof/>
        </w:rPr>
        <w:drawing>
          <wp:anchor distT="0" distB="0" distL="114300" distR="114300" simplePos="0" relativeHeight="251658347" behindDoc="1" locked="0" layoutInCell="1" allowOverlap="1" wp14:anchorId="62495B90" wp14:editId="5C789EB3">
            <wp:simplePos x="0" y="0"/>
            <wp:positionH relativeFrom="margin">
              <wp:align>left</wp:align>
            </wp:positionH>
            <wp:positionV relativeFrom="paragraph">
              <wp:posOffset>-160020</wp:posOffset>
            </wp:positionV>
            <wp:extent cx="1440000" cy="1440000"/>
            <wp:effectExtent l="0" t="0" r="8255" b="8255"/>
            <wp:wrapNone/>
            <wp:docPr id="1063508770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08770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5EF">
        <w:t xml:space="preserve">Stats NZ also talked to us about </w:t>
      </w:r>
      <w:r w:rsidR="00A3440B" w:rsidRPr="00AC0AA5">
        <w:t xml:space="preserve">child </w:t>
      </w:r>
      <w:r w:rsidR="00A3440B" w:rsidRPr="007A05EF">
        <w:rPr>
          <w:b/>
          <w:bCs/>
        </w:rPr>
        <w:t>poverty</w:t>
      </w:r>
      <w:r w:rsidR="00A3440B" w:rsidRPr="00AC0AA5">
        <w:t xml:space="preserve"> </w:t>
      </w:r>
      <w:r w:rsidR="00A3440B" w:rsidRPr="007A05EF">
        <w:rPr>
          <w:b/>
          <w:bCs/>
        </w:rPr>
        <w:t>statistics</w:t>
      </w:r>
      <w:r w:rsidR="00A3440B" w:rsidRPr="00AC0AA5">
        <w:t xml:space="preserve">. </w:t>
      </w:r>
    </w:p>
    <w:p w14:paraId="422ABCE6" w14:textId="77777777" w:rsidR="007A05EF" w:rsidRDefault="007A05EF" w:rsidP="007A05EF">
      <w:pPr>
        <w:tabs>
          <w:tab w:val="num" w:pos="720"/>
        </w:tabs>
      </w:pPr>
    </w:p>
    <w:p w14:paraId="472A4C2A" w14:textId="0F3CD97C" w:rsidR="007A05EF" w:rsidRDefault="00B857F4" w:rsidP="007A05EF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8" behindDoc="1" locked="0" layoutInCell="1" allowOverlap="1" wp14:anchorId="5D9F8C5E" wp14:editId="32DDC7A1">
                <wp:simplePos x="0" y="0"/>
                <wp:positionH relativeFrom="margin">
                  <wp:align>right</wp:align>
                </wp:positionH>
                <wp:positionV relativeFrom="paragraph">
                  <wp:posOffset>296545</wp:posOffset>
                </wp:positionV>
                <wp:extent cx="3600000" cy="746760"/>
                <wp:effectExtent l="0" t="0" r="635" b="0"/>
                <wp:wrapNone/>
                <wp:docPr id="1809759859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74676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61D015" id="Rectangle 19" o:spid="_x0000_s1026" alt="&quot;&quot;" style="position:absolute;margin-left:232.25pt;margin-top:23.35pt;width:283.45pt;height:58.8pt;z-index:-251256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" fillcolor="#bdd7ee" stroked="f" strokeweight="6pt">
                <w10:wrap anchorx="margin"/>
              </v:rect>
            </w:pict>
          </mc:Fallback>
        </mc:AlternateContent>
      </w:r>
    </w:p>
    <w:p w14:paraId="151FC16A" w14:textId="1FEC6DD1" w:rsidR="007A05EF" w:rsidRPr="00AC0AA5" w:rsidRDefault="00830C56" w:rsidP="007A05EF">
      <w:pPr>
        <w:tabs>
          <w:tab w:val="num" w:pos="720"/>
        </w:tabs>
      </w:pPr>
      <w:r>
        <w:rPr>
          <w:b/>
          <w:bCs/>
          <w:noProof/>
        </w:rPr>
        <w:drawing>
          <wp:anchor distT="0" distB="0" distL="114300" distR="114300" simplePos="0" relativeHeight="251658348" behindDoc="1" locked="0" layoutInCell="1" allowOverlap="1" wp14:anchorId="37E6F80C" wp14:editId="291F95A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1442404"/>
            <wp:effectExtent l="0" t="0" r="0" b="5715"/>
            <wp:wrapNone/>
            <wp:docPr id="821792277" name="Pictur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92277" name="Picture 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5EF" w:rsidRPr="007A05EF">
        <w:rPr>
          <w:b/>
          <w:bCs/>
        </w:rPr>
        <w:t>Poverty</w:t>
      </w:r>
      <w:r w:rsidR="007A05EF">
        <w:t xml:space="preserve"> is when people do not have enough money to live.</w:t>
      </w:r>
    </w:p>
    <w:p w14:paraId="298168EC" w14:textId="77777777" w:rsidR="00B857F4" w:rsidRDefault="00B857F4" w:rsidP="00A3440B">
      <w:pPr>
        <w:spacing w:after="160" w:line="278" w:lineRule="auto"/>
        <w:rPr>
          <w:b/>
          <w:bCs/>
        </w:rPr>
      </w:pPr>
    </w:p>
    <w:p w14:paraId="570657B1" w14:textId="212BB40E" w:rsidR="00B857F4" w:rsidRDefault="00B857F4" w:rsidP="00A3440B">
      <w:pPr>
        <w:spacing w:after="160" w:line="278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9" behindDoc="1" locked="0" layoutInCell="1" allowOverlap="1" wp14:anchorId="439D0774" wp14:editId="19D6BCC9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3600000" cy="830580"/>
                <wp:effectExtent l="0" t="0" r="635" b="7620"/>
                <wp:wrapNone/>
                <wp:docPr id="1663615558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83058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6FB82F" id="Rectangle 19" o:spid="_x0000_s1026" alt="&quot;&quot;" style="position:absolute;margin-left:232.25pt;margin-top:22.1pt;width:283.45pt;height:65.4pt;z-index:-251254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" fillcolor="#bdd7ee" stroked="f" strokeweight="6pt">
                <w10:wrap anchorx="margin"/>
              </v:rect>
            </w:pict>
          </mc:Fallback>
        </mc:AlternateContent>
      </w:r>
    </w:p>
    <w:p w14:paraId="1A25AA01" w14:textId="59ECDB7A" w:rsidR="00A3440B" w:rsidRDefault="00E7020A" w:rsidP="00B857F4">
      <w:r>
        <w:rPr>
          <w:b/>
          <w:bCs/>
          <w:noProof/>
        </w:rPr>
        <w:drawing>
          <wp:anchor distT="0" distB="0" distL="114300" distR="114300" simplePos="0" relativeHeight="251658349" behindDoc="1" locked="0" layoutInCell="1" allowOverlap="1" wp14:anchorId="0A2D2457" wp14:editId="03D2157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8255" b="0"/>
            <wp:wrapNone/>
            <wp:docPr id="201360614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60614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40B" w:rsidRPr="00AC0AA5">
        <w:rPr>
          <w:b/>
          <w:bCs/>
        </w:rPr>
        <w:t>Statistics</w:t>
      </w:r>
      <w:r w:rsidR="00A3440B" w:rsidRPr="00AC0AA5">
        <w:t xml:space="preserve"> are numbers that tell us information.</w:t>
      </w:r>
    </w:p>
    <w:p w14:paraId="24D346D6" w14:textId="77777777" w:rsidR="00B857F4" w:rsidRDefault="00B857F4" w:rsidP="00A3440B">
      <w:pPr>
        <w:spacing w:after="160" w:line="278" w:lineRule="auto"/>
      </w:pPr>
    </w:p>
    <w:p w14:paraId="27C1FF34" w14:textId="77777777" w:rsidR="00B857F4" w:rsidRPr="00AC0AA5" w:rsidRDefault="00B857F4" w:rsidP="00A3440B">
      <w:pPr>
        <w:spacing w:after="160" w:line="278" w:lineRule="auto"/>
      </w:pPr>
    </w:p>
    <w:p w14:paraId="3E5D82CA" w14:textId="0D7D00D2" w:rsidR="00A3440B" w:rsidRPr="00AC0AA5" w:rsidRDefault="008302E8" w:rsidP="008D43B1">
      <w:r>
        <w:rPr>
          <w:noProof/>
        </w:rPr>
        <w:drawing>
          <wp:anchor distT="0" distB="0" distL="114300" distR="114300" simplePos="0" relativeHeight="251658350" behindDoc="1" locked="0" layoutInCell="1" allowOverlap="1" wp14:anchorId="72FA2B00" wp14:editId="4ADED884">
            <wp:simplePos x="0" y="0"/>
            <wp:positionH relativeFrom="margin">
              <wp:align>left</wp:align>
            </wp:positionH>
            <wp:positionV relativeFrom="paragraph">
              <wp:posOffset>34291</wp:posOffset>
            </wp:positionV>
            <wp:extent cx="1569720" cy="1569720"/>
            <wp:effectExtent l="0" t="0" r="0" b="0"/>
            <wp:wrapNone/>
            <wp:docPr id="1976235739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35739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40B" w:rsidRPr="00AC0AA5">
        <w:t xml:space="preserve">Stats NZ listened to our feedback. </w:t>
      </w:r>
    </w:p>
    <w:p w14:paraId="217275A9" w14:textId="15B21E65" w:rsidR="008D43B1" w:rsidRDefault="008D43B1" w:rsidP="008D43B1"/>
    <w:p w14:paraId="2E90E01C" w14:textId="1443F0E3" w:rsidR="008D43B1" w:rsidRDefault="008D43B1" w:rsidP="008D43B1"/>
    <w:p w14:paraId="1378FC11" w14:textId="5A94F8E6" w:rsidR="00A3440B" w:rsidRDefault="00A3440B" w:rsidP="008D43B1">
      <w:r w:rsidRPr="00AC0AA5">
        <w:t xml:space="preserve">We will keep building a good relationship with Stats NZ. </w:t>
      </w:r>
    </w:p>
    <w:p w14:paraId="15A0F681" w14:textId="77777777" w:rsidR="00647D91" w:rsidRDefault="00647D91" w:rsidP="00A3440B">
      <w:pPr>
        <w:spacing w:after="160" w:line="278" w:lineRule="auto"/>
      </w:pPr>
    </w:p>
    <w:p w14:paraId="11E069CC" w14:textId="05419FAC" w:rsidR="008D43B1" w:rsidRDefault="008D43B1">
      <w:pPr>
        <w:spacing w:line="240" w:lineRule="auto"/>
        <w:ind w:left="0"/>
      </w:pPr>
      <w:r>
        <w:br w:type="page"/>
      </w:r>
    </w:p>
    <w:p w14:paraId="059D0E5D" w14:textId="77777777" w:rsidR="00A553AA" w:rsidRDefault="00A553AA" w:rsidP="00A553AA">
      <w:pPr>
        <w:pStyle w:val="Heading1"/>
      </w:pPr>
      <w:bookmarkStart w:id="3" w:name="_Ministry_of_Transport"/>
      <w:bookmarkStart w:id="4" w:name="_Whaikaha_–_Ministry"/>
      <w:bookmarkEnd w:id="3"/>
      <w:bookmarkEnd w:id="4"/>
      <w:proofErr w:type="spellStart"/>
      <w:r>
        <w:lastRenderedPageBreak/>
        <w:t>Whaikaha</w:t>
      </w:r>
      <w:proofErr w:type="spellEnd"/>
      <w:r>
        <w:t xml:space="preserve"> – Ministry of Disabled People</w:t>
      </w:r>
    </w:p>
    <w:p w14:paraId="753CCB51" w14:textId="77777777" w:rsidR="00A553AA" w:rsidRDefault="00A553AA" w:rsidP="00A553AA"/>
    <w:p w14:paraId="4632DA3A" w14:textId="77777777" w:rsidR="00F3309B" w:rsidRDefault="00F3309B" w:rsidP="00A553AA"/>
    <w:p w14:paraId="79148D7E" w14:textId="74652C03" w:rsidR="00F3309B" w:rsidRPr="00AC0AA5" w:rsidRDefault="00A93940" w:rsidP="00706E14">
      <w:r>
        <w:rPr>
          <w:rFonts w:eastAsia="Arial Unicode MS"/>
          <w:noProof/>
        </w:rPr>
        <w:drawing>
          <wp:anchor distT="0" distB="0" distL="114300" distR="114300" simplePos="0" relativeHeight="251658305" behindDoc="0" locked="0" layoutInCell="1" allowOverlap="1" wp14:anchorId="5A620E3D" wp14:editId="31FB27B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00000" cy="357588"/>
            <wp:effectExtent l="0" t="0" r="0" b="4445"/>
            <wp:wrapNone/>
            <wp:docPr id="9847615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3920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35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We met with </w:t>
      </w:r>
      <w:proofErr w:type="spellStart"/>
      <w:r w:rsidR="00F3309B" w:rsidRPr="00AC0AA5">
        <w:t>Whaikaha</w:t>
      </w:r>
      <w:proofErr w:type="spellEnd"/>
      <w:r w:rsidR="00596348">
        <w:t xml:space="preserve"> </w:t>
      </w:r>
      <w:r w:rsidR="000D7A25">
        <w:t>–</w:t>
      </w:r>
      <w:r w:rsidR="00F3309B" w:rsidRPr="00AC0AA5">
        <w:t xml:space="preserve"> </w:t>
      </w:r>
      <w:r w:rsidR="00596348" w:rsidRPr="00AC0AA5">
        <w:t xml:space="preserve">the Ministry of Disabled People </w:t>
      </w:r>
      <w:r w:rsidR="00F3309B" w:rsidRPr="00AC0AA5">
        <w:t xml:space="preserve">in March 2026. </w:t>
      </w:r>
    </w:p>
    <w:p w14:paraId="22E397AD" w14:textId="15F93E19" w:rsidR="00596348" w:rsidRDefault="00ED15FD" w:rsidP="00706E14">
      <w:r>
        <w:rPr>
          <w:noProof/>
        </w:rPr>
        <w:drawing>
          <wp:anchor distT="0" distB="0" distL="114300" distR="114300" simplePos="0" relativeHeight="251658353" behindDoc="1" locked="0" layoutInCell="1" allowOverlap="1" wp14:anchorId="22986062" wp14:editId="15D00513">
            <wp:simplePos x="0" y="0"/>
            <wp:positionH relativeFrom="margin">
              <wp:align>left</wp:align>
            </wp:positionH>
            <wp:positionV relativeFrom="paragraph">
              <wp:posOffset>73871</wp:posOffset>
            </wp:positionV>
            <wp:extent cx="1440000" cy="1440000"/>
            <wp:effectExtent l="0" t="0" r="0" b="8255"/>
            <wp:wrapNone/>
            <wp:docPr id="1782352425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352425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E162F" w14:textId="2B14B6AC" w:rsidR="00596348" w:rsidRDefault="00596348" w:rsidP="00706E14"/>
    <w:p w14:paraId="75266A02" w14:textId="092B5ADA" w:rsidR="00920DE3" w:rsidRDefault="00F3309B" w:rsidP="00706E14">
      <w:r w:rsidRPr="00AC0AA5">
        <w:t xml:space="preserve">We talked about reviewing the </w:t>
      </w:r>
      <w:r w:rsidRPr="00920DE3">
        <w:rPr>
          <w:b/>
          <w:bCs/>
        </w:rPr>
        <w:t>Accessibility Charter</w:t>
      </w:r>
      <w:r w:rsidRPr="00AC0AA5">
        <w:t xml:space="preserve">. </w:t>
      </w:r>
    </w:p>
    <w:p w14:paraId="52FDD18F" w14:textId="07C9AE2C" w:rsidR="00920DE3" w:rsidRDefault="00920DE3" w:rsidP="00706E14"/>
    <w:p w14:paraId="64C0ACF2" w14:textId="5F2B74B9" w:rsidR="00920DE3" w:rsidRDefault="006040BE" w:rsidP="00706E14">
      <w:r>
        <w:rPr>
          <w:noProof/>
        </w:rPr>
        <w:drawing>
          <wp:anchor distT="0" distB="0" distL="114300" distR="114300" simplePos="0" relativeHeight="251658352" behindDoc="1" locked="0" layoutInCell="1" allowOverlap="1" wp14:anchorId="05B132C0" wp14:editId="5E0C6128">
            <wp:simplePos x="0" y="0"/>
            <wp:positionH relativeFrom="margin">
              <wp:align>left</wp:align>
            </wp:positionH>
            <wp:positionV relativeFrom="paragraph">
              <wp:posOffset>17486</wp:posOffset>
            </wp:positionV>
            <wp:extent cx="1440000" cy="1894463"/>
            <wp:effectExtent l="19050" t="19050" r="27305" b="10795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4" t="25528" r="26878" b="8292"/>
                    <a:stretch/>
                  </pic:blipFill>
                  <pic:spPr bwMode="auto">
                    <a:xfrm>
                      <a:off x="0" y="0"/>
                      <a:ext cx="1440000" cy="18944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F4296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0" behindDoc="1" locked="0" layoutInCell="1" allowOverlap="1" wp14:anchorId="6B5A811F" wp14:editId="5E15247D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3599815" cy="1447800"/>
                <wp:effectExtent l="0" t="0" r="635" b="0"/>
                <wp:wrapNone/>
                <wp:docPr id="804598973" name="Rectangle 8045989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4478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D3C9EE6" id="Rectangle 804598973" o:spid="_x0000_s1026" alt="&quot;&quot;" style="position:absolute;margin-left:232.25pt;margin-top:20.95pt;width:283.45pt;height:114pt;z-index:-251229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" fillcolor="#bdd7ee" stroked="f" strokeweight="1pt">
                <w10:wrap anchorx="margin"/>
              </v:rect>
            </w:pict>
          </mc:Fallback>
        </mc:AlternateContent>
      </w:r>
    </w:p>
    <w:p w14:paraId="69ADCB56" w14:textId="5A6D3C22" w:rsidR="00F3309B" w:rsidRDefault="00920DE3" w:rsidP="00706E14">
      <w:r>
        <w:t>The</w:t>
      </w:r>
      <w:r w:rsidR="00F3309B" w:rsidRPr="00AC0AA5">
        <w:t xml:space="preserve"> </w:t>
      </w:r>
      <w:r w:rsidR="00F3309B" w:rsidRPr="00AC0AA5">
        <w:rPr>
          <w:b/>
          <w:bCs/>
        </w:rPr>
        <w:t>Accessibility Charter</w:t>
      </w:r>
      <w:r w:rsidR="00F3309B" w:rsidRPr="00AC0AA5">
        <w:t xml:space="preserve"> is a document that says what organisation</w:t>
      </w:r>
      <w:r w:rsidR="004F4296">
        <w:t>s</w:t>
      </w:r>
      <w:r w:rsidR="00F3309B" w:rsidRPr="00AC0AA5">
        <w:t xml:space="preserve"> will do to support accessibility.</w:t>
      </w:r>
    </w:p>
    <w:p w14:paraId="1C70604F" w14:textId="77777777" w:rsidR="00636EAC" w:rsidRDefault="00636EAC" w:rsidP="00706E14"/>
    <w:p w14:paraId="0663862F" w14:textId="77777777" w:rsidR="00636EAC" w:rsidRPr="00AC0AA5" w:rsidRDefault="00636EAC" w:rsidP="00706E14"/>
    <w:p w14:paraId="4B5E9302" w14:textId="5F4917CA" w:rsidR="00F3309B" w:rsidRDefault="00815058" w:rsidP="00706E14">
      <w:r>
        <w:rPr>
          <w:noProof/>
        </w:rPr>
        <w:drawing>
          <wp:anchor distT="0" distB="0" distL="114300" distR="114300" simplePos="0" relativeHeight="251658354" behindDoc="1" locked="0" layoutInCell="1" allowOverlap="1" wp14:anchorId="38FC177F" wp14:editId="05C867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8255" b="0"/>
            <wp:wrapNone/>
            <wp:docPr id="352827423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27423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The Accessibility Charter was signed on 30 July 2014. </w:t>
      </w:r>
    </w:p>
    <w:p w14:paraId="2718B2F5" w14:textId="77777777" w:rsidR="00706E14" w:rsidRDefault="00706E14" w:rsidP="00706E14"/>
    <w:p w14:paraId="12AA0A29" w14:textId="77777777" w:rsidR="00706E14" w:rsidRPr="00AC0AA5" w:rsidRDefault="00706E14" w:rsidP="00706E14"/>
    <w:p w14:paraId="063A9BBB" w14:textId="20549340" w:rsidR="00F3309B" w:rsidRPr="00AC0AA5" w:rsidRDefault="00F3309B" w:rsidP="00706E14">
      <w:r w:rsidRPr="00AC0AA5">
        <w:t xml:space="preserve">We talked about the important history of this charter. </w:t>
      </w:r>
    </w:p>
    <w:p w14:paraId="11750CE8" w14:textId="73E4CB35" w:rsidR="00F3309B" w:rsidRDefault="00340B3B" w:rsidP="004F4296">
      <w:r>
        <w:rPr>
          <w:noProof/>
        </w:rPr>
        <w:lastRenderedPageBreak/>
        <w:drawing>
          <wp:anchor distT="0" distB="0" distL="114300" distR="114300" simplePos="0" relativeHeight="251658355" behindDoc="1" locked="0" layoutInCell="1" allowOverlap="1" wp14:anchorId="6AAE4579" wp14:editId="54AB72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157400"/>
            <wp:effectExtent l="0" t="0" r="8255" b="0"/>
            <wp:wrapNone/>
            <wp:docPr id="191741829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1829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1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We will work with </w:t>
      </w:r>
      <w:proofErr w:type="spellStart"/>
      <w:r w:rsidR="00F3309B" w:rsidRPr="00AC0AA5">
        <w:t>Whaikaha</w:t>
      </w:r>
      <w:proofErr w:type="spellEnd"/>
      <w:r w:rsidR="00F3309B" w:rsidRPr="00AC0AA5">
        <w:t xml:space="preserve"> to </w:t>
      </w:r>
      <w:r w:rsidR="00CF5B09" w:rsidRPr="00CF5B09">
        <w:t>update</w:t>
      </w:r>
      <w:r w:rsidR="00F3309B" w:rsidRPr="00AC0AA5">
        <w:t xml:space="preserve"> the charter. </w:t>
      </w:r>
    </w:p>
    <w:p w14:paraId="296BF6C5" w14:textId="71875EBA" w:rsidR="004F4296" w:rsidRDefault="004F4296" w:rsidP="004F4296"/>
    <w:p w14:paraId="0F6AABAD" w14:textId="516C2FD0" w:rsidR="004F4296" w:rsidRDefault="004F4296" w:rsidP="004F4296"/>
    <w:p w14:paraId="1DC57DC2" w14:textId="6000CB65" w:rsidR="00F3309B" w:rsidRPr="00AC0AA5" w:rsidRDefault="00CF5B09" w:rsidP="004F4296">
      <w:r>
        <w:drawing>
          <wp:anchor distT="0" distB="0" distL="114300" distR="114300" simplePos="0" relativeHeight="251658357" behindDoc="1" locked="0" layoutInCell="1" allowOverlap="1" wp14:anchorId="52C160CE" wp14:editId="77CEE85D">
            <wp:simplePos x="0" y="0"/>
            <wp:positionH relativeFrom="margin">
              <wp:posOffset>0</wp:posOffset>
            </wp:positionH>
            <wp:positionV relativeFrom="paragraph">
              <wp:posOffset>204470</wp:posOffset>
            </wp:positionV>
            <wp:extent cx="1439545" cy="1952625"/>
            <wp:effectExtent l="0" t="0" r="0" b="0"/>
            <wp:wrapNone/>
            <wp:docPr id="1739368840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68840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>We want the charter to be:</w:t>
      </w:r>
    </w:p>
    <w:p w14:paraId="3C7639D1" w14:textId="761A0A0F" w:rsidR="00F3309B" w:rsidRPr="00AC0AA5" w:rsidRDefault="00F3309B" w:rsidP="004F4296">
      <w:pPr>
        <w:pStyle w:val="Listtoplevel"/>
      </w:pPr>
      <w:r w:rsidRPr="00AC0AA5">
        <w:t>short</w:t>
      </w:r>
    </w:p>
    <w:p w14:paraId="1E94E590" w14:textId="2BDBD9E2" w:rsidR="00F3309B" w:rsidRPr="00AC0AA5" w:rsidRDefault="00F3309B" w:rsidP="004F4296">
      <w:pPr>
        <w:pStyle w:val="Listtoplevel"/>
      </w:pPr>
      <w:r w:rsidRPr="00AC0AA5">
        <w:t>clear</w:t>
      </w:r>
    </w:p>
    <w:p w14:paraId="51378899" w14:textId="6EA4EBB5" w:rsidR="00F3309B" w:rsidRDefault="00F3309B" w:rsidP="004F4296">
      <w:pPr>
        <w:pStyle w:val="Listtoplevel"/>
      </w:pPr>
      <w:r w:rsidRPr="00AC0AA5">
        <w:t xml:space="preserve">focused on the most important things. </w:t>
      </w:r>
    </w:p>
    <w:p w14:paraId="5FD3B75B" w14:textId="646F6A94" w:rsidR="004F4296" w:rsidRDefault="00CF5B09" w:rsidP="007C1B92">
      <w:r>
        <w:rPr>
          <w:noProof/>
        </w:rPr>
        <w:drawing>
          <wp:anchor distT="0" distB="0" distL="114300" distR="114300" simplePos="0" relativeHeight="251658358" behindDoc="1" locked="0" layoutInCell="1" allowOverlap="1" wp14:anchorId="6B79947F" wp14:editId="2B234C06">
            <wp:simplePos x="0" y="0"/>
            <wp:positionH relativeFrom="margin">
              <wp:posOffset>0</wp:posOffset>
            </wp:positionH>
            <wp:positionV relativeFrom="paragraph">
              <wp:posOffset>228600</wp:posOffset>
            </wp:positionV>
            <wp:extent cx="1439545" cy="1439545"/>
            <wp:effectExtent l="0" t="0" r="8255" b="8255"/>
            <wp:wrapNone/>
            <wp:docPr id="1085935478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935478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99CF5" w14:textId="0A547093" w:rsidR="007C1B92" w:rsidRPr="00AC0AA5" w:rsidRDefault="007C1B92" w:rsidP="007C1B92"/>
    <w:p w14:paraId="5A8033C4" w14:textId="25E6DCA4" w:rsidR="00F3309B" w:rsidRDefault="00F3309B" w:rsidP="00966EF5">
      <w:r w:rsidRPr="00AC0AA5">
        <w:t xml:space="preserve">We also met with </w:t>
      </w:r>
      <w:proofErr w:type="spellStart"/>
      <w:r w:rsidRPr="00AC0AA5">
        <w:t>Whaikaha</w:t>
      </w:r>
      <w:proofErr w:type="spellEnd"/>
      <w:r w:rsidRPr="00AC0AA5">
        <w:t xml:space="preserve"> in May 2026. </w:t>
      </w:r>
    </w:p>
    <w:p w14:paraId="1F93E6E3" w14:textId="69557891" w:rsidR="007C1B92" w:rsidRDefault="007C1B92" w:rsidP="00966EF5"/>
    <w:p w14:paraId="018011DF" w14:textId="2C428C58" w:rsidR="007C1B92" w:rsidRPr="00AC0AA5" w:rsidRDefault="009C61AA" w:rsidP="00966EF5">
      <w:r>
        <w:rPr>
          <w:noProof/>
        </w:rPr>
        <w:drawing>
          <wp:anchor distT="0" distB="0" distL="114300" distR="114300" simplePos="0" relativeHeight="251658359" behindDoc="1" locked="0" layoutInCell="1" allowOverlap="1" wp14:anchorId="1935F0BD" wp14:editId="22BED3F9">
            <wp:simplePos x="0" y="0"/>
            <wp:positionH relativeFrom="margin">
              <wp:align>left</wp:align>
            </wp:positionH>
            <wp:positionV relativeFrom="paragraph">
              <wp:posOffset>248920</wp:posOffset>
            </wp:positionV>
            <wp:extent cx="1440000" cy="2160000"/>
            <wp:effectExtent l="0" t="0" r="8255" b="0"/>
            <wp:wrapNone/>
            <wp:docPr id="226490630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90630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E0C36" w14:textId="6BCFF010" w:rsidR="007C1B92" w:rsidRDefault="00F3309B" w:rsidP="00966EF5">
      <w:r w:rsidRPr="00AC0AA5">
        <w:t xml:space="preserve">We talked about </w:t>
      </w:r>
      <w:r w:rsidR="000D7A25">
        <w:t xml:space="preserve">how </w:t>
      </w:r>
      <w:r w:rsidR="00E30DB7" w:rsidRPr="00E30DB7">
        <w:t xml:space="preserve">we can </w:t>
      </w:r>
      <w:r w:rsidR="00CF5B09">
        <w:t>have</w:t>
      </w:r>
      <w:r w:rsidR="00E30DB7" w:rsidRPr="00E30DB7">
        <w:t xml:space="preserve"> more Māori in</w:t>
      </w:r>
      <w:r w:rsidRPr="00AC0AA5">
        <w:t xml:space="preserve"> the </w:t>
      </w:r>
      <w:r w:rsidRPr="009D0340">
        <w:rPr>
          <w:b/>
          <w:bCs/>
        </w:rPr>
        <w:t>Independent Monitoring Mechanism</w:t>
      </w:r>
      <w:r w:rsidRPr="00AC0AA5">
        <w:t xml:space="preserve">. </w:t>
      </w:r>
    </w:p>
    <w:p w14:paraId="75AD18EB" w14:textId="2F81839A" w:rsidR="009D0340" w:rsidRDefault="009D0340" w:rsidP="00F3309B">
      <w:pPr>
        <w:spacing w:after="160" w:line="278" w:lineRule="auto"/>
      </w:pPr>
    </w:p>
    <w:p w14:paraId="6F68B55F" w14:textId="77777777" w:rsidR="00CF5B09" w:rsidRDefault="00CF5B09">
      <w:pPr>
        <w:spacing w:line="240" w:lineRule="auto"/>
        <w:ind w:left="0"/>
      </w:pPr>
      <w:r>
        <w:br w:type="page"/>
      </w:r>
    </w:p>
    <w:p w14:paraId="2508B479" w14:textId="23397C77" w:rsidR="00F3309B" w:rsidRDefault="006B46F8" w:rsidP="00966EF5">
      <w:r w:rsidRPr="006B46F8">
        <w:rPr>
          <w:noProof/>
        </w:rPr>
        <w:lastRenderedPageBreak/>
        <w:drawing>
          <wp:anchor distT="0" distB="0" distL="114300" distR="114300" simplePos="0" relativeHeight="251658445" behindDoc="0" locked="0" layoutInCell="1" allowOverlap="1" wp14:anchorId="4892CAA0" wp14:editId="63D1ECE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6230" cy="1647825"/>
            <wp:effectExtent l="0" t="0" r="0" b="0"/>
            <wp:wrapNone/>
            <wp:docPr id="1378568221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68221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23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13FC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2" behindDoc="1" locked="0" layoutInCell="1" allowOverlap="1" wp14:anchorId="33AB9ABC" wp14:editId="3A8B7368">
                <wp:simplePos x="0" y="0"/>
                <wp:positionH relativeFrom="margin">
                  <wp:posOffset>2131060</wp:posOffset>
                </wp:positionH>
                <wp:positionV relativeFrom="paragraph">
                  <wp:posOffset>-67310</wp:posOffset>
                </wp:positionV>
                <wp:extent cx="3599815" cy="1493520"/>
                <wp:effectExtent l="0" t="0" r="635" b="0"/>
                <wp:wrapNone/>
                <wp:docPr id="808928953" name="Rectangle 8089289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49352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7BE6C9" id="Rectangle 808928953" o:spid="_x0000_s1026" alt="&quot;&quot;" style="position:absolute;margin-left:167.8pt;margin-top:-5.3pt;width:283.45pt;height:117.6pt;z-index:-25122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" fillcolor="#bdd7ee" stroked="f" strokeweight="1pt">
                <w10:wrap anchorx="margin"/>
              </v:rect>
            </w:pict>
          </mc:Fallback>
        </mc:AlternateContent>
      </w:r>
      <w:r w:rsidR="00F3309B" w:rsidRPr="00AC0AA5">
        <w:t xml:space="preserve">The </w:t>
      </w:r>
      <w:r w:rsidR="00F3309B" w:rsidRPr="00AC0AA5">
        <w:rPr>
          <w:b/>
          <w:bCs/>
        </w:rPr>
        <w:t>Independent Monitoring Mechanism</w:t>
      </w:r>
      <w:r w:rsidR="00F3309B" w:rsidRPr="00AC0AA5">
        <w:t xml:space="preserve"> checks how well Aotearoa New Zealand is doing at following the UNCRPD.</w:t>
      </w:r>
    </w:p>
    <w:p w14:paraId="3BA189E0" w14:textId="77777777" w:rsidR="009D0340" w:rsidRDefault="009D0340" w:rsidP="00966EF5"/>
    <w:p w14:paraId="18F88A6A" w14:textId="77777777" w:rsidR="00445DA2" w:rsidRPr="00AC0AA5" w:rsidRDefault="00445DA2" w:rsidP="00966EF5"/>
    <w:p w14:paraId="5A005C44" w14:textId="06A436C7" w:rsidR="00F3309B" w:rsidRPr="00AC0AA5" w:rsidRDefault="008739C9" w:rsidP="00966EF5">
      <w:r>
        <w:rPr>
          <w:noProof/>
        </w:rPr>
        <w:drawing>
          <wp:anchor distT="0" distB="0" distL="114300" distR="114300" simplePos="0" relativeHeight="251658360" behindDoc="1" locked="0" layoutInCell="1" allowOverlap="1" wp14:anchorId="4FCE8F62" wp14:editId="4ADC6AD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902786"/>
            <wp:effectExtent l="0" t="0" r="8255" b="0"/>
            <wp:wrapNone/>
            <wp:docPr id="712927366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927366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02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3309B" w:rsidRPr="00AC0AA5">
        <w:t>Whaikaha</w:t>
      </w:r>
      <w:proofErr w:type="spellEnd"/>
      <w:r w:rsidR="00F3309B" w:rsidRPr="00AC0AA5">
        <w:t xml:space="preserve"> invited 2 Māori </w:t>
      </w:r>
      <w:r w:rsidR="00FB6A76">
        <w:t xml:space="preserve">members of </w:t>
      </w:r>
      <w:r w:rsidR="00CF5B09">
        <w:t>the DPO Coalition</w:t>
      </w:r>
      <w:r w:rsidR="00FB6A76">
        <w:t xml:space="preserve"> to come to</w:t>
      </w:r>
      <w:r w:rsidR="00F3309B" w:rsidRPr="00AC0AA5">
        <w:t xml:space="preserve"> a </w:t>
      </w:r>
      <w:r w:rsidR="006B46F8">
        <w:br/>
      </w:r>
      <w:r w:rsidR="00F3309B" w:rsidRPr="00AC0AA5">
        <w:t>hui</w:t>
      </w:r>
      <w:r w:rsidR="00DB2822">
        <w:t xml:space="preserve"> / meeting</w:t>
      </w:r>
      <w:r w:rsidR="00F3309B" w:rsidRPr="00AC0AA5">
        <w:t xml:space="preserve">. </w:t>
      </w:r>
    </w:p>
    <w:p w14:paraId="662B3781" w14:textId="77777777" w:rsidR="00DB2822" w:rsidRDefault="00DB2822" w:rsidP="00966EF5"/>
    <w:p w14:paraId="108426C4" w14:textId="77777777" w:rsidR="00445DA2" w:rsidRDefault="00445DA2" w:rsidP="00966EF5"/>
    <w:p w14:paraId="477CF197" w14:textId="5B4A4937" w:rsidR="00DB2822" w:rsidRDefault="003203BE" w:rsidP="00966EF5">
      <w:r>
        <w:rPr>
          <w:noProof/>
        </w:rPr>
        <w:drawing>
          <wp:anchor distT="0" distB="0" distL="114300" distR="114300" simplePos="0" relativeHeight="251658361" behindDoc="1" locked="0" layoutInCell="1" allowOverlap="1" wp14:anchorId="542CB250" wp14:editId="659A8D2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286200"/>
            <wp:effectExtent l="0" t="0" r="0" b="0"/>
            <wp:wrapNone/>
            <wp:docPr id="1215900696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00696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The hui </w:t>
      </w:r>
      <w:r w:rsidR="00CF5B09">
        <w:t>will be with</w:t>
      </w:r>
      <w:r w:rsidR="00DB2822">
        <w:t>:</w:t>
      </w:r>
    </w:p>
    <w:p w14:paraId="217766E5" w14:textId="6CBC4C65" w:rsidR="00DB2822" w:rsidRDefault="00572E9F" w:rsidP="00445DA2">
      <w:pPr>
        <w:pStyle w:val="Listtoplevel"/>
      </w:pPr>
      <w:r>
        <w:drawing>
          <wp:anchor distT="0" distB="0" distL="114300" distR="114300" simplePos="0" relativeHeight="251658362" behindDoc="1" locked="0" layoutInCell="1" allowOverlap="1" wp14:anchorId="1FD6FAD7" wp14:editId="71FD405D">
            <wp:simplePos x="0" y="0"/>
            <wp:positionH relativeFrom="margin">
              <wp:align>left</wp:align>
            </wp:positionH>
            <wp:positionV relativeFrom="paragraph">
              <wp:posOffset>312632</wp:posOffset>
            </wp:positionV>
            <wp:extent cx="1440000" cy="965333"/>
            <wp:effectExtent l="0" t="0" r="8255" b="6350"/>
            <wp:wrapNone/>
            <wp:docPr id="846439757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39757" name="Picture 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65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>Whaikaha</w:t>
      </w:r>
    </w:p>
    <w:p w14:paraId="00D98E04" w14:textId="10EF31D9" w:rsidR="00DB2822" w:rsidRDefault="00F3309B" w:rsidP="00445DA2">
      <w:pPr>
        <w:pStyle w:val="Listtoplevel"/>
      </w:pPr>
      <w:r w:rsidRPr="00AC0AA5">
        <w:t>Māori DPOs</w:t>
      </w:r>
    </w:p>
    <w:p w14:paraId="7481C267" w14:textId="5E2C4A00" w:rsidR="00F3309B" w:rsidRDefault="007B36BD" w:rsidP="00445DA2">
      <w:pPr>
        <w:pStyle w:val="Listtoplevel"/>
      </w:pPr>
      <w:r>
        <w:drawing>
          <wp:anchor distT="0" distB="0" distL="114300" distR="114300" simplePos="0" relativeHeight="251658363" behindDoc="1" locked="0" layoutInCell="1" allowOverlap="1" wp14:anchorId="720011BE" wp14:editId="042BF70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1440000"/>
            <wp:effectExtent l="0" t="0" r="8255" b="0"/>
            <wp:wrapNone/>
            <wp:docPr id="781480591" name="Picture 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480591" name="Picture 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>other key rōpū</w:t>
      </w:r>
      <w:r w:rsidR="00DB2822">
        <w:t xml:space="preserve"> / groups</w:t>
      </w:r>
      <w:r w:rsidR="00F3309B" w:rsidRPr="00AC0AA5">
        <w:t xml:space="preserve">. </w:t>
      </w:r>
    </w:p>
    <w:p w14:paraId="35785AC5" w14:textId="77777777" w:rsidR="00DB2822" w:rsidRPr="00AC0AA5" w:rsidRDefault="00DB2822" w:rsidP="00F3309B">
      <w:pPr>
        <w:spacing w:after="160" w:line="278" w:lineRule="auto"/>
      </w:pPr>
    </w:p>
    <w:p w14:paraId="4DC2E74E" w14:textId="77777777" w:rsidR="004A3A78" w:rsidRDefault="004A3A78" w:rsidP="00F3309B">
      <w:pPr>
        <w:spacing w:after="160" w:line="278" w:lineRule="auto"/>
      </w:pPr>
    </w:p>
    <w:p w14:paraId="2EB86569" w14:textId="6B84A80E" w:rsidR="00F3309B" w:rsidRPr="00AC0AA5" w:rsidRDefault="009171C7" w:rsidP="004A3A78">
      <w:r>
        <w:rPr>
          <w:noProof/>
        </w:rPr>
        <w:drawing>
          <wp:anchor distT="0" distB="0" distL="114300" distR="114300" simplePos="0" relativeHeight="251658364" behindDoc="1" locked="0" layoutInCell="1" allowOverlap="1" wp14:anchorId="738DA48D" wp14:editId="5B300B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8255" b="8255"/>
            <wp:wrapNone/>
            <wp:docPr id="1081040983" name="Picture 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40983" name="Picture 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445DA2">
        <w:t xml:space="preserve">The DPO Coalition </w:t>
      </w:r>
      <w:r w:rsidR="004A3A78">
        <w:t>chose</w:t>
      </w:r>
      <w:r w:rsidR="00F3309B" w:rsidRPr="00445DA2">
        <w:t xml:space="preserve"> </w:t>
      </w:r>
      <w:r>
        <w:t>who would speak for them in</w:t>
      </w:r>
      <w:r w:rsidR="00F3309B" w:rsidRPr="00445DA2">
        <w:t xml:space="preserve"> this mahi</w:t>
      </w:r>
      <w:r w:rsidR="00445DA2">
        <w:t xml:space="preserve"> /work</w:t>
      </w:r>
      <w:r w:rsidR="00F3309B" w:rsidRPr="00445DA2">
        <w:t xml:space="preserve">. </w:t>
      </w:r>
    </w:p>
    <w:p w14:paraId="1CFF96C1" w14:textId="77777777" w:rsidR="004A3A78" w:rsidRDefault="004A3A78" w:rsidP="004A3A78"/>
    <w:p w14:paraId="0BF2C5BB" w14:textId="77777777" w:rsidR="004A3A78" w:rsidRDefault="004A3A78" w:rsidP="004A3A78"/>
    <w:p w14:paraId="5C3F436B" w14:textId="26586D39" w:rsidR="00F3309B" w:rsidRDefault="00054EB9" w:rsidP="004A3A78">
      <w:r>
        <w:rPr>
          <w:noProof/>
        </w:rPr>
        <w:lastRenderedPageBreak/>
        <w:drawing>
          <wp:anchor distT="0" distB="0" distL="114300" distR="114300" simplePos="0" relativeHeight="251658365" behindDoc="1" locked="0" layoutInCell="1" allowOverlap="1" wp14:anchorId="0B986763" wp14:editId="17594E4D">
            <wp:simplePos x="0" y="0"/>
            <wp:positionH relativeFrom="margin">
              <wp:posOffset>0</wp:posOffset>
            </wp:positionH>
            <wp:positionV relativeFrom="paragraph">
              <wp:posOffset>54187</wp:posOffset>
            </wp:positionV>
            <wp:extent cx="1439328" cy="1828800"/>
            <wp:effectExtent l="0" t="0" r="8890" b="0"/>
            <wp:wrapNone/>
            <wp:docPr id="1202519773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90630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3" b="1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82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We hope this work </w:t>
      </w:r>
      <w:r w:rsidR="00FB6A76">
        <w:t>means more</w:t>
      </w:r>
      <w:r w:rsidR="00F3309B" w:rsidRPr="00AC0AA5">
        <w:t xml:space="preserve"> Māori </w:t>
      </w:r>
      <w:r w:rsidR="00E10DD2">
        <w:t>voices will be heard</w:t>
      </w:r>
      <w:r w:rsidR="00F3309B" w:rsidRPr="00AC0AA5">
        <w:t xml:space="preserve"> in the Independent Monitoring Mechanism. </w:t>
      </w:r>
      <w:hyperlink r:id="rId85" w:history="1"/>
    </w:p>
    <w:p w14:paraId="375D48C2" w14:textId="77777777" w:rsidR="004A3A78" w:rsidRDefault="004A3A78" w:rsidP="004A3A78"/>
    <w:p w14:paraId="3CE46596" w14:textId="77777777" w:rsidR="004A3A78" w:rsidRPr="00AC0AA5" w:rsidRDefault="004A3A78" w:rsidP="004A3A78"/>
    <w:p w14:paraId="020A560A" w14:textId="211A0316" w:rsidR="00F3309B" w:rsidRPr="00AC0AA5" w:rsidRDefault="00F3309B" w:rsidP="004A3A78">
      <w:r w:rsidRPr="00AC0AA5">
        <w:t xml:space="preserve">We also met with </w:t>
      </w:r>
      <w:proofErr w:type="spellStart"/>
      <w:r w:rsidRPr="00AC0AA5">
        <w:t>Whaikaha</w:t>
      </w:r>
      <w:proofErr w:type="spellEnd"/>
      <w:r w:rsidRPr="00AC0AA5">
        <w:t xml:space="preserve"> leaders to talk about other important issues. </w:t>
      </w:r>
    </w:p>
    <w:p w14:paraId="405D14E4" w14:textId="675310F2" w:rsidR="004A3A78" w:rsidRDefault="004A3A78" w:rsidP="004A3A78"/>
    <w:p w14:paraId="1407DB6E" w14:textId="09153EF1" w:rsidR="004A3A78" w:rsidRDefault="004A3A78" w:rsidP="004A3A78"/>
    <w:p w14:paraId="61935BE7" w14:textId="319C83D9" w:rsidR="00F3309B" w:rsidRDefault="004270EB" w:rsidP="004A3A78">
      <w:r>
        <w:rPr>
          <w:noProof/>
        </w:rPr>
        <w:drawing>
          <wp:anchor distT="0" distB="0" distL="114300" distR="114300" simplePos="0" relativeHeight="251658366" behindDoc="1" locked="0" layoutInCell="1" allowOverlap="1" wp14:anchorId="651D02BD" wp14:editId="750A0F5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779738"/>
            <wp:effectExtent l="0" t="0" r="8255" b="1905"/>
            <wp:wrapNone/>
            <wp:docPr id="760593273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93273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779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We talked about </w:t>
      </w:r>
      <w:r w:rsidR="004A3A78">
        <w:t xml:space="preserve">how </w:t>
      </w:r>
      <w:r w:rsidR="00F3309B" w:rsidRPr="00AC0AA5">
        <w:t xml:space="preserve">the </w:t>
      </w:r>
      <w:r w:rsidR="00F3309B" w:rsidRPr="004A3A78">
        <w:rPr>
          <w:b/>
          <w:bCs/>
        </w:rPr>
        <w:t>fuel crisis</w:t>
      </w:r>
      <w:r w:rsidR="004A3A78">
        <w:rPr>
          <w:b/>
          <w:bCs/>
        </w:rPr>
        <w:t xml:space="preserve"> </w:t>
      </w:r>
      <w:r w:rsidR="004A3A78" w:rsidRPr="004A3A78">
        <w:t>is affecting disabled people</w:t>
      </w:r>
      <w:r w:rsidR="00F3309B" w:rsidRPr="00AC0AA5">
        <w:t xml:space="preserve">. </w:t>
      </w:r>
    </w:p>
    <w:p w14:paraId="012965E0" w14:textId="5B4221FC" w:rsidR="004A3A78" w:rsidRDefault="004A3A78" w:rsidP="004A3A78"/>
    <w:p w14:paraId="2BD80CDF" w14:textId="6AEC5469" w:rsidR="004A3A78" w:rsidRPr="00AC0AA5" w:rsidRDefault="00160695" w:rsidP="004A3A78">
      <w:r>
        <w:rPr>
          <w:noProof/>
        </w:rPr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46F02BFA" wp14:editId="6A1D0436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3600000" cy="2159000"/>
                <wp:effectExtent l="0" t="0" r="635" b="0"/>
                <wp:wrapNone/>
                <wp:docPr id="1672679843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21590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EE0AB79" id="Rectangle 19" o:spid="_x0000_s1026" alt="&quot;&quot;" style="position:absolute;margin-left:232.25pt;margin-top:23.6pt;width:283.45pt;height:170pt;z-index:-251175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" fillcolor="#bdd7ee" stroked="f" strokeweight="6pt">
                <w10:wrap anchorx="margin"/>
              </v:rect>
            </w:pict>
          </mc:Fallback>
        </mc:AlternateContent>
      </w:r>
    </w:p>
    <w:p w14:paraId="5A6C7607" w14:textId="78BDF492" w:rsidR="004A3A78" w:rsidRDefault="005743CB" w:rsidP="004A3A78">
      <w:r>
        <w:rPr>
          <w:noProof/>
        </w:rPr>
        <w:drawing>
          <wp:anchor distT="0" distB="0" distL="114300" distR="114300" simplePos="0" relativeHeight="251658367" behindDoc="1" locked="0" layoutInCell="1" allowOverlap="1" wp14:anchorId="11A00F5D" wp14:editId="36825A89">
            <wp:simplePos x="0" y="0"/>
            <wp:positionH relativeFrom="margin">
              <wp:align>left</wp:align>
            </wp:positionH>
            <wp:positionV relativeFrom="paragraph">
              <wp:posOffset>13546</wp:posOffset>
            </wp:positionV>
            <wp:extent cx="1440000" cy="1440000"/>
            <wp:effectExtent l="0" t="0" r="8255" b="0"/>
            <wp:wrapNone/>
            <wp:docPr id="433488495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88495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A </w:t>
      </w:r>
      <w:r w:rsidR="00F3309B" w:rsidRPr="00AC0AA5">
        <w:rPr>
          <w:b/>
          <w:bCs/>
        </w:rPr>
        <w:t>fuel crisis</w:t>
      </w:r>
      <w:r w:rsidR="00F3309B" w:rsidRPr="00AC0AA5">
        <w:t xml:space="preserve"> means there is a problem with</w:t>
      </w:r>
      <w:r w:rsidR="004A3A78">
        <w:t>:</w:t>
      </w:r>
    </w:p>
    <w:p w14:paraId="498C12D5" w14:textId="401406A4" w:rsidR="004A3A78" w:rsidRDefault="00F3309B" w:rsidP="004A3A78">
      <w:pPr>
        <w:pStyle w:val="Listtoplevel"/>
      </w:pPr>
      <w:r w:rsidRPr="00AC0AA5">
        <w:t>getting fuel</w:t>
      </w:r>
      <w:r w:rsidR="00E10DD2">
        <w:t xml:space="preserve"> / petrol</w:t>
      </w:r>
    </w:p>
    <w:p w14:paraId="6D399571" w14:textId="3C0FAAB0" w:rsidR="00F3309B" w:rsidRPr="00AC0AA5" w:rsidRDefault="006D13E8" w:rsidP="004A3A78">
      <w:pPr>
        <w:pStyle w:val="Listtoplevel"/>
      </w:pPr>
      <w:r>
        <w:drawing>
          <wp:anchor distT="0" distB="0" distL="114300" distR="114300" simplePos="0" relativeHeight="251658401" behindDoc="0" locked="0" layoutInCell="1" allowOverlap="1" wp14:anchorId="2F99807B" wp14:editId="12820FD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764865" cy="721113"/>
            <wp:effectExtent l="0" t="0" r="6985" b="3175"/>
            <wp:wrapNone/>
            <wp:docPr id="997231815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31815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65" cy="72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DD2">
        <w:t>how much fuel / petrol costs</w:t>
      </w:r>
      <w:r w:rsidR="00F3309B" w:rsidRPr="00AC0AA5">
        <w:t>.</w:t>
      </w:r>
    </w:p>
    <w:p w14:paraId="39203D7C" w14:textId="77777777" w:rsidR="004A3A78" w:rsidRDefault="004A3A78" w:rsidP="00CF5B09"/>
    <w:p w14:paraId="4007B43F" w14:textId="77777777" w:rsidR="00E521F3" w:rsidRPr="00AC0AA5" w:rsidRDefault="00E521F3" w:rsidP="00CF5B09"/>
    <w:p w14:paraId="534D5EF9" w14:textId="709F3CBC" w:rsidR="002F0801" w:rsidRDefault="00A76F55" w:rsidP="00E521F3">
      <w:r>
        <w:rPr>
          <w:noProof/>
          <w:shd w:val="clear" w:color="auto" w:fill="FFFFFF"/>
          <w:lang w:eastAsia="en-GB"/>
        </w:rPr>
        <w:drawing>
          <wp:anchor distT="0" distB="0" distL="114300" distR="114300" simplePos="0" relativeHeight="251658369" behindDoc="0" locked="0" layoutInCell="1" allowOverlap="1" wp14:anchorId="3FEA5813" wp14:editId="1C41B4A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769110" cy="1284986"/>
            <wp:effectExtent l="0" t="0" r="0" b="0"/>
            <wp:wrapNone/>
            <wp:docPr id="659887500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49618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28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3309B" w:rsidRPr="00AC0AA5">
        <w:t>Whaikaha</w:t>
      </w:r>
      <w:proofErr w:type="spellEnd"/>
      <w:r w:rsidR="00F3309B" w:rsidRPr="00AC0AA5">
        <w:t xml:space="preserve"> said it would </w:t>
      </w:r>
      <w:r w:rsidR="002F0801">
        <w:t>talk about</w:t>
      </w:r>
      <w:r w:rsidR="00F3309B" w:rsidRPr="00AC0AA5">
        <w:t xml:space="preserve"> the</w:t>
      </w:r>
      <w:r w:rsidR="00E10DD2">
        <w:t xml:space="preserve"> fuel crisis</w:t>
      </w:r>
      <w:r w:rsidR="00F3309B" w:rsidRPr="00AC0AA5">
        <w:t xml:space="preserve"> with the Minister for Disability Issues. </w:t>
      </w:r>
    </w:p>
    <w:p w14:paraId="40460280" w14:textId="77777777" w:rsidR="002F0801" w:rsidRDefault="002F0801" w:rsidP="00E521F3"/>
    <w:p w14:paraId="4EB83760" w14:textId="2B83D981" w:rsidR="002F0801" w:rsidRDefault="00A76F55" w:rsidP="00E521F3">
      <w:r>
        <w:rPr>
          <w:noProof/>
        </w:rPr>
        <w:lastRenderedPageBreak/>
        <w:drawing>
          <wp:anchor distT="0" distB="0" distL="114300" distR="114300" simplePos="0" relativeHeight="251658370" behindDoc="1" locked="0" layoutInCell="1" allowOverlap="1" wp14:anchorId="16D89BEF" wp14:editId="2386D7A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286200"/>
            <wp:effectExtent l="0" t="0" r="0" b="0"/>
            <wp:wrapNone/>
            <wp:docPr id="1073635744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00696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We also heard about the </w:t>
      </w:r>
      <w:proofErr w:type="spellStart"/>
      <w:r w:rsidR="00F3309B" w:rsidRPr="00AC0AA5">
        <w:t>Whaikaha</w:t>
      </w:r>
      <w:proofErr w:type="spellEnd"/>
      <w:r w:rsidR="00F3309B" w:rsidRPr="00AC0AA5">
        <w:t xml:space="preserve"> </w:t>
      </w:r>
      <w:r w:rsidR="00F3309B" w:rsidRPr="003F6BCC">
        <w:rPr>
          <w:b/>
          <w:bCs/>
        </w:rPr>
        <w:t>stewardship role</w:t>
      </w:r>
      <w:r w:rsidR="00F3309B" w:rsidRPr="00AC0AA5">
        <w:t xml:space="preserve">. </w:t>
      </w:r>
    </w:p>
    <w:p w14:paraId="10584150" w14:textId="29500258" w:rsidR="002F0801" w:rsidRDefault="002F0801" w:rsidP="002F0801"/>
    <w:p w14:paraId="1A75CDD1" w14:textId="4AAAB2E2" w:rsidR="002F0801" w:rsidRDefault="00FC4A5F" w:rsidP="002F0801"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3" behindDoc="1" locked="0" layoutInCell="1" allowOverlap="1" wp14:anchorId="536FAD0D" wp14:editId="5D418685">
                <wp:simplePos x="0" y="0"/>
                <wp:positionH relativeFrom="margin">
                  <wp:align>right</wp:align>
                </wp:positionH>
                <wp:positionV relativeFrom="paragraph">
                  <wp:posOffset>259080</wp:posOffset>
                </wp:positionV>
                <wp:extent cx="3599815" cy="3497580"/>
                <wp:effectExtent l="0" t="0" r="635" b="7620"/>
                <wp:wrapNone/>
                <wp:docPr id="267396299" name="Rectangle 26739629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49758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FF99F0" id="Rectangle 267396299" o:spid="_x0000_s1026" alt="&quot;&quot;" style="position:absolute;margin-left:232.25pt;margin-top:20.4pt;width:283.45pt;height:275.4pt;z-index:-251218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" fillcolor="#bdd7ee" stroked="f" strokeweight="1pt">
                <w10:wrap anchorx="margin"/>
              </v:rect>
            </w:pict>
          </mc:Fallback>
        </mc:AlternateContent>
      </w:r>
    </w:p>
    <w:p w14:paraId="30AC296C" w14:textId="51C57C93" w:rsidR="00FF34DF" w:rsidRDefault="00F5123A" w:rsidP="0066424A">
      <w:r>
        <w:rPr>
          <w:noProof/>
        </w:rPr>
        <w:drawing>
          <wp:anchor distT="0" distB="0" distL="114300" distR="114300" simplePos="0" relativeHeight="251658372" behindDoc="1" locked="0" layoutInCell="1" allowOverlap="1" wp14:anchorId="1D58E83E" wp14:editId="181ABE6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179888"/>
            <wp:effectExtent l="0" t="0" r="8255" b="1270"/>
            <wp:wrapNone/>
            <wp:docPr id="888507248" name="Picture 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507248" name="Picture 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179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 xml:space="preserve">A </w:t>
      </w:r>
      <w:r w:rsidR="00F3309B" w:rsidRPr="00AC0AA5">
        <w:rPr>
          <w:b/>
          <w:bCs/>
        </w:rPr>
        <w:t>stewardship role</w:t>
      </w:r>
      <w:r w:rsidR="00F3309B" w:rsidRPr="00AC0AA5">
        <w:t xml:space="preserve"> means </w:t>
      </w:r>
      <w:proofErr w:type="spellStart"/>
      <w:r w:rsidR="00F3309B" w:rsidRPr="00AC0AA5">
        <w:t>Whaikaha</w:t>
      </w:r>
      <w:proofErr w:type="spellEnd"/>
      <w:r w:rsidR="00F3309B" w:rsidRPr="00AC0AA5">
        <w:t xml:space="preserve"> gives </w:t>
      </w:r>
      <w:r w:rsidR="00F3309B" w:rsidRPr="0066424A">
        <w:t xml:space="preserve">advice </w:t>
      </w:r>
      <w:r w:rsidR="00F3309B" w:rsidRPr="00AC0AA5">
        <w:t>to the Minister for Disability Issues about Government</w:t>
      </w:r>
      <w:r w:rsidR="00FF34DF">
        <w:t>:</w:t>
      </w:r>
    </w:p>
    <w:p w14:paraId="6231EBDA" w14:textId="67A89D62" w:rsidR="00FF34DF" w:rsidRDefault="0066424A" w:rsidP="00FF34DF">
      <w:pPr>
        <w:pStyle w:val="Listtoplevel"/>
      </w:pPr>
      <w:r>
        <w:drawing>
          <wp:anchor distT="0" distB="0" distL="114300" distR="114300" simplePos="0" relativeHeight="251658371" behindDoc="1" locked="0" layoutInCell="1" allowOverlap="1" wp14:anchorId="6CFCC35C" wp14:editId="34599457">
            <wp:simplePos x="0" y="0"/>
            <wp:positionH relativeFrom="margin">
              <wp:posOffset>15240</wp:posOffset>
            </wp:positionH>
            <wp:positionV relativeFrom="paragraph">
              <wp:posOffset>6350</wp:posOffset>
            </wp:positionV>
            <wp:extent cx="1439545" cy="1605280"/>
            <wp:effectExtent l="0" t="0" r="8255" b="0"/>
            <wp:wrapNone/>
            <wp:docPr id="2051907845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07845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60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09B" w:rsidRPr="00AC0AA5">
        <w:t>plans</w:t>
      </w:r>
    </w:p>
    <w:p w14:paraId="683444DC" w14:textId="77777777" w:rsidR="0066424A" w:rsidRDefault="00F3309B" w:rsidP="00FF34DF">
      <w:pPr>
        <w:pStyle w:val="Listtoplevel"/>
      </w:pPr>
      <w:r w:rsidRPr="00AC0AA5">
        <w:t>decisions</w:t>
      </w:r>
    </w:p>
    <w:p w14:paraId="5D8730A5" w14:textId="544D9F6D" w:rsidR="00F3309B" w:rsidRPr="00AC0AA5" w:rsidRDefault="0066424A" w:rsidP="00FF34DF">
      <w:pPr>
        <w:pStyle w:val="Listtoplevel"/>
      </w:pPr>
      <w:r>
        <w:t>rules</w:t>
      </w:r>
      <w:r w:rsidR="00F3309B" w:rsidRPr="00AC0AA5">
        <w:t>.</w:t>
      </w:r>
    </w:p>
    <w:p w14:paraId="39578FB0" w14:textId="77777777" w:rsidR="0066424A" w:rsidRDefault="0066424A" w:rsidP="009B5C90"/>
    <w:p w14:paraId="26357FD6" w14:textId="7822D0F5" w:rsidR="0066424A" w:rsidRDefault="00CF5B09" w:rsidP="009B5C90">
      <w:r>
        <w:rPr>
          <w:noProof/>
        </w:rPr>
        <w:drawing>
          <wp:anchor distT="0" distB="0" distL="114300" distR="114300" simplePos="0" relativeHeight="251658373" behindDoc="1" locked="0" layoutInCell="1" allowOverlap="1" wp14:anchorId="79D17729" wp14:editId="65CA072C">
            <wp:simplePos x="0" y="0"/>
            <wp:positionH relativeFrom="column">
              <wp:posOffset>0</wp:posOffset>
            </wp:positionH>
            <wp:positionV relativeFrom="paragraph">
              <wp:posOffset>337820</wp:posOffset>
            </wp:positionV>
            <wp:extent cx="1439545" cy="920115"/>
            <wp:effectExtent l="0" t="0" r="8255" b="0"/>
            <wp:wrapNone/>
            <wp:docPr id="88894271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4271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48955" w14:textId="11BF6F70" w:rsidR="00F3309B" w:rsidRDefault="00F3309B" w:rsidP="009B5C90">
      <w:proofErr w:type="spellStart"/>
      <w:r w:rsidRPr="00AC0AA5">
        <w:t>Whaikaha</w:t>
      </w:r>
      <w:proofErr w:type="spellEnd"/>
      <w:r w:rsidRPr="00AC0AA5">
        <w:t xml:space="preserve"> also </w:t>
      </w:r>
      <w:r w:rsidR="00C25AD4">
        <w:t>supports</w:t>
      </w:r>
      <w:r w:rsidRPr="00AC0AA5">
        <w:t xml:space="preserve"> other Government agencies </w:t>
      </w:r>
      <w:r w:rsidR="00C25AD4">
        <w:t>to</w:t>
      </w:r>
      <w:r w:rsidRPr="00AC0AA5">
        <w:t xml:space="preserve"> serve disabled people</w:t>
      </w:r>
      <w:r w:rsidR="0066424A" w:rsidRPr="0066424A">
        <w:t xml:space="preserve"> </w:t>
      </w:r>
      <w:r w:rsidR="0066424A" w:rsidRPr="00AC0AA5">
        <w:t>better</w:t>
      </w:r>
      <w:r w:rsidRPr="00AC0AA5">
        <w:t xml:space="preserve">. </w:t>
      </w:r>
    </w:p>
    <w:p w14:paraId="3E0B7337" w14:textId="4B795427" w:rsidR="00C25AD4" w:rsidRDefault="00CF5B09" w:rsidP="009B5C90">
      <w:r>
        <w:rPr>
          <w:noProof/>
        </w:rPr>
        <w:drawing>
          <wp:anchor distT="0" distB="0" distL="114300" distR="114300" simplePos="0" relativeHeight="251658380" behindDoc="1" locked="0" layoutInCell="1" allowOverlap="1" wp14:anchorId="7B23741F" wp14:editId="387C5D0C">
            <wp:simplePos x="0" y="0"/>
            <wp:positionH relativeFrom="margin">
              <wp:posOffset>0</wp:posOffset>
            </wp:positionH>
            <wp:positionV relativeFrom="paragraph">
              <wp:posOffset>340995</wp:posOffset>
            </wp:positionV>
            <wp:extent cx="1439545" cy="1439545"/>
            <wp:effectExtent l="0" t="0" r="0" b="8255"/>
            <wp:wrapNone/>
            <wp:docPr id="1111121085" name="Picture 1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21085" name="Picture 1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798A2" w14:textId="36C1FFA6" w:rsidR="00CF5B09" w:rsidRDefault="00CF5B09" w:rsidP="009B5C90"/>
    <w:p w14:paraId="14E54791" w14:textId="7975115B" w:rsidR="00F3309B" w:rsidRDefault="00F3309B" w:rsidP="009B5C90">
      <w:proofErr w:type="spellStart"/>
      <w:r w:rsidRPr="00AC0AA5">
        <w:t>Whaikaha</w:t>
      </w:r>
      <w:proofErr w:type="spellEnd"/>
      <w:r w:rsidRPr="00AC0AA5">
        <w:t xml:space="preserve"> </w:t>
      </w:r>
      <w:r w:rsidR="00576B9A">
        <w:t xml:space="preserve">also showed us their </w:t>
      </w:r>
      <w:r w:rsidRPr="00576B9A">
        <w:rPr>
          <w:b/>
          <w:bCs/>
        </w:rPr>
        <w:t>policy</w:t>
      </w:r>
      <w:r w:rsidRPr="00AC0AA5">
        <w:t xml:space="preserve"> </w:t>
      </w:r>
      <w:r w:rsidRPr="00F93E0F">
        <w:rPr>
          <w:b/>
          <w:bCs/>
        </w:rPr>
        <w:t>work programme</w:t>
      </w:r>
      <w:r w:rsidRPr="00AC0AA5">
        <w:t xml:space="preserve">. </w:t>
      </w:r>
    </w:p>
    <w:p w14:paraId="29847536" w14:textId="65D2E45F" w:rsidR="00F93E0F" w:rsidRDefault="00F93E0F" w:rsidP="009B5C90"/>
    <w:p w14:paraId="5CCA7525" w14:textId="1020665B" w:rsidR="00A7468F" w:rsidRDefault="00A7468F" w:rsidP="009B5C90"/>
    <w:p w14:paraId="4AF5A000" w14:textId="52C98DF7" w:rsidR="00A7468F" w:rsidRDefault="00CF5B09" w:rsidP="009B5C90">
      <w:r>
        <w:rPr>
          <w:noProof/>
        </w:rPr>
        <w:lastRenderedPageBreak/>
        <w:drawing>
          <wp:anchor distT="0" distB="0" distL="114300" distR="114300" simplePos="0" relativeHeight="251658374" behindDoc="1" locked="0" layoutInCell="1" allowOverlap="1" wp14:anchorId="60A69705" wp14:editId="4AA6D7AE">
            <wp:simplePos x="0" y="0"/>
            <wp:positionH relativeFrom="margin">
              <wp:posOffset>0</wp:posOffset>
            </wp:positionH>
            <wp:positionV relativeFrom="paragraph">
              <wp:posOffset>-404495</wp:posOffset>
            </wp:positionV>
            <wp:extent cx="1439545" cy="1439545"/>
            <wp:effectExtent l="0" t="0" r="8255" b="0"/>
            <wp:wrapNone/>
            <wp:docPr id="290944178" name="Picture 1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44178" name="Picture 1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432" behindDoc="1" locked="0" layoutInCell="1" allowOverlap="1" wp14:anchorId="760D0511" wp14:editId="0E6228D8">
                <wp:simplePos x="0" y="0"/>
                <wp:positionH relativeFrom="margin">
                  <wp:align>right</wp:align>
                </wp:positionH>
                <wp:positionV relativeFrom="paragraph">
                  <wp:posOffset>-106045</wp:posOffset>
                </wp:positionV>
                <wp:extent cx="3599815" cy="815340"/>
                <wp:effectExtent l="0" t="0" r="635" b="3810"/>
                <wp:wrapNone/>
                <wp:docPr id="492372464" name="Rectangle 4923724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153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141FE" id="Rectangle 492372464" o:spid="_x0000_s1026" alt="&quot;&quot;" style="position:absolute;margin-left:232.25pt;margin-top:-8.35pt;width:283.45pt;height:64.2pt;z-index:-25165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" fillcolor="#bdd7ee" stroked="f" strokeweight="1pt">
                <w10:wrap anchorx="margin"/>
              </v:rect>
            </w:pict>
          </mc:Fallback>
        </mc:AlternateContent>
      </w:r>
      <w:r w:rsidR="00A7468F">
        <w:t xml:space="preserve">A </w:t>
      </w:r>
      <w:r w:rsidR="00A7468F" w:rsidRPr="0055660E">
        <w:rPr>
          <w:b/>
          <w:bCs/>
        </w:rPr>
        <w:t>policy</w:t>
      </w:r>
      <w:r w:rsidR="00A7468F">
        <w:t xml:space="preserve"> </w:t>
      </w:r>
      <w:r w:rsidR="0055660E">
        <w:t xml:space="preserve">here </w:t>
      </w:r>
      <w:r w:rsidR="00A7468F">
        <w:t>is a plan</w:t>
      </w:r>
      <w:r w:rsidR="0055660E">
        <w:t xml:space="preserve"> that says what the </w:t>
      </w:r>
      <w:r w:rsidR="000D7A25">
        <w:t xml:space="preserve">Government </w:t>
      </w:r>
      <w:r w:rsidR="0055660E">
        <w:t>is going to do.</w:t>
      </w:r>
    </w:p>
    <w:p w14:paraId="55AFA572" w14:textId="0AF7782A" w:rsidR="0055660E" w:rsidRDefault="0055660E" w:rsidP="009B5C90"/>
    <w:p w14:paraId="3B25FAF8" w14:textId="0F42CAEE" w:rsidR="00F93E0F" w:rsidRPr="00AC0AA5" w:rsidRDefault="00253E57" w:rsidP="009B5C90">
      <w:r>
        <w:rPr>
          <w:noProof/>
        </w:rPr>
        <w:drawing>
          <wp:anchor distT="0" distB="0" distL="114300" distR="114300" simplePos="0" relativeHeight="251661520" behindDoc="0" locked="0" layoutInCell="1" allowOverlap="1" wp14:anchorId="7C0BC215" wp14:editId="182B954E">
            <wp:simplePos x="0" y="0"/>
            <wp:positionH relativeFrom="margin">
              <wp:align>left</wp:align>
            </wp:positionH>
            <wp:positionV relativeFrom="paragraph">
              <wp:posOffset>193040</wp:posOffset>
            </wp:positionV>
            <wp:extent cx="1257300" cy="1257300"/>
            <wp:effectExtent l="0" t="0" r="0" b="0"/>
            <wp:wrapNone/>
            <wp:docPr id="405184806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84806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E0F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4" behindDoc="1" locked="0" layoutInCell="1" allowOverlap="1" wp14:anchorId="684DEDB6" wp14:editId="3103EF50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3599815" cy="815340"/>
                <wp:effectExtent l="0" t="0" r="635" b="3810"/>
                <wp:wrapNone/>
                <wp:docPr id="920242578" name="Rectangle 92024257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153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782516F" id="Rectangle 920242578" o:spid="_x0000_s1026" alt="&quot;&quot;" style="position:absolute;margin-left:232.25pt;margin-top:20.95pt;width:283.45pt;height:64.2pt;z-index:-251216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" fillcolor="#bdd7ee" stroked="f" strokeweight="1pt">
                <w10:wrap anchorx="margin"/>
              </v:rect>
            </w:pict>
          </mc:Fallback>
        </mc:AlternateContent>
      </w:r>
    </w:p>
    <w:p w14:paraId="3AF7364E" w14:textId="70B5F346" w:rsidR="00F3309B" w:rsidRPr="00AC0AA5" w:rsidRDefault="00F3309B" w:rsidP="009B5C90">
      <w:r w:rsidRPr="00AC0AA5">
        <w:t xml:space="preserve">A </w:t>
      </w:r>
      <w:r w:rsidRPr="00AC0AA5">
        <w:rPr>
          <w:b/>
          <w:bCs/>
        </w:rPr>
        <w:t>work programme</w:t>
      </w:r>
      <w:r w:rsidRPr="00AC0AA5">
        <w:t xml:space="preserve"> means a list of work an organisation plans to do.</w:t>
      </w:r>
    </w:p>
    <w:p w14:paraId="758E8F18" w14:textId="123B64F2" w:rsidR="00F3309B" w:rsidRDefault="00F3309B" w:rsidP="00A553AA"/>
    <w:p w14:paraId="51D0E686" w14:textId="62B8CAFB" w:rsidR="009C23D3" w:rsidRDefault="009C23D3">
      <w:pPr>
        <w:spacing w:line="240" w:lineRule="auto"/>
        <w:ind w:left="0"/>
      </w:pPr>
      <w:r>
        <w:br w:type="page"/>
      </w:r>
    </w:p>
    <w:p w14:paraId="4AA5BA1B" w14:textId="12745B1A" w:rsidR="00124EA8" w:rsidRPr="00124EA8" w:rsidRDefault="009C23D3" w:rsidP="009C23D3">
      <w:pPr>
        <w:pStyle w:val="Heading1"/>
        <w:rPr>
          <w:lang w:eastAsia="en-GB"/>
        </w:rPr>
      </w:pPr>
      <w:bookmarkStart w:id="5" w:name="_Public_Health_Agency"/>
      <w:bookmarkEnd w:id="5"/>
      <w:r>
        <w:rPr>
          <w:lang w:eastAsia="en-GB"/>
        </w:rPr>
        <w:lastRenderedPageBreak/>
        <w:t>Public Health Agency</w:t>
      </w:r>
    </w:p>
    <w:p w14:paraId="69984BA4" w14:textId="031AF84D" w:rsidR="00E55B72" w:rsidRDefault="00E55B72" w:rsidP="00E84AC0">
      <w:pPr>
        <w:rPr>
          <w:rFonts w:eastAsia="Times New Roman"/>
          <w:shd w:val="clear" w:color="auto" w:fill="FFFFFF"/>
          <w:lang w:eastAsia="en-GB"/>
        </w:rPr>
      </w:pPr>
    </w:p>
    <w:p w14:paraId="56AF4A2F" w14:textId="14D7AC1F" w:rsidR="00E55B72" w:rsidRDefault="0060060F" w:rsidP="00E84AC0">
      <w:pPr>
        <w:rPr>
          <w:rFonts w:eastAsia="Times New Roman"/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1658378" behindDoc="1" locked="0" layoutInCell="1" allowOverlap="1" wp14:anchorId="291EABFD" wp14:editId="6E9BCB0C">
            <wp:simplePos x="0" y="0"/>
            <wp:positionH relativeFrom="margin">
              <wp:align>left</wp:align>
            </wp:positionH>
            <wp:positionV relativeFrom="paragraph">
              <wp:posOffset>7832</wp:posOffset>
            </wp:positionV>
            <wp:extent cx="1440000" cy="1440000"/>
            <wp:effectExtent l="0" t="0" r="8255" b="0"/>
            <wp:wrapNone/>
            <wp:docPr id="1946981504" name="Picture 1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981504" name="Picture 1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AAE9F" w14:textId="7DAD0041" w:rsidR="00E55B72" w:rsidRDefault="00E55B72" w:rsidP="00E55B72">
      <w:r w:rsidRPr="00AC0AA5">
        <w:t xml:space="preserve">We </w:t>
      </w:r>
      <w:r w:rsidR="00FA5B35">
        <w:t>had a meeting</w:t>
      </w:r>
      <w:r w:rsidRPr="00AC0AA5">
        <w:t xml:space="preserve"> with the Public Health Agency in March 2026</w:t>
      </w:r>
      <w:r>
        <w:t xml:space="preserve"> to t</w:t>
      </w:r>
      <w:r w:rsidRPr="00AC0AA5">
        <w:t xml:space="preserve">alk about </w:t>
      </w:r>
      <w:r w:rsidRPr="00E55B72">
        <w:rPr>
          <w:b/>
          <w:bCs/>
        </w:rPr>
        <w:t>Guiding Principles</w:t>
      </w:r>
      <w:r w:rsidRPr="0058379E">
        <w:t>.</w:t>
      </w:r>
      <w:r w:rsidRPr="00AC0AA5">
        <w:t xml:space="preserve"> </w:t>
      </w:r>
    </w:p>
    <w:p w14:paraId="20D0B5E9" w14:textId="77777777" w:rsidR="00E55B72" w:rsidRDefault="00E55B72" w:rsidP="00E55B72"/>
    <w:p w14:paraId="7317257F" w14:textId="48516359" w:rsidR="00E55B72" w:rsidRPr="00AC0AA5" w:rsidRDefault="00153CFE" w:rsidP="00E55B72">
      <w:r>
        <w:rPr>
          <w:b/>
          <w:bCs/>
          <w:noProof/>
        </w:rPr>
        <w:drawing>
          <wp:anchor distT="0" distB="0" distL="114300" distR="114300" simplePos="0" relativeHeight="251658379" behindDoc="1" locked="0" layoutInCell="1" allowOverlap="1" wp14:anchorId="717FDBF1" wp14:editId="755D1B08">
            <wp:simplePos x="0" y="0"/>
            <wp:positionH relativeFrom="margin">
              <wp:align>left</wp:align>
            </wp:positionH>
            <wp:positionV relativeFrom="paragraph">
              <wp:posOffset>11219</wp:posOffset>
            </wp:positionV>
            <wp:extent cx="1440000" cy="1440000"/>
            <wp:effectExtent l="0" t="0" r="8255" b="8255"/>
            <wp:wrapNone/>
            <wp:docPr id="1262229019" name="Picture 1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29019" name="Picture 1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CFC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6" behindDoc="1" locked="0" layoutInCell="1" allowOverlap="1" wp14:anchorId="7584D254" wp14:editId="2D96025D">
                <wp:simplePos x="0" y="0"/>
                <wp:positionH relativeFrom="margin">
                  <wp:align>right</wp:align>
                </wp:positionH>
                <wp:positionV relativeFrom="paragraph">
                  <wp:posOffset>273685</wp:posOffset>
                </wp:positionV>
                <wp:extent cx="3599815" cy="1109134"/>
                <wp:effectExtent l="0" t="0" r="635" b="0"/>
                <wp:wrapNone/>
                <wp:docPr id="1065141414" name="Rectangle 10651414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09134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F3B14B" id="Rectangle 1065141414" o:spid="_x0000_s1026" alt="&quot;&quot;" style="position:absolute;margin-left:232.25pt;margin-top:21.55pt;width:283.45pt;height:87.35pt;z-index:-251212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" fillcolor="#bdd7ee" stroked="f" strokeweight="1pt">
                <w10:wrap anchorx="margin"/>
              </v:rect>
            </w:pict>
          </mc:Fallback>
        </mc:AlternateContent>
      </w:r>
    </w:p>
    <w:p w14:paraId="09E9CCFA" w14:textId="3864A866" w:rsidR="00E55B72" w:rsidRDefault="00E55B72" w:rsidP="00E55B72">
      <w:r w:rsidRPr="00AC0AA5">
        <w:rPr>
          <w:b/>
          <w:bCs/>
        </w:rPr>
        <w:t>Guiding Principles</w:t>
      </w:r>
      <w:r w:rsidRPr="00AC0AA5">
        <w:t xml:space="preserve"> are important ideas that </w:t>
      </w:r>
      <w:r w:rsidR="0055660E">
        <w:t>let</w:t>
      </w:r>
      <w:r w:rsidRPr="00AC0AA5">
        <w:t xml:space="preserve"> people decide how </w:t>
      </w:r>
      <w:r>
        <w:t xml:space="preserve">to do their </w:t>
      </w:r>
      <w:r w:rsidRPr="00AC0AA5">
        <w:t>work.</w:t>
      </w:r>
    </w:p>
    <w:p w14:paraId="4580E63F" w14:textId="77777777" w:rsidR="00E55B72" w:rsidRDefault="00E55B72" w:rsidP="00E55B72"/>
    <w:p w14:paraId="16A2105C" w14:textId="7240F1F1" w:rsidR="00E55B72" w:rsidRPr="00AC0AA5" w:rsidRDefault="00153CFE" w:rsidP="00E55B72">
      <w:r>
        <w:rPr>
          <w:noProof/>
        </w:rPr>
        <w:drawing>
          <wp:anchor distT="0" distB="0" distL="114300" distR="114300" simplePos="0" relativeHeight="251658381" behindDoc="1" locked="0" layoutInCell="1" allowOverlap="1" wp14:anchorId="4242B68B" wp14:editId="408E9673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1440000" cy="1440000"/>
            <wp:effectExtent l="0" t="0" r="8255" b="0"/>
            <wp:wrapNone/>
            <wp:docPr id="158916573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16573" name="Picture 1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943AC" w14:textId="1DDAE99D" w:rsidR="00E55B72" w:rsidRPr="00AC0AA5" w:rsidRDefault="00E55B72" w:rsidP="00E55B72">
      <w:r w:rsidRPr="00AC0AA5">
        <w:t>These Guiding Principles are about:</w:t>
      </w:r>
    </w:p>
    <w:p w14:paraId="065607D0" w14:textId="343D103B" w:rsidR="00E55B72" w:rsidRPr="00926439" w:rsidRDefault="00E55B72" w:rsidP="00926439">
      <w:pPr>
        <w:pStyle w:val="Listtoplevel"/>
        <w:rPr>
          <w:b/>
          <w:bCs/>
        </w:rPr>
      </w:pPr>
      <w:r w:rsidRPr="00926439">
        <w:rPr>
          <w:b/>
          <w:bCs/>
        </w:rPr>
        <w:t>work capacity assessments</w:t>
      </w:r>
    </w:p>
    <w:p w14:paraId="2D766060" w14:textId="474901FE" w:rsidR="00E55B72" w:rsidRPr="00926439" w:rsidRDefault="00153CFE" w:rsidP="00926439">
      <w:pPr>
        <w:pStyle w:val="Listtoplevel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8402" behindDoc="1" locked="0" layoutInCell="1" allowOverlap="1" wp14:anchorId="72A9BAB7" wp14:editId="45C308FC">
            <wp:simplePos x="0" y="0"/>
            <wp:positionH relativeFrom="margin">
              <wp:align>left</wp:align>
            </wp:positionH>
            <wp:positionV relativeFrom="paragraph">
              <wp:posOffset>118322</wp:posOffset>
            </wp:positionV>
            <wp:extent cx="1440000" cy="1440000"/>
            <wp:effectExtent l="0" t="0" r="8255" b="8255"/>
            <wp:wrapNone/>
            <wp:docPr id="1396466715" name="Picture 1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66715" name="Picture 1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B72" w:rsidRPr="00926439">
        <w:rPr>
          <w:b/>
          <w:bCs/>
        </w:rPr>
        <w:t>recovery</w:t>
      </w:r>
    </w:p>
    <w:p w14:paraId="56768E61" w14:textId="2140A00E" w:rsidR="00926439" w:rsidRDefault="00E55B72" w:rsidP="00926439">
      <w:pPr>
        <w:pStyle w:val="Listtoplevel"/>
      </w:pPr>
      <w:r w:rsidRPr="00926439">
        <w:rPr>
          <w:b/>
          <w:bCs/>
        </w:rPr>
        <w:t>vocational rehabilitation</w:t>
      </w:r>
      <w:r w:rsidRPr="0058379E">
        <w:t xml:space="preserve">. </w:t>
      </w:r>
    </w:p>
    <w:p w14:paraId="0A9D8C98" w14:textId="77777777" w:rsidR="001C244A" w:rsidRDefault="001C244A" w:rsidP="001C244A"/>
    <w:p w14:paraId="315C03FD" w14:textId="2D7CD839" w:rsidR="00E55B72" w:rsidRPr="00AC0AA5" w:rsidRDefault="00EC50BC" w:rsidP="001C244A">
      <w:r>
        <w:rPr>
          <w:noProof/>
        </w:rPr>
        <w:drawing>
          <wp:anchor distT="0" distB="0" distL="114300" distR="114300" simplePos="0" relativeHeight="251658382" behindDoc="1" locked="0" layoutInCell="1" allowOverlap="1" wp14:anchorId="2D938D02" wp14:editId="0E9B08E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1440000"/>
            <wp:effectExtent l="0" t="0" r="0" b="8255"/>
            <wp:wrapNone/>
            <wp:docPr id="1324898332" name="Picture 1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898332" name="Picture 1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3B2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7" behindDoc="1" locked="0" layoutInCell="1" allowOverlap="1" wp14:anchorId="6DD5F8E5" wp14:editId="42B6ED51">
                <wp:simplePos x="0" y="0"/>
                <wp:positionH relativeFrom="margin">
                  <wp:align>right</wp:align>
                </wp:positionH>
                <wp:positionV relativeFrom="paragraph">
                  <wp:posOffset>282152</wp:posOffset>
                </wp:positionV>
                <wp:extent cx="3599815" cy="815340"/>
                <wp:effectExtent l="0" t="0" r="635" b="3810"/>
                <wp:wrapNone/>
                <wp:docPr id="358180906" name="Rectangle 35818090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153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9CFE52" id="Rectangle 358180906" o:spid="_x0000_s1026" alt="&quot;&quot;" style="position:absolute;margin-left:232.25pt;margin-top:22.2pt;width:283.45pt;height:64.2pt;z-index:-251210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" fillcolor="#bdd7ee" stroked="f" strokeweight="1pt">
                <w10:wrap anchorx="margin"/>
              </v:rect>
            </w:pict>
          </mc:Fallback>
        </mc:AlternateContent>
      </w:r>
      <w:r w:rsidR="00926439" w:rsidRPr="00AC0AA5">
        <w:t xml:space="preserve"> </w:t>
      </w:r>
    </w:p>
    <w:p w14:paraId="3211D4D5" w14:textId="3FE7B02E" w:rsidR="00E55B72" w:rsidRDefault="00E55B72" w:rsidP="00E55B72">
      <w:r w:rsidRPr="00AC0AA5">
        <w:t xml:space="preserve">A </w:t>
      </w:r>
      <w:r w:rsidRPr="00AC0AA5">
        <w:rPr>
          <w:b/>
          <w:bCs/>
        </w:rPr>
        <w:t>work capacity assessment</w:t>
      </w:r>
      <w:r w:rsidRPr="00AC0AA5">
        <w:t xml:space="preserve"> </w:t>
      </w:r>
      <w:r w:rsidR="00C413B2">
        <w:t>says</w:t>
      </w:r>
      <w:r w:rsidRPr="00AC0AA5">
        <w:t xml:space="preserve"> what work a person</w:t>
      </w:r>
      <w:r w:rsidR="001C244A">
        <w:t xml:space="preserve"> </w:t>
      </w:r>
      <w:proofErr w:type="gramStart"/>
      <w:r w:rsidR="001C244A">
        <w:t>is</w:t>
      </w:r>
      <w:r w:rsidRPr="00AC0AA5">
        <w:t xml:space="preserve"> able to</w:t>
      </w:r>
      <w:proofErr w:type="gramEnd"/>
      <w:r w:rsidRPr="00AC0AA5">
        <w:t xml:space="preserve"> do.</w:t>
      </w:r>
    </w:p>
    <w:p w14:paraId="27EE3EFC" w14:textId="573868C8" w:rsidR="001C244A" w:rsidRDefault="00D576AE" w:rsidP="00E55B72">
      <w:r>
        <w:rPr>
          <w:noProof/>
        </w:rPr>
        <w:lastRenderedPageBreak/>
        <w:drawing>
          <wp:anchor distT="0" distB="0" distL="114300" distR="114300" simplePos="0" relativeHeight="251658376" behindDoc="1" locked="0" layoutInCell="1" allowOverlap="1" wp14:anchorId="48AD1FA5" wp14:editId="0F6F7E5A">
            <wp:simplePos x="0" y="0"/>
            <wp:positionH relativeFrom="margin">
              <wp:align>left</wp:align>
            </wp:positionH>
            <wp:positionV relativeFrom="paragraph">
              <wp:posOffset>-160866</wp:posOffset>
            </wp:positionV>
            <wp:extent cx="1257300" cy="1257300"/>
            <wp:effectExtent l="0" t="0" r="0" b="0"/>
            <wp:wrapNone/>
            <wp:docPr id="1585320456" name="Picture 1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20456" name="Picture 1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698" cy="1257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3B2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8" behindDoc="1" locked="0" layoutInCell="1" allowOverlap="1" wp14:anchorId="0857CA8B" wp14:editId="47879E2B">
                <wp:simplePos x="0" y="0"/>
                <wp:positionH relativeFrom="margin">
                  <wp:align>right</wp:align>
                </wp:positionH>
                <wp:positionV relativeFrom="paragraph">
                  <wp:posOffset>-59267</wp:posOffset>
                </wp:positionV>
                <wp:extent cx="3599815" cy="2446867"/>
                <wp:effectExtent l="0" t="0" r="635" b="0"/>
                <wp:wrapNone/>
                <wp:docPr id="2029077086" name="Rectangle 202907708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446867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1E900AD" id="Rectangle 2029077086" o:spid="_x0000_s1026" alt="&quot;&quot;" style="position:absolute;margin-left:232.25pt;margin-top:-4.65pt;width:283.45pt;height:192.65pt;z-index:-251208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" fillcolor="#bdd7ee" stroked="f" strokeweight="1pt">
                <w10:wrap anchorx="margin"/>
              </v:rect>
            </w:pict>
          </mc:Fallback>
        </mc:AlternateContent>
      </w:r>
      <w:r w:rsidR="00E55B72" w:rsidRPr="00AC0AA5">
        <w:rPr>
          <w:b/>
          <w:bCs/>
        </w:rPr>
        <w:t>Recovery</w:t>
      </w:r>
      <w:r w:rsidR="00E55B72" w:rsidRPr="00AC0AA5">
        <w:t xml:space="preserve"> means getting better after</w:t>
      </w:r>
      <w:r w:rsidR="001C244A">
        <w:t>:</w:t>
      </w:r>
    </w:p>
    <w:p w14:paraId="49E0D1FF" w14:textId="2AC14BC4" w:rsidR="001C244A" w:rsidRDefault="00E55B72" w:rsidP="000C7AF9">
      <w:pPr>
        <w:pStyle w:val="Listtoplevel"/>
      </w:pPr>
      <w:r w:rsidRPr="00AC0AA5">
        <w:t>an illness</w:t>
      </w:r>
    </w:p>
    <w:p w14:paraId="09906D84" w14:textId="374D2245" w:rsidR="001C244A" w:rsidRDefault="007F45AF" w:rsidP="000C7AF9">
      <w:pPr>
        <w:pStyle w:val="Listtoplevel"/>
      </w:pPr>
      <w:r>
        <w:drawing>
          <wp:anchor distT="0" distB="0" distL="114300" distR="114300" simplePos="0" relativeHeight="251658387" behindDoc="1" locked="0" layoutInCell="1" allowOverlap="1" wp14:anchorId="45427794" wp14:editId="0E4530D8">
            <wp:simplePos x="0" y="0"/>
            <wp:positionH relativeFrom="margin">
              <wp:align>left</wp:align>
            </wp:positionH>
            <wp:positionV relativeFrom="paragraph">
              <wp:posOffset>456988</wp:posOffset>
            </wp:positionV>
            <wp:extent cx="1295400" cy="1295400"/>
            <wp:effectExtent l="0" t="0" r="0" b="0"/>
            <wp:wrapNone/>
            <wp:docPr id="1024059272" name="Picture 1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59272" name="Picture 1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810" cy="129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44A">
        <w:t xml:space="preserve">an </w:t>
      </w:r>
      <w:r w:rsidR="00E55B72" w:rsidRPr="00AC0AA5">
        <w:t xml:space="preserve">injury </w:t>
      </w:r>
    </w:p>
    <w:p w14:paraId="711EB3A3" w14:textId="2CA0FE6B" w:rsidR="00E55B72" w:rsidRPr="00AC0AA5" w:rsidRDefault="001C244A" w:rsidP="000C7AF9">
      <w:pPr>
        <w:pStyle w:val="Listtoplevel"/>
      </w:pPr>
      <w:r>
        <w:t>a</w:t>
      </w:r>
      <w:r w:rsidR="000C7AF9">
        <w:t>n</w:t>
      </w:r>
      <w:r w:rsidR="00E55B72" w:rsidRPr="00AC0AA5">
        <w:t>other health issue.</w:t>
      </w:r>
    </w:p>
    <w:p w14:paraId="4627BD50" w14:textId="77777777" w:rsidR="000C7AF9" w:rsidRDefault="000C7AF9" w:rsidP="00E55B72">
      <w:pPr>
        <w:rPr>
          <w:b/>
          <w:bCs/>
        </w:rPr>
      </w:pPr>
    </w:p>
    <w:p w14:paraId="0F656D3C" w14:textId="40B5D1A7" w:rsidR="000C7AF9" w:rsidRDefault="00C413B2" w:rsidP="00E55B72">
      <w:pPr>
        <w:rPr>
          <w:b/>
          <w:bCs/>
        </w:rPr>
      </w:pP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09" behindDoc="1" locked="0" layoutInCell="1" allowOverlap="1" wp14:anchorId="41907CAD" wp14:editId="728B8FDD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3599815" cy="1219200"/>
                <wp:effectExtent l="0" t="0" r="635" b="0"/>
                <wp:wrapNone/>
                <wp:docPr id="1876266133" name="Rectangle 18762661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2192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962676A" id="Rectangle 1876266133" o:spid="_x0000_s1026" alt="&quot;&quot;" style="position:absolute;margin-left:232.25pt;margin-top:21.6pt;width:283.45pt;height:96pt;z-index:-251206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" fillcolor="#bdd7ee" stroked="f" strokeweight="1pt">
                <w10:wrap anchorx="margin"/>
              </v:rect>
            </w:pict>
          </mc:Fallback>
        </mc:AlternateContent>
      </w:r>
    </w:p>
    <w:p w14:paraId="41DE6043" w14:textId="5D604585" w:rsidR="00E55B72" w:rsidRDefault="00A73537" w:rsidP="004D0983">
      <w:r>
        <w:rPr>
          <w:b/>
          <w:bCs/>
          <w:noProof/>
        </w:rPr>
        <w:drawing>
          <wp:anchor distT="0" distB="0" distL="114300" distR="114300" simplePos="0" relativeHeight="251658386" behindDoc="1" locked="0" layoutInCell="1" allowOverlap="1" wp14:anchorId="14CA62AD" wp14:editId="16DB5AC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0" b="8255"/>
            <wp:wrapNone/>
            <wp:docPr id="1501532712" name="Picture 1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532712" name="Picture 1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B72" w:rsidRPr="00AC0AA5">
        <w:rPr>
          <w:b/>
          <w:bCs/>
        </w:rPr>
        <w:t>Vocational rehabilitation</w:t>
      </w:r>
      <w:r w:rsidR="00E55B72" w:rsidRPr="00AC0AA5">
        <w:t xml:space="preserve"> means support </w:t>
      </w:r>
      <w:r w:rsidR="0055660E">
        <w:t>for</w:t>
      </w:r>
      <w:r w:rsidR="00E55B72" w:rsidRPr="00AC0AA5">
        <w:t xml:space="preserve"> someone </w:t>
      </w:r>
      <w:r w:rsidR="0055660E">
        <w:t xml:space="preserve">to </w:t>
      </w:r>
      <w:r w:rsidR="00E55B72" w:rsidRPr="00AC0AA5">
        <w:t>get ready</w:t>
      </w:r>
      <w:r w:rsidR="004D0983">
        <w:t xml:space="preserve"> </w:t>
      </w:r>
      <w:r w:rsidR="000C7AF9">
        <w:t>to</w:t>
      </w:r>
      <w:r w:rsidR="00E55B72" w:rsidRPr="00AC0AA5">
        <w:t xml:space="preserve"> </w:t>
      </w:r>
      <w:r w:rsidR="000C7AF9">
        <w:t>go back</w:t>
      </w:r>
      <w:r w:rsidR="00E55B72" w:rsidRPr="00AC0AA5">
        <w:t xml:space="preserve"> to work.</w:t>
      </w:r>
    </w:p>
    <w:p w14:paraId="7606A957" w14:textId="77777777" w:rsidR="000C7AF9" w:rsidRPr="00AC0AA5" w:rsidRDefault="000C7AF9" w:rsidP="00E55B72"/>
    <w:p w14:paraId="65816B9F" w14:textId="77777777" w:rsidR="000C7AF9" w:rsidRDefault="000C7AF9" w:rsidP="000C7AF9"/>
    <w:p w14:paraId="0B1FC17C" w14:textId="551E25E8" w:rsidR="00E55B72" w:rsidRPr="00AC0AA5" w:rsidRDefault="00DF4CED" w:rsidP="00E55B72">
      <w:r>
        <w:rPr>
          <w:noProof/>
        </w:rPr>
        <w:drawing>
          <wp:anchor distT="0" distB="0" distL="114300" distR="114300" simplePos="0" relativeHeight="251658388" behindDoc="1" locked="0" layoutInCell="1" allowOverlap="1" wp14:anchorId="2A420C9F" wp14:editId="518EC0F9">
            <wp:simplePos x="0" y="0"/>
            <wp:positionH relativeFrom="margin">
              <wp:align>left</wp:align>
            </wp:positionH>
            <wp:positionV relativeFrom="paragraph">
              <wp:posOffset>424180</wp:posOffset>
            </wp:positionV>
            <wp:extent cx="1440000" cy="424615"/>
            <wp:effectExtent l="0" t="0" r="8255" b="0"/>
            <wp:wrapNone/>
            <wp:docPr id="595442104" name="Picture 1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42104" name="Picture 1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424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B72" w:rsidRPr="00AC0AA5">
        <w:t>The Guiding Principles will be used by:</w:t>
      </w:r>
    </w:p>
    <w:p w14:paraId="5C4E6F09" w14:textId="5157DABA" w:rsidR="00E55B72" w:rsidRPr="00AC0AA5" w:rsidRDefault="00947E9C" w:rsidP="000C7AF9">
      <w:pPr>
        <w:pStyle w:val="Listtoplevel"/>
      </w:pPr>
      <w:r>
        <w:drawing>
          <wp:anchor distT="0" distB="0" distL="114300" distR="114300" simplePos="0" relativeHeight="251658389" behindDoc="1" locked="0" layoutInCell="1" allowOverlap="1" wp14:anchorId="2907505F" wp14:editId="572904DE">
            <wp:simplePos x="0" y="0"/>
            <wp:positionH relativeFrom="margin">
              <wp:align>left</wp:align>
            </wp:positionH>
            <wp:positionV relativeFrom="paragraph">
              <wp:posOffset>677334</wp:posOffset>
            </wp:positionV>
            <wp:extent cx="1440000" cy="1265400"/>
            <wp:effectExtent l="0" t="0" r="8255" b="0"/>
            <wp:wrapNone/>
            <wp:docPr id="870839749" name="Picture 1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839749" name="Picture 1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26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B72" w:rsidRPr="00AC0AA5">
        <w:t>the Ministry of Social Development</w:t>
      </w:r>
    </w:p>
    <w:p w14:paraId="423EB933" w14:textId="65F61D8C" w:rsidR="00E55B72" w:rsidRPr="00AC0AA5" w:rsidRDefault="00E55B72" w:rsidP="000C7AF9">
      <w:pPr>
        <w:pStyle w:val="Listtoplevel"/>
      </w:pPr>
      <w:r w:rsidRPr="00AC0AA5">
        <w:t>the Accident Compensation Corporation</w:t>
      </w:r>
      <w:r w:rsidR="000C7AF9" w:rsidRPr="000C7AF9">
        <w:t xml:space="preserve"> </w:t>
      </w:r>
      <w:r w:rsidR="000C7AF9">
        <w:t xml:space="preserve">/ </w:t>
      </w:r>
      <w:r w:rsidR="000C7AF9" w:rsidRPr="00AC0AA5">
        <w:t>ACC</w:t>
      </w:r>
      <w:r w:rsidRPr="00AC0AA5">
        <w:t>.</w:t>
      </w:r>
    </w:p>
    <w:p w14:paraId="16F3B5C4" w14:textId="77777777" w:rsidR="00FA5B35" w:rsidRDefault="00FA5B35" w:rsidP="00E55B72"/>
    <w:p w14:paraId="58117D24" w14:textId="77777777" w:rsidR="00FA5B35" w:rsidRDefault="00FA5B35" w:rsidP="00E55B72"/>
    <w:p w14:paraId="48754B10" w14:textId="77777777" w:rsidR="00484516" w:rsidRDefault="00484516">
      <w:pPr>
        <w:spacing w:line="240" w:lineRule="auto"/>
        <w:ind w:left="0"/>
      </w:pPr>
      <w:r>
        <w:br w:type="page"/>
      </w:r>
    </w:p>
    <w:p w14:paraId="16DB4E3E" w14:textId="4D3D7D33" w:rsidR="00484516" w:rsidRPr="00AC0AA5" w:rsidRDefault="0055660E" w:rsidP="00484516">
      <w:r w:rsidRPr="00BD34B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1" behindDoc="1" locked="0" layoutInCell="1" allowOverlap="1" wp14:anchorId="1B3A1803" wp14:editId="4164852D">
                <wp:simplePos x="0" y="0"/>
                <wp:positionH relativeFrom="margin">
                  <wp:align>right</wp:align>
                </wp:positionH>
                <wp:positionV relativeFrom="paragraph">
                  <wp:posOffset>-60325</wp:posOffset>
                </wp:positionV>
                <wp:extent cx="3599815" cy="2400300"/>
                <wp:effectExtent l="0" t="0" r="635" b="0"/>
                <wp:wrapNone/>
                <wp:docPr id="828100878" name="Rectangle 82810087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4003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001A9DA" id="Rectangle 828100878" o:spid="_x0000_s1026" alt="&quot;&quot;" style="position:absolute;margin-left:232.25pt;margin-top:-4.75pt;width:283.45pt;height:189pt;z-index:-251202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" fillcolor="#bdd7ee" stroked="f" strokeweight="1pt">
                <w10:wrap anchorx="margin"/>
              </v:rect>
            </w:pict>
          </mc:Fallback>
        </mc:AlternateContent>
      </w:r>
      <w:r w:rsidR="0006358F">
        <w:rPr>
          <w:noProof/>
        </w:rPr>
        <w:drawing>
          <wp:anchor distT="0" distB="0" distL="114300" distR="114300" simplePos="0" relativeHeight="251658375" behindDoc="1" locked="0" layoutInCell="1" allowOverlap="1" wp14:anchorId="3BC13252" wp14:editId="18021952">
            <wp:simplePos x="0" y="0"/>
            <wp:positionH relativeFrom="margin">
              <wp:align>left</wp:align>
            </wp:positionH>
            <wp:positionV relativeFrom="paragraph">
              <wp:posOffset>-245533</wp:posOffset>
            </wp:positionV>
            <wp:extent cx="1440000" cy="1440000"/>
            <wp:effectExtent l="0" t="0" r="8255" b="0"/>
            <wp:wrapNone/>
            <wp:docPr id="922610533" name="Picture 1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610533" name="Picture 1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516" w:rsidRPr="00AC0AA5">
        <w:t>The Guiding Principles are for:</w:t>
      </w:r>
    </w:p>
    <w:p w14:paraId="76554F33" w14:textId="03A7F98F" w:rsidR="00484516" w:rsidRPr="00484516" w:rsidRDefault="00484516" w:rsidP="00484516">
      <w:pPr>
        <w:pStyle w:val="Listtoplevel"/>
        <w:rPr>
          <w:b/>
          <w:bCs/>
        </w:rPr>
      </w:pPr>
      <w:r w:rsidRPr="00484516">
        <w:rPr>
          <w:b/>
          <w:bCs/>
        </w:rPr>
        <w:t>general practitioners</w:t>
      </w:r>
      <w:r w:rsidR="000D7A25">
        <w:rPr>
          <w:b/>
          <w:bCs/>
        </w:rPr>
        <w:t xml:space="preserve"> </w:t>
      </w:r>
      <w:r w:rsidR="00725DA7">
        <w:rPr>
          <w:b/>
          <w:bCs/>
        </w:rPr>
        <w:t>/ GPs</w:t>
      </w:r>
    </w:p>
    <w:p w14:paraId="41CC5DF3" w14:textId="5C49C843" w:rsidR="00484516" w:rsidRPr="00725DA7" w:rsidRDefault="001F1E5A" w:rsidP="00484516">
      <w:pPr>
        <w:pStyle w:val="Listtoplevel"/>
      </w:pPr>
      <w:r>
        <w:rPr>
          <w:b/>
          <w:bCs/>
        </w:rPr>
        <w:drawing>
          <wp:anchor distT="0" distB="0" distL="114300" distR="114300" simplePos="0" relativeHeight="251658384" behindDoc="1" locked="0" layoutInCell="1" allowOverlap="1" wp14:anchorId="7AF10A49" wp14:editId="603F6655">
            <wp:simplePos x="0" y="0"/>
            <wp:positionH relativeFrom="margin">
              <wp:align>left</wp:align>
            </wp:positionH>
            <wp:positionV relativeFrom="paragraph">
              <wp:posOffset>143722</wp:posOffset>
            </wp:positionV>
            <wp:extent cx="1440000" cy="1440000"/>
            <wp:effectExtent l="0" t="0" r="8255" b="8255"/>
            <wp:wrapNone/>
            <wp:docPr id="799267971" name="Picture 1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67971" name="Picture 1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516" w:rsidRPr="00725DA7">
        <w:t>nurses</w:t>
      </w:r>
    </w:p>
    <w:p w14:paraId="5AE94F9A" w14:textId="6741A452" w:rsidR="00484516" w:rsidRPr="00484516" w:rsidRDefault="00484516" w:rsidP="00484516">
      <w:pPr>
        <w:pStyle w:val="Listtoplevel"/>
        <w:rPr>
          <w:b/>
          <w:bCs/>
        </w:rPr>
      </w:pPr>
      <w:r w:rsidRPr="00484516">
        <w:rPr>
          <w:b/>
          <w:bCs/>
        </w:rPr>
        <w:t>physiotherapists.</w:t>
      </w:r>
    </w:p>
    <w:p w14:paraId="60DEEE8C" w14:textId="77777777" w:rsidR="00484516" w:rsidRDefault="00484516" w:rsidP="00484516"/>
    <w:p w14:paraId="583D0805" w14:textId="0A6398C0" w:rsidR="00484516" w:rsidRPr="00AC0AA5" w:rsidRDefault="00A06021" w:rsidP="00484516">
      <w:r>
        <w:rPr>
          <w:noProof/>
        </w:rPr>
        <w:drawing>
          <wp:anchor distT="0" distB="0" distL="114300" distR="114300" simplePos="0" relativeHeight="251658377" behindDoc="1" locked="0" layoutInCell="1" allowOverlap="1" wp14:anchorId="37032268" wp14:editId="29E7B75F">
            <wp:simplePos x="0" y="0"/>
            <wp:positionH relativeFrom="margin">
              <wp:align>left</wp:align>
            </wp:positionH>
            <wp:positionV relativeFrom="paragraph">
              <wp:posOffset>11853</wp:posOffset>
            </wp:positionV>
            <wp:extent cx="1440000" cy="1440000"/>
            <wp:effectExtent l="0" t="0" r="0" b="8255"/>
            <wp:wrapNone/>
            <wp:docPr id="27152538" name="Picture 1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2538" name="Picture 1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BA5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2" behindDoc="1" locked="0" layoutInCell="1" allowOverlap="1" wp14:anchorId="02ADAC7C" wp14:editId="347F4854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3599815" cy="770466"/>
                <wp:effectExtent l="0" t="0" r="635" b="0"/>
                <wp:wrapNone/>
                <wp:docPr id="695242860" name="Rectangle 6952428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770466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FD2A0D" id="Rectangle 695242860" o:spid="_x0000_s1026" alt="&quot;&quot;" style="position:absolute;margin-left:232.25pt;margin-top:23.6pt;width:283.45pt;height:60.65pt;z-index:-251200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" fillcolor="#bdd7ee" stroked="f" strokeweight="1pt">
                <w10:wrap anchorx="margin"/>
              </v:rect>
            </w:pict>
          </mc:Fallback>
        </mc:AlternateContent>
      </w:r>
      <w:r w:rsidR="00484516" w:rsidRPr="00AC0AA5">
        <w:t xml:space="preserve"> </w:t>
      </w:r>
    </w:p>
    <w:p w14:paraId="3869925D" w14:textId="2F05BE55" w:rsidR="00484516" w:rsidRPr="00AC0AA5" w:rsidRDefault="00484516" w:rsidP="00484516">
      <w:r w:rsidRPr="00AC0AA5">
        <w:t xml:space="preserve">A </w:t>
      </w:r>
      <w:r w:rsidRPr="00AC0AA5">
        <w:rPr>
          <w:b/>
          <w:bCs/>
        </w:rPr>
        <w:t>general practitioner</w:t>
      </w:r>
      <w:r w:rsidR="00725DA7">
        <w:rPr>
          <w:b/>
          <w:bCs/>
        </w:rPr>
        <w:t xml:space="preserve"> / GP</w:t>
      </w:r>
      <w:r w:rsidRPr="00AC0AA5">
        <w:t xml:space="preserve"> is a doctor who works in the community.</w:t>
      </w:r>
    </w:p>
    <w:p w14:paraId="6B9C4D23" w14:textId="77777777" w:rsidR="00725DA7" w:rsidRDefault="00725DA7" w:rsidP="00484516"/>
    <w:p w14:paraId="783D6AA7" w14:textId="46B9648D" w:rsidR="00725DA7" w:rsidRDefault="00C75BA5" w:rsidP="00484516"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3" behindDoc="1" locked="0" layoutInCell="1" allowOverlap="1" wp14:anchorId="443D1D21" wp14:editId="36A6590C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3599815" cy="2827867"/>
                <wp:effectExtent l="0" t="0" r="635" b="0"/>
                <wp:wrapNone/>
                <wp:docPr id="2113119088" name="Rectangle 21131190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827867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BB3830B" id="Rectangle 2113119088" o:spid="_x0000_s1026" alt="&quot;&quot;" style="position:absolute;margin-left:232.25pt;margin-top:21.6pt;width:283.45pt;height:222.65pt;z-index:-251198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" fillcolor="#bdd7ee" stroked="f" strokeweight="1pt">
                <w10:wrap anchorx="margin"/>
              </v:rect>
            </w:pict>
          </mc:Fallback>
        </mc:AlternateContent>
      </w:r>
    </w:p>
    <w:p w14:paraId="13CAABEA" w14:textId="4D3B8EF0" w:rsidR="00725DA7" w:rsidRDefault="00A06021" w:rsidP="00484516">
      <w:r>
        <w:rPr>
          <w:noProof/>
        </w:rPr>
        <w:drawing>
          <wp:anchor distT="0" distB="0" distL="114300" distR="114300" simplePos="0" relativeHeight="251658383" behindDoc="1" locked="0" layoutInCell="1" allowOverlap="1" wp14:anchorId="750BE59D" wp14:editId="397285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0" b="8255"/>
            <wp:wrapNone/>
            <wp:docPr id="767534016" name="Picture 1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34016" name="Picture 1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516" w:rsidRPr="00AC0AA5">
        <w:t xml:space="preserve">A </w:t>
      </w:r>
      <w:r w:rsidR="00484516" w:rsidRPr="00AC0AA5">
        <w:rPr>
          <w:b/>
          <w:bCs/>
        </w:rPr>
        <w:t>physiotherapist</w:t>
      </w:r>
      <w:r w:rsidR="00484516" w:rsidRPr="00AC0AA5">
        <w:t xml:space="preserve"> is a health worker who supports people with</w:t>
      </w:r>
      <w:r w:rsidR="00725DA7">
        <w:t>:</w:t>
      </w:r>
    </w:p>
    <w:p w14:paraId="2FEC0FF6" w14:textId="510ED9D5" w:rsidR="00725DA7" w:rsidRDefault="00725DA7" w:rsidP="00725DA7">
      <w:pPr>
        <w:pStyle w:val="Listtoplevel"/>
      </w:pPr>
      <w:r>
        <w:t>movement</w:t>
      </w:r>
    </w:p>
    <w:p w14:paraId="4A398F60" w14:textId="7D303E38" w:rsidR="00725DA7" w:rsidRDefault="0048725E" w:rsidP="00725DA7">
      <w:pPr>
        <w:pStyle w:val="Listtoplevel"/>
      </w:pPr>
      <w:r>
        <w:drawing>
          <wp:anchor distT="0" distB="0" distL="114300" distR="114300" simplePos="0" relativeHeight="251658385" behindDoc="1" locked="0" layoutInCell="1" allowOverlap="1" wp14:anchorId="6939B5F8" wp14:editId="69B9B86C">
            <wp:simplePos x="0" y="0"/>
            <wp:positionH relativeFrom="margin">
              <wp:align>left</wp:align>
            </wp:positionH>
            <wp:positionV relativeFrom="paragraph">
              <wp:posOffset>312631</wp:posOffset>
            </wp:positionV>
            <wp:extent cx="1440000" cy="1018800"/>
            <wp:effectExtent l="0" t="0" r="0" b="0"/>
            <wp:wrapNone/>
            <wp:docPr id="1539756010" name="Picture 1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56010" name="Picture 1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DA7">
        <w:t>pain</w:t>
      </w:r>
    </w:p>
    <w:p w14:paraId="19129F67" w14:textId="7CB0CBAF" w:rsidR="00484516" w:rsidRDefault="00E15E5F" w:rsidP="00725DA7">
      <w:pPr>
        <w:pStyle w:val="Listtoplevel"/>
      </w:pPr>
      <w:r>
        <w:t>getting better after an injury</w:t>
      </w:r>
      <w:r w:rsidR="00484516" w:rsidRPr="00AC0AA5">
        <w:t>.</w:t>
      </w:r>
    </w:p>
    <w:p w14:paraId="2E9C3DA5" w14:textId="77777777" w:rsidR="00725DA7" w:rsidRDefault="00725DA7" w:rsidP="00484516"/>
    <w:p w14:paraId="7CF6DD40" w14:textId="77777777" w:rsidR="00725DA7" w:rsidRPr="00AC0AA5" w:rsidRDefault="00725DA7" w:rsidP="00484516"/>
    <w:p w14:paraId="6F9B355B" w14:textId="77777777" w:rsidR="001F1E5A" w:rsidRDefault="001F1E5A">
      <w:pPr>
        <w:spacing w:line="240" w:lineRule="auto"/>
        <w:ind w:left="0"/>
      </w:pPr>
      <w:r>
        <w:br w:type="page"/>
      </w:r>
    </w:p>
    <w:p w14:paraId="77E6E5B0" w14:textId="243A74B6" w:rsidR="00E55B72" w:rsidRDefault="00CF5B09" w:rsidP="005470CE">
      <w:r>
        <w:rPr>
          <w:noProof/>
        </w:rPr>
        <w:lastRenderedPageBreak/>
        <w:drawing>
          <wp:anchor distT="0" distB="0" distL="114300" distR="114300" simplePos="0" relativeHeight="251658392" behindDoc="1" locked="0" layoutInCell="1" allowOverlap="1" wp14:anchorId="260A880C" wp14:editId="719C39B0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95375" cy="1095375"/>
            <wp:effectExtent l="0" t="0" r="9525" b="0"/>
            <wp:wrapNone/>
            <wp:docPr id="1607769172" name="Picture 1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69172" name="Picture 1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B72" w:rsidRPr="00AC0AA5">
        <w:t xml:space="preserve">The Public Health Agency </w:t>
      </w:r>
      <w:r w:rsidR="00F0492D">
        <w:t>asked</w:t>
      </w:r>
      <w:r w:rsidR="00E55B72" w:rsidRPr="00AC0AA5">
        <w:t xml:space="preserve"> us </w:t>
      </w:r>
      <w:r>
        <w:t xml:space="preserve">to tell them what we think of </w:t>
      </w:r>
      <w:r w:rsidR="00E55B72" w:rsidRPr="00AC0AA5">
        <w:t xml:space="preserve">the </w:t>
      </w:r>
      <w:r w:rsidR="00E55B72" w:rsidRPr="005D4353">
        <w:rPr>
          <w:b/>
          <w:bCs/>
        </w:rPr>
        <w:t>draft</w:t>
      </w:r>
      <w:r w:rsidR="00E55B72" w:rsidRPr="00AC0AA5">
        <w:t xml:space="preserve"> Guiding Principles. </w:t>
      </w:r>
    </w:p>
    <w:p w14:paraId="271F50AE" w14:textId="73295887" w:rsidR="001F1E5A" w:rsidRDefault="001F1E5A" w:rsidP="00E55B72"/>
    <w:p w14:paraId="2A2312BB" w14:textId="1436272F" w:rsidR="001F1E5A" w:rsidRDefault="00CF5B09" w:rsidP="00E55B72">
      <w:r>
        <w:rPr>
          <w:noProof/>
        </w:rPr>
        <w:drawing>
          <wp:anchor distT="0" distB="0" distL="114300" distR="114300" simplePos="0" relativeHeight="251658390" behindDoc="1" locked="0" layoutInCell="1" allowOverlap="1" wp14:anchorId="442C5867" wp14:editId="302228BA">
            <wp:simplePos x="0" y="0"/>
            <wp:positionH relativeFrom="margin">
              <wp:posOffset>0</wp:posOffset>
            </wp:positionH>
            <wp:positionV relativeFrom="paragraph">
              <wp:posOffset>66675</wp:posOffset>
            </wp:positionV>
            <wp:extent cx="1439545" cy="1032510"/>
            <wp:effectExtent l="0" t="0" r="8255" b="0"/>
            <wp:wrapNone/>
            <wp:docPr id="2058356801" name="Picture 1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356801" name="Picture 1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E5F"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0" behindDoc="1" locked="0" layoutInCell="1" allowOverlap="1" wp14:anchorId="4736B296" wp14:editId="69A0496C">
                <wp:simplePos x="0" y="0"/>
                <wp:positionH relativeFrom="margin">
                  <wp:posOffset>2161540</wp:posOffset>
                </wp:positionH>
                <wp:positionV relativeFrom="paragraph">
                  <wp:posOffset>267335</wp:posOffset>
                </wp:positionV>
                <wp:extent cx="3599815" cy="815340"/>
                <wp:effectExtent l="0" t="0" r="635" b="3810"/>
                <wp:wrapNone/>
                <wp:docPr id="414364437" name="Rectangle 4143644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153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C140E1" id="Rectangle 414364437" o:spid="_x0000_s1026" alt="&quot;&quot;" style="position:absolute;margin-left:170.2pt;margin-top:21.05pt;width:283.45pt;height:64.2pt;z-index:-25120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" fillcolor="#bdd7ee" stroked="f" strokeweight="1pt">
                <w10:wrap anchorx="margin"/>
              </v:rect>
            </w:pict>
          </mc:Fallback>
        </mc:AlternateContent>
      </w:r>
    </w:p>
    <w:p w14:paraId="70067869" w14:textId="51FB497A" w:rsidR="00E55B72" w:rsidRPr="00AC0AA5" w:rsidRDefault="00E55B72" w:rsidP="00E55B72">
      <w:r w:rsidRPr="00AC0AA5">
        <w:t xml:space="preserve">A </w:t>
      </w:r>
      <w:r w:rsidRPr="00AC0AA5">
        <w:rPr>
          <w:b/>
          <w:bCs/>
        </w:rPr>
        <w:t>draft</w:t>
      </w:r>
      <w:r w:rsidRPr="00AC0AA5">
        <w:t xml:space="preserve"> means a document that is not finished yet.</w:t>
      </w:r>
    </w:p>
    <w:p w14:paraId="6A69E2F1" w14:textId="61F3A669" w:rsidR="00D7461A" w:rsidRDefault="00CF5B09" w:rsidP="00E55B72">
      <w:r>
        <w:rPr>
          <w:noProof/>
        </w:rPr>
        <w:drawing>
          <wp:anchor distT="0" distB="0" distL="114300" distR="114300" simplePos="0" relativeHeight="251658393" behindDoc="1" locked="0" layoutInCell="1" allowOverlap="1" wp14:anchorId="05A71BD2" wp14:editId="5782613A">
            <wp:simplePos x="0" y="0"/>
            <wp:positionH relativeFrom="margin">
              <wp:posOffset>0</wp:posOffset>
            </wp:positionH>
            <wp:positionV relativeFrom="paragraph">
              <wp:posOffset>351790</wp:posOffset>
            </wp:positionV>
            <wp:extent cx="1209675" cy="1209675"/>
            <wp:effectExtent l="0" t="0" r="9525" b="9525"/>
            <wp:wrapNone/>
            <wp:docPr id="193328271" name="Picture 1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271" name="Picture 1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B955C" w14:textId="619666D3" w:rsidR="00D7461A" w:rsidRPr="00AC0AA5" w:rsidRDefault="00D7461A" w:rsidP="00E55B72"/>
    <w:p w14:paraId="26481827" w14:textId="444E3A48" w:rsidR="00E55B72" w:rsidRDefault="00E55B72" w:rsidP="00E55B72">
      <w:r w:rsidRPr="00AC0AA5">
        <w:t xml:space="preserve">We met again with the Public Health Agency in May 2026. </w:t>
      </w:r>
    </w:p>
    <w:p w14:paraId="112B17DA" w14:textId="77777777" w:rsidR="00D7461A" w:rsidRDefault="00D7461A" w:rsidP="00E55B72"/>
    <w:p w14:paraId="2E510006" w14:textId="3B57FE5D" w:rsidR="00D7461A" w:rsidRPr="00AC0AA5" w:rsidRDefault="00CF5B09" w:rsidP="00E55B72">
      <w:r>
        <w:rPr>
          <w:noProof/>
        </w:rPr>
        <w:drawing>
          <wp:anchor distT="0" distB="0" distL="114300" distR="114300" simplePos="0" relativeHeight="251658394" behindDoc="1" locked="0" layoutInCell="1" allowOverlap="1" wp14:anchorId="4B24CF40" wp14:editId="21D9C6A3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1439545" cy="1439545"/>
            <wp:effectExtent l="0" t="0" r="8255" b="0"/>
            <wp:wrapNone/>
            <wp:docPr id="450085506" name="Picture 1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085506" name="Picture 1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69F20" w14:textId="254AA2E5" w:rsidR="00C75BA5" w:rsidRDefault="00E55B72" w:rsidP="00E55B72">
      <w:r w:rsidRPr="00AC0AA5">
        <w:t xml:space="preserve">We </w:t>
      </w:r>
      <w:r w:rsidR="007A3146">
        <w:t>told them what we thought about</w:t>
      </w:r>
      <w:r w:rsidRPr="00AC0AA5">
        <w:t xml:space="preserve"> the</w:t>
      </w:r>
      <w:r w:rsidR="007A3146">
        <w:t xml:space="preserve"> draft</w:t>
      </w:r>
      <w:r w:rsidRPr="00AC0AA5">
        <w:t xml:space="preserve"> Guiding Principles. </w:t>
      </w:r>
    </w:p>
    <w:p w14:paraId="0EAA65AB" w14:textId="77777777" w:rsidR="00C75BA5" w:rsidRDefault="00C75BA5" w:rsidP="00E55B72"/>
    <w:p w14:paraId="3A0B154E" w14:textId="43214009" w:rsidR="00C75BA5" w:rsidRDefault="00C75BA5" w:rsidP="00C75BA5"/>
    <w:p w14:paraId="234DEC51" w14:textId="77777777" w:rsidR="00C10ECA" w:rsidRDefault="00C10ECA">
      <w:pPr>
        <w:spacing w:line="240" w:lineRule="auto"/>
        <w:ind w:left="0"/>
      </w:pPr>
      <w:r>
        <w:br w:type="page"/>
      </w:r>
    </w:p>
    <w:p w14:paraId="36D3636A" w14:textId="29E56423" w:rsidR="00E55B72" w:rsidRDefault="001F1E5A" w:rsidP="00C10ECA">
      <w:pPr>
        <w:pStyle w:val="Heading1"/>
      </w:pPr>
      <w:bookmarkStart w:id="6" w:name="_Ministry_of_Social_1"/>
      <w:bookmarkEnd w:id="6"/>
      <w:r>
        <w:lastRenderedPageBreak/>
        <w:t>M</w:t>
      </w:r>
      <w:r w:rsidR="00C10ECA">
        <w:t>inistry of Social Development</w:t>
      </w:r>
      <w:hyperlink r:id="rId113" w:history="1"/>
    </w:p>
    <w:p w14:paraId="6C9C1133" w14:textId="77777777" w:rsidR="00D7461A" w:rsidRDefault="00D7461A" w:rsidP="00E55B72"/>
    <w:p w14:paraId="4BBF751A" w14:textId="77777777" w:rsidR="00C10ECA" w:rsidRDefault="00C10ECA" w:rsidP="00E55B72"/>
    <w:p w14:paraId="4C0F1364" w14:textId="77777777" w:rsidR="00A909A7" w:rsidRDefault="00E97B80" w:rsidP="00753491">
      <w:r>
        <w:rPr>
          <w:noProof/>
        </w:rPr>
        <w:drawing>
          <wp:anchor distT="0" distB="0" distL="114300" distR="114300" simplePos="0" relativeHeight="251658396" behindDoc="1" locked="0" layoutInCell="1" allowOverlap="1" wp14:anchorId="27C2281D" wp14:editId="5E89B6DA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440000" cy="424615"/>
            <wp:effectExtent l="0" t="0" r="8255" b="0"/>
            <wp:wrapNone/>
            <wp:docPr id="114434756" name="Picture 1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42104" name="Picture 1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424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491" w:rsidRPr="00AC0AA5">
        <w:t>We met with the Ministry of Social Development</w:t>
      </w:r>
      <w:r w:rsidR="00753491">
        <w:t xml:space="preserve"> / </w:t>
      </w:r>
      <w:r w:rsidR="00753491" w:rsidRPr="00CE5213">
        <w:rPr>
          <w:b/>
          <w:bCs/>
        </w:rPr>
        <w:t>MSD</w:t>
      </w:r>
      <w:r w:rsidR="00753491" w:rsidRPr="00AC0AA5">
        <w:t xml:space="preserve"> in May 2026.</w:t>
      </w:r>
    </w:p>
    <w:p w14:paraId="1B7D900C" w14:textId="646ED903" w:rsidR="00A909A7" w:rsidRDefault="00A909A7" w:rsidP="00753491"/>
    <w:p w14:paraId="6C7991D3" w14:textId="077CFBCD" w:rsidR="00F02388" w:rsidRPr="00F02388" w:rsidRDefault="00E902C6" w:rsidP="00F02388">
      <w:pPr>
        <w:rPr>
          <w:lang w:val="en-NZ"/>
        </w:rPr>
      </w:pP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433" behindDoc="1" locked="0" layoutInCell="1" allowOverlap="1" wp14:anchorId="080194AC" wp14:editId="2A3EA087">
                <wp:simplePos x="0" y="0"/>
                <wp:positionH relativeFrom="margin">
                  <wp:align>right</wp:align>
                </wp:positionH>
                <wp:positionV relativeFrom="paragraph">
                  <wp:posOffset>273685</wp:posOffset>
                </wp:positionV>
                <wp:extent cx="3599815" cy="1158240"/>
                <wp:effectExtent l="0" t="0" r="635" b="3810"/>
                <wp:wrapNone/>
                <wp:docPr id="1432508589" name="Rectangle 143250858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582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493292" id="Rectangle 1432508589" o:spid="_x0000_s1026" alt="&quot;&quot;" style="position:absolute;margin-left:232.25pt;margin-top:21.55pt;width:283.45pt;height:91.2pt;z-index:-25103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" fillcolor="#bdd7ee" stroked="f" strokeweight="1pt">
                <w10:wrap anchorx="margin"/>
              </v:rect>
            </w:pict>
          </mc:Fallback>
        </mc:AlternateContent>
      </w:r>
      <w:r w:rsidR="00F02388" w:rsidRPr="00F02388">
        <w:rPr>
          <w:noProof/>
          <w:lang w:val="en-NZ"/>
        </w:rPr>
        <w:drawing>
          <wp:anchor distT="0" distB="0" distL="114300" distR="114300" simplePos="0" relativeHeight="251658437" behindDoc="1" locked="0" layoutInCell="1" allowOverlap="1" wp14:anchorId="2B90C8F1" wp14:editId="674E1B0B">
            <wp:simplePos x="0" y="0"/>
            <wp:positionH relativeFrom="column">
              <wp:posOffset>38100</wp:posOffset>
            </wp:positionH>
            <wp:positionV relativeFrom="paragraph">
              <wp:posOffset>271145</wp:posOffset>
            </wp:positionV>
            <wp:extent cx="1440000" cy="1018338"/>
            <wp:effectExtent l="0" t="0" r="8255" b="0"/>
            <wp:wrapNone/>
            <wp:docPr id="1518632549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632549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1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67672" w14:textId="45464E74" w:rsidR="00753491" w:rsidRDefault="00A909A7" w:rsidP="00753491">
      <w:r w:rsidRPr="00CE5213">
        <w:rPr>
          <w:b/>
          <w:bCs/>
        </w:rPr>
        <w:t>MSD</w:t>
      </w:r>
      <w:r>
        <w:t xml:space="preserve"> is the </w:t>
      </w:r>
      <w:r w:rsidR="000D7A25">
        <w:t xml:space="preserve">Government </w:t>
      </w:r>
      <w:r>
        <w:t xml:space="preserve">agency that deals with support </w:t>
      </w:r>
      <w:r w:rsidR="00CE5213">
        <w:t xml:space="preserve">services like Work and Income. </w:t>
      </w:r>
      <w:r w:rsidR="00753491" w:rsidRPr="00AC0AA5">
        <w:t xml:space="preserve"> </w:t>
      </w:r>
    </w:p>
    <w:p w14:paraId="67D41C0C" w14:textId="3E20814E" w:rsidR="00753491" w:rsidRDefault="00ED6887" w:rsidP="00753491">
      <w:r>
        <w:rPr>
          <w:noProof/>
        </w:rPr>
        <w:drawing>
          <wp:anchor distT="0" distB="0" distL="114300" distR="114300" simplePos="0" relativeHeight="251658397" behindDoc="1" locked="0" layoutInCell="1" allowOverlap="1" wp14:anchorId="75B6CEC6" wp14:editId="7C43BD2C">
            <wp:simplePos x="0" y="0"/>
            <wp:positionH relativeFrom="margin">
              <wp:align>left</wp:align>
            </wp:positionH>
            <wp:positionV relativeFrom="paragraph">
              <wp:posOffset>6139</wp:posOffset>
            </wp:positionV>
            <wp:extent cx="1440000" cy="1440000"/>
            <wp:effectExtent l="0" t="0" r="0" b="8255"/>
            <wp:wrapNone/>
            <wp:docPr id="1189265248" name="Picture 1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65248" name="Picture 1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E9D06" w14:textId="0A208AAC" w:rsidR="00753491" w:rsidRPr="00AC0AA5" w:rsidRDefault="00753491" w:rsidP="00753491"/>
    <w:p w14:paraId="4B8AEE39" w14:textId="0481A280" w:rsidR="00753491" w:rsidRDefault="00753491" w:rsidP="00753491">
      <w:r w:rsidRPr="00AC0AA5">
        <w:t xml:space="preserve">MSD told us about a special food information form. </w:t>
      </w:r>
      <w:hyperlink r:id="rId116" w:history="1"/>
    </w:p>
    <w:p w14:paraId="499949F2" w14:textId="77777777" w:rsidR="00753491" w:rsidRDefault="00753491" w:rsidP="00753491"/>
    <w:p w14:paraId="2F808F74" w14:textId="6D70A0FF" w:rsidR="00753491" w:rsidRPr="00AC0AA5" w:rsidRDefault="00153CFE" w:rsidP="00753491">
      <w:r>
        <w:rPr>
          <w:noProof/>
        </w:rPr>
        <w:drawing>
          <wp:anchor distT="0" distB="0" distL="114300" distR="114300" simplePos="0" relativeHeight="251658398" behindDoc="1" locked="0" layoutInCell="1" allowOverlap="1" wp14:anchorId="10D5EA72" wp14:editId="14DD4DB3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440000" cy="1641600"/>
            <wp:effectExtent l="0" t="0" r="0" b="0"/>
            <wp:wrapNone/>
            <wp:docPr id="1286427504" name="Picture 1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27504" name="Picture 1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64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1CF75" w14:textId="70B5FD2F" w:rsidR="00753491" w:rsidRDefault="00CF5B09" w:rsidP="00753491">
      <w:r>
        <w:t>The</w:t>
      </w:r>
      <w:r w:rsidR="00753491" w:rsidRPr="00AC0AA5">
        <w:t xml:space="preserve"> form is </w:t>
      </w:r>
      <w:r w:rsidR="00436026">
        <w:t>for</w:t>
      </w:r>
      <w:r w:rsidR="00753491" w:rsidRPr="00AC0AA5">
        <w:t xml:space="preserve"> people </w:t>
      </w:r>
      <w:r w:rsidR="00436026">
        <w:t xml:space="preserve">to </w:t>
      </w:r>
      <w:r>
        <w:t>know more</w:t>
      </w:r>
      <w:r w:rsidR="00753491" w:rsidRPr="00AC0AA5">
        <w:t xml:space="preserve"> </w:t>
      </w:r>
      <w:r>
        <w:t>about how to</w:t>
      </w:r>
      <w:r w:rsidR="00C50959">
        <w:t xml:space="preserve"> apply for money for</w:t>
      </w:r>
      <w:r w:rsidR="00753491" w:rsidRPr="00AC0AA5">
        <w:t xml:space="preserve"> </w:t>
      </w:r>
      <w:r w:rsidR="00753491" w:rsidRPr="009639AA">
        <w:rPr>
          <w:b/>
          <w:bCs/>
        </w:rPr>
        <w:t>special food requirements</w:t>
      </w:r>
      <w:r w:rsidR="00753491" w:rsidRPr="00AC0AA5">
        <w:t xml:space="preserve">. </w:t>
      </w:r>
    </w:p>
    <w:p w14:paraId="43EE9D10" w14:textId="5973F4FD" w:rsidR="00E902C6" w:rsidRDefault="00E902C6">
      <w:pPr>
        <w:spacing w:line="240" w:lineRule="auto"/>
        <w:ind w:left="0"/>
      </w:pPr>
      <w:r>
        <w:br w:type="page"/>
      </w:r>
    </w:p>
    <w:p w14:paraId="378A7676" w14:textId="5DFE05BF" w:rsidR="00F27581" w:rsidRDefault="00E902C6" w:rsidP="00753491">
      <w:r>
        <w:rPr>
          <w:noProof/>
        </w:rPr>
        <w:lastRenderedPageBreak/>
        <w:drawing>
          <wp:anchor distT="0" distB="0" distL="114300" distR="114300" simplePos="0" relativeHeight="251658399" behindDoc="1" locked="0" layoutInCell="1" allowOverlap="1" wp14:anchorId="4106F020" wp14:editId="752F6BCA">
            <wp:simplePos x="0" y="0"/>
            <wp:positionH relativeFrom="margin">
              <wp:align>left</wp:align>
            </wp:positionH>
            <wp:positionV relativeFrom="paragraph">
              <wp:posOffset>-170180</wp:posOffset>
            </wp:positionV>
            <wp:extent cx="1440000" cy="1440000"/>
            <wp:effectExtent l="0" t="0" r="8255" b="0"/>
            <wp:wrapNone/>
            <wp:docPr id="96282243" name="Picture 1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2243" name="Picture 1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4" behindDoc="1" locked="0" layoutInCell="1" allowOverlap="1" wp14:anchorId="264D7812" wp14:editId="28DB4EBD">
                <wp:simplePos x="0" y="0"/>
                <wp:positionH relativeFrom="margin">
                  <wp:align>right</wp:align>
                </wp:positionH>
                <wp:positionV relativeFrom="paragraph">
                  <wp:posOffset>-100330</wp:posOffset>
                </wp:positionV>
                <wp:extent cx="3599815" cy="2209800"/>
                <wp:effectExtent l="0" t="0" r="635" b="0"/>
                <wp:wrapNone/>
                <wp:docPr id="424423724" name="Rectangle 4244237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20980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26F562" id="Rectangle 424423724" o:spid="_x0000_s1026" alt="&quot;&quot;" style="position:absolute;margin-left:232.25pt;margin-top:-7.9pt;width:283.45pt;height:174pt;z-index:-251196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" fillcolor="#bdd7ee" stroked="f" strokeweight="1pt">
                <w10:wrap anchorx="margin"/>
              </v:rect>
            </w:pict>
          </mc:Fallback>
        </mc:AlternateContent>
      </w:r>
      <w:r w:rsidR="00753491" w:rsidRPr="00AC0AA5">
        <w:t xml:space="preserve">A </w:t>
      </w:r>
      <w:r w:rsidR="00753491" w:rsidRPr="009639AA">
        <w:rPr>
          <w:b/>
          <w:bCs/>
        </w:rPr>
        <w:t>special food requirement</w:t>
      </w:r>
      <w:r w:rsidR="00753491" w:rsidRPr="00AC0AA5">
        <w:t xml:space="preserve"> means a person needs certain food </w:t>
      </w:r>
      <w:r w:rsidR="00155AB0">
        <w:t>for</w:t>
      </w:r>
      <w:r w:rsidR="00F27581">
        <w:t>:</w:t>
      </w:r>
    </w:p>
    <w:p w14:paraId="66302DFB" w14:textId="0F4990B3" w:rsidR="00F27581" w:rsidRDefault="00C85D1D" w:rsidP="00F27581">
      <w:pPr>
        <w:pStyle w:val="Listtoplevel"/>
      </w:pPr>
      <w:r>
        <w:drawing>
          <wp:anchor distT="0" distB="0" distL="114300" distR="114300" simplePos="0" relativeHeight="251658403" behindDoc="1" locked="0" layoutInCell="1" allowOverlap="1" wp14:anchorId="53276929" wp14:editId="3DBCC93E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1439545" cy="1117600"/>
            <wp:effectExtent l="0" t="0" r="8255" b="6350"/>
            <wp:wrapNone/>
            <wp:docPr id="2002865168" name="Picture 1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865168" name="Picture 1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491" w:rsidRPr="00AC0AA5">
        <w:t>health</w:t>
      </w:r>
      <w:r w:rsidR="00F27581">
        <w:t xml:space="preserve"> needs</w:t>
      </w:r>
    </w:p>
    <w:p w14:paraId="10E091AD" w14:textId="37C15794" w:rsidR="00753491" w:rsidRDefault="00753491" w:rsidP="00F27581">
      <w:pPr>
        <w:pStyle w:val="Listtoplevel"/>
      </w:pPr>
      <w:r w:rsidRPr="00AC0AA5">
        <w:t>disability needs.</w:t>
      </w:r>
    </w:p>
    <w:p w14:paraId="7D38D4C2" w14:textId="77777777" w:rsidR="009639AA" w:rsidRDefault="009639AA" w:rsidP="00753491"/>
    <w:p w14:paraId="278C01FF" w14:textId="77777777" w:rsidR="009639AA" w:rsidRPr="00AC0AA5" w:rsidRDefault="009639AA" w:rsidP="00753491"/>
    <w:p w14:paraId="124148FB" w14:textId="48EE360B" w:rsidR="00753491" w:rsidRDefault="00237A74" w:rsidP="00753491">
      <w:r>
        <w:rPr>
          <w:noProof/>
        </w:rPr>
        <w:drawing>
          <wp:anchor distT="0" distB="0" distL="114300" distR="114300" simplePos="0" relativeHeight="251658400" behindDoc="1" locked="0" layoutInCell="1" allowOverlap="1" wp14:anchorId="1908DCF8" wp14:editId="10244278">
            <wp:simplePos x="0" y="0"/>
            <wp:positionH relativeFrom="margin">
              <wp:align>left</wp:align>
            </wp:positionH>
            <wp:positionV relativeFrom="paragraph">
              <wp:posOffset>-296333</wp:posOffset>
            </wp:positionV>
            <wp:extent cx="1157624" cy="1432560"/>
            <wp:effectExtent l="0" t="0" r="0" b="0"/>
            <wp:wrapNone/>
            <wp:docPr id="616090516" name="Picture 1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90516" name="Picture 1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761" cy="143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491" w:rsidRPr="00AC0AA5">
        <w:t xml:space="preserve">A </w:t>
      </w:r>
      <w:r w:rsidR="000D7A25">
        <w:t>g</w:t>
      </w:r>
      <w:r w:rsidR="000D7A25" w:rsidRPr="00AC0AA5">
        <w:t xml:space="preserve">eneral </w:t>
      </w:r>
      <w:r w:rsidR="000D7A25">
        <w:t>p</w:t>
      </w:r>
      <w:r w:rsidR="000D7A25" w:rsidRPr="00AC0AA5">
        <w:t>ractitioner</w:t>
      </w:r>
      <w:r w:rsidR="000D7A25">
        <w:t xml:space="preserve"> </w:t>
      </w:r>
      <w:r w:rsidR="00046885">
        <w:t>/ community doctor</w:t>
      </w:r>
      <w:r w:rsidR="00753491" w:rsidRPr="00AC0AA5">
        <w:t xml:space="preserve"> can now sign off</w:t>
      </w:r>
      <w:r w:rsidR="000D7A25">
        <w:t xml:space="preserve"> on</w:t>
      </w:r>
      <w:r w:rsidR="00753491" w:rsidRPr="00AC0AA5">
        <w:t xml:space="preserve"> special food requirements. </w:t>
      </w:r>
    </w:p>
    <w:p w14:paraId="54212A03" w14:textId="77777777" w:rsidR="00C50959" w:rsidRDefault="00C50959" w:rsidP="00753491"/>
    <w:p w14:paraId="4842132B" w14:textId="77777777" w:rsidR="00C50959" w:rsidRPr="00AC0AA5" w:rsidRDefault="00C50959" w:rsidP="00753491"/>
    <w:p w14:paraId="7E4A749F" w14:textId="427B4C43" w:rsidR="00C50959" w:rsidRDefault="00044A2B" w:rsidP="00753491">
      <w:r>
        <w:rPr>
          <w:noProof/>
        </w:rPr>
        <w:drawing>
          <wp:anchor distT="0" distB="0" distL="114300" distR="114300" simplePos="0" relativeHeight="251658283" behindDoc="0" locked="0" layoutInCell="1" allowOverlap="1" wp14:anchorId="44BB9449" wp14:editId="78E8F3A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440000" cy="1157591"/>
            <wp:effectExtent l="0" t="0" r="8255" b="0"/>
            <wp:wrapNone/>
            <wp:docPr id="1402775626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75626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15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491" w:rsidRPr="00AC0AA5">
        <w:t xml:space="preserve">We also heard about a new </w:t>
      </w:r>
      <w:r w:rsidR="00753491" w:rsidRPr="00CF5B09">
        <w:rPr>
          <w:b/>
          <w:bCs/>
        </w:rPr>
        <w:t>Disability Inclusion Guide</w:t>
      </w:r>
      <w:r w:rsidR="00753491" w:rsidRPr="00AC0AA5">
        <w:t xml:space="preserve">. </w:t>
      </w:r>
    </w:p>
    <w:p w14:paraId="1D19F82B" w14:textId="28759900" w:rsidR="00C50959" w:rsidRDefault="00C50959" w:rsidP="00753491"/>
    <w:p w14:paraId="6D998253" w14:textId="139DB23E" w:rsidR="00753491" w:rsidRPr="00AC0AA5" w:rsidRDefault="00CF5B09" w:rsidP="00753491"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60496" behindDoc="1" locked="0" layoutInCell="1" allowOverlap="1" wp14:anchorId="0F6D7CBE" wp14:editId="254C62D1">
                <wp:simplePos x="0" y="0"/>
                <wp:positionH relativeFrom="margin">
                  <wp:align>right</wp:align>
                </wp:positionH>
                <wp:positionV relativeFrom="paragraph">
                  <wp:posOffset>270510</wp:posOffset>
                </wp:positionV>
                <wp:extent cx="3599815" cy="3181350"/>
                <wp:effectExtent l="0" t="0" r="635" b="0"/>
                <wp:wrapNone/>
                <wp:docPr id="1138413020" name="Rectangle 11384130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18135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1E4FC" id="Rectangle 1138413020" o:spid="_x0000_s1026" alt="&quot;&quot;" style="position:absolute;margin-left:232.25pt;margin-top:21.3pt;width:283.45pt;height:250.5pt;z-index:-251655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" fillcolor="#bdd7ee" stroked="f" strokeweight="1pt">
                <w10:wrap anchorx="margin"/>
              </v:rect>
            </w:pict>
          </mc:Fallback>
        </mc:AlternateContent>
      </w:r>
    </w:p>
    <w:p w14:paraId="15FB6A8A" w14:textId="74559E10" w:rsidR="00753491" w:rsidRPr="00AC0AA5" w:rsidRDefault="0081285B" w:rsidP="00C3175C">
      <w:r>
        <w:rPr>
          <w:noProof/>
        </w:rPr>
        <w:drawing>
          <wp:anchor distT="0" distB="0" distL="114300" distR="114300" simplePos="0" relativeHeight="251658404" behindDoc="1" locked="0" layoutInCell="1" allowOverlap="1" wp14:anchorId="038C6EAE" wp14:editId="01CAF14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1440000"/>
            <wp:effectExtent l="0" t="0" r="0" b="8255"/>
            <wp:wrapNone/>
            <wp:docPr id="539241086" name="Picture 1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241086" name="Picture 1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9A4">
        <w:t>The</w:t>
      </w:r>
      <w:r w:rsidR="00753491" w:rsidRPr="00AC0AA5">
        <w:t xml:space="preserve"> </w:t>
      </w:r>
      <w:r w:rsidR="00753491" w:rsidRPr="00CF5B09">
        <w:rPr>
          <w:b/>
          <w:bCs/>
        </w:rPr>
        <w:t>Disability Inclusion Guide</w:t>
      </w:r>
      <w:r w:rsidR="00753491" w:rsidRPr="00AC0AA5">
        <w:t xml:space="preserve"> is a guide </w:t>
      </w:r>
      <w:r w:rsidR="00C3175C">
        <w:t>about</w:t>
      </w:r>
      <w:r w:rsidR="00753491" w:rsidRPr="00AC0AA5">
        <w:t xml:space="preserve"> design</w:t>
      </w:r>
      <w:r w:rsidR="00C3175C">
        <w:t>ing</w:t>
      </w:r>
      <w:r w:rsidR="00753491" w:rsidRPr="00AC0AA5">
        <w:t xml:space="preserve"> things that work for disabled people </w:t>
      </w:r>
      <w:r w:rsidR="00C3175C">
        <w:t>like:</w:t>
      </w:r>
    </w:p>
    <w:p w14:paraId="6932E8ED" w14:textId="6E2C57F3" w:rsidR="00753491" w:rsidRPr="00AC0AA5" w:rsidRDefault="003219A4" w:rsidP="00CB7373">
      <w:pPr>
        <w:pStyle w:val="Listtoplevel"/>
      </w:pPr>
      <w:r>
        <w:rPr>
          <w:shd w:val="clear" w:color="auto" w:fill="FFFFFF"/>
          <w:lang w:eastAsia="en-GB"/>
        </w:rPr>
        <w:drawing>
          <wp:anchor distT="0" distB="0" distL="114300" distR="114300" simplePos="0" relativeHeight="251658282" behindDoc="0" locked="0" layoutInCell="1" allowOverlap="1" wp14:anchorId="7348BEB5" wp14:editId="3636EDA7">
            <wp:simplePos x="0" y="0"/>
            <wp:positionH relativeFrom="margin">
              <wp:posOffset>84455</wp:posOffset>
            </wp:positionH>
            <wp:positionV relativeFrom="paragraph">
              <wp:posOffset>226695</wp:posOffset>
            </wp:positionV>
            <wp:extent cx="1486535" cy="1486535"/>
            <wp:effectExtent l="0" t="0" r="0" b="0"/>
            <wp:wrapNone/>
            <wp:docPr id="1545871469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871469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491" w:rsidRPr="00AC0AA5">
        <w:t>services</w:t>
      </w:r>
    </w:p>
    <w:p w14:paraId="611EC029" w14:textId="2666991A" w:rsidR="00753491" w:rsidRPr="00AC0AA5" w:rsidRDefault="00753491" w:rsidP="00CB7373">
      <w:pPr>
        <w:pStyle w:val="Listtoplevel"/>
      </w:pPr>
      <w:r w:rsidRPr="00AC0AA5">
        <w:t>supports</w:t>
      </w:r>
    </w:p>
    <w:p w14:paraId="61C4CFB1" w14:textId="479FF4C3" w:rsidR="00D8603C" w:rsidRPr="00046885" w:rsidRDefault="00753491" w:rsidP="00046885">
      <w:pPr>
        <w:pStyle w:val="Listtoplevel"/>
      </w:pPr>
      <w:r w:rsidRPr="00046885">
        <w:t>products</w:t>
      </w:r>
      <w:r w:rsidRPr="00AC0AA5">
        <w:t xml:space="preserve">. </w:t>
      </w:r>
      <w:r w:rsidR="00D8603C">
        <w:br w:type="page"/>
      </w:r>
    </w:p>
    <w:p w14:paraId="42CC8E7A" w14:textId="3BA9ADAB" w:rsidR="00124EA8" w:rsidRPr="00124EA8" w:rsidRDefault="00B21870" w:rsidP="00A4554F">
      <w:pPr>
        <w:pStyle w:val="Heading1"/>
        <w:rPr>
          <w:lang w:eastAsia="en-GB"/>
        </w:rPr>
      </w:pPr>
      <w:bookmarkStart w:id="7" w:name="_Ministry_of_Social"/>
      <w:bookmarkEnd w:id="7"/>
      <w:r>
        <w:rPr>
          <w:shd w:val="clear" w:color="auto" w:fill="FFFFFF"/>
          <w:lang w:eastAsia="en-GB"/>
        </w:rPr>
        <w:lastRenderedPageBreak/>
        <w:t xml:space="preserve">Ministry of Social Development and </w:t>
      </w:r>
      <w:proofErr w:type="spellStart"/>
      <w:r>
        <w:rPr>
          <w:shd w:val="clear" w:color="auto" w:fill="FFFFFF"/>
          <w:lang w:eastAsia="en-GB"/>
        </w:rPr>
        <w:t>ThinkPlace</w:t>
      </w:r>
      <w:proofErr w:type="spellEnd"/>
    </w:p>
    <w:p w14:paraId="3F373218" w14:textId="77777777" w:rsidR="00D73833" w:rsidRDefault="00D73833" w:rsidP="00BD50B8">
      <w:pPr>
        <w:rPr>
          <w:shd w:val="clear" w:color="auto" w:fill="FFFFFF"/>
          <w:lang w:eastAsia="en-GB"/>
        </w:rPr>
      </w:pPr>
    </w:p>
    <w:p w14:paraId="5A75E2AE" w14:textId="39B0659E" w:rsidR="00A4554F" w:rsidRDefault="00C67D5D" w:rsidP="00BD50B8">
      <w:pPr>
        <w:rPr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1658289" behindDoc="0" locked="0" layoutInCell="1" allowOverlap="1" wp14:anchorId="1C7BE6BB" wp14:editId="66BBB69F">
            <wp:simplePos x="0" y="0"/>
            <wp:positionH relativeFrom="margin">
              <wp:align>left</wp:align>
            </wp:positionH>
            <wp:positionV relativeFrom="paragraph">
              <wp:posOffset>306705</wp:posOffset>
            </wp:positionV>
            <wp:extent cx="1620000" cy="1176533"/>
            <wp:effectExtent l="0" t="0" r="0" b="0"/>
            <wp:wrapNone/>
            <wp:docPr id="316406865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06865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17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E9BEC" w14:textId="0D4E9129" w:rsidR="0001232D" w:rsidRDefault="0001232D" w:rsidP="0001232D">
      <w:pPr>
        <w:rPr>
          <w:noProof/>
        </w:rPr>
      </w:pPr>
      <w:r>
        <w:rPr>
          <w:noProof/>
        </w:rPr>
        <w:t xml:space="preserve">In May we talked about the </w:t>
      </w:r>
      <w:r w:rsidRPr="00D43604">
        <w:rPr>
          <w:b/>
          <w:bCs/>
          <w:noProof/>
        </w:rPr>
        <w:t xml:space="preserve">Disability Employment Support Products </w:t>
      </w:r>
      <w:r w:rsidRPr="00683204">
        <w:rPr>
          <w:b/>
          <w:bCs/>
          <w:noProof/>
        </w:rPr>
        <w:t xml:space="preserve">Redesign </w:t>
      </w:r>
      <w:r>
        <w:rPr>
          <w:b/>
          <w:bCs/>
          <w:noProof/>
        </w:rPr>
        <w:t>p</w:t>
      </w:r>
      <w:r w:rsidRPr="00683204">
        <w:rPr>
          <w:b/>
          <w:bCs/>
          <w:noProof/>
        </w:rPr>
        <w:t>rojec</w:t>
      </w:r>
      <w:r w:rsidRPr="008A6DCD">
        <w:rPr>
          <w:b/>
          <w:bCs/>
          <w:noProof/>
        </w:rPr>
        <w:t>t</w:t>
      </w:r>
      <w:r>
        <w:rPr>
          <w:noProof/>
        </w:rPr>
        <w:t xml:space="preserve"> with:</w:t>
      </w:r>
    </w:p>
    <w:p w14:paraId="56708320" w14:textId="5E17542A" w:rsidR="0001232D" w:rsidRDefault="0001232D" w:rsidP="0001232D">
      <w:pPr>
        <w:pStyle w:val="Listtoplevel"/>
      </w:pPr>
      <w:r>
        <w:rPr>
          <w:shd w:val="clear" w:color="auto" w:fill="FFFFFF"/>
          <w:lang w:eastAsia="en-GB"/>
        </w:rPr>
        <w:drawing>
          <wp:anchor distT="0" distB="0" distL="114300" distR="114300" simplePos="0" relativeHeight="251658324" behindDoc="0" locked="0" layoutInCell="1" allowOverlap="1" wp14:anchorId="3D8EB652" wp14:editId="1A5C6637">
            <wp:simplePos x="0" y="0"/>
            <wp:positionH relativeFrom="margin">
              <wp:align>left</wp:align>
            </wp:positionH>
            <wp:positionV relativeFrom="paragraph">
              <wp:posOffset>469277</wp:posOffset>
            </wp:positionV>
            <wp:extent cx="1925435" cy="568411"/>
            <wp:effectExtent l="0" t="0" r="0" b="3175"/>
            <wp:wrapNone/>
            <wp:docPr id="1161786836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0578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35" cy="56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9E">
        <w:t xml:space="preserve">the </w:t>
      </w:r>
      <w:r>
        <w:t xml:space="preserve">Ministry of Social Development </w:t>
      </w:r>
    </w:p>
    <w:p w14:paraId="35634D06" w14:textId="4ABA5C5A" w:rsidR="0001232D" w:rsidRDefault="0001232D" w:rsidP="0001232D">
      <w:pPr>
        <w:pStyle w:val="Listtoplevel"/>
      </w:pPr>
      <w:r>
        <w:t>ThinkPlace</w:t>
      </w:r>
      <w:r w:rsidR="00F95EA6">
        <w:t xml:space="preserve"> / a</w:t>
      </w:r>
      <w:r w:rsidR="00BD68C6">
        <w:t xml:space="preserve">n </w:t>
      </w:r>
      <w:r w:rsidR="00F95EA6">
        <w:t>org</w:t>
      </w:r>
      <w:r w:rsidR="00BD68C6">
        <w:t>a</w:t>
      </w:r>
      <w:r w:rsidR="00F95EA6">
        <w:t>nisation that</w:t>
      </w:r>
      <w:r w:rsidR="00FA69BF">
        <w:t xml:space="preserve"> works with the </w:t>
      </w:r>
      <w:r w:rsidR="000D7A25">
        <w:t>Government</w:t>
      </w:r>
      <w:r>
        <w:t xml:space="preserve">. </w:t>
      </w:r>
    </w:p>
    <w:p w14:paraId="20AF2551" w14:textId="77777777" w:rsidR="00A905CD" w:rsidRDefault="00A905CD" w:rsidP="00A905CD">
      <w:pPr>
        <w:rPr>
          <w:rFonts w:eastAsia="Arial Unicode MS"/>
        </w:rPr>
      </w:pPr>
    </w:p>
    <w:p w14:paraId="7A375B88" w14:textId="77777777" w:rsidR="00A905CD" w:rsidRDefault="00A905CD" w:rsidP="00A905CD">
      <w:pPr>
        <w:rPr>
          <w:rFonts w:eastAsia="Arial Unicode MS"/>
        </w:rPr>
      </w:pP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5" behindDoc="1" locked="0" layoutInCell="1" allowOverlap="1" wp14:anchorId="06605DF8" wp14:editId="6A571CE4">
                <wp:simplePos x="0" y="0"/>
                <wp:positionH relativeFrom="margin">
                  <wp:align>right</wp:align>
                </wp:positionH>
                <wp:positionV relativeFrom="paragraph">
                  <wp:posOffset>241457</wp:posOffset>
                </wp:positionV>
                <wp:extent cx="3600000" cy="3282846"/>
                <wp:effectExtent l="0" t="0" r="635" b="0"/>
                <wp:wrapNone/>
                <wp:docPr id="575181367" name="Rectangle 5751813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282846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293770" id="Rectangle 575181367" o:spid="_x0000_s1026" alt="&quot;&quot;" style="position:absolute;margin-left:232.25pt;margin-top:19pt;width:283.45pt;height:258.5pt;z-index:-251194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" fillcolor="#bdd7ee" stroked="f" strokeweight="1pt">
                <w10:wrap anchorx="margin"/>
              </v:rect>
            </w:pict>
          </mc:Fallback>
        </mc:AlternateContent>
      </w:r>
    </w:p>
    <w:p w14:paraId="38BF58B5" w14:textId="77777777" w:rsidR="00A905CD" w:rsidRDefault="00A905CD" w:rsidP="00A905C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316" behindDoc="0" locked="0" layoutInCell="1" allowOverlap="1" wp14:anchorId="6BE46645" wp14:editId="34345636">
            <wp:simplePos x="0" y="0"/>
            <wp:positionH relativeFrom="margin">
              <wp:align>left</wp:align>
            </wp:positionH>
            <wp:positionV relativeFrom="paragraph">
              <wp:posOffset>113871</wp:posOffset>
            </wp:positionV>
            <wp:extent cx="1551714" cy="1266567"/>
            <wp:effectExtent l="0" t="0" r="0" b="0"/>
            <wp:wrapNone/>
            <wp:docPr id="1931647788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17531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75" cy="126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rial Unicode MS"/>
        </w:rPr>
        <w:t xml:space="preserve">The </w:t>
      </w:r>
      <w:r w:rsidRPr="00D43604">
        <w:rPr>
          <w:b/>
          <w:bCs/>
          <w:noProof/>
        </w:rPr>
        <w:t>Disability Employment Support Products</w:t>
      </w:r>
      <w:r>
        <w:rPr>
          <w:b/>
          <w:bCs/>
          <w:noProof/>
        </w:rPr>
        <w:t xml:space="preserve"> </w:t>
      </w:r>
      <w:r>
        <w:rPr>
          <w:noProof/>
        </w:rPr>
        <w:t xml:space="preserve">are different services that focus on the </w:t>
      </w:r>
      <w:r>
        <w:rPr>
          <w:b/>
          <w:bCs/>
          <w:noProof/>
        </w:rPr>
        <w:t>employment</w:t>
      </w:r>
      <w:r>
        <w:rPr>
          <w:noProof/>
        </w:rPr>
        <w:t xml:space="preserve"> </w:t>
      </w:r>
      <w:r>
        <w:rPr>
          <w:b/>
          <w:bCs/>
          <w:noProof/>
        </w:rPr>
        <w:t xml:space="preserve">barriers </w:t>
      </w:r>
      <w:r>
        <w:rPr>
          <w:noProof/>
        </w:rPr>
        <w:t>disabled people expereince when:</w:t>
      </w:r>
    </w:p>
    <w:p w14:paraId="1FBAEB9A" w14:textId="77777777" w:rsidR="00A905CD" w:rsidRDefault="00A905CD" w:rsidP="00A905CD">
      <w:pPr>
        <w:pStyle w:val="Listtoplevel"/>
      </w:pPr>
      <w:r>
        <w:drawing>
          <wp:anchor distT="0" distB="0" distL="114300" distR="114300" simplePos="0" relativeHeight="251658317" behindDoc="0" locked="0" layoutInCell="1" allowOverlap="1" wp14:anchorId="56DC13E2" wp14:editId="53F39CC4">
            <wp:simplePos x="0" y="0"/>
            <wp:positionH relativeFrom="margin">
              <wp:align>left</wp:align>
            </wp:positionH>
            <wp:positionV relativeFrom="paragraph">
              <wp:posOffset>97619</wp:posOffset>
            </wp:positionV>
            <wp:extent cx="1353065" cy="1353065"/>
            <wp:effectExtent l="0" t="0" r="0" b="0"/>
            <wp:wrapNone/>
            <wp:docPr id="2011032930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901576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672" cy="135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looking for a job </w:t>
      </w:r>
    </w:p>
    <w:p w14:paraId="60ED303C" w14:textId="77777777" w:rsidR="00A905CD" w:rsidRDefault="00A905CD" w:rsidP="00A905CD">
      <w:pPr>
        <w:pStyle w:val="Listtoplevel"/>
      </w:pPr>
      <w:r>
        <w:t xml:space="preserve">trying to keep their job. </w:t>
      </w:r>
    </w:p>
    <w:p w14:paraId="5334C90E" w14:textId="0D657719" w:rsidR="00A905CD" w:rsidRDefault="00A905CD" w:rsidP="00A905CD">
      <w:pPr>
        <w:rPr>
          <w:noProof/>
        </w:rPr>
      </w:pPr>
      <w:r>
        <w:rPr>
          <w:rFonts w:eastAsia="Arial Unicode MS"/>
          <w:noProof/>
        </w:rPr>
        <w:lastRenderedPageBreak/>
        <w:drawing>
          <wp:anchor distT="0" distB="0" distL="114300" distR="114300" simplePos="0" relativeHeight="251658322" behindDoc="0" locked="0" layoutInCell="1" allowOverlap="1" wp14:anchorId="618A4175" wp14:editId="2334743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568742" cy="1568742"/>
            <wp:effectExtent l="0" t="0" r="0" b="0"/>
            <wp:wrapNone/>
            <wp:docPr id="953812099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808453" name="Pictur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742" cy="1568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2189B57F" wp14:editId="67425B93">
                <wp:simplePos x="0" y="0"/>
                <wp:positionH relativeFrom="margin">
                  <wp:align>right</wp:align>
                </wp:positionH>
                <wp:positionV relativeFrom="paragraph">
                  <wp:posOffset>-149902</wp:posOffset>
                </wp:positionV>
                <wp:extent cx="3600000" cy="5186597"/>
                <wp:effectExtent l="0" t="0" r="635" b="0"/>
                <wp:wrapNone/>
                <wp:docPr id="90702241" name="Rectangle 9070224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5186597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8F9104A" id="Rectangle 90702241" o:spid="_x0000_s1026" alt="&quot;&quot;" style="position:absolute;margin-left:232.25pt;margin-top:-11.8pt;width:283.45pt;height:408.4pt;z-index:-251190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" fillcolor="#bdd7ee" stroked="f" strokeweight="1pt">
                <w10:wrap anchorx="margin"/>
              </v:rect>
            </w:pict>
          </mc:Fallback>
        </mc:AlternateContent>
      </w:r>
      <w:r>
        <w:rPr>
          <w:b/>
          <w:bCs/>
          <w:noProof/>
        </w:rPr>
        <w:t>Employment b</w:t>
      </w:r>
      <w:r w:rsidRPr="00ED17F6">
        <w:rPr>
          <w:b/>
          <w:bCs/>
          <w:noProof/>
        </w:rPr>
        <w:t>arriers</w:t>
      </w:r>
      <w:r>
        <w:rPr>
          <w:noProof/>
        </w:rPr>
        <w:t xml:space="preserve"> are things </w:t>
      </w:r>
      <w:r>
        <w:rPr>
          <w:noProof/>
        </w:rPr>
        <w:br/>
        <w:t>that:</w:t>
      </w:r>
    </w:p>
    <w:p w14:paraId="2B12027E" w14:textId="77777777" w:rsidR="00A905CD" w:rsidRDefault="00A905CD" w:rsidP="00A905CD">
      <w:pPr>
        <w:pStyle w:val="Listtoplevel"/>
      </w:pPr>
      <w:r>
        <w:t>stop disabled people from:</w:t>
      </w:r>
    </w:p>
    <w:p w14:paraId="6CF65E88" w14:textId="77777777" w:rsidR="00A905CD" w:rsidRDefault="00A905CD" w:rsidP="00A905CD">
      <w:pPr>
        <w:pStyle w:val="Listsecondlevel"/>
      </w:pPr>
      <w:r>
        <w:t xml:space="preserve">getting a job </w:t>
      </w:r>
    </w:p>
    <w:p w14:paraId="4295818A" w14:textId="77777777" w:rsidR="00A905CD" w:rsidRDefault="00A905CD" w:rsidP="00A905CD">
      <w:pPr>
        <w:pStyle w:val="Listsecondlevel"/>
      </w:pPr>
      <w:r>
        <w:t xml:space="preserve">keeping a job </w:t>
      </w:r>
    </w:p>
    <w:p w14:paraId="7C9767F7" w14:textId="77777777" w:rsidR="00A905CD" w:rsidRDefault="00A905CD" w:rsidP="00A905CD">
      <w:pPr>
        <w:pStyle w:val="Listtoplevel"/>
      </w:pPr>
      <w:r>
        <w:drawing>
          <wp:anchor distT="0" distB="0" distL="114300" distR="114300" simplePos="0" relativeHeight="251658320" behindDoc="0" locked="0" layoutInCell="1" allowOverlap="1" wp14:anchorId="36896092" wp14:editId="4F4A89A5">
            <wp:simplePos x="0" y="0"/>
            <wp:positionH relativeFrom="margin">
              <wp:align>left</wp:align>
            </wp:positionH>
            <wp:positionV relativeFrom="paragraph">
              <wp:posOffset>580665</wp:posOffset>
            </wp:positionV>
            <wp:extent cx="1518408" cy="1518408"/>
            <wp:effectExtent l="0" t="0" r="0" b="5715"/>
            <wp:wrapNone/>
            <wp:docPr id="2015238813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90658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770" cy="151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make it harder for disabled people to:</w:t>
      </w:r>
    </w:p>
    <w:p w14:paraId="577C70F4" w14:textId="77777777" w:rsidR="00A905CD" w:rsidRDefault="00A905CD" w:rsidP="00A905CD">
      <w:pPr>
        <w:pStyle w:val="Listsecondlevel"/>
      </w:pPr>
      <w:r>
        <w:t xml:space="preserve">get a job </w:t>
      </w:r>
    </w:p>
    <w:p w14:paraId="5C063527" w14:textId="77777777" w:rsidR="00A905CD" w:rsidRDefault="00A905CD" w:rsidP="00A905CD">
      <w:pPr>
        <w:pStyle w:val="Listsecondlevel"/>
      </w:pPr>
      <w:r>
        <w:t xml:space="preserve">keep a job. </w:t>
      </w:r>
    </w:p>
    <w:p w14:paraId="75320450" w14:textId="77777777" w:rsidR="00A905CD" w:rsidRDefault="00A905CD" w:rsidP="00A905CD">
      <w:pPr>
        <w:rPr>
          <w:noProof/>
        </w:rPr>
      </w:pPr>
    </w:p>
    <w:p w14:paraId="1ADC6787" w14:textId="77777777" w:rsidR="00A905CD" w:rsidRDefault="00A905CD" w:rsidP="00A905CD">
      <w:pPr>
        <w:rPr>
          <w:rFonts w:eastAsia="Arial Unicode MS"/>
        </w:rPr>
      </w:pPr>
      <w:r>
        <w:rPr>
          <w:noProof/>
          <w:shd w:val="clear" w:color="auto" w:fill="FFFFFF"/>
          <w:lang w:eastAsia="en-GB"/>
        </w:rPr>
        <w:drawing>
          <wp:anchor distT="0" distB="0" distL="114300" distR="114300" simplePos="0" relativeHeight="251658321" behindDoc="0" locked="0" layoutInCell="1" allowOverlap="1" wp14:anchorId="798F5927" wp14:editId="0B5C21AF">
            <wp:simplePos x="0" y="0"/>
            <wp:positionH relativeFrom="margin">
              <wp:align>left</wp:align>
            </wp:positionH>
            <wp:positionV relativeFrom="paragraph">
              <wp:posOffset>199545</wp:posOffset>
            </wp:positionV>
            <wp:extent cx="1486829" cy="1486829"/>
            <wp:effectExtent l="0" t="0" r="0" b="0"/>
            <wp:wrapNone/>
            <wp:docPr id="1294042689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21345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829" cy="148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6884FB6E" wp14:editId="22D3E9C5">
                <wp:simplePos x="0" y="0"/>
                <wp:positionH relativeFrom="margin">
                  <wp:posOffset>2131060</wp:posOffset>
                </wp:positionH>
                <wp:positionV relativeFrom="paragraph">
                  <wp:posOffset>274134</wp:posOffset>
                </wp:positionV>
                <wp:extent cx="3600000" cy="1469036"/>
                <wp:effectExtent l="0" t="0" r="635" b="0"/>
                <wp:wrapNone/>
                <wp:docPr id="963780279" name="Rectangle 96378027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469036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362B2C1" id="Rectangle 963780279" o:spid="_x0000_s1026" alt="&quot;&quot;" style="position:absolute;margin-left:167.8pt;margin-top:21.6pt;width:283.45pt;height:115.65pt;z-index:-25118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" fillcolor="#bdd7ee" stroked="f" strokeweight="1pt">
                <w10:wrap anchorx="margin"/>
              </v:rect>
            </w:pict>
          </mc:Fallback>
        </mc:AlternateContent>
      </w:r>
    </w:p>
    <w:p w14:paraId="147C6044" w14:textId="42AF7694" w:rsidR="00A905CD" w:rsidRDefault="00E70D1B" w:rsidP="00A905CD">
      <w:r w:rsidRPr="00E70D1B">
        <w:rPr>
          <w:rFonts w:eastAsia="Arial Unicode MS"/>
        </w:rPr>
        <w:t>Here</w:t>
      </w:r>
      <w:r>
        <w:rPr>
          <w:rFonts w:eastAsia="Arial Unicode MS"/>
          <w:b/>
          <w:bCs/>
        </w:rPr>
        <w:t xml:space="preserve"> r</w:t>
      </w:r>
      <w:r w:rsidR="00A905CD">
        <w:rPr>
          <w:rFonts w:eastAsia="Arial Unicode MS"/>
          <w:b/>
          <w:bCs/>
        </w:rPr>
        <w:t xml:space="preserve">edesign project </w:t>
      </w:r>
      <w:r w:rsidR="00A905CD">
        <w:t xml:space="preserve">means the Ministry of Social Development is looking at these services to see how they can make them better. </w:t>
      </w:r>
    </w:p>
    <w:p w14:paraId="0285C95A" w14:textId="77777777" w:rsidR="00A905CD" w:rsidRDefault="00A905CD" w:rsidP="00A905CD"/>
    <w:p w14:paraId="64DF18BA" w14:textId="77777777" w:rsidR="00A905CD" w:rsidRPr="00AC0AA5" w:rsidRDefault="00A905CD" w:rsidP="00B7739C"/>
    <w:p w14:paraId="209C8DC5" w14:textId="77777777" w:rsidR="004F3257" w:rsidRDefault="004F3257">
      <w:pPr>
        <w:spacing w:line="240" w:lineRule="auto"/>
        <w:ind w:left="0"/>
      </w:pPr>
      <w:r>
        <w:br w:type="page"/>
      </w:r>
    </w:p>
    <w:p w14:paraId="541821EC" w14:textId="140F4C67" w:rsidR="00B7739C" w:rsidRPr="00AC0AA5" w:rsidRDefault="0019789F" w:rsidP="00B7739C">
      <w:r>
        <w:rPr>
          <w:noProof/>
        </w:rPr>
        <w:lastRenderedPageBreak/>
        <w:drawing>
          <wp:anchor distT="0" distB="0" distL="114300" distR="114300" simplePos="0" relativeHeight="251658405" behindDoc="1" locked="0" layoutInCell="1" allowOverlap="1" wp14:anchorId="4182E40A" wp14:editId="1C5537C2">
            <wp:simplePos x="0" y="0"/>
            <wp:positionH relativeFrom="margin">
              <wp:align>left</wp:align>
            </wp:positionH>
            <wp:positionV relativeFrom="paragraph">
              <wp:posOffset>-160020</wp:posOffset>
            </wp:positionV>
            <wp:extent cx="1440000" cy="1440000"/>
            <wp:effectExtent l="0" t="0" r="8255" b="0"/>
            <wp:wrapNone/>
            <wp:docPr id="1066133498" name="Picture 1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133498" name="Picture 1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39C" w:rsidRPr="00AC0AA5">
        <w:t xml:space="preserve">The project is looking at </w:t>
      </w:r>
      <w:r w:rsidR="009E5E9F">
        <w:t xml:space="preserve">disability </w:t>
      </w:r>
      <w:r w:rsidR="00B7739C" w:rsidRPr="00AC0AA5">
        <w:t xml:space="preserve">employment support </w:t>
      </w:r>
      <w:r w:rsidR="009E5E9F">
        <w:t>products</w:t>
      </w:r>
      <w:r w:rsidR="004F3257">
        <w:t xml:space="preserve"> like:</w:t>
      </w:r>
    </w:p>
    <w:p w14:paraId="3CDA3672" w14:textId="6CE245CA" w:rsidR="00B7739C" w:rsidRPr="00AC0AA5" w:rsidRDefault="00B7739C" w:rsidP="001C7004">
      <w:pPr>
        <w:pStyle w:val="Listtoplevel"/>
      </w:pPr>
      <w:r w:rsidRPr="00AC0AA5">
        <w:t>Specialist Employment Service</w:t>
      </w:r>
    </w:p>
    <w:p w14:paraId="1A6799D8" w14:textId="57835D77" w:rsidR="00B7739C" w:rsidRPr="00AC0AA5" w:rsidRDefault="006730A4" w:rsidP="001C7004">
      <w:pPr>
        <w:pStyle w:val="Listtoplevel"/>
      </w:pPr>
      <w:r>
        <w:drawing>
          <wp:anchor distT="0" distB="0" distL="114300" distR="114300" simplePos="0" relativeHeight="251658408" behindDoc="1" locked="0" layoutInCell="1" allowOverlap="1" wp14:anchorId="2EBB0449" wp14:editId="5379A2C3">
            <wp:simplePos x="0" y="0"/>
            <wp:positionH relativeFrom="margin">
              <wp:align>left</wp:align>
            </wp:positionH>
            <wp:positionV relativeFrom="paragraph">
              <wp:posOffset>245533</wp:posOffset>
            </wp:positionV>
            <wp:extent cx="1440000" cy="1044000"/>
            <wp:effectExtent l="0" t="0" r="8255" b="3810"/>
            <wp:wrapNone/>
            <wp:docPr id="758696267" name="Picture 1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96267" name="Picture 1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39C" w:rsidRPr="00AC0AA5">
        <w:t>Employment Service in Schools</w:t>
      </w:r>
    </w:p>
    <w:p w14:paraId="1385B290" w14:textId="6E8C8D2E" w:rsidR="00B7739C" w:rsidRPr="00AC0AA5" w:rsidRDefault="00B7739C" w:rsidP="001C7004">
      <w:pPr>
        <w:pStyle w:val="Listtoplevel"/>
      </w:pPr>
      <w:r w:rsidRPr="00AC0AA5">
        <w:t>Mainstream Wage Subsidy</w:t>
      </w:r>
    </w:p>
    <w:p w14:paraId="66A99351" w14:textId="011E982B" w:rsidR="00B40CF1" w:rsidRDefault="00D315DB" w:rsidP="001C7004">
      <w:pPr>
        <w:pStyle w:val="Listtoplevel"/>
      </w:pPr>
      <w:r>
        <w:drawing>
          <wp:anchor distT="0" distB="0" distL="114300" distR="114300" simplePos="0" relativeHeight="251658407" behindDoc="1" locked="0" layoutInCell="1" allowOverlap="1" wp14:anchorId="237564EC" wp14:editId="0DC04A98">
            <wp:simplePos x="0" y="0"/>
            <wp:positionH relativeFrom="margin">
              <wp:align>left</wp:align>
            </wp:positionH>
            <wp:positionV relativeFrom="paragraph">
              <wp:posOffset>312843</wp:posOffset>
            </wp:positionV>
            <wp:extent cx="1440000" cy="589337"/>
            <wp:effectExtent l="0" t="0" r="8255" b="1270"/>
            <wp:wrapNone/>
            <wp:docPr id="2015698400" name="Picture 1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98400" name="Picture 1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589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39C" w:rsidRPr="00AC0AA5">
        <w:t>some parts of</w:t>
      </w:r>
      <w:r w:rsidR="00B40CF1">
        <w:t>:</w:t>
      </w:r>
    </w:p>
    <w:p w14:paraId="0BA31A5F" w14:textId="19D05F1B" w:rsidR="00B40CF1" w:rsidRDefault="00D315DB" w:rsidP="00B40CF1">
      <w:pPr>
        <w:pStyle w:val="Listsecondlevel"/>
      </w:pPr>
      <w:r>
        <w:rPr>
          <w:noProof/>
        </w:rPr>
        <w:drawing>
          <wp:anchor distT="0" distB="0" distL="114300" distR="114300" simplePos="0" relativeHeight="251658406" behindDoc="1" locked="0" layoutInCell="1" allowOverlap="1" wp14:anchorId="4305A67E" wp14:editId="69DD4BA6">
            <wp:simplePos x="0" y="0"/>
            <wp:positionH relativeFrom="margin">
              <wp:align>left</wp:align>
            </wp:positionH>
            <wp:positionV relativeFrom="paragraph">
              <wp:posOffset>642831</wp:posOffset>
            </wp:positionV>
            <wp:extent cx="1440000" cy="1440000"/>
            <wp:effectExtent l="0" t="0" r="8255" b="8255"/>
            <wp:wrapNone/>
            <wp:docPr id="685396708" name="Picture 1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396708" name="Picture 1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39C" w:rsidRPr="00AC0AA5">
        <w:t xml:space="preserve">Job </w:t>
      </w:r>
      <w:r w:rsidR="00B40CF1" w:rsidRPr="00AC0AA5">
        <w:t>Support Funds</w:t>
      </w:r>
    </w:p>
    <w:p w14:paraId="2C0C239C" w14:textId="42049EE4" w:rsidR="009E5E9F" w:rsidRDefault="00B7739C" w:rsidP="00B40CF1">
      <w:pPr>
        <w:pStyle w:val="Listsecondlevel"/>
      </w:pPr>
      <w:r w:rsidRPr="00AC0AA5">
        <w:t>Training Support Funds</w:t>
      </w:r>
    </w:p>
    <w:p w14:paraId="0B1FEF8B" w14:textId="5B793ADE" w:rsidR="00B7739C" w:rsidRPr="00AC0AA5" w:rsidRDefault="007B68E0" w:rsidP="00E8368E">
      <w:pPr>
        <w:pStyle w:val="Listtoplevel"/>
      </w:pPr>
      <w:r w:rsidRPr="007B68E0">
        <w:drawing>
          <wp:anchor distT="0" distB="0" distL="114300" distR="114300" simplePos="0" relativeHeight="251658446" behindDoc="0" locked="0" layoutInCell="1" allowOverlap="1" wp14:anchorId="175FCE6E" wp14:editId="2200EA5C">
            <wp:simplePos x="0" y="0"/>
            <wp:positionH relativeFrom="margin">
              <wp:align>left</wp:align>
            </wp:positionH>
            <wp:positionV relativeFrom="paragraph">
              <wp:posOffset>1294130</wp:posOffset>
            </wp:positionV>
            <wp:extent cx="1581150" cy="1581150"/>
            <wp:effectExtent l="0" t="0" r="0" b="0"/>
            <wp:wrapNone/>
            <wp:docPr id="460567997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7997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68E">
        <w:t>what</w:t>
      </w:r>
      <w:r w:rsidR="009E5E9F">
        <w:t xml:space="preserve"> </w:t>
      </w:r>
      <w:r w:rsidR="009E5E9F" w:rsidRPr="00D57ECD">
        <w:rPr>
          <w:b/>
          <w:bCs/>
        </w:rPr>
        <w:t xml:space="preserve">Disability </w:t>
      </w:r>
      <w:r w:rsidR="00E8368E" w:rsidRPr="00D57ECD">
        <w:rPr>
          <w:b/>
          <w:bCs/>
        </w:rPr>
        <w:t>E</w:t>
      </w:r>
      <w:r w:rsidR="009E5E9F" w:rsidRPr="00D57ECD">
        <w:rPr>
          <w:b/>
          <w:bCs/>
        </w:rPr>
        <w:t>nterprises</w:t>
      </w:r>
      <w:r w:rsidR="009E5E9F">
        <w:t xml:space="preserve"> </w:t>
      </w:r>
      <w:r w:rsidR="00E8368E">
        <w:t xml:space="preserve">do to support disabled people to get work in </w:t>
      </w:r>
      <w:r w:rsidR="003150AE" w:rsidRPr="003150AE">
        <w:rPr>
          <w:b/>
          <w:bCs/>
        </w:rPr>
        <w:t>open employment</w:t>
      </w:r>
      <w:r w:rsidR="00B7739C" w:rsidRPr="00AC0AA5">
        <w:t xml:space="preserve">. </w:t>
      </w:r>
    </w:p>
    <w:p w14:paraId="319F4877" w14:textId="21A53F47" w:rsidR="003150AE" w:rsidRDefault="003150AE" w:rsidP="00B7739C"/>
    <w:p w14:paraId="7171F07D" w14:textId="79A5F0C6" w:rsidR="00D57ECD" w:rsidRDefault="00D57ECD" w:rsidP="00B7739C"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438" behindDoc="1" locked="0" layoutInCell="1" allowOverlap="1" wp14:anchorId="55719A97" wp14:editId="511839AF">
                <wp:simplePos x="0" y="0"/>
                <wp:positionH relativeFrom="margin">
                  <wp:align>right</wp:align>
                </wp:positionH>
                <wp:positionV relativeFrom="paragraph">
                  <wp:posOffset>259080</wp:posOffset>
                </wp:positionV>
                <wp:extent cx="3600000" cy="807720"/>
                <wp:effectExtent l="0" t="0" r="635" b="0"/>
                <wp:wrapNone/>
                <wp:docPr id="1424622302" name="Rectangle 142462230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80772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19F6EF9" id="Rectangle 1424622302" o:spid="_x0000_s1026" alt="&quot;&quot;" style="position:absolute;margin-left:232.25pt;margin-top:20.4pt;width:283.45pt;height:63.6pt;z-index:-25103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" fillcolor="#bdd7ee" stroked="f" strokeweight="1pt">
                <w10:wrap anchorx="margin"/>
              </v:rect>
            </w:pict>
          </mc:Fallback>
        </mc:AlternateContent>
      </w:r>
    </w:p>
    <w:p w14:paraId="6B9FBCF4" w14:textId="5B4D6A8D" w:rsidR="00D57ECD" w:rsidRDefault="00D57ECD" w:rsidP="00B7739C">
      <w:r w:rsidRPr="00D57ECD">
        <w:rPr>
          <w:b/>
          <w:bCs/>
        </w:rPr>
        <w:t>Disability Enterprises</w:t>
      </w:r>
      <w:r>
        <w:t xml:space="preserve"> are places where only disabled people work</w:t>
      </w:r>
      <w:r w:rsidR="00253E57">
        <w:t>.</w:t>
      </w:r>
    </w:p>
    <w:p w14:paraId="00B389B0" w14:textId="4AE9D479" w:rsidR="00D57ECD" w:rsidRDefault="00D57ECD">
      <w:pPr>
        <w:spacing w:line="240" w:lineRule="auto"/>
        <w:ind w:left="0"/>
      </w:pPr>
      <w:r>
        <w:br w:type="page"/>
      </w:r>
    </w:p>
    <w:p w14:paraId="5717BD8A" w14:textId="215C6171" w:rsidR="00B7739C" w:rsidRPr="00AC0AA5" w:rsidRDefault="00D57ECD" w:rsidP="00B7739C">
      <w:r>
        <w:rPr>
          <w:b/>
          <w:bCs/>
          <w:noProof/>
        </w:rPr>
        <w:lastRenderedPageBreak/>
        <w:drawing>
          <wp:anchor distT="0" distB="0" distL="114300" distR="114300" simplePos="0" relativeHeight="251658409" behindDoc="1" locked="0" layoutInCell="1" allowOverlap="1" wp14:anchorId="53B7816D" wp14:editId="47C5F79E">
            <wp:simplePos x="0" y="0"/>
            <wp:positionH relativeFrom="margin">
              <wp:posOffset>0</wp:posOffset>
            </wp:positionH>
            <wp:positionV relativeFrom="paragraph">
              <wp:posOffset>-68580</wp:posOffset>
            </wp:positionV>
            <wp:extent cx="1440000" cy="1440000"/>
            <wp:effectExtent l="0" t="0" r="0" b="8255"/>
            <wp:wrapNone/>
            <wp:docPr id="1266864189" name="Picture 1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64189" name="Picture 1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B6">
        <w:rPr>
          <w:noProof/>
        </w:rPr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132F9C19" wp14:editId="7C87DF45">
                <wp:simplePos x="0" y="0"/>
                <wp:positionH relativeFrom="margin">
                  <wp:align>right</wp:align>
                </wp:positionH>
                <wp:positionV relativeFrom="paragraph">
                  <wp:posOffset>-73660</wp:posOffset>
                </wp:positionV>
                <wp:extent cx="3600000" cy="1469036"/>
                <wp:effectExtent l="0" t="0" r="635" b="0"/>
                <wp:wrapNone/>
                <wp:docPr id="1521871266" name="Rectangle 15218712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469036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78E506" id="Rectangle 1521871266" o:spid="_x0000_s1026" alt="&quot;&quot;" style="position:absolute;margin-left:232.25pt;margin-top:-5.8pt;width:283.45pt;height:115.65pt;z-index:-25118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" fillcolor="#bdd7ee" stroked="f" strokeweight="1pt">
                <w10:wrap anchorx="margin"/>
              </v:rect>
            </w:pict>
          </mc:Fallback>
        </mc:AlternateContent>
      </w:r>
      <w:r w:rsidR="00B7739C" w:rsidRPr="00AC0AA5">
        <w:rPr>
          <w:b/>
          <w:bCs/>
        </w:rPr>
        <w:t>Open employment</w:t>
      </w:r>
      <w:r w:rsidR="00B7739C" w:rsidRPr="00AC0AA5">
        <w:t xml:space="preserve"> means job</w:t>
      </w:r>
      <w:r w:rsidR="003150AE">
        <w:t>s</w:t>
      </w:r>
      <w:r w:rsidR="00B7739C" w:rsidRPr="00AC0AA5">
        <w:t xml:space="preserve"> in the community where disabled people work with workers</w:t>
      </w:r>
      <w:r w:rsidR="003150AE">
        <w:t xml:space="preserve"> who are not disabled</w:t>
      </w:r>
      <w:r w:rsidR="00B7739C" w:rsidRPr="00AC0AA5">
        <w:t>.</w:t>
      </w:r>
    </w:p>
    <w:p w14:paraId="456BE6B9" w14:textId="77777777" w:rsidR="0001232D" w:rsidRDefault="0001232D" w:rsidP="00BD50B8">
      <w:pPr>
        <w:rPr>
          <w:noProof/>
        </w:rPr>
      </w:pPr>
    </w:p>
    <w:p w14:paraId="450F24EB" w14:textId="77777777" w:rsidR="0001232D" w:rsidRDefault="0001232D" w:rsidP="00BD50B8">
      <w:pPr>
        <w:rPr>
          <w:noProof/>
        </w:rPr>
      </w:pPr>
    </w:p>
    <w:p w14:paraId="49A7711D" w14:textId="6EFFBB04" w:rsidR="0001232D" w:rsidRDefault="0001232D" w:rsidP="0001232D">
      <w:pPr>
        <w:rPr>
          <w:noProof/>
        </w:rPr>
      </w:pPr>
      <w:r>
        <w:rPr>
          <w:rFonts w:eastAsia="Arial Unicode MS"/>
          <w:noProof/>
        </w:rPr>
        <mc:AlternateContent>
          <mc:Choice Requires="wpg">
            <w:drawing>
              <wp:anchor distT="0" distB="0" distL="114300" distR="114300" simplePos="0" relativeHeight="251658323" behindDoc="0" locked="0" layoutInCell="1" allowOverlap="1" wp14:anchorId="6CDF0767" wp14:editId="432BF47A">
                <wp:simplePos x="0" y="0"/>
                <wp:positionH relativeFrom="column">
                  <wp:posOffset>0</wp:posOffset>
                </wp:positionH>
                <wp:positionV relativeFrom="paragraph">
                  <wp:posOffset>8389</wp:posOffset>
                </wp:positionV>
                <wp:extent cx="1456690" cy="3186989"/>
                <wp:effectExtent l="0" t="0" r="0" b="0"/>
                <wp:wrapNone/>
                <wp:docPr id="384708966" name="Group 4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6690" cy="3186989"/>
                          <a:chOff x="0" y="0"/>
                          <a:chExt cx="1456690" cy="3186989"/>
                        </a:xfrm>
                      </wpg:grpSpPr>
                      <pic:pic xmlns:pic="http://schemas.openxmlformats.org/drawingml/2006/picture">
                        <pic:nvPicPr>
                          <pic:cNvPr id="667637891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690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56145236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85519"/>
                            <a:ext cx="1249680" cy="160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C9462F6" id="Group 48" o:spid="_x0000_s1026" alt="&quot;&quot;" style="position:absolute;margin-left:0;margin-top:.65pt;width:114.7pt;height:250.95pt;z-index:252132352" coordsize="14566,31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alt="&quot;&quot;" style="position:absolute;width:14566;height:14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">
                  <v:imagedata r:id="rId145" o:title=""/>
                </v:shape>
                <v:shape id="Picture 47" o:spid="_x0000_s1028" type="#_x0000_t75" alt="&quot;&quot;" style="position:absolute;top:15855;width:12496;height:16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">
                  <v:imagedata r:id="rId146" o:title=""/>
                </v:shape>
              </v:group>
            </w:pict>
          </mc:Fallback>
        </mc:AlternateContent>
      </w:r>
      <w:r w:rsidR="003150AE">
        <w:rPr>
          <w:rFonts w:eastAsia="Arial Unicode MS"/>
          <w:noProof/>
        </w:rPr>
        <w:t>You can find out more</w:t>
      </w:r>
      <w:r>
        <w:rPr>
          <w:rFonts w:eastAsia="Arial Unicode MS"/>
        </w:rPr>
        <w:t xml:space="preserve"> about th</w:t>
      </w:r>
      <w:r w:rsidRPr="00D43604">
        <w:rPr>
          <w:rFonts w:eastAsia="Arial Unicode MS"/>
        </w:rPr>
        <w:t xml:space="preserve">e </w:t>
      </w:r>
      <w:r w:rsidRPr="00D43604">
        <w:rPr>
          <w:noProof/>
        </w:rPr>
        <w:t xml:space="preserve">Disability Employment Support Products Redesign </w:t>
      </w:r>
      <w:r>
        <w:rPr>
          <w:noProof/>
        </w:rPr>
        <w:t>p</w:t>
      </w:r>
      <w:r w:rsidRPr="00D43604">
        <w:rPr>
          <w:noProof/>
        </w:rPr>
        <w:t xml:space="preserve">roject </w:t>
      </w:r>
      <w:r w:rsidR="006538D6">
        <w:rPr>
          <w:noProof/>
        </w:rPr>
        <w:t>on this website</w:t>
      </w:r>
      <w:r>
        <w:rPr>
          <w:noProof/>
        </w:rPr>
        <w:t>:</w:t>
      </w:r>
    </w:p>
    <w:p w14:paraId="37AB3C14" w14:textId="77777777" w:rsidR="0001232D" w:rsidRDefault="0001232D" w:rsidP="0001232D">
      <w:pPr>
        <w:rPr>
          <w:noProof/>
        </w:rPr>
      </w:pPr>
      <w:r>
        <w:rPr>
          <w:noProof/>
        </w:rPr>
        <w:t xml:space="preserve"> </w:t>
      </w:r>
    </w:p>
    <w:p w14:paraId="3F2C9D3D" w14:textId="77777777" w:rsidR="0001232D" w:rsidRPr="00D43604" w:rsidRDefault="0001232D" w:rsidP="0001232D">
      <w:pPr>
        <w:rPr>
          <w:rFonts w:eastAsia="Arial Unicode MS"/>
          <w:b/>
          <w:bCs/>
          <w:color w:val="000000" w:themeColor="text1"/>
        </w:rPr>
      </w:pPr>
      <w:hyperlink r:id="rId147" w:history="1">
        <w:r w:rsidRPr="00D43604">
          <w:rPr>
            <w:rStyle w:val="Hyperlink"/>
            <w:rFonts w:eastAsia="Arial Unicode MS"/>
            <w:b/>
            <w:bCs/>
            <w:color w:val="000000" w:themeColor="text1"/>
            <w:u w:val="none"/>
          </w:rPr>
          <w:t>tinyurl.com/yrk8yv9z</w:t>
        </w:r>
      </w:hyperlink>
      <w:r w:rsidRPr="00D43604">
        <w:rPr>
          <w:rFonts w:eastAsia="Arial Unicode MS"/>
          <w:b/>
          <w:bCs/>
          <w:color w:val="000000" w:themeColor="text1"/>
        </w:rPr>
        <w:t xml:space="preserve"> </w:t>
      </w:r>
    </w:p>
    <w:p w14:paraId="2D98FC10" w14:textId="77777777" w:rsidR="0001232D" w:rsidRDefault="0001232D" w:rsidP="0001232D">
      <w:pPr>
        <w:rPr>
          <w:rFonts w:eastAsia="Arial Unicode MS"/>
        </w:rPr>
      </w:pPr>
    </w:p>
    <w:p w14:paraId="610AAF8D" w14:textId="77777777" w:rsidR="0001232D" w:rsidRDefault="0001232D" w:rsidP="0001232D">
      <w:pPr>
        <w:rPr>
          <w:rFonts w:eastAsia="Arial Unicode MS"/>
        </w:rPr>
      </w:pPr>
    </w:p>
    <w:p w14:paraId="71FDA7D6" w14:textId="77777777" w:rsidR="0001232D" w:rsidRPr="00D43604" w:rsidRDefault="0001232D" w:rsidP="0001232D">
      <w:pPr>
        <w:rPr>
          <w:rFonts w:eastAsia="Arial Unicode MS"/>
        </w:rPr>
      </w:pPr>
      <w:r>
        <w:rPr>
          <w:rFonts w:eastAsia="Arial Unicode MS"/>
        </w:rPr>
        <w:t xml:space="preserve">This information is </w:t>
      </w:r>
      <w:r>
        <w:rPr>
          <w:rFonts w:eastAsia="Arial Unicode MS"/>
          <w:b/>
          <w:bCs/>
        </w:rPr>
        <w:t xml:space="preserve">not </w:t>
      </w:r>
      <w:r>
        <w:rPr>
          <w:rFonts w:eastAsia="Arial Unicode MS"/>
        </w:rPr>
        <w:t xml:space="preserve">in Easy Read. </w:t>
      </w:r>
    </w:p>
    <w:p w14:paraId="2B1CA0FF" w14:textId="77777777" w:rsidR="0001232D" w:rsidRDefault="0001232D" w:rsidP="0001232D">
      <w:pPr>
        <w:rPr>
          <w:rFonts w:eastAsia="Arial Unicode MS"/>
        </w:rPr>
      </w:pPr>
    </w:p>
    <w:p w14:paraId="045931FA" w14:textId="77777777" w:rsidR="0001232D" w:rsidRDefault="0001232D" w:rsidP="0001232D">
      <w:pPr>
        <w:rPr>
          <w:rFonts w:eastAsia="Arial Unicode MS"/>
        </w:rPr>
      </w:pPr>
    </w:p>
    <w:p w14:paraId="18CBEDFD" w14:textId="77777777" w:rsidR="0001232D" w:rsidRDefault="0001232D" w:rsidP="00BD50B8">
      <w:pPr>
        <w:rPr>
          <w:noProof/>
        </w:rPr>
      </w:pPr>
    </w:p>
    <w:p w14:paraId="5B556971" w14:textId="77777777" w:rsidR="0001232D" w:rsidRDefault="0001232D" w:rsidP="00BD50B8">
      <w:pPr>
        <w:rPr>
          <w:noProof/>
        </w:rPr>
      </w:pPr>
    </w:p>
    <w:p w14:paraId="2A9F3EA0" w14:textId="36303088" w:rsidR="00B21870" w:rsidRDefault="00B21870">
      <w:pPr>
        <w:spacing w:line="240" w:lineRule="auto"/>
        <w:ind w:left="0"/>
        <w:rPr>
          <w:rFonts w:eastAsia="Arial Unicode MS"/>
          <w:b/>
          <w:kern w:val="28"/>
          <w:sz w:val="44"/>
        </w:rPr>
      </w:pPr>
      <w:r>
        <w:br w:type="page"/>
      </w:r>
    </w:p>
    <w:p w14:paraId="5CE18227" w14:textId="148422A8" w:rsidR="005D1741" w:rsidRDefault="005D1741" w:rsidP="005D1741">
      <w:pPr>
        <w:pStyle w:val="Heading1"/>
        <w:rPr>
          <w:bCs/>
        </w:rPr>
      </w:pPr>
      <w:bookmarkStart w:id="8" w:name="_Whaikaha"/>
      <w:bookmarkStart w:id="9" w:name="_Voice_of_disabled"/>
      <w:bookmarkStart w:id="10" w:name="_Emergency_Management"/>
      <w:bookmarkEnd w:id="8"/>
      <w:bookmarkEnd w:id="9"/>
      <w:bookmarkEnd w:id="10"/>
      <w:r w:rsidRPr="005D1741">
        <w:lastRenderedPageBreak/>
        <w:t>Emergency</w:t>
      </w:r>
      <w:r w:rsidRPr="00AC0AA5">
        <w:rPr>
          <w:bCs/>
        </w:rPr>
        <w:t xml:space="preserve"> Management</w:t>
      </w:r>
    </w:p>
    <w:p w14:paraId="52539FFD" w14:textId="195F85BA" w:rsidR="005D1741" w:rsidRDefault="005D1741">
      <w:pPr>
        <w:spacing w:line="240" w:lineRule="auto"/>
        <w:ind w:left="0"/>
        <w:rPr>
          <w:b/>
          <w:bCs/>
        </w:rPr>
      </w:pPr>
    </w:p>
    <w:p w14:paraId="2C190329" w14:textId="6FDAC645" w:rsidR="003852BC" w:rsidRDefault="00253E57" w:rsidP="0039778A">
      <w:r>
        <w:rPr>
          <w:noProof/>
        </w:rPr>
        <w:drawing>
          <wp:anchor distT="0" distB="0" distL="114300" distR="114300" simplePos="0" relativeHeight="251658411" behindDoc="1" locked="0" layoutInCell="1" allowOverlap="1" wp14:anchorId="0B8798E3" wp14:editId="36F52C18">
            <wp:simplePos x="0" y="0"/>
            <wp:positionH relativeFrom="margin">
              <wp:align>left</wp:align>
            </wp:positionH>
            <wp:positionV relativeFrom="paragraph">
              <wp:posOffset>351156</wp:posOffset>
            </wp:positionV>
            <wp:extent cx="1168400" cy="1168400"/>
            <wp:effectExtent l="0" t="0" r="0" b="0"/>
            <wp:wrapNone/>
            <wp:docPr id="819544487" name="Picture 1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44487" name="Picture 1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F4B01" w14:textId="0A8D7554" w:rsidR="004F4E0D" w:rsidRDefault="003852BC" w:rsidP="0039778A">
      <w:r>
        <w:t>In May 2026 w</w:t>
      </w:r>
      <w:r w:rsidR="0039778A" w:rsidRPr="00AC0AA5">
        <w:t>e met with</w:t>
      </w:r>
      <w:r w:rsidR="004F4E0D">
        <w:t>:</w:t>
      </w:r>
    </w:p>
    <w:p w14:paraId="6C8FAEE6" w14:textId="7FB768CD" w:rsidR="004F4E0D" w:rsidRDefault="0039778A" w:rsidP="004F4E0D">
      <w:pPr>
        <w:pStyle w:val="Listtoplevel"/>
      </w:pPr>
      <w:r w:rsidRPr="00AC0AA5">
        <w:t xml:space="preserve">Whaikaha </w:t>
      </w:r>
    </w:p>
    <w:p w14:paraId="6A1B2C9E" w14:textId="3A3C7D4E" w:rsidR="0039778A" w:rsidRDefault="0094425F" w:rsidP="004F4E0D">
      <w:pPr>
        <w:pStyle w:val="Listtoplevel"/>
      </w:pPr>
      <w:r>
        <w:rPr>
          <w:rFonts w:eastAsia="Arial Unicode MS"/>
        </w:rPr>
        <w:drawing>
          <wp:anchor distT="0" distB="0" distL="114300" distR="114300" simplePos="0" relativeHeight="251658410" behindDoc="0" locked="0" layoutInCell="1" allowOverlap="1" wp14:anchorId="758D563A" wp14:editId="3D9FE47D">
            <wp:simplePos x="0" y="0"/>
            <wp:positionH relativeFrom="margin">
              <wp:align>left</wp:align>
            </wp:positionH>
            <wp:positionV relativeFrom="paragraph">
              <wp:posOffset>651298</wp:posOffset>
            </wp:positionV>
            <wp:extent cx="1800000" cy="357588"/>
            <wp:effectExtent l="0" t="0" r="0" b="4445"/>
            <wp:wrapNone/>
            <wp:docPr id="62341597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3920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35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78A" w:rsidRPr="00AC0AA5">
        <w:t xml:space="preserve">the Wellington Regional </w:t>
      </w:r>
      <w:r w:rsidR="0039778A" w:rsidRPr="00780F17">
        <w:rPr>
          <w:b/>
          <w:bCs/>
        </w:rPr>
        <w:t>Emergency Management</w:t>
      </w:r>
      <w:r w:rsidR="0039778A" w:rsidRPr="00AC0AA5">
        <w:t xml:space="preserve"> Office. </w:t>
      </w:r>
    </w:p>
    <w:p w14:paraId="3049EABA" w14:textId="77777777" w:rsidR="004F4E0D" w:rsidRDefault="004F4E0D" w:rsidP="004F4E0D"/>
    <w:p w14:paraId="4EC966FE" w14:textId="075D5D47" w:rsidR="004F4E0D" w:rsidRPr="00AC0AA5" w:rsidRDefault="00E8714E" w:rsidP="004F4E0D">
      <w:r>
        <w:rPr>
          <w:noProof/>
        </w:rPr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41198A1D" wp14:editId="341ECDB9">
                <wp:simplePos x="0" y="0"/>
                <wp:positionH relativeFrom="margin">
                  <wp:posOffset>2164080</wp:posOffset>
                </wp:positionH>
                <wp:positionV relativeFrom="paragraph">
                  <wp:posOffset>261620</wp:posOffset>
                </wp:positionV>
                <wp:extent cx="3599815" cy="2758440"/>
                <wp:effectExtent l="0" t="0" r="635" b="3810"/>
                <wp:wrapNone/>
                <wp:docPr id="151153966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815" cy="2758440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E07008F" id="Rectangle 19" o:spid="_x0000_s1026" alt="&quot;&quot;" style="position:absolute;margin-left:170.4pt;margin-top:20.6pt;width:283.45pt;height:217.2pt;z-index:-25117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" fillcolor="#bdd7ee" stroked="f" strokeweight="6pt">
                <w10:wrap anchorx="margin"/>
              </v:rect>
            </w:pict>
          </mc:Fallback>
        </mc:AlternateContent>
      </w:r>
    </w:p>
    <w:p w14:paraId="16D4A5B9" w14:textId="2D1D0F76" w:rsidR="0039778A" w:rsidRPr="00AC0AA5" w:rsidRDefault="00D17E3D" w:rsidP="0039778A">
      <w:r>
        <w:rPr>
          <w:noProof/>
        </w:rPr>
        <w:drawing>
          <wp:anchor distT="0" distB="0" distL="114300" distR="114300" simplePos="0" relativeHeight="251658412" behindDoc="1" locked="0" layoutInCell="1" allowOverlap="1" wp14:anchorId="54D57A5C" wp14:editId="5A34E8C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1121400"/>
            <wp:effectExtent l="0" t="0" r="8255" b="3175"/>
            <wp:wrapNone/>
            <wp:docPr id="2063130717" name="Picture 1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30717" name="Picture 1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12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78A" w:rsidRPr="00780F17">
        <w:rPr>
          <w:b/>
          <w:bCs/>
        </w:rPr>
        <w:t>Emergency management</w:t>
      </w:r>
      <w:r w:rsidR="0039778A" w:rsidRPr="00AC0AA5">
        <w:t xml:space="preserve"> means planning for </w:t>
      </w:r>
      <w:r w:rsidR="009033A6">
        <w:t xml:space="preserve">an </w:t>
      </w:r>
      <w:r w:rsidR="0039778A" w:rsidRPr="00AC0AA5">
        <w:t>emergenc</w:t>
      </w:r>
      <w:r w:rsidR="009033A6">
        <w:t>y</w:t>
      </w:r>
      <w:r w:rsidR="0039778A" w:rsidRPr="00AC0AA5">
        <w:t xml:space="preserve"> like:</w:t>
      </w:r>
    </w:p>
    <w:p w14:paraId="76E660C0" w14:textId="29DE14ED" w:rsidR="0039778A" w:rsidRPr="00AC0AA5" w:rsidRDefault="0039778A" w:rsidP="00780F17">
      <w:pPr>
        <w:pStyle w:val="Listtoplevel"/>
      </w:pPr>
      <w:r w:rsidRPr="00AC0AA5">
        <w:t>a flood</w:t>
      </w:r>
    </w:p>
    <w:p w14:paraId="7F1AAEF1" w14:textId="47D591C1" w:rsidR="0039778A" w:rsidRPr="00AC0AA5" w:rsidRDefault="007B68E0" w:rsidP="007B68E0">
      <w:pPr>
        <w:pStyle w:val="Listtoplevel"/>
      </w:pPr>
      <w:r w:rsidRPr="007B68E0">
        <w:drawing>
          <wp:anchor distT="0" distB="0" distL="114300" distR="114300" simplePos="0" relativeHeight="251658447" behindDoc="0" locked="0" layoutInCell="1" allowOverlap="1" wp14:anchorId="3480CA38" wp14:editId="5FBE6EB5">
            <wp:simplePos x="0" y="0"/>
            <wp:positionH relativeFrom="margin">
              <wp:align>left</wp:align>
            </wp:positionH>
            <wp:positionV relativeFrom="paragraph">
              <wp:posOffset>118745</wp:posOffset>
            </wp:positionV>
            <wp:extent cx="1238250" cy="1238250"/>
            <wp:effectExtent l="0" t="0" r="0" b="0"/>
            <wp:wrapNone/>
            <wp:docPr id="1129078104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78104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78A" w:rsidRPr="00AC0AA5">
        <w:t>an earthquake</w:t>
      </w:r>
    </w:p>
    <w:p w14:paraId="3DB643DE" w14:textId="1DD45E9D" w:rsidR="0039778A" w:rsidRPr="00AC0AA5" w:rsidRDefault="0039778A" w:rsidP="00780F17">
      <w:pPr>
        <w:pStyle w:val="Listtoplevel"/>
      </w:pPr>
      <w:r w:rsidRPr="00AC0AA5">
        <w:t>a storm.</w:t>
      </w:r>
    </w:p>
    <w:p w14:paraId="6FCA844C" w14:textId="2A10E8A2" w:rsidR="00780F17" w:rsidRDefault="004635C9" w:rsidP="0039778A">
      <w:r>
        <w:rPr>
          <w:noProof/>
        </w:rPr>
        <w:drawing>
          <wp:anchor distT="0" distB="0" distL="114300" distR="114300" simplePos="0" relativeHeight="251658413" behindDoc="1" locked="0" layoutInCell="1" allowOverlap="1" wp14:anchorId="2E3DB4FA" wp14:editId="14374862">
            <wp:simplePos x="0" y="0"/>
            <wp:positionH relativeFrom="margin">
              <wp:align>left</wp:align>
            </wp:positionH>
            <wp:positionV relativeFrom="paragraph">
              <wp:posOffset>353272</wp:posOffset>
            </wp:positionV>
            <wp:extent cx="1440000" cy="1440000"/>
            <wp:effectExtent l="0" t="0" r="8255" b="8255"/>
            <wp:wrapNone/>
            <wp:docPr id="1820616019" name="Picture 1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616019" name="Picture 1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B9A3F" w14:textId="77777777" w:rsidR="00780F17" w:rsidRDefault="00780F17" w:rsidP="0039778A"/>
    <w:p w14:paraId="4352A546" w14:textId="76A96543" w:rsidR="0039778A" w:rsidRPr="00AC0AA5" w:rsidRDefault="00227851" w:rsidP="0039778A">
      <w:r>
        <w:t xml:space="preserve">They </w:t>
      </w:r>
      <w:r w:rsidR="00A16F9E">
        <w:t>will run some</w:t>
      </w:r>
      <w:r w:rsidR="0039778A" w:rsidRPr="00AC0AA5">
        <w:t xml:space="preserve"> workshops</w:t>
      </w:r>
      <w:r w:rsidR="00780F17">
        <w:t xml:space="preserve"> </w:t>
      </w:r>
      <w:r w:rsidR="0039778A" w:rsidRPr="00AC0AA5">
        <w:t xml:space="preserve">about </w:t>
      </w:r>
      <w:r w:rsidR="0039778A" w:rsidRPr="00253E57">
        <w:t>emergency plans.</w:t>
      </w:r>
      <w:r w:rsidR="00A16F9E" w:rsidRPr="00AC0AA5">
        <w:t xml:space="preserve"> </w:t>
      </w:r>
    </w:p>
    <w:p w14:paraId="43E911E9" w14:textId="77777777" w:rsidR="00A16F9E" w:rsidRDefault="00A16F9E" w:rsidP="0039778A"/>
    <w:p w14:paraId="23D82256" w14:textId="6B180BDA" w:rsidR="00A16F9E" w:rsidRDefault="00253E57" w:rsidP="0039778A">
      <w:r>
        <w:rPr>
          <w:noProof/>
        </w:rPr>
        <w:lastRenderedPageBreak/>
        <w:drawing>
          <wp:anchor distT="0" distB="0" distL="114300" distR="114300" simplePos="0" relativeHeight="251658415" behindDoc="1" locked="0" layoutInCell="1" allowOverlap="1" wp14:anchorId="1D506E73" wp14:editId="66284BD2">
            <wp:simplePos x="0" y="0"/>
            <wp:positionH relativeFrom="column">
              <wp:posOffset>0</wp:posOffset>
            </wp:positionH>
            <wp:positionV relativeFrom="paragraph">
              <wp:posOffset>127635</wp:posOffset>
            </wp:positionV>
            <wp:extent cx="1439545" cy="1439545"/>
            <wp:effectExtent l="0" t="0" r="0" b="8255"/>
            <wp:wrapNone/>
            <wp:docPr id="972883148" name="Picture 1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83148" name="Picture 1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8A9E2" w14:textId="6BA66FB3" w:rsidR="0039778A" w:rsidRDefault="0039778A" w:rsidP="0039778A">
      <w:r w:rsidRPr="00AC0AA5">
        <w:t>The workshops will support disabled people to make emergency plan</w:t>
      </w:r>
      <w:r w:rsidR="00150046">
        <w:t>s</w:t>
      </w:r>
      <w:r w:rsidRPr="00AC0AA5">
        <w:t xml:space="preserve"> for themselves. </w:t>
      </w:r>
    </w:p>
    <w:p w14:paraId="2023483D" w14:textId="77777777" w:rsidR="00A16F9E" w:rsidRDefault="00A16F9E" w:rsidP="0039778A"/>
    <w:p w14:paraId="31C28BE7" w14:textId="77777777" w:rsidR="00A16F9E" w:rsidRPr="00AC0AA5" w:rsidRDefault="00A16F9E" w:rsidP="0039778A"/>
    <w:p w14:paraId="5A698DE1" w14:textId="1F6E493B" w:rsidR="001A0BB9" w:rsidRPr="00AC0AA5" w:rsidRDefault="001A0BB9" w:rsidP="001A0BB9">
      <w:pPr>
        <w:pStyle w:val="Heading1"/>
      </w:pPr>
      <w:bookmarkStart w:id="11" w:name="_Electoral_Commission"/>
      <w:bookmarkEnd w:id="11"/>
      <w:r w:rsidRPr="00AC0AA5">
        <w:lastRenderedPageBreak/>
        <w:t>Electoral Commission</w:t>
      </w:r>
    </w:p>
    <w:p w14:paraId="2E5789EE" w14:textId="77777777" w:rsidR="001A0BB9" w:rsidRDefault="001A0BB9" w:rsidP="001A0BB9"/>
    <w:p w14:paraId="69CB19A9" w14:textId="39AC42C3" w:rsidR="001A0BB9" w:rsidRDefault="006A3133" w:rsidP="001A0BB9">
      <w:r>
        <w:rPr>
          <w:noProof/>
        </w:rPr>
        <w:drawing>
          <wp:anchor distT="0" distB="0" distL="114300" distR="114300" simplePos="0" relativeHeight="251658417" behindDoc="1" locked="0" layoutInCell="1" allowOverlap="1" wp14:anchorId="2F357C2F" wp14:editId="3167FF0A">
            <wp:simplePos x="0" y="0"/>
            <wp:positionH relativeFrom="margin">
              <wp:align>left</wp:align>
            </wp:positionH>
            <wp:positionV relativeFrom="paragraph">
              <wp:posOffset>11218</wp:posOffset>
            </wp:positionV>
            <wp:extent cx="1440000" cy="1440000"/>
            <wp:effectExtent l="0" t="0" r="0" b="0"/>
            <wp:wrapNone/>
            <wp:docPr id="896942763" name="Picture 1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42763" name="Picture 1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C1952" w14:textId="28F41D8C" w:rsidR="0047419B" w:rsidRDefault="0047419B" w:rsidP="0047419B">
      <w:r w:rsidRPr="00AC0AA5">
        <w:t>The Electoral Commission runs elections in Aotearoa New Zealand.</w:t>
      </w:r>
    </w:p>
    <w:p w14:paraId="36CDF7EB" w14:textId="1924C56A" w:rsidR="0047419B" w:rsidRDefault="0047419B" w:rsidP="001A0BB9"/>
    <w:p w14:paraId="7F313921" w14:textId="4A1F4C54" w:rsidR="0047419B" w:rsidRDefault="0047419B" w:rsidP="001A0BB9"/>
    <w:p w14:paraId="2BEEE97F" w14:textId="2DC00B15" w:rsidR="001A0BB9" w:rsidRDefault="007B68E0" w:rsidP="0047419B">
      <w:r w:rsidRPr="007B68E0">
        <w:rPr>
          <w:noProof/>
        </w:rPr>
        <w:drawing>
          <wp:anchor distT="0" distB="0" distL="114300" distR="114300" simplePos="0" relativeHeight="251658448" behindDoc="0" locked="0" layoutInCell="1" allowOverlap="1" wp14:anchorId="64D98C89" wp14:editId="3D4B0C8A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129030" cy="1266825"/>
            <wp:effectExtent l="0" t="0" r="0" b="9525"/>
            <wp:wrapNone/>
            <wp:docPr id="1472040912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40912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BB9" w:rsidRPr="00AC0AA5">
        <w:t>We met with the Electoral Commission in May 2026</w:t>
      </w:r>
      <w:r w:rsidR="0047419B">
        <w:t xml:space="preserve"> to talk </w:t>
      </w:r>
      <w:r w:rsidR="001A0BB9" w:rsidRPr="00AC0AA5">
        <w:t xml:space="preserve">about the 2026 </w:t>
      </w:r>
      <w:r w:rsidR="001A0BB9" w:rsidRPr="001A0BB9">
        <w:rPr>
          <w:b/>
          <w:bCs/>
        </w:rPr>
        <w:t>General Election</w:t>
      </w:r>
      <w:r w:rsidR="001A0BB9" w:rsidRPr="00AC0AA5">
        <w:t xml:space="preserve">. </w:t>
      </w:r>
    </w:p>
    <w:p w14:paraId="52260D9E" w14:textId="28501F3C" w:rsidR="001A0BB9" w:rsidRDefault="001A0BB9" w:rsidP="001A0BB9"/>
    <w:p w14:paraId="2E59D046" w14:textId="2F0174C3" w:rsidR="001A0BB9" w:rsidRDefault="00804BF0" w:rsidP="001A0BB9">
      <w:r>
        <w:rPr>
          <w:noProof/>
        </w:rPr>
        <w:drawing>
          <wp:anchor distT="0" distB="0" distL="114300" distR="114300" simplePos="0" relativeHeight="251658418" behindDoc="1" locked="0" layoutInCell="1" allowOverlap="1" wp14:anchorId="377C2434" wp14:editId="3D093839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1440000" cy="1440000"/>
            <wp:effectExtent l="0" t="0" r="8255" b="0"/>
            <wp:wrapNone/>
            <wp:docPr id="1892354813" name="Picture 1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54813" name="Picture 1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BCF">
        <w:rPr>
          <w:noProof/>
        </w:rPr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0A13D126" wp14:editId="1A4DAD29">
                <wp:simplePos x="0" y="0"/>
                <wp:positionH relativeFrom="margin">
                  <wp:align>right</wp:align>
                </wp:positionH>
                <wp:positionV relativeFrom="paragraph">
                  <wp:posOffset>291253</wp:posOffset>
                </wp:positionV>
                <wp:extent cx="3600000" cy="719667"/>
                <wp:effectExtent l="0" t="0" r="635" b="4445"/>
                <wp:wrapNone/>
                <wp:docPr id="1176482681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719667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ED866D" id="Rectangle 19" o:spid="_x0000_s1026" alt="&quot;&quot;" style="position:absolute;margin-left:232.25pt;margin-top:22.95pt;width:283.45pt;height:56.65pt;z-index:-251171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" fillcolor="#bdd7ee" stroked="f" strokeweight="6pt">
                <w10:wrap anchorx="margin"/>
              </v:rect>
            </w:pict>
          </mc:Fallback>
        </mc:AlternateContent>
      </w:r>
    </w:p>
    <w:p w14:paraId="6CF5D564" w14:textId="4EFBB602" w:rsidR="001A0BB9" w:rsidRDefault="001A0BB9" w:rsidP="001A0BB9">
      <w:r w:rsidRPr="00AC0AA5">
        <w:t xml:space="preserve">A </w:t>
      </w:r>
      <w:r w:rsidRPr="001A0BB9">
        <w:rPr>
          <w:b/>
          <w:bCs/>
        </w:rPr>
        <w:t>General Election</w:t>
      </w:r>
      <w:r w:rsidRPr="00AC0AA5">
        <w:t xml:space="preserve"> is when people vote for who they want in Parliament.</w:t>
      </w:r>
    </w:p>
    <w:p w14:paraId="48EF9D83" w14:textId="2D0894F2" w:rsidR="001A0BB9" w:rsidRDefault="001A0BB9" w:rsidP="001A0BB9"/>
    <w:p w14:paraId="14687675" w14:textId="6C71F1BD" w:rsidR="001A0BB9" w:rsidRPr="00AC0AA5" w:rsidRDefault="003823E0" w:rsidP="001A0BB9">
      <w:r>
        <w:rPr>
          <w:noProof/>
        </w:rPr>
        <w:drawing>
          <wp:anchor distT="0" distB="0" distL="114300" distR="114300" simplePos="0" relativeHeight="251658419" behindDoc="1" locked="0" layoutInCell="1" allowOverlap="1" wp14:anchorId="79C54EF9" wp14:editId="6A53CF87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1440000" cy="1657800"/>
            <wp:effectExtent l="0" t="0" r="0" b="0"/>
            <wp:wrapNone/>
            <wp:docPr id="806802075" name="Picture 1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02075" name="Picture 1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65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A8CAE" w14:textId="198DB553" w:rsidR="001A0BB9" w:rsidRDefault="001A0BB9" w:rsidP="00E9648C">
      <w:r w:rsidRPr="00AC0AA5">
        <w:t>The Electoral Commission told us about</w:t>
      </w:r>
      <w:r w:rsidR="00E9648C">
        <w:t xml:space="preserve"> </w:t>
      </w:r>
      <w:r w:rsidR="00B34119" w:rsidRPr="00AC0AA5">
        <w:t>Access 2026</w:t>
      </w:r>
      <w:r w:rsidR="00B34119">
        <w:t xml:space="preserve"> which is </w:t>
      </w:r>
      <w:r w:rsidRPr="00AC0AA5">
        <w:t>the draft Accessibility Action Plan for the 2026 General Election</w:t>
      </w:r>
      <w:r w:rsidR="00B34119">
        <w:t>.</w:t>
      </w:r>
    </w:p>
    <w:p w14:paraId="3F931FF2" w14:textId="0D81550F" w:rsidR="00FC68DA" w:rsidRDefault="00FC68DA" w:rsidP="00E9648C"/>
    <w:p w14:paraId="55C5A2E5" w14:textId="046A8A2C" w:rsidR="00FC68DA" w:rsidRDefault="00412A03" w:rsidP="00E9648C">
      <w:r>
        <w:rPr>
          <w:noProof/>
        </w:rPr>
        <w:drawing>
          <wp:anchor distT="0" distB="0" distL="114300" distR="114300" simplePos="0" relativeHeight="251658420" behindDoc="1" locked="0" layoutInCell="1" allowOverlap="1" wp14:anchorId="60A441A9" wp14:editId="62A026FD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1440000" cy="1288800"/>
            <wp:effectExtent l="0" t="0" r="8255" b="6985"/>
            <wp:wrapNone/>
            <wp:docPr id="16959800" name="Picture 1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800" name="Picture 1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28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E946A" w14:textId="21F830AC" w:rsidR="00FC68DA" w:rsidRPr="00AC0AA5" w:rsidRDefault="00FC68DA" w:rsidP="00E9648C">
      <w:r>
        <w:t xml:space="preserve">Access </w:t>
      </w:r>
      <w:r w:rsidR="00C92BF0">
        <w:t>20</w:t>
      </w:r>
      <w:r>
        <w:t xml:space="preserve">26 </w:t>
      </w:r>
      <w:r w:rsidRPr="00AC0AA5">
        <w:t xml:space="preserve">says </w:t>
      </w:r>
      <w:r w:rsidR="003823E0">
        <w:t>how</w:t>
      </w:r>
      <w:r w:rsidRPr="00AC0AA5">
        <w:t xml:space="preserve"> t</w:t>
      </w:r>
      <w:r w:rsidR="003823E0">
        <w:t>hey will</w:t>
      </w:r>
      <w:r w:rsidRPr="00AC0AA5">
        <w:t xml:space="preserve"> make </w:t>
      </w:r>
      <w:r>
        <w:t>the</w:t>
      </w:r>
      <w:r w:rsidRPr="00AC0AA5">
        <w:t xml:space="preserve"> election more accessible.</w:t>
      </w:r>
    </w:p>
    <w:p w14:paraId="53FC90AF" w14:textId="0CF5E980" w:rsidR="007C42F1" w:rsidRPr="00AC0AA5" w:rsidRDefault="009D199E" w:rsidP="00253E57">
      <w:r>
        <w:rPr>
          <w:noProof/>
        </w:rPr>
        <w:lastRenderedPageBreak/>
        <w:drawing>
          <wp:anchor distT="0" distB="0" distL="114300" distR="114300" simplePos="0" relativeHeight="251658421" behindDoc="1" locked="0" layoutInCell="1" allowOverlap="1" wp14:anchorId="2C23438E" wp14:editId="5E99AC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008000"/>
            <wp:effectExtent l="0" t="0" r="8255" b="1905"/>
            <wp:wrapNone/>
            <wp:docPr id="1740864858" name="Picture 2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864858" name="Picture 2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1B6">
        <w:t>The</w:t>
      </w:r>
      <w:r w:rsidR="00DE47DD">
        <w:t xml:space="preserve"> Electoral Commission</w:t>
      </w:r>
      <w:r w:rsidR="001C01B6">
        <w:t xml:space="preserve"> also told us about </w:t>
      </w:r>
      <w:r w:rsidR="00253E57">
        <w:t xml:space="preserve">what they are doing to </w:t>
      </w:r>
      <w:proofErr w:type="spellStart"/>
      <w:r w:rsidR="00253E57">
        <w:t>ge</w:t>
      </w:r>
      <w:proofErr w:type="spellEnd"/>
      <w:r w:rsidR="00253E57">
        <w:t xml:space="preserve"> more people </w:t>
      </w:r>
      <w:r w:rsidR="00253E57" w:rsidRPr="00253E57">
        <w:rPr>
          <w:b/>
          <w:bCs/>
        </w:rPr>
        <w:t>enrolled</w:t>
      </w:r>
      <w:r w:rsidR="00253E57">
        <w:t xml:space="preserve"> to vote.</w:t>
      </w:r>
    </w:p>
    <w:p w14:paraId="38CBA227" w14:textId="6CB8DF89" w:rsidR="007C42F1" w:rsidRPr="00AC0AA5" w:rsidRDefault="007C42F1" w:rsidP="001C01B6"/>
    <w:p w14:paraId="7129FE37" w14:textId="0B648D00" w:rsidR="005F5D29" w:rsidRDefault="00030357" w:rsidP="005F5D29">
      <w:r>
        <w:rPr>
          <w:b/>
          <w:bCs/>
          <w:noProof/>
        </w:rPr>
        <w:drawing>
          <wp:anchor distT="0" distB="0" distL="114300" distR="114300" simplePos="0" relativeHeight="251658332" behindDoc="1" locked="0" layoutInCell="1" allowOverlap="1" wp14:anchorId="3562FC02" wp14:editId="3E4E1D30">
            <wp:simplePos x="0" y="0"/>
            <wp:positionH relativeFrom="margin">
              <wp:align>left</wp:align>
            </wp:positionH>
            <wp:positionV relativeFrom="paragraph">
              <wp:posOffset>6562</wp:posOffset>
            </wp:positionV>
            <wp:extent cx="1440000" cy="1440000"/>
            <wp:effectExtent l="0" t="0" r="8255" b="8255"/>
            <wp:wrapNone/>
            <wp:docPr id="1779117581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117581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A2F">
        <w:rPr>
          <w:noProof/>
        </w:rPr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0119B9FB" wp14:editId="2A981C53">
                <wp:simplePos x="0" y="0"/>
                <wp:positionH relativeFrom="margin">
                  <wp:align>right</wp:align>
                </wp:positionH>
                <wp:positionV relativeFrom="paragraph">
                  <wp:posOffset>205952</wp:posOffset>
                </wp:positionV>
                <wp:extent cx="3600000" cy="821266"/>
                <wp:effectExtent l="0" t="0" r="635" b="0"/>
                <wp:wrapNone/>
                <wp:docPr id="81124436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000" cy="821266"/>
                        </a:xfrm>
                        <a:prstGeom prst="rect">
                          <a:avLst/>
                        </a:prstGeom>
                        <a:solidFill>
                          <a:srgbClr val="BDD7EE"/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0595B5A" id="Rectangle 19" o:spid="_x0000_s1026" alt="&quot;&quot;" style="position:absolute;margin-left:232.25pt;margin-top:16.2pt;width:283.45pt;height:64.65pt;z-index:-251167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" fillcolor="#bdd7ee" stroked="f" strokeweight="6pt">
                <w10:wrap anchorx="margin"/>
              </v:rect>
            </w:pict>
          </mc:Fallback>
        </mc:AlternateContent>
      </w:r>
    </w:p>
    <w:p w14:paraId="30E8C63E" w14:textId="362FECD7" w:rsidR="005F5D29" w:rsidRDefault="00253E57" w:rsidP="005F5D29">
      <w:r>
        <w:rPr>
          <w:b/>
          <w:bCs/>
        </w:rPr>
        <w:t>Enrolled</w:t>
      </w:r>
      <w:r w:rsidR="005F5D29" w:rsidRPr="00AC0AA5">
        <w:t xml:space="preserve"> means </w:t>
      </w:r>
      <w:r>
        <w:t xml:space="preserve">you are signed up </w:t>
      </w:r>
      <w:r>
        <w:br/>
        <w:t>to</w:t>
      </w:r>
      <w:r w:rsidR="005F5D29" w:rsidRPr="00AC0AA5">
        <w:t xml:space="preserve"> vote.</w:t>
      </w:r>
    </w:p>
    <w:p w14:paraId="25492379" w14:textId="77777777" w:rsidR="00DE47DD" w:rsidRDefault="00DE47DD" w:rsidP="005F5D29"/>
    <w:p w14:paraId="6CCA7DA1" w14:textId="77777777" w:rsidR="00DE47DD" w:rsidRDefault="00DE47DD" w:rsidP="005F5D29"/>
    <w:p w14:paraId="25224591" w14:textId="601112EC" w:rsidR="00DE47DD" w:rsidRPr="00AC0AA5" w:rsidRDefault="00F0305C" w:rsidP="005F5D29">
      <w:r>
        <w:rPr>
          <w:noProof/>
        </w:rPr>
        <w:drawing>
          <wp:anchor distT="0" distB="0" distL="114300" distR="114300" simplePos="0" relativeHeight="251658423" behindDoc="1" locked="0" layoutInCell="1" allowOverlap="1" wp14:anchorId="01047EB1" wp14:editId="3A668B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40000" cy="1440000"/>
            <wp:effectExtent l="0" t="0" r="0" b="8255"/>
            <wp:wrapNone/>
            <wp:docPr id="107649330" name="Picture 2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49330" name="Picture 2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7DD">
        <w:t>They also told us about their plans</w:t>
      </w:r>
      <w:r w:rsidR="000770A6">
        <w:t xml:space="preserve"> to update how they run elections.</w:t>
      </w:r>
    </w:p>
    <w:p w14:paraId="05680321" w14:textId="77777777" w:rsidR="00FC68DA" w:rsidRDefault="00FC68DA" w:rsidP="001A0BB9"/>
    <w:p w14:paraId="46144DE1" w14:textId="0E1DF9C9" w:rsidR="000770A6" w:rsidRDefault="000770A6" w:rsidP="001A0BB9"/>
    <w:p w14:paraId="0047524C" w14:textId="2F044C71" w:rsidR="000770A6" w:rsidRPr="00AC0AA5" w:rsidRDefault="00DD16D4" w:rsidP="000770A6">
      <w:r>
        <w:rPr>
          <w:noProof/>
        </w:rPr>
        <w:drawing>
          <wp:anchor distT="0" distB="0" distL="114300" distR="114300" simplePos="0" relativeHeight="251658424" behindDoc="1" locked="0" layoutInCell="1" allowOverlap="1" wp14:anchorId="0115007B" wp14:editId="2FC50AA7">
            <wp:simplePos x="0" y="0"/>
            <wp:positionH relativeFrom="margin">
              <wp:align>left</wp:align>
            </wp:positionH>
            <wp:positionV relativeFrom="paragraph">
              <wp:posOffset>338667</wp:posOffset>
            </wp:positionV>
            <wp:extent cx="1761067" cy="770467"/>
            <wp:effectExtent l="0" t="0" r="0" b="0"/>
            <wp:wrapNone/>
            <wp:docPr id="578241976" name="Picture 2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41976" name="Picture 2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724" cy="775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BB9" w:rsidRPr="00AC0AA5">
        <w:t xml:space="preserve">The Electoral Commission will </w:t>
      </w:r>
      <w:r w:rsidR="000770A6">
        <w:t>talk</w:t>
      </w:r>
      <w:r w:rsidR="001A0BB9" w:rsidRPr="00AC0AA5">
        <w:t xml:space="preserve"> directly </w:t>
      </w:r>
      <w:r w:rsidR="000770A6">
        <w:t>to different</w:t>
      </w:r>
      <w:r w:rsidR="001A0BB9" w:rsidRPr="00AC0AA5">
        <w:t xml:space="preserve"> communities</w:t>
      </w:r>
      <w:r w:rsidR="000770A6">
        <w:t xml:space="preserve"> </w:t>
      </w:r>
    </w:p>
    <w:p w14:paraId="0BEF3626" w14:textId="5152F2F3" w:rsidR="000770A6" w:rsidRDefault="00253E57" w:rsidP="001A0BB9">
      <w:r>
        <w:t>about</w:t>
      </w:r>
      <w:r w:rsidR="001A0BB9" w:rsidRPr="00AC0AA5">
        <w:t xml:space="preserve"> voting in the 2026 General Election.</w:t>
      </w:r>
    </w:p>
    <w:p w14:paraId="4B2CE535" w14:textId="3C8315FC" w:rsidR="001A0BB9" w:rsidRPr="00AC0AA5" w:rsidRDefault="000770A6" w:rsidP="001A0BB9">
      <w:r w:rsidRPr="00AC0AA5">
        <w:t xml:space="preserve"> </w:t>
      </w:r>
    </w:p>
    <w:p w14:paraId="678F100F" w14:textId="77777777" w:rsidR="005D1741" w:rsidRPr="00AC0AA5" w:rsidRDefault="005D1741" w:rsidP="005D1741">
      <w:pPr>
        <w:spacing w:after="160" w:line="278" w:lineRule="auto"/>
        <w:rPr>
          <w:b/>
          <w:bCs/>
        </w:rPr>
      </w:pPr>
    </w:p>
    <w:p w14:paraId="05317957" w14:textId="07CC400C" w:rsidR="008151E7" w:rsidRPr="0012465E" w:rsidRDefault="008151E7" w:rsidP="008151E7">
      <w:pPr>
        <w:pStyle w:val="Heading1"/>
        <w:rPr>
          <w:rFonts w:eastAsia="Arial"/>
        </w:rPr>
      </w:pPr>
      <w:bookmarkStart w:id="12" w:name="_Voice_of_disabled_1"/>
      <w:bookmarkEnd w:id="12"/>
      <w:r>
        <w:lastRenderedPageBreak/>
        <w:t>Voice of disabled people</w:t>
      </w:r>
    </w:p>
    <w:p w14:paraId="5608AC63" w14:textId="77777777" w:rsidR="008151E7" w:rsidRDefault="008151E7" w:rsidP="008151E7"/>
    <w:p w14:paraId="25CA2B22" w14:textId="77777777" w:rsidR="008151E7" w:rsidRDefault="008151E7" w:rsidP="008151E7"/>
    <w:p w14:paraId="57E570AC" w14:textId="77777777" w:rsidR="008151E7" w:rsidRDefault="008151E7" w:rsidP="008151E7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658279" behindDoc="0" locked="0" layoutInCell="1" allowOverlap="1" wp14:anchorId="19A87645" wp14:editId="7007541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20000" cy="1007834"/>
            <wp:effectExtent l="0" t="0" r="5715" b="0"/>
            <wp:wrapNone/>
            <wp:docPr id="64807583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77642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07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eastAsia="en-NZ"/>
        </w:rPr>
        <w:t xml:space="preserve">The Government meets with the DPO Coalition so disabled people can have a say in the decisions being made about them. </w:t>
      </w:r>
    </w:p>
    <w:p w14:paraId="18204E9A" w14:textId="77777777" w:rsidR="008151E7" w:rsidRDefault="008151E7" w:rsidP="008151E7">
      <w:pPr>
        <w:rPr>
          <w:rFonts w:eastAsia="Times New Roman"/>
          <w:lang w:eastAsia="en-NZ"/>
        </w:rPr>
      </w:pPr>
      <w:r w:rsidRPr="00BE1C6B">
        <w:rPr>
          <w:rFonts w:eastAsia="Times New Roman"/>
          <w:noProof/>
          <w:lang w:eastAsia="en-NZ"/>
        </w:rPr>
        <w:drawing>
          <wp:anchor distT="0" distB="0" distL="114300" distR="114300" simplePos="0" relativeHeight="251658277" behindDoc="0" locked="0" layoutInCell="1" allowOverlap="1" wp14:anchorId="70E55A0C" wp14:editId="446CEBB8">
            <wp:simplePos x="0" y="0"/>
            <wp:positionH relativeFrom="column">
              <wp:posOffset>8890</wp:posOffset>
            </wp:positionH>
            <wp:positionV relativeFrom="paragraph">
              <wp:posOffset>168275</wp:posOffset>
            </wp:positionV>
            <wp:extent cx="1371600" cy="1493520"/>
            <wp:effectExtent l="0" t="0" r="0" b="0"/>
            <wp:wrapNone/>
            <wp:docPr id="439" name="Picture 4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Picture 4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eastAsia="en-NZ"/>
        </w:rPr>
        <w:t xml:space="preserve"> </w:t>
      </w:r>
    </w:p>
    <w:p w14:paraId="2A7434CD" w14:textId="77777777" w:rsidR="008151E7" w:rsidRDefault="008151E7" w:rsidP="008151E7">
      <w:pPr>
        <w:rPr>
          <w:rFonts w:eastAsia="Times New Roman"/>
          <w:lang w:eastAsia="en-NZ"/>
        </w:rPr>
      </w:pPr>
    </w:p>
    <w:p w14:paraId="471A618E" w14:textId="2A1BBF4B" w:rsidR="008151E7" w:rsidRDefault="008151E7" w:rsidP="008151E7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The DPO Coalition is always looking for new </w:t>
      </w:r>
      <w:r w:rsidR="003D386A">
        <w:rPr>
          <w:rFonts w:eastAsia="Times New Roman"/>
          <w:lang w:eastAsia="en-NZ"/>
        </w:rPr>
        <w:t>DPOs</w:t>
      </w:r>
      <w:r>
        <w:rPr>
          <w:rFonts w:eastAsia="Times New Roman"/>
          <w:lang w:eastAsia="en-NZ"/>
        </w:rPr>
        <w:t xml:space="preserve"> to join us.</w:t>
      </w:r>
    </w:p>
    <w:p w14:paraId="5A1D708E" w14:textId="77777777" w:rsidR="008151E7" w:rsidRDefault="008151E7" w:rsidP="008151E7">
      <w:pPr>
        <w:rPr>
          <w:rFonts w:eastAsia="Times New Roman"/>
          <w:lang w:eastAsia="en-NZ"/>
        </w:rPr>
      </w:pPr>
    </w:p>
    <w:p w14:paraId="3673EDF9" w14:textId="77777777" w:rsidR="008151E7" w:rsidRDefault="008151E7" w:rsidP="008151E7">
      <w:pPr>
        <w:rPr>
          <w:rFonts w:eastAsia="Times New Roman"/>
          <w:lang w:eastAsia="en-NZ"/>
        </w:rPr>
      </w:pPr>
      <w:r w:rsidRPr="00892ABE">
        <w:rPr>
          <w:rFonts w:eastAsia="Times New Roman"/>
          <w:noProof/>
          <w:lang w:eastAsia="en-NZ"/>
        </w:rPr>
        <w:drawing>
          <wp:anchor distT="0" distB="0" distL="114300" distR="114300" simplePos="0" relativeHeight="251658278" behindDoc="0" locked="0" layoutInCell="1" allowOverlap="1" wp14:anchorId="3D957FFA" wp14:editId="219BC5FE">
            <wp:simplePos x="0" y="0"/>
            <wp:positionH relativeFrom="column">
              <wp:posOffset>4776</wp:posOffset>
            </wp:positionH>
            <wp:positionV relativeFrom="paragraph">
              <wp:posOffset>272415</wp:posOffset>
            </wp:positionV>
            <wp:extent cx="1371600" cy="1371600"/>
            <wp:effectExtent l="0" t="0" r="0" b="0"/>
            <wp:wrapNone/>
            <wp:docPr id="440" name="Picture 4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4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D4300" w14:textId="77777777" w:rsidR="008151E7" w:rsidRDefault="008151E7" w:rsidP="008151E7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You can contact us by </w:t>
      </w:r>
      <w:r w:rsidRPr="00452246">
        <w:rPr>
          <w:rFonts w:eastAsia="Times New Roman"/>
          <w:b/>
          <w:lang w:eastAsia="en-NZ"/>
        </w:rPr>
        <w:t>emailing</w:t>
      </w:r>
      <w:r>
        <w:rPr>
          <w:rFonts w:eastAsia="Times New Roman"/>
          <w:lang w:eastAsia="en-NZ"/>
        </w:rPr>
        <w:t>:</w:t>
      </w:r>
    </w:p>
    <w:p w14:paraId="18800CCD" w14:textId="77777777" w:rsidR="008151E7" w:rsidRDefault="008151E7" w:rsidP="008151E7">
      <w:pPr>
        <w:rPr>
          <w:rFonts w:eastAsia="Times New Roman"/>
          <w:lang w:eastAsia="en-NZ"/>
        </w:rPr>
      </w:pPr>
    </w:p>
    <w:p w14:paraId="0377D7FD" w14:textId="67CF3FD8" w:rsidR="008151E7" w:rsidRPr="00610789" w:rsidRDefault="00963F9B" w:rsidP="008151E7">
      <w:pPr>
        <w:rPr>
          <w:rFonts w:eastAsia="Times New Roman"/>
          <w:b/>
          <w:bCs/>
          <w:color w:val="000000" w:themeColor="text1"/>
          <w:lang w:eastAsia="en-NZ"/>
        </w:rPr>
      </w:pPr>
      <w:hyperlink r:id="rId161" w:history="1">
        <w:r w:rsidRPr="00610789">
          <w:rPr>
            <w:rStyle w:val="Hyperlink"/>
            <w:rFonts w:eastAsia="Times New Roman"/>
            <w:b/>
            <w:bCs/>
            <w:color w:val="000000" w:themeColor="text1"/>
            <w:u w:val="none"/>
            <w:lang w:eastAsia="en-NZ"/>
          </w:rPr>
          <w:t>us-dpo@groups.io</w:t>
        </w:r>
      </w:hyperlink>
      <w:r w:rsidR="008151E7" w:rsidRPr="00610789">
        <w:rPr>
          <w:rFonts w:eastAsia="Times New Roman"/>
          <w:b/>
          <w:bCs/>
          <w:color w:val="000000" w:themeColor="text1"/>
          <w:lang w:eastAsia="en-NZ"/>
        </w:rPr>
        <w:t xml:space="preserve"> </w:t>
      </w:r>
    </w:p>
    <w:p w14:paraId="27A5AB46" w14:textId="77777777" w:rsidR="008151E7" w:rsidRPr="00E02C06" w:rsidRDefault="008151E7" w:rsidP="008151E7">
      <w:r w:rsidRPr="00E02C06">
        <w:br w:type="page"/>
      </w:r>
    </w:p>
    <w:p w14:paraId="6F2F5E62" w14:textId="7314E535" w:rsidR="00316DBA" w:rsidRPr="00316DBA" w:rsidRDefault="008151E7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658280" behindDoc="0" locked="0" layoutInCell="1" allowOverlap="1" wp14:anchorId="7C572BCD" wp14:editId="15F9D06A">
            <wp:simplePos x="0" y="0"/>
            <wp:positionH relativeFrom="margin">
              <wp:posOffset>-96982</wp:posOffset>
            </wp:positionH>
            <wp:positionV relativeFrom="paragraph">
              <wp:posOffset>0</wp:posOffset>
            </wp:positionV>
            <wp:extent cx="1814602" cy="468630"/>
            <wp:effectExtent l="0" t="0" r="0" b="0"/>
            <wp:wrapNone/>
            <wp:docPr id="1161039923" name="Picture 1" descr="Disabled People's Organisations Coalition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31478" name="Picture 1" descr="Disabled People's Organisations Coalition logo 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314" cy="4794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CE3D44A" wp14:editId="1AE93780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2B8DA6E" id="Rectangle: Rounded Corners 24" o:spid="_x0000_s1026" alt="&quot;&quot;" style="position:absolute;margin-left:-27pt;margin-top:-21pt;width:490.9pt;height:660.75pt;z-index:-25148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 filled="f" strokecolor="windowText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>
        <w:rPr>
          <w:rFonts w:eastAsia="Times New Roman" w:cs="Arial"/>
          <w:sz w:val="28"/>
          <w:szCs w:val="28"/>
          <w:lang w:eastAsia="en-NZ"/>
        </w:rPr>
        <w:t>the DPO Coalition.</w:t>
      </w:r>
    </w:p>
    <w:p w14:paraId="0744D655" w14:textId="634DEBD6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76DF30C0" w14:textId="23A3F07F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658244" behindDoc="0" locked="0" layoutInCell="1" allowOverlap="1" wp14:anchorId="283A8C0B" wp14:editId="7AEBB1D0">
            <wp:simplePos x="0" y="0"/>
            <wp:positionH relativeFrom="margin">
              <wp:posOffset>-13854</wp:posOffset>
            </wp:positionH>
            <wp:positionV relativeFrom="paragraph">
              <wp:posOffset>21994</wp:posOffset>
            </wp:positionV>
            <wp:extent cx="1612922" cy="690880"/>
            <wp:effectExtent l="0" t="0" r="635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22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 xml:space="preserve">It has been translated into Easy Read by the Make </w:t>
      </w:r>
      <w:proofErr w:type="gramStart"/>
      <w:r w:rsidRPr="00316DBA">
        <w:rPr>
          <w:rFonts w:eastAsia="Times New Roman" w:cs="Arial"/>
          <w:sz w:val="28"/>
          <w:szCs w:val="28"/>
          <w:lang w:eastAsia="en-NZ"/>
        </w:rPr>
        <w:t>it</w:t>
      </w:r>
      <w:proofErr w:type="gramEnd"/>
      <w:r w:rsidRPr="00316DBA">
        <w:rPr>
          <w:rFonts w:eastAsia="Times New Roman" w:cs="Arial"/>
          <w:sz w:val="28"/>
          <w:szCs w:val="28"/>
          <w:lang w:eastAsia="en-NZ"/>
        </w:rPr>
        <w:t xml:space="preserve"> Easy Kia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Māmā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Mai service of People First New Zealand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Ngā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Tāngata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Tuatahi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>.</w:t>
      </w:r>
    </w:p>
    <w:p w14:paraId="6B5E2697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658243" behindDoc="0" locked="0" layoutInCell="1" allowOverlap="1" wp14:anchorId="59B5F161" wp14:editId="4E89DFD2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B5DFA" w14:textId="1B4A10FE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 xml:space="preserve">The ideas in this document are not the ideas of People First New Zealand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Ngā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Tāngata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Tuatahi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>.</w:t>
      </w:r>
    </w:p>
    <w:p w14:paraId="675101AE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658241" behindDoc="0" locked="0" layoutInCell="1" allowOverlap="1" wp14:anchorId="1739B868" wp14:editId="6A4602E0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A6374" w14:textId="5272F7C8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6E861A8D" w14:textId="3A4736E1" w:rsidR="00316DBA" w:rsidRPr="00316DBA" w:rsidRDefault="00385614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w:drawing>
          <wp:anchor distT="0" distB="0" distL="114300" distR="114300" simplePos="0" relativeHeight="251658290" behindDoc="0" locked="0" layoutInCell="1" allowOverlap="1" wp14:anchorId="27A61A28" wp14:editId="5660975C">
            <wp:simplePos x="0" y="0"/>
            <wp:positionH relativeFrom="column">
              <wp:posOffset>-99695</wp:posOffset>
            </wp:positionH>
            <wp:positionV relativeFrom="paragraph">
              <wp:posOffset>306705</wp:posOffset>
            </wp:positionV>
            <wp:extent cx="1676400" cy="457200"/>
            <wp:effectExtent l="0" t="0" r="0" b="0"/>
            <wp:wrapNone/>
            <wp:docPr id="340271106" name="Picture 27" descr="Photosymbo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71106" name="Picture 27" descr="Photosymbols Logo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B58304" w14:textId="384AF3E1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33700A98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6C533066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658245" behindDoc="1" locked="0" layoutInCell="1" allowOverlap="1" wp14:anchorId="74032758" wp14:editId="66DF5F26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  <w:proofErr w:type="spellEnd"/>
    </w:p>
    <w:p w14:paraId="4E74A853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6C6A47F3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44572046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5D7E05F4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658248" behindDoc="0" locked="0" layoutInCell="1" allowOverlap="1" wp14:anchorId="76818FB5" wp14:editId="7E77A1DF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proofErr w:type="spellEnd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</w:t>
      </w:r>
      <w:proofErr w:type="spellStart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>Te</w:t>
      </w:r>
      <w:proofErr w:type="spellEnd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Aho</w:t>
      </w:r>
    </w:p>
    <w:p w14:paraId="46B74A64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658246" behindDoc="0" locked="0" layoutInCell="1" allowOverlap="1" wp14:anchorId="4E13108D" wp14:editId="44744635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ADB5A0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231D5FB1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38ECD55B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70C1D10B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567D985E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658247" behindDoc="0" locked="0" layoutInCell="1" allowOverlap="1" wp14:anchorId="5691A00C" wp14:editId="3BB64262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 xml:space="preserve">Studio </w:t>
      </w:r>
      <w:proofErr w:type="spellStart"/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Rebeko</w:t>
      </w:r>
      <w:proofErr w:type="spellEnd"/>
    </w:p>
    <w:p w14:paraId="2B4B3447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7F21515E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3C3B9196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544D0CDF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2AF397A3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171"/>
      <w:footerReference w:type="default" r:id="rId172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2927" w14:textId="77777777" w:rsidR="000D79A1" w:rsidRDefault="000D79A1">
      <w:pPr>
        <w:spacing w:line="240" w:lineRule="auto"/>
      </w:pPr>
      <w:r>
        <w:separator/>
      </w:r>
    </w:p>
  </w:endnote>
  <w:endnote w:type="continuationSeparator" w:id="0">
    <w:p w14:paraId="07EF4D51" w14:textId="77777777" w:rsidR="000D79A1" w:rsidRDefault="000D79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3636FFF5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06394F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3635EB90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4D9ABD7E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C506" w14:textId="77777777" w:rsidR="000D79A1" w:rsidRDefault="000D79A1">
      <w:pPr>
        <w:spacing w:line="240" w:lineRule="auto"/>
      </w:pPr>
      <w:r>
        <w:separator/>
      </w:r>
    </w:p>
  </w:footnote>
  <w:footnote w:type="continuationSeparator" w:id="0">
    <w:p w14:paraId="11155190" w14:textId="77777777" w:rsidR="000D79A1" w:rsidRDefault="000D79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73BE2"/>
    <w:multiLevelType w:val="multilevel"/>
    <w:tmpl w:val="19B4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6" w15:restartNumberingAfterBreak="0">
    <w:nsid w:val="270A5532"/>
    <w:multiLevelType w:val="multilevel"/>
    <w:tmpl w:val="3D9A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9" w15:restartNumberingAfterBreak="0">
    <w:nsid w:val="49811B9D"/>
    <w:multiLevelType w:val="hybridMultilevel"/>
    <w:tmpl w:val="FA2ACFAC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8EEBF8">
      <w:numFmt w:val="bullet"/>
      <w:lvlText w:val="–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D6244"/>
    <w:multiLevelType w:val="hybridMultilevel"/>
    <w:tmpl w:val="AFC6C97A"/>
    <w:lvl w:ilvl="0" w:tplc="F142227C">
      <w:start w:val="1"/>
      <w:numFmt w:val="bullet"/>
      <w:pStyle w:val="Level1Bulletpoin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81F7D"/>
    <w:multiLevelType w:val="multilevel"/>
    <w:tmpl w:val="65DA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5" w15:restartNumberingAfterBreak="0">
    <w:nsid w:val="58C07368"/>
    <w:multiLevelType w:val="multilevel"/>
    <w:tmpl w:val="3CF8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896421"/>
    <w:multiLevelType w:val="hybridMultilevel"/>
    <w:tmpl w:val="0FACB3F0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7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8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111E6"/>
    <w:multiLevelType w:val="multilevel"/>
    <w:tmpl w:val="9940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15005"/>
    <w:multiLevelType w:val="multilevel"/>
    <w:tmpl w:val="3AA4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8F0A37"/>
    <w:multiLevelType w:val="multilevel"/>
    <w:tmpl w:val="1A00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9609B3"/>
    <w:multiLevelType w:val="multilevel"/>
    <w:tmpl w:val="7A2A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7F0C3699"/>
    <w:multiLevelType w:val="multilevel"/>
    <w:tmpl w:val="A616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756596">
    <w:abstractNumId w:val="7"/>
  </w:num>
  <w:num w:numId="2" w16cid:durableId="1751925994">
    <w:abstractNumId w:val="2"/>
  </w:num>
  <w:num w:numId="3" w16cid:durableId="930426864">
    <w:abstractNumId w:val="14"/>
  </w:num>
  <w:num w:numId="4" w16cid:durableId="90706847">
    <w:abstractNumId w:val="17"/>
  </w:num>
  <w:num w:numId="5" w16cid:durableId="313334513">
    <w:abstractNumId w:val="8"/>
  </w:num>
  <w:num w:numId="6" w16cid:durableId="2033803924">
    <w:abstractNumId w:val="5"/>
  </w:num>
  <w:num w:numId="7" w16cid:durableId="808132422">
    <w:abstractNumId w:val="3"/>
  </w:num>
  <w:num w:numId="8" w16cid:durableId="1143546541">
    <w:abstractNumId w:val="12"/>
  </w:num>
  <w:num w:numId="9" w16cid:durableId="279923130">
    <w:abstractNumId w:val="1"/>
  </w:num>
  <w:num w:numId="10" w16cid:durableId="1141115467">
    <w:abstractNumId w:val="11"/>
  </w:num>
  <w:num w:numId="11" w16cid:durableId="1254901281">
    <w:abstractNumId w:val="0"/>
  </w:num>
  <w:num w:numId="12" w16cid:durableId="2111922917">
    <w:abstractNumId w:val="18"/>
  </w:num>
  <w:num w:numId="13" w16cid:durableId="570190621">
    <w:abstractNumId w:val="23"/>
  </w:num>
  <w:num w:numId="14" w16cid:durableId="2083602564">
    <w:abstractNumId w:val="10"/>
  </w:num>
  <w:num w:numId="15" w16cid:durableId="788859016">
    <w:abstractNumId w:val="9"/>
  </w:num>
  <w:num w:numId="16" w16cid:durableId="1917518126">
    <w:abstractNumId w:val="20"/>
  </w:num>
  <w:num w:numId="17" w16cid:durableId="359168158">
    <w:abstractNumId w:val="19"/>
  </w:num>
  <w:num w:numId="18" w16cid:durableId="1912425563">
    <w:abstractNumId w:val="6"/>
  </w:num>
  <w:num w:numId="19" w16cid:durableId="1762797982">
    <w:abstractNumId w:val="4"/>
  </w:num>
  <w:num w:numId="20" w16cid:durableId="726270595">
    <w:abstractNumId w:val="15"/>
  </w:num>
  <w:num w:numId="21" w16cid:durableId="417405678">
    <w:abstractNumId w:val="16"/>
  </w:num>
  <w:num w:numId="22" w16cid:durableId="908811729">
    <w:abstractNumId w:val="24"/>
  </w:num>
  <w:num w:numId="23" w16cid:durableId="1116292422">
    <w:abstractNumId w:val="21"/>
  </w:num>
  <w:num w:numId="24" w16cid:durableId="335618389">
    <w:abstractNumId w:val="13"/>
  </w:num>
  <w:num w:numId="25" w16cid:durableId="60610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AE7215"/>
    <w:rsid w:val="00000162"/>
    <w:rsid w:val="000013CC"/>
    <w:rsid w:val="00001E49"/>
    <w:rsid w:val="00002417"/>
    <w:rsid w:val="0000339A"/>
    <w:rsid w:val="00005DB6"/>
    <w:rsid w:val="000064D2"/>
    <w:rsid w:val="00007463"/>
    <w:rsid w:val="000113FC"/>
    <w:rsid w:val="0001232D"/>
    <w:rsid w:val="00016E2F"/>
    <w:rsid w:val="0002216F"/>
    <w:rsid w:val="000227B4"/>
    <w:rsid w:val="000259AB"/>
    <w:rsid w:val="00025C23"/>
    <w:rsid w:val="00026E0D"/>
    <w:rsid w:val="00027C93"/>
    <w:rsid w:val="0003015F"/>
    <w:rsid w:val="00030357"/>
    <w:rsid w:val="0003053E"/>
    <w:rsid w:val="0003092A"/>
    <w:rsid w:val="000329E2"/>
    <w:rsid w:val="0003514F"/>
    <w:rsid w:val="00041595"/>
    <w:rsid w:val="00044A2B"/>
    <w:rsid w:val="0004557B"/>
    <w:rsid w:val="00046885"/>
    <w:rsid w:val="00052EFE"/>
    <w:rsid w:val="00054671"/>
    <w:rsid w:val="00054EB9"/>
    <w:rsid w:val="00055C6F"/>
    <w:rsid w:val="00061E88"/>
    <w:rsid w:val="0006358F"/>
    <w:rsid w:val="00075C71"/>
    <w:rsid w:val="000770A6"/>
    <w:rsid w:val="000803D7"/>
    <w:rsid w:val="00081F00"/>
    <w:rsid w:val="00084CE0"/>
    <w:rsid w:val="00085E05"/>
    <w:rsid w:val="00087C50"/>
    <w:rsid w:val="0009079F"/>
    <w:rsid w:val="00090942"/>
    <w:rsid w:val="000A3C46"/>
    <w:rsid w:val="000A59A7"/>
    <w:rsid w:val="000A5D43"/>
    <w:rsid w:val="000A5F78"/>
    <w:rsid w:val="000A6033"/>
    <w:rsid w:val="000A731B"/>
    <w:rsid w:val="000B26D0"/>
    <w:rsid w:val="000B349B"/>
    <w:rsid w:val="000B50E4"/>
    <w:rsid w:val="000C198F"/>
    <w:rsid w:val="000C1CC7"/>
    <w:rsid w:val="000C489C"/>
    <w:rsid w:val="000C6EEA"/>
    <w:rsid w:val="000C7AF9"/>
    <w:rsid w:val="000D0BE9"/>
    <w:rsid w:val="000D1F76"/>
    <w:rsid w:val="000D2322"/>
    <w:rsid w:val="000D2B45"/>
    <w:rsid w:val="000D3228"/>
    <w:rsid w:val="000D79A1"/>
    <w:rsid w:val="000D7A25"/>
    <w:rsid w:val="000E079A"/>
    <w:rsid w:val="000E762B"/>
    <w:rsid w:val="000F6427"/>
    <w:rsid w:val="001024D3"/>
    <w:rsid w:val="00102F32"/>
    <w:rsid w:val="00104F7F"/>
    <w:rsid w:val="00105C3F"/>
    <w:rsid w:val="00106271"/>
    <w:rsid w:val="00114095"/>
    <w:rsid w:val="00115137"/>
    <w:rsid w:val="00116165"/>
    <w:rsid w:val="00116A13"/>
    <w:rsid w:val="00122416"/>
    <w:rsid w:val="00124EA8"/>
    <w:rsid w:val="00130E9F"/>
    <w:rsid w:val="001316F6"/>
    <w:rsid w:val="00132366"/>
    <w:rsid w:val="0013650F"/>
    <w:rsid w:val="0014144B"/>
    <w:rsid w:val="001414DD"/>
    <w:rsid w:val="0014479F"/>
    <w:rsid w:val="00150046"/>
    <w:rsid w:val="00153CFE"/>
    <w:rsid w:val="001559DA"/>
    <w:rsid w:val="00155AB0"/>
    <w:rsid w:val="001561A7"/>
    <w:rsid w:val="00160695"/>
    <w:rsid w:val="0016584F"/>
    <w:rsid w:val="001754F4"/>
    <w:rsid w:val="00180C6A"/>
    <w:rsid w:val="001831A3"/>
    <w:rsid w:val="00184B66"/>
    <w:rsid w:val="00184F46"/>
    <w:rsid w:val="00187D7E"/>
    <w:rsid w:val="0019789F"/>
    <w:rsid w:val="001A0BB9"/>
    <w:rsid w:val="001B1EDF"/>
    <w:rsid w:val="001B4DD5"/>
    <w:rsid w:val="001B7C9E"/>
    <w:rsid w:val="001C01B6"/>
    <w:rsid w:val="001C244A"/>
    <w:rsid w:val="001C7004"/>
    <w:rsid w:val="001D223E"/>
    <w:rsid w:val="001E1B63"/>
    <w:rsid w:val="001E3429"/>
    <w:rsid w:val="001E3A8A"/>
    <w:rsid w:val="001E6119"/>
    <w:rsid w:val="001E75FE"/>
    <w:rsid w:val="001F0167"/>
    <w:rsid w:val="001F1E5A"/>
    <w:rsid w:val="001F230B"/>
    <w:rsid w:val="001F4623"/>
    <w:rsid w:val="001F737A"/>
    <w:rsid w:val="00201791"/>
    <w:rsid w:val="0021501A"/>
    <w:rsid w:val="00226C0D"/>
    <w:rsid w:val="00226F54"/>
    <w:rsid w:val="00227851"/>
    <w:rsid w:val="00234C41"/>
    <w:rsid w:val="00237A74"/>
    <w:rsid w:val="0024755E"/>
    <w:rsid w:val="00251C59"/>
    <w:rsid w:val="002524E5"/>
    <w:rsid w:val="00253E57"/>
    <w:rsid w:val="00256517"/>
    <w:rsid w:val="00256AEE"/>
    <w:rsid w:val="00257D60"/>
    <w:rsid w:val="00257F37"/>
    <w:rsid w:val="002609E0"/>
    <w:rsid w:val="002619CE"/>
    <w:rsid w:val="00261BF8"/>
    <w:rsid w:val="00266B9F"/>
    <w:rsid w:val="0027586B"/>
    <w:rsid w:val="00284D0D"/>
    <w:rsid w:val="00290C01"/>
    <w:rsid w:val="00291275"/>
    <w:rsid w:val="0029496E"/>
    <w:rsid w:val="0029505B"/>
    <w:rsid w:val="002A4787"/>
    <w:rsid w:val="002A4A2E"/>
    <w:rsid w:val="002B140A"/>
    <w:rsid w:val="002B30B6"/>
    <w:rsid w:val="002B414F"/>
    <w:rsid w:val="002B7F12"/>
    <w:rsid w:val="002C20CC"/>
    <w:rsid w:val="002C6796"/>
    <w:rsid w:val="002D1AE8"/>
    <w:rsid w:val="002D3326"/>
    <w:rsid w:val="002F02F5"/>
    <w:rsid w:val="002F0801"/>
    <w:rsid w:val="002F1E53"/>
    <w:rsid w:val="00307819"/>
    <w:rsid w:val="0031180C"/>
    <w:rsid w:val="0031454A"/>
    <w:rsid w:val="003150AE"/>
    <w:rsid w:val="00315307"/>
    <w:rsid w:val="00316DBA"/>
    <w:rsid w:val="00317373"/>
    <w:rsid w:val="00317488"/>
    <w:rsid w:val="003203BE"/>
    <w:rsid w:val="003219A4"/>
    <w:rsid w:val="00323EB3"/>
    <w:rsid w:val="003251D6"/>
    <w:rsid w:val="00337BCF"/>
    <w:rsid w:val="00340B3B"/>
    <w:rsid w:val="00340BA8"/>
    <w:rsid w:val="003416DD"/>
    <w:rsid w:val="00346742"/>
    <w:rsid w:val="00347D11"/>
    <w:rsid w:val="003523E4"/>
    <w:rsid w:val="003565A6"/>
    <w:rsid w:val="003631C1"/>
    <w:rsid w:val="0036615A"/>
    <w:rsid w:val="003702BA"/>
    <w:rsid w:val="00370CEE"/>
    <w:rsid w:val="00371C85"/>
    <w:rsid w:val="003723C3"/>
    <w:rsid w:val="003736C0"/>
    <w:rsid w:val="00375258"/>
    <w:rsid w:val="00377A0E"/>
    <w:rsid w:val="003813CC"/>
    <w:rsid w:val="003814A8"/>
    <w:rsid w:val="003823E0"/>
    <w:rsid w:val="003828F7"/>
    <w:rsid w:val="003831EB"/>
    <w:rsid w:val="00383F7A"/>
    <w:rsid w:val="003849AC"/>
    <w:rsid w:val="00384D85"/>
    <w:rsid w:val="003852BC"/>
    <w:rsid w:val="00385614"/>
    <w:rsid w:val="00390502"/>
    <w:rsid w:val="00393C28"/>
    <w:rsid w:val="003956F7"/>
    <w:rsid w:val="0039633A"/>
    <w:rsid w:val="0039778A"/>
    <w:rsid w:val="003A0877"/>
    <w:rsid w:val="003A2A87"/>
    <w:rsid w:val="003A4853"/>
    <w:rsid w:val="003B1CF3"/>
    <w:rsid w:val="003B2CE6"/>
    <w:rsid w:val="003B37A9"/>
    <w:rsid w:val="003C1E4A"/>
    <w:rsid w:val="003C2A61"/>
    <w:rsid w:val="003C4E2F"/>
    <w:rsid w:val="003D34EC"/>
    <w:rsid w:val="003D36A4"/>
    <w:rsid w:val="003D386A"/>
    <w:rsid w:val="003D3FB8"/>
    <w:rsid w:val="003D4C6A"/>
    <w:rsid w:val="003D631D"/>
    <w:rsid w:val="003E08E5"/>
    <w:rsid w:val="003E3519"/>
    <w:rsid w:val="003E51D7"/>
    <w:rsid w:val="003E7CA6"/>
    <w:rsid w:val="003F07F7"/>
    <w:rsid w:val="003F5628"/>
    <w:rsid w:val="003F5C61"/>
    <w:rsid w:val="003F6BCC"/>
    <w:rsid w:val="004002D2"/>
    <w:rsid w:val="00400F5E"/>
    <w:rsid w:val="00405C4B"/>
    <w:rsid w:val="00412A03"/>
    <w:rsid w:val="00412A2F"/>
    <w:rsid w:val="00413EDA"/>
    <w:rsid w:val="00424C30"/>
    <w:rsid w:val="00426BE4"/>
    <w:rsid w:val="004270EB"/>
    <w:rsid w:val="00427D3D"/>
    <w:rsid w:val="00431F99"/>
    <w:rsid w:val="00435DDF"/>
    <w:rsid w:val="00436026"/>
    <w:rsid w:val="00442AF1"/>
    <w:rsid w:val="00442B82"/>
    <w:rsid w:val="00443D3B"/>
    <w:rsid w:val="00445DA2"/>
    <w:rsid w:val="004535B5"/>
    <w:rsid w:val="004567B0"/>
    <w:rsid w:val="00460050"/>
    <w:rsid w:val="004635C9"/>
    <w:rsid w:val="0047419B"/>
    <w:rsid w:val="004805C4"/>
    <w:rsid w:val="00481273"/>
    <w:rsid w:val="004830AF"/>
    <w:rsid w:val="004837A1"/>
    <w:rsid w:val="00484516"/>
    <w:rsid w:val="004854B4"/>
    <w:rsid w:val="00486723"/>
    <w:rsid w:val="0048725E"/>
    <w:rsid w:val="00487F33"/>
    <w:rsid w:val="00491740"/>
    <w:rsid w:val="00492212"/>
    <w:rsid w:val="004934BD"/>
    <w:rsid w:val="00493B2A"/>
    <w:rsid w:val="00495366"/>
    <w:rsid w:val="004A3A78"/>
    <w:rsid w:val="004A679C"/>
    <w:rsid w:val="004A6F2E"/>
    <w:rsid w:val="004B1474"/>
    <w:rsid w:val="004D0983"/>
    <w:rsid w:val="004D1CF2"/>
    <w:rsid w:val="004F3257"/>
    <w:rsid w:val="004F4296"/>
    <w:rsid w:val="004F46FB"/>
    <w:rsid w:val="004F4E0D"/>
    <w:rsid w:val="004F4F1B"/>
    <w:rsid w:val="004F56C0"/>
    <w:rsid w:val="004F5966"/>
    <w:rsid w:val="004F5E03"/>
    <w:rsid w:val="00500541"/>
    <w:rsid w:val="00500775"/>
    <w:rsid w:val="00503AD5"/>
    <w:rsid w:val="005040E6"/>
    <w:rsid w:val="00510007"/>
    <w:rsid w:val="00512075"/>
    <w:rsid w:val="00522E5E"/>
    <w:rsid w:val="00526644"/>
    <w:rsid w:val="005269CF"/>
    <w:rsid w:val="005275A5"/>
    <w:rsid w:val="0053520D"/>
    <w:rsid w:val="00535229"/>
    <w:rsid w:val="005425EC"/>
    <w:rsid w:val="005470CE"/>
    <w:rsid w:val="00547A14"/>
    <w:rsid w:val="0055506B"/>
    <w:rsid w:val="0055660E"/>
    <w:rsid w:val="00567AF5"/>
    <w:rsid w:val="00570380"/>
    <w:rsid w:val="00570E3F"/>
    <w:rsid w:val="00572E9F"/>
    <w:rsid w:val="005743CB"/>
    <w:rsid w:val="00576451"/>
    <w:rsid w:val="00576B9A"/>
    <w:rsid w:val="00577D24"/>
    <w:rsid w:val="0058379E"/>
    <w:rsid w:val="00586400"/>
    <w:rsid w:val="005921AD"/>
    <w:rsid w:val="00594BBA"/>
    <w:rsid w:val="00596252"/>
    <w:rsid w:val="00596348"/>
    <w:rsid w:val="005A0E4E"/>
    <w:rsid w:val="005A15E6"/>
    <w:rsid w:val="005A35E2"/>
    <w:rsid w:val="005B4F65"/>
    <w:rsid w:val="005B7823"/>
    <w:rsid w:val="005C1406"/>
    <w:rsid w:val="005C53B6"/>
    <w:rsid w:val="005C6F6E"/>
    <w:rsid w:val="005D1741"/>
    <w:rsid w:val="005D3B6A"/>
    <w:rsid w:val="005D4353"/>
    <w:rsid w:val="005E0162"/>
    <w:rsid w:val="005E17F9"/>
    <w:rsid w:val="005F5D29"/>
    <w:rsid w:val="0060011B"/>
    <w:rsid w:val="0060060F"/>
    <w:rsid w:val="006006EB"/>
    <w:rsid w:val="006007A2"/>
    <w:rsid w:val="006040BE"/>
    <w:rsid w:val="006055DB"/>
    <w:rsid w:val="00607444"/>
    <w:rsid w:val="00607839"/>
    <w:rsid w:val="00610789"/>
    <w:rsid w:val="00611651"/>
    <w:rsid w:val="00612AAD"/>
    <w:rsid w:val="00621884"/>
    <w:rsid w:val="00625456"/>
    <w:rsid w:val="00627822"/>
    <w:rsid w:val="00632BE3"/>
    <w:rsid w:val="00633EDB"/>
    <w:rsid w:val="00636EAC"/>
    <w:rsid w:val="0064667B"/>
    <w:rsid w:val="00647D91"/>
    <w:rsid w:val="006538D6"/>
    <w:rsid w:val="00653C63"/>
    <w:rsid w:val="006575E9"/>
    <w:rsid w:val="0065788F"/>
    <w:rsid w:val="00660118"/>
    <w:rsid w:val="0066060F"/>
    <w:rsid w:val="0066255E"/>
    <w:rsid w:val="0066424A"/>
    <w:rsid w:val="0066691E"/>
    <w:rsid w:val="006670D0"/>
    <w:rsid w:val="006730A4"/>
    <w:rsid w:val="006803CA"/>
    <w:rsid w:val="00683204"/>
    <w:rsid w:val="00683296"/>
    <w:rsid w:val="00694253"/>
    <w:rsid w:val="006A3133"/>
    <w:rsid w:val="006A49C2"/>
    <w:rsid w:val="006A5FA4"/>
    <w:rsid w:val="006B322D"/>
    <w:rsid w:val="006B334B"/>
    <w:rsid w:val="006B45FC"/>
    <w:rsid w:val="006B46F8"/>
    <w:rsid w:val="006B6BA8"/>
    <w:rsid w:val="006C5C26"/>
    <w:rsid w:val="006D12ED"/>
    <w:rsid w:val="006D13E8"/>
    <w:rsid w:val="006D4F45"/>
    <w:rsid w:val="006E050D"/>
    <w:rsid w:val="006E056C"/>
    <w:rsid w:val="006E0C18"/>
    <w:rsid w:val="006E1B67"/>
    <w:rsid w:val="006E22E2"/>
    <w:rsid w:val="006E2D17"/>
    <w:rsid w:val="006E4FC0"/>
    <w:rsid w:val="006E6AAA"/>
    <w:rsid w:val="006F0483"/>
    <w:rsid w:val="006F0928"/>
    <w:rsid w:val="006F11F8"/>
    <w:rsid w:val="006F26E0"/>
    <w:rsid w:val="007012DC"/>
    <w:rsid w:val="007024DC"/>
    <w:rsid w:val="00705CA3"/>
    <w:rsid w:val="00706E14"/>
    <w:rsid w:val="00715344"/>
    <w:rsid w:val="00725DA7"/>
    <w:rsid w:val="007302A5"/>
    <w:rsid w:val="00734C63"/>
    <w:rsid w:val="00736E4E"/>
    <w:rsid w:val="00742F48"/>
    <w:rsid w:val="0074396A"/>
    <w:rsid w:val="00745AD8"/>
    <w:rsid w:val="00750E2D"/>
    <w:rsid w:val="00753491"/>
    <w:rsid w:val="00754979"/>
    <w:rsid w:val="00760DC8"/>
    <w:rsid w:val="0076170C"/>
    <w:rsid w:val="007628B6"/>
    <w:rsid w:val="007665AC"/>
    <w:rsid w:val="00770EDA"/>
    <w:rsid w:val="0077456F"/>
    <w:rsid w:val="0077602E"/>
    <w:rsid w:val="00780F17"/>
    <w:rsid w:val="007829EC"/>
    <w:rsid w:val="0078353D"/>
    <w:rsid w:val="00795064"/>
    <w:rsid w:val="007960A2"/>
    <w:rsid w:val="007A05EF"/>
    <w:rsid w:val="007A3146"/>
    <w:rsid w:val="007B04AF"/>
    <w:rsid w:val="007B05F3"/>
    <w:rsid w:val="007B1340"/>
    <w:rsid w:val="007B1B60"/>
    <w:rsid w:val="007B36BD"/>
    <w:rsid w:val="007B68E0"/>
    <w:rsid w:val="007C1B92"/>
    <w:rsid w:val="007C42F1"/>
    <w:rsid w:val="007C73FA"/>
    <w:rsid w:val="007C7764"/>
    <w:rsid w:val="007D1EB8"/>
    <w:rsid w:val="007E005C"/>
    <w:rsid w:val="007E1857"/>
    <w:rsid w:val="007E46CD"/>
    <w:rsid w:val="007E6C82"/>
    <w:rsid w:val="007E7233"/>
    <w:rsid w:val="007F263E"/>
    <w:rsid w:val="007F45AF"/>
    <w:rsid w:val="007F4AB0"/>
    <w:rsid w:val="00800F29"/>
    <w:rsid w:val="00803F83"/>
    <w:rsid w:val="00804BF0"/>
    <w:rsid w:val="00804D99"/>
    <w:rsid w:val="008077D9"/>
    <w:rsid w:val="0081285B"/>
    <w:rsid w:val="00814E7E"/>
    <w:rsid w:val="00815058"/>
    <w:rsid w:val="008151E7"/>
    <w:rsid w:val="00817D64"/>
    <w:rsid w:val="00820E3F"/>
    <w:rsid w:val="008253FB"/>
    <w:rsid w:val="00825793"/>
    <w:rsid w:val="00827E18"/>
    <w:rsid w:val="0083011F"/>
    <w:rsid w:val="008302E8"/>
    <w:rsid w:val="00830C56"/>
    <w:rsid w:val="00832F9C"/>
    <w:rsid w:val="008352C9"/>
    <w:rsid w:val="0083538A"/>
    <w:rsid w:val="00840599"/>
    <w:rsid w:val="00840E1C"/>
    <w:rsid w:val="008421F5"/>
    <w:rsid w:val="00846A7B"/>
    <w:rsid w:val="00855872"/>
    <w:rsid w:val="00855C36"/>
    <w:rsid w:val="0085647C"/>
    <w:rsid w:val="00856FBA"/>
    <w:rsid w:val="00857709"/>
    <w:rsid w:val="008631A4"/>
    <w:rsid w:val="00863D53"/>
    <w:rsid w:val="008660A0"/>
    <w:rsid w:val="0087100C"/>
    <w:rsid w:val="008730B4"/>
    <w:rsid w:val="008739C9"/>
    <w:rsid w:val="00880435"/>
    <w:rsid w:val="0088073C"/>
    <w:rsid w:val="00880A03"/>
    <w:rsid w:val="008848CB"/>
    <w:rsid w:val="00886074"/>
    <w:rsid w:val="00887F23"/>
    <w:rsid w:val="00896D46"/>
    <w:rsid w:val="008A30B0"/>
    <w:rsid w:val="008A6DCD"/>
    <w:rsid w:val="008B3BEC"/>
    <w:rsid w:val="008B4D89"/>
    <w:rsid w:val="008C0CB9"/>
    <w:rsid w:val="008D2476"/>
    <w:rsid w:val="008D437D"/>
    <w:rsid w:val="008D43B1"/>
    <w:rsid w:val="008D6426"/>
    <w:rsid w:val="008E3436"/>
    <w:rsid w:val="008F077A"/>
    <w:rsid w:val="00902CFC"/>
    <w:rsid w:val="009033A6"/>
    <w:rsid w:val="00904173"/>
    <w:rsid w:val="0090626F"/>
    <w:rsid w:val="009116BA"/>
    <w:rsid w:val="009136CF"/>
    <w:rsid w:val="00913F31"/>
    <w:rsid w:val="00914EA1"/>
    <w:rsid w:val="009171C7"/>
    <w:rsid w:val="00917BC6"/>
    <w:rsid w:val="00920DE3"/>
    <w:rsid w:val="00921361"/>
    <w:rsid w:val="00922C92"/>
    <w:rsid w:val="00926439"/>
    <w:rsid w:val="00930547"/>
    <w:rsid w:val="009411B0"/>
    <w:rsid w:val="0094146E"/>
    <w:rsid w:val="0094425F"/>
    <w:rsid w:val="00944C63"/>
    <w:rsid w:val="0094516C"/>
    <w:rsid w:val="00947E9C"/>
    <w:rsid w:val="009602F5"/>
    <w:rsid w:val="00961251"/>
    <w:rsid w:val="009639AA"/>
    <w:rsid w:val="00963DA1"/>
    <w:rsid w:val="00963F9B"/>
    <w:rsid w:val="00966848"/>
    <w:rsid w:val="00966EF5"/>
    <w:rsid w:val="0097046D"/>
    <w:rsid w:val="00974E0B"/>
    <w:rsid w:val="0098180B"/>
    <w:rsid w:val="00991A8B"/>
    <w:rsid w:val="009A0E27"/>
    <w:rsid w:val="009A2408"/>
    <w:rsid w:val="009B12B1"/>
    <w:rsid w:val="009B5AC8"/>
    <w:rsid w:val="009B5C90"/>
    <w:rsid w:val="009C15EF"/>
    <w:rsid w:val="009C1CF9"/>
    <w:rsid w:val="009C23D3"/>
    <w:rsid w:val="009C61AA"/>
    <w:rsid w:val="009D01DA"/>
    <w:rsid w:val="009D0340"/>
    <w:rsid w:val="009D199E"/>
    <w:rsid w:val="009D1D89"/>
    <w:rsid w:val="009D26C8"/>
    <w:rsid w:val="009D54CE"/>
    <w:rsid w:val="009E16D4"/>
    <w:rsid w:val="009E178F"/>
    <w:rsid w:val="009E3CAE"/>
    <w:rsid w:val="009E5E9F"/>
    <w:rsid w:val="009F3F2A"/>
    <w:rsid w:val="00A06021"/>
    <w:rsid w:val="00A07F72"/>
    <w:rsid w:val="00A12915"/>
    <w:rsid w:val="00A156C4"/>
    <w:rsid w:val="00A1608E"/>
    <w:rsid w:val="00A16CD6"/>
    <w:rsid w:val="00A16F9E"/>
    <w:rsid w:val="00A22B2B"/>
    <w:rsid w:val="00A24E64"/>
    <w:rsid w:val="00A2743A"/>
    <w:rsid w:val="00A30591"/>
    <w:rsid w:val="00A3440B"/>
    <w:rsid w:val="00A37BFA"/>
    <w:rsid w:val="00A42D45"/>
    <w:rsid w:val="00A43E30"/>
    <w:rsid w:val="00A4554F"/>
    <w:rsid w:val="00A508AD"/>
    <w:rsid w:val="00A553AA"/>
    <w:rsid w:val="00A57200"/>
    <w:rsid w:val="00A5734C"/>
    <w:rsid w:val="00A57EEB"/>
    <w:rsid w:val="00A61DEB"/>
    <w:rsid w:val="00A62906"/>
    <w:rsid w:val="00A67570"/>
    <w:rsid w:val="00A73537"/>
    <w:rsid w:val="00A7468F"/>
    <w:rsid w:val="00A756BE"/>
    <w:rsid w:val="00A76F55"/>
    <w:rsid w:val="00A80081"/>
    <w:rsid w:val="00A85884"/>
    <w:rsid w:val="00A905CD"/>
    <w:rsid w:val="00A909A7"/>
    <w:rsid w:val="00A93940"/>
    <w:rsid w:val="00AA0ECE"/>
    <w:rsid w:val="00AA7AA9"/>
    <w:rsid w:val="00AB0E16"/>
    <w:rsid w:val="00AB2191"/>
    <w:rsid w:val="00AC068C"/>
    <w:rsid w:val="00AC10C4"/>
    <w:rsid w:val="00AC214B"/>
    <w:rsid w:val="00AC7783"/>
    <w:rsid w:val="00AD0303"/>
    <w:rsid w:val="00AE11CD"/>
    <w:rsid w:val="00AE7215"/>
    <w:rsid w:val="00AF3DC7"/>
    <w:rsid w:val="00AF63DC"/>
    <w:rsid w:val="00B10FE7"/>
    <w:rsid w:val="00B118C6"/>
    <w:rsid w:val="00B126E7"/>
    <w:rsid w:val="00B152E3"/>
    <w:rsid w:val="00B21870"/>
    <w:rsid w:val="00B238C9"/>
    <w:rsid w:val="00B25076"/>
    <w:rsid w:val="00B25644"/>
    <w:rsid w:val="00B33C2F"/>
    <w:rsid w:val="00B340CB"/>
    <w:rsid w:val="00B34119"/>
    <w:rsid w:val="00B349AA"/>
    <w:rsid w:val="00B371ED"/>
    <w:rsid w:val="00B40CF1"/>
    <w:rsid w:val="00B4521C"/>
    <w:rsid w:val="00B456BE"/>
    <w:rsid w:val="00B50B0B"/>
    <w:rsid w:val="00B51563"/>
    <w:rsid w:val="00B52812"/>
    <w:rsid w:val="00B5433B"/>
    <w:rsid w:val="00B77188"/>
    <w:rsid w:val="00B7739C"/>
    <w:rsid w:val="00B77621"/>
    <w:rsid w:val="00B818B3"/>
    <w:rsid w:val="00B81A2E"/>
    <w:rsid w:val="00B83387"/>
    <w:rsid w:val="00B836DC"/>
    <w:rsid w:val="00B849E6"/>
    <w:rsid w:val="00B857F4"/>
    <w:rsid w:val="00B9020E"/>
    <w:rsid w:val="00B9255D"/>
    <w:rsid w:val="00BA534C"/>
    <w:rsid w:val="00BA71CB"/>
    <w:rsid w:val="00BB1869"/>
    <w:rsid w:val="00BB23E2"/>
    <w:rsid w:val="00BB7148"/>
    <w:rsid w:val="00BC2790"/>
    <w:rsid w:val="00BC306A"/>
    <w:rsid w:val="00BC4700"/>
    <w:rsid w:val="00BC5658"/>
    <w:rsid w:val="00BC6558"/>
    <w:rsid w:val="00BC6F7F"/>
    <w:rsid w:val="00BC70D5"/>
    <w:rsid w:val="00BC7E04"/>
    <w:rsid w:val="00BD081D"/>
    <w:rsid w:val="00BD1785"/>
    <w:rsid w:val="00BD34B6"/>
    <w:rsid w:val="00BD50B8"/>
    <w:rsid w:val="00BD55A9"/>
    <w:rsid w:val="00BD68C6"/>
    <w:rsid w:val="00BE433D"/>
    <w:rsid w:val="00BE441F"/>
    <w:rsid w:val="00BE7E62"/>
    <w:rsid w:val="00BF49A4"/>
    <w:rsid w:val="00BF5DDC"/>
    <w:rsid w:val="00BF71E2"/>
    <w:rsid w:val="00C044C9"/>
    <w:rsid w:val="00C10ECA"/>
    <w:rsid w:val="00C1156B"/>
    <w:rsid w:val="00C15D56"/>
    <w:rsid w:val="00C200AE"/>
    <w:rsid w:val="00C214FE"/>
    <w:rsid w:val="00C22742"/>
    <w:rsid w:val="00C23B0B"/>
    <w:rsid w:val="00C25AD4"/>
    <w:rsid w:val="00C3175C"/>
    <w:rsid w:val="00C321E4"/>
    <w:rsid w:val="00C3345A"/>
    <w:rsid w:val="00C359C5"/>
    <w:rsid w:val="00C413B2"/>
    <w:rsid w:val="00C42B07"/>
    <w:rsid w:val="00C46703"/>
    <w:rsid w:val="00C4788E"/>
    <w:rsid w:val="00C50959"/>
    <w:rsid w:val="00C57176"/>
    <w:rsid w:val="00C62A43"/>
    <w:rsid w:val="00C62EA1"/>
    <w:rsid w:val="00C67D5D"/>
    <w:rsid w:val="00C74BD4"/>
    <w:rsid w:val="00C75BA5"/>
    <w:rsid w:val="00C85D1D"/>
    <w:rsid w:val="00C92BF0"/>
    <w:rsid w:val="00CA0FAC"/>
    <w:rsid w:val="00CA1887"/>
    <w:rsid w:val="00CA7D1F"/>
    <w:rsid w:val="00CB2C04"/>
    <w:rsid w:val="00CB3522"/>
    <w:rsid w:val="00CB69FC"/>
    <w:rsid w:val="00CB7373"/>
    <w:rsid w:val="00CC534D"/>
    <w:rsid w:val="00CC747F"/>
    <w:rsid w:val="00CD1A38"/>
    <w:rsid w:val="00CD20E9"/>
    <w:rsid w:val="00CD305E"/>
    <w:rsid w:val="00CD3A87"/>
    <w:rsid w:val="00CE2E40"/>
    <w:rsid w:val="00CE31A1"/>
    <w:rsid w:val="00CE5213"/>
    <w:rsid w:val="00CE7135"/>
    <w:rsid w:val="00CF5B09"/>
    <w:rsid w:val="00CF6181"/>
    <w:rsid w:val="00D010EA"/>
    <w:rsid w:val="00D02560"/>
    <w:rsid w:val="00D049B2"/>
    <w:rsid w:val="00D06654"/>
    <w:rsid w:val="00D1376A"/>
    <w:rsid w:val="00D1501B"/>
    <w:rsid w:val="00D17E3D"/>
    <w:rsid w:val="00D20992"/>
    <w:rsid w:val="00D315DB"/>
    <w:rsid w:val="00D36F3F"/>
    <w:rsid w:val="00D42567"/>
    <w:rsid w:val="00D43604"/>
    <w:rsid w:val="00D469A0"/>
    <w:rsid w:val="00D511E1"/>
    <w:rsid w:val="00D51BE7"/>
    <w:rsid w:val="00D524E1"/>
    <w:rsid w:val="00D52B8F"/>
    <w:rsid w:val="00D576AE"/>
    <w:rsid w:val="00D57ECD"/>
    <w:rsid w:val="00D652D9"/>
    <w:rsid w:val="00D66105"/>
    <w:rsid w:val="00D67451"/>
    <w:rsid w:val="00D73833"/>
    <w:rsid w:val="00D7461A"/>
    <w:rsid w:val="00D75867"/>
    <w:rsid w:val="00D7646E"/>
    <w:rsid w:val="00D81797"/>
    <w:rsid w:val="00D83B65"/>
    <w:rsid w:val="00D83BE0"/>
    <w:rsid w:val="00D852B6"/>
    <w:rsid w:val="00D8603C"/>
    <w:rsid w:val="00D8797C"/>
    <w:rsid w:val="00D911D5"/>
    <w:rsid w:val="00D93C65"/>
    <w:rsid w:val="00D9455F"/>
    <w:rsid w:val="00D95D45"/>
    <w:rsid w:val="00DA2489"/>
    <w:rsid w:val="00DA5611"/>
    <w:rsid w:val="00DB2822"/>
    <w:rsid w:val="00DB3BE3"/>
    <w:rsid w:val="00DB7213"/>
    <w:rsid w:val="00DB78AF"/>
    <w:rsid w:val="00DC5D2A"/>
    <w:rsid w:val="00DD0A11"/>
    <w:rsid w:val="00DD16D4"/>
    <w:rsid w:val="00DD1C18"/>
    <w:rsid w:val="00DD77C1"/>
    <w:rsid w:val="00DE2148"/>
    <w:rsid w:val="00DE21E5"/>
    <w:rsid w:val="00DE47DD"/>
    <w:rsid w:val="00DF2E18"/>
    <w:rsid w:val="00DF4CED"/>
    <w:rsid w:val="00DF6D6B"/>
    <w:rsid w:val="00DF7737"/>
    <w:rsid w:val="00E0035A"/>
    <w:rsid w:val="00E00C34"/>
    <w:rsid w:val="00E02C06"/>
    <w:rsid w:val="00E046CE"/>
    <w:rsid w:val="00E10DD2"/>
    <w:rsid w:val="00E13817"/>
    <w:rsid w:val="00E15918"/>
    <w:rsid w:val="00E15E5F"/>
    <w:rsid w:val="00E17BF8"/>
    <w:rsid w:val="00E2185D"/>
    <w:rsid w:val="00E24204"/>
    <w:rsid w:val="00E25EA4"/>
    <w:rsid w:val="00E26B59"/>
    <w:rsid w:val="00E301CA"/>
    <w:rsid w:val="00E30DB7"/>
    <w:rsid w:val="00E30E82"/>
    <w:rsid w:val="00E33EA5"/>
    <w:rsid w:val="00E35344"/>
    <w:rsid w:val="00E354A7"/>
    <w:rsid w:val="00E422EA"/>
    <w:rsid w:val="00E4246A"/>
    <w:rsid w:val="00E521F3"/>
    <w:rsid w:val="00E55B72"/>
    <w:rsid w:val="00E56A37"/>
    <w:rsid w:val="00E573CD"/>
    <w:rsid w:val="00E7020A"/>
    <w:rsid w:val="00E70D1B"/>
    <w:rsid w:val="00E70E61"/>
    <w:rsid w:val="00E7222C"/>
    <w:rsid w:val="00E72320"/>
    <w:rsid w:val="00E72A02"/>
    <w:rsid w:val="00E757C5"/>
    <w:rsid w:val="00E779FA"/>
    <w:rsid w:val="00E8368E"/>
    <w:rsid w:val="00E84AC0"/>
    <w:rsid w:val="00E8714E"/>
    <w:rsid w:val="00E902C6"/>
    <w:rsid w:val="00E90B27"/>
    <w:rsid w:val="00E91F8D"/>
    <w:rsid w:val="00E938B7"/>
    <w:rsid w:val="00E95A1F"/>
    <w:rsid w:val="00E9648C"/>
    <w:rsid w:val="00E97B80"/>
    <w:rsid w:val="00EA567F"/>
    <w:rsid w:val="00EC50BC"/>
    <w:rsid w:val="00EC5F32"/>
    <w:rsid w:val="00EC765C"/>
    <w:rsid w:val="00ED0182"/>
    <w:rsid w:val="00ED15FD"/>
    <w:rsid w:val="00ED17F6"/>
    <w:rsid w:val="00ED519F"/>
    <w:rsid w:val="00ED5700"/>
    <w:rsid w:val="00ED6887"/>
    <w:rsid w:val="00ED747D"/>
    <w:rsid w:val="00ED789F"/>
    <w:rsid w:val="00EE39FF"/>
    <w:rsid w:val="00EE46A8"/>
    <w:rsid w:val="00EE75AE"/>
    <w:rsid w:val="00EF4A04"/>
    <w:rsid w:val="00EF62FD"/>
    <w:rsid w:val="00F02388"/>
    <w:rsid w:val="00F0305C"/>
    <w:rsid w:val="00F03586"/>
    <w:rsid w:val="00F0492D"/>
    <w:rsid w:val="00F116F5"/>
    <w:rsid w:val="00F141BF"/>
    <w:rsid w:val="00F14283"/>
    <w:rsid w:val="00F17BAA"/>
    <w:rsid w:val="00F20BCC"/>
    <w:rsid w:val="00F25581"/>
    <w:rsid w:val="00F27581"/>
    <w:rsid w:val="00F32DCE"/>
    <w:rsid w:val="00F3309B"/>
    <w:rsid w:val="00F42B18"/>
    <w:rsid w:val="00F42E17"/>
    <w:rsid w:val="00F4779A"/>
    <w:rsid w:val="00F5123A"/>
    <w:rsid w:val="00F6397A"/>
    <w:rsid w:val="00F76834"/>
    <w:rsid w:val="00F83BF4"/>
    <w:rsid w:val="00F84037"/>
    <w:rsid w:val="00F8456A"/>
    <w:rsid w:val="00F87859"/>
    <w:rsid w:val="00F87ADB"/>
    <w:rsid w:val="00F90AD0"/>
    <w:rsid w:val="00F93E0F"/>
    <w:rsid w:val="00F94D2F"/>
    <w:rsid w:val="00F95EA6"/>
    <w:rsid w:val="00FA5B35"/>
    <w:rsid w:val="00FA69BF"/>
    <w:rsid w:val="00FB5692"/>
    <w:rsid w:val="00FB5A99"/>
    <w:rsid w:val="00FB6A76"/>
    <w:rsid w:val="00FB7A51"/>
    <w:rsid w:val="00FC1BD7"/>
    <w:rsid w:val="00FC2519"/>
    <w:rsid w:val="00FC4888"/>
    <w:rsid w:val="00FC4A5F"/>
    <w:rsid w:val="00FC5408"/>
    <w:rsid w:val="00FC63B6"/>
    <w:rsid w:val="00FC68DA"/>
    <w:rsid w:val="00FC6C9E"/>
    <w:rsid w:val="00FD0161"/>
    <w:rsid w:val="00FD0E06"/>
    <w:rsid w:val="00FD42FD"/>
    <w:rsid w:val="00FD785E"/>
    <w:rsid w:val="00FE1C36"/>
    <w:rsid w:val="00FF17A4"/>
    <w:rsid w:val="00FF1B51"/>
    <w:rsid w:val="00FF2C87"/>
    <w:rsid w:val="00FF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5DDAE"/>
  <w15:chartTrackingRefBased/>
  <w15:docId w15:val="{5674341B-E646-46DE-A6ED-7226D2C6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7F4AB0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6B46F8"/>
    <w:pPr>
      <w:keepNext/>
      <w:keepLines/>
      <w:pageBreakBefore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6B46F8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F87859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BF5DDC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semiHidden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A4554F"/>
    <w:rPr>
      <w:color w:val="605E5C"/>
      <w:shd w:val="clear" w:color="auto" w:fill="E1DFDD"/>
    </w:rPr>
  </w:style>
  <w:style w:type="paragraph" w:customStyle="1" w:styleId="Level1Bulletpoint">
    <w:name w:val="Level 1 Bullet point"/>
    <w:basedOn w:val="Normal"/>
    <w:link w:val="Level1BulletpointChar"/>
    <w:qFormat/>
    <w:rsid w:val="0029505B"/>
    <w:pPr>
      <w:numPr>
        <w:numId w:val="14"/>
      </w:numPr>
      <w:spacing w:after="120" w:line="288" w:lineRule="auto"/>
    </w:pPr>
    <w:rPr>
      <w:rFonts w:eastAsiaTheme="minorHAnsi" w:cs="Arial"/>
      <w:szCs w:val="22"/>
      <w:lang w:val="en-NZ"/>
    </w:rPr>
  </w:style>
  <w:style w:type="character" w:customStyle="1" w:styleId="Level1BulletpointChar">
    <w:name w:val="Level 1 Bullet point Char"/>
    <w:basedOn w:val="DefaultParagraphFont"/>
    <w:link w:val="Level1Bulletpoint"/>
    <w:rsid w:val="0029505B"/>
    <w:rPr>
      <w:rFonts w:ascii="Arial" w:hAnsi="Arial" w:cs="Arial"/>
      <w:sz w:val="32"/>
      <w:szCs w:val="22"/>
    </w:rPr>
  </w:style>
  <w:style w:type="paragraph" w:styleId="Revision">
    <w:name w:val="Revision"/>
    <w:hidden/>
    <w:uiPriority w:val="99"/>
    <w:semiHidden/>
    <w:rsid w:val="00D06654"/>
    <w:rPr>
      <w:rFonts w:ascii="Arial" w:eastAsiaTheme="minorEastAsia" w:hAnsi="Arial"/>
      <w:sz w:val="32"/>
      <w:lang w:val="en-AU"/>
    </w:rPr>
  </w:style>
  <w:style w:type="paragraph" w:styleId="NormalWeb">
    <w:name w:val="Normal (Web)"/>
    <w:basedOn w:val="Normal"/>
    <w:uiPriority w:val="99"/>
    <w:semiHidden/>
    <w:unhideWhenUsed/>
    <w:rsid w:val="00F17BAA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63" Type="http://schemas.openxmlformats.org/officeDocument/2006/relationships/image" Target="media/image54.png"/><Relationship Id="rId84" Type="http://schemas.openxmlformats.org/officeDocument/2006/relationships/image" Target="media/image75.png"/><Relationship Id="rId159" Type="http://schemas.openxmlformats.org/officeDocument/2006/relationships/image" Target="media/image136.jpeg"/><Relationship Id="rId170" Type="http://schemas.openxmlformats.org/officeDocument/2006/relationships/image" Target="media/image146.png"/><Relationship Id="rId107" Type="http://schemas.openxmlformats.org/officeDocument/2006/relationships/image" Target="media/image97.png"/><Relationship Id="rId11" Type="http://schemas.openxmlformats.org/officeDocument/2006/relationships/image" Target="media/image2.png"/><Relationship Id="rId32" Type="http://schemas.openxmlformats.org/officeDocument/2006/relationships/image" Target="media/image23.jpeg"/><Relationship Id="rId53" Type="http://schemas.openxmlformats.org/officeDocument/2006/relationships/image" Target="media/image44.jpeg"/><Relationship Id="rId74" Type="http://schemas.openxmlformats.org/officeDocument/2006/relationships/image" Target="media/image65.png"/><Relationship Id="rId128" Type="http://schemas.openxmlformats.org/officeDocument/2006/relationships/image" Target="media/image116.png"/><Relationship Id="rId149" Type="http://schemas.openxmlformats.org/officeDocument/2006/relationships/image" Target="media/image126.png"/><Relationship Id="rId5" Type="http://schemas.openxmlformats.org/officeDocument/2006/relationships/styles" Target="styles.xml"/><Relationship Id="rId95" Type="http://schemas.openxmlformats.org/officeDocument/2006/relationships/image" Target="media/image85.png"/><Relationship Id="rId160" Type="http://schemas.openxmlformats.org/officeDocument/2006/relationships/image" Target="media/image137.png"/><Relationship Id="rId22" Type="http://schemas.openxmlformats.org/officeDocument/2006/relationships/image" Target="media/image13.png"/><Relationship Id="rId43" Type="http://schemas.openxmlformats.org/officeDocument/2006/relationships/image" Target="media/image34.png"/><Relationship Id="rId64" Type="http://schemas.openxmlformats.org/officeDocument/2006/relationships/image" Target="media/image55.png"/><Relationship Id="rId118" Type="http://schemas.openxmlformats.org/officeDocument/2006/relationships/image" Target="media/image106.png"/><Relationship Id="rId85" Type="http://schemas.openxmlformats.org/officeDocument/2006/relationships/hyperlink" Target="https://peoplefirstnz-my.sharepoint.com/personal/nicolaowen_peoplefirst_org_nz/_layouts/15/Doc.aspx?sourcedoc=%7B2DF33D9D-8D8D-432B-8C7B-E5B16791594A%7D&amp;file=DPOC_Key_messages-May_2026.docx&amp;action=default&amp;mobileredirect=true" TargetMode="External"/><Relationship Id="rId150" Type="http://schemas.openxmlformats.org/officeDocument/2006/relationships/image" Target="media/image127.png"/><Relationship Id="rId171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59" Type="http://schemas.openxmlformats.org/officeDocument/2006/relationships/image" Target="media/image50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45" Type="http://schemas.openxmlformats.org/officeDocument/2006/relationships/image" Target="media/image1220.png"/><Relationship Id="rId161" Type="http://schemas.openxmlformats.org/officeDocument/2006/relationships/hyperlink" Target="mailto:us-dpo@groups.io" TargetMode="External"/><Relationship Id="rId166" Type="http://schemas.openxmlformats.org/officeDocument/2006/relationships/image" Target="media/image14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40.jpeg"/><Relationship Id="rId114" Type="http://schemas.openxmlformats.org/officeDocument/2006/relationships/image" Target="media/image103.png"/><Relationship Id="rId119" Type="http://schemas.openxmlformats.org/officeDocument/2006/relationships/image" Target="media/image107.png"/><Relationship Id="rId44" Type="http://schemas.openxmlformats.org/officeDocument/2006/relationships/image" Target="media/image35.jpe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81" Type="http://schemas.openxmlformats.org/officeDocument/2006/relationships/image" Target="media/image72.png"/><Relationship Id="rId86" Type="http://schemas.openxmlformats.org/officeDocument/2006/relationships/image" Target="media/image76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51" Type="http://schemas.openxmlformats.org/officeDocument/2006/relationships/image" Target="media/image128.jpeg"/><Relationship Id="rId156" Type="http://schemas.openxmlformats.org/officeDocument/2006/relationships/image" Target="media/image133.png"/><Relationship Id="rId172" Type="http://schemas.openxmlformats.org/officeDocument/2006/relationships/footer" Target="footer2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99.pn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6" Type="http://schemas.openxmlformats.org/officeDocument/2006/relationships/image" Target="media/image1230.png"/><Relationship Id="rId167" Type="http://schemas.openxmlformats.org/officeDocument/2006/relationships/image" Target="media/image143.jpeg"/><Relationship Id="rId7" Type="http://schemas.openxmlformats.org/officeDocument/2006/relationships/webSettings" Target="webSettings.xml"/><Relationship Id="rId71" Type="http://schemas.openxmlformats.org/officeDocument/2006/relationships/image" Target="media/image62.jpeg"/><Relationship Id="rId92" Type="http://schemas.openxmlformats.org/officeDocument/2006/relationships/image" Target="media/image82.png"/><Relationship Id="rId162" Type="http://schemas.openxmlformats.org/officeDocument/2006/relationships/image" Target="media/image138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66" Type="http://schemas.openxmlformats.org/officeDocument/2006/relationships/image" Target="media/image57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4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157" Type="http://schemas.openxmlformats.org/officeDocument/2006/relationships/image" Target="media/image134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52" Type="http://schemas.openxmlformats.org/officeDocument/2006/relationships/image" Target="media/image129.png"/><Relationship Id="rId173" Type="http://schemas.openxmlformats.org/officeDocument/2006/relationships/fontTable" Target="fontTable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4.jpeg"/><Relationship Id="rId147" Type="http://schemas.openxmlformats.org/officeDocument/2006/relationships/hyperlink" Target="https://tinyurl.com/yrk8yv9z" TargetMode="External"/><Relationship Id="rId168" Type="http://schemas.openxmlformats.org/officeDocument/2006/relationships/image" Target="media/image144.png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72" Type="http://schemas.openxmlformats.org/officeDocument/2006/relationships/image" Target="media/image63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09.png"/><Relationship Id="rId163" Type="http://schemas.openxmlformats.org/officeDocument/2006/relationships/image" Target="media/image139.jpeg"/><Relationship Id="rId3" Type="http://schemas.openxmlformats.org/officeDocument/2006/relationships/customXml" Target="../customXml/item3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hyperlink" Target="https://peoplefirstnz-my.sharepoint.com/personal/nicolaowen_peoplefirst_org_nz/_layouts/15/Doc.aspx?sourcedoc=%7B2DF33D9D-8D8D-432B-8C7B-E5B16791594A%7D&amp;file=DPOC_Key_messages-May_2026.docx&amp;action=default&amp;mobileredirect=true" TargetMode="External"/><Relationship Id="rId158" Type="http://schemas.openxmlformats.org/officeDocument/2006/relationships/image" Target="media/image135.png"/><Relationship Id="rId20" Type="http://schemas.openxmlformats.org/officeDocument/2006/relationships/image" Target="media/image11.jpe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0.png"/><Relationship Id="rId153" Type="http://schemas.openxmlformats.org/officeDocument/2006/relationships/image" Target="media/image130.png"/><Relationship Id="rId174" Type="http://schemas.openxmlformats.org/officeDocument/2006/relationships/theme" Target="theme/theme1.xml"/><Relationship Id="rId15" Type="http://schemas.openxmlformats.org/officeDocument/2006/relationships/image" Target="media/image6.jpe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6.png"/><Relationship Id="rId127" Type="http://schemas.openxmlformats.org/officeDocument/2006/relationships/image" Target="media/image115.png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0.png"/><Relationship Id="rId148" Type="http://schemas.openxmlformats.org/officeDocument/2006/relationships/image" Target="media/image125.png"/><Relationship Id="rId164" Type="http://schemas.openxmlformats.org/officeDocument/2006/relationships/image" Target="media/image140.png"/><Relationship Id="rId169" Type="http://schemas.openxmlformats.org/officeDocument/2006/relationships/image" Target="media/image145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image" Target="media/image17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79.jpeg"/><Relationship Id="rId112" Type="http://schemas.openxmlformats.org/officeDocument/2006/relationships/image" Target="media/image102.png"/><Relationship Id="rId133" Type="http://schemas.openxmlformats.org/officeDocument/2006/relationships/image" Target="media/image121.png"/><Relationship Id="rId154" Type="http://schemas.openxmlformats.org/officeDocument/2006/relationships/image" Target="media/image131.png"/><Relationship Id="rId16" Type="http://schemas.openxmlformats.org/officeDocument/2006/relationships/image" Target="media/image7.png"/><Relationship Id="rId37" Type="http://schemas.openxmlformats.org/officeDocument/2006/relationships/image" Target="media/image28.jpeg"/><Relationship Id="rId58" Type="http://schemas.openxmlformats.org/officeDocument/2006/relationships/image" Target="media/image49.png"/><Relationship Id="rId79" Type="http://schemas.openxmlformats.org/officeDocument/2006/relationships/image" Target="media/image70.png"/><Relationship Id="rId102" Type="http://schemas.openxmlformats.org/officeDocument/2006/relationships/image" Target="media/image92.png"/><Relationship Id="rId123" Type="http://schemas.openxmlformats.org/officeDocument/2006/relationships/image" Target="media/image111.png"/><Relationship Id="rId90" Type="http://schemas.openxmlformats.org/officeDocument/2006/relationships/image" Target="media/image80.png"/><Relationship Id="rId165" Type="http://schemas.openxmlformats.org/officeDocument/2006/relationships/image" Target="media/image141.png"/><Relationship Id="rId27" Type="http://schemas.openxmlformats.org/officeDocument/2006/relationships/image" Target="media/image18.png"/><Relationship Id="rId48" Type="http://schemas.openxmlformats.org/officeDocument/2006/relationships/image" Target="media/image39.png"/><Relationship Id="rId69" Type="http://schemas.openxmlformats.org/officeDocument/2006/relationships/image" Target="media/image60.png"/><Relationship Id="rId113" Type="http://schemas.openxmlformats.org/officeDocument/2006/relationships/hyperlink" Target="https://peoplefirstnz-my.sharepoint.com/personal/nicolaowen_peoplefirst_org_nz/_layouts/15/Doc.aspx?sourcedoc=%7B2DF33D9D-8D8D-432B-8C7B-E5B16791594A%7D&amp;file=DPOC_Key_messages-May_2026.docx&amp;action=default&amp;mobileredirect=true" TargetMode="External"/><Relationship Id="rId134" Type="http://schemas.openxmlformats.org/officeDocument/2006/relationships/image" Target="media/image122.png"/><Relationship Id="rId80" Type="http://schemas.openxmlformats.org/officeDocument/2006/relationships/image" Target="media/image71.png"/><Relationship Id="rId155" Type="http://schemas.openxmlformats.org/officeDocument/2006/relationships/image" Target="media/image13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saar%20Zaheer\Dropbox\Easy%20Read\Supporting%20documents\Templates%20and%20inserts\Easy%20Read%20Template%20January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61093a-a6b1-4093-b8a0-3e4998ecb190">
      <Terms xmlns="http://schemas.microsoft.com/office/infopath/2007/PartnerControls"/>
    </lcf76f155ced4ddcb4097134ff3c332f>
    <TaxCatchAll xmlns="7bdb016e-a9b5-4f1f-bbcd-5cb9f734dc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7923A627EAF4986543B5281F21D04" ma:contentTypeVersion="18" ma:contentTypeDescription="Create a new document." ma:contentTypeScope="" ma:versionID="992398d4fca8e7685190e9591299951a">
  <xsd:schema xmlns:xsd="http://www.w3.org/2001/XMLSchema" xmlns:xs="http://www.w3.org/2001/XMLSchema" xmlns:p="http://schemas.microsoft.com/office/2006/metadata/properties" xmlns:ns2="5e61093a-a6b1-4093-b8a0-3e4998ecb190" xmlns:ns3="7bdb016e-a9b5-4f1f-bbcd-5cb9f734dcea" targetNamespace="http://schemas.microsoft.com/office/2006/metadata/properties" ma:root="true" ma:fieldsID="e7b1659d03e73b5f4559c46b73ac327c" ns2:_="" ns3:_="">
    <xsd:import namespace="5e61093a-a6b1-4093-b8a0-3e4998ecb190"/>
    <xsd:import namespace="7bdb016e-a9b5-4f1f-bbcd-5cb9f734d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093a-a6b1-4093-b8a0-3e4998ecb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b016e-a9b5-4f1f-bbcd-5cb9f734dc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fa615b-cca9-4d69-9115-ee1011212d0b}" ma:internalName="TaxCatchAll" ma:showField="CatchAllData" ma:web="7bdb016e-a9b5-4f1f-bbcd-5cb9f734dc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9C02A-7FFF-4EE0-BD6C-080887D2724D}">
  <ds:schemaRefs>
    <ds:schemaRef ds:uri="http://schemas.microsoft.com/office/2006/metadata/properties"/>
    <ds:schemaRef ds:uri="http://schemas.microsoft.com/office/infopath/2007/PartnerControls"/>
    <ds:schemaRef ds:uri="5e61093a-a6b1-4093-b8a0-3e4998ecb190"/>
    <ds:schemaRef ds:uri="7bdb016e-a9b5-4f1f-bbcd-5cb9f734dcea"/>
  </ds:schemaRefs>
</ds:datastoreItem>
</file>

<file path=customXml/itemProps2.xml><?xml version="1.0" encoding="utf-8"?>
<ds:datastoreItem xmlns:ds="http://schemas.openxmlformats.org/officeDocument/2006/customXml" ds:itemID="{BF4EF7F5-E36F-422B-B4BB-3B3E24977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1093a-a6b1-4093-b8a0-3e4998ecb190"/>
    <ds:schemaRef ds:uri="7bdb016e-a9b5-4f1f-bbcd-5cb9f734d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2A67D-593C-498D-87B4-91F298992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 January 2026.dotx</Template>
  <TotalTime>7</TotalTime>
  <Pages>36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ansaar zaheer</dc:creator>
  <cp:keywords/>
  <dc:description/>
  <cp:lastModifiedBy>Laura Hume</cp:lastModifiedBy>
  <cp:revision>2</cp:revision>
  <dcterms:created xsi:type="dcterms:W3CDTF">2026-09-11T03:00:00Z</dcterms:created>
  <dcterms:modified xsi:type="dcterms:W3CDTF">2026-09-11T03:00:00Z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0x0101007D47923A627EAF4986543B5281F21D04</vt:lpwstr>
  </property>
  <property fmtid="{D5CDD505-2E9C-101B-9397-08002B2CF9AE}" pid="3" name="MediaServiceImageTags">
    <vt:lpwstr/>
  </property>
</Properties>
</file>