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7545A" w14:textId="51FB326B" w:rsidR="00F87859" w:rsidRDefault="00156B22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7216" behindDoc="0" locked="0" layoutInCell="1" allowOverlap="1" wp14:anchorId="160DEF27" wp14:editId="2E4C8008">
            <wp:simplePos x="0" y="0"/>
            <wp:positionH relativeFrom="margin">
              <wp:posOffset>4700270</wp:posOffset>
            </wp:positionH>
            <wp:positionV relativeFrom="page">
              <wp:posOffset>521335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34402DDC" wp14:editId="0F76863B">
            <wp:simplePos x="0" y="0"/>
            <wp:positionH relativeFrom="margin">
              <wp:posOffset>-381000</wp:posOffset>
            </wp:positionH>
            <wp:positionV relativeFrom="paragraph">
              <wp:posOffset>-243840</wp:posOffset>
            </wp:positionV>
            <wp:extent cx="3542775" cy="723900"/>
            <wp:effectExtent l="0" t="0" r="0" b="0"/>
            <wp:wrapNone/>
            <wp:docPr id="821931478" name="Picture 1" descr="Disabled People's Organisations Coalition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31478" name="Picture 1" descr="Disabled People's Organisations Coalition logo 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7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BFDFA" w14:textId="77777777" w:rsidR="00F87859" w:rsidRDefault="00F87859" w:rsidP="00F87859">
      <w:pPr>
        <w:rPr>
          <w:rFonts w:cs="Arial"/>
          <w:szCs w:val="32"/>
        </w:rPr>
      </w:pPr>
    </w:p>
    <w:p w14:paraId="29CB2E46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72BAEDB9" w14:textId="77777777" w:rsidR="00F87859" w:rsidRDefault="00F87859" w:rsidP="00F87859">
      <w:pPr>
        <w:rPr>
          <w:rFonts w:cs="Arial"/>
          <w:szCs w:val="32"/>
        </w:rPr>
      </w:pPr>
    </w:p>
    <w:p w14:paraId="6F4C328C" w14:textId="642548C5" w:rsidR="00887F23" w:rsidRDefault="00E20720" w:rsidP="00F87859">
      <w:pPr>
        <w:pStyle w:val="Title"/>
      </w:pPr>
      <w:r>
        <w:br/>
      </w:r>
      <w:r w:rsidR="00943336">
        <w:t>Disabled People’s</w:t>
      </w:r>
      <w:r w:rsidR="00943336">
        <w:br/>
        <w:t>Organisations Coalition:</w:t>
      </w:r>
      <w:r w:rsidR="00943336">
        <w:br/>
        <w:t>Key Messages May 2025</w:t>
      </w:r>
    </w:p>
    <w:p w14:paraId="593C1A32" w14:textId="6B21C5C7" w:rsidR="00887F23" w:rsidRDefault="00E20720" w:rsidP="00F87859">
      <w:pPr>
        <w:pStyle w:val="Title"/>
      </w:pPr>
      <w:r>
        <w:rPr>
          <w:noProof/>
          <w:lang w:eastAsia="en-NZ"/>
        </w:rPr>
        <w:drawing>
          <wp:anchor distT="0" distB="0" distL="114300" distR="114300" simplePos="0" relativeHeight="251895808" behindDoc="0" locked="0" layoutInCell="1" allowOverlap="1" wp14:anchorId="1F07E247" wp14:editId="08BA5AA6">
            <wp:simplePos x="0" y="0"/>
            <wp:positionH relativeFrom="margin">
              <wp:posOffset>1151255</wp:posOffset>
            </wp:positionH>
            <wp:positionV relativeFrom="paragraph">
              <wp:posOffset>398843</wp:posOffset>
            </wp:positionV>
            <wp:extent cx="3425780" cy="3241387"/>
            <wp:effectExtent l="0" t="0" r="3810" b="0"/>
            <wp:wrapNone/>
            <wp:docPr id="1103513214" name="Picture 1" descr="two people holding microphones sitting next to each other. Person on the right holding the mic close to their mouth as they spea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13214" name="Picture 1" descr="two people holding microphones sitting next to each other. Person on the right holding the mic close to their mouth as they speak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80" cy="324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5DB62" w14:textId="77777777" w:rsidR="00887F23" w:rsidRDefault="00887F23" w:rsidP="00F87859">
      <w:pPr>
        <w:pStyle w:val="Title"/>
      </w:pPr>
    </w:p>
    <w:p w14:paraId="7E94B92B" w14:textId="77777777" w:rsidR="00943336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09516A81" w14:textId="77777777" w:rsidR="00943336" w:rsidRDefault="00943336" w:rsidP="00BF5DDC">
      <w:pPr>
        <w:pStyle w:val="Datepublished"/>
      </w:pPr>
    </w:p>
    <w:p w14:paraId="4E7E3C08" w14:textId="05659FE9" w:rsidR="00F87859" w:rsidRPr="00570380" w:rsidRDefault="00E20720" w:rsidP="00BF5DDC">
      <w:pPr>
        <w:pStyle w:val="Datepublished"/>
      </w:pPr>
      <w:r>
        <w:br/>
      </w:r>
      <w:r w:rsidR="00887F23" w:rsidRPr="00570380">
        <w:t xml:space="preserve">Published: </w:t>
      </w:r>
      <w:r w:rsidR="00943336">
        <w:t>August 2025</w:t>
      </w:r>
    </w:p>
    <w:p w14:paraId="2620496F" w14:textId="167E5900" w:rsidR="00943336" w:rsidRPr="00570380" w:rsidRDefault="00F87859" w:rsidP="00943336">
      <w:pPr>
        <w:pStyle w:val="Heading1"/>
        <w:rPr>
          <w:noProof/>
          <w:lang w:val="en-NZ" w:eastAsia="en-NZ"/>
        </w:rPr>
      </w:pPr>
      <w:r w:rsidRPr="00153863">
        <w:br w:type="page"/>
      </w:r>
      <w:r w:rsidR="00E20720">
        <w:lastRenderedPageBreak/>
        <w:t>T</w:t>
      </w:r>
      <w:r w:rsidR="00943336">
        <w:rPr>
          <w:noProof/>
          <w:lang w:val="en-NZ" w:eastAsia="en-NZ"/>
        </w:rPr>
        <w:t>he Disabled People’s</w:t>
      </w:r>
      <w:r w:rsidR="00943336">
        <w:rPr>
          <w:noProof/>
          <w:lang w:val="en-NZ" w:eastAsia="en-NZ"/>
        </w:rPr>
        <w:br/>
        <w:t>Organisations Coalition</w:t>
      </w:r>
    </w:p>
    <w:p w14:paraId="3FADE19E" w14:textId="77777777" w:rsidR="00943336" w:rsidRDefault="00943336" w:rsidP="00943336"/>
    <w:p w14:paraId="0CB55061" w14:textId="77777777" w:rsidR="00943336" w:rsidRDefault="00943336" w:rsidP="00943336"/>
    <w:p w14:paraId="22D954E2" w14:textId="77777777" w:rsidR="00943336" w:rsidRDefault="00943336" w:rsidP="00943336">
      <w:r>
        <w:rPr>
          <w:noProof/>
        </w:rPr>
        <w:drawing>
          <wp:anchor distT="0" distB="0" distL="114300" distR="114300" simplePos="0" relativeHeight="251866112" behindDoc="0" locked="0" layoutInCell="1" allowOverlap="1" wp14:anchorId="283FA8A4" wp14:editId="13CDFFE9">
            <wp:simplePos x="0" y="0"/>
            <wp:positionH relativeFrom="margin">
              <wp:align>left</wp:align>
            </wp:positionH>
            <wp:positionV relativeFrom="paragraph">
              <wp:posOffset>157815</wp:posOffset>
            </wp:positionV>
            <wp:extent cx="1620000" cy="1013806"/>
            <wp:effectExtent l="0" t="0" r="0" b="0"/>
            <wp:wrapNone/>
            <wp:docPr id="8328168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168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3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>
        <w:rPr>
          <w:b/>
          <w:bCs/>
        </w:rPr>
        <w:t xml:space="preserve">Disabled People’s Organisations Coalition </w:t>
      </w:r>
      <w:r>
        <w:t xml:space="preserve">is a group of people who come from different disability organisations. </w:t>
      </w:r>
    </w:p>
    <w:p w14:paraId="069A2C0F" w14:textId="38CE0781" w:rsidR="00943336" w:rsidRDefault="00943336" w:rsidP="00943336"/>
    <w:p w14:paraId="6398F9A3" w14:textId="77777777" w:rsidR="00943336" w:rsidRDefault="00943336" w:rsidP="00943336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724BD090" wp14:editId="3BA34209">
                <wp:simplePos x="0" y="0"/>
                <wp:positionH relativeFrom="margin">
                  <wp:posOffset>2181726</wp:posOffset>
                </wp:positionH>
                <wp:positionV relativeFrom="paragraph">
                  <wp:posOffset>264427</wp:posOffset>
                </wp:positionV>
                <wp:extent cx="3672000" cy="1202958"/>
                <wp:effectExtent l="0" t="0" r="0" b="3810"/>
                <wp:wrapNone/>
                <wp:docPr id="2099089945" name="Rectangle 20990899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20295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799A1" id="Rectangle 2099089945" o:spid="_x0000_s1026" alt="&quot;&quot;" style="position:absolute;margin-left:171.8pt;margin-top:20.8pt;width:289.15pt;height:94.7pt;z-index:-25144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" fillcolor="#deeaf6 [664]" stroked="f" strokeweight="1pt">
                <w10:wrap anchorx="margin"/>
              </v:rect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852800" behindDoc="0" locked="0" layoutInCell="1" allowOverlap="1" wp14:anchorId="7EECABA1" wp14:editId="1FF898BC">
            <wp:simplePos x="0" y="0"/>
            <wp:positionH relativeFrom="margin">
              <wp:posOffset>0</wp:posOffset>
            </wp:positionH>
            <wp:positionV relativeFrom="paragraph">
              <wp:posOffset>168910</wp:posOffset>
            </wp:positionV>
            <wp:extent cx="1440000" cy="1440000"/>
            <wp:effectExtent l="0" t="0" r="0" b="0"/>
            <wp:wrapNone/>
            <wp:docPr id="64572870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28706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DD946" w14:textId="77777777" w:rsidR="00943336" w:rsidRDefault="00943336" w:rsidP="00943336">
      <w:r>
        <w:t xml:space="preserve">A </w:t>
      </w:r>
      <w:r>
        <w:rPr>
          <w:b/>
          <w:bCs/>
        </w:rPr>
        <w:t>coalition</w:t>
      </w:r>
      <w:r>
        <w:t xml:space="preserve"> is a group of organisations that work towards shared goals. </w:t>
      </w:r>
    </w:p>
    <w:p w14:paraId="6E754451" w14:textId="77777777" w:rsidR="00943336" w:rsidRDefault="00943336" w:rsidP="00943336"/>
    <w:p w14:paraId="23CADB3A" w14:textId="562DE467" w:rsidR="00943336" w:rsidRPr="003933D8" w:rsidRDefault="00943336" w:rsidP="00943336"/>
    <w:p w14:paraId="38490707" w14:textId="55BE9BFD" w:rsidR="00943336" w:rsidRDefault="00E20720" w:rsidP="00943336">
      <w:r>
        <w:rPr>
          <w:noProof/>
        </w:rPr>
        <w:drawing>
          <wp:anchor distT="0" distB="0" distL="114300" distR="114300" simplePos="0" relativeHeight="251897856" behindDoc="0" locked="0" layoutInCell="1" allowOverlap="1" wp14:anchorId="1A8E21A6" wp14:editId="4CB5B3F9">
            <wp:simplePos x="0" y="0"/>
            <wp:positionH relativeFrom="margin">
              <wp:posOffset>-464820</wp:posOffset>
            </wp:positionH>
            <wp:positionV relativeFrom="paragraph">
              <wp:posOffset>169611</wp:posOffset>
            </wp:positionV>
            <wp:extent cx="2535879" cy="518160"/>
            <wp:effectExtent l="0" t="0" r="0" b="0"/>
            <wp:wrapNone/>
            <wp:docPr id="596275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75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879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336">
        <w:t xml:space="preserve">The Disabled People’s Organisations Coalition is also called the </w:t>
      </w:r>
      <w:r w:rsidR="00943336">
        <w:br/>
      </w:r>
      <w:r w:rsidR="00943336">
        <w:rPr>
          <w:b/>
          <w:bCs/>
        </w:rPr>
        <w:t xml:space="preserve">DPO Coalition. </w:t>
      </w:r>
    </w:p>
    <w:p w14:paraId="649F71E8" w14:textId="77777777" w:rsidR="00943336" w:rsidRDefault="00943336" w:rsidP="00943336"/>
    <w:p w14:paraId="53E1AD5E" w14:textId="77777777" w:rsidR="00943336" w:rsidRDefault="00943336" w:rsidP="00943336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3218D04" wp14:editId="1F081D52">
                <wp:simplePos x="0" y="0"/>
                <wp:positionH relativeFrom="margin">
                  <wp:posOffset>2176670</wp:posOffset>
                </wp:positionH>
                <wp:positionV relativeFrom="paragraph">
                  <wp:posOffset>208914</wp:posOffset>
                </wp:positionV>
                <wp:extent cx="3672000" cy="1220857"/>
                <wp:effectExtent l="0" t="0" r="0" b="0"/>
                <wp:wrapNone/>
                <wp:docPr id="1791413949" name="Rectangl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122085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6D771" id="Rectangle 39" o:spid="_x0000_s1026" alt="&quot;&quot;" style="position:absolute;margin-left:171.4pt;margin-top:16.45pt;width:289.15pt;height:96.15pt;z-index:-2514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" fillcolor="#ffe599 [1303]" stroked="f" strokeweight="6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64A6F9AD" wp14:editId="15598F09">
            <wp:simplePos x="0" y="0"/>
            <wp:positionH relativeFrom="column">
              <wp:posOffset>18990</wp:posOffset>
            </wp:positionH>
            <wp:positionV relativeFrom="paragraph">
              <wp:posOffset>247003</wp:posOffset>
            </wp:positionV>
            <wp:extent cx="1440000" cy="1181250"/>
            <wp:effectExtent l="0" t="0" r="0" b="0"/>
            <wp:wrapNone/>
            <wp:docPr id="200266390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66390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4D20F" w14:textId="77777777" w:rsidR="00943336" w:rsidRDefault="00943336" w:rsidP="00943336">
      <w:r>
        <w:t xml:space="preserve">When you see the </w:t>
      </w:r>
      <w:proofErr w:type="gramStart"/>
      <w:r>
        <w:t>words</w:t>
      </w:r>
      <w:proofErr w:type="gramEnd"/>
      <w:r>
        <w:t xml:space="preserve"> </w:t>
      </w:r>
      <w:r>
        <w:rPr>
          <w:b/>
          <w:bCs/>
        </w:rPr>
        <w:t>we / us</w:t>
      </w:r>
      <w:r>
        <w:t xml:space="preserve"> in this document it means the </w:t>
      </w:r>
      <w:r>
        <w:br/>
        <w:t>DPO Coalition.</w:t>
      </w:r>
    </w:p>
    <w:p w14:paraId="00BB33F0" w14:textId="77777777" w:rsidR="00943336" w:rsidRDefault="00943336" w:rsidP="00943336"/>
    <w:p w14:paraId="28C4314A" w14:textId="482FF1D2" w:rsidR="00943336" w:rsidRDefault="00156B22" w:rsidP="00943336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71232" behindDoc="0" locked="0" layoutInCell="1" allowOverlap="1" wp14:anchorId="4FE86594" wp14:editId="305772B6">
            <wp:simplePos x="0" y="0"/>
            <wp:positionH relativeFrom="margin">
              <wp:posOffset>-4445</wp:posOffset>
            </wp:positionH>
            <wp:positionV relativeFrom="paragraph">
              <wp:posOffset>670560</wp:posOffset>
            </wp:positionV>
            <wp:extent cx="1485265" cy="1028700"/>
            <wp:effectExtent l="0" t="0" r="635" b="0"/>
            <wp:wrapThrough wrapText="bothSides">
              <wp:wrapPolygon edited="0">
                <wp:start x="0" y="0"/>
                <wp:lineTo x="0" y="21200"/>
                <wp:lineTo x="21332" y="21200"/>
                <wp:lineTo x="21332" y="0"/>
                <wp:lineTo x="0" y="0"/>
              </wp:wrapPolygon>
            </wp:wrapThrough>
            <wp:docPr id="2374106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B63">
        <w:rPr>
          <w:noProof/>
        </w:rPr>
        <w:drawing>
          <wp:anchor distT="0" distB="0" distL="114300" distR="114300" simplePos="0" relativeHeight="251899904" behindDoc="0" locked="0" layoutInCell="1" allowOverlap="1" wp14:anchorId="20619932" wp14:editId="07BD38D5">
            <wp:simplePos x="0" y="0"/>
            <wp:positionH relativeFrom="margin">
              <wp:posOffset>-495300</wp:posOffset>
            </wp:positionH>
            <wp:positionV relativeFrom="paragraph">
              <wp:posOffset>0</wp:posOffset>
            </wp:positionV>
            <wp:extent cx="2573169" cy="525780"/>
            <wp:effectExtent l="0" t="0" r="0" b="0"/>
            <wp:wrapNone/>
            <wp:docPr id="150808105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8105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169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336">
        <w:t>The DPO Coalition is made up of members from these 7 disability organisations:</w:t>
      </w:r>
    </w:p>
    <w:p w14:paraId="09A3B915" w14:textId="77777777" w:rsidR="00943336" w:rsidRDefault="00943336" w:rsidP="00943336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1872256" behindDoc="0" locked="0" layoutInCell="1" allowOverlap="1" wp14:anchorId="30326698" wp14:editId="162B5070">
            <wp:simplePos x="0" y="0"/>
            <wp:positionH relativeFrom="column">
              <wp:posOffset>260002</wp:posOffset>
            </wp:positionH>
            <wp:positionV relativeFrom="paragraph">
              <wp:posOffset>534670</wp:posOffset>
            </wp:positionV>
            <wp:extent cx="872490" cy="1076678"/>
            <wp:effectExtent l="0" t="0" r="3810" b="9525"/>
            <wp:wrapNone/>
            <wp:docPr id="84122315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3642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1076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Balance Aotearoa</w:t>
      </w:r>
    </w:p>
    <w:p w14:paraId="69000765" w14:textId="77777777" w:rsidR="00943336" w:rsidRDefault="00943336" w:rsidP="00943336">
      <w:pPr>
        <w:pStyle w:val="Listtoplevel"/>
        <w:spacing w:before="720"/>
      </w:pPr>
      <w:r>
        <w:t>Blind Citizens New Zealand</w:t>
      </w:r>
    </w:p>
    <w:p w14:paraId="4128AF0E" w14:textId="77777777" w:rsidR="00943336" w:rsidRDefault="00943336" w:rsidP="00943336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1873280" behindDoc="0" locked="0" layoutInCell="1" allowOverlap="1" wp14:anchorId="63BBD2AD" wp14:editId="0726733D">
            <wp:simplePos x="0" y="0"/>
            <wp:positionH relativeFrom="column">
              <wp:posOffset>228600</wp:posOffset>
            </wp:positionH>
            <wp:positionV relativeFrom="paragraph">
              <wp:posOffset>71755</wp:posOffset>
            </wp:positionV>
            <wp:extent cx="960120" cy="972075"/>
            <wp:effectExtent l="0" t="0" r="0" b="0"/>
            <wp:wrapNone/>
            <wp:docPr id="88306426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4886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7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Deaf Aotearoa</w:t>
      </w:r>
    </w:p>
    <w:p w14:paraId="50D089E5" w14:textId="77777777" w:rsidR="00943336" w:rsidRDefault="00943336" w:rsidP="00943336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1874304" behindDoc="0" locked="0" layoutInCell="1" allowOverlap="1" wp14:anchorId="63EE95E5" wp14:editId="415168BC">
            <wp:simplePos x="0" y="0"/>
            <wp:positionH relativeFrom="column">
              <wp:posOffset>182880</wp:posOffset>
            </wp:positionH>
            <wp:positionV relativeFrom="paragraph">
              <wp:posOffset>317500</wp:posOffset>
            </wp:positionV>
            <wp:extent cx="1016000" cy="822960"/>
            <wp:effectExtent l="0" t="0" r="0" b="0"/>
            <wp:wrapThrough wrapText="bothSides">
              <wp:wrapPolygon edited="0">
                <wp:start x="0" y="0"/>
                <wp:lineTo x="0" y="21000"/>
                <wp:lineTo x="21060" y="21000"/>
                <wp:lineTo x="21060" y="0"/>
                <wp:lineTo x="0" y="0"/>
              </wp:wrapPolygon>
            </wp:wrapThrough>
            <wp:docPr id="14908135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1529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Disabled Persons Assembly NZ</w:t>
      </w:r>
    </w:p>
    <w:p w14:paraId="6B46FFEA" w14:textId="77777777" w:rsidR="00943336" w:rsidRDefault="00943336" w:rsidP="00943336">
      <w:pPr>
        <w:pStyle w:val="Listtoplevel"/>
        <w:spacing w:before="720"/>
      </w:pPr>
      <w:r>
        <w:rPr>
          <w:rFonts w:cs="Arial"/>
        </w:rPr>
        <w:drawing>
          <wp:anchor distT="0" distB="0" distL="114300" distR="114300" simplePos="0" relativeHeight="251875328" behindDoc="0" locked="0" layoutInCell="1" allowOverlap="1" wp14:anchorId="44CEF393" wp14:editId="57E27D7F">
            <wp:simplePos x="0" y="0"/>
            <wp:positionH relativeFrom="margin">
              <wp:posOffset>111760</wp:posOffset>
            </wp:positionH>
            <wp:positionV relativeFrom="margin">
              <wp:posOffset>4838700</wp:posOffset>
            </wp:positionV>
            <wp:extent cx="1078865" cy="723900"/>
            <wp:effectExtent l="0" t="0" r="6985" b="0"/>
            <wp:wrapSquare wrapText="bothSides"/>
            <wp:docPr id="26786545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6545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Mana Pasefika</w:t>
      </w:r>
    </w:p>
    <w:p w14:paraId="1DD4992A" w14:textId="77777777" w:rsidR="00943336" w:rsidRDefault="00943336" w:rsidP="00943336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1876352" behindDoc="0" locked="0" layoutInCell="1" allowOverlap="1" wp14:anchorId="3EC6FE52" wp14:editId="6F67E709">
            <wp:simplePos x="0" y="0"/>
            <wp:positionH relativeFrom="column">
              <wp:posOffset>-55245</wp:posOffset>
            </wp:positionH>
            <wp:positionV relativeFrom="paragraph">
              <wp:posOffset>717210</wp:posOffset>
            </wp:positionV>
            <wp:extent cx="1291423" cy="815340"/>
            <wp:effectExtent l="0" t="0" r="4445" b="3810"/>
            <wp:wrapNone/>
            <wp:docPr id="107187788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23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Muscular Dystrophy Association of New Zealand</w:t>
      </w:r>
    </w:p>
    <w:p w14:paraId="00049C21" w14:textId="77777777" w:rsidR="00943336" w:rsidRPr="00666D83" w:rsidRDefault="00943336" w:rsidP="00943336">
      <w:pPr>
        <w:pStyle w:val="Listtoplevel"/>
        <w:spacing w:before="720"/>
      </w:pPr>
      <w:r>
        <w:drawing>
          <wp:anchor distT="0" distB="0" distL="114300" distR="114300" simplePos="0" relativeHeight="251877376" behindDoc="0" locked="0" layoutInCell="1" allowOverlap="1" wp14:anchorId="62702BDA" wp14:editId="7BBCC339">
            <wp:simplePos x="0" y="0"/>
            <wp:positionH relativeFrom="margin">
              <wp:posOffset>-167640</wp:posOffset>
            </wp:positionH>
            <wp:positionV relativeFrom="margin">
              <wp:posOffset>6690360</wp:posOffset>
            </wp:positionV>
            <wp:extent cx="1813560" cy="906780"/>
            <wp:effectExtent l="0" t="0" r="0" b="7620"/>
            <wp:wrapSquare wrapText="bothSides"/>
            <wp:docPr id="86894417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4417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People First New Zealand </w:t>
      </w:r>
      <w:r>
        <w:rPr>
          <w:rFonts w:cs="Arial"/>
        </w:rPr>
        <w:t>– Ngā Tāngata Tuatahi.</w:t>
      </w:r>
    </w:p>
    <w:p w14:paraId="4BE6567C" w14:textId="77777777" w:rsidR="00943336" w:rsidRDefault="00943336" w:rsidP="00943336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5E90AB3D" w14:textId="77777777" w:rsidR="00943336" w:rsidRDefault="00943336" w:rsidP="00943336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6C2EB30B" wp14:editId="2E3D7F22">
            <wp:simplePos x="0" y="0"/>
            <wp:positionH relativeFrom="margin">
              <wp:align>left</wp:align>
            </wp:positionH>
            <wp:positionV relativeFrom="paragraph">
              <wp:posOffset>-60325</wp:posOffset>
            </wp:positionV>
            <wp:extent cx="1440000" cy="1086000"/>
            <wp:effectExtent l="0" t="0" r="0" b="0"/>
            <wp:wrapNone/>
            <wp:docPr id="132467351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7351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We meet</w:t>
      </w:r>
      <w:r>
        <w:rPr>
          <w:rFonts w:eastAsia="Times New Roman"/>
          <w:lang w:eastAsia="en-NZ"/>
        </w:rPr>
        <w:t xml:space="preserve"> about every 6 weeks to talk about important things. </w:t>
      </w:r>
    </w:p>
    <w:p w14:paraId="6F0622D7" w14:textId="77777777" w:rsidR="00943336" w:rsidRDefault="00943336" w:rsidP="00943336">
      <w:pPr>
        <w:rPr>
          <w:rFonts w:eastAsia="Times New Roman"/>
          <w:bCs/>
        </w:rPr>
      </w:pPr>
    </w:p>
    <w:p w14:paraId="59739095" w14:textId="386EED30" w:rsidR="00943336" w:rsidRDefault="00943336" w:rsidP="00943336">
      <w:pPr>
        <w:rPr>
          <w:rFonts w:eastAsia="Times New Roman"/>
          <w:bCs/>
        </w:rPr>
      </w:pPr>
    </w:p>
    <w:p w14:paraId="417E9559" w14:textId="128E2BB3" w:rsidR="00943336" w:rsidRDefault="002E6B63" w:rsidP="00943336">
      <w:pPr>
        <w:rPr>
          <w:rFonts w:eastAsia="Times New Roman"/>
          <w:bCs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4EB1E803" wp14:editId="1D2B7C69">
            <wp:simplePos x="0" y="0"/>
            <wp:positionH relativeFrom="margin">
              <wp:posOffset>-297180</wp:posOffset>
            </wp:positionH>
            <wp:positionV relativeFrom="paragraph">
              <wp:posOffset>129554</wp:posOffset>
            </wp:positionV>
            <wp:extent cx="2300672" cy="487680"/>
            <wp:effectExtent l="0" t="0" r="0" b="0"/>
            <wp:wrapNone/>
            <wp:docPr id="66303551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03551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72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336">
        <w:rPr>
          <w:noProof/>
        </w:rPr>
        <w:t>We</w:t>
      </w:r>
      <w:r w:rsidR="00943336">
        <w:rPr>
          <w:rFonts w:eastAsia="Times New Roman"/>
          <w:bCs/>
        </w:rPr>
        <w:t xml:space="preserve"> speak up about disabled people getting their </w:t>
      </w:r>
      <w:r w:rsidR="00943336" w:rsidRPr="00B85CAA">
        <w:rPr>
          <w:rFonts w:eastAsia="Times New Roman"/>
          <w:b/>
        </w:rPr>
        <w:t xml:space="preserve">human rights. </w:t>
      </w:r>
    </w:p>
    <w:p w14:paraId="30343C6B" w14:textId="77777777" w:rsidR="00943336" w:rsidRDefault="00943336" w:rsidP="00943336">
      <w:pPr>
        <w:rPr>
          <w:rFonts w:eastAsia="Times New Roman"/>
          <w:lang w:eastAsia="en-NZ"/>
        </w:rPr>
      </w:pPr>
    </w:p>
    <w:p w14:paraId="5EFE9A7A" w14:textId="77777777" w:rsidR="00943336" w:rsidRDefault="00943336" w:rsidP="00943336">
      <w:pPr>
        <w:rPr>
          <w:rFonts w:eastAsia="Times New Roman"/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333B629F" wp14:editId="0EC7BF0A">
                <wp:simplePos x="0" y="0"/>
                <wp:positionH relativeFrom="margin">
                  <wp:align>right</wp:align>
                </wp:positionH>
                <wp:positionV relativeFrom="paragraph">
                  <wp:posOffset>232955</wp:posOffset>
                </wp:positionV>
                <wp:extent cx="3600000" cy="2221396"/>
                <wp:effectExtent l="0" t="0" r="635" b="7620"/>
                <wp:wrapNone/>
                <wp:docPr id="1757580971" name="Rectangle 17575809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22139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9C4BC" id="Rectangle 1757580971" o:spid="_x0000_s1026" alt="&quot;&quot;" style="position:absolute;margin-left:232.25pt;margin-top:18.35pt;width:283.45pt;height:174.9pt;z-index:-251466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" fillcolor="#deeaf6 [664]" stroked="f" strokeweight="1pt">
                <w10:wrap anchorx="margin"/>
              </v:rect>
            </w:pict>
          </mc:Fallback>
        </mc:AlternateContent>
      </w:r>
    </w:p>
    <w:p w14:paraId="687930B4" w14:textId="77777777" w:rsidR="00943336" w:rsidRDefault="00943336" w:rsidP="00943336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164FE571" wp14:editId="08430948">
            <wp:simplePos x="0" y="0"/>
            <wp:positionH relativeFrom="margin">
              <wp:posOffset>0</wp:posOffset>
            </wp:positionH>
            <wp:positionV relativeFrom="paragraph">
              <wp:posOffset>168910</wp:posOffset>
            </wp:positionV>
            <wp:extent cx="1620000" cy="1548674"/>
            <wp:effectExtent l="0" t="0" r="5715" b="1270"/>
            <wp:wrapNone/>
            <wp:docPr id="135669781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9781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548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lang w:eastAsia="en-NZ"/>
        </w:rPr>
        <w:t xml:space="preserve">Human rights </w:t>
      </w:r>
      <w:r>
        <w:rPr>
          <w:rFonts w:eastAsia="Times New Roman"/>
          <w:lang w:eastAsia="en-NZ"/>
        </w:rPr>
        <w:t xml:space="preserve">are things that the law says every person should: </w:t>
      </w:r>
    </w:p>
    <w:p w14:paraId="0C4E694C" w14:textId="77777777" w:rsidR="00943336" w:rsidRDefault="00943336" w:rsidP="00943336">
      <w:pPr>
        <w:pStyle w:val="Listtoplevel"/>
        <w:rPr>
          <w:lang w:eastAsia="en-NZ"/>
        </w:rPr>
      </w:pPr>
      <w:r>
        <w:rPr>
          <w:lang w:eastAsia="en-NZ"/>
        </w:rPr>
        <w:t xml:space="preserve">have </w:t>
      </w:r>
    </w:p>
    <w:p w14:paraId="372A3E69" w14:textId="77777777" w:rsidR="00943336" w:rsidRPr="00B85CAA" w:rsidRDefault="00943336" w:rsidP="00943336">
      <w:pPr>
        <w:pStyle w:val="Listtoplevel"/>
        <w:rPr>
          <w:lang w:eastAsia="en-NZ"/>
        </w:rPr>
      </w:pPr>
      <w:r>
        <w:rPr>
          <w:lang w:eastAsia="en-NZ"/>
        </w:rPr>
        <w:t xml:space="preserve">be able to do. </w:t>
      </w:r>
    </w:p>
    <w:p w14:paraId="6AA905A7" w14:textId="77777777" w:rsidR="00943336" w:rsidRDefault="00943336" w:rsidP="00943336">
      <w:pPr>
        <w:rPr>
          <w:rFonts w:eastAsia="Times New Roman"/>
          <w:lang w:eastAsia="en-NZ"/>
        </w:rPr>
      </w:pPr>
    </w:p>
    <w:p w14:paraId="714ACAC1" w14:textId="77777777" w:rsidR="00943336" w:rsidRDefault="00943336" w:rsidP="00943336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67136" behindDoc="0" locked="0" layoutInCell="1" allowOverlap="1" wp14:anchorId="385D80F7" wp14:editId="60DF5101">
            <wp:simplePos x="0" y="0"/>
            <wp:positionH relativeFrom="column">
              <wp:posOffset>0</wp:posOffset>
            </wp:positionH>
            <wp:positionV relativeFrom="paragraph">
              <wp:posOffset>133718</wp:posOffset>
            </wp:positionV>
            <wp:extent cx="1620000" cy="1007834"/>
            <wp:effectExtent l="0" t="0" r="5715" b="0"/>
            <wp:wrapNone/>
            <wp:docPr id="191517764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7764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14E50" w14:textId="77777777" w:rsidR="00943336" w:rsidRDefault="00943336" w:rsidP="00943336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We also talk with the Government about things to do with disability. </w:t>
      </w:r>
    </w:p>
    <w:p w14:paraId="13364B2D" w14:textId="77777777" w:rsidR="00943336" w:rsidRDefault="00943336" w:rsidP="00943336"/>
    <w:p w14:paraId="24EEB758" w14:textId="77777777" w:rsidR="00943336" w:rsidRDefault="00943336" w:rsidP="00943336"/>
    <w:p w14:paraId="74FC7512" w14:textId="77777777" w:rsidR="00943336" w:rsidRDefault="00943336" w:rsidP="00943336"/>
    <w:p w14:paraId="14242608" w14:textId="77777777" w:rsidR="00943336" w:rsidRDefault="00943336" w:rsidP="00943336"/>
    <w:p w14:paraId="49D3C95D" w14:textId="77777777" w:rsidR="00943336" w:rsidRDefault="00943336" w:rsidP="00943336">
      <w:pPr>
        <w:rPr>
          <w:rFonts w:eastAsia="Arial Unicode MS"/>
          <w:b/>
          <w:kern w:val="28"/>
          <w:sz w:val="44"/>
        </w:rPr>
      </w:pPr>
      <w:r>
        <w:br w:type="page"/>
      </w:r>
    </w:p>
    <w:p w14:paraId="5CE0C110" w14:textId="77777777" w:rsidR="00943336" w:rsidRDefault="00943336" w:rsidP="00943336">
      <w:pPr>
        <w:pStyle w:val="Heading1"/>
      </w:pPr>
      <w:bookmarkStart w:id="0" w:name="_What_this_document"/>
      <w:bookmarkEnd w:id="0"/>
      <w:r>
        <w:lastRenderedPageBreak/>
        <w:t>What this document is about</w:t>
      </w:r>
    </w:p>
    <w:p w14:paraId="355B5935" w14:textId="77777777" w:rsidR="00943336" w:rsidRDefault="00943336" w:rsidP="00943336">
      <w:r>
        <w:rPr>
          <w:noProof/>
        </w:rPr>
        <w:drawing>
          <wp:anchor distT="0" distB="0" distL="114300" distR="114300" simplePos="0" relativeHeight="251865088" behindDoc="0" locked="0" layoutInCell="1" allowOverlap="1" wp14:anchorId="289642A4" wp14:editId="5E3E36ED">
            <wp:simplePos x="0" y="0"/>
            <wp:positionH relativeFrom="margin">
              <wp:align>left</wp:align>
            </wp:positionH>
            <wp:positionV relativeFrom="paragraph">
              <wp:posOffset>353775</wp:posOffset>
            </wp:positionV>
            <wp:extent cx="1799590" cy="1271905"/>
            <wp:effectExtent l="0" t="0" r="0" b="4445"/>
            <wp:wrapNone/>
            <wp:docPr id="58532865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7917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A0A4B" w14:textId="77777777" w:rsidR="00943336" w:rsidRDefault="00943336" w:rsidP="00943336"/>
    <w:p w14:paraId="40E99006" w14:textId="77777777" w:rsidR="00943336" w:rsidRDefault="00943336" w:rsidP="00943336">
      <w:pPr>
        <w:rPr>
          <w:rFonts w:eastAsia="Times New Roman"/>
        </w:rPr>
      </w:pPr>
      <w:r>
        <w:rPr>
          <w:rFonts w:eastAsia="Times New Roman"/>
        </w:rPr>
        <w:t>This is an Easy Read document.</w:t>
      </w:r>
    </w:p>
    <w:p w14:paraId="5B471989" w14:textId="77777777" w:rsidR="00943336" w:rsidRDefault="00943336" w:rsidP="00943336">
      <w:pPr>
        <w:rPr>
          <w:rFonts w:eastAsia="Times New Roman"/>
        </w:rPr>
      </w:pPr>
    </w:p>
    <w:p w14:paraId="51AB7110" w14:textId="0888CDE6" w:rsidR="00943336" w:rsidRDefault="00943336" w:rsidP="00943336">
      <w:pPr>
        <w:rPr>
          <w:rFonts w:eastAsia="Times New Roman"/>
        </w:rPr>
      </w:pPr>
    </w:p>
    <w:p w14:paraId="391D59EA" w14:textId="034FAE3A" w:rsidR="00943336" w:rsidRDefault="00133901" w:rsidP="00943336">
      <w:r>
        <w:rPr>
          <w:rFonts w:eastAsia="Times New Roman"/>
          <w:noProof/>
        </w:rPr>
        <w:drawing>
          <wp:anchor distT="0" distB="0" distL="114300" distR="114300" simplePos="0" relativeHeight="251868160" behindDoc="0" locked="0" layoutInCell="1" allowOverlap="1" wp14:anchorId="0CB4B24B" wp14:editId="72337884">
            <wp:simplePos x="0" y="0"/>
            <wp:positionH relativeFrom="margin">
              <wp:align>left</wp:align>
            </wp:positionH>
            <wp:positionV relativeFrom="paragraph">
              <wp:posOffset>204694</wp:posOffset>
            </wp:positionV>
            <wp:extent cx="1440000" cy="1440000"/>
            <wp:effectExtent l="0" t="0" r="8255" b="0"/>
            <wp:wrapNone/>
            <wp:docPr id="164575618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561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336">
        <w:rPr>
          <w:rFonts w:eastAsia="Times New Roman"/>
        </w:rPr>
        <w:t>It tells you about some of the key messages from the DPO Coalition meetings we had in March 2025.</w:t>
      </w:r>
    </w:p>
    <w:p w14:paraId="360F3D73" w14:textId="77777777" w:rsidR="00943336" w:rsidRDefault="00943336" w:rsidP="00943336">
      <w:pPr>
        <w:rPr>
          <w:rFonts w:eastAsia="Times New Roman"/>
        </w:rPr>
      </w:pPr>
    </w:p>
    <w:p w14:paraId="01B53DA5" w14:textId="77777777" w:rsidR="00943336" w:rsidRDefault="00943336" w:rsidP="00943336">
      <w:pPr>
        <w:rPr>
          <w:rFonts w:eastAsia="Times New Roman"/>
        </w:rPr>
      </w:pPr>
    </w:p>
    <w:p w14:paraId="210AA6C1" w14:textId="77777777" w:rsidR="00943336" w:rsidRDefault="00943336" w:rsidP="00943336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30AA7289" wp14:editId="307836F5">
            <wp:simplePos x="0" y="0"/>
            <wp:positionH relativeFrom="margin">
              <wp:align>left</wp:align>
            </wp:positionH>
            <wp:positionV relativeFrom="paragraph">
              <wp:posOffset>359214</wp:posOffset>
            </wp:positionV>
            <wp:extent cx="1620000" cy="1620000"/>
            <wp:effectExtent l="0" t="0" r="0" b="0"/>
            <wp:wrapThrough wrapText="bothSides">
              <wp:wrapPolygon edited="0">
                <wp:start x="4572" y="3810"/>
                <wp:lineTo x="3302" y="5588"/>
                <wp:lineTo x="3048" y="6604"/>
                <wp:lineTo x="3810" y="8383"/>
                <wp:lineTo x="1270" y="12447"/>
                <wp:lineTo x="0" y="13717"/>
                <wp:lineTo x="0" y="15241"/>
                <wp:lineTo x="508" y="16511"/>
                <wp:lineTo x="1524" y="17527"/>
                <wp:lineTo x="19813" y="17527"/>
                <wp:lineTo x="20829" y="16511"/>
                <wp:lineTo x="21338" y="15241"/>
                <wp:lineTo x="21338" y="13717"/>
                <wp:lineTo x="20067" y="12447"/>
                <wp:lineTo x="17273" y="8383"/>
                <wp:lineTo x="18035" y="7113"/>
                <wp:lineTo x="17781" y="5842"/>
                <wp:lineTo x="16511" y="3810"/>
                <wp:lineTo x="4572" y="3810"/>
              </wp:wrapPolygon>
            </wp:wrapThrough>
            <wp:docPr id="97392856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During these meetings we met w</w:t>
      </w:r>
      <w:r>
        <w:rPr>
          <w:rFonts w:eastAsia="Times New Roman"/>
        </w:rPr>
        <w:t>ith lots of:</w:t>
      </w:r>
    </w:p>
    <w:p w14:paraId="30ABFC5A" w14:textId="77777777" w:rsidR="00943336" w:rsidRPr="0041092D" w:rsidRDefault="00943336" w:rsidP="00943336">
      <w:pPr>
        <w:pStyle w:val="Listtoplevel"/>
      </w:pPr>
      <w:r w:rsidRPr="0041092D">
        <w:t>government agencies</w:t>
      </w:r>
    </w:p>
    <w:p w14:paraId="50FCE90D" w14:textId="77777777" w:rsidR="00943336" w:rsidRDefault="00943336" w:rsidP="00943336">
      <w:pPr>
        <w:pStyle w:val="Listtoplevel"/>
      </w:pPr>
      <w:r w:rsidRPr="0041092D">
        <w:t>other community organisations</w:t>
      </w:r>
      <w:r>
        <w:t xml:space="preserve">. </w:t>
      </w:r>
    </w:p>
    <w:p w14:paraId="11858831" w14:textId="77777777" w:rsidR="00943336" w:rsidRDefault="00943336" w:rsidP="00943336">
      <w:pPr>
        <w:rPr>
          <w:rFonts w:eastAsia="Times New Roman"/>
        </w:rPr>
      </w:pPr>
    </w:p>
    <w:p w14:paraId="4AC68BED" w14:textId="00CD15BB" w:rsidR="00943336" w:rsidRDefault="00133901" w:rsidP="00943336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012CD970" wp14:editId="1829917A">
            <wp:simplePos x="0" y="0"/>
            <wp:positionH relativeFrom="margin">
              <wp:posOffset>-20320</wp:posOffset>
            </wp:positionH>
            <wp:positionV relativeFrom="paragraph">
              <wp:posOffset>387350</wp:posOffset>
            </wp:positionV>
            <wp:extent cx="1619885" cy="1033780"/>
            <wp:effectExtent l="0" t="0" r="0" b="0"/>
            <wp:wrapNone/>
            <wp:docPr id="236560519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60519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3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2F1EB" w14:textId="4DEC6435" w:rsidR="00943336" w:rsidRDefault="00943336" w:rsidP="00943336">
      <w:pPr>
        <w:rPr>
          <w:rFonts w:eastAsia="Times New Roman"/>
        </w:rPr>
      </w:pPr>
      <w:r>
        <w:rPr>
          <w:rFonts w:eastAsia="Times New Roman"/>
        </w:rPr>
        <w:t xml:space="preserve">These meetings are to make sure the lives of disabled people in </w:t>
      </w:r>
      <w:r>
        <w:rPr>
          <w:rFonts w:eastAsia="Times New Roman"/>
        </w:rPr>
        <w:br/>
        <w:t xml:space="preserve">New Zealand are getting better. </w:t>
      </w:r>
    </w:p>
    <w:p w14:paraId="2C3790A6" w14:textId="77777777" w:rsidR="00943336" w:rsidRDefault="00943336" w:rsidP="00943336">
      <w:pPr>
        <w:rPr>
          <w:rFonts w:eastAsia="Times New Roman"/>
        </w:rPr>
      </w:pPr>
    </w:p>
    <w:p w14:paraId="6AB506B2" w14:textId="77777777" w:rsidR="00943336" w:rsidRDefault="00943336" w:rsidP="00943336">
      <w:pPr>
        <w:rPr>
          <w:rFonts w:eastAsia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858944" behindDoc="0" locked="0" layoutInCell="1" allowOverlap="1" wp14:anchorId="4645F6CA" wp14:editId="6572B662">
            <wp:simplePos x="0" y="0"/>
            <wp:positionH relativeFrom="margin">
              <wp:align>left</wp:align>
            </wp:positionH>
            <wp:positionV relativeFrom="paragraph">
              <wp:posOffset>-2623</wp:posOffset>
            </wp:positionV>
            <wp:extent cx="1433195" cy="1283335"/>
            <wp:effectExtent l="0" t="0" r="0" b="0"/>
            <wp:wrapNone/>
            <wp:docPr id="34320781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0781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 important things talked about often</w:t>
      </w:r>
      <w:r>
        <w:rPr>
          <w:rFonts w:eastAsia="Times New Roman"/>
        </w:rPr>
        <w:t xml:space="preserve"> are:</w:t>
      </w:r>
    </w:p>
    <w:p w14:paraId="3DCEC510" w14:textId="77777777" w:rsidR="00943336" w:rsidRPr="00E91246" w:rsidRDefault="00943336" w:rsidP="00943336">
      <w:pPr>
        <w:pStyle w:val="Listtoplevel"/>
        <w:rPr>
          <w:b/>
          <w:bCs/>
        </w:rPr>
      </w:pPr>
      <w:r w:rsidRPr="00E91246">
        <w:rPr>
          <w:b/>
          <w:bCs/>
        </w:rPr>
        <w:t xml:space="preserve">accessibility </w:t>
      </w:r>
    </w:p>
    <w:p w14:paraId="406ACDF4" w14:textId="77777777" w:rsidR="00943336" w:rsidRPr="0041092D" w:rsidRDefault="00943336" w:rsidP="00943336">
      <w:pPr>
        <w:pStyle w:val="Listtoplevel"/>
      </w:pPr>
      <w:r w:rsidRPr="0041092D">
        <w:drawing>
          <wp:anchor distT="0" distB="0" distL="114300" distR="114300" simplePos="0" relativeHeight="251864064" behindDoc="0" locked="0" layoutInCell="1" allowOverlap="1" wp14:anchorId="40233B9E" wp14:editId="1E7A8B49">
            <wp:simplePos x="0" y="0"/>
            <wp:positionH relativeFrom="margin">
              <wp:align>left</wp:align>
            </wp:positionH>
            <wp:positionV relativeFrom="paragraph">
              <wp:posOffset>315854</wp:posOffset>
            </wp:positionV>
            <wp:extent cx="1165860" cy="1574800"/>
            <wp:effectExtent l="0" t="0" r="0" b="6350"/>
            <wp:wrapNone/>
            <wp:docPr id="1894884426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84426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92D">
        <w:t xml:space="preserve">the rights of disabled people </w:t>
      </w:r>
      <w:r>
        <w:t xml:space="preserve">in New Zealand </w:t>
      </w:r>
      <w:r w:rsidRPr="0041092D">
        <w:t xml:space="preserve">under the </w:t>
      </w:r>
      <w:r w:rsidRPr="0041092D">
        <w:rPr>
          <w:b/>
          <w:bCs/>
        </w:rPr>
        <w:t>United Nations Convention on the Rights of Person</w:t>
      </w:r>
      <w:r>
        <w:rPr>
          <w:b/>
          <w:bCs/>
        </w:rPr>
        <w:t>s</w:t>
      </w:r>
      <w:r w:rsidRPr="0041092D">
        <w:rPr>
          <w:b/>
          <w:bCs/>
        </w:rPr>
        <w:t xml:space="preserve"> with Disabilities</w:t>
      </w:r>
      <w:r>
        <w:t>.</w:t>
      </w:r>
      <w:r w:rsidRPr="0041092D">
        <w:t xml:space="preserve"> </w:t>
      </w:r>
    </w:p>
    <w:p w14:paraId="5C6BECFE" w14:textId="77777777" w:rsidR="00943336" w:rsidRDefault="00943336" w:rsidP="00943336">
      <w:r>
        <w:rPr>
          <w:noProof/>
        </w:rPr>
        <w:drawing>
          <wp:anchor distT="0" distB="0" distL="114300" distR="114300" simplePos="0" relativeHeight="251859968" behindDoc="0" locked="0" layoutInCell="1" allowOverlap="1" wp14:anchorId="4497EB1C" wp14:editId="7CCBC602">
            <wp:simplePos x="0" y="0"/>
            <wp:positionH relativeFrom="margin">
              <wp:align>left</wp:align>
            </wp:positionH>
            <wp:positionV relativeFrom="paragraph">
              <wp:posOffset>282674</wp:posOffset>
            </wp:positionV>
            <wp:extent cx="1371600" cy="1398270"/>
            <wp:effectExtent l="0" t="0" r="0" b="0"/>
            <wp:wrapNone/>
            <wp:docPr id="651768767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68767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C6EF" w14:textId="77777777" w:rsidR="00943336" w:rsidRDefault="00943336" w:rsidP="00943336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52AA4E4B" wp14:editId="0EE13524">
                <wp:simplePos x="0" y="0"/>
                <wp:positionH relativeFrom="column">
                  <wp:posOffset>2190541</wp:posOffset>
                </wp:positionH>
                <wp:positionV relativeFrom="paragraph">
                  <wp:posOffset>236632</wp:posOffset>
                </wp:positionV>
                <wp:extent cx="3672000" cy="834013"/>
                <wp:effectExtent l="0" t="0" r="0" b="4445"/>
                <wp:wrapNone/>
                <wp:docPr id="1160614563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000" cy="83401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E34FE" id="Rectangle 19" o:spid="_x0000_s1026" alt="&quot;&quot;" style="position:absolute;margin-left:172.5pt;margin-top:18.65pt;width:289.15pt;height:65.6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" fillcolor="#deeaf6 [664]" stroked="f" strokeweight="6pt"/>
            </w:pict>
          </mc:Fallback>
        </mc:AlternateContent>
      </w:r>
    </w:p>
    <w:p w14:paraId="622F7F8F" w14:textId="77777777" w:rsidR="00943336" w:rsidRDefault="00943336" w:rsidP="00943336">
      <w:r>
        <w:rPr>
          <w:b/>
          <w:bCs/>
        </w:rPr>
        <w:t xml:space="preserve">Accessibility </w:t>
      </w:r>
      <w:r>
        <w:t xml:space="preserve">means making things easy / safe for everyone to use. </w:t>
      </w:r>
    </w:p>
    <w:p w14:paraId="533D8EC1" w14:textId="77777777" w:rsidR="00943336" w:rsidRDefault="00943336" w:rsidP="00943336">
      <w:pPr>
        <w:jc w:val="center"/>
      </w:pPr>
    </w:p>
    <w:p w14:paraId="7B9A5AFA" w14:textId="77777777" w:rsidR="00943336" w:rsidRDefault="00943336" w:rsidP="00943336">
      <w:pPr>
        <w:spacing w:line="240" w:lineRule="auto"/>
        <w:ind w:left="0"/>
      </w:pPr>
      <w:r>
        <w:br w:type="page"/>
      </w:r>
    </w:p>
    <w:p w14:paraId="6BA112FE" w14:textId="24AA5B1B" w:rsidR="00943336" w:rsidRDefault="001B3E90" w:rsidP="00943336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855872" behindDoc="0" locked="0" layoutInCell="1" allowOverlap="1" wp14:anchorId="09159D41" wp14:editId="27D1013F">
            <wp:simplePos x="0" y="0"/>
            <wp:positionH relativeFrom="margin">
              <wp:posOffset>0</wp:posOffset>
            </wp:positionH>
            <wp:positionV relativeFrom="paragraph">
              <wp:posOffset>-290830</wp:posOffset>
            </wp:positionV>
            <wp:extent cx="1620000" cy="1620000"/>
            <wp:effectExtent l="0" t="0" r="0" b="0"/>
            <wp:wrapNone/>
            <wp:docPr id="13992450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450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336"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5C6DAC51" wp14:editId="70C05B46">
                <wp:simplePos x="0" y="0"/>
                <wp:positionH relativeFrom="margin">
                  <wp:posOffset>2131200</wp:posOffset>
                </wp:positionH>
                <wp:positionV relativeFrom="paragraph">
                  <wp:posOffset>-122400</wp:posOffset>
                </wp:positionV>
                <wp:extent cx="3736800" cy="4327200"/>
                <wp:effectExtent l="0" t="0" r="0" b="0"/>
                <wp:wrapNone/>
                <wp:docPr id="1700040525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6800" cy="43272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E3FEE" id="Rectangle 18" o:spid="_x0000_s1026" alt="&quot;&quot;" style="position:absolute;margin-left:167.8pt;margin-top:-9.65pt;width:294.25pt;height:340.7pt;z-index:-25145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" fillcolor="#deebf7" stroked="f" strokeweight="6pt">
                <w10:wrap anchorx="margin"/>
              </v:rect>
            </w:pict>
          </mc:Fallback>
        </mc:AlternateContent>
      </w:r>
      <w:r w:rsidR="00943336">
        <w:t xml:space="preserve">The </w:t>
      </w:r>
      <w:r w:rsidR="00943336">
        <w:rPr>
          <w:b/>
          <w:bCs/>
        </w:rPr>
        <w:t>United Nations Convention on the Rights of Persons with Disabilities:</w:t>
      </w:r>
    </w:p>
    <w:p w14:paraId="1D6282F3" w14:textId="3675EEA7" w:rsidR="00943336" w:rsidRPr="00A01073" w:rsidRDefault="001B3E90" w:rsidP="00943336">
      <w:pPr>
        <w:pStyle w:val="Listtoplevel"/>
        <w:tabs>
          <w:tab w:val="left" w:pos="7957"/>
        </w:tabs>
        <w:rPr>
          <w:rFonts w:eastAsia="Arial"/>
        </w:rPr>
      </w:pPr>
      <w:r>
        <w:drawing>
          <wp:anchor distT="0" distB="0" distL="114300" distR="114300" simplePos="0" relativeHeight="251857920" behindDoc="0" locked="0" layoutInCell="1" allowOverlap="1" wp14:anchorId="028802E4" wp14:editId="0DBEA2A8">
            <wp:simplePos x="0" y="0"/>
            <wp:positionH relativeFrom="margin">
              <wp:align>left</wp:align>
            </wp:positionH>
            <wp:positionV relativeFrom="paragraph">
              <wp:posOffset>1084124</wp:posOffset>
            </wp:positionV>
            <wp:extent cx="1620000" cy="1948688"/>
            <wp:effectExtent l="0" t="0" r="0" b="0"/>
            <wp:wrapThrough wrapText="bothSides">
              <wp:wrapPolygon edited="0">
                <wp:start x="0" y="0"/>
                <wp:lineTo x="0" y="21332"/>
                <wp:lineTo x="21338" y="21332"/>
                <wp:lineTo x="21338" y="0"/>
                <wp:lineTo x="0" y="0"/>
              </wp:wrapPolygon>
            </wp:wrapThrough>
            <wp:docPr id="264453000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53000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948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336">
        <w:t>s</w:t>
      </w:r>
      <w:r w:rsidR="00943336" w:rsidRPr="00A01073">
        <w:rPr>
          <w:rFonts w:eastAsia="Arial"/>
        </w:rPr>
        <w:t>ays what governments must do to make sure disabled people get the same rights as everybod</w:t>
      </w:r>
      <w:r w:rsidR="00943336">
        <w:rPr>
          <w:rFonts w:eastAsia="Arial"/>
        </w:rPr>
        <w:t>y</w:t>
      </w:r>
      <w:r w:rsidR="00943336">
        <w:t xml:space="preserve"> </w:t>
      </w:r>
    </w:p>
    <w:p w14:paraId="674674AC" w14:textId="7BC388BC" w:rsidR="00943336" w:rsidRPr="00A01073" w:rsidRDefault="00943336" w:rsidP="00943336">
      <w:pPr>
        <w:pStyle w:val="Listtoplevel"/>
        <w:tabs>
          <w:tab w:val="left" w:pos="7957"/>
        </w:tabs>
        <w:rPr>
          <w:rFonts w:eastAsia="Arial"/>
        </w:rPr>
      </w:pPr>
      <w:r>
        <w:t>is an agreement lots of countries follow</w:t>
      </w:r>
    </w:p>
    <w:p w14:paraId="14F6E6DE" w14:textId="77777777" w:rsidR="00943336" w:rsidRPr="00943336" w:rsidRDefault="00943336" w:rsidP="00943336">
      <w:pPr>
        <w:pStyle w:val="Listtoplevel"/>
        <w:tabs>
          <w:tab w:val="left" w:pos="7957"/>
        </w:tabs>
        <w:rPr>
          <w:rFonts w:eastAsia="Arial"/>
        </w:rPr>
      </w:pPr>
      <w:r w:rsidRPr="009F1191">
        <w:t xml:space="preserve">is also called the </w:t>
      </w:r>
      <w:r w:rsidRPr="009F1191">
        <w:rPr>
          <w:b/>
          <w:bCs/>
        </w:rPr>
        <w:t>UNCRPD</w:t>
      </w:r>
      <w:r w:rsidRPr="009F1191">
        <w:t>.</w:t>
      </w:r>
    </w:p>
    <w:p w14:paraId="3BDB7ED2" w14:textId="77777777" w:rsidR="00943336" w:rsidRDefault="00943336" w:rsidP="00943336">
      <w:pPr>
        <w:rPr>
          <w:rFonts w:eastAsia="Arial"/>
        </w:rPr>
      </w:pPr>
    </w:p>
    <w:p w14:paraId="5491FF0F" w14:textId="0F5D9398" w:rsidR="00943336" w:rsidRDefault="001B3E90" w:rsidP="00943336">
      <w:pPr>
        <w:rPr>
          <w:rFonts w:eastAsia="Arial"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 wp14:anchorId="783A4999" wp14:editId="56C46233">
            <wp:simplePos x="0" y="0"/>
            <wp:positionH relativeFrom="margin">
              <wp:align>left</wp:align>
            </wp:positionH>
            <wp:positionV relativeFrom="paragraph">
              <wp:posOffset>2790</wp:posOffset>
            </wp:positionV>
            <wp:extent cx="1799590" cy="1271905"/>
            <wp:effectExtent l="0" t="0" r="0" b="4445"/>
            <wp:wrapNone/>
            <wp:docPr id="172326575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7917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13D65" w14:textId="538AFEF6" w:rsidR="00943336" w:rsidRDefault="000F15AB" w:rsidP="000F15AB">
      <w:pPr>
        <w:rPr>
          <w:rFonts w:eastAsia="Arial"/>
        </w:rPr>
      </w:pPr>
      <w:r>
        <w:rPr>
          <w:rFonts w:eastAsia="Arial"/>
        </w:rPr>
        <w:t xml:space="preserve">It takes time for our key messages to become available in Easy Read. </w:t>
      </w:r>
    </w:p>
    <w:p w14:paraId="351CC25A" w14:textId="42D3DA9D" w:rsidR="000F15AB" w:rsidRDefault="000F15AB" w:rsidP="000F15AB">
      <w:pPr>
        <w:rPr>
          <w:rFonts w:eastAsia="Arial"/>
        </w:rPr>
      </w:pPr>
    </w:p>
    <w:p w14:paraId="05E6903E" w14:textId="5476A335" w:rsidR="000F15AB" w:rsidRDefault="001B3E90" w:rsidP="000F15AB">
      <w:pPr>
        <w:rPr>
          <w:rFonts w:eastAsia="Arial"/>
        </w:rPr>
      </w:pPr>
      <w:r>
        <w:rPr>
          <w:rFonts w:eastAsia="Arial"/>
          <w:noProof/>
        </w:rPr>
        <w:drawing>
          <wp:anchor distT="0" distB="0" distL="114300" distR="114300" simplePos="0" relativeHeight="251905024" behindDoc="0" locked="0" layoutInCell="1" allowOverlap="1" wp14:anchorId="29595728" wp14:editId="46F83464">
            <wp:simplePos x="0" y="0"/>
            <wp:positionH relativeFrom="margin">
              <wp:align>left</wp:align>
            </wp:positionH>
            <wp:positionV relativeFrom="paragraph">
              <wp:posOffset>130497</wp:posOffset>
            </wp:positionV>
            <wp:extent cx="1800000" cy="1800000"/>
            <wp:effectExtent l="0" t="0" r="0" b="0"/>
            <wp:wrapNone/>
            <wp:docPr id="104385170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5170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15973" w14:textId="353C70B4" w:rsidR="000F15AB" w:rsidRPr="00A01073" w:rsidRDefault="000F15AB" w:rsidP="000F15AB">
      <w:pPr>
        <w:rPr>
          <w:rFonts w:eastAsia="Arial"/>
        </w:rPr>
      </w:pPr>
      <w:r>
        <w:rPr>
          <w:rFonts w:eastAsia="Arial"/>
        </w:rPr>
        <w:t xml:space="preserve">We are sorry for the long wait. </w:t>
      </w:r>
    </w:p>
    <w:p w14:paraId="5F039A34" w14:textId="77777777" w:rsidR="00943336" w:rsidRDefault="00943336" w:rsidP="00943336">
      <w:pPr>
        <w:spacing w:line="240" w:lineRule="auto"/>
        <w:ind w:left="0"/>
      </w:pPr>
      <w:r>
        <w:br w:type="page"/>
      </w:r>
    </w:p>
    <w:p w14:paraId="1A11593F" w14:textId="54B19E81" w:rsidR="00124EA8" w:rsidRDefault="0046474A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Whaikaha – Ministry of Disabled People</w:t>
      </w:r>
    </w:p>
    <w:p w14:paraId="26999862" w14:textId="77777777" w:rsidR="00124EA8" w:rsidRPr="00124EA8" w:rsidRDefault="00124EA8" w:rsidP="00124EA8">
      <w:pPr>
        <w:rPr>
          <w:lang w:eastAsia="en-GB"/>
        </w:rPr>
      </w:pPr>
    </w:p>
    <w:p w14:paraId="6D77C0EA" w14:textId="22CB078E" w:rsidR="00124EA8" w:rsidRDefault="00124EA8" w:rsidP="00124EA8">
      <w:pPr>
        <w:rPr>
          <w:rFonts w:eastAsia="Times New Roman"/>
          <w:shd w:val="clear" w:color="auto" w:fill="FFFFFF"/>
          <w:lang w:eastAsia="en-GB"/>
        </w:rPr>
      </w:pPr>
    </w:p>
    <w:p w14:paraId="2E7DDE1E" w14:textId="61ED8CCE" w:rsidR="002F7AA4" w:rsidRDefault="00156B22" w:rsidP="002F7AA4">
      <w:pPr>
        <w:rPr>
          <w:rFonts w:eastAsiaTheme="minorHAnsi"/>
          <w:lang w:val="en-GB"/>
        </w:rPr>
      </w:pPr>
      <w:r>
        <w:rPr>
          <w:noProof/>
        </w:rPr>
        <w:drawing>
          <wp:anchor distT="0" distB="0" distL="114300" distR="114300" simplePos="0" relativeHeight="251906048" behindDoc="0" locked="0" layoutInCell="1" allowOverlap="1" wp14:anchorId="788AA44D" wp14:editId="12A5CC29">
            <wp:simplePos x="0" y="0"/>
            <wp:positionH relativeFrom="margin">
              <wp:posOffset>-91440</wp:posOffset>
            </wp:positionH>
            <wp:positionV relativeFrom="paragraph">
              <wp:posOffset>52705</wp:posOffset>
            </wp:positionV>
            <wp:extent cx="1826203" cy="360609"/>
            <wp:effectExtent l="0" t="0" r="3175" b="1905"/>
            <wp:wrapNone/>
            <wp:docPr id="200038679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8679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03" cy="3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AA4">
        <w:rPr>
          <w:rFonts w:eastAsiaTheme="minorHAnsi"/>
          <w:lang w:val="en-GB"/>
        </w:rPr>
        <w:t>We met people from Whaikaha for 2 different things:</w:t>
      </w:r>
    </w:p>
    <w:p w14:paraId="7609E55F" w14:textId="24141B37" w:rsidR="002F7AA4" w:rsidRDefault="00BB718A" w:rsidP="009A53A8">
      <w:pPr>
        <w:pStyle w:val="Listtoplevel"/>
      </w:pPr>
      <w:r>
        <w:drawing>
          <wp:anchor distT="0" distB="0" distL="114300" distR="114300" simplePos="0" relativeHeight="251908096" behindDoc="0" locked="0" layoutInCell="1" allowOverlap="1" wp14:anchorId="687091AD" wp14:editId="36CB573D">
            <wp:simplePos x="0" y="0"/>
            <wp:positionH relativeFrom="margin">
              <wp:posOffset>-138430</wp:posOffset>
            </wp:positionH>
            <wp:positionV relativeFrom="paragraph">
              <wp:posOffset>142240</wp:posOffset>
            </wp:positionV>
            <wp:extent cx="1800000" cy="1446832"/>
            <wp:effectExtent l="0" t="0" r="0" b="0"/>
            <wp:wrapNone/>
            <wp:docPr id="141844711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44711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AA4">
        <w:t xml:space="preserve">a </w:t>
      </w:r>
      <w:r w:rsidR="002F7AA4" w:rsidRPr="006D4178">
        <w:rPr>
          <w:b/>
          <w:bCs/>
        </w:rPr>
        <w:t>workshop</w:t>
      </w:r>
      <w:r w:rsidR="002F7AA4">
        <w:t xml:space="preserve"> on the new </w:t>
      </w:r>
      <w:r w:rsidR="002F7AA4" w:rsidRPr="009C3763">
        <w:t xml:space="preserve">Disability </w:t>
      </w:r>
      <w:r w:rsidR="002F7AA4" w:rsidRPr="009C3763">
        <w:rPr>
          <w:b/>
          <w:bCs/>
        </w:rPr>
        <w:t>Strategy</w:t>
      </w:r>
    </w:p>
    <w:p w14:paraId="5ABB7CA9" w14:textId="036315C1" w:rsidR="002F7AA4" w:rsidRDefault="002F7AA4" w:rsidP="009A53A8">
      <w:pPr>
        <w:pStyle w:val="Listtoplevel"/>
      </w:pPr>
      <w:r>
        <w:t xml:space="preserve">our regular meeting. </w:t>
      </w:r>
    </w:p>
    <w:p w14:paraId="7839D5A8" w14:textId="1C519B04" w:rsidR="006F5425" w:rsidRDefault="00156B22" w:rsidP="006F5425">
      <w:pPr>
        <w:rPr>
          <w:rFonts w:eastAsiaTheme="minorHAnsi"/>
        </w:rPr>
      </w:pPr>
      <w:r>
        <w:rPr>
          <w:noProof/>
        </w:rPr>
        <w:drawing>
          <wp:anchor distT="0" distB="0" distL="114300" distR="114300" simplePos="0" relativeHeight="251907072" behindDoc="0" locked="0" layoutInCell="1" allowOverlap="1" wp14:anchorId="7A7D5C67" wp14:editId="46896F21">
            <wp:simplePos x="0" y="0"/>
            <wp:positionH relativeFrom="margin">
              <wp:posOffset>-38100</wp:posOffset>
            </wp:positionH>
            <wp:positionV relativeFrom="paragraph">
              <wp:posOffset>358140</wp:posOffset>
            </wp:positionV>
            <wp:extent cx="1699260" cy="1699260"/>
            <wp:effectExtent l="0" t="0" r="0" b="0"/>
            <wp:wrapNone/>
            <wp:docPr id="81955556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5556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2BC26" w14:textId="1D248010" w:rsidR="006F5425" w:rsidRDefault="004808FF" w:rsidP="006F5425">
      <w:pPr>
        <w:rPr>
          <w:rFonts w:eastAsiaTheme="minorHAnsi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4CC545E6" wp14:editId="646E5F29">
                <wp:simplePos x="0" y="0"/>
                <wp:positionH relativeFrom="margin">
                  <wp:align>right</wp:align>
                </wp:positionH>
                <wp:positionV relativeFrom="paragraph">
                  <wp:posOffset>319405</wp:posOffset>
                </wp:positionV>
                <wp:extent cx="3600000" cy="1009650"/>
                <wp:effectExtent l="0" t="0" r="635" b="0"/>
                <wp:wrapNone/>
                <wp:docPr id="60612148" name="Rectangle 60612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009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37725" id="Rectangle 60612148" o:spid="_x0000_s1026" alt="&quot;&quot;" style="position:absolute;margin-left:232.25pt;margin-top:25.15pt;width:283.45pt;height:79.5pt;z-index:-251433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" fillcolor="#deeaf6 [664]" stroked="f" strokeweight="1pt">
                <w10:wrap anchorx="margin"/>
              </v:rect>
            </w:pict>
          </mc:Fallback>
        </mc:AlternateContent>
      </w:r>
    </w:p>
    <w:p w14:paraId="3866025E" w14:textId="70EF4222" w:rsidR="006D4178" w:rsidRDefault="006D4178" w:rsidP="006D4178">
      <w:r>
        <w:rPr>
          <w:rFonts w:eastAsiaTheme="minorHAnsi"/>
        </w:rPr>
        <w:t xml:space="preserve">A </w:t>
      </w:r>
      <w:r>
        <w:rPr>
          <w:rFonts w:eastAsiaTheme="minorHAnsi"/>
          <w:b/>
          <w:bCs/>
        </w:rPr>
        <w:t>workshop</w:t>
      </w:r>
      <w:r>
        <w:rPr>
          <w:b/>
          <w:bCs/>
        </w:rPr>
        <w:t xml:space="preserve"> </w:t>
      </w:r>
      <w:r>
        <w:t xml:space="preserve">is like a meeting where ideas about something are talked about. </w:t>
      </w:r>
    </w:p>
    <w:p w14:paraId="3A1EF81F" w14:textId="30D036E9" w:rsidR="006D4178" w:rsidRPr="006D4178" w:rsidRDefault="006D4178" w:rsidP="006D4178"/>
    <w:p w14:paraId="072FB5CC" w14:textId="14953D21" w:rsidR="006D4178" w:rsidRDefault="006D4178" w:rsidP="006D4178">
      <w:pPr>
        <w:rPr>
          <w:rFonts w:eastAsiaTheme="minorHAnsi"/>
        </w:rPr>
      </w:pPr>
    </w:p>
    <w:p w14:paraId="56E3A208" w14:textId="042052CF" w:rsidR="006D4178" w:rsidRDefault="0012589E" w:rsidP="006D4178">
      <w:r>
        <w:rPr>
          <w:rFonts w:eastAsiaTheme="minorHAnsi"/>
          <w:noProof/>
        </w:rPr>
        <w:drawing>
          <wp:anchor distT="0" distB="0" distL="114300" distR="114300" simplePos="0" relativeHeight="251909120" behindDoc="0" locked="0" layoutInCell="1" allowOverlap="1" wp14:anchorId="29073DE2" wp14:editId="12955830">
            <wp:simplePos x="0" y="0"/>
            <wp:positionH relativeFrom="margin">
              <wp:posOffset>53340</wp:posOffset>
            </wp:positionH>
            <wp:positionV relativeFrom="paragraph">
              <wp:posOffset>76835</wp:posOffset>
            </wp:positionV>
            <wp:extent cx="1680845" cy="1873295"/>
            <wp:effectExtent l="0" t="0" r="0" b="0"/>
            <wp:wrapNone/>
            <wp:docPr id="1162523234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23234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229" cy="187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178">
        <w:rPr>
          <w:rFonts w:eastAsiaTheme="minorHAnsi"/>
        </w:rPr>
        <w:t xml:space="preserve">In our workshop on the new </w:t>
      </w:r>
      <w:r w:rsidR="006D4178" w:rsidRPr="007361CE">
        <w:rPr>
          <w:rFonts w:eastAsiaTheme="minorHAnsi"/>
        </w:rPr>
        <w:t>Disability Strategy</w:t>
      </w:r>
      <w:r w:rsidR="006D4178">
        <w:rPr>
          <w:rFonts w:eastAsiaTheme="minorHAnsi"/>
        </w:rPr>
        <w:t xml:space="preserve"> we </w:t>
      </w:r>
      <w:r w:rsidR="006D4178">
        <w:t>worked with:</w:t>
      </w:r>
    </w:p>
    <w:p w14:paraId="2906D238" w14:textId="2DEA2532" w:rsidR="006D4178" w:rsidRDefault="006D4178" w:rsidP="006D4178">
      <w:pPr>
        <w:pStyle w:val="Listtoplevel"/>
      </w:pPr>
      <w:r>
        <w:t xml:space="preserve">Whaikaha </w:t>
      </w:r>
    </w:p>
    <w:p w14:paraId="78E8BCB8" w14:textId="440B63D5" w:rsidR="006D4178" w:rsidRDefault="0021277B" w:rsidP="006D4178">
      <w:pPr>
        <w:pStyle w:val="Listtoplevel"/>
      </w:pPr>
      <w:r>
        <w:t>Te Amokura</w:t>
      </w:r>
      <w:r w:rsidR="0003758E">
        <w:t xml:space="preserve">. </w:t>
      </w:r>
    </w:p>
    <w:p w14:paraId="57B948F8" w14:textId="77777777" w:rsidR="007A081F" w:rsidRDefault="007A081F" w:rsidP="007A081F"/>
    <w:p w14:paraId="796AE649" w14:textId="77777777" w:rsidR="007A081F" w:rsidRDefault="007A081F" w:rsidP="007A081F"/>
    <w:p w14:paraId="6CD6E42C" w14:textId="4D0F9ADA" w:rsidR="0003758E" w:rsidRDefault="00B87235" w:rsidP="00645E28">
      <w:r>
        <w:rPr>
          <w:noProof/>
        </w:rPr>
        <w:lastRenderedPageBreak/>
        <w:drawing>
          <wp:anchor distT="0" distB="0" distL="114300" distR="114300" simplePos="0" relativeHeight="252002304" behindDoc="0" locked="0" layoutInCell="1" allowOverlap="1" wp14:anchorId="2302D3D2" wp14:editId="183555A2">
            <wp:simplePos x="0" y="0"/>
            <wp:positionH relativeFrom="margin">
              <wp:align>left</wp:align>
            </wp:positionH>
            <wp:positionV relativeFrom="paragraph">
              <wp:posOffset>-173355</wp:posOffset>
            </wp:positionV>
            <wp:extent cx="1080000" cy="1249077"/>
            <wp:effectExtent l="0" t="0" r="6350" b="8255"/>
            <wp:wrapNone/>
            <wp:docPr id="1628367342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367342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24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58E">
        <w:t>Te Amokura support</w:t>
      </w:r>
      <w:r>
        <w:t>s</w:t>
      </w:r>
      <w:r w:rsidR="0003758E">
        <w:t xml:space="preserve"> people to better understand a Māori way of doing things. </w:t>
      </w:r>
    </w:p>
    <w:p w14:paraId="11679842" w14:textId="1E762D82" w:rsidR="0003758E" w:rsidRDefault="0003758E" w:rsidP="00645E28"/>
    <w:p w14:paraId="5BFD7348" w14:textId="36BC90FF" w:rsidR="0003758E" w:rsidRDefault="00B87235" w:rsidP="00645E28">
      <w:r>
        <w:rPr>
          <w:noProof/>
        </w:rPr>
        <w:drawing>
          <wp:anchor distT="0" distB="0" distL="114300" distR="114300" simplePos="0" relativeHeight="251964416" behindDoc="0" locked="0" layoutInCell="1" allowOverlap="1" wp14:anchorId="03F9A91B" wp14:editId="7E300110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1080000" cy="1243941"/>
            <wp:effectExtent l="0" t="0" r="0" b="0"/>
            <wp:wrapNone/>
            <wp:docPr id="853323106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323106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24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58E" w:rsidRPr="00BD34B6"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47CC0AA0" wp14:editId="79E7903D">
                <wp:simplePos x="0" y="0"/>
                <wp:positionH relativeFrom="margin">
                  <wp:align>right</wp:align>
                </wp:positionH>
                <wp:positionV relativeFrom="paragraph">
                  <wp:posOffset>248920</wp:posOffset>
                </wp:positionV>
                <wp:extent cx="3600000" cy="752475"/>
                <wp:effectExtent l="0" t="0" r="635" b="9525"/>
                <wp:wrapNone/>
                <wp:docPr id="701618525" name="Rectangle 7016185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52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912B9" id="Rectangle 701618525" o:spid="_x0000_s1026" alt="&quot;&quot;" style="position:absolute;margin-left:232.25pt;margin-top:19.6pt;width:283.45pt;height:59.25pt;z-index:-25135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" fillcolor="#deeaf6 [664]" stroked="f" strokeweight="1pt">
                <w10:wrap anchorx="margin"/>
              </v:rect>
            </w:pict>
          </mc:Fallback>
        </mc:AlternateContent>
      </w:r>
    </w:p>
    <w:p w14:paraId="45A9FAD6" w14:textId="4E48DAC4" w:rsidR="006D4178" w:rsidRDefault="004C55D9" w:rsidP="00645E28">
      <w:r>
        <w:t xml:space="preserve">A </w:t>
      </w:r>
      <w:r>
        <w:rPr>
          <w:b/>
          <w:bCs/>
        </w:rPr>
        <w:t xml:space="preserve">strategy </w:t>
      </w:r>
      <w:r>
        <w:t>is a set of long term p</w:t>
      </w:r>
      <w:r w:rsidR="00866A95">
        <w:t>l</w:t>
      </w:r>
      <w:r>
        <w:t xml:space="preserve">ans that are made to reach a goal. </w:t>
      </w:r>
    </w:p>
    <w:p w14:paraId="48BC9B3C" w14:textId="77777777" w:rsidR="00645E28" w:rsidRDefault="00645E28" w:rsidP="00645E28"/>
    <w:p w14:paraId="2FAB4B14" w14:textId="77777777" w:rsidR="00645E28" w:rsidRDefault="00645E28" w:rsidP="00645E28"/>
    <w:p w14:paraId="1BDF106E" w14:textId="197E1F84" w:rsidR="006D4178" w:rsidRDefault="006D4178" w:rsidP="006D4178">
      <w:r>
        <w:t>In the workshop we talked about what we think should be part of the new:</w:t>
      </w:r>
    </w:p>
    <w:p w14:paraId="5F6EA131" w14:textId="168BBF8E" w:rsidR="006D4178" w:rsidRDefault="009C3763" w:rsidP="00E8259F">
      <w:pPr>
        <w:pStyle w:val="Listtoplevel"/>
      </w:pPr>
      <w:r>
        <w:drawing>
          <wp:anchor distT="0" distB="0" distL="114300" distR="114300" simplePos="0" relativeHeight="251966464" behindDoc="0" locked="0" layoutInCell="1" allowOverlap="1" wp14:anchorId="3C9291B0" wp14:editId="134E466D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260000" cy="1032243"/>
            <wp:effectExtent l="0" t="0" r="0" b="0"/>
            <wp:wrapNone/>
            <wp:docPr id="156291990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03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094">
        <w:t xml:space="preserve">vision – </w:t>
      </w:r>
      <w:r w:rsidR="009B22ED">
        <w:t>what the Disabilty Strategy should be about</w:t>
      </w:r>
    </w:p>
    <w:p w14:paraId="7250281B" w14:textId="18FBAE52" w:rsidR="006D0FD5" w:rsidRDefault="009C3763" w:rsidP="00B16544">
      <w:pPr>
        <w:pStyle w:val="Listtoplevel"/>
      </w:pPr>
      <w:r>
        <w:drawing>
          <wp:anchor distT="0" distB="0" distL="114300" distR="114300" simplePos="0" relativeHeight="251965440" behindDoc="0" locked="0" layoutInCell="1" allowOverlap="1" wp14:anchorId="2AE8C4F5" wp14:editId="6C6900BD">
            <wp:simplePos x="0" y="0"/>
            <wp:positionH relativeFrom="margin">
              <wp:align>left</wp:align>
            </wp:positionH>
            <wp:positionV relativeFrom="paragraph">
              <wp:posOffset>612775</wp:posOffset>
            </wp:positionV>
            <wp:extent cx="1260000" cy="1260000"/>
            <wp:effectExtent l="0" t="0" r="0" b="0"/>
            <wp:wrapNone/>
            <wp:docPr id="162500150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094">
        <w:t>principles – ideas / beliefs that tell us</w:t>
      </w:r>
      <w:r>
        <w:t xml:space="preserve"> </w:t>
      </w:r>
      <w:r w:rsidR="00594094">
        <w:t xml:space="preserve">what we should do </w:t>
      </w:r>
    </w:p>
    <w:p w14:paraId="2D5BE947" w14:textId="665CC663" w:rsidR="00E8259F" w:rsidRDefault="00594094" w:rsidP="00A411C6">
      <w:pPr>
        <w:pStyle w:val="Listtoplevel"/>
      </w:pPr>
      <w:r>
        <w:t xml:space="preserve">approach – how we should do things. </w:t>
      </w:r>
    </w:p>
    <w:p w14:paraId="4D94EED9" w14:textId="77777777" w:rsidR="009B22ED" w:rsidRDefault="009B22ED" w:rsidP="00E8259F"/>
    <w:p w14:paraId="099689C6" w14:textId="1C564BE0" w:rsidR="00E8259F" w:rsidRDefault="00E8259F" w:rsidP="00E8259F"/>
    <w:p w14:paraId="2BB305FD" w14:textId="00D9CD43" w:rsidR="00AD3A4B" w:rsidRDefault="00AD3A4B">
      <w:pPr>
        <w:spacing w:line="240" w:lineRule="auto"/>
        <w:ind w:left="0"/>
      </w:pPr>
      <w:r>
        <w:br w:type="page"/>
      </w:r>
    </w:p>
    <w:p w14:paraId="79DDCF61" w14:textId="04A531E4" w:rsidR="00E8259F" w:rsidRDefault="00AD3A4B" w:rsidP="009B22ED">
      <w:r>
        <w:rPr>
          <w:noProof/>
        </w:rPr>
        <w:lastRenderedPageBreak/>
        <w:drawing>
          <wp:anchor distT="0" distB="0" distL="114300" distR="114300" simplePos="0" relativeHeight="251911168" behindDoc="0" locked="0" layoutInCell="1" allowOverlap="1" wp14:anchorId="0CF1B553" wp14:editId="463F10D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440000" cy="1440000"/>
            <wp:effectExtent l="0" t="0" r="0" b="8255"/>
            <wp:wrapNone/>
            <wp:docPr id="1807758132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58132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59F">
        <w:t xml:space="preserve">In June 2025 Whaikaha will make a report called </w:t>
      </w:r>
      <w:r w:rsidR="001F2C70">
        <w:rPr>
          <w:b/>
          <w:bCs/>
        </w:rPr>
        <w:t>D</w:t>
      </w:r>
      <w:r w:rsidR="00E8259F">
        <w:rPr>
          <w:b/>
          <w:bCs/>
        </w:rPr>
        <w:t>raft Vision and Princ</w:t>
      </w:r>
      <w:r w:rsidR="001F2C70">
        <w:rPr>
          <w:b/>
          <w:bCs/>
        </w:rPr>
        <w:t>iples</w:t>
      </w:r>
      <w:r w:rsidR="00E8259F">
        <w:t xml:space="preserve"> with the things we talked about in the workshop.</w:t>
      </w:r>
    </w:p>
    <w:p w14:paraId="361231DE" w14:textId="77777777" w:rsidR="00AD3A4B" w:rsidRDefault="00AD3A4B" w:rsidP="00E8259F"/>
    <w:p w14:paraId="46033DFC" w14:textId="77777777" w:rsidR="00AD3A4B" w:rsidRDefault="00AD3A4B" w:rsidP="00E8259F"/>
    <w:p w14:paraId="6C71EC97" w14:textId="730FF3A7" w:rsidR="00E8259F" w:rsidRDefault="009B22ED" w:rsidP="00E8259F">
      <w:r>
        <w:rPr>
          <w:rStyle w:val="wacimagecontainer"/>
          <w:rFonts w:ascii="Segoe UI" w:hAnsi="Segoe UI" w:cs="Segoe UI"/>
          <w:noProof/>
          <w:color w:val="000000"/>
          <w:sz w:val="12"/>
          <w:szCs w:val="12"/>
          <w:shd w:val="clear" w:color="auto" w:fill="606060"/>
        </w:rPr>
        <w:drawing>
          <wp:anchor distT="0" distB="0" distL="114300" distR="114300" simplePos="0" relativeHeight="251959296" behindDoc="0" locked="0" layoutInCell="1" allowOverlap="1" wp14:anchorId="3119A813" wp14:editId="1479E7AB">
            <wp:simplePos x="0" y="0"/>
            <wp:positionH relativeFrom="margin">
              <wp:align>left</wp:align>
            </wp:positionH>
            <wp:positionV relativeFrom="paragraph">
              <wp:posOffset>-330200</wp:posOffset>
            </wp:positionV>
            <wp:extent cx="1447800" cy="1028700"/>
            <wp:effectExtent l="0" t="0" r="0" b="0"/>
            <wp:wrapNone/>
            <wp:docPr id="1156186784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86784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FF" w:rsidRPr="00BD34B6"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62A49BD5" wp14:editId="41D490CE">
                <wp:simplePos x="0" y="0"/>
                <wp:positionH relativeFrom="margin">
                  <wp:align>right</wp:align>
                </wp:positionH>
                <wp:positionV relativeFrom="paragraph">
                  <wp:posOffset>-49530</wp:posOffset>
                </wp:positionV>
                <wp:extent cx="3600000" cy="733425"/>
                <wp:effectExtent l="0" t="0" r="635" b="9525"/>
                <wp:wrapNone/>
                <wp:docPr id="208286665" name="Rectangle 2082866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33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7BE83" id="Rectangle 208286665" o:spid="_x0000_s1026" alt="&quot;&quot;" style="position:absolute;margin-left:232.25pt;margin-top:-3.9pt;width:283.45pt;height:57.75pt;z-index:-251355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" fillcolor="#deeaf6 [664]" stroked="f" strokeweight="1pt">
                <w10:wrap anchorx="margin"/>
              </v:rect>
            </w:pict>
          </mc:Fallback>
        </mc:AlternateContent>
      </w:r>
      <w:r w:rsidR="004808FF">
        <w:t xml:space="preserve">A </w:t>
      </w:r>
      <w:r w:rsidR="004808FF">
        <w:rPr>
          <w:b/>
          <w:bCs/>
        </w:rPr>
        <w:t xml:space="preserve">draft </w:t>
      </w:r>
      <w:r w:rsidR="004808FF">
        <w:t xml:space="preserve">is the first version of a document. </w:t>
      </w:r>
      <w:r w:rsidR="001F2C70">
        <w:t xml:space="preserve"> </w:t>
      </w:r>
    </w:p>
    <w:p w14:paraId="2E53274B" w14:textId="6E45FA69" w:rsidR="001F2C70" w:rsidRDefault="001F2C70" w:rsidP="00E8259F"/>
    <w:p w14:paraId="2A43B1A0" w14:textId="0DA47F5D" w:rsidR="001F2C70" w:rsidRPr="001F2C70" w:rsidRDefault="004808FF" w:rsidP="00E8259F">
      <w:r>
        <w:rPr>
          <w:noProof/>
        </w:rPr>
        <w:drawing>
          <wp:anchor distT="0" distB="0" distL="114300" distR="114300" simplePos="0" relativeHeight="251912192" behindDoc="0" locked="0" layoutInCell="1" allowOverlap="1" wp14:anchorId="3F792C60" wp14:editId="2C7700DE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019175" cy="1150567"/>
            <wp:effectExtent l="0" t="0" r="0" b="0"/>
            <wp:wrapNone/>
            <wp:docPr id="1388565936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65936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5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779AC" w14:textId="6D4F5DDC" w:rsidR="00C96E77" w:rsidRDefault="00E8259F" w:rsidP="00AD3A4B">
      <w:r>
        <w:t xml:space="preserve">We will give them feedback on what we think about the report. </w:t>
      </w:r>
    </w:p>
    <w:p w14:paraId="16B11273" w14:textId="77777777" w:rsidR="00AD3A4B" w:rsidRDefault="00AD3A4B" w:rsidP="00AD3A4B"/>
    <w:p w14:paraId="5EFB2D35" w14:textId="6AC04F42" w:rsidR="00AD3A4B" w:rsidRDefault="00AD3A4B" w:rsidP="00AD3A4B">
      <w:r>
        <w:rPr>
          <w:noProof/>
        </w:rPr>
        <w:drawing>
          <wp:anchor distT="0" distB="0" distL="114300" distR="114300" simplePos="0" relativeHeight="251913216" behindDoc="0" locked="0" layoutInCell="1" allowOverlap="1" wp14:anchorId="25CA71A8" wp14:editId="3B6BEF23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323975" cy="1323975"/>
            <wp:effectExtent l="0" t="0" r="0" b="9525"/>
            <wp:wrapNone/>
            <wp:docPr id="1731949955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949955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DA054" w14:textId="5ADD0C1E" w:rsidR="00E8259F" w:rsidRDefault="00E8259F" w:rsidP="00E8259F">
      <w:r>
        <w:t>We</w:t>
      </w:r>
      <w:r w:rsidR="001F2C70">
        <w:t xml:space="preserve"> said it was okay to </w:t>
      </w:r>
      <w:r w:rsidR="007361CE">
        <w:t xml:space="preserve">take </w:t>
      </w:r>
      <w:r>
        <w:t xml:space="preserve">photos during the workshop. </w:t>
      </w:r>
    </w:p>
    <w:p w14:paraId="25540C74" w14:textId="77777777" w:rsidR="00E8259F" w:rsidRDefault="00E8259F" w:rsidP="00E8259F"/>
    <w:p w14:paraId="3D09D6A7" w14:textId="7DA3D549" w:rsidR="00E8259F" w:rsidRDefault="00AD3A4B" w:rsidP="00E8259F">
      <w:r>
        <w:rPr>
          <w:noProof/>
        </w:rPr>
        <w:drawing>
          <wp:anchor distT="0" distB="0" distL="114300" distR="114300" simplePos="0" relativeHeight="251914240" behindDoc="0" locked="0" layoutInCell="1" allowOverlap="1" wp14:anchorId="52503045" wp14:editId="776366CE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1219200" cy="1219200"/>
            <wp:effectExtent l="0" t="0" r="0" b="0"/>
            <wp:wrapNone/>
            <wp:docPr id="28191168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91168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95002" w14:textId="5D2C0AB6" w:rsidR="00E8259F" w:rsidRDefault="00E8259F" w:rsidP="00E8259F">
      <w:r>
        <w:t xml:space="preserve">We shared </w:t>
      </w:r>
      <w:r w:rsidR="001F2C70">
        <w:t>the photos</w:t>
      </w:r>
      <w:r>
        <w:t xml:space="preserve"> on social media sites. </w:t>
      </w:r>
    </w:p>
    <w:p w14:paraId="2FB8008E" w14:textId="77777777" w:rsidR="00E8259F" w:rsidRDefault="00E8259F" w:rsidP="00E8259F"/>
    <w:p w14:paraId="09AE7981" w14:textId="13E5AFF1" w:rsidR="00E8259F" w:rsidRDefault="00E8259F" w:rsidP="00E8259F"/>
    <w:p w14:paraId="12BEB8A5" w14:textId="77777777" w:rsidR="00AD3A4B" w:rsidRDefault="00AD3A4B">
      <w:pPr>
        <w:spacing w:line="240" w:lineRule="auto"/>
        <w:ind w:left="0"/>
      </w:pPr>
      <w:r>
        <w:br w:type="page"/>
      </w:r>
    </w:p>
    <w:p w14:paraId="69CB46EB" w14:textId="72A2F0CD" w:rsidR="00E8259F" w:rsidRDefault="00156B22" w:rsidP="00E8259F">
      <w:r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62F104E7" wp14:editId="27DDF733">
            <wp:simplePos x="0" y="0"/>
            <wp:positionH relativeFrom="margin">
              <wp:posOffset>-198120</wp:posOffset>
            </wp:positionH>
            <wp:positionV relativeFrom="paragraph">
              <wp:posOffset>-17780</wp:posOffset>
            </wp:positionV>
            <wp:extent cx="1799590" cy="1306830"/>
            <wp:effectExtent l="0" t="0" r="0" b="0"/>
            <wp:wrapNone/>
            <wp:docPr id="859426585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426585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DA8">
        <w:t>In our regular meeting with Whaikaha we met with:</w:t>
      </w:r>
    </w:p>
    <w:p w14:paraId="570F8A8D" w14:textId="1E9F0ED4" w:rsidR="00353DA8" w:rsidRDefault="00353DA8" w:rsidP="00353DA8">
      <w:pPr>
        <w:pStyle w:val="Listtoplevel"/>
      </w:pPr>
      <w:r>
        <w:t xml:space="preserve">Paula Tesoriero – Chief </w:t>
      </w:r>
      <w:r w:rsidR="004B6D6F">
        <w:t>Executive</w:t>
      </w:r>
      <w:r>
        <w:t xml:space="preserve"> </w:t>
      </w:r>
    </w:p>
    <w:p w14:paraId="68189EF2" w14:textId="3C430851" w:rsidR="00353DA8" w:rsidRDefault="00353DA8" w:rsidP="00353DA8">
      <w:pPr>
        <w:pStyle w:val="ListParagraph"/>
      </w:pPr>
      <w:r w:rsidRPr="00327DAA">
        <w:t>Ben O’Meara</w:t>
      </w:r>
      <w:r>
        <w:t xml:space="preserve"> – </w:t>
      </w:r>
      <w:r w:rsidRPr="00327DAA">
        <w:t xml:space="preserve">Deputy Chief Executive Policy and Insights </w:t>
      </w:r>
    </w:p>
    <w:p w14:paraId="675B6E63" w14:textId="1C451004" w:rsidR="00353DA8" w:rsidRDefault="00353DA8" w:rsidP="00711701">
      <w:pPr>
        <w:pStyle w:val="ListParagraph"/>
        <w:ind w:left="4167"/>
      </w:pPr>
      <w:r w:rsidRPr="00327DAA">
        <w:t>Rebecca Elvy</w:t>
      </w:r>
      <w:r>
        <w:t xml:space="preserve"> – </w:t>
      </w:r>
      <w:r w:rsidRPr="00327DAA">
        <w:t>Deputy Chief Executive Outreach and Innovation</w:t>
      </w:r>
      <w:r>
        <w:t>.</w:t>
      </w:r>
    </w:p>
    <w:p w14:paraId="09AC8D3D" w14:textId="41E5AD8E" w:rsidR="00353DA8" w:rsidRDefault="00353DA8">
      <w:pPr>
        <w:spacing w:line="240" w:lineRule="auto"/>
        <w:ind w:left="0"/>
      </w:pPr>
      <w:r>
        <w:br w:type="page"/>
      </w:r>
    </w:p>
    <w:p w14:paraId="26B97843" w14:textId="79E49F62" w:rsidR="00156B22" w:rsidRPr="00156B22" w:rsidRDefault="00635892" w:rsidP="00156B22">
      <w:pPr>
        <w:rPr>
          <w:rFonts w:ascii="Times New Roman" w:eastAsia="Times New Roman" w:hAnsi="Times New Roman"/>
          <w:sz w:val="24"/>
          <w:lang w:val="en-NZ"/>
        </w:rPr>
      </w:pPr>
      <w:r>
        <w:rPr>
          <w:noProof/>
        </w:rPr>
        <w:lastRenderedPageBreak/>
        <w:drawing>
          <wp:anchor distT="0" distB="0" distL="114300" distR="114300" simplePos="0" relativeHeight="251996160" behindDoc="0" locked="0" layoutInCell="1" allowOverlap="1" wp14:anchorId="290008CF" wp14:editId="5D741B04">
            <wp:simplePos x="0" y="0"/>
            <wp:positionH relativeFrom="margin">
              <wp:posOffset>-233045</wp:posOffset>
            </wp:positionH>
            <wp:positionV relativeFrom="paragraph">
              <wp:posOffset>-167005</wp:posOffset>
            </wp:positionV>
            <wp:extent cx="1931840" cy="1234440"/>
            <wp:effectExtent l="0" t="0" r="0" b="0"/>
            <wp:wrapNone/>
            <wp:docPr id="1798860709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60709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0C">
        <w:t>We talked about a lot of things including issues that disabled people go through like:</w:t>
      </w:r>
    </w:p>
    <w:p w14:paraId="1AB1F6E4" w14:textId="52C3611F" w:rsidR="007979B7" w:rsidRPr="007979B7" w:rsidRDefault="00156B22" w:rsidP="007979B7">
      <w:pPr>
        <w:pStyle w:val="Listtoplevel"/>
      </w:pPr>
      <w:r>
        <w:drawing>
          <wp:anchor distT="0" distB="0" distL="114300" distR="114300" simplePos="0" relativeHeight="252003328" behindDoc="0" locked="0" layoutInCell="1" allowOverlap="1" wp14:anchorId="589351E4" wp14:editId="75F0D66E">
            <wp:simplePos x="0" y="0"/>
            <wp:positionH relativeFrom="column">
              <wp:posOffset>-91440</wp:posOffset>
            </wp:positionH>
            <wp:positionV relativeFrom="paragraph">
              <wp:posOffset>350520</wp:posOffset>
            </wp:positionV>
            <wp:extent cx="1517650" cy="1280160"/>
            <wp:effectExtent l="0" t="0" r="6350" b="0"/>
            <wp:wrapThrough wrapText="bothSides">
              <wp:wrapPolygon edited="0">
                <wp:start x="0" y="0"/>
                <wp:lineTo x="0" y="21214"/>
                <wp:lineTo x="21419" y="21214"/>
                <wp:lineTo x="21419" y="0"/>
                <wp:lineTo x="0" y="0"/>
              </wp:wrapPolygon>
            </wp:wrapThrough>
            <wp:docPr id="1566915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9B7">
        <w:t>the c</w:t>
      </w:r>
      <w:r w:rsidR="00D13F0C">
        <w:t>ost of</w:t>
      </w:r>
      <w:r w:rsidR="007979B7">
        <w:t xml:space="preserve"> </w:t>
      </w:r>
      <w:r w:rsidR="007979B7" w:rsidRPr="007979B7">
        <w:t>living in Aote</w:t>
      </w:r>
      <w:r w:rsidR="006E4639">
        <w:t>a</w:t>
      </w:r>
      <w:r w:rsidR="007979B7" w:rsidRPr="007979B7">
        <w:t xml:space="preserve">roa </w:t>
      </w:r>
      <w:r w:rsidR="000F62D1">
        <w:br/>
      </w:r>
      <w:r w:rsidR="007979B7" w:rsidRPr="007979B7">
        <w:t xml:space="preserve">New Zealand while being disabled </w:t>
      </w:r>
    </w:p>
    <w:p w14:paraId="319CF1C7" w14:textId="68DF8986" w:rsidR="007979B7" w:rsidRDefault="00156B22" w:rsidP="00D13F0C">
      <w:pPr>
        <w:pStyle w:val="Listtoplevel"/>
      </w:pPr>
      <w:r>
        <w:drawing>
          <wp:anchor distT="0" distB="0" distL="114300" distR="114300" simplePos="0" relativeHeight="251958272" behindDoc="0" locked="0" layoutInCell="1" allowOverlap="1" wp14:anchorId="2FABEA34" wp14:editId="59BB3983">
            <wp:simplePos x="0" y="0"/>
            <wp:positionH relativeFrom="margin">
              <wp:posOffset>45720</wp:posOffset>
            </wp:positionH>
            <wp:positionV relativeFrom="paragraph">
              <wp:posOffset>579755</wp:posOffset>
            </wp:positionV>
            <wp:extent cx="1440000" cy="1409362"/>
            <wp:effectExtent l="0" t="0" r="8255" b="635"/>
            <wp:wrapNone/>
            <wp:docPr id="488575715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75715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0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9B7">
        <w:t>accessibility to:</w:t>
      </w:r>
    </w:p>
    <w:p w14:paraId="1CCAD50E" w14:textId="6445E7EE" w:rsidR="007979B7" w:rsidRDefault="007979B7" w:rsidP="007979B7">
      <w:pPr>
        <w:pStyle w:val="Listsecondlevel"/>
      </w:pPr>
      <w:r>
        <w:t xml:space="preserve">housing </w:t>
      </w:r>
    </w:p>
    <w:p w14:paraId="46262170" w14:textId="5E0F39D0" w:rsidR="007979B7" w:rsidRDefault="007979B7" w:rsidP="007979B7">
      <w:pPr>
        <w:pStyle w:val="Listsecondlevel"/>
      </w:pPr>
      <w:r>
        <w:t xml:space="preserve">education </w:t>
      </w:r>
    </w:p>
    <w:p w14:paraId="35242DFB" w14:textId="4E7DFD34" w:rsidR="007979B7" w:rsidRDefault="00156B22" w:rsidP="007979B7">
      <w:pPr>
        <w:pStyle w:val="Listsecondlevel"/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6DF601DD" wp14:editId="7FF08D05">
            <wp:simplePos x="0" y="0"/>
            <wp:positionH relativeFrom="margin">
              <wp:posOffset>127635</wp:posOffset>
            </wp:positionH>
            <wp:positionV relativeFrom="paragraph">
              <wp:posOffset>346710</wp:posOffset>
            </wp:positionV>
            <wp:extent cx="1440000" cy="1171049"/>
            <wp:effectExtent l="0" t="0" r="8255" b="0"/>
            <wp:wrapNone/>
            <wp:docPr id="353039952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39952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7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9B7">
        <w:t xml:space="preserve">transport </w:t>
      </w:r>
    </w:p>
    <w:p w14:paraId="1A101677" w14:textId="64593CCA" w:rsidR="007979B7" w:rsidRDefault="007979B7" w:rsidP="007979B7">
      <w:pPr>
        <w:pStyle w:val="Listsecondlevel"/>
      </w:pPr>
      <w:r>
        <w:t>mental health services</w:t>
      </w:r>
      <w:r w:rsidR="000F62D1">
        <w:t>.</w:t>
      </w:r>
    </w:p>
    <w:p w14:paraId="09299874" w14:textId="77777777" w:rsidR="007979B7" w:rsidRDefault="007979B7" w:rsidP="000F62D1"/>
    <w:p w14:paraId="079A3CB0" w14:textId="77777777" w:rsidR="000F62D1" w:rsidRDefault="000F62D1" w:rsidP="000F62D1"/>
    <w:p w14:paraId="50DACEBD" w14:textId="37A29F4C" w:rsidR="005D180E" w:rsidRDefault="005D180E">
      <w:pPr>
        <w:spacing w:line="240" w:lineRule="auto"/>
        <w:ind w:left="0"/>
      </w:pPr>
      <w:r>
        <w:br w:type="page"/>
      </w:r>
    </w:p>
    <w:p w14:paraId="5DF62928" w14:textId="627A377A" w:rsidR="000F62D1" w:rsidRDefault="00884CAE" w:rsidP="000F62D1">
      <w:r>
        <w:rPr>
          <w:noProof/>
        </w:rPr>
        <w:lastRenderedPageBreak/>
        <w:drawing>
          <wp:anchor distT="0" distB="0" distL="114300" distR="114300" simplePos="0" relativeHeight="251918336" behindDoc="0" locked="0" layoutInCell="1" allowOverlap="1" wp14:anchorId="3D037947" wp14:editId="32B6B8DF">
            <wp:simplePos x="0" y="0"/>
            <wp:positionH relativeFrom="margin">
              <wp:posOffset>-125095</wp:posOffset>
            </wp:positionH>
            <wp:positionV relativeFrom="paragraph">
              <wp:posOffset>-167640</wp:posOffset>
            </wp:positionV>
            <wp:extent cx="1386840" cy="1386840"/>
            <wp:effectExtent l="0" t="0" r="3810" b="0"/>
            <wp:wrapNone/>
            <wp:docPr id="215907789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07789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B22">
        <w:t>Other</w:t>
      </w:r>
      <w:r w:rsidR="000F62D1">
        <w:t xml:space="preserve"> thing</w:t>
      </w:r>
      <w:r w:rsidR="00156B22">
        <w:t>s</w:t>
      </w:r>
      <w:r w:rsidR="000F62D1">
        <w:t xml:space="preserve"> we talked about is the issues</w:t>
      </w:r>
      <w:r w:rsidR="00A50138">
        <w:t xml:space="preserve"> </w:t>
      </w:r>
      <w:r w:rsidR="000F62D1">
        <w:t xml:space="preserve">disabled people </w:t>
      </w:r>
      <w:r w:rsidR="00A50138">
        <w:t>experience</w:t>
      </w:r>
      <w:r w:rsidR="000F62D1">
        <w:t xml:space="preserve"> with:</w:t>
      </w:r>
    </w:p>
    <w:p w14:paraId="7D89A199" w14:textId="1E3EC0AA" w:rsidR="000F62D1" w:rsidRDefault="00AD3A4B" w:rsidP="000F62D1">
      <w:pPr>
        <w:pStyle w:val="Listtoplevel"/>
      </w:pPr>
      <w:r>
        <w:drawing>
          <wp:anchor distT="0" distB="0" distL="114300" distR="114300" simplePos="0" relativeHeight="251919360" behindDoc="0" locked="0" layoutInCell="1" allowOverlap="1" wp14:anchorId="78129242" wp14:editId="0CECCBAB">
            <wp:simplePos x="0" y="0"/>
            <wp:positionH relativeFrom="margin">
              <wp:posOffset>0</wp:posOffset>
            </wp:positionH>
            <wp:positionV relativeFrom="paragraph">
              <wp:posOffset>273050</wp:posOffset>
            </wp:positionV>
            <wp:extent cx="1260000" cy="1260000"/>
            <wp:effectExtent l="0" t="0" r="0" b="0"/>
            <wp:wrapNone/>
            <wp:docPr id="643396084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96084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2D1">
        <w:t xml:space="preserve">banks </w:t>
      </w:r>
    </w:p>
    <w:p w14:paraId="5367E826" w14:textId="11CDC657" w:rsidR="000F62D1" w:rsidRDefault="000F62D1" w:rsidP="000F62D1">
      <w:pPr>
        <w:pStyle w:val="Listtoplevel"/>
      </w:pPr>
      <w:r>
        <w:t xml:space="preserve">shops / shopping. </w:t>
      </w:r>
    </w:p>
    <w:p w14:paraId="4E171351" w14:textId="198C27F3" w:rsidR="005D180E" w:rsidRDefault="005D180E" w:rsidP="005D180E"/>
    <w:p w14:paraId="3092C2B8" w14:textId="58E8B319" w:rsidR="005D180E" w:rsidRDefault="005D180E" w:rsidP="005D180E"/>
    <w:p w14:paraId="5BA53FDF" w14:textId="29080A63" w:rsidR="005D180E" w:rsidRDefault="00156B22" w:rsidP="005D180E">
      <w:r>
        <w:rPr>
          <w:noProof/>
        </w:rPr>
        <w:drawing>
          <wp:anchor distT="0" distB="0" distL="114300" distR="114300" simplePos="0" relativeHeight="251967488" behindDoc="0" locked="0" layoutInCell="1" allowOverlap="1" wp14:anchorId="36ABD6FD" wp14:editId="7CBF7F0E">
            <wp:simplePos x="0" y="0"/>
            <wp:positionH relativeFrom="margin">
              <wp:posOffset>0</wp:posOffset>
            </wp:positionH>
            <wp:positionV relativeFrom="paragraph">
              <wp:posOffset>634365</wp:posOffset>
            </wp:positionV>
            <wp:extent cx="1260000" cy="1260000"/>
            <wp:effectExtent l="0" t="0" r="0" b="0"/>
            <wp:wrapNone/>
            <wp:docPr id="11985004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80E">
        <w:t>The</w:t>
      </w:r>
      <w:r w:rsidR="00A50138">
        <w:t>se issues were about</w:t>
      </w:r>
      <w:r w:rsidR="00AD3A4B">
        <w:t xml:space="preserve"> </w:t>
      </w:r>
      <w:r w:rsidR="00AD3A4B">
        <w:br/>
        <w:t>banks / shops not</w:t>
      </w:r>
      <w:r w:rsidR="00A50138">
        <w:t>:</w:t>
      </w:r>
    </w:p>
    <w:p w14:paraId="57C01918" w14:textId="11208E84" w:rsidR="00A50138" w:rsidRDefault="00D6333C" w:rsidP="00A50138">
      <w:pPr>
        <w:pStyle w:val="Listtoplevel"/>
      </w:pPr>
      <w:r>
        <w:t xml:space="preserve">all </w:t>
      </w:r>
      <w:r w:rsidR="00AD3A4B">
        <w:t xml:space="preserve">having the same rules about using </w:t>
      </w:r>
      <w:r w:rsidR="00A50138">
        <w:t xml:space="preserve">identification </w:t>
      </w:r>
    </w:p>
    <w:p w14:paraId="79517FBF" w14:textId="7C03B4E2" w:rsidR="00A50138" w:rsidRDefault="00156B22" w:rsidP="00AD3A4B">
      <w:pPr>
        <w:pStyle w:val="Listtoplevel"/>
      </w:pPr>
      <w:r>
        <w:drawing>
          <wp:anchor distT="0" distB="0" distL="114300" distR="114300" simplePos="0" relativeHeight="251920384" behindDoc="0" locked="0" layoutInCell="1" allowOverlap="1" wp14:anchorId="0837839B" wp14:editId="422AD172">
            <wp:simplePos x="0" y="0"/>
            <wp:positionH relativeFrom="margin">
              <wp:posOffset>106680</wp:posOffset>
            </wp:positionH>
            <wp:positionV relativeFrom="paragraph">
              <wp:posOffset>880110</wp:posOffset>
            </wp:positionV>
            <wp:extent cx="1261982" cy="1057275"/>
            <wp:effectExtent l="0" t="0" r="0" b="0"/>
            <wp:wrapNone/>
            <wp:docPr id="82430818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308189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982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138">
        <w:t>knowing about</w:t>
      </w:r>
      <w:r w:rsidR="00AD3A4B">
        <w:t xml:space="preserve"> the</w:t>
      </w:r>
      <w:r w:rsidR="00A50138">
        <w:t xml:space="preserve"> Kiwi Access Card </w:t>
      </w:r>
    </w:p>
    <w:p w14:paraId="4A96E4D7" w14:textId="01FA57B7" w:rsidR="00A50138" w:rsidRPr="00A50138" w:rsidRDefault="00A50138" w:rsidP="00AD3A4B">
      <w:pPr>
        <w:pStyle w:val="Listtoplevel"/>
      </w:pPr>
      <w:r>
        <w:t xml:space="preserve">letting disabled people use their Kiwi Access Card as a form of </w:t>
      </w:r>
      <w:r w:rsidR="00D2179A">
        <w:t>identification</w:t>
      </w:r>
      <w:r>
        <w:t xml:space="preserve">. </w:t>
      </w:r>
    </w:p>
    <w:p w14:paraId="79BB814F" w14:textId="01D968F0" w:rsidR="004B6D6F" w:rsidRDefault="004B6D6F">
      <w:pPr>
        <w:spacing w:line="240" w:lineRule="auto"/>
        <w:ind w:left="0"/>
        <w:rPr>
          <w:rFonts w:eastAsiaTheme="minorHAnsi"/>
        </w:rPr>
      </w:pPr>
      <w:r>
        <w:rPr>
          <w:rFonts w:eastAsiaTheme="minorHAnsi"/>
        </w:rPr>
        <w:br w:type="page"/>
      </w:r>
    </w:p>
    <w:p w14:paraId="0C9B6DDF" w14:textId="16A2CA24" w:rsidR="006F5425" w:rsidRDefault="00964909" w:rsidP="006D4178"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E318125" wp14:editId="6C65F1C4">
                <wp:simplePos x="0" y="0"/>
                <wp:positionH relativeFrom="column">
                  <wp:posOffset>0</wp:posOffset>
                </wp:positionH>
                <wp:positionV relativeFrom="paragraph">
                  <wp:posOffset>-32793</wp:posOffset>
                </wp:positionV>
                <wp:extent cx="1799590" cy="1442720"/>
                <wp:effectExtent l="0" t="0" r="0" b="5080"/>
                <wp:wrapNone/>
                <wp:docPr id="1487973585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442720"/>
                          <a:chOff x="0" y="0"/>
                          <a:chExt cx="1799590" cy="1442720"/>
                        </a:xfrm>
                      </wpg:grpSpPr>
                      <pic:pic xmlns:pic="http://schemas.openxmlformats.org/drawingml/2006/picture">
                        <pic:nvPicPr>
                          <pic:cNvPr id="1226513903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8045175" name="Rectangle: Rounded Corners 22"/>
                        <wps:cNvSpPr/>
                        <wps:spPr>
                          <a:xfrm>
                            <a:off x="198989" y="322172"/>
                            <a:ext cx="549587" cy="4358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0FC00" id="Group 23" o:spid="_x0000_s1026" style="position:absolute;margin-left:0;margin-top:-2.6pt;width:141.7pt;height:113.6pt;z-index:251923456" coordsize="17995,14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17995;height:14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">
                  <v:imagedata r:id="rId60" o:title=""/>
                </v:shape>
                <v:roundrect id="Rectangle: Rounded Corners 22" o:spid="_x0000_s1028" style="position:absolute;left:1989;top:3221;width:5496;height:43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" fillcolor="white [3212]" strokecolor="white [3212]" strokeweight="1pt">
                  <v:stroke joinstyle="miter"/>
                </v:roundrect>
              </v:group>
            </w:pict>
          </mc:Fallback>
        </mc:AlternateContent>
      </w:r>
      <w:r w:rsidR="004B6D6F">
        <w:rPr>
          <w:rFonts w:eastAsiaTheme="minorHAnsi"/>
        </w:rPr>
        <w:t xml:space="preserve">We also talked about the Conference of State Parties the </w:t>
      </w:r>
      <w:r w:rsidR="004B6D6F">
        <w:t>Chief Executive is going to.</w:t>
      </w:r>
    </w:p>
    <w:p w14:paraId="071A37EC" w14:textId="42F0B3D3" w:rsidR="004B6D6F" w:rsidRDefault="004B6D6F" w:rsidP="006D4178"/>
    <w:p w14:paraId="15E23E0D" w14:textId="462D8DE4" w:rsidR="004B6D6F" w:rsidRDefault="004B6D6F" w:rsidP="006D4178"/>
    <w:p w14:paraId="144B3403" w14:textId="2DC41044" w:rsidR="004B6D6F" w:rsidRDefault="000C3B0C" w:rsidP="006D4178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38322931" wp14:editId="3B1F4CCA">
                <wp:simplePos x="0" y="0"/>
                <wp:positionH relativeFrom="margin">
                  <wp:align>left</wp:align>
                </wp:positionH>
                <wp:positionV relativeFrom="paragraph">
                  <wp:posOffset>304398</wp:posOffset>
                </wp:positionV>
                <wp:extent cx="2003304" cy="1074944"/>
                <wp:effectExtent l="0" t="0" r="0" b="0"/>
                <wp:wrapNone/>
                <wp:docPr id="105708199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304" cy="1074944"/>
                          <a:chOff x="0" y="0"/>
                          <a:chExt cx="2647785" cy="1435735"/>
                        </a:xfrm>
                      </wpg:grpSpPr>
                      <pic:pic xmlns:pic="http://schemas.openxmlformats.org/drawingml/2006/picture">
                        <pic:nvPicPr>
                          <pic:cNvPr id="1651643027" name="Picture 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3785966" name="Pictur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625" y="119269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C707A8" id="Group 55" o:spid="_x0000_s1026" alt="&quot;&quot;" style="position:absolute;margin-left:0;margin-top:23.95pt;width:157.75pt;height:84.65pt;z-index:251890688;mso-position-horizontal:left;mso-position-horizontal-relative:margin;mso-width-relative:margin;mso-height-relative:margin" coordsize="26477,143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">
                <v:shape id="Picture 53" o:spid="_x0000_s1027" type="#_x0000_t75" alt="&quot;&quot;" style="position:absolute;width:12801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">
                  <v:imagedata r:id="rId65" o:title=""/>
                </v:shape>
                <v:shape id="Picture 54" o:spid="_x0000_s1028" type="#_x0000_t75" alt="&quot;&quot;" style="position:absolute;left:13676;top:1192;width:12801;height:12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">
                  <v:imagedata r:id="rId66" o:title=""/>
                </v:shape>
                <w10:wrap anchorx="margin"/>
              </v:group>
            </w:pict>
          </mc:Fallback>
        </mc:AlternateContent>
      </w:r>
      <w:r w:rsidR="004B6D6F">
        <w:t>This conference is</w:t>
      </w:r>
      <w:r w:rsidR="00A60D6A">
        <w:t xml:space="preserve"> in:</w:t>
      </w:r>
    </w:p>
    <w:p w14:paraId="3B48ED3A" w14:textId="5FDC4987" w:rsidR="00A60D6A" w:rsidRDefault="00A60D6A" w:rsidP="00A60D6A">
      <w:pPr>
        <w:pStyle w:val="Listtoplevel"/>
      </w:pPr>
      <w:r>
        <w:t xml:space="preserve">New  York </w:t>
      </w:r>
    </w:p>
    <w:p w14:paraId="7863AB7A" w14:textId="6B765EF4" w:rsidR="00A60D6A" w:rsidRPr="002F7AA4" w:rsidRDefault="00A60D6A" w:rsidP="00A60D6A">
      <w:pPr>
        <w:pStyle w:val="Listtoplevel"/>
      </w:pPr>
      <w:r>
        <w:t xml:space="preserve">early June 2025. </w:t>
      </w:r>
    </w:p>
    <w:p w14:paraId="503547A1" w14:textId="77777777" w:rsidR="009766DD" w:rsidRDefault="009766DD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176D5BF1" w14:textId="32D56B2B" w:rsidR="00124EA8" w:rsidRDefault="00890D0F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Refresh</w:t>
      </w:r>
      <w:r w:rsidR="00F360EC">
        <w:rPr>
          <w:shd w:val="clear" w:color="auto" w:fill="FFFFFF"/>
          <w:lang w:eastAsia="en-GB"/>
        </w:rPr>
        <w:t>ing</w:t>
      </w:r>
      <w:r>
        <w:rPr>
          <w:shd w:val="clear" w:color="auto" w:fill="FFFFFF"/>
          <w:lang w:eastAsia="en-GB"/>
        </w:rPr>
        <w:t xml:space="preserve"> the Lead Toolkit</w:t>
      </w:r>
    </w:p>
    <w:p w14:paraId="596CEEF0" w14:textId="77777777" w:rsidR="00124EA8" w:rsidRPr="00124EA8" w:rsidRDefault="00124EA8" w:rsidP="00124EA8">
      <w:pPr>
        <w:rPr>
          <w:lang w:eastAsia="en-GB"/>
        </w:rPr>
      </w:pPr>
    </w:p>
    <w:p w14:paraId="4317447B" w14:textId="77777777" w:rsidR="00124EA8" w:rsidRDefault="00124EA8" w:rsidP="00BD34B6">
      <w:pPr>
        <w:rPr>
          <w:shd w:val="clear" w:color="auto" w:fill="FFFFFF"/>
          <w:lang w:eastAsia="en-GB"/>
        </w:rPr>
      </w:pPr>
    </w:p>
    <w:p w14:paraId="46EE13FE" w14:textId="51E84DB2" w:rsidR="00BD34B6" w:rsidRDefault="000C3B0C" w:rsidP="00BD34B6">
      <w:pPr>
        <w:rPr>
          <w:noProof/>
        </w:rPr>
      </w:pPr>
      <w:r>
        <w:rPr>
          <w:noProof/>
        </w:rPr>
        <w:t>We met with:</w:t>
      </w:r>
    </w:p>
    <w:p w14:paraId="55105D8A" w14:textId="3E0329B9" w:rsidR="000C3B0C" w:rsidRPr="000C3B0C" w:rsidRDefault="00F0384E" w:rsidP="000C3B0C">
      <w:pPr>
        <w:pStyle w:val="Listtoplevel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1924480" behindDoc="0" locked="0" layoutInCell="1" allowOverlap="1" wp14:anchorId="03E98819" wp14:editId="14519CD3">
            <wp:simplePos x="0" y="0"/>
            <wp:positionH relativeFrom="margin">
              <wp:align>left</wp:align>
            </wp:positionH>
            <wp:positionV relativeFrom="paragraph">
              <wp:posOffset>476999</wp:posOffset>
            </wp:positionV>
            <wp:extent cx="1440000" cy="1260759"/>
            <wp:effectExtent l="0" t="0" r="8255" b="0"/>
            <wp:wrapNone/>
            <wp:docPr id="89116238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6238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26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B0C">
        <w:rPr>
          <w:shd w:val="clear" w:color="auto" w:fill="FFFFFF"/>
          <w:lang w:eastAsia="en-GB"/>
        </w:rPr>
        <w:t xml:space="preserve">Lilian Singson </w:t>
      </w:r>
      <w:r w:rsidR="00F360EC">
        <w:rPr>
          <w:shd w:val="clear" w:color="auto" w:fill="FFFFFF"/>
          <w:lang w:eastAsia="en-GB"/>
        </w:rPr>
        <w:t>–</w:t>
      </w:r>
      <w:r w:rsidR="000C3B0C">
        <w:rPr>
          <w:shd w:val="clear" w:color="auto" w:fill="FFFFFF"/>
          <w:lang w:eastAsia="en-GB"/>
        </w:rPr>
        <w:t xml:space="preserve"> </w:t>
      </w:r>
      <w:r w:rsidR="000C3B0C" w:rsidRPr="00857A01">
        <w:t>Programme Lead Employment Pathways</w:t>
      </w:r>
    </w:p>
    <w:p w14:paraId="7D2B26B3" w14:textId="6D10A739" w:rsidR="000C3B0C" w:rsidRPr="000C3B0C" w:rsidRDefault="000C3B0C" w:rsidP="000C3B0C">
      <w:pPr>
        <w:pStyle w:val="Listtoplevel"/>
        <w:rPr>
          <w:shd w:val="clear" w:color="auto" w:fill="FFFFFF"/>
          <w:lang w:eastAsia="en-GB"/>
        </w:rPr>
      </w:pPr>
      <w:r>
        <w:t xml:space="preserve">Loren Savage </w:t>
      </w:r>
      <w:r w:rsidR="00F360EC">
        <w:rPr>
          <w:shd w:val="clear" w:color="auto" w:fill="FFFFFF"/>
          <w:lang w:eastAsia="en-GB"/>
        </w:rPr>
        <w:t xml:space="preserve">– </w:t>
      </w:r>
      <w:r w:rsidRPr="00857A01">
        <w:t>Senior Advisor to the Chief Executive</w:t>
      </w:r>
      <w:r w:rsidR="00F0637A">
        <w:t xml:space="preserve"> </w:t>
      </w:r>
      <w:r w:rsidR="00F0637A" w:rsidRPr="00857A01">
        <w:t>Employment Pathways</w:t>
      </w:r>
      <w:r w:rsidR="006B4FF9">
        <w:t>.</w:t>
      </w:r>
      <w:r w:rsidR="0066243E">
        <w:t xml:space="preserve">    </w:t>
      </w:r>
    </w:p>
    <w:p w14:paraId="002C93B4" w14:textId="43CE243E" w:rsidR="00361478" w:rsidRDefault="00156B22" w:rsidP="00361478">
      <w:r>
        <w:rPr>
          <w:noProof/>
        </w:rPr>
        <w:drawing>
          <wp:anchor distT="0" distB="0" distL="114300" distR="114300" simplePos="0" relativeHeight="251968512" behindDoc="0" locked="0" layoutInCell="1" allowOverlap="1" wp14:anchorId="23CB5CD0" wp14:editId="4551739C">
            <wp:simplePos x="0" y="0"/>
            <wp:positionH relativeFrom="margin">
              <wp:posOffset>-68580</wp:posOffset>
            </wp:positionH>
            <wp:positionV relativeFrom="paragraph">
              <wp:posOffset>144780</wp:posOffset>
            </wp:positionV>
            <wp:extent cx="1728077" cy="1414770"/>
            <wp:effectExtent l="0" t="0" r="0" b="0"/>
            <wp:wrapNone/>
            <wp:docPr id="25175205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5205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77" cy="141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D93A0" w14:textId="75366BB0" w:rsidR="00361478" w:rsidRDefault="00361478" w:rsidP="00361478"/>
    <w:p w14:paraId="52058C83" w14:textId="4B6D2DC5" w:rsidR="003C2FFC" w:rsidRDefault="003C2FFC" w:rsidP="00361478">
      <w:r>
        <w:t xml:space="preserve">We talked about what is happening with </w:t>
      </w:r>
      <w:r>
        <w:rPr>
          <w:b/>
          <w:bCs/>
        </w:rPr>
        <w:t xml:space="preserve">refreshing </w:t>
      </w:r>
      <w:r>
        <w:t xml:space="preserve">the </w:t>
      </w:r>
      <w:r w:rsidRPr="00A92387">
        <w:rPr>
          <w:b/>
          <w:bCs/>
        </w:rPr>
        <w:t>Lead Toolkit</w:t>
      </w:r>
      <w:r>
        <w:t xml:space="preserve">. </w:t>
      </w:r>
    </w:p>
    <w:p w14:paraId="3A926C41" w14:textId="1A153EDB" w:rsidR="003C2FFC" w:rsidRDefault="003C2FFC" w:rsidP="00361478"/>
    <w:p w14:paraId="776A1B11" w14:textId="49A3EC1A" w:rsidR="003C2FFC" w:rsidRDefault="00531615" w:rsidP="00361478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64F5E561" wp14:editId="00CBD9D1">
                <wp:simplePos x="0" y="0"/>
                <wp:positionH relativeFrom="margin">
                  <wp:align>right</wp:align>
                </wp:positionH>
                <wp:positionV relativeFrom="paragraph">
                  <wp:posOffset>256719</wp:posOffset>
                </wp:positionV>
                <wp:extent cx="3600000" cy="1181100"/>
                <wp:effectExtent l="0" t="0" r="635" b="0"/>
                <wp:wrapNone/>
                <wp:docPr id="1619686377" name="Rectangle 16196863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81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9ABE6" id="Rectangle 1619686377" o:spid="_x0000_s1026" alt="&quot;&quot;" style="position:absolute;margin-left:232.25pt;margin-top:20.2pt;width:283.45pt;height:93pt;z-index:-251423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" fillcolor="#deeaf6 [664]" stroked="f" strokeweight="1pt">
                <w10:wrap anchorx="margin"/>
              </v:rect>
            </w:pict>
          </mc:Fallback>
        </mc:AlternateContent>
      </w:r>
    </w:p>
    <w:p w14:paraId="65C1E2F9" w14:textId="30A56D59" w:rsidR="00531615" w:rsidRDefault="009571C7" w:rsidP="00A92387">
      <w:r>
        <w:rPr>
          <w:noProof/>
        </w:rPr>
        <w:drawing>
          <wp:anchor distT="0" distB="0" distL="114300" distR="114300" simplePos="0" relativeHeight="251926528" behindDoc="0" locked="0" layoutInCell="1" allowOverlap="1" wp14:anchorId="7750D959" wp14:editId="565452F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39545" cy="1179830"/>
            <wp:effectExtent l="0" t="0" r="8255" b="1270"/>
            <wp:wrapNone/>
            <wp:docPr id="784262771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62771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FFC">
        <w:t xml:space="preserve">Here </w:t>
      </w:r>
      <w:r w:rsidR="003C2FFC">
        <w:rPr>
          <w:b/>
          <w:bCs/>
        </w:rPr>
        <w:t xml:space="preserve">refreshing </w:t>
      </w:r>
      <w:r w:rsidR="003C2FFC">
        <w:t xml:space="preserve">means seeing what needs to be changed / added to the </w:t>
      </w:r>
      <w:r w:rsidR="003C2FFC" w:rsidRPr="00A92387">
        <w:t>Lead Toolkit</w:t>
      </w:r>
      <w:r w:rsidR="003C2FFC">
        <w:t xml:space="preserve">. </w:t>
      </w:r>
    </w:p>
    <w:p w14:paraId="6F4DA033" w14:textId="7C71A4BB" w:rsidR="00A92387" w:rsidRDefault="00A92387" w:rsidP="00A92387"/>
    <w:p w14:paraId="0D0D3780" w14:textId="77777777" w:rsidR="0028478A" w:rsidRDefault="0028478A" w:rsidP="00A92387"/>
    <w:p w14:paraId="4629DECD" w14:textId="7277E222" w:rsidR="004A1C2F" w:rsidRDefault="00E71CD1" w:rsidP="00A92387">
      <w:r>
        <w:rPr>
          <w:noProof/>
        </w:rPr>
        <w:lastRenderedPageBreak/>
        <w:drawing>
          <wp:anchor distT="0" distB="0" distL="114300" distR="114300" simplePos="0" relativeHeight="251925504" behindDoc="0" locked="0" layoutInCell="1" allowOverlap="1" wp14:anchorId="74B00450" wp14:editId="1B48FF8A">
            <wp:simplePos x="0" y="0"/>
            <wp:positionH relativeFrom="margin">
              <wp:align>left</wp:align>
            </wp:positionH>
            <wp:positionV relativeFrom="paragraph">
              <wp:posOffset>-84455</wp:posOffset>
            </wp:positionV>
            <wp:extent cx="1143000" cy="1152525"/>
            <wp:effectExtent l="0" t="0" r="0" b="9525"/>
            <wp:wrapNone/>
            <wp:docPr id="157682256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2256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E4F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595EAB96" wp14:editId="1F291F0A">
                <wp:simplePos x="0" y="0"/>
                <wp:positionH relativeFrom="margin">
                  <wp:align>right</wp:align>
                </wp:positionH>
                <wp:positionV relativeFrom="paragraph">
                  <wp:posOffset>-57149</wp:posOffset>
                </wp:positionV>
                <wp:extent cx="3599815" cy="1085850"/>
                <wp:effectExtent l="0" t="0" r="635" b="0"/>
                <wp:wrapNone/>
                <wp:docPr id="360191462" name="Rectangle 3601914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085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39B65" id="Rectangle 360191462" o:spid="_x0000_s1026" alt="&quot;&quot;" style="position:absolute;margin-left:232.25pt;margin-top:-4.5pt;width:283.45pt;height:85.5pt;z-index:-251421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" fillcolor="#deeaf6 [664]" stroked="f" strokeweight="1pt">
                <w10:wrap anchorx="margin"/>
              </v:rect>
            </w:pict>
          </mc:Fallback>
        </mc:AlternateContent>
      </w:r>
      <w:r w:rsidR="00A92387">
        <w:t xml:space="preserve">The </w:t>
      </w:r>
      <w:r w:rsidR="00A92387">
        <w:rPr>
          <w:b/>
          <w:bCs/>
        </w:rPr>
        <w:t xml:space="preserve">Lead Toolkit </w:t>
      </w:r>
      <w:r w:rsidR="00A92387">
        <w:t xml:space="preserve">is about making </w:t>
      </w:r>
      <w:r w:rsidR="002B4D06">
        <w:br/>
      </w:r>
      <w:r w:rsidR="00A92387">
        <w:t xml:space="preserve">an inclusive / welcoming space for disabled people. </w:t>
      </w:r>
    </w:p>
    <w:p w14:paraId="21346C50" w14:textId="77777777" w:rsidR="0066243E" w:rsidRDefault="0066243E" w:rsidP="00361478"/>
    <w:p w14:paraId="796001CF" w14:textId="75065FE7" w:rsidR="0066243E" w:rsidRDefault="00156B22" w:rsidP="00361478">
      <w:r>
        <w:rPr>
          <w:noProof/>
        </w:rPr>
        <w:drawing>
          <wp:anchor distT="0" distB="0" distL="114300" distR="114300" simplePos="0" relativeHeight="251927552" behindDoc="0" locked="0" layoutInCell="1" allowOverlap="1" wp14:anchorId="6936F75A" wp14:editId="0CEB91AF">
            <wp:simplePos x="0" y="0"/>
            <wp:positionH relativeFrom="margin">
              <wp:posOffset>-38100</wp:posOffset>
            </wp:positionH>
            <wp:positionV relativeFrom="paragraph">
              <wp:posOffset>160020</wp:posOffset>
            </wp:positionV>
            <wp:extent cx="1587761" cy="1508760"/>
            <wp:effectExtent l="0" t="0" r="0" b="0"/>
            <wp:wrapNone/>
            <wp:docPr id="12914765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765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61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1C445" w14:textId="45E17305" w:rsidR="00A92387" w:rsidRDefault="004068D2" w:rsidP="00361478">
      <w:r>
        <w:t>The Lead Toolkit will be a great support for:</w:t>
      </w:r>
    </w:p>
    <w:p w14:paraId="10CCB526" w14:textId="75CC783B" w:rsidR="00156B22" w:rsidRPr="00156B22" w:rsidRDefault="00921ED1" w:rsidP="00156B22">
      <w:pPr>
        <w:pStyle w:val="Listtoplevel"/>
      </w:pPr>
      <w:r>
        <w:t xml:space="preserve">employers </w:t>
      </w:r>
      <w:r w:rsidR="00BA6BC6">
        <w:t xml:space="preserve">/ companies </w:t>
      </w:r>
      <w:r>
        <w:t xml:space="preserve"> </w:t>
      </w:r>
    </w:p>
    <w:p w14:paraId="2CAD0118" w14:textId="402D5ABB" w:rsidR="004068D2" w:rsidRDefault="00156B22" w:rsidP="004068D2">
      <w:pPr>
        <w:pStyle w:val="Listtoplevel"/>
      </w:pPr>
      <w:r>
        <w:drawing>
          <wp:anchor distT="0" distB="0" distL="114300" distR="114300" simplePos="0" relativeHeight="252004352" behindDoc="0" locked="0" layoutInCell="1" allowOverlap="1" wp14:anchorId="7AD9CE4F" wp14:editId="036B7D71">
            <wp:simplePos x="0" y="0"/>
            <wp:positionH relativeFrom="column">
              <wp:posOffset>-144780</wp:posOffset>
            </wp:positionH>
            <wp:positionV relativeFrom="paragraph">
              <wp:posOffset>238125</wp:posOffset>
            </wp:positionV>
            <wp:extent cx="1836420" cy="1476375"/>
            <wp:effectExtent l="0" t="0" r="0" b="0"/>
            <wp:wrapThrough wrapText="bothSides">
              <wp:wrapPolygon edited="0">
                <wp:start x="14340" y="0"/>
                <wp:lineTo x="3809" y="1394"/>
                <wp:lineTo x="1568" y="2230"/>
                <wp:lineTo x="1568" y="5017"/>
                <wp:lineTo x="0" y="9476"/>
                <wp:lineTo x="224" y="19788"/>
                <wp:lineTo x="2241" y="20625"/>
                <wp:lineTo x="13444" y="20625"/>
                <wp:lineTo x="20390" y="19510"/>
                <wp:lineTo x="20390" y="18395"/>
                <wp:lineTo x="21286" y="14772"/>
                <wp:lineTo x="20614" y="9476"/>
                <wp:lineTo x="18373" y="3066"/>
                <wp:lineTo x="17925" y="1115"/>
                <wp:lineTo x="16805" y="0"/>
                <wp:lineTo x="14340" y="0"/>
              </wp:wrapPolygon>
            </wp:wrapThrough>
            <wp:docPr id="729721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ED1">
        <w:t>leaders</w:t>
      </w:r>
    </w:p>
    <w:p w14:paraId="6D2BE851" w14:textId="7310725C" w:rsidR="004068D2" w:rsidRDefault="00921ED1" w:rsidP="00BA6BC6">
      <w:pPr>
        <w:pStyle w:val="Listtoplevel"/>
      </w:pPr>
      <w:r>
        <w:t>managers</w:t>
      </w:r>
      <w:r w:rsidR="00BA6BC6">
        <w:t>.</w:t>
      </w:r>
    </w:p>
    <w:p w14:paraId="3C075FD4" w14:textId="77777777" w:rsidR="00766A37" w:rsidRDefault="00766A37" w:rsidP="00766A37"/>
    <w:p w14:paraId="69976D3F" w14:textId="76D4F781" w:rsidR="00E73AA6" w:rsidRDefault="00156B22" w:rsidP="00766A37">
      <w:r>
        <w:rPr>
          <w:noProof/>
        </w:rPr>
        <w:drawing>
          <wp:anchor distT="0" distB="0" distL="114300" distR="114300" simplePos="0" relativeHeight="251929600" behindDoc="0" locked="0" layoutInCell="1" allowOverlap="1" wp14:anchorId="5DAACED0" wp14:editId="3C540426">
            <wp:simplePos x="0" y="0"/>
            <wp:positionH relativeFrom="margin">
              <wp:posOffset>-231712</wp:posOffset>
            </wp:positionH>
            <wp:positionV relativeFrom="paragraph">
              <wp:posOffset>367665</wp:posOffset>
            </wp:positionV>
            <wp:extent cx="1924050" cy="567261"/>
            <wp:effectExtent l="0" t="0" r="0" b="4445"/>
            <wp:wrapNone/>
            <wp:docPr id="16630444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444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6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3F741" w14:textId="62912F6B" w:rsidR="00766A37" w:rsidRDefault="00140EAC" w:rsidP="00766A37">
      <w:r>
        <w:t>The Lead Toolkit was started:</w:t>
      </w:r>
    </w:p>
    <w:p w14:paraId="219BA5BB" w14:textId="5D6D972D" w:rsidR="00140EAC" w:rsidRDefault="008D564C" w:rsidP="00140EAC">
      <w:pPr>
        <w:pStyle w:val="Listtoplevel"/>
      </w:pPr>
      <w:r>
        <w:drawing>
          <wp:anchor distT="0" distB="0" distL="114300" distR="114300" simplePos="0" relativeHeight="251930624" behindDoc="0" locked="0" layoutInCell="1" allowOverlap="1" wp14:anchorId="3174E797" wp14:editId="2525A1D8">
            <wp:simplePos x="0" y="0"/>
            <wp:positionH relativeFrom="margin">
              <wp:posOffset>194310</wp:posOffset>
            </wp:positionH>
            <wp:positionV relativeFrom="paragraph">
              <wp:posOffset>572135</wp:posOffset>
            </wp:positionV>
            <wp:extent cx="904875" cy="904875"/>
            <wp:effectExtent l="0" t="0" r="9525" b="9525"/>
            <wp:wrapNone/>
            <wp:docPr id="1796842847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42847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EAC">
        <w:t xml:space="preserve">by the Ministry of Social Development </w:t>
      </w:r>
    </w:p>
    <w:p w14:paraId="047E6E78" w14:textId="7ED00CEC" w:rsidR="00140EAC" w:rsidRDefault="00140EAC" w:rsidP="00140EAC">
      <w:pPr>
        <w:pStyle w:val="Listtoplevel"/>
      </w:pPr>
      <w:r>
        <w:t>in 2016.</w:t>
      </w:r>
    </w:p>
    <w:p w14:paraId="1077E1A1" w14:textId="77777777" w:rsidR="00140EAC" w:rsidRDefault="00140EAC" w:rsidP="00140EAC"/>
    <w:p w14:paraId="168216B5" w14:textId="386771C8" w:rsidR="00140EAC" w:rsidRDefault="00944093" w:rsidP="00140EAC">
      <w:r>
        <w:rPr>
          <w:noProof/>
        </w:rPr>
        <w:drawing>
          <wp:anchor distT="0" distB="0" distL="114300" distR="114300" simplePos="0" relativeHeight="251940864" behindDoc="0" locked="0" layoutInCell="1" allowOverlap="1" wp14:anchorId="73DB8635" wp14:editId="2A092819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1825625" cy="360045"/>
            <wp:effectExtent l="0" t="0" r="3175" b="1905"/>
            <wp:wrapNone/>
            <wp:docPr id="118574432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8679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DCB15" w14:textId="12E6D116" w:rsidR="00CD05EB" w:rsidRDefault="00140EAC" w:rsidP="00CD05EB">
      <w:r>
        <w:t xml:space="preserve">It is </w:t>
      </w:r>
      <w:r w:rsidR="00595A8D">
        <w:t xml:space="preserve">now being led by Whaikaha. </w:t>
      </w:r>
    </w:p>
    <w:p w14:paraId="65994A6A" w14:textId="0816B8DF" w:rsidR="00CD05EB" w:rsidRDefault="00CD05EB" w:rsidP="00CD05EB"/>
    <w:p w14:paraId="60AE9FA6" w14:textId="617C8FA7" w:rsidR="00CD05EB" w:rsidRDefault="00CD05EB">
      <w:pPr>
        <w:spacing w:line="240" w:lineRule="auto"/>
        <w:ind w:left="0"/>
      </w:pPr>
      <w:r>
        <w:br w:type="page"/>
      </w:r>
    </w:p>
    <w:p w14:paraId="1F236B16" w14:textId="264BC571" w:rsidR="00301E4A" w:rsidRDefault="009B3809" w:rsidP="00CD05EB">
      <w:r>
        <w:rPr>
          <w:noProof/>
        </w:rPr>
        <w:lastRenderedPageBreak/>
        <w:drawing>
          <wp:anchor distT="0" distB="0" distL="114300" distR="114300" simplePos="0" relativeHeight="251933696" behindDoc="0" locked="0" layoutInCell="1" allowOverlap="1" wp14:anchorId="367619FA" wp14:editId="42DD61F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75907" cy="1275907"/>
            <wp:effectExtent l="0" t="0" r="635" b="635"/>
            <wp:wrapNone/>
            <wp:docPr id="1808206452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06452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365" cy="12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A55">
        <w:t xml:space="preserve">1 of the main things the Lead Toolkit is looking at in 2025 is the employment of disabled people in public service. </w:t>
      </w:r>
    </w:p>
    <w:p w14:paraId="3C8D6FE8" w14:textId="71C70443" w:rsidR="00715A55" w:rsidRDefault="00715A55" w:rsidP="00140EAC"/>
    <w:p w14:paraId="52F96DA2" w14:textId="56E25D9C" w:rsidR="00715A55" w:rsidRDefault="0024597F" w:rsidP="00140EAC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0362E3A0" wp14:editId="1840C19E">
                <wp:simplePos x="0" y="0"/>
                <wp:positionH relativeFrom="margin">
                  <wp:posOffset>2131060</wp:posOffset>
                </wp:positionH>
                <wp:positionV relativeFrom="paragraph">
                  <wp:posOffset>281305</wp:posOffset>
                </wp:positionV>
                <wp:extent cx="3599815" cy="1085850"/>
                <wp:effectExtent l="0" t="0" r="635" b="0"/>
                <wp:wrapNone/>
                <wp:docPr id="409266333" name="Rectangle 4092663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085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69909" id="Rectangle 409266333" o:spid="_x0000_s1026" alt="&quot;&quot;" style="position:absolute;margin-left:167.8pt;margin-top:22.15pt;width:283.45pt;height:85.5pt;z-index:-25131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" fillcolor="#deeaf6 [664]" stroked="f" strokeweight="1pt">
                <w10:wrap anchorx="margin"/>
              </v:rect>
            </w:pict>
          </mc:Fallback>
        </mc:AlternateContent>
      </w:r>
    </w:p>
    <w:p w14:paraId="666D1C4A" w14:textId="452E0A68" w:rsidR="0024597F" w:rsidRDefault="00B73AC3" w:rsidP="00140EAC">
      <w:r>
        <w:rPr>
          <w:noProof/>
        </w:rPr>
        <w:drawing>
          <wp:anchor distT="0" distB="0" distL="114300" distR="114300" simplePos="0" relativeHeight="252001280" behindDoc="0" locked="0" layoutInCell="1" allowOverlap="1" wp14:anchorId="0663750E" wp14:editId="5FDFB9C6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511197" cy="942975"/>
            <wp:effectExtent l="0" t="0" r="0" b="0"/>
            <wp:wrapNone/>
            <wp:docPr id="89108808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8808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05" cy="94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97F" w:rsidRPr="0024597F">
        <w:t>The</w:t>
      </w:r>
      <w:r w:rsidR="0024597F">
        <w:t xml:space="preserve"> </w:t>
      </w:r>
      <w:r w:rsidR="0024597F">
        <w:rPr>
          <w:b/>
          <w:bCs/>
        </w:rPr>
        <w:t xml:space="preserve">public service </w:t>
      </w:r>
      <w:r w:rsidR="0024597F">
        <w:t xml:space="preserve">is made up of organisations that support the Government to do its work. </w:t>
      </w:r>
    </w:p>
    <w:p w14:paraId="5FC020A2" w14:textId="7FAD5576" w:rsidR="0024597F" w:rsidRDefault="00156B22" w:rsidP="00140EAC">
      <w:r>
        <w:rPr>
          <w:noProof/>
        </w:rPr>
        <w:drawing>
          <wp:anchor distT="0" distB="0" distL="114300" distR="114300" simplePos="0" relativeHeight="251976704" behindDoc="0" locked="0" layoutInCell="1" allowOverlap="1" wp14:anchorId="64673E32" wp14:editId="12C7D72F">
            <wp:simplePos x="0" y="0"/>
            <wp:positionH relativeFrom="margin">
              <wp:posOffset>0</wp:posOffset>
            </wp:positionH>
            <wp:positionV relativeFrom="paragraph">
              <wp:posOffset>213360</wp:posOffset>
            </wp:positionV>
            <wp:extent cx="1617175" cy="1323975"/>
            <wp:effectExtent l="0" t="0" r="0" b="0"/>
            <wp:wrapNone/>
            <wp:docPr id="55757613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7613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32" cy="132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E4D17" w14:textId="0160F540" w:rsidR="0024597F" w:rsidRDefault="0024597F" w:rsidP="00140EAC"/>
    <w:p w14:paraId="02A53195" w14:textId="7A6B4358" w:rsidR="00140EAC" w:rsidRDefault="00CD05EB" w:rsidP="00140EAC">
      <w:r w:rsidRPr="0024597F">
        <w:t>Lead</w:t>
      </w:r>
      <w:r>
        <w:t xml:space="preserve"> Toolkit will </w:t>
      </w:r>
      <w:r w:rsidR="00C127EC">
        <w:t>become part of</w:t>
      </w:r>
      <w:r>
        <w:t xml:space="preserve"> the Inclusive Recruitment Guidance. </w:t>
      </w:r>
    </w:p>
    <w:p w14:paraId="3DB29614" w14:textId="77777777" w:rsidR="00CD05EB" w:rsidRDefault="00CD05EB" w:rsidP="00140EAC"/>
    <w:p w14:paraId="4CA0F039" w14:textId="77777777" w:rsidR="00CD05EB" w:rsidRDefault="00CD05EB" w:rsidP="00140EAC"/>
    <w:p w14:paraId="2A73CEB9" w14:textId="30E8FFEC" w:rsidR="00CD05EB" w:rsidRDefault="0071579D" w:rsidP="00140EAC">
      <w:r>
        <w:rPr>
          <w:noProof/>
        </w:rPr>
        <w:drawing>
          <wp:anchor distT="0" distB="0" distL="114300" distR="114300" simplePos="0" relativeHeight="251935744" behindDoc="0" locked="0" layoutInCell="1" allowOverlap="1" wp14:anchorId="64C01E1D" wp14:editId="0EFA0E74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826203" cy="360609"/>
            <wp:effectExtent l="0" t="0" r="3175" b="1905"/>
            <wp:wrapNone/>
            <wp:docPr id="188291350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8679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03" cy="3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5EB">
        <w:t xml:space="preserve">The Inclusive Recruitment Guidance was recently drafted by Whaikaha. </w:t>
      </w:r>
    </w:p>
    <w:p w14:paraId="59B21ED9" w14:textId="57FB3084" w:rsidR="00CD05EB" w:rsidRDefault="00CD05EB" w:rsidP="00140EAC"/>
    <w:p w14:paraId="09FC1977" w14:textId="24D7900B" w:rsidR="00CD05EB" w:rsidRDefault="00CD05EB" w:rsidP="00140EAC"/>
    <w:p w14:paraId="1921C272" w14:textId="1A6C6546" w:rsidR="00CD05EB" w:rsidRDefault="00201291" w:rsidP="00140EA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60831F76" wp14:editId="4AF4955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99590" cy="2082165"/>
            <wp:effectExtent l="0" t="0" r="0" b="0"/>
            <wp:wrapNone/>
            <wp:docPr id="2002201629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01629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258FA">
        <w:t>Both of these</w:t>
      </w:r>
      <w:proofErr w:type="gramEnd"/>
      <w:r w:rsidR="003258FA">
        <w:t xml:space="preserve"> make accessible employment </w:t>
      </w:r>
      <w:r w:rsidR="003258FA">
        <w:rPr>
          <w:b/>
          <w:bCs/>
        </w:rPr>
        <w:t xml:space="preserve">guidelines. </w:t>
      </w:r>
    </w:p>
    <w:p w14:paraId="35DC4128" w14:textId="19B53154" w:rsidR="003258FA" w:rsidRDefault="003258FA" w:rsidP="00140EAC">
      <w:pPr>
        <w:rPr>
          <w:b/>
          <w:bCs/>
        </w:rPr>
      </w:pPr>
    </w:p>
    <w:p w14:paraId="227F48B8" w14:textId="573233EA" w:rsidR="003258FA" w:rsidRDefault="00201291" w:rsidP="00140EAC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7A103914" wp14:editId="1BAA39C5">
                <wp:simplePos x="0" y="0"/>
                <wp:positionH relativeFrom="margin">
                  <wp:align>right</wp:align>
                </wp:positionH>
                <wp:positionV relativeFrom="paragraph">
                  <wp:posOffset>185065</wp:posOffset>
                </wp:positionV>
                <wp:extent cx="3600000" cy="542441"/>
                <wp:effectExtent l="0" t="0" r="635" b="0"/>
                <wp:wrapNone/>
                <wp:docPr id="1959835094" name="Rectangle 19598350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54244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5CF5F" id="Rectangle 1959835094" o:spid="_x0000_s1026" alt="&quot;&quot;" style="position:absolute;margin-left:232.25pt;margin-top:14.55pt;width:283.45pt;height:42.7pt;z-index:-251378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" fillcolor="#deeaf6 [664]" stroked="f" strokeweight="1pt">
                <w10:wrap anchorx="margin"/>
              </v:rect>
            </w:pict>
          </mc:Fallback>
        </mc:AlternateContent>
      </w:r>
    </w:p>
    <w:p w14:paraId="5172C9B4" w14:textId="41390636" w:rsidR="003258FA" w:rsidRDefault="003258FA" w:rsidP="00140EAC">
      <w:r>
        <w:rPr>
          <w:b/>
          <w:bCs/>
        </w:rPr>
        <w:t xml:space="preserve">Guidelines </w:t>
      </w:r>
      <w:r>
        <w:t>are</w:t>
      </w:r>
      <w:r w:rsidR="0071579D">
        <w:t xml:space="preserve"> like rules to follow. </w:t>
      </w:r>
    </w:p>
    <w:p w14:paraId="7A7C1766" w14:textId="77777777" w:rsidR="003258FA" w:rsidRDefault="003258FA">
      <w:pPr>
        <w:spacing w:line="240" w:lineRule="auto"/>
        <w:ind w:left="0"/>
      </w:pPr>
      <w:r>
        <w:br w:type="page"/>
      </w:r>
    </w:p>
    <w:p w14:paraId="09C0487B" w14:textId="10D4B8B5" w:rsidR="003258FA" w:rsidRDefault="00C54DE3" w:rsidP="00140EAC">
      <w:r>
        <w:rPr>
          <w:noProof/>
        </w:rPr>
        <w:lastRenderedPageBreak/>
        <w:drawing>
          <wp:anchor distT="0" distB="0" distL="114300" distR="114300" simplePos="0" relativeHeight="251941888" behindDoc="0" locked="0" layoutInCell="1" allowOverlap="1" wp14:anchorId="0ABFA416" wp14:editId="5DBCC25F">
            <wp:simplePos x="0" y="0"/>
            <wp:positionH relativeFrom="margin">
              <wp:align>left</wp:align>
            </wp:positionH>
            <wp:positionV relativeFrom="paragraph">
              <wp:posOffset>-95250</wp:posOffset>
            </wp:positionV>
            <wp:extent cx="1440000" cy="1440000"/>
            <wp:effectExtent l="0" t="0" r="0" b="8255"/>
            <wp:wrapNone/>
            <wp:docPr id="174072054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8FA">
        <w:t>These guidelines will be available:</w:t>
      </w:r>
    </w:p>
    <w:p w14:paraId="1CC0BA28" w14:textId="0806FD51" w:rsidR="003258FA" w:rsidRDefault="003258FA" w:rsidP="003258FA">
      <w:pPr>
        <w:pStyle w:val="Listtoplevel"/>
      </w:pPr>
      <w:r>
        <w:t>online</w:t>
      </w:r>
    </w:p>
    <w:p w14:paraId="65576562" w14:textId="0FF3DD9F" w:rsidR="003258FA" w:rsidRDefault="003258FA" w:rsidP="003258FA">
      <w:pPr>
        <w:pStyle w:val="Listtoplevel"/>
      </w:pPr>
      <w:r>
        <w:t xml:space="preserve">as printable documents. </w:t>
      </w:r>
    </w:p>
    <w:p w14:paraId="336C517B" w14:textId="4E29FC37" w:rsidR="00A72555" w:rsidRDefault="00A72555" w:rsidP="00A72555"/>
    <w:p w14:paraId="1218C39C" w14:textId="01F42753" w:rsidR="00A72555" w:rsidRDefault="00D66EC0" w:rsidP="00A72555">
      <w:r>
        <w:rPr>
          <w:noProof/>
        </w:rPr>
        <w:drawing>
          <wp:anchor distT="0" distB="0" distL="114300" distR="114300" simplePos="0" relativeHeight="251969536" behindDoc="0" locked="0" layoutInCell="1" allowOverlap="1" wp14:anchorId="3B166B43" wp14:editId="7558763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40000" cy="1440000"/>
            <wp:effectExtent l="0" t="0" r="8255" b="8255"/>
            <wp:wrapNone/>
            <wp:docPr id="3601793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B485E" w14:textId="3F0EFDCC" w:rsidR="00A72555" w:rsidRPr="003258FA" w:rsidRDefault="00A72555" w:rsidP="00A72555">
      <w:r>
        <w:t xml:space="preserve">We welcomed being able to give our thoughts </w:t>
      </w:r>
      <w:r w:rsidR="003975F4">
        <w:t xml:space="preserve">on </w:t>
      </w:r>
      <w:r>
        <w:t xml:space="preserve">this work. </w:t>
      </w:r>
    </w:p>
    <w:p w14:paraId="7EFB6D19" w14:textId="77777777" w:rsidR="00CD05EB" w:rsidRDefault="00CD05EB" w:rsidP="00140EAC"/>
    <w:p w14:paraId="0FBC990D" w14:textId="77777777" w:rsidR="00CD05EB" w:rsidRPr="00A92387" w:rsidRDefault="00CD05EB" w:rsidP="00140EAC"/>
    <w:p w14:paraId="2045C572" w14:textId="5A2D5BBF" w:rsidR="000C3B0C" w:rsidRDefault="000C3B0C" w:rsidP="00361478">
      <w:pPr>
        <w:rPr>
          <w:rFonts w:eastAsia="Times New Roman"/>
          <w:shd w:val="clear" w:color="auto" w:fill="FFFFFF"/>
          <w:lang w:eastAsia="en-GB"/>
        </w:rPr>
      </w:pPr>
      <w:r>
        <w:t xml:space="preserve">  </w:t>
      </w:r>
    </w:p>
    <w:p w14:paraId="3681DFA6" w14:textId="77777777" w:rsidR="000A3C46" w:rsidRDefault="000A3C46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2F6DBE1E" w14:textId="5EC6957A" w:rsidR="000A3C46" w:rsidRDefault="005B51EA" w:rsidP="000A3C46">
      <w:pPr>
        <w:pStyle w:val="Heading1"/>
      </w:pPr>
      <w:r>
        <w:lastRenderedPageBreak/>
        <w:t xml:space="preserve">Health Quality and Safety Commission </w:t>
      </w:r>
    </w:p>
    <w:p w14:paraId="2023646F" w14:textId="7AD85EFE" w:rsidR="000A3C46" w:rsidRDefault="000A3C46" w:rsidP="000A3C46"/>
    <w:p w14:paraId="08D0C082" w14:textId="59C123E4" w:rsidR="000A3C46" w:rsidRDefault="00EA4A0E" w:rsidP="000A3C46">
      <w:r>
        <w:rPr>
          <w:noProof/>
        </w:rPr>
        <w:drawing>
          <wp:anchor distT="0" distB="0" distL="114300" distR="114300" simplePos="0" relativeHeight="251943936" behindDoc="0" locked="0" layoutInCell="1" allowOverlap="1" wp14:anchorId="5B525D45" wp14:editId="0DB25F2E">
            <wp:simplePos x="0" y="0"/>
            <wp:positionH relativeFrom="margin">
              <wp:posOffset>674</wp:posOffset>
            </wp:positionH>
            <wp:positionV relativeFrom="paragraph">
              <wp:posOffset>213360</wp:posOffset>
            </wp:positionV>
            <wp:extent cx="1571625" cy="1376000"/>
            <wp:effectExtent l="0" t="0" r="0" b="0"/>
            <wp:wrapNone/>
            <wp:docPr id="211079041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79041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09ACF" w14:textId="70363361" w:rsidR="00090942" w:rsidRDefault="00F53B61" w:rsidP="000A3C46">
      <w:pPr>
        <w:tabs>
          <w:tab w:val="left" w:leader="dot" w:pos="8505"/>
        </w:tabs>
        <w:rPr>
          <w:rFonts w:cs="Arial"/>
          <w:szCs w:val="32"/>
        </w:rPr>
      </w:pPr>
      <w:r>
        <w:rPr>
          <w:rFonts w:cs="Arial"/>
          <w:szCs w:val="32"/>
        </w:rPr>
        <w:t xml:space="preserve">We met with the Senior Manager of the Health Quality and Safety Commission. </w:t>
      </w:r>
    </w:p>
    <w:p w14:paraId="3E0A5FF8" w14:textId="77777777" w:rsidR="001711B3" w:rsidRDefault="001711B3" w:rsidP="000A3C46">
      <w:pPr>
        <w:tabs>
          <w:tab w:val="left" w:leader="dot" w:pos="8505"/>
        </w:tabs>
        <w:rPr>
          <w:rFonts w:cs="Arial"/>
          <w:szCs w:val="32"/>
        </w:rPr>
      </w:pPr>
    </w:p>
    <w:p w14:paraId="278876D6" w14:textId="77777777" w:rsidR="001711B3" w:rsidRDefault="001711B3" w:rsidP="000A3C46">
      <w:pPr>
        <w:tabs>
          <w:tab w:val="left" w:leader="dot" w:pos="8505"/>
        </w:tabs>
        <w:rPr>
          <w:rFonts w:cs="Arial"/>
          <w:szCs w:val="32"/>
        </w:rPr>
      </w:pPr>
    </w:p>
    <w:p w14:paraId="399F438C" w14:textId="4315D582" w:rsidR="00010E4B" w:rsidRDefault="001A7BDF" w:rsidP="000A3C46">
      <w:pPr>
        <w:tabs>
          <w:tab w:val="left" w:leader="dot" w:pos="8505"/>
        </w:tabs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944960" behindDoc="0" locked="0" layoutInCell="1" allowOverlap="1" wp14:anchorId="08C9EF7B" wp14:editId="4AF0B4FC">
            <wp:simplePos x="0" y="0"/>
            <wp:positionH relativeFrom="margin">
              <wp:align>left</wp:align>
            </wp:positionH>
            <wp:positionV relativeFrom="paragraph">
              <wp:posOffset>551815</wp:posOffset>
            </wp:positionV>
            <wp:extent cx="1524000" cy="1524000"/>
            <wp:effectExtent l="0" t="0" r="0" b="0"/>
            <wp:wrapNone/>
            <wp:docPr id="1252798687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798687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E4B">
        <w:rPr>
          <w:rFonts w:cs="Arial"/>
          <w:szCs w:val="32"/>
        </w:rPr>
        <w:t>We gave our thoughts about 5 questions.</w:t>
      </w:r>
    </w:p>
    <w:p w14:paraId="4292BC00" w14:textId="089479EB" w:rsidR="00010E4B" w:rsidRDefault="00010E4B" w:rsidP="000A3C46">
      <w:pPr>
        <w:tabs>
          <w:tab w:val="left" w:leader="dot" w:pos="8505"/>
        </w:tabs>
        <w:rPr>
          <w:rFonts w:cs="Arial"/>
          <w:szCs w:val="32"/>
        </w:rPr>
      </w:pPr>
    </w:p>
    <w:p w14:paraId="366E2B00" w14:textId="525F06AB" w:rsidR="00010E4B" w:rsidRDefault="00010E4B" w:rsidP="000A3C46">
      <w:pPr>
        <w:tabs>
          <w:tab w:val="left" w:leader="dot" w:pos="8505"/>
        </w:tabs>
        <w:rPr>
          <w:rFonts w:cs="Arial"/>
          <w:szCs w:val="32"/>
        </w:rPr>
      </w:pPr>
    </w:p>
    <w:p w14:paraId="7DA02989" w14:textId="13D6F06C" w:rsidR="00010E4B" w:rsidRDefault="00010E4B" w:rsidP="000A3C46">
      <w:pPr>
        <w:tabs>
          <w:tab w:val="left" w:leader="dot" w:pos="8505"/>
        </w:tabs>
        <w:rPr>
          <w:szCs w:val="32"/>
        </w:rPr>
      </w:pPr>
      <w:r>
        <w:rPr>
          <w:rFonts w:cs="Arial"/>
          <w:szCs w:val="32"/>
        </w:rPr>
        <w:t xml:space="preserve">These 5 questions are to assist with </w:t>
      </w:r>
      <w:r w:rsidRPr="009F0C6D">
        <w:rPr>
          <w:szCs w:val="32"/>
        </w:rPr>
        <w:t>the development of a national system safety strategy</w:t>
      </w:r>
      <w:r>
        <w:rPr>
          <w:szCs w:val="32"/>
        </w:rPr>
        <w:t>.</w:t>
      </w:r>
    </w:p>
    <w:p w14:paraId="59F7B237" w14:textId="56BE68B5" w:rsidR="00010E4B" w:rsidRDefault="00010E4B" w:rsidP="000A3C46">
      <w:pPr>
        <w:tabs>
          <w:tab w:val="left" w:leader="dot" w:pos="8505"/>
        </w:tabs>
        <w:rPr>
          <w:szCs w:val="32"/>
        </w:rPr>
      </w:pPr>
    </w:p>
    <w:p w14:paraId="64F8F1E1" w14:textId="6B7A24AD" w:rsidR="00010E4B" w:rsidRDefault="007821D1" w:rsidP="000A3C46">
      <w:pPr>
        <w:tabs>
          <w:tab w:val="left" w:leader="dot" w:pos="8505"/>
        </w:tabs>
        <w:rPr>
          <w:szCs w:val="32"/>
        </w:rPr>
      </w:pPr>
      <w:r>
        <w:rPr>
          <w:noProof/>
          <w:lang w:val="en-NZ"/>
        </w:rPr>
        <w:drawing>
          <wp:anchor distT="0" distB="0" distL="114300" distR="114300" simplePos="0" relativeHeight="251970560" behindDoc="0" locked="0" layoutInCell="1" allowOverlap="1" wp14:anchorId="1E7BAD0F" wp14:editId="42803150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1485900" cy="1485900"/>
            <wp:effectExtent l="0" t="0" r="0" b="0"/>
            <wp:wrapNone/>
            <wp:docPr id="133233613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625C1" w14:textId="557E5B1C" w:rsidR="00010E4B" w:rsidRDefault="00010E4B" w:rsidP="000A3C46">
      <w:pPr>
        <w:tabs>
          <w:tab w:val="left" w:leader="dot" w:pos="8505"/>
        </w:tabs>
        <w:rPr>
          <w:szCs w:val="32"/>
        </w:rPr>
      </w:pPr>
      <w:r>
        <w:rPr>
          <w:szCs w:val="32"/>
        </w:rPr>
        <w:t xml:space="preserve">This safety strategy </w:t>
      </w:r>
      <w:r w:rsidR="00084A2E">
        <w:rPr>
          <w:szCs w:val="32"/>
        </w:rPr>
        <w:t xml:space="preserve">will be used for the health and </w:t>
      </w:r>
      <w:r w:rsidR="00084A2E" w:rsidRPr="009F0C6D">
        <w:rPr>
          <w:szCs w:val="32"/>
        </w:rPr>
        <w:t>disability system in Aotearoa New Zealand.</w:t>
      </w:r>
    </w:p>
    <w:p w14:paraId="55936F0C" w14:textId="721A4E95" w:rsidR="00490C94" w:rsidRDefault="00490C94">
      <w:pPr>
        <w:spacing w:line="240" w:lineRule="auto"/>
        <w:ind w:left="0"/>
        <w:rPr>
          <w:szCs w:val="32"/>
        </w:rPr>
      </w:pPr>
      <w:r>
        <w:rPr>
          <w:szCs w:val="32"/>
        </w:rPr>
        <w:br w:type="page"/>
      </w:r>
    </w:p>
    <w:p w14:paraId="3A112706" w14:textId="0F31958E" w:rsidR="00C127EC" w:rsidRPr="00C127EC" w:rsidRDefault="00C8262B" w:rsidP="00C127EC">
      <w:pPr>
        <w:tabs>
          <w:tab w:val="left" w:leader="dot" w:pos="8505"/>
        </w:tabs>
        <w:rPr>
          <w:rFonts w:cs="Arial"/>
          <w:szCs w:val="32"/>
          <w:lang w:val="en-NZ"/>
        </w:rPr>
      </w:pPr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947008" behindDoc="0" locked="0" layoutInCell="1" allowOverlap="1" wp14:anchorId="27633EC3" wp14:editId="502E5DAC">
            <wp:simplePos x="0" y="0"/>
            <wp:positionH relativeFrom="margin">
              <wp:align>left</wp:align>
            </wp:positionH>
            <wp:positionV relativeFrom="paragraph">
              <wp:posOffset>4058</wp:posOffset>
            </wp:positionV>
            <wp:extent cx="1800000" cy="851529"/>
            <wp:effectExtent l="0" t="0" r="0" b="6350"/>
            <wp:wrapNone/>
            <wp:docPr id="261469764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69764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8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7EC" w:rsidRPr="00C127EC">
        <w:rPr>
          <w:rFonts w:cs="Arial"/>
          <w:szCs w:val="32"/>
          <w:lang w:val="en-NZ"/>
        </w:rPr>
        <w:t>The Minister of Health asked for this</w:t>
      </w:r>
      <w:r w:rsidR="00C127EC">
        <w:rPr>
          <w:rFonts w:cs="Arial"/>
          <w:szCs w:val="32"/>
          <w:lang w:val="en-NZ"/>
        </w:rPr>
        <w:t xml:space="preserve"> </w:t>
      </w:r>
      <w:r w:rsidR="00C127EC" w:rsidRPr="00C127EC">
        <w:rPr>
          <w:rFonts w:cs="Arial"/>
          <w:szCs w:val="32"/>
          <w:lang w:val="en-NZ"/>
        </w:rPr>
        <w:t>strategy to be made to support the</w:t>
      </w:r>
    </w:p>
    <w:p w14:paraId="699D52A1" w14:textId="392D5A3B" w:rsidR="002F7786" w:rsidRDefault="00C127EC" w:rsidP="00C127EC">
      <w:pPr>
        <w:tabs>
          <w:tab w:val="left" w:leader="dot" w:pos="8505"/>
        </w:tabs>
        <w:rPr>
          <w:rFonts w:cs="Arial"/>
          <w:szCs w:val="32"/>
        </w:rPr>
      </w:pPr>
      <w:r w:rsidRPr="00C127EC">
        <w:rPr>
          <w:rFonts w:cs="Arial"/>
          <w:szCs w:val="32"/>
          <w:lang w:val="en-NZ"/>
        </w:rPr>
        <w:t xml:space="preserve">Government Policy </w:t>
      </w:r>
      <w:r w:rsidRPr="00C127EC">
        <w:rPr>
          <w:rFonts w:cs="Arial"/>
          <w:szCs w:val="32"/>
          <w:lang w:val="en-NZ"/>
        </w:rPr>
        <w:t>Statement.</w:t>
      </w:r>
    </w:p>
    <w:p w14:paraId="7247D8E9" w14:textId="3EAD858F" w:rsidR="007E1101" w:rsidRDefault="007E1101" w:rsidP="002F7786">
      <w:pPr>
        <w:tabs>
          <w:tab w:val="left" w:leader="dot" w:pos="8505"/>
        </w:tabs>
        <w:rPr>
          <w:rFonts w:cs="Arial"/>
          <w:szCs w:val="32"/>
        </w:rPr>
      </w:pPr>
    </w:p>
    <w:p w14:paraId="052F10C9" w14:textId="090B44EE" w:rsidR="007E1101" w:rsidRDefault="00942435" w:rsidP="002F7786">
      <w:pPr>
        <w:tabs>
          <w:tab w:val="left" w:leader="dot" w:pos="8505"/>
        </w:tabs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950080" behindDoc="0" locked="0" layoutInCell="1" allowOverlap="1" wp14:anchorId="4453426B" wp14:editId="4DF45882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1015306" cy="1409700"/>
            <wp:effectExtent l="0" t="0" r="0" b="0"/>
            <wp:wrapNone/>
            <wp:docPr id="1256627368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627368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6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0C88B" w14:textId="0CDFDAC0" w:rsidR="00B05750" w:rsidRDefault="007E1101" w:rsidP="002F7786">
      <w:pPr>
        <w:tabs>
          <w:tab w:val="left" w:leader="dot" w:pos="8505"/>
        </w:tabs>
        <w:rPr>
          <w:rFonts w:cs="Arial"/>
          <w:szCs w:val="32"/>
        </w:rPr>
      </w:pPr>
      <w:r>
        <w:rPr>
          <w:rFonts w:cs="Arial"/>
          <w:szCs w:val="32"/>
        </w:rPr>
        <w:t xml:space="preserve">The Government Policy </w:t>
      </w:r>
      <w:r w:rsidR="00B05750">
        <w:rPr>
          <w:rFonts w:cs="Arial"/>
          <w:szCs w:val="32"/>
        </w:rPr>
        <w:t>Statement support</w:t>
      </w:r>
      <w:r w:rsidR="005D1BAE">
        <w:rPr>
          <w:rFonts w:cs="Arial"/>
          <w:szCs w:val="32"/>
        </w:rPr>
        <w:t>s</w:t>
      </w:r>
      <w:r w:rsidR="00B05750">
        <w:rPr>
          <w:rFonts w:cs="Arial"/>
          <w:szCs w:val="32"/>
        </w:rPr>
        <w:t xml:space="preserve"> the </w:t>
      </w:r>
      <w:r w:rsidR="00CC3516">
        <w:rPr>
          <w:rFonts w:cs="Arial"/>
          <w:szCs w:val="32"/>
        </w:rPr>
        <w:t>promise</w:t>
      </w:r>
      <w:r w:rsidR="00B05750">
        <w:rPr>
          <w:rFonts w:cs="Arial"/>
          <w:szCs w:val="32"/>
        </w:rPr>
        <w:t xml:space="preserve"> Aotearoa </w:t>
      </w:r>
      <w:r w:rsidR="00CC3516">
        <w:rPr>
          <w:rFonts w:cs="Arial"/>
          <w:szCs w:val="32"/>
        </w:rPr>
        <w:br/>
      </w:r>
      <w:r w:rsidR="00B05750">
        <w:rPr>
          <w:rFonts w:cs="Arial"/>
          <w:szCs w:val="32"/>
        </w:rPr>
        <w:t xml:space="preserve">New Zealand has </w:t>
      </w:r>
      <w:r w:rsidR="00CC3516">
        <w:rPr>
          <w:rFonts w:cs="Arial"/>
          <w:szCs w:val="32"/>
        </w:rPr>
        <w:t xml:space="preserve">made </w:t>
      </w:r>
      <w:r w:rsidR="00B05750">
        <w:rPr>
          <w:rFonts w:cs="Arial"/>
          <w:szCs w:val="32"/>
        </w:rPr>
        <w:t>to:</w:t>
      </w:r>
    </w:p>
    <w:p w14:paraId="1841356B" w14:textId="7CD52F74" w:rsidR="007E1101" w:rsidRDefault="0047039A" w:rsidP="00B05750">
      <w:pPr>
        <w:pStyle w:val="Listtoplevel"/>
      </w:pPr>
      <w:r>
        <w:rPr>
          <w:rFonts w:cs="Arial"/>
          <w:szCs w:val="32"/>
        </w:rPr>
        <w:drawing>
          <wp:anchor distT="0" distB="0" distL="114300" distR="114300" simplePos="0" relativeHeight="251998208" behindDoc="0" locked="0" layoutInCell="1" allowOverlap="1" wp14:anchorId="05BFFE9E" wp14:editId="3197A381">
            <wp:simplePos x="0" y="0"/>
            <wp:positionH relativeFrom="margin">
              <wp:align>left</wp:align>
            </wp:positionH>
            <wp:positionV relativeFrom="paragraph">
              <wp:posOffset>482600</wp:posOffset>
            </wp:positionV>
            <wp:extent cx="1343025" cy="1343025"/>
            <wp:effectExtent l="0" t="0" r="9525" b="0"/>
            <wp:wrapNone/>
            <wp:docPr id="960422147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690238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make </w:t>
      </w:r>
      <w:r w:rsidR="007821D1">
        <w:t>sure people get hurt less</w:t>
      </w:r>
      <w:r w:rsidR="00B05750">
        <w:t xml:space="preserve"> </w:t>
      </w:r>
    </w:p>
    <w:p w14:paraId="2144DBC8" w14:textId="5118733C" w:rsidR="00B05750" w:rsidRDefault="0047039A" w:rsidP="00B05750">
      <w:pPr>
        <w:pStyle w:val="Listtoplevel"/>
      </w:pPr>
      <w:r>
        <w:t xml:space="preserve">make </w:t>
      </w:r>
      <w:r w:rsidR="00B05750">
        <w:t xml:space="preserve">health care better. </w:t>
      </w:r>
    </w:p>
    <w:p w14:paraId="26A4A407" w14:textId="39052B5A" w:rsidR="002F7786" w:rsidRDefault="002F7786" w:rsidP="002F7786">
      <w:pPr>
        <w:tabs>
          <w:tab w:val="left" w:leader="dot" w:pos="8505"/>
        </w:tabs>
        <w:rPr>
          <w:rFonts w:cs="Arial"/>
          <w:szCs w:val="32"/>
        </w:rPr>
      </w:pPr>
    </w:p>
    <w:p w14:paraId="3A6F0F48" w14:textId="0B021324" w:rsidR="00BB5DAA" w:rsidRDefault="00BB5DAA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69A4FF07" w14:textId="1A47A27C" w:rsidR="002F7786" w:rsidRDefault="00BB5DAA" w:rsidP="00BB5DAA">
      <w:pPr>
        <w:pStyle w:val="Heading1"/>
      </w:pPr>
      <w:r>
        <w:lastRenderedPageBreak/>
        <w:t xml:space="preserve">Department of Internal Affairs </w:t>
      </w:r>
    </w:p>
    <w:p w14:paraId="016D0DA9" w14:textId="4C9AF4E5" w:rsidR="00BB5DAA" w:rsidRDefault="00BB5DAA" w:rsidP="002F7786">
      <w:pPr>
        <w:tabs>
          <w:tab w:val="left" w:leader="dot" w:pos="8505"/>
        </w:tabs>
        <w:rPr>
          <w:rFonts w:cs="Arial"/>
          <w:szCs w:val="32"/>
        </w:rPr>
      </w:pPr>
    </w:p>
    <w:p w14:paraId="5C2B2850" w14:textId="3822B334" w:rsidR="00274BA6" w:rsidRDefault="00274BA6" w:rsidP="002F7786">
      <w:pPr>
        <w:tabs>
          <w:tab w:val="left" w:leader="dot" w:pos="8505"/>
        </w:tabs>
        <w:rPr>
          <w:rFonts w:cs="Arial"/>
          <w:szCs w:val="32"/>
        </w:rPr>
      </w:pPr>
    </w:p>
    <w:p w14:paraId="38D8EDC2" w14:textId="1298014D" w:rsidR="00274BA6" w:rsidRDefault="001C652B" w:rsidP="002F7786">
      <w:pPr>
        <w:tabs>
          <w:tab w:val="left" w:leader="dot" w:pos="8505"/>
        </w:tabs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951104" behindDoc="0" locked="0" layoutInCell="1" allowOverlap="1" wp14:anchorId="2AB3CCE3" wp14:editId="29D63529">
            <wp:simplePos x="0" y="0"/>
            <wp:positionH relativeFrom="margin">
              <wp:align>left</wp:align>
            </wp:positionH>
            <wp:positionV relativeFrom="paragraph">
              <wp:posOffset>12194</wp:posOffset>
            </wp:positionV>
            <wp:extent cx="1890793" cy="684258"/>
            <wp:effectExtent l="0" t="0" r="0" b="1905"/>
            <wp:wrapNone/>
            <wp:docPr id="23247442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74429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793" cy="68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BA6">
        <w:rPr>
          <w:rFonts w:cs="Arial"/>
          <w:szCs w:val="32"/>
        </w:rPr>
        <w:t xml:space="preserve">We met with the Senior Advisor of the Department of Internal Affairs. </w:t>
      </w:r>
    </w:p>
    <w:p w14:paraId="32398C5B" w14:textId="244608EB" w:rsidR="00274BA6" w:rsidRDefault="00274BA6" w:rsidP="002F7786">
      <w:pPr>
        <w:tabs>
          <w:tab w:val="left" w:leader="dot" w:pos="8505"/>
        </w:tabs>
        <w:rPr>
          <w:rFonts w:cs="Arial"/>
          <w:szCs w:val="32"/>
        </w:rPr>
      </w:pPr>
    </w:p>
    <w:p w14:paraId="3EA5050D" w14:textId="2959109F" w:rsidR="00274BA6" w:rsidRDefault="00274BA6" w:rsidP="002F7786">
      <w:pPr>
        <w:tabs>
          <w:tab w:val="left" w:leader="dot" w:pos="8505"/>
        </w:tabs>
        <w:rPr>
          <w:rFonts w:cs="Arial"/>
          <w:szCs w:val="32"/>
        </w:rPr>
      </w:pPr>
    </w:p>
    <w:p w14:paraId="5F93DFED" w14:textId="60183C43" w:rsidR="00274BA6" w:rsidRDefault="00FD58C4" w:rsidP="002F7786">
      <w:pPr>
        <w:tabs>
          <w:tab w:val="left" w:leader="dot" w:pos="8505"/>
        </w:tabs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985920" behindDoc="0" locked="0" layoutInCell="1" allowOverlap="1" wp14:anchorId="2CB41C34" wp14:editId="1D0FF033">
            <wp:simplePos x="0" y="0"/>
            <wp:positionH relativeFrom="margin">
              <wp:align>left</wp:align>
            </wp:positionH>
            <wp:positionV relativeFrom="paragraph">
              <wp:posOffset>10233</wp:posOffset>
            </wp:positionV>
            <wp:extent cx="1329070" cy="1329070"/>
            <wp:effectExtent l="0" t="0" r="4445" b="0"/>
            <wp:wrapNone/>
            <wp:docPr id="1394227239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27239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44" cy="132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BA6">
        <w:rPr>
          <w:rFonts w:cs="Arial"/>
          <w:szCs w:val="32"/>
        </w:rPr>
        <w:t xml:space="preserve">We talked about </w:t>
      </w:r>
      <w:r w:rsidR="00085E26">
        <w:rPr>
          <w:rFonts w:cs="Arial"/>
          <w:szCs w:val="32"/>
        </w:rPr>
        <w:t xml:space="preserve">what is happening </w:t>
      </w:r>
      <w:r w:rsidR="00CD164A">
        <w:rPr>
          <w:rFonts w:cs="Arial"/>
          <w:szCs w:val="32"/>
        </w:rPr>
        <w:t xml:space="preserve">with the </w:t>
      </w:r>
      <w:proofErr w:type="gramStart"/>
      <w:r w:rsidR="00CD164A">
        <w:rPr>
          <w:rFonts w:cs="Arial"/>
          <w:szCs w:val="32"/>
        </w:rPr>
        <w:t>outcomes</w:t>
      </w:r>
      <w:proofErr w:type="gramEnd"/>
      <w:r w:rsidR="00CD164A">
        <w:rPr>
          <w:rFonts w:cs="Arial"/>
          <w:szCs w:val="32"/>
        </w:rPr>
        <w:t xml:space="preserve"> framework </w:t>
      </w:r>
      <w:r w:rsidR="008D21C3">
        <w:rPr>
          <w:rFonts w:cs="Arial"/>
          <w:szCs w:val="32"/>
        </w:rPr>
        <w:t>the</w:t>
      </w:r>
      <w:r w:rsidR="001C722F">
        <w:rPr>
          <w:rFonts w:cs="Arial"/>
          <w:szCs w:val="32"/>
        </w:rPr>
        <w:br/>
      </w:r>
      <w:r w:rsidR="00CD164A" w:rsidRPr="00685897">
        <w:rPr>
          <w:rFonts w:cs="Arial"/>
          <w:b/>
          <w:bCs/>
          <w:szCs w:val="32"/>
        </w:rPr>
        <w:t xml:space="preserve">Te Puna </w:t>
      </w:r>
      <w:proofErr w:type="spellStart"/>
      <w:r w:rsidR="00CD164A" w:rsidRPr="00685897">
        <w:rPr>
          <w:rFonts w:cs="Arial"/>
          <w:b/>
          <w:bCs/>
          <w:szCs w:val="32"/>
        </w:rPr>
        <w:t>Tahua</w:t>
      </w:r>
      <w:proofErr w:type="spellEnd"/>
      <w:r w:rsidR="00CD164A">
        <w:rPr>
          <w:rFonts w:cs="Arial"/>
          <w:szCs w:val="32"/>
        </w:rPr>
        <w:t xml:space="preserve"> </w:t>
      </w:r>
      <w:r w:rsidR="008D21C3" w:rsidRPr="004053F7">
        <w:rPr>
          <w:rFonts w:cs="Arial"/>
          <w:b/>
          <w:bCs/>
          <w:szCs w:val="32"/>
        </w:rPr>
        <w:t>Lottery Grant</w:t>
      </w:r>
      <w:r w:rsidR="00B211CE">
        <w:rPr>
          <w:rFonts w:cs="Arial"/>
          <w:b/>
          <w:bCs/>
          <w:szCs w:val="32"/>
        </w:rPr>
        <w:t>s</w:t>
      </w:r>
      <w:r w:rsidR="008D21C3" w:rsidRPr="004053F7">
        <w:rPr>
          <w:rFonts w:cs="Arial"/>
          <w:b/>
          <w:bCs/>
          <w:szCs w:val="32"/>
        </w:rPr>
        <w:t xml:space="preserve"> </w:t>
      </w:r>
      <w:r w:rsidR="008D21C3" w:rsidRPr="00C724A7">
        <w:rPr>
          <w:rFonts w:cs="Arial"/>
          <w:b/>
          <w:bCs/>
          <w:szCs w:val="32"/>
        </w:rPr>
        <w:t>Board</w:t>
      </w:r>
      <w:r w:rsidR="008D21C3">
        <w:rPr>
          <w:rFonts w:cs="Arial"/>
          <w:szCs w:val="32"/>
        </w:rPr>
        <w:t xml:space="preserve"> is working on. </w:t>
      </w:r>
    </w:p>
    <w:p w14:paraId="15DD5666" w14:textId="162D383C" w:rsidR="008D21C3" w:rsidRDefault="0016313D" w:rsidP="002F7786">
      <w:pPr>
        <w:tabs>
          <w:tab w:val="left" w:leader="dot" w:pos="8505"/>
        </w:tabs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983872" behindDoc="0" locked="0" layoutInCell="1" allowOverlap="1" wp14:anchorId="70B48807" wp14:editId="431891B3">
            <wp:simplePos x="0" y="0"/>
            <wp:positionH relativeFrom="margin">
              <wp:align>left</wp:align>
            </wp:positionH>
            <wp:positionV relativeFrom="paragraph">
              <wp:posOffset>233237</wp:posOffset>
            </wp:positionV>
            <wp:extent cx="1127051" cy="1127051"/>
            <wp:effectExtent l="0" t="0" r="0" b="0"/>
            <wp:wrapNone/>
            <wp:docPr id="1161284679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284679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62" cy="112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0C276" w14:textId="437A0195" w:rsidR="008D21C3" w:rsidRDefault="001B0DFA" w:rsidP="002F7786">
      <w:pPr>
        <w:tabs>
          <w:tab w:val="left" w:leader="dot" w:pos="8505"/>
        </w:tabs>
        <w:rPr>
          <w:rFonts w:cs="Arial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43CFFAE0" wp14:editId="14CCEDDE">
                <wp:simplePos x="0" y="0"/>
                <wp:positionH relativeFrom="margin">
                  <wp:align>right</wp:align>
                </wp:positionH>
                <wp:positionV relativeFrom="paragraph">
                  <wp:posOffset>243796</wp:posOffset>
                </wp:positionV>
                <wp:extent cx="3554730" cy="2288738"/>
                <wp:effectExtent l="0" t="0" r="7620" b="0"/>
                <wp:wrapNone/>
                <wp:docPr id="29598181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4730" cy="2288738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7A037" id="Rectangle 19" o:spid="_x0000_s1026" alt="&quot;&quot;" style="position:absolute;margin-left:228.7pt;margin-top:19.2pt;width:279.9pt;height:180.2pt;z-index:-25133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" fillcolor="#deebf7" stroked="f" strokeweight="6pt">
                <w10:wrap anchorx="margin"/>
              </v:rect>
            </w:pict>
          </mc:Fallback>
        </mc:AlternateContent>
      </w:r>
    </w:p>
    <w:p w14:paraId="127A7891" w14:textId="197B54E4" w:rsidR="001B0DFA" w:rsidRDefault="004053F7" w:rsidP="001B0DFA">
      <w:r>
        <w:rPr>
          <w:rFonts w:cs="Arial"/>
          <w:szCs w:val="32"/>
        </w:rPr>
        <w:t xml:space="preserve">The </w:t>
      </w:r>
      <w:r>
        <w:rPr>
          <w:rFonts w:cs="Arial"/>
          <w:b/>
          <w:bCs/>
          <w:szCs w:val="32"/>
        </w:rPr>
        <w:t xml:space="preserve">Lottery Grant </w:t>
      </w:r>
      <w:r w:rsidR="001B0DFA">
        <w:t>gives money to communities.</w:t>
      </w:r>
    </w:p>
    <w:p w14:paraId="7F700E9D" w14:textId="12D48E84" w:rsidR="001B0DFA" w:rsidRDefault="001B0DFA" w:rsidP="001B0DFA"/>
    <w:p w14:paraId="08EDA93B" w14:textId="343CBF03" w:rsidR="001B0DFA" w:rsidRDefault="0016313D" w:rsidP="001B0DFA">
      <w:r>
        <w:rPr>
          <w:rFonts w:cs="Arial"/>
          <w:noProof/>
          <w:szCs w:val="32"/>
        </w:rPr>
        <w:drawing>
          <wp:anchor distT="0" distB="0" distL="114300" distR="114300" simplePos="0" relativeHeight="251952128" behindDoc="0" locked="0" layoutInCell="1" allowOverlap="1" wp14:anchorId="1EC54054" wp14:editId="78293AE1">
            <wp:simplePos x="0" y="0"/>
            <wp:positionH relativeFrom="margin">
              <wp:align>left</wp:align>
            </wp:positionH>
            <wp:positionV relativeFrom="paragraph">
              <wp:posOffset>12110</wp:posOffset>
            </wp:positionV>
            <wp:extent cx="1080000" cy="1476506"/>
            <wp:effectExtent l="0" t="0" r="6350" b="0"/>
            <wp:wrapNone/>
            <wp:docPr id="1781051394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051394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1EA38" w14:textId="6A171499" w:rsidR="001B0DFA" w:rsidRDefault="001B0DFA" w:rsidP="001B0DFA">
      <w:r>
        <w:t xml:space="preserve">The money comes from the money made from lotteries like Lotto. </w:t>
      </w:r>
    </w:p>
    <w:p w14:paraId="727A488D" w14:textId="197492E6" w:rsidR="004053F7" w:rsidRDefault="004053F7" w:rsidP="002F7786">
      <w:pPr>
        <w:tabs>
          <w:tab w:val="left" w:leader="dot" w:pos="8505"/>
        </w:tabs>
        <w:rPr>
          <w:rFonts w:cs="Arial"/>
          <w:szCs w:val="32"/>
        </w:rPr>
      </w:pPr>
    </w:p>
    <w:p w14:paraId="339CC6E4" w14:textId="7F14BDE1" w:rsidR="00C724A7" w:rsidRDefault="000F7FEE" w:rsidP="002F7786">
      <w:pPr>
        <w:tabs>
          <w:tab w:val="left" w:leader="dot" w:pos="8505"/>
        </w:tabs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984896" behindDoc="0" locked="0" layoutInCell="1" allowOverlap="1" wp14:anchorId="013627B7" wp14:editId="27F6D365">
            <wp:simplePos x="0" y="0"/>
            <wp:positionH relativeFrom="margin">
              <wp:align>left</wp:align>
            </wp:positionH>
            <wp:positionV relativeFrom="paragraph">
              <wp:posOffset>153566</wp:posOffset>
            </wp:positionV>
            <wp:extent cx="1371600" cy="1371600"/>
            <wp:effectExtent l="0" t="0" r="0" b="0"/>
            <wp:wrapNone/>
            <wp:docPr id="127722030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2030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482"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02ADABC7" wp14:editId="0B9957E0">
                <wp:simplePos x="0" y="0"/>
                <wp:positionH relativeFrom="margin">
                  <wp:align>right</wp:align>
                </wp:positionH>
                <wp:positionV relativeFrom="paragraph">
                  <wp:posOffset>276918</wp:posOffset>
                </wp:positionV>
                <wp:extent cx="3554730" cy="821247"/>
                <wp:effectExtent l="0" t="0" r="7620" b="0"/>
                <wp:wrapNone/>
                <wp:docPr id="1174828653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4730" cy="821247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73469" id="Rectangle 19" o:spid="_x0000_s1026" alt="&quot;&quot;" style="position:absolute;margin-left:228.7pt;margin-top:21.8pt;width:279.9pt;height:64.65pt;z-index:-25133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" fillcolor="#deebf7" stroked="f" strokeweight="6pt">
                <w10:wrap anchorx="margin"/>
              </v:rect>
            </w:pict>
          </mc:Fallback>
        </mc:AlternateContent>
      </w:r>
    </w:p>
    <w:p w14:paraId="73C4FF8A" w14:textId="2E9D895E" w:rsidR="00C724A7" w:rsidRPr="00C724A7" w:rsidRDefault="00C724A7" w:rsidP="002F7786">
      <w:pPr>
        <w:tabs>
          <w:tab w:val="left" w:leader="dot" w:pos="8505"/>
        </w:tabs>
        <w:rPr>
          <w:rFonts w:cs="Arial"/>
          <w:szCs w:val="32"/>
        </w:rPr>
      </w:pPr>
      <w:r>
        <w:rPr>
          <w:rFonts w:cs="Arial"/>
          <w:szCs w:val="32"/>
        </w:rPr>
        <w:t xml:space="preserve">A </w:t>
      </w:r>
      <w:r>
        <w:rPr>
          <w:rFonts w:cs="Arial"/>
          <w:b/>
          <w:bCs/>
          <w:szCs w:val="32"/>
        </w:rPr>
        <w:t xml:space="preserve">board </w:t>
      </w:r>
      <w:r>
        <w:rPr>
          <w:rFonts w:cs="Arial"/>
          <w:szCs w:val="32"/>
        </w:rPr>
        <w:t xml:space="preserve">is a group of people who make decisions about something. </w:t>
      </w:r>
    </w:p>
    <w:p w14:paraId="186C9A4C" w14:textId="77777777" w:rsidR="001C65A0" w:rsidRDefault="001C65A0">
      <w:pPr>
        <w:spacing w:line="240" w:lineRule="auto"/>
        <w:ind w:left="0"/>
        <w:rPr>
          <w:rFonts w:cs="Arial"/>
          <w:noProof/>
          <w:szCs w:val="32"/>
        </w:rPr>
      </w:pPr>
      <w:r>
        <w:rPr>
          <w:rFonts w:cs="Arial"/>
          <w:noProof/>
          <w:szCs w:val="32"/>
        </w:rPr>
        <w:br w:type="page"/>
      </w:r>
    </w:p>
    <w:p w14:paraId="6D63AF8D" w14:textId="461C2902" w:rsidR="001C65A0" w:rsidRDefault="00376536" w:rsidP="001C65A0">
      <w:r>
        <w:rPr>
          <w:noProof/>
        </w:rPr>
        <w:lastRenderedPageBreak/>
        <w:drawing>
          <wp:anchor distT="0" distB="0" distL="114300" distR="114300" simplePos="0" relativeHeight="251971584" behindDoc="0" locked="0" layoutInCell="1" allowOverlap="1" wp14:anchorId="5E1E9475" wp14:editId="2858066B">
            <wp:simplePos x="0" y="0"/>
            <wp:positionH relativeFrom="margin">
              <wp:align>left</wp:align>
            </wp:positionH>
            <wp:positionV relativeFrom="paragraph">
              <wp:posOffset>-339090</wp:posOffset>
            </wp:positionV>
            <wp:extent cx="1280079" cy="1209675"/>
            <wp:effectExtent l="0" t="0" r="0" b="0"/>
            <wp:wrapNone/>
            <wp:docPr id="549116119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16119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850" cy="12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6F2">
        <w:rPr>
          <w:noProof/>
        </w:rPr>
        <w:t xml:space="preserve">We were </w:t>
      </w:r>
      <w:r w:rsidR="00EF0D59">
        <w:rPr>
          <w:noProof/>
        </w:rPr>
        <w:t>told about a new way Lottery Grant information will be available online</w:t>
      </w:r>
      <w:r w:rsidR="001C65A0">
        <w:t>.</w:t>
      </w:r>
    </w:p>
    <w:p w14:paraId="400B5B09" w14:textId="6C64AD11" w:rsidR="001C65A0" w:rsidRDefault="001C65A0" w:rsidP="001C65A0"/>
    <w:p w14:paraId="481A7661" w14:textId="47618918" w:rsidR="001C65A0" w:rsidRDefault="001C65A0" w:rsidP="001C65A0"/>
    <w:p w14:paraId="510FA334" w14:textId="2D1F6C05" w:rsidR="008D21C3" w:rsidRDefault="0075685F" w:rsidP="001C65A0">
      <w:r>
        <w:rPr>
          <w:noProof/>
        </w:rPr>
        <w:drawing>
          <wp:anchor distT="0" distB="0" distL="114300" distR="114300" simplePos="0" relativeHeight="251953152" behindDoc="0" locked="0" layoutInCell="1" allowOverlap="1" wp14:anchorId="3D6C22FB" wp14:editId="27CA047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266825" cy="1266825"/>
            <wp:effectExtent l="0" t="0" r="9525" b="9525"/>
            <wp:wrapNone/>
            <wp:docPr id="1605430124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30124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5A0">
        <w:t>This online information will:</w:t>
      </w:r>
    </w:p>
    <w:p w14:paraId="7920E306" w14:textId="3AF19592" w:rsidR="001C65A0" w:rsidRPr="001C65A0" w:rsidRDefault="00F54C55" w:rsidP="004145D3">
      <w:pPr>
        <w:pStyle w:val="Listtoplevel"/>
        <w:rPr>
          <w:rFonts w:cs="Arial"/>
          <w:szCs w:val="32"/>
        </w:rPr>
      </w:pPr>
      <w:r w:rsidRPr="001C65A0">
        <w:rPr>
          <w:rFonts w:cs="Arial"/>
          <w:szCs w:val="32"/>
        </w:rPr>
        <w:t>support</w:t>
      </w:r>
      <w:r>
        <w:t xml:space="preserve"> </w:t>
      </w:r>
      <w:r w:rsidR="003C75BA">
        <w:t xml:space="preserve">how </w:t>
      </w:r>
      <w:r w:rsidR="00DD4FF7">
        <w:t xml:space="preserve">the Lottery Grants Board makes decisions </w:t>
      </w:r>
    </w:p>
    <w:p w14:paraId="0449D16F" w14:textId="0DC2E5AC" w:rsidR="002F7786" w:rsidRPr="001C65A0" w:rsidRDefault="0075685F" w:rsidP="004145D3">
      <w:pPr>
        <w:pStyle w:val="Listtoplevel"/>
        <w:rPr>
          <w:rFonts w:cs="Arial"/>
          <w:szCs w:val="32"/>
        </w:rPr>
      </w:pPr>
      <w:r>
        <w:drawing>
          <wp:anchor distT="0" distB="0" distL="114300" distR="114300" simplePos="0" relativeHeight="251954176" behindDoc="0" locked="0" layoutInCell="1" allowOverlap="1" wp14:anchorId="1CDE1F7E" wp14:editId="3E2CFB85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1509662" cy="1115878"/>
            <wp:effectExtent l="0" t="0" r="0" b="8255"/>
            <wp:wrapNone/>
            <wp:docPr id="229176070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76070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62" cy="111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897">
        <w:t>show</w:t>
      </w:r>
      <w:r w:rsidR="00AD2603">
        <w:t xml:space="preserve"> where the Lottery Grant funding is most needed in the community. </w:t>
      </w:r>
    </w:p>
    <w:p w14:paraId="6002AAD1" w14:textId="0DD4025A" w:rsidR="00CB2DB6" w:rsidRDefault="00CB2DB6">
      <w:pPr>
        <w:spacing w:line="240" w:lineRule="auto"/>
        <w:ind w:left="0"/>
      </w:pPr>
      <w:r>
        <w:br w:type="page"/>
      </w:r>
    </w:p>
    <w:p w14:paraId="196AE1EE" w14:textId="7C8D740B" w:rsidR="001711B3" w:rsidRDefault="00CB2DB6" w:rsidP="00CB2DB6">
      <w:pPr>
        <w:pStyle w:val="Heading1"/>
      </w:pPr>
      <w:r>
        <w:lastRenderedPageBreak/>
        <w:t xml:space="preserve">Ministry of Social Development </w:t>
      </w:r>
    </w:p>
    <w:p w14:paraId="5F6EB2EA" w14:textId="77777777" w:rsidR="00CB2DB6" w:rsidRDefault="00CB2DB6" w:rsidP="007E3264"/>
    <w:p w14:paraId="2F45F3EF" w14:textId="5419FADE" w:rsidR="00302113" w:rsidRDefault="00156B22" w:rsidP="007E3264">
      <w:r>
        <w:rPr>
          <w:noProof/>
        </w:rPr>
        <w:drawing>
          <wp:anchor distT="0" distB="0" distL="114300" distR="114300" simplePos="0" relativeHeight="251955200" behindDoc="0" locked="0" layoutInCell="1" allowOverlap="1" wp14:anchorId="78EAAD8E" wp14:editId="4E1B705C">
            <wp:simplePos x="0" y="0"/>
            <wp:positionH relativeFrom="margin">
              <wp:posOffset>-68580</wp:posOffset>
            </wp:positionH>
            <wp:positionV relativeFrom="paragraph">
              <wp:posOffset>290195</wp:posOffset>
            </wp:positionV>
            <wp:extent cx="1679948" cy="1350334"/>
            <wp:effectExtent l="0" t="0" r="0" b="0"/>
            <wp:wrapNone/>
            <wp:docPr id="1869272016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72016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48" cy="135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48118" w14:textId="28B21D47" w:rsidR="007E3264" w:rsidRDefault="007E3264" w:rsidP="007E3264">
      <w:r>
        <w:t>We met with</w:t>
      </w:r>
      <w:r w:rsidR="00467C1C">
        <w:t xml:space="preserve"> the</w:t>
      </w:r>
      <w:r w:rsidR="00B23C42">
        <w:t xml:space="preserve"> Ministry of Social Development</w:t>
      </w:r>
      <w:r>
        <w:t>:</w:t>
      </w:r>
    </w:p>
    <w:p w14:paraId="51341154" w14:textId="72F306CB" w:rsidR="007E3264" w:rsidRDefault="00467C1C" w:rsidP="00467C1C">
      <w:pPr>
        <w:pStyle w:val="Listtoplevel"/>
      </w:pPr>
      <w:r>
        <w:t xml:space="preserve">Principal Disability Advisor </w:t>
      </w:r>
    </w:p>
    <w:p w14:paraId="16F25BE2" w14:textId="39049AFB" w:rsidR="00156B22" w:rsidRPr="00156B22" w:rsidRDefault="00E01CC5" w:rsidP="00156B22">
      <w:pPr>
        <w:pStyle w:val="Listtoplevel"/>
      </w:pPr>
      <w:r>
        <w:t>d</w:t>
      </w:r>
      <w:r w:rsidR="00467C1C">
        <w:t>isability team.</w:t>
      </w:r>
    </w:p>
    <w:p w14:paraId="17CFF514" w14:textId="3F5FEB61" w:rsidR="00467C1C" w:rsidRDefault="00467C1C" w:rsidP="00FD7C43"/>
    <w:p w14:paraId="2A3778BE" w14:textId="5DD5CEAA" w:rsidR="00FD7C43" w:rsidRDefault="00156B22" w:rsidP="00FD7C43">
      <w:r>
        <w:rPr>
          <w:noProof/>
        </w:rPr>
        <w:drawing>
          <wp:anchor distT="0" distB="0" distL="114300" distR="114300" simplePos="0" relativeHeight="252005376" behindDoc="0" locked="0" layoutInCell="1" allowOverlap="1" wp14:anchorId="56F7F539" wp14:editId="2EB41878">
            <wp:simplePos x="0" y="0"/>
            <wp:positionH relativeFrom="column">
              <wp:posOffset>-204627</wp:posOffset>
            </wp:positionH>
            <wp:positionV relativeFrom="paragraph">
              <wp:posOffset>327660</wp:posOffset>
            </wp:positionV>
            <wp:extent cx="1973580" cy="1395433"/>
            <wp:effectExtent l="0" t="0" r="7620" b="0"/>
            <wp:wrapNone/>
            <wp:docPr id="11825796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9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C0CDC" w14:textId="558D3E95" w:rsidR="00FD7C43" w:rsidRDefault="00FD3285" w:rsidP="00FD7C43">
      <w:r>
        <w:t>We talked about the issues to do with</w:t>
      </w:r>
      <w:r w:rsidR="00480FB5">
        <w:t xml:space="preserve"> benefit</w:t>
      </w:r>
      <w:r>
        <w:t>:</w:t>
      </w:r>
    </w:p>
    <w:p w14:paraId="6654C9CF" w14:textId="2157085D" w:rsidR="00FD3285" w:rsidRDefault="00FB79AF" w:rsidP="00FD3285">
      <w:pPr>
        <w:pStyle w:val="Listtoplevel"/>
      </w:pPr>
      <w:r>
        <w:t xml:space="preserve">changes </w:t>
      </w:r>
    </w:p>
    <w:p w14:paraId="68456D7D" w14:textId="22E8A3D7" w:rsidR="00FD3285" w:rsidRPr="008B5D2E" w:rsidRDefault="002F4935" w:rsidP="00FD3285">
      <w:pPr>
        <w:pStyle w:val="Listtoplevel"/>
      </w:pPr>
      <w:r>
        <w:drawing>
          <wp:anchor distT="0" distB="0" distL="114300" distR="114300" simplePos="0" relativeHeight="251991040" behindDoc="0" locked="0" layoutInCell="1" allowOverlap="1" wp14:anchorId="5B4013BC" wp14:editId="32F3B677">
            <wp:simplePos x="0" y="0"/>
            <wp:positionH relativeFrom="margin">
              <wp:posOffset>-224790</wp:posOffset>
            </wp:positionH>
            <wp:positionV relativeFrom="paragraph">
              <wp:posOffset>207645</wp:posOffset>
            </wp:positionV>
            <wp:extent cx="2133600" cy="938163"/>
            <wp:effectExtent l="0" t="0" r="0" b="0"/>
            <wp:wrapNone/>
            <wp:docPr id="464799310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99310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8" b="1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3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9AF" w:rsidRPr="008B5D2E">
        <w:rPr>
          <w:b/>
        </w:rPr>
        <w:t>sanctions</w:t>
      </w:r>
      <w:r w:rsidR="00FB79AF" w:rsidRPr="008B5D2E">
        <w:t xml:space="preserve">. </w:t>
      </w:r>
    </w:p>
    <w:p w14:paraId="41BC7023" w14:textId="77777777" w:rsidR="00FD3285" w:rsidRDefault="00FD3285" w:rsidP="00FB79AF"/>
    <w:p w14:paraId="6C1331C1" w14:textId="77777777" w:rsidR="00EB2C01" w:rsidRDefault="00EB2C01">
      <w:pPr>
        <w:spacing w:line="240" w:lineRule="auto"/>
        <w:ind w:left="0"/>
      </w:pPr>
      <w:r>
        <w:br w:type="page"/>
      </w:r>
    </w:p>
    <w:p w14:paraId="601AD1A1" w14:textId="04B8AD69" w:rsidR="00480FB5" w:rsidRDefault="00156B22" w:rsidP="00FB79AF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279D93DB" wp14:editId="0ADCACC0">
                <wp:simplePos x="0" y="0"/>
                <wp:positionH relativeFrom="margin">
                  <wp:align>right</wp:align>
                </wp:positionH>
                <wp:positionV relativeFrom="paragraph">
                  <wp:posOffset>-66675</wp:posOffset>
                </wp:positionV>
                <wp:extent cx="3599815" cy="3931920"/>
                <wp:effectExtent l="0" t="0" r="635" b="0"/>
                <wp:wrapNone/>
                <wp:docPr id="1821860744" name="Rectangle 18218607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931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3A02D" id="Rectangle 1821860744" o:spid="_x0000_s1026" alt="&quot;&quot;" style="position:absolute;margin-left:232.25pt;margin-top:-5.25pt;width:283.45pt;height:309.6pt;z-index:-25134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" fillcolor="#deeaf6 [664]" stroked="f" strokeweight="1pt">
                <w10:wrap anchorx="margin"/>
              </v:rect>
            </w:pict>
          </mc:Fallback>
        </mc:AlternateContent>
      </w:r>
      <w:r w:rsidR="003E2332">
        <w:rPr>
          <w:noProof/>
        </w:rPr>
        <w:drawing>
          <wp:anchor distT="0" distB="0" distL="114300" distR="114300" simplePos="0" relativeHeight="251986944" behindDoc="0" locked="0" layoutInCell="1" allowOverlap="1" wp14:anchorId="02C0C3B9" wp14:editId="5AB2BE70">
            <wp:simplePos x="0" y="0"/>
            <wp:positionH relativeFrom="margin">
              <wp:posOffset>-68580</wp:posOffset>
            </wp:positionH>
            <wp:positionV relativeFrom="paragraph">
              <wp:posOffset>-149860</wp:posOffset>
            </wp:positionV>
            <wp:extent cx="1432560" cy="1432560"/>
            <wp:effectExtent l="0" t="0" r="0" b="0"/>
            <wp:wrapNone/>
            <wp:docPr id="1136467622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67622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43E">
        <w:t xml:space="preserve">Here </w:t>
      </w:r>
      <w:r w:rsidR="009E643E">
        <w:rPr>
          <w:b/>
          <w:bCs/>
        </w:rPr>
        <w:t xml:space="preserve">sanctions </w:t>
      </w:r>
      <w:proofErr w:type="gramStart"/>
      <w:r w:rsidR="009E643E">
        <w:t>means</w:t>
      </w:r>
      <w:proofErr w:type="gramEnd"/>
      <w:r w:rsidR="009E643E">
        <w:t xml:space="preserve"> people having to follow rules to get their benefits. </w:t>
      </w:r>
    </w:p>
    <w:p w14:paraId="480A4534" w14:textId="3AAB990C" w:rsidR="00EB2C01" w:rsidRDefault="00EB2C01" w:rsidP="00FB79AF"/>
    <w:p w14:paraId="22F02DE0" w14:textId="5C0FE52C" w:rsidR="00EB2C01" w:rsidRDefault="00EB2C01" w:rsidP="00FB79AF"/>
    <w:p w14:paraId="2C4AE115" w14:textId="091013A0" w:rsidR="00EB2C01" w:rsidRDefault="00156B22" w:rsidP="00FB79AF">
      <w:r>
        <w:rPr>
          <w:noProof/>
        </w:rPr>
        <w:drawing>
          <wp:anchor distT="0" distB="0" distL="114300" distR="114300" simplePos="0" relativeHeight="251988992" behindDoc="0" locked="0" layoutInCell="1" allowOverlap="1" wp14:anchorId="094B6319" wp14:editId="0FC983BA">
            <wp:simplePos x="0" y="0"/>
            <wp:positionH relativeFrom="margin">
              <wp:posOffset>53340</wp:posOffset>
            </wp:positionH>
            <wp:positionV relativeFrom="paragraph">
              <wp:posOffset>353060</wp:posOffset>
            </wp:positionV>
            <wp:extent cx="1180214" cy="1180214"/>
            <wp:effectExtent l="0" t="0" r="1270" b="1270"/>
            <wp:wrapNone/>
            <wp:docPr id="1151904927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04927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214" cy="11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C01">
        <w:t>If the rules are not followed properly the benefit might get:</w:t>
      </w:r>
    </w:p>
    <w:p w14:paraId="241D1F3D" w14:textId="6D985C0B" w:rsidR="00EB2C01" w:rsidRDefault="00EB2C01" w:rsidP="00EB2C01">
      <w:pPr>
        <w:pStyle w:val="Listtoplevel"/>
      </w:pPr>
      <w:r>
        <w:t>cut</w:t>
      </w:r>
    </w:p>
    <w:p w14:paraId="448AF616" w14:textId="01B8800F" w:rsidR="00EB2C01" w:rsidRDefault="00EB2C01" w:rsidP="00EB2C01">
      <w:pPr>
        <w:pStyle w:val="Listtoplevel"/>
      </w:pPr>
      <w:r>
        <w:t xml:space="preserve">stopped. </w:t>
      </w:r>
    </w:p>
    <w:p w14:paraId="116B234D" w14:textId="4EE1A6A3" w:rsidR="00A843FF" w:rsidRDefault="00A843FF">
      <w:pPr>
        <w:spacing w:line="240" w:lineRule="auto"/>
        <w:ind w:left="0"/>
      </w:pPr>
    </w:p>
    <w:p w14:paraId="0B546EEF" w14:textId="3BE145C6" w:rsidR="008160AF" w:rsidRDefault="008160AF">
      <w:pPr>
        <w:spacing w:line="240" w:lineRule="auto"/>
        <w:ind w:left="0"/>
      </w:pPr>
    </w:p>
    <w:p w14:paraId="0F8EEA64" w14:textId="149A969D" w:rsidR="00725811" w:rsidRDefault="00725811" w:rsidP="00FB79AF">
      <w:r>
        <w:t xml:space="preserve">We were told </w:t>
      </w:r>
      <w:r w:rsidR="00606FCC">
        <w:t>about</w:t>
      </w:r>
      <w:r>
        <w:t>:</w:t>
      </w:r>
    </w:p>
    <w:p w14:paraId="71B03A1D" w14:textId="0990BA8A" w:rsidR="00725811" w:rsidRPr="007406B2" w:rsidRDefault="00715629" w:rsidP="00725811">
      <w:pPr>
        <w:pStyle w:val="Listtoplevel"/>
      </w:pPr>
      <w:r>
        <w:drawing>
          <wp:anchor distT="0" distB="0" distL="114300" distR="114300" simplePos="0" relativeHeight="251992064" behindDoc="0" locked="0" layoutInCell="1" allowOverlap="1" wp14:anchorId="67D1591F" wp14:editId="73E177DA">
            <wp:simplePos x="0" y="0"/>
            <wp:positionH relativeFrom="margin">
              <wp:align>left</wp:align>
            </wp:positionH>
            <wp:positionV relativeFrom="paragraph">
              <wp:posOffset>136746</wp:posOffset>
            </wp:positionV>
            <wp:extent cx="1233377" cy="1233377"/>
            <wp:effectExtent l="0" t="0" r="5080" b="0"/>
            <wp:wrapNone/>
            <wp:docPr id="130189512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89512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77" cy="12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6B2" w:rsidRPr="007406B2">
        <w:t xml:space="preserve">changes in the benefits sytstem </w:t>
      </w:r>
    </w:p>
    <w:p w14:paraId="05EAB206" w14:textId="66480C20" w:rsidR="00E40C60" w:rsidRPr="007406B2" w:rsidRDefault="00D616E4" w:rsidP="00725811">
      <w:pPr>
        <w:pStyle w:val="Listtoplevel"/>
      </w:pPr>
      <w:r>
        <w:drawing>
          <wp:anchor distT="0" distB="0" distL="114300" distR="114300" simplePos="0" relativeHeight="251993088" behindDoc="0" locked="0" layoutInCell="1" allowOverlap="1" wp14:anchorId="380481C9" wp14:editId="2BBFEA25">
            <wp:simplePos x="0" y="0"/>
            <wp:positionH relativeFrom="margin">
              <wp:align>left</wp:align>
            </wp:positionH>
            <wp:positionV relativeFrom="paragraph">
              <wp:posOffset>883137</wp:posOffset>
            </wp:positionV>
            <wp:extent cx="1254641" cy="1254641"/>
            <wp:effectExtent l="0" t="0" r="0" b="3175"/>
            <wp:wrapNone/>
            <wp:docPr id="35535422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5422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41" cy="125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6B2" w:rsidRPr="007406B2">
        <w:t xml:space="preserve">how benefits will be kept going over a long time </w:t>
      </w:r>
    </w:p>
    <w:p w14:paraId="0F5CE6B8" w14:textId="2B8605F2" w:rsidR="00CB2DB6" w:rsidRDefault="007406B2" w:rsidP="00987338">
      <w:pPr>
        <w:pStyle w:val="Listtoplevel"/>
        <w:tabs>
          <w:tab w:val="left" w:leader="dot" w:pos="8505"/>
        </w:tabs>
      </w:pPr>
      <w:r w:rsidRPr="007406B2">
        <w:t xml:space="preserve">how </w:t>
      </w:r>
      <w:r w:rsidRPr="007406B2">
        <w:rPr>
          <w:b/>
          <w:bCs/>
        </w:rPr>
        <w:t>artifical intelligence</w:t>
      </w:r>
      <w:r w:rsidRPr="007406B2">
        <w:t xml:space="preserve"> might be used. </w:t>
      </w:r>
    </w:p>
    <w:p w14:paraId="0D20570D" w14:textId="6EEF4389" w:rsidR="007406B2" w:rsidRDefault="007406B2" w:rsidP="007406B2"/>
    <w:p w14:paraId="0F7F267E" w14:textId="7ED2722C" w:rsidR="007406B2" w:rsidRDefault="007406B2" w:rsidP="007406B2"/>
    <w:p w14:paraId="7DD44C9E" w14:textId="46B50F9B" w:rsidR="007406B2" w:rsidRDefault="00156B22" w:rsidP="007406B2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3CB3420C" wp14:editId="00491ED6">
                <wp:simplePos x="0" y="0"/>
                <wp:positionH relativeFrom="margin">
                  <wp:posOffset>2133600</wp:posOffset>
                </wp:positionH>
                <wp:positionV relativeFrom="paragraph">
                  <wp:posOffset>-91440</wp:posOffset>
                </wp:positionV>
                <wp:extent cx="3718560" cy="2543175"/>
                <wp:effectExtent l="0" t="0" r="0" b="9525"/>
                <wp:wrapNone/>
                <wp:docPr id="1453352708" name="Rectangle 14533527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2543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72B5E" id="Rectangle 1453352708" o:spid="_x0000_s1026" alt="&quot;&quot;" style="position:absolute;margin-left:168pt;margin-top:-7.2pt;width:292.8pt;height:200.25pt;z-index:-25134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" fillcolor="#deeaf6 [664]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4112" behindDoc="0" locked="0" layoutInCell="1" allowOverlap="1" wp14:anchorId="390934F3" wp14:editId="2E2B81D7">
            <wp:simplePos x="0" y="0"/>
            <wp:positionH relativeFrom="margin">
              <wp:posOffset>-76200</wp:posOffset>
            </wp:positionH>
            <wp:positionV relativeFrom="paragraph">
              <wp:posOffset>662940</wp:posOffset>
            </wp:positionV>
            <wp:extent cx="1663962" cy="1127051"/>
            <wp:effectExtent l="0" t="0" r="0" b="0"/>
            <wp:wrapNone/>
            <wp:docPr id="492144783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4478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62" cy="112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A35">
        <w:rPr>
          <w:b/>
          <w:bCs/>
        </w:rPr>
        <w:t>Artificial intelligence</w:t>
      </w:r>
      <w:r w:rsidR="00C74218">
        <w:t xml:space="preserve"> means computer programs that can do some of the things humans can do like:</w:t>
      </w:r>
    </w:p>
    <w:p w14:paraId="7FE816FD" w14:textId="6BDE5D31" w:rsidR="00C74218" w:rsidRDefault="00C74218" w:rsidP="00C74218">
      <w:pPr>
        <w:pStyle w:val="Listtoplevel"/>
      </w:pPr>
      <w:r>
        <w:t xml:space="preserve">learning </w:t>
      </w:r>
    </w:p>
    <w:p w14:paraId="69B9BD20" w14:textId="585B8E9E" w:rsidR="00C74218" w:rsidRPr="00C74218" w:rsidRDefault="00C74218" w:rsidP="00C74218">
      <w:pPr>
        <w:pStyle w:val="Listtoplevel"/>
      </w:pPr>
      <w:r>
        <w:t xml:space="preserve">solving problems. </w:t>
      </w:r>
    </w:p>
    <w:p w14:paraId="6D2C65C0" w14:textId="563946F5" w:rsidR="00A843FF" w:rsidRDefault="007406B2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bookmarkStart w:id="1" w:name="_Hlk53559738"/>
      <w:r>
        <w:br w:type="page"/>
      </w:r>
    </w:p>
    <w:p w14:paraId="4EB31EEA" w14:textId="2FF2E10E" w:rsidR="000A18D1" w:rsidRPr="0012465E" w:rsidRDefault="000A18D1" w:rsidP="000A18D1">
      <w:pPr>
        <w:pStyle w:val="Heading1"/>
        <w:rPr>
          <w:rFonts w:eastAsia="Arial"/>
        </w:rPr>
      </w:pPr>
      <w:r>
        <w:lastRenderedPageBreak/>
        <w:t>Voice of disabled people</w:t>
      </w:r>
    </w:p>
    <w:p w14:paraId="48B5DB69" w14:textId="77777777" w:rsidR="000A18D1" w:rsidRDefault="000A18D1" w:rsidP="000A18D1"/>
    <w:p w14:paraId="03AF3446" w14:textId="77777777" w:rsidR="000A18D1" w:rsidRDefault="000A18D1" w:rsidP="000A18D1"/>
    <w:p w14:paraId="73750ED5" w14:textId="77777777" w:rsidR="000A18D1" w:rsidRDefault="000A18D1" w:rsidP="000A18D1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86592" behindDoc="0" locked="0" layoutInCell="1" allowOverlap="1" wp14:anchorId="3C440487" wp14:editId="4CCB0D5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20000" cy="1007834"/>
            <wp:effectExtent l="0" t="0" r="5715" b="0"/>
            <wp:wrapNone/>
            <wp:docPr id="6480758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7764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The Government meets with the DPO Coalition so disabled people can have a say in the decisions being made about them. </w:t>
      </w:r>
    </w:p>
    <w:p w14:paraId="6CC7046D" w14:textId="77777777" w:rsidR="000A18D1" w:rsidRDefault="000A18D1" w:rsidP="000A18D1">
      <w:pPr>
        <w:rPr>
          <w:rFonts w:eastAsia="Times New Roman"/>
          <w:lang w:eastAsia="en-NZ"/>
        </w:rPr>
      </w:pPr>
      <w:r w:rsidRPr="00BE1C6B">
        <w:rPr>
          <w:rFonts w:eastAsia="Times New Roman"/>
          <w:noProof/>
          <w:lang w:eastAsia="en-NZ"/>
        </w:rPr>
        <w:drawing>
          <wp:anchor distT="0" distB="0" distL="114300" distR="114300" simplePos="0" relativeHeight="251884544" behindDoc="0" locked="0" layoutInCell="1" allowOverlap="1" wp14:anchorId="62134874" wp14:editId="25E72B2B">
            <wp:simplePos x="0" y="0"/>
            <wp:positionH relativeFrom="column">
              <wp:posOffset>8890</wp:posOffset>
            </wp:positionH>
            <wp:positionV relativeFrom="paragraph">
              <wp:posOffset>168275</wp:posOffset>
            </wp:positionV>
            <wp:extent cx="1371600" cy="1493520"/>
            <wp:effectExtent l="0" t="0" r="0" b="0"/>
            <wp:wrapNone/>
            <wp:docPr id="439" name="Picture 4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 </w:t>
      </w:r>
    </w:p>
    <w:p w14:paraId="2A01BDF7" w14:textId="77777777" w:rsidR="000A18D1" w:rsidRDefault="000A18D1" w:rsidP="000A18D1">
      <w:pPr>
        <w:rPr>
          <w:rFonts w:eastAsia="Times New Roman"/>
          <w:lang w:eastAsia="en-NZ"/>
        </w:rPr>
      </w:pPr>
    </w:p>
    <w:p w14:paraId="1FE163A8" w14:textId="77777777" w:rsidR="000A18D1" w:rsidRDefault="000A18D1" w:rsidP="000A18D1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DPO Coalition is always looking for new organisations to join us.</w:t>
      </w:r>
    </w:p>
    <w:p w14:paraId="24B8DCFB" w14:textId="77777777" w:rsidR="000A18D1" w:rsidRDefault="000A18D1" w:rsidP="000A18D1">
      <w:pPr>
        <w:rPr>
          <w:rFonts w:eastAsia="Times New Roman"/>
          <w:lang w:eastAsia="en-NZ"/>
        </w:rPr>
      </w:pPr>
    </w:p>
    <w:p w14:paraId="63023E75" w14:textId="77777777" w:rsidR="000A18D1" w:rsidRDefault="000A18D1" w:rsidP="000A18D1">
      <w:pPr>
        <w:rPr>
          <w:rFonts w:eastAsia="Times New Roman"/>
          <w:lang w:eastAsia="en-NZ"/>
        </w:rPr>
      </w:pPr>
      <w:r w:rsidRPr="00892ABE">
        <w:rPr>
          <w:rFonts w:eastAsia="Times New Roman"/>
          <w:noProof/>
          <w:lang w:eastAsia="en-NZ"/>
        </w:rPr>
        <w:drawing>
          <wp:anchor distT="0" distB="0" distL="114300" distR="114300" simplePos="0" relativeHeight="251885568" behindDoc="0" locked="0" layoutInCell="1" allowOverlap="1" wp14:anchorId="6C180DDB" wp14:editId="306FD1A9">
            <wp:simplePos x="0" y="0"/>
            <wp:positionH relativeFrom="column">
              <wp:posOffset>4776</wp:posOffset>
            </wp:positionH>
            <wp:positionV relativeFrom="paragraph">
              <wp:posOffset>272415</wp:posOffset>
            </wp:positionV>
            <wp:extent cx="1371600" cy="1371600"/>
            <wp:effectExtent l="0" t="0" r="0" b="0"/>
            <wp:wrapNone/>
            <wp:docPr id="440" name="Picture 4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2EDF6" w14:textId="689764A0" w:rsidR="000A18D1" w:rsidRDefault="000A18D1" w:rsidP="000A18D1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You can contact us by </w:t>
      </w:r>
      <w:r w:rsidRPr="00452246">
        <w:rPr>
          <w:rFonts w:eastAsia="Times New Roman"/>
          <w:b/>
          <w:lang w:eastAsia="en-NZ"/>
        </w:rPr>
        <w:t>emailing</w:t>
      </w:r>
      <w:r>
        <w:rPr>
          <w:rFonts w:eastAsia="Times New Roman"/>
          <w:lang w:eastAsia="en-NZ"/>
        </w:rPr>
        <w:t>:</w:t>
      </w:r>
    </w:p>
    <w:p w14:paraId="1F0FDFF2" w14:textId="77777777" w:rsidR="000A18D1" w:rsidRDefault="000A18D1" w:rsidP="000A18D1">
      <w:pPr>
        <w:rPr>
          <w:rFonts w:eastAsia="Times New Roman"/>
          <w:lang w:eastAsia="en-NZ"/>
        </w:rPr>
      </w:pPr>
    </w:p>
    <w:p w14:paraId="3F0EF7C5" w14:textId="77777777" w:rsidR="000A18D1" w:rsidRPr="005B26E5" w:rsidRDefault="000A18D1" w:rsidP="000A18D1">
      <w:pPr>
        <w:rPr>
          <w:rFonts w:eastAsia="Times New Roman"/>
          <w:b/>
          <w:color w:val="000000" w:themeColor="text1"/>
          <w:lang w:eastAsia="en-NZ"/>
        </w:rPr>
      </w:pPr>
      <w:hyperlink r:id="rId104" w:history="1">
        <w:r w:rsidRPr="005B26E5">
          <w:rPr>
            <w:rStyle w:val="Hyperlink"/>
            <w:rFonts w:eastAsia="Times New Roman"/>
            <w:b/>
            <w:color w:val="000000" w:themeColor="text1"/>
            <w:u w:val="none"/>
            <w:lang w:eastAsia="en-NZ"/>
          </w:rPr>
          <w:t>us-dpo@groups.io</w:t>
        </w:r>
      </w:hyperlink>
      <w:r w:rsidRPr="005B26E5">
        <w:rPr>
          <w:rFonts w:eastAsia="Times New Roman"/>
          <w:b/>
          <w:color w:val="000000" w:themeColor="text1"/>
          <w:lang w:eastAsia="en-NZ"/>
        </w:rPr>
        <w:t xml:space="preserve"> </w:t>
      </w:r>
    </w:p>
    <w:p w14:paraId="3BD88186" w14:textId="2D69CB90" w:rsidR="00090942" w:rsidRPr="00E02C06" w:rsidRDefault="00090942" w:rsidP="00E02C06">
      <w:r w:rsidRPr="00E02C06">
        <w:br w:type="page"/>
      </w:r>
    </w:p>
    <w:bookmarkEnd w:id="1"/>
    <w:p w14:paraId="7BEDB81C" w14:textId="375EC7DE" w:rsidR="00316DBA" w:rsidRPr="00316DBA" w:rsidRDefault="00156B22" w:rsidP="00156B22">
      <w:pPr>
        <w:spacing w:after="120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68E0DFDE" wp14:editId="19BC43D2">
                <wp:simplePos x="0" y="0"/>
                <wp:positionH relativeFrom="margin">
                  <wp:posOffset>-335280</wp:posOffset>
                </wp:positionH>
                <wp:positionV relativeFrom="paragraph">
                  <wp:posOffset>-259080</wp:posOffset>
                </wp:positionV>
                <wp:extent cx="6234430" cy="8869680"/>
                <wp:effectExtent l="0" t="0" r="13970" b="2667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8696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37459" id="Rectangle: Rounded Corners 24" o:spid="_x0000_s1026" style="position:absolute;margin-left:-26.4pt;margin-top:-20.4pt;width:490.9pt;height:698.4pt;z-index:-25148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" filled="f" strokecolor="windowText">
                <w10:wrap anchorx="margin"/>
              </v:rect>
            </w:pict>
          </mc:Fallback>
        </mc:AlternateContent>
      </w:r>
      <w:r w:rsidR="00E931EF">
        <w:rPr>
          <w:noProof/>
        </w:rPr>
        <w:drawing>
          <wp:anchor distT="0" distB="0" distL="114300" distR="114300" simplePos="0" relativeHeight="251888640" behindDoc="0" locked="0" layoutInCell="1" allowOverlap="1" wp14:anchorId="101754E6" wp14:editId="3130903B">
            <wp:simplePos x="0" y="0"/>
            <wp:positionH relativeFrom="margin">
              <wp:posOffset>-182880</wp:posOffset>
            </wp:positionH>
            <wp:positionV relativeFrom="paragraph">
              <wp:posOffset>-15239</wp:posOffset>
            </wp:positionV>
            <wp:extent cx="2423160" cy="495128"/>
            <wp:effectExtent l="0" t="0" r="0" b="0"/>
            <wp:wrapNone/>
            <wp:docPr id="1161039923" name="Picture 1" descr="Disabled People's Organisations Coalition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31478" name="Picture 1" descr="Disabled People's Organisations Coalition logo 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097" cy="496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Arial"/>
          <w:sz w:val="28"/>
          <w:szCs w:val="28"/>
          <w:lang w:eastAsia="en-NZ"/>
        </w:rPr>
        <w:t>This information has been written by</w:t>
      </w:r>
      <w:r w:rsidR="000A18D1">
        <w:rPr>
          <w:rFonts w:eastAsia="Times New Roman" w:cs="Arial"/>
          <w:sz w:val="28"/>
          <w:szCs w:val="28"/>
          <w:lang w:eastAsia="en-NZ"/>
        </w:rPr>
        <w:t xml:space="preserve"> the DPO Coalition.</w:t>
      </w:r>
    </w:p>
    <w:p w14:paraId="69BD007B" w14:textId="77777777" w:rsidR="00316DBA" w:rsidRPr="00316DBA" w:rsidRDefault="00316DBA" w:rsidP="00156B22">
      <w:pPr>
        <w:spacing w:after="120"/>
        <w:rPr>
          <w:rFonts w:eastAsia="Times New Roman" w:cs="Arial"/>
          <w:sz w:val="28"/>
          <w:szCs w:val="28"/>
          <w:lang w:eastAsia="en-NZ"/>
        </w:rPr>
      </w:pPr>
    </w:p>
    <w:p w14:paraId="12C867B2" w14:textId="77777777" w:rsidR="00316DBA" w:rsidRPr="00316DBA" w:rsidRDefault="00316DBA" w:rsidP="00156B22">
      <w:pPr>
        <w:spacing w:after="120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2F4F9805" wp14:editId="7EA9068E">
            <wp:simplePos x="0" y="0"/>
            <wp:positionH relativeFrom="margin">
              <wp:posOffset>0</wp:posOffset>
            </wp:positionH>
            <wp:positionV relativeFrom="paragraph">
              <wp:posOffset>9525</wp:posOffset>
            </wp:positionV>
            <wp:extent cx="1798951" cy="777240"/>
            <wp:effectExtent l="0" t="0" r="0" b="381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15" cy="78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2D3ED88E" w14:textId="77777777" w:rsidR="00316DBA" w:rsidRPr="00316DBA" w:rsidRDefault="00316DBA" w:rsidP="00156B22">
      <w:pPr>
        <w:spacing w:after="120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431E92BE" wp14:editId="77F132FE">
            <wp:simplePos x="0" y="0"/>
            <wp:positionH relativeFrom="margin">
              <wp:posOffset>-635</wp:posOffset>
            </wp:positionH>
            <wp:positionV relativeFrom="paragraph">
              <wp:posOffset>321945</wp:posOffset>
            </wp:positionV>
            <wp:extent cx="1889225" cy="944880"/>
            <wp:effectExtent l="0" t="0" r="0" b="762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25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67E99" w14:textId="77777777" w:rsidR="00316DBA" w:rsidRPr="00316DBA" w:rsidRDefault="00316DBA" w:rsidP="00156B22">
      <w:pPr>
        <w:spacing w:after="120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1733AA92" w14:textId="77777777" w:rsidR="00316DBA" w:rsidRPr="00316DBA" w:rsidRDefault="00316DBA" w:rsidP="00156B22">
      <w:pPr>
        <w:spacing w:after="120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4368" behindDoc="0" locked="0" layoutInCell="1" allowOverlap="1" wp14:anchorId="4E91B72C" wp14:editId="54723A00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36799" w14:textId="2CF691CA" w:rsidR="00316DBA" w:rsidRPr="00316DBA" w:rsidRDefault="00316DBA" w:rsidP="00156B22">
      <w:pPr>
        <w:spacing w:after="120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4D4A3A23" w14:textId="0742946E" w:rsidR="00316DBA" w:rsidRPr="00316DBA" w:rsidRDefault="00156B22" w:rsidP="00156B22">
      <w:pPr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0512" behindDoc="0" locked="0" layoutInCell="1" allowOverlap="1" wp14:anchorId="219A4B6C" wp14:editId="2AB31AA5">
            <wp:simplePos x="0" y="0"/>
            <wp:positionH relativeFrom="column">
              <wp:posOffset>226695</wp:posOffset>
            </wp:positionH>
            <wp:positionV relativeFrom="paragraph">
              <wp:posOffset>173990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53D96" w14:textId="1298B41E" w:rsidR="00316DBA" w:rsidRPr="00316DBA" w:rsidRDefault="00316DBA" w:rsidP="00156B22">
      <w:pPr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5387A68" w14:textId="77777777" w:rsidR="00316DBA" w:rsidRPr="00316DBA" w:rsidRDefault="00316DBA" w:rsidP="00156B22">
      <w:pPr>
        <w:rPr>
          <w:rFonts w:eastAsia="Times New Roman" w:cs="Arial"/>
          <w:sz w:val="10"/>
          <w:szCs w:val="10"/>
          <w:lang w:eastAsia="en-NZ"/>
        </w:rPr>
      </w:pPr>
    </w:p>
    <w:p w14:paraId="42BCDC98" w14:textId="77777777" w:rsidR="00316DBA" w:rsidRPr="00316DBA" w:rsidRDefault="00316DBA" w:rsidP="00156B22">
      <w:pPr>
        <w:numPr>
          <w:ilvl w:val="0"/>
          <w:numId w:val="13"/>
        </w:numPr>
        <w:spacing w:after="160" w:line="259" w:lineRule="auto"/>
        <w:ind w:left="3686" w:firstLine="0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9488" behindDoc="1" locked="0" layoutInCell="1" allowOverlap="1" wp14:anchorId="0011E525" wp14:editId="1727DBFC">
            <wp:simplePos x="0" y="0"/>
            <wp:positionH relativeFrom="margin">
              <wp:posOffset>409575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626793E0" w14:textId="77777777" w:rsidR="00316DBA" w:rsidRPr="00316DBA" w:rsidRDefault="00316DBA" w:rsidP="00156B22">
      <w:pPr>
        <w:contextualSpacing/>
        <w:rPr>
          <w:rFonts w:eastAsia="Times New Roman" w:cs="Arial"/>
          <w:sz w:val="10"/>
          <w:szCs w:val="10"/>
          <w:lang w:eastAsia="en-NZ"/>
        </w:rPr>
      </w:pPr>
    </w:p>
    <w:p w14:paraId="3AA0DE5A" w14:textId="77777777" w:rsidR="00316DBA" w:rsidRPr="00316DBA" w:rsidRDefault="00316DBA" w:rsidP="00156B22">
      <w:pPr>
        <w:numPr>
          <w:ilvl w:val="0"/>
          <w:numId w:val="13"/>
        </w:numPr>
        <w:spacing w:after="160" w:line="259" w:lineRule="auto"/>
        <w:ind w:left="3686" w:firstLine="0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487F04B4" w14:textId="77777777" w:rsidR="00316DBA" w:rsidRPr="00316DBA" w:rsidRDefault="00316DBA" w:rsidP="00156B22">
      <w:pPr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4BE43758" w14:textId="42AF8408" w:rsidR="00316DBA" w:rsidRPr="00316DBA" w:rsidRDefault="00316DBA" w:rsidP="00156B22">
      <w:pPr>
        <w:numPr>
          <w:ilvl w:val="0"/>
          <w:numId w:val="13"/>
        </w:numPr>
        <w:spacing w:after="160" w:line="259" w:lineRule="auto"/>
        <w:ind w:left="3686" w:firstLine="0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0D2C0F87" w14:textId="6269022B" w:rsidR="00316DBA" w:rsidRPr="00316DBA" w:rsidRDefault="00156B22" w:rsidP="00156B22">
      <w:pPr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43584" behindDoc="0" locked="0" layoutInCell="1" allowOverlap="1" wp14:anchorId="4513FCB1" wp14:editId="1BEB58A3">
            <wp:simplePos x="0" y="0"/>
            <wp:positionH relativeFrom="column">
              <wp:posOffset>-3810</wp:posOffset>
            </wp:positionH>
            <wp:positionV relativeFrom="paragraph">
              <wp:posOffset>20955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41536" behindDoc="0" locked="0" layoutInCell="1" allowOverlap="1" wp14:anchorId="51AD9AA3" wp14:editId="4E4F2533">
            <wp:simplePos x="0" y="0"/>
            <wp:positionH relativeFrom="column">
              <wp:posOffset>988695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C5860" w14:textId="77777777" w:rsidR="00316DBA" w:rsidRPr="00316DBA" w:rsidRDefault="00316DBA" w:rsidP="00156B22">
      <w:pPr>
        <w:numPr>
          <w:ilvl w:val="0"/>
          <w:numId w:val="13"/>
        </w:numPr>
        <w:spacing w:after="160" w:line="259" w:lineRule="auto"/>
        <w:ind w:left="3686" w:firstLine="0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67B74CC4" w14:textId="77777777" w:rsidR="00316DBA" w:rsidRPr="00316DBA" w:rsidRDefault="00316DBA" w:rsidP="00156B22">
      <w:pPr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E08D8A3" w14:textId="77777777" w:rsidR="00316DBA" w:rsidRPr="00316DBA" w:rsidRDefault="00316DBA" w:rsidP="00156B22">
      <w:pPr>
        <w:numPr>
          <w:ilvl w:val="0"/>
          <w:numId w:val="13"/>
        </w:numPr>
        <w:spacing w:after="160" w:line="259" w:lineRule="auto"/>
        <w:ind w:left="3686" w:firstLine="0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346BD276" w14:textId="77777777" w:rsidR="00316DBA" w:rsidRPr="00316DBA" w:rsidRDefault="00316DBA" w:rsidP="00156B22">
      <w:pPr>
        <w:contextualSpacing/>
        <w:rPr>
          <w:rFonts w:eastAsia="Times New Roman" w:cs="Arial"/>
          <w:sz w:val="10"/>
          <w:szCs w:val="10"/>
          <w:lang w:eastAsia="en-NZ"/>
        </w:rPr>
      </w:pPr>
    </w:p>
    <w:p w14:paraId="2775CC6A" w14:textId="77777777" w:rsidR="00316DBA" w:rsidRPr="00316DBA" w:rsidRDefault="00316DBA" w:rsidP="00156B22">
      <w:pPr>
        <w:numPr>
          <w:ilvl w:val="0"/>
          <w:numId w:val="13"/>
        </w:numPr>
        <w:spacing w:after="160" w:line="259" w:lineRule="auto"/>
        <w:ind w:left="3686" w:firstLine="0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2560" behindDoc="0" locked="0" layoutInCell="1" allowOverlap="1" wp14:anchorId="353FDBEF" wp14:editId="20605ADF">
            <wp:simplePos x="0" y="0"/>
            <wp:positionH relativeFrom="column">
              <wp:posOffset>417195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6D2FC649" w14:textId="77777777" w:rsidR="00316DBA" w:rsidRPr="00316DBA" w:rsidRDefault="00316DBA" w:rsidP="00156B22">
      <w:pPr>
        <w:contextualSpacing/>
        <w:rPr>
          <w:rFonts w:eastAsia="Times New Roman" w:cs="Arial"/>
          <w:sz w:val="10"/>
          <w:szCs w:val="10"/>
          <w:lang w:eastAsia="en-NZ"/>
        </w:rPr>
      </w:pPr>
    </w:p>
    <w:p w14:paraId="5CD6DF2C" w14:textId="77777777" w:rsidR="00316DBA" w:rsidRPr="00316DBA" w:rsidRDefault="00316DBA" w:rsidP="00156B22">
      <w:pPr>
        <w:numPr>
          <w:ilvl w:val="0"/>
          <w:numId w:val="13"/>
        </w:numPr>
        <w:spacing w:after="160" w:line="259" w:lineRule="auto"/>
        <w:ind w:left="3686" w:firstLine="0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44EB6852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114"/>
      <w:footerReference w:type="default" r:id="rId11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3011C" w14:textId="77777777" w:rsidR="008F5846" w:rsidRDefault="008F5846">
      <w:pPr>
        <w:spacing w:line="240" w:lineRule="auto"/>
      </w:pPr>
      <w:r>
        <w:separator/>
      </w:r>
    </w:p>
  </w:endnote>
  <w:endnote w:type="continuationSeparator" w:id="0">
    <w:p w14:paraId="71219D7D" w14:textId="77777777" w:rsidR="008F5846" w:rsidRDefault="008F58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1CDBE54C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AF85785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6310999F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EE25DC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17A81" w14:textId="77777777" w:rsidR="008F5846" w:rsidRDefault="008F5846">
      <w:pPr>
        <w:spacing w:line="240" w:lineRule="auto"/>
      </w:pPr>
      <w:r>
        <w:separator/>
      </w:r>
    </w:p>
  </w:footnote>
  <w:footnote w:type="continuationSeparator" w:id="0">
    <w:p w14:paraId="3A6DDE34" w14:textId="77777777" w:rsidR="008F5846" w:rsidRDefault="008F584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5E1B7F9F"/>
    <w:multiLevelType w:val="hybridMultilevel"/>
    <w:tmpl w:val="A6CA314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917E3D"/>
    <w:multiLevelType w:val="hybridMultilevel"/>
    <w:tmpl w:val="76586948"/>
    <w:lvl w:ilvl="0" w:tplc="8EDE761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DC18021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6CD6BB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7466DA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A314E2B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03D439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06240B3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BBB001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BF92B54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4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1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2"/>
  </w:num>
  <w:num w:numId="13" w16cid:durableId="570190621">
    <w:abstractNumId w:val="14"/>
  </w:num>
  <w:num w:numId="14" w16cid:durableId="1289623535">
    <w:abstractNumId w:val="10"/>
  </w:num>
  <w:num w:numId="15" w16cid:durableId="2097628297">
    <w:abstractNumId w:val="13"/>
  </w:num>
  <w:num w:numId="16" w16cid:durableId="15510689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943336"/>
    <w:rsid w:val="000013CC"/>
    <w:rsid w:val="00002417"/>
    <w:rsid w:val="000047F4"/>
    <w:rsid w:val="00005DB6"/>
    <w:rsid w:val="000064D2"/>
    <w:rsid w:val="00010E4B"/>
    <w:rsid w:val="000144CF"/>
    <w:rsid w:val="00014DA4"/>
    <w:rsid w:val="000227B4"/>
    <w:rsid w:val="0003092A"/>
    <w:rsid w:val="00035482"/>
    <w:rsid w:val="0003758E"/>
    <w:rsid w:val="0004557B"/>
    <w:rsid w:val="000515D8"/>
    <w:rsid w:val="0005649D"/>
    <w:rsid w:val="00061508"/>
    <w:rsid w:val="00084A2E"/>
    <w:rsid w:val="00085E05"/>
    <w:rsid w:val="00085E26"/>
    <w:rsid w:val="0009079F"/>
    <w:rsid w:val="00090942"/>
    <w:rsid w:val="00092DF8"/>
    <w:rsid w:val="000A18D1"/>
    <w:rsid w:val="000A3C46"/>
    <w:rsid w:val="000C3B0C"/>
    <w:rsid w:val="000D2B45"/>
    <w:rsid w:val="000D3477"/>
    <w:rsid w:val="000D4592"/>
    <w:rsid w:val="000F15AB"/>
    <w:rsid w:val="000F62D1"/>
    <w:rsid w:val="000F736F"/>
    <w:rsid w:val="000F7FEE"/>
    <w:rsid w:val="00106EF8"/>
    <w:rsid w:val="00122416"/>
    <w:rsid w:val="00124EA8"/>
    <w:rsid w:val="0012589E"/>
    <w:rsid w:val="00133901"/>
    <w:rsid w:val="00140EAC"/>
    <w:rsid w:val="00152D23"/>
    <w:rsid w:val="00154735"/>
    <w:rsid w:val="0015534F"/>
    <w:rsid w:val="00156B22"/>
    <w:rsid w:val="0016313D"/>
    <w:rsid w:val="001711B3"/>
    <w:rsid w:val="001741FA"/>
    <w:rsid w:val="001754F4"/>
    <w:rsid w:val="00181415"/>
    <w:rsid w:val="00186D7C"/>
    <w:rsid w:val="001931C0"/>
    <w:rsid w:val="001A7BDF"/>
    <w:rsid w:val="001B05BB"/>
    <w:rsid w:val="001B0DFA"/>
    <w:rsid w:val="001B1177"/>
    <w:rsid w:val="001B3E90"/>
    <w:rsid w:val="001B4DD5"/>
    <w:rsid w:val="001C652B"/>
    <w:rsid w:val="001C65A0"/>
    <w:rsid w:val="001C722F"/>
    <w:rsid w:val="001D223E"/>
    <w:rsid w:val="001D41B2"/>
    <w:rsid w:val="001D5941"/>
    <w:rsid w:val="001E32B5"/>
    <w:rsid w:val="001E3429"/>
    <w:rsid w:val="001F0808"/>
    <w:rsid w:val="001F2C70"/>
    <w:rsid w:val="00201291"/>
    <w:rsid w:val="00201791"/>
    <w:rsid w:val="0021277B"/>
    <w:rsid w:val="00215BC3"/>
    <w:rsid w:val="00226C0D"/>
    <w:rsid w:val="00226F54"/>
    <w:rsid w:val="0023189D"/>
    <w:rsid w:val="00235C45"/>
    <w:rsid w:val="0024597F"/>
    <w:rsid w:val="00257D60"/>
    <w:rsid w:val="00261BF8"/>
    <w:rsid w:val="00263853"/>
    <w:rsid w:val="00266B9F"/>
    <w:rsid w:val="00274BA6"/>
    <w:rsid w:val="00281C49"/>
    <w:rsid w:val="002824D1"/>
    <w:rsid w:val="00283864"/>
    <w:rsid w:val="0028478A"/>
    <w:rsid w:val="00284D0D"/>
    <w:rsid w:val="00292ACD"/>
    <w:rsid w:val="002A28C7"/>
    <w:rsid w:val="002A3005"/>
    <w:rsid w:val="002B4D06"/>
    <w:rsid w:val="002B7EED"/>
    <w:rsid w:val="002E6B63"/>
    <w:rsid w:val="002F1051"/>
    <w:rsid w:val="002F4935"/>
    <w:rsid w:val="002F7786"/>
    <w:rsid w:val="002F7AA4"/>
    <w:rsid w:val="00301E4A"/>
    <w:rsid w:val="00302113"/>
    <w:rsid w:val="003029E9"/>
    <w:rsid w:val="00302C4F"/>
    <w:rsid w:val="00302F07"/>
    <w:rsid w:val="00303CCB"/>
    <w:rsid w:val="0030544D"/>
    <w:rsid w:val="0031432F"/>
    <w:rsid w:val="00315307"/>
    <w:rsid w:val="00316DBA"/>
    <w:rsid w:val="00323EB3"/>
    <w:rsid w:val="003258FA"/>
    <w:rsid w:val="00330DAA"/>
    <w:rsid w:val="0033158A"/>
    <w:rsid w:val="0033354C"/>
    <w:rsid w:val="00336AD5"/>
    <w:rsid w:val="00352430"/>
    <w:rsid w:val="00353DA8"/>
    <w:rsid w:val="00361478"/>
    <w:rsid w:val="003631C1"/>
    <w:rsid w:val="00371C85"/>
    <w:rsid w:val="00376536"/>
    <w:rsid w:val="003831EB"/>
    <w:rsid w:val="003921BC"/>
    <w:rsid w:val="00392375"/>
    <w:rsid w:val="003975F4"/>
    <w:rsid w:val="003C0C3D"/>
    <w:rsid w:val="003C2FFC"/>
    <w:rsid w:val="003C6987"/>
    <w:rsid w:val="003C75BA"/>
    <w:rsid w:val="003D631D"/>
    <w:rsid w:val="003E2332"/>
    <w:rsid w:val="003F07F7"/>
    <w:rsid w:val="003F3E42"/>
    <w:rsid w:val="003F5628"/>
    <w:rsid w:val="004002D2"/>
    <w:rsid w:val="004053F7"/>
    <w:rsid w:val="004068D2"/>
    <w:rsid w:val="0041496B"/>
    <w:rsid w:val="00421E22"/>
    <w:rsid w:val="00426BE4"/>
    <w:rsid w:val="00431B44"/>
    <w:rsid w:val="00441CE8"/>
    <w:rsid w:val="00442BAD"/>
    <w:rsid w:val="004535B5"/>
    <w:rsid w:val="00454EE8"/>
    <w:rsid w:val="004567B0"/>
    <w:rsid w:val="0046474A"/>
    <w:rsid w:val="00467C1C"/>
    <w:rsid w:val="0047039A"/>
    <w:rsid w:val="004808FF"/>
    <w:rsid w:val="00480FB5"/>
    <w:rsid w:val="004832C8"/>
    <w:rsid w:val="004864F1"/>
    <w:rsid w:val="00490C94"/>
    <w:rsid w:val="004A1C2F"/>
    <w:rsid w:val="004B6D6F"/>
    <w:rsid w:val="004C1953"/>
    <w:rsid w:val="004C55D9"/>
    <w:rsid w:val="004C574F"/>
    <w:rsid w:val="004C6365"/>
    <w:rsid w:val="004D2FF1"/>
    <w:rsid w:val="004D6E49"/>
    <w:rsid w:val="004E0DFF"/>
    <w:rsid w:val="004F2D59"/>
    <w:rsid w:val="004F56C0"/>
    <w:rsid w:val="004F6223"/>
    <w:rsid w:val="00503AD5"/>
    <w:rsid w:val="00503CDE"/>
    <w:rsid w:val="00510007"/>
    <w:rsid w:val="00516B9F"/>
    <w:rsid w:val="00522E5E"/>
    <w:rsid w:val="00531615"/>
    <w:rsid w:val="005342AE"/>
    <w:rsid w:val="005425AA"/>
    <w:rsid w:val="0055028F"/>
    <w:rsid w:val="00570380"/>
    <w:rsid w:val="0057445C"/>
    <w:rsid w:val="00577D24"/>
    <w:rsid w:val="00591E45"/>
    <w:rsid w:val="005921AD"/>
    <w:rsid w:val="00593049"/>
    <w:rsid w:val="00594094"/>
    <w:rsid w:val="00595A8D"/>
    <w:rsid w:val="00597F78"/>
    <w:rsid w:val="005A5F79"/>
    <w:rsid w:val="005A7363"/>
    <w:rsid w:val="005B07A9"/>
    <w:rsid w:val="005B51EA"/>
    <w:rsid w:val="005B6177"/>
    <w:rsid w:val="005D0949"/>
    <w:rsid w:val="005D180E"/>
    <w:rsid w:val="005D1BAE"/>
    <w:rsid w:val="005E00F8"/>
    <w:rsid w:val="005E17EC"/>
    <w:rsid w:val="0060011B"/>
    <w:rsid w:val="00602594"/>
    <w:rsid w:val="00606FCC"/>
    <w:rsid w:val="006131A4"/>
    <w:rsid w:val="00617991"/>
    <w:rsid w:val="00621884"/>
    <w:rsid w:val="00633E14"/>
    <w:rsid w:val="00635892"/>
    <w:rsid w:val="00636C88"/>
    <w:rsid w:val="00645E28"/>
    <w:rsid w:val="0064667B"/>
    <w:rsid w:val="00652ECC"/>
    <w:rsid w:val="006609E5"/>
    <w:rsid w:val="0066243E"/>
    <w:rsid w:val="0066685C"/>
    <w:rsid w:val="0067082D"/>
    <w:rsid w:val="00672DA8"/>
    <w:rsid w:val="00683296"/>
    <w:rsid w:val="00685897"/>
    <w:rsid w:val="00693A6F"/>
    <w:rsid w:val="006A16E3"/>
    <w:rsid w:val="006B3845"/>
    <w:rsid w:val="006B45FC"/>
    <w:rsid w:val="006B4FF9"/>
    <w:rsid w:val="006B67DE"/>
    <w:rsid w:val="006C18F5"/>
    <w:rsid w:val="006C5C26"/>
    <w:rsid w:val="006C61CA"/>
    <w:rsid w:val="006D0FD5"/>
    <w:rsid w:val="006D12ED"/>
    <w:rsid w:val="006D4178"/>
    <w:rsid w:val="006D4BAA"/>
    <w:rsid w:val="006E050D"/>
    <w:rsid w:val="006E4639"/>
    <w:rsid w:val="006E5BDB"/>
    <w:rsid w:val="006F14A6"/>
    <w:rsid w:val="006F3E4F"/>
    <w:rsid w:val="006F5425"/>
    <w:rsid w:val="00700169"/>
    <w:rsid w:val="007012DC"/>
    <w:rsid w:val="00705CA3"/>
    <w:rsid w:val="00711701"/>
    <w:rsid w:val="00715629"/>
    <w:rsid w:val="0071579D"/>
    <w:rsid w:val="00715A55"/>
    <w:rsid w:val="00725811"/>
    <w:rsid w:val="00734C63"/>
    <w:rsid w:val="00735968"/>
    <w:rsid w:val="007361CE"/>
    <w:rsid w:val="00736E4E"/>
    <w:rsid w:val="007406B2"/>
    <w:rsid w:val="007505BB"/>
    <w:rsid w:val="007546CD"/>
    <w:rsid w:val="0075685F"/>
    <w:rsid w:val="00760DC8"/>
    <w:rsid w:val="00766A37"/>
    <w:rsid w:val="007723E3"/>
    <w:rsid w:val="00774DA9"/>
    <w:rsid w:val="00780359"/>
    <w:rsid w:val="007821D1"/>
    <w:rsid w:val="007829EC"/>
    <w:rsid w:val="007928BE"/>
    <w:rsid w:val="007979B7"/>
    <w:rsid w:val="007A081F"/>
    <w:rsid w:val="007A160B"/>
    <w:rsid w:val="007A4BFC"/>
    <w:rsid w:val="007B05F3"/>
    <w:rsid w:val="007B1EAF"/>
    <w:rsid w:val="007C1677"/>
    <w:rsid w:val="007C225E"/>
    <w:rsid w:val="007C7764"/>
    <w:rsid w:val="007D1060"/>
    <w:rsid w:val="007D1A35"/>
    <w:rsid w:val="007E1101"/>
    <w:rsid w:val="007E15E4"/>
    <w:rsid w:val="007E3264"/>
    <w:rsid w:val="007E3858"/>
    <w:rsid w:val="007E7233"/>
    <w:rsid w:val="007F60AA"/>
    <w:rsid w:val="007F7C30"/>
    <w:rsid w:val="008120ED"/>
    <w:rsid w:val="0081278D"/>
    <w:rsid w:val="0081551D"/>
    <w:rsid w:val="008160AF"/>
    <w:rsid w:val="008232F3"/>
    <w:rsid w:val="00825B8A"/>
    <w:rsid w:val="00826225"/>
    <w:rsid w:val="008306DC"/>
    <w:rsid w:val="00831535"/>
    <w:rsid w:val="0083202D"/>
    <w:rsid w:val="00832E5C"/>
    <w:rsid w:val="00834FDB"/>
    <w:rsid w:val="00840125"/>
    <w:rsid w:val="00840E1C"/>
    <w:rsid w:val="008417AE"/>
    <w:rsid w:val="00842435"/>
    <w:rsid w:val="00844B3C"/>
    <w:rsid w:val="00863D53"/>
    <w:rsid w:val="00866A95"/>
    <w:rsid w:val="008836A8"/>
    <w:rsid w:val="008848CB"/>
    <w:rsid w:val="00884CAE"/>
    <w:rsid w:val="00886B35"/>
    <w:rsid w:val="00887F23"/>
    <w:rsid w:val="00890D0F"/>
    <w:rsid w:val="008A2341"/>
    <w:rsid w:val="008B5D2E"/>
    <w:rsid w:val="008C0BB4"/>
    <w:rsid w:val="008D21C3"/>
    <w:rsid w:val="008D437D"/>
    <w:rsid w:val="008D564C"/>
    <w:rsid w:val="008D56AF"/>
    <w:rsid w:val="008F3DA2"/>
    <w:rsid w:val="008F5846"/>
    <w:rsid w:val="00905443"/>
    <w:rsid w:val="00915C56"/>
    <w:rsid w:val="00921ED1"/>
    <w:rsid w:val="00926E99"/>
    <w:rsid w:val="009411B0"/>
    <w:rsid w:val="00942435"/>
    <w:rsid w:val="00943336"/>
    <w:rsid w:val="00944093"/>
    <w:rsid w:val="0094516C"/>
    <w:rsid w:val="009571C7"/>
    <w:rsid w:val="00964909"/>
    <w:rsid w:val="00964993"/>
    <w:rsid w:val="00971410"/>
    <w:rsid w:val="0097248A"/>
    <w:rsid w:val="00974E0B"/>
    <w:rsid w:val="00975435"/>
    <w:rsid w:val="009766DD"/>
    <w:rsid w:val="0098180B"/>
    <w:rsid w:val="00985725"/>
    <w:rsid w:val="00990E76"/>
    <w:rsid w:val="009954EE"/>
    <w:rsid w:val="009A31E9"/>
    <w:rsid w:val="009B22ED"/>
    <w:rsid w:val="009B3809"/>
    <w:rsid w:val="009C3763"/>
    <w:rsid w:val="009D7D63"/>
    <w:rsid w:val="009E16D4"/>
    <w:rsid w:val="009E178F"/>
    <w:rsid w:val="009E643E"/>
    <w:rsid w:val="00A00C90"/>
    <w:rsid w:val="00A03315"/>
    <w:rsid w:val="00A12915"/>
    <w:rsid w:val="00A1608E"/>
    <w:rsid w:val="00A16122"/>
    <w:rsid w:val="00A16CD6"/>
    <w:rsid w:val="00A27356"/>
    <w:rsid w:val="00A463DE"/>
    <w:rsid w:val="00A50138"/>
    <w:rsid w:val="00A53376"/>
    <w:rsid w:val="00A60D6A"/>
    <w:rsid w:val="00A67570"/>
    <w:rsid w:val="00A70B2D"/>
    <w:rsid w:val="00A72555"/>
    <w:rsid w:val="00A7300F"/>
    <w:rsid w:val="00A778CD"/>
    <w:rsid w:val="00A83116"/>
    <w:rsid w:val="00A843FF"/>
    <w:rsid w:val="00A84834"/>
    <w:rsid w:val="00A86632"/>
    <w:rsid w:val="00A92387"/>
    <w:rsid w:val="00AA750A"/>
    <w:rsid w:val="00AB12BA"/>
    <w:rsid w:val="00AB753B"/>
    <w:rsid w:val="00AC0FBB"/>
    <w:rsid w:val="00AD2603"/>
    <w:rsid w:val="00AD3A4B"/>
    <w:rsid w:val="00AD479C"/>
    <w:rsid w:val="00B05750"/>
    <w:rsid w:val="00B211CE"/>
    <w:rsid w:val="00B23C42"/>
    <w:rsid w:val="00B362D5"/>
    <w:rsid w:val="00B50B0B"/>
    <w:rsid w:val="00B73AC3"/>
    <w:rsid w:val="00B746F2"/>
    <w:rsid w:val="00B81A2E"/>
    <w:rsid w:val="00B87235"/>
    <w:rsid w:val="00B951EE"/>
    <w:rsid w:val="00BA6BC6"/>
    <w:rsid w:val="00BB5DAA"/>
    <w:rsid w:val="00BB7148"/>
    <w:rsid w:val="00BB718A"/>
    <w:rsid w:val="00BC7E04"/>
    <w:rsid w:val="00BD34B6"/>
    <w:rsid w:val="00BD7B42"/>
    <w:rsid w:val="00BE775D"/>
    <w:rsid w:val="00BF5DDC"/>
    <w:rsid w:val="00C10FF4"/>
    <w:rsid w:val="00C127EC"/>
    <w:rsid w:val="00C14DDD"/>
    <w:rsid w:val="00C200AE"/>
    <w:rsid w:val="00C20244"/>
    <w:rsid w:val="00C20BF4"/>
    <w:rsid w:val="00C214FE"/>
    <w:rsid w:val="00C33EB3"/>
    <w:rsid w:val="00C45EAB"/>
    <w:rsid w:val="00C46395"/>
    <w:rsid w:val="00C505FE"/>
    <w:rsid w:val="00C54DE3"/>
    <w:rsid w:val="00C60DB2"/>
    <w:rsid w:val="00C70D22"/>
    <w:rsid w:val="00C724A7"/>
    <w:rsid w:val="00C74218"/>
    <w:rsid w:val="00C8262B"/>
    <w:rsid w:val="00C90139"/>
    <w:rsid w:val="00C91492"/>
    <w:rsid w:val="00C930E8"/>
    <w:rsid w:val="00C96E77"/>
    <w:rsid w:val="00CB2DB6"/>
    <w:rsid w:val="00CB3EBD"/>
    <w:rsid w:val="00CB4C14"/>
    <w:rsid w:val="00CC3516"/>
    <w:rsid w:val="00CC747F"/>
    <w:rsid w:val="00CD05EB"/>
    <w:rsid w:val="00CD164A"/>
    <w:rsid w:val="00CD62C3"/>
    <w:rsid w:val="00CD7FE1"/>
    <w:rsid w:val="00CE7DE8"/>
    <w:rsid w:val="00CF3B40"/>
    <w:rsid w:val="00D13F0C"/>
    <w:rsid w:val="00D16B42"/>
    <w:rsid w:val="00D2179A"/>
    <w:rsid w:val="00D23034"/>
    <w:rsid w:val="00D326CD"/>
    <w:rsid w:val="00D512F4"/>
    <w:rsid w:val="00D616E4"/>
    <w:rsid w:val="00D6333C"/>
    <w:rsid w:val="00D652D9"/>
    <w:rsid w:val="00D66EC0"/>
    <w:rsid w:val="00D67451"/>
    <w:rsid w:val="00D753D4"/>
    <w:rsid w:val="00D851C4"/>
    <w:rsid w:val="00D852B6"/>
    <w:rsid w:val="00D87107"/>
    <w:rsid w:val="00D91B05"/>
    <w:rsid w:val="00D95D45"/>
    <w:rsid w:val="00DA3DBB"/>
    <w:rsid w:val="00DA40B8"/>
    <w:rsid w:val="00DA5CF8"/>
    <w:rsid w:val="00DB1481"/>
    <w:rsid w:val="00DC4393"/>
    <w:rsid w:val="00DC5D2A"/>
    <w:rsid w:val="00DD292B"/>
    <w:rsid w:val="00DD4FF7"/>
    <w:rsid w:val="00DE0259"/>
    <w:rsid w:val="00DF2E18"/>
    <w:rsid w:val="00DF521D"/>
    <w:rsid w:val="00E0084E"/>
    <w:rsid w:val="00E01CC5"/>
    <w:rsid w:val="00E02C06"/>
    <w:rsid w:val="00E03E6D"/>
    <w:rsid w:val="00E0706C"/>
    <w:rsid w:val="00E17BF8"/>
    <w:rsid w:val="00E20720"/>
    <w:rsid w:val="00E21AA6"/>
    <w:rsid w:val="00E25EA4"/>
    <w:rsid w:val="00E301CA"/>
    <w:rsid w:val="00E40C60"/>
    <w:rsid w:val="00E41BD6"/>
    <w:rsid w:val="00E422EA"/>
    <w:rsid w:val="00E53F0D"/>
    <w:rsid w:val="00E56A37"/>
    <w:rsid w:val="00E635F8"/>
    <w:rsid w:val="00E65ED6"/>
    <w:rsid w:val="00E67375"/>
    <w:rsid w:val="00E70E61"/>
    <w:rsid w:val="00E71CD1"/>
    <w:rsid w:val="00E73AA6"/>
    <w:rsid w:val="00E757C5"/>
    <w:rsid w:val="00E8259F"/>
    <w:rsid w:val="00E85401"/>
    <w:rsid w:val="00E87279"/>
    <w:rsid w:val="00E931EF"/>
    <w:rsid w:val="00EA3695"/>
    <w:rsid w:val="00EA4A0E"/>
    <w:rsid w:val="00EA567F"/>
    <w:rsid w:val="00EA5FAA"/>
    <w:rsid w:val="00EB00AC"/>
    <w:rsid w:val="00EB2C01"/>
    <w:rsid w:val="00EB73E4"/>
    <w:rsid w:val="00EB78C4"/>
    <w:rsid w:val="00EC5F32"/>
    <w:rsid w:val="00EC666B"/>
    <w:rsid w:val="00ED6240"/>
    <w:rsid w:val="00EF0D59"/>
    <w:rsid w:val="00EF4A04"/>
    <w:rsid w:val="00F0384E"/>
    <w:rsid w:val="00F0637A"/>
    <w:rsid w:val="00F20BCC"/>
    <w:rsid w:val="00F3298D"/>
    <w:rsid w:val="00F32DCE"/>
    <w:rsid w:val="00F360EC"/>
    <w:rsid w:val="00F53B61"/>
    <w:rsid w:val="00F54C55"/>
    <w:rsid w:val="00F62851"/>
    <w:rsid w:val="00F74E5E"/>
    <w:rsid w:val="00F83FE9"/>
    <w:rsid w:val="00F87859"/>
    <w:rsid w:val="00F91CBF"/>
    <w:rsid w:val="00FA5435"/>
    <w:rsid w:val="00FA7FD6"/>
    <w:rsid w:val="00FB23E3"/>
    <w:rsid w:val="00FB4144"/>
    <w:rsid w:val="00FB5189"/>
    <w:rsid w:val="00FB79AF"/>
    <w:rsid w:val="00FC1BD7"/>
    <w:rsid w:val="00FC36FF"/>
    <w:rsid w:val="00FC63B6"/>
    <w:rsid w:val="00FD3285"/>
    <w:rsid w:val="00FD58C4"/>
    <w:rsid w:val="00FD5E86"/>
    <w:rsid w:val="00FD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75D20"/>
  <w15:chartTrackingRefBased/>
  <w15:docId w15:val="{67381713-0808-463B-8F13-3E0DB26E2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styleId="Revision">
    <w:name w:val="Revision"/>
    <w:hidden/>
    <w:uiPriority w:val="99"/>
    <w:semiHidden/>
    <w:rsid w:val="00E8259F"/>
    <w:rPr>
      <w:rFonts w:ascii="Arial" w:eastAsiaTheme="minorEastAsia" w:hAnsi="Arial"/>
      <w:sz w:val="32"/>
      <w:lang w:val="en-AU"/>
    </w:rPr>
  </w:style>
  <w:style w:type="character" w:customStyle="1" w:styleId="wacimagecontainer">
    <w:name w:val="wacimagecontainer"/>
    <w:basedOn w:val="DefaultParagraphFont"/>
    <w:rsid w:val="004808FF"/>
  </w:style>
  <w:style w:type="paragraph" w:styleId="NormalWeb">
    <w:name w:val="Normal (Web)"/>
    <w:basedOn w:val="Normal"/>
    <w:uiPriority w:val="99"/>
    <w:semiHidden/>
    <w:unhideWhenUsed/>
    <w:rsid w:val="00156B22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theme" Target="theme/theme1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8" Type="http://schemas.openxmlformats.org/officeDocument/2006/relationships/image" Target="media/image57.pn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100.jpeg"/><Relationship Id="rId16" Type="http://schemas.openxmlformats.org/officeDocument/2006/relationships/image" Target="media/image9.png"/><Relationship Id="rId107" Type="http://schemas.openxmlformats.org/officeDocument/2006/relationships/image" Target="media/image95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jpeg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9" Type="http://schemas.openxmlformats.org/officeDocument/2006/relationships/image" Target="media/image58.jpeg"/><Relationship Id="rId113" Type="http://schemas.openxmlformats.org/officeDocument/2006/relationships/image" Target="media/image10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2.png"/><Relationship Id="rId108" Type="http://schemas.openxmlformats.org/officeDocument/2006/relationships/image" Target="media/image96.png"/><Relationship Id="rId54" Type="http://schemas.openxmlformats.org/officeDocument/2006/relationships/image" Target="media/image47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4.jpeg"/><Relationship Id="rId114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49.jpeg"/><Relationship Id="rId73" Type="http://schemas.openxmlformats.org/officeDocument/2006/relationships/image" Target="media/image62.png"/><Relationship Id="rId78" Type="http://schemas.openxmlformats.org/officeDocument/2006/relationships/image" Target="media/image67.jpe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jpe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7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hyperlink" Target="mailto:us-dpo@groups.io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00.png"/><Relationship Id="rId87" Type="http://schemas.openxmlformats.org/officeDocument/2006/relationships/image" Target="media/image76.png"/><Relationship Id="rId110" Type="http://schemas.openxmlformats.org/officeDocument/2006/relationships/image" Target="media/image98.jpeg"/><Relationship Id="rId115" Type="http://schemas.openxmlformats.org/officeDocument/2006/relationships/footer" Target="footer2.xml"/><Relationship Id="rId61" Type="http://schemas.openxmlformats.org/officeDocument/2006/relationships/image" Target="media/image54.jpeg"/><Relationship Id="rId82" Type="http://schemas.openxmlformats.org/officeDocument/2006/relationships/image" Target="media/image71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3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56.png"/><Relationship Id="rId11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9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ropbox\Easy%20Read\Supporting%20documents\Templates%20and%20inserts\Easy%20Read%20Template%20April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E9E3E-A23E-490C-BE7B-9F71EB15D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April 2025.dotx</Template>
  <TotalTime>6</TotalTime>
  <Pages>1</Pages>
  <Words>1203</Words>
  <Characters>6862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 Qureshi</dc:creator>
  <cp:keywords/>
  <dc:description/>
  <cp:lastModifiedBy>Jordan Jacques</cp:lastModifiedBy>
  <cp:revision>4</cp:revision>
  <dcterms:created xsi:type="dcterms:W3CDTF">2025-08-11T04:27:00Z</dcterms:created>
  <dcterms:modified xsi:type="dcterms:W3CDTF">2025-10-14T23:24:00Z</dcterms:modified>
</cp:coreProperties>
</file>