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15C83306" w:rsidR="00F87859" w:rsidRDefault="0043724A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660395" behindDoc="0" locked="0" layoutInCell="1" allowOverlap="1" wp14:anchorId="3A9E8F62" wp14:editId="0D62BA0A">
            <wp:simplePos x="0" y="0"/>
            <wp:positionH relativeFrom="column">
              <wp:posOffset>4343400</wp:posOffset>
            </wp:positionH>
            <wp:positionV relativeFrom="paragraph">
              <wp:posOffset>-228600</wp:posOffset>
            </wp:positionV>
            <wp:extent cx="1338293" cy="1943100"/>
            <wp:effectExtent l="0" t="0" r="0" b="0"/>
            <wp:wrapNone/>
            <wp:docPr id="499655129" name="Picture 7" descr="a person holding pages in standard text and easy read with an arrow behind them. There is a rainbow coloured border and the words RAINBOW 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55129" name="Picture 7" descr="a person holding pages in standard text and easy read with an arrow behind them. There is a rainbow coloured border and the words RAINBOW EASY REA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93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658250" behindDoc="1" locked="0" layoutInCell="1" allowOverlap="1" wp14:anchorId="4E8B5B4E" wp14:editId="024E213D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4B03B0" id="Group 19" o:spid="_x0000_s1026" style="position:absolute;margin-left:-50.25pt;margin-top:-46.05pt;width:551.25pt;height:801pt;z-index:-251502592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3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658253" behindDoc="0" locked="0" layoutInCell="1" allowOverlap="1" wp14:anchorId="0CB1A85B" wp14:editId="256E9441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658254" behindDoc="0" locked="0" layoutInCell="1" allowOverlap="1" wp14:anchorId="561DD261" wp14:editId="13EBACE5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770F6CC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637CD92" w:rsidR="00F87859" w:rsidRDefault="00F87859" w:rsidP="00F87859">
      <w:pPr>
        <w:rPr>
          <w:rFonts w:cs="Arial"/>
          <w:szCs w:val="32"/>
        </w:rPr>
      </w:pPr>
    </w:p>
    <w:p w14:paraId="66A1122A" w14:textId="00E2A5B3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6CD56B8" w14:textId="76654693" w:rsidR="000D39D0" w:rsidRDefault="004A173B" w:rsidP="001A041D">
      <w:pPr>
        <w:pStyle w:val="Title"/>
      </w:pPr>
      <w:r>
        <w:t>Rainbow Easy Read:</w:t>
      </w:r>
      <w:r w:rsidR="00952CBC">
        <w:t xml:space="preserve"> </w:t>
      </w:r>
      <w:r w:rsidR="00952CBC">
        <w:br/>
      </w:r>
      <w:r w:rsidR="00EB1B32">
        <w:t xml:space="preserve">Supporting </w:t>
      </w:r>
      <w:r w:rsidR="00EB6943">
        <w:t xml:space="preserve">your </w:t>
      </w:r>
      <w:r w:rsidR="00C3183C">
        <w:br/>
      </w:r>
      <w:r w:rsidR="00EB6943">
        <w:t>rainbow</w:t>
      </w:r>
      <w:r w:rsidR="00C3183C">
        <w:t xml:space="preserve"> </w:t>
      </w:r>
      <w:r w:rsidR="00EB6943">
        <w:t>friends and whānau</w:t>
      </w:r>
    </w:p>
    <w:p w14:paraId="250D9CB5" w14:textId="265168CB" w:rsidR="00E51981" w:rsidRDefault="00E51981" w:rsidP="00E51981">
      <w:pPr>
        <w:pStyle w:val="Title"/>
      </w:pPr>
      <w:r>
        <w:rPr>
          <w:noProof/>
        </w:rPr>
        <w:drawing>
          <wp:anchor distT="0" distB="0" distL="114300" distR="114300" simplePos="0" relativeHeight="251722859" behindDoc="0" locked="0" layoutInCell="1" allowOverlap="1" wp14:anchorId="33964E03" wp14:editId="2C399745">
            <wp:simplePos x="0" y="0"/>
            <wp:positionH relativeFrom="column">
              <wp:posOffset>924560</wp:posOffset>
            </wp:positionH>
            <wp:positionV relativeFrom="paragraph">
              <wp:posOffset>0</wp:posOffset>
            </wp:positionV>
            <wp:extent cx="3733800" cy="3764915"/>
            <wp:effectExtent l="0" t="0" r="0" b="0"/>
            <wp:wrapNone/>
            <wp:docPr id="1211677234" name="Picture 13" descr="a group of people with Pride flags and red heart signs - one has a placard reading Love is l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677234" name="Picture 13" descr="a group of people with Pride flags and red heart signs - one has a placard reading Love is lov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19303" w14:textId="77777777" w:rsidR="00E51981" w:rsidRDefault="00E51981" w:rsidP="00E51981">
      <w:pPr>
        <w:pStyle w:val="Title"/>
      </w:pPr>
    </w:p>
    <w:p w14:paraId="6CB1A9F6" w14:textId="77777777" w:rsidR="00E51981" w:rsidRDefault="00E51981" w:rsidP="00E51981">
      <w:pPr>
        <w:pStyle w:val="Title"/>
      </w:pPr>
    </w:p>
    <w:p w14:paraId="76D23455" w14:textId="77777777" w:rsidR="00E51981" w:rsidRDefault="00E51981" w:rsidP="00E51981">
      <w:pPr>
        <w:pStyle w:val="Title"/>
      </w:pPr>
    </w:p>
    <w:p w14:paraId="792E855B" w14:textId="77777777" w:rsidR="00E51981" w:rsidRPr="00570380" w:rsidRDefault="00E51981" w:rsidP="00E51981">
      <w:pPr>
        <w:pStyle w:val="Datepublished"/>
      </w:pPr>
      <w:r w:rsidRPr="00F87859">
        <w:br/>
        <w:t xml:space="preserve"> </w:t>
      </w:r>
      <w:r>
        <w:br/>
      </w:r>
      <w:r>
        <w:br/>
      </w:r>
      <w:r w:rsidRPr="00570380">
        <w:t xml:space="preserve">Published: </w:t>
      </w:r>
      <w:r>
        <w:t>February 2025</w:t>
      </w:r>
    </w:p>
    <w:p w14:paraId="2BB543D2" w14:textId="0FE7A286" w:rsidR="0032259F" w:rsidRDefault="00E51981" w:rsidP="00E51981">
      <w:pPr>
        <w:pStyle w:val="Heading1"/>
      </w:pPr>
      <w:r w:rsidRPr="00153863">
        <w:br w:type="page"/>
      </w:r>
      <w:bookmarkStart w:id="0" w:name="_Toc175672090"/>
      <w:r w:rsidR="0032259F">
        <w:lastRenderedPageBreak/>
        <w:t>What is in here</w:t>
      </w:r>
      <w:bookmarkEnd w:id="0"/>
    </w:p>
    <w:p w14:paraId="415739DC" w14:textId="77777777" w:rsidR="00656BC6" w:rsidRDefault="00656BC6" w:rsidP="00656BC6">
      <w:pPr>
        <w:jc w:val="right"/>
      </w:pPr>
    </w:p>
    <w:p w14:paraId="7EBC7729" w14:textId="268721BC" w:rsidR="00656BC6" w:rsidRDefault="00B327D4" w:rsidP="00656BC6">
      <w:pPr>
        <w:jc w:val="right"/>
      </w:pPr>
      <w:r w:rsidRPr="009D39EB">
        <w:rPr>
          <w:noProof/>
        </w:rPr>
        <w:drawing>
          <wp:anchor distT="0" distB="0" distL="114300" distR="114300" simplePos="0" relativeHeight="251693163" behindDoc="0" locked="0" layoutInCell="1" allowOverlap="1" wp14:anchorId="6E8B3C7B" wp14:editId="3F59608A">
            <wp:simplePos x="0" y="0"/>
            <wp:positionH relativeFrom="margin">
              <wp:posOffset>0</wp:posOffset>
            </wp:positionH>
            <wp:positionV relativeFrom="paragraph">
              <wp:posOffset>275064</wp:posOffset>
            </wp:positionV>
            <wp:extent cx="1261110" cy="1261110"/>
            <wp:effectExtent l="0" t="0" r="0" b="0"/>
            <wp:wrapNone/>
            <wp:docPr id="1338428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28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C25A" w14:textId="310EF985" w:rsidR="00656BC6" w:rsidRDefault="00656BC6" w:rsidP="00656BC6">
      <w:pPr>
        <w:jc w:val="right"/>
      </w:pPr>
      <w:r>
        <w:t>Page number:</w:t>
      </w:r>
    </w:p>
    <w:p w14:paraId="5DF7E9DC" w14:textId="77777777" w:rsidR="00656BC6" w:rsidRPr="001B5112" w:rsidRDefault="00656BC6" w:rsidP="00656BC6">
      <w:pPr>
        <w:rPr>
          <w:color w:val="000000" w:themeColor="text1"/>
        </w:rPr>
      </w:pPr>
    </w:p>
    <w:p w14:paraId="0AD37DBC" w14:textId="41644B3D" w:rsidR="00656BC6" w:rsidRPr="001B5112" w:rsidRDefault="00656BC6" w:rsidP="00656BC6">
      <w:pPr>
        <w:pStyle w:val="contentspage"/>
        <w:rPr>
          <w:color w:val="000000" w:themeColor="text1"/>
        </w:rPr>
      </w:pPr>
      <w:hyperlink w:anchor="_About_this_Easy" w:history="1">
        <w:r w:rsidRPr="001B5112">
          <w:rPr>
            <w:rStyle w:val="Hyperlink"/>
            <w:color w:val="000000" w:themeColor="text1"/>
            <w:u w:val="none"/>
          </w:rPr>
          <w:t>About this Easy Read</w:t>
        </w:r>
        <w:r w:rsidRPr="001B5112">
          <w:rPr>
            <w:rStyle w:val="Hyperlink"/>
            <w:color w:val="000000" w:themeColor="text1"/>
            <w:u w:val="none"/>
          </w:rPr>
          <w:tab/>
          <w:t>3</w:t>
        </w:r>
      </w:hyperlink>
    </w:p>
    <w:p w14:paraId="79970457" w14:textId="53AC7A23" w:rsidR="00656BC6" w:rsidRPr="001B5112" w:rsidRDefault="00B327D4" w:rsidP="00656BC6">
      <w:pPr>
        <w:pStyle w:val="contentspage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697259" behindDoc="0" locked="0" layoutInCell="1" allowOverlap="1" wp14:anchorId="2D767F0B" wp14:editId="59ED9850">
            <wp:simplePos x="0" y="0"/>
            <wp:positionH relativeFrom="margin">
              <wp:posOffset>0</wp:posOffset>
            </wp:positionH>
            <wp:positionV relativeFrom="paragraph">
              <wp:posOffset>212834</wp:posOffset>
            </wp:positionV>
            <wp:extent cx="1387366" cy="1356430"/>
            <wp:effectExtent l="0" t="0" r="3810" b="0"/>
            <wp:wrapNone/>
            <wp:docPr id="156879822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79822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366" cy="13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65189" w14:textId="6E587C7B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339836F5" w14:textId="798223B8" w:rsidR="00656BC6" w:rsidRPr="001B5112" w:rsidRDefault="00656BC6" w:rsidP="00656BC6">
      <w:pPr>
        <w:pStyle w:val="contentspage"/>
        <w:rPr>
          <w:color w:val="000000" w:themeColor="text1"/>
        </w:rPr>
      </w:pPr>
      <w:hyperlink w:anchor="_Why_rainbow_people" w:history="1">
        <w:r w:rsidRPr="001B5112">
          <w:rPr>
            <w:rStyle w:val="Hyperlink"/>
            <w:color w:val="000000" w:themeColor="text1"/>
            <w:u w:val="none"/>
          </w:rPr>
          <w:t>Why rainbow people need support</w:t>
        </w:r>
        <w:r w:rsidR="00B327D4" w:rsidRPr="001B5112">
          <w:rPr>
            <w:rStyle w:val="Hyperlink"/>
            <w:color w:val="000000" w:themeColor="text1"/>
            <w:u w:val="none"/>
          </w:rPr>
          <w:tab/>
          <w:t>5</w:t>
        </w:r>
      </w:hyperlink>
    </w:p>
    <w:p w14:paraId="361CCE73" w14:textId="720D7154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5EAA60A8" w14:textId="08C1AA51" w:rsidR="00656BC6" w:rsidRPr="001B5112" w:rsidRDefault="00B327D4" w:rsidP="00656BC6">
      <w:pPr>
        <w:pStyle w:val="contentspage"/>
        <w:rPr>
          <w:color w:val="000000" w:themeColor="text1"/>
        </w:rPr>
      </w:pPr>
      <w:r w:rsidRPr="001B5112">
        <w:rPr>
          <w:b/>
          <w:bCs w:val="0"/>
          <w:noProof/>
          <w:color w:val="000000" w:themeColor="text1"/>
        </w:rPr>
        <w:drawing>
          <wp:anchor distT="0" distB="0" distL="114300" distR="114300" simplePos="0" relativeHeight="251699307" behindDoc="0" locked="0" layoutInCell="1" allowOverlap="1" wp14:anchorId="7FABD66B" wp14:editId="7775F28B">
            <wp:simplePos x="0" y="0"/>
            <wp:positionH relativeFrom="margin">
              <wp:posOffset>110360</wp:posOffset>
            </wp:positionH>
            <wp:positionV relativeFrom="paragraph">
              <wp:posOffset>167882</wp:posOffset>
            </wp:positionV>
            <wp:extent cx="1292772" cy="1292772"/>
            <wp:effectExtent l="0" t="0" r="3175" b="3175"/>
            <wp:wrapNone/>
            <wp:docPr id="14848421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8421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702" cy="129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101A1" w14:textId="082B1076" w:rsidR="00656BC6" w:rsidRPr="001B5112" w:rsidRDefault="00656BC6" w:rsidP="00656BC6">
      <w:pPr>
        <w:pStyle w:val="contentspage"/>
        <w:rPr>
          <w:color w:val="000000" w:themeColor="text1"/>
        </w:rPr>
      </w:pPr>
      <w:hyperlink w:anchor="_Getting_started" w:history="1">
        <w:r w:rsidRPr="001B5112">
          <w:rPr>
            <w:rStyle w:val="Hyperlink"/>
            <w:color w:val="000000" w:themeColor="text1"/>
            <w:u w:val="none"/>
          </w:rPr>
          <w:t>Getting started</w:t>
        </w:r>
        <w:r w:rsidR="00B327D4" w:rsidRPr="001B5112">
          <w:rPr>
            <w:rStyle w:val="Hyperlink"/>
            <w:color w:val="000000" w:themeColor="text1"/>
            <w:u w:val="none"/>
          </w:rPr>
          <w:tab/>
          <w:t>9</w:t>
        </w:r>
      </w:hyperlink>
    </w:p>
    <w:p w14:paraId="6C7C4BCB" w14:textId="77777777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4D03952C" w14:textId="4B96114A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1B0483A3" w14:textId="7198BF63" w:rsidR="00656BC6" w:rsidRPr="001B5112" w:rsidRDefault="00C622FB" w:rsidP="00656BC6">
      <w:pPr>
        <w:pStyle w:val="contentspage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703403" behindDoc="0" locked="0" layoutInCell="1" allowOverlap="1" wp14:anchorId="6A9A320E" wp14:editId="57ECFD5A">
            <wp:simplePos x="0" y="0"/>
            <wp:positionH relativeFrom="margin">
              <wp:posOffset>110359</wp:posOffset>
            </wp:positionH>
            <wp:positionV relativeFrom="paragraph">
              <wp:posOffset>220717</wp:posOffset>
            </wp:positionV>
            <wp:extent cx="1495425" cy="1495425"/>
            <wp:effectExtent l="0" t="0" r="9525" b="9525"/>
            <wp:wrapNone/>
            <wp:docPr id="6485565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5565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Support_when_things" w:history="1">
        <w:r w:rsidR="00656BC6" w:rsidRPr="001B5112">
          <w:rPr>
            <w:rStyle w:val="Hyperlink"/>
            <w:color w:val="000000" w:themeColor="text1"/>
            <w:u w:val="none"/>
          </w:rPr>
          <w:t>Support when things are hard</w:t>
        </w:r>
        <w:r w:rsidRPr="001B5112">
          <w:rPr>
            <w:rStyle w:val="Hyperlink"/>
            <w:color w:val="000000" w:themeColor="text1"/>
            <w:u w:val="none"/>
          </w:rPr>
          <w:tab/>
          <w:t>13</w:t>
        </w:r>
      </w:hyperlink>
    </w:p>
    <w:p w14:paraId="19BC7B06" w14:textId="77777777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143C41D9" w14:textId="77777777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103BBCB3" w14:textId="7178BE91" w:rsidR="00656BC6" w:rsidRPr="001B5112" w:rsidRDefault="00656BC6" w:rsidP="00656BC6">
      <w:pPr>
        <w:pStyle w:val="contentspage"/>
        <w:rPr>
          <w:color w:val="000000" w:themeColor="text1"/>
        </w:rPr>
      </w:pPr>
      <w:hyperlink w:anchor="_Being_a_support" w:history="1">
        <w:r w:rsidRPr="001B5112">
          <w:rPr>
            <w:rStyle w:val="Hyperlink"/>
            <w:color w:val="000000" w:themeColor="text1"/>
            <w:u w:val="none"/>
          </w:rPr>
          <w:t>Being a support person</w:t>
        </w:r>
        <w:r w:rsidR="00C622FB" w:rsidRPr="001B5112">
          <w:rPr>
            <w:rStyle w:val="Hyperlink"/>
            <w:color w:val="000000" w:themeColor="text1"/>
            <w:u w:val="none"/>
          </w:rPr>
          <w:tab/>
          <w:t>16</w:t>
        </w:r>
      </w:hyperlink>
    </w:p>
    <w:p w14:paraId="10D7CE13" w14:textId="77777777" w:rsidR="00656BC6" w:rsidRPr="001B5112" w:rsidRDefault="00656BC6" w:rsidP="00656BC6">
      <w:pPr>
        <w:pStyle w:val="contentspage"/>
        <w:rPr>
          <w:color w:val="000000" w:themeColor="text1"/>
        </w:rPr>
      </w:pPr>
    </w:p>
    <w:p w14:paraId="00BECA7F" w14:textId="00B93D8E" w:rsidR="00656BC6" w:rsidRPr="001B5112" w:rsidRDefault="00B327D4" w:rsidP="00656BC6">
      <w:pPr>
        <w:pStyle w:val="contentspage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701355" behindDoc="0" locked="0" layoutInCell="1" allowOverlap="1" wp14:anchorId="07A48C8E" wp14:editId="39C04EBF">
            <wp:simplePos x="0" y="0"/>
            <wp:positionH relativeFrom="margin">
              <wp:posOffset>0</wp:posOffset>
            </wp:positionH>
            <wp:positionV relativeFrom="paragraph">
              <wp:posOffset>355600</wp:posOffset>
            </wp:positionV>
            <wp:extent cx="1560786" cy="1560786"/>
            <wp:effectExtent l="0" t="0" r="1905" b="0"/>
            <wp:wrapNone/>
            <wp:docPr id="79013802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3802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86" cy="156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1B201" w14:textId="01B22827" w:rsidR="00656BC6" w:rsidRPr="001B5112" w:rsidRDefault="00656BC6" w:rsidP="00656BC6">
      <w:pPr>
        <w:pStyle w:val="contentspage"/>
        <w:rPr>
          <w:color w:val="000000" w:themeColor="text1"/>
        </w:rPr>
      </w:pPr>
      <w:hyperlink w:anchor="_Support_when_people" w:history="1">
        <w:r w:rsidRPr="001B5112">
          <w:rPr>
            <w:rStyle w:val="Hyperlink"/>
            <w:color w:val="000000" w:themeColor="text1"/>
            <w:u w:val="none"/>
          </w:rPr>
          <w:t>Support when people treat</w:t>
        </w:r>
        <w:r w:rsidRPr="001B5112">
          <w:rPr>
            <w:rStyle w:val="Hyperlink"/>
            <w:color w:val="000000" w:themeColor="text1"/>
            <w:u w:val="none"/>
          </w:rPr>
          <w:br/>
          <w:t>others badly</w:t>
        </w:r>
        <w:r w:rsidR="00B327D4" w:rsidRPr="001B5112">
          <w:rPr>
            <w:rStyle w:val="Hyperlink"/>
            <w:color w:val="000000" w:themeColor="text1"/>
            <w:u w:val="none"/>
          </w:rPr>
          <w:tab/>
        </w:r>
        <w:r w:rsidR="00C622FB" w:rsidRPr="001B5112">
          <w:rPr>
            <w:rStyle w:val="Hyperlink"/>
            <w:color w:val="000000" w:themeColor="text1"/>
            <w:u w:val="none"/>
          </w:rPr>
          <w:t>20</w:t>
        </w:r>
      </w:hyperlink>
    </w:p>
    <w:p w14:paraId="1C0483B4" w14:textId="77777777" w:rsidR="00656BC6" w:rsidRPr="001B5112" w:rsidRDefault="00656BC6">
      <w:pPr>
        <w:spacing w:line="240" w:lineRule="auto"/>
        <w:ind w:left="0"/>
        <w:rPr>
          <w:rFonts w:cs="Arial"/>
          <w:bCs/>
          <w:color w:val="000000" w:themeColor="text1"/>
          <w:szCs w:val="32"/>
        </w:rPr>
      </w:pPr>
      <w:r w:rsidRPr="001B5112">
        <w:rPr>
          <w:color w:val="000000" w:themeColor="text1"/>
        </w:rPr>
        <w:br w:type="page"/>
      </w:r>
    </w:p>
    <w:p w14:paraId="743D49B5" w14:textId="28690CBB" w:rsidR="00656BC6" w:rsidRPr="001B5112" w:rsidRDefault="004F4566" w:rsidP="00656BC6">
      <w:pPr>
        <w:jc w:val="right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707499" behindDoc="0" locked="0" layoutInCell="1" allowOverlap="1" wp14:anchorId="611A2538" wp14:editId="2199C23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34662" cy="1434662"/>
            <wp:effectExtent l="0" t="0" r="0" b="0"/>
            <wp:wrapNone/>
            <wp:docPr id="16953588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35889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37891" cy="1437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6BC6" w:rsidRPr="001B5112">
        <w:rPr>
          <w:color w:val="000000" w:themeColor="text1"/>
        </w:rPr>
        <w:t>Page number:</w:t>
      </w:r>
    </w:p>
    <w:p w14:paraId="6E41A33B" w14:textId="77777777" w:rsidR="00656BC6" w:rsidRPr="001B5112" w:rsidRDefault="00656BC6" w:rsidP="00656BC6">
      <w:pPr>
        <w:rPr>
          <w:color w:val="000000" w:themeColor="text1"/>
        </w:rPr>
      </w:pPr>
    </w:p>
    <w:p w14:paraId="671FFFA6" w14:textId="7E19B050" w:rsidR="00656BC6" w:rsidRPr="001B5112" w:rsidRDefault="00587481" w:rsidP="00656BC6">
      <w:pPr>
        <w:pStyle w:val="contentspage"/>
        <w:rPr>
          <w:color w:val="000000" w:themeColor="text1"/>
        </w:rPr>
      </w:pPr>
      <w:hyperlink w:anchor="_Making_communities_better" w:history="1">
        <w:r w:rsidRPr="001B5112">
          <w:rPr>
            <w:rStyle w:val="Hyperlink"/>
            <w:color w:val="000000" w:themeColor="text1"/>
            <w:u w:val="none"/>
          </w:rPr>
          <w:t>Making communities better</w:t>
        </w:r>
        <w:r w:rsidR="00656BC6" w:rsidRPr="001B5112">
          <w:rPr>
            <w:rStyle w:val="Hyperlink"/>
            <w:color w:val="000000" w:themeColor="text1"/>
            <w:u w:val="none"/>
          </w:rPr>
          <w:tab/>
        </w:r>
        <w:r w:rsidR="0027667D" w:rsidRPr="001B5112">
          <w:rPr>
            <w:rStyle w:val="Hyperlink"/>
            <w:color w:val="000000" w:themeColor="text1"/>
            <w:u w:val="none"/>
          </w:rPr>
          <w:t>25</w:t>
        </w:r>
      </w:hyperlink>
    </w:p>
    <w:p w14:paraId="444BFCC3" w14:textId="4EC4EC90" w:rsidR="00587481" w:rsidRPr="001B5112" w:rsidRDefault="00587481" w:rsidP="00656BC6">
      <w:pPr>
        <w:pStyle w:val="contentspage"/>
        <w:rPr>
          <w:color w:val="000000" w:themeColor="text1"/>
        </w:rPr>
      </w:pPr>
    </w:p>
    <w:p w14:paraId="74716F26" w14:textId="73B4316B" w:rsidR="00587481" w:rsidRPr="001B5112" w:rsidRDefault="004F4566" w:rsidP="00656BC6">
      <w:pPr>
        <w:pStyle w:val="contentspage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709547" behindDoc="0" locked="0" layoutInCell="1" allowOverlap="1" wp14:anchorId="025D1A07" wp14:editId="22BB8C3F">
            <wp:simplePos x="0" y="0"/>
            <wp:positionH relativeFrom="margin">
              <wp:posOffset>126124</wp:posOffset>
            </wp:positionH>
            <wp:positionV relativeFrom="paragraph">
              <wp:posOffset>158159</wp:posOffset>
            </wp:positionV>
            <wp:extent cx="1592317" cy="1059076"/>
            <wp:effectExtent l="0" t="0" r="8255" b="8255"/>
            <wp:wrapNone/>
            <wp:docPr id="60173326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73326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17" cy="105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7EE4F" w14:textId="799D46BA" w:rsidR="00587481" w:rsidRPr="001B5112" w:rsidRDefault="00587481" w:rsidP="00656BC6">
      <w:pPr>
        <w:pStyle w:val="contentspage"/>
        <w:rPr>
          <w:color w:val="000000" w:themeColor="text1"/>
        </w:rPr>
      </w:pPr>
      <w:hyperlink w:anchor="_More_information" w:history="1">
        <w:r w:rsidRPr="001B5112">
          <w:rPr>
            <w:rStyle w:val="Hyperlink"/>
            <w:color w:val="000000" w:themeColor="text1"/>
            <w:u w:val="none"/>
          </w:rPr>
          <w:t>More information</w:t>
        </w:r>
        <w:r w:rsidR="0027667D" w:rsidRPr="001B5112">
          <w:rPr>
            <w:rStyle w:val="Hyperlink"/>
            <w:color w:val="000000" w:themeColor="text1"/>
            <w:u w:val="none"/>
          </w:rPr>
          <w:tab/>
          <w:t>28</w:t>
        </w:r>
      </w:hyperlink>
    </w:p>
    <w:p w14:paraId="5C1CC2C2" w14:textId="77777777" w:rsidR="00587481" w:rsidRPr="001B5112" w:rsidRDefault="00587481" w:rsidP="00656BC6">
      <w:pPr>
        <w:pStyle w:val="contentspage"/>
        <w:rPr>
          <w:color w:val="000000" w:themeColor="text1"/>
        </w:rPr>
      </w:pPr>
    </w:p>
    <w:p w14:paraId="01549EA2" w14:textId="7848904C" w:rsidR="00587481" w:rsidRPr="001B5112" w:rsidRDefault="00AB77F2" w:rsidP="00656BC6">
      <w:pPr>
        <w:pStyle w:val="contentspage"/>
        <w:rPr>
          <w:color w:val="000000" w:themeColor="text1"/>
        </w:rPr>
      </w:pPr>
      <w:r w:rsidRPr="001B5112">
        <w:rPr>
          <w:noProof/>
          <w:color w:val="000000" w:themeColor="text1"/>
        </w:rPr>
        <w:drawing>
          <wp:anchor distT="0" distB="0" distL="114300" distR="114300" simplePos="0" relativeHeight="251705451" behindDoc="0" locked="0" layoutInCell="1" allowOverlap="1" wp14:anchorId="7DD20630" wp14:editId="3AA9CC9D">
            <wp:simplePos x="0" y="0"/>
            <wp:positionH relativeFrom="column">
              <wp:posOffset>0</wp:posOffset>
            </wp:positionH>
            <wp:positionV relativeFrom="paragraph">
              <wp:posOffset>346710</wp:posOffset>
            </wp:positionV>
            <wp:extent cx="1914525" cy="1055999"/>
            <wp:effectExtent l="0" t="0" r="0" b="0"/>
            <wp:wrapNone/>
            <wp:docPr id="135599813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9813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15" cy="105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9DC5D" w14:textId="0A10ADC3" w:rsidR="00587481" w:rsidRPr="001B5112" w:rsidRDefault="00587481" w:rsidP="00656BC6">
      <w:pPr>
        <w:pStyle w:val="contentspage"/>
        <w:rPr>
          <w:color w:val="000000" w:themeColor="text1"/>
        </w:rPr>
      </w:pPr>
      <w:hyperlink w:anchor="_Thank_you" w:history="1">
        <w:r w:rsidRPr="001B5112">
          <w:rPr>
            <w:rStyle w:val="Hyperlink"/>
            <w:color w:val="000000" w:themeColor="text1"/>
            <w:u w:val="none"/>
          </w:rPr>
          <w:t xml:space="preserve">Thank </w:t>
        </w:r>
        <w:proofErr w:type="gramStart"/>
        <w:r w:rsidRPr="001B5112">
          <w:rPr>
            <w:rStyle w:val="Hyperlink"/>
            <w:color w:val="000000" w:themeColor="text1"/>
            <w:u w:val="none"/>
          </w:rPr>
          <w:t>you</w:t>
        </w:r>
        <w:r w:rsidRPr="001B5112">
          <w:rPr>
            <w:rStyle w:val="Hyperlink"/>
            <w:color w:val="000000" w:themeColor="text1"/>
            <w:u w:val="none"/>
          </w:rPr>
          <w:tab/>
        </w:r>
        <w:r w:rsidR="004F4566" w:rsidRPr="001B5112">
          <w:rPr>
            <w:rStyle w:val="Hyperlink"/>
            <w:color w:val="000000" w:themeColor="text1"/>
            <w:u w:val="none"/>
          </w:rPr>
          <w:t>30</w:t>
        </w:r>
        <w:proofErr w:type="gramEnd"/>
      </w:hyperlink>
    </w:p>
    <w:p w14:paraId="2D3FEE58" w14:textId="77777777" w:rsidR="00656BC6" w:rsidRDefault="00656BC6" w:rsidP="00656BC6">
      <w:pPr>
        <w:pStyle w:val="contentspage"/>
      </w:pPr>
    </w:p>
    <w:p w14:paraId="45AC7A98" w14:textId="2FFDCB94" w:rsidR="00752CC5" w:rsidRDefault="00752CC5"/>
    <w:p w14:paraId="27BB2BA5" w14:textId="77777777" w:rsidR="00752CC5" w:rsidRDefault="00752CC5"/>
    <w:p w14:paraId="624D01F1" w14:textId="77777777" w:rsidR="00752CC5" w:rsidRDefault="00752CC5"/>
    <w:p w14:paraId="449866C5" w14:textId="77777777" w:rsidR="0032259F" w:rsidRPr="0032259F" w:rsidRDefault="0032259F" w:rsidP="0032259F">
      <w:pPr>
        <w:pStyle w:val="BodyText"/>
      </w:pPr>
    </w:p>
    <w:p w14:paraId="3BDB1089" w14:textId="77777777" w:rsidR="0032259F" w:rsidRDefault="0032259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C601989" w14:textId="36770A3C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175672091"/>
      <w:bookmarkEnd w:id="1"/>
      <w:r>
        <w:rPr>
          <w:noProof/>
          <w:lang w:val="en-NZ" w:eastAsia="en-NZ"/>
        </w:rPr>
        <w:t xml:space="preserve">About this </w:t>
      </w:r>
      <w:bookmarkEnd w:id="2"/>
      <w:r w:rsidR="00656BC6">
        <w:rPr>
          <w:noProof/>
          <w:lang w:val="en-NZ" w:eastAsia="en-NZ"/>
        </w:rPr>
        <w:t>Easy Read</w:t>
      </w:r>
    </w:p>
    <w:p w14:paraId="4DC07183" w14:textId="77777777" w:rsidR="00D852B6" w:rsidRDefault="00D852B6" w:rsidP="00124EA8"/>
    <w:p w14:paraId="653E8F45" w14:textId="053DF403" w:rsidR="00065506" w:rsidRDefault="00E04EB5" w:rsidP="00124EA8">
      <w:r w:rsidRPr="009D39EB">
        <w:rPr>
          <w:noProof/>
        </w:rPr>
        <w:drawing>
          <wp:anchor distT="0" distB="0" distL="114300" distR="114300" simplePos="0" relativeHeight="251658257" behindDoc="0" locked="0" layoutInCell="1" allowOverlap="1" wp14:anchorId="07BF6A9B" wp14:editId="6F031473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1516380" cy="1516380"/>
            <wp:effectExtent l="0" t="0" r="0" b="7620"/>
            <wp:wrapNone/>
            <wp:docPr id="5951151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D01DE" w14:textId="671755A8" w:rsidR="00DA2730" w:rsidRDefault="00065506" w:rsidP="00124EA8">
      <w:r>
        <w:t xml:space="preserve">This is a guide to </w:t>
      </w:r>
      <w:r w:rsidR="00E04EB5">
        <w:t xml:space="preserve">how to support people in the </w:t>
      </w:r>
      <w:r w:rsidR="00E04EB5" w:rsidRPr="00E04EB5">
        <w:rPr>
          <w:b/>
          <w:bCs/>
        </w:rPr>
        <w:t>rainbow community</w:t>
      </w:r>
      <w:r>
        <w:t>.</w:t>
      </w:r>
    </w:p>
    <w:p w14:paraId="4DCF91CC" w14:textId="77777777" w:rsidR="001A041D" w:rsidRDefault="001A041D" w:rsidP="001A041D">
      <w:pPr>
        <w:rPr>
          <w:rFonts w:cs="Arial"/>
          <w:b/>
          <w:bCs/>
          <w:szCs w:val="32"/>
        </w:rPr>
      </w:pPr>
    </w:p>
    <w:p w14:paraId="2F192756" w14:textId="4AAF50F9" w:rsidR="001A041D" w:rsidRDefault="001A041D" w:rsidP="001A041D">
      <w:pPr>
        <w:rPr>
          <w:rFonts w:cs="Arial"/>
          <w:b/>
          <w:bCs/>
          <w:szCs w:val="32"/>
        </w:rPr>
      </w:pPr>
      <w:r w:rsidRPr="00407FAF">
        <w:rPr>
          <w:noProof/>
        </w:rPr>
        <w:drawing>
          <wp:anchor distT="0" distB="0" distL="114300" distR="114300" simplePos="0" relativeHeight="251658255" behindDoc="0" locked="0" layoutInCell="1" allowOverlap="1" wp14:anchorId="16A755D6" wp14:editId="643470D8">
            <wp:simplePos x="0" y="0"/>
            <wp:positionH relativeFrom="margin">
              <wp:posOffset>0</wp:posOffset>
            </wp:positionH>
            <wp:positionV relativeFrom="paragraph">
              <wp:posOffset>42545</wp:posOffset>
            </wp:positionV>
            <wp:extent cx="1567543" cy="1567543"/>
            <wp:effectExtent l="0" t="0" r="0" b="0"/>
            <wp:wrapNone/>
            <wp:docPr id="7330870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870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055FD8CE" wp14:editId="4AD9EC0E">
                <wp:simplePos x="0" y="0"/>
                <wp:positionH relativeFrom="margin">
                  <wp:posOffset>2083435</wp:posOffset>
                </wp:positionH>
                <wp:positionV relativeFrom="paragraph">
                  <wp:posOffset>301625</wp:posOffset>
                </wp:positionV>
                <wp:extent cx="3716655" cy="1066800"/>
                <wp:effectExtent l="0" t="0" r="0" b="0"/>
                <wp:wrapNone/>
                <wp:docPr id="932948455" name="Rectangle 932948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655" cy="1066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262D8" id="Rectangle 932948455" o:spid="_x0000_s1026" alt="&quot;&quot;" style="position:absolute;margin-left:164.05pt;margin-top:23.75pt;width:292.65pt;height:84pt;z-index:-25165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</w:p>
    <w:p w14:paraId="7306DB1E" w14:textId="26E8C3E1" w:rsidR="001A041D" w:rsidRDefault="001A041D" w:rsidP="001A041D">
      <w:r>
        <w:t xml:space="preserve">The </w:t>
      </w:r>
      <w:r w:rsidRPr="00894501">
        <w:rPr>
          <w:b/>
          <w:bCs/>
        </w:rPr>
        <w:t>rainbow community</w:t>
      </w:r>
      <w:r>
        <w:t xml:space="preserve"> is also sometimes called the LGBTQIA+ community.</w:t>
      </w:r>
    </w:p>
    <w:p w14:paraId="63FCECAA" w14:textId="4D3C95AA" w:rsidR="0041430A" w:rsidRDefault="0041430A" w:rsidP="00065506"/>
    <w:p w14:paraId="74A0BBCD" w14:textId="2253077A" w:rsidR="00E04EB5" w:rsidRDefault="00C3183C" w:rsidP="00065506">
      <w:r w:rsidRPr="00C3183C">
        <w:rPr>
          <w:noProof/>
        </w:rPr>
        <w:drawing>
          <wp:anchor distT="0" distB="0" distL="114300" distR="114300" simplePos="0" relativeHeight="251658265" behindDoc="0" locked="0" layoutInCell="1" allowOverlap="1" wp14:anchorId="3410A330" wp14:editId="2541A9E8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1638300" cy="1638300"/>
            <wp:effectExtent l="0" t="0" r="0" b="0"/>
            <wp:wrapNone/>
            <wp:docPr id="15988973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973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0D9CF" w14:textId="56B2BEEA" w:rsidR="00065506" w:rsidRDefault="00065506" w:rsidP="00065506">
      <w:r>
        <w:t xml:space="preserve">You might find this guide useful </w:t>
      </w:r>
      <w:r w:rsidR="00665D59">
        <w:t>to</w:t>
      </w:r>
      <w:r w:rsidR="00E04EB5" w:rsidRPr="00E04EB5">
        <w:t xml:space="preserve"> </w:t>
      </w:r>
      <w:r w:rsidR="00E04EB5">
        <w:t>know more about how to</w:t>
      </w:r>
      <w:r>
        <w:t>:</w:t>
      </w:r>
    </w:p>
    <w:p w14:paraId="1C60E4F8" w14:textId="0D8F2F67" w:rsidR="00065506" w:rsidRDefault="00E04EB5" w:rsidP="00065506">
      <w:pPr>
        <w:pStyle w:val="Listtoplevel"/>
      </w:pPr>
      <w:r>
        <w:t>support your rainbow:</w:t>
      </w:r>
    </w:p>
    <w:p w14:paraId="283D75B3" w14:textId="22D82507" w:rsidR="00E04EB5" w:rsidRDefault="00C3183C" w:rsidP="00E04EB5">
      <w:pPr>
        <w:pStyle w:val="Listsecondlevel"/>
      </w:pPr>
      <w:r w:rsidRPr="00C3183C">
        <w:rPr>
          <w:noProof/>
        </w:rPr>
        <w:drawing>
          <wp:anchor distT="0" distB="0" distL="114300" distR="114300" simplePos="0" relativeHeight="251658266" behindDoc="0" locked="0" layoutInCell="1" allowOverlap="1" wp14:anchorId="7D0EE4FB" wp14:editId="631FF46F">
            <wp:simplePos x="0" y="0"/>
            <wp:positionH relativeFrom="margin">
              <wp:align>left</wp:align>
            </wp:positionH>
            <wp:positionV relativeFrom="paragraph">
              <wp:posOffset>156210</wp:posOffset>
            </wp:positionV>
            <wp:extent cx="1609725" cy="1471336"/>
            <wp:effectExtent l="0" t="0" r="0" b="0"/>
            <wp:wrapNone/>
            <wp:docPr id="753848189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48189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41" cy="147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friends</w:t>
      </w:r>
    </w:p>
    <w:p w14:paraId="3D190629" w14:textId="15BB66B5" w:rsidR="00E04EB5" w:rsidRPr="00E04EB5" w:rsidRDefault="00E04EB5" w:rsidP="00E04EB5">
      <w:pPr>
        <w:pStyle w:val="Listparagraph2"/>
        <w:rPr>
          <w:lang w:eastAsia="en-US"/>
        </w:rPr>
      </w:pPr>
      <w:proofErr w:type="spellStart"/>
      <w:r>
        <w:rPr>
          <w:lang w:eastAsia="en-US"/>
        </w:rPr>
        <w:t>wh</w:t>
      </w:r>
      <w:r>
        <w:rPr>
          <w:lang w:val="en-NZ" w:eastAsia="en-US"/>
        </w:rPr>
        <w:t>ānau</w:t>
      </w:r>
      <w:proofErr w:type="spellEnd"/>
      <w:r w:rsidR="00AB45ED">
        <w:rPr>
          <w:lang w:val="en-NZ" w:eastAsia="en-US"/>
        </w:rPr>
        <w:t xml:space="preserve"> / family</w:t>
      </w:r>
    </w:p>
    <w:p w14:paraId="4C3CC0DB" w14:textId="3CD344FA" w:rsidR="00065506" w:rsidRDefault="00E04EB5" w:rsidP="00CC2622">
      <w:pPr>
        <w:pStyle w:val="Listtoplevel"/>
      </w:pPr>
      <w:r>
        <w:t>make things better for all rainbow people</w:t>
      </w:r>
      <w:r w:rsidR="00093650">
        <w:t>.</w:t>
      </w:r>
    </w:p>
    <w:p w14:paraId="51BF6554" w14:textId="67C9D4A9" w:rsidR="00065506" w:rsidRDefault="00065506" w:rsidP="00065506"/>
    <w:p w14:paraId="4AFCF32D" w14:textId="06C50C7F" w:rsidR="00065506" w:rsidRDefault="00065506" w:rsidP="00065506"/>
    <w:p w14:paraId="39102EC4" w14:textId="7AD55152" w:rsidR="00EA0BA7" w:rsidRDefault="00EA0BA7" w:rsidP="00EA0BA7">
      <w:r>
        <w:rPr>
          <w:noProof/>
        </w:rPr>
        <w:drawing>
          <wp:anchor distT="0" distB="0" distL="114300" distR="114300" simplePos="0" relativeHeight="251665515" behindDoc="0" locked="0" layoutInCell="1" allowOverlap="1" wp14:anchorId="47AB9EFA" wp14:editId="5BF12748">
            <wp:simplePos x="0" y="0"/>
            <wp:positionH relativeFrom="column">
              <wp:posOffset>0</wp:posOffset>
            </wp:positionH>
            <wp:positionV relativeFrom="paragraph">
              <wp:posOffset>-225425</wp:posOffset>
            </wp:positionV>
            <wp:extent cx="1257300" cy="1825298"/>
            <wp:effectExtent l="0" t="0" r="0" b="3810"/>
            <wp:wrapNone/>
            <wp:docPr id="45360563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0563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2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This guide is part of the Rainbow Easy Read Project.</w:t>
      </w:r>
    </w:p>
    <w:p w14:paraId="3CDEEAFF" w14:textId="77777777" w:rsidR="00EA0BA7" w:rsidRDefault="00EA0BA7" w:rsidP="00EA0BA7"/>
    <w:p w14:paraId="4EEA11A7" w14:textId="77777777" w:rsidR="00EA0BA7" w:rsidRDefault="00EA0BA7" w:rsidP="00EA0BA7"/>
    <w:p w14:paraId="04B4056B" w14:textId="77777777" w:rsidR="00EA0BA7" w:rsidRDefault="00EA0BA7" w:rsidP="00EA0BA7">
      <w:r>
        <w:rPr>
          <w:noProof/>
        </w:rPr>
        <w:drawing>
          <wp:anchor distT="0" distB="0" distL="114300" distR="114300" simplePos="0" relativeHeight="251662443" behindDoc="0" locked="0" layoutInCell="1" allowOverlap="1" wp14:anchorId="4D2000AE" wp14:editId="5075B073">
            <wp:simplePos x="0" y="0"/>
            <wp:positionH relativeFrom="margin">
              <wp:posOffset>0</wp:posOffset>
            </wp:positionH>
            <wp:positionV relativeFrom="paragraph">
              <wp:posOffset>617551</wp:posOffset>
            </wp:positionV>
            <wp:extent cx="1858578" cy="1227096"/>
            <wp:effectExtent l="0" t="0" r="8890" b="0"/>
            <wp:wrapNone/>
            <wp:docPr id="51921069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1069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358" cy="122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Rainbow Easy Read Project is a group of Easy Reads for:</w:t>
      </w:r>
    </w:p>
    <w:p w14:paraId="094093DF" w14:textId="77777777" w:rsidR="00EA0BA7" w:rsidRDefault="00EA0BA7" w:rsidP="00EA0BA7">
      <w:pPr>
        <w:pStyle w:val="Listtoplevel"/>
      </w:pPr>
      <w:r>
        <w:t>people in the rainbow community</w:t>
      </w:r>
    </w:p>
    <w:p w14:paraId="0D7575C2" w14:textId="77777777" w:rsidR="00EA0BA7" w:rsidRDefault="00EA0BA7" w:rsidP="00EA0BA7">
      <w:pPr>
        <w:pStyle w:val="Listtoplevel"/>
      </w:pPr>
      <w:r w:rsidRPr="007554DC">
        <w:drawing>
          <wp:anchor distT="0" distB="0" distL="114300" distR="114300" simplePos="0" relativeHeight="251663467" behindDoc="0" locked="0" layoutInCell="1" allowOverlap="1" wp14:anchorId="70E21677" wp14:editId="485D1B77">
            <wp:simplePos x="0" y="0"/>
            <wp:positionH relativeFrom="margin">
              <wp:posOffset>0</wp:posOffset>
            </wp:positionH>
            <wp:positionV relativeFrom="paragraph">
              <wp:posOffset>608965</wp:posOffset>
            </wp:positionV>
            <wp:extent cx="1533525" cy="1533525"/>
            <wp:effectExtent l="0" t="0" r="9525" b="9525"/>
            <wp:wrapNone/>
            <wp:docPr id="77825245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5245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their friends</w:t>
      </w:r>
    </w:p>
    <w:p w14:paraId="6E33393D" w14:textId="75F5DDF0" w:rsidR="00EA0BA7" w:rsidRDefault="00EA0BA7" w:rsidP="00EA0BA7">
      <w:pPr>
        <w:pStyle w:val="Listtoplevel"/>
      </w:pPr>
      <w:r>
        <w:t xml:space="preserve">their whānau / </w:t>
      </w:r>
      <w:r w:rsidR="00EB1B32">
        <w:t>families</w:t>
      </w:r>
    </w:p>
    <w:p w14:paraId="3E27C7FB" w14:textId="77777777" w:rsidR="00EA0BA7" w:rsidRDefault="00EA0BA7" w:rsidP="00EA0BA7">
      <w:pPr>
        <w:pStyle w:val="Listtoplevel"/>
      </w:pPr>
      <w:r>
        <w:t>people who support them.</w:t>
      </w:r>
    </w:p>
    <w:p w14:paraId="172FB48A" w14:textId="77777777" w:rsidR="00EA0BA7" w:rsidRDefault="00EA0BA7" w:rsidP="003218F8">
      <w:pPr>
        <w:rPr>
          <w:noProof/>
        </w:rPr>
      </w:pPr>
    </w:p>
    <w:p w14:paraId="2389DD44" w14:textId="2AEB9A1D" w:rsidR="00EA0BA7" w:rsidRDefault="00EA0BA7" w:rsidP="003218F8">
      <w:pPr>
        <w:rPr>
          <w:noProof/>
        </w:rPr>
      </w:pPr>
    </w:p>
    <w:p w14:paraId="7AFA5137" w14:textId="77777777" w:rsidR="00EA0BA7" w:rsidRDefault="00EA0BA7" w:rsidP="003218F8">
      <w:pPr>
        <w:rPr>
          <w:noProof/>
        </w:rPr>
      </w:pPr>
      <w:r w:rsidRPr="007554DC">
        <w:rPr>
          <w:noProof/>
        </w:rPr>
        <w:drawing>
          <wp:anchor distT="0" distB="0" distL="114300" distR="114300" simplePos="0" relativeHeight="251664491" behindDoc="0" locked="0" layoutInCell="1" allowOverlap="1" wp14:anchorId="7CB35209" wp14:editId="36F36FAF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08885" cy="1466433"/>
            <wp:effectExtent l="0" t="0" r="1270" b="635"/>
            <wp:wrapNone/>
            <wp:docPr id="73552808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2808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885" cy="14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You can find all the Rainbow Easy Reads at:</w:t>
      </w:r>
    </w:p>
    <w:p w14:paraId="700AB12D" w14:textId="77777777" w:rsidR="00EA0BA7" w:rsidRDefault="00EA0BA7" w:rsidP="00EA0BA7">
      <w:pPr>
        <w:rPr>
          <w:noProof/>
        </w:rPr>
      </w:pPr>
    </w:p>
    <w:p w14:paraId="653BF179" w14:textId="77777777" w:rsidR="00EA0BA7" w:rsidRPr="009679CF" w:rsidRDefault="00EA0BA7" w:rsidP="00EA0BA7">
      <w:pPr>
        <w:rPr>
          <w:b/>
          <w:bCs/>
          <w:color w:val="000000" w:themeColor="text1"/>
        </w:rPr>
      </w:pPr>
      <w:hyperlink r:id="rId33" w:history="1">
        <w:r w:rsidRPr="009679CF">
          <w:rPr>
            <w:rStyle w:val="Hyperlink"/>
            <w:b/>
            <w:bCs/>
            <w:noProof/>
            <w:color w:val="000000" w:themeColor="text1"/>
            <w:u w:val="none"/>
          </w:rPr>
          <w:t>https://linktr.ee/rainboweasyread</w:t>
        </w:r>
      </w:hyperlink>
      <w:r w:rsidRPr="009679CF">
        <w:rPr>
          <w:b/>
          <w:bCs/>
          <w:noProof/>
          <w:color w:val="000000" w:themeColor="text1"/>
        </w:rPr>
        <w:t xml:space="preserve"> </w:t>
      </w:r>
    </w:p>
    <w:p w14:paraId="64D5C349" w14:textId="1AD620A8" w:rsidR="00DA2730" w:rsidRDefault="00DA2730" w:rsidP="00124EA8"/>
    <w:p w14:paraId="3607850B" w14:textId="7196FE13" w:rsidR="002B3900" w:rsidRDefault="002B3900" w:rsidP="002B3900">
      <w:pPr>
        <w:rPr>
          <w:rFonts w:cs="Arial"/>
          <w:b/>
          <w:bCs/>
          <w:szCs w:val="32"/>
        </w:rPr>
      </w:pPr>
    </w:p>
    <w:p w14:paraId="7EFBEA38" w14:textId="77777777" w:rsidR="005B7BDA" w:rsidRDefault="005B7BDA">
      <w:pPr>
        <w:spacing w:line="240" w:lineRule="auto"/>
        <w:ind w:left="0"/>
      </w:pPr>
      <w:r>
        <w:br w:type="page"/>
      </w:r>
    </w:p>
    <w:p w14:paraId="33852DB4" w14:textId="675C3012" w:rsidR="001B4AEE" w:rsidRDefault="000D33D2" w:rsidP="001B4AEE">
      <w:pPr>
        <w:pStyle w:val="Heading1"/>
      </w:pPr>
      <w:bookmarkStart w:id="3" w:name="_Why_rainbow_people"/>
      <w:bookmarkEnd w:id="3"/>
      <w:r>
        <w:t>Why rainbow people need support</w:t>
      </w:r>
    </w:p>
    <w:p w14:paraId="37AC0782" w14:textId="18737E7F" w:rsidR="001B4AEE" w:rsidRDefault="001B4AEE" w:rsidP="001B4AEE"/>
    <w:p w14:paraId="05C49837" w14:textId="02F570E4" w:rsidR="0041430A" w:rsidRDefault="0041430A" w:rsidP="001B4AEE"/>
    <w:p w14:paraId="713884A8" w14:textId="0227369A" w:rsidR="00E04EB5" w:rsidRDefault="00C3183C" w:rsidP="001B4AEE">
      <w:r w:rsidRPr="00C3183C">
        <w:rPr>
          <w:noProof/>
        </w:rPr>
        <w:drawing>
          <wp:anchor distT="0" distB="0" distL="114300" distR="114300" simplePos="0" relativeHeight="251658270" behindDoc="0" locked="0" layoutInCell="1" allowOverlap="1" wp14:anchorId="1FA7768D" wp14:editId="51509318">
            <wp:simplePos x="0" y="0"/>
            <wp:positionH relativeFrom="margin">
              <wp:align>left</wp:align>
            </wp:positionH>
            <wp:positionV relativeFrom="paragraph">
              <wp:posOffset>47570</wp:posOffset>
            </wp:positionV>
            <wp:extent cx="1714500" cy="1822586"/>
            <wp:effectExtent l="0" t="0" r="0" b="6350"/>
            <wp:wrapNone/>
            <wp:docPr id="927237311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37311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078" cy="1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869">
        <w:t>In the past r</w:t>
      </w:r>
      <w:r w:rsidR="00E04EB5">
        <w:t>ainbow people experienced a lot of bad things like:</w:t>
      </w:r>
    </w:p>
    <w:p w14:paraId="44C38280" w14:textId="2BD0B83C" w:rsidR="00E04EB5" w:rsidRPr="00C3183C" w:rsidRDefault="00C3183C" w:rsidP="00E04EB5">
      <w:pPr>
        <w:pStyle w:val="Listtoplevel"/>
        <w:rPr>
          <w:b/>
          <w:bCs/>
        </w:rPr>
      </w:pPr>
      <w:r w:rsidRPr="00C3183C">
        <w:rPr>
          <w:b/>
          <w:bCs/>
        </w:rPr>
        <w:t>d</w:t>
      </w:r>
      <w:r w:rsidR="00E04EB5" w:rsidRPr="00C3183C">
        <w:rPr>
          <w:b/>
          <w:bCs/>
        </w:rPr>
        <w:t>iscrimination</w:t>
      </w:r>
    </w:p>
    <w:p w14:paraId="5E7FD64A" w14:textId="3008EDC4" w:rsidR="00E04EB5" w:rsidRPr="00C3183C" w:rsidRDefault="00C3183C" w:rsidP="00C3183C">
      <w:pPr>
        <w:pStyle w:val="Listtoplevel"/>
        <w:rPr>
          <w:b/>
          <w:bCs/>
        </w:rPr>
      </w:pPr>
      <w:r w:rsidRPr="00C3183C">
        <w:rPr>
          <w:b/>
          <w:bCs/>
        </w:rPr>
        <w:t>h</w:t>
      </w:r>
      <w:r w:rsidR="00E04EB5" w:rsidRPr="00C3183C">
        <w:rPr>
          <w:b/>
          <w:bCs/>
        </w:rPr>
        <w:t>ate speech</w:t>
      </w:r>
    </w:p>
    <w:p w14:paraId="11FCB513" w14:textId="33D85759" w:rsidR="00C3183C" w:rsidRDefault="00C3183C" w:rsidP="00C3183C">
      <w:pPr>
        <w:pStyle w:val="Listtoplevel"/>
      </w:pPr>
      <w:r w:rsidRPr="00C3183C">
        <w:drawing>
          <wp:anchor distT="0" distB="0" distL="114300" distR="114300" simplePos="0" relativeHeight="251658271" behindDoc="0" locked="0" layoutInCell="1" allowOverlap="1" wp14:anchorId="7031C031" wp14:editId="6BCEF147">
            <wp:simplePos x="0" y="0"/>
            <wp:positionH relativeFrom="margin">
              <wp:align>left</wp:align>
            </wp:positionH>
            <wp:positionV relativeFrom="paragraph">
              <wp:posOffset>388123</wp:posOffset>
            </wp:positionV>
            <wp:extent cx="1765190" cy="1725830"/>
            <wp:effectExtent l="0" t="0" r="6985" b="0"/>
            <wp:wrapNone/>
            <wp:docPr id="65021472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1472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41" cy="172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violence</w:t>
      </w:r>
    </w:p>
    <w:p w14:paraId="1A45E917" w14:textId="33018168" w:rsidR="00E04EB5" w:rsidRDefault="00C3183C" w:rsidP="00E04EB5">
      <w:pPr>
        <w:pStyle w:val="Listtoplevel"/>
      </w:pPr>
      <w:r>
        <w:t>n</w:t>
      </w:r>
      <w:r w:rsidR="00E04EB5">
        <w:t>ot being allowed to be with the people they love</w:t>
      </w:r>
    </w:p>
    <w:p w14:paraId="264DC615" w14:textId="698F1A4E" w:rsidR="00E04EB5" w:rsidRDefault="00C3183C" w:rsidP="00E04EB5">
      <w:pPr>
        <w:pStyle w:val="Listtoplevel"/>
      </w:pPr>
      <w:r>
        <w:t>l</w:t>
      </w:r>
      <w:r w:rsidR="00E04EB5">
        <w:t>aws against them</w:t>
      </w:r>
    </w:p>
    <w:p w14:paraId="3AF1E983" w14:textId="13EF19AF" w:rsidR="00E04EB5" w:rsidRDefault="00C3183C" w:rsidP="00C3183C">
      <w:pPr>
        <w:pStyle w:val="Listtoplevel"/>
      </w:pPr>
      <w:r w:rsidRPr="00C3183C">
        <w:drawing>
          <wp:anchor distT="0" distB="0" distL="114300" distR="114300" simplePos="0" relativeHeight="251658272" behindDoc="0" locked="0" layoutInCell="1" allowOverlap="1" wp14:anchorId="63D5EFD5" wp14:editId="6B069B05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962150" cy="1618092"/>
            <wp:effectExtent l="0" t="0" r="0" b="1270"/>
            <wp:wrapNone/>
            <wp:docPr id="95721789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1789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556" cy="161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</w:t>
      </w:r>
      <w:r w:rsidR="00E04EB5">
        <w:t>eing made to leave their</w:t>
      </w:r>
      <w:r>
        <w:t>:</w:t>
      </w:r>
    </w:p>
    <w:p w14:paraId="6546A05C" w14:textId="62021ED2" w:rsidR="00E04EB5" w:rsidRDefault="00C3183C" w:rsidP="00E04EB5">
      <w:pPr>
        <w:pStyle w:val="Listsecondlevel"/>
      </w:pPr>
      <w:r>
        <w:t>f</w:t>
      </w:r>
      <w:r w:rsidR="00E04EB5">
        <w:t>amilies</w:t>
      </w:r>
    </w:p>
    <w:p w14:paraId="42DE928A" w14:textId="74E1F340" w:rsidR="00E04EB5" w:rsidRDefault="00C3183C" w:rsidP="00E04EB5">
      <w:pPr>
        <w:pStyle w:val="Listsecondlevel"/>
      </w:pPr>
      <w:r>
        <w:t>c</w:t>
      </w:r>
      <w:r w:rsidR="00E04EB5">
        <w:t>ommunities.</w:t>
      </w:r>
    </w:p>
    <w:p w14:paraId="115B42C3" w14:textId="77777777" w:rsidR="00E04EB5" w:rsidRDefault="00E04EB5" w:rsidP="001B4AEE"/>
    <w:p w14:paraId="6E08D75D" w14:textId="77777777" w:rsidR="00C3183C" w:rsidRDefault="00C3183C">
      <w:pPr>
        <w:spacing w:line="240" w:lineRule="auto"/>
        <w:ind w:left="0"/>
      </w:pPr>
      <w:r>
        <w:br w:type="page"/>
      </w:r>
    </w:p>
    <w:p w14:paraId="4EE00456" w14:textId="5B04608C" w:rsidR="00E04EB5" w:rsidRDefault="007B0BDF" w:rsidP="00E04EB5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676E3E79" wp14:editId="62639C86">
                <wp:simplePos x="0" y="0"/>
                <wp:positionH relativeFrom="margin">
                  <wp:posOffset>2194560</wp:posOffset>
                </wp:positionH>
                <wp:positionV relativeFrom="paragraph">
                  <wp:posOffset>-55659</wp:posOffset>
                </wp:positionV>
                <wp:extent cx="3578087" cy="1066800"/>
                <wp:effectExtent l="0" t="0" r="3810" b="0"/>
                <wp:wrapNone/>
                <wp:docPr id="1506256999" name="Rectangle 15062569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8087" cy="1066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DFE259" id="Rectangle 1506256999" o:spid="_x0000_s1026" alt="&quot;&quot;" style="position:absolute;margin-left:172.8pt;margin-top:-4.4pt;width:281.75pt;height:84pt;z-index:-25165821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" fillcolor="#e8d9f3" stroked="f" strokeweight="1pt">
                <w10:wrap anchorx="margin"/>
              </v:rect>
            </w:pict>
          </mc:Fallback>
        </mc:AlternateContent>
      </w:r>
      <w:r w:rsidR="001D62D4" w:rsidRPr="001D62D4">
        <w:rPr>
          <w:noProof/>
        </w:rPr>
        <w:drawing>
          <wp:anchor distT="0" distB="0" distL="114300" distR="114300" simplePos="0" relativeHeight="251658273" behindDoc="0" locked="0" layoutInCell="1" allowOverlap="1" wp14:anchorId="6D86CC77" wp14:editId="6670808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33525" cy="1357865"/>
            <wp:effectExtent l="0" t="0" r="0" b="0"/>
            <wp:wrapNone/>
            <wp:docPr id="609789425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789425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35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83C">
        <w:t xml:space="preserve">Here </w:t>
      </w:r>
      <w:r w:rsidR="00C3183C" w:rsidRPr="00C3183C">
        <w:rPr>
          <w:b/>
          <w:bCs/>
        </w:rPr>
        <w:t>d</w:t>
      </w:r>
      <w:r w:rsidR="00E04EB5" w:rsidRPr="00C3183C">
        <w:rPr>
          <w:b/>
          <w:bCs/>
        </w:rPr>
        <w:t>iscrimination</w:t>
      </w:r>
      <w:r w:rsidR="00E04EB5">
        <w:t xml:space="preserve"> means treating people unfairly because they </w:t>
      </w:r>
      <w:r w:rsidR="00C3183C">
        <w:t>are part of a rainbow community.</w:t>
      </w:r>
    </w:p>
    <w:p w14:paraId="3E677E00" w14:textId="379D1DA3" w:rsidR="00E04EB5" w:rsidRDefault="00E04EB5" w:rsidP="001B4AEE"/>
    <w:p w14:paraId="2E1DED19" w14:textId="28B06DAB" w:rsidR="00C3183C" w:rsidRDefault="007B0BDF" w:rsidP="001B4AEE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68" behindDoc="1" locked="0" layoutInCell="1" allowOverlap="1" wp14:anchorId="104A380E" wp14:editId="141AB85C">
                <wp:simplePos x="0" y="0"/>
                <wp:positionH relativeFrom="margin">
                  <wp:posOffset>2226365</wp:posOffset>
                </wp:positionH>
                <wp:positionV relativeFrom="paragraph">
                  <wp:posOffset>275645</wp:posOffset>
                </wp:positionV>
                <wp:extent cx="3517873" cy="1106557"/>
                <wp:effectExtent l="0" t="0" r="6985" b="0"/>
                <wp:wrapNone/>
                <wp:docPr id="991917936" name="Rectangle 9919179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873" cy="1106557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BF36BD" id="Rectangle 991917936" o:spid="_x0000_s1026" alt="&quot;&quot;" style="position:absolute;margin-left:175.3pt;margin-top:21.7pt;width:277pt;height:87.15pt;z-index:-2516582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C3183C" w:rsidRPr="00C3183C">
        <w:rPr>
          <w:noProof/>
        </w:rPr>
        <w:drawing>
          <wp:anchor distT="0" distB="0" distL="114300" distR="114300" simplePos="0" relativeHeight="251658269" behindDoc="0" locked="0" layoutInCell="1" allowOverlap="1" wp14:anchorId="78CBE58B" wp14:editId="4A438C73">
            <wp:simplePos x="0" y="0"/>
            <wp:positionH relativeFrom="margin">
              <wp:align>left</wp:align>
            </wp:positionH>
            <wp:positionV relativeFrom="paragraph">
              <wp:posOffset>131445</wp:posOffset>
            </wp:positionV>
            <wp:extent cx="1657625" cy="1762125"/>
            <wp:effectExtent l="0" t="0" r="0" b="0"/>
            <wp:wrapNone/>
            <wp:docPr id="48083588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83588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6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E40E1" w14:textId="79551D85" w:rsidR="00E04EB5" w:rsidRDefault="00E04EB5" w:rsidP="001B4AEE">
      <w:r w:rsidRPr="00C3183C">
        <w:rPr>
          <w:b/>
          <w:bCs/>
        </w:rPr>
        <w:t>Hate speech</w:t>
      </w:r>
      <w:r w:rsidR="00C3183C">
        <w:t xml:space="preserve"> </w:t>
      </w:r>
      <w:r w:rsidR="007B0BDF">
        <w:t>is saying bad things to</w:t>
      </w:r>
      <w:r w:rsidR="00C3183C">
        <w:t xml:space="preserve"> a person or group of people for example because they are rainbow.</w:t>
      </w:r>
    </w:p>
    <w:p w14:paraId="63B00453" w14:textId="77777777" w:rsidR="00E04EB5" w:rsidRDefault="00E04EB5" w:rsidP="001B4AEE"/>
    <w:p w14:paraId="058D6FF0" w14:textId="64446CEA" w:rsidR="00C3183C" w:rsidRDefault="001D62D4" w:rsidP="001B4AEE">
      <w:r w:rsidRPr="001D62D4">
        <w:rPr>
          <w:noProof/>
        </w:rPr>
        <w:drawing>
          <wp:anchor distT="0" distB="0" distL="114300" distR="114300" simplePos="0" relativeHeight="251658274" behindDoc="0" locked="0" layoutInCell="1" allowOverlap="1" wp14:anchorId="491A0F35" wp14:editId="38A9D80E">
            <wp:simplePos x="0" y="0"/>
            <wp:positionH relativeFrom="margin">
              <wp:align>left</wp:align>
            </wp:positionH>
            <wp:positionV relativeFrom="paragraph">
              <wp:posOffset>350520</wp:posOffset>
            </wp:positionV>
            <wp:extent cx="1876425" cy="1876425"/>
            <wp:effectExtent l="0" t="0" r="9525" b="0"/>
            <wp:wrapNone/>
            <wp:docPr id="51724023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40231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4A523" w14:textId="3EB6C3E6" w:rsidR="0041430A" w:rsidRDefault="0041430A" w:rsidP="001B4AEE">
      <w:r>
        <w:t xml:space="preserve">Things are a lot better for most </w:t>
      </w:r>
      <w:r w:rsidR="000E31CC">
        <w:t xml:space="preserve">rainbow </w:t>
      </w:r>
      <w:r>
        <w:t>people than they used to be.</w:t>
      </w:r>
    </w:p>
    <w:p w14:paraId="2A12A1FC" w14:textId="00406DF5" w:rsidR="0041430A" w:rsidRDefault="0041430A" w:rsidP="001B4AEE"/>
    <w:p w14:paraId="67DFBE6B" w14:textId="538C41AD" w:rsidR="0041430A" w:rsidRDefault="0041430A" w:rsidP="001B4AEE"/>
    <w:p w14:paraId="43AD8008" w14:textId="1117FC07" w:rsidR="0041430A" w:rsidRDefault="0041430A" w:rsidP="001B4AEE">
      <w:r>
        <w:t>Things can still be hard.</w:t>
      </w:r>
    </w:p>
    <w:p w14:paraId="0AB87F3D" w14:textId="1207E620" w:rsidR="0041430A" w:rsidRDefault="0041430A" w:rsidP="001B4AEE"/>
    <w:p w14:paraId="13D0778B" w14:textId="52860905" w:rsidR="0041430A" w:rsidRDefault="0041430A" w:rsidP="001B4AEE"/>
    <w:p w14:paraId="2F90E087" w14:textId="55F8FD0A" w:rsidR="0041430A" w:rsidRDefault="001D62D4" w:rsidP="001B4AEE">
      <w:r w:rsidRPr="001D62D4">
        <w:rPr>
          <w:noProof/>
        </w:rPr>
        <w:drawing>
          <wp:anchor distT="0" distB="0" distL="114300" distR="114300" simplePos="0" relativeHeight="251658275" behindDoc="0" locked="0" layoutInCell="1" allowOverlap="1" wp14:anchorId="7C4D98DC" wp14:editId="166E57DF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162175" cy="2162175"/>
            <wp:effectExtent l="0" t="0" r="0" b="9525"/>
            <wp:wrapNone/>
            <wp:docPr id="20500622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6225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30A">
        <w:t>Family members may still not be supportive.</w:t>
      </w:r>
    </w:p>
    <w:p w14:paraId="31A2AD69" w14:textId="77777777" w:rsidR="00D341F6" w:rsidRDefault="00D341F6" w:rsidP="001B4AEE"/>
    <w:p w14:paraId="3756EA1D" w14:textId="77777777" w:rsidR="00D23048" w:rsidRDefault="00D23048" w:rsidP="001B4AEE"/>
    <w:p w14:paraId="3338E7DD" w14:textId="20BFD2F9" w:rsidR="00D23048" w:rsidRDefault="00D23048" w:rsidP="001B4AEE">
      <w:r>
        <w:t xml:space="preserve">People can lose friends when they </w:t>
      </w:r>
      <w:r w:rsidRPr="00435C13">
        <w:rPr>
          <w:b/>
          <w:bCs/>
        </w:rPr>
        <w:t>come out</w:t>
      </w:r>
      <w:r>
        <w:t>.</w:t>
      </w:r>
    </w:p>
    <w:p w14:paraId="2215F38A" w14:textId="77777777" w:rsidR="0041430A" w:rsidRDefault="0041430A" w:rsidP="001B4AEE"/>
    <w:p w14:paraId="452D794B" w14:textId="77777777" w:rsidR="00CC2622" w:rsidRDefault="00CC2622" w:rsidP="001B4AEE"/>
    <w:p w14:paraId="14906906" w14:textId="77777777" w:rsidR="00435C13" w:rsidRDefault="00435C13" w:rsidP="00435C13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20811" behindDoc="1" locked="0" layoutInCell="1" allowOverlap="1" wp14:anchorId="0C863249" wp14:editId="1343D844">
                <wp:simplePos x="0" y="0"/>
                <wp:positionH relativeFrom="margin">
                  <wp:posOffset>2218414</wp:posOffset>
                </wp:positionH>
                <wp:positionV relativeFrom="paragraph">
                  <wp:posOffset>313745</wp:posOffset>
                </wp:positionV>
                <wp:extent cx="3509921" cy="1064923"/>
                <wp:effectExtent l="0" t="0" r="0" b="1905"/>
                <wp:wrapNone/>
                <wp:docPr id="246706677" name="Rectangle 246706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921" cy="1064923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24949" id="Rectangle 246706677" o:spid="_x0000_s1026" style="position:absolute;margin-left:174.7pt;margin-top:24.7pt;width:276.35pt;height:83.85pt;z-index:-25159566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" fillcolor="#e8d9f3" stroked="f" strokeweight="1pt">
                <w10:wrap anchorx="margin"/>
              </v:rect>
            </w:pict>
          </mc:Fallback>
        </mc:AlternateContent>
      </w:r>
    </w:p>
    <w:p w14:paraId="0319B6CB" w14:textId="77777777" w:rsidR="00435C13" w:rsidRDefault="00435C13" w:rsidP="00435C13">
      <w:r w:rsidRPr="006D51C4">
        <w:rPr>
          <w:noProof/>
        </w:rPr>
        <w:drawing>
          <wp:anchor distT="0" distB="0" distL="114300" distR="114300" simplePos="0" relativeHeight="251719787" behindDoc="0" locked="0" layoutInCell="1" allowOverlap="1" wp14:anchorId="2CCC6696" wp14:editId="5469F7AA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543050" cy="1543050"/>
            <wp:effectExtent l="0" t="0" r="0" b="0"/>
            <wp:wrapNone/>
            <wp:docPr id="1576022289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022289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7CA">
        <w:rPr>
          <w:b/>
          <w:bCs/>
        </w:rPr>
        <w:t>Coming out</w:t>
      </w:r>
      <w:r>
        <w:t xml:space="preserve"> is when you tell someone you are part of the rainbow community.</w:t>
      </w:r>
    </w:p>
    <w:p w14:paraId="07E7C7EF" w14:textId="77777777" w:rsidR="00435C13" w:rsidRDefault="00435C13" w:rsidP="001B4AEE"/>
    <w:p w14:paraId="7DF3EF16" w14:textId="77777777" w:rsidR="00435C13" w:rsidRDefault="00435C13" w:rsidP="001B4AEE"/>
    <w:p w14:paraId="113CEAB8" w14:textId="61EDE195" w:rsidR="001B4AEE" w:rsidRDefault="001D62D4" w:rsidP="001B4AEE">
      <w:r w:rsidRPr="001D62D4">
        <w:rPr>
          <w:noProof/>
        </w:rPr>
        <w:drawing>
          <wp:anchor distT="0" distB="0" distL="114300" distR="114300" simplePos="0" relativeHeight="251658277" behindDoc="0" locked="0" layoutInCell="1" allowOverlap="1" wp14:anchorId="035F3672" wp14:editId="317C765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90650" cy="1390650"/>
            <wp:effectExtent l="0" t="0" r="0" b="0"/>
            <wp:wrapNone/>
            <wp:docPr id="68537584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37584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30A">
        <w:t>Rainbow people can still experience discrimination:</w:t>
      </w:r>
    </w:p>
    <w:p w14:paraId="41C4BF5C" w14:textId="216E8ACB" w:rsidR="0041430A" w:rsidRDefault="001D62D4" w:rsidP="00D341F6">
      <w:pPr>
        <w:pStyle w:val="Listtoplevel"/>
      </w:pPr>
      <w:r w:rsidRPr="001D62D4">
        <w:drawing>
          <wp:anchor distT="0" distB="0" distL="114300" distR="114300" simplePos="0" relativeHeight="251658276" behindDoc="0" locked="0" layoutInCell="1" allowOverlap="1" wp14:anchorId="76BF8C74" wp14:editId="0ED506C2">
            <wp:simplePos x="0" y="0"/>
            <wp:positionH relativeFrom="page">
              <wp:posOffset>933450</wp:posOffset>
            </wp:positionH>
            <wp:positionV relativeFrom="paragraph">
              <wp:posOffset>651510</wp:posOffset>
            </wp:positionV>
            <wp:extent cx="1524000" cy="1524000"/>
            <wp:effectExtent l="0" t="0" r="0" b="0"/>
            <wp:wrapNone/>
            <wp:docPr id="59125386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5386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a</w:t>
      </w:r>
      <w:r w:rsidR="0041430A">
        <w:t>t work</w:t>
      </w:r>
    </w:p>
    <w:p w14:paraId="4B5105D9" w14:textId="7D1972D0" w:rsidR="0041430A" w:rsidRDefault="00E04EB5" w:rsidP="001D62D4">
      <w:pPr>
        <w:pStyle w:val="Listtoplevel"/>
      </w:pPr>
      <w:r>
        <w:t>g</w:t>
      </w:r>
      <w:r w:rsidR="0041430A">
        <w:t>oing to the doctor</w:t>
      </w:r>
    </w:p>
    <w:p w14:paraId="1A69B6B8" w14:textId="713705BF" w:rsidR="001D62D4" w:rsidRDefault="001D62D4" w:rsidP="00D341F6">
      <w:pPr>
        <w:pStyle w:val="Listtoplevel"/>
      </w:pPr>
      <w:r>
        <w:t xml:space="preserve">getting support services </w:t>
      </w:r>
    </w:p>
    <w:p w14:paraId="137C1744" w14:textId="04C4357C" w:rsidR="00E04EB5" w:rsidRDefault="001D62D4" w:rsidP="001A1BAB">
      <w:pPr>
        <w:pStyle w:val="Listtoplevel"/>
      </w:pPr>
      <w:r w:rsidRPr="00CF5E8F">
        <w:drawing>
          <wp:anchor distT="0" distB="0" distL="114300" distR="114300" simplePos="0" relativeHeight="251658264" behindDoc="0" locked="0" layoutInCell="1" allowOverlap="1" wp14:anchorId="7FA143BC" wp14:editId="3A0481A0">
            <wp:simplePos x="0" y="0"/>
            <wp:positionH relativeFrom="margin">
              <wp:align>left</wp:align>
            </wp:positionH>
            <wp:positionV relativeFrom="paragraph">
              <wp:posOffset>116231</wp:posOffset>
            </wp:positionV>
            <wp:extent cx="1828800" cy="915009"/>
            <wp:effectExtent l="0" t="0" r="0" b="0"/>
            <wp:wrapNone/>
            <wp:docPr id="1445801322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01322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1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f</w:t>
      </w:r>
      <w:r w:rsidR="0041430A">
        <w:t>inding a place to live</w:t>
      </w:r>
      <w:r w:rsidR="00E04EB5">
        <w:t>.</w:t>
      </w:r>
    </w:p>
    <w:p w14:paraId="776FF0B4" w14:textId="77777777" w:rsidR="0041430A" w:rsidRDefault="0041430A" w:rsidP="001B4AEE"/>
    <w:p w14:paraId="6184AB9E" w14:textId="4AC2E85D" w:rsidR="0041430A" w:rsidRDefault="001D62D4" w:rsidP="001B4AEE">
      <w:r w:rsidRPr="001D62D4">
        <w:rPr>
          <w:noProof/>
        </w:rPr>
        <w:drawing>
          <wp:anchor distT="0" distB="0" distL="114300" distR="114300" simplePos="0" relativeHeight="251658279" behindDoc="0" locked="0" layoutInCell="1" allowOverlap="1" wp14:anchorId="438E11E0" wp14:editId="102C3640">
            <wp:simplePos x="0" y="0"/>
            <wp:positionH relativeFrom="margin">
              <wp:align>left</wp:align>
            </wp:positionH>
            <wp:positionV relativeFrom="paragraph">
              <wp:posOffset>351155</wp:posOffset>
            </wp:positionV>
            <wp:extent cx="1478374" cy="1381125"/>
            <wp:effectExtent l="0" t="0" r="7620" b="0"/>
            <wp:wrapNone/>
            <wp:docPr id="179171505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1505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374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EBA0E" w14:textId="285E23D8" w:rsidR="0041430A" w:rsidRDefault="0041430A" w:rsidP="001B4AEE">
      <w:r>
        <w:t xml:space="preserve">People might face </w:t>
      </w:r>
      <w:r w:rsidRPr="000E31CC">
        <w:rPr>
          <w:b/>
          <w:bCs/>
        </w:rPr>
        <w:t>barriers</w:t>
      </w:r>
      <w:r>
        <w:t xml:space="preserve"> like</w:t>
      </w:r>
      <w:r w:rsidR="000E31CC">
        <w:t>:</w:t>
      </w:r>
    </w:p>
    <w:p w14:paraId="12737824" w14:textId="33044CAF" w:rsidR="0041430A" w:rsidRDefault="00D341F6" w:rsidP="00D341F6">
      <w:pPr>
        <w:pStyle w:val="Listtoplevel"/>
      </w:pPr>
      <w:r>
        <w:t>n</w:t>
      </w:r>
      <w:r w:rsidR="0041430A">
        <w:t>ot being able to get the healthcare they need</w:t>
      </w:r>
    </w:p>
    <w:p w14:paraId="479646D0" w14:textId="46FEB6D5" w:rsidR="0041430A" w:rsidRDefault="001D62D4" w:rsidP="001D62D4">
      <w:pPr>
        <w:pStyle w:val="Listtoplevel"/>
      </w:pPr>
      <w:r w:rsidRPr="001D62D4">
        <w:drawing>
          <wp:anchor distT="0" distB="0" distL="114300" distR="114300" simplePos="0" relativeHeight="251658278" behindDoc="0" locked="0" layoutInCell="1" allowOverlap="1" wp14:anchorId="7D2C85C3" wp14:editId="0B29DE64">
            <wp:simplePos x="0" y="0"/>
            <wp:positionH relativeFrom="margin">
              <wp:align>left</wp:align>
            </wp:positionH>
            <wp:positionV relativeFrom="paragraph">
              <wp:posOffset>145415</wp:posOffset>
            </wp:positionV>
            <wp:extent cx="1334794" cy="1276350"/>
            <wp:effectExtent l="0" t="0" r="0" b="0"/>
            <wp:wrapNone/>
            <wp:docPr id="1948809588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809588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94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1F6">
        <w:t>h</w:t>
      </w:r>
      <w:r w:rsidR="0041430A">
        <w:t>aving to fill in forms that do not have space for their gender</w:t>
      </w:r>
      <w:r w:rsidR="00D341F6">
        <w:t>.</w:t>
      </w:r>
    </w:p>
    <w:p w14:paraId="3FF06B1E" w14:textId="36D91240" w:rsidR="0041430A" w:rsidRDefault="0041430A" w:rsidP="001B4AEE"/>
    <w:p w14:paraId="0D76C63F" w14:textId="70919319" w:rsidR="0041430A" w:rsidRDefault="00435C13" w:rsidP="001B4AEE">
      <w:r w:rsidRPr="000E31CC">
        <w:rPr>
          <w:b/>
          <w:bCs/>
          <w:noProof/>
        </w:rPr>
        <w:drawing>
          <wp:anchor distT="0" distB="0" distL="114300" distR="114300" simplePos="0" relativeHeight="251658346" behindDoc="0" locked="0" layoutInCell="1" allowOverlap="1" wp14:anchorId="7E692192" wp14:editId="3BD68828">
            <wp:simplePos x="0" y="0"/>
            <wp:positionH relativeFrom="column">
              <wp:posOffset>-103505</wp:posOffset>
            </wp:positionH>
            <wp:positionV relativeFrom="paragraph">
              <wp:posOffset>-34290</wp:posOffset>
            </wp:positionV>
            <wp:extent cx="1933575" cy="1446530"/>
            <wp:effectExtent l="0" t="0" r="9525" b="1270"/>
            <wp:wrapNone/>
            <wp:docPr id="124237495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37495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1CC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347" behindDoc="1" locked="0" layoutInCell="1" allowOverlap="1" wp14:anchorId="2F981368" wp14:editId="56115FCA">
                <wp:simplePos x="0" y="0"/>
                <wp:positionH relativeFrom="margin">
                  <wp:posOffset>2190750</wp:posOffset>
                </wp:positionH>
                <wp:positionV relativeFrom="paragraph">
                  <wp:posOffset>-28575</wp:posOffset>
                </wp:positionV>
                <wp:extent cx="3597386" cy="1038225"/>
                <wp:effectExtent l="0" t="0" r="3175" b="9525"/>
                <wp:wrapNone/>
                <wp:docPr id="690251703" name="Rectangle 6902517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7386" cy="10382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55F98" id="Rectangle 690251703" o:spid="_x0000_s1026" alt="&quot;&quot;" style="position:absolute;margin-left:172.5pt;margin-top:-2.25pt;width:283.25pt;height:81.75pt;z-index:-2516581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  <w:r w:rsidR="000E31CC" w:rsidRPr="000E31CC">
        <w:rPr>
          <w:b/>
          <w:bCs/>
        </w:rPr>
        <w:t>Barriers</w:t>
      </w:r>
      <w:r w:rsidR="000E31CC">
        <w:t xml:space="preserve"> are things that make it harder for disabled people to have a good life.</w:t>
      </w:r>
    </w:p>
    <w:p w14:paraId="5B26A5CD" w14:textId="77777777" w:rsidR="00435C13" w:rsidRDefault="00435C13" w:rsidP="001B4AEE"/>
    <w:p w14:paraId="2750F3C3" w14:textId="3DCCF45B" w:rsidR="00435C13" w:rsidRDefault="00435C13" w:rsidP="001B4AEE"/>
    <w:p w14:paraId="38C7C1A1" w14:textId="3578EF79" w:rsidR="0041430A" w:rsidRDefault="000E31CC" w:rsidP="001B4AEE">
      <w:r w:rsidRPr="001D62D4">
        <w:rPr>
          <w:noProof/>
        </w:rPr>
        <w:drawing>
          <wp:anchor distT="0" distB="0" distL="114300" distR="114300" simplePos="0" relativeHeight="251658280" behindDoc="0" locked="0" layoutInCell="1" allowOverlap="1" wp14:anchorId="578357C8" wp14:editId="23464318">
            <wp:simplePos x="0" y="0"/>
            <wp:positionH relativeFrom="margin">
              <wp:posOffset>0</wp:posOffset>
            </wp:positionH>
            <wp:positionV relativeFrom="paragraph">
              <wp:posOffset>-198783</wp:posOffset>
            </wp:positionV>
            <wp:extent cx="1704975" cy="1389030"/>
            <wp:effectExtent l="0" t="0" r="0" b="1905"/>
            <wp:wrapNone/>
            <wp:docPr id="374874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74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8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30A">
        <w:t>Some places to get support may not be friendly to rainbow people.</w:t>
      </w:r>
    </w:p>
    <w:p w14:paraId="06CA192A" w14:textId="77777777" w:rsidR="0041430A" w:rsidRDefault="0041430A" w:rsidP="001B4AEE"/>
    <w:p w14:paraId="74C8CF3D" w14:textId="03867DBC" w:rsidR="0041430A" w:rsidRDefault="0041430A" w:rsidP="001B4AEE"/>
    <w:p w14:paraId="1EA5206A" w14:textId="3F01F27C" w:rsidR="0041430A" w:rsidRDefault="00D3466D" w:rsidP="001B4AEE">
      <w:r w:rsidRPr="008A67CA">
        <w:rPr>
          <w:noProof/>
        </w:rPr>
        <w:drawing>
          <wp:anchor distT="0" distB="0" distL="114300" distR="114300" simplePos="0" relativeHeight="251658281" behindDoc="0" locked="0" layoutInCell="1" allowOverlap="1" wp14:anchorId="5B5A4361" wp14:editId="09C24E8E">
            <wp:simplePos x="0" y="0"/>
            <wp:positionH relativeFrom="margin">
              <wp:posOffset>0</wp:posOffset>
            </wp:positionH>
            <wp:positionV relativeFrom="paragraph">
              <wp:posOffset>55245</wp:posOffset>
            </wp:positionV>
            <wp:extent cx="1590675" cy="1590675"/>
            <wp:effectExtent l="0" t="0" r="9525" b="9525"/>
            <wp:wrapNone/>
            <wp:docPr id="1663846282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46282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30A">
        <w:t>Everyone can support:</w:t>
      </w:r>
    </w:p>
    <w:p w14:paraId="39950A81" w14:textId="4A96F371" w:rsidR="0041430A" w:rsidRDefault="001D62D4" w:rsidP="00D23048">
      <w:pPr>
        <w:pStyle w:val="Listtoplevel"/>
      </w:pPr>
      <w:r>
        <w:t>r</w:t>
      </w:r>
      <w:r w:rsidR="0041430A">
        <w:t>ainbow people who are having a hard time</w:t>
      </w:r>
    </w:p>
    <w:p w14:paraId="6FAEBBD3" w14:textId="48C0518B" w:rsidR="0041430A" w:rsidRDefault="00414A0F" w:rsidP="00414A0F">
      <w:pPr>
        <w:pStyle w:val="Listtoplevel"/>
      </w:pPr>
      <w:r w:rsidRPr="00414A0F">
        <w:drawing>
          <wp:anchor distT="0" distB="0" distL="114300" distR="114300" simplePos="0" relativeHeight="251724907" behindDoc="0" locked="0" layoutInCell="1" allowOverlap="1" wp14:anchorId="66F89948" wp14:editId="30E0A9DA">
            <wp:simplePos x="0" y="0"/>
            <wp:positionH relativeFrom="column">
              <wp:posOffset>0</wp:posOffset>
            </wp:positionH>
            <wp:positionV relativeFrom="paragraph">
              <wp:posOffset>349775</wp:posOffset>
            </wp:positionV>
            <wp:extent cx="1931803" cy="1948069"/>
            <wp:effectExtent l="0" t="0" r="0" b="0"/>
            <wp:wrapNone/>
            <wp:docPr id="127515349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39" cy="195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2D4">
        <w:t>t</w:t>
      </w:r>
      <w:r w:rsidR="0041430A">
        <w:t>aking away barriers</w:t>
      </w:r>
    </w:p>
    <w:p w14:paraId="3C8C2ADB" w14:textId="7D440AEF" w:rsidR="0041430A" w:rsidRDefault="001D62D4" w:rsidP="00D23048">
      <w:pPr>
        <w:pStyle w:val="Listtoplevel"/>
      </w:pPr>
      <w:r>
        <w:t>m</w:t>
      </w:r>
      <w:r w:rsidR="0041430A">
        <w:t>aking the world better for rainbow people.</w:t>
      </w:r>
    </w:p>
    <w:p w14:paraId="00B0771E" w14:textId="77777777" w:rsidR="003E0488" w:rsidRDefault="003E0488" w:rsidP="001B4AEE"/>
    <w:p w14:paraId="36A95918" w14:textId="739A63F1" w:rsidR="00CC2622" w:rsidRDefault="00CC2622" w:rsidP="001B4AEE"/>
    <w:p w14:paraId="372FA797" w14:textId="7ABF7574" w:rsidR="00CC2622" w:rsidRDefault="00CC2622" w:rsidP="001B4AEE"/>
    <w:p w14:paraId="3EA29E9D" w14:textId="04788194" w:rsidR="000D33D2" w:rsidRDefault="000D33D2">
      <w:pPr>
        <w:spacing w:line="240" w:lineRule="auto"/>
        <w:ind w:left="0"/>
      </w:pPr>
      <w:r>
        <w:br w:type="page"/>
      </w:r>
    </w:p>
    <w:p w14:paraId="1E0FBB3F" w14:textId="01650DAC" w:rsidR="001B4AEE" w:rsidRDefault="004F516D" w:rsidP="000D33D2">
      <w:pPr>
        <w:pStyle w:val="Heading1"/>
      </w:pPr>
      <w:bookmarkStart w:id="4" w:name="_Getting_started"/>
      <w:bookmarkEnd w:id="4"/>
      <w:r>
        <w:t>Getting started</w:t>
      </w:r>
    </w:p>
    <w:p w14:paraId="2B604D47" w14:textId="61E25275" w:rsidR="004F516D" w:rsidRDefault="004F516D" w:rsidP="004F516D">
      <w:pPr>
        <w:pStyle w:val="BodyText"/>
      </w:pPr>
    </w:p>
    <w:p w14:paraId="09CDB53C" w14:textId="52354E07" w:rsidR="004F516D" w:rsidRDefault="004F516D" w:rsidP="004F516D">
      <w:pPr>
        <w:pStyle w:val="BodyText"/>
      </w:pPr>
    </w:p>
    <w:p w14:paraId="111D69D1" w14:textId="011F1354" w:rsidR="00E04EB5" w:rsidRDefault="008A67CA" w:rsidP="00E04EB5">
      <w:r>
        <w:rPr>
          <w:noProof/>
        </w:rPr>
        <w:drawing>
          <wp:anchor distT="0" distB="0" distL="114300" distR="114300" simplePos="0" relativeHeight="251658283" behindDoc="0" locked="0" layoutInCell="1" allowOverlap="1" wp14:anchorId="520F6895" wp14:editId="597A0AFD">
            <wp:simplePos x="0" y="0"/>
            <wp:positionH relativeFrom="margin">
              <wp:align>left</wp:align>
            </wp:positionH>
            <wp:positionV relativeFrom="paragraph">
              <wp:posOffset>10464</wp:posOffset>
            </wp:positionV>
            <wp:extent cx="1914525" cy="1264185"/>
            <wp:effectExtent l="0" t="0" r="0" b="0"/>
            <wp:wrapNone/>
            <wp:docPr id="117583120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3120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6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This guide is for everyone including people who:</w:t>
      </w:r>
    </w:p>
    <w:p w14:paraId="30712E4D" w14:textId="535B9E9A" w:rsidR="00E04EB5" w:rsidRDefault="008A67CA" w:rsidP="00E04EB5">
      <w:pPr>
        <w:pStyle w:val="Listtoplevel"/>
      </w:pPr>
      <w:r w:rsidRPr="008A67CA">
        <w:drawing>
          <wp:anchor distT="0" distB="0" distL="114300" distR="114300" simplePos="0" relativeHeight="251658284" behindDoc="0" locked="0" layoutInCell="1" allowOverlap="1" wp14:anchorId="5AC141A3" wp14:editId="17744D19">
            <wp:simplePos x="0" y="0"/>
            <wp:positionH relativeFrom="page">
              <wp:posOffset>904875</wp:posOffset>
            </wp:positionH>
            <wp:positionV relativeFrom="paragraph">
              <wp:posOffset>627380</wp:posOffset>
            </wp:positionV>
            <wp:extent cx="1514475" cy="1514475"/>
            <wp:effectExtent l="0" t="0" r="9525" b="0"/>
            <wp:wrapNone/>
            <wp:docPr id="190891325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13251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are part of the rainbow community</w:t>
      </w:r>
    </w:p>
    <w:p w14:paraId="0109FC5E" w14:textId="58C82FB9" w:rsidR="00E04EB5" w:rsidRDefault="00E04EB5" w:rsidP="008A67CA">
      <w:pPr>
        <w:pStyle w:val="Listtoplevel"/>
      </w:pPr>
      <w:r>
        <w:t>are not part of the rainbow community</w:t>
      </w:r>
    </w:p>
    <w:p w14:paraId="7723650E" w14:textId="1CCA2DCB" w:rsidR="00E04EB5" w:rsidRDefault="008A67CA" w:rsidP="008A67CA">
      <w:pPr>
        <w:pStyle w:val="Listtoplevel"/>
      </w:pPr>
      <w:r w:rsidRPr="008A67CA">
        <w:drawing>
          <wp:anchor distT="0" distB="0" distL="114300" distR="114300" simplePos="0" relativeHeight="251658285" behindDoc="0" locked="0" layoutInCell="1" allowOverlap="1" wp14:anchorId="28C2151C" wp14:editId="63BE7346">
            <wp:simplePos x="0" y="0"/>
            <wp:positionH relativeFrom="margin">
              <wp:align>left</wp:align>
            </wp:positionH>
            <wp:positionV relativeFrom="paragraph">
              <wp:posOffset>64770</wp:posOffset>
            </wp:positionV>
            <wp:extent cx="1476375" cy="1476375"/>
            <wp:effectExtent l="0" t="0" r="0" b="9525"/>
            <wp:wrapNone/>
            <wp:docPr id="162485428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85428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are not sure if they are part of the rainbow community.</w:t>
      </w:r>
    </w:p>
    <w:p w14:paraId="2C5D4499" w14:textId="77777777" w:rsidR="00E04EB5" w:rsidRDefault="00E04EB5" w:rsidP="004F516D">
      <w:pPr>
        <w:pStyle w:val="BodyText"/>
      </w:pPr>
    </w:p>
    <w:p w14:paraId="35D32884" w14:textId="610915D8" w:rsidR="00E04EB5" w:rsidRDefault="008A67CA" w:rsidP="004F516D">
      <w:pPr>
        <w:pStyle w:val="BodyText"/>
      </w:pPr>
      <w:r w:rsidRPr="008A67CA">
        <w:rPr>
          <w:noProof/>
        </w:rPr>
        <w:drawing>
          <wp:anchor distT="0" distB="0" distL="114300" distR="114300" simplePos="0" relativeHeight="251658286" behindDoc="0" locked="0" layoutInCell="1" allowOverlap="1" wp14:anchorId="0CA89534" wp14:editId="011F4ACB">
            <wp:simplePos x="0" y="0"/>
            <wp:positionH relativeFrom="margin">
              <wp:align>left</wp:align>
            </wp:positionH>
            <wp:positionV relativeFrom="paragraph">
              <wp:posOffset>341161</wp:posOffset>
            </wp:positionV>
            <wp:extent cx="1990725" cy="1136023"/>
            <wp:effectExtent l="0" t="0" r="0" b="6985"/>
            <wp:wrapNone/>
            <wp:docPr id="110026887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26887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3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43ECB" w14:textId="375C0A6F" w:rsidR="004F516D" w:rsidRDefault="004F516D" w:rsidP="004F516D">
      <w:pPr>
        <w:pStyle w:val="BodyText"/>
      </w:pPr>
      <w:r>
        <w:t>An important place to start is learning more about the rainbow community.</w:t>
      </w:r>
    </w:p>
    <w:p w14:paraId="733C4FE4" w14:textId="175B0678" w:rsidR="004F516D" w:rsidRDefault="004F516D" w:rsidP="004F516D">
      <w:pPr>
        <w:pStyle w:val="BodyText"/>
      </w:pPr>
    </w:p>
    <w:p w14:paraId="6D598969" w14:textId="1A13E58A" w:rsidR="004F516D" w:rsidRDefault="006A7E04" w:rsidP="004F516D">
      <w:pPr>
        <w:pStyle w:val="BodyText"/>
      </w:pPr>
      <w:r w:rsidRPr="008A67CA">
        <w:rPr>
          <w:noProof/>
        </w:rPr>
        <w:drawing>
          <wp:anchor distT="0" distB="0" distL="114300" distR="114300" simplePos="0" relativeHeight="251713643" behindDoc="0" locked="0" layoutInCell="1" allowOverlap="1" wp14:anchorId="68D96626" wp14:editId="32FF0B2C">
            <wp:simplePos x="0" y="0"/>
            <wp:positionH relativeFrom="margin">
              <wp:posOffset>119270</wp:posOffset>
            </wp:positionH>
            <wp:positionV relativeFrom="paragraph">
              <wp:posOffset>106211</wp:posOffset>
            </wp:positionV>
            <wp:extent cx="1149727" cy="1669774"/>
            <wp:effectExtent l="0" t="0" r="0" b="6985"/>
            <wp:wrapNone/>
            <wp:docPr id="856477229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7722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727" cy="166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68386" w14:textId="31954F2B" w:rsidR="004F516D" w:rsidRDefault="004F22FE" w:rsidP="004F516D">
      <w:pPr>
        <w:pStyle w:val="BodyText"/>
      </w:pPr>
      <w:r>
        <w:t>Y</w:t>
      </w:r>
      <w:r w:rsidR="004F516D">
        <w:t>ou can use</w:t>
      </w:r>
      <w:r>
        <w:t xml:space="preserve"> our</w:t>
      </w:r>
      <w:r w:rsidR="004F516D">
        <w:t xml:space="preserve"> </w:t>
      </w:r>
      <w:r>
        <w:t xml:space="preserve">other </w:t>
      </w:r>
      <w:r w:rsidR="006A7E04">
        <w:t xml:space="preserve">Rainbow </w:t>
      </w:r>
      <w:r>
        <w:t xml:space="preserve">Easy Read guides </w:t>
      </w:r>
      <w:r w:rsidR="004F516D">
        <w:t>to learn more.</w:t>
      </w:r>
    </w:p>
    <w:p w14:paraId="63CADD54" w14:textId="77777777" w:rsidR="004F516D" w:rsidRDefault="004F516D" w:rsidP="004F516D">
      <w:pPr>
        <w:pStyle w:val="BodyText"/>
      </w:pPr>
    </w:p>
    <w:p w14:paraId="39A1307F" w14:textId="4CA6616D" w:rsidR="004F516D" w:rsidRDefault="008A67CA" w:rsidP="004F516D">
      <w:pPr>
        <w:pStyle w:val="BodyText"/>
      </w:pPr>
      <w:r w:rsidRPr="007554DC">
        <w:rPr>
          <w:noProof/>
        </w:rPr>
        <w:drawing>
          <wp:anchor distT="0" distB="0" distL="114300" distR="114300" simplePos="0" relativeHeight="251658282" behindDoc="0" locked="0" layoutInCell="1" allowOverlap="1" wp14:anchorId="25F47415" wp14:editId="24C52DE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08885" cy="1466433"/>
            <wp:effectExtent l="0" t="0" r="1270" b="635"/>
            <wp:wrapNone/>
            <wp:docPr id="100419459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9459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885" cy="14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You can find these Easy Read guides at:</w:t>
      </w:r>
    </w:p>
    <w:p w14:paraId="3C1A2FA5" w14:textId="77777777" w:rsidR="004F516D" w:rsidRDefault="004F516D" w:rsidP="004F516D">
      <w:pPr>
        <w:pStyle w:val="BodyText"/>
      </w:pPr>
    </w:p>
    <w:p w14:paraId="1068112A" w14:textId="58F3F07D" w:rsidR="00103A73" w:rsidRPr="009679CF" w:rsidRDefault="00103A73" w:rsidP="00103A73">
      <w:pPr>
        <w:rPr>
          <w:b/>
          <w:bCs/>
          <w:color w:val="000000" w:themeColor="text1"/>
        </w:rPr>
      </w:pPr>
      <w:hyperlink r:id="rId53" w:history="1">
        <w:r w:rsidRPr="009679CF">
          <w:rPr>
            <w:rStyle w:val="Hyperlink"/>
            <w:b/>
            <w:bCs/>
            <w:noProof/>
            <w:color w:val="000000" w:themeColor="text1"/>
            <w:u w:val="none"/>
          </w:rPr>
          <w:t>https://linktr.ee/rainboweasyread</w:t>
        </w:r>
      </w:hyperlink>
      <w:r w:rsidRPr="009679CF">
        <w:rPr>
          <w:b/>
          <w:bCs/>
          <w:noProof/>
          <w:color w:val="000000" w:themeColor="text1"/>
        </w:rPr>
        <w:t xml:space="preserve"> </w:t>
      </w:r>
    </w:p>
    <w:p w14:paraId="20D9C45C" w14:textId="475BD5C8" w:rsidR="004F516D" w:rsidRDefault="006A7E04" w:rsidP="004F516D">
      <w:pPr>
        <w:pStyle w:val="BodyText"/>
      </w:pPr>
      <w:r w:rsidRPr="008A67CA">
        <w:rPr>
          <w:b/>
          <w:bCs/>
          <w:noProof/>
        </w:rPr>
        <w:drawing>
          <wp:anchor distT="0" distB="0" distL="114300" distR="114300" simplePos="0" relativeHeight="251658287" behindDoc="0" locked="0" layoutInCell="1" allowOverlap="1" wp14:anchorId="2B28B746" wp14:editId="4F2DEFB3">
            <wp:simplePos x="0" y="0"/>
            <wp:positionH relativeFrom="margin">
              <wp:align>left</wp:align>
            </wp:positionH>
            <wp:positionV relativeFrom="paragraph">
              <wp:posOffset>235916</wp:posOffset>
            </wp:positionV>
            <wp:extent cx="1743075" cy="1743075"/>
            <wp:effectExtent l="0" t="0" r="0" b="0"/>
            <wp:wrapNone/>
            <wp:docPr id="1181308147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08147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78254" w14:textId="3DF6FD2F" w:rsidR="00D341F6" w:rsidRDefault="00D341F6" w:rsidP="008A67CA"/>
    <w:p w14:paraId="4878B9D9" w14:textId="40FF3272" w:rsidR="004F516D" w:rsidRDefault="004F516D" w:rsidP="008A67CA">
      <w:r>
        <w:t xml:space="preserve">Another thing you can do is talk in a </w:t>
      </w:r>
      <w:r w:rsidR="006A7E04">
        <w:t xml:space="preserve">way that includes everyone. </w:t>
      </w:r>
    </w:p>
    <w:p w14:paraId="261DFE03" w14:textId="77777777" w:rsidR="004F516D" w:rsidRDefault="004F516D" w:rsidP="008A67CA"/>
    <w:p w14:paraId="3ECBAC9A" w14:textId="304EFA18" w:rsidR="008A67CA" w:rsidRDefault="006A7E04" w:rsidP="008A67CA">
      <w:r w:rsidRPr="008A67CA">
        <w:rPr>
          <w:b/>
          <w:bCs/>
          <w:noProof/>
        </w:rPr>
        <w:drawing>
          <wp:anchor distT="0" distB="0" distL="114300" distR="114300" simplePos="0" relativeHeight="251715691" behindDoc="0" locked="0" layoutInCell="1" allowOverlap="1" wp14:anchorId="15E705C3" wp14:editId="1B414BA0">
            <wp:simplePos x="0" y="0"/>
            <wp:positionH relativeFrom="margin">
              <wp:align>left</wp:align>
            </wp:positionH>
            <wp:positionV relativeFrom="paragraph">
              <wp:posOffset>226143</wp:posOffset>
            </wp:positionV>
            <wp:extent cx="1574499" cy="1630018"/>
            <wp:effectExtent l="0" t="0" r="6985" b="8890"/>
            <wp:wrapNone/>
            <wp:docPr id="709671063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671063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499" cy="163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F2B72" w14:textId="0B860A8A" w:rsidR="004F516D" w:rsidRDefault="00E04EB5" w:rsidP="008A67CA">
      <w:r>
        <w:t xml:space="preserve">For </w:t>
      </w:r>
      <w:proofErr w:type="gramStart"/>
      <w:r>
        <w:t>example</w:t>
      </w:r>
      <w:proofErr w:type="gramEnd"/>
      <w:r>
        <w:t xml:space="preserve"> </w:t>
      </w:r>
      <w:r w:rsidR="000E31CC">
        <w:t>people used to say</w:t>
      </w:r>
      <w:r>
        <w:t>:</w:t>
      </w:r>
    </w:p>
    <w:p w14:paraId="19882B7F" w14:textId="0AA5E103" w:rsidR="000E31CC" w:rsidRDefault="000E31CC" w:rsidP="008A67CA"/>
    <w:p w14:paraId="17F95452" w14:textId="5D51A304" w:rsidR="000E31CC" w:rsidRDefault="000E31CC" w:rsidP="000E31CC">
      <w:r>
        <w:t>Do you have a husband / wife?</w:t>
      </w:r>
    </w:p>
    <w:p w14:paraId="3D8ADC54" w14:textId="20BDDDE2" w:rsidR="000E31CC" w:rsidRDefault="000E31CC" w:rsidP="008A67CA"/>
    <w:p w14:paraId="774BC974" w14:textId="77777777" w:rsidR="006A7E04" w:rsidRDefault="006A7E04" w:rsidP="008A67CA"/>
    <w:p w14:paraId="04C293BF" w14:textId="428D4408" w:rsidR="008A67CA" w:rsidRDefault="000E31CC" w:rsidP="008A67CA">
      <w:r w:rsidRPr="008A67CA">
        <w:rPr>
          <w:noProof/>
        </w:rPr>
        <w:drawing>
          <wp:anchor distT="0" distB="0" distL="114300" distR="114300" simplePos="0" relativeHeight="251658290" behindDoc="0" locked="0" layoutInCell="1" allowOverlap="1" wp14:anchorId="21864407" wp14:editId="7B740931">
            <wp:simplePos x="0" y="0"/>
            <wp:positionH relativeFrom="margin">
              <wp:posOffset>0</wp:posOffset>
            </wp:positionH>
            <wp:positionV relativeFrom="paragraph">
              <wp:posOffset>273050</wp:posOffset>
            </wp:positionV>
            <wp:extent cx="2152650" cy="2152650"/>
            <wp:effectExtent l="0" t="0" r="0" b="0"/>
            <wp:wrapNone/>
            <wp:docPr id="2042012103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012103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Now it is better to say:</w:t>
      </w:r>
    </w:p>
    <w:p w14:paraId="610B0F49" w14:textId="2C3C0CB8" w:rsidR="00E04EB5" w:rsidRDefault="006A7E04" w:rsidP="006A7E04">
      <w:pPr>
        <w:pStyle w:val="Listtoplevel"/>
      </w:pPr>
      <w:r>
        <w:t>d</w:t>
      </w:r>
      <w:r w:rsidR="00E04EB5">
        <w:t>o you have a partner?</w:t>
      </w:r>
      <w:r w:rsidR="008A67CA" w:rsidRPr="008A67CA">
        <w:rPr>
          <w:rFonts w:cs="Arial"/>
          <w:b/>
          <w:bCs/>
          <w:szCs w:val="32"/>
          <w:lang w:eastAsia="en-NZ"/>
        </w:rPr>
        <w:t xml:space="preserve"> </w:t>
      </w:r>
    </w:p>
    <w:p w14:paraId="10B33D6C" w14:textId="17259B8E" w:rsidR="00E04EB5" w:rsidRDefault="008A67CA" w:rsidP="006A7E04">
      <w:pPr>
        <w:pStyle w:val="Listtoplevel"/>
        <w:numPr>
          <w:ilvl w:val="0"/>
          <w:numId w:val="0"/>
        </w:numPr>
        <w:ind w:left="4253"/>
      </w:pPr>
      <w:r>
        <w:t>o</w:t>
      </w:r>
      <w:r w:rsidR="00E04EB5">
        <w:t>r</w:t>
      </w:r>
    </w:p>
    <w:p w14:paraId="0F8B6B15" w14:textId="3E19BAC0" w:rsidR="00E04EB5" w:rsidRDefault="006A7E04" w:rsidP="006A7E04">
      <w:pPr>
        <w:pStyle w:val="Listtoplevel"/>
      </w:pPr>
      <w:r>
        <w:t>a</w:t>
      </w:r>
      <w:r w:rsidR="00E04EB5">
        <w:t>re you dating anyone?</w:t>
      </w:r>
    </w:p>
    <w:p w14:paraId="2E4881EC" w14:textId="77777777" w:rsidR="006A7E04" w:rsidRDefault="006A7E04" w:rsidP="008A67CA"/>
    <w:p w14:paraId="3CE7AC05" w14:textId="77777777" w:rsidR="006A7E04" w:rsidRDefault="006A7E04" w:rsidP="008A67CA"/>
    <w:p w14:paraId="056C4DF9" w14:textId="670E43B4" w:rsidR="00E04EB5" w:rsidRDefault="006A7E04" w:rsidP="008A67CA">
      <w:r w:rsidRPr="008A67CA">
        <w:rPr>
          <w:noProof/>
        </w:rPr>
        <w:drawing>
          <wp:anchor distT="0" distB="0" distL="114300" distR="114300" simplePos="0" relativeHeight="251658292" behindDoc="0" locked="0" layoutInCell="1" allowOverlap="1" wp14:anchorId="0D465F85" wp14:editId="290A685E">
            <wp:simplePos x="0" y="0"/>
            <wp:positionH relativeFrom="margin">
              <wp:align>left</wp:align>
            </wp:positionH>
            <wp:positionV relativeFrom="paragraph">
              <wp:posOffset>408332</wp:posOffset>
            </wp:positionV>
            <wp:extent cx="1952625" cy="1952625"/>
            <wp:effectExtent l="0" t="0" r="0" b="9525"/>
            <wp:wrapNone/>
            <wp:docPr id="100905379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05379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EBD">
        <w:rPr>
          <w:noProof/>
        </w:rPr>
        <w:t>People used to start</w:t>
      </w:r>
      <w:r w:rsidR="00E04EB5">
        <w:t xml:space="preserve"> talking to groups of people </w:t>
      </w:r>
      <w:r w:rsidR="00802EBD">
        <w:t>by saying</w:t>
      </w:r>
      <w:r w:rsidR="00E04EB5">
        <w:t>:</w:t>
      </w:r>
    </w:p>
    <w:p w14:paraId="32D58755" w14:textId="1099CF3A" w:rsidR="00E04EB5" w:rsidRDefault="00E04EB5" w:rsidP="004F516D">
      <w:pPr>
        <w:pStyle w:val="BodyText"/>
      </w:pPr>
    </w:p>
    <w:p w14:paraId="10FE9ABF" w14:textId="41E27D59" w:rsidR="00802EBD" w:rsidRDefault="00802EBD" w:rsidP="004F516D">
      <w:pPr>
        <w:pStyle w:val="BodyText"/>
      </w:pPr>
      <w:r>
        <w:t xml:space="preserve">Ladies and </w:t>
      </w:r>
      <w:r w:rsidR="006C353F">
        <w:t>gentlemen</w:t>
      </w:r>
      <w:r w:rsidR="00B11032">
        <w:t>.</w:t>
      </w:r>
    </w:p>
    <w:p w14:paraId="4FDED080" w14:textId="77777777" w:rsidR="00802EBD" w:rsidRDefault="00802EBD" w:rsidP="004F516D">
      <w:pPr>
        <w:pStyle w:val="BodyText"/>
      </w:pPr>
    </w:p>
    <w:p w14:paraId="1EC6D840" w14:textId="47243666" w:rsidR="00802EBD" w:rsidRDefault="006C353F" w:rsidP="004F516D">
      <w:pPr>
        <w:pStyle w:val="BodyText"/>
      </w:pPr>
      <w:r>
        <w:t xml:space="preserve">Now it </w:t>
      </w:r>
      <w:r w:rsidR="00802EBD">
        <w:t>is better to say:</w:t>
      </w:r>
    </w:p>
    <w:p w14:paraId="3B537055" w14:textId="77777777" w:rsidR="00802EBD" w:rsidRDefault="00802EBD" w:rsidP="004F516D">
      <w:pPr>
        <w:pStyle w:val="BodyText"/>
      </w:pPr>
    </w:p>
    <w:p w14:paraId="032D0E02" w14:textId="31CC0FB6" w:rsidR="00E04EB5" w:rsidRDefault="00AB35C5" w:rsidP="004F516D">
      <w:pPr>
        <w:pStyle w:val="BodyText"/>
      </w:pPr>
      <w:r w:rsidRPr="006E6578">
        <w:rPr>
          <w:noProof/>
        </w:rPr>
        <w:drawing>
          <wp:anchor distT="0" distB="0" distL="114300" distR="114300" simplePos="0" relativeHeight="251658293" behindDoc="0" locked="0" layoutInCell="1" allowOverlap="1" wp14:anchorId="5D22B13A" wp14:editId="431FA988">
            <wp:simplePos x="0" y="0"/>
            <wp:positionH relativeFrom="margin">
              <wp:posOffset>0</wp:posOffset>
            </wp:positionH>
            <wp:positionV relativeFrom="paragraph">
              <wp:posOffset>200025</wp:posOffset>
            </wp:positionV>
            <wp:extent cx="1752600" cy="1752600"/>
            <wp:effectExtent l="0" t="0" r="0" b="0"/>
            <wp:wrapNone/>
            <wp:docPr id="206548661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48661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Hello everyone</w:t>
      </w:r>
      <w:r w:rsidR="001233B4">
        <w:t>.</w:t>
      </w:r>
    </w:p>
    <w:p w14:paraId="46B39430" w14:textId="45898D6C" w:rsidR="00E04EB5" w:rsidRDefault="00E04EB5" w:rsidP="004F516D">
      <w:pPr>
        <w:pStyle w:val="BodyText"/>
      </w:pPr>
    </w:p>
    <w:p w14:paraId="75234762" w14:textId="18FAB176" w:rsidR="00E04EB5" w:rsidRDefault="00E04EB5" w:rsidP="004F516D">
      <w:pPr>
        <w:pStyle w:val="BodyText"/>
      </w:pPr>
    </w:p>
    <w:p w14:paraId="3CB4A70C" w14:textId="57DDAC51" w:rsidR="00E04EB5" w:rsidRDefault="003779A6" w:rsidP="004F516D">
      <w:pPr>
        <w:pStyle w:val="BodyText"/>
      </w:pPr>
      <w:r>
        <w:t>Saying t</w:t>
      </w:r>
      <w:r w:rsidR="00E04EB5">
        <w:t>his</w:t>
      </w:r>
      <w:r w:rsidR="008A67CA">
        <w:t xml:space="preserve"> is inclusive of</w:t>
      </w:r>
      <w:r w:rsidR="00E04EB5">
        <w:t xml:space="preserve"> </w:t>
      </w:r>
      <w:r w:rsidR="00E04EB5" w:rsidRPr="001233B4">
        <w:rPr>
          <w:b/>
          <w:bCs/>
        </w:rPr>
        <w:t>non-binary people</w:t>
      </w:r>
      <w:r w:rsidR="001233B4">
        <w:t>.</w:t>
      </w:r>
    </w:p>
    <w:p w14:paraId="162B2DA8" w14:textId="77777777" w:rsidR="00E04EB5" w:rsidRDefault="00E04EB5" w:rsidP="004F516D">
      <w:pPr>
        <w:pStyle w:val="BodyText"/>
      </w:pPr>
    </w:p>
    <w:p w14:paraId="33C39246" w14:textId="26530F45" w:rsidR="008A67CA" w:rsidRDefault="0027667D" w:rsidP="004F516D">
      <w:pPr>
        <w:pStyle w:val="BodyText"/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295" behindDoc="1" locked="0" layoutInCell="1" allowOverlap="1" wp14:anchorId="2E9DB218" wp14:editId="2B8C50A9">
                <wp:simplePos x="0" y="0"/>
                <wp:positionH relativeFrom="margin">
                  <wp:align>right</wp:align>
                </wp:positionH>
                <wp:positionV relativeFrom="paragraph">
                  <wp:posOffset>375009</wp:posOffset>
                </wp:positionV>
                <wp:extent cx="3517872" cy="2353586"/>
                <wp:effectExtent l="0" t="0" r="6985" b="8890"/>
                <wp:wrapNone/>
                <wp:docPr id="571817088" name="Rectangle 571817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872" cy="2353586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8EF8A" id="Rectangle 571817088" o:spid="_x0000_s1026" style="position:absolute;margin-left:225.8pt;margin-top:29.55pt;width:277pt;height:185.3pt;z-index:-25165818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94" behindDoc="0" locked="0" layoutInCell="1" allowOverlap="1" wp14:anchorId="7134EE22" wp14:editId="25A8FA5A">
            <wp:simplePos x="0" y="0"/>
            <wp:positionH relativeFrom="margin">
              <wp:align>left</wp:align>
            </wp:positionH>
            <wp:positionV relativeFrom="paragraph">
              <wp:posOffset>370840</wp:posOffset>
            </wp:positionV>
            <wp:extent cx="1424552" cy="2433099"/>
            <wp:effectExtent l="0" t="0" r="0" b="5715"/>
            <wp:wrapNone/>
            <wp:docPr id="1039481911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81911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552" cy="243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48A80" w14:textId="629331F8" w:rsidR="001233B4" w:rsidRDefault="001233B4" w:rsidP="001233B4">
      <w:r w:rsidRPr="001233B4">
        <w:rPr>
          <w:b/>
          <w:bCs/>
        </w:rPr>
        <w:t>Non-binary people</w:t>
      </w:r>
      <w:r>
        <w:t xml:space="preserve"> are:</w:t>
      </w:r>
    </w:p>
    <w:p w14:paraId="6D024623" w14:textId="423B9B24" w:rsidR="001233B4" w:rsidRDefault="001233B4" w:rsidP="001233B4">
      <w:pPr>
        <w:pStyle w:val="Listtoplevel"/>
      </w:pPr>
      <w:r>
        <w:t>not always just men</w:t>
      </w:r>
    </w:p>
    <w:p w14:paraId="0B498D73" w14:textId="2F10DE49" w:rsidR="001233B4" w:rsidRDefault="001233B4" w:rsidP="001233B4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1FC43B70" w14:textId="4CC4F06A" w:rsidR="001233B4" w:rsidRDefault="001233B4" w:rsidP="001233B4">
      <w:pPr>
        <w:pStyle w:val="Listtoplevel"/>
      </w:pPr>
      <w:r>
        <w:t>not always just women.</w:t>
      </w:r>
    </w:p>
    <w:p w14:paraId="4628F62D" w14:textId="77777777" w:rsidR="001233B4" w:rsidRDefault="001233B4" w:rsidP="001233B4">
      <w:pPr>
        <w:ind w:left="0"/>
      </w:pPr>
    </w:p>
    <w:p w14:paraId="2C7908EC" w14:textId="2D23F3B3" w:rsidR="001233B4" w:rsidRDefault="001233B4" w:rsidP="001233B4">
      <w:pPr>
        <w:ind w:left="0"/>
      </w:pPr>
    </w:p>
    <w:p w14:paraId="6F795D8A" w14:textId="4A74446B" w:rsidR="004F516D" w:rsidRDefault="001233B4" w:rsidP="004F516D">
      <w:pPr>
        <w:pStyle w:val="BodyText"/>
      </w:pPr>
      <w:r w:rsidRPr="001233B4">
        <w:rPr>
          <w:noProof/>
        </w:rPr>
        <w:drawing>
          <wp:anchor distT="0" distB="0" distL="114300" distR="114300" simplePos="0" relativeHeight="251658297" behindDoc="0" locked="0" layoutInCell="1" allowOverlap="1" wp14:anchorId="661E56EF" wp14:editId="5F2B44C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02797" cy="1502797"/>
            <wp:effectExtent l="0" t="0" r="2540" b="2540"/>
            <wp:wrapNone/>
            <wp:docPr id="1990338013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38013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547" cy="150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 xml:space="preserve">Sometimes it is </w:t>
      </w:r>
      <w:r w:rsidR="00E04EB5">
        <w:t xml:space="preserve">hard </w:t>
      </w:r>
      <w:r w:rsidR="004F516D">
        <w:t>for rainbow people to tell who is supportive.</w:t>
      </w:r>
    </w:p>
    <w:p w14:paraId="47BF43CF" w14:textId="77777777" w:rsidR="004F516D" w:rsidRDefault="004F516D" w:rsidP="004F516D">
      <w:pPr>
        <w:pStyle w:val="BodyText"/>
      </w:pPr>
    </w:p>
    <w:p w14:paraId="025C3F16" w14:textId="6680EA69" w:rsidR="004F516D" w:rsidRDefault="001233B4" w:rsidP="004F516D">
      <w:pPr>
        <w:pStyle w:val="BodyText"/>
      </w:pPr>
      <w:r w:rsidRPr="001233B4">
        <w:rPr>
          <w:noProof/>
        </w:rPr>
        <w:drawing>
          <wp:anchor distT="0" distB="0" distL="114300" distR="114300" simplePos="0" relativeHeight="251658296" behindDoc="0" locked="0" layoutInCell="1" allowOverlap="1" wp14:anchorId="6B9ED6AE" wp14:editId="157BDAF7">
            <wp:simplePos x="0" y="0"/>
            <wp:positionH relativeFrom="margin">
              <wp:align>left</wp:align>
            </wp:positionH>
            <wp:positionV relativeFrom="paragraph">
              <wp:posOffset>424815</wp:posOffset>
            </wp:positionV>
            <wp:extent cx="1597901" cy="1181100"/>
            <wp:effectExtent l="0" t="0" r="2540" b="0"/>
            <wp:wrapNone/>
            <wp:docPr id="1746379898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79898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291" cy="11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2E10F" w14:textId="5B44593D" w:rsidR="004F516D" w:rsidRDefault="004F516D" w:rsidP="004F516D">
      <w:pPr>
        <w:pStyle w:val="BodyText"/>
      </w:pPr>
      <w:r>
        <w:t xml:space="preserve">Talking in </w:t>
      </w:r>
      <w:r w:rsidR="006A7E04">
        <w:t>a way that includes everyone</w:t>
      </w:r>
      <w:r>
        <w:t xml:space="preserve"> lets them know they can trust you.</w:t>
      </w:r>
    </w:p>
    <w:p w14:paraId="45B3A5C2" w14:textId="77777777" w:rsidR="004F516D" w:rsidRDefault="004F516D" w:rsidP="004F516D">
      <w:pPr>
        <w:pStyle w:val="BodyText"/>
      </w:pPr>
    </w:p>
    <w:p w14:paraId="25C69A4B" w14:textId="77777777" w:rsidR="004F516D" w:rsidRDefault="004F516D" w:rsidP="004F516D">
      <w:pPr>
        <w:pStyle w:val="BodyText"/>
      </w:pPr>
    </w:p>
    <w:p w14:paraId="317189FB" w14:textId="77777777" w:rsidR="004F516D" w:rsidRPr="004F516D" w:rsidRDefault="004F516D" w:rsidP="004F516D">
      <w:pPr>
        <w:pStyle w:val="BodyText"/>
      </w:pPr>
    </w:p>
    <w:p w14:paraId="4DE4FAE5" w14:textId="77777777" w:rsidR="00CC2622" w:rsidRDefault="00CC262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3EB59943" w14:textId="14CD5397" w:rsidR="000D33D2" w:rsidRDefault="000D33D2" w:rsidP="000D33D2">
      <w:pPr>
        <w:pStyle w:val="Heading1"/>
      </w:pPr>
      <w:bookmarkStart w:id="5" w:name="_Support_when_things"/>
      <w:bookmarkEnd w:id="5"/>
      <w:r>
        <w:t>Support when things are hard</w:t>
      </w:r>
    </w:p>
    <w:p w14:paraId="4AAD4F14" w14:textId="77777777" w:rsidR="000D33D2" w:rsidRDefault="000D33D2" w:rsidP="00F753BD"/>
    <w:p w14:paraId="534B5B63" w14:textId="00481A71" w:rsidR="004F516D" w:rsidRDefault="001233B4" w:rsidP="00F753BD">
      <w:r w:rsidRPr="001233B4">
        <w:rPr>
          <w:noProof/>
        </w:rPr>
        <w:drawing>
          <wp:anchor distT="0" distB="0" distL="114300" distR="114300" simplePos="0" relativeHeight="251658298" behindDoc="0" locked="0" layoutInCell="1" allowOverlap="1" wp14:anchorId="4C1C61F5" wp14:editId="4B8BFBA3">
            <wp:simplePos x="0" y="0"/>
            <wp:positionH relativeFrom="margin">
              <wp:align>left</wp:align>
            </wp:positionH>
            <wp:positionV relativeFrom="paragraph">
              <wp:posOffset>349250</wp:posOffset>
            </wp:positionV>
            <wp:extent cx="1990725" cy="1990725"/>
            <wp:effectExtent l="0" t="0" r="0" b="9525"/>
            <wp:wrapNone/>
            <wp:docPr id="1390988922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988922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712D1" w14:textId="4AAC2FBA" w:rsidR="004F516D" w:rsidRDefault="00E04EB5" w:rsidP="004F516D">
      <w:r>
        <w:t>Sometimes someone you know might be having a hard time.</w:t>
      </w:r>
    </w:p>
    <w:p w14:paraId="053ADAB5" w14:textId="33C91418" w:rsidR="00E04EB5" w:rsidRDefault="00E04EB5" w:rsidP="004F516D"/>
    <w:p w14:paraId="157100D5" w14:textId="77777777" w:rsidR="00E04EB5" w:rsidRDefault="00E04EB5" w:rsidP="004F516D"/>
    <w:p w14:paraId="5FDD2335" w14:textId="541835E9" w:rsidR="00E04EB5" w:rsidRDefault="00E04EB5" w:rsidP="004F516D">
      <w:r>
        <w:t>Experiencing things like discrimination can make everything harder.</w:t>
      </w:r>
    </w:p>
    <w:p w14:paraId="1EE60241" w14:textId="3FD90004" w:rsidR="00E04EB5" w:rsidRDefault="006A7E04" w:rsidP="004F516D">
      <w:r w:rsidRPr="001233B4">
        <w:rPr>
          <w:noProof/>
        </w:rPr>
        <w:drawing>
          <wp:anchor distT="0" distB="0" distL="114300" distR="114300" simplePos="0" relativeHeight="251658299" behindDoc="0" locked="0" layoutInCell="1" allowOverlap="1" wp14:anchorId="5F22AD16" wp14:editId="02E2612A">
            <wp:simplePos x="0" y="0"/>
            <wp:positionH relativeFrom="margin">
              <wp:align>left</wp:align>
            </wp:positionH>
            <wp:positionV relativeFrom="paragraph">
              <wp:posOffset>250549</wp:posOffset>
            </wp:positionV>
            <wp:extent cx="1895475" cy="1895475"/>
            <wp:effectExtent l="0" t="0" r="9525" b="0"/>
            <wp:wrapNone/>
            <wp:docPr id="131271975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1975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35D96" w14:textId="182C6254" w:rsidR="004F516D" w:rsidRDefault="004F516D" w:rsidP="004F516D"/>
    <w:p w14:paraId="4A624014" w14:textId="4299B142" w:rsidR="004F516D" w:rsidRDefault="004F516D" w:rsidP="004F516D">
      <w:r>
        <w:t>You can ask them what they need.</w:t>
      </w:r>
    </w:p>
    <w:p w14:paraId="4F4B0AE2" w14:textId="1687C343" w:rsidR="004F516D" w:rsidRDefault="004F516D" w:rsidP="004F516D"/>
    <w:p w14:paraId="0838C8E2" w14:textId="5D0E6C06" w:rsidR="004F516D" w:rsidRDefault="004F516D" w:rsidP="004F516D"/>
    <w:p w14:paraId="02D2525D" w14:textId="057BF2EC" w:rsidR="001233B4" w:rsidRDefault="001233B4">
      <w:pPr>
        <w:spacing w:line="240" w:lineRule="auto"/>
        <w:ind w:left="0"/>
      </w:pPr>
      <w:r>
        <w:br w:type="page"/>
      </w:r>
    </w:p>
    <w:p w14:paraId="7BFBFE01" w14:textId="2A0E2152" w:rsidR="004F516D" w:rsidRDefault="001233B4" w:rsidP="004F516D">
      <w:r w:rsidRPr="001233B4">
        <w:rPr>
          <w:noProof/>
        </w:rPr>
        <w:drawing>
          <wp:anchor distT="0" distB="0" distL="114300" distR="114300" simplePos="0" relativeHeight="251658301" behindDoc="0" locked="0" layoutInCell="1" allowOverlap="1" wp14:anchorId="0967C1D1" wp14:editId="258DC3C0">
            <wp:simplePos x="0" y="0"/>
            <wp:positionH relativeFrom="margin">
              <wp:posOffset>190500</wp:posOffset>
            </wp:positionH>
            <wp:positionV relativeFrom="paragraph">
              <wp:posOffset>-142875</wp:posOffset>
            </wp:positionV>
            <wp:extent cx="1314450" cy="1314450"/>
            <wp:effectExtent l="0" t="0" r="0" b="0"/>
            <wp:wrapNone/>
            <wp:docPr id="1378966468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966468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You can ask them if they want:</w:t>
      </w:r>
    </w:p>
    <w:p w14:paraId="044AAB7D" w14:textId="67A1E8FB" w:rsidR="004F516D" w:rsidRDefault="004F516D" w:rsidP="004F516D">
      <w:pPr>
        <w:pStyle w:val="Listtoplevel"/>
      </w:pPr>
      <w:r>
        <w:t>someone to just listen</w:t>
      </w:r>
    </w:p>
    <w:p w14:paraId="693CA980" w14:textId="57FFCD41" w:rsidR="004F516D" w:rsidRDefault="001233B4" w:rsidP="001233B4">
      <w:pPr>
        <w:pStyle w:val="Listtoplevel"/>
      </w:pPr>
      <w:r w:rsidRPr="001233B4">
        <w:drawing>
          <wp:anchor distT="0" distB="0" distL="114300" distR="114300" simplePos="0" relativeHeight="251658300" behindDoc="0" locked="0" layoutInCell="1" allowOverlap="1" wp14:anchorId="16CCAB52" wp14:editId="3127ACBD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1495425" cy="1495425"/>
            <wp:effectExtent l="0" t="0" r="9525" b="9525"/>
            <wp:wrapNone/>
            <wp:docPr id="81599153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9153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support solving a problem</w:t>
      </w:r>
    </w:p>
    <w:p w14:paraId="5B46717C" w14:textId="276EA973" w:rsidR="004F516D" w:rsidRDefault="004F516D" w:rsidP="004F516D">
      <w:pPr>
        <w:pStyle w:val="Listtoplevel"/>
      </w:pPr>
      <w:r>
        <w:t>distraction – doing something fun to take their mind off it</w:t>
      </w:r>
    </w:p>
    <w:p w14:paraId="1DD28309" w14:textId="7B212220" w:rsidR="004F516D" w:rsidRPr="004F516D" w:rsidRDefault="00414A0F" w:rsidP="00414A0F">
      <w:pPr>
        <w:pStyle w:val="Listtoplevel"/>
      </w:pPr>
      <w:r w:rsidRPr="00414A0F">
        <w:drawing>
          <wp:anchor distT="0" distB="0" distL="114300" distR="114300" simplePos="0" relativeHeight="251726955" behindDoc="0" locked="0" layoutInCell="1" allowOverlap="1" wp14:anchorId="2CF693E0" wp14:editId="41270F93">
            <wp:simplePos x="0" y="0"/>
            <wp:positionH relativeFrom="column">
              <wp:posOffset>16510</wp:posOffset>
            </wp:positionH>
            <wp:positionV relativeFrom="paragraph">
              <wp:posOffset>154830</wp:posOffset>
            </wp:positionV>
            <wp:extent cx="1478943" cy="1478943"/>
            <wp:effectExtent l="0" t="0" r="6985" b="6985"/>
            <wp:wrapNone/>
            <wp:docPr id="133115444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15444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43" cy="147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to be left alone.</w:t>
      </w:r>
    </w:p>
    <w:p w14:paraId="3C8247AE" w14:textId="566FAC26" w:rsidR="000D33D2" w:rsidRDefault="000D33D2" w:rsidP="000D33D2"/>
    <w:p w14:paraId="0EEEED6F" w14:textId="34988B9A" w:rsidR="004F516D" w:rsidRDefault="004F516D" w:rsidP="000D33D2"/>
    <w:p w14:paraId="40E2E191" w14:textId="33C1233E" w:rsidR="004F516D" w:rsidRDefault="004F516D" w:rsidP="000D33D2">
      <w:r>
        <w:t>If they want to be left alone:</w:t>
      </w:r>
    </w:p>
    <w:p w14:paraId="3A5A67DB" w14:textId="71BAFCD8" w:rsidR="004F516D" w:rsidRDefault="001233B4" w:rsidP="001233B4">
      <w:pPr>
        <w:pStyle w:val="Listtoplevel"/>
      </w:pPr>
      <w:r w:rsidRPr="001233B4">
        <w:drawing>
          <wp:anchor distT="0" distB="0" distL="114300" distR="114300" simplePos="0" relativeHeight="251658303" behindDoc="0" locked="0" layoutInCell="1" allowOverlap="1" wp14:anchorId="6FF92363" wp14:editId="54E61F08">
            <wp:simplePos x="0" y="0"/>
            <wp:positionH relativeFrom="margin">
              <wp:align>left</wp:align>
            </wp:positionH>
            <wp:positionV relativeFrom="paragraph">
              <wp:posOffset>311896</wp:posOffset>
            </wp:positionV>
            <wp:extent cx="1600200" cy="1600200"/>
            <wp:effectExtent l="0" t="0" r="0" b="0"/>
            <wp:wrapNone/>
            <wp:docPr id="90694202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94202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</w:t>
      </w:r>
      <w:r w:rsidR="004F516D">
        <w:t>ive them some time alone</w:t>
      </w:r>
    </w:p>
    <w:p w14:paraId="461799E3" w14:textId="77777777" w:rsidR="000E31CC" w:rsidRDefault="001233B4" w:rsidP="006A7E04">
      <w:pPr>
        <w:pStyle w:val="Listtoplevel"/>
        <w:numPr>
          <w:ilvl w:val="0"/>
          <w:numId w:val="0"/>
        </w:numPr>
        <w:ind w:left="4253"/>
      </w:pPr>
      <w:r>
        <w:t>b</w:t>
      </w:r>
      <w:r w:rsidR="004F516D">
        <w:t>ut</w:t>
      </w:r>
    </w:p>
    <w:p w14:paraId="1EBEFB64" w14:textId="193FF7F1" w:rsidR="004F516D" w:rsidRDefault="004F516D" w:rsidP="001233B4">
      <w:pPr>
        <w:pStyle w:val="Listtoplevel"/>
      </w:pPr>
      <w:r>
        <w:t xml:space="preserve">get in touch </w:t>
      </w:r>
      <w:r w:rsidR="001233B4">
        <w:t>soon</w:t>
      </w:r>
      <w:r>
        <w:t xml:space="preserve"> to see how they are.</w:t>
      </w:r>
    </w:p>
    <w:p w14:paraId="59116BE0" w14:textId="579E721F" w:rsidR="00E04EB5" w:rsidRDefault="00994956" w:rsidP="000D33D2">
      <w:r w:rsidRPr="001233B4">
        <w:rPr>
          <w:noProof/>
        </w:rPr>
        <w:drawing>
          <wp:anchor distT="0" distB="0" distL="114300" distR="114300" simplePos="0" relativeHeight="251658304" behindDoc="0" locked="0" layoutInCell="1" allowOverlap="1" wp14:anchorId="00610554" wp14:editId="41013812">
            <wp:simplePos x="0" y="0"/>
            <wp:positionH relativeFrom="margin">
              <wp:posOffset>0</wp:posOffset>
            </wp:positionH>
            <wp:positionV relativeFrom="paragraph">
              <wp:posOffset>144240</wp:posOffset>
            </wp:positionV>
            <wp:extent cx="1905000" cy="1905000"/>
            <wp:effectExtent l="0" t="0" r="0" b="0"/>
            <wp:wrapNone/>
            <wp:docPr id="203945550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45550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0FF38" w14:textId="3AE0A81F" w:rsidR="00E04EB5" w:rsidRDefault="00E04EB5" w:rsidP="000D33D2"/>
    <w:p w14:paraId="33B4D5C2" w14:textId="76EF5FB5" w:rsidR="00E04EB5" w:rsidRDefault="00E04EB5" w:rsidP="000D33D2">
      <w:r>
        <w:t xml:space="preserve">You might want to tell them about </w:t>
      </w:r>
      <w:r w:rsidR="001233B4">
        <w:t>organisations that can support them</w:t>
      </w:r>
      <w:r>
        <w:t>.</w:t>
      </w:r>
    </w:p>
    <w:p w14:paraId="40BA5617" w14:textId="1F574F7A" w:rsidR="00E04EB5" w:rsidRDefault="00E04EB5" w:rsidP="000D33D2"/>
    <w:p w14:paraId="6A6C6251" w14:textId="11F83DF0" w:rsidR="00E04EB5" w:rsidRDefault="00E04EB5" w:rsidP="000D33D2"/>
    <w:p w14:paraId="4E20AC69" w14:textId="5A80AAE5" w:rsidR="00271B45" w:rsidRDefault="00C95FEE" w:rsidP="00271B45">
      <w:r w:rsidRPr="00C95FEE">
        <w:drawing>
          <wp:anchor distT="0" distB="0" distL="114300" distR="114300" simplePos="0" relativeHeight="251739243" behindDoc="0" locked="0" layoutInCell="1" allowOverlap="1" wp14:anchorId="1528EAB6" wp14:editId="4E8796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81164" cy="2538484"/>
            <wp:effectExtent l="19050" t="19050" r="10160" b="14605"/>
            <wp:wrapNone/>
            <wp:docPr id="1593961876" name="Picture 1" descr="A poster of two women hugg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87079" cy="25469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1B45">
        <w:t>There is more information about support organisations in a Rainbow Easy Read called:</w:t>
      </w:r>
    </w:p>
    <w:p w14:paraId="56832A1C" w14:textId="77777777" w:rsidR="00271B45" w:rsidRDefault="00271B45" w:rsidP="00271B45">
      <w:pPr>
        <w:rPr>
          <w:b/>
          <w:bCs/>
        </w:rPr>
      </w:pPr>
    </w:p>
    <w:p w14:paraId="00F35894" w14:textId="77777777" w:rsidR="00271B45" w:rsidRPr="002E76E3" w:rsidRDefault="00271B45" w:rsidP="00271B45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>Rainbow Easy Read: Finding support and community</w:t>
      </w:r>
    </w:p>
    <w:p w14:paraId="1299E888" w14:textId="77777777" w:rsidR="00271B45" w:rsidRDefault="00271B45" w:rsidP="00271B45"/>
    <w:p w14:paraId="1234E9ED" w14:textId="77777777" w:rsidR="00271B45" w:rsidRDefault="00271B45" w:rsidP="00271B45"/>
    <w:p w14:paraId="12FEE186" w14:textId="77777777" w:rsidR="00271B45" w:rsidRDefault="00271B45" w:rsidP="00271B45">
      <w:r w:rsidRPr="00DF1D76">
        <w:rPr>
          <w:noProof/>
        </w:rPr>
        <w:drawing>
          <wp:anchor distT="0" distB="0" distL="114300" distR="114300" simplePos="0" relativeHeight="251687019" behindDoc="0" locked="0" layoutInCell="1" allowOverlap="1" wp14:anchorId="06915CEC" wp14:editId="66D0DF22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1911350" cy="1271270"/>
            <wp:effectExtent l="0" t="0" r="0" b="5080"/>
            <wp:wrapNone/>
            <wp:docPr id="128521034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21034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571E7C8A" w14:textId="77777777" w:rsidR="00271B45" w:rsidRDefault="00271B45" w:rsidP="00271B45"/>
    <w:p w14:paraId="479C9013" w14:textId="3C528F2D" w:rsidR="00271B45" w:rsidRPr="0002705B" w:rsidRDefault="0002705B" w:rsidP="00271B45">
      <w:pPr>
        <w:rPr>
          <w:b/>
          <w:bCs/>
          <w:color w:val="0D0D0D" w:themeColor="text1" w:themeTint="F2"/>
        </w:rPr>
      </w:pPr>
      <w:hyperlink r:id="rId70" w:history="1">
        <w:r w:rsidRPr="0002705B">
          <w:rPr>
            <w:rStyle w:val="Hyperlink"/>
            <w:b/>
            <w:bCs/>
            <w:color w:val="0D0D0D" w:themeColor="text1" w:themeTint="F2"/>
            <w:u w:val="none"/>
          </w:rPr>
          <w:t>https://tinyurl.com/RERcommunity</w:t>
        </w:r>
      </w:hyperlink>
      <w:r w:rsidRPr="0002705B">
        <w:rPr>
          <w:b/>
          <w:bCs/>
          <w:color w:val="0D0D0D" w:themeColor="text1" w:themeTint="F2"/>
        </w:rPr>
        <w:t xml:space="preserve"> </w:t>
      </w:r>
      <w:r w:rsidR="00271B45" w:rsidRPr="0002705B">
        <w:rPr>
          <w:b/>
          <w:bCs/>
          <w:color w:val="0D0D0D" w:themeColor="text1" w:themeTint="F2"/>
        </w:rPr>
        <w:br w:type="page"/>
      </w:r>
    </w:p>
    <w:p w14:paraId="539BABD4" w14:textId="385C8C32" w:rsidR="004F516D" w:rsidRDefault="004F516D" w:rsidP="004F516D">
      <w:pPr>
        <w:pStyle w:val="Heading1"/>
      </w:pPr>
      <w:bookmarkStart w:id="6" w:name="_Being_a_support"/>
      <w:bookmarkEnd w:id="6"/>
      <w:r>
        <w:t>Being a support person</w:t>
      </w:r>
    </w:p>
    <w:p w14:paraId="2B378761" w14:textId="4514E439" w:rsidR="004F516D" w:rsidRDefault="004F516D" w:rsidP="000D33D2"/>
    <w:p w14:paraId="26839A48" w14:textId="4FBA076E" w:rsidR="004F516D" w:rsidRDefault="006D51C4" w:rsidP="000D33D2">
      <w:r w:rsidRPr="006D51C4">
        <w:rPr>
          <w:noProof/>
        </w:rPr>
        <w:drawing>
          <wp:anchor distT="0" distB="0" distL="114300" distR="114300" simplePos="0" relativeHeight="251658306" behindDoc="0" locked="0" layoutInCell="1" allowOverlap="1" wp14:anchorId="3B7B25B9" wp14:editId="7F505139">
            <wp:simplePos x="0" y="0"/>
            <wp:positionH relativeFrom="margin">
              <wp:align>left</wp:align>
            </wp:positionH>
            <wp:positionV relativeFrom="paragraph">
              <wp:posOffset>35339</wp:posOffset>
            </wp:positionV>
            <wp:extent cx="1581150" cy="1581150"/>
            <wp:effectExtent l="0" t="0" r="0" b="0"/>
            <wp:wrapNone/>
            <wp:docPr id="200937871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37871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B6DF8" w14:textId="42B6E257" w:rsidR="00E04EB5" w:rsidRDefault="00E04EB5" w:rsidP="000D33D2">
      <w:r>
        <w:t>You might want to ask someone if they need a support person for something like:</w:t>
      </w:r>
    </w:p>
    <w:p w14:paraId="3EE7A17E" w14:textId="3BD60382" w:rsidR="004F516D" w:rsidRDefault="006D51C4" w:rsidP="006D51C4">
      <w:pPr>
        <w:pStyle w:val="Listtoplevel"/>
      </w:pPr>
      <w:r w:rsidRPr="00435C13">
        <w:drawing>
          <wp:anchor distT="0" distB="0" distL="114300" distR="114300" simplePos="0" relativeHeight="251658307" behindDoc="0" locked="0" layoutInCell="1" allowOverlap="1" wp14:anchorId="2B0820B6" wp14:editId="2D41C99F">
            <wp:simplePos x="0" y="0"/>
            <wp:positionH relativeFrom="margin">
              <wp:align>left</wp:align>
            </wp:positionH>
            <wp:positionV relativeFrom="paragraph">
              <wp:posOffset>467608</wp:posOffset>
            </wp:positionV>
            <wp:extent cx="1940118" cy="1134641"/>
            <wp:effectExtent l="0" t="0" r="3175" b="8890"/>
            <wp:wrapNone/>
            <wp:docPr id="165000185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001859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118" cy="113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7CA" w:rsidRPr="00435C13">
        <w:t>c</w:t>
      </w:r>
      <w:r w:rsidR="00E04EB5" w:rsidRPr="00435C13">
        <w:t>oming out</w:t>
      </w:r>
      <w:r w:rsidR="004F516D">
        <w:t xml:space="preserve"> </w:t>
      </w:r>
      <w:r w:rsidR="001233B4">
        <w:t xml:space="preserve">to </w:t>
      </w:r>
      <w:r w:rsidR="004F516D">
        <w:t>a family member</w:t>
      </w:r>
    </w:p>
    <w:p w14:paraId="1AD83E2F" w14:textId="57B40DA7" w:rsidR="004F516D" w:rsidRDefault="008A67CA" w:rsidP="00E04EB5">
      <w:pPr>
        <w:pStyle w:val="Listtoplevel"/>
      </w:pPr>
      <w:r>
        <w:t>g</w:t>
      </w:r>
      <w:r w:rsidR="004F516D">
        <w:t>oing to the doctor</w:t>
      </w:r>
      <w:r w:rsidR="00485635">
        <w:t>.</w:t>
      </w:r>
      <w:r w:rsidR="006D51C4" w:rsidRPr="006D51C4">
        <w:rPr>
          <w:rFonts w:cs="Arial"/>
          <w:b/>
          <w:bCs/>
          <w:szCs w:val="32"/>
          <w:lang w:eastAsia="en-NZ"/>
        </w:rPr>
        <w:t xml:space="preserve"> </w:t>
      </w:r>
    </w:p>
    <w:p w14:paraId="1461BBF0" w14:textId="26FEEEFA" w:rsidR="004F516D" w:rsidRDefault="004F516D" w:rsidP="000D33D2"/>
    <w:p w14:paraId="2BD3627E" w14:textId="7266DC4A" w:rsidR="001233B4" w:rsidRDefault="001233B4" w:rsidP="000D33D2"/>
    <w:p w14:paraId="6DF59AEF" w14:textId="5C36A0DB" w:rsidR="0041430A" w:rsidRDefault="00E04EB5" w:rsidP="000D33D2">
      <w:r>
        <w:t>A support person can:</w:t>
      </w:r>
    </w:p>
    <w:p w14:paraId="6DFCCE9A" w14:textId="75DA0F72" w:rsidR="00E04EB5" w:rsidRDefault="006D51C4" w:rsidP="008A67CA">
      <w:pPr>
        <w:pStyle w:val="Listtoplevel"/>
      </w:pPr>
      <w:r w:rsidRPr="006D51C4">
        <w:drawing>
          <wp:anchor distT="0" distB="0" distL="114300" distR="114300" simplePos="0" relativeHeight="251658309" behindDoc="0" locked="0" layoutInCell="1" allowOverlap="1" wp14:anchorId="6410730C" wp14:editId="71B4BD64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1814832" cy="1695450"/>
            <wp:effectExtent l="0" t="0" r="0" b="0"/>
            <wp:wrapNone/>
            <wp:docPr id="2102131640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31640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2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7CA">
        <w:t>t</w:t>
      </w:r>
      <w:r w:rsidR="00E04EB5">
        <w:t xml:space="preserve">alk if </w:t>
      </w:r>
      <w:r w:rsidR="008A67CA">
        <w:t>the person</w:t>
      </w:r>
      <w:r w:rsidR="00E04EB5">
        <w:t xml:space="preserve"> find</w:t>
      </w:r>
      <w:r w:rsidR="008A67CA">
        <w:t>s</w:t>
      </w:r>
      <w:r w:rsidR="00E04EB5">
        <w:t xml:space="preserve"> it too hard</w:t>
      </w:r>
    </w:p>
    <w:p w14:paraId="15925A7F" w14:textId="7B0C66A0" w:rsidR="00E04EB5" w:rsidRDefault="008A67CA" w:rsidP="008A67CA">
      <w:pPr>
        <w:pStyle w:val="Listtoplevel"/>
      </w:pPr>
      <w:r>
        <w:t>s</w:t>
      </w:r>
      <w:r w:rsidR="00E04EB5">
        <w:t>tick up for the person</w:t>
      </w:r>
    </w:p>
    <w:p w14:paraId="380AD5A4" w14:textId="77A5409E" w:rsidR="00E04EB5" w:rsidRDefault="008A67CA" w:rsidP="008A67CA">
      <w:pPr>
        <w:pStyle w:val="Listtoplevel"/>
      </w:pPr>
      <w:r>
        <w:t>j</w:t>
      </w:r>
      <w:r w:rsidR="00E04EB5">
        <w:t>ust be someone they know cares about them.</w:t>
      </w:r>
    </w:p>
    <w:p w14:paraId="478CE4BF" w14:textId="77777777" w:rsidR="002A74DB" w:rsidRDefault="002A74DB">
      <w:pPr>
        <w:spacing w:line="240" w:lineRule="auto"/>
        <w:ind w:left="0"/>
      </w:pPr>
      <w:r>
        <w:br w:type="page"/>
      </w:r>
    </w:p>
    <w:p w14:paraId="4843C1B4" w14:textId="542FC45C" w:rsidR="0041430A" w:rsidRDefault="006D51C4" w:rsidP="000D33D2">
      <w:r w:rsidRPr="006D51C4">
        <w:rPr>
          <w:noProof/>
        </w:rPr>
        <w:drawing>
          <wp:anchor distT="0" distB="0" distL="114300" distR="114300" simplePos="0" relativeHeight="251658308" behindDoc="0" locked="0" layoutInCell="1" allowOverlap="1" wp14:anchorId="01BBA8C4" wp14:editId="29B203A0">
            <wp:simplePos x="0" y="0"/>
            <wp:positionH relativeFrom="margin">
              <wp:align>left</wp:align>
            </wp:positionH>
            <wp:positionV relativeFrom="paragraph">
              <wp:posOffset>360873</wp:posOffset>
            </wp:positionV>
            <wp:extent cx="2029918" cy="1542553"/>
            <wp:effectExtent l="0" t="0" r="8890" b="635"/>
            <wp:wrapNone/>
            <wp:docPr id="1599216990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16990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655" cy="154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30A">
        <w:t>It is a good idea to talk to the</w:t>
      </w:r>
      <w:r w:rsidR="00E04EB5">
        <w:t xml:space="preserve"> person you are supporting</w:t>
      </w:r>
      <w:r w:rsidR="0041430A">
        <w:t xml:space="preserve"> first so you know</w:t>
      </w:r>
      <w:r w:rsidR="000E31CC">
        <w:t>:</w:t>
      </w:r>
    </w:p>
    <w:p w14:paraId="0FC848AB" w14:textId="3CABF42A" w:rsidR="0041430A" w:rsidRDefault="001233B4" w:rsidP="008A67CA">
      <w:pPr>
        <w:pStyle w:val="Listtoplevel"/>
      </w:pPr>
      <w:r>
        <w:t>i</w:t>
      </w:r>
      <w:r w:rsidR="0041430A">
        <w:t>f they want you to say anything</w:t>
      </w:r>
    </w:p>
    <w:p w14:paraId="65F81E96" w14:textId="6808F404" w:rsidR="0041430A" w:rsidRDefault="001233B4" w:rsidP="008A67CA">
      <w:pPr>
        <w:pStyle w:val="Listtoplevel"/>
      </w:pPr>
      <w:r>
        <w:t>w</w:t>
      </w:r>
      <w:r w:rsidR="0041430A">
        <w:t>hat they want you to do if there is a problem.</w:t>
      </w:r>
    </w:p>
    <w:p w14:paraId="5B4FDC02" w14:textId="77777777" w:rsidR="008473F4" w:rsidRDefault="008473F4" w:rsidP="000D33D2"/>
    <w:p w14:paraId="419E32C3" w14:textId="3CD1E520" w:rsidR="008A67CA" w:rsidRDefault="006D51C4" w:rsidP="000D33D2">
      <w:r w:rsidRPr="006D51C4">
        <w:rPr>
          <w:noProof/>
        </w:rPr>
        <w:drawing>
          <wp:anchor distT="0" distB="0" distL="114300" distR="114300" simplePos="0" relativeHeight="251658310" behindDoc="0" locked="0" layoutInCell="1" allowOverlap="1" wp14:anchorId="3284F28F" wp14:editId="3B5F56D4">
            <wp:simplePos x="0" y="0"/>
            <wp:positionH relativeFrom="margin">
              <wp:align>left</wp:align>
            </wp:positionH>
            <wp:positionV relativeFrom="paragraph">
              <wp:posOffset>123438</wp:posOffset>
            </wp:positionV>
            <wp:extent cx="1581150" cy="1581150"/>
            <wp:effectExtent l="0" t="0" r="0" b="0"/>
            <wp:wrapNone/>
            <wp:docPr id="75732741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2741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605D0" w14:textId="7C867E31" w:rsidR="0041430A" w:rsidRDefault="00E04EB5" w:rsidP="000D33D2">
      <w:r>
        <w:t xml:space="preserve">After you </w:t>
      </w:r>
      <w:r w:rsidR="000E31CC">
        <w:t>have talked about hard things</w:t>
      </w:r>
      <w:r>
        <w:t xml:space="preserve"> you might want to suggest </w:t>
      </w:r>
      <w:r w:rsidR="008A67CA">
        <w:t xml:space="preserve">doing something you enjoy </w:t>
      </w:r>
      <w:r>
        <w:t>like:</w:t>
      </w:r>
    </w:p>
    <w:p w14:paraId="0563DF23" w14:textId="7613BCAC" w:rsidR="00E04EB5" w:rsidRDefault="006D51C4" w:rsidP="001233B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8311" behindDoc="0" locked="0" layoutInCell="1" allowOverlap="1" wp14:anchorId="202C6CB1" wp14:editId="119783BE">
                <wp:simplePos x="0" y="0"/>
                <wp:positionH relativeFrom="margin">
                  <wp:posOffset>159025</wp:posOffset>
                </wp:positionH>
                <wp:positionV relativeFrom="paragraph">
                  <wp:posOffset>183405</wp:posOffset>
                </wp:positionV>
                <wp:extent cx="1272209" cy="1296062"/>
                <wp:effectExtent l="0" t="0" r="4445" b="0"/>
                <wp:wrapNone/>
                <wp:docPr id="236182606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2209" cy="1296062"/>
                          <a:chOff x="0" y="0"/>
                          <a:chExt cx="1400175" cy="1400175"/>
                        </a:xfrm>
                      </wpg:grpSpPr>
                      <pic:pic xmlns:pic="http://schemas.openxmlformats.org/drawingml/2006/picture">
                        <pic:nvPicPr>
                          <pic:cNvPr id="1574291788" name="Picture 1" descr="A television screen with a globe and letter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179938" name="Rectangle 62"/>
                        <wps:cNvSpPr/>
                        <wps:spPr>
                          <a:xfrm>
                            <a:off x="109182" y="204716"/>
                            <a:ext cx="1180531" cy="70286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1"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1"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59EBC2" id="Group 63" o:spid="_x0000_s1026" alt="&quot;&quot;" style="position:absolute;margin-left:12.5pt;margin-top:14.45pt;width:100.15pt;height:102.05pt;z-index:251658311;mso-position-horizontal-relative:margin;mso-width-relative:margin;mso-height-relative:margin" coordsize="14001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television screen with a globe and letters on it&#10;&#10;Description automatically generated" style="position:absolute;width:14001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">
                  <v:imagedata r:id="rId79" o:title="A television screen with a globe and letters on it&#10;&#10;Description automatically generated"/>
                </v:shape>
                <v:rect id="Rectangle 62" o:spid="_x0000_s1028" style="position:absolute;left:1091;top:2047;width:11806;height:7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" fillcolor="#13213b [964]" strokecolor="#09101d [484]" strokeweight="1pt">
                  <v:fill color2="#4472c4 [3204]" rotate="t" angle="225" colors="0 #1e3e77;.5 #2f5cac;1 #3a6fce" focus="100%" type="gradient"/>
                </v:rect>
                <w10:wrap anchorx="margin"/>
              </v:group>
            </w:pict>
          </mc:Fallback>
        </mc:AlternateContent>
      </w:r>
      <w:r>
        <w:t>g</w:t>
      </w:r>
      <w:r w:rsidR="00E04EB5">
        <w:t xml:space="preserve">etting </w:t>
      </w:r>
      <w:r>
        <w:t>takeaway together</w:t>
      </w:r>
    </w:p>
    <w:p w14:paraId="04D9ADBF" w14:textId="42C82BEC" w:rsidR="00E04EB5" w:rsidRDefault="006D51C4" w:rsidP="006D51C4">
      <w:pPr>
        <w:pStyle w:val="Listtoplevel"/>
      </w:pPr>
      <w:r>
        <w:t>w</w:t>
      </w:r>
      <w:r w:rsidR="00E04EB5">
        <w:t>atching a movie</w:t>
      </w:r>
    </w:p>
    <w:p w14:paraId="4A72EF29" w14:textId="6E39FA7B" w:rsidR="00E04EB5" w:rsidRDefault="006D51C4" w:rsidP="006D51C4">
      <w:pPr>
        <w:pStyle w:val="Listtoplevel"/>
      </w:pPr>
      <w:r w:rsidRPr="006D51C4">
        <w:drawing>
          <wp:anchor distT="0" distB="0" distL="114300" distR="114300" simplePos="0" relativeHeight="251658312" behindDoc="0" locked="0" layoutInCell="1" allowOverlap="1" wp14:anchorId="18BF5F57" wp14:editId="09642CFD">
            <wp:simplePos x="0" y="0"/>
            <wp:positionH relativeFrom="margin">
              <wp:align>left</wp:align>
            </wp:positionH>
            <wp:positionV relativeFrom="paragraph">
              <wp:posOffset>304248</wp:posOffset>
            </wp:positionV>
            <wp:extent cx="1526650" cy="1526650"/>
            <wp:effectExtent l="0" t="0" r="0" b="0"/>
            <wp:wrapNone/>
            <wp:docPr id="15234525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525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529383" cy="1529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l</w:t>
      </w:r>
      <w:r w:rsidR="00E04EB5">
        <w:t>istening to music.</w:t>
      </w:r>
    </w:p>
    <w:p w14:paraId="0E51C643" w14:textId="3CB9F130" w:rsidR="00E04EB5" w:rsidRDefault="00E04EB5" w:rsidP="000D33D2"/>
    <w:p w14:paraId="7B269AF7" w14:textId="77777777" w:rsidR="000E31CC" w:rsidRDefault="000E31CC" w:rsidP="000D33D2"/>
    <w:p w14:paraId="7E2DD665" w14:textId="195BAE0F" w:rsidR="000E31CC" w:rsidRDefault="000E31CC" w:rsidP="000D33D2">
      <w:r>
        <w:t>This can make the person feel better.</w:t>
      </w:r>
    </w:p>
    <w:p w14:paraId="2A831B3A" w14:textId="056E72B4" w:rsidR="008473F4" w:rsidRDefault="008473F4">
      <w:pPr>
        <w:spacing w:line="240" w:lineRule="auto"/>
        <w:ind w:left="0"/>
      </w:pPr>
      <w:r>
        <w:br w:type="page"/>
      </w:r>
    </w:p>
    <w:p w14:paraId="7208CB36" w14:textId="5E15CD36" w:rsidR="00E04EB5" w:rsidRDefault="006D51C4" w:rsidP="006D51C4">
      <w:r w:rsidRPr="006D51C4">
        <w:rPr>
          <w:noProof/>
        </w:rPr>
        <w:drawing>
          <wp:anchor distT="0" distB="0" distL="114300" distR="114300" simplePos="0" relativeHeight="251658315" behindDoc="0" locked="0" layoutInCell="1" allowOverlap="1" wp14:anchorId="3041EC1D" wp14:editId="6C1B865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49021" cy="1549021"/>
            <wp:effectExtent l="0" t="0" r="0" b="0"/>
            <wp:wrapNone/>
            <wp:docPr id="125388774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88774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549021" cy="1549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EB5">
        <w:t>Someone might want a friend to come with them to a rainbow event like:</w:t>
      </w:r>
    </w:p>
    <w:p w14:paraId="24B23D52" w14:textId="6F737F2D" w:rsidR="00E04EB5" w:rsidRDefault="006D51C4" w:rsidP="008A67CA">
      <w:pPr>
        <w:pStyle w:val="Listtoplevel"/>
      </w:pPr>
      <w:r>
        <w:drawing>
          <wp:anchor distT="0" distB="0" distL="114300" distR="114300" simplePos="0" relativeHeight="251658317" behindDoc="0" locked="0" layoutInCell="1" allowOverlap="1" wp14:anchorId="27451237" wp14:editId="76FD5101">
            <wp:simplePos x="0" y="0"/>
            <wp:positionH relativeFrom="margin">
              <wp:align>left</wp:align>
            </wp:positionH>
            <wp:positionV relativeFrom="paragraph">
              <wp:posOffset>592806</wp:posOffset>
            </wp:positionV>
            <wp:extent cx="1181892" cy="1385247"/>
            <wp:effectExtent l="0" t="0" r="0" b="5715"/>
            <wp:wrapNone/>
            <wp:docPr id="104335207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52077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892" cy="138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7CA">
        <w:t>a</w:t>
      </w:r>
      <w:r w:rsidR="00E04EB5">
        <w:t xml:space="preserve"> show</w:t>
      </w:r>
    </w:p>
    <w:p w14:paraId="6B8DCD2A" w14:textId="3446C4FF" w:rsidR="006D51C4" w:rsidRDefault="008A67CA" w:rsidP="006D51C4">
      <w:pPr>
        <w:pStyle w:val="Listtoplevel"/>
      </w:pPr>
      <w:r>
        <w:t>a</w:t>
      </w:r>
      <w:r w:rsidR="00E04EB5">
        <w:t xml:space="preserve"> </w:t>
      </w:r>
      <w:r w:rsidR="006D51C4">
        <w:t xml:space="preserve">fair / </w:t>
      </w:r>
      <w:r w:rsidR="00E04EB5">
        <w:t>market</w:t>
      </w:r>
      <w:r w:rsidR="006D51C4" w:rsidRPr="006D51C4">
        <w:t xml:space="preserve"> </w:t>
      </w:r>
    </w:p>
    <w:p w14:paraId="26FF6540" w14:textId="7F4571A0" w:rsidR="00E04EB5" w:rsidRDefault="006D51C4" w:rsidP="006D51C4">
      <w:pPr>
        <w:pStyle w:val="Listtoplevel"/>
      </w:pPr>
      <w:r w:rsidRPr="006D51C4">
        <w:rPr>
          <w:b/>
          <w:bCs/>
        </w:rPr>
        <w:t>Pride</w:t>
      </w:r>
      <w:r w:rsidR="00E04EB5">
        <w:t>.</w:t>
      </w:r>
    </w:p>
    <w:p w14:paraId="7359AD2F" w14:textId="533B6407" w:rsidR="0041430A" w:rsidRDefault="0041430A" w:rsidP="000D33D2"/>
    <w:p w14:paraId="682221A0" w14:textId="3BE4DF45" w:rsidR="006D51C4" w:rsidRDefault="00485635" w:rsidP="000D33D2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8314" behindDoc="1" locked="0" layoutInCell="1" allowOverlap="1" wp14:anchorId="6AAC04FC" wp14:editId="1D2F0DB9">
                <wp:simplePos x="0" y="0"/>
                <wp:positionH relativeFrom="margin">
                  <wp:posOffset>2170706</wp:posOffset>
                </wp:positionH>
                <wp:positionV relativeFrom="paragraph">
                  <wp:posOffset>272774</wp:posOffset>
                </wp:positionV>
                <wp:extent cx="3557629" cy="4905955"/>
                <wp:effectExtent l="0" t="0" r="5080" b="9525"/>
                <wp:wrapNone/>
                <wp:docPr id="727642918" name="Rectangle 7276429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629" cy="490595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70775" id="Rectangle 727642918" o:spid="_x0000_s1026" alt="&quot;&quot;" style="position:absolute;margin-left:170.9pt;margin-top:21.5pt;width:280.15pt;height:386.3pt;z-index:-2516581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Pr="006D51C4">
        <w:rPr>
          <w:b/>
          <w:bCs/>
          <w:noProof/>
        </w:rPr>
        <w:drawing>
          <wp:anchor distT="0" distB="0" distL="114300" distR="114300" simplePos="0" relativeHeight="251658316" behindDoc="0" locked="0" layoutInCell="1" allowOverlap="1" wp14:anchorId="5FB3271F" wp14:editId="7D49F13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739900" cy="1739900"/>
            <wp:effectExtent l="0" t="0" r="0" b="0"/>
            <wp:wrapNone/>
            <wp:docPr id="106977515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77515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1BA6A" w14:textId="544DC904" w:rsidR="006D51C4" w:rsidRDefault="006D51C4" w:rsidP="000D33D2">
      <w:r w:rsidRPr="006D51C4">
        <w:rPr>
          <w:b/>
          <w:bCs/>
        </w:rPr>
        <w:t>Pride</w:t>
      </w:r>
      <w:r>
        <w:t xml:space="preserve"> is </w:t>
      </w:r>
      <w:r w:rsidR="000843D5">
        <w:t>a time when people come together to show their support for the rights of rainbow people</w:t>
      </w:r>
      <w:r>
        <w:t>.</w:t>
      </w:r>
    </w:p>
    <w:p w14:paraId="772D742A" w14:textId="77777777" w:rsidR="006D51C4" w:rsidRDefault="006D51C4" w:rsidP="000D33D2"/>
    <w:p w14:paraId="7A7A4057" w14:textId="61E1E203" w:rsidR="006D51C4" w:rsidRDefault="000E31CC" w:rsidP="000D33D2">
      <w:r w:rsidRPr="000E31CC">
        <w:rPr>
          <w:noProof/>
        </w:rPr>
        <w:drawing>
          <wp:anchor distT="0" distB="0" distL="114300" distR="114300" simplePos="0" relativeHeight="251658345" behindDoc="0" locked="0" layoutInCell="1" allowOverlap="1" wp14:anchorId="4BFBA3F4" wp14:editId="6B495ED2">
            <wp:simplePos x="0" y="0"/>
            <wp:positionH relativeFrom="column">
              <wp:posOffset>26725</wp:posOffset>
            </wp:positionH>
            <wp:positionV relativeFrom="paragraph">
              <wp:posOffset>204525</wp:posOffset>
            </wp:positionV>
            <wp:extent cx="1562100" cy="1562100"/>
            <wp:effectExtent l="0" t="0" r="0" b="0"/>
            <wp:wrapNone/>
            <wp:docPr id="106837420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7420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894FA" w14:textId="4B8FACB8" w:rsidR="006D51C4" w:rsidRDefault="006D51C4" w:rsidP="000D33D2">
      <w:r>
        <w:t xml:space="preserve">People march through lots of cities. </w:t>
      </w:r>
    </w:p>
    <w:p w14:paraId="7AA2C150" w14:textId="416BD4B8" w:rsidR="006D51C4" w:rsidRDefault="006D51C4" w:rsidP="000D33D2"/>
    <w:p w14:paraId="1B838312" w14:textId="53B27717" w:rsidR="006D51C4" w:rsidRDefault="006D51C4" w:rsidP="000D33D2"/>
    <w:p w14:paraId="3D9976A6" w14:textId="008F97E8" w:rsidR="000E31CC" w:rsidRDefault="000E31CC" w:rsidP="000D33D2">
      <w:r>
        <w:rPr>
          <w:noProof/>
        </w:rPr>
        <w:drawing>
          <wp:anchor distT="0" distB="0" distL="114300" distR="114300" simplePos="0" relativeHeight="251658344" behindDoc="0" locked="0" layoutInCell="1" allowOverlap="1" wp14:anchorId="640D0FED" wp14:editId="0F5F0366">
            <wp:simplePos x="0" y="0"/>
            <wp:positionH relativeFrom="column">
              <wp:posOffset>104775</wp:posOffset>
            </wp:positionH>
            <wp:positionV relativeFrom="paragraph">
              <wp:posOffset>637540</wp:posOffset>
            </wp:positionV>
            <wp:extent cx="1714500" cy="1714500"/>
            <wp:effectExtent l="0" t="0" r="0" b="0"/>
            <wp:wrapNone/>
            <wp:docPr id="1066476925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476925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1C4">
        <w:t>There are usually other events as well</w:t>
      </w:r>
      <w:r>
        <w:t xml:space="preserve"> like:</w:t>
      </w:r>
    </w:p>
    <w:p w14:paraId="0EF7B047" w14:textId="310E7362" w:rsidR="000E31CC" w:rsidRDefault="000E31CC" w:rsidP="000E31CC">
      <w:pPr>
        <w:pStyle w:val="Listtoplevel"/>
      </w:pPr>
      <w:r>
        <w:t>talks</w:t>
      </w:r>
    </w:p>
    <w:p w14:paraId="26E4FE16" w14:textId="137A6F3E" w:rsidR="006D51C4" w:rsidRDefault="000E31CC" w:rsidP="000E31CC">
      <w:pPr>
        <w:pStyle w:val="Listtoplevel"/>
      </w:pPr>
      <w:r>
        <w:t>dancing</w:t>
      </w:r>
      <w:r w:rsidR="006D51C4">
        <w:t>.</w:t>
      </w:r>
    </w:p>
    <w:p w14:paraId="2F84A302" w14:textId="2916CE81" w:rsidR="004F516D" w:rsidRDefault="004F516D" w:rsidP="000D33D2"/>
    <w:p w14:paraId="66807A23" w14:textId="2D0022DD" w:rsidR="000D33D2" w:rsidRDefault="00485635" w:rsidP="000D33D2">
      <w:r>
        <w:rPr>
          <w:noProof/>
        </w:rPr>
        <w:drawing>
          <wp:anchor distT="0" distB="0" distL="114300" distR="114300" simplePos="0" relativeHeight="251717739" behindDoc="0" locked="0" layoutInCell="1" allowOverlap="1" wp14:anchorId="1E82D46B" wp14:editId="56C048B4">
            <wp:simplePos x="0" y="0"/>
            <wp:positionH relativeFrom="margin">
              <wp:align>left</wp:align>
            </wp:positionH>
            <wp:positionV relativeFrom="paragraph">
              <wp:posOffset>-287462</wp:posOffset>
            </wp:positionV>
            <wp:extent cx="1714500" cy="1479318"/>
            <wp:effectExtent l="0" t="0" r="0" b="0"/>
            <wp:wrapNone/>
            <wp:docPr id="800754345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54345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7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Some rainbow events are for rainbow people only</w:t>
      </w:r>
      <w:r w:rsidR="000843D5">
        <w:t>.</w:t>
      </w:r>
      <w:r w:rsidR="004F516D">
        <w:t xml:space="preserve"> </w:t>
      </w:r>
    </w:p>
    <w:p w14:paraId="225FCC26" w14:textId="0F32AB4D" w:rsidR="004F516D" w:rsidRDefault="004F516D" w:rsidP="000D33D2"/>
    <w:p w14:paraId="04F9D67A" w14:textId="18236370" w:rsidR="000843D5" w:rsidRDefault="000843D5" w:rsidP="000D33D2"/>
    <w:p w14:paraId="398AC6C8" w14:textId="25E26E35" w:rsidR="004F516D" w:rsidRDefault="00485635" w:rsidP="000D33D2">
      <w:r>
        <w:rPr>
          <w:noProof/>
        </w:rPr>
        <w:drawing>
          <wp:anchor distT="0" distB="0" distL="114300" distR="114300" simplePos="0" relativeHeight="251658318" behindDoc="0" locked="0" layoutInCell="1" allowOverlap="1" wp14:anchorId="399482A3" wp14:editId="7AAABACC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969135" cy="1985645"/>
            <wp:effectExtent l="0" t="0" r="0" b="0"/>
            <wp:wrapNone/>
            <wp:docPr id="94160204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0204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6D">
        <w:t>Most are open to everyone.</w:t>
      </w:r>
    </w:p>
    <w:p w14:paraId="10CACE5E" w14:textId="77777777" w:rsidR="00E04EB5" w:rsidRDefault="00E04EB5" w:rsidP="000D33D2"/>
    <w:p w14:paraId="476B9A81" w14:textId="77777777" w:rsidR="000843D5" w:rsidRDefault="000843D5" w:rsidP="000D33D2"/>
    <w:p w14:paraId="0CB38483" w14:textId="05453F9B" w:rsidR="00E04EB5" w:rsidRDefault="00E04EB5" w:rsidP="000D33D2">
      <w:r>
        <w:t>You can have a fun time there together whoever you are.</w:t>
      </w:r>
    </w:p>
    <w:p w14:paraId="30563A92" w14:textId="77777777" w:rsidR="004F516D" w:rsidRDefault="004F516D" w:rsidP="000D33D2"/>
    <w:p w14:paraId="36B2C745" w14:textId="77777777" w:rsidR="004F516D" w:rsidRDefault="004F516D" w:rsidP="000D33D2"/>
    <w:p w14:paraId="48E0692A" w14:textId="77777777" w:rsidR="004F516D" w:rsidRDefault="004F516D" w:rsidP="000D33D2"/>
    <w:p w14:paraId="7F4FB808" w14:textId="77777777" w:rsidR="004F516D" w:rsidRDefault="004F516D" w:rsidP="000D33D2"/>
    <w:p w14:paraId="28AEF5FC" w14:textId="77777777" w:rsidR="000843D5" w:rsidRDefault="000843D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021A69D" w14:textId="60623A97" w:rsidR="004F516D" w:rsidRDefault="004F516D" w:rsidP="0041430A">
      <w:pPr>
        <w:pStyle w:val="Heading1"/>
      </w:pPr>
      <w:bookmarkStart w:id="7" w:name="_Support_when_people"/>
      <w:bookmarkEnd w:id="7"/>
      <w:r>
        <w:t xml:space="preserve">Support </w:t>
      </w:r>
      <w:r w:rsidR="000843D5">
        <w:t>when people treat others badly</w:t>
      </w:r>
    </w:p>
    <w:p w14:paraId="1D952157" w14:textId="05A36429" w:rsidR="004F516D" w:rsidRDefault="004F516D" w:rsidP="000D33D2"/>
    <w:p w14:paraId="28471F81" w14:textId="6E148A0C" w:rsidR="00E04EB5" w:rsidRDefault="000843D5" w:rsidP="000D33D2">
      <w:r w:rsidRPr="000843D5">
        <w:rPr>
          <w:noProof/>
        </w:rPr>
        <w:drawing>
          <wp:anchor distT="0" distB="0" distL="114300" distR="114300" simplePos="0" relativeHeight="251658319" behindDoc="0" locked="0" layoutInCell="1" allowOverlap="1" wp14:anchorId="75C36ABB" wp14:editId="119AC207">
            <wp:simplePos x="0" y="0"/>
            <wp:positionH relativeFrom="margin">
              <wp:align>left</wp:align>
            </wp:positionH>
            <wp:positionV relativeFrom="paragraph">
              <wp:posOffset>348141</wp:posOffset>
            </wp:positionV>
            <wp:extent cx="1966979" cy="1285875"/>
            <wp:effectExtent l="0" t="0" r="0" b="0"/>
            <wp:wrapNone/>
            <wp:docPr id="2053982689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982689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62" cy="12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D86D1" w14:textId="77401E3F" w:rsidR="000843D5" w:rsidRDefault="000843D5" w:rsidP="000D33D2">
      <w:r>
        <w:t>Sometimes people might treat your friend or whānau member badly like:</w:t>
      </w:r>
    </w:p>
    <w:p w14:paraId="197CC072" w14:textId="457C2317" w:rsidR="000843D5" w:rsidRDefault="000843D5" w:rsidP="000843D5">
      <w:pPr>
        <w:pStyle w:val="Listtoplevel"/>
      </w:pPr>
      <w:r>
        <w:t>treating them unfairly</w:t>
      </w:r>
    </w:p>
    <w:p w14:paraId="769ED370" w14:textId="71D55750" w:rsidR="000843D5" w:rsidRDefault="000843D5" w:rsidP="000843D5">
      <w:pPr>
        <w:pStyle w:val="Listtoplevel"/>
      </w:pPr>
      <w:r w:rsidRPr="000843D5">
        <w:drawing>
          <wp:anchor distT="0" distB="0" distL="114300" distR="114300" simplePos="0" relativeHeight="251658320" behindDoc="0" locked="0" layoutInCell="1" allowOverlap="1" wp14:anchorId="1061A8FE" wp14:editId="79123A51">
            <wp:simplePos x="0" y="0"/>
            <wp:positionH relativeFrom="margin">
              <wp:align>left</wp:align>
            </wp:positionH>
            <wp:positionV relativeFrom="paragraph">
              <wp:posOffset>313283</wp:posOffset>
            </wp:positionV>
            <wp:extent cx="1931158" cy="1931158"/>
            <wp:effectExtent l="0" t="0" r="0" b="0"/>
            <wp:wrapNone/>
            <wp:docPr id="1948233136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233136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21" cy="193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calling them names</w:t>
      </w:r>
    </w:p>
    <w:p w14:paraId="6DA0B91B" w14:textId="39D2C311" w:rsidR="000843D5" w:rsidRDefault="000843D5" w:rsidP="000843D5">
      <w:pPr>
        <w:pStyle w:val="Listtoplevel"/>
      </w:pPr>
      <w:r>
        <w:t>telling them they are a bad person</w:t>
      </w:r>
    </w:p>
    <w:p w14:paraId="10D5FA32" w14:textId="363B9420" w:rsidR="000843D5" w:rsidRDefault="000843D5" w:rsidP="000843D5">
      <w:pPr>
        <w:pStyle w:val="Listtoplevel"/>
      </w:pPr>
      <w:r>
        <w:t>threatening to hurt them.</w:t>
      </w:r>
    </w:p>
    <w:p w14:paraId="7AA0441A" w14:textId="61494978" w:rsidR="000843D5" w:rsidRDefault="000843D5" w:rsidP="000D33D2">
      <w:r w:rsidRPr="001233B4">
        <w:rPr>
          <w:noProof/>
        </w:rPr>
        <w:drawing>
          <wp:anchor distT="0" distB="0" distL="114300" distR="114300" simplePos="0" relativeHeight="251658321" behindDoc="0" locked="0" layoutInCell="1" allowOverlap="1" wp14:anchorId="0D590870" wp14:editId="4B5422F8">
            <wp:simplePos x="0" y="0"/>
            <wp:positionH relativeFrom="margin">
              <wp:align>left</wp:align>
            </wp:positionH>
            <wp:positionV relativeFrom="paragraph">
              <wp:posOffset>174777</wp:posOffset>
            </wp:positionV>
            <wp:extent cx="1895475" cy="1895475"/>
            <wp:effectExtent l="0" t="0" r="9525" b="0"/>
            <wp:wrapNone/>
            <wp:docPr id="50022255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2255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73B8A" w14:textId="7329D942" w:rsidR="000843D5" w:rsidRDefault="000843D5" w:rsidP="000D33D2"/>
    <w:p w14:paraId="7557CEB5" w14:textId="65E019C3" w:rsidR="00E04EB5" w:rsidRDefault="00E04EB5" w:rsidP="000D33D2">
      <w:r>
        <w:t>Ask the person how they want to deal with it.</w:t>
      </w:r>
    </w:p>
    <w:p w14:paraId="5D3BB6EF" w14:textId="77777777" w:rsidR="00AB45ED" w:rsidRDefault="00AB45ED" w:rsidP="000D33D2"/>
    <w:p w14:paraId="4969A6C1" w14:textId="77777777" w:rsidR="00AB45ED" w:rsidRDefault="00AB45ED" w:rsidP="000D33D2"/>
    <w:p w14:paraId="0BFF8CAF" w14:textId="77777777" w:rsidR="000843D5" w:rsidRDefault="000843D5">
      <w:pPr>
        <w:spacing w:line="240" w:lineRule="auto"/>
        <w:ind w:left="0"/>
      </w:pPr>
      <w:r>
        <w:br w:type="page"/>
      </w:r>
    </w:p>
    <w:p w14:paraId="542AEEF6" w14:textId="4B6DDFC4" w:rsidR="00AB45ED" w:rsidRDefault="008F1DE1" w:rsidP="000D33D2">
      <w:r w:rsidRPr="008F1DE1">
        <w:rPr>
          <w:noProof/>
        </w:rPr>
        <w:drawing>
          <wp:anchor distT="0" distB="0" distL="114300" distR="114300" simplePos="0" relativeHeight="251658326" behindDoc="0" locked="0" layoutInCell="1" allowOverlap="1" wp14:anchorId="0ECD1856" wp14:editId="00DD9990">
            <wp:simplePos x="0" y="0"/>
            <wp:positionH relativeFrom="margin">
              <wp:align>left</wp:align>
            </wp:positionH>
            <wp:positionV relativeFrom="paragraph">
              <wp:posOffset>-71175</wp:posOffset>
            </wp:positionV>
            <wp:extent cx="1622067" cy="1622067"/>
            <wp:effectExtent l="0" t="0" r="0" b="0"/>
            <wp:wrapNone/>
            <wp:docPr id="77526023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26023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067" cy="162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ED">
        <w:t>They might want to:</w:t>
      </w:r>
    </w:p>
    <w:p w14:paraId="2CEED325" w14:textId="08F7ABC8" w:rsidR="00AB45ED" w:rsidRDefault="000843D5" w:rsidP="000843D5">
      <w:pPr>
        <w:pStyle w:val="Listtoplevel"/>
      </w:pPr>
      <w:r>
        <w:t>t</w:t>
      </w:r>
      <w:r w:rsidR="00AB45ED">
        <w:t>ell the people why they are wrong</w:t>
      </w:r>
    </w:p>
    <w:p w14:paraId="0D7CB990" w14:textId="2085BA80" w:rsidR="00AB45ED" w:rsidRDefault="0027667D" w:rsidP="008F1DE1">
      <w:pPr>
        <w:pStyle w:val="Listtoplevel"/>
      </w:pPr>
      <w:r w:rsidRPr="008F1DE1">
        <w:drawing>
          <wp:anchor distT="0" distB="0" distL="114300" distR="114300" simplePos="0" relativeHeight="251658322" behindDoc="0" locked="0" layoutInCell="1" allowOverlap="1" wp14:anchorId="789B730C" wp14:editId="6E397084">
            <wp:simplePos x="0" y="0"/>
            <wp:positionH relativeFrom="margin">
              <wp:align>left</wp:align>
            </wp:positionH>
            <wp:positionV relativeFrom="paragraph">
              <wp:posOffset>308030</wp:posOffset>
            </wp:positionV>
            <wp:extent cx="1598212" cy="1654378"/>
            <wp:effectExtent l="0" t="0" r="2540" b="3175"/>
            <wp:wrapNone/>
            <wp:docPr id="494905171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05171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12" cy="165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3D5">
        <w:t>c</w:t>
      </w:r>
      <w:r w:rsidR="00AB45ED">
        <w:t>omplain to someone else who is in charge</w:t>
      </w:r>
    </w:p>
    <w:p w14:paraId="5EDC3B31" w14:textId="0BB7EFC2" w:rsidR="00AB45ED" w:rsidRDefault="000843D5" w:rsidP="008F1DE1">
      <w:pPr>
        <w:pStyle w:val="Listtoplevel"/>
      </w:pPr>
      <w:r>
        <w:t>i</w:t>
      </w:r>
      <w:r w:rsidR="00AB45ED">
        <w:t>gnore them and do something else.</w:t>
      </w:r>
    </w:p>
    <w:p w14:paraId="71F36992" w14:textId="77777777" w:rsidR="00AB45ED" w:rsidRDefault="00AB45ED" w:rsidP="000D33D2"/>
    <w:p w14:paraId="26743996" w14:textId="3D376EFF" w:rsidR="00AB45ED" w:rsidRDefault="008F1DE1" w:rsidP="000D33D2">
      <w:r w:rsidRPr="006D51C4">
        <w:rPr>
          <w:noProof/>
        </w:rPr>
        <w:drawing>
          <wp:anchor distT="0" distB="0" distL="114300" distR="114300" simplePos="0" relativeHeight="251658325" behindDoc="0" locked="0" layoutInCell="1" allowOverlap="1" wp14:anchorId="79B79F95" wp14:editId="3274C368">
            <wp:simplePos x="0" y="0"/>
            <wp:positionH relativeFrom="margin">
              <wp:align>left</wp:align>
            </wp:positionH>
            <wp:positionV relativeFrom="paragraph">
              <wp:posOffset>302753</wp:posOffset>
            </wp:positionV>
            <wp:extent cx="1828800" cy="1828800"/>
            <wp:effectExtent l="0" t="0" r="0" b="0"/>
            <wp:wrapNone/>
            <wp:docPr id="772386589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86589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C82AF" w14:textId="6CB2A744" w:rsidR="00AB45ED" w:rsidRDefault="00AB45ED" w:rsidP="000D33D2">
      <w:r>
        <w:t>If the person</w:t>
      </w:r>
      <w:r w:rsidR="009C3C7C">
        <w:t xml:space="preserve"> treating them badly is part of their </w:t>
      </w:r>
      <w:proofErr w:type="gramStart"/>
      <w:r w:rsidR="009C3C7C">
        <w:t>family</w:t>
      </w:r>
      <w:proofErr w:type="gramEnd"/>
      <w:r w:rsidR="009C3C7C">
        <w:t xml:space="preserve"> </w:t>
      </w:r>
      <w:r>
        <w:t>they might want to:</w:t>
      </w:r>
    </w:p>
    <w:p w14:paraId="508AD442" w14:textId="6260B375" w:rsidR="00AB45ED" w:rsidRDefault="000843D5" w:rsidP="000843D5">
      <w:pPr>
        <w:pStyle w:val="Listtoplevel"/>
      </w:pPr>
      <w:r>
        <w:t>t</w:t>
      </w:r>
      <w:r w:rsidR="00AB45ED">
        <w:t>ry and talk to them</w:t>
      </w:r>
    </w:p>
    <w:p w14:paraId="70E044AC" w14:textId="4D4328AE" w:rsidR="00AB45ED" w:rsidRDefault="008F1DE1" w:rsidP="000843D5">
      <w:pPr>
        <w:pStyle w:val="Listtoplevel"/>
      </w:pPr>
      <w:r w:rsidRPr="008F1DE1">
        <w:drawing>
          <wp:anchor distT="0" distB="0" distL="114300" distR="114300" simplePos="0" relativeHeight="251658324" behindDoc="0" locked="0" layoutInCell="1" allowOverlap="1" wp14:anchorId="21A34B43" wp14:editId="6FF94663">
            <wp:simplePos x="0" y="0"/>
            <wp:positionH relativeFrom="margin">
              <wp:align>left</wp:align>
            </wp:positionH>
            <wp:positionV relativeFrom="paragraph">
              <wp:posOffset>480032</wp:posOffset>
            </wp:positionV>
            <wp:extent cx="2067636" cy="1151166"/>
            <wp:effectExtent l="0" t="0" r="0" b="0"/>
            <wp:wrapNone/>
            <wp:docPr id="797907228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907228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636" cy="115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3D5">
        <w:t>a</w:t>
      </w:r>
      <w:r w:rsidR="00AB45ED">
        <w:t>sk another family member to talk to them.</w:t>
      </w:r>
    </w:p>
    <w:p w14:paraId="1057D7A4" w14:textId="77777777" w:rsidR="00AB45ED" w:rsidRDefault="00AB45ED" w:rsidP="000D33D2"/>
    <w:p w14:paraId="2CC3AACB" w14:textId="77777777" w:rsidR="00AB45ED" w:rsidRDefault="00AB45ED" w:rsidP="000D33D2"/>
    <w:p w14:paraId="1445EB1A" w14:textId="77777777" w:rsidR="00E04EB5" w:rsidRDefault="00E04EB5" w:rsidP="000D33D2"/>
    <w:p w14:paraId="304F17FE" w14:textId="77777777" w:rsidR="008F1DE1" w:rsidRDefault="008F1DE1">
      <w:pPr>
        <w:spacing w:line="240" w:lineRule="auto"/>
        <w:ind w:left="0"/>
      </w:pPr>
      <w:r>
        <w:br w:type="page"/>
      </w:r>
    </w:p>
    <w:p w14:paraId="7B1709B8" w14:textId="434FC1BE" w:rsidR="00E04EB5" w:rsidRDefault="008F1DE1" w:rsidP="000D33D2">
      <w:r w:rsidRPr="008F1DE1">
        <w:rPr>
          <w:noProof/>
        </w:rPr>
        <w:drawing>
          <wp:anchor distT="0" distB="0" distL="114300" distR="114300" simplePos="0" relativeHeight="251658327" behindDoc="0" locked="0" layoutInCell="1" allowOverlap="1" wp14:anchorId="7103A96E" wp14:editId="7B80147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98896" cy="1854293"/>
            <wp:effectExtent l="0" t="0" r="0" b="0"/>
            <wp:wrapNone/>
            <wp:docPr id="787083915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83915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896" cy="185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ED">
        <w:t>They might want to learn more about their rights i</w:t>
      </w:r>
      <w:r w:rsidR="00E04EB5">
        <w:t>f the person being a problem is someone like:</w:t>
      </w:r>
    </w:p>
    <w:p w14:paraId="489E99C8" w14:textId="0879A5DA" w:rsidR="00E04EB5" w:rsidRDefault="008F1DE1" w:rsidP="00AB45ED">
      <w:pPr>
        <w:pStyle w:val="Listtoplevel"/>
      </w:pPr>
      <w:r>
        <w:t>s</w:t>
      </w:r>
      <w:r w:rsidR="00E04EB5">
        <w:t>omeone they work with</w:t>
      </w:r>
    </w:p>
    <w:p w14:paraId="67FCD91F" w14:textId="68475FD7" w:rsidR="00E04EB5" w:rsidRDefault="0027667D" w:rsidP="00395064">
      <w:pPr>
        <w:pStyle w:val="Listtoplevel"/>
      </w:pPr>
      <w:r w:rsidRPr="00395064">
        <w:drawing>
          <wp:anchor distT="0" distB="0" distL="114300" distR="114300" simplePos="0" relativeHeight="251658328" behindDoc="0" locked="0" layoutInCell="1" allowOverlap="1" wp14:anchorId="528054DF" wp14:editId="60CD2784">
            <wp:simplePos x="0" y="0"/>
            <wp:positionH relativeFrom="margin">
              <wp:align>left</wp:align>
            </wp:positionH>
            <wp:positionV relativeFrom="paragraph">
              <wp:posOffset>574675</wp:posOffset>
            </wp:positionV>
            <wp:extent cx="1793676" cy="1288111"/>
            <wp:effectExtent l="0" t="0" r="0" b="7620"/>
            <wp:wrapNone/>
            <wp:docPr id="88952647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26473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371" cy="129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B5">
        <w:t>their landlord</w:t>
      </w:r>
    </w:p>
    <w:p w14:paraId="7F874FE1" w14:textId="0469C215" w:rsidR="00E04EB5" w:rsidRDefault="008F1DE1" w:rsidP="00AB45ED">
      <w:pPr>
        <w:pStyle w:val="Listtoplevel"/>
      </w:pPr>
      <w:r>
        <w:t>a</w:t>
      </w:r>
      <w:r w:rsidR="00E04EB5">
        <w:t xml:space="preserve"> support worker</w:t>
      </w:r>
    </w:p>
    <w:p w14:paraId="2A904D6C" w14:textId="490E352E" w:rsidR="00E04EB5" w:rsidRDefault="00E04EB5" w:rsidP="00395064">
      <w:pPr>
        <w:pStyle w:val="Listtoplevel"/>
      </w:pPr>
      <w:r>
        <w:t>a doctor.</w:t>
      </w:r>
    </w:p>
    <w:p w14:paraId="05FE7F9C" w14:textId="5252579F" w:rsidR="008F1DE1" w:rsidRDefault="00EA1FEA" w:rsidP="00AB45ED">
      <w:r w:rsidRPr="00B70A97">
        <w:rPr>
          <w:rFonts w:eastAsiaTheme="majorEastAsia" w:cstheme="majorBidi"/>
          <w:b/>
          <w:color w:val="000000" w:themeColor="text1"/>
          <w:sz w:val="36"/>
          <w:szCs w:val="26"/>
        </w:rPr>
        <w:drawing>
          <wp:anchor distT="0" distB="0" distL="114300" distR="114300" simplePos="0" relativeHeight="251743339" behindDoc="0" locked="0" layoutInCell="1" allowOverlap="1" wp14:anchorId="77100541" wp14:editId="21EA9297">
            <wp:simplePos x="0" y="0"/>
            <wp:positionH relativeFrom="column">
              <wp:posOffset>-322</wp:posOffset>
            </wp:positionH>
            <wp:positionV relativeFrom="paragraph">
              <wp:posOffset>352460</wp:posOffset>
            </wp:positionV>
            <wp:extent cx="1776801" cy="2533081"/>
            <wp:effectExtent l="19050" t="19050" r="13970" b="19685"/>
            <wp:wrapNone/>
            <wp:docPr id="281625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2553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776801" cy="253308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99646" w14:textId="71B89C55" w:rsidR="008F1DE1" w:rsidRDefault="0002705B" w:rsidP="00AB45ED">
      <w:r w:rsidRPr="0002705B">
        <w:rPr>
          <w:noProof/>
        </w:rPr>
        <w:drawing>
          <wp:anchor distT="0" distB="0" distL="114300" distR="114300" simplePos="0" relativeHeight="251731051" behindDoc="0" locked="0" layoutInCell="1" allowOverlap="1" wp14:anchorId="15FE2774" wp14:editId="60AD62CC">
            <wp:simplePos x="0" y="0"/>
            <wp:positionH relativeFrom="column">
              <wp:posOffset>0</wp:posOffset>
            </wp:positionH>
            <wp:positionV relativeFrom="paragraph">
              <wp:posOffset>255492</wp:posOffset>
            </wp:positionV>
            <wp:extent cx="1603493" cy="2282024"/>
            <wp:effectExtent l="19050" t="19050" r="15875" b="23495"/>
            <wp:wrapNone/>
            <wp:docPr id="10917594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594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10340" cy="229176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A515F" w14:textId="6B9F8643" w:rsidR="00AB45ED" w:rsidRDefault="00AB45ED" w:rsidP="00AB45ED">
      <w:r>
        <w:t>They can find out more about their rights in the Easy Read called</w:t>
      </w:r>
      <w:r w:rsidR="008F1DE1">
        <w:t>:</w:t>
      </w:r>
    </w:p>
    <w:p w14:paraId="226EC088" w14:textId="74C41489" w:rsidR="00075119" w:rsidRDefault="00075119" w:rsidP="00075119">
      <w:pPr>
        <w:rPr>
          <w:b/>
          <w:bCs/>
        </w:rPr>
      </w:pPr>
    </w:p>
    <w:p w14:paraId="0DDCDD47" w14:textId="23A050FE" w:rsidR="00075119" w:rsidRPr="002E76E3" w:rsidRDefault="00075119" w:rsidP="00075119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 xml:space="preserve">Rainbow Easy Read: </w:t>
      </w:r>
      <w:r w:rsidR="00AB77F2">
        <w:rPr>
          <w:rFonts w:eastAsia="Times New Roman"/>
          <w:b/>
          <w:bCs/>
          <w:lang w:val="en-NZ" w:eastAsia="en-NZ"/>
        </w:rPr>
        <w:t>Your rights as a rainbow person</w:t>
      </w:r>
    </w:p>
    <w:p w14:paraId="6D21A549" w14:textId="0CDC0751" w:rsidR="00075119" w:rsidRDefault="00075119" w:rsidP="00075119"/>
    <w:p w14:paraId="3ECEE013" w14:textId="5B1301BD" w:rsidR="00075119" w:rsidRDefault="00075119" w:rsidP="00075119"/>
    <w:p w14:paraId="21770ACD" w14:textId="2C0C292B" w:rsidR="00075119" w:rsidRDefault="00075119" w:rsidP="00075119">
      <w:r w:rsidRPr="00DF1D76">
        <w:rPr>
          <w:noProof/>
        </w:rPr>
        <w:drawing>
          <wp:anchor distT="0" distB="0" distL="114300" distR="114300" simplePos="0" relativeHeight="251689067" behindDoc="0" locked="0" layoutInCell="1" allowOverlap="1" wp14:anchorId="0125D3E6" wp14:editId="291D1480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1911350" cy="1271270"/>
            <wp:effectExtent l="0" t="0" r="0" b="5080"/>
            <wp:wrapNone/>
            <wp:docPr id="3863491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34914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6EE62267" w14:textId="77777777" w:rsidR="00075119" w:rsidRDefault="00075119" w:rsidP="00075119"/>
    <w:p w14:paraId="5132DD5A" w14:textId="3E874493" w:rsidR="0002705B" w:rsidRPr="0002705B" w:rsidRDefault="0002705B" w:rsidP="00E04EB5">
      <w:pPr>
        <w:rPr>
          <w:b/>
          <w:bCs/>
          <w:color w:val="0D0D0D" w:themeColor="text1" w:themeTint="F2"/>
        </w:rPr>
      </w:pPr>
      <w:hyperlink r:id="rId98" w:history="1">
        <w:r w:rsidRPr="0002705B">
          <w:rPr>
            <w:rStyle w:val="Hyperlink"/>
            <w:b/>
            <w:bCs/>
            <w:color w:val="0D0D0D" w:themeColor="text1" w:themeTint="F2"/>
            <w:u w:val="none"/>
          </w:rPr>
          <w:t>https://tinyurl.com/RERrights</w:t>
        </w:r>
      </w:hyperlink>
    </w:p>
    <w:p w14:paraId="10C25796" w14:textId="77777777" w:rsidR="0002705B" w:rsidRDefault="0002705B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7A36A0F7" w14:textId="2762B4E4" w:rsidR="00AB45ED" w:rsidRDefault="00395064" w:rsidP="00E04EB5">
      <w:r w:rsidRPr="00395064">
        <w:rPr>
          <w:noProof/>
        </w:rPr>
        <w:drawing>
          <wp:anchor distT="0" distB="0" distL="114300" distR="114300" simplePos="0" relativeHeight="251658331" behindDoc="0" locked="0" layoutInCell="1" allowOverlap="1" wp14:anchorId="56693EF7" wp14:editId="5BA84CC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48770" cy="1248770"/>
            <wp:effectExtent l="0" t="0" r="0" b="8890"/>
            <wp:wrapNone/>
            <wp:docPr id="13632986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2986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075" cy="1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5ED">
        <w:t>The person might be breaking the law if they:</w:t>
      </w:r>
    </w:p>
    <w:p w14:paraId="51413C64" w14:textId="4EA201E8" w:rsidR="00AB45ED" w:rsidRDefault="00DC61D8" w:rsidP="008F1DE1">
      <w:pPr>
        <w:pStyle w:val="Listtoplevel"/>
      </w:pPr>
      <w:r>
        <w:t>are</w:t>
      </w:r>
      <w:r w:rsidRPr="00395064">
        <w:t xml:space="preserve"> </w:t>
      </w:r>
      <w:r w:rsidR="00395064" w:rsidRPr="00395064">
        <w:drawing>
          <wp:anchor distT="0" distB="0" distL="114300" distR="114300" simplePos="0" relativeHeight="251658330" behindDoc="0" locked="0" layoutInCell="1" allowOverlap="1" wp14:anchorId="6AFBE578" wp14:editId="6296B680">
            <wp:simplePos x="0" y="0"/>
            <wp:positionH relativeFrom="column">
              <wp:posOffset>-170597</wp:posOffset>
            </wp:positionH>
            <wp:positionV relativeFrom="paragraph">
              <wp:posOffset>493139</wp:posOffset>
            </wp:positionV>
            <wp:extent cx="1828800" cy="1828800"/>
            <wp:effectExtent l="0" t="0" r="0" b="0"/>
            <wp:wrapNone/>
            <wp:docPr id="142657873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7873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DE1">
        <w:t>v</w:t>
      </w:r>
      <w:r w:rsidR="00AB45ED">
        <w:t>iolent</w:t>
      </w:r>
    </w:p>
    <w:p w14:paraId="1E7055F6" w14:textId="24C5D705" w:rsidR="00AB45ED" w:rsidRDefault="008F1DE1" w:rsidP="00395064">
      <w:pPr>
        <w:pStyle w:val="Listtoplevel"/>
      </w:pPr>
      <w:r>
        <w:t>w</w:t>
      </w:r>
      <w:r w:rsidR="00AB45ED">
        <w:t>ill not leave you alone</w:t>
      </w:r>
    </w:p>
    <w:p w14:paraId="49090DD9" w14:textId="3A483CBB" w:rsidR="00AB45ED" w:rsidRDefault="00DC61D8" w:rsidP="008F1DE1">
      <w:pPr>
        <w:pStyle w:val="Listtoplevel"/>
      </w:pPr>
      <w:r>
        <w:t xml:space="preserve">use </w:t>
      </w:r>
      <w:r w:rsidR="00AB45ED">
        <w:t>hate speech.</w:t>
      </w:r>
    </w:p>
    <w:p w14:paraId="4F28B2C5" w14:textId="77777777" w:rsidR="00AB45ED" w:rsidRDefault="00AB45ED" w:rsidP="00E04EB5"/>
    <w:p w14:paraId="1FFF6032" w14:textId="0971B962" w:rsidR="008F1DE1" w:rsidRDefault="00395064" w:rsidP="00E04EB5">
      <w:r w:rsidRPr="00395064">
        <w:rPr>
          <w:noProof/>
        </w:rPr>
        <w:drawing>
          <wp:anchor distT="0" distB="0" distL="114300" distR="114300" simplePos="0" relativeHeight="251658332" behindDoc="0" locked="0" layoutInCell="1" allowOverlap="1" wp14:anchorId="2D541084" wp14:editId="4AE433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None/>
            <wp:docPr id="125342678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2678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9B34D" w14:textId="77777777" w:rsidR="008F1DE1" w:rsidRDefault="008F1DE1" w:rsidP="00E04EB5">
      <w:r>
        <w:t>If someone is in danger right now you can call:</w:t>
      </w:r>
    </w:p>
    <w:p w14:paraId="6D9F37AD" w14:textId="77777777" w:rsidR="008F1DE1" w:rsidRDefault="008F1DE1" w:rsidP="00E04EB5"/>
    <w:p w14:paraId="7D8C845F" w14:textId="23226E0F" w:rsidR="008F1DE1" w:rsidRDefault="008F1DE1" w:rsidP="00E04EB5">
      <w:r w:rsidRPr="00395064">
        <w:rPr>
          <w:b/>
          <w:bCs/>
        </w:rPr>
        <w:t>111</w:t>
      </w:r>
    </w:p>
    <w:p w14:paraId="4A3B7F8E" w14:textId="77777777" w:rsidR="008F1DE1" w:rsidRDefault="008F1DE1" w:rsidP="00E04EB5"/>
    <w:p w14:paraId="01E82B28" w14:textId="5F9D1EC5" w:rsidR="008F1DE1" w:rsidRDefault="008F1DE1" w:rsidP="00E04EB5"/>
    <w:p w14:paraId="30726C40" w14:textId="29B260AE" w:rsidR="008F1DE1" w:rsidRDefault="00395064" w:rsidP="00E04EB5">
      <w:r w:rsidRPr="00395064">
        <w:rPr>
          <w:noProof/>
        </w:rPr>
        <w:drawing>
          <wp:anchor distT="0" distB="0" distL="114300" distR="114300" simplePos="0" relativeHeight="251658333" behindDoc="0" locked="0" layoutInCell="1" allowOverlap="1" wp14:anchorId="5C86BA4B" wp14:editId="2E9BAF83">
            <wp:simplePos x="0" y="0"/>
            <wp:positionH relativeFrom="margin">
              <wp:align>left</wp:align>
            </wp:positionH>
            <wp:positionV relativeFrom="paragraph">
              <wp:posOffset>46107</wp:posOffset>
            </wp:positionV>
            <wp:extent cx="1765190" cy="1765190"/>
            <wp:effectExtent l="0" t="0" r="6985" b="6985"/>
            <wp:wrapNone/>
            <wp:docPr id="709781640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81640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190" cy="176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F1DE1">
        <w:t>Otherwise</w:t>
      </w:r>
      <w:proofErr w:type="gramEnd"/>
      <w:r w:rsidR="008F1DE1">
        <w:t xml:space="preserve"> you can report it to the police:</w:t>
      </w:r>
    </w:p>
    <w:p w14:paraId="17C0BEC5" w14:textId="25936368" w:rsidR="008F1DE1" w:rsidRDefault="008F1DE1" w:rsidP="008F1DE1">
      <w:pPr>
        <w:pStyle w:val="Listtoplevel"/>
      </w:pPr>
      <w:r>
        <w:t>by calling 105</w:t>
      </w:r>
    </w:p>
    <w:p w14:paraId="384D1423" w14:textId="4603804F" w:rsidR="008F1DE1" w:rsidRDefault="008F1DE1" w:rsidP="008F1DE1">
      <w:pPr>
        <w:pStyle w:val="Listtoplevel"/>
      </w:pPr>
      <w:r>
        <w:t>on their website:</w:t>
      </w:r>
      <w:r>
        <w:br/>
      </w:r>
      <w:r>
        <w:br/>
      </w:r>
      <w:r w:rsidRPr="008F1DE1">
        <w:rPr>
          <w:b/>
          <w:bCs/>
        </w:rPr>
        <w:t>www.police.govt.nz/use-105</w:t>
      </w:r>
    </w:p>
    <w:p w14:paraId="7F1D9CB1" w14:textId="40E58ED5" w:rsidR="00AB45ED" w:rsidRDefault="00AB45ED" w:rsidP="008F1DE1">
      <w:pPr>
        <w:ind w:left="0"/>
      </w:pPr>
      <w:r>
        <w:t xml:space="preserve"> </w:t>
      </w:r>
    </w:p>
    <w:p w14:paraId="7E524D56" w14:textId="77777777" w:rsidR="00AB45ED" w:rsidRDefault="00AB45ED" w:rsidP="00E04EB5"/>
    <w:p w14:paraId="0F1493F4" w14:textId="06A7B778" w:rsidR="008F1DE1" w:rsidRDefault="00395064" w:rsidP="00E04EB5">
      <w:r w:rsidRPr="00395064">
        <w:rPr>
          <w:noProof/>
        </w:rPr>
        <w:drawing>
          <wp:anchor distT="0" distB="0" distL="114300" distR="114300" simplePos="0" relativeHeight="251658334" behindDoc="0" locked="0" layoutInCell="1" allowOverlap="1" wp14:anchorId="727E0AEA" wp14:editId="1FB580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85900" cy="1257300"/>
            <wp:effectExtent l="0" t="0" r="0" b="0"/>
            <wp:wrapNone/>
            <wp:docPr id="780021758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21758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DE1">
        <w:t>Diversity Liaison Officers are police who work with rainbow communities.</w:t>
      </w:r>
    </w:p>
    <w:p w14:paraId="7A68E548" w14:textId="77777777" w:rsidR="008F1DE1" w:rsidRDefault="008F1DE1" w:rsidP="00E04EB5"/>
    <w:p w14:paraId="62E2CD45" w14:textId="466BF661" w:rsidR="008F1DE1" w:rsidRDefault="00395064" w:rsidP="00E04EB5">
      <w:r w:rsidRPr="00395064">
        <w:rPr>
          <w:noProof/>
        </w:rPr>
        <w:drawing>
          <wp:anchor distT="0" distB="0" distL="114300" distR="114300" simplePos="0" relativeHeight="251658335" behindDoc="0" locked="0" layoutInCell="1" allowOverlap="1" wp14:anchorId="2114F97E" wp14:editId="74F79773">
            <wp:simplePos x="0" y="0"/>
            <wp:positionH relativeFrom="margin">
              <wp:align>left</wp:align>
            </wp:positionH>
            <wp:positionV relativeFrom="paragraph">
              <wp:posOffset>347336</wp:posOffset>
            </wp:positionV>
            <wp:extent cx="1774209" cy="1774209"/>
            <wp:effectExtent l="0" t="0" r="0" b="0"/>
            <wp:wrapNone/>
            <wp:docPr id="479511384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11384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953" cy="177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4E96B" w14:textId="370142C9" w:rsidR="008F1DE1" w:rsidRDefault="008F1DE1" w:rsidP="00E04EB5">
      <w:r>
        <w:t xml:space="preserve">If you want to speak with one of </w:t>
      </w:r>
      <w:proofErr w:type="gramStart"/>
      <w:r>
        <w:t>them</w:t>
      </w:r>
      <w:proofErr w:type="gramEnd"/>
      <w:r>
        <w:t xml:space="preserve"> you can email:</w:t>
      </w:r>
      <w:r>
        <w:br/>
      </w:r>
      <w:r>
        <w:br/>
      </w:r>
      <w:r w:rsidRPr="008F1DE1">
        <w:rPr>
          <w:b/>
          <w:bCs/>
        </w:rPr>
        <w:t>DLOs@police.govt.nz</w:t>
      </w:r>
    </w:p>
    <w:p w14:paraId="30050F48" w14:textId="77777777" w:rsidR="00AB45ED" w:rsidRDefault="00AB45ED" w:rsidP="00E04EB5"/>
    <w:p w14:paraId="15B969CE" w14:textId="31754EBF" w:rsidR="00AB45ED" w:rsidRDefault="00AB45ED" w:rsidP="00E04EB5"/>
    <w:p w14:paraId="1BBD5647" w14:textId="77777777" w:rsidR="00AB45ED" w:rsidRDefault="00AB45ED" w:rsidP="000D33D2"/>
    <w:p w14:paraId="237182F1" w14:textId="77777777" w:rsidR="00AB45ED" w:rsidRDefault="00AB45ED" w:rsidP="000D33D2"/>
    <w:p w14:paraId="45E4DE97" w14:textId="77777777" w:rsidR="00E04EB5" w:rsidRDefault="00E04EB5" w:rsidP="000D33D2"/>
    <w:p w14:paraId="351B45B5" w14:textId="77777777" w:rsidR="00E04EB5" w:rsidRDefault="00E04EB5" w:rsidP="000D33D2"/>
    <w:p w14:paraId="379FF364" w14:textId="32D8148B" w:rsidR="00E04EB5" w:rsidRDefault="00E04EB5" w:rsidP="000D33D2"/>
    <w:p w14:paraId="4B088070" w14:textId="77777777" w:rsidR="0041430A" w:rsidRDefault="0041430A">
      <w:pPr>
        <w:spacing w:line="240" w:lineRule="auto"/>
        <w:ind w:left="0"/>
      </w:pPr>
      <w:r>
        <w:br w:type="page"/>
      </w:r>
    </w:p>
    <w:p w14:paraId="46AFB80A" w14:textId="00575F05" w:rsidR="004F516D" w:rsidRDefault="0041430A" w:rsidP="0041430A">
      <w:pPr>
        <w:pStyle w:val="Heading1"/>
      </w:pPr>
      <w:bookmarkStart w:id="8" w:name="_Making_communities_better"/>
      <w:bookmarkEnd w:id="8"/>
      <w:r>
        <w:t>Making communities better</w:t>
      </w:r>
    </w:p>
    <w:p w14:paraId="7F35ED37" w14:textId="77777777" w:rsidR="000D33D2" w:rsidRDefault="000D33D2" w:rsidP="000D33D2"/>
    <w:p w14:paraId="2A11C252" w14:textId="1885639C" w:rsidR="0041430A" w:rsidRDefault="00395064" w:rsidP="000D33D2">
      <w:r w:rsidRPr="00395064">
        <w:rPr>
          <w:noProof/>
        </w:rPr>
        <w:drawing>
          <wp:anchor distT="0" distB="0" distL="114300" distR="114300" simplePos="0" relativeHeight="251658336" behindDoc="0" locked="0" layoutInCell="1" allowOverlap="1" wp14:anchorId="75CA0DCF" wp14:editId="39C729D0">
            <wp:simplePos x="0" y="0"/>
            <wp:positionH relativeFrom="margin">
              <wp:align>left</wp:align>
            </wp:positionH>
            <wp:positionV relativeFrom="paragraph">
              <wp:posOffset>181003</wp:posOffset>
            </wp:positionV>
            <wp:extent cx="1645920" cy="1645920"/>
            <wp:effectExtent l="0" t="0" r="0" b="0"/>
            <wp:wrapNone/>
            <wp:docPr id="148575427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75427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943" cy="16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DC2D0" w14:textId="470866D7" w:rsidR="00E04EB5" w:rsidRDefault="00E04EB5" w:rsidP="000D33D2">
      <w:r>
        <w:t xml:space="preserve">Rainbow people who are </w:t>
      </w:r>
      <w:r w:rsidR="00395064">
        <w:t>well known</w:t>
      </w:r>
      <w:r>
        <w:t xml:space="preserve"> can </w:t>
      </w:r>
      <w:r w:rsidR="000E31CC">
        <w:t>have</w:t>
      </w:r>
      <w:r>
        <w:t xml:space="preserve"> </w:t>
      </w:r>
      <w:r w:rsidR="00395064">
        <w:t>people saying bad things about them.</w:t>
      </w:r>
    </w:p>
    <w:p w14:paraId="23BF1105" w14:textId="77777777" w:rsidR="00E04EB5" w:rsidRDefault="00E04EB5" w:rsidP="000D33D2"/>
    <w:p w14:paraId="3F0B3E7E" w14:textId="77777777" w:rsidR="00E04EB5" w:rsidRDefault="00E04EB5" w:rsidP="000D33D2"/>
    <w:p w14:paraId="65791BA9" w14:textId="0A8A6EF1" w:rsidR="00395064" w:rsidRDefault="00395064" w:rsidP="000D33D2">
      <w:r w:rsidRPr="00395064">
        <w:rPr>
          <w:noProof/>
        </w:rPr>
        <w:drawing>
          <wp:anchor distT="0" distB="0" distL="114300" distR="114300" simplePos="0" relativeHeight="251658337" behindDoc="0" locked="0" layoutInCell="1" allowOverlap="1" wp14:anchorId="6BE94E73" wp14:editId="3DEBB540">
            <wp:simplePos x="0" y="0"/>
            <wp:positionH relativeFrom="margin">
              <wp:align>left</wp:align>
            </wp:positionH>
            <wp:positionV relativeFrom="paragraph">
              <wp:posOffset>346776</wp:posOffset>
            </wp:positionV>
            <wp:extent cx="2197290" cy="2197290"/>
            <wp:effectExtent l="0" t="0" r="0" b="0"/>
            <wp:wrapNone/>
            <wp:docPr id="237502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020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197290" cy="219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EB5">
        <w:t>You might have a favourite public figure who is rainbow</w:t>
      </w:r>
      <w:r>
        <w:t xml:space="preserve"> like a:</w:t>
      </w:r>
    </w:p>
    <w:p w14:paraId="0465645E" w14:textId="76117ADE" w:rsidR="00AB45ED" w:rsidRPr="00395064" w:rsidRDefault="00395064" w:rsidP="00395064">
      <w:pPr>
        <w:pStyle w:val="ListParagraph"/>
      </w:pPr>
      <w:r>
        <w:t>s</w:t>
      </w:r>
      <w:r w:rsidR="00AB45ED" w:rsidRPr="00395064">
        <w:t>ports person</w:t>
      </w:r>
    </w:p>
    <w:p w14:paraId="6996FFA7" w14:textId="760DA6E9" w:rsidR="00AB45ED" w:rsidRPr="00395064" w:rsidRDefault="00395064" w:rsidP="00395064">
      <w:pPr>
        <w:pStyle w:val="ListParagraph"/>
      </w:pPr>
      <w:r>
        <w:t>m</w:t>
      </w:r>
      <w:r w:rsidR="00AB45ED" w:rsidRPr="00395064">
        <w:t>usician</w:t>
      </w:r>
    </w:p>
    <w:p w14:paraId="4B1F94DC" w14:textId="44D1813E" w:rsidR="00395064" w:rsidRPr="00395064" w:rsidRDefault="00395064" w:rsidP="00395064">
      <w:pPr>
        <w:pStyle w:val="ListParagraph"/>
      </w:pPr>
      <w:r>
        <w:t>a</w:t>
      </w:r>
      <w:r w:rsidRPr="00395064">
        <w:t>ctor.</w:t>
      </w:r>
    </w:p>
    <w:p w14:paraId="2AC744FF" w14:textId="4259728C" w:rsidR="00AB45ED" w:rsidRDefault="00AB45ED" w:rsidP="00AB45ED"/>
    <w:p w14:paraId="5F9F8FAB" w14:textId="05A635A7" w:rsidR="00E04EB5" w:rsidRDefault="00E04EB5" w:rsidP="000D33D2"/>
    <w:p w14:paraId="445738DC" w14:textId="34581286" w:rsidR="00E04EB5" w:rsidRDefault="00395064" w:rsidP="000D33D2">
      <w:r w:rsidRPr="00395064">
        <w:rPr>
          <w:noProof/>
        </w:rPr>
        <w:drawing>
          <wp:anchor distT="0" distB="0" distL="114300" distR="114300" simplePos="0" relativeHeight="251658338" behindDoc="0" locked="0" layoutInCell="1" allowOverlap="1" wp14:anchorId="4BEBAC77" wp14:editId="7420057A">
            <wp:simplePos x="0" y="0"/>
            <wp:positionH relativeFrom="margin">
              <wp:align>left</wp:align>
            </wp:positionH>
            <wp:positionV relativeFrom="paragraph">
              <wp:posOffset>159275</wp:posOffset>
            </wp:positionV>
            <wp:extent cx="1812897" cy="1812897"/>
            <wp:effectExtent l="0" t="0" r="0" b="0"/>
            <wp:wrapNone/>
            <wp:docPr id="209639848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39848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12897" cy="1812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EB5">
        <w:t>If you do you can:</w:t>
      </w:r>
    </w:p>
    <w:p w14:paraId="3D8C6F45" w14:textId="4C71BE2D" w:rsidR="00E04EB5" w:rsidRDefault="00395064" w:rsidP="00395064">
      <w:pPr>
        <w:pStyle w:val="ListParagraph"/>
      </w:pPr>
      <w:r>
        <w:t>c</w:t>
      </w:r>
      <w:r w:rsidR="00E04EB5">
        <w:t>heer loudly for them</w:t>
      </w:r>
    </w:p>
    <w:p w14:paraId="2384FDD9" w14:textId="3AC0988D" w:rsidR="00E04EB5" w:rsidRDefault="00395064" w:rsidP="00395064">
      <w:pPr>
        <w:pStyle w:val="ListParagraph"/>
      </w:pPr>
      <w:r>
        <w:t>t</w:t>
      </w:r>
      <w:r w:rsidR="00E04EB5">
        <w:t>ell your friends about why you like what they do.</w:t>
      </w:r>
    </w:p>
    <w:p w14:paraId="66C16A7C" w14:textId="77777777" w:rsidR="00E04EB5" w:rsidRDefault="00E04EB5" w:rsidP="000D33D2"/>
    <w:p w14:paraId="0B02F9A6" w14:textId="514BDB30" w:rsidR="000E31CC" w:rsidRDefault="000E31CC" w:rsidP="000D33D2">
      <w:r w:rsidRPr="00395064">
        <w:rPr>
          <w:noProof/>
        </w:rPr>
        <w:drawing>
          <wp:anchor distT="0" distB="0" distL="114300" distR="114300" simplePos="0" relativeHeight="251658340" behindDoc="0" locked="0" layoutInCell="1" allowOverlap="1" wp14:anchorId="79A4D9A2" wp14:editId="75CEE117">
            <wp:simplePos x="0" y="0"/>
            <wp:positionH relativeFrom="margin">
              <wp:posOffset>-76200</wp:posOffset>
            </wp:positionH>
            <wp:positionV relativeFrom="paragraph">
              <wp:posOffset>-28575</wp:posOffset>
            </wp:positionV>
            <wp:extent cx="2019869" cy="2019869"/>
            <wp:effectExtent l="0" t="0" r="0" b="0"/>
            <wp:wrapNone/>
            <wp:docPr id="206590187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018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2019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5ED">
        <w:t xml:space="preserve">This shows </w:t>
      </w:r>
      <w:r>
        <w:t>that</w:t>
      </w:r>
      <w:r w:rsidR="00AB45ED">
        <w:t xml:space="preserve"> you</w:t>
      </w:r>
      <w:r>
        <w:t>:</w:t>
      </w:r>
    </w:p>
    <w:p w14:paraId="7654EECD" w14:textId="0F7687FE" w:rsidR="000E31CC" w:rsidRDefault="00AB45ED" w:rsidP="000E31CC">
      <w:pPr>
        <w:pStyle w:val="Listtoplevel"/>
      </w:pPr>
      <w:r>
        <w:t>support them</w:t>
      </w:r>
    </w:p>
    <w:p w14:paraId="308A54F0" w14:textId="1F409041" w:rsidR="00E04EB5" w:rsidRDefault="000E31CC" w:rsidP="000E31CC">
      <w:pPr>
        <w:pStyle w:val="Listtoplevel"/>
      </w:pPr>
      <w:r>
        <w:t>are supportive of other rainbow people</w:t>
      </w:r>
      <w:r w:rsidR="00395064">
        <w:t>.</w:t>
      </w:r>
    </w:p>
    <w:p w14:paraId="005B3201" w14:textId="7C4FB3DC" w:rsidR="00AB45ED" w:rsidRDefault="00BA44D9" w:rsidP="000D33D2">
      <w:r>
        <w:rPr>
          <w:noProof/>
        </w:rPr>
        <w:drawing>
          <wp:anchor distT="0" distB="0" distL="114300" distR="114300" simplePos="0" relativeHeight="251658339" behindDoc="0" locked="0" layoutInCell="1" allowOverlap="1" wp14:anchorId="482B74C8" wp14:editId="3FFA00A5">
            <wp:simplePos x="0" y="0"/>
            <wp:positionH relativeFrom="margin">
              <wp:align>left</wp:align>
            </wp:positionH>
            <wp:positionV relativeFrom="paragraph">
              <wp:posOffset>338455</wp:posOffset>
            </wp:positionV>
            <wp:extent cx="1971923" cy="1135114"/>
            <wp:effectExtent l="0" t="0" r="0" b="8255"/>
            <wp:wrapNone/>
            <wp:docPr id="236662975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62975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923" cy="113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55DAD" w14:textId="55997CA5" w:rsidR="00395064" w:rsidRDefault="00395064" w:rsidP="000D33D2"/>
    <w:p w14:paraId="25E946B9" w14:textId="4C49E79E" w:rsidR="00AB45ED" w:rsidRDefault="00AB45ED" w:rsidP="000D33D2">
      <w:r>
        <w:t>Listen to rainbow people about some of the barriers they still experience.</w:t>
      </w:r>
    </w:p>
    <w:p w14:paraId="355D58A6" w14:textId="77777777" w:rsidR="00AB45ED" w:rsidRDefault="00AB45ED" w:rsidP="000D33D2"/>
    <w:p w14:paraId="066C0C3C" w14:textId="5C29C8DA" w:rsidR="00AB45ED" w:rsidRDefault="005C61D4" w:rsidP="000D33D2">
      <w:r w:rsidRPr="005C61D4">
        <w:rPr>
          <w:noProof/>
        </w:rPr>
        <w:drawing>
          <wp:anchor distT="0" distB="0" distL="114300" distR="114300" simplePos="0" relativeHeight="251658341" behindDoc="0" locked="0" layoutInCell="1" allowOverlap="1" wp14:anchorId="2B373992" wp14:editId="2A66ACA5">
            <wp:simplePos x="0" y="0"/>
            <wp:positionH relativeFrom="margin">
              <wp:posOffset>0</wp:posOffset>
            </wp:positionH>
            <wp:positionV relativeFrom="paragraph">
              <wp:posOffset>302895</wp:posOffset>
            </wp:positionV>
            <wp:extent cx="1692322" cy="1692322"/>
            <wp:effectExtent l="0" t="0" r="0" b="3175"/>
            <wp:wrapNone/>
            <wp:docPr id="361628197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28197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322" cy="169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79DE1" w14:textId="4797E804" w:rsidR="0041430A" w:rsidRDefault="0041430A" w:rsidP="000D33D2">
      <w:r>
        <w:t xml:space="preserve">When you vote </w:t>
      </w:r>
      <w:r w:rsidR="000E31CC">
        <w:t xml:space="preserve">in government elections </w:t>
      </w:r>
      <w:r>
        <w:t>you might want to think about what the</w:t>
      </w:r>
      <w:r w:rsidR="00BA44D9">
        <w:t xml:space="preserve"> different</w:t>
      </w:r>
      <w:r>
        <w:t xml:space="preserve"> </w:t>
      </w:r>
      <w:r w:rsidR="000E31CC">
        <w:t xml:space="preserve">political </w:t>
      </w:r>
      <w:r>
        <w:t>parties do for rainbow people.</w:t>
      </w:r>
    </w:p>
    <w:p w14:paraId="37AE1230" w14:textId="24368F72" w:rsidR="0041430A" w:rsidRDefault="0041430A" w:rsidP="000D33D2"/>
    <w:p w14:paraId="1E7D153E" w14:textId="23BB30BB" w:rsidR="007554DC" w:rsidRDefault="005C61D4" w:rsidP="007554DC">
      <w:r w:rsidRPr="00407FAF">
        <w:rPr>
          <w:noProof/>
        </w:rPr>
        <w:drawing>
          <wp:anchor distT="0" distB="0" distL="114300" distR="114300" simplePos="0" relativeHeight="251658343" behindDoc="0" locked="0" layoutInCell="1" allowOverlap="1" wp14:anchorId="3DE8A9EA" wp14:editId="1C8DCE78">
            <wp:simplePos x="0" y="0"/>
            <wp:positionH relativeFrom="margin">
              <wp:align>left</wp:align>
            </wp:positionH>
            <wp:positionV relativeFrom="paragraph">
              <wp:posOffset>124432</wp:posOffset>
            </wp:positionV>
            <wp:extent cx="1567180" cy="1567180"/>
            <wp:effectExtent l="0" t="0" r="0" b="0"/>
            <wp:wrapNone/>
            <wp:docPr id="128741369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1369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486AD" w14:textId="1A28A128" w:rsidR="00E04EB5" w:rsidRDefault="00E04EB5" w:rsidP="007554DC">
      <w:r>
        <w:t>You might want to wear a badge that:</w:t>
      </w:r>
      <w:r w:rsidR="005C61D4" w:rsidRPr="005C61D4">
        <w:rPr>
          <w:noProof/>
        </w:rPr>
        <w:t xml:space="preserve"> </w:t>
      </w:r>
    </w:p>
    <w:p w14:paraId="7F0608B3" w14:textId="76F5CF44" w:rsidR="00E04EB5" w:rsidRDefault="0027667D" w:rsidP="00395064">
      <w:pPr>
        <w:pStyle w:val="Listtoplevel"/>
      </w:pPr>
      <w:r>
        <w:drawing>
          <wp:anchor distT="0" distB="0" distL="114300" distR="114300" simplePos="0" relativeHeight="251658342" behindDoc="0" locked="0" layoutInCell="1" allowOverlap="1" wp14:anchorId="337A322F" wp14:editId="05955675">
            <wp:simplePos x="0" y="0"/>
            <wp:positionH relativeFrom="margin">
              <wp:align>left</wp:align>
            </wp:positionH>
            <wp:positionV relativeFrom="paragraph">
              <wp:posOffset>1011555</wp:posOffset>
            </wp:positionV>
            <wp:extent cx="1470991" cy="1470991"/>
            <wp:effectExtent l="0" t="0" r="0" b="0"/>
            <wp:wrapNone/>
            <wp:docPr id="1070053862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053862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697" cy="147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064">
        <w:t>s</w:t>
      </w:r>
      <w:r w:rsidR="00E04EB5">
        <w:t>ays you support the rainbow community</w:t>
      </w:r>
    </w:p>
    <w:p w14:paraId="7D44EFB6" w14:textId="59BB0684" w:rsidR="00E04EB5" w:rsidRDefault="00395064" w:rsidP="00395064">
      <w:pPr>
        <w:pStyle w:val="Listtoplevel"/>
      </w:pPr>
      <w:r>
        <w:t>t</w:t>
      </w:r>
      <w:r w:rsidR="00E04EB5">
        <w:t xml:space="preserve">ells people your </w:t>
      </w:r>
      <w:r w:rsidR="00E04EB5" w:rsidRPr="0027667D">
        <w:t>pronouns</w:t>
      </w:r>
      <w:r w:rsidR="00E04EB5">
        <w:t>.</w:t>
      </w:r>
    </w:p>
    <w:p w14:paraId="0ADAA580" w14:textId="686A9D66" w:rsidR="00E04EB5" w:rsidRDefault="00E04EB5" w:rsidP="007554DC"/>
    <w:p w14:paraId="28841D9E" w14:textId="753E6880" w:rsidR="00E04EB5" w:rsidRDefault="00A9646C" w:rsidP="007554DC">
      <w:r w:rsidRPr="00A9646C">
        <w:rPr>
          <w:noProof/>
        </w:rPr>
        <w:drawing>
          <wp:anchor distT="0" distB="0" distL="114300" distR="114300" simplePos="0" relativeHeight="251733099" behindDoc="0" locked="0" layoutInCell="1" allowOverlap="1" wp14:anchorId="763BF187" wp14:editId="798366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53871" cy="2352453"/>
            <wp:effectExtent l="19050" t="19050" r="22860" b="10160"/>
            <wp:wrapNone/>
            <wp:docPr id="1945189538" name="Picture 1" descr="A group of people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89538" name="Picture 1" descr="A group of people posing for a picture&#10;&#10;AI-generated content may be incorrect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665913" cy="23695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EB5">
        <w:t xml:space="preserve">You can read more about </w:t>
      </w:r>
      <w:r w:rsidR="00395064">
        <w:t xml:space="preserve">pronouns in the </w:t>
      </w:r>
      <w:r w:rsidR="00BA44D9">
        <w:t>Easy Read called</w:t>
      </w:r>
      <w:r w:rsidR="00395064">
        <w:t>:</w:t>
      </w:r>
    </w:p>
    <w:p w14:paraId="76D306AD" w14:textId="77777777" w:rsidR="00395064" w:rsidRDefault="00395064" w:rsidP="007554DC"/>
    <w:p w14:paraId="4D3A1907" w14:textId="1E50B0AF" w:rsidR="00395064" w:rsidRDefault="00BA44D9" w:rsidP="007554DC">
      <w:r>
        <w:rPr>
          <w:b/>
          <w:bCs/>
        </w:rPr>
        <w:t>Rainbow Easy Read: All about pronouns</w:t>
      </w:r>
    </w:p>
    <w:p w14:paraId="4125E934" w14:textId="77777777" w:rsidR="00BA44D9" w:rsidRDefault="00BA44D9" w:rsidP="00BA44D9"/>
    <w:p w14:paraId="7BCC67FC" w14:textId="77777777" w:rsidR="00BA44D9" w:rsidRDefault="00BA44D9" w:rsidP="00BA44D9"/>
    <w:p w14:paraId="7ED19870" w14:textId="66704322" w:rsidR="00BA44D9" w:rsidRDefault="00BA44D9" w:rsidP="00BA44D9">
      <w:r w:rsidRPr="00DF1D76">
        <w:rPr>
          <w:noProof/>
        </w:rPr>
        <w:drawing>
          <wp:anchor distT="0" distB="0" distL="114300" distR="114300" simplePos="0" relativeHeight="251691115" behindDoc="0" locked="0" layoutInCell="1" allowOverlap="1" wp14:anchorId="2D3DA3E0" wp14:editId="0A71FC25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1911350" cy="1271270"/>
            <wp:effectExtent l="0" t="0" r="0" b="5080"/>
            <wp:wrapNone/>
            <wp:docPr id="119364588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4588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49D20FCD" w14:textId="77777777" w:rsidR="00BA44D9" w:rsidRDefault="00BA44D9" w:rsidP="00BA44D9"/>
    <w:p w14:paraId="3BF9B478" w14:textId="0CC45B7F" w:rsidR="00BA44D9" w:rsidRPr="00A9646C" w:rsidRDefault="00A9646C" w:rsidP="007554DC">
      <w:pPr>
        <w:rPr>
          <w:color w:val="000000" w:themeColor="text1"/>
        </w:rPr>
      </w:pPr>
      <w:hyperlink r:id="rId112" w:history="1">
        <w:r w:rsidRPr="00A9646C">
          <w:rPr>
            <w:rStyle w:val="Hyperlink"/>
            <w:b/>
            <w:bCs/>
            <w:color w:val="000000" w:themeColor="text1"/>
            <w:u w:val="none"/>
          </w:rPr>
          <w:t>https://tinyurl.com/RERpronouns</w:t>
        </w:r>
      </w:hyperlink>
      <w:r w:rsidRPr="00A9646C">
        <w:rPr>
          <w:b/>
          <w:bCs/>
          <w:color w:val="000000" w:themeColor="text1"/>
        </w:rPr>
        <w:t xml:space="preserve"> </w:t>
      </w:r>
    </w:p>
    <w:p w14:paraId="47C6F324" w14:textId="77777777" w:rsidR="00BA44D9" w:rsidRDefault="00BA44D9" w:rsidP="007554DC"/>
    <w:p w14:paraId="2EAEE4E8" w14:textId="77777777" w:rsidR="00BA44D9" w:rsidRPr="00BA44D9" w:rsidRDefault="00BA44D9" w:rsidP="007554DC"/>
    <w:p w14:paraId="68FB0BFB" w14:textId="77777777" w:rsidR="00E04EB5" w:rsidRDefault="00E04EB5" w:rsidP="007554DC"/>
    <w:p w14:paraId="72677674" w14:textId="77777777" w:rsidR="00CD2D4D" w:rsidRDefault="00CD2D4D" w:rsidP="00CD2D4D"/>
    <w:p w14:paraId="4E7DACFE" w14:textId="77777777" w:rsidR="00CD2D4D" w:rsidRPr="00CD2D4D" w:rsidRDefault="00CD2D4D" w:rsidP="00CD2D4D"/>
    <w:p w14:paraId="3D302A2A" w14:textId="77777777" w:rsidR="00F41A76" w:rsidRDefault="00F41A76" w:rsidP="00F41A76"/>
    <w:p w14:paraId="54E74200" w14:textId="0DD2035D" w:rsidR="00B96A3A" w:rsidRDefault="00B96A3A">
      <w:pPr>
        <w:spacing w:line="240" w:lineRule="auto"/>
        <w:ind w:left="0"/>
      </w:pPr>
      <w:r>
        <w:br w:type="page"/>
      </w:r>
    </w:p>
    <w:p w14:paraId="4C741AAA" w14:textId="77777777" w:rsidR="007F62EB" w:rsidRDefault="007F62EB" w:rsidP="007F62EB">
      <w:pPr>
        <w:pStyle w:val="Heading1"/>
      </w:pPr>
      <w:bookmarkStart w:id="9" w:name="_More_information"/>
      <w:bookmarkStart w:id="10" w:name="_Toc175672099"/>
      <w:bookmarkEnd w:id="9"/>
      <w:r>
        <w:t>More information</w:t>
      </w:r>
      <w:bookmarkEnd w:id="10"/>
    </w:p>
    <w:p w14:paraId="1D2FDA94" w14:textId="77777777" w:rsidR="007F62EB" w:rsidRDefault="007F62EB" w:rsidP="007F62EB"/>
    <w:p w14:paraId="4FE12C0B" w14:textId="77777777" w:rsidR="007F62EB" w:rsidRDefault="007F62EB" w:rsidP="007F62EB">
      <w:pPr>
        <w:spacing w:line="240" w:lineRule="auto"/>
        <w:ind w:left="0"/>
      </w:pPr>
    </w:p>
    <w:p w14:paraId="0C637864" w14:textId="77777777" w:rsidR="007F62EB" w:rsidRDefault="007F62EB" w:rsidP="007F62EB">
      <w:r>
        <w:rPr>
          <w:noProof/>
        </w:rPr>
        <w:drawing>
          <wp:anchor distT="0" distB="0" distL="114300" distR="114300" simplePos="0" relativeHeight="251668587" behindDoc="0" locked="0" layoutInCell="1" allowOverlap="1" wp14:anchorId="5AF767C2" wp14:editId="63A4842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5668" cy="2679809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84" cy="2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contact </w:t>
      </w:r>
      <w:proofErr w:type="spellStart"/>
      <w:r>
        <w:t>OutLine</w:t>
      </w:r>
      <w:proofErr w:type="spellEnd"/>
      <w:r>
        <w:t xml:space="preserve"> for support if you:</w:t>
      </w:r>
    </w:p>
    <w:p w14:paraId="5F0E585D" w14:textId="77777777" w:rsidR="007F62EB" w:rsidRDefault="007F62EB" w:rsidP="007F62EB">
      <w:pPr>
        <w:pStyle w:val="Listtoplevel"/>
      </w:pPr>
      <w:r>
        <w:t>are part of the rainbow community</w:t>
      </w:r>
    </w:p>
    <w:p w14:paraId="4460BEED" w14:textId="77777777" w:rsidR="007F62EB" w:rsidRDefault="007F62EB" w:rsidP="007F62EB">
      <w:pPr>
        <w:pStyle w:val="Listtoplevel"/>
      </w:pPr>
      <w:r>
        <w:t>think you might be part of the rainbow community.</w:t>
      </w:r>
    </w:p>
    <w:p w14:paraId="4E896D74" w14:textId="77777777" w:rsidR="007F62EB" w:rsidRDefault="007F62EB" w:rsidP="007F62EB"/>
    <w:p w14:paraId="0938CF70" w14:textId="77777777" w:rsidR="007F62EB" w:rsidRDefault="007F62EB" w:rsidP="007F62EB">
      <w:r w:rsidRPr="00DF1D76">
        <w:rPr>
          <w:noProof/>
        </w:rPr>
        <w:drawing>
          <wp:anchor distT="0" distB="0" distL="114300" distR="114300" simplePos="0" relativeHeight="251667563" behindDoc="0" locked="0" layoutInCell="1" allowOverlap="1" wp14:anchorId="1E2AF5A9" wp14:editId="03D77353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030095" cy="2030095"/>
            <wp:effectExtent l="0" t="0" r="0" b="8255"/>
            <wp:wrapNone/>
            <wp:docPr id="152501727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1727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ABC6C" w14:textId="7E5765B3" w:rsidR="007F62EB" w:rsidRDefault="007F62EB" w:rsidP="007F62EB">
      <w:r>
        <w:t xml:space="preserve">You can contact </w:t>
      </w:r>
      <w:proofErr w:type="spellStart"/>
      <w:r w:rsidR="00DC61D8">
        <w:t>OutLine</w:t>
      </w:r>
      <w:proofErr w:type="spellEnd"/>
      <w:r w:rsidR="00DC61D8">
        <w:t xml:space="preserve"> </w:t>
      </w:r>
      <w:r>
        <w:t xml:space="preserve">every day between </w:t>
      </w:r>
      <w:r w:rsidRPr="00B91B23">
        <w:rPr>
          <w:b/>
          <w:bCs/>
        </w:rPr>
        <w:t>6</w:t>
      </w:r>
      <w:r w:rsidR="00DC61D8">
        <w:rPr>
          <w:b/>
          <w:bCs/>
        </w:rPr>
        <w:t xml:space="preserve"> pm</w:t>
      </w:r>
      <w:r w:rsidRPr="00B91B23">
        <w:rPr>
          <w:b/>
          <w:bCs/>
        </w:rPr>
        <w:t xml:space="preserve"> </w:t>
      </w:r>
      <w:r w:rsidR="00DC61D8">
        <w:rPr>
          <w:b/>
          <w:bCs/>
        </w:rPr>
        <w:t>and 9 pm</w:t>
      </w:r>
      <w:r>
        <w:t xml:space="preserve"> in the evening:</w:t>
      </w:r>
    </w:p>
    <w:p w14:paraId="769B7909" w14:textId="77777777" w:rsidR="007F62EB" w:rsidRDefault="007F62EB" w:rsidP="007F62EB">
      <w:pPr>
        <w:pStyle w:val="Listtoplevel"/>
      </w:pPr>
      <w:r>
        <w:t xml:space="preserve">by </w:t>
      </w:r>
      <w:r w:rsidRPr="00DC2AFF">
        <w:rPr>
          <w:b/>
          <w:bCs/>
        </w:rPr>
        <w:t>phone</w:t>
      </w:r>
      <w:r>
        <w:t xml:space="preserve"> on:</w:t>
      </w:r>
      <w:r>
        <w:br/>
      </w:r>
      <w:r>
        <w:br/>
      </w:r>
      <w:r w:rsidRPr="00DF1D76">
        <w:rPr>
          <w:b/>
          <w:bCs/>
        </w:rPr>
        <w:t>0800 688 5463</w:t>
      </w:r>
    </w:p>
    <w:p w14:paraId="457F4D7F" w14:textId="77777777" w:rsidR="007F62EB" w:rsidRPr="009679CF" w:rsidRDefault="007F62EB" w:rsidP="007F62EB">
      <w:pPr>
        <w:pStyle w:val="Listtoplevel"/>
      </w:pPr>
      <w:r w:rsidRPr="00DF1D76">
        <w:drawing>
          <wp:anchor distT="0" distB="0" distL="114300" distR="114300" simplePos="0" relativeHeight="251669611" behindDoc="0" locked="0" layoutInCell="1" allowOverlap="1" wp14:anchorId="51FBBF76" wp14:editId="7B6FE561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1911350" cy="1271270"/>
            <wp:effectExtent l="0" t="0" r="0" b="5080"/>
            <wp:wrapNone/>
            <wp:docPr id="21403058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text chat on their </w:t>
      </w:r>
      <w:r w:rsidRPr="00DC2AFF">
        <w:rPr>
          <w:b/>
          <w:bCs/>
        </w:rPr>
        <w:t>website</w:t>
      </w:r>
      <w:r>
        <w:t xml:space="preserve"> at:</w:t>
      </w:r>
      <w:r>
        <w:br/>
      </w:r>
      <w:r>
        <w:br/>
      </w:r>
      <w:r w:rsidRPr="00DF1D76">
        <w:rPr>
          <w:b/>
          <w:bCs/>
        </w:rPr>
        <w:t>outline.org.nz/chat</w:t>
      </w:r>
    </w:p>
    <w:p w14:paraId="5C3EDDB8" w14:textId="418BF2C7" w:rsidR="00A9646C" w:rsidRDefault="00C95FEE" w:rsidP="00A9646C">
      <w:r w:rsidRPr="00C95FEE">
        <w:drawing>
          <wp:anchor distT="0" distB="0" distL="114300" distR="114300" simplePos="0" relativeHeight="251741291" behindDoc="0" locked="0" layoutInCell="1" allowOverlap="1" wp14:anchorId="30ED9250" wp14:editId="2512CE9F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781164" cy="2538484"/>
            <wp:effectExtent l="19050" t="19050" r="10160" b="14605"/>
            <wp:wrapNone/>
            <wp:docPr id="131922323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87079" cy="25469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46C">
        <w:t>There is an Easy Read called:</w:t>
      </w:r>
    </w:p>
    <w:p w14:paraId="72CCC2A5" w14:textId="77777777" w:rsidR="00A9646C" w:rsidRDefault="00A9646C" w:rsidP="00A9646C">
      <w:pPr>
        <w:rPr>
          <w:b/>
          <w:bCs/>
        </w:rPr>
      </w:pPr>
    </w:p>
    <w:p w14:paraId="345415E0" w14:textId="77777777" w:rsidR="00A9646C" w:rsidRPr="002E76E3" w:rsidRDefault="00A9646C" w:rsidP="00A9646C">
      <w:pPr>
        <w:rPr>
          <w:rFonts w:ascii="Times New Roman" w:eastAsia="Times New Roman" w:hAnsi="Times New Roman"/>
          <w:b/>
          <w:bCs/>
          <w:lang w:val="en-NZ" w:eastAsia="en-NZ"/>
        </w:rPr>
      </w:pPr>
      <w:r w:rsidRPr="002E76E3">
        <w:rPr>
          <w:rFonts w:eastAsia="Times New Roman"/>
          <w:b/>
          <w:bCs/>
          <w:lang w:val="en-NZ" w:eastAsia="en-NZ"/>
        </w:rPr>
        <w:t>Rainbow Easy Read: Finding support and community</w:t>
      </w:r>
    </w:p>
    <w:p w14:paraId="18D7F570" w14:textId="77777777" w:rsidR="00A9646C" w:rsidRDefault="00A9646C" w:rsidP="00A9646C"/>
    <w:p w14:paraId="2FEF92F8" w14:textId="77777777" w:rsidR="00A9646C" w:rsidRDefault="00A9646C" w:rsidP="00A9646C"/>
    <w:p w14:paraId="14E6004C" w14:textId="77777777" w:rsidR="00A9646C" w:rsidRDefault="00A9646C" w:rsidP="00A9646C">
      <w:r w:rsidRPr="009D20CB">
        <w:rPr>
          <w:noProof/>
        </w:rPr>
        <w:drawing>
          <wp:anchor distT="0" distB="0" distL="114300" distR="114300" simplePos="0" relativeHeight="251736171" behindDoc="0" locked="0" layoutInCell="1" allowOverlap="1" wp14:anchorId="0EA2779F" wp14:editId="24B93C53">
            <wp:simplePos x="0" y="0"/>
            <wp:positionH relativeFrom="margin">
              <wp:posOffset>-79513</wp:posOffset>
            </wp:positionH>
            <wp:positionV relativeFrom="paragraph">
              <wp:posOffset>657639</wp:posOffset>
            </wp:positionV>
            <wp:extent cx="2085975" cy="1334089"/>
            <wp:effectExtent l="0" t="0" r="0" b="0"/>
            <wp:wrapNone/>
            <wp:docPr id="345758880" name="Picture 16" descr="A person talking on the phone and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58880" name="Picture 16" descr="A person talking on the phone and looking at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3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has information about more places you can contact for:</w:t>
      </w:r>
    </w:p>
    <w:p w14:paraId="56A63308" w14:textId="77777777" w:rsidR="00A9646C" w:rsidRDefault="00A9646C" w:rsidP="00A9646C">
      <w:pPr>
        <w:pStyle w:val="Listtoplevel"/>
      </w:pPr>
      <w:r>
        <w:t>information</w:t>
      </w:r>
    </w:p>
    <w:p w14:paraId="4100A86D" w14:textId="77777777" w:rsidR="00A9646C" w:rsidRDefault="00A9646C" w:rsidP="00A9646C">
      <w:pPr>
        <w:pStyle w:val="Listtoplevel"/>
      </w:pPr>
      <w:r>
        <w:t xml:space="preserve">support.  </w:t>
      </w:r>
    </w:p>
    <w:p w14:paraId="514A345D" w14:textId="77777777" w:rsidR="00A9646C" w:rsidRDefault="00A9646C" w:rsidP="00A9646C"/>
    <w:p w14:paraId="26C7BAAA" w14:textId="77777777" w:rsidR="00A9646C" w:rsidRDefault="00A9646C" w:rsidP="00A9646C"/>
    <w:p w14:paraId="5750CE4B" w14:textId="77777777" w:rsidR="00A9646C" w:rsidRDefault="00A9646C" w:rsidP="00A9646C">
      <w:r w:rsidRPr="00DF1D76">
        <w:rPr>
          <w:noProof/>
        </w:rPr>
        <w:drawing>
          <wp:anchor distT="0" distB="0" distL="114300" distR="114300" simplePos="0" relativeHeight="251735147" behindDoc="0" locked="0" layoutInCell="1" allowOverlap="1" wp14:anchorId="1B2E7714" wp14:editId="609AEDE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11350" cy="1271270"/>
            <wp:effectExtent l="0" t="0" r="0" b="5080"/>
            <wp:wrapNone/>
            <wp:docPr id="12264951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this Easy Read at:</w:t>
      </w:r>
    </w:p>
    <w:p w14:paraId="5206F879" w14:textId="77777777" w:rsidR="00A9646C" w:rsidRDefault="00A9646C" w:rsidP="00A9646C"/>
    <w:p w14:paraId="70772301" w14:textId="77777777" w:rsidR="00A9646C" w:rsidRPr="00CA2A9B" w:rsidRDefault="00A9646C" w:rsidP="00A9646C">
      <w:pPr>
        <w:rPr>
          <w:b/>
          <w:bCs/>
          <w:color w:val="000000" w:themeColor="text1"/>
        </w:rPr>
      </w:pPr>
      <w:hyperlink r:id="rId116" w:history="1">
        <w:r w:rsidRPr="00CA2A9B">
          <w:rPr>
            <w:rStyle w:val="Hyperlink"/>
            <w:b/>
            <w:bCs/>
            <w:color w:val="000000" w:themeColor="text1"/>
            <w:u w:val="none"/>
          </w:rPr>
          <w:t>https://tinyurl.com/RERcommunity</w:t>
        </w:r>
      </w:hyperlink>
      <w:r w:rsidRPr="00CA2A9B">
        <w:rPr>
          <w:b/>
          <w:bCs/>
          <w:color w:val="000000" w:themeColor="text1"/>
        </w:rPr>
        <w:t xml:space="preserve"> </w:t>
      </w:r>
    </w:p>
    <w:p w14:paraId="32DC3596" w14:textId="2A2B5A95" w:rsidR="007F62EB" w:rsidRPr="002E76E3" w:rsidRDefault="007F62EB" w:rsidP="007F62EB">
      <w:pPr>
        <w:rPr>
          <w:b/>
          <w:bCs/>
        </w:rPr>
      </w:pPr>
      <w:r w:rsidRPr="002E76E3">
        <w:rPr>
          <w:b/>
          <w:bCs/>
        </w:rPr>
        <w:br w:type="page"/>
      </w:r>
    </w:p>
    <w:p w14:paraId="45007A95" w14:textId="77777777" w:rsidR="007F62EB" w:rsidRDefault="007F62EB" w:rsidP="007F62EB">
      <w:pPr>
        <w:pStyle w:val="Heading1"/>
      </w:pPr>
      <w:bookmarkStart w:id="11" w:name="_Thank_you"/>
      <w:bookmarkStart w:id="12" w:name="_Toc175672100"/>
      <w:bookmarkEnd w:id="11"/>
      <w:r>
        <w:t>Thank you</w:t>
      </w:r>
      <w:bookmarkEnd w:id="12"/>
    </w:p>
    <w:p w14:paraId="3E6B7DB8" w14:textId="77777777" w:rsidR="007F62EB" w:rsidRDefault="007F62EB" w:rsidP="007F62EB"/>
    <w:p w14:paraId="3CC2E2A5" w14:textId="77777777" w:rsidR="007F62EB" w:rsidRDefault="007F62EB" w:rsidP="007F62EB">
      <w:r w:rsidRPr="001D19A8">
        <w:rPr>
          <w:noProof/>
        </w:rPr>
        <w:drawing>
          <wp:anchor distT="0" distB="0" distL="114300" distR="114300" simplePos="0" relativeHeight="251670635" behindDoc="0" locked="0" layoutInCell="1" allowOverlap="1" wp14:anchorId="53DAF9B1" wp14:editId="20D75F90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1771650" cy="1251585"/>
            <wp:effectExtent l="0" t="0" r="0" b="5715"/>
            <wp:wrapNone/>
            <wp:docPr id="4403299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99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DB5E0" w14:textId="77777777" w:rsidR="007F62EB" w:rsidRDefault="007F62EB" w:rsidP="007F62EB">
      <w:r>
        <w:t>Lots of people worked together on the Rainbow Easy Reads.</w:t>
      </w:r>
    </w:p>
    <w:p w14:paraId="40B7155C" w14:textId="77777777" w:rsidR="007F62EB" w:rsidRDefault="007F62EB" w:rsidP="007F62EB"/>
    <w:p w14:paraId="4ABB5319" w14:textId="77777777" w:rsidR="007F62EB" w:rsidRDefault="007F62EB" w:rsidP="007F62EB"/>
    <w:p w14:paraId="0F6FB669" w14:textId="77777777" w:rsidR="007F62EB" w:rsidRDefault="007F62EB" w:rsidP="007F62EB">
      <w:r>
        <w:rPr>
          <w:noProof/>
        </w:rPr>
        <w:drawing>
          <wp:anchor distT="0" distB="0" distL="114300" distR="114300" simplePos="0" relativeHeight="251671659" behindDoc="0" locked="0" layoutInCell="1" allowOverlap="1" wp14:anchorId="16DBA957" wp14:editId="0179CB77">
            <wp:simplePos x="0" y="0"/>
            <wp:positionH relativeFrom="margin">
              <wp:posOffset>-106224</wp:posOffset>
            </wp:positionH>
            <wp:positionV relativeFrom="paragraph">
              <wp:posOffset>288290</wp:posOffset>
            </wp:positionV>
            <wp:extent cx="2129155" cy="457200"/>
            <wp:effectExtent l="0" t="0" r="4445" b="0"/>
            <wp:wrapNone/>
            <wp:docPr id="14124034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4034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Thank you to the Rule Foundation for giving us the money to make the Rainbow Easy Reads.</w:t>
      </w:r>
    </w:p>
    <w:p w14:paraId="4BB582D5" w14:textId="77777777" w:rsidR="007F62EB" w:rsidRDefault="007F62EB" w:rsidP="007F62EB"/>
    <w:p w14:paraId="0D68F10F" w14:textId="77777777" w:rsidR="007F62EB" w:rsidRDefault="007F62EB" w:rsidP="007F62EB"/>
    <w:p w14:paraId="0DF49176" w14:textId="02178BC9" w:rsidR="007F62EB" w:rsidRDefault="007F62EB" w:rsidP="007F62EB">
      <w:r w:rsidRPr="001D19A8">
        <w:rPr>
          <w:noProof/>
        </w:rPr>
        <w:drawing>
          <wp:anchor distT="0" distB="0" distL="114300" distR="114300" simplePos="0" relativeHeight="251673707" behindDoc="0" locked="0" layoutInCell="1" allowOverlap="1" wp14:anchorId="7E23E9B9" wp14:editId="387F57E4">
            <wp:simplePos x="0" y="0"/>
            <wp:positionH relativeFrom="column">
              <wp:posOffset>-98425</wp:posOffset>
            </wp:positionH>
            <wp:positionV relativeFrom="paragraph">
              <wp:posOffset>147320</wp:posOffset>
            </wp:positionV>
            <wp:extent cx="2160905" cy="1191895"/>
            <wp:effectExtent l="0" t="0" r="0" b="8255"/>
            <wp:wrapNone/>
            <wp:docPr id="1904296382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96382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Thank you also to:</w:t>
      </w:r>
    </w:p>
    <w:p w14:paraId="7A7D1A81" w14:textId="542D211C" w:rsidR="007F62EB" w:rsidRDefault="00DC61D8" w:rsidP="007F62EB">
      <w:pPr>
        <w:pStyle w:val="Listtoplevel"/>
      </w:pPr>
      <w:r>
        <w:t xml:space="preserve">the </w:t>
      </w:r>
      <w:r w:rsidR="007F62EB">
        <w:t>People First NZ members who worked as advisors</w:t>
      </w:r>
    </w:p>
    <w:p w14:paraId="2C6EC15F" w14:textId="272CB88D" w:rsidR="007F62EB" w:rsidRDefault="007F62EB" w:rsidP="007F62EB">
      <w:pPr>
        <w:pStyle w:val="Listtoplevel"/>
      </w:pPr>
      <w:r w:rsidRPr="007941A7">
        <w:drawing>
          <wp:anchor distT="0" distB="0" distL="114300" distR="114300" simplePos="0" relativeHeight="251672683" behindDoc="0" locked="0" layoutInCell="1" allowOverlap="1" wp14:anchorId="69412C21" wp14:editId="085BA07F">
            <wp:simplePos x="0" y="0"/>
            <wp:positionH relativeFrom="margin">
              <wp:posOffset>49986</wp:posOffset>
            </wp:positionH>
            <wp:positionV relativeFrom="paragraph">
              <wp:posOffset>354330</wp:posOffset>
            </wp:positionV>
            <wp:extent cx="1712890" cy="1712890"/>
            <wp:effectExtent l="0" t="0" r="1905" b="1905"/>
            <wp:wrapNone/>
            <wp:docPr id="41368903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8903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90" cy="17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1D8">
        <w:t xml:space="preserve">the </w:t>
      </w:r>
      <w:r>
        <w:t>People First NZ staff who supported them</w:t>
      </w:r>
    </w:p>
    <w:p w14:paraId="2FFD32C1" w14:textId="77777777" w:rsidR="007F62EB" w:rsidRDefault="007F62EB" w:rsidP="007F62EB">
      <w:pPr>
        <w:pStyle w:val="Listtoplevel"/>
      </w:pPr>
      <w:r>
        <w:t>everyone who has supported this mahi / work.</w:t>
      </w:r>
    </w:p>
    <w:p w14:paraId="1F90D667" w14:textId="77777777" w:rsidR="007F62EB" w:rsidRDefault="007F62EB" w:rsidP="007F62EB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</w:p>
    <w:p w14:paraId="127E016A" w14:textId="77777777" w:rsidR="007F62EB" w:rsidRDefault="007F62EB" w:rsidP="007F62EB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bookmarkStart w:id="13" w:name="_Hlk190327610"/>
    <w:p w14:paraId="07090ABD" w14:textId="0C28CF4A" w:rsidR="007F62EB" w:rsidRDefault="007F62EB" w:rsidP="007F62EB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1677803" behindDoc="1" locked="0" layoutInCell="1" allowOverlap="1" wp14:anchorId="2E9751B5" wp14:editId="1EAFD6CE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1F7791" id="Rectangle 10" o:spid="_x0000_s1026" style="position:absolute;margin-left:-13.5pt;margin-top:-20.9pt;width:490.9pt;height:717.75pt;z-index:-25163867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79851" behindDoc="0" locked="0" layoutInCell="1" allowOverlap="1" wp14:anchorId="2300FDF8" wp14:editId="781BDCB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00EDB63A" w14:textId="77777777" w:rsidR="007F62EB" w:rsidRPr="00B91B23" w:rsidRDefault="007F62EB" w:rsidP="007F62EB">
      <w:pPr>
        <w:ind w:left="2835"/>
        <w:rPr>
          <w:rFonts w:cs="Arial"/>
          <w:sz w:val="26"/>
          <w:szCs w:val="26"/>
          <w:lang w:eastAsia="en-NZ"/>
        </w:rPr>
      </w:pPr>
    </w:p>
    <w:p w14:paraId="3A748013" w14:textId="77777777" w:rsidR="007F62EB" w:rsidRPr="00B91B23" w:rsidRDefault="007F62EB" w:rsidP="002A74DB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1678827" behindDoc="0" locked="0" layoutInCell="1" allowOverlap="1" wp14:anchorId="5FF07A6E" wp14:editId="06C40E56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622ACD" w14:textId="36E6DDCC" w:rsidR="007F62EB" w:rsidRPr="00B91B23" w:rsidRDefault="007F62EB" w:rsidP="00087D85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2B10CDDF" w14:textId="77777777" w:rsidR="007F62EB" w:rsidRPr="00B91B23" w:rsidRDefault="007F62EB" w:rsidP="007F62EB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3EB69DDB" w14:textId="77777777" w:rsidR="007F62EB" w:rsidRPr="00B91B23" w:rsidRDefault="007F62EB" w:rsidP="007F62EB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7ED2BD16" w14:textId="77777777" w:rsidR="007F62EB" w:rsidRPr="00B91B23" w:rsidRDefault="007F62EB" w:rsidP="007F62EB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76779" behindDoc="0" locked="0" layoutInCell="1" allowOverlap="1" wp14:anchorId="3472A837" wp14:editId="2DAC02E6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75ACEFB9" w14:textId="77777777" w:rsidR="007F62EB" w:rsidRPr="005602A9" w:rsidRDefault="007F62EB" w:rsidP="007F62EB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6757A6E" w14:textId="77777777" w:rsidR="007F62EB" w:rsidRPr="005602A9" w:rsidRDefault="007F62EB" w:rsidP="007F62EB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3E688ED" w14:textId="77777777" w:rsidR="007F62EB" w:rsidRPr="00B91B23" w:rsidRDefault="007F62EB" w:rsidP="007F62EB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1899" behindDoc="0" locked="0" layoutInCell="1" allowOverlap="1" wp14:anchorId="3AF7FEE2" wp14:editId="56F9E8F6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1E1FEA6E" w14:textId="77777777" w:rsidR="007F62EB" w:rsidRPr="00B91B23" w:rsidRDefault="007F62EB" w:rsidP="007F62EB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49713AE1" w14:textId="77777777" w:rsidR="007F62EB" w:rsidRPr="00B91B23" w:rsidRDefault="007F62EB" w:rsidP="007F62EB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0875" behindDoc="1" locked="0" layoutInCell="1" allowOverlap="1" wp14:anchorId="4C6AFC6F" wp14:editId="3F630AB6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17EC9711" w14:textId="77777777" w:rsidR="007F62EB" w:rsidRPr="00B91B23" w:rsidRDefault="007F62EB" w:rsidP="007F62EB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6A6C2C08" w14:textId="77777777" w:rsidR="007F62EB" w:rsidRPr="00B91B23" w:rsidRDefault="007F62EB" w:rsidP="007F62EB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3947" behindDoc="0" locked="0" layoutInCell="1" allowOverlap="1" wp14:anchorId="559EC088" wp14:editId="1115A768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52E22C56" w14:textId="77777777" w:rsidR="007F62EB" w:rsidRPr="00B91B23" w:rsidRDefault="007F62EB" w:rsidP="007F62EB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49CBBBA1" w14:textId="77777777" w:rsidR="007F62EB" w:rsidRPr="006175AB" w:rsidRDefault="007F62EB" w:rsidP="007F62EB">
      <w:pPr>
        <w:numPr>
          <w:ilvl w:val="0"/>
          <w:numId w:val="29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27E9E7E8" w14:textId="77777777" w:rsidR="007F62EB" w:rsidRPr="00B91B23" w:rsidRDefault="007F62EB" w:rsidP="007F62EB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53726FA5" w14:textId="77777777" w:rsidR="007F62EB" w:rsidRPr="00B91B23" w:rsidRDefault="007F62EB" w:rsidP="007F62EB">
      <w:pPr>
        <w:numPr>
          <w:ilvl w:val="0"/>
          <w:numId w:val="29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4971" behindDoc="0" locked="0" layoutInCell="1" allowOverlap="1" wp14:anchorId="143DDB51" wp14:editId="24137989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6831E7E7" w14:textId="77777777" w:rsidR="007F62EB" w:rsidRPr="00B91B23" w:rsidRDefault="007F62EB" w:rsidP="007F62EB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5D9A7663" w14:textId="77777777" w:rsidR="007F62EB" w:rsidRPr="00B91B23" w:rsidRDefault="007F62EB" w:rsidP="007F62EB">
      <w:pPr>
        <w:numPr>
          <w:ilvl w:val="0"/>
          <w:numId w:val="29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1682923" behindDoc="0" locked="0" layoutInCell="1" allowOverlap="1" wp14:anchorId="1A2A3EB6" wp14:editId="61B47999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09BC9C45" w14:textId="77777777" w:rsidR="007F62EB" w:rsidRPr="00B91B23" w:rsidRDefault="007F62EB" w:rsidP="007F62EB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41CF7C2F" w14:textId="77777777" w:rsidR="007F62EB" w:rsidRPr="007F62EB" w:rsidRDefault="007F62EB" w:rsidP="00680811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4FDBF050" w14:textId="77777777" w:rsidR="007F62EB" w:rsidRPr="00023867" w:rsidRDefault="007F62EB" w:rsidP="00023867">
      <w:pPr>
        <w:ind w:left="4167" w:hanging="567"/>
        <w:rPr>
          <w:rFonts w:eastAsia="Times New Roman" w:cs="Arial"/>
          <w:color w:val="000000"/>
          <w:sz w:val="24"/>
          <w:shd w:val="clear" w:color="auto" w:fill="FFFFFF"/>
        </w:rPr>
      </w:pPr>
    </w:p>
    <w:p w14:paraId="76D03494" w14:textId="6EFB82A2" w:rsidR="00E757C5" w:rsidRPr="007F62EB" w:rsidRDefault="007F62EB" w:rsidP="00680811">
      <w:pPr>
        <w:numPr>
          <w:ilvl w:val="0"/>
          <w:numId w:val="29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  <w:bookmarkEnd w:id="13"/>
    </w:p>
    <w:sectPr w:rsidR="00E757C5" w:rsidRPr="007F62EB" w:rsidSect="00B94651">
      <w:headerReference w:type="default" r:id="rId129"/>
      <w:footerReference w:type="even" r:id="rId130"/>
      <w:footerReference w:type="default" r:id="rId131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052C32" w14:textId="77777777" w:rsidR="00712110" w:rsidRDefault="00712110">
      <w:pPr>
        <w:spacing w:line="240" w:lineRule="auto"/>
      </w:pPr>
      <w:r>
        <w:separator/>
      </w:r>
    </w:p>
  </w:endnote>
  <w:endnote w:type="continuationSeparator" w:id="0">
    <w:p w14:paraId="6F67C9EE" w14:textId="77777777" w:rsidR="00712110" w:rsidRDefault="00712110">
      <w:pPr>
        <w:spacing w:line="240" w:lineRule="auto"/>
      </w:pPr>
      <w:r>
        <w:continuationSeparator/>
      </w:r>
    </w:p>
  </w:endnote>
  <w:endnote w:type="continuationNotice" w:id="1">
    <w:p w14:paraId="4103A055" w14:textId="77777777" w:rsidR="00712110" w:rsidRDefault="00712110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81E506" w14:textId="77777777" w:rsidR="00712110" w:rsidRDefault="00712110">
      <w:pPr>
        <w:spacing w:line="240" w:lineRule="auto"/>
      </w:pPr>
      <w:r>
        <w:separator/>
      </w:r>
    </w:p>
  </w:footnote>
  <w:footnote w:type="continuationSeparator" w:id="0">
    <w:p w14:paraId="640DC75A" w14:textId="77777777" w:rsidR="00712110" w:rsidRDefault="00712110">
      <w:pPr>
        <w:spacing w:line="240" w:lineRule="auto"/>
      </w:pPr>
      <w:r>
        <w:continuationSeparator/>
      </w:r>
    </w:p>
  </w:footnote>
  <w:footnote w:type="continuationNotice" w:id="1">
    <w:p w14:paraId="1590D8A0" w14:textId="77777777" w:rsidR="00712110" w:rsidRDefault="00712110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2B7908" w14:textId="25202CEF" w:rsidR="00D23A65" w:rsidRDefault="00D23A6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A845A8"/>
    <w:multiLevelType w:val="hybridMultilevel"/>
    <w:tmpl w:val="0D3E747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0D8F5DEA"/>
    <w:multiLevelType w:val="hybridMultilevel"/>
    <w:tmpl w:val="3D9E5A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19D64F9D"/>
    <w:multiLevelType w:val="hybridMultilevel"/>
    <w:tmpl w:val="0D829EA0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10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2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5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7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8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3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3"/>
  </w:num>
  <w:num w:numId="2" w16cid:durableId="1751925994">
    <w:abstractNumId w:val="4"/>
  </w:num>
  <w:num w:numId="3" w16cid:durableId="930426864">
    <w:abstractNumId w:val="22"/>
  </w:num>
  <w:num w:numId="4" w16cid:durableId="90706847">
    <w:abstractNumId w:val="25"/>
  </w:num>
  <w:num w:numId="5" w16cid:durableId="313334513">
    <w:abstractNumId w:val="15"/>
  </w:num>
  <w:num w:numId="6" w16cid:durableId="2033803924">
    <w:abstractNumId w:val="8"/>
  </w:num>
  <w:num w:numId="7" w16cid:durableId="808132422">
    <w:abstractNumId w:val="5"/>
  </w:num>
  <w:num w:numId="8" w16cid:durableId="1143546541">
    <w:abstractNumId w:val="21"/>
  </w:num>
  <w:num w:numId="9" w16cid:durableId="279923130">
    <w:abstractNumId w:val="1"/>
  </w:num>
  <w:num w:numId="10" w16cid:durableId="1141115467">
    <w:abstractNumId w:val="20"/>
  </w:num>
  <w:num w:numId="11" w16cid:durableId="1254901281">
    <w:abstractNumId w:val="0"/>
  </w:num>
  <w:num w:numId="12" w16cid:durableId="2111922917">
    <w:abstractNumId w:val="26"/>
  </w:num>
  <w:num w:numId="13" w16cid:durableId="166602731">
    <w:abstractNumId w:val="10"/>
  </w:num>
  <w:num w:numId="14" w16cid:durableId="1394423096">
    <w:abstractNumId w:val="24"/>
  </w:num>
  <w:num w:numId="15" w16cid:durableId="1001588413">
    <w:abstractNumId w:val="16"/>
  </w:num>
  <w:num w:numId="16" w16cid:durableId="370569775">
    <w:abstractNumId w:val="19"/>
  </w:num>
  <w:num w:numId="17" w16cid:durableId="496530702">
    <w:abstractNumId w:val="23"/>
  </w:num>
  <w:num w:numId="18" w16cid:durableId="1485732183">
    <w:abstractNumId w:val="11"/>
  </w:num>
  <w:num w:numId="19" w16cid:durableId="558397973">
    <w:abstractNumId w:val="17"/>
  </w:num>
  <w:num w:numId="20" w16cid:durableId="1616056565">
    <w:abstractNumId w:val="12"/>
  </w:num>
  <w:num w:numId="21" w16cid:durableId="2003580234">
    <w:abstractNumId w:val="18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7"/>
  </w:num>
  <w:num w:numId="25" w16cid:durableId="1529636339">
    <w:abstractNumId w:val="14"/>
  </w:num>
  <w:num w:numId="26" w16cid:durableId="607473998">
    <w:abstractNumId w:val="6"/>
  </w:num>
  <w:num w:numId="27" w16cid:durableId="1238398605">
    <w:abstractNumId w:val="9"/>
  </w:num>
  <w:num w:numId="28" w16cid:durableId="1006976857">
    <w:abstractNumId w:val="7"/>
  </w:num>
  <w:num w:numId="29" w16cid:durableId="732582210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Mq8FAAfm1yMtAAAA"/>
  </w:docVars>
  <w:rsids>
    <w:rsidRoot w:val="006825CF"/>
    <w:rsid w:val="000013CC"/>
    <w:rsid w:val="00001F22"/>
    <w:rsid w:val="00005DB6"/>
    <w:rsid w:val="000064D2"/>
    <w:rsid w:val="000227B4"/>
    <w:rsid w:val="000234CE"/>
    <w:rsid w:val="00023867"/>
    <w:rsid w:val="0002705B"/>
    <w:rsid w:val="0003092A"/>
    <w:rsid w:val="0004127B"/>
    <w:rsid w:val="0004557B"/>
    <w:rsid w:val="0005416E"/>
    <w:rsid w:val="00065506"/>
    <w:rsid w:val="00075119"/>
    <w:rsid w:val="000776BB"/>
    <w:rsid w:val="000843D5"/>
    <w:rsid w:val="00085E05"/>
    <w:rsid w:val="00087D85"/>
    <w:rsid w:val="0009079F"/>
    <w:rsid w:val="00093650"/>
    <w:rsid w:val="000A1D87"/>
    <w:rsid w:val="000A3C46"/>
    <w:rsid w:val="000B2658"/>
    <w:rsid w:val="000B2CAC"/>
    <w:rsid w:val="000C4156"/>
    <w:rsid w:val="000C4E59"/>
    <w:rsid w:val="000D2B45"/>
    <w:rsid w:val="000D33D2"/>
    <w:rsid w:val="000D39D0"/>
    <w:rsid w:val="000E2D75"/>
    <w:rsid w:val="000E31CC"/>
    <w:rsid w:val="000E47D2"/>
    <w:rsid w:val="000F3AD0"/>
    <w:rsid w:val="000F48F3"/>
    <w:rsid w:val="00103A73"/>
    <w:rsid w:val="0010516A"/>
    <w:rsid w:val="00122416"/>
    <w:rsid w:val="001233B4"/>
    <w:rsid w:val="00124EA8"/>
    <w:rsid w:val="00127453"/>
    <w:rsid w:val="00130605"/>
    <w:rsid w:val="00160109"/>
    <w:rsid w:val="001754F4"/>
    <w:rsid w:val="001A041D"/>
    <w:rsid w:val="001A3B07"/>
    <w:rsid w:val="001A6FCB"/>
    <w:rsid w:val="001B4AEE"/>
    <w:rsid w:val="001B4DD5"/>
    <w:rsid w:val="001B5112"/>
    <w:rsid w:val="001B712C"/>
    <w:rsid w:val="001C1935"/>
    <w:rsid w:val="001D223E"/>
    <w:rsid w:val="001D62D4"/>
    <w:rsid w:val="001E3429"/>
    <w:rsid w:val="001E40AD"/>
    <w:rsid w:val="00201791"/>
    <w:rsid w:val="00210573"/>
    <w:rsid w:val="00211A90"/>
    <w:rsid w:val="00226F54"/>
    <w:rsid w:val="00235DE4"/>
    <w:rsid w:val="002371E8"/>
    <w:rsid w:val="002415F3"/>
    <w:rsid w:val="00257D60"/>
    <w:rsid w:val="00261BF8"/>
    <w:rsid w:val="00266B9F"/>
    <w:rsid w:val="00271B45"/>
    <w:rsid w:val="0027667D"/>
    <w:rsid w:val="002840F9"/>
    <w:rsid w:val="002A74DB"/>
    <w:rsid w:val="002B3900"/>
    <w:rsid w:val="002C7F14"/>
    <w:rsid w:val="002D467A"/>
    <w:rsid w:val="002E3F76"/>
    <w:rsid w:val="002F29FC"/>
    <w:rsid w:val="002F7FA0"/>
    <w:rsid w:val="00310855"/>
    <w:rsid w:val="00315307"/>
    <w:rsid w:val="003218F8"/>
    <w:rsid w:val="00321A7E"/>
    <w:rsid w:val="0032259F"/>
    <w:rsid w:val="00323EB3"/>
    <w:rsid w:val="0032427B"/>
    <w:rsid w:val="00333AED"/>
    <w:rsid w:val="00371C85"/>
    <w:rsid w:val="003779A6"/>
    <w:rsid w:val="003831EB"/>
    <w:rsid w:val="003913F6"/>
    <w:rsid w:val="00395064"/>
    <w:rsid w:val="00395EFD"/>
    <w:rsid w:val="00397D99"/>
    <w:rsid w:val="003E0488"/>
    <w:rsid w:val="003F07F7"/>
    <w:rsid w:val="003F5628"/>
    <w:rsid w:val="00407FAF"/>
    <w:rsid w:val="0041430A"/>
    <w:rsid w:val="00414709"/>
    <w:rsid w:val="00414A0F"/>
    <w:rsid w:val="00420ABA"/>
    <w:rsid w:val="004232AB"/>
    <w:rsid w:val="00431BB4"/>
    <w:rsid w:val="00435456"/>
    <w:rsid w:val="00435C13"/>
    <w:rsid w:val="0043724A"/>
    <w:rsid w:val="00442D45"/>
    <w:rsid w:val="004508E8"/>
    <w:rsid w:val="004535B5"/>
    <w:rsid w:val="00453BBA"/>
    <w:rsid w:val="004567B0"/>
    <w:rsid w:val="00461B82"/>
    <w:rsid w:val="00485635"/>
    <w:rsid w:val="004A173B"/>
    <w:rsid w:val="004A3353"/>
    <w:rsid w:val="004B1B4F"/>
    <w:rsid w:val="004C2BDD"/>
    <w:rsid w:val="004C45AF"/>
    <w:rsid w:val="004C51BC"/>
    <w:rsid w:val="004D1C09"/>
    <w:rsid w:val="004E1958"/>
    <w:rsid w:val="004E1B3A"/>
    <w:rsid w:val="004F0BC3"/>
    <w:rsid w:val="004F22FE"/>
    <w:rsid w:val="004F4566"/>
    <w:rsid w:val="004F516D"/>
    <w:rsid w:val="004F56C0"/>
    <w:rsid w:val="00501534"/>
    <w:rsid w:val="00503AD5"/>
    <w:rsid w:val="00511BB8"/>
    <w:rsid w:val="00522E5E"/>
    <w:rsid w:val="00533925"/>
    <w:rsid w:val="00544A39"/>
    <w:rsid w:val="005629DC"/>
    <w:rsid w:val="00570380"/>
    <w:rsid w:val="00575438"/>
    <w:rsid w:val="00587481"/>
    <w:rsid w:val="005921AD"/>
    <w:rsid w:val="005A3185"/>
    <w:rsid w:val="005A58EC"/>
    <w:rsid w:val="005B5102"/>
    <w:rsid w:val="005B7BDA"/>
    <w:rsid w:val="005C61D4"/>
    <w:rsid w:val="005C771A"/>
    <w:rsid w:val="005F2680"/>
    <w:rsid w:val="005F53E8"/>
    <w:rsid w:val="0060011B"/>
    <w:rsid w:val="00603E98"/>
    <w:rsid w:val="00615F5B"/>
    <w:rsid w:val="006176EA"/>
    <w:rsid w:val="00621884"/>
    <w:rsid w:val="00631804"/>
    <w:rsid w:val="00643C47"/>
    <w:rsid w:val="0064667B"/>
    <w:rsid w:val="00656BC6"/>
    <w:rsid w:val="00661579"/>
    <w:rsid w:val="00665D59"/>
    <w:rsid w:val="00671249"/>
    <w:rsid w:val="006762A2"/>
    <w:rsid w:val="006825CF"/>
    <w:rsid w:val="00683296"/>
    <w:rsid w:val="006962EF"/>
    <w:rsid w:val="006A7E04"/>
    <w:rsid w:val="006B27EC"/>
    <w:rsid w:val="006B45FC"/>
    <w:rsid w:val="006C1C2B"/>
    <w:rsid w:val="006C353F"/>
    <w:rsid w:val="006C5C26"/>
    <w:rsid w:val="006D12ED"/>
    <w:rsid w:val="006D51C4"/>
    <w:rsid w:val="006D606E"/>
    <w:rsid w:val="006E050D"/>
    <w:rsid w:val="006E09B0"/>
    <w:rsid w:val="006E6578"/>
    <w:rsid w:val="006F774D"/>
    <w:rsid w:val="00700401"/>
    <w:rsid w:val="00705CA3"/>
    <w:rsid w:val="00712110"/>
    <w:rsid w:val="00713702"/>
    <w:rsid w:val="00736E4E"/>
    <w:rsid w:val="0073798F"/>
    <w:rsid w:val="00752CC5"/>
    <w:rsid w:val="0075458F"/>
    <w:rsid w:val="007554DC"/>
    <w:rsid w:val="007829EC"/>
    <w:rsid w:val="0079288C"/>
    <w:rsid w:val="00793C65"/>
    <w:rsid w:val="007A5BC4"/>
    <w:rsid w:val="007B0BDF"/>
    <w:rsid w:val="007B3EC9"/>
    <w:rsid w:val="007C7764"/>
    <w:rsid w:val="007E7233"/>
    <w:rsid w:val="007F62EB"/>
    <w:rsid w:val="008007CD"/>
    <w:rsid w:val="00802EBD"/>
    <w:rsid w:val="00812493"/>
    <w:rsid w:val="00812B5E"/>
    <w:rsid w:val="008304C8"/>
    <w:rsid w:val="008342BA"/>
    <w:rsid w:val="00840E1C"/>
    <w:rsid w:val="008473F4"/>
    <w:rsid w:val="00863D53"/>
    <w:rsid w:val="00870CE7"/>
    <w:rsid w:val="008848CB"/>
    <w:rsid w:val="00885DA6"/>
    <w:rsid w:val="00887F23"/>
    <w:rsid w:val="00894501"/>
    <w:rsid w:val="00896292"/>
    <w:rsid w:val="008A67CA"/>
    <w:rsid w:val="008C10FB"/>
    <w:rsid w:val="008D291E"/>
    <w:rsid w:val="008D437D"/>
    <w:rsid w:val="008E05E0"/>
    <w:rsid w:val="008F132A"/>
    <w:rsid w:val="008F1DE1"/>
    <w:rsid w:val="00907A5F"/>
    <w:rsid w:val="009411B0"/>
    <w:rsid w:val="009412A9"/>
    <w:rsid w:val="0094504A"/>
    <w:rsid w:val="0094516C"/>
    <w:rsid w:val="00952CBC"/>
    <w:rsid w:val="00974E0B"/>
    <w:rsid w:val="00977AFF"/>
    <w:rsid w:val="0098180B"/>
    <w:rsid w:val="00991892"/>
    <w:rsid w:val="00994956"/>
    <w:rsid w:val="009A4776"/>
    <w:rsid w:val="009C3C7C"/>
    <w:rsid w:val="009C4FF2"/>
    <w:rsid w:val="009D39EB"/>
    <w:rsid w:val="009D7FA2"/>
    <w:rsid w:val="009F2722"/>
    <w:rsid w:val="009F4A17"/>
    <w:rsid w:val="00A12915"/>
    <w:rsid w:val="00A1608E"/>
    <w:rsid w:val="00A211DB"/>
    <w:rsid w:val="00A40068"/>
    <w:rsid w:val="00A40657"/>
    <w:rsid w:val="00A67570"/>
    <w:rsid w:val="00A679A5"/>
    <w:rsid w:val="00A94F00"/>
    <w:rsid w:val="00A9646C"/>
    <w:rsid w:val="00AB227D"/>
    <w:rsid w:val="00AB35C5"/>
    <w:rsid w:val="00AB45ED"/>
    <w:rsid w:val="00AB77F2"/>
    <w:rsid w:val="00AF22FB"/>
    <w:rsid w:val="00B04009"/>
    <w:rsid w:val="00B07A74"/>
    <w:rsid w:val="00B10B54"/>
    <w:rsid w:val="00B11032"/>
    <w:rsid w:val="00B15CCA"/>
    <w:rsid w:val="00B327D4"/>
    <w:rsid w:val="00B50B0B"/>
    <w:rsid w:val="00B63786"/>
    <w:rsid w:val="00B70382"/>
    <w:rsid w:val="00B767B8"/>
    <w:rsid w:val="00B81A2E"/>
    <w:rsid w:val="00B85502"/>
    <w:rsid w:val="00B94651"/>
    <w:rsid w:val="00B948D7"/>
    <w:rsid w:val="00B96A3A"/>
    <w:rsid w:val="00BA189E"/>
    <w:rsid w:val="00BA44D9"/>
    <w:rsid w:val="00BA68B0"/>
    <w:rsid w:val="00BB530F"/>
    <w:rsid w:val="00BC7B0A"/>
    <w:rsid w:val="00BC7E04"/>
    <w:rsid w:val="00BD25EB"/>
    <w:rsid w:val="00BD34B6"/>
    <w:rsid w:val="00BD4E38"/>
    <w:rsid w:val="00BE1D24"/>
    <w:rsid w:val="00BE23A3"/>
    <w:rsid w:val="00BF5DDC"/>
    <w:rsid w:val="00C02853"/>
    <w:rsid w:val="00C200AE"/>
    <w:rsid w:val="00C3183C"/>
    <w:rsid w:val="00C622FB"/>
    <w:rsid w:val="00C6466A"/>
    <w:rsid w:val="00C73E61"/>
    <w:rsid w:val="00C74B3B"/>
    <w:rsid w:val="00C821D8"/>
    <w:rsid w:val="00C95FEE"/>
    <w:rsid w:val="00CA32EE"/>
    <w:rsid w:val="00CB59B7"/>
    <w:rsid w:val="00CC2622"/>
    <w:rsid w:val="00CD2D4D"/>
    <w:rsid w:val="00CE08C0"/>
    <w:rsid w:val="00CE662F"/>
    <w:rsid w:val="00CF5E8F"/>
    <w:rsid w:val="00D05D0A"/>
    <w:rsid w:val="00D1460B"/>
    <w:rsid w:val="00D23048"/>
    <w:rsid w:val="00D23A65"/>
    <w:rsid w:val="00D30C85"/>
    <w:rsid w:val="00D341F6"/>
    <w:rsid w:val="00D3466D"/>
    <w:rsid w:val="00D35382"/>
    <w:rsid w:val="00D40872"/>
    <w:rsid w:val="00D40A37"/>
    <w:rsid w:val="00D51721"/>
    <w:rsid w:val="00D652D9"/>
    <w:rsid w:val="00D67451"/>
    <w:rsid w:val="00D70869"/>
    <w:rsid w:val="00D852B6"/>
    <w:rsid w:val="00D9156B"/>
    <w:rsid w:val="00D95D45"/>
    <w:rsid w:val="00DA2730"/>
    <w:rsid w:val="00DA7256"/>
    <w:rsid w:val="00DB5E55"/>
    <w:rsid w:val="00DC2AFF"/>
    <w:rsid w:val="00DC45ED"/>
    <w:rsid w:val="00DC5D2A"/>
    <w:rsid w:val="00DC61D8"/>
    <w:rsid w:val="00DD1776"/>
    <w:rsid w:val="00DE08F3"/>
    <w:rsid w:val="00DE6747"/>
    <w:rsid w:val="00DF1D76"/>
    <w:rsid w:val="00DF2E18"/>
    <w:rsid w:val="00E04EB5"/>
    <w:rsid w:val="00E10EA1"/>
    <w:rsid w:val="00E16449"/>
    <w:rsid w:val="00E17BF8"/>
    <w:rsid w:val="00E24570"/>
    <w:rsid w:val="00E246EF"/>
    <w:rsid w:val="00E25EA4"/>
    <w:rsid w:val="00E301CA"/>
    <w:rsid w:val="00E51981"/>
    <w:rsid w:val="00E52C8F"/>
    <w:rsid w:val="00E56A37"/>
    <w:rsid w:val="00E6596D"/>
    <w:rsid w:val="00E671BB"/>
    <w:rsid w:val="00E70E61"/>
    <w:rsid w:val="00E757C5"/>
    <w:rsid w:val="00E75B89"/>
    <w:rsid w:val="00EA0BA7"/>
    <w:rsid w:val="00EA1FEA"/>
    <w:rsid w:val="00EA567F"/>
    <w:rsid w:val="00EB092E"/>
    <w:rsid w:val="00EB1B32"/>
    <w:rsid w:val="00EB6943"/>
    <w:rsid w:val="00EC5F32"/>
    <w:rsid w:val="00EE266E"/>
    <w:rsid w:val="00EF29A1"/>
    <w:rsid w:val="00EF3C6B"/>
    <w:rsid w:val="00EF4A04"/>
    <w:rsid w:val="00EF589E"/>
    <w:rsid w:val="00F012E8"/>
    <w:rsid w:val="00F1582C"/>
    <w:rsid w:val="00F15A9E"/>
    <w:rsid w:val="00F20BCC"/>
    <w:rsid w:val="00F32DCE"/>
    <w:rsid w:val="00F34CAF"/>
    <w:rsid w:val="00F41A76"/>
    <w:rsid w:val="00F572A6"/>
    <w:rsid w:val="00F6569D"/>
    <w:rsid w:val="00F753BD"/>
    <w:rsid w:val="00F87859"/>
    <w:rsid w:val="00F92235"/>
    <w:rsid w:val="00FB04FF"/>
    <w:rsid w:val="00FC1BD7"/>
    <w:rsid w:val="00FC5C74"/>
    <w:rsid w:val="00FD096D"/>
    <w:rsid w:val="00FD2C8A"/>
    <w:rsid w:val="00FD2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3E7C6548"/>
  <w14:defaultImageDpi w14:val="32767"/>
  <w15:chartTrackingRefBased/>
  <w15:docId w15:val="{B9F85609-2594-4969-B3E6-DC7EF505D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1A041D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1A041D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752CC5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52CC5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752CC5"/>
    <w:pPr>
      <w:spacing w:after="100"/>
      <w:ind w:left="3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7.jpe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hyperlink" Target="https://tinyurl.com/RERpronouns" TargetMode="External"/><Relationship Id="rId133" Type="http://schemas.openxmlformats.org/officeDocument/2006/relationships/theme" Target="theme/theme1.xml"/><Relationship Id="rId16" Type="http://schemas.openxmlformats.org/officeDocument/2006/relationships/image" Target="media/image5.png"/><Relationship Id="rId107" Type="http://schemas.openxmlformats.org/officeDocument/2006/relationships/image" Target="media/image89.pn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53" Type="http://schemas.openxmlformats.org/officeDocument/2006/relationships/hyperlink" Target="https://linktr.ee/rainboweasyread" TargetMode="External"/><Relationship Id="rId58" Type="http://schemas.openxmlformats.org/officeDocument/2006/relationships/image" Target="media/image45.png"/><Relationship Id="rId74" Type="http://schemas.openxmlformats.org/officeDocument/2006/relationships/image" Target="media/image60.jpeg"/><Relationship Id="rId79" Type="http://schemas.openxmlformats.org/officeDocument/2006/relationships/image" Target="media/image620.png"/><Relationship Id="rId102" Type="http://schemas.openxmlformats.org/officeDocument/2006/relationships/image" Target="media/image84.png"/><Relationship Id="rId123" Type="http://schemas.openxmlformats.org/officeDocument/2006/relationships/image" Target="media/image103.png"/><Relationship Id="rId128" Type="http://schemas.openxmlformats.org/officeDocument/2006/relationships/image" Target="media/image108.png"/><Relationship Id="rId5" Type="http://schemas.openxmlformats.org/officeDocument/2006/relationships/numbering" Target="numbering.xml"/><Relationship Id="rId90" Type="http://schemas.openxmlformats.org/officeDocument/2006/relationships/image" Target="media/image73.png"/><Relationship Id="rId95" Type="http://schemas.openxmlformats.org/officeDocument/2006/relationships/image" Target="media/image78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13" Type="http://schemas.openxmlformats.org/officeDocument/2006/relationships/image" Target="media/image94.png"/><Relationship Id="rId118" Type="http://schemas.openxmlformats.org/officeDocument/2006/relationships/image" Target="media/image98.png"/><Relationship Id="rId126" Type="http://schemas.openxmlformats.org/officeDocument/2006/relationships/image" Target="media/image106.png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image" Target="media/image58.jpe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6.jpeg"/><Relationship Id="rId98" Type="http://schemas.openxmlformats.org/officeDocument/2006/relationships/hyperlink" Target="https://tinyurl.com/RERrights" TargetMode="External"/><Relationship Id="rId121" Type="http://schemas.openxmlformats.org/officeDocument/2006/relationships/image" Target="media/image101.jpe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yperlink" Target="https://linktr.ee/rainboweasyread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16" Type="http://schemas.openxmlformats.org/officeDocument/2006/relationships/hyperlink" Target="https://tinyurl.com/RERcommunity" TargetMode="External"/><Relationship Id="rId124" Type="http://schemas.openxmlformats.org/officeDocument/2006/relationships/image" Target="media/image104.png"/><Relationship Id="rId129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yperlink" Target="https://tinyurl.com/RERcommunity" TargetMode="External"/><Relationship Id="rId75" Type="http://schemas.openxmlformats.org/officeDocument/2006/relationships/image" Target="media/image61.png"/><Relationship Id="rId83" Type="http://schemas.openxmlformats.org/officeDocument/2006/relationships/image" Target="media/image66.png"/><Relationship Id="rId88" Type="http://schemas.openxmlformats.org/officeDocument/2006/relationships/image" Target="media/image71.jpeg"/><Relationship Id="rId91" Type="http://schemas.openxmlformats.org/officeDocument/2006/relationships/image" Target="media/image74.jpeg"/><Relationship Id="rId96" Type="http://schemas.openxmlformats.org/officeDocument/2006/relationships/image" Target="media/image79.png"/><Relationship Id="rId111" Type="http://schemas.openxmlformats.org/officeDocument/2006/relationships/image" Target="media/image93.pn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6" Type="http://schemas.openxmlformats.org/officeDocument/2006/relationships/image" Target="media/image88.png"/><Relationship Id="rId114" Type="http://schemas.openxmlformats.org/officeDocument/2006/relationships/image" Target="media/image95.png"/><Relationship Id="rId119" Type="http://schemas.openxmlformats.org/officeDocument/2006/relationships/image" Target="media/image99.jpeg"/><Relationship Id="rId127" Type="http://schemas.openxmlformats.org/officeDocument/2006/relationships/image" Target="media/image107.jpe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9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jpeg"/><Relationship Id="rId99" Type="http://schemas.openxmlformats.org/officeDocument/2006/relationships/image" Target="media/image81.png"/><Relationship Id="rId101" Type="http://schemas.openxmlformats.org/officeDocument/2006/relationships/image" Target="media/image83.jpeg"/><Relationship Id="rId122" Type="http://schemas.openxmlformats.org/officeDocument/2006/relationships/image" Target="media/image102.png"/><Relationship Id="rId130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0.jpe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openxmlformats.org/officeDocument/2006/relationships/image" Target="media/image91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2.jpeg"/><Relationship Id="rId76" Type="http://schemas.openxmlformats.org/officeDocument/2006/relationships/image" Target="media/image62.png"/><Relationship Id="rId97" Type="http://schemas.openxmlformats.org/officeDocument/2006/relationships/image" Target="media/image80.png"/><Relationship Id="rId104" Type="http://schemas.openxmlformats.org/officeDocument/2006/relationships/image" Target="media/image86.png"/><Relationship Id="rId120" Type="http://schemas.openxmlformats.org/officeDocument/2006/relationships/image" Target="media/image100.png"/><Relationship Id="rId125" Type="http://schemas.openxmlformats.org/officeDocument/2006/relationships/image" Target="media/image105.jpe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9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66" Type="http://schemas.openxmlformats.org/officeDocument/2006/relationships/image" Target="media/image53.png"/><Relationship Id="rId87" Type="http://schemas.openxmlformats.org/officeDocument/2006/relationships/image" Target="media/image70.png"/><Relationship Id="rId110" Type="http://schemas.openxmlformats.org/officeDocument/2006/relationships/image" Target="media/image92.png"/><Relationship Id="rId115" Type="http://schemas.openxmlformats.org/officeDocument/2006/relationships/image" Target="media/image96.jpeg"/><Relationship Id="rId131" Type="http://schemas.openxmlformats.org/officeDocument/2006/relationships/footer" Target="footer2.xml"/><Relationship Id="rId61" Type="http://schemas.openxmlformats.org/officeDocument/2006/relationships/image" Target="media/image48.jpeg"/><Relationship Id="rId82" Type="http://schemas.openxmlformats.org/officeDocument/2006/relationships/image" Target="media/image6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0C84351-6C81-46ED-B5FA-C83C83117FF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FBEBE74-B16C-4911-8D49-FF6C750B3FDC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customXml/itemProps4.xml><?xml version="1.0" encoding="utf-8"?>
<ds:datastoreItem xmlns:ds="http://schemas.openxmlformats.org/officeDocument/2006/customXml" ds:itemID="{B8D42A39-E639-4148-9429-3D52236775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0</TotalTime>
  <Pages>32</Pages>
  <Words>1397</Words>
  <Characters>7969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cp:lastPrinted>2024-11-19T05:42:00Z</cp:lastPrinted>
  <dcterms:created xsi:type="dcterms:W3CDTF">2025-02-18T21:51:00Z</dcterms:created>
  <dcterms:modified xsi:type="dcterms:W3CDTF">2025-02-18T21:51:00Z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