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D9953" w14:textId="15A4AB48" w:rsidR="00F87859" w:rsidRDefault="00FE1C36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9024" behindDoc="0" locked="0" layoutInCell="1" allowOverlap="1" wp14:anchorId="38A46370" wp14:editId="2FF3F3B8">
            <wp:simplePos x="0" y="0"/>
            <wp:positionH relativeFrom="margin">
              <wp:posOffset>4705985</wp:posOffset>
            </wp:positionH>
            <wp:positionV relativeFrom="page">
              <wp:posOffset>410845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08820B00" wp14:editId="7F32C2A7">
            <wp:simplePos x="0" y="0"/>
            <wp:positionH relativeFrom="margin">
              <wp:posOffset>-333375</wp:posOffset>
            </wp:positionH>
            <wp:positionV relativeFrom="paragraph">
              <wp:posOffset>-304800</wp:posOffset>
            </wp:positionV>
            <wp:extent cx="4008927" cy="819150"/>
            <wp:effectExtent l="0" t="0" r="0" b="0"/>
            <wp:wrapNone/>
            <wp:docPr id="821931478" name="Picture 1" descr="Logo for Disabled People's Organisations Coalition. A symbol made of curved shapes in teal and blue appears on the left. To the right the words &quot;Disabled People's Organisations Coalition&quot; appears in bold purple text on a dark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31478" name="Picture 1" descr="Logo for Disabled People's Organisations Coalition. A symbol made of curved shapes in teal and blue appears on the left. To the right the words &quot;Disabled People's Organisations Coalition&quot; appears in bold purple text on a dark background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187" cy="81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FF6F8" w14:textId="77777777" w:rsidR="00F87859" w:rsidRDefault="00F87859" w:rsidP="00F87859">
      <w:pPr>
        <w:rPr>
          <w:rFonts w:cs="Arial"/>
          <w:szCs w:val="32"/>
        </w:rPr>
      </w:pPr>
    </w:p>
    <w:p w14:paraId="60125E8F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BC28551" w14:textId="77777777" w:rsidR="00F87859" w:rsidRDefault="00F87859" w:rsidP="00F87859">
      <w:pPr>
        <w:rPr>
          <w:rFonts w:cs="Arial"/>
          <w:szCs w:val="32"/>
        </w:rPr>
      </w:pPr>
    </w:p>
    <w:p w14:paraId="30814773" w14:textId="77777777" w:rsidR="00F87859" w:rsidRDefault="00F87859" w:rsidP="00F87859">
      <w:pPr>
        <w:rPr>
          <w:rFonts w:cs="Arial"/>
          <w:szCs w:val="32"/>
        </w:rPr>
      </w:pPr>
    </w:p>
    <w:p w14:paraId="67D79036" w14:textId="0B41DB97" w:rsidR="00887F23" w:rsidRDefault="00AE7215" w:rsidP="00F87859">
      <w:pPr>
        <w:pStyle w:val="Title"/>
      </w:pPr>
      <w:r>
        <w:t xml:space="preserve">Disabled People’s </w:t>
      </w:r>
      <w:r>
        <w:br/>
        <w:t xml:space="preserve">Organisations Coalition: </w:t>
      </w:r>
      <w:r>
        <w:br/>
        <w:t>Key Messages February 2026</w:t>
      </w:r>
    </w:p>
    <w:p w14:paraId="53C4607A" w14:textId="21C5E5CC" w:rsidR="00887F23" w:rsidRDefault="008151E7" w:rsidP="00F87859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1839488" behindDoc="0" locked="0" layoutInCell="1" allowOverlap="1" wp14:anchorId="37D55349" wp14:editId="064BF8EF">
            <wp:simplePos x="0" y="0"/>
            <wp:positionH relativeFrom="margin">
              <wp:posOffset>1010804</wp:posOffset>
            </wp:positionH>
            <wp:positionV relativeFrom="paragraph">
              <wp:posOffset>307340</wp:posOffset>
            </wp:positionV>
            <wp:extent cx="3894955" cy="3685309"/>
            <wp:effectExtent l="0" t="0" r="0" b="0"/>
            <wp:wrapNone/>
            <wp:docPr id="1103513214" name="Picture 1" descr="Two people holding microphones sitting next to each other. Person on the right holding the mic close to their mouth as they spea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13214" name="Picture 1" descr="Two people holding microphones sitting next to each other. Person on the right holding the mic close to their mouth as they speak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55" cy="368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01A3" w14:textId="5B8FB6F2" w:rsidR="00887F23" w:rsidRDefault="00887F23" w:rsidP="00F87859">
      <w:pPr>
        <w:pStyle w:val="Title"/>
      </w:pPr>
    </w:p>
    <w:p w14:paraId="74699178" w14:textId="79C8A744" w:rsidR="00887F23" w:rsidRDefault="00887F23" w:rsidP="00F87859">
      <w:pPr>
        <w:pStyle w:val="Title"/>
      </w:pPr>
    </w:p>
    <w:p w14:paraId="10FE9ED5" w14:textId="77777777" w:rsidR="00887F23" w:rsidRDefault="00887F23" w:rsidP="00F87859">
      <w:pPr>
        <w:pStyle w:val="Title"/>
      </w:pPr>
    </w:p>
    <w:p w14:paraId="13201D22" w14:textId="780DDDAF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385614">
        <w:rPr>
          <w:sz w:val="74"/>
          <w:szCs w:val="56"/>
        </w:rPr>
        <w:br/>
      </w:r>
      <w:r w:rsidR="00887F23" w:rsidRPr="00570380">
        <w:t xml:space="preserve">Published: </w:t>
      </w:r>
      <w:r w:rsidR="00385614">
        <w:t xml:space="preserve">June </w:t>
      </w:r>
      <w:r w:rsidR="00AE7215">
        <w:t>2026</w:t>
      </w:r>
    </w:p>
    <w:p w14:paraId="00115977" w14:textId="77777777" w:rsidR="00526644" w:rsidRDefault="00526644" w:rsidP="008151E7">
      <w:pPr>
        <w:pStyle w:val="Heading1"/>
      </w:pPr>
      <w:r>
        <w:lastRenderedPageBreak/>
        <w:t xml:space="preserve">What is in this document </w:t>
      </w:r>
    </w:p>
    <w:p w14:paraId="0FE68A15" w14:textId="77777777" w:rsidR="00526644" w:rsidRDefault="00526644" w:rsidP="00526644"/>
    <w:p w14:paraId="74000D1D" w14:textId="77777777" w:rsidR="00526644" w:rsidRPr="00307819" w:rsidRDefault="00526644" w:rsidP="008B4D89">
      <w:pPr>
        <w:spacing w:line="312" w:lineRule="auto"/>
        <w:jc w:val="right"/>
        <w:rPr>
          <w:b/>
          <w:bCs/>
          <w:color w:val="000000" w:themeColor="text1"/>
        </w:rPr>
      </w:pPr>
      <w:r w:rsidRPr="00307819">
        <w:rPr>
          <w:b/>
          <w:bCs/>
          <w:color w:val="000000" w:themeColor="text1"/>
        </w:rPr>
        <w:t>Page numbers:</w:t>
      </w:r>
    </w:p>
    <w:p w14:paraId="552925D2" w14:textId="11F65308" w:rsidR="00526644" w:rsidRPr="00840599" w:rsidRDefault="007628B6" w:rsidP="00840599">
      <w:pPr>
        <w:pStyle w:val="contentspage"/>
        <w:spacing w:line="312" w:lineRule="auto"/>
        <w:ind w:right="-187"/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3F3B3143" wp14:editId="123052A6">
            <wp:simplePos x="0" y="0"/>
            <wp:positionH relativeFrom="margin">
              <wp:posOffset>0</wp:posOffset>
            </wp:positionH>
            <wp:positionV relativeFrom="paragraph">
              <wp:posOffset>262890</wp:posOffset>
            </wp:positionV>
            <wp:extent cx="1837189" cy="375396"/>
            <wp:effectExtent l="0" t="0" r="0" b="0"/>
            <wp:wrapNone/>
            <wp:docPr id="35235668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10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57" cy="37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A26EC" w14:textId="4A489A8E" w:rsidR="00526644" w:rsidRPr="00840599" w:rsidRDefault="00526644" w:rsidP="00840599">
      <w:pPr>
        <w:pStyle w:val="contentspage"/>
        <w:spacing w:line="312" w:lineRule="auto"/>
        <w:ind w:right="-187"/>
      </w:pPr>
      <w:hyperlink w:anchor="_The_Disabled_People’s" w:history="1">
        <w:r w:rsidRPr="00840599">
          <w:rPr>
            <w:rStyle w:val="Hyperlink"/>
            <w:color w:val="auto"/>
            <w:u w:val="none"/>
          </w:rPr>
          <w:t xml:space="preserve">The Disabled People’s </w:t>
        </w:r>
        <w:r w:rsidRPr="00840599">
          <w:rPr>
            <w:rStyle w:val="Hyperlink"/>
            <w:color w:val="auto"/>
            <w:u w:val="none"/>
          </w:rPr>
          <w:br/>
          <w:t>Organisations Coalition</w:t>
        </w:r>
        <w:r w:rsidRPr="00840599">
          <w:rPr>
            <w:rStyle w:val="Hyperlink"/>
            <w:color w:val="auto"/>
            <w:u w:val="none"/>
          </w:rPr>
          <w:tab/>
        </w:r>
        <w:r w:rsidR="006D4F45" w:rsidRPr="00840599">
          <w:rPr>
            <w:rStyle w:val="Hyperlink"/>
            <w:color w:val="auto"/>
            <w:u w:val="none"/>
          </w:rPr>
          <w:t>2</w:t>
        </w:r>
      </w:hyperlink>
    </w:p>
    <w:p w14:paraId="38DD5C6C" w14:textId="0740D564" w:rsidR="00526644" w:rsidRPr="00840599" w:rsidRDefault="007628B6" w:rsidP="00840599">
      <w:pPr>
        <w:pStyle w:val="contentspage"/>
        <w:spacing w:line="312" w:lineRule="auto"/>
        <w:ind w:right="-187"/>
      </w:pPr>
      <w:r w:rsidRPr="00840599">
        <w:rPr>
          <w:noProof/>
        </w:rPr>
        <w:drawing>
          <wp:anchor distT="0" distB="0" distL="114300" distR="114300" simplePos="0" relativeHeight="252022784" behindDoc="0" locked="0" layoutInCell="1" allowOverlap="1" wp14:anchorId="185584AB" wp14:editId="6885F167">
            <wp:simplePos x="0" y="0"/>
            <wp:positionH relativeFrom="margin">
              <wp:posOffset>0</wp:posOffset>
            </wp:positionH>
            <wp:positionV relativeFrom="paragraph">
              <wp:posOffset>26670</wp:posOffset>
            </wp:positionV>
            <wp:extent cx="1484851" cy="1049455"/>
            <wp:effectExtent l="0" t="0" r="0" b="0"/>
            <wp:wrapNone/>
            <wp:docPr id="17543533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917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28" cy="105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FC70B" w14:textId="2159A5F8" w:rsidR="00526644" w:rsidRPr="00840599" w:rsidRDefault="00526644" w:rsidP="00840599">
      <w:pPr>
        <w:pStyle w:val="contentspage"/>
        <w:spacing w:line="312" w:lineRule="auto"/>
        <w:ind w:right="-187"/>
      </w:pPr>
    </w:p>
    <w:p w14:paraId="0DEC70C0" w14:textId="5BA2D76D" w:rsidR="00526644" w:rsidRPr="00840599" w:rsidRDefault="00526644" w:rsidP="00840599">
      <w:pPr>
        <w:pStyle w:val="contentspage"/>
        <w:spacing w:line="312" w:lineRule="auto"/>
        <w:ind w:right="-187"/>
      </w:pPr>
      <w:hyperlink w:anchor="_What_this_document" w:history="1">
        <w:r w:rsidRPr="00840599">
          <w:rPr>
            <w:rStyle w:val="Hyperlink"/>
            <w:color w:val="auto"/>
            <w:u w:val="none"/>
          </w:rPr>
          <w:t>What this document is about</w:t>
        </w:r>
        <w:r w:rsidRPr="00840599">
          <w:rPr>
            <w:rStyle w:val="Hyperlink"/>
            <w:color w:val="auto"/>
            <w:u w:val="none"/>
          </w:rPr>
          <w:tab/>
        </w:r>
        <w:r w:rsidR="006D4F45" w:rsidRPr="00840599">
          <w:rPr>
            <w:rStyle w:val="Hyperlink"/>
            <w:color w:val="auto"/>
            <w:u w:val="none"/>
          </w:rPr>
          <w:t>5</w:t>
        </w:r>
      </w:hyperlink>
    </w:p>
    <w:p w14:paraId="2EA70549" w14:textId="6C60BEAF" w:rsidR="00526644" w:rsidRPr="00840599" w:rsidRDefault="00526644" w:rsidP="00840599">
      <w:pPr>
        <w:pStyle w:val="contentspage"/>
        <w:spacing w:line="312" w:lineRule="auto"/>
        <w:ind w:right="-187"/>
      </w:pPr>
    </w:p>
    <w:p w14:paraId="25414D96" w14:textId="5680240D" w:rsidR="00526644" w:rsidRPr="00840599" w:rsidRDefault="007628B6" w:rsidP="00840599">
      <w:pPr>
        <w:pStyle w:val="contentspage"/>
        <w:spacing w:line="312" w:lineRule="auto"/>
        <w:ind w:right="-187"/>
      </w:pPr>
      <w:r w:rsidRPr="00840599">
        <w:rPr>
          <w:noProof/>
        </w:rPr>
        <w:drawing>
          <wp:anchor distT="0" distB="0" distL="114300" distR="114300" simplePos="0" relativeHeight="252024832" behindDoc="0" locked="0" layoutInCell="1" allowOverlap="1" wp14:anchorId="521B1E5E" wp14:editId="0820AC7D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1464841" cy="939567"/>
            <wp:effectExtent l="0" t="0" r="2540" b="0"/>
            <wp:wrapNone/>
            <wp:docPr id="200617255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9967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70" cy="9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9EFF1" w14:textId="58AED510" w:rsidR="00526644" w:rsidRPr="00840599" w:rsidRDefault="00526644" w:rsidP="00840599">
      <w:pPr>
        <w:pStyle w:val="contentspage"/>
        <w:spacing w:line="312" w:lineRule="auto"/>
        <w:ind w:right="-187"/>
      </w:pPr>
      <w:hyperlink w:anchor="_Minister_for_Disability" w:history="1">
        <w:r w:rsidRPr="00840599">
          <w:rPr>
            <w:rStyle w:val="Hyperlink"/>
            <w:color w:val="auto"/>
            <w:u w:val="none"/>
          </w:rPr>
          <w:t>Minister for Disability Issues</w:t>
        </w:r>
        <w:r w:rsidRPr="00840599">
          <w:rPr>
            <w:rStyle w:val="Hyperlink"/>
            <w:color w:val="auto"/>
            <w:u w:val="none"/>
          </w:rPr>
          <w:tab/>
        </w:r>
        <w:r w:rsidR="006D4F45" w:rsidRPr="00840599">
          <w:rPr>
            <w:rStyle w:val="Hyperlink"/>
            <w:color w:val="auto"/>
            <w:u w:val="none"/>
          </w:rPr>
          <w:t>8</w:t>
        </w:r>
      </w:hyperlink>
    </w:p>
    <w:p w14:paraId="7D043D72" w14:textId="77777777" w:rsidR="00526644" w:rsidRPr="00840599" w:rsidRDefault="00526644" w:rsidP="00840599">
      <w:pPr>
        <w:pStyle w:val="contentspage"/>
        <w:spacing w:line="312" w:lineRule="auto"/>
        <w:ind w:right="-187"/>
      </w:pPr>
    </w:p>
    <w:p w14:paraId="3978BA8B" w14:textId="6DB17CC0" w:rsidR="00526644" w:rsidRPr="00840599" w:rsidRDefault="00526644" w:rsidP="00840599">
      <w:pPr>
        <w:pStyle w:val="contentspage"/>
        <w:spacing w:line="312" w:lineRule="auto"/>
        <w:ind w:right="-187"/>
      </w:pPr>
    </w:p>
    <w:p w14:paraId="3441246D" w14:textId="4D0BC3DE" w:rsidR="00526644" w:rsidRPr="00840599" w:rsidRDefault="00385614" w:rsidP="00840599">
      <w:pPr>
        <w:pStyle w:val="contentspage"/>
        <w:spacing w:line="312" w:lineRule="auto"/>
        <w:ind w:right="-187"/>
      </w:pPr>
      <w:r w:rsidRPr="00840599">
        <w:rPr>
          <w:noProof/>
        </w:rPr>
        <w:drawing>
          <wp:anchor distT="0" distB="0" distL="114300" distR="114300" simplePos="0" relativeHeight="252026880" behindDoc="0" locked="0" layoutInCell="1" allowOverlap="1" wp14:anchorId="2AC8DF61" wp14:editId="1158AEA3">
            <wp:simplePos x="0" y="0"/>
            <wp:positionH relativeFrom="margin">
              <wp:posOffset>138545</wp:posOffset>
            </wp:positionH>
            <wp:positionV relativeFrom="paragraph">
              <wp:posOffset>16568</wp:posOffset>
            </wp:positionV>
            <wp:extent cx="1222729" cy="771787"/>
            <wp:effectExtent l="19050" t="19050" r="15875" b="28575"/>
            <wp:wrapNone/>
            <wp:docPr id="82244492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1839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29" cy="7717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Ministry_of_Transport" w:history="1">
        <w:r w:rsidR="00526644" w:rsidRPr="00840599">
          <w:rPr>
            <w:rStyle w:val="Hyperlink"/>
            <w:color w:val="auto"/>
            <w:u w:val="none"/>
          </w:rPr>
          <w:t xml:space="preserve">Ministry of Transport team and </w:t>
        </w:r>
        <w:r w:rsidR="00526644" w:rsidRPr="00840599">
          <w:rPr>
            <w:rStyle w:val="Hyperlink"/>
            <w:color w:val="auto"/>
            <w:u w:val="none"/>
          </w:rPr>
          <w:br/>
          <w:t xml:space="preserve">Total Mobility Scheme </w:t>
        </w:r>
        <w:r w:rsidR="00D06654">
          <w:rPr>
            <w:rStyle w:val="Hyperlink"/>
            <w:color w:val="auto"/>
            <w:u w:val="none"/>
          </w:rPr>
          <w:t>r</w:t>
        </w:r>
        <w:r w:rsidR="00D06654" w:rsidRPr="00840599">
          <w:rPr>
            <w:rStyle w:val="Hyperlink"/>
            <w:color w:val="auto"/>
            <w:u w:val="none"/>
          </w:rPr>
          <w:t>eview</w:t>
        </w:r>
        <w:r w:rsidR="00526644" w:rsidRPr="00840599">
          <w:rPr>
            <w:rStyle w:val="Hyperlink"/>
            <w:color w:val="auto"/>
            <w:u w:val="none"/>
          </w:rPr>
          <w:tab/>
        </w:r>
        <w:r w:rsidR="006D4F45" w:rsidRPr="00840599">
          <w:rPr>
            <w:rStyle w:val="Hyperlink"/>
            <w:color w:val="auto"/>
            <w:u w:val="none"/>
          </w:rPr>
          <w:t>12</w:t>
        </w:r>
      </w:hyperlink>
    </w:p>
    <w:p w14:paraId="421ACC00" w14:textId="77777777" w:rsidR="00526644" w:rsidRPr="00840599" w:rsidRDefault="00526644" w:rsidP="00840599">
      <w:pPr>
        <w:pStyle w:val="contentspage"/>
        <w:spacing w:line="312" w:lineRule="auto"/>
        <w:ind w:right="-187"/>
      </w:pPr>
    </w:p>
    <w:p w14:paraId="3B608305" w14:textId="72FD80C0" w:rsidR="00526644" w:rsidRPr="00840599" w:rsidRDefault="007628B6" w:rsidP="00840599">
      <w:pPr>
        <w:pStyle w:val="contentspage"/>
        <w:spacing w:line="312" w:lineRule="auto"/>
        <w:ind w:right="-187"/>
      </w:pPr>
      <w:r w:rsidRPr="00840599">
        <w:rPr>
          <w:noProof/>
        </w:rPr>
        <w:drawing>
          <wp:anchor distT="0" distB="0" distL="114300" distR="114300" simplePos="0" relativeHeight="252028928" behindDoc="0" locked="0" layoutInCell="1" allowOverlap="1" wp14:anchorId="6351E2D6" wp14:editId="7B127A80">
            <wp:simplePos x="0" y="0"/>
            <wp:positionH relativeFrom="margin">
              <wp:posOffset>0</wp:posOffset>
            </wp:positionH>
            <wp:positionV relativeFrom="paragraph">
              <wp:posOffset>300990</wp:posOffset>
            </wp:positionV>
            <wp:extent cx="1925144" cy="578841"/>
            <wp:effectExtent l="0" t="0" r="0" b="0"/>
            <wp:wrapNone/>
            <wp:docPr id="117388539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0578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44" cy="5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D2AC4" w14:textId="328AD80C" w:rsidR="00526644" w:rsidRPr="00840599" w:rsidRDefault="00526644" w:rsidP="00840599">
      <w:pPr>
        <w:pStyle w:val="contentspage"/>
        <w:spacing w:line="312" w:lineRule="auto"/>
        <w:ind w:right="-187"/>
      </w:pPr>
      <w:hyperlink w:anchor="_Ministry_of_Social" w:history="1">
        <w:r w:rsidRPr="00840599">
          <w:rPr>
            <w:rStyle w:val="Hyperlink"/>
            <w:color w:val="auto"/>
            <w:u w:val="none"/>
          </w:rPr>
          <w:t>Ministry of Social Development and</w:t>
        </w:r>
        <w:r w:rsidRPr="00840599">
          <w:rPr>
            <w:rStyle w:val="Hyperlink"/>
            <w:color w:val="auto"/>
            <w:u w:val="none"/>
          </w:rPr>
          <w:br/>
        </w:r>
        <w:proofErr w:type="spellStart"/>
        <w:r w:rsidRPr="00840599">
          <w:rPr>
            <w:rStyle w:val="Hyperlink"/>
            <w:color w:val="auto"/>
            <w:u w:val="none"/>
          </w:rPr>
          <w:t>ThinkPlace</w:t>
        </w:r>
        <w:proofErr w:type="spellEnd"/>
        <w:r w:rsidRPr="00840599">
          <w:rPr>
            <w:rStyle w:val="Hyperlink"/>
            <w:color w:val="auto"/>
            <w:u w:val="none"/>
          </w:rPr>
          <w:tab/>
        </w:r>
        <w:r w:rsidR="006D4F45" w:rsidRPr="00840599">
          <w:rPr>
            <w:rStyle w:val="Hyperlink"/>
            <w:color w:val="auto"/>
            <w:u w:val="none"/>
          </w:rPr>
          <w:t>15</w:t>
        </w:r>
      </w:hyperlink>
    </w:p>
    <w:p w14:paraId="52FA870E" w14:textId="77777777" w:rsidR="00526644" w:rsidRPr="00840599" w:rsidRDefault="00526644" w:rsidP="00840599">
      <w:pPr>
        <w:pStyle w:val="contentspage"/>
        <w:spacing w:line="312" w:lineRule="auto"/>
        <w:ind w:right="-187"/>
      </w:pPr>
    </w:p>
    <w:p w14:paraId="7EB24A34" w14:textId="6926D181" w:rsidR="00526644" w:rsidRPr="00840599" w:rsidRDefault="007628B6" w:rsidP="00840599">
      <w:pPr>
        <w:pStyle w:val="contentspage"/>
        <w:spacing w:line="312" w:lineRule="auto"/>
        <w:ind w:right="-187"/>
      </w:pPr>
      <w:r w:rsidRPr="00840599">
        <w:rPr>
          <w:noProof/>
        </w:rPr>
        <w:drawing>
          <wp:anchor distT="0" distB="0" distL="114300" distR="114300" simplePos="0" relativeHeight="252030976" behindDoc="0" locked="0" layoutInCell="1" allowOverlap="1" wp14:anchorId="11402CCA" wp14:editId="12B3A8A0">
            <wp:simplePos x="0" y="0"/>
            <wp:positionH relativeFrom="margin">
              <wp:posOffset>0</wp:posOffset>
            </wp:positionH>
            <wp:positionV relativeFrom="paragraph">
              <wp:posOffset>191770</wp:posOffset>
            </wp:positionV>
            <wp:extent cx="1773574" cy="352338"/>
            <wp:effectExtent l="0" t="0" r="0" b="0"/>
            <wp:wrapNone/>
            <wp:docPr id="1490690300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3920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74" cy="3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49C3" w14:textId="3707F749" w:rsidR="00526644" w:rsidRPr="00840599" w:rsidRDefault="000C198F" w:rsidP="00840599">
      <w:pPr>
        <w:pStyle w:val="contentspage"/>
        <w:spacing w:line="312" w:lineRule="auto"/>
        <w:ind w:right="-187"/>
      </w:pPr>
      <w:r w:rsidRPr="00840599">
        <w:rPr>
          <w:noProof/>
        </w:rPr>
        <w:drawing>
          <wp:anchor distT="0" distB="0" distL="114300" distR="114300" simplePos="0" relativeHeight="251660288" behindDoc="0" locked="0" layoutInCell="1" allowOverlap="1" wp14:anchorId="1350ADF4" wp14:editId="4049EE26">
            <wp:simplePos x="0" y="0"/>
            <wp:positionH relativeFrom="margin">
              <wp:posOffset>133350</wp:posOffset>
            </wp:positionH>
            <wp:positionV relativeFrom="paragraph">
              <wp:posOffset>573405</wp:posOffset>
            </wp:positionV>
            <wp:extent cx="1024656" cy="1115736"/>
            <wp:effectExtent l="0" t="0" r="4445" b="8255"/>
            <wp:wrapNone/>
            <wp:docPr id="1191552852" name="Picture 1191552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56" cy="11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Whaikaha" w:history="1">
        <w:r w:rsidR="00526644" w:rsidRPr="00840599">
          <w:rPr>
            <w:rStyle w:val="Hyperlink"/>
            <w:color w:val="auto"/>
            <w:u w:val="none"/>
          </w:rPr>
          <w:t>Whaikaha</w:t>
        </w:r>
        <w:r>
          <w:rPr>
            <w:rStyle w:val="Hyperlink"/>
            <w:color w:val="auto"/>
            <w:u w:val="none"/>
          </w:rPr>
          <w:t xml:space="preserve"> – Ministry of Disabled </w:t>
        </w:r>
        <w:r>
          <w:rPr>
            <w:rStyle w:val="Hyperlink"/>
            <w:color w:val="auto"/>
            <w:u w:val="none"/>
          </w:rPr>
          <w:br/>
          <w:t>People</w:t>
        </w:r>
        <w:r w:rsidR="00526644" w:rsidRPr="00840599">
          <w:rPr>
            <w:rStyle w:val="Hyperlink"/>
            <w:color w:val="auto"/>
            <w:u w:val="none"/>
          </w:rPr>
          <w:tab/>
        </w:r>
        <w:r w:rsidR="006D4F45" w:rsidRPr="00840599">
          <w:rPr>
            <w:rStyle w:val="Hyperlink"/>
            <w:color w:val="auto"/>
            <w:u w:val="none"/>
          </w:rPr>
          <w:t>2</w:t>
        </w:r>
      </w:hyperlink>
      <w:r>
        <w:t>0</w:t>
      </w:r>
    </w:p>
    <w:p w14:paraId="56944C31" w14:textId="62AE3B7A" w:rsidR="008B4D89" w:rsidRPr="00840599" w:rsidRDefault="008B4D89" w:rsidP="00840599">
      <w:pPr>
        <w:pStyle w:val="contentspage"/>
        <w:spacing w:line="312" w:lineRule="auto"/>
        <w:ind w:right="-187"/>
      </w:pPr>
    </w:p>
    <w:p w14:paraId="1C2194AF" w14:textId="0D17C8F6" w:rsidR="008B4D89" w:rsidRPr="00840599" w:rsidRDefault="008B4D89" w:rsidP="00840599">
      <w:pPr>
        <w:pStyle w:val="contentspage"/>
        <w:spacing w:line="312" w:lineRule="auto"/>
        <w:ind w:right="-187"/>
      </w:pPr>
    </w:p>
    <w:p w14:paraId="29E3CDF8" w14:textId="587CA16E" w:rsidR="00526644" w:rsidRDefault="00526644" w:rsidP="00840599">
      <w:pPr>
        <w:pStyle w:val="contentspage"/>
        <w:spacing w:line="312" w:lineRule="auto"/>
        <w:ind w:right="-187"/>
        <w:rPr>
          <w:rFonts w:eastAsia="Arial Unicode MS"/>
          <w:b/>
          <w:kern w:val="28"/>
          <w:sz w:val="44"/>
        </w:rPr>
      </w:pPr>
      <w:hyperlink w:anchor="_Voice_of_disabled" w:history="1">
        <w:r w:rsidRPr="00840599">
          <w:rPr>
            <w:rStyle w:val="Hyperlink"/>
            <w:color w:val="auto"/>
            <w:u w:val="none"/>
          </w:rPr>
          <w:t>Voices of disabled people</w:t>
        </w:r>
        <w:r w:rsidRPr="00840599">
          <w:rPr>
            <w:rStyle w:val="Hyperlink"/>
            <w:color w:val="auto"/>
            <w:u w:val="none"/>
          </w:rPr>
          <w:tab/>
          <w:t xml:space="preserve"> </w:t>
        </w:r>
        <w:r w:rsidR="006D4F45" w:rsidRPr="00840599">
          <w:rPr>
            <w:rStyle w:val="Hyperlink"/>
            <w:color w:val="auto"/>
            <w:u w:val="none"/>
          </w:rPr>
          <w:t>2</w:t>
        </w:r>
      </w:hyperlink>
      <w:r w:rsidR="000C198F">
        <w:t>5</w:t>
      </w:r>
      <w:r w:rsidR="00F87859" w:rsidRPr="00153863">
        <w:br w:type="page"/>
      </w:r>
    </w:p>
    <w:p w14:paraId="19A8CA26" w14:textId="4EFBB88D" w:rsidR="008151E7" w:rsidRPr="00570380" w:rsidRDefault="008151E7" w:rsidP="008151E7">
      <w:pPr>
        <w:pStyle w:val="Heading1"/>
        <w:rPr>
          <w:noProof/>
          <w:lang w:val="en-NZ" w:eastAsia="en-NZ"/>
        </w:rPr>
      </w:pPr>
      <w:bookmarkStart w:id="0" w:name="_The_Disabled_People’s"/>
      <w:bookmarkEnd w:id="0"/>
      <w:r>
        <w:lastRenderedPageBreak/>
        <w:t>T</w:t>
      </w:r>
      <w:r>
        <w:rPr>
          <w:noProof/>
          <w:lang w:val="en-NZ" w:eastAsia="en-NZ"/>
        </w:rPr>
        <w:t>he Disabled People’s</w:t>
      </w:r>
      <w:r>
        <w:rPr>
          <w:noProof/>
          <w:lang w:val="en-NZ" w:eastAsia="en-NZ"/>
        </w:rPr>
        <w:br/>
        <w:t>Organisations Coalition</w:t>
      </w:r>
    </w:p>
    <w:p w14:paraId="7B5FDA16" w14:textId="77777777" w:rsidR="008151E7" w:rsidRDefault="008151E7" w:rsidP="008151E7"/>
    <w:p w14:paraId="273E665F" w14:textId="77777777" w:rsidR="008151E7" w:rsidRDefault="008151E7" w:rsidP="008151E7"/>
    <w:p w14:paraId="1FE9FF0A" w14:textId="77777777" w:rsidR="008151E7" w:rsidRDefault="008151E7" w:rsidP="008151E7">
      <w:r>
        <w:rPr>
          <w:noProof/>
        </w:rPr>
        <w:drawing>
          <wp:anchor distT="0" distB="0" distL="114300" distR="114300" simplePos="0" relativeHeight="251847680" behindDoc="0" locked="0" layoutInCell="1" allowOverlap="1" wp14:anchorId="5CFC6A4C" wp14:editId="4F445489">
            <wp:simplePos x="0" y="0"/>
            <wp:positionH relativeFrom="margin">
              <wp:align>left</wp:align>
            </wp:positionH>
            <wp:positionV relativeFrom="paragraph">
              <wp:posOffset>157815</wp:posOffset>
            </wp:positionV>
            <wp:extent cx="1620000" cy="1013806"/>
            <wp:effectExtent l="0" t="0" r="0" b="0"/>
            <wp:wrapNone/>
            <wp:docPr id="8328168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68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>
        <w:rPr>
          <w:b/>
          <w:bCs/>
        </w:rPr>
        <w:t xml:space="preserve">Disabled People’s Organisations Coalition </w:t>
      </w:r>
      <w:r>
        <w:t xml:space="preserve">is a group of people who come from different disability organisations. </w:t>
      </w:r>
    </w:p>
    <w:p w14:paraId="6EE9E2C5" w14:textId="77777777" w:rsidR="008151E7" w:rsidRDefault="008151E7" w:rsidP="008151E7"/>
    <w:p w14:paraId="1DAD8BFD" w14:textId="77777777" w:rsidR="008151E7" w:rsidRDefault="008151E7" w:rsidP="008151E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1F207D8" wp14:editId="45826146">
                <wp:simplePos x="0" y="0"/>
                <wp:positionH relativeFrom="margin">
                  <wp:posOffset>2181225</wp:posOffset>
                </wp:positionH>
                <wp:positionV relativeFrom="paragraph">
                  <wp:posOffset>264160</wp:posOffset>
                </wp:positionV>
                <wp:extent cx="3600000" cy="1202958"/>
                <wp:effectExtent l="0" t="0" r="635" b="0"/>
                <wp:wrapNone/>
                <wp:docPr id="2099089945" name="Rectangle 20990899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2029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6340C" id="Rectangle 2099089945" o:spid="_x0000_s1026" alt="&quot;&quot;" style="position:absolute;margin-left:171.75pt;margin-top:20.8pt;width:283.45pt;height:94.7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" fillcolor="#deeaf6 [664]" stroked="f" strokeweight="1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1BC43085" wp14:editId="3B1906EA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440000" cy="1440000"/>
            <wp:effectExtent l="0" t="0" r="0" b="0"/>
            <wp:wrapNone/>
            <wp:docPr id="6457287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87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03C75" w14:textId="77777777" w:rsidR="008151E7" w:rsidRDefault="008151E7" w:rsidP="008151E7">
      <w:r>
        <w:t xml:space="preserve">A </w:t>
      </w:r>
      <w:r>
        <w:rPr>
          <w:b/>
          <w:bCs/>
        </w:rPr>
        <w:t>coalition</w:t>
      </w:r>
      <w:r>
        <w:t xml:space="preserve"> is a group of organisations that work towards shared goals. </w:t>
      </w:r>
    </w:p>
    <w:p w14:paraId="267C1C49" w14:textId="77777777" w:rsidR="008151E7" w:rsidRDefault="008151E7" w:rsidP="008151E7"/>
    <w:p w14:paraId="0255F6D0" w14:textId="77777777" w:rsidR="008151E7" w:rsidRPr="003933D8" w:rsidRDefault="008151E7" w:rsidP="008151E7"/>
    <w:p w14:paraId="36EA3852" w14:textId="77777777" w:rsidR="008151E7" w:rsidRDefault="008151E7" w:rsidP="008151E7">
      <w:r>
        <w:rPr>
          <w:noProof/>
        </w:rPr>
        <w:drawing>
          <wp:anchor distT="0" distB="0" distL="114300" distR="114300" simplePos="0" relativeHeight="251857920" behindDoc="0" locked="0" layoutInCell="1" allowOverlap="1" wp14:anchorId="44BE2F64" wp14:editId="5E92D974">
            <wp:simplePos x="0" y="0"/>
            <wp:positionH relativeFrom="margin">
              <wp:posOffset>-464820</wp:posOffset>
            </wp:positionH>
            <wp:positionV relativeFrom="paragraph">
              <wp:posOffset>169611</wp:posOffset>
            </wp:positionV>
            <wp:extent cx="2535879" cy="518160"/>
            <wp:effectExtent l="0" t="0" r="0" b="0"/>
            <wp:wrapNone/>
            <wp:docPr id="59627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7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79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Disabled People’s Organisations Coalition is also called the </w:t>
      </w:r>
      <w:r>
        <w:br/>
      </w:r>
      <w:r>
        <w:rPr>
          <w:b/>
          <w:bCs/>
        </w:rPr>
        <w:t>DPO Coalition</w:t>
      </w:r>
      <w:r w:rsidRPr="008A6DCD">
        <w:t>.</w:t>
      </w:r>
      <w:r>
        <w:rPr>
          <w:b/>
          <w:bCs/>
        </w:rPr>
        <w:t xml:space="preserve"> </w:t>
      </w:r>
    </w:p>
    <w:p w14:paraId="527F6274" w14:textId="77777777" w:rsidR="008151E7" w:rsidRDefault="008151E7" w:rsidP="008151E7"/>
    <w:p w14:paraId="7BF0E39D" w14:textId="77777777" w:rsidR="008151E7" w:rsidRDefault="008151E7" w:rsidP="008151E7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650A6F2" wp14:editId="4A2B1B65">
                <wp:simplePos x="0" y="0"/>
                <wp:positionH relativeFrom="margin">
                  <wp:posOffset>2189480</wp:posOffset>
                </wp:positionH>
                <wp:positionV relativeFrom="paragraph">
                  <wp:posOffset>208280</wp:posOffset>
                </wp:positionV>
                <wp:extent cx="3600000" cy="1220857"/>
                <wp:effectExtent l="0" t="0" r="635" b="0"/>
                <wp:wrapNone/>
                <wp:docPr id="179141394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000" cy="12208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41093" id="Rectangle 39" o:spid="_x0000_s1026" alt="&quot;&quot;" style="position:absolute;margin-left:172.4pt;margin-top:16.4pt;width:283.45pt;height:96.15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" fillcolor="#ffe599 [1303]" stroked="f" strokeweight="6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1D022163" wp14:editId="72C6CA1B">
            <wp:simplePos x="0" y="0"/>
            <wp:positionH relativeFrom="column">
              <wp:posOffset>18990</wp:posOffset>
            </wp:positionH>
            <wp:positionV relativeFrom="paragraph">
              <wp:posOffset>247003</wp:posOffset>
            </wp:positionV>
            <wp:extent cx="1440000" cy="1181250"/>
            <wp:effectExtent l="0" t="0" r="0" b="0"/>
            <wp:wrapNone/>
            <wp:docPr id="200266390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6390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8F851" w14:textId="77777777" w:rsidR="008151E7" w:rsidRDefault="008151E7" w:rsidP="008151E7">
      <w:r>
        <w:t xml:space="preserve">When you see the words </w:t>
      </w:r>
      <w:r>
        <w:rPr>
          <w:b/>
          <w:bCs/>
        </w:rPr>
        <w:t>we / us</w:t>
      </w:r>
      <w:r>
        <w:t xml:space="preserve"> in this document it means the </w:t>
      </w:r>
      <w:r>
        <w:br/>
        <w:t>DPO Coalition.</w:t>
      </w:r>
    </w:p>
    <w:p w14:paraId="673B260C" w14:textId="77777777" w:rsidR="008151E7" w:rsidRDefault="008151E7" w:rsidP="008151E7"/>
    <w:p w14:paraId="632F8667" w14:textId="77777777" w:rsidR="008151E7" w:rsidRDefault="008151E7" w:rsidP="008151E7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50752" behindDoc="0" locked="0" layoutInCell="1" allowOverlap="1" wp14:anchorId="04B974FE" wp14:editId="48D784B6">
            <wp:simplePos x="0" y="0"/>
            <wp:positionH relativeFrom="margin">
              <wp:posOffset>-4445</wp:posOffset>
            </wp:positionH>
            <wp:positionV relativeFrom="paragraph">
              <wp:posOffset>531322</wp:posOffset>
            </wp:positionV>
            <wp:extent cx="1485265" cy="1028700"/>
            <wp:effectExtent l="0" t="0" r="635" b="0"/>
            <wp:wrapThrough wrapText="bothSides">
              <wp:wrapPolygon edited="0">
                <wp:start x="0" y="0"/>
                <wp:lineTo x="0" y="21200"/>
                <wp:lineTo x="21332" y="21200"/>
                <wp:lineTo x="21332" y="0"/>
                <wp:lineTo x="0" y="0"/>
              </wp:wrapPolygon>
            </wp:wrapThrough>
            <wp:docPr id="237410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2F935C08" wp14:editId="42AD1BEB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2573169" cy="525780"/>
            <wp:effectExtent l="0" t="0" r="0" b="0"/>
            <wp:wrapNone/>
            <wp:docPr id="15080810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10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169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DPO Coalition is made up of members from these 7 disability organisations:</w:t>
      </w:r>
    </w:p>
    <w:p w14:paraId="31441AC6" w14:textId="77777777" w:rsidR="008151E7" w:rsidRDefault="008151E7" w:rsidP="008151E7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51776" behindDoc="0" locked="0" layoutInCell="1" allowOverlap="1" wp14:anchorId="4A66BA34" wp14:editId="1F039AE5">
            <wp:simplePos x="0" y="0"/>
            <wp:positionH relativeFrom="column">
              <wp:posOffset>260002</wp:posOffset>
            </wp:positionH>
            <wp:positionV relativeFrom="paragraph">
              <wp:posOffset>534670</wp:posOffset>
            </wp:positionV>
            <wp:extent cx="872490" cy="1076678"/>
            <wp:effectExtent l="0" t="0" r="3810" b="9525"/>
            <wp:wrapNone/>
            <wp:docPr id="84122315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364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07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Balance Aotearoa</w:t>
      </w:r>
    </w:p>
    <w:p w14:paraId="1CC3F35A" w14:textId="77777777" w:rsidR="008151E7" w:rsidRDefault="008151E7" w:rsidP="008151E7">
      <w:pPr>
        <w:pStyle w:val="Listtoplevel"/>
        <w:spacing w:before="720"/>
      </w:pPr>
      <w:r>
        <w:t>Blind Citizens New Zealand</w:t>
      </w:r>
    </w:p>
    <w:p w14:paraId="245B79DF" w14:textId="77777777" w:rsidR="008151E7" w:rsidRDefault="008151E7" w:rsidP="008151E7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52800" behindDoc="0" locked="0" layoutInCell="1" allowOverlap="1" wp14:anchorId="08E0C248" wp14:editId="6859FCF6">
            <wp:simplePos x="0" y="0"/>
            <wp:positionH relativeFrom="column">
              <wp:posOffset>228600</wp:posOffset>
            </wp:positionH>
            <wp:positionV relativeFrom="paragraph">
              <wp:posOffset>71755</wp:posOffset>
            </wp:positionV>
            <wp:extent cx="960120" cy="972075"/>
            <wp:effectExtent l="0" t="0" r="0" b="0"/>
            <wp:wrapNone/>
            <wp:docPr id="88306426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488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Deaf Aotearoa</w:t>
      </w:r>
    </w:p>
    <w:p w14:paraId="645F2000" w14:textId="77777777" w:rsidR="008151E7" w:rsidRDefault="008151E7" w:rsidP="008151E7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53824" behindDoc="0" locked="0" layoutInCell="1" allowOverlap="1" wp14:anchorId="17E4B162" wp14:editId="5F4A44EE">
            <wp:simplePos x="0" y="0"/>
            <wp:positionH relativeFrom="column">
              <wp:posOffset>182880</wp:posOffset>
            </wp:positionH>
            <wp:positionV relativeFrom="paragraph">
              <wp:posOffset>317500</wp:posOffset>
            </wp:positionV>
            <wp:extent cx="1016000" cy="822960"/>
            <wp:effectExtent l="0" t="0" r="0" b="0"/>
            <wp:wrapThrough wrapText="bothSides">
              <wp:wrapPolygon edited="0">
                <wp:start x="0" y="0"/>
                <wp:lineTo x="0" y="21000"/>
                <wp:lineTo x="21060" y="21000"/>
                <wp:lineTo x="21060" y="0"/>
                <wp:lineTo x="0" y="0"/>
              </wp:wrapPolygon>
            </wp:wrapThrough>
            <wp:docPr id="14908135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1529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Disabled Persons Assembly NZ</w:t>
      </w:r>
    </w:p>
    <w:p w14:paraId="305B7E7C" w14:textId="77777777" w:rsidR="008151E7" w:rsidRDefault="008151E7" w:rsidP="008151E7">
      <w:pPr>
        <w:pStyle w:val="Listtoplevel"/>
        <w:spacing w:before="720"/>
      </w:pPr>
      <w:r>
        <w:rPr>
          <w:rFonts w:cs="Arial"/>
        </w:rPr>
        <w:drawing>
          <wp:anchor distT="0" distB="0" distL="114300" distR="114300" simplePos="0" relativeHeight="251854848" behindDoc="0" locked="0" layoutInCell="1" allowOverlap="1" wp14:anchorId="308E574C" wp14:editId="3F4336F4">
            <wp:simplePos x="0" y="0"/>
            <wp:positionH relativeFrom="margin">
              <wp:posOffset>111760</wp:posOffset>
            </wp:positionH>
            <wp:positionV relativeFrom="margin">
              <wp:posOffset>4838700</wp:posOffset>
            </wp:positionV>
            <wp:extent cx="1078865" cy="723900"/>
            <wp:effectExtent l="0" t="0" r="6985" b="0"/>
            <wp:wrapSquare wrapText="bothSides"/>
            <wp:docPr id="26786545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54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Mana Pasefika</w:t>
      </w:r>
    </w:p>
    <w:p w14:paraId="411036C2" w14:textId="77777777" w:rsidR="008151E7" w:rsidRDefault="008151E7" w:rsidP="008151E7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55872" behindDoc="0" locked="0" layoutInCell="1" allowOverlap="1" wp14:anchorId="27822D49" wp14:editId="109FF5FA">
            <wp:simplePos x="0" y="0"/>
            <wp:positionH relativeFrom="column">
              <wp:posOffset>-55245</wp:posOffset>
            </wp:positionH>
            <wp:positionV relativeFrom="paragraph">
              <wp:posOffset>717210</wp:posOffset>
            </wp:positionV>
            <wp:extent cx="1291423" cy="815340"/>
            <wp:effectExtent l="0" t="0" r="4445" b="3810"/>
            <wp:wrapNone/>
            <wp:docPr id="107187788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23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Muscular Dystrophy Association of New Zealand</w:t>
      </w:r>
    </w:p>
    <w:p w14:paraId="261196E8" w14:textId="77777777" w:rsidR="008151E7" w:rsidRPr="00666D83" w:rsidRDefault="008151E7" w:rsidP="008151E7">
      <w:pPr>
        <w:pStyle w:val="Listtoplevel"/>
        <w:spacing w:before="720"/>
      </w:pPr>
      <w:r>
        <w:drawing>
          <wp:anchor distT="0" distB="0" distL="114300" distR="114300" simplePos="0" relativeHeight="251856896" behindDoc="0" locked="0" layoutInCell="1" allowOverlap="1" wp14:anchorId="28D6CF65" wp14:editId="63AC284C">
            <wp:simplePos x="0" y="0"/>
            <wp:positionH relativeFrom="margin">
              <wp:posOffset>-167640</wp:posOffset>
            </wp:positionH>
            <wp:positionV relativeFrom="margin">
              <wp:posOffset>6690360</wp:posOffset>
            </wp:positionV>
            <wp:extent cx="1813560" cy="906780"/>
            <wp:effectExtent l="0" t="0" r="0" b="7620"/>
            <wp:wrapSquare wrapText="bothSides"/>
            <wp:docPr id="8689441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441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People First New Zealand </w:t>
      </w:r>
      <w:r>
        <w:rPr>
          <w:rFonts w:cs="Arial"/>
        </w:rPr>
        <w:t>– Ngā Tāngata Tuatahi.</w:t>
      </w:r>
    </w:p>
    <w:p w14:paraId="0BD70160" w14:textId="77777777" w:rsidR="008151E7" w:rsidRDefault="008151E7" w:rsidP="008151E7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525C711A" w14:textId="77777777" w:rsidR="008151E7" w:rsidRDefault="008151E7" w:rsidP="008151E7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33A54C49" wp14:editId="55F9E50C">
            <wp:simplePos x="0" y="0"/>
            <wp:positionH relativeFrom="margin">
              <wp:align>left</wp:align>
            </wp:positionH>
            <wp:positionV relativeFrom="paragraph">
              <wp:posOffset>-60325</wp:posOffset>
            </wp:positionV>
            <wp:extent cx="1440000" cy="1086000"/>
            <wp:effectExtent l="0" t="0" r="0" b="0"/>
            <wp:wrapNone/>
            <wp:docPr id="132467351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7351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We meet</w:t>
      </w:r>
      <w:r>
        <w:rPr>
          <w:rFonts w:eastAsia="Times New Roman"/>
          <w:lang w:eastAsia="en-NZ"/>
        </w:rPr>
        <w:t xml:space="preserve"> about every 6 weeks to talk about important things. </w:t>
      </w:r>
    </w:p>
    <w:p w14:paraId="3F6BD93F" w14:textId="77777777" w:rsidR="008151E7" w:rsidRDefault="008151E7" w:rsidP="008151E7">
      <w:pPr>
        <w:rPr>
          <w:rFonts w:eastAsia="Times New Roman"/>
          <w:bCs/>
        </w:rPr>
      </w:pPr>
    </w:p>
    <w:p w14:paraId="277A27D2" w14:textId="77777777" w:rsidR="008151E7" w:rsidRDefault="008151E7" w:rsidP="008151E7">
      <w:pPr>
        <w:rPr>
          <w:rFonts w:eastAsia="Times New Roman"/>
          <w:bCs/>
        </w:rPr>
      </w:pPr>
    </w:p>
    <w:p w14:paraId="14566647" w14:textId="77777777" w:rsidR="008151E7" w:rsidRDefault="008151E7" w:rsidP="008151E7">
      <w:pPr>
        <w:rPr>
          <w:rFonts w:eastAsia="Times New Roman"/>
          <w:bCs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45745F86" wp14:editId="0614EBFA">
            <wp:simplePos x="0" y="0"/>
            <wp:positionH relativeFrom="margin">
              <wp:posOffset>-297180</wp:posOffset>
            </wp:positionH>
            <wp:positionV relativeFrom="paragraph">
              <wp:posOffset>129554</wp:posOffset>
            </wp:positionV>
            <wp:extent cx="2300672" cy="487680"/>
            <wp:effectExtent l="0" t="0" r="0" b="0"/>
            <wp:wrapNone/>
            <wp:docPr id="6630355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355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7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We</w:t>
      </w:r>
      <w:r>
        <w:rPr>
          <w:rFonts w:eastAsia="Times New Roman"/>
          <w:bCs/>
        </w:rPr>
        <w:t xml:space="preserve"> speak up about disabled people getting their </w:t>
      </w:r>
      <w:r w:rsidRPr="00B85CAA">
        <w:rPr>
          <w:rFonts w:eastAsia="Times New Roman"/>
          <w:b/>
        </w:rPr>
        <w:t>human rights</w:t>
      </w:r>
      <w:r w:rsidRPr="008A6DCD">
        <w:rPr>
          <w:rFonts w:eastAsia="Times New Roman"/>
          <w:bCs/>
        </w:rPr>
        <w:t>.</w:t>
      </w:r>
      <w:r w:rsidRPr="00B85CAA">
        <w:rPr>
          <w:rFonts w:eastAsia="Times New Roman"/>
          <w:b/>
        </w:rPr>
        <w:t xml:space="preserve"> </w:t>
      </w:r>
    </w:p>
    <w:p w14:paraId="519E741B" w14:textId="0115C59E" w:rsidR="008151E7" w:rsidRDefault="008151E7" w:rsidP="008151E7">
      <w:pPr>
        <w:rPr>
          <w:rFonts w:eastAsia="Times New Roman"/>
          <w:lang w:eastAsia="en-NZ"/>
        </w:rPr>
      </w:pPr>
    </w:p>
    <w:p w14:paraId="46D90022" w14:textId="4EE7A858" w:rsidR="008151E7" w:rsidRDefault="00BD55A9" w:rsidP="008151E7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2D264A67" wp14:editId="76872EBD">
                <wp:simplePos x="0" y="0"/>
                <wp:positionH relativeFrom="margin">
                  <wp:align>right</wp:align>
                </wp:positionH>
                <wp:positionV relativeFrom="margin">
                  <wp:posOffset>2725153</wp:posOffset>
                </wp:positionV>
                <wp:extent cx="3600000" cy="2100914"/>
                <wp:effectExtent l="0" t="0" r="635" b="0"/>
                <wp:wrapNone/>
                <wp:docPr id="1757580971" name="Rectangle 17575809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1009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A3752" id="Rectangle 1757580971" o:spid="_x0000_s1026" alt="&quot;&quot;" style="position:absolute;margin-left:232.25pt;margin-top:214.6pt;width:283.45pt;height:165.45pt;z-index:-251472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" fillcolor="#deeaf6 [664]" stroked="f" strokeweight="1pt">
                <w10:wrap anchorx="margin" anchory="margin"/>
              </v:rect>
            </w:pict>
          </mc:Fallback>
        </mc:AlternateContent>
      </w:r>
    </w:p>
    <w:p w14:paraId="0DE6E767" w14:textId="1979C6FD" w:rsidR="008151E7" w:rsidRDefault="008151E7" w:rsidP="008151E7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13F99F42" wp14:editId="6ED4D89F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620000" cy="1548674"/>
            <wp:effectExtent l="0" t="0" r="5715" b="1270"/>
            <wp:wrapNone/>
            <wp:docPr id="135669781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9781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4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lang w:eastAsia="en-NZ"/>
        </w:rPr>
        <w:t xml:space="preserve">Human rights </w:t>
      </w:r>
      <w:r>
        <w:rPr>
          <w:rFonts w:eastAsia="Times New Roman"/>
          <w:lang w:eastAsia="en-NZ"/>
        </w:rPr>
        <w:t xml:space="preserve">are things that </w:t>
      </w:r>
      <w:r w:rsidR="00BD55A9">
        <w:rPr>
          <w:rFonts w:eastAsia="Times New Roman"/>
          <w:lang w:eastAsia="en-NZ"/>
        </w:rPr>
        <w:br/>
      </w:r>
      <w:r>
        <w:rPr>
          <w:rFonts w:eastAsia="Times New Roman"/>
          <w:lang w:eastAsia="en-NZ"/>
        </w:rPr>
        <w:t xml:space="preserve">the law says every person should: </w:t>
      </w:r>
    </w:p>
    <w:p w14:paraId="6E482618" w14:textId="77777777" w:rsidR="008151E7" w:rsidRPr="00BD55A9" w:rsidRDefault="008151E7" w:rsidP="00BD55A9">
      <w:pPr>
        <w:pStyle w:val="Listtoplevel"/>
      </w:pPr>
      <w:r w:rsidRPr="00BD55A9">
        <w:t xml:space="preserve">have </w:t>
      </w:r>
    </w:p>
    <w:p w14:paraId="60EA5217" w14:textId="77777777" w:rsidR="008151E7" w:rsidRPr="00B85CAA" w:rsidRDefault="008151E7" w:rsidP="00BD55A9">
      <w:pPr>
        <w:pStyle w:val="Listtoplevel"/>
        <w:rPr>
          <w:lang w:eastAsia="en-NZ"/>
        </w:rPr>
      </w:pPr>
      <w:r w:rsidRPr="00BD55A9">
        <w:t>be able to</w:t>
      </w:r>
      <w:r>
        <w:rPr>
          <w:lang w:eastAsia="en-NZ"/>
        </w:rPr>
        <w:t xml:space="preserve"> do. </w:t>
      </w:r>
    </w:p>
    <w:p w14:paraId="185C2170" w14:textId="77777777" w:rsidR="008151E7" w:rsidRDefault="008151E7" w:rsidP="008151E7">
      <w:pPr>
        <w:rPr>
          <w:rFonts w:eastAsia="Times New Roman"/>
          <w:lang w:eastAsia="en-NZ"/>
        </w:rPr>
      </w:pPr>
    </w:p>
    <w:p w14:paraId="217B7A70" w14:textId="77777777" w:rsidR="008151E7" w:rsidRDefault="008151E7" w:rsidP="008151E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48704" behindDoc="0" locked="0" layoutInCell="1" allowOverlap="1" wp14:anchorId="65F2F343" wp14:editId="0B6BE6D0">
            <wp:simplePos x="0" y="0"/>
            <wp:positionH relativeFrom="column">
              <wp:posOffset>0</wp:posOffset>
            </wp:positionH>
            <wp:positionV relativeFrom="paragraph">
              <wp:posOffset>133718</wp:posOffset>
            </wp:positionV>
            <wp:extent cx="1620000" cy="1007834"/>
            <wp:effectExtent l="0" t="0" r="5715" b="0"/>
            <wp:wrapNone/>
            <wp:docPr id="191517764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76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4EFBC" w14:textId="77777777" w:rsidR="008151E7" w:rsidRDefault="008151E7" w:rsidP="008151E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We also talk with the Government about things to do with disability. </w:t>
      </w:r>
    </w:p>
    <w:p w14:paraId="533DB8FE" w14:textId="77777777" w:rsidR="008151E7" w:rsidRDefault="008151E7" w:rsidP="008151E7"/>
    <w:p w14:paraId="01EEBCDF" w14:textId="26048C92" w:rsidR="008151E7" w:rsidRDefault="008151E7">
      <w:pPr>
        <w:spacing w:line="240" w:lineRule="auto"/>
        <w:ind w:left="0"/>
      </w:pPr>
      <w:r>
        <w:br w:type="page"/>
      </w:r>
    </w:p>
    <w:p w14:paraId="20D4E678" w14:textId="77777777" w:rsidR="008151E7" w:rsidRDefault="008151E7" w:rsidP="008151E7">
      <w:pPr>
        <w:pStyle w:val="Heading1"/>
      </w:pPr>
      <w:bookmarkStart w:id="1" w:name="_What_this_document"/>
      <w:bookmarkEnd w:id="1"/>
      <w:r>
        <w:lastRenderedPageBreak/>
        <w:t>What this document is about</w:t>
      </w:r>
    </w:p>
    <w:p w14:paraId="229A4E28" w14:textId="77777777" w:rsidR="008151E7" w:rsidRDefault="008151E7" w:rsidP="008151E7">
      <w:r>
        <w:rPr>
          <w:noProof/>
        </w:rPr>
        <w:drawing>
          <wp:anchor distT="0" distB="0" distL="114300" distR="114300" simplePos="0" relativeHeight="251871232" behindDoc="0" locked="0" layoutInCell="1" allowOverlap="1" wp14:anchorId="2ABD273F" wp14:editId="01C832F4">
            <wp:simplePos x="0" y="0"/>
            <wp:positionH relativeFrom="margin">
              <wp:posOffset>0</wp:posOffset>
            </wp:positionH>
            <wp:positionV relativeFrom="paragraph">
              <wp:posOffset>303229</wp:posOffset>
            </wp:positionV>
            <wp:extent cx="1799590" cy="1271905"/>
            <wp:effectExtent l="0" t="0" r="0" b="4445"/>
            <wp:wrapNone/>
            <wp:docPr id="5853286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917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50FBA" w14:textId="77777777" w:rsidR="008151E7" w:rsidRDefault="008151E7" w:rsidP="008151E7"/>
    <w:p w14:paraId="01291915" w14:textId="77777777" w:rsidR="008151E7" w:rsidRDefault="008151E7" w:rsidP="008151E7">
      <w:pPr>
        <w:rPr>
          <w:rFonts w:eastAsia="Times New Roman"/>
        </w:rPr>
      </w:pPr>
      <w:r>
        <w:rPr>
          <w:rFonts w:eastAsia="Times New Roman"/>
        </w:rPr>
        <w:t>This is an Easy Read document.</w:t>
      </w:r>
    </w:p>
    <w:p w14:paraId="20B3EB2F" w14:textId="77777777" w:rsidR="008151E7" w:rsidRDefault="008151E7" w:rsidP="008151E7">
      <w:pPr>
        <w:rPr>
          <w:rFonts w:eastAsia="Times New Roman"/>
        </w:rPr>
      </w:pPr>
    </w:p>
    <w:p w14:paraId="31523887" w14:textId="7CF279BF" w:rsidR="008151E7" w:rsidRDefault="00D9455F" w:rsidP="008151E7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72256" behindDoc="0" locked="0" layoutInCell="1" allowOverlap="1" wp14:anchorId="0BF15040" wp14:editId="7857747B">
            <wp:simplePos x="0" y="0"/>
            <wp:positionH relativeFrom="margin">
              <wp:posOffset>0</wp:posOffset>
            </wp:positionH>
            <wp:positionV relativeFrom="paragraph">
              <wp:posOffset>237156</wp:posOffset>
            </wp:positionV>
            <wp:extent cx="1439545" cy="1439545"/>
            <wp:effectExtent l="0" t="0" r="8255" b="0"/>
            <wp:wrapNone/>
            <wp:docPr id="164575618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61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F58D7" w14:textId="3F6627F4" w:rsidR="008151E7" w:rsidRDefault="008151E7" w:rsidP="008151E7">
      <w:r>
        <w:rPr>
          <w:rFonts w:eastAsia="Times New Roman"/>
        </w:rPr>
        <w:t xml:space="preserve">It tells you about some of the key messages from the DPO Coalition meetings we had in </w:t>
      </w:r>
      <w:r w:rsidR="008A6DCD">
        <w:rPr>
          <w:rFonts w:eastAsia="Times New Roman"/>
        </w:rPr>
        <w:t>February</w:t>
      </w:r>
      <w:r>
        <w:rPr>
          <w:rFonts w:eastAsia="Times New Roman"/>
        </w:rPr>
        <w:t xml:space="preserve"> 202</w:t>
      </w:r>
      <w:r w:rsidR="008A6DCD">
        <w:rPr>
          <w:rFonts w:eastAsia="Times New Roman"/>
        </w:rPr>
        <w:t>6</w:t>
      </w:r>
      <w:r>
        <w:rPr>
          <w:rFonts w:eastAsia="Times New Roman"/>
        </w:rPr>
        <w:t>.</w:t>
      </w:r>
    </w:p>
    <w:p w14:paraId="110FFE5F" w14:textId="77777777" w:rsidR="008151E7" w:rsidRDefault="008151E7" w:rsidP="008151E7">
      <w:pPr>
        <w:rPr>
          <w:rFonts w:eastAsia="Times New Roman"/>
        </w:rPr>
      </w:pPr>
    </w:p>
    <w:p w14:paraId="2D9E3E9B" w14:textId="77777777" w:rsidR="008151E7" w:rsidRDefault="008151E7" w:rsidP="008151E7">
      <w:pPr>
        <w:rPr>
          <w:rFonts w:eastAsia="Times New Roman"/>
        </w:rPr>
      </w:pPr>
    </w:p>
    <w:p w14:paraId="2AD48DB6" w14:textId="77777777" w:rsidR="008151E7" w:rsidRDefault="008151E7" w:rsidP="008151E7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79412930" wp14:editId="2EAFB011">
            <wp:simplePos x="0" y="0"/>
            <wp:positionH relativeFrom="margin">
              <wp:align>left</wp:align>
            </wp:positionH>
            <wp:positionV relativeFrom="paragraph">
              <wp:posOffset>359214</wp:posOffset>
            </wp:positionV>
            <wp:extent cx="1620000" cy="1620000"/>
            <wp:effectExtent l="0" t="0" r="0" b="0"/>
            <wp:wrapThrough wrapText="bothSides">
              <wp:wrapPolygon edited="0">
                <wp:start x="4572" y="3810"/>
                <wp:lineTo x="3302" y="5588"/>
                <wp:lineTo x="3048" y="6604"/>
                <wp:lineTo x="3810" y="8383"/>
                <wp:lineTo x="1270" y="12447"/>
                <wp:lineTo x="0" y="13717"/>
                <wp:lineTo x="0" y="15241"/>
                <wp:lineTo x="508" y="16511"/>
                <wp:lineTo x="1524" y="17527"/>
                <wp:lineTo x="19813" y="17527"/>
                <wp:lineTo x="20829" y="16511"/>
                <wp:lineTo x="21338" y="15241"/>
                <wp:lineTo x="21338" y="13717"/>
                <wp:lineTo x="20067" y="12447"/>
                <wp:lineTo x="17273" y="8383"/>
                <wp:lineTo x="18035" y="7113"/>
                <wp:lineTo x="17781" y="5842"/>
                <wp:lineTo x="16511" y="3810"/>
                <wp:lineTo x="4572" y="3810"/>
              </wp:wrapPolygon>
            </wp:wrapThrough>
            <wp:docPr id="97392856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During these meetings we met w</w:t>
      </w:r>
      <w:r>
        <w:rPr>
          <w:rFonts w:eastAsia="Times New Roman"/>
        </w:rPr>
        <w:t>ith lots of:</w:t>
      </w:r>
    </w:p>
    <w:p w14:paraId="374D4AF2" w14:textId="1FF2E996" w:rsidR="008151E7" w:rsidRPr="0041092D" w:rsidRDefault="00D06654" w:rsidP="008151E7">
      <w:pPr>
        <w:pStyle w:val="Listtoplevel"/>
      </w:pPr>
      <w:r>
        <w:t>G</w:t>
      </w:r>
      <w:r w:rsidRPr="0041092D">
        <w:t xml:space="preserve">overnment </w:t>
      </w:r>
      <w:r w:rsidR="008151E7" w:rsidRPr="0041092D">
        <w:t>agencies</w:t>
      </w:r>
    </w:p>
    <w:p w14:paraId="2B40F8DC" w14:textId="77777777" w:rsidR="008151E7" w:rsidRDefault="008151E7" w:rsidP="008151E7">
      <w:pPr>
        <w:pStyle w:val="Listtoplevel"/>
      </w:pPr>
      <w:r w:rsidRPr="0041092D">
        <w:t>other community organisations</w:t>
      </w:r>
      <w:r>
        <w:t xml:space="preserve">. </w:t>
      </w:r>
    </w:p>
    <w:p w14:paraId="7697ECAE" w14:textId="77777777" w:rsidR="008151E7" w:rsidRDefault="008151E7" w:rsidP="008151E7">
      <w:pPr>
        <w:rPr>
          <w:rFonts w:eastAsia="Times New Roman"/>
        </w:rPr>
      </w:pPr>
    </w:p>
    <w:p w14:paraId="3D5FCA78" w14:textId="77777777" w:rsidR="008151E7" w:rsidRDefault="008151E7" w:rsidP="008151E7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56C7E7FB" wp14:editId="7D39661A">
            <wp:simplePos x="0" y="0"/>
            <wp:positionH relativeFrom="margin">
              <wp:posOffset>-20320</wp:posOffset>
            </wp:positionH>
            <wp:positionV relativeFrom="paragraph">
              <wp:posOffset>387350</wp:posOffset>
            </wp:positionV>
            <wp:extent cx="1619885" cy="1033780"/>
            <wp:effectExtent l="0" t="0" r="0" b="0"/>
            <wp:wrapNone/>
            <wp:docPr id="23656051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051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72FCB" w14:textId="4AF8960F" w:rsidR="008151E7" w:rsidRDefault="008151E7" w:rsidP="008151E7">
      <w:pPr>
        <w:rPr>
          <w:rFonts w:eastAsia="Times New Roman"/>
        </w:rPr>
      </w:pPr>
      <w:r>
        <w:rPr>
          <w:rFonts w:eastAsia="Times New Roman"/>
        </w:rPr>
        <w:t xml:space="preserve">These meetings are to make sure the lives of disabled people in </w:t>
      </w:r>
      <w:r w:rsidR="008A6DCD">
        <w:rPr>
          <w:rFonts w:eastAsia="Times New Roman"/>
        </w:rPr>
        <w:t>Aotearoa</w:t>
      </w:r>
      <w:r>
        <w:rPr>
          <w:rFonts w:eastAsia="Times New Roman"/>
        </w:rPr>
        <w:br/>
        <w:t xml:space="preserve">New Zealand are getting better. </w:t>
      </w:r>
    </w:p>
    <w:p w14:paraId="26213C30" w14:textId="77777777" w:rsidR="008151E7" w:rsidRDefault="008151E7" w:rsidP="008151E7">
      <w:pPr>
        <w:rPr>
          <w:rFonts w:eastAsia="Times New Roman"/>
        </w:rPr>
      </w:pPr>
    </w:p>
    <w:p w14:paraId="640ED52D" w14:textId="77777777" w:rsidR="008151E7" w:rsidRDefault="008151E7" w:rsidP="008151E7">
      <w:pPr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0BC2EF66" wp14:editId="3FFEE988">
            <wp:simplePos x="0" y="0"/>
            <wp:positionH relativeFrom="margin">
              <wp:align>left</wp:align>
            </wp:positionH>
            <wp:positionV relativeFrom="paragraph">
              <wp:posOffset>-2623</wp:posOffset>
            </wp:positionV>
            <wp:extent cx="1433195" cy="1283335"/>
            <wp:effectExtent l="0" t="0" r="0" b="0"/>
            <wp:wrapNone/>
            <wp:docPr id="34320781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0781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 important things talked about often</w:t>
      </w:r>
      <w:r>
        <w:rPr>
          <w:rFonts w:eastAsia="Times New Roman"/>
        </w:rPr>
        <w:t xml:space="preserve"> are:</w:t>
      </w:r>
    </w:p>
    <w:p w14:paraId="28151416" w14:textId="77777777" w:rsidR="008151E7" w:rsidRPr="00E91246" w:rsidRDefault="008151E7" w:rsidP="008151E7">
      <w:pPr>
        <w:pStyle w:val="Listtoplevel"/>
        <w:rPr>
          <w:b/>
          <w:bCs/>
        </w:rPr>
      </w:pPr>
      <w:r w:rsidRPr="00E91246">
        <w:rPr>
          <w:b/>
          <w:bCs/>
        </w:rPr>
        <w:t xml:space="preserve">accessibility </w:t>
      </w:r>
    </w:p>
    <w:p w14:paraId="4BB069AE" w14:textId="77777777" w:rsidR="008151E7" w:rsidRPr="0041092D" w:rsidRDefault="008151E7" w:rsidP="008151E7">
      <w:pPr>
        <w:pStyle w:val="Listtoplevel"/>
      </w:pPr>
      <w:r w:rsidRPr="0041092D">
        <w:drawing>
          <wp:anchor distT="0" distB="0" distL="114300" distR="114300" simplePos="0" relativeHeight="251870208" behindDoc="0" locked="0" layoutInCell="1" allowOverlap="1" wp14:anchorId="12E6C993" wp14:editId="189E08E7">
            <wp:simplePos x="0" y="0"/>
            <wp:positionH relativeFrom="margin">
              <wp:align>left</wp:align>
            </wp:positionH>
            <wp:positionV relativeFrom="paragraph">
              <wp:posOffset>447943</wp:posOffset>
            </wp:positionV>
            <wp:extent cx="1165860" cy="1574800"/>
            <wp:effectExtent l="0" t="0" r="0" b="6350"/>
            <wp:wrapNone/>
            <wp:docPr id="189488442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8442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2D">
        <w:t xml:space="preserve">the rights of disabled people </w:t>
      </w:r>
      <w:r>
        <w:t xml:space="preserve">in New Zealand </w:t>
      </w:r>
      <w:r w:rsidRPr="0041092D">
        <w:t xml:space="preserve">under the </w:t>
      </w:r>
      <w:r w:rsidRPr="0041092D">
        <w:rPr>
          <w:b/>
          <w:bCs/>
        </w:rPr>
        <w:t>United Nations Convention on the Rights of Person</w:t>
      </w:r>
      <w:r>
        <w:rPr>
          <w:b/>
          <w:bCs/>
        </w:rPr>
        <w:t>s</w:t>
      </w:r>
      <w:r w:rsidRPr="0041092D">
        <w:rPr>
          <w:b/>
          <w:bCs/>
        </w:rPr>
        <w:t xml:space="preserve"> with Disabilities</w:t>
      </w:r>
      <w:r>
        <w:t>.</w:t>
      </w:r>
      <w:r w:rsidRPr="0041092D">
        <w:t xml:space="preserve"> </w:t>
      </w:r>
    </w:p>
    <w:p w14:paraId="49D3224F" w14:textId="632281E2" w:rsidR="008151E7" w:rsidRDefault="008151E7" w:rsidP="008151E7"/>
    <w:p w14:paraId="43D81255" w14:textId="2F0C4305" w:rsidR="008151E7" w:rsidRDefault="008151E7" w:rsidP="008151E7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098E770" wp14:editId="250247B5">
                <wp:simplePos x="0" y="0"/>
                <wp:positionH relativeFrom="margin">
                  <wp:posOffset>2131060</wp:posOffset>
                </wp:positionH>
                <wp:positionV relativeFrom="paragraph">
                  <wp:posOffset>253666</wp:posOffset>
                </wp:positionV>
                <wp:extent cx="3600000" cy="2472489"/>
                <wp:effectExtent l="0" t="0" r="635" b="4445"/>
                <wp:wrapNone/>
                <wp:docPr id="116061456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000" cy="247248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567B2" id="Rectangle 19" o:spid="_x0000_s1026" alt="&quot;&quot;" style="position:absolute;margin-left:167.8pt;margin-top:19.95pt;width:283.45pt;height:194.7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" fillcolor="#deeaf6 [664]" stroked="f" strokeweight="6pt">
                <w10:wrap anchorx="margin"/>
              </v:rect>
            </w:pict>
          </mc:Fallback>
        </mc:AlternateContent>
      </w:r>
    </w:p>
    <w:p w14:paraId="14D67DFA" w14:textId="3DDDA247" w:rsidR="00612AAD" w:rsidRDefault="00106271" w:rsidP="008151E7">
      <w:r>
        <w:rPr>
          <w:noProof/>
        </w:rPr>
        <w:drawing>
          <wp:anchor distT="0" distB="0" distL="114300" distR="114300" simplePos="0" relativeHeight="251866112" behindDoc="0" locked="0" layoutInCell="1" allowOverlap="1" wp14:anchorId="4E5D13C8" wp14:editId="3151EAF6">
            <wp:simplePos x="0" y="0"/>
            <wp:positionH relativeFrom="margin">
              <wp:align>left</wp:align>
            </wp:positionH>
            <wp:positionV relativeFrom="paragraph">
              <wp:posOffset>465856</wp:posOffset>
            </wp:positionV>
            <wp:extent cx="1371600" cy="1398270"/>
            <wp:effectExtent l="0" t="0" r="0" b="0"/>
            <wp:wrapNone/>
            <wp:docPr id="65176876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876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1E7">
        <w:rPr>
          <w:b/>
          <w:bCs/>
        </w:rPr>
        <w:t xml:space="preserve">Accessibility </w:t>
      </w:r>
      <w:r w:rsidR="008151E7">
        <w:t>means making</w:t>
      </w:r>
      <w:r w:rsidR="00612AAD">
        <w:t xml:space="preserve"> sure everyone can use things in ways </w:t>
      </w:r>
      <w:r w:rsidR="003565A6">
        <w:br/>
      </w:r>
      <w:r w:rsidR="00612AAD">
        <w:t>that are:</w:t>
      </w:r>
    </w:p>
    <w:p w14:paraId="5344145B" w14:textId="50FF5EEA" w:rsidR="008151E7" w:rsidRDefault="003565A6" w:rsidP="00612AAD">
      <w:pPr>
        <w:pStyle w:val="Listtoplevel"/>
      </w:pPr>
      <w:r>
        <w:t xml:space="preserve">easy </w:t>
      </w:r>
    </w:p>
    <w:p w14:paraId="0AF69F8A" w14:textId="29EA1595" w:rsidR="00612AAD" w:rsidRDefault="003565A6" w:rsidP="00612AAD">
      <w:pPr>
        <w:pStyle w:val="Listtoplevel"/>
      </w:pPr>
      <w:r>
        <w:t xml:space="preserve">safe. </w:t>
      </w:r>
    </w:p>
    <w:p w14:paraId="75CDB9DA" w14:textId="77777777" w:rsidR="008151E7" w:rsidRDefault="008151E7" w:rsidP="008151E7">
      <w:pPr>
        <w:jc w:val="center"/>
      </w:pPr>
    </w:p>
    <w:p w14:paraId="705FD561" w14:textId="77777777" w:rsidR="008151E7" w:rsidRDefault="008151E7" w:rsidP="008151E7">
      <w:pPr>
        <w:spacing w:line="240" w:lineRule="auto"/>
        <w:ind w:left="0"/>
      </w:pPr>
      <w:r>
        <w:br w:type="page"/>
      </w:r>
    </w:p>
    <w:p w14:paraId="2789EDBD" w14:textId="50EAA167" w:rsidR="008151E7" w:rsidRDefault="00BD55A9" w:rsidP="008151E7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C33D940" wp14:editId="6385A1D3">
                <wp:simplePos x="0" y="0"/>
                <wp:positionH relativeFrom="margin">
                  <wp:align>right</wp:align>
                </wp:positionH>
                <wp:positionV relativeFrom="paragraph">
                  <wp:posOffset>-121920</wp:posOffset>
                </wp:positionV>
                <wp:extent cx="3600000" cy="4653887"/>
                <wp:effectExtent l="0" t="0" r="635" b="0"/>
                <wp:wrapNone/>
                <wp:docPr id="1700040525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000" cy="465388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7AF27" id="Rectangle 18" o:spid="_x0000_s1026" alt="&quot;&quot;" style="position:absolute;margin-left:232.25pt;margin-top:-9.6pt;width:283.45pt;height:366.45pt;z-index:-25144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" fillcolor="#deebf7" stroked="f" strokeweight="6pt">
                <w10:wrap anchorx="margin"/>
              </v:rect>
            </w:pict>
          </mc:Fallback>
        </mc:AlternateContent>
      </w:r>
      <w:r w:rsidR="008151E7">
        <w:rPr>
          <w:noProof/>
        </w:rPr>
        <w:drawing>
          <wp:anchor distT="0" distB="0" distL="114300" distR="114300" simplePos="0" relativeHeight="251862016" behindDoc="0" locked="0" layoutInCell="1" allowOverlap="1" wp14:anchorId="4DC2EEA3" wp14:editId="6BAD94FC">
            <wp:simplePos x="0" y="0"/>
            <wp:positionH relativeFrom="margin">
              <wp:posOffset>0</wp:posOffset>
            </wp:positionH>
            <wp:positionV relativeFrom="paragraph">
              <wp:posOffset>-290830</wp:posOffset>
            </wp:positionV>
            <wp:extent cx="1620000" cy="1620000"/>
            <wp:effectExtent l="0" t="0" r="0" b="0"/>
            <wp:wrapNone/>
            <wp:docPr id="13992450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450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E7">
        <w:t xml:space="preserve">The </w:t>
      </w:r>
      <w:r w:rsidR="008151E7">
        <w:rPr>
          <w:b/>
          <w:bCs/>
        </w:rPr>
        <w:t xml:space="preserve">United Nations Convention </w:t>
      </w:r>
      <w:r>
        <w:rPr>
          <w:b/>
          <w:bCs/>
        </w:rPr>
        <w:br/>
      </w:r>
      <w:r w:rsidR="008151E7">
        <w:rPr>
          <w:b/>
          <w:bCs/>
        </w:rPr>
        <w:t>on the Rights of Persons with Disabilities</w:t>
      </w:r>
      <w:r w:rsidR="008151E7" w:rsidRPr="008A6DCD">
        <w:t>:</w:t>
      </w:r>
    </w:p>
    <w:p w14:paraId="71723D1B" w14:textId="42F7B941" w:rsidR="008151E7" w:rsidRPr="00A01073" w:rsidRDefault="008151E7" w:rsidP="008151E7">
      <w:pPr>
        <w:pStyle w:val="Listtoplevel"/>
        <w:tabs>
          <w:tab w:val="left" w:pos="7957"/>
        </w:tabs>
        <w:rPr>
          <w:rFonts w:eastAsia="Arial"/>
        </w:rPr>
      </w:pPr>
      <w:r>
        <w:drawing>
          <wp:anchor distT="0" distB="0" distL="114300" distR="114300" simplePos="0" relativeHeight="251864064" behindDoc="0" locked="0" layoutInCell="1" allowOverlap="1" wp14:anchorId="03F71672" wp14:editId="1E0EFCA4">
            <wp:simplePos x="0" y="0"/>
            <wp:positionH relativeFrom="margin">
              <wp:align>left</wp:align>
            </wp:positionH>
            <wp:positionV relativeFrom="paragraph">
              <wp:posOffset>1084124</wp:posOffset>
            </wp:positionV>
            <wp:extent cx="1620000" cy="1948688"/>
            <wp:effectExtent l="0" t="0" r="0" b="0"/>
            <wp:wrapThrough wrapText="bothSides">
              <wp:wrapPolygon edited="0">
                <wp:start x="0" y="0"/>
                <wp:lineTo x="0" y="21332"/>
                <wp:lineTo x="21338" y="21332"/>
                <wp:lineTo x="21338" y="0"/>
                <wp:lineTo x="0" y="0"/>
              </wp:wrapPolygon>
            </wp:wrapThrough>
            <wp:docPr id="26445300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5300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94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</w:t>
      </w:r>
      <w:r w:rsidRPr="00A01073">
        <w:rPr>
          <w:rFonts w:eastAsia="Arial"/>
        </w:rPr>
        <w:t xml:space="preserve">ays what governments must </w:t>
      </w:r>
      <w:r w:rsidR="00BD55A9">
        <w:rPr>
          <w:rFonts w:eastAsia="Arial"/>
        </w:rPr>
        <w:br/>
      </w:r>
      <w:r w:rsidRPr="00A01073">
        <w:rPr>
          <w:rFonts w:eastAsia="Arial"/>
        </w:rPr>
        <w:t xml:space="preserve">do to make sure disabled </w:t>
      </w:r>
      <w:r w:rsidR="00BD55A9">
        <w:rPr>
          <w:rFonts w:eastAsia="Arial"/>
        </w:rPr>
        <w:br/>
      </w:r>
      <w:r w:rsidRPr="00A01073">
        <w:rPr>
          <w:rFonts w:eastAsia="Arial"/>
        </w:rPr>
        <w:t>people get the same rights as everybod</w:t>
      </w:r>
      <w:r>
        <w:rPr>
          <w:rFonts w:eastAsia="Arial"/>
        </w:rPr>
        <w:t>y</w:t>
      </w:r>
      <w:r>
        <w:t xml:space="preserve"> </w:t>
      </w:r>
    </w:p>
    <w:p w14:paraId="469F1FA8" w14:textId="543EC342" w:rsidR="008151E7" w:rsidRPr="00A01073" w:rsidRDefault="008151E7" w:rsidP="008151E7">
      <w:pPr>
        <w:pStyle w:val="Listtoplevel"/>
        <w:tabs>
          <w:tab w:val="left" w:pos="7957"/>
        </w:tabs>
        <w:rPr>
          <w:rFonts w:eastAsia="Arial"/>
        </w:rPr>
      </w:pPr>
      <w:r>
        <w:t xml:space="preserve">is an agreement lots of </w:t>
      </w:r>
      <w:r w:rsidR="00BD55A9">
        <w:br/>
      </w:r>
      <w:r>
        <w:t>countries follow</w:t>
      </w:r>
    </w:p>
    <w:p w14:paraId="618E4AC5" w14:textId="77777777" w:rsidR="008151E7" w:rsidRPr="00943336" w:rsidRDefault="008151E7" w:rsidP="008151E7">
      <w:pPr>
        <w:pStyle w:val="Listtoplevel"/>
        <w:tabs>
          <w:tab w:val="left" w:pos="7957"/>
        </w:tabs>
        <w:rPr>
          <w:rFonts w:eastAsia="Arial"/>
        </w:rPr>
      </w:pPr>
      <w:r w:rsidRPr="009F1191">
        <w:t xml:space="preserve">is also called the </w:t>
      </w:r>
      <w:r w:rsidRPr="009F1191">
        <w:rPr>
          <w:b/>
          <w:bCs/>
        </w:rPr>
        <w:t>UNCRPD</w:t>
      </w:r>
      <w:r w:rsidRPr="009F1191">
        <w:t>.</w:t>
      </w:r>
    </w:p>
    <w:p w14:paraId="2AD74022" w14:textId="7AC75455" w:rsidR="008151E7" w:rsidRDefault="00BD55A9" w:rsidP="008151E7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51DDD6C9" wp14:editId="4E1C9B94">
            <wp:simplePos x="0" y="0"/>
            <wp:positionH relativeFrom="margin">
              <wp:align>left</wp:align>
            </wp:positionH>
            <wp:positionV relativeFrom="paragraph">
              <wp:posOffset>271173</wp:posOffset>
            </wp:positionV>
            <wp:extent cx="1799590" cy="1271905"/>
            <wp:effectExtent l="0" t="0" r="0" b="4445"/>
            <wp:wrapNone/>
            <wp:docPr id="17232657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917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426A7" w14:textId="132E8595" w:rsidR="008151E7" w:rsidRDefault="008151E7" w:rsidP="008151E7">
      <w:pPr>
        <w:rPr>
          <w:rFonts w:eastAsia="Arial"/>
        </w:rPr>
      </w:pPr>
    </w:p>
    <w:p w14:paraId="660BA763" w14:textId="77777777" w:rsidR="008151E7" w:rsidRDefault="008151E7" w:rsidP="008151E7">
      <w:pPr>
        <w:rPr>
          <w:rFonts w:eastAsia="Arial"/>
        </w:rPr>
      </w:pPr>
      <w:r>
        <w:rPr>
          <w:rFonts w:eastAsia="Arial"/>
        </w:rPr>
        <w:t xml:space="preserve">It takes time for our key messages to become available in Easy Read. </w:t>
      </w:r>
    </w:p>
    <w:p w14:paraId="68216F2F" w14:textId="77777777" w:rsidR="008151E7" w:rsidRDefault="008151E7" w:rsidP="008151E7">
      <w:pPr>
        <w:rPr>
          <w:rFonts w:eastAsia="Arial"/>
        </w:rPr>
      </w:pPr>
    </w:p>
    <w:p w14:paraId="65B33F54" w14:textId="77777777" w:rsidR="008151E7" w:rsidRDefault="008151E7" w:rsidP="008151E7">
      <w:pPr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874304" behindDoc="0" locked="0" layoutInCell="1" allowOverlap="1" wp14:anchorId="13E17ACB" wp14:editId="3A896823">
            <wp:simplePos x="0" y="0"/>
            <wp:positionH relativeFrom="margin">
              <wp:align>left</wp:align>
            </wp:positionH>
            <wp:positionV relativeFrom="paragraph">
              <wp:posOffset>7345</wp:posOffset>
            </wp:positionV>
            <wp:extent cx="1620000" cy="1620000"/>
            <wp:effectExtent l="0" t="0" r="0" b="0"/>
            <wp:wrapNone/>
            <wp:docPr id="10438517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517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170E1" w14:textId="77777777" w:rsidR="008151E7" w:rsidRPr="00A01073" w:rsidRDefault="008151E7" w:rsidP="00F25581">
      <w:pPr>
        <w:rPr>
          <w:rFonts w:eastAsia="Arial"/>
        </w:rPr>
      </w:pPr>
      <w:r>
        <w:rPr>
          <w:rFonts w:eastAsia="Arial"/>
        </w:rPr>
        <w:t xml:space="preserve">We are sorry for the long wait. </w:t>
      </w:r>
    </w:p>
    <w:p w14:paraId="6EA428C6" w14:textId="77777777" w:rsidR="008151E7" w:rsidRDefault="008151E7" w:rsidP="00F25581">
      <w:r>
        <w:br w:type="page"/>
      </w:r>
    </w:p>
    <w:p w14:paraId="7DC9B91D" w14:textId="519767B0" w:rsidR="00124EA8" w:rsidRDefault="0078353D" w:rsidP="00124EA8">
      <w:pPr>
        <w:pStyle w:val="Heading1"/>
        <w:rPr>
          <w:shd w:val="clear" w:color="auto" w:fill="FFFFFF"/>
          <w:lang w:eastAsia="en-GB"/>
        </w:rPr>
      </w:pPr>
      <w:bookmarkStart w:id="2" w:name="_Minister_for_Disability"/>
      <w:bookmarkEnd w:id="2"/>
      <w:r>
        <w:rPr>
          <w:shd w:val="clear" w:color="auto" w:fill="FFFFFF"/>
          <w:lang w:eastAsia="en-GB"/>
        </w:rPr>
        <w:lastRenderedPageBreak/>
        <w:t xml:space="preserve">Minister for Disability Issues </w:t>
      </w:r>
    </w:p>
    <w:p w14:paraId="3ECF77EF" w14:textId="16459CD8" w:rsidR="00124EA8" w:rsidRDefault="00124EA8" w:rsidP="00124EA8">
      <w:pPr>
        <w:rPr>
          <w:lang w:eastAsia="en-GB"/>
        </w:rPr>
      </w:pPr>
    </w:p>
    <w:p w14:paraId="3838E2F7" w14:textId="544B9414" w:rsidR="00124EA8" w:rsidRPr="00124EA8" w:rsidRDefault="00800F29" w:rsidP="00124EA8">
      <w:pPr>
        <w:rPr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8576" behindDoc="0" locked="0" layoutInCell="1" allowOverlap="1" wp14:anchorId="3E8B6A76" wp14:editId="461FA556">
            <wp:simplePos x="0" y="0"/>
            <wp:positionH relativeFrom="margin">
              <wp:align>left</wp:align>
            </wp:positionH>
            <wp:positionV relativeFrom="paragraph">
              <wp:posOffset>9277</wp:posOffset>
            </wp:positionV>
            <wp:extent cx="1769110" cy="1284986"/>
            <wp:effectExtent l="0" t="0" r="0" b="0"/>
            <wp:wrapNone/>
            <wp:docPr id="55954961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4961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2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80115" w14:textId="07512D2A" w:rsidR="00A12915" w:rsidRDefault="0078353D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met with the Minister for Disability Issues Hon Louise Upston. </w:t>
      </w:r>
    </w:p>
    <w:p w14:paraId="25FE7D4A" w14:textId="7D05AFE9" w:rsidR="00A12915" w:rsidRDefault="00A12915" w:rsidP="001754F4">
      <w:pPr>
        <w:rPr>
          <w:rFonts w:eastAsia="Times New Roman"/>
          <w:shd w:val="clear" w:color="auto" w:fill="FFFFFF"/>
          <w:lang w:eastAsia="en-GB"/>
        </w:rPr>
      </w:pPr>
    </w:p>
    <w:p w14:paraId="28EA04A5" w14:textId="25E4CD79" w:rsidR="0078353D" w:rsidRDefault="0078353D" w:rsidP="001754F4">
      <w:pPr>
        <w:rPr>
          <w:rFonts w:eastAsia="Times New Roman"/>
          <w:shd w:val="clear" w:color="auto" w:fill="FFFFFF"/>
          <w:lang w:eastAsia="en-GB"/>
        </w:rPr>
      </w:pPr>
    </w:p>
    <w:p w14:paraId="278E3C06" w14:textId="46E5176C" w:rsidR="00124EA8" w:rsidRDefault="001E75FE" w:rsidP="00BD34B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19360" behindDoc="0" locked="0" layoutInCell="1" allowOverlap="1" wp14:anchorId="47240DF3" wp14:editId="48B3D766">
            <wp:simplePos x="0" y="0"/>
            <wp:positionH relativeFrom="margin">
              <wp:align>left</wp:align>
            </wp:positionH>
            <wp:positionV relativeFrom="paragraph">
              <wp:posOffset>226354</wp:posOffset>
            </wp:positionV>
            <wp:extent cx="1769327" cy="1131460"/>
            <wp:effectExtent l="0" t="0" r="2540" b="0"/>
            <wp:wrapNone/>
            <wp:docPr id="17876074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07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87" cy="11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53D">
        <w:rPr>
          <w:rFonts w:eastAsia="Times New Roman"/>
          <w:shd w:val="clear" w:color="auto" w:fill="FFFFFF"/>
          <w:lang w:eastAsia="en-GB"/>
        </w:rPr>
        <w:t xml:space="preserve">The Minister talked to us about the experiences disabled people had during the recent weather events across the </w:t>
      </w:r>
      <w:r w:rsidR="0055506B">
        <w:rPr>
          <w:rFonts w:eastAsia="Times New Roman"/>
          <w:shd w:val="clear" w:color="auto" w:fill="FFFFFF"/>
          <w:lang w:eastAsia="en-GB"/>
        </w:rPr>
        <w:t xml:space="preserve">top of the </w:t>
      </w:r>
      <w:r w:rsidR="0078353D">
        <w:rPr>
          <w:rFonts w:eastAsia="Times New Roman"/>
          <w:shd w:val="clear" w:color="auto" w:fill="FFFFFF"/>
          <w:lang w:eastAsia="en-GB"/>
        </w:rPr>
        <w:t>North Island</w:t>
      </w:r>
      <w:r w:rsidR="00F94D2F">
        <w:rPr>
          <w:rFonts w:eastAsia="Times New Roman"/>
          <w:shd w:val="clear" w:color="auto" w:fill="FFFFFF"/>
          <w:lang w:eastAsia="en-GB"/>
        </w:rPr>
        <w:t xml:space="preserve"> of </w:t>
      </w:r>
      <w:r w:rsidR="008A6DCD">
        <w:rPr>
          <w:rFonts w:eastAsia="Times New Roman"/>
          <w:shd w:val="clear" w:color="auto" w:fill="FFFFFF"/>
          <w:lang w:eastAsia="en-GB"/>
        </w:rPr>
        <w:t xml:space="preserve">Aotearoa </w:t>
      </w:r>
      <w:r w:rsidR="00F94D2F">
        <w:rPr>
          <w:rFonts w:eastAsia="Times New Roman"/>
          <w:shd w:val="clear" w:color="auto" w:fill="FFFFFF"/>
          <w:lang w:eastAsia="en-GB"/>
        </w:rPr>
        <w:t>New Zealand.</w:t>
      </w:r>
    </w:p>
    <w:p w14:paraId="0032ACCD" w14:textId="6CDF7C55" w:rsidR="0078353D" w:rsidRDefault="0078353D" w:rsidP="00BD34B6">
      <w:pPr>
        <w:rPr>
          <w:rFonts w:eastAsia="Times New Roman"/>
          <w:shd w:val="clear" w:color="auto" w:fill="FFFFFF"/>
          <w:lang w:eastAsia="en-GB"/>
        </w:rPr>
      </w:pPr>
    </w:p>
    <w:p w14:paraId="4F9B7297" w14:textId="54B1BAB2" w:rsidR="0078353D" w:rsidRDefault="00052EFE" w:rsidP="00BD34B6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0ADDEA8E" wp14:editId="154B150E">
                <wp:simplePos x="0" y="0"/>
                <wp:positionH relativeFrom="margin">
                  <wp:posOffset>265516</wp:posOffset>
                </wp:positionH>
                <wp:positionV relativeFrom="paragraph">
                  <wp:posOffset>83271</wp:posOffset>
                </wp:positionV>
                <wp:extent cx="1025611" cy="2526956"/>
                <wp:effectExtent l="0" t="0" r="3175" b="6985"/>
                <wp:wrapNone/>
                <wp:docPr id="729415509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611" cy="2526956"/>
                          <a:chOff x="716691" y="-1241855"/>
                          <a:chExt cx="1030037" cy="2945530"/>
                        </a:xfrm>
                      </wpg:grpSpPr>
                      <pic:pic xmlns:pic="http://schemas.openxmlformats.org/drawingml/2006/picture">
                        <pic:nvPicPr>
                          <pic:cNvPr id="2060895177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691" y="-1241855"/>
                            <a:ext cx="1030020" cy="122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7587789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08" y="481547"/>
                            <a:ext cx="1030020" cy="122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938140" name="Arrow: Right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5400000">
                            <a:off x="1001400" y="95345"/>
                            <a:ext cx="395064" cy="298187"/>
                          </a:xfrm>
                          <a:prstGeom prst="right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7F86D" id="Group 27" o:spid="_x0000_s1026" alt="&quot;&quot;" style="position:absolute;margin-left:20.9pt;margin-top:6.55pt;width:80.75pt;height:198.95pt;z-index:251927552;mso-position-horizontal-relative:margin;mso-width-relative:margin;mso-height-relative:margin" coordorigin="7166,-12418" coordsize="10300,29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InciPz7/7gAOQWRvYmUAZEAAAAAB/9sAhAABAQEBAQEBAQEBAQEBAQEBAQEBAQEBAQEB&#10;AQEBAQEBAQEBAQEBAQEBAQEBAgICAgICAgICAgIDAwMDAwMDAwMDAQEBAQEBAQEBAQECAgECAgMD&#10;AwMDAwMDAwMDAwMDAwMDAwMDAwMDAwMDAwMDAwMDAwMDAwMDAwMDAwMDAwMDAwP/wAARCAMgAskD&#10;AREAAhEBAxEB/90ABABa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W/S3/AAU/71791o8D0aqm/wCA8H/LGL/oRfbB4npaOA61g/8AhXp/&#10;25y3h/4n7o3/AN3mR966318vn37r3X//0jD/APCIn/skn5r/APixeyv/AH2lN7917rdX3H/x7+b/&#10;AO1VX/8AuNL72vxD7eqP8DfZ0Wv2/wBJ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oNp/wDHyYf/AKi/+uMvvTfCerL8a/b0Y72x0r61ff8AhXp/25y3h/4n7o3/AN3mR9+6918v&#10;n37r3X//1jD/APCIn/skn5r/APixeyv/AH2lN7917rdx9+690WHLf8XXKf8Aaxrv/cqX2+OA6SN8&#10;R6b/AHvq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Daf8Ax8mH/wCov/rjL703wnqy/Gv29GO9sdK+tX3/AIV6f9uct4f+J+6N&#10;/wDd5kffuvdfL59+691//9cw/wDwiJ/7JJ+a/wD4sXsr/wB9pTe/de63cffuvdFhy3/F1yn/AGsa&#10;7/3Kl9vjgOkjfEem/wB76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r7/wAK9P8AtzlvD/xP3Rv/ALvMj7917r5fPv3Xuv/SMP8A8Iif+ySfmv8A+LF7&#10;K/8AfaU3v3Xut3H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+/8ACvT/ALc5bw/8T90b/wC7&#10;zI+/de6+Xz7917r/0zD/APCIn/skn5r/APixeyv/AH2lN7917rdx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v/AAr0/wC3OW8P/E/dG/8Au8yPv3Xuvl8+/de6/9Qw/wDwiJ/7JJ+a/wD4sXsr&#10;/wB9pTe/de63cf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r7/wAK9P8AtzlvD/xP3Rv/ALvM&#10;j7917r5fPv3Xuv/VMP8A8Iif+ySfmv8A+LF7K/8AfaU3v3Xut3H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+/8ACvT/ALc5bw/8T90b/wC7zI+/de6+Xz7917r/1jD/APCIn/skn5r/APixeyv/&#10;AH2lN7917rdx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r7/wAK9P8AtzlvD/xP&#10;3Rv/ALvMj7917r5fPv3Xuv/WMP8A8Iif+ySfmv8A+LF7K/8AfaU3v3Xut3H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+/8K9P+3OW8P/E/dG/+7zI+/de6+Xz7917r/9Uw/wDwiJ/7JJ+a/wD4sXsr/wB9&#10;pTe/de63cf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7/wAK9P8AtzlvD/xP3Rv/ALvMj791&#10;7r5fPv3Xuv/WMP8A8Iif+ySfmv8A+LF7K/8AfaU3v3Xut3H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vv/AAr0/wC3OW8P/E/dG/8Au8yPv3Xuvl8+&#10;/de6/9Uw/wDwiJ/7JJ+a/wD4sXsr/wB9pTe/de63c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r7/wAK9P8AtzlvD/xP3Rv/ALvMj7917r5fPv3Xuv/WMP8A8Iif+ySfmv8A+LF7K/8AfaU3v3Xu&#10;t3H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r7&#10;/wAK9P8AtzlvD/xP3Rv/ALvMj7917r5fPv3Xuv/VMP8A8Iif+ySfmv8A+LF7K/8AfaU3v3Xut3H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q+/8ACvT/ALc5bw/8T90b/wC7zI+/de6+Xz7917r/&#10;1jD/APCIn/skn5r/APixeyv/AH2lN7917rdx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vv/&#10;AAr0/wC3OW8P/E/dG/8Au8yPv3Xuvl8+/de6/9cw/wDwiJ/7JJ+a/wD4sXsr/wB9pTe/de63c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r7/wAK9P8AtzlvD/xP3Rv/ALvMj7917r5fPv3Xuv/Q&#10;MP8A8Iif+ySfmv8A+LF7K/8AfaU3v3Xut3H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+/8A&#10;CvT/ALc5bw/8T90b/wC7zI+/de6+Xz7917r/0TD/APCIn/skn5r/APixeyv/AH2lN7917rdx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vv/AAr0/wC3OW8P/E/dG/8Au8yPv3Xuvl8+/de6/9Iw&#10;/wDwiJ/7JJ+a/wD4sXsr/wB9pTe/de63c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r7/wAK&#10;9P8AtzlvD/xP3Rv/ALvMj7917r5fPv3Xuv/TMP8A8Iif+ySfmv8A+LF7K/8AfaU3v3Xut3H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+/8ACvT/ALc5bw/8T90b/wC7zI+/de6+Xz7917r/1DD/&#10;APCIn/skn5r/APixeyv/AH2lN7917rdx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vv/AAr0&#10;/wC3OW8P/E/dG/8Au8yPv3Xuvl8+/de6/9Uw/wDwiJ/7JJ+a/wD4sXsr/wB9pTe/de63cf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r7/wAK9P8AtzlvD/xP3Rv/ALvMj7917r5fPv3Xuv/WMP8A&#10;8Iif+ySfmv8A+LF7K/8AfaU3v3Xut3H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+/8ACvT/&#10;ALc5bw/8T90b/wC7zI+/de6+Xz7917r/1zD/APCIn/skn5r/APixeyv/AH2lN7917rdx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vv/AAr0/wC3OW8P/E/dG/8Au8yPv3Xuvl8+/de6/9Aw/wDw&#10;iJ/7JJ+a/wD4sXsr/wB9pTe/de63cf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7/wAK9P8A&#10;tzlvD/xP3Rv/ALvMj7917r5fPv3Xuv/RMP8A8Iif+ySfmv8A+LF7K/8AfaU3v3Xut3H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&quot;&quot;" style="position:absolute;left:7166;top:-12418;width:10301;height:1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">
                  <v:imagedata r:id="rId49" o:title=""/>
                </v:shape>
                <v:shape id="Picture 16" o:spid="_x0000_s1028" type="#_x0000_t75" alt="&quot;&quot;" style="position:absolute;left:7167;top:4815;width:10300;height:1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">
                  <v:imagedata r:id="rId50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7" o:spid="_x0000_s1029" type="#_x0000_t13" alt="&quot;&quot;" style="position:absolute;left:10014;top:953;width:3950;height:29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" adj="13448" fillcolor="#e00" strokecolor="#e00" strokeweight="1pt"/>
                <w10:wrap anchorx="margin"/>
              </v:group>
            </w:pict>
          </mc:Fallback>
        </mc:AlternateContent>
      </w:r>
    </w:p>
    <w:p w14:paraId="0D8B5045" w14:textId="1922773F" w:rsidR="0078353D" w:rsidRDefault="0078353D" w:rsidP="00BD34B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</w:t>
      </w:r>
      <w:r w:rsidR="0055506B">
        <w:rPr>
          <w:rFonts w:eastAsia="Times New Roman"/>
          <w:shd w:val="clear" w:color="auto" w:fill="FFFFFF"/>
          <w:lang w:eastAsia="en-GB"/>
        </w:rPr>
        <w:t>is was</w:t>
      </w:r>
      <w:r>
        <w:rPr>
          <w:rFonts w:eastAsia="Times New Roman"/>
          <w:shd w:val="clear" w:color="auto" w:fill="FFFFFF"/>
          <w:lang w:eastAsia="en-GB"/>
        </w:rPr>
        <w:t xml:space="preserve"> when the weather was stormy in:</w:t>
      </w:r>
    </w:p>
    <w:p w14:paraId="76A5460B" w14:textId="7496F46D" w:rsidR="0078353D" w:rsidRDefault="0078353D" w:rsidP="0078353D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January 2026</w:t>
      </w:r>
    </w:p>
    <w:p w14:paraId="35DC0705" w14:textId="5B949193" w:rsidR="0078353D" w:rsidRDefault="0078353D" w:rsidP="0078353D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February 2026. </w:t>
      </w:r>
    </w:p>
    <w:p w14:paraId="30FF4E7B" w14:textId="77777777" w:rsidR="0094146E" w:rsidRDefault="0094146E" w:rsidP="00A156C4">
      <w:pPr>
        <w:rPr>
          <w:rFonts w:eastAsia="Times New Roman"/>
          <w:shd w:val="clear" w:color="auto" w:fill="FFFFFF"/>
          <w:lang w:eastAsia="en-GB"/>
        </w:rPr>
      </w:pPr>
    </w:p>
    <w:p w14:paraId="4BA19498" w14:textId="35B218E5" w:rsidR="0094146E" w:rsidRDefault="0094146E" w:rsidP="00A156C4">
      <w:pPr>
        <w:rPr>
          <w:rFonts w:eastAsia="Times New Roman"/>
          <w:shd w:val="clear" w:color="auto" w:fill="FFFFFF"/>
          <w:lang w:eastAsia="en-GB"/>
        </w:rPr>
      </w:pPr>
    </w:p>
    <w:p w14:paraId="5949C400" w14:textId="77777777" w:rsidR="00A156C4" w:rsidRDefault="00A156C4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858F8FF" w14:textId="3062D644" w:rsidR="00D1376A" w:rsidRDefault="00132366" w:rsidP="00A156C4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30624" behindDoc="0" locked="0" layoutInCell="1" allowOverlap="1" wp14:anchorId="1E041ADE" wp14:editId="0ED6A930">
            <wp:simplePos x="0" y="0"/>
            <wp:positionH relativeFrom="margin">
              <wp:align>left</wp:align>
            </wp:positionH>
            <wp:positionV relativeFrom="paragraph">
              <wp:posOffset>-66</wp:posOffset>
            </wp:positionV>
            <wp:extent cx="1260000" cy="1260000"/>
            <wp:effectExtent l="0" t="0" r="0" b="0"/>
            <wp:wrapNone/>
            <wp:docPr id="30757761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7761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76A">
        <w:rPr>
          <w:rFonts w:eastAsia="Times New Roman"/>
          <w:shd w:val="clear" w:color="auto" w:fill="FFFFFF"/>
          <w:lang w:eastAsia="en-GB"/>
        </w:rPr>
        <w:t xml:space="preserve">We talked about the </w:t>
      </w:r>
      <w:r w:rsidR="00A156C4">
        <w:rPr>
          <w:rFonts w:eastAsia="Times New Roman"/>
          <w:shd w:val="clear" w:color="auto" w:fill="FFFFFF"/>
          <w:lang w:eastAsia="en-GB"/>
        </w:rPr>
        <w:t>importance of information being available:</w:t>
      </w:r>
    </w:p>
    <w:p w14:paraId="7AEB00DC" w14:textId="3CCE7374" w:rsidR="00A156C4" w:rsidRDefault="00132366" w:rsidP="00A156C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29600" behindDoc="0" locked="0" layoutInCell="1" allowOverlap="1" wp14:anchorId="1CD28BAF" wp14:editId="29EC3D25">
            <wp:simplePos x="0" y="0"/>
            <wp:positionH relativeFrom="margin">
              <wp:align>left</wp:align>
            </wp:positionH>
            <wp:positionV relativeFrom="paragraph">
              <wp:posOffset>778610</wp:posOffset>
            </wp:positionV>
            <wp:extent cx="1260000" cy="1260000"/>
            <wp:effectExtent l="0" t="0" r="0" b="0"/>
            <wp:wrapNone/>
            <wp:docPr id="81580584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0584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6C4">
        <w:rPr>
          <w:shd w:val="clear" w:color="auto" w:fill="FFFFFF"/>
          <w:lang w:eastAsia="en-GB"/>
        </w:rPr>
        <w:t xml:space="preserve">in alternate formats like Easy Read </w:t>
      </w:r>
    </w:p>
    <w:p w14:paraId="0CCB3021" w14:textId="1D1567F9" w:rsidR="00A156C4" w:rsidRDefault="00A156C4" w:rsidP="00A156C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quickly. </w:t>
      </w:r>
    </w:p>
    <w:p w14:paraId="397577D3" w14:textId="13191351" w:rsidR="00A156C4" w:rsidRDefault="00A156C4" w:rsidP="00A156C4">
      <w:pPr>
        <w:rPr>
          <w:shd w:val="clear" w:color="auto" w:fill="FFFFFF"/>
          <w:lang w:eastAsia="en-GB"/>
        </w:rPr>
      </w:pPr>
    </w:p>
    <w:p w14:paraId="1E0312E3" w14:textId="437CF6C2" w:rsidR="00A156C4" w:rsidRDefault="00A156C4" w:rsidP="00A156C4">
      <w:pPr>
        <w:rPr>
          <w:shd w:val="clear" w:color="auto" w:fill="FFFFFF"/>
          <w:lang w:eastAsia="en-GB"/>
        </w:rPr>
      </w:pPr>
    </w:p>
    <w:p w14:paraId="2DFDC11A" w14:textId="572FF20B" w:rsidR="00A156C4" w:rsidRDefault="00C23B0B" w:rsidP="00A156C4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1648" behindDoc="0" locked="0" layoutInCell="1" allowOverlap="1" wp14:anchorId="07C967C8" wp14:editId="446B7AEC">
            <wp:simplePos x="0" y="0"/>
            <wp:positionH relativeFrom="margin">
              <wp:align>left</wp:align>
            </wp:positionH>
            <wp:positionV relativeFrom="paragraph">
              <wp:posOffset>373194</wp:posOffset>
            </wp:positionV>
            <wp:extent cx="1440000" cy="2109444"/>
            <wp:effectExtent l="0" t="0" r="0" b="5715"/>
            <wp:wrapNone/>
            <wp:docPr id="41630710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0710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29">
        <w:rPr>
          <w:shd w:val="clear" w:color="auto" w:fill="FFFFFF"/>
          <w:lang w:eastAsia="en-GB"/>
        </w:rPr>
        <w:t xml:space="preserve">This includes the need for </w:t>
      </w:r>
      <w:r w:rsidR="00535229">
        <w:rPr>
          <w:shd w:val="clear" w:color="auto" w:fill="FFFFFF"/>
          <w:lang w:eastAsia="en-GB"/>
        </w:rPr>
        <w:br/>
        <w:t xml:space="preserve">New Zealand Sign Language </w:t>
      </w:r>
      <w:r w:rsidR="004830AF">
        <w:rPr>
          <w:b/>
          <w:bCs/>
          <w:shd w:val="clear" w:color="auto" w:fill="FFFFFF"/>
          <w:lang w:eastAsia="en-GB"/>
        </w:rPr>
        <w:t>i</w:t>
      </w:r>
      <w:r w:rsidR="00535229" w:rsidRPr="001831A3">
        <w:rPr>
          <w:b/>
          <w:bCs/>
          <w:shd w:val="clear" w:color="auto" w:fill="FFFFFF"/>
          <w:lang w:eastAsia="en-GB"/>
        </w:rPr>
        <w:t>nterpreters</w:t>
      </w:r>
      <w:r w:rsidR="00535229">
        <w:rPr>
          <w:shd w:val="clear" w:color="auto" w:fill="FFFFFF"/>
          <w:lang w:eastAsia="en-GB"/>
        </w:rPr>
        <w:t xml:space="preserve"> to be available for media communications</w:t>
      </w:r>
      <w:r w:rsidR="001831A3">
        <w:rPr>
          <w:shd w:val="clear" w:color="auto" w:fill="FFFFFF"/>
          <w:lang w:eastAsia="en-GB"/>
        </w:rPr>
        <w:t xml:space="preserve"> like:</w:t>
      </w:r>
    </w:p>
    <w:p w14:paraId="63ADE692" w14:textId="24889AC5" w:rsidR="001831A3" w:rsidRDefault="001831A3" w:rsidP="001831A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news videos </w:t>
      </w:r>
    </w:p>
    <w:p w14:paraId="70AF1532" w14:textId="4F26DE42" w:rsidR="001831A3" w:rsidRDefault="001831A3" w:rsidP="001831A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social media </w:t>
      </w:r>
      <w:r w:rsidR="00750E2D">
        <w:rPr>
          <w:shd w:val="clear" w:color="auto" w:fill="FFFFFF"/>
          <w:lang w:eastAsia="en-GB"/>
        </w:rPr>
        <w:t>posts</w:t>
      </w:r>
      <w:r>
        <w:rPr>
          <w:shd w:val="clear" w:color="auto" w:fill="FFFFFF"/>
          <w:lang w:eastAsia="en-GB"/>
        </w:rPr>
        <w:t xml:space="preserve">. </w:t>
      </w:r>
    </w:p>
    <w:p w14:paraId="160251DA" w14:textId="4197C1AA" w:rsidR="00377A0E" w:rsidRDefault="00377A0E" w:rsidP="00A156C4">
      <w:pPr>
        <w:rPr>
          <w:shd w:val="clear" w:color="auto" w:fill="FFFFFF"/>
          <w:lang w:eastAsia="en-GB"/>
        </w:rPr>
      </w:pPr>
    </w:p>
    <w:p w14:paraId="158E33BA" w14:textId="68B17DF3" w:rsidR="001831A3" w:rsidRDefault="002524E5" w:rsidP="00A156C4">
      <w:pPr>
        <w:rPr>
          <w:b/>
          <w:bCs/>
          <w:shd w:val="clear" w:color="auto" w:fill="FFFFFF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6C516CBC" wp14:editId="3A227E2B">
                <wp:simplePos x="0" y="0"/>
                <wp:positionH relativeFrom="margin">
                  <wp:align>right</wp:align>
                </wp:positionH>
                <wp:positionV relativeFrom="paragraph">
                  <wp:posOffset>234950</wp:posOffset>
                </wp:positionV>
                <wp:extent cx="3599815" cy="1136984"/>
                <wp:effectExtent l="0" t="0" r="635" b="6350"/>
                <wp:wrapNone/>
                <wp:docPr id="1545598449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9815" cy="113698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B96C6" id="Rectangle 18" o:spid="_x0000_s1026" alt="&quot;&quot;" style="position:absolute;margin-left:232.25pt;margin-top:18.5pt;width:283.45pt;height:89.55pt;z-index:-25142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" fillcolor="#deebf7" stroked="f" strokeweight="6pt">
                <w10:wrap anchorx="margin"/>
              </v:rect>
            </w:pict>
          </mc:Fallback>
        </mc:AlternateContent>
      </w:r>
      <w:r w:rsidR="00C23B0B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2672" behindDoc="0" locked="0" layoutInCell="1" allowOverlap="1" wp14:anchorId="4D359413" wp14:editId="00665C30">
            <wp:simplePos x="0" y="0"/>
            <wp:positionH relativeFrom="margin">
              <wp:align>left</wp:align>
            </wp:positionH>
            <wp:positionV relativeFrom="paragraph">
              <wp:posOffset>203742</wp:posOffset>
            </wp:positionV>
            <wp:extent cx="1448584" cy="1107688"/>
            <wp:effectExtent l="0" t="0" r="0" b="0"/>
            <wp:wrapNone/>
            <wp:docPr id="1803128567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28567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84" cy="110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C7A64" w14:textId="27DF65D8" w:rsidR="00377A0E" w:rsidRPr="004830AF" w:rsidRDefault="001831A3" w:rsidP="00A156C4">
      <w:r w:rsidRPr="004830AF">
        <w:rPr>
          <w:b/>
          <w:bCs/>
        </w:rPr>
        <w:t>Interpreters</w:t>
      </w:r>
      <w:r w:rsidRPr="004830AF">
        <w:t xml:space="preserve"> </w:t>
      </w:r>
      <w:r w:rsidR="002524E5">
        <w:t>support</w:t>
      </w:r>
      <w:r w:rsidRPr="004830AF">
        <w:t xml:space="preserve"> people who </w:t>
      </w:r>
      <w:r w:rsidR="002524E5">
        <w:t xml:space="preserve">speak different languages to talk </w:t>
      </w:r>
      <w:r w:rsidR="002524E5">
        <w:br/>
        <w:t>to each other</w:t>
      </w:r>
      <w:r w:rsidRPr="004830AF">
        <w:t>.</w:t>
      </w:r>
    </w:p>
    <w:p w14:paraId="3AA46A4D" w14:textId="77777777" w:rsidR="007D1EB8" w:rsidRDefault="007D1EB8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8DB2297" w14:textId="3B4E2DD6" w:rsidR="00DE2148" w:rsidRDefault="00D1501B" w:rsidP="002F02F5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33696" behindDoc="0" locked="0" layoutInCell="1" allowOverlap="1" wp14:anchorId="47C1A692" wp14:editId="0468FA8E">
            <wp:simplePos x="0" y="0"/>
            <wp:positionH relativeFrom="margin">
              <wp:align>left</wp:align>
            </wp:positionH>
            <wp:positionV relativeFrom="paragraph">
              <wp:posOffset>-274784</wp:posOffset>
            </wp:positionV>
            <wp:extent cx="1873405" cy="1173445"/>
            <wp:effectExtent l="0" t="0" r="0" b="8255"/>
            <wp:wrapNone/>
            <wp:docPr id="36703467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3467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05" cy="11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6FB">
        <w:rPr>
          <w:shd w:val="clear" w:color="auto" w:fill="FFFFFF"/>
          <w:lang w:eastAsia="en-GB"/>
        </w:rPr>
        <w:t>We also asked the Minister to remind the people she works with about the importance of</w:t>
      </w:r>
      <w:r w:rsidR="00DE2148">
        <w:rPr>
          <w:shd w:val="clear" w:color="auto" w:fill="FFFFFF"/>
          <w:lang w:eastAsia="en-GB"/>
        </w:rPr>
        <w:t>:</w:t>
      </w:r>
    </w:p>
    <w:p w14:paraId="2F351FFC" w14:textId="2166F30E" w:rsidR="004F46FB" w:rsidRPr="00825793" w:rsidRDefault="001F0167" w:rsidP="002F02F5">
      <w:pPr>
        <w:pStyle w:val="Listtoplevel"/>
        <w:rPr>
          <w:b/>
          <w:bCs/>
          <w:shd w:val="clear" w:color="auto" w:fill="FFFFFF"/>
          <w:lang w:eastAsia="en-GB"/>
        </w:rPr>
      </w:pPr>
      <w:r>
        <w:drawing>
          <wp:anchor distT="0" distB="0" distL="114300" distR="114300" simplePos="0" relativeHeight="251934720" behindDoc="0" locked="0" layoutInCell="1" allowOverlap="1" wp14:anchorId="4F029522" wp14:editId="7CC4C635">
            <wp:simplePos x="0" y="0"/>
            <wp:positionH relativeFrom="margin">
              <wp:align>left</wp:align>
            </wp:positionH>
            <wp:positionV relativeFrom="paragraph">
              <wp:posOffset>286137</wp:posOffset>
            </wp:positionV>
            <wp:extent cx="1661110" cy="1204332"/>
            <wp:effectExtent l="0" t="0" r="0" b="0"/>
            <wp:wrapNone/>
            <wp:docPr id="15018979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979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10" cy="120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6FB" w:rsidRPr="003E51D7">
        <w:rPr>
          <w:shd w:val="clear" w:color="auto" w:fill="FFFFFF"/>
          <w:lang w:eastAsia="en-GB"/>
        </w:rPr>
        <w:t>the</w:t>
      </w:r>
      <w:r w:rsidR="004F46FB" w:rsidRPr="00825793">
        <w:rPr>
          <w:b/>
          <w:bCs/>
          <w:shd w:val="clear" w:color="auto" w:fill="FFFFFF"/>
          <w:lang w:eastAsia="en-GB"/>
        </w:rPr>
        <w:t xml:space="preserve"> New Zealand Disability Strategy</w:t>
      </w:r>
      <w:r w:rsidR="00DE2148" w:rsidRPr="00825793">
        <w:rPr>
          <w:b/>
          <w:bCs/>
          <w:shd w:val="clear" w:color="auto" w:fill="FFFFFF"/>
          <w:lang w:eastAsia="en-GB"/>
        </w:rPr>
        <w:t xml:space="preserve"> </w:t>
      </w:r>
    </w:p>
    <w:p w14:paraId="196773C8" w14:textId="2E656381" w:rsidR="002F02F5" w:rsidRDefault="00DE2148" w:rsidP="002F02F5">
      <w:pPr>
        <w:pStyle w:val="Listtoplevel"/>
        <w:rPr>
          <w:shd w:val="clear" w:color="auto" w:fill="FFFFFF"/>
          <w:lang w:eastAsia="en-GB"/>
        </w:rPr>
      </w:pPr>
      <w:r w:rsidRPr="002F02F5">
        <w:rPr>
          <w:b/>
          <w:bCs/>
          <w:shd w:val="clear" w:color="auto" w:fill="FFFFFF"/>
          <w:lang w:eastAsia="en-GB"/>
        </w:rPr>
        <w:t>actions</w:t>
      </w:r>
      <w:r>
        <w:rPr>
          <w:shd w:val="clear" w:color="auto" w:fill="FFFFFF"/>
          <w:lang w:eastAsia="en-GB"/>
        </w:rPr>
        <w:t xml:space="preserve"> which should le</w:t>
      </w:r>
      <w:r w:rsidR="00D06654">
        <w:rPr>
          <w:shd w:val="clear" w:color="auto" w:fill="FFFFFF"/>
          <w:lang w:eastAsia="en-GB"/>
        </w:rPr>
        <w:t>a</w:t>
      </w:r>
      <w:r>
        <w:rPr>
          <w:shd w:val="clear" w:color="auto" w:fill="FFFFFF"/>
          <w:lang w:eastAsia="en-GB"/>
        </w:rPr>
        <w:t>d to</w:t>
      </w:r>
      <w:r w:rsidR="002F02F5">
        <w:rPr>
          <w:shd w:val="clear" w:color="auto" w:fill="FFFFFF"/>
          <w:lang w:eastAsia="en-GB"/>
        </w:rPr>
        <w:t>:</w:t>
      </w:r>
    </w:p>
    <w:p w14:paraId="33918D28" w14:textId="052E7102" w:rsidR="002F02F5" w:rsidRDefault="004F4F1B" w:rsidP="002F02F5">
      <w:pPr>
        <w:pStyle w:val="Listsecondlevel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5744" behindDoc="0" locked="0" layoutInCell="1" allowOverlap="1" wp14:anchorId="6F425B1F" wp14:editId="2B9C0E6D">
            <wp:simplePos x="0" y="0"/>
            <wp:positionH relativeFrom="margin">
              <wp:align>left</wp:align>
            </wp:positionH>
            <wp:positionV relativeFrom="paragraph">
              <wp:posOffset>31487</wp:posOffset>
            </wp:positionV>
            <wp:extent cx="1486829" cy="1486829"/>
            <wp:effectExtent l="0" t="0" r="0" b="0"/>
            <wp:wrapNone/>
            <wp:docPr id="98669135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9135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9" cy="1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2F5">
        <w:rPr>
          <w:shd w:val="clear" w:color="auto" w:fill="FFFFFF"/>
          <w:lang w:eastAsia="en-GB"/>
        </w:rPr>
        <w:t>useful changes</w:t>
      </w:r>
    </w:p>
    <w:p w14:paraId="441AF28B" w14:textId="2E7D0BE0" w:rsidR="00DE2148" w:rsidRDefault="007E005C" w:rsidP="002F02F5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good</w:t>
      </w:r>
      <w:r w:rsidR="00DE2148">
        <w:rPr>
          <w:shd w:val="clear" w:color="auto" w:fill="FFFFFF"/>
          <w:lang w:eastAsia="en-GB"/>
        </w:rPr>
        <w:t xml:space="preserve"> changes. </w:t>
      </w:r>
    </w:p>
    <w:p w14:paraId="736859E3" w14:textId="3A83B895" w:rsidR="00F25581" w:rsidRDefault="00F25581" w:rsidP="002F02F5"/>
    <w:p w14:paraId="1CC80825" w14:textId="08ADD1A8" w:rsidR="00825793" w:rsidRDefault="003E51D7" w:rsidP="002F02F5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67B9F47" wp14:editId="4FEE1EAF">
                <wp:simplePos x="0" y="0"/>
                <wp:positionH relativeFrom="margin">
                  <wp:align>right</wp:align>
                </wp:positionH>
                <wp:positionV relativeFrom="paragraph">
                  <wp:posOffset>187511</wp:posOffset>
                </wp:positionV>
                <wp:extent cx="3599815" cy="1613210"/>
                <wp:effectExtent l="0" t="0" r="635" b="6350"/>
                <wp:wrapNone/>
                <wp:docPr id="701618525" name="Rectangle 7016185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6132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3859" id="Rectangle 701618525" o:spid="_x0000_s1026" alt="&quot;&quot;" style="position:absolute;margin-left:232.25pt;margin-top:14.75pt;width:283.45pt;height:127pt;z-index:-251432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" fillcolor="#deeaf6 [664]" stroked="f" strokeweight="1pt">
                <w10:wrap anchorx="margin"/>
              </v:rect>
            </w:pict>
          </mc:Fallback>
        </mc:AlternateContent>
      </w:r>
    </w:p>
    <w:p w14:paraId="6119AA86" w14:textId="639E2A50" w:rsidR="00825793" w:rsidRDefault="003828F7" w:rsidP="003E51D7"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6768" behindDoc="0" locked="0" layoutInCell="1" allowOverlap="1" wp14:anchorId="35B945E3" wp14:editId="2F804C02">
            <wp:simplePos x="0" y="0"/>
            <wp:positionH relativeFrom="margin">
              <wp:align>left</wp:align>
            </wp:positionH>
            <wp:positionV relativeFrom="paragraph">
              <wp:posOffset>80490</wp:posOffset>
            </wp:positionV>
            <wp:extent cx="1727137" cy="1107688"/>
            <wp:effectExtent l="0" t="0" r="6985" b="0"/>
            <wp:wrapNone/>
            <wp:docPr id="111359967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9967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27" cy="11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793">
        <w:t xml:space="preserve">The </w:t>
      </w:r>
      <w:r w:rsidR="00825793" w:rsidRPr="003E51D7">
        <w:rPr>
          <w:b/>
          <w:bCs/>
        </w:rPr>
        <w:t>New Zealand Disability Strategy</w:t>
      </w:r>
      <w:r w:rsidR="00825793">
        <w:t xml:space="preserve"> tells the Government how to make things better for disabled people in Aotearoa New Zealand.</w:t>
      </w:r>
    </w:p>
    <w:p w14:paraId="4A5CA780" w14:textId="4773738D" w:rsidR="002F02F5" w:rsidRPr="002F02F5" w:rsidRDefault="002F02F5" w:rsidP="003E51D7">
      <w:r w:rsidRPr="002F02F5">
        <w:t xml:space="preserve"> </w:t>
      </w:r>
    </w:p>
    <w:p w14:paraId="27EFAE5F" w14:textId="394153AC" w:rsidR="002F02F5" w:rsidRDefault="002F02F5" w:rsidP="002F02F5"/>
    <w:p w14:paraId="30E3FDDD" w14:textId="61B21166" w:rsidR="001F230B" w:rsidRDefault="00DA2489" w:rsidP="002F02F5">
      <w:r>
        <w:rPr>
          <w:noProof/>
        </w:rPr>
        <w:drawing>
          <wp:anchor distT="0" distB="0" distL="114300" distR="114300" simplePos="0" relativeHeight="251937792" behindDoc="0" locked="0" layoutInCell="1" allowOverlap="1" wp14:anchorId="4B70B0F0" wp14:editId="7DF52F28">
            <wp:simplePos x="0" y="0"/>
            <wp:positionH relativeFrom="margin">
              <wp:align>left</wp:align>
            </wp:positionH>
            <wp:positionV relativeFrom="paragraph">
              <wp:posOffset>81466</wp:posOffset>
            </wp:positionV>
            <wp:extent cx="1457092" cy="1457092"/>
            <wp:effectExtent l="0" t="0" r="0" b="0"/>
            <wp:wrapNone/>
            <wp:docPr id="176846255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6255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19" cy="145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0B">
        <w:t xml:space="preserve">Easy Read information on the </w:t>
      </w:r>
      <w:r w:rsidR="001F230B">
        <w:br/>
      </w:r>
      <w:r w:rsidR="001F230B" w:rsidRPr="001F230B">
        <w:t>New Zealand Disability Strategy</w:t>
      </w:r>
      <w:r w:rsidR="001F230B">
        <w:t xml:space="preserve"> is available here:</w:t>
      </w:r>
    </w:p>
    <w:p w14:paraId="2FFBC30B" w14:textId="77777777" w:rsidR="001F230B" w:rsidRDefault="001F230B" w:rsidP="002F02F5"/>
    <w:p w14:paraId="652768C6" w14:textId="33E9E9A4" w:rsidR="001F230B" w:rsidRPr="001F230B" w:rsidRDefault="001F230B" w:rsidP="002F02F5">
      <w:pPr>
        <w:rPr>
          <w:b/>
          <w:bCs/>
          <w:color w:val="000000" w:themeColor="text1"/>
        </w:rPr>
      </w:pPr>
      <w:hyperlink r:id="rId60" w:history="1">
        <w:r w:rsidRPr="001F230B">
          <w:rPr>
            <w:rStyle w:val="Hyperlink"/>
            <w:b/>
            <w:bCs/>
            <w:color w:val="000000" w:themeColor="text1"/>
            <w:u w:val="none"/>
          </w:rPr>
          <w:t>tinyurl.com/ywbtbc6v</w:t>
        </w:r>
      </w:hyperlink>
      <w:r w:rsidRPr="001F230B">
        <w:rPr>
          <w:b/>
          <w:bCs/>
          <w:color w:val="000000" w:themeColor="text1"/>
        </w:rPr>
        <w:t xml:space="preserve"> </w:t>
      </w:r>
    </w:p>
    <w:p w14:paraId="47C2B2E7" w14:textId="06E15629" w:rsidR="001F230B" w:rsidRDefault="001F230B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A7C43FE" w14:textId="5C7EF874" w:rsidR="002C6796" w:rsidRPr="002F02F5" w:rsidRDefault="00594BBA" w:rsidP="001F230B">
      <w:r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3E8044AF" wp14:editId="3C9F0EFA">
            <wp:simplePos x="0" y="0"/>
            <wp:positionH relativeFrom="margin">
              <wp:align>left</wp:align>
            </wp:positionH>
            <wp:positionV relativeFrom="paragraph">
              <wp:posOffset>-147211</wp:posOffset>
            </wp:positionV>
            <wp:extent cx="1260000" cy="1260000"/>
            <wp:effectExtent l="0" t="0" r="0" b="0"/>
            <wp:wrapNone/>
            <wp:docPr id="47786879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6879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0B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557743FE" wp14:editId="3F3B0A71">
                <wp:simplePos x="0" y="0"/>
                <wp:positionH relativeFrom="margin">
                  <wp:align>right</wp:align>
                </wp:positionH>
                <wp:positionV relativeFrom="paragraph">
                  <wp:posOffset>-89814</wp:posOffset>
                </wp:positionV>
                <wp:extent cx="3599815" cy="826817"/>
                <wp:effectExtent l="0" t="0" r="635" b="0"/>
                <wp:wrapNone/>
                <wp:docPr id="980286372" name="Rectangle 980286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8268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CB717" id="Rectangle 980286372" o:spid="_x0000_s1026" alt="&quot;&quot;" style="position:absolute;margin-left:232.25pt;margin-top:-7.05pt;width:283.45pt;height:65.1pt;z-index:-25141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" fillcolor="#deeaf6 [664]" stroked="f" strokeweight="1pt">
                <w10:wrap anchorx="margin"/>
              </v:rect>
            </w:pict>
          </mc:Fallback>
        </mc:AlternateContent>
      </w:r>
      <w:r w:rsidR="002F02F5" w:rsidRPr="002F02F5">
        <w:rPr>
          <w:b/>
          <w:bCs/>
        </w:rPr>
        <w:t>Actions</w:t>
      </w:r>
      <w:r w:rsidR="002F02F5" w:rsidRPr="002F02F5">
        <w:t xml:space="preserve"> are things done as part of meeting a </w:t>
      </w:r>
      <w:r w:rsidR="002F02F5" w:rsidRPr="003E51D7">
        <w:rPr>
          <w:b/>
          <w:bCs/>
        </w:rPr>
        <w:t>goal</w:t>
      </w:r>
      <w:r w:rsidR="002F02F5" w:rsidRPr="002F02F5">
        <w:t xml:space="preserve">. </w:t>
      </w:r>
    </w:p>
    <w:p w14:paraId="7B80D0A1" w14:textId="1520FCF3" w:rsidR="00491740" w:rsidRDefault="00491740" w:rsidP="00653C63"/>
    <w:p w14:paraId="3F68B2EF" w14:textId="37AC085E" w:rsidR="001F230B" w:rsidRDefault="00653C63" w:rsidP="00653C63">
      <w:r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2BB237CD" wp14:editId="53EE0B88">
            <wp:simplePos x="0" y="0"/>
            <wp:positionH relativeFrom="margin">
              <wp:posOffset>-215265</wp:posOffset>
            </wp:positionH>
            <wp:positionV relativeFrom="paragraph">
              <wp:posOffset>72591</wp:posOffset>
            </wp:positionV>
            <wp:extent cx="1620000" cy="1620000"/>
            <wp:effectExtent l="0" t="0" r="0" b="0"/>
            <wp:wrapNone/>
            <wp:docPr id="5375973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973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34FE116" wp14:editId="6C060D59">
                <wp:simplePos x="0" y="0"/>
                <wp:positionH relativeFrom="margin">
                  <wp:align>right</wp:align>
                </wp:positionH>
                <wp:positionV relativeFrom="paragraph">
                  <wp:posOffset>241980</wp:posOffset>
                </wp:positionV>
                <wp:extent cx="3599815" cy="1144859"/>
                <wp:effectExtent l="0" t="0" r="635" b="0"/>
                <wp:wrapNone/>
                <wp:docPr id="1053916976" name="Rectangle 10539169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48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0CDEB" id="Rectangle 1053916976" o:spid="_x0000_s1026" alt="&quot;&quot;" style="position:absolute;margin-left:232.25pt;margin-top:19.05pt;width:283.45pt;height:90.15pt;z-index:-25142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" fillcolor="#deeaf6 [664]" stroked="f" strokeweight="1pt">
                <w10:wrap anchorx="margin"/>
              </v:rect>
            </w:pict>
          </mc:Fallback>
        </mc:AlternateContent>
      </w:r>
    </w:p>
    <w:p w14:paraId="3F358E8F" w14:textId="6C6C126A" w:rsidR="00491740" w:rsidRDefault="003E51D7" w:rsidP="00653C63">
      <w:r w:rsidRPr="002F02F5">
        <w:t xml:space="preserve">Here a </w:t>
      </w:r>
      <w:r w:rsidRPr="002F02F5">
        <w:rPr>
          <w:b/>
          <w:bCs/>
        </w:rPr>
        <w:t>goal</w:t>
      </w:r>
      <w:r w:rsidRPr="002F02F5">
        <w:t xml:space="preserve"> is how the </w:t>
      </w:r>
      <w:r w:rsidR="00653C63">
        <w:br/>
      </w:r>
      <w:r w:rsidRPr="002F02F5">
        <w:t xml:space="preserve">New Zealand Disability Strategy </w:t>
      </w:r>
      <w:r w:rsidR="00653C63">
        <w:br/>
      </w:r>
      <w:r w:rsidRPr="002F02F5">
        <w:t xml:space="preserve">want things to be.  </w:t>
      </w:r>
    </w:p>
    <w:p w14:paraId="2B673068" w14:textId="5014E17D" w:rsidR="00491740" w:rsidRDefault="00491740" w:rsidP="00653C63"/>
    <w:p w14:paraId="3F594915" w14:textId="010C59ED" w:rsidR="00491740" w:rsidRDefault="00491740" w:rsidP="00653C63"/>
    <w:p w14:paraId="2D6F3061" w14:textId="51E29830" w:rsidR="00F6397A" w:rsidRDefault="0066691E" w:rsidP="00653C63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9840" behindDoc="0" locked="0" layoutInCell="1" allowOverlap="1" wp14:anchorId="470A0967" wp14:editId="6A8B55F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04620" cy="1404620"/>
            <wp:effectExtent l="0" t="0" r="0" b="5080"/>
            <wp:wrapNone/>
            <wp:docPr id="147386768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67688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97A">
        <w:rPr>
          <w:shd w:val="clear" w:color="auto" w:fill="FFFFFF"/>
          <w:lang w:eastAsia="en-GB"/>
        </w:rPr>
        <w:t>We</w:t>
      </w:r>
      <w:r w:rsidR="003A0877">
        <w:rPr>
          <w:shd w:val="clear" w:color="auto" w:fill="FFFFFF"/>
          <w:lang w:eastAsia="en-GB"/>
        </w:rPr>
        <w:t xml:space="preserve"> also</w:t>
      </w:r>
      <w:r w:rsidR="00F6397A">
        <w:rPr>
          <w:shd w:val="clear" w:color="auto" w:fill="FFFFFF"/>
          <w:lang w:eastAsia="en-GB"/>
        </w:rPr>
        <w:t xml:space="preserve"> talked </w:t>
      </w:r>
      <w:r w:rsidR="00443D3B">
        <w:rPr>
          <w:shd w:val="clear" w:color="auto" w:fill="FFFFFF"/>
          <w:lang w:eastAsia="en-GB"/>
        </w:rPr>
        <w:t>about how it is important</w:t>
      </w:r>
      <w:r w:rsidR="00F6397A">
        <w:rPr>
          <w:shd w:val="clear" w:color="auto" w:fill="FFFFFF"/>
          <w:lang w:eastAsia="en-GB"/>
        </w:rPr>
        <w:t xml:space="preserve"> </w:t>
      </w:r>
      <w:r w:rsidR="00443D3B">
        <w:rPr>
          <w:shd w:val="clear" w:color="auto" w:fill="FFFFFF"/>
          <w:lang w:eastAsia="en-GB"/>
        </w:rPr>
        <w:t xml:space="preserve">that </w:t>
      </w:r>
      <w:r w:rsidR="00750E2D">
        <w:rPr>
          <w:shd w:val="clear" w:color="auto" w:fill="FFFFFF"/>
          <w:lang w:eastAsia="en-GB"/>
        </w:rPr>
        <w:t>all the actions</w:t>
      </w:r>
      <w:r w:rsidR="00F6397A">
        <w:rPr>
          <w:shd w:val="clear" w:color="auto" w:fill="FFFFFF"/>
          <w:lang w:eastAsia="en-GB"/>
        </w:rPr>
        <w:t xml:space="preserve"> </w:t>
      </w:r>
      <w:r w:rsidR="0021501A">
        <w:rPr>
          <w:shd w:val="clear" w:color="auto" w:fill="FFFFFF"/>
          <w:lang w:eastAsia="en-GB"/>
        </w:rPr>
        <w:t>in the New Zealand Disability Strategy</w:t>
      </w:r>
      <w:r w:rsidR="00750E2D">
        <w:rPr>
          <w:shd w:val="clear" w:color="auto" w:fill="FFFFFF"/>
          <w:lang w:eastAsia="en-GB"/>
        </w:rPr>
        <w:t xml:space="preserve"> are being worked on. </w:t>
      </w:r>
      <w:r w:rsidR="00F6397A">
        <w:rPr>
          <w:shd w:val="clear" w:color="auto" w:fill="FFFFFF"/>
          <w:lang w:eastAsia="en-GB"/>
        </w:rPr>
        <w:t xml:space="preserve"> </w:t>
      </w:r>
    </w:p>
    <w:p w14:paraId="5DD0BEBE" w14:textId="77777777" w:rsidR="00A156C4" w:rsidRDefault="00A156C4" w:rsidP="001B1EDF">
      <w:pPr>
        <w:rPr>
          <w:shd w:val="clear" w:color="auto" w:fill="FFFFFF"/>
          <w:lang w:eastAsia="en-GB"/>
        </w:rPr>
      </w:pPr>
    </w:p>
    <w:p w14:paraId="630C589F" w14:textId="09EA0B9F" w:rsidR="00A4554F" w:rsidRDefault="00A4554F" w:rsidP="001B1ED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6A1722C" w14:textId="645DE393" w:rsidR="00124EA8" w:rsidRDefault="006E1B67" w:rsidP="00124EA8">
      <w:pPr>
        <w:pStyle w:val="Heading1"/>
        <w:rPr>
          <w:shd w:val="clear" w:color="auto" w:fill="FFFFFF"/>
          <w:lang w:eastAsia="en-GB"/>
        </w:rPr>
      </w:pPr>
      <w:bookmarkStart w:id="3" w:name="_Ministry_of_Transport"/>
      <w:bookmarkEnd w:id="3"/>
      <w:r>
        <w:rPr>
          <w:shd w:val="clear" w:color="auto" w:fill="FFFFFF"/>
          <w:lang w:eastAsia="en-GB"/>
        </w:rPr>
        <w:lastRenderedPageBreak/>
        <w:t>Ministry of Transport team and</w:t>
      </w:r>
      <w:r w:rsidR="004A6F2E"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t xml:space="preserve">Total Mobility Scheme </w:t>
      </w:r>
      <w:r w:rsidR="00D06654">
        <w:rPr>
          <w:shd w:val="clear" w:color="auto" w:fill="FFFFFF"/>
          <w:lang w:eastAsia="en-GB"/>
        </w:rPr>
        <w:t xml:space="preserve">review </w:t>
      </w:r>
    </w:p>
    <w:p w14:paraId="4AA5BA1B" w14:textId="6D7F20CF" w:rsidR="00124EA8" w:rsidRPr="00124EA8" w:rsidRDefault="00124EA8" w:rsidP="00E84AC0">
      <w:pPr>
        <w:rPr>
          <w:lang w:eastAsia="en-GB"/>
        </w:rPr>
      </w:pPr>
    </w:p>
    <w:p w14:paraId="52E17985" w14:textId="2D071C03" w:rsidR="00124EA8" w:rsidRDefault="007E46CD" w:rsidP="00E84AC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44BB9449" wp14:editId="400FB536">
            <wp:simplePos x="0" y="0"/>
            <wp:positionH relativeFrom="margin">
              <wp:align>left</wp:align>
            </wp:positionH>
            <wp:positionV relativeFrom="paragraph">
              <wp:posOffset>151084</wp:posOffset>
            </wp:positionV>
            <wp:extent cx="1803322" cy="1449659"/>
            <wp:effectExtent l="0" t="0" r="6985" b="0"/>
            <wp:wrapNone/>
            <wp:docPr id="1402775626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75626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75" cy="14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EECF" w14:textId="07D05E47" w:rsidR="0098180B" w:rsidRDefault="00914EA1" w:rsidP="00E84AC0">
      <w:r>
        <w:t xml:space="preserve">We met with the </w:t>
      </w:r>
      <w:r w:rsidRPr="002B140A">
        <w:t xml:space="preserve">Ministry of Transport to talk about </w:t>
      </w:r>
      <w:r w:rsidRPr="00B25076">
        <w:t>the</w:t>
      </w:r>
      <w:r w:rsidRPr="00B25076">
        <w:rPr>
          <w:b/>
          <w:bCs/>
        </w:rPr>
        <w:t xml:space="preserve"> Total Mobility Scheme </w:t>
      </w:r>
      <w:r>
        <w:rPr>
          <w:b/>
          <w:bCs/>
        </w:rPr>
        <w:t xml:space="preserve">proposals </w:t>
      </w:r>
      <w:r>
        <w:t xml:space="preserve">open for </w:t>
      </w:r>
      <w:r>
        <w:rPr>
          <w:b/>
          <w:bCs/>
        </w:rPr>
        <w:t>public consultation</w:t>
      </w:r>
      <w:r w:rsidRPr="008A6DCD">
        <w:t>.</w:t>
      </w:r>
      <w:r>
        <w:rPr>
          <w:b/>
          <w:bCs/>
        </w:rPr>
        <w:t xml:space="preserve"> </w:t>
      </w:r>
    </w:p>
    <w:p w14:paraId="78F9F61D" w14:textId="45834A96" w:rsidR="00D911D5" w:rsidRDefault="00D911D5" w:rsidP="00E84AC0"/>
    <w:p w14:paraId="5947FDF1" w14:textId="4ABC1204" w:rsidR="00914EA1" w:rsidRDefault="00745AD8" w:rsidP="00E84AC0">
      <w:r w:rsidRPr="003702B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43A837C5" wp14:editId="1D7B7E6F">
                <wp:simplePos x="0" y="0"/>
                <wp:positionH relativeFrom="margin">
                  <wp:align>right</wp:align>
                </wp:positionH>
                <wp:positionV relativeFrom="paragraph">
                  <wp:posOffset>194883</wp:posOffset>
                </wp:positionV>
                <wp:extent cx="3599815" cy="1605775"/>
                <wp:effectExtent l="0" t="0" r="635" b="0"/>
                <wp:wrapNone/>
                <wp:docPr id="148249983" name="Rectangle 1482499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60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4A039" id="Rectangle 148249983" o:spid="_x0000_s1026" alt="&quot;&quot;" style="position:absolute;margin-left:232.25pt;margin-top:15.35pt;width:283.45pt;height:126.45pt;z-index:-25137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" fillcolor="#deeaf6 [664]" stroked="f" strokeweight="1pt">
                <w10:wrap anchorx="margin"/>
              </v:rect>
            </w:pict>
          </mc:Fallback>
        </mc:AlternateContent>
      </w:r>
    </w:p>
    <w:p w14:paraId="7E431036" w14:textId="34E41504" w:rsidR="00B25076" w:rsidRPr="003702BA" w:rsidRDefault="00D36F3F" w:rsidP="00B25076">
      <w:r>
        <w:rPr>
          <w:noProof/>
        </w:rPr>
        <w:drawing>
          <wp:anchor distT="0" distB="0" distL="114300" distR="114300" simplePos="0" relativeHeight="251947008" behindDoc="0" locked="0" layoutInCell="1" allowOverlap="1" wp14:anchorId="6CA8AF95" wp14:editId="369674DA">
            <wp:simplePos x="0" y="0"/>
            <wp:positionH relativeFrom="margin">
              <wp:align>left</wp:align>
            </wp:positionH>
            <wp:positionV relativeFrom="paragraph">
              <wp:posOffset>47222</wp:posOffset>
            </wp:positionV>
            <wp:extent cx="1625338" cy="1025913"/>
            <wp:effectExtent l="19050" t="19050" r="13335" b="22225"/>
            <wp:wrapNone/>
            <wp:docPr id="31641839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1839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38" cy="1025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076">
        <w:t xml:space="preserve">The </w:t>
      </w:r>
      <w:r w:rsidR="002B140A" w:rsidRPr="003702BA">
        <w:rPr>
          <w:b/>
          <w:bCs/>
        </w:rPr>
        <w:t xml:space="preserve">Total Mobility </w:t>
      </w:r>
      <w:r w:rsidR="00B25076" w:rsidRPr="003702BA">
        <w:rPr>
          <w:b/>
          <w:bCs/>
        </w:rPr>
        <w:t>Scheme proposals</w:t>
      </w:r>
      <w:r w:rsidR="00B25076">
        <w:t xml:space="preserve"> are </w:t>
      </w:r>
      <w:r w:rsidR="003702BA">
        <w:rPr>
          <w:b/>
          <w:bCs/>
        </w:rPr>
        <w:t xml:space="preserve">improvements </w:t>
      </w:r>
      <w:r w:rsidR="003702BA">
        <w:t xml:space="preserve">the Ministry of Transport have </w:t>
      </w:r>
      <w:r w:rsidR="00A42D45">
        <w:br/>
      </w:r>
      <w:r w:rsidR="003702BA">
        <w:t xml:space="preserve">suggested for </w:t>
      </w:r>
      <w:r w:rsidR="003702BA" w:rsidRPr="000B349B">
        <w:rPr>
          <w:b/>
          <w:bCs/>
        </w:rPr>
        <w:t>Total Mobility</w:t>
      </w:r>
      <w:r w:rsidR="003702BA" w:rsidRPr="008A6DCD">
        <w:t>.</w:t>
      </w:r>
      <w:r w:rsidR="003702BA" w:rsidRPr="000B349B">
        <w:rPr>
          <w:b/>
          <w:bCs/>
        </w:rPr>
        <w:t xml:space="preserve">  </w:t>
      </w:r>
    </w:p>
    <w:p w14:paraId="3759152D" w14:textId="2F247723" w:rsidR="00B25076" w:rsidRDefault="00B25076" w:rsidP="00B25076"/>
    <w:p w14:paraId="564E9C73" w14:textId="75AAEBE6" w:rsidR="00B25076" w:rsidRDefault="003702BA" w:rsidP="00B25076">
      <w:r w:rsidRPr="003702B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FED85CC" wp14:editId="7D1BF164">
                <wp:simplePos x="0" y="0"/>
                <wp:positionH relativeFrom="margin">
                  <wp:align>right</wp:align>
                </wp:positionH>
                <wp:positionV relativeFrom="paragraph">
                  <wp:posOffset>241114</wp:posOffset>
                </wp:positionV>
                <wp:extent cx="3599815" cy="1813560"/>
                <wp:effectExtent l="0" t="0" r="635" b="0"/>
                <wp:wrapNone/>
                <wp:docPr id="446953996" name="Rectangle 4469539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8135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BE60C" id="Rectangle 446953996" o:spid="_x0000_s1026" alt="&quot;&quot;" style="position:absolute;margin-left:232.25pt;margin-top:19pt;width:283.45pt;height:142.8pt;z-index:-25143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" fillcolor="#deeaf6 [664]" stroked="f" strokeweight="1pt">
                <w10:wrap anchorx="margin"/>
              </v:rect>
            </w:pict>
          </mc:Fallback>
        </mc:AlternateContent>
      </w:r>
    </w:p>
    <w:p w14:paraId="60D4961F" w14:textId="74504E9E" w:rsidR="00184B66" w:rsidRDefault="00D42567" w:rsidP="00B25076"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45984" behindDoc="0" locked="0" layoutInCell="1" allowOverlap="1" wp14:anchorId="7348BEB5" wp14:editId="0D05D871">
            <wp:simplePos x="0" y="0"/>
            <wp:positionH relativeFrom="margin">
              <wp:align>left</wp:align>
            </wp:positionH>
            <wp:positionV relativeFrom="paragraph">
              <wp:posOffset>82891</wp:posOffset>
            </wp:positionV>
            <wp:extent cx="1486829" cy="1486829"/>
            <wp:effectExtent l="0" t="0" r="0" b="0"/>
            <wp:wrapNone/>
            <wp:docPr id="154587146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7146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9" cy="1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2BA">
        <w:rPr>
          <w:b/>
          <w:bCs/>
          <w:noProof/>
        </w:rPr>
        <w:t>Improv</w:t>
      </w:r>
      <w:r w:rsidR="00D06654">
        <w:rPr>
          <w:b/>
          <w:bCs/>
          <w:noProof/>
        </w:rPr>
        <w:t>e</w:t>
      </w:r>
      <w:r w:rsidR="003702BA">
        <w:rPr>
          <w:b/>
          <w:bCs/>
          <w:noProof/>
        </w:rPr>
        <w:t xml:space="preserve">ments </w:t>
      </w:r>
      <w:r w:rsidR="003702BA">
        <w:rPr>
          <w:noProof/>
        </w:rPr>
        <w:t>means to</w:t>
      </w:r>
      <w:r w:rsidR="00184B66">
        <w:t>:</w:t>
      </w:r>
    </w:p>
    <w:p w14:paraId="23F08059" w14:textId="4A863814" w:rsidR="00184B66" w:rsidRDefault="003702BA" w:rsidP="00184B66">
      <w:pPr>
        <w:pStyle w:val="Listtoplevel"/>
      </w:pPr>
      <w:r>
        <w:t xml:space="preserve">change things </w:t>
      </w:r>
    </w:p>
    <w:p w14:paraId="426B332C" w14:textId="536FD143" w:rsidR="00914EA1" w:rsidRDefault="003702BA" w:rsidP="00184B66">
      <w:pPr>
        <w:pStyle w:val="Listtoplevel"/>
      </w:pPr>
      <w:r>
        <w:t>make things better</w:t>
      </w:r>
      <w:r w:rsidR="00184B66">
        <w:t xml:space="preserve">. </w:t>
      </w:r>
      <w:r w:rsidR="00914EA1">
        <w:t xml:space="preserve"> </w:t>
      </w:r>
    </w:p>
    <w:p w14:paraId="5FB53C73" w14:textId="2D7FDB2F" w:rsidR="00914EA1" w:rsidRDefault="00914EA1" w:rsidP="00E84AC0"/>
    <w:p w14:paraId="2301B97C" w14:textId="3CBCC2E7" w:rsidR="00914EA1" w:rsidRDefault="003B2CE6" w:rsidP="00E84AC0">
      <w:r>
        <w:rPr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6608D689" wp14:editId="689C79E0">
            <wp:simplePos x="0" y="0"/>
            <wp:positionH relativeFrom="margin">
              <wp:align>left</wp:align>
            </wp:positionH>
            <wp:positionV relativeFrom="paragraph">
              <wp:posOffset>21729</wp:posOffset>
            </wp:positionV>
            <wp:extent cx="1764865" cy="721113"/>
            <wp:effectExtent l="0" t="0" r="6985" b="3175"/>
            <wp:wrapNone/>
            <wp:docPr id="99723181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3181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96" cy="7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88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6183C30F" wp14:editId="25AE3A39">
                <wp:simplePos x="0" y="0"/>
                <wp:positionH relativeFrom="margin">
                  <wp:align>right</wp:align>
                </wp:positionH>
                <wp:positionV relativeFrom="paragraph">
                  <wp:posOffset>-104078</wp:posOffset>
                </wp:positionV>
                <wp:extent cx="3600000" cy="1211766"/>
                <wp:effectExtent l="0" t="0" r="635" b="7620"/>
                <wp:wrapNone/>
                <wp:docPr id="1546326871" name="Rectangle 15463268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2117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2C390" id="Rectangle 1546326871" o:spid="_x0000_s1026" alt="&quot;&quot;" style="position:absolute;margin-left:232.25pt;margin-top:-8.2pt;width:283.45pt;height:95.4pt;z-index:-25137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" fillcolor="#deeaf6 [664]" stroked="f" strokeweight="1pt">
                <w10:wrap anchorx="margin"/>
              </v:rect>
            </w:pict>
          </mc:Fallback>
        </mc:AlternateContent>
      </w:r>
      <w:r w:rsidR="00317488">
        <w:rPr>
          <w:b/>
          <w:bCs/>
        </w:rPr>
        <w:t xml:space="preserve">Total Mobility </w:t>
      </w:r>
      <w:r w:rsidR="00317488">
        <w:t xml:space="preserve">supports disabled people to move around by paying part of the cost of taxi trips. </w:t>
      </w:r>
    </w:p>
    <w:p w14:paraId="791965A7" w14:textId="60403380" w:rsidR="00317488" w:rsidRDefault="00317488" w:rsidP="00E84AC0"/>
    <w:p w14:paraId="24245826" w14:textId="0BD3DEEA" w:rsidR="00317488" w:rsidRPr="00317488" w:rsidRDefault="003B2CE6" w:rsidP="00E84AC0">
      <w:r>
        <w:rPr>
          <w:noProof/>
        </w:rPr>
        <w:drawing>
          <wp:anchor distT="0" distB="0" distL="114300" distR="114300" simplePos="0" relativeHeight="251950080" behindDoc="0" locked="0" layoutInCell="1" allowOverlap="1" wp14:anchorId="3DECC961" wp14:editId="51BB64D8">
            <wp:simplePos x="0" y="0"/>
            <wp:positionH relativeFrom="margin">
              <wp:align>left</wp:align>
            </wp:positionH>
            <wp:positionV relativeFrom="paragraph">
              <wp:posOffset>165534</wp:posOffset>
            </wp:positionV>
            <wp:extent cx="1405054" cy="1585234"/>
            <wp:effectExtent l="0" t="0" r="5080" b="0"/>
            <wp:wrapNone/>
            <wp:docPr id="30178535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8535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54" cy="15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157BD" w14:textId="52F6E89A" w:rsidR="00914EA1" w:rsidRDefault="003702BA" w:rsidP="00E84AC0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44BBE801" wp14:editId="34089705">
                <wp:simplePos x="0" y="0"/>
                <wp:positionH relativeFrom="margin">
                  <wp:align>right</wp:align>
                </wp:positionH>
                <wp:positionV relativeFrom="paragraph">
                  <wp:posOffset>-95916</wp:posOffset>
                </wp:positionV>
                <wp:extent cx="3600000" cy="1487606"/>
                <wp:effectExtent l="0" t="0" r="635" b="0"/>
                <wp:wrapNone/>
                <wp:docPr id="1206323316" name="Rectangle 1206323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48760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269B9" id="Rectangle 1206323316" o:spid="_x0000_s1026" alt="&quot;&quot;" style="position:absolute;margin-left:232.25pt;margin-top:-7.55pt;width:283.45pt;height:117.15pt;z-index:-25142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" fillcolor="#deeaf6 [664]" stroked="f" strokeweight="1pt">
                <w10:wrap anchorx="margin"/>
              </v:rect>
            </w:pict>
          </mc:Fallback>
        </mc:AlternateContent>
      </w:r>
      <w:r w:rsidR="00914EA1">
        <w:rPr>
          <w:b/>
          <w:bCs/>
        </w:rPr>
        <w:t xml:space="preserve">Public consultation </w:t>
      </w:r>
      <w:r w:rsidR="00914EA1">
        <w:t xml:space="preserve">means </w:t>
      </w:r>
      <w:r w:rsidR="005425EC">
        <w:t xml:space="preserve">the Ministry of Transport is asking </w:t>
      </w:r>
      <w:r w:rsidR="00A57200">
        <w:br/>
      </w:r>
      <w:r w:rsidR="005425EC">
        <w:t xml:space="preserve">people what they think about their proposal. </w:t>
      </w:r>
    </w:p>
    <w:p w14:paraId="6A2D3373" w14:textId="77777777" w:rsidR="00054671" w:rsidRDefault="00054671" w:rsidP="00E84AC0"/>
    <w:p w14:paraId="619C217A" w14:textId="6207A21E" w:rsidR="00251C59" w:rsidRDefault="00A508AD" w:rsidP="00E84AC0">
      <w:r w:rsidRPr="00A508AD">
        <w:rPr>
          <w:noProof/>
        </w:rPr>
        <w:drawing>
          <wp:anchor distT="0" distB="0" distL="114300" distR="114300" simplePos="0" relativeHeight="251951104" behindDoc="0" locked="0" layoutInCell="1" allowOverlap="1" wp14:anchorId="739E648C" wp14:editId="30471B59">
            <wp:simplePos x="0" y="0"/>
            <wp:positionH relativeFrom="margin">
              <wp:posOffset>-51124</wp:posOffset>
            </wp:positionH>
            <wp:positionV relativeFrom="paragraph">
              <wp:posOffset>137160</wp:posOffset>
            </wp:positionV>
            <wp:extent cx="1816205" cy="2521528"/>
            <wp:effectExtent l="19050" t="19050" r="12700" b="12700"/>
            <wp:wrapNone/>
            <wp:docPr id="18792988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988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205" cy="25215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5FFCD" w14:textId="27733280" w:rsidR="00251C59" w:rsidRDefault="00251C59" w:rsidP="00251C59">
      <w:r>
        <w:t xml:space="preserve">There is an Easy Read document called </w:t>
      </w:r>
      <w:r w:rsidRPr="008A6DCD">
        <w:rPr>
          <w:b/>
          <w:bCs/>
        </w:rPr>
        <w:t>Summary: Improving the Total Mobility scheme</w:t>
      </w:r>
      <w:r>
        <w:t xml:space="preserve"> available here:</w:t>
      </w:r>
    </w:p>
    <w:p w14:paraId="1353D25D" w14:textId="77F31195" w:rsidR="00251C59" w:rsidRDefault="00251C59" w:rsidP="00251C59"/>
    <w:p w14:paraId="23548616" w14:textId="64115841" w:rsidR="00251C59" w:rsidRPr="00251C59" w:rsidRDefault="00251C59" w:rsidP="00251C59">
      <w:pPr>
        <w:rPr>
          <w:b/>
          <w:bCs/>
          <w:color w:val="000000" w:themeColor="text1"/>
        </w:rPr>
      </w:pPr>
      <w:hyperlink r:id="rId69" w:history="1">
        <w:r w:rsidRPr="00251C59">
          <w:rPr>
            <w:rStyle w:val="Hyperlink"/>
            <w:b/>
            <w:bCs/>
            <w:color w:val="000000" w:themeColor="text1"/>
            <w:u w:val="none"/>
          </w:rPr>
          <w:t>tinyurl.com/4mc3fnmh</w:t>
        </w:r>
      </w:hyperlink>
      <w:r w:rsidRPr="00251C59">
        <w:rPr>
          <w:b/>
          <w:bCs/>
          <w:color w:val="000000" w:themeColor="text1"/>
        </w:rPr>
        <w:t xml:space="preserve"> </w:t>
      </w:r>
    </w:p>
    <w:p w14:paraId="102D2E6D" w14:textId="5AD9D3A0" w:rsidR="002B7F12" w:rsidRDefault="002B7F12" w:rsidP="00E84AC0"/>
    <w:p w14:paraId="7B5C4D99" w14:textId="4AF11C7C" w:rsidR="00251C59" w:rsidRDefault="00251C59" w:rsidP="00251C59"/>
    <w:p w14:paraId="126647A6" w14:textId="65463D5A" w:rsidR="002B7F12" w:rsidRDefault="0036615A" w:rsidP="00251C59">
      <w:r>
        <w:rPr>
          <w:noProof/>
        </w:rPr>
        <w:drawing>
          <wp:anchor distT="0" distB="0" distL="114300" distR="114300" simplePos="0" relativeHeight="251952128" behindDoc="0" locked="0" layoutInCell="1" allowOverlap="1" wp14:anchorId="24B54277" wp14:editId="4743EDF4">
            <wp:simplePos x="0" y="0"/>
            <wp:positionH relativeFrom="margin">
              <wp:align>left</wp:align>
            </wp:positionH>
            <wp:positionV relativeFrom="paragraph">
              <wp:posOffset>418960</wp:posOffset>
            </wp:positionV>
            <wp:extent cx="1561171" cy="1561171"/>
            <wp:effectExtent l="0" t="0" r="1270" b="0"/>
            <wp:wrapNone/>
            <wp:docPr id="1448027190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2719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71" cy="15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F12">
        <w:t xml:space="preserve">We told the Ministry our </w:t>
      </w:r>
      <w:r w:rsidR="007960A2">
        <w:rPr>
          <w:b/>
          <w:bCs/>
        </w:rPr>
        <w:t>feedback</w:t>
      </w:r>
      <w:r w:rsidR="002B7F12">
        <w:t xml:space="preserve"> on the 6 proposals.</w:t>
      </w:r>
    </w:p>
    <w:p w14:paraId="3B5FC5A0" w14:textId="1F19D04F" w:rsidR="002B7F12" w:rsidRDefault="002B7F12" w:rsidP="00251C59"/>
    <w:p w14:paraId="4302EE5D" w14:textId="77777777" w:rsidR="00251C59" w:rsidRDefault="00251C59" w:rsidP="00251C59"/>
    <w:p w14:paraId="0BCDEAE4" w14:textId="1082ACB5" w:rsidR="007960A2" w:rsidRDefault="007960A2" w:rsidP="00251C59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139FC76D" wp14:editId="489660E0">
                <wp:simplePos x="0" y="0"/>
                <wp:positionH relativeFrom="margin">
                  <wp:align>right</wp:align>
                </wp:positionH>
                <wp:positionV relativeFrom="paragraph">
                  <wp:posOffset>-81887</wp:posOffset>
                </wp:positionV>
                <wp:extent cx="3600000" cy="752475"/>
                <wp:effectExtent l="0" t="0" r="635" b="9525"/>
                <wp:wrapNone/>
                <wp:docPr id="1736666052" name="Rectangle 17366660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52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81835" id="Rectangle 1736666052" o:spid="_x0000_s1026" alt="&quot;&quot;" style="position:absolute;margin-left:232.25pt;margin-top:-6.45pt;width:283.45pt;height:59.25pt;z-index:-25142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" fillcolor="#deeaf6 [664]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 xml:space="preserve">Feedback </w:t>
      </w:r>
      <w:r w:rsidR="00607444">
        <w:t xml:space="preserve">means saying what you think about something. </w:t>
      </w:r>
      <w:r>
        <w:t xml:space="preserve"> </w:t>
      </w:r>
    </w:p>
    <w:p w14:paraId="2C7161B1" w14:textId="2B735522" w:rsidR="00054671" w:rsidRDefault="00081F00" w:rsidP="002B7F12">
      <w:r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1A3D6933" wp14:editId="5824FE26">
            <wp:simplePos x="0" y="0"/>
            <wp:positionH relativeFrom="margin">
              <wp:align>left</wp:align>
            </wp:positionH>
            <wp:positionV relativeFrom="paragraph">
              <wp:posOffset>469666</wp:posOffset>
            </wp:positionV>
            <wp:extent cx="1368000" cy="1279109"/>
            <wp:effectExtent l="0" t="0" r="3810" b="0"/>
            <wp:wrapNone/>
            <wp:docPr id="58813304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3304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2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F12">
        <w:t>Individual DPOs shared that they</w:t>
      </w:r>
      <w:r w:rsidR="00D43604">
        <w:t xml:space="preserve"> would</w:t>
      </w:r>
      <w:r w:rsidR="002B7F12">
        <w:t>:</w:t>
      </w:r>
    </w:p>
    <w:p w14:paraId="112022CB" w14:textId="29CC9332" w:rsidR="002B7F12" w:rsidRDefault="00081F00" w:rsidP="002B7F12">
      <w:pPr>
        <w:pStyle w:val="Listtoplevel"/>
      </w:pPr>
      <w:r>
        <w:drawing>
          <wp:anchor distT="0" distB="0" distL="114300" distR="114300" simplePos="0" relativeHeight="251953152" behindDoc="0" locked="0" layoutInCell="1" allowOverlap="1" wp14:anchorId="17EAEA1B" wp14:editId="16DBC043">
            <wp:simplePos x="0" y="0"/>
            <wp:positionH relativeFrom="margin">
              <wp:align>left</wp:align>
            </wp:positionH>
            <wp:positionV relativeFrom="paragraph">
              <wp:posOffset>1225416</wp:posOffset>
            </wp:positionV>
            <wp:extent cx="1368000" cy="1368000"/>
            <wp:effectExtent l="0" t="0" r="3810" b="0"/>
            <wp:wrapNone/>
            <wp:docPr id="182146155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6155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F12">
        <w:t>sen</w:t>
      </w:r>
      <w:r w:rsidR="004A6F2E">
        <w:t>d</w:t>
      </w:r>
      <w:r w:rsidR="002B7F12">
        <w:t xml:space="preserve"> their thoughts</w:t>
      </w:r>
      <w:r w:rsidR="004A6F2E">
        <w:t xml:space="preserve"> about the proposals as part of the public</w:t>
      </w:r>
      <w:r w:rsidR="002B7F12">
        <w:t xml:space="preserve"> consultation </w:t>
      </w:r>
    </w:p>
    <w:p w14:paraId="5BAB2DFE" w14:textId="5ECE30A5" w:rsidR="002B7F12" w:rsidRDefault="004A6F2E" w:rsidP="002B7F12">
      <w:pPr>
        <w:pStyle w:val="Listtoplevel"/>
      </w:pPr>
      <w:r>
        <w:t>tell</w:t>
      </w:r>
      <w:r w:rsidR="002B7F12">
        <w:t xml:space="preserve"> their members to send their thoughts </w:t>
      </w:r>
      <w:r w:rsidR="00803F83">
        <w:t>as part of the public consultation</w:t>
      </w:r>
      <w:r w:rsidR="002B7F12">
        <w:t xml:space="preserve">. </w:t>
      </w:r>
    </w:p>
    <w:p w14:paraId="2837AB85" w14:textId="3B3734C2" w:rsidR="002B7F12" w:rsidRDefault="009F3F2A" w:rsidP="002B7F12"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42C2B4CA" wp14:editId="4FEFC5E6">
                <wp:simplePos x="0" y="0"/>
                <wp:positionH relativeFrom="margin">
                  <wp:align>left</wp:align>
                </wp:positionH>
                <wp:positionV relativeFrom="paragraph">
                  <wp:posOffset>119714</wp:posOffset>
                </wp:positionV>
                <wp:extent cx="1324610" cy="1486535"/>
                <wp:effectExtent l="0" t="0" r="8890" b="0"/>
                <wp:wrapNone/>
                <wp:docPr id="1571777656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1486535"/>
                          <a:chOff x="0" y="0"/>
                          <a:chExt cx="1324610" cy="1486535"/>
                        </a:xfrm>
                      </wpg:grpSpPr>
                      <pic:pic xmlns:pic="http://schemas.openxmlformats.org/drawingml/2006/picture">
                        <pic:nvPicPr>
                          <pic:cNvPr id="833720128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7444643" name="Oval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15261" y="1141079"/>
                            <a:ext cx="195943" cy="14983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8ADFA" id="Group 41" o:spid="_x0000_s1026" alt="&quot;&quot;" style="position:absolute;margin-left:0;margin-top:9.45pt;width:104.3pt;height:117.05pt;z-index:251957248;mso-position-horizontal:left;mso-position-horizontal-relative:margin" coordsize="13246,14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">
                <v:shape id="Picture 39" o:spid="_x0000_s1027" type="#_x0000_t75" alt="&quot;&quot;" style="position:absolute;width:13246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">
                  <v:imagedata r:id="rId74" o:title=""/>
                </v:shape>
                <v:oval id="Oval 40" o:spid="_x0000_s1028" alt="&quot;&quot;" style="position:absolute;left:1152;top:11410;width:1960;height:1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" filled="f" strokecolor="#e00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6089C12A" w14:textId="53A6A5E5" w:rsidR="002B7F12" w:rsidRDefault="002B7F12" w:rsidP="002B7F12"/>
    <w:p w14:paraId="01A91070" w14:textId="180136DD" w:rsidR="002B7F12" w:rsidRDefault="002B7F12" w:rsidP="002B7F12">
      <w:r>
        <w:t>The public consultation close</w:t>
      </w:r>
      <w:r w:rsidR="004A6F2E">
        <w:t>d</w:t>
      </w:r>
      <w:r>
        <w:t xml:space="preserve"> on </w:t>
      </w:r>
      <w:r w:rsidR="005C6F6E">
        <w:br/>
      </w:r>
      <w:r>
        <w:t xml:space="preserve">22 March 2026. </w:t>
      </w:r>
    </w:p>
    <w:p w14:paraId="61C4CFB1" w14:textId="7F30778C" w:rsidR="002B7F12" w:rsidRDefault="002B7F12" w:rsidP="002B7F12"/>
    <w:p w14:paraId="531630F2" w14:textId="77777777" w:rsidR="002B7F12" w:rsidRDefault="002B7F12" w:rsidP="002B7F12"/>
    <w:p w14:paraId="46025C1B" w14:textId="77777777" w:rsidR="00DA5611" w:rsidRDefault="00DA5611" w:rsidP="00DA5611">
      <w:pPr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2CC8E7A" w14:textId="3BA9ADAB" w:rsidR="00124EA8" w:rsidRPr="00124EA8" w:rsidRDefault="00B21870" w:rsidP="00A4554F">
      <w:pPr>
        <w:pStyle w:val="Heading1"/>
        <w:rPr>
          <w:lang w:eastAsia="en-GB"/>
        </w:rPr>
      </w:pPr>
      <w:bookmarkStart w:id="4" w:name="_Ministry_of_Social"/>
      <w:bookmarkEnd w:id="4"/>
      <w:r>
        <w:rPr>
          <w:shd w:val="clear" w:color="auto" w:fill="FFFFFF"/>
          <w:lang w:eastAsia="en-GB"/>
        </w:rPr>
        <w:lastRenderedPageBreak/>
        <w:t xml:space="preserve">Ministry of Social Development and </w:t>
      </w:r>
      <w:proofErr w:type="spellStart"/>
      <w:r>
        <w:rPr>
          <w:shd w:val="clear" w:color="auto" w:fill="FFFFFF"/>
          <w:lang w:eastAsia="en-GB"/>
        </w:rPr>
        <w:t>ThinkPlace</w:t>
      </w:r>
      <w:proofErr w:type="spellEnd"/>
    </w:p>
    <w:p w14:paraId="3F373218" w14:textId="77777777" w:rsidR="00D73833" w:rsidRDefault="00D73833" w:rsidP="00BD50B8">
      <w:pPr>
        <w:rPr>
          <w:shd w:val="clear" w:color="auto" w:fill="FFFFFF"/>
          <w:lang w:eastAsia="en-GB"/>
        </w:rPr>
      </w:pPr>
    </w:p>
    <w:p w14:paraId="5A75E2AE" w14:textId="39B0659E" w:rsidR="00A4554F" w:rsidRDefault="00C67D5D" w:rsidP="00BD50B8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1C7BE6BB" wp14:editId="3508E047">
            <wp:simplePos x="0" y="0"/>
            <wp:positionH relativeFrom="margin">
              <wp:align>left</wp:align>
            </wp:positionH>
            <wp:positionV relativeFrom="paragraph">
              <wp:posOffset>78531</wp:posOffset>
            </wp:positionV>
            <wp:extent cx="1620000" cy="1176533"/>
            <wp:effectExtent l="0" t="0" r="0" b="0"/>
            <wp:wrapNone/>
            <wp:docPr id="31640686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15819" w14:textId="00F057B9" w:rsidR="000A3C46" w:rsidRDefault="00B21870" w:rsidP="00BD50B8">
      <w:pPr>
        <w:rPr>
          <w:noProof/>
        </w:rPr>
      </w:pPr>
      <w:r>
        <w:rPr>
          <w:noProof/>
        </w:rPr>
        <w:t xml:space="preserve">We talked about the </w:t>
      </w:r>
      <w:r w:rsidRPr="00D43604">
        <w:rPr>
          <w:b/>
          <w:bCs/>
          <w:noProof/>
        </w:rPr>
        <w:t xml:space="preserve">Disability Employment Support Products </w:t>
      </w:r>
      <w:r w:rsidRPr="00683204">
        <w:rPr>
          <w:b/>
          <w:bCs/>
          <w:noProof/>
        </w:rPr>
        <w:t xml:space="preserve">Redesign </w:t>
      </w:r>
      <w:r w:rsidR="00D06654">
        <w:rPr>
          <w:b/>
          <w:bCs/>
          <w:noProof/>
        </w:rPr>
        <w:t>p</w:t>
      </w:r>
      <w:r w:rsidRPr="00683204">
        <w:rPr>
          <w:b/>
          <w:bCs/>
          <w:noProof/>
        </w:rPr>
        <w:t>rojec</w:t>
      </w:r>
      <w:r w:rsidRPr="008A6DCD">
        <w:rPr>
          <w:b/>
          <w:bCs/>
          <w:noProof/>
        </w:rPr>
        <w:t>t</w:t>
      </w:r>
      <w:r>
        <w:rPr>
          <w:noProof/>
        </w:rPr>
        <w:t xml:space="preserve"> with the:</w:t>
      </w:r>
    </w:p>
    <w:p w14:paraId="0EC57634" w14:textId="2BD33EE5" w:rsidR="00B21870" w:rsidRDefault="00715344" w:rsidP="00B21870">
      <w:pPr>
        <w:pStyle w:val="Listtoplevel"/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60320" behindDoc="0" locked="0" layoutInCell="1" allowOverlap="1" wp14:anchorId="734C5E86" wp14:editId="4B8D9C58">
            <wp:simplePos x="0" y="0"/>
            <wp:positionH relativeFrom="margin">
              <wp:align>left</wp:align>
            </wp:positionH>
            <wp:positionV relativeFrom="paragraph">
              <wp:posOffset>469277</wp:posOffset>
            </wp:positionV>
            <wp:extent cx="1925435" cy="568411"/>
            <wp:effectExtent l="0" t="0" r="0" b="3175"/>
            <wp:wrapNone/>
            <wp:docPr id="205650578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0578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35" cy="5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870">
        <w:t xml:space="preserve">Ministry of Social </w:t>
      </w:r>
      <w:r w:rsidR="00D06654">
        <w:t xml:space="preserve">Development </w:t>
      </w:r>
    </w:p>
    <w:p w14:paraId="4F8A0746" w14:textId="3FE165DF" w:rsidR="00B21870" w:rsidRDefault="00B21870" w:rsidP="00B21870">
      <w:pPr>
        <w:pStyle w:val="Listtoplevel"/>
      </w:pPr>
      <w:r>
        <w:t xml:space="preserve">ThinkPlace. </w:t>
      </w:r>
    </w:p>
    <w:p w14:paraId="02A828E4" w14:textId="77777777" w:rsidR="00A24E64" w:rsidRDefault="00A24E64" w:rsidP="00B21870">
      <w:pPr>
        <w:rPr>
          <w:rFonts w:eastAsia="Arial Unicode MS"/>
        </w:rPr>
      </w:pPr>
    </w:p>
    <w:p w14:paraId="207ABC1A" w14:textId="13E63C68" w:rsidR="00B21870" w:rsidRDefault="00AC10C4" w:rsidP="00B21870">
      <w:pPr>
        <w:rPr>
          <w:rFonts w:eastAsia="Arial Unicode MS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180EE3CE" wp14:editId="10EC4FD5">
                <wp:simplePos x="0" y="0"/>
                <wp:positionH relativeFrom="margin">
                  <wp:align>right</wp:align>
                </wp:positionH>
                <wp:positionV relativeFrom="paragraph">
                  <wp:posOffset>241457</wp:posOffset>
                </wp:positionV>
                <wp:extent cx="3600000" cy="3282846"/>
                <wp:effectExtent l="0" t="0" r="635" b="0"/>
                <wp:wrapNone/>
                <wp:docPr id="1696139225" name="Rectangle 1696139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2828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B4479" id="Rectangle 1696139225" o:spid="_x0000_s1026" alt="&quot;&quot;" style="position:absolute;margin-left:232.25pt;margin-top:19pt;width:283.45pt;height:258.5pt;z-index:-25141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" fillcolor="#deeaf6 [664]" stroked="f" strokeweight="1pt">
                <w10:wrap anchorx="margin"/>
              </v:rect>
            </w:pict>
          </mc:Fallback>
        </mc:AlternateContent>
      </w:r>
    </w:p>
    <w:p w14:paraId="056113B8" w14:textId="2BF244CF" w:rsidR="00D43604" w:rsidRDefault="00442B82" w:rsidP="00B218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117A01BB" wp14:editId="29CA95D4">
            <wp:simplePos x="0" y="0"/>
            <wp:positionH relativeFrom="margin">
              <wp:align>left</wp:align>
            </wp:positionH>
            <wp:positionV relativeFrom="paragraph">
              <wp:posOffset>113871</wp:posOffset>
            </wp:positionV>
            <wp:extent cx="1551714" cy="1266567"/>
            <wp:effectExtent l="0" t="0" r="0" b="0"/>
            <wp:wrapNone/>
            <wp:docPr id="131461753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17531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75" cy="12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604">
        <w:rPr>
          <w:rFonts w:eastAsia="Arial Unicode MS"/>
        </w:rPr>
        <w:t xml:space="preserve">The </w:t>
      </w:r>
      <w:r w:rsidR="00D43604" w:rsidRPr="00D43604">
        <w:rPr>
          <w:b/>
          <w:bCs/>
          <w:noProof/>
        </w:rPr>
        <w:t>Disability Employment Support Products</w:t>
      </w:r>
      <w:r w:rsidR="00D43604">
        <w:rPr>
          <w:b/>
          <w:bCs/>
          <w:noProof/>
        </w:rPr>
        <w:t xml:space="preserve"> </w:t>
      </w:r>
      <w:r w:rsidR="00D43604">
        <w:rPr>
          <w:noProof/>
        </w:rPr>
        <w:t xml:space="preserve">are different services that </w:t>
      </w:r>
      <w:r w:rsidR="00D06654">
        <w:rPr>
          <w:noProof/>
        </w:rPr>
        <w:t xml:space="preserve">focus </w:t>
      </w:r>
      <w:r w:rsidR="00D43604">
        <w:rPr>
          <w:noProof/>
        </w:rPr>
        <w:t>on the</w:t>
      </w:r>
      <w:r w:rsidR="005040E6">
        <w:rPr>
          <w:noProof/>
        </w:rPr>
        <w:t xml:space="preserve"> </w:t>
      </w:r>
      <w:r w:rsidR="005040E6">
        <w:rPr>
          <w:b/>
          <w:bCs/>
          <w:noProof/>
        </w:rPr>
        <w:t>employment</w:t>
      </w:r>
      <w:r w:rsidR="00D43604">
        <w:rPr>
          <w:noProof/>
        </w:rPr>
        <w:t xml:space="preserve"> </w:t>
      </w:r>
      <w:r w:rsidR="00D43604">
        <w:rPr>
          <w:b/>
          <w:bCs/>
          <w:noProof/>
        </w:rPr>
        <w:t>barrie</w:t>
      </w:r>
      <w:r w:rsidR="00ED17F6">
        <w:rPr>
          <w:b/>
          <w:bCs/>
          <w:noProof/>
        </w:rPr>
        <w:t>r</w:t>
      </w:r>
      <w:r w:rsidR="00D43604">
        <w:rPr>
          <w:b/>
          <w:bCs/>
          <w:noProof/>
        </w:rPr>
        <w:t xml:space="preserve">s </w:t>
      </w:r>
      <w:r w:rsidR="00D43604">
        <w:rPr>
          <w:noProof/>
        </w:rPr>
        <w:t>dis</w:t>
      </w:r>
      <w:r w:rsidR="009F3F2A">
        <w:rPr>
          <w:noProof/>
        </w:rPr>
        <w:t>a</w:t>
      </w:r>
      <w:r w:rsidR="00D43604">
        <w:rPr>
          <w:noProof/>
        </w:rPr>
        <w:t>bled people expereince when:</w:t>
      </w:r>
    </w:p>
    <w:p w14:paraId="4D045564" w14:textId="78B4AF91" w:rsidR="00D43604" w:rsidRDefault="00442B82" w:rsidP="00D43604">
      <w:pPr>
        <w:pStyle w:val="Listtoplevel"/>
      </w:pPr>
      <w:r>
        <w:drawing>
          <wp:anchor distT="0" distB="0" distL="114300" distR="114300" simplePos="0" relativeHeight="251962368" behindDoc="0" locked="0" layoutInCell="1" allowOverlap="1" wp14:anchorId="0EFC20E4" wp14:editId="0B63B8F2">
            <wp:simplePos x="0" y="0"/>
            <wp:positionH relativeFrom="margin">
              <wp:align>left</wp:align>
            </wp:positionH>
            <wp:positionV relativeFrom="paragraph">
              <wp:posOffset>97619</wp:posOffset>
            </wp:positionV>
            <wp:extent cx="1353065" cy="1353065"/>
            <wp:effectExtent l="0" t="0" r="0" b="0"/>
            <wp:wrapNone/>
            <wp:docPr id="1041901576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01576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72" cy="13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B1">
        <w:t>looking</w:t>
      </w:r>
      <w:r w:rsidR="00D43604">
        <w:t xml:space="preserve"> for a job </w:t>
      </w:r>
    </w:p>
    <w:p w14:paraId="7DF12FEA" w14:textId="3525B1ED" w:rsidR="00D43604" w:rsidRDefault="009B12B1" w:rsidP="00D43604">
      <w:pPr>
        <w:pStyle w:val="Listtoplevel"/>
      </w:pPr>
      <w:r>
        <w:t xml:space="preserve">trying to keep their job. </w:t>
      </w:r>
    </w:p>
    <w:p w14:paraId="627735C2" w14:textId="77777777" w:rsidR="00CA7D1F" w:rsidRDefault="00CA7D1F" w:rsidP="00CA7D1F">
      <w:pPr>
        <w:rPr>
          <w:noProof/>
        </w:rPr>
      </w:pPr>
    </w:p>
    <w:p w14:paraId="1C74D7AA" w14:textId="77777777" w:rsidR="00683204" w:rsidRDefault="00683204">
      <w:pPr>
        <w:spacing w:line="240" w:lineRule="auto"/>
        <w:ind w:left="0"/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77C7D654" w14:textId="13E27290" w:rsidR="00CA7D1F" w:rsidRDefault="00E354A7" w:rsidP="00CA7D1F">
      <w:pPr>
        <w:rPr>
          <w:noProof/>
        </w:rPr>
      </w:pPr>
      <w:r>
        <w:rPr>
          <w:rFonts w:eastAsia="Arial Unicode MS"/>
          <w:noProof/>
        </w:rPr>
        <w:lastRenderedPageBreak/>
        <w:drawing>
          <wp:anchor distT="0" distB="0" distL="114300" distR="114300" simplePos="0" relativeHeight="251983872" behindDoc="0" locked="0" layoutInCell="1" allowOverlap="1" wp14:anchorId="50F698BA" wp14:editId="19739856">
            <wp:simplePos x="0" y="0"/>
            <wp:positionH relativeFrom="margin">
              <wp:align>left</wp:align>
            </wp:positionH>
            <wp:positionV relativeFrom="paragraph">
              <wp:posOffset>503339</wp:posOffset>
            </wp:positionV>
            <wp:extent cx="1568742" cy="1568742"/>
            <wp:effectExtent l="0" t="0" r="0" b="0"/>
            <wp:wrapNone/>
            <wp:docPr id="67880845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0845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05" cy="15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7F6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055DB2FA" wp14:editId="570C60D9">
                <wp:simplePos x="0" y="0"/>
                <wp:positionH relativeFrom="margin">
                  <wp:align>right</wp:align>
                </wp:positionH>
                <wp:positionV relativeFrom="paragraph">
                  <wp:posOffset>-149902</wp:posOffset>
                </wp:positionV>
                <wp:extent cx="3600000" cy="5186597"/>
                <wp:effectExtent l="0" t="0" r="635" b="0"/>
                <wp:wrapNone/>
                <wp:docPr id="1890167820" name="Rectangle 1890167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1865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50958" id="Rectangle 1890167820" o:spid="_x0000_s1026" alt="&quot;&quot;" style="position:absolute;margin-left:232.25pt;margin-top:-11.8pt;width:283.45pt;height:408.4pt;z-index:-25141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" fillcolor="#deeaf6 [664]" stroked="f" strokeweight="1pt">
                <w10:wrap anchorx="margin"/>
              </v:rect>
            </w:pict>
          </mc:Fallback>
        </mc:AlternateContent>
      </w:r>
      <w:r w:rsidR="005040E6">
        <w:rPr>
          <w:b/>
          <w:bCs/>
          <w:noProof/>
        </w:rPr>
        <w:t>Employment b</w:t>
      </w:r>
      <w:r w:rsidR="00ED17F6" w:rsidRPr="00ED17F6">
        <w:rPr>
          <w:b/>
          <w:bCs/>
          <w:noProof/>
        </w:rPr>
        <w:t>arriers</w:t>
      </w:r>
      <w:r w:rsidR="00CA7D1F">
        <w:rPr>
          <w:noProof/>
        </w:rPr>
        <w:t xml:space="preserve"> are things </w:t>
      </w:r>
      <w:r w:rsidR="005040E6">
        <w:rPr>
          <w:noProof/>
        </w:rPr>
        <w:br/>
      </w:r>
      <w:r w:rsidR="00CA7D1F">
        <w:rPr>
          <w:noProof/>
        </w:rPr>
        <w:t>that either:</w:t>
      </w:r>
    </w:p>
    <w:p w14:paraId="2F3F61C6" w14:textId="3E605022" w:rsidR="005040E6" w:rsidRDefault="00CA7D1F" w:rsidP="00CA7D1F">
      <w:pPr>
        <w:pStyle w:val="Listtoplevel"/>
      </w:pPr>
      <w:r>
        <w:t xml:space="preserve">stop </w:t>
      </w:r>
      <w:r w:rsidR="005040E6">
        <w:t xml:space="preserve">disabled people </w:t>
      </w:r>
      <w:r>
        <w:t>from</w:t>
      </w:r>
      <w:r w:rsidR="005040E6">
        <w:t>:</w:t>
      </w:r>
    </w:p>
    <w:p w14:paraId="6576CD3A" w14:textId="2B4F16DB" w:rsidR="005040E6" w:rsidRDefault="005040E6" w:rsidP="005040E6">
      <w:pPr>
        <w:pStyle w:val="Listsecondlevel"/>
      </w:pPr>
      <w:r>
        <w:t xml:space="preserve">getting a job </w:t>
      </w:r>
    </w:p>
    <w:p w14:paraId="1356BD16" w14:textId="2FC17EDB" w:rsidR="00CA7D1F" w:rsidRDefault="005040E6" w:rsidP="005040E6">
      <w:pPr>
        <w:pStyle w:val="Listsecondlevel"/>
      </w:pPr>
      <w:r>
        <w:t>keeping a job</w:t>
      </w:r>
      <w:r w:rsidR="00CA7D1F">
        <w:t xml:space="preserve"> </w:t>
      </w:r>
    </w:p>
    <w:p w14:paraId="1F5BBC62" w14:textId="7EA82F8A" w:rsidR="005040E6" w:rsidRDefault="00BD50B8" w:rsidP="005040E6">
      <w:pPr>
        <w:pStyle w:val="Listtoplevel"/>
      </w:pPr>
      <w:r>
        <w:drawing>
          <wp:anchor distT="0" distB="0" distL="114300" distR="114300" simplePos="0" relativeHeight="251963392" behindDoc="0" locked="0" layoutInCell="1" allowOverlap="1" wp14:anchorId="5C76B18F" wp14:editId="2345F970">
            <wp:simplePos x="0" y="0"/>
            <wp:positionH relativeFrom="margin">
              <wp:align>left</wp:align>
            </wp:positionH>
            <wp:positionV relativeFrom="paragraph">
              <wp:posOffset>580665</wp:posOffset>
            </wp:positionV>
            <wp:extent cx="1518408" cy="1518408"/>
            <wp:effectExtent l="0" t="0" r="0" b="5715"/>
            <wp:wrapNone/>
            <wp:docPr id="408990658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90658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70" cy="15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0E6">
        <w:t>make it harder for disabled people to:</w:t>
      </w:r>
    </w:p>
    <w:p w14:paraId="1D56C389" w14:textId="39195E2D" w:rsidR="005040E6" w:rsidRDefault="005040E6" w:rsidP="005040E6">
      <w:pPr>
        <w:pStyle w:val="Listsecondlevel"/>
      </w:pPr>
      <w:r>
        <w:t xml:space="preserve">get a job </w:t>
      </w:r>
    </w:p>
    <w:p w14:paraId="56BBC4F2" w14:textId="3BC53AF5" w:rsidR="00CA7D1F" w:rsidRDefault="005040E6" w:rsidP="00DB75D0">
      <w:pPr>
        <w:pStyle w:val="Listsecondlevel"/>
      </w:pPr>
      <w:r>
        <w:t>keep a job.</w:t>
      </w:r>
      <w:r w:rsidR="00CA7D1F">
        <w:t xml:space="preserve"> </w:t>
      </w:r>
    </w:p>
    <w:p w14:paraId="4A2F5856" w14:textId="23CEB680" w:rsidR="00ED17F6" w:rsidRDefault="00ED17F6" w:rsidP="00AC10C4">
      <w:pPr>
        <w:rPr>
          <w:noProof/>
        </w:rPr>
      </w:pPr>
    </w:p>
    <w:p w14:paraId="460779FA" w14:textId="1568D7C8" w:rsidR="00D43604" w:rsidRDefault="00BD50B8" w:rsidP="00AC10C4">
      <w:pPr>
        <w:rPr>
          <w:rFonts w:eastAsia="Arial Unicode MS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66464" behindDoc="0" locked="0" layoutInCell="1" allowOverlap="1" wp14:anchorId="1ED57017" wp14:editId="7E14B4C7">
            <wp:simplePos x="0" y="0"/>
            <wp:positionH relativeFrom="margin">
              <wp:align>left</wp:align>
            </wp:positionH>
            <wp:positionV relativeFrom="paragraph">
              <wp:posOffset>199545</wp:posOffset>
            </wp:positionV>
            <wp:extent cx="1486829" cy="1486829"/>
            <wp:effectExtent l="0" t="0" r="0" b="0"/>
            <wp:wrapNone/>
            <wp:docPr id="80872134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2134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9" cy="1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204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110C9EF" wp14:editId="54BF608A">
                <wp:simplePos x="0" y="0"/>
                <wp:positionH relativeFrom="margin">
                  <wp:posOffset>2131060</wp:posOffset>
                </wp:positionH>
                <wp:positionV relativeFrom="paragraph">
                  <wp:posOffset>274134</wp:posOffset>
                </wp:positionV>
                <wp:extent cx="3600000" cy="1469036"/>
                <wp:effectExtent l="0" t="0" r="635" b="0"/>
                <wp:wrapNone/>
                <wp:docPr id="845924420" name="Rectangle 8459244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4690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91AE3" id="Rectangle 845924420" o:spid="_x0000_s1026" alt="&quot;&quot;" style="position:absolute;margin-left:167.8pt;margin-top:21.6pt;width:283.45pt;height:115.65pt;z-index:-25141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" fillcolor="#deeaf6 [664]" stroked="f" strokeweight="1pt">
                <w10:wrap anchorx="margin"/>
              </v:rect>
            </w:pict>
          </mc:Fallback>
        </mc:AlternateContent>
      </w:r>
    </w:p>
    <w:p w14:paraId="1CDA54CF" w14:textId="13F5CE15" w:rsidR="00683204" w:rsidRDefault="00683204" w:rsidP="00AC10C4">
      <w:r>
        <w:rPr>
          <w:rFonts w:eastAsia="Arial Unicode MS"/>
          <w:b/>
          <w:bCs/>
        </w:rPr>
        <w:t>Re</w:t>
      </w:r>
      <w:r w:rsidR="00D06654">
        <w:rPr>
          <w:rFonts w:eastAsia="Arial Unicode MS"/>
          <w:b/>
          <w:bCs/>
        </w:rPr>
        <w:t>de</w:t>
      </w:r>
      <w:r>
        <w:rPr>
          <w:rFonts w:eastAsia="Arial Unicode MS"/>
          <w:b/>
          <w:bCs/>
        </w:rPr>
        <w:t xml:space="preserve">sign </w:t>
      </w:r>
      <w:r w:rsidR="00D06654">
        <w:rPr>
          <w:rFonts w:eastAsia="Arial Unicode MS"/>
          <w:b/>
          <w:bCs/>
        </w:rPr>
        <w:t xml:space="preserve">project </w:t>
      </w:r>
      <w:r>
        <w:t xml:space="preserve">means the Ministry of Social Development </w:t>
      </w:r>
      <w:r w:rsidR="005040E6">
        <w:t>is</w:t>
      </w:r>
      <w:r>
        <w:t xml:space="preserve"> looking at these services to see how they can make them better. </w:t>
      </w:r>
    </w:p>
    <w:p w14:paraId="10A9D2BD" w14:textId="14182CA9" w:rsidR="00D73833" w:rsidRDefault="00D73833" w:rsidP="00AC10C4"/>
    <w:p w14:paraId="767C6325" w14:textId="254760EF" w:rsidR="00D73833" w:rsidRDefault="00D73833" w:rsidP="00D73833">
      <w:pPr>
        <w:rPr>
          <w:shd w:val="clear" w:color="auto" w:fill="FFFFFF"/>
          <w:lang w:eastAsia="en-GB"/>
        </w:rPr>
      </w:pPr>
    </w:p>
    <w:p w14:paraId="6B28573A" w14:textId="77777777" w:rsidR="007F4AB0" w:rsidRDefault="007F4AB0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7A013AF8" w14:textId="7E75FE39" w:rsidR="007F4AB0" w:rsidRDefault="00AB2191" w:rsidP="00CD3A8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6C7DA8" wp14:editId="7AAC7E27">
            <wp:simplePos x="0" y="0"/>
            <wp:positionH relativeFrom="column">
              <wp:posOffset>111125</wp:posOffset>
            </wp:positionH>
            <wp:positionV relativeFrom="paragraph">
              <wp:posOffset>-152400</wp:posOffset>
            </wp:positionV>
            <wp:extent cx="1411605" cy="1411605"/>
            <wp:effectExtent l="0" t="0" r="0" b="0"/>
            <wp:wrapNone/>
            <wp:docPr id="139233488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34881" name="Picture 1392334881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33">
        <w:rPr>
          <w:noProof/>
        </w:rPr>
        <w:t>This work is part of the</w:t>
      </w:r>
      <w:r w:rsidR="00D52B8F">
        <w:rPr>
          <w:noProof/>
        </w:rPr>
        <w:t xml:space="preserve"> actions of the </w:t>
      </w:r>
      <w:r w:rsidR="00D73833">
        <w:rPr>
          <w:noProof/>
        </w:rPr>
        <w:t xml:space="preserve"> New Zealand Disability Strategy 2026 to 2030.</w:t>
      </w:r>
    </w:p>
    <w:p w14:paraId="6747A213" w14:textId="04EE34EB" w:rsidR="007F4AB0" w:rsidRDefault="007F4AB0" w:rsidP="00CD3A87">
      <w:pPr>
        <w:rPr>
          <w:noProof/>
        </w:rPr>
      </w:pPr>
    </w:p>
    <w:p w14:paraId="1F64EF09" w14:textId="7A4C8FA1" w:rsidR="00AB2191" w:rsidRDefault="00AB2191" w:rsidP="00CD3A87">
      <w:pPr>
        <w:rPr>
          <w:noProof/>
        </w:rPr>
      </w:pPr>
    </w:p>
    <w:p w14:paraId="4221AED5" w14:textId="3DEB86A7" w:rsidR="007F4AB0" w:rsidRDefault="007F4AB0" w:rsidP="007F4AB0">
      <w:pPr>
        <w:rPr>
          <w:rFonts w:eastAsia="Arial Unicode MS"/>
        </w:rPr>
      </w:pPr>
      <w:r>
        <w:rPr>
          <w:rFonts w:eastAsia="Arial Unicode MS"/>
          <w:noProof/>
        </w:rPr>
        <w:drawing>
          <wp:anchor distT="0" distB="0" distL="114300" distR="114300" simplePos="0" relativeHeight="251667456" behindDoc="0" locked="0" layoutInCell="1" allowOverlap="1" wp14:anchorId="1C05F793" wp14:editId="2BF770B6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1620000" cy="1620000"/>
            <wp:effectExtent l="0" t="0" r="0" b="0"/>
            <wp:wrapNone/>
            <wp:docPr id="94430292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1087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 Unicode MS"/>
        </w:rPr>
        <w:t>More Easy Read information on employment in the New Zealand Disability Strategy is available here:</w:t>
      </w:r>
    </w:p>
    <w:p w14:paraId="213D0BDB" w14:textId="77777777" w:rsidR="007F4AB0" w:rsidRDefault="007F4AB0" w:rsidP="007F4AB0">
      <w:pPr>
        <w:rPr>
          <w:rFonts w:eastAsia="Arial Unicode MS"/>
        </w:rPr>
      </w:pPr>
    </w:p>
    <w:p w14:paraId="3DFC884E" w14:textId="77777777" w:rsidR="007F4AB0" w:rsidRPr="002A4787" w:rsidRDefault="007F4AB0" w:rsidP="007F4AB0">
      <w:pPr>
        <w:rPr>
          <w:rFonts w:eastAsia="Arial Unicode MS"/>
          <w:b/>
          <w:bCs/>
        </w:rPr>
      </w:pPr>
      <w:hyperlink r:id="rId83" w:history="1">
        <w:r w:rsidRPr="002A4787">
          <w:rPr>
            <w:rStyle w:val="Hyperlink"/>
            <w:rFonts w:eastAsia="Arial Unicode MS"/>
            <w:b/>
            <w:bCs/>
            <w:color w:val="000000" w:themeColor="text1"/>
            <w:u w:val="none"/>
          </w:rPr>
          <w:t>tinyurl.com/z82tu62c</w:t>
        </w:r>
      </w:hyperlink>
      <w:r w:rsidRPr="002A4787">
        <w:rPr>
          <w:rFonts w:eastAsia="Arial Unicode MS"/>
          <w:b/>
          <w:bCs/>
        </w:rPr>
        <w:t xml:space="preserve"> </w:t>
      </w:r>
    </w:p>
    <w:p w14:paraId="08554F0D" w14:textId="53590B78" w:rsidR="003C2A61" w:rsidRDefault="003C2A61" w:rsidP="00CD3A87">
      <w:pPr>
        <w:rPr>
          <w:rFonts w:eastAsia="Arial Unicode MS"/>
        </w:rPr>
      </w:pPr>
    </w:p>
    <w:p w14:paraId="6C451480" w14:textId="77777777" w:rsidR="007F4AB0" w:rsidRDefault="007F4AB0" w:rsidP="00CD3A87">
      <w:pPr>
        <w:rPr>
          <w:rFonts w:eastAsia="Arial Unicode MS"/>
        </w:rPr>
      </w:pPr>
    </w:p>
    <w:p w14:paraId="372EBA8D" w14:textId="5C30CBEF" w:rsidR="00D43604" w:rsidRDefault="00B849E6" w:rsidP="00AC10C4">
      <w:pPr>
        <w:rPr>
          <w:noProof/>
        </w:rPr>
      </w:pPr>
      <w:r>
        <w:rPr>
          <w:rFonts w:eastAsia="Arial Unicode MS"/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2782F498" wp14:editId="58676811">
                <wp:simplePos x="0" y="0"/>
                <wp:positionH relativeFrom="column">
                  <wp:posOffset>0</wp:posOffset>
                </wp:positionH>
                <wp:positionV relativeFrom="paragraph">
                  <wp:posOffset>8389</wp:posOffset>
                </wp:positionV>
                <wp:extent cx="1456690" cy="3186989"/>
                <wp:effectExtent l="0" t="0" r="0" b="0"/>
                <wp:wrapNone/>
                <wp:docPr id="935827141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3186989"/>
                          <a:chOff x="0" y="0"/>
                          <a:chExt cx="1456690" cy="3186989"/>
                        </a:xfrm>
                      </wpg:grpSpPr>
                      <pic:pic xmlns:pic="http://schemas.openxmlformats.org/drawingml/2006/picture">
                        <pic:nvPicPr>
                          <pic:cNvPr id="13815767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185668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5519"/>
                            <a:ext cx="124968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7E627" id="Group 48" o:spid="_x0000_s1026" alt="&quot;&quot;" style="position:absolute;margin-left:0;margin-top:.65pt;width:114.7pt;height:250.95pt;z-index:251970560" coordsize="14566,3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">
                <v:shape id="Picture 28" o:spid="_x0000_s1027" type="#_x0000_t75" alt="&quot;&quot;" style="position:absolute;width:14566;height:1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">
                  <v:imagedata r:id="rId85" o:title=""/>
                </v:shape>
                <v:shape id="Picture 47" o:spid="_x0000_s1028" type="#_x0000_t75" alt="&quot;&quot;" style="position:absolute;top:15855;width:12496;height: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">
                  <v:imagedata r:id="rId86" o:title=""/>
                </v:shape>
              </v:group>
            </w:pict>
          </mc:Fallback>
        </mc:AlternateContent>
      </w:r>
      <w:r w:rsidR="00D43604">
        <w:rPr>
          <w:rFonts w:eastAsia="Arial Unicode MS"/>
        </w:rPr>
        <w:t>More information about th</w:t>
      </w:r>
      <w:r w:rsidR="00D43604" w:rsidRPr="00D43604">
        <w:rPr>
          <w:rFonts w:eastAsia="Arial Unicode MS"/>
        </w:rPr>
        <w:t xml:space="preserve">e </w:t>
      </w:r>
      <w:r w:rsidR="00D43604" w:rsidRPr="00D43604">
        <w:rPr>
          <w:noProof/>
        </w:rPr>
        <w:t xml:space="preserve">Disability Employment Support Products Redesign </w:t>
      </w:r>
      <w:r w:rsidR="00D06654">
        <w:rPr>
          <w:noProof/>
        </w:rPr>
        <w:t>p</w:t>
      </w:r>
      <w:r w:rsidR="00D06654" w:rsidRPr="00D43604">
        <w:rPr>
          <w:noProof/>
        </w:rPr>
        <w:t xml:space="preserve">roject </w:t>
      </w:r>
      <w:r w:rsidR="00D43604">
        <w:rPr>
          <w:noProof/>
        </w:rPr>
        <w:t>is available here:</w:t>
      </w:r>
    </w:p>
    <w:p w14:paraId="3BE20029" w14:textId="453AAB13" w:rsidR="00D43604" w:rsidRDefault="00D43604" w:rsidP="00B21870">
      <w:pPr>
        <w:rPr>
          <w:noProof/>
        </w:rPr>
      </w:pPr>
      <w:r>
        <w:rPr>
          <w:noProof/>
        </w:rPr>
        <w:t xml:space="preserve"> </w:t>
      </w:r>
    </w:p>
    <w:p w14:paraId="0BF1CFB6" w14:textId="19A03201" w:rsidR="00D43604" w:rsidRPr="00D43604" w:rsidRDefault="00D43604" w:rsidP="00B21870">
      <w:pPr>
        <w:rPr>
          <w:rFonts w:eastAsia="Arial Unicode MS"/>
          <w:b/>
          <w:bCs/>
          <w:color w:val="000000" w:themeColor="text1"/>
        </w:rPr>
      </w:pPr>
      <w:hyperlink r:id="rId87" w:history="1">
        <w:r w:rsidRPr="00D43604">
          <w:rPr>
            <w:rStyle w:val="Hyperlink"/>
            <w:rFonts w:eastAsia="Arial Unicode MS"/>
            <w:b/>
            <w:bCs/>
            <w:color w:val="000000" w:themeColor="text1"/>
            <w:u w:val="none"/>
          </w:rPr>
          <w:t>tinyurl.com/yrk8yv9z</w:t>
        </w:r>
      </w:hyperlink>
      <w:r w:rsidRPr="00D43604">
        <w:rPr>
          <w:rFonts w:eastAsia="Arial Unicode MS"/>
          <w:b/>
          <w:bCs/>
          <w:color w:val="000000" w:themeColor="text1"/>
        </w:rPr>
        <w:t xml:space="preserve"> </w:t>
      </w:r>
    </w:p>
    <w:p w14:paraId="07D86807" w14:textId="312D16F2" w:rsidR="00D43604" w:rsidRDefault="00D43604" w:rsidP="00B21870">
      <w:pPr>
        <w:rPr>
          <w:rFonts w:eastAsia="Arial Unicode MS"/>
        </w:rPr>
      </w:pPr>
    </w:p>
    <w:p w14:paraId="3BB07AC2" w14:textId="77777777" w:rsidR="00D43604" w:rsidRDefault="00D43604" w:rsidP="00B21870">
      <w:pPr>
        <w:rPr>
          <w:rFonts w:eastAsia="Arial Unicode MS"/>
        </w:rPr>
      </w:pPr>
    </w:p>
    <w:p w14:paraId="00888A9F" w14:textId="7C6EA4AD" w:rsidR="00D43604" w:rsidRPr="00D43604" w:rsidRDefault="00D43604" w:rsidP="00B21870">
      <w:pPr>
        <w:rPr>
          <w:rFonts w:eastAsia="Arial Unicode MS"/>
        </w:rPr>
      </w:pPr>
      <w:r>
        <w:rPr>
          <w:rFonts w:eastAsia="Arial Unicode MS"/>
        </w:rPr>
        <w:t xml:space="preserve">This information is </w:t>
      </w:r>
      <w:r>
        <w:rPr>
          <w:rFonts w:eastAsia="Arial Unicode MS"/>
          <w:b/>
          <w:bCs/>
        </w:rPr>
        <w:t xml:space="preserve">not </w:t>
      </w:r>
      <w:r>
        <w:rPr>
          <w:rFonts w:eastAsia="Arial Unicode MS"/>
        </w:rPr>
        <w:t xml:space="preserve">in Easy Read. </w:t>
      </w:r>
    </w:p>
    <w:p w14:paraId="4B5ADC17" w14:textId="77777777" w:rsidR="00B21870" w:rsidRDefault="00B21870" w:rsidP="003C2A61">
      <w:pPr>
        <w:rPr>
          <w:rFonts w:eastAsia="Arial Unicode MS"/>
        </w:rPr>
      </w:pPr>
    </w:p>
    <w:p w14:paraId="5981598C" w14:textId="4BC65AB2" w:rsidR="0029505B" w:rsidRDefault="0029505B" w:rsidP="003C2A61">
      <w:pPr>
        <w:rPr>
          <w:rFonts w:eastAsia="Arial Unicode MS"/>
        </w:rPr>
      </w:pPr>
    </w:p>
    <w:p w14:paraId="2B2E8F3F" w14:textId="77777777" w:rsidR="007F4AB0" w:rsidRDefault="007F4AB0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40434A33" w14:textId="31307613" w:rsidR="000C6EEA" w:rsidRDefault="00041595" w:rsidP="003C2A61">
      <w:pPr>
        <w:rPr>
          <w:rFonts w:eastAsia="Arial Unicode MS"/>
        </w:rPr>
      </w:pPr>
      <w:r>
        <w:rPr>
          <w:noProof/>
        </w:rPr>
        <w:lastRenderedPageBreak/>
        <w:drawing>
          <wp:anchor distT="0" distB="0" distL="114300" distR="114300" simplePos="0" relativeHeight="252040192" behindDoc="0" locked="0" layoutInCell="1" allowOverlap="1" wp14:anchorId="167B3F72" wp14:editId="7AE03277">
            <wp:simplePos x="0" y="0"/>
            <wp:positionH relativeFrom="margin">
              <wp:align>left</wp:align>
            </wp:positionH>
            <wp:positionV relativeFrom="paragraph">
              <wp:posOffset>401545</wp:posOffset>
            </wp:positionV>
            <wp:extent cx="1440000" cy="1104448"/>
            <wp:effectExtent l="0" t="0" r="8255" b="635"/>
            <wp:wrapNone/>
            <wp:docPr id="105989052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0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5B">
        <w:rPr>
          <w:rFonts w:eastAsia="Arial Unicode MS"/>
        </w:rPr>
        <w:t xml:space="preserve">The Redesign </w:t>
      </w:r>
      <w:r w:rsidR="00D06654">
        <w:rPr>
          <w:rFonts w:eastAsia="Arial Unicode MS"/>
        </w:rPr>
        <w:t>p</w:t>
      </w:r>
      <w:r w:rsidR="0029505B">
        <w:rPr>
          <w:rFonts w:eastAsia="Arial Unicode MS"/>
        </w:rPr>
        <w:t xml:space="preserve">roject </w:t>
      </w:r>
      <w:r w:rsidR="005040E6">
        <w:rPr>
          <w:rFonts w:eastAsia="Arial Unicode MS"/>
        </w:rPr>
        <w:t>includes looking at</w:t>
      </w:r>
      <w:r w:rsidR="003C2A61">
        <w:rPr>
          <w:rFonts w:eastAsia="Arial Unicode MS"/>
        </w:rPr>
        <w:t xml:space="preserve"> these</w:t>
      </w:r>
      <w:r w:rsidR="005040E6">
        <w:rPr>
          <w:rFonts w:eastAsia="Arial Unicode MS"/>
        </w:rPr>
        <w:t xml:space="preserve"> 4 services:</w:t>
      </w:r>
    </w:p>
    <w:p w14:paraId="456A442C" w14:textId="4C33C67A" w:rsidR="0029505B" w:rsidRPr="0029505B" w:rsidRDefault="0029505B" w:rsidP="0029505B">
      <w:pPr>
        <w:pStyle w:val="Listtoplevel"/>
      </w:pPr>
      <w:r w:rsidRPr="0029505B">
        <w:t>specialist employment service</w:t>
      </w:r>
    </w:p>
    <w:p w14:paraId="18C631AA" w14:textId="3B36BC23" w:rsidR="0029505B" w:rsidRPr="0029505B" w:rsidRDefault="008077D9" w:rsidP="0029505B">
      <w:pPr>
        <w:pStyle w:val="Listtoplevel"/>
      </w:pPr>
      <w:r>
        <w:drawing>
          <wp:anchor distT="0" distB="0" distL="114300" distR="114300" simplePos="0" relativeHeight="252041216" behindDoc="0" locked="0" layoutInCell="1" allowOverlap="1" wp14:anchorId="16735824" wp14:editId="3B9EF8AC">
            <wp:simplePos x="0" y="0"/>
            <wp:positionH relativeFrom="margin">
              <wp:align>left</wp:align>
            </wp:positionH>
            <wp:positionV relativeFrom="paragraph">
              <wp:posOffset>409657</wp:posOffset>
            </wp:positionV>
            <wp:extent cx="1440000" cy="1577324"/>
            <wp:effectExtent l="0" t="0" r="8255" b="4445"/>
            <wp:wrapNone/>
            <wp:docPr id="44028925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5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5B" w:rsidRPr="0029505B">
        <w:t>employment service in schools</w:t>
      </w:r>
    </w:p>
    <w:p w14:paraId="066C0CE5" w14:textId="082DBC52" w:rsidR="0029505B" w:rsidRPr="0029505B" w:rsidRDefault="0029505B" w:rsidP="0029505B">
      <w:pPr>
        <w:pStyle w:val="Listtoplevel"/>
      </w:pPr>
      <w:r w:rsidRPr="0029505B">
        <w:t>mainstream wage subsidy</w:t>
      </w:r>
    </w:p>
    <w:p w14:paraId="7A376143" w14:textId="26933CB2" w:rsidR="0029505B" w:rsidRDefault="0029505B" w:rsidP="0029505B">
      <w:pPr>
        <w:pStyle w:val="Listtoplevel"/>
      </w:pPr>
      <w:r w:rsidRPr="0029505B">
        <w:t>job and training</w:t>
      </w:r>
      <w:r>
        <w:t xml:space="preserve"> support</w:t>
      </w:r>
      <w:r w:rsidRPr="0029505B">
        <w:t xml:space="preserve"> funds</w:t>
      </w:r>
      <w:r>
        <w:t>.</w:t>
      </w:r>
    </w:p>
    <w:p w14:paraId="1327DCFD" w14:textId="77777777" w:rsidR="0029505B" w:rsidRDefault="0029505B" w:rsidP="0029505B"/>
    <w:p w14:paraId="6AB2556E" w14:textId="24C0B189" w:rsidR="003813CC" w:rsidRDefault="003813CC">
      <w:pPr>
        <w:spacing w:line="240" w:lineRule="auto"/>
        <w:ind w:left="0"/>
        <w:rPr>
          <w:rFonts w:eastAsia="Arial Unicode MS"/>
        </w:rPr>
      </w:pPr>
    </w:p>
    <w:p w14:paraId="10464458" w14:textId="16CF9C08" w:rsidR="008660A0" w:rsidRDefault="00CD20E9" w:rsidP="0029505B">
      <w:pPr>
        <w:rPr>
          <w:rFonts w:eastAsia="Arial Unicode MS"/>
        </w:rPr>
      </w:pPr>
      <w:r>
        <w:rPr>
          <w:rFonts w:eastAsia="Arial Unicode MS"/>
          <w:b/>
          <w:bCs/>
          <w:noProof/>
        </w:rPr>
        <w:drawing>
          <wp:anchor distT="0" distB="0" distL="114300" distR="114300" simplePos="0" relativeHeight="251994112" behindDoc="0" locked="0" layoutInCell="1" allowOverlap="1" wp14:anchorId="6D22A18E" wp14:editId="224457BA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1620000" cy="1329458"/>
            <wp:effectExtent l="0" t="0" r="0" b="4445"/>
            <wp:wrapNone/>
            <wp:docPr id="1324826356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26356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2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A0">
        <w:rPr>
          <w:rFonts w:eastAsia="Arial Unicode MS"/>
        </w:rPr>
        <w:t xml:space="preserve">We </w:t>
      </w:r>
      <w:r w:rsidR="002F1E53">
        <w:rPr>
          <w:rFonts w:eastAsia="Arial Unicode MS"/>
        </w:rPr>
        <w:t xml:space="preserve">talked about </w:t>
      </w:r>
      <w:r w:rsidR="002134A7">
        <w:rPr>
          <w:rFonts w:eastAsia="Arial Unicode MS"/>
        </w:rPr>
        <w:t xml:space="preserve">this work is part </w:t>
      </w:r>
      <w:proofErr w:type="gramStart"/>
      <w:r w:rsidR="002134A7">
        <w:rPr>
          <w:rFonts w:eastAsia="Arial Unicode MS"/>
        </w:rPr>
        <w:t xml:space="preserve">of  </w:t>
      </w:r>
      <w:r w:rsidR="008660A0">
        <w:rPr>
          <w:rFonts w:eastAsia="Arial Unicode MS"/>
          <w:b/>
          <w:bCs/>
        </w:rPr>
        <w:t>Employment</w:t>
      </w:r>
      <w:proofErr w:type="gramEnd"/>
      <w:r w:rsidR="008660A0">
        <w:rPr>
          <w:rFonts w:eastAsia="Arial Unicode MS"/>
          <w:b/>
          <w:bCs/>
        </w:rPr>
        <w:t xml:space="preserve"> Action 2 </w:t>
      </w:r>
      <w:r w:rsidR="008660A0">
        <w:rPr>
          <w:rFonts w:eastAsia="Arial Unicode MS"/>
        </w:rPr>
        <w:t xml:space="preserve">of the New Zealand Disability Strategy. </w:t>
      </w:r>
    </w:p>
    <w:p w14:paraId="29D54109" w14:textId="77777777" w:rsidR="003813CC" w:rsidRDefault="003813CC" w:rsidP="0029505B">
      <w:pPr>
        <w:rPr>
          <w:rFonts w:eastAsia="Arial Unicode MS"/>
          <w:b/>
          <w:bCs/>
        </w:rPr>
      </w:pPr>
    </w:p>
    <w:p w14:paraId="4DEEB0C1" w14:textId="20E3F2F2" w:rsidR="003813CC" w:rsidRDefault="00944C63" w:rsidP="0029505B">
      <w:pPr>
        <w:rPr>
          <w:rFonts w:eastAsia="Arial Unicode MS"/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6C9C945" wp14:editId="4F4108D9">
                <wp:simplePos x="0" y="0"/>
                <wp:positionH relativeFrom="margin">
                  <wp:align>right</wp:align>
                </wp:positionH>
                <wp:positionV relativeFrom="paragraph">
                  <wp:posOffset>223270</wp:posOffset>
                </wp:positionV>
                <wp:extent cx="3599815" cy="1948180"/>
                <wp:effectExtent l="0" t="0" r="635" b="0"/>
                <wp:wrapNone/>
                <wp:docPr id="1158601428" name="Rectangle 11586014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9481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48BFE" id="Rectangle 1158601428" o:spid="_x0000_s1026" alt="&quot;&quot;" style="position:absolute;margin-left:232.25pt;margin-top:17.6pt;width:283.45pt;height:153.4pt;z-index:-251408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" fillcolor="#deeaf6 [664]" stroked="f" strokeweight="1pt">
                <w10:wrap anchorx="margin"/>
              </v:rect>
            </w:pict>
          </mc:Fallback>
        </mc:AlternateContent>
      </w:r>
    </w:p>
    <w:p w14:paraId="0042416C" w14:textId="688723D5" w:rsidR="008660A0" w:rsidRDefault="005B4F65" w:rsidP="0029505B">
      <w:pPr>
        <w:rPr>
          <w:rFonts w:eastAsia="Arial Unicode MS"/>
        </w:rPr>
      </w:pPr>
      <w:r>
        <w:rPr>
          <w:rFonts w:eastAsia="Arial Unicode MS"/>
          <w:noProof/>
        </w:rPr>
        <w:drawing>
          <wp:anchor distT="0" distB="0" distL="114300" distR="114300" simplePos="0" relativeHeight="251656192" behindDoc="0" locked="0" layoutInCell="1" allowOverlap="1" wp14:anchorId="12CDF11B" wp14:editId="258A73EA">
            <wp:simplePos x="0" y="0"/>
            <wp:positionH relativeFrom="margin">
              <wp:posOffset>0</wp:posOffset>
            </wp:positionH>
            <wp:positionV relativeFrom="paragraph">
              <wp:posOffset>133985</wp:posOffset>
            </wp:positionV>
            <wp:extent cx="1620000" cy="1375292"/>
            <wp:effectExtent l="0" t="0" r="0" b="0"/>
            <wp:wrapNone/>
            <wp:docPr id="469633597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33597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A0">
        <w:rPr>
          <w:rFonts w:eastAsia="Arial Unicode MS"/>
          <w:b/>
          <w:bCs/>
        </w:rPr>
        <w:t xml:space="preserve">Employment Action 2 </w:t>
      </w:r>
      <w:r w:rsidR="008660A0">
        <w:rPr>
          <w:rFonts w:eastAsia="Arial Unicode MS"/>
        </w:rPr>
        <w:t xml:space="preserve">is about making sure </w:t>
      </w:r>
      <w:r w:rsidR="008660A0">
        <w:rPr>
          <w:rFonts w:eastAsia="Arial Unicode MS"/>
          <w:b/>
          <w:bCs/>
        </w:rPr>
        <w:t xml:space="preserve">specialist </w:t>
      </w:r>
      <w:r w:rsidR="00930547">
        <w:rPr>
          <w:rFonts w:eastAsia="Arial Unicode MS"/>
          <w:b/>
          <w:bCs/>
        </w:rPr>
        <w:br/>
      </w:r>
      <w:r w:rsidR="008660A0">
        <w:rPr>
          <w:rFonts w:eastAsia="Arial Unicode MS"/>
          <w:b/>
          <w:bCs/>
        </w:rPr>
        <w:t xml:space="preserve">employment supports </w:t>
      </w:r>
      <w:r w:rsidR="008660A0">
        <w:rPr>
          <w:rFonts w:eastAsia="Arial Unicode MS"/>
        </w:rPr>
        <w:t xml:space="preserve">are working to make </w:t>
      </w:r>
      <w:r w:rsidR="008660A0" w:rsidRPr="00930547">
        <w:rPr>
          <w:rFonts w:eastAsia="Arial Unicode MS"/>
        </w:rPr>
        <w:t>employment</w:t>
      </w:r>
      <w:r w:rsidR="008660A0">
        <w:rPr>
          <w:rFonts w:eastAsia="Arial Unicode MS"/>
        </w:rPr>
        <w:t xml:space="preserve"> better for </w:t>
      </w:r>
      <w:r w:rsidR="00493B2A">
        <w:rPr>
          <w:rFonts w:eastAsia="Arial Unicode MS"/>
        </w:rPr>
        <w:t>disabled</w:t>
      </w:r>
      <w:r w:rsidR="008660A0">
        <w:rPr>
          <w:rFonts w:eastAsia="Arial Unicode MS"/>
        </w:rPr>
        <w:t xml:space="preserve"> people. </w:t>
      </w:r>
    </w:p>
    <w:p w14:paraId="385A1BC4" w14:textId="564983B3" w:rsidR="008660A0" w:rsidRDefault="008660A0" w:rsidP="0029505B">
      <w:pPr>
        <w:rPr>
          <w:rFonts w:eastAsia="Arial Unicode MS"/>
        </w:rPr>
      </w:pPr>
    </w:p>
    <w:p w14:paraId="24842275" w14:textId="56B61409" w:rsidR="008660A0" w:rsidRDefault="008660A0" w:rsidP="0029505B">
      <w:pPr>
        <w:rPr>
          <w:rFonts w:eastAsia="Arial Unicode MS"/>
        </w:rPr>
      </w:pPr>
    </w:p>
    <w:p w14:paraId="0DE19525" w14:textId="222B74B7" w:rsidR="008660A0" w:rsidRDefault="00346742" w:rsidP="0029505B">
      <w:pPr>
        <w:rPr>
          <w:rFonts w:eastAsia="Arial Unicode MS"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6532705" wp14:editId="488DAA13">
                <wp:simplePos x="0" y="0"/>
                <wp:positionH relativeFrom="margin">
                  <wp:posOffset>2222500</wp:posOffset>
                </wp:positionH>
                <wp:positionV relativeFrom="paragraph">
                  <wp:posOffset>-140970</wp:posOffset>
                </wp:positionV>
                <wp:extent cx="3600000" cy="1182847"/>
                <wp:effectExtent l="0" t="0" r="635" b="0"/>
                <wp:wrapNone/>
                <wp:docPr id="1740487700" name="Rectangle 17404877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8284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9A91D" id="Rectangle 1740487700" o:spid="_x0000_s1026" alt="&quot;&quot;" style="position:absolute;margin-left:175pt;margin-top:-11.1pt;width:283.45pt;height:93.15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" fillcolor="#deeaf6 [664]" stroked="f" strokeweight="1pt">
                <w10:wrap anchorx="margin"/>
              </v:rect>
            </w:pict>
          </mc:Fallback>
        </mc:AlternateContent>
      </w:r>
      <w:r w:rsidR="00AC068C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93088" behindDoc="0" locked="0" layoutInCell="1" allowOverlap="1" wp14:anchorId="381C38BB" wp14:editId="18C05506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1620000" cy="1209639"/>
            <wp:effectExtent l="0" t="0" r="0" b="0"/>
            <wp:wrapNone/>
            <wp:docPr id="47436367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6367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320">
        <w:rPr>
          <w:rFonts w:eastAsia="Arial Unicode MS"/>
          <w:b/>
          <w:bCs/>
        </w:rPr>
        <w:t>S</w:t>
      </w:r>
      <w:r w:rsidR="006E4FC0">
        <w:rPr>
          <w:rFonts w:eastAsia="Arial Unicode MS"/>
          <w:b/>
          <w:bCs/>
        </w:rPr>
        <w:t xml:space="preserve">pecialist employment supports </w:t>
      </w:r>
      <w:r w:rsidR="006E4FC0">
        <w:rPr>
          <w:rFonts w:eastAsia="Arial Unicode MS"/>
        </w:rPr>
        <w:t>are supports for disabled people to make it easier for them</w:t>
      </w:r>
      <w:r w:rsidR="00AC068C">
        <w:rPr>
          <w:rFonts w:eastAsia="Arial Unicode MS"/>
        </w:rPr>
        <w:t xml:space="preserve"> </w:t>
      </w:r>
      <w:r w:rsidR="006E4FC0">
        <w:rPr>
          <w:rFonts w:eastAsia="Arial Unicode MS"/>
        </w:rPr>
        <w:t xml:space="preserve">to work. </w:t>
      </w:r>
    </w:p>
    <w:p w14:paraId="73DE5CED" w14:textId="6D17700D" w:rsidR="008A30B0" w:rsidRDefault="008A30B0" w:rsidP="0029505B">
      <w:pPr>
        <w:rPr>
          <w:rFonts w:eastAsia="Arial Unicode MS"/>
        </w:rPr>
      </w:pPr>
    </w:p>
    <w:p w14:paraId="4D767968" w14:textId="6B65A1B5" w:rsidR="00290C01" w:rsidRDefault="00290C01" w:rsidP="0029505B">
      <w:pPr>
        <w:rPr>
          <w:rFonts w:eastAsia="Arial Unicode MS"/>
        </w:rPr>
      </w:pPr>
    </w:p>
    <w:p w14:paraId="6B8587E1" w14:textId="4AADE342" w:rsidR="002A4787" w:rsidRDefault="00B849E6" w:rsidP="0029505B">
      <w:pPr>
        <w:rPr>
          <w:rFonts w:eastAsia="Arial Unicode MS"/>
        </w:rPr>
      </w:pPr>
      <w:r>
        <w:rPr>
          <w:rFonts w:eastAsia="Arial Unicode MS"/>
          <w:noProof/>
        </w:rPr>
        <w:drawing>
          <wp:anchor distT="0" distB="0" distL="114300" distR="114300" simplePos="0" relativeHeight="251978752" behindDoc="0" locked="0" layoutInCell="1" allowOverlap="1" wp14:anchorId="7D54971F" wp14:editId="15F8C6BF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1620000" cy="1620000"/>
            <wp:effectExtent l="0" t="0" r="0" b="0"/>
            <wp:wrapNone/>
            <wp:docPr id="127761087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1087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787">
        <w:rPr>
          <w:rFonts w:eastAsia="Arial Unicode MS"/>
        </w:rPr>
        <w:t>More Easy Read information on employment in the New Zealand Disability Strategy is available here:</w:t>
      </w:r>
    </w:p>
    <w:p w14:paraId="65A4AEAD" w14:textId="182EEAB7" w:rsidR="002A4787" w:rsidRDefault="002A4787" w:rsidP="0029505B">
      <w:pPr>
        <w:rPr>
          <w:rFonts w:eastAsia="Arial Unicode MS"/>
        </w:rPr>
      </w:pPr>
    </w:p>
    <w:p w14:paraId="776CD556" w14:textId="3FEDD088" w:rsidR="00C1156B" w:rsidRDefault="002A4787" w:rsidP="00346742">
      <w:pPr>
        <w:rPr>
          <w:rFonts w:eastAsia="Arial Unicode MS"/>
          <w:b/>
          <w:bCs/>
        </w:rPr>
      </w:pPr>
      <w:hyperlink r:id="rId93" w:history="1">
        <w:r w:rsidRPr="002A4787">
          <w:rPr>
            <w:rStyle w:val="Hyperlink"/>
            <w:rFonts w:eastAsia="Arial Unicode MS"/>
            <w:b/>
            <w:bCs/>
            <w:color w:val="000000" w:themeColor="text1"/>
            <w:u w:val="none"/>
          </w:rPr>
          <w:t>tinyurl.com/z82tu62c</w:t>
        </w:r>
      </w:hyperlink>
      <w:r w:rsidRPr="002A4787">
        <w:rPr>
          <w:rFonts w:eastAsia="Arial Unicode MS"/>
          <w:b/>
          <w:bCs/>
        </w:rPr>
        <w:t xml:space="preserve"> </w:t>
      </w:r>
    </w:p>
    <w:p w14:paraId="5ADF4E4A" w14:textId="77777777" w:rsidR="00346742" w:rsidRDefault="00346742" w:rsidP="00346742">
      <w:pPr>
        <w:rPr>
          <w:rFonts w:eastAsia="Arial Unicode MS"/>
          <w:b/>
          <w:bCs/>
        </w:rPr>
      </w:pPr>
    </w:p>
    <w:p w14:paraId="684B1A0A" w14:textId="77777777" w:rsidR="00346742" w:rsidRPr="00B349AA" w:rsidRDefault="00346742" w:rsidP="00346742">
      <w:pPr>
        <w:rPr>
          <w:rFonts w:eastAsia="Arial Unicode MS"/>
          <w:lang w:val="en-NZ"/>
        </w:rPr>
      </w:pPr>
    </w:p>
    <w:p w14:paraId="29DC9553" w14:textId="40FCF944" w:rsidR="007E1857" w:rsidRDefault="00500541" w:rsidP="0029505B">
      <w:pPr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5A0CC16F" wp14:editId="2E814963">
            <wp:simplePos x="0" y="0"/>
            <wp:positionH relativeFrom="margin">
              <wp:align>left</wp:align>
            </wp:positionH>
            <wp:positionV relativeFrom="paragraph">
              <wp:posOffset>304305</wp:posOffset>
            </wp:positionV>
            <wp:extent cx="1803322" cy="1449659"/>
            <wp:effectExtent l="0" t="0" r="6985" b="0"/>
            <wp:wrapNone/>
            <wp:docPr id="1939052106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52106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22" cy="14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857">
        <w:rPr>
          <w:rFonts w:eastAsia="Arial Unicode MS"/>
        </w:rPr>
        <w:t xml:space="preserve">We will continue to be part of the redesign process. </w:t>
      </w:r>
    </w:p>
    <w:p w14:paraId="73D92D18" w14:textId="77777777" w:rsidR="007E1857" w:rsidRDefault="007E1857" w:rsidP="0029505B">
      <w:pPr>
        <w:rPr>
          <w:rFonts w:eastAsia="Arial Unicode MS"/>
        </w:rPr>
      </w:pPr>
    </w:p>
    <w:p w14:paraId="41296EA9" w14:textId="6F483A99" w:rsidR="007E1857" w:rsidRDefault="007E1857" w:rsidP="0029505B">
      <w:pPr>
        <w:rPr>
          <w:rFonts w:eastAsia="Arial Unicode MS"/>
        </w:rPr>
      </w:pPr>
    </w:p>
    <w:p w14:paraId="7385104B" w14:textId="4C94393A" w:rsidR="007E1857" w:rsidRDefault="007E1857" w:rsidP="0029505B">
      <w:pPr>
        <w:rPr>
          <w:rFonts w:eastAsia="Arial Unicode MS"/>
        </w:rPr>
      </w:pPr>
      <w:r>
        <w:rPr>
          <w:rFonts w:eastAsia="Arial Unicode MS"/>
        </w:rPr>
        <w:t xml:space="preserve">We are looking forward to meeting with officials on the redesign project. </w:t>
      </w:r>
    </w:p>
    <w:p w14:paraId="76AA4D87" w14:textId="77777777" w:rsidR="008A30B0" w:rsidRPr="006E4FC0" w:rsidRDefault="008A30B0" w:rsidP="0029505B">
      <w:pPr>
        <w:rPr>
          <w:rFonts w:eastAsia="Arial Unicode MS"/>
        </w:rPr>
      </w:pPr>
    </w:p>
    <w:p w14:paraId="7081B4D8" w14:textId="25F4E0B3" w:rsidR="000A5F78" w:rsidRPr="000A5F78" w:rsidRDefault="000A5F78" w:rsidP="0029505B">
      <w:pPr>
        <w:rPr>
          <w:rFonts w:eastAsia="Arial Unicode MS"/>
        </w:rPr>
      </w:pPr>
    </w:p>
    <w:p w14:paraId="2A9F3EA0" w14:textId="36303088" w:rsidR="00B21870" w:rsidRDefault="00B2187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E1D7160" w14:textId="5B91615F" w:rsidR="000A3C46" w:rsidRDefault="00512075" w:rsidP="000A3C46">
      <w:pPr>
        <w:pStyle w:val="Heading1"/>
      </w:pPr>
      <w:bookmarkStart w:id="5" w:name="_Whaikaha"/>
      <w:bookmarkEnd w:id="5"/>
      <w:r>
        <w:lastRenderedPageBreak/>
        <w:t xml:space="preserve">Whaikaha </w:t>
      </w:r>
      <w:r w:rsidR="00385614">
        <w:t>– Ministry of Disabled People</w:t>
      </w:r>
    </w:p>
    <w:p w14:paraId="7A9355D9" w14:textId="360A610F" w:rsidR="000A3C46" w:rsidRDefault="000A3C46" w:rsidP="000A3C46"/>
    <w:p w14:paraId="533C3419" w14:textId="60704443" w:rsidR="00090942" w:rsidRDefault="00090942" w:rsidP="000A3C46">
      <w:pPr>
        <w:tabs>
          <w:tab w:val="left" w:leader="dot" w:pos="8505"/>
        </w:tabs>
      </w:pPr>
    </w:p>
    <w:p w14:paraId="382FD3D8" w14:textId="380B99C2" w:rsidR="00512075" w:rsidRDefault="006F0928" w:rsidP="000A3C46">
      <w:pPr>
        <w:tabs>
          <w:tab w:val="left" w:leader="dot" w:pos="8505"/>
        </w:tabs>
      </w:pPr>
      <w:r>
        <w:rPr>
          <w:rFonts w:eastAsia="Arial Unicode MS"/>
          <w:noProof/>
        </w:rPr>
        <w:drawing>
          <wp:anchor distT="0" distB="0" distL="114300" distR="114300" simplePos="0" relativeHeight="251997184" behindDoc="0" locked="0" layoutInCell="1" allowOverlap="1" wp14:anchorId="38DA5AF1" wp14:editId="7D36F908">
            <wp:simplePos x="0" y="0"/>
            <wp:positionH relativeFrom="margin">
              <wp:align>left</wp:align>
            </wp:positionH>
            <wp:positionV relativeFrom="paragraph">
              <wp:posOffset>310643</wp:posOffset>
            </wp:positionV>
            <wp:extent cx="2069169" cy="411061"/>
            <wp:effectExtent l="0" t="0" r="7620" b="8255"/>
            <wp:wrapNone/>
            <wp:docPr id="111633920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3920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69" cy="4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075">
        <w:t xml:space="preserve">We talked with Whaikaha about its </w:t>
      </w:r>
      <w:r w:rsidR="00512075" w:rsidRPr="00061E88">
        <w:t>feedback</w:t>
      </w:r>
      <w:r w:rsidR="00512075">
        <w:t xml:space="preserve"> on the</w:t>
      </w:r>
      <w:r w:rsidR="00512075" w:rsidRPr="004F5966">
        <w:rPr>
          <w:b/>
          <w:bCs/>
        </w:rPr>
        <w:t xml:space="preserve"> </w:t>
      </w:r>
      <w:r w:rsidR="00512075" w:rsidRPr="004F5966">
        <w:t xml:space="preserve">New Zealand Disability Strategy </w:t>
      </w:r>
      <w:r w:rsidR="00512075" w:rsidRPr="003723C3">
        <w:rPr>
          <w:b/>
          <w:bCs/>
        </w:rPr>
        <w:t>Implementation</w:t>
      </w:r>
      <w:r w:rsidR="00512075" w:rsidRPr="004F5966">
        <w:t xml:space="preserve"> Plan.</w:t>
      </w:r>
      <w:r w:rsidR="00512075" w:rsidRPr="004F5966">
        <w:rPr>
          <w:b/>
          <w:bCs/>
        </w:rPr>
        <w:t xml:space="preserve"> </w:t>
      </w:r>
    </w:p>
    <w:p w14:paraId="097A5343" w14:textId="3016831D" w:rsidR="00512075" w:rsidRDefault="004F5E03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4E77239C" wp14:editId="36573CAD">
            <wp:simplePos x="0" y="0"/>
            <wp:positionH relativeFrom="margin">
              <wp:align>left</wp:align>
            </wp:positionH>
            <wp:positionV relativeFrom="paragraph">
              <wp:posOffset>208332</wp:posOffset>
            </wp:positionV>
            <wp:extent cx="1501630" cy="1501630"/>
            <wp:effectExtent l="0" t="0" r="0" b="3810"/>
            <wp:wrapNone/>
            <wp:docPr id="124530317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0317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30" cy="150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1A456" w14:textId="48F2EAA1" w:rsidR="00CB69FC" w:rsidRDefault="006007A2" w:rsidP="000A3C46">
      <w:pPr>
        <w:tabs>
          <w:tab w:val="left" w:leader="dot" w:pos="8505"/>
        </w:tabs>
        <w:rPr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2BF96912" wp14:editId="0E7A23D1">
                <wp:simplePos x="0" y="0"/>
                <wp:positionH relativeFrom="margin">
                  <wp:align>right</wp:align>
                </wp:positionH>
                <wp:positionV relativeFrom="paragraph">
                  <wp:posOffset>255037</wp:posOffset>
                </wp:positionV>
                <wp:extent cx="3600000" cy="832624"/>
                <wp:effectExtent l="0" t="0" r="635" b="5715"/>
                <wp:wrapNone/>
                <wp:docPr id="1381398419" name="Rectangle 13813984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326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E6661" id="Rectangle 1381398419" o:spid="_x0000_s1026" alt="&quot;&quot;" style="position:absolute;margin-left:232.25pt;margin-top:20.1pt;width:283.45pt;height:65.55pt;z-index:-25140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" fillcolor="#deeaf6 [664]" stroked="f" strokeweight="1pt">
                <w10:wrap anchorx="margin"/>
              </v:rect>
            </w:pict>
          </mc:Fallback>
        </mc:AlternateContent>
      </w:r>
    </w:p>
    <w:p w14:paraId="47B4281E" w14:textId="63BD1EBF" w:rsidR="003723C3" w:rsidRDefault="003723C3" w:rsidP="006007A2">
      <w:r>
        <w:rPr>
          <w:b/>
          <w:bCs/>
        </w:rPr>
        <w:t>Implementation</w:t>
      </w:r>
      <w:r w:rsidR="00A85884">
        <w:rPr>
          <w:b/>
          <w:bCs/>
        </w:rPr>
        <w:t xml:space="preserve">s </w:t>
      </w:r>
      <w:r w:rsidR="00A85884">
        <w:t xml:space="preserve">are </w:t>
      </w:r>
      <w:r w:rsidR="00A30591">
        <w:t>when the</w:t>
      </w:r>
      <w:r>
        <w:t xml:space="preserve"> actions of a plan</w:t>
      </w:r>
      <w:r w:rsidR="00A30591">
        <w:t xml:space="preserve"> are being done</w:t>
      </w:r>
      <w:r w:rsidR="00384D85">
        <w:t xml:space="preserve">. </w:t>
      </w:r>
    </w:p>
    <w:p w14:paraId="68304C41" w14:textId="77777777" w:rsidR="006007A2" w:rsidRDefault="006007A2" w:rsidP="006007A2"/>
    <w:p w14:paraId="28E92B30" w14:textId="4864CF01" w:rsidR="003723C3" w:rsidRDefault="003723C3" w:rsidP="006007A2"/>
    <w:p w14:paraId="2B2CADA9" w14:textId="457F4456" w:rsidR="004F5966" w:rsidRPr="004F5966" w:rsidRDefault="00B849E6" w:rsidP="006007A2">
      <w:r>
        <w:rPr>
          <w:noProof/>
        </w:rPr>
        <w:drawing>
          <wp:anchor distT="0" distB="0" distL="114300" distR="114300" simplePos="0" relativeHeight="251975680" behindDoc="0" locked="0" layoutInCell="1" allowOverlap="1" wp14:anchorId="64B4847A" wp14:editId="0713CA41">
            <wp:simplePos x="0" y="0"/>
            <wp:positionH relativeFrom="margin">
              <wp:align>left</wp:align>
            </wp:positionH>
            <wp:positionV relativeFrom="paragraph">
              <wp:posOffset>186282</wp:posOffset>
            </wp:positionV>
            <wp:extent cx="1644242" cy="1644242"/>
            <wp:effectExtent l="0" t="0" r="0" b="0"/>
            <wp:wrapNone/>
            <wp:docPr id="43455290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5290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82" cy="16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966">
        <w:t xml:space="preserve">Easy Read </w:t>
      </w:r>
      <w:r w:rsidR="00AC7783">
        <w:t xml:space="preserve">information about the </w:t>
      </w:r>
      <w:r w:rsidR="004F5966">
        <w:t>New Zealand Disability Strategy Implementation Plan is available here:</w:t>
      </w:r>
    </w:p>
    <w:p w14:paraId="162FEBD4" w14:textId="0E929C32" w:rsidR="004F5966" w:rsidRPr="004F5966" w:rsidRDefault="004F5966" w:rsidP="000A3C46">
      <w:pPr>
        <w:tabs>
          <w:tab w:val="left" w:leader="dot" w:pos="8505"/>
        </w:tabs>
        <w:rPr>
          <w:b/>
          <w:bCs/>
        </w:rPr>
      </w:pPr>
    </w:p>
    <w:p w14:paraId="3D54040B" w14:textId="124C4C69" w:rsidR="00CB69FC" w:rsidRDefault="00CB69FC" w:rsidP="000A3C46">
      <w:pPr>
        <w:tabs>
          <w:tab w:val="left" w:leader="dot" w:pos="8505"/>
        </w:tabs>
        <w:rPr>
          <w:b/>
          <w:bCs/>
          <w:color w:val="000000" w:themeColor="text1"/>
        </w:rPr>
      </w:pPr>
      <w:hyperlink r:id="rId98" w:history="1">
        <w:r w:rsidRPr="00CB69FC">
          <w:rPr>
            <w:rStyle w:val="Hyperlink"/>
            <w:b/>
            <w:bCs/>
            <w:color w:val="000000" w:themeColor="text1"/>
            <w:u w:val="none"/>
          </w:rPr>
          <w:t>https://tinyurl.com/4m84xf3f</w:t>
        </w:r>
      </w:hyperlink>
      <w:r w:rsidRPr="00CB69FC">
        <w:rPr>
          <w:b/>
          <w:bCs/>
          <w:color w:val="000000" w:themeColor="text1"/>
        </w:rPr>
        <w:t xml:space="preserve"> </w:t>
      </w:r>
    </w:p>
    <w:p w14:paraId="334B8FFD" w14:textId="2512C71A" w:rsidR="004F5966" w:rsidRDefault="00B25644" w:rsidP="00E0035A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9A17B4C" wp14:editId="3FAAE486">
            <wp:simplePos x="0" y="0"/>
            <wp:positionH relativeFrom="margin">
              <wp:posOffset>58420</wp:posOffset>
            </wp:positionH>
            <wp:positionV relativeFrom="paragraph">
              <wp:posOffset>240030</wp:posOffset>
            </wp:positionV>
            <wp:extent cx="1442906" cy="1442906"/>
            <wp:effectExtent l="0" t="0" r="5080" b="5080"/>
            <wp:wrapNone/>
            <wp:docPr id="185420298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02988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06" cy="14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B4AA2" w14:textId="40DE23DE" w:rsidR="004F5966" w:rsidRDefault="004F5966" w:rsidP="00E0035A"/>
    <w:p w14:paraId="2AAEABBD" w14:textId="39EEF8F6" w:rsidR="00061E88" w:rsidRDefault="00B349AA" w:rsidP="00E0035A">
      <w:r>
        <w:t>Whaikaha said</w:t>
      </w:r>
      <w:r w:rsidR="00061E88">
        <w:t xml:space="preserve"> that 11 actions will be finished this year. </w:t>
      </w:r>
    </w:p>
    <w:p w14:paraId="2176D412" w14:textId="77777777" w:rsidR="0003053E" w:rsidRDefault="0003053E" w:rsidP="000A3C46">
      <w:pPr>
        <w:tabs>
          <w:tab w:val="left" w:leader="dot" w:pos="8505"/>
        </w:tabs>
      </w:pPr>
    </w:p>
    <w:p w14:paraId="48C5E40E" w14:textId="12BDD06B" w:rsidR="0003053E" w:rsidRDefault="00E30E82" w:rsidP="000A3C46">
      <w:pPr>
        <w:tabs>
          <w:tab w:val="left" w:leader="dot" w:pos="8505"/>
        </w:tabs>
      </w:pPr>
      <w:r>
        <w:rPr>
          <w:rFonts w:eastAsia="Arial Unicode MS"/>
          <w:b/>
          <w:bCs/>
          <w:noProof/>
        </w:rPr>
        <w:lastRenderedPageBreak/>
        <w:drawing>
          <wp:anchor distT="0" distB="0" distL="114300" distR="114300" simplePos="0" relativeHeight="252001280" behindDoc="0" locked="0" layoutInCell="1" allowOverlap="1" wp14:anchorId="20666F84" wp14:editId="037A1EB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260000" cy="1034023"/>
            <wp:effectExtent l="0" t="0" r="0" b="0"/>
            <wp:wrapNone/>
            <wp:docPr id="123312939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2939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0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53E">
        <w:t xml:space="preserve">We talked about </w:t>
      </w:r>
      <w:r w:rsidR="009F3F2A">
        <w:t>how</w:t>
      </w:r>
      <w:r w:rsidR="0003053E">
        <w:t xml:space="preserve"> importan</w:t>
      </w:r>
      <w:r w:rsidR="009F3F2A">
        <w:t>t it was</w:t>
      </w:r>
      <w:r w:rsidR="0003053E">
        <w:t xml:space="preserve"> </w:t>
      </w:r>
      <w:r w:rsidR="009F3F2A">
        <w:t xml:space="preserve">that all </w:t>
      </w:r>
      <w:r w:rsidR="0003053E">
        <w:t xml:space="preserve">actions </w:t>
      </w:r>
      <w:r w:rsidR="009F3F2A">
        <w:t xml:space="preserve">were </w:t>
      </w:r>
      <w:r w:rsidR="00827E18">
        <w:t>started</w:t>
      </w:r>
      <w:r w:rsidR="0003053E">
        <w:rPr>
          <w:b/>
          <w:bCs/>
        </w:rPr>
        <w:t xml:space="preserve"> </w:t>
      </w:r>
      <w:r w:rsidR="0003053E">
        <w:t xml:space="preserve">during the </w:t>
      </w:r>
      <w:r w:rsidR="009F3F2A">
        <w:t xml:space="preserve">time </w:t>
      </w:r>
      <w:r w:rsidR="0003053E">
        <w:t xml:space="preserve">agreed </w:t>
      </w:r>
      <w:r w:rsidR="007B04AF">
        <w:t>to</w:t>
      </w:r>
      <w:r w:rsidR="009F3F2A">
        <w:t xml:space="preserve"> in </w:t>
      </w:r>
      <w:r w:rsidR="0003053E">
        <w:t xml:space="preserve">the Disability Strategy. </w:t>
      </w:r>
    </w:p>
    <w:p w14:paraId="25F64088" w14:textId="77777777" w:rsidR="00B152E3" w:rsidRDefault="00B152E3" w:rsidP="000A3C46">
      <w:pPr>
        <w:tabs>
          <w:tab w:val="left" w:leader="dot" w:pos="8505"/>
        </w:tabs>
      </w:pPr>
    </w:p>
    <w:p w14:paraId="3C10A4C6" w14:textId="178FD204" w:rsidR="00B152E3" w:rsidRDefault="00E30E82" w:rsidP="000A3C46">
      <w:pPr>
        <w:tabs>
          <w:tab w:val="left" w:leader="dot" w:pos="8505"/>
        </w:tabs>
      </w:pPr>
      <w:r>
        <w:rPr>
          <w:b/>
          <w:bCs/>
          <w:noProof/>
        </w:rPr>
        <w:drawing>
          <wp:anchor distT="0" distB="0" distL="114300" distR="114300" simplePos="0" relativeHeight="252003328" behindDoc="0" locked="0" layoutInCell="1" allowOverlap="1" wp14:anchorId="174FAFFC" wp14:editId="53CDF8EE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1259840" cy="1259840"/>
            <wp:effectExtent l="0" t="0" r="0" b="0"/>
            <wp:wrapNone/>
            <wp:docPr id="67535295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5295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CDC4B" w14:textId="17305871" w:rsidR="007960A2" w:rsidRDefault="00827E18" w:rsidP="000A3C46">
      <w:pPr>
        <w:tabs>
          <w:tab w:val="left" w:leader="dot" w:pos="8505"/>
        </w:tabs>
      </w:pPr>
      <w:r>
        <w:t xml:space="preserve">The </w:t>
      </w:r>
      <w:r w:rsidR="00A62906">
        <w:t xml:space="preserve">newest </w:t>
      </w:r>
      <w:r>
        <w:t xml:space="preserve">Disability Strategy was agreed </w:t>
      </w:r>
      <w:r w:rsidR="001F230B">
        <w:t>this year</w:t>
      </w:r>
      <w:r>
        <w:t xml:space="preserve">. </w:t>
      </w:r>
    </w:p>
    <w:p w14:paraId="1C00DC1A" w14:textId="1537D238" w:rsidR="00827E18" w:rsidRDefault="00827E18" w:rsidP="000A3C46">
      <w:pPr>
        <w:tabs>
          <w:tab w:val="left" w:leader="dot" w:pos="8505"/>
        </w:tabs>
      </w:pPr>
    </w:p>
    <w:p w14:paraId="2CE5609E" w14:textId="06D1ACD3" w:rsidR="00827E18" w:rsidRDefault="00E30E82" w:rsidP="000A3C46">
      <w:pPr>
        <w:tabs>
          <w:tab w:val="left" w:leader="dot" w:pos="8505"/>
        </w:tabs>
      </w:pPr>
      <w:r>
        <w:rPr>
          <w:b/>
          <w:bCs/>
          <w:noProof/>
        </w:rPr>
        <w:drawing>
          <wp:anchor distT="0" distB="0" distL="114300" distR="114300" simplePos="0" relativeHeight="252004352" behindDoc="0" locked="0" layoutInCell="1" allowOverlap="1" wp14:anchorId="14DC9B09" wp14:editId="167BAC7D">
            <wp:simplePos x="0" y="0"/>
            <wp:positionH relativeFrom="margin">
              <wp:posOffset>0</wp:posOffset>
            </wp:positionH>
            <wp:positionV relativeFrom="paragraph">
              <wp:posOffset>281305</wp:posOffset>
            </wp:positionV>
            <wp:extent cx="1260000" cy="1269832"/>
            <wp:effectExtent l="0" t="0" r="0" b="6985"/>
            <wp:wrapNone/>
            <wp:docPr id="180955966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5966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4D6FB" w14:textId="7242C6CD" w:rsidR="00CB2C04" w:rsidRDefault="00827E18" w:rsidP="00C321E4">
      <w:pPr>
        <w:tabs>
          <w:tab w:val="left" w:leader="dot" w:pos="8505"/>
        </w:tabs>
      </w:pPr>
      <w:r>
        <w:t xml:space="preserve">It was agreed to be worked on for </w:t>
      </w:r>
      <w:r w:rsidR="00B152E3">
        <w:t xml:space="preserve">the next </w:t>
      </w:r>
      <w:r w:rsidR="00A62906">
        <w:t>5 years</w:t>
      </w:r>
      <w:r>
        <w:t xml:space="preserve"> until 20</w:t>
      </w:r>
      <w:r w:rsidR="00A62906">
        <w:t>30</w:t>
      </w:r>
      <w:r>
        <w:t>.</w:t>
      </w:r>
    </w:p>
    <w:p w14:paraId="2B4CE0B0" w14:textId="77777777" w:rsidR="00E0035A" w:rsidRDefault="00E0035A" w:rsidP="00C321E4">
      <w:pPr>
        <w:tabs>
          <w:tab w:val="left" w:leader="dot" w:pos="8505"/>
        </w:tabs>
      </w:pPr>
    </w:p>
    <w:p w14:paraId="294933BD" w14:textId="77777777" w:rsidR="00E0035A" w:rsidRDefault="00E0035A" w:rsidP="00C321E4">
      <w:pPr>
        <w:tabs>
          <w:tab w:val="left" w:leader="dot" w:pos="8505"/>
        </w:tabs>
      </w:pPr>
    </w:p>
    <w:p w14:paraId="453320E5" w14:textId="21D57DF9" w:rsidR="00CB2C04" w:rsidRDefault="00E30E82" w:rsidP="00CD305E">
      <w:r>
        <w:rPr>
          <w:noProof/>
        </w:rPr>
        <w:drawing>
          <wp:anchor distT="0" distB="0" distL="114300" distR="114300" simplePos="0" relativeHeight="252006400" behindDoc="0" locked="0" layoutInCell="1" allowOverlap="1" wp14:anchorId="025370BF" wp14:editId="6B7C3BAF">
            <wp:simplePos x="0" y="0"/>
            <wp:positionH relativeFrom="margin">
              <wp:posOffset>0</wp:posOffset>
            </wp:positionH>
            <wp:positionV relativeFrom="paragraph">
              <wp:posOffset>106680</wp:posOffset>
            </wp:positionV>
            <wp:extent cx="1260000" cy="1260000"/>
            <wp:effectExtent l="0" t="0" r="0" b="0"/>
            <wp:wrapNone/>
            <wp:docPr id="814481461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8146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04">
        <w:t xml:space="preserve">We will continue to be part of the </w:t>
      </w:r>
      <w:r w:rsidR="00CB2C04" w:rsidRPr="00B152E3">
        <w:t>implementation o</w:t>
      </w:r>
      <w:r w:rsidR="00CB2C04">
        <w:t xml:space="preserve">f the Disability Strategy process. </w:t>
      </w:r>
    </w:p>
    <w:p w14:paraId="46366A2A" w14:textId="5194A386" w:rsidR="00B152E3" w:rsidRDefault="00B152E3" w:rsidP="00CD305E"/>
    <w:p w14:paraId="41E060B2" w14:textId="77777777" w:rsidR="00CD305E" w:rsidRDefault="00CD305E" w:rsidP="00CD305E"/>
    <w:p w14:paraId="6B5DD059" w14:textId="4C65DD46" w:rsidR="005E0162" w:rsidRDefault="00E30E82" w:rsidP="00CD305E">
      <w:r>
        <w:rPr>
          <w:b/>
          <w:bCs/>
          <w:noProof/>
        </w:rPr>
        <w:drawing>
          <wp:anchor distT="0" distB="0" distL="114300" distR="114300" simplePos="0" relativeHeight="252008448" behindDoc="0" locked="0" layoutInCell="1" allowOverlap="1" wp14:anchorId="7AE6A62F" wp14:editId="684516B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259840" cy="1259840"/>
            <wp:effectExtent l="0" t="0" r="0" b="0"/>
            <wp:wrapNone/>
            <wp:docPr id="113417936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7936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162">
        <w:t xml:space="preserve">We also talked about the Accessibility Work Programme for this year. </w:t>
      </w:r>
    </w:p>
    <w:p w14:paraId="1B168E73" w14:textId="77777777" w:rsidR="005E0162" w:rsidRDefault="005E0162" w:rsidP="00CD305E"/>
    <w:p w14:paraId="2474C229" w14:textId="77777777" w:rsidR="005E0162" w:rsidRDefault="005E0162" w:rsidP="00C321E4">
      <w:pPr>
        <w:tabs>
          <w:tab w:val="left" w:leader="dot" w:pos="8505"/>
        </w:tabs>
      </w:pPr>
    </w:p>
    <w:p w14:paraId="490FA338" w14:textId="7A32D273" w:rsidR="001414DD" w:rsidRDefault="002F1E53" w:rsidP="00C321E4">
      <w:pPr>
        <w:tabs>
          <w:tab w:val="left" w:leader="dot" w:pos="8505"/>
        </w:tabs>
      </w:pPr>
      <w:r>
        <w:rPr>
          <w:noProof/>
        </w:rPr>
        <w:lastRenderedPageBreak/>
        <w:drawing>
          <wp:anchor distT="0" distB="0" distL="114300" distR="114300" simplePos="0" relativeHeight="252039168" behindDoc="0" locked="0" layoutInCell="1" allowOverlap="1" wp14:anchorId="68AF746E" wp14:editId="547878DD">
            <wp:simplePos x="0" y="0"/>
            <wp:positionH relativeFrom="margin">
              <wp:align>left</wp:align>
            </wp:positionH>
            <wp:positionV relativeFrom="paragraph">
              <wp:posOffset>-300188</wp:posOffset>
            </wp:positionV>
            <wp:extent cx="1155032" cy="1155032"/>
            <wp:effectExtent l="0" t="0" r="7620" b="0"/>
            <wp:wrapNone/>
            <wp:docPr id="17548103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2" cy="11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4DD">
        <w:t>The Accessibility Work Programme is a mix of different projects that focus on:</w:t>
      </w:r>
    </w:p>
    <w:p w14:paraId="26878A30" w14:textId="391E514C" w:rsidR="001414DD" w:rsidRDefault="002F1E53" w:rsidP="001414DD">
      <w:pPr>
        <w:pStyle w:val="Listtoplevel"/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2010496" behindDoc="0" locked="0" layoutInCell="1" allowOverlap="1" wp14:anchorId="71288733" wp14:editId="155411C8">
            <wp:simplePos x="0" y="0"/>
            <wp:positionH relativeFrom="margin">
              <wp:align>left</wp:align>
            </wp:positionH>
            <wp:positionV relativeFrom="paragraph">
              <wp:posOffset>55412</wp:posOffset>
            </wp:positionV>
            <wp:extent cx="1727137" cy="1107688"/>
            <wp:effectExtent l="0" t="0" r="6985" b="0"/>
            <wp:wrapNone/>
            <wp:docPr id="44296408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6408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37" cy="110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E82">
        <w:rPr>
          <w:shd w:val="clear" w:color="auto" w:fill="FFFFFF"/>
          <w:lang w:eastAsia="en-GB"/>
        </w:rPr>
        <w:drawing>
          <wp:anchor distT="0" distB="0" distL="114300" distR="114300" simplePos="0" relativeHeight="252012544" behindDoc="0" locked="0" layoutInCell="1" allowOverlap="1" wp14:anchorId="7A27C71B" wp14:editId="18454643">
            <wp:simplePos x="0" y="0"/>
            <wp:positionH relativeFrom="margin">
              <wp:align>left</wp:align>
            </wp:positionH>
            <wp:positionV relativeFrom="paragraph">
              <wp:posOffset>1205725</wp:posOffset>
            </wp:positionV>
            <wp:extent cx="1259840" cy="1259840"/>
            <wp:effectExtent l="0" t="0" r="0" b="0"/>
            <wp:wrapNone/>
            <wp:docPr id="1543852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52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4DD">
        <w:t xml:space="preserve">working on </w:t>
      </w:r>
      <w:r w:rsidR="001414DD" w:rsidRPr="00390502">
        <w:rPr>
          <w:b/>
          <w:bCs/>
        </w:rPr>
        <w:t>accessibility barrie</w:t>
      </w:r>
      <w:r w:rsidR="00D06654">
        <w:rPr>
          <w:b/>
          <w:bCs/>
        </w:rPr>
        <w:t>r</w:t>
      </w:r>
      <w:r w:rsidR="001414DD" w:rsidRPr="00390502">
        <w:rPr>
          <w:b/>
          <w:bCs/>
        </w:rPr>
        <w:t>s</w:t>
      </w:r>
      <w:r w:rsidR="001414DD">
        <w:t xml:space="preserve"> in New Zealand for disabled people </w:t>
      </w:r>
    </w:p>
    <w:p w14:paraId="26502FA2" w14:textId="435B9FA4" w:rsidR="001414DD" w:rsidRDefault="001414DD" w:rsidP="001414DD">
      <w:pPr>
        <w:pStyle w:val="Listtoplevel"/>
      </w:pPr>
      <w:r>
        <w:t>makin</w:t>
      </w:r>
      <w:r w:rsidR="0074396A">
        <w:t xml:space="preserve">g changes that support disabled people. </w:t>
      </w:r>
    </w:p>
    <w:p w14:paraId="2EBD85EA" w14:textId="3E984E7D" w:rsidR="0090626F" w:rsidRDefault="0090626F" w:rsidP="00E2185D"/>
    <w:p w14:paraId="7D26604D" w14:textId="430C0AE6" w:rsidR="0090626F" w:rsidRDefault="002F1E53" w:rsidP="00E2185D">
      <w:r>
        <w:rPr>
          <w:noProof/>
        </w:rPr>
        <w:drawing>
          <wp:anchor distT="0" distB="0" distL="114300" distR="114300" simplePos="0" relativeHeight="251914240" behindDoc="0" locked="0" layoutInCell="1" allowOverlap="1" wp14:anchorId="1B226413" wp14:editId="400B0022">
            <wp:simplePos x="0" y="0"/>
            <wp:positionH relativeFrom="margin">
              <wp:align>left</wp:align>
            </wp:positionH>
            <wp:positionV relativeFrom="paragraph">
              <wp:posOffset>180507</wp:posOffset>
            </wp:positionV>
            <wp:extent cx="1207770" cy="1271905"/>
            <wp:effectExtent l="0" t="0" r="0" b="4445"/>
            <wp:wrapNone/>
            <wp:docPr id="71481563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6232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6F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3788036" wp14:editId="727794C3">
                <wp:simplePos x="0" y="0"/>
                <wp:positionH relativeFrom="margin">
                  <wp:align>right</wp:align>
                </wp:positionH>
                <wp:positionV relativeFrom="paragraph">
                  <wp:posOffset>245327</wp:posOffset>
                </wp:positionV>
                <wp:extent cx="3600000" cy="1144859"/>
                <wp:effectExtent l="0" t="0" r="635" b="0"/>
                <wp:wrapNone/>
                <wp:docPr id="1381569017" name="Rectangle 13815690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48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5D6F2" id="Rectangle 1381569017" o:spid="_x0000_s1026" alt="&quot;&quot;" style="position:absolute;margin-left:232.25pt;margin-top:19.3pt;width:283.45pt;height:90.15pt;z-index:-25140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" fillcolor="#deeaf6 [664]" stroked="f" strokeweight="1pt">
                <w10:wrap anchorx="margin"/>
              </v:rect>
            </w:pict>
          </mc:Fallback>
        </mc:AlternateContent>
      </w:r>
    </w:p>
    <w:p w14:paraId="1068AF86" w14:textId="3F739BF0" w:rsidR="0090626F" w:rsidRPr="001E0AEE" w:rsidRDefault="0090626F" w:rsidP="00E2185D">
      <w:r w:rsidRPr="001E0AEE">
        <w:rPr>
          <w:b/>
          <w:bCs/>
        </w:rPr>
        <w:t>Accessibility barriers</w:t>
      </w:r>
      <w:r w:rsidRPr="001E0AEE">
        <w:t xml:space="preserve"> are things that stop something from being accessible. </w:t>
      </w:r>
    </w:p>
    <w:p w14:paraId="0A2E146F" w14:textId="77777777" w:rsidR="001414DD" w:rsidRDefault="001414DD" w:rsidP="00E2185D"/>
    <w:p w14:paraId="08529E1A" w14:textId="77777777" w:rsidR="001414DD" w:rsidRDefault="001414DD" w:rsidP="00E2185D"/>
    <w:p w14:paraId="31552C64" w14:textId="77777777" w:rsidR="00390502" w:rsidRDefault="00390502" w:rsidP="00E2185D"/>
    <w:p w14:paraId="471651A2" w14:textId="77777777" w:rsidR="00390502" w:rsidRDefault="00390502" w:rsidP="00E2185D">
      <w:r>
        <w:br w:type="page"/>
      </w:r>
    </w:p>
    <w:p w14:paraId="31ACF5E4" w14:textId="1BDC3246" w:rsidR="00495366" w:rsidRDefault="00105C3F" w:rsidP="00E2185D">
      <w:r>
        <w:rPr>
          <w:rFonts w:eastAsia="Arial Unicode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69816565" wp14:editId="3149303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56690" cy="3186989"/>
                <wp:effectExtent l="0" t="0" r="0" b="0"/>
                <wp:wrapNone/>
                <wp:docPr id="1788290065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3186989"/>
                          <a:chOff x="0" y="0"/>
                          <a:chExt cx="1456690" cy="3186989"/>
                        </a:xfrm>
                      </wpg:grpSpPr>
                      <pic:pic xmlns:pic="http://schemas.openxmlformats.org/drawingml/2006/picture">
                        <pic:nvPicPr>
                          <pic:cNvPr id="1615344051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0562995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5519"/>
                            <a:ext cx="124968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168EDF" id="Group 48" o:spid="_x0000_s1026" alt="&quot;&quot;" style="position:absolute;margin-left:0;margin-top:0;width:114.7pt;height:250.95pt;z-index:251980800;mso-position-horizontal:left;mso-position-horizontal-relative:margin" coordsize="14566,3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">
                <v:shape id="Picture 28" o:spid="_x0000_s1027" type="#_x0000_t75" alt="&quot;&quot;" style="position:absolute;width:14566;height:1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">
                  <v:imagedata r:id="rId85" o:title=""/>
                </v:shape>
                <v:shape id="Picture 47" o:spid="_x0000_s1028" type="#_x0000_t75" alt="&quot;&quot;" style="position:absolute;top:15855;width:12496;height: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">
                  <v:imagedata r:id="rId86" o:title=""/>
                </v:shape>
                <w10:wrap anchorx="margin"/>
              </v:group>
            </w:pict>
          </mc:Fallback>
        </mc:AlternateContent>
      </w:r>
      <w:r w:rsidR="00495366">
        <w:t xml:space="preserve">More information on </w:t>
      </w:r>
      <w:r w:rsidR="00963DA1">
        <w:t xml:space="preserve">the Accessibility Work Programme </w:t>
      </w:r>
      <w:r w:rsidR="00F14283">
        <w:t>is available here:</w:t>
      </w:r>
    </w:p>
    <w:p w14:paraId="088554C9" w14:textId="77777777" w:rsidR="00F14283" w:rsidRDefault="00F14283" w:rsidP="00C321E4">
      <w:pPr>
        <w:tabs>
          <w:tab w:val="left" w:leader="dot" w:pos="8505"/>
        </w:tabs>
      </w:pPr>
    </w:p>
    <w:p w14:paraId="21A10B65" w14:textId="79708064" w:rsidR="00F14283" w:rsidRDefault="00F14283" w:rsidP="00C321E4">
      <w:pPr>
        <w:tabs>
          <w:tab w:val="left" w:leader="dot" w:pos="8505"/>
        </w:tabs>
        <w:rPr>
          <w:b/>
          <w:bCs/>
          <w:color w:val="000000" w:themeColor="text1"/>
        </w:rPr>
      </w:pPr>
      <w:hyperlink r:id="rId108" w:history="1">
        <w:r w:rsidRPr="00F14283">
          <w:rPr>
            <w:rStyle w:val="Hyperlink"/>
            <w:b/>
            <w:bCs/>
            <w:color w:val="000000" w:themeColor="text1"/>
            <w:u w:val="none"/>
          </w:rPr>
          <w:t>https://tinyurl.com/3fje45nj</w:t>
        </w:r>
      </w:hyperlink>
      <w:r w:rsidRPr="00F14283">
        <w:rPr>
          <w:b/>
          <w:bCs/>
          <w:color w:val="000000" w:themeColor="text1"/>
        </w:rPr>
        <w:t xml:space="preserve"> </w:t>
      </w:r>
    </w:p>
    <w:p w14:paraId="1C63D7B6" w14:textId="77777777" w:rsidR="00F14283" w:rsidRDefault="00F14283" w:rsidP="00C321E4">
      <w:pPr>
        <w:tabs>
          <w:tab w:val="left" w:leader="dot" w:pos="8505"/>
        </w:tabs>
        <w:rPr>
          <w:b/>
          <w:bCs/>
          <w:color w:val="000000" w:themeColor="text1"/>
        </w:rPr>
      </w:pPr>
    </w:p>
    <w:p w14:paraId="521F6CFC" w14:textId="77777777" w:rsidR="00F14283" w:rsidRDefault="00F14283" w:rsidP="00C321E4">
      <w:pPr>
        <w:tabs>
          <w:tab w:val="left" w:leader="dot" w:pos="8505"/>
        </w:tabs>
        <w:rPr>
          <w:b/>
          <w:bCs/>
          <w:color w:val="000000" w:themeColor="text1"/>
        </w:rPr>
      </w:pPr>
    </w:p>
    <w:p w14:paraId="3FE9EB82" w14:textId="299B3A0F" w:rsidR="00F14283" w:rsidRDefault="00F14283" w:rsidP="00C321E4">
      <w:pPr>
        <w:tabs>
          <w:tab w:val="left" w:leader="dot" w:pos="8505"/>
        </w:tabs>
        <w:rPr>
          <w:color w:val="000000" w:themeColor="text1"/>
        </w:rPr>
      </w:pPr>
      <w:r>
        <w:rPr>
          <w:color w:val="000000" w:themeColor="text1"/>
        </w:rPr>
        <w:t xml:space="preserve">This information is </w:t>
      </w:r>
      <w:r>
        <w:rPr>
          <w:b/>
          <w:bCs/>
          <w:color w:val="000000" w:themeColor="text1"/>
        </w:rPr>
        <w:t xml:space="preserve">not </w:t>
      </w:r>
      <w:r>
        <w:rPr>
          <w:color w:val="000000" w:themeColor="text1"/>
        </w:rPr>
        <w:t xml:space="preserve">in Easy Read. </w:t>
      </w:r>
    </w:p>
    <w:p w14:paraId="334AFD9D" w14:textId="77777777" w:rsidR="00F14283" w:rsidRDefault="00F14283" w:rsidP="00EE46A8"/>
    <w:p w14:paraId="5047F2A2" w14:textId="36F704FC" w:rsidR="00495366" w:rsidRDefault="00495366" w:rsidP="00EE46A8"/>
    <w:p w14:paraId="4AC334CC" w14:textId="1FDB6F64" w:rsidR="005E0162" w:rsidRDefault="00D06654" w:rsidP="00EE46A8">
      <w:r>
        <w:t xml:space="preserve">The </w:t>
      </w:r>
      <w:r w:rsidR="00385614">
        <w:t>Accessibility</w:t>
      </w:r>
      <w:r>
        <w:t xml:space="preserve"> </w:t>
      </w:r>
      <w:r w:rsidR="00EE46A8">
        <w:t xml:space="preserve">Work Programme </w:t>
      </w:r>
      <w:r w:rsidR="005E0162">
        <w:t>will focus on:</w:t>
      </w:r>
    </w:p>
    <w:p w14:paraId="002B47A6" w14:textId="1F2245EE" w:rsidR="005E0162" w:rsidRPr="00E33EA5" w:rsidRDefault="000F6427" w:rsidP="00E33EA5">
      <w:pPr>
        <w:pStyle w:val="Listtoplevel"/>
      </w:pPr>
      <w:r w:rsidRPr="00E33EA5">
        <w:drawing>
          <wp:anchor distT="0" distB="0" distL="114300" distR="114300" simplePos="0" relativeHeight="252034048" behindDoc="0" locked="0" layoutInCell="1" allowOverlap="1" wp14:anchorId="0C1085E6" wp14:editId="0F1A0797">
            <wp:simplePos x="0" y="0"/>
            <wp:positionH relativeFrom="margin">
              <wp:align>left</wp:align>
            </wp:positionH>
            <wp:positionV relativeFrom="paragraph">
              <wp:posOffset>7520</wp:posOffset>
            </wp:positionV>
            <wp:extent cx="1404000" cy="979329"/>
            <wp:effectExtent l="0" t="0" r="5715" b="0"/>
            <wp:wrapNone/>
            <wp:docPr id="5691899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97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7A9" w:rsidRPr="00E33EA5">
        <w:t xml:space="preserve">transport </w:t>
      </w:r>
    </w:p>
    <w:p w14:paraId="377C5031" w14:textId="798C4B02" w:rsidR="005E0162" w:rsidRPr="00E33EA5" w:rsidRDefault="000F6427" w:rsidP="00E33EA5">
      <w:pPr>
        <w:pStyle w:val="Listtoplevel"/>
      </w:pPr>
      <w:r w:rsidRPr="00E33EA5">
        <w:drawing>
          <wp:anchor distT="0" distB="0" distL="114300" distR="114300" simplePos="0" relativeHeight="252035072" behindDoc="0" locked="0" layoutInCell="1" allowOverlap="1" wp14:anchorId="7F285DEC" wp14:editId="286B0D84">
            <wp:simplePos x="0" y="0"/>
            <wp:positionH relativeFrom="margin">
              <wp:align>left</wp:align>
            </wp:positionH>
            <wp:positionV relativeFrom="paragraph">
              <wp:posOffset>321180</wp:posOffset>
            </wp:positionV>
            <wp:extent cx="1149069" cy="1149069"/>
            <wp:effectExtent l="0" t="0" r="0" b="0"/>
            <wp:wrapNone/>
            <wp:docPr id="16211407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69" cy="11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7A9" w:rsidRPr="00E33EA5">
        <w:t xml:space="preserve">the </w:t>
      </w:r>
      <w:r w:rsidR="00D06654" w:rsidRPr="00E33EA5">
        <w:t>bu</w:t>
      </w:r>
      <w:r w:rsidR="00D06654">
        <w:t>il</w:t>
      </w:r>
      <w:r w:rsidR="00D06654" w:rsidRPr="00E33EA5">
        <w:t xml:space="preserve">t </w:t>
      </w:r>
      <w:r w:rsidR="003B37A9" w:rsidRPr="00E33EA5">
        <w:t xml:space="preserve">environment </w:t>
      </w:r>
    </w:p>
    <w:p w14:paraId="6C6BB27D" w14:textId="674A67F1" w:rsidR="005E0162" w:rsidRPr="00E33EA5" w:rsidRDefault="003B37A9" w:rsidP="00E33EA5">
      <w:pPr>
        <w:pStyle w:val="Listtoplevel"/>
      </w:pPr>
      <w:r w:rsidRPr="00E33EA5">
        <w:t xml:space="preserve">emergency management </w:t>
      </w:r>
    </w:p>
    <w:p w14:paraId="0B10B6E0" w14:textId="3D870134" w:rsidR="00D469A0" w:rsidRPr="00E33EA5" w:rsidRDefault="000F6427" w:rsidP="00E33EA5">
      <w:pPr>
        <w:pStyle w:val="Listtoplevel"/>
      </w:pPr>
      <w:r w:rsidRPr="00E33EA5">
        <w:drawing>
          <wp:anchor distT="0" distB="0" distL="114300" distR="114300" simplePos="0" relativeHeight="252036096" behindDoc="0" locked="0" layoutInCell="1" allowOverlap="1" wp14:anchorId="1C055B5B" wp14:editId="11476DB7">
            <wp:simplePos x="0" y="0"/>
            <wp:positionH relativeFrom="margin">
              <wp:align>left</wp:align>
            </wp:positionH>
            <wp:positionV relativeFrom="paragraph">
              <wp:posOffset>183615</wp:posOffset>
            </wp:positionV>
            <wp:extent cx="1404000" cy="951756"/>
            <wp:effectExtent l="0" t="0" r="5715" b="1270"/>
            <wp:wrapNone/>
            <wp:docPr id="210765829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95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7A9" w:rsidRPr="00E33EA5">
        <w:t xml:space="preserve">digital information. </w:t>
      </w:r>
    </w:p>
    <w:p w14:paraId="1A2610D4" w14:textId="6948417B" w:rsidR="00D469A0" w:rsidRDefault="00D469A0" w:rsidP="00D469A0"/>
    <w:p w14:paraId="294D92F8" w14:textId="77777777" w:rsidR="00D469A0" w:rsidRDefault="00D469A0" w:rsidP="00D469A0"/>
    <w:p w14:paraId="1D332495" w14:textId="45AFDA86" w:rsidR="00256AEE" w:rsidRDefault="009602F5" w:rsidP="00D469A0">
      <w:r>
        <w:rPr>
          <w:rFonts w:eastAsia="Arial Unicode MS"/>
          <w:noProof/>
        </w:rPr>
        <w:drawing>
          <wp:anchor distT="0" distB="0" distL="114300" distR="114300" simplePos="0" relativeHeight="252016640" behindDoc="0" locked="0" layoutInCell="1" allowOverlap="1" wp14:anchorId="3F258F59" wp14:editId="6B49A0C2">
            <wp:simplePos x="0" y="0"/>
            <wp:positionH relativeFrom="margin">
              <wp:posOffset>-180109</wp:posOffset>
            </wp:positionH>
            <wp:positionV relativeFrom="paragraph">
              <wp:posOffset>274378</wp:posOffset>
            </wp:positionV>
            <wp:extent cx="2068082" cy="419234"/>
            <wp:effectExtent l="0" t="0" r="8890" b="0"/>
            <wp:wrapNone/>
            <wp:docPr id="671663278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63278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82" cy="4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9A0">
        <w:t xml:space="preserve">We expect Whaikaha to share this information </w:t>
      </w:r>
      <w:r w:rsidR="00CD305E">
        <w:t>with more people</w:t>
      </w:r>
      <w:r w:rsidR="00D469A0">
        <w:t xml:space="preserve">. </w:t>
      </w:r>
    </w:p>
    <w:p w14:paraId="35609272" w14:textId="2281B0B5" w:rsidR="00256AEE" w:rsidRDefault="00256AEE" w:rsidP="00D469A0"/>
    <w:p w14:paraId="08778B04" w14:textId="7D3E2F60" w:rsidR="00256AEE" w:rsidRDefault="00256AEE" w:rsidP="00D469A0"/>
    <w:p w14:paraId="37167ACF" w14:textId="71872B28" w:rsidR="00A80081" w:rsidRDefault="00AF63DC" w:rsidP="00D469A0">
      <w:r>
        <w:rPr>
          <w:noProof/>
        </w:rPr>
        <w:lastRenderedPageBreak/>
        <w:drawing>
          <wp:anchor distT="0" distB="0" distL="114300" distR="114300" simplePos="0" relativeHeight="252017664" behindDoc="0" locked="0" layoutInCell="1" allowOverlap="1" wp14:anchorId="3A4B0E36" wp14:editId="1EEB9AC7">
            <wp:simplePos x="0" y="0"/>
            <wp:positionH relativeFrom="margin">
              <wp:align>left</wp:align>
            </wp:positionH>
            <wp:positionV relativeFrom="paragraph">
              <wp:posOffset>-201336</wp:posOffset>
            </wp:positionV>
            <wp:extent cx="1568741" cy="1568741"/>
            <wp:effectExtent l="0" t="0" r="0" b="0"/>
            <wp:wrapNone/>
            <wp:docPr id="124652781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2781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41" cy="15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AEE">
        <w:t xml:space="preserve">We are happy to have </w:t>
      </w:r>
      <w:r w:rsidR="00F116F5" w:rsidRPr="00F116F5">
        <w:t>2 people from the DPO Coalition on the</w:t>
      </w:r>
      <w:r w:rsidR="00F116F5">
        <w:rPr>
          <w:b/>
          <w:bCs/>
        </w:rPr>
        <w:t xml:space="preserve"> </w:t>
      </w:r>
      <w:r w:rsidR="00FD0E06">
        <w:t xml:space="preserve">Accessibility </w:t>
      </w:r>
      <w:r w:rsidR="00256AEE">
        <w:t xml:space="preserve">Advisory Group. </w:t>
      </w:r>
    </w:p>
    <w:p w14:paraId="302E6197" w14:textId="77777777" w:rsidR="00F116F5" w:rsidRDefault="00F116F5" w:rsidP="00D469A0"/>
    <w:p w14:paraId="512E4CEF" w14:textId="39DB613E" w:rsidR="0085647C" w:rsidRDefault="00596252" w:rsidP="00D469A0">
      <w:r>
        <w:rPr>
          <w:rFonts w:eastAsia="Arial Unicode MS"/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DA3EAFD" wp14:editId="4BB91F5C">
                <wp:simplePos x="0" y="0"/>
                <wp:positionH relativeFrom="margin">
                  <wp:align>left</wp:align>
                </wp:positionH>
                <wp:positionV relativeFrom="paragraph">
                  <wp:posOffset>33137</wp:posOffset>
                </wp:positionV>
                <wp:extent cx="1456690" cy="3161822"/>
                <wp:effectExtent l="0" t="0" r="0" b="635"/>
                <wp:wrapNone/>
                <wp:docPr id="498602473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3161822"/>
                          <a:chOff x="-33556" y="25167"/>
                          <a:chExt cx="1456690" cy="3161822"/>
                        </a:xfrm>
                      </wpg:grpSpPr>
                      <pic:pic xmlns:pic="http://schemas.openxmlformats.org/drawingml/2006/picture">
                        <pic:nvPicPr>
                          <pic:cNvPr id="1426019681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556" y="25167"/>
                            <a:ext cx="145669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1426614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5519"/>
                            <a:ext cx="124968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42E72" id="Group 48" o:spid="_x0000_s1026" alt="&quot;&quot;" style="position:absolute;margin-left:0;margin-top:2.6pt;width:114.7pt;height:248.95pt;z-index:251982848;mso-position-horizontal:left;mso-position-horizontal-relative:margin;mso-height-relative:margin" coordorigin="-335,251" coordsize="14566,3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">
                <v:shape id="Picture 28" o:spid="_x0000_s1027" type="#_x0000_t75" alt="&quot;&quot;" style="position:absolute;left:-335;top:251;width:14566;height:1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">
                  <v:imagedata r:id="rId85" o:title=""/>
                </v:shape>
                <v:shape id="Picture 47" o:spid="_x0000_s1028" type="#_x0000_t75" alt="&quot;&quot;" style="position:absolute;top:15855;width:12496;height:1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">
                  <v:imagedata r:id="rId86" o:title=""/>
                </v:shape>
                <w10:wrap anchorx="margin"/>
              </v:group>
            </w:pict>
          </mc:Fallback>
        </mc:AlternateContent>
      </w:r>
    </w:p>
    <w:p w14:paraId="4DE44667" w14:textId="1239B91E" w:rsidR="00A80081" w:rsidRDefault="00A80081" w:rsidP="00D469A0">
      <w:r>
        <w:t xml:space="preserve">More information on the Accessibility Advisory Group </w:t>
      </w:r>
      <w:r w:rsidR="00BD081D">
        <w:t>is available here:</w:t>
      </w:r>
    </w:p>
    <w:p w14:paraId="006A205D" w14:textId="77777777" w:rsidR="00BD081D" w:rsidRDefault="00BD081D" w:rsidP="00D469A0"/>
    <w:p w14:paraId="76872063" w14:textId="475900FA" w:rsidR="00BD081D" w:rsidRDefault="00BD081D" w:rsidP="00D469A0">
      <w:pPr>
        <w:rPr>
          <w:b/>
          <w:bCs/>
        </w:rPr>
      </w:pPr>
      <w:hyperlink r:id="rId114" w:history="1">
        <w:r w:rsidRPr="00BD081D">
          <w:rPr>
            <w:rStyle w:val="Hyperlink"/>
            <w:b/>
            <w:bCs/>
            <w:color w:val="000000" w:themeColor="text1"/>
            <w:u w:val="none"/>
          </w:rPr>
          <w:t>tinyurl.com/4kuvn4zj</w:t>
        </w:r>
      </w:hyperlink>
      <w:r w:rsidRPr="00BD081D">
        <w:rPr>
          <w:b/>
          <w:bCs/>
        </w:rPr>
        <w:t xml:space="preserve"> </w:t>
      </w:r>
    </w:p>
    <w:p w14:paraId="2E4DD3A5" w14:textId="77777777" w:rsidR="00BD081D" w:rsidRDefault="00BD081D" w:rsidP="00D469A0">
      <w:pPr>
        <w:rPr>
          <w:b/>
          <w:bCs/>
        </w:rPr>
      </w:pPr>
    </w:p>
    <w:p w14:paraId="7F555E5F" w14:textId="77777777" w:rsidR="00BD081D" w:rsidRDefault="00BD081D" w:rsidP="00BD081D">
      <w:pPr>
        <w:tabs>
          <w:tab w:val="left" w:leader="dot" w:pos="8505"/>
        </w:tabs>
        <w:rPr>
          <w:color w:val="000000" w:themeColor="text1"/>
        </w:rPr>
      </w:pPr>
    </w:p>
    <w:p w14:paraId="40518726" w14:textId="2111FADF" w:rsidR="00770EDA" w:rsidRDefault="00BD081D" w:rsidP="00BD081D">
      <w:pPr>
        <w:tabs>
          <w:tab w:val="left" w:leader="dot" w:pos="8505"/>
        </w:tabs>
        <w:rPr>
          <w:color w:val="000000" w:themeColor="text1"/>
        </w:rPr>
      </w:pPr>
      <w:r>
        <w:rPr>
          <w:color w:val="000000" w:themeColor="text1"/>
        </w:rPr>
        <w:t xml:space="preserve">This information is </w:t>
      </w:r>
      <w:r>
        <w:rPr>
          <w:b/>
          <w:bCs/>
          <w:color w:val="000000" w:themeColor="text1"/>
        </w:rPr>
        <w:t xml:space="preserve">not </w:t>
      </w:r>
      <w:r>
        <w:rPr>
          <w:color w:val="000000" w:themeColor="text1"/>
        </w:rPr>
        <w:t xml:space="preserve">in Easy Read. </w:t>
      </w:r>
    </w:p>
    <w:p w14:paraId="3566B0A1" w14:textId="77777777" w:rsidR="00BD081D" w:rsidRDefault="00BD081D" w:rsidP="00D469A0">
      <w:pPr>
        <w:rPr>
          <w:b/>
          <w:bCs/>
        </w:rPr>
      </w:pPr>
    </w:p>
    <w:p w14:paraId="47684922" w14:textId="77777777" w:rsidR="00BD081D" w:rsidRPr="00BD081D" w:rsidRDefault="00BD081D" w:rsidP="00D469A0">
      <w:pPr>
        <w:rPr>
          <w:b/>
          <w:bCs/>
        </w:rPr>
      </w:pPr>
    </w:p>
    <w:p w14:paraId="1D74AACC" w14:textId="77777777" w:rsidR="00A80081" w:rsidRDefault="00A80081" w:rsidP="00D469A0"/>
    <w:p w14:paraId="41C1B98B" w14:textId="3CBF999B" w:rsidR="00512075" w:rsidRDefault="00512075" w:rsidP="00D469A0">
      <w:pPr>
        <w:rPr>
          <w:rFonts w:eastAsia="Arial Unicode MS"/>
          <w:kern w:val="28"/>
          <w:sz w:val="44"/>
        </w:rPr>
      </w:pPr>
      <w:r>
        <w:br w:type="page"/>
      </w:r>
    </w:p>
    <w:p w14:paraId="05317957" w14:textId="07CC400C" w:rsidR="008151E7" w:rsidRPr="0012465E" w:rsidRDefault="008151E7" w:rsidP="008151E7">
      <w:pPr>
        <w:pStyle w:val="Heading1"/>
        <w:rPr>
          <w:rFonts w:eastAsia="Arial"/>
        </w:rPr>
      </w:pPr>
      <w:bookmarkStart w:id="6" w:name="_Voice_of_disabled"/>
      <w:bookmarkEnd w:id="6"/>
      <w:r>
        <w:lastRenderedPageBreak/>
        <w:t>Voice of disabled people</w:t>
      </w:r>
    </w:p>
    <w:p w14:paraId="5608AC63" w14:textId="77777777" w:rsidR="008151E7" w:rsidRDefault="008151E7" w:rsidP="008151E7"/>
    <w:p w14:paraId="25CA2B22" w14:textId="77777777" w:rsidR="008151E7" w:rsidRDefault="008151E7" w:rsidP="008151E7"/>
    <w:p w14:paraId="57E570AC" w14:textId="77777777" w:rsidR="008151E7" w:rsidRDefault="008151E7" w:rsidP="008151E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78400" behindDoc="0" locked="0" layoutInCell="1" allowOverlap="1" wp14:anchorId="19A87645" wp14:editId="7007541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20000" cy="1007834"/>
            <wp:effectExtent l="0" t="0" r="5715" b="0"/>
            <wp:wrapNone/>
            <wp:docPr id="6480758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76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Government meets with the DPO Coalition so disabled people can have a say in the decisions being made about them. </w:t>
      </w:r>
    </w:p>
    <w:p w14:paraId="18204E9A" w14:textId="77777777" w:rsidR="008151E7" w:rsidRDefault="008151E7" w:rsidP="008151E7">
      <w:pPr>
        <w:rPr>
          <w:rFonts w:eastAsia="Times New Roman"/>
          <w:lang w:eastAsia="en-NZ"/>
        </w:rPr>
      </w:pPr>
      <w:r w:rsidRPr="00BE1C6B">
        <w:rPr>
          <w:rFonts w:eastAsia="Times New Roman"/>
          <w:noProof/>
          <w:lang w:eastAsia="en-NZ"/>
        </w:rPr>
        <w:drawing>
          <wp:anchor distT="0" distB="0" distL="114300" distR="114300" simplePos="0" relativeHeight="251876352" behindDoc="0" locked="0" layoutInCell="1" allowOverlap="1" wp14:anchorId="70E55A0C" wp14:editId="446CEBB8">
            <wp:simplePos x="0" y="0"/>
            <wp:positionH relativeFrom="column">
              <wp:posOffset>8890</wp:posOffset>
            </wp:positionH>
            <wp:positionV relativeFrom="paragraph">
              <wp:posOffset>168275</wp:posOffset>
            </wp:positionV>
            <wp:extent cx="1371600" cy="1493520"/>
            <wp:effectExtent l="0" t="0" r="0" b="0"/>
            <wp:wrapNone/>
            <wp:docPr id="439" name="Picture 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 </w:t>
      </w:r>
    </w:p>
    <w:p w14:paraId="2A7434CD" w14:textId="77777777" w:rsidR="008151E7" w:rsidRDefault="008151E7" w:rsidP="008151E7">
      <w:pPr>
        <w:rPr>
          <w:rFonts w:eastAsia="Times New Roman"/>
          <w:lang w:eastAsia="en-NZ"/>
        </w:rPr>
      </w:pPr>
    </w:p>
    <w:p w14:paraId="471A618E" w14:textId="2A1BBF4B" w:rsidR="008151E7" w:rsidRDefault="008151E7" w:rsidP="008151E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DPO Coalition is always looking for new </w:t>
      </w:r>
      <w:r w:rsidR="003D386A">
        <w:rPr>
          <w:rFonts w:eastAsia="Times New Roman"/>
          <w:lang w:eastAsia="en-NZ"/>
        </w:rPr>
        <w:t>DPOs</w:t>
      </w:r>
      <w:r>
        <w:rPr>
          <w:rFonts w:eastAsia="Times New Roman"/>
          <w:lang w:eastAsia="en-NZ"/>
        </w:rPr>
        <w:t xml:space="preserve"> to join us.</w:t>
      </w:r>
    </w:p>
    <w:p w14:paraId="5A1D708E" w14:textId="77777777" w:rsidR="008151E7" w:rsidRDefault="008151E7" w:rsidP="008151E7">
      <w:pPr>
        <w:rPr>
          <w:rFonts w:eastAsia="Times New Roman"/>
          <w:lang w:eastAsia="en-NZ"/>
        </w:rPr>
      </w:pPr>
    </w:p>
    <w:p w14:paraId="3673EDF9" w14:textId="77777777" w:rsidR="008151E7" w:rsidRDefault="008151E7" w:rsidP="008151E7">
      <w:pPr>
        <w:rPr>
          <w:rFonts w:eastAsia="Times New Roman"/>
          <w:lang w:eastAsia="en-NZ"/>
        </w:rPr>
      </w:pPr>
      <w:r w:rsidRPr="00892ABE">
        <w:rPr>
          <w:rFonts w:eastAsia="Times New Roman"/>
          <w:noProof/>
          <w:lang w:eastAsia="en-NZ"/>
        </w:rPr>
        <w:drawing>
          <wp:anchor distT="0" distB="0" distL="114300" distR="114300" simplePos="0" relativeHeight="251877376" behindDoc="0" locked="0" layoutInCell="1" allowOverlap="1" wp14:anchorId="3D957FFA" wp14:editId="219BC5FE">
            <wp:simplePos x="0" y="0"/>
            <wp:positionH relativeFrom="column">
              <wp:posOffset>4776</wp:posOffset>
            </wp:positionH>
            <wp:positionV relativeFrom="paragraph">
              <wp:posOffset>272415</wp:posOffset>
            </wp:positionV>
            <wp:extent cx="1371600" cy="1371600"/>
            <wp:effectExtent l="0" t="0" r="0" b="0"/>
            <wp:wrapNone/>
            <wp:docPr id="440" name="Picture 4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D4300" w14:textId="77777777" w:rsidR="008151E7" w:rsidRDefault="008151E7" w:rsidP="008151E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contact us by </w:t>
      </w:r>
      <w:r w:rsidRPr="00452246">
        <w:rPr>
          <w:rFonts w:eastAsia="Times New Roman"/>
          <w:b/>
          <w:lang w:eastAsia="en-NZ"/>
        </w:rPr>
        <w:t>emailing</w:t>
      </w:r>
      <w:r>
        <w:rPr>
          <w:rFonts w:eastAsia="Times New Roman"/>
          <w:lang w:eastAsia="en-NZ"/>
        </w:rPr>
        <w:t>:</w:t>
      </w:r>
    </w:p>
    <w:p w14:paraId="18800CCD" w14:textId="77777777" w:rsidR="008151E7" w:rsidRDefault="008151E7" w:rsidP="008151E7">
      <w:pPr>
        <w:rPr>
          <w:rFonts w:eastAsia="Times New Roman"/>
          <w:lang w:eastAsia="en-NZ"/>
        </w:rPr>
      </w:pPr>
    </w:p>
    <w:p w14:paraId="0377D7FD" w14:textId="77777777" w:rsidR="008151E7" w:rsidRPr="005B26E5" w:rsidRDefault="008151E7" w:rsidP="008151E7">
      <w:pPr>
        <w:rPr>
          <w:rFonts w:eastAsia="Times New Roman"/>
          <w:b/>
          <w:color w:val="000000" w:themeColor="text1"/>
          <w:lang w:eastAsia="en-NZ"/>
        </w:rPr>
      </w:pPr>
      <w:hyperlink r:id="rId117" w:history="1">
        <w:r w:rsidRPr="005B26E5">
          <w:rPr>
            <w:rStyle w:val="Hyperlink"/>
            <w:rFonts w:eastAsia="Times New Roman"/>
            <w:b/>
            <w:color w:val="000000" w:themeColor="text1"/>
            <w:u w:val="none"/>
            <w:lang w:eastAsia="en-NZ"/>
          </w:rPr>
          <w:t>us-dpo@groups.io</w:t>
        </w:r>
      </w:hyperlink>
      <w:r w:rsidRPr="005B26E5">
        <w:rPr>
          <w:rFonts w:eastAsia="Times New Roman"/>
          <w:b/>
          <w:color w:val="000000" w:themeColor="text1"/>
          <w:lang w:eastAsia="en-NZ"/>
        </w:rPr>
        <w:t xml:space="preserve"> </w:t>
      </w:r>
    </w:p>
    <w:p w14:paraId="27A5AB46" w14:textId="77777777" w:rsidR="008151E7" w:rsidRPr="00E02C06" w:rsidRDefault="008151E7" w:rsidP="008151E7">
      <w:r w:rsidRPr="00E02C06">
        <w:br w:type="page"/>
      </w:r>
    </w:p>
    <w:p w14:paraId="6F2F5E62" w14:textId="7314E535" w:rsidR="00316DBA" w:rsidRPr="00316DBA" w:rsidRDefault="008151E7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7C572BCD" wp14:editId="15F9D06A">
            <wp:simplePos x="0" y="0"/>
            <wp:positionH relativeFrom="margin">
              <wp:posOffset>-96982</wp:posOffset>
            </wp:positionH>
            <wp:positionV relativeFrom="paragraph">
              <wp:posOffset>0</wp:posOffset>
            </wp:positionV>
            <wp:extent cx="1814602" cy="468630"/>
            <wp:effectExtent l="0" t="0" r="0" b="0"/>
            <wp:wrapNone/>
            <wp:docPr id="1161039923" name="Picture 1" descr="Disabled People's Organisations Coalition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31478" name="Picture 1" descr="Disabled People's Organisations Coalition logo 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314" cy="47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4CE3D44A" wp14:editId="1AE9378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05F2F" id="Rectangle: Rounded Corners 24" o:spid="_x0000_s1026" alt="&quot;&quot;" style="position:absolute;margin-left:-27pt;margin-top:-21pt;width:490.9pt;height:660.7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the DPO Coalition.</w:t>
      </w:r>
    </w:p>
    <w:p w14:paraId="0744D65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76DF30C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283A8C0B" wp14:editId="63F1E747">
            <wp:simplePos x="0" y="0"/>
            <wp:positionH relativeFrom="margin">
              <wp:posOffset>-13854</wp:posOffset>
            </wp:positionH>
            <wp:positionV relativeFrom="paragraph">
              <wp:posOffset>21994</wp:posOffset>
            </wp:positionV>
            <wp:extent cx="1612922" cy="690880"/>
            <wp:effectExtent l="0" t="0" r="635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09" cy="6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6B5E269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59B5F161" wp14:editId="07A67AC4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B5DF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675101A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6176" behindDoc="0" locked="0" layoutInCell="1" allowOverlap="1" wp14:anchorId="1739B868" wp14:editId="6A4602E0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A637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6E861A8D" w14:textId="681B288A" w:rsidR="00316DBA" w:rsidRPr="00316DBA" w:rsidRDefault="00385614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noProof/>
          <w:sz w:val="28"/>
          <w:szCs w:val="28"/>
          <w:lang w:eastAsia="en-NZ"/>
        </w:rPr>
        <w:drawing>
          <wp:anchor distT="0" distB="0" distL="114300" distR="114300" simplePos="0" relativeHeight="252043264" behindDoc="0" locked="0" layoutInCell="1" allowOverlap="1" wp14:anchorId="27A61A28" wp14:editId="4214D076">
            <wp:simplePos x="0" y="0"/>
            <wp:positionH relativeFrom="column">
              <wp:posOffset>-99695</wp:posOffset>
            </wp:positionH>
            <wp:positionV relativeFrom="paragraph">
              <wp:posOffset>306705</wp:posOffset>
            </wp:positionV>
            <wp:extent cx="1676400" cy="457200"/>
            <wp:effectExtent l="0" t="0" r="0" b="0"/>
            <wp:wrapNone/>
            <wp:docPr id="34027110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71106" name="Picture 340271106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58304" w14:textId="1A0FB839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33700A98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6C53306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1296" behindDoc="1" locked="0" layoutInCell="1" allowOverlap="1" wp14:anchorId="74032758" wp14:editId="66DF5F26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4E74A85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C6A47F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44572046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D7E05F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5392" behindDoc="0" locked="0" layoutInCell="1" allowOverlap="1" wp14:anchorId="76818FB5" wp14:editId="45FCA082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6B74A64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3344" behindDoc="0" locked="0" layoutInCell="1" allowOverlap="1" wp14:anchorId="4E13108D" wp14:editId="4474463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DB5A0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231D5FB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38ECD55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70C1D10B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67D985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5691A00C" wp14:editId="3BB6426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2B4B344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F21515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3C3B919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544D0CDF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2AF397A3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27"/>
      <w:footerReference w:type="default" r:id="rId12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F9A1C" w14:textId="77777777" w:rsidR="00B2695F" w:rsidRDefault="00B2695F">
      <w:pPr>
        <w:spacing w:line="240" w:lineRule="auto"/>
      </w:pPr>
      <w:r>
        <w:separator/>
      </w:r>
    </w:p>
  </w:endnote>
  <w:endnote w:type="continuationSeparator" w:id="0">
    <w:p w14:paraId="62C471D1" w14:textId="77777777" w:rsidR="00B2695F" w:rsidRDefault="00B269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3636FFF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706394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3635EB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D9ABD7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5660C" w14:textId="77777777" w:rsidR="00B2695F" w:rsidRDefault="00B2695F">
      <w:pPr>
        <w:spacing w:line="240" w:lineRule="auto"/>
      </w:pPr>
      <w:r>
        <w:separator/>
      </w:r>
    </w:p>
  </w:footnote>
  <w:footnote w:type="continuationSeparator" w:id="0">
    <w:p w14:paraId="613A5677" w14:textId="77777777" w:rsidR="00B2695F" w:rsidRDefault="00B269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9811B9D"/>
    <w:multiLevelType w:val="hybridMultilevel"/>
    <w:tmpl w:val="FA2ACFAC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8EEBF8">
      <w:numFmt w:val="bullet"/>
      <w:lvlText w:val="–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D6244"/>
    <w:multiLevelType w:val="hybridMultilevel"/>
    <w:tmpl w:val="AFC6C97A"/>
    <w:lvl w:ilvl="0" w:tplc="F142227C">
      <w:start w:val="1"/>
      <w:numFmt w:val="bullet"/>
      <w:pStyle w:val="Level1Bulletpoin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2083602564">
    <w:abstractNumId w:val="8"/>
  </w:num>
  <w:num w:numId="15" w16cid:durableId="7888590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AE7215"/>
    <w:rsid w:val="00000162"/>
    <w:rsid w:val="000013CC"/>
    <w:rsid w:val="00001E49"/>
    <w:rsid w:val="00002417"/>
    <w:rsid w:val="00005DB6"/>
    <w:rsid w:val="000064D2"/>
    <w:rsid w:val="00007463"/>
    <w:rsid w:val="000227B4"/>
    <w:rsid w:val="00027C93"/>
    <w:rsid w:val="0003015F"/>
    <w:rsid w:val="0003053E"/>
    <w:rsid w:val="0003092A"/>
    <w:rsid w:val="0003514F"/>
    <w:rsid w:val="00041595"/>
    <w:rsid w:val="0004557B"/>
    <w:rsid w:val="00052EFE"/>
    <w:rsid w:val="00054671"/>
    <w:rsid w:val="00055C6F"/>
    <w:rsid w:val="00061E88"/>
    <w:rsid w:val="00081F00"/>
    <w:rsid w:val="00084CE0"/>
    <w:rsid w:val="00085E05"/>
    <w:rsid w:val="0009079F"/>
    <w:rsid w:val="00090942"/>
    <w:rsid w:val="000A3C46"/>
    <w:rsid w:val="000A59A7"/>
    <w:rsid w:val="000A5F78"/>
    <w:rsid w:val="000A6033"/>
    <w:rsid w:val="000A731B"/>
    <w:rsid w:val="000B26D0"/>
    <w:rsid w:val="000B349B"/>
    <w:rsid w:val="000B50E4"/>
    <w:rsid w:val="000C198F"/>
    <w:rsid w:val="000C6EEA"/>
    <w:rsid w:val="000D1F76"/>
    <w:rsid w:val="000D2B45"/>
    <w:rsid w:val="000D3228"/>
    <w:rsid w:val="000F6427"/>
    <w:rsid w:val="001024D3"/>
    <w:rsid w:val="00104F7F"/>
    <w:rsid w:val="00105C3F"/>
    <w:rsid w:val="00106271"/>
    <w:rsid w:val="00114095"/>
    <w:rsid w:val="00122416"/>
    <w:rsid w:val="00124EA8"/>
    <w:rsid w:val="00132366"/>
    <w:rsid w:val="0014144B"/>
    <w:rsid w:val="001414DD"/>
    <w:rsid w:val="001559DA"/>
    <w:rsid w:val="001561A7"/>
    <w:rsid w:val="0016584F"/>
    <w:rsid w:val="001754F4"/>
    <w:rsid w:val="00180C6A"/>
    <w:rsid w:val="001831A3"/>
    <w:rsid w:val="00184B66"/>
    <w:rsid w:val="00184F46"/>
    <w:rsid w:val="001B1EDF"/>
    <w:rsid w:val="001B4DD5"/>
    <w:rsid w:val="001D223E"/>
    <w:rsid w:val="001E3429"/>
    <w:rsid w:val="001E6119"/>
    <w:rsid w:val="001E75FE"/>
    <w:rsid w:val="001F0167"/>
    <w:rsid w:val="001F230B"/>
    <w:rsid w:val="00201791"/>
    <w:rsid w:val="002134A7"/>
    <w:rsid w:val="0021501A"/>
    <w:rsid w:val="00226C0D"/>
    <w:rsid w:val="00226F54"/>
    <w:rsid w:val="00251C59"/>
    <w:rsid w:val="002524E5"/>
    <w:rsid w:val="00256517"/>
    <w:rsid w:val="00256AEE"/>
    <w:rsid w:val="00257D60"/>
    <w:rsid w:val="00257F37"/>
    <w:rsid w:val="002609E0"/>
    <w:rsid w:val="002619CE"/>
    <w:rsid w:val="00261BF8"/>
    <w:rsid w:val="00266B9F"/>
    <w:rsid w:val="00284D0D"/>
    <w:rsid w:val="00290C01"/>
    <w:rsid w:val="00291275"/>
    <w:rsid w:val="0029496E"/>
    <w:rsid w:val="0029505B"/>
    <w:rsid w:val="002A4787"/>
    <w:rsid w:val="002A4A2E"/>
    <w:rsid w:val="002B140A"/>
    <w:rsid w:val="002B30B6"/>
    <w:rsid w:val="002B7F12"/>
    <w:rsid w:val="002C20CC"/>
    <w:rsid w:val="002C6796"/>
    <w:rsid w:val="002F02F5"/>
    <w:rsid w:val="002F1E53"/>
    <w:rsid w:val="00307819"/>
    <w:rsid w:val="0031454A"/>
    <w:rsid w:val="00315307"/>
    <w:rsid w:val="00316DBA"/>
    <w:rsid w:val="00317488"/>
    <w:rsid w:val="00323EB3"/>
    <w:rsid w:val="00346742"/>
    <w:rsid w:val="00347D11"/>
    <w:rsid w:val="003565A6"/>
    <w:rsid w:val="003631C1"/>
    <w:rsid w:val="0036615A"/>
    <w:rsid w:val="003702BA"/>
    <w:rsid w:val="00370CEE"/>
    <w:rsid w:val="00371C85"/>
    <w:rsid w:val="003723C3"/>
    <w:rsid w:val="003736C0"/>
    <w:rsid w:val="00377A0E"/>
    <w:rsid w:val="003813CC"/>
    <w:rsid w:val="003814A8"/>
    <w:rsid w:val="003828F7"/>
    <w:rsid w:val="003831EB"/>
    <w:rsid w:val="00383F7A"/>
    <w:rsid w:val="003849AC"/>
    <w:rsid w:val="00384D85"/>
    <w:rsid w:val="00385614"/>
    <w:rsid w:val="00390502"/>
    <w:rsid w:val="003956F7"/>
    <w:rsid w:val="0039633A"/>
    <w:rsid w:val="003A0877"/>
    <w:rsid w:val="003A4853"/>
    <w:rsid w:val="003B2CE6"/>
    <w:rsid w:val="003B37A9"/>
    <w:rsid w:val="003C2A61"/>
    <w:rsid w:val="003D36A4"/>
    <w:rsid w:val="003D386A"/>
    <w:rsid w:val="003D3FB8"/>
    <w:rsid w:val="003D631D"/>
    <w:rsid w:val="003E08E5"/>
    <w:rsid w:val="003E3519"/>
    <w:rsid w:val="003E51D7"/>
    <w:rsid w:val="003F07F7"/>
    <w:rsid w:val="003F5628"/>
    <w:rsid w:val="003F5C61"/>
    <w:rsid w:val="004002D2"/>
    <w:rsid w:val="00400F5E"/>
    <w:rsid w:val="00426BE4"/>
    <w:rsid w:val="00427D3D"/>
    <w:rsid w:val="00442AF1"/>
    <w:rsid w:val="00442B82"/>
    <w:rsid w:val="00443D3B"/>
    <w:rsid w:val="004535B5"/>
    <w:rsid w:val="004567B0"/>
    <w:rsid w:val="00460050"/>
    <w:rsid w:val="00481273"/>
    <w:rsid w:val="004830AF"/>
    <w:rsid w:val="004837A1"/>
    <w:rsid w:val="00486723"/>
    <w:rsid w:val="00487F33"/>
    <w:rsid w:val="00491740"/>
    <w:rsid w:val="00492212"/>
    <w:rsid w:val="004934BD"/>
    <w:rsid w:val="00493B2A"/>
    <w:rsid w:val="00495366"/>
    <w:rsid w:val="004A679C"/>
    <w:rsid w:val="004A6F2E"/>
    <w:rsid w:val="004B1474"/>
    <w:rsid w:val="004F46FB"/>
    <w:rsid w:val="004F4F1B"/>
    <w:rsid w:val="004F56C0"/>
    <w:rsid w:val="004F5966"/>
    <w:rsid w:val="004F5E03"/>
    <w:rsid w:val="00500541"/>
    <w:rsid w:val="00500775"/>
    <w:rsid w:val="00503AD5"/>
    <w:rsid w:val="005040E6"/>
    <w:rsid w:val="00510007"/>
    <w:rsid w:val="00512075"/>
    <w:rsid w:val="00522E5E"/>
    <w:rsid w:val="00526644"/>
    <w:rsid w:val="005269CF"/>
    <w:rsid w:val="005275A5"/>
    <w:rsid w:val="00535229"/>
    <w:rsid w:val="005425EC"/>
    <w:rsid w:val="0055506B"/>
    <w:rsid w:val="00567AF5"/>
    <w:rsid w:val="00570380"/>
    <w:rsid w:val="00576451"/>
    <w:rsid w:val="00577D24"/>
    <w:rsid w:val="005921AD"/>
    <w:rsid w:val="00594BBA"/>
    <w:rsid w:val="00596252"/>
    <w:rsid w:val="005A0E4E"/>
    <w:rsid w:val="005A15E6"/>
    <w:rsid w:val="005B4F65"/>
    <w:rsid w:val="005B7823"/>
    <w:rsid w:val="005C53B6"/>
    <w:rsid w:val="005C6F6E"/>
    <w:rsid w:val="005E0162"/>
    <w:rsid w:val="005E17F9"/>
    <w:rsid w:val="0060011B"/>
    <w:rsid w:val="006007A2"/>
    <w:rsid w:val="006055DB"/>
    <w:rsid w:val="00607444"/>
    <w:rsid w:val="00607839"/>
    <w:rsid w:val="00612AAD"/>
    <w:rsid w:val="00621884"/>
    <w:rsid w:val="00632BE3"/>
    <w:rsid w:val="0064667B"/>
    <w:rsid w:val="00653C63"/>
    <w:rsid w:val="006575E9"/>
    <w:rsid w:val="0065788F"/>
    <w:rsid w:val="0066060F"/>
    <w:rsid w:val="0066255E"/>
    <w:rsid w:val="0066691E"/>
    <w:rsid w:val="006670D0"/>
    <w:rsid w:val="006803CA"/>
    <w:rsid w:val="00683204"/>
    <w:rsid w:val="00683296"/>
    <w:rsid w:val="006A5FA4"/>
    <w:rsid w:val="006B45FC"/>
    <w:rsid w:val="006C5C26"/>
    <w:rsid w:val="006D12ED"/>
    <w:rsid w:val="006D4F45"/>
    <w:rsid w:val="006E050D"/>
    <w:rsid w:val="006E1B67"/>
    <w:rsid w:val="006E22E2"/>
    <w:rsid w:val="006E4FC0"/>
    <w:rsid w:val="006F0928"/>
    <w:rsid w:val="007012DC"/>
    <w:rsid w:val="00705CA3"/>
    <w:rsid w:val="00715344"/>
    <w:rsid w:val="00734C63"/>
    <w:rsid w:val="00736E4E"/>
    <w:rsid w:val="00742F48"/>
    <w:rsid w:val="0074396A"/>
    <w:rsid w:val="00745AD8"/>
    <w:rsid w:val="00750E2D"/>
    <w:rsid w:val="00760DC8"/>
    <w:rsid w:val="007628B6"/>
    <w:rsid w:val="00770EDA"/>
    <w:rsid w:val="007829EC"/>
    <w:rsid w:val="0078353D"/>
    <w:rsid w:val="00792C4E"/>
    <w:rsid w:val="00795064"/>
    <w:rsid w:val="007960A2"/>
    <w:rsid w:val="007B04AF"/>
    <w:rsid w:val="007B05F3"/>
    <w:rsid w:val="007B1B60"/>
    <w:rsid w:val="007C73FA"/>
    <w:rsid w:val="007C7764"/>
    <w:rsid w:val="007D1EB8"/>
    <w:rsid w:val="007E005C"/>
    <w:rsid w:val="007E1857"/>
    <w:rsid w:val="007E46CD"/>
    <w:rsid w:val="007E7233"/>
    <w:rsid w:val="007F263E"/>
    <w:rsid w:val="007F4AB0"/>
    <w:rsid w:val="00800F29"/>
    <w:rsid w:val="00803F83"/>
    <w:rsid w:val="008077D9"/>
    <w:rsid w:val="00814E7E"/>
    <w:rsid w:val="008151E7"/>
    <w:rsid w:val="00817D64"/>
    <w:rsid w:val="00820E3F"/>
    <w:rsid w:val="008253FB"/>
    <w:rsid w:val="00825793"/>
    <w:rsid w:val="00827E18"/>
    <w:rsid w:val="0083011F"/>
    <w:rsid w:val="00832F9C"/>
    <w:rsid w:val="00840599"/>
    <w:rsid w:val="00840E1C"/>
    <w:rsid w:val="008421F5"/>
    <w:rsid w:val="00846A7B"/>
    <w:rsid w:val="00855872"/>
    <w:rsid w:val="00855C36"/>
    <w:rsid w:val="0085647C"/>
    <w:rsid w:val="00856FBA"/>
    <w:rsid w:val="00857709"/>
    <w:rsid w:val="008631A4"/>
    <w:rsid w:val="00863D53"/>
    <w:rsid w:val="008660A0"/>
    <w:rsid w:val="0087100C"/>
    <w:rsid w:val="0088073C"/>
    <w:rsid w:val="00880A03"/>
    <w:rsid w:val="008848CB"/>
    <w:rsid w:val="00887F23"/>
    <w:rsid w:val="008A30B0"/>
    <w:rsid w:val="008A6DCD"/>
    <w:rsid w:val="008B3BEC"/>
    <w:rsid w:val="008B4D89"/>
    <w:rsid w:val="008D437D"/>
    <w:rsid w:val="008D6426"/>
    <w:rsid w:val="008E3436"/>
    <w:rsid w:val="008F077A"/>
    <w:rsid w:val="00904173"/>
    <w:rsid w:val="0090626F"/>
    <w:rsid w:val="009136CF"/>
    <w:rsid w:val="00913F31"/>
    <w:rsid w:val="00914EA1"/>
    <w:rsid w:val="00917BC6"/>
    <w:rsid w:val="00921361"/>
    <w:rsid w:val="00930547"/>
    <w:rsid w:val="009411B0"/>
    <w:rsid w:val="0094146E"/>
    <w:rsid w:val="00944C63"/>
    <w:rsid w:val="0094516C"/>
    <w:rsid w:val="009602F5"/>
    <w:rsid w:val="00961251"/>
    <w:rsid w:val="00963DA1"/>
    <w:rsid w:val="00966848"/>
    <w:rsid w:val="0097046D"/>
    <w:rsid w:val="00974E0B"/>
    <w:rsid w:val="0098180B"/>
    <w:rsid w:val="00991A8B"/>
    <w:rsid w:val="009A2408"/>
    <w:rsid w:val="009B12B1"/>
    <w:rsid w:val="009C1CF9"/>
    <w:rsid w:val="009D01DA"/>
    <w:rsid w:val="009D1D89"/>
    <w:rsid w:val="009D54CE"/>
    <w:rsid w:val="009E16D4"/>
    <w:rsid w:val="009E178F"/>
    <w:rsid w:val="009F3F2A"/>
    <w:rsid w:val="00A07F72"/>
    <w:rsid w:val="00A12915"/>
    <w:rsid w:val="00A156C4"/>
    <w:rsid w:val="00A1608E"/>
    <w:rsid w:val="00A16CD6"/>
    <w:rsid w:val="00A24E64"/>
    <w:rsid w:val="00A2743A"/>
    <w:rsid w:val="00A30591"/>
    <w:rsid w:val="00A42D45"/>
    <w:rsid w:val="00A43E30"/>
    <w:rsid w:val="00A4554F"/>
    <w:rsid w:val="00A508AD"/>
    <w:rsid w:val="00A57200"/>
    <w:rsid w:val="00A5734C"/>
    <w:rsid w:val="00A62906"/>
    <w:rsid w:val="00A67570"/>
    <w:rsid w:val="00A756BE"/>
    <w:rsid w:val="00A80081"/>
    <w:rsid w:val="00A85884"/>
    <w:rsid w:val="00AA0ECE"/>
    <w:rsid w:val="00AB2191"/>
    <w:rsid w:val="00AC068C"/>
    <w:rsid w:val="00AC10C4"/>
    <w:rsid w:val="00AC7783"/>
    <w:rsid w:val="00AE11CD"/>
    <w:rsid w:val="00AE7215"/>
    <w:rsid w:val="00AF3DC7"/>
    <w:rsid w:val="00AF63DC"/>
    <w:rsid w:val="00B10FE7"/>
    <w:rsid w:val="00B126E7"/>
    <w:rsid w:val="00B152E3"/>
    <w:rsid w:val="00B21870"/>
    <w:rsid w:val="00B238C9"/>
    <w:rsid w:val="00B25076"/>
    <w:rsid w:val="00B25644"/>
    <w:rsid w:val="00B2695F"/>
    <w:rsid w:val="00B33C2F"/>
    <w:rsid w:val="00B340CB"/>
    <w:rsid w:val="00B349AA"/>
    <w:rsid w:val="00B371ED"/>
    <w:rsid w:val="00B4521C"/>
    <w:rsid w:val="00B456BE"/>
    <w:rsid w:val="00B50B0B"/>
    <w:rsid w:val="00B51563"/>
    <w:rsid w:val="00B5433B"/>
    <w:rsid w:val="00B77188"/>
    <w:rsid w:val="00B77621"/>
    <w:rsid w:val="00B818B3"/>
    <w:rsid w:val="00B81A2E"/>
    <w:rsid w:val="00B83387"/>
    <w:rsid w:val="00B836DC"/>
    <w:rsid w:val="00B849E6"/>
    <w:rsid w:val="00B9020E"/>
    <w:rsid w:val="00B9255D"/>
    <w:rsid w:val="00BA534C"/>
    <w:rsid w:val="00BB1869"/>
    <w:rsid w:val="00BB23E2"/>
    <w:rsid w:val="00BB7148"/>
    <w:rsid w:val="00BC2790"/>
    <w:rsid w:val="00BC5658"/>
    <w:rsid w:val="00BC6558"/>
    <w:rsid w:val="00BC7E04"/>
    <w:rsid w:val="00BD081D"/>
    <w:rsid w:val="00BD34B6"/>
    <w:rsid w:val="00BD50B8"/>
    <w:rsid w:val="00BD55A9"/>
    <w:rsid w:val="00BE433D"/>
    <w:rsid w:val="00BE7E62"/>
    <w:rsid w:val="00BF5DDC"/>
    <w:rsid w:val="00BF71E2"/>
    <w:rsid w:val="00C044C9"/>
    <w:rsid w:val="00C1156B"/>
    <w:rsid w:val="00C200AE"/>
    <w:rsid w:val="00C214FE"/>
    <w:rsid w:val="00C23B0B"/>
    <w:rsid w:val="00C321E4"/>
    <w:rsid w:val="00C42B07"/>
    <w:rsid w:val="00C57176"/>
    <w:rsid w:val="00C62EA1"/>
    <w:rsid w:val="00C67D5D"/>
    <w:rsid w:val="00C74BD4"/>
    <w:rsid w:val="00CA7D1F"/>
    <w:rsid w:val="00CB2C04"/>
    <w:rsid w:val="00CB69FC"/>
    <w:rsid w:val="00CC534D"/>
    <w:rsid w:val="00CC747F"/>
    <w:rsid w:val="00CD1A38"/>
    <w:rsid w:val="00CD20E9"/>
    <w:rsid w:val="00CD305E"/>
    <w:rsid w:val="00CD3A87"/>
    <w:rsid w:val="00CE2E40"/>
    <w:rsid w:val="00CE31A1"/>
    <w:rsid w:val="00D02560"/>
    <w:rsid w:val="00D06654"/>
    <w:rsid w:val="00D1376A"/>
    <w:rsid w:val="00D1501B"/>
    <w:rsid w:val="00D36F3F"/>
    <w:rsid w:val="00D42567"/>
    <w:rsid w:val="00D43604"/>
    <w:rsid w:val="00D469A0"/>
    <w:rsid w:val="00D511E1"/>
    <w:rsid w:val="00D51BE7"/>
    <w:rsid w:val="00D524E1"/>
    <w:rsid w:val="00D52B8F"/>
    <w:rsid w:val="00D652D9"/>
    <w:rsid w:val="00D67451"/>
    <w:rsid w:val="00D73833"/>
    <w:rsid w:val="00D75867"/>
    <w:rsid w:val="00D81797"/>
    <w:rsid w:val="00D83BE0"/>
    <w:rsid w:val="00D852B6"/>
    <w:rsid w:val="00D8797C"/>
    <w:rsid w:val="00D911D5"/>
    <w:rsid w:val="00D9455F"/>
    <w:rsid w:val="00D95D45"/>
    <w:rsid w:val="00DA2489"/>
    <w:rsid w:val="00DA5611"/>
    <w:rsid w:val="00DB3BE3"/>
    <w:rsid w:val="00DB7213"/>
    <w:rsid w:val="00DB78AF"/>
    <w:rsid w:val="00DC5D2A"/>
    <w:rsid w:val="00DD77C1"/>
    <w:rsid w:val="00DE2148"/>
    <w:rsid w:val="00DE21E5"/>
    <w:rsid w:val="00DE2DFD"/>
    <w:rsid w:val="00DF2E18"/>
    <w:rsid w:val="00E0035A"/>
    <w:rsid w:val="00E00C34"/>
    <w:rsid w:val="00E02C06"/>
    <w:rsid w:val="00E046CE"/>
    <w:rsid w:val="00E13817"/>
    <w:rsid w:val="00E17BF8"/>
    <w:rsid w:val="00E2185D"/>
    <w:rsid w:val="00E24204"/>
    <w:rsid w:val="00E25EA4"/>
    <w:rsid w:val="00E26B59"/>
    <w:rsid w:val="00E301CA"/>
    <w:rsid w:val="00E30E82"/>
    <w:rsid w:val="00E33EA5"/>
    <w:rsid w:val="00E35344"/>
    <w:rsid w:val="00E354A7"/>
    <w:rsid w:val="00E422EA"/>
    <w:rsid w:val="00E4246A"/>
    <w:rsid w:val="00E56A37"/>
    <w:rsid w:val="00E65B29"/>
    <w:rsid w:val="00E70E61"/>
    <w:rsid w:val="00E72320"/>
    <w:rsid w:val="00E757C5"/>
    <w:rsid w:val="00E84AC0"/>
    <w:rsid w:val="00E90B27"/>
    <w:rsid w:val="00E91F8D"/>
    <w:rsid w:val="00E938B7"/>
    <w:rsid w:val="00EA567F"/>
    <w:rsid w:val="00EC2408"/>
    <w:rsid w:val="00EC5F32"/>
    <w:rsid w:val="00EC765C"/>
    <w:rsid w:val="00ED0182"/>
    <w:rsid w:val="00ED17F6"/>
    <w:rsid w:val="00ED519F"/>
    <w:rsid w:val="00ED747D"/>
    <w:rsid w:val="00EE46A8"/>
    <w:rsid w:val="00EF4A04"/>
    <w:rsid w:val="00F116F5"/>
    <w:rsid w:val="00F141BF"/>
    <w:rsid w:val="00F14283"/>
    <w:rsid w:val="00F20BCC"/>
    <w:rsid w:val="00F25581"/>
    <w:rsid w:val="00F32DCE"/>
    <w:rsid w:val="00F42B18"/>
    <w:rsid w:val="00F6397A"/>
    <w:rsid w:val="00F71727"/>
    <w:rsid w:val="00F8456A"/>
    <w:rsid w:val="00F87859"/>
    <w:rsid w:val="00F94D2F"/>
    <w:rsid w:val="00FB7A51"/>
    <w:rsid w:val="00FC1BD7"/>
    <w:rsid w:val="00FC2519"/>
    <w:rsid w:val="00FC5408"/>
    <w:rsid w:val="00FC63B6"/>
    <w:rsid w:val="00FD0161"/>
    <w:rsid w:val="00FD0E06"/>
    <w:rsid w:val="00FD42FD"/>
    <w:rsid w:val="00FE1C36"/>
    <w:rsid w:val="00FF1B51"/>
    <w:rsid w:val="00FF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5DDAE"/>
  <w15:chartTrackingRefBased/>
  <w15:docId w15:val="{5674341B-E646-46DE-A6ED-7226D2C6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7F4AB0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4554F"/>
    <w:rPr>
      <w:color w:val="605E5C"/>
      <w:shd w:val="clear" w:color="auto" w:fill="E1DFDD"/>
    </w:rPr>
  </w:style>
  <w:style w:type="paragraph" w:customStyle="1" w:styleId="Level1Bulletpoint">
    <w:name w:val="Level 1 Bullet point"/>
    <w:basedOn w:val="Normal"/>
    <w:link w:val="Level1BulletpointChar"/>
    <w:qFormat/>
    <w:rsid w:val="0029505B"/>
    <w:pPr>
      <w:numPr>
        <w:numId w:val="14"/>
      </w:numPr>
      <w:spacing w:after="120" w:line="288" w:lineRule="auto"/>
    </w:pPr>
    <w:rPr>
      <w:rFonts w:eastAsiaTheme="minorHAnsi" w:cs="Arial"/>
      <w:szCs w:val="22"/>
      <w:lang w:val="en-NZ"/>
    </w:rPr>
  </w:style>
  <w:style w:type="character" w:customStyle="1" w:styleId="Level1BulletpointChar">
    <w:name w:val="Level 1 Bullet point Char"/>
    <w:basedOn w:val="DefaultParagraphFont"/>
    <w:link w:val="Level1Bulletpoint"/>
    <w:rsid w:val="0029505B"/>
    <w:rPr>
      <w:rFonts w:ascii="Arial" w:hAnsi="Arial" w:cs="Arial"/>
      <w:sz w:val="32"/>
      <w:szCs w:val="22"/>
    </w:rPr>
  </w:style>
  <w:style w:type="paragraph" w:styleId="Revision">
    <w:name w:val="Revision"/>
    <w:hidden/>
    <w:uiPriority w:val="99"/>
    <w:semiHidden/>
    <w:rsid w:val="00D06654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us-dpo@groups.io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0.png"/><Relationship Id="rId89" Type="http://schemas.openxmlformats.org/officeDocument/2006/relationships/image" Target="media/image72.jpeg"/><Relationship Id="rId112" Type="http://schemas.openxmlformats.org/officeDocument/2006/relationships/image" Target="media/image93.jpeg"/><Relationship Id="rId16" Type="http://schemas.openxmlformats.org/officeDocument/2006/relationships/image" Target="media/image7.png"/><Relationship Id="rId107" Type="http://schemas.openxmlformats.org/officeDocument/2006/relationships/image" Target="media/image89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jpeg"/><Relationship Id="rId79" Type="http://schemas.openxmlformats.org/officeDocument/2006/relationships/image" Target="media/image66.png"/><Relationship Id="rId102" Type="http://schemas.openxmlformats.org/officeDocument/2006/relationships/image" Target="media/image84.png"/><Relationship Id="rId123" Type="http://schemas.openxmlformats.org/officeDocument/2006/relationships/image" Target="media/image102.jpeg"/><Relationship Id="rId128" Type="http://schemas.openxmlformats.org/officeDocument/2006/relationships/footer" Target="footer2.xml"/><Relationship Id="rId5" Type="http://schemas.openxmlformats.org/officeDocument/2006/relationships/styles" Target="style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2.png"/><Relationship Id="rId69" Type="http://schemas.openxmlformats.org/officeDocument/2006/relationships/hyperlink" Target="https://tinyurl.com/4mc3fnmh" TargetMode="External"/><Relationship Id="rId113" Type="http://schemas.openxmlformats.org/officeDocument/2006/relationships/image" Target="media/image94.png"/><Relationship Id="rId118" Type="http://schemas.openxmlformats.org/officeDocument/2006/relationships/image" Target="media/image97.png"/><Relationship Id="rId80" Type="http://schemas.openxmlformats.org/officeDocument/2006/relationships/image" Target="media/image67.png"/><Relationship Id="rId85" Type="http://schemas.openxmlformats.org/officeDocument/2006/relationships/image" Target="media/image73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85.png"/><Relationship Id="rId108" Type="http://schemas.openxmlformats.org/officeDocument/2006/relationships/hyperlink" Target="https://tinyurl.com/3fje45nj" TargetMode="External"/><Relationship Id="rId124" Type="http://schemas.openxmlformats.org/officeDocument/2006/relationships/image" Target="media/image103.png"/><Relationship Id="rId129" Type="http://schemas.openxmlformats.org/officeDocument/2006/relationships/fontTable" Target="fontTable.xml"/><Relationship Id="rId54" Type="http://schemas.openxmlformats.org/officeDocument/2006/relationships/image" Target="media/image43.jpeg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hyperlink" Target="https://tinyurl.com/4kuvn4zj" TargetMode="External"/><Relationship Id="rId119" Type="http://schemas.openxmlformats.org/officeDocument/2006/relationships/image" Target="media/image98.jpeg"/><Relationship Id="rId44" Type="http://schemas.openxmlformats.org/officeDocument/2006/relationships/image" Target="media/image35.png"/><Relationship Id="rId60" Type="http://schemas.openxmlformats.org/officeDocument/2006/relationships/hyperlink" Target="https://tinyurl.com/ywbtbc6v" TargetMode="External"/><Relationship Id="rId65" Type="http://schemas.openxmlformats.org/officeDocument/2006/relationships/image" Target="media/image53.png"/><Relationship Id="rId81" Type="http://schemas.openxmlformats.org/officeDocument/2006/relationships/image" Target="media/image68.png"/><Relationship Id="rId86" Type="http://schemas.openxmlformats.org/officeDocument/2006/relationships/image" Target="media/image74.png"/><Relationship Id="rId130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90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4.png"/><Relationship Id="rId76" Type="http://schemas.openxmlformats.org/officeDocument/2006/relationships/image" Target="media/image62.png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120" Type="http://schemas.openxmlformats.org/officeDocument/2006/relationships/image" Target="media/image99.png"/><Relationship Id="rId125" Type="http://schemas.openxmlformats.org/officeDocument/2006/relationships/image" Target="media/image104.jpeg"/><Relationship Id="rId7" Type="http://schemas.openxmlformats.org/officeDocument/2006/relationships/webSettings" Target="webSettings.xml"/><Relationship Id="rId71" Type="http://schemas.openxmlformats.org/officeDocument/2006/relationships/image" Target="media/image58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66" Type="http://schemas.openxmlformats.org/officeDocument/2006/relationships/image" Target="media/image54.png"/><Relationship Id="rId87" Type="http://schemas.openxmlformats.org/officeDocument/2006/relationships/hyperlink" Target="https://tinyurl.com/yrk8yv9z" TargetMode="External"/><Relationship Id="rId110" Type="http://schemas.openxmlformats.org/officeDocument/2006/relationships/image" Target="media/image91.jpeg"/><Relationship Id="rId115" Type="http://schemas.openxmlformats.org/officeDocument/2006/relationships/image" Target="media/image95.jpeg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5.jpeg"/><Relationship Id="rId77" Type="http://schemas.openxmlformats.org/officeDocument/2006/relationships/image" Target="media/image64.jpeg"/><Relationship Id="rId100" Type="http://schemas.openxmlformats.org/officeDocument/2006/relationships/image" Target="media/image82.jpeg"/><Relationship Id="rId105" Type="http://schemas.openxmlformats.org/officeDocument/2006/relationships/image" Target="media/image87.png"/><Relationship Id="rId126" Type="http://schemas.openxmlformats.org/officeDocument/2006/relationships/image" Target="media/image105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hyperlink" Target="https://tinyurl.com/z82tu62c" TargetMode="External"/><Relationship Id="rId98" Type="http://schemas.openxmlformats.org/officeDocument/2006/relationships/hyperlink" Target="https://tinyurl.com/4m84xf3f" TargetMode="External"/><Relationship Id="rId121" Type="http://schemas.openxmlformats.org/officeDocument/2006/relationships/image" Target="media/image100.png"/><Relationship Id="rId3" Type="http://schemas.openxmlformats.org/officeDocument/2006/relationships/customXml" Target="../customXml/item3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5.jpeg"/><Relationship Id="rId116" Type="http://schemas.openxmlformats.org/officeDocument/2006/relationships/image" Target="media/image9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62" Type="http://schemas.openxmlformats.org/officeDocument/2006/relationships/image" Target="media/image50.png"/><Relationship Id="rId83" Type="http://schemas.openxmlformats.org/officeDocument/2006/relationships/hyperlink" Target="https://tinyurl.com/z82tu62c" TargetMode="External"/><Relationship Id="rId88" Type="http://schemas.openxmlformats.org/officeDocument/2006/relationships/image" Target="media/image71.jpeg"/><Relationship Id="rId111" Type="http://schemas.openxmlformats.org/officeDocument/2006/relationships/image" Target="media/image9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106" Type="http://schemas.openxmlformats.org/officeDocument/2006/relationships/image" Target="media/image88.png"/><Relationship Id="rId127" Type="http://schemas.openxmlformats.org/officeDocument/2006/relationships/footer" Target="footer1.xm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52" Type="http://schemas.openxmlformats.org/officeDocument/2006/relationships/image" Target="media/image41.pn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A60A4DD510542BFE40D2D1C7C1984" ma:contentTypeVersion="18" ma:contentTypeDescription="Create a new document." ma:contentTypeScope="" ma:versionID="ff465f985a2cf6c94d90e13a8fdbbe09">
  <xsd:schema xmlns:xsd="http://www.w3.org/2001/XMLSchema" xmlns:xs="http://www.w3.org/2001/XMLSchema" xmlns:p="http://schemas.microsoft.com/office/2006/metadata/properties" xmlns:ns2="2866fef2-40e6-47ff-86aa-704890a04297" xmlns:ns3="1abdf5a3-8313-4e96-8392-1f58ef38e729" targetNamespace="http://schemas.microsoft.com/office/2006/metadata/properties" ma:root="true" ma:fieldsID="a520a7f746df1b2d2106dff216db4cdf" ns2:_="" ns3:_="">
    <xsd:import namespace="2866fef2-40e6-47ff-86aa-704890a04297"/>
    <xsd:import namespace="1abdf5a3-8313-4e96-8392-1f58ef38e7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6fef2-40e6-47ff-86aa-704890a04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f5a3-8313-4e96-8392-1f58ef38e72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b8a243-2122-4248-8c80-331638d70b22}" ma:internalName="TaxCatchAll" ma:showField="CatchAllData" ma:web="1abdf5a3-8313-4e96-8392-1f58ef38e7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bdf5a3-8313-4e96-8392-1f58ef38e729" xsi:nil="true"/>
    <lcf76f155ced4ddcb4097134ff3c332f xmlns="2866fef2-40e6-47ff-86aa-704890a042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63B9A7-8CD9-4C49-8623-D5796ECEC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6fef2-40e6-47ff-86aa-704890a04297"/>
    <ds:schemaRef ds:uri="1abdf5a3-8313-4e96-8392-1f58ef38e7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48A2E5-471E-42A7-8006-08EFDDD1F4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EC399B-4AA9-408F-8861-46A9F3F1CED2}">
  <ds:schemaRefs>
    <ds:schemaRef ds:uri="http://schemas.microsoft.com/office/2006/metadata/properties"/>
    <ds:schemaRef ds:uri="http://schemas.microsoft.com/office/infopath/2007/PartnerControls"/>
    <ds:schemaRef ds:uri="1abdf5a3-8313-4e96-8392-1f58ef38e729"/>
    <ds:schemaRef ds:uri="2866fef2-40e6-47ff-86aa-704890a042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2026.dotx</Template>
  <TotalTime>0</TotalTime>
  <Pages>27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Jordan Jacques</cp:lastModifiedBy>
  <cp:revision>2</cp:revision>
  <cp:lastPrinted>2026-07-01T23:42:00Z</cp:lastPrinted>
  <dcterms:created xsi:type="dcterms:W3CDTF">2026-07-01T23:42:00Z</dcterms:created>
  <dcterms:modified xsi:type="dcterms:W3CDTF">2026-07-01T23:42:00Z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0x010100753A60A4DD510542BFE40D2D1C7C1984</vt:lpwstr>
  </property>
  <property fmtid="{D5CDD505-2E9C-101B-9397-08002B2CF9AE}" pid="3" name="MediaServiceImageTags">
    <vt:lpwstr/>
  </property>
</Properties>
</file>