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C5E52" w14:textId="4D478BD9" w:rsidR="002F062A" w:rsidRDefault="003A27C2" w:rsidP="002F062A">
      <w:pPr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2512" behindDoc="0" locked="0" layoutInCell="1" allowOverlap="1" wp14:anchorId="1B10D95D" wp14:editId="14302186">
            <wp:simplePos x="0" y="0"/>
            <wp:positionH relativeFrom="margin">
              <wp:posOffset>76200</wp:posOffset>
            </wp:positionH>
            <wp:positionV relativeFrom="page">
              <wp:posOffset>361315</wp:posOffset>
            </wp:positionV>
            <wp:extent cx="2106129" cy="1053465"/>
            <wp:effectExtent l="0" t="0" r="8890" b="0"/>
            <wp:wrapNone/>
            <wp:docPr id="569214572" name="Picture 5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14572" name="Picture 5" descr="People First NZ Ngā Tāngata Tuatahi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129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62A">
        <w:rPr>
          <w:noProof/>
          <w:lang w:val="en-NZ" w:eastAsia="en-NZ"/>
        </w:rPr>
        <w:drawing>
          <wp:anchor distT="0" distB="0" distL="114300" distR="114300" simplePos="0" relativeHeight="251713536" behindDoc="0" locked="0" layoutInCell="1" allowOverlap="1" wp14:anchorId="2062BEA4" wp14:editId="7DC65442">
            <wp:simplePos x="0" y="0"/>
            <wp:positionH relativeFrom="margin">
              <wp:align>right</wp:align>
            </wp:positionH>
            <wp:positionV relativeFrom="page">
              <wp:posOffset>235057</wp:posOffset>
            </wp:positionV>
            <wp:extent cx="905347" cy="1358405"/>
            <wp:effectExtent l="0" t="0" r="9525" b="0"/>
            <wp:wrapNone/>
            <wp:docPr id="107121854" name="Picture 6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1854" name="Picture 6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47" cy="13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A81B2" w14:textId="77777777" w:rsidR="002F062A" w:rsidRPr="002E2B08" w:rsidRDefault="002F062A" w:rsidP="002F062A">
      <w:pPr>
        <w:rPr>
          <w:noProof/>
          <w:sz w:val="44"/>
          <w:szCs w:val="44"/>
          <w:lang w:val="en-NZ" w:eastAsia="en-NZ"/>
        </w:rPr>
      </w:pPr>
    </w:p>
    <w:p w14:paraId="761CE80B" w14:textId="4897E3C8" w:rsidR="00570380" w:rsidRPr="00570380" w:rsidRDefault="009A00DF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 xml:space="preserve">Job </w:t>
      </w:r>
      <w:r w:rsidR="007A2674">
        <w:rPr>
          <w:noProof/>
          <w:lang w:val="en-NZ" w:eastAsia="en-NZ"/>
        </w:rPr>
        <w:t>ad</w:t>
      </w:r>
      <w:r w:rsidR="002F062A">
        <w:rPr>
          <w:noProof/>
          <w:lang w:val="en-NZ" w:eastAsia="en-NZ"/>
        </w:rPr>
        <w:t>vert</w:t>
      </w:r>
      <w:r>
        <w:rPr>
          <w:noProof/>
          <w:lang w:val="en-NZ" w:eastAsia="en-NZ"/>
        </w:rPr>
        <w:t>: Regional Coordinator</w:t>
      </w:r>
    </w:p>
    <w:p w14:paraId="4DFEEC8D" w14:textId="614EF7E7" w:rsidR="00D852B6" w:rsidRDefault="00D852B6" w:rsidP="00124EA8"/>
    <w:p w14:paraId="47C5AF1E" w14:textId="381D27EB" w:rsidR="00EF4A04" w:rsidRDefault="002F062A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49B81F0" wp14:editId="63B46B70">
            <wp:simplePos x="0" y="0"/>
            <wp:positionH relativeFrom="margin">
              <wp:posOffset>88900</wp:posOffset>
            </wp:positionH>
            <wp:positionV relativeFrom="page">
              <wp:posOffset>8227695</wp:posOffset>
            </wp:positionV>
            <wp:extent cx="1054100" cy="1422400"/>
            <wp:effectExtent l="0" t="0" r="0" b="0"/>
            <wp:wrapNone/>
            <wp:docPr id="58159590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9590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60FE4E" wp14:editId="449D5AE2">
            <wp:simplePos x="0" y="0"/>
            <wp:positionH relativeFrom="margin">
              <wp:posOffset>0</wp:posOffset>
            </wp:positionH>
            <wp:positionV relativeFrom="page">
              <wp:posOffset>2718435</wp:posOffset>
            </wp:positionV>
            <wp:extent cx="1359535" cy="1359535"/>
            <wp:effectExtent l="0" t="0" r="0" b="0"/>
            <wp:wrapNone/>
            <wp:docPr id="197231763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1763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CA293A" wp14:editId="3A7F66F3">
            <wp:simplePos x="0" y="0"/>
            <wp:positionH relativeFrom="margin">
              <wp:posOffset>0</wp:posOffset>
            </wp:positionH>
            <wp:positionV relativeFrom="page">
              <wp:posOffset>4346575</wp:posOffset>
            </wp:positionV>
            <wp:extent cx="1416050" cy="2075180"/>
            <wp:effectExtent l="0" t="0" r="0" b="1270"/>
            <wp:wrapNone/>
            <wp:docPr id="152321941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1941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6337BB7" wp14:editId="2114EAC6">
            <wp:simplePos x="0" y="0"/>
            <wp:positionH relativeFrom="margin">
              <wp:posOffset>0</wp:posOffset>
            </wp:positionH>
            <wp:positionV relativeFrom="page">
              <wp:posOffset>6551295</wp:posOffset>
            </wp:positionV>
            <wp:extent cx="1828800" cy="1828800"/>
            <wp:effectExtent l="0" t="0" r="0" b="0"/>
            <wp:wrapNone/>
            <wp:docPr id="185556376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6376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329F2" w14:textId="53029917" w:rsidR="009A00DF" w:rsidRDefault="009A00DF" w:rsidP="00124EA8">
      <w:pPr>
        <w:rPr>
          <w:noProof/>
        </w:rPr>
      </w:pPr>
      <w:r>
        <w:rPr>
          <w:noProof/>
        </w:rPr>
        <w:t>This is an Easy Read job ad</w:t>
      </w:r>
      <w:r w:rsidR="002F062A">
        <w:rPr>
          <w:noProof/>
        </w:rPr>
        <w:t>vert</w:t>
      </w:r>
      <w:r>
        <w:rPr>
          <w:noProof/>
        </w:rPr>
        <w:t xml:space="preserve"> for a Regional Coordinator at People First New Zealand.</w:t>
      </w:r>
    </w:p>
    <w:p w14:paraId="16B3E093" w14:textId="2091ED36" w:rsidR="009A00DF" w:rsidRDefault="009A00DF" w:rsidP="00124EA8">
      <w:pPr>
        <w:rPr>
          <w:noProof/>
        </w:rPr>
      </w:pPr>
    </w:p>
    <w:p w14:paraId="5F590C05" w14:textId="3E680DE4" w:rsidR="009A00DF" w:rsidRDefault="009A00DF" w:rsidP="00124EA8">
      <w:pPr>
        <w:rPr>
          <w:noProof/>
        </w:rPr>
      </w:pPr>
    </w:p>
    <w:p w14:paraId="03C0D221" w14:textId="6B721EEF" w:rsidR="009A00DF" w:rsidRDefault="00DD4E20" w:rsidP="00124E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D4934" wp14:editId="497E4422">
                <wp:simplePos x="0" y="0"/>
                <wp:positionH relativeFrom="column">
                  <wp:posOffset>88758</wp:posOffset>
                </wp:positionH>
                <wp:positionV relativeFrom="paragraph">
                  <wp:posOffset>715646</wp:posOffset>
                </wp:positionV>
                <wp:extent cx="443987" cy="163852"/>
                <wp:effectExtent l="19050" t="76200" r="0" b="83820"/>
                <wp:wrapNone/>
                <wp:docPr id="2089029363" name="Arrow: Right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231">
                          <a:off x="0" y="0"/>
                          <a:ext cx="443987" cy="16385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DE9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alt="&quot;&quot;" style="position:absolute;margin-left:7pt;margin-top:56.35pt;width:34.95pt;height:12.9pt;rotation:174241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" adj="17614" fillcolor="#c00000" strokecolor="#261103 [485]" strokeweight="1pt"/>
            </w:pict>
          </mc:Fallback>
        </mc:AlternateContent>
      </w:r>
      <w:r w:rsidR="009A00DF">
        <w:rPr>
          <w:noProof/>
        </w:rPr>
        <w:t xml:space="preserve">We are looking for a new </w:t>
      </w:r>
      <w:r w:rsidR="009A00DF" w:rsidRPr="00773C15">
        <w:rPr>
          <w:b/>
          <w:bCs/>
          <w:noProof/>
        </w:rPr>
        <w:t>Regional Coordinator</w:t>
      </w:r>
      <w:r w:rsidR="009A00DF">
        <w:rPr>
          <w:noProof/>
        </w:rPr>
        <w:t xml:space="preserve"> in the </w:t>
      </w:r>
      <w:r w:rsidR="000A3E09">
        <w:rPr>
          <w:noProof/>
        </w:rPr>
        <w:t>Midsouth</w:t>
      </w:r>
      <w:r w:rsidR="009A00DF">
        <w:rPr>
          <w:noProof/>
        </w:rPr>
        <w:t xml:space="preserve"> area of New Zealand.</w:t>
      </w:r>
    </w:p>
    <w:p w14:paraId="1691013B" w14:textId="640506C6" w:rsidR="009A00DF" w:rsidRDefault="009A00DF" w:rsidP="00124EA8">
      <w:pPr>
        <w:rPr>
          <w:noProof/>
        </w:rPr>
      </w:pPr>
    </w:p>
    <w:p w14:paraId="787664A5" w14:textId="0FCE27EC" w:rsidR="001D23E8" w:rsidRDefault="00EF3A7F" w:rsidP="00124EA8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4782C12" wp14:editId="7092955B">
                <wp:simplePos x="0" y="0"/>
                <wp:positionH relativeFrom="margin">
                  <wp:align>right</wp:align>
                </wp:positionH>
                <wp:positionV relativeFrom="paragraph">
                  <wp:posOffset>248312</wp:posOffset>
                </wp:positionV>
                <wp:extent cx="3544916" cy="331569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31569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B6CD1" id="Rectangle 1" o:spid="_x0000_s1026" style="position:absolute;margin-left:227.95pt;margin-top:19.55pt;width:279.15pt;height:261.1pt;z-index:-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2A762FD4" w14:textId="1A103C75" w:rsidR="001D23E8" w:rsidRPr="001D23E8" w:rsidRDefault="001D23E8" w:rsidP="00124EA8">
      <w:pPr>
        <w:rPr>
          <w:noProof/>
        </w:rPr>
      </w:pPr>
      <w:r>
        <w:rPr>
          <w:noProof/>
        </w:rPr>
        <w:t xml:space="preserve">A </w:t>
      </w:r>
      <w:r>
        <w:rPr>
          <w:b/>
          <w:bCs/>
          <w:noProof/>
        </w:rPr>
        <w:t>Regional Coordinator</w:t>
      </w:r>
      <w:r>
        <w:rPr>
          <w:noProof/>
        </w:rPr>
        <w:t xml:space="preserve"> supports people who are part of</w:t>
      </w:r>
      <w:r w:rsidR="00EF3A7F">
        <w:rPr>
          <w:noProof/>
        </w:rPr>
        <w:t xml:space="preserve"> </w:t>
      </w:r>
      <w:r>
        <w:rPr>
          <w:noProof/>
        </w:rPr>
        <w:t xml:space="preserve"> People </w:t>
      </w:r>
      <w:r w:rsidR="00EF3A7F">
        <w:rPr>
          <w:noProof/>
        </w:rPr>
        <w:br/>
      </w:r>
      <w:r>
        <w:rPr>
          <w:noProof/>
        </w:rPr>
        <w:t>First NZ group</w:t>
      </w:r>
      <w:r w:rsidR="00EF3A7F">
        <w:rPr>
          <w:noProof/>
        </w:rPr>
        <w:t>s</w:t>
      </w:r>
      <w:r w:rsidR="00CE4931">
        <w:rPr>
          <w:noProof/>
        </w:rPr>
        <w:t xml:space="preserve"> in their region</w:t>
      </w:r>
      <w:r>
        <w:rPr>
          <w:noProof/>
        </w:rPr>
        <w:t xml:space="preserve"> like:</w:t>
      </w:r>
    </w:p>
    <w:p w14:paraId="290D07B5" w14:textId="74F3A5C8" w:rsidR="009A00DF" w:rsidRDefault="001D23E8" w:rsidP="001D23E8">
      <w:pPr>
        <w:pStyle w:val="Listtoplevel"/>
      </w:pPr>
      <w:r>
        <w:t>members / people with learning disability</w:t>
      </w:r>
    </w:p>
    <w:p w14:paraId="7A546C3A" w14:textId="3D9F14C8" w:rsidR="001D23E8" w:rsidRDefault="0062210F" w:rsidP="001D23E8">
      <w:pPr>
        <w:pStyle w:val="Listtoplevel"/>
      </w:pPr>
      <w:r>
        <w:t xml:space="preserve">the </w:t>
      </w:r>
      <w:r w:rsidR="001D23E8">
        <w:t>local assistant for each group.</w:t>
      </w:r>
    </w:p>
    <w:p w14:paraId="2DBA3E4A" w14:textId="24B2DFF9" w:rsidR="001D23E8" w:rsidRDefault="001D23E8" w:rsidP="00124EA8">
      <w:pPr>
        <w:rPr>
          <w:noProof/>
        </w:rPr>
      </w:pPr>
    </w:p>
    <w:p w14:paraId="2D319ED6" w14:textId="0B5B3620" w:rsidR="001D23E8" w:rsidRDefault="00EF3A7F" w:rsidP="00124EA8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2A59149" wp14:editId="3CEBCA92">
                <wp:simplePos x="0" y="0"/>
                <wp:positionH relativeFrom="margin">
                  <wp:align>right</wp:align>
                </wp:positionH>
                <wp:positionV relativeFrom="paragraph">
                  <wp:posOffset>-143095</wp:posOffset>
                </wp:positionV>
                <wp:extent cx="3544916" cy="2266121"/>
                <wp:effectExtent l="0" t="0" r="0" b="1270"/>
                <wp:wrapNone/>
                <wp:docPr id="1943311298" name="Rectangle 194331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2661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68586" id="Rectangle 1943311298" o:spid="_x0000_s1026" style="position:absolute;margin-left:227.95pt;margin-top:-11.25pt;width:279.15pt;height:178.45pt;z-index:-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1D23E8">
        <w:rPr>
          <w:noProof/>
        </w:rPr>
        <w:drawing>
          <wp:anchor distT="0" distB="0" distL="114300" distR="114300" simplePos="0" relativeHeight="251702272" behindDoc="0" locked="0" layoutInCell="1" allowOverlap="1" wp14:anchorId="18ADDF44" wp14:editId="1D240873">
            <wp:simplePos x="0" y="0"/>
            <wp:positionH relativeFrom="margin">
              <wp:align>left</wp:align>
            </wp:positionH>
            <wp:positionV relativeFrom="page">
              <wp:posOffset>774700</wp:posOffset>
            </wp:positionV>
            <wp:extent cx="1346200" cy="1972930"/>
            <wp:effectExtent l="0" t="0" r="6350" b="8890"/>
            <wp:wrapNone/>
            <wp:docPr id="138706693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6693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9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3E8">
        <w:rPr>
          <w:noProof/>
        </w:rPr>
        <w:t xml:space="preserve">A </w:t>
      </w:r>
      <w:r w:rsidR="001D23E8">
        <w:rPr>
          <w:b/>
          <w:bCs/>
          <w:noProof/>
        </w:rPr>
        <w:t>region</w:t>
      </w:r>
      <w:r w:rsidR="001D23E8">
        <w:rPr>
          <w:noProof/>
        </w:rPr>
        <w:t xml:space="preserve"> is a big part of New Zealand like:</w:t>
      </w:r>
    </w:p>
    <w:p w14:paraId="232014FE" w14:textId="5C434981" w:rsidR="001D23E8" w:rsidRDefault="001D23E8" w:rsidP="001D23E8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>Waikato</w:t>
      </w:r>
    </w:p>
    <w:p w14:paraId="18C8B4B4" w14:textId="3C7DC156" w:rsidR="001D23E8" w:rsidRPr="001D23E8" w:rsidRDefault="001D23E8" w:rsidP="001D23E8">
      <w:pPr>
        <w:pStyle w:val="ListParagraph"/>
        <w:numPr>
          <w:ilvl w:val="0"/>
          <w:numId w:val="15"/>
        </w:numPr>
        <w:rPr>
          <w:noProof/>
        </w:rPr>
      </w:pPr>
      <w:r>
        <w:rPr>
          <w:noProof/>
        </w:rPr>
        <w:t>Auckland.</w:t>
      </w:r>
    </w:p>
    <w:p w14:paraId="710EEB5D" w14:textId="48B6AC17" w:rsidR="001D23E8" w:rsidRDefault="001D23E8" w:rsidP="00DD4E20">
      <w:pPr>
        <w:tabs>
          <w:tab w:val="left" w:pos="6237"/>
        </w:tabs>
        <w:rPr>
          <w:noProof/>
        </w:rPr>
      </w:pPr>
    </w:p>
    <w:p w14:paraId="0E358DE8" w14:textId="27A8E8AB" w:rsidR="001D23E8" w:rsidRDefault="002D428C" w:rsidP="00DD4E20">
      <w:pPr>
        <w:tabs>
          <w:tab w:val="left" w:pos="623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9911F5" wp14:editId="15F29FA5">
            <wp:simplePos x="0" y="0"/>
            <wp:positionH relativeFrom="margin">
              <wp:align>left</wp:align>
            </wp:positionH>
            <wp:positionV relativeFrom="page">
              <wp:posOffset>3307715</wp:posOffset>
            </wp:positionV>
            <wp:extent cx="1613628" cy="1543050"/>
            <wp:effectExtent l="0" t="0" r="5715" b="0"/>
            <wp:wrapNone/>
            <wp:docPr id="104984070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4070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2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DDA8A" w14:textId="7B23CE29" w:rsidR="009A00DF" w:rsidRDefault="009A00DF" w:rsidP="00DD4E20">
      <w:pPr>
        <w:tabs>
          <w:tab w:val="left" w:pos="6237"/>
        </w:tabs>
        <w:rPr>
          <w:noProof/>
        </w:rPr>
      </w:pPr>
      <w:r>
        <w:rPr>
          <w:noProof/>
        </w:rPr>
        <w:t>This could be a good job for you if you are interested in:</w:t>
      </w:r>
    </w:p>
    <w:p w14:paraId="5019193A" w14:textId="4E5CA4B3" w:rsidR="009A00DF" w:rsidRDefault="001D23E8" w:rsidP="009A00DF">
      <w:pPr>
        <w:pStyle w:val="Listtoplevel"/>
      </w:pPr>
      <w:r>
        <w:drawing>
          <wp:anchor distT="0" distB="0" distL="114300" distR="114300" simplePos="0" relativeHeight="251664384" behindDoc="0" locked="0" layoutInCell="1" allowOverlap="1" wp14:anchorId="7E213888" wp14:editId="66B93BC2">
            <wp:simplePos x="0" y="0"/>
            <wp:positionH relativeFrom="margin">
              <wp:align>left</wp:align>
            </wp:positionH>
            <wp:positionV relativeFrom="page">
              <wp:posOffset>4997450</wp:posOffset>
            </wp:positionV>
            <wp:extent cx="1447800" cy="1447800"/>
            <wp:effectExtent l="0" t="0" r="0" b="0"/>
            <wp:wrapNone/>
            <wp:docPr id="161247279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279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DF">
        <w:t xml:space="preserve">human rights / the things the law says everyone should have </w:t>
      </w:r>
    </w:p>
    <w:p w14:paraId="2A4F5DB0" w14:textId="53274596" w:rsidR="009A00DF" w:rsidRDefault="009A00DF" w:rsidP="009A00DF">
      <w:pPr>
        <w:pStyle w:val="Listtoplevel"/>
      </w:pPr>
      <w:r>
        <w:t>social justice / people being treated fairly.</w:t>
      </w:r>
    </w:p>
    <w:p w14:paraId="422ABECB" w14:textId="240D3532" w:rsidR="009A00DF" w:rsidRDefault="002D428C" w:rsidP="009A00DF">
      <w:r>
        <w:rPr>
          <w:noProof/>
        </w:rPr>
        <w:drawing>
          <wp:anchor distT="0" distB="0" distL="114300" distR="114300" simplePos="0" relativeHeight="251665408" behindDoc="0" locked="0" layoutInCell="1" allowOverlap="1" wp14:anchorId="0E24F47A" wp14:editId="5502538A">
            <wp:simplePos x="0" y="0"/>
            <wp:positionH relativeFrom="margin">
              <wp:posOffset>6350</wp:posOffset>
            </wp:positionH>
            <wp:positionV relativeFrom="page">
              <wp:posOffset>7060565</wp:posOffset>
            </wp:positionV>
            <wp:extent cx="1638300" cy="1294130"/>
            <wp:effectExtent l="0" t="0" r="0" b="0"/>
            <wp:wrapNone/>
            <wp:docPr id="36538605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8605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6AE17" w14:textId="74C0D08A" w:rsidR="001D23E8" w:rsidRDefault="001D23E8" w:rsidP="004478B1"/>
    <w:p w14:paraId="338A7C3D" w14:textId="278B695A" w:rsidR="00DD4E20" w:rsidRDefault="00DD4E20" w:rsidP="004478B1">
      <w:r>
        <w:t xml:space="preserve">This job is part-time which means it will only be </w:t>
      </w:r>
      <w:r w:rsidR="000A3E09">
        <w:t>15</w:t>
      </w:r>
      <w:r w:rsidR="00032568">
        <w:t xml:space="preserve"> hours</w:t>
      </w:r>
      <w:r>
        <w:t xml:space="preserve"> each </w:t>
      </w:r>
      <w:r w:rsidR="001D23E8">
        <w:t>month</w:t>
      </w:r>
      <w:r>
        <w:t>.</w:t>
      </w:r>
    </w:p>
    <w:p w14:paraId="6CB99E1E" w14:textId="64CC4A8C" w:rsidR="00DD4E20" w:rsidRDefault="00DD4E20" w:rsidP="004478B1"/>
    <w:p w14:paraId="10D2EEFC" w14:textId="5EACABC0" w:rsidR="00DD4E20" w:rsidRDefault="00DD4E20" w:rsidP="004478B1"/>
    <w:p w14:paraId="4C40276B" w14:textId="4D4EDC8E" w:rsidR="001D23E8" w:rsidRDefault="001D23E8">
      <w:pPr>
        <w:spacing w:line="240" w:lineRule="auto"/>
        <w:ind w:left="0"/>
      </w:pPr>
      <w:r>
        <w:br w:type="page"/>
      </w:r>
    </w:p>
    <w:p w14:paraId="296383F2" w14:textId="152E702E" w:rsidR="004478B1" w:rsidRPr="004478B1" w:rsidRDefault="001D23E8" w:rsidP="004478B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8BCD3B" wp14:editId="35B4D1FB">
            <wp:simplePos x="0" y="0"/>
            <wp:positionH relativeFrom="margin">
              <wp:align>left</wp:align>
            </wp:positionH>
            <wp:positionV relativeFrom="page">
              <wp:posOffset>678180</wp:posOffset>
            </wp:positionV>
            <wp:extent cx="1284605" cy="1220470"/>
            <wp:effectExtent l="0" t="0" r="0" b="0"/>
            <wp:wrapNone/>
            <wp:docPr id="20446049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0491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E20">
        <w:t xml:space="preserve">Some of the things </w:t>
      </w:r>
      <w:r w:rsidR="00FA7AF4">
        <w:t>the</w:t>
      </w:r>
      <w:r w:rsidR="00FA7AF4" w:rsidRPr="004478B1">
        <w:t xml:space="preserve"> </w:t>
      </w:r>
      <w:r w:rsidR="004478B1" w:rsidRPr="004478B1">
        <w:t>Regional Coordinator will</w:t>
      </w:r>
      <w:r w:rsidR="00DD4E20">
        <w:t xml:space="preserve"> do are</w:t>
      </w:r>
      <w:r w:rsidR="004478B1" w:rsidRPr="004478B1">
        <w:t>:</w:t>
      </w:r>
    </w:p>
    <w:p w14:paraId="61700129" w14:textId="2B4241A9" w:rsidR="004478B1" w:rsidRDefault="00DD4E20" w:rsidP="004478B1">
      <w:pPr>
        <w:pStyle w:val="Listtoplevel"/>
      </w:pPr>
      <w:r w:rsidRPr="004478B1">
        <w:drawing>
          <wp:anchor distT="0" distB="0" distL="114300" distR="114300" simplePos="0" relativeHeight="251659264" behindDoc="0" locked="0" layoutInCell="1" allowOverlap="1" wp14:anchorId="24073C0B" wp14:editId="7974EFFB">
            <wp:simplePos x="0" y="0"/>
            <wp:positionH relativeFrom="margin">
              <wp:align>left</wp:align>
            </wp:positionH>
            <wp:positionV relativeFrom="paragraph">
              <wp:posOffset>444559</wp:posOffset>
            </wp:positionV>
            <wp:extent cx="1501096" cy="1501096"/>
            <wp:effectExtent l="0" t="0" r="4445" b="0"/>
            <wp:wrapNone/>
            <wp:docPr id="57430975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96" cy="150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B1">
        <w:t>set up / support local groups</w:t>
      </w:r>
    </w:p>
    <w:p w14:paraId="2E33B223" w14:textId="57A5600B" w:rsidR="004478B1" w:rsidRDefault="004478B1" w:rsidP="004478B1">
      <w:pPr>
        <w:pStyle w:val="Listtoplevel"/>
      </w:pPr>
      <w:r>
        <w:t xml:space="preserve">manage </w:t>
      </w:r>
      <w:r w:rsidR="001D23E8">
        <w:t>people like</w:t>
      </w:r>
      <w:r w:rsidR="001D23E8">
        <w:br/>
      </w:r>
      <w:r w:rsidR="007A2674">
        <w:t xml:space="preserve">local assistants </w:t>
      </w:r>
      <w:r>
        <w:t>/ volunteers</w:t>
      </w:r>
    </w:p>
    <w:p w14:paraId="054BCD3E" w14:textId="5240F78C" w:rsidR="001D23E8" w:rsidRDefault="001D23E8" w:rsidP="004478B1">
      <w:pPr>
        <w:pStyle w:val="Listtoplevel"/>
      </w:pPr>
      <w:r>
        <w:drawing>
          <wp:anchor distT="0" distB="0" distL="114300" distR="114300" simplePos="0" relativeHeight="251703296" behindDoc="0" locked="0" layoutInCell="1" allowOverlap="1" wp14:anchorId="7A091BAF" wp14:editId="5A941F6C">
            <wp:simplePos x="0" y="0"/>
            <wp:positionH relativeFrom="margin">
              <wp:align>left</wp:align>
            </wp:positionH>
            <wp:positionV relativeFrom="page">
              <wp:posOffset>3613150</wp:posOffset>
            </wp:positionV>
            <wp:extent cx="1953260" cy="1380490"/>
            <wp:effectExtent l="0" t="0" r="0" b="0"/>
            <wp:wrapNone/>
            <wp:docPr id="48396532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6532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8B1">
        <w:t>support People First NZ members to</w:t>
      </w:r>
      <w:r>
        <w:t>:</w:t>
      </w:r>
    </w:p>
    <w:p w14:paraId="00AB572B" w14:textId="2976C220" w:rsidR="001D23E8" w:rsidRDefault="004478B1" w:rsidP="001D23E8">
      <w:pPr>
        <w:pStyle w:val="Listsecondlevel"/>
      </w:pPr>
      <w:r>
        <w:t xml:space="preserve">learn </w:t>
      </w:r>
      <w:r w:rsidR="001D23E8">
        <w:t>new things</w:t>
      </w:r>
    </w:p>
    <w:p w14:paraId="677D5C6A" w14:textId="4C020A1C" w:rsidR="004478B1" w:rsidRDefault="001D23E8" w:rsidP="001D23E8">
      <w:pPr>
        <w:pStyle w:val="Listsecondlevel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99D664" wp14:editId="735D8695">
            <wp:simplePos x="0" y="0"/>
            <wp:positionH relativeFrom="margin">
              <wp:align>left</wp:align>
            </wp:positionH>
            <wp:positionV relativeFrom="margin">
              <wp:posOffset>4377690</wp:posOffset>
            </wp:positionV>
            <wp:extent cx="1495425" cy="1495425"/>
            <wp:effectExtent l="0" t="0" r="0" b="9525"/>
            <wp:wrapNone/>
            <wp:docPr id="2484325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325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 w:rsidR="004478B1">
        <w:t>peak up about their rights</w:t>
      </w:r>
    </w:p>
    <w:p w14:paraId="276E27E9" w14:textId="4277B302" w:rsidR="004478B1" w:rsidRDefault="001D23E8" w:rsidP="004478B1">
      <w:pPr>
        <w:pStyle w:val="Listtoplevel"/>
      </w:pPr>
      <w:r>
        <w:t>tell people about</w:t>
      </w:r>
      <w:r w:rsidR="004478B1">
        <w:t xml:space="preserve"> human rights </w:t>
      </w:r>
    </w:p>
    <w:p w14:paraId="4C597C7D" w14:textId="554BC0A7" w:rsidR="004478B1" w:rsidRDefault="004478B1" w:rsidP="004478B1">
      <w:pPr>
        <w:pStyle w:val="Listtoplevel"/>
      </w:pPr>
      <w:r>
        <w:t>make sure everyone is included / can make their own choices</w:t>
      </w:r>
    </w:p>
    <w:p w14:paraId="21C93828" w14:textId="01F3E929" w:rsidR="004478B1" w:rsidRDefault="00771497" w:rsidP="004478B1">
      <w:pPr>
        <w:pStyle w:val="Listtoplevel"/>
      </w:pPr>
      <w:r w:rsidRPr="003262CE">
        <w:drawing>
          <wp:anchor distT="0" distB="0" distL="114300" distR="114300" simplePos="0" relativeHeight="251707392" behindDoc="0" locked="0" layoutInCell="1" allowOverlap="1" wp14:anchorId="34787CEF" wp14:editId="4169AF3B">
            <wp:simplePos x="0" y="0"/>
            <wp:positionH relativeFrom="margin">
              <wp:posOffset>0</wp:posOffset>
            </wp:positionH>
            <wp:positionV relativeFrom="page">
              <wp:posOffset>7315200</wp:posOffset>
            </wp:positionV>
            <wp:extent cx="1712424" cy="2451100"/>
            <wp:effectExtent l="19050" t="19050" r="21590" b="25400"/>
            <wp:wrapNone/>
            <wp:docPr id="4130020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020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24" cy="245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8B1">
        <w:t>work with People First NZ staff.</w:t>
      </w:r>
    </w:p>
    <w:p w14:paraId="70AC50EC" w14:textId="2411720E" w:rsidR="004478B1" w:rsidRDefault="004478B1" w:rsidP="004478B1"/>
    <w:p w14:paraId="2229FDD5" w14:textId="23DD7590" w:rsidR="004478B1" w:rsidRDefault="004478B1" w:rsidP="004478B1"/>
    <w:p w14:paraId="32A26435" w14:textId="4A5DB1F7" w:rsidR="001D23E8" w:rsidRDefault="001D23E8" w:rsidP="001D23E8">
      <w:r>
        <w:rPr>
          <w:noProof/>
        </w:rPr>
        <w:t>Email People First NZ</w:t>
      </w:r>
      <w:r>
        <w:t xml:space="preserve"> for the job description / full list of things the Regional Coordinator would do.</w:t>
      </w:r>
    </w:p>
    <w:p w14:paraId="120BBA60" w14:textId="0142B9F1" w:rsidR="001D23E8" w:rsidRPr="00DD4E20" w:rsidRDefault="003C6C88" w:rsidP="001D23E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B993AF4" wp14:editId="77E40D84">
            <wp:simplePos x="0" y="0"/>
            <wp:positionH relativeFrom="margin">
              <wp:align>left</wp:align>
            </wp:positionH>
            <wp:positionV relativeFrom="paragraph">
              <wp:posOffset>-182880</wp:posOffset>
            </wp:positionV>
            <wp:extent cx="1371600" cy="1371600"/>
            <wp:effectExtent l="0" t="0" r="0" b="0"/>
            <wp:wrapNone/>
            <wp:docPr id="131945389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5389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3E8">
        <w:t>Our email is:</w:t>
      </w:r>
      <w:r w:rsidR="001D23E8">
        <w:br/>
      </w:r>
      <w:r w:rsidR="001D23E8" w:rsidRPr="00DD4E20">
        <w:br/>
      </w:r>
      <w:hyperlink r:id="rId23" w:history="1">
        <w:r w:rsidR="001D23E8" w:rsidRPr="00DD4E20">
          <w:rPr>
            <w:rStyle w:val="Hyperlink"/>
            <w:b/>
            <w:bCs/>
            <w:color w:val="auto"/>
            <w:u w:val="none"/>
          </w:rPr>
          <w:t>ask@peoplefirst.org.nz</w:t>
        </w:r>
      </w:hyperlink>
    </w:p>
    <w:p w14:paraId="4FCEF754" w14:textId="6F48CF70" w:rsidR="001D23E8" w:rsidRDefault="001D23E8" w:rsidP="001D23E8"/>
    <w:p w14:paraId="77912236" w14:textId="4FD867AF" w:rsidR="001D23E8" w:rsidRDefault="003C6C88" w:rsidP="001D23E8">
      <w:r>
        <w:rPr>
          <w:noProof/>
        </w:rPr>
        <w:drawing>
          <wp:anchor distT="0" distB="0" distL="114300" distR="114300" simplePos="0" relativeHeight="251695104" behindDoc="0" locked="0" layoutInCell="1" allowOverlap="1" wp14:anchorId="22E6ACBF" wp14:editId="7ED0EB21">
            <wp:simplePos x="0" y="0"/>
            <wp:positionH relativeFrom="margin">
              <wp:posOffset>0</wp:posOffset>
            </wp:positionH>
            <wp:positionV relativeFrom="page">
              <wp:posOffset>2362200</wp:posOffset>
            </wp:positionV>
            <wp:extent cx="1431912" cy="2024380"/>
            <wp:effectExtent l="0" t="0" r="0" b="0"/>
            <wp:wrapNone/>
            <wp:docPr id="86176290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629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581" cy="2026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712C5" w14:textId="1A3BC008" w:rsidR="001D23E8" w:rsidRDefault="001D23E8" w:rsidP="001D23E8">
      <w:r>
        <w:t>We want to hear from both:</w:t>
      </w:r>
    </w:p>
    <w:p w14:paraId="75D806C6" w14:textId="33267F08" w:rsidR="001D23E8" w:rsidRDefault="001D23E8" w:rsidP="001D23E8">
      <w:pPr>
        <w:pStyle w:val="Listtoplevel"/>
      </w:pPr>
      <w:r>
        <w:t>disabled people</w:t>
      </w:r>
    </w:p>
    <w:p w14:paraId="7B88D9C1" w14:textId="3F0CA66E" w:rsidR="001D23E8" w:rsidRDefault="001D23E8" w:rsidP="001D23E8">
      <w:pPr>
        <w:pStyle w:val="Listtoplevel"/>
      </w:pPr>
      <w:r>
        <w:t>non-disabled people.</w:t>
      </w:r>
    </w:p>
    <w:p w14:paraId="4C16BCD2" w14:textId="775359B6" w:rsidR="001D23E8" w:rsidRDefault="00771497" w:rsidP="001D23E8">
      <w:r>
        <w:rPr>
          <w:noProof/>
        </w:rPr>
        <w:drawing>
          <wp:anchor distT="0" distB="0" distL="114300" distR="114300" simplePos="0" relativeHeight="251692032" behindDoc="0" locked="0" layoutInCell="1" allowOverlap="1" wp14:anchorId="253ED165" wp14:editId="3FFC7741">
            <wp:simplePos x="0" y="0"/>
            <wp:positionH relativeFrom="margin">
              <wp:posOffset>8166</wp:posOffset>
            </wp:positionH>
            <wp:positionV relativeFrom="page">
              <wp:posOffset>4596130</wp:posOffset>
            </wp:positionV>
            <wp:extent cx="1540619" cy="1354396"/>
            <wp:effectExtent l="0" t="0" r="2540" b="0"/>
            <wp:wrapNone/>
            <wp:docPr id="148177284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284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619" cy="135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699EF" w14:textId="53156869" w:rsidR="001D23E8" w:rsidRDefault="001D23E8" w:rsidP="001D23E8"/>
    <w:p w14:paraId="585C30E7" w14:textId="44099F45" w:rsidR="001D23E8" w:rsidRDefault="001D23E8" w:rsidP="001D23E8">
      <w:r>
        <w:t xml:space="preserve">We want to make applying for jobs with People First </w:t>
      </w:r>
      <w:r w:rsidR="00AB6D5C">
        <w:t xml:space="preserve">NZ </w:t>
      </w:r>
      <w:r>
        <w:t>as easy for everyone as we can.</w:t>
      </w:r>
    </w:p>
    <w:p w14:paraId="63CCE7E8" w14:textId="75197F15" w:rsidR="001D23E8" w:rsidRDefault="001D23E8" w:rsidP="001D23E8"/>
    <w:p w14:paraId="46E98EE4" w14:textId="6E2D3BF1" w:rsidR="001D23E8" w:rsidRDefault="003C6C88" w:rsidP="001D23E8">
      <w:r>
        <w:rPr>
          <w:noProof/>
        </w:rPr>
        <w:drawing>
          <wp:anchor distT="0" distB="0" distL="114300" distR="114300" simplePos="0" relativeHeight="251693056" behindDoc="0" locked="0" layoutInCell="1" allowOverlap="1" wp14:anchorId="28CBBE28" wp14:editId="5E07A56B">
            <wp:simplePos x="0" y="0"/>
            <wp:positionH relativeFrom="margin">
              <wp:posOffset>111125</wp:posOffset>
            </wp:positionH>
            <wp:positionV relativeFrom="page">
              <wp:posOffset>6496685</wp:posOffset>
            </wp:positionV>
            <wp:extent cx="1326673" cy="1326673"/>
            <wp:effectExtent l="0" t="0" r="6985" b="6985"/>
            <wp:wrapNone/>
            <wp:docPr id="141571609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1609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73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B91FB" w14:textId="208E32B3" w:rsidR="001D23E8" w:rsidRDefault="001D23E8" w:rsidP="001D23E8">
      <w:r>
        <w:t>You can also contact People First NZ by email if</w:t>
      </w:r>
      <w:r w:rsidR="009A1DF2">
        <w:t xml:space="preserve"> you</w:t>
      </w:r>
      <w:r>
        <w:t>:</w:t>
      </w:r>
    </w:p>
    <w:p w14:paraId="01BBF2CD" w14:textId="7E626826" w:rsidR="001D23E8" w:rsidRDefault="001D23E8" w:rsidP="001D23E8">
      <w:pPr>
        <w:pStyle w:val="Listtoplevel"/>
      </w:pPr>
      <w:r>
        <w:t>are interested in the job</w:t>
      </w:r>
    </w:p>
    <w:p w14:paraId="225E40D2" w14:textId="77777777" w:rsidR="001D23E8" w:rsidRDefault="001D23E8" w:rsidP="001D23E8">
      <w:pPr>
        <w:pStyle w:val="Listtoplevel"/>
      </w:pPr>
      <w:r>
        <w:drawing>
          <wp:anchor distT="0" distB="0" distL="114300" distR="114300" simplePos="0" relativeHeight="251694080" behindDoc="0" locked="0" layoutInCell="1" allowOverlap="1" wp14:anchorId="727B3198" wp14:editId="7B2A8E46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548666" cy="1548666"/>
            <wp:effectExtent l="0" t="0" r="0" b="0"/>
            <wp:wrapNone/>
            <wp:docPr id="182384144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144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66" cy="154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want to know more about the job</w:t>
      </w:r>
    </w:p>
    <w:p w14:paraId="14E9816D" w14:textId="77777777" w:rsidR="001D23E8" w:rsidRDefault="001D23E8" w:rsidP="001D23E8">
      <w:pPr>
        <w:pStyle w:val="Listtoplevel"/>
      </w:pPr>
      <w:r>
        <w:t>need a different way to apply instead of by email.</w:t>
      </w:r>
    </w:p>
    <w:p w14:paraId="47D8759A" w14:textId="77777777" w:rsidR="001D23E8" w:rsidRDefault="001D23E8" w:rsidP="001D23E8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AA10F96" wp14:editId="7FDFC694">
            <wp:simplePos x="0" y="0"/>
            <wp:positionH relativeFrom="margin">
              <wp:align>left</wp:align>
            </wp:positionH>
            <wp:positionV relativeFrom="page">
              <wp:posOffset>1068070</wp:posOffset>
            </wp:positionV>
            <wp:extent cx="1363345" cy="1363345"/>
            <wp:effectExtent l="0" t="0" r="8255" b="8255"/>
            <wp:wrapNone/>
            <wp:docPr id="158890578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0578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apply please email us:</w:t>
      </w:r>
    </w:p>
    <w:p w14:paraId="562477B3" w14:textId="77777777" w:rsidR="001D23E8" w:rsidRDefault="001D23E8" w:rsidP="001D23E8">
      <w:pPr>
        <w:pStyle w:val="Listtoplevel"/>
      </w:pPr>
      <w:r>
        <w:t>a letter telling us about you / why you would be good at the job</w:t>
      </w:r>
    </w:p>
    <w:p w14:paraId="5010F74D" w14:textId="77777777" w:rsidR="001D23E8" w:rsidRDefault="001D23E8" w:rsidP="001D23E8">
      <w:pPr>
        <w:pStyle w:val="Listtoplevel"/>
      </w:pPr>
      <w:r>
        <w:drawing>
          <wp:anchor distT="0" distB="0" distL="114300" distR="114300" simplePos="0" relativeHeight="251697152" behindDoc="0" locked="0" layoutInCell="1" allowOverlap="1" wp14:anchorId="46D21AD8" wp14:editId="055CACB6">
            <wp:simplePos x="0" y="0"/>
            <wp:positionH relativeFrom="margin">
              <wp:align>left</wp:align>
            </wp:positionH>
            <wp:positionV relativeFrom="page">
              <wp:posOffset>2933065</wp:posOffset>
            </wp:positionV>
            <wp:extent cx="1605524" cy="1067681"/>
            <wp:effectExtent l="0" t="0" r="0" b="0"/>
            <wp:wrapNone/>
            <wp:docPr id="12841210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2100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24" cy="106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CV / list of things you have done already like:</w:t>
      </w:r>
    </w:p>
    <w:p w14:paraId="35EC26AE" w14:textId="77777777" w:rsidR="001D23E8" w:rsidRDefault="001D23E8" w:rsidP="001D23E8">
      <w:pPr>
        <w:pStyle w:val="Listsecondlevel"/>
      </w:pPr>
      <w:r>
        <w:t>jobs / volunteer roles</w:t>
      </w:r>
    </w:p>
    <w:p w14:paraId="3F94B5A8" w14:textId="77777777" w:rsidR="001D23E8" w:rsidRDefault="001D23E8" w:rsidP="001D23E8">
      <w:pPr>
        <w:pStyle w:val="Listsecondlevel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F5A663B" wp14:editId="5A10D467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543380" cy="1543380"/>
            <wp:effectExtent l="0" t="0" r="0" b="0"/>
            <wp:wrapNone/>
            <wp:docPr id="2169888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888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80" cy="15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 / qualifications</w:t>
      </w:r>
    </w:p>
    <w:p w14:paraId="43598654" w14:textId="44CDCA1A" w:rsidR="003262CE" w:rsidRPr="009039A9" w:rsidRDefault="001D23E8" w:rsidP="001D23E8">
      <w:pPr>
        <w:pStyle w:val="Listsecondlevel"/>
      </w:pPr>
      <w:r>
        <w:t>ways you have supported disabled people before</w:t>
      </w:r>
      <w:r w:rsidR="001400B8">
        <w:t>.</w:t>
      </w:r>
      <w:r w:rsidR="003262CE">
        <w:br w:type="page"/>
      </w:r>
    </w:p>
    <w:p w14:paraId="2F4FA24A" w14:textId="5429F0AE" w:rsidR="003262CE" w:rsidRDefault="009039A9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4643A66" wp14:editId="667F6959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7162800"/>
                <wp:effectExtent l="0" t="0" r="13970" b="19050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162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6220D" id="Rectangle: Rounded Corners 24" o:spid="_x0000_s1026" alt="&quot;&quot;" style="position:absolute;margin-left:-27pt;margin-top:-21pt;width:490.9pt;height:564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C5F1328" wp14:editId="21AA4702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2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316DBA">
        <w:rPr>
          <w:rFonts w:eastAsia="Times New Roman" w:cs="Arial"/>
          <w:sz w:val="28"/>
          <w:szCs w:val="28"/>
          <w:lang w:eastAsia="en-NZ"/>
        </w:rPr>
        <w:t>People First New Zealand Ngā Tāngata Tuatahi.</w:t>
      </w:r>
    </w:p>
    <w:p w14:paraId="0466069B" w14:textId="77777777" w:rsidR="009039A9" w:rsidRPr="00316DBA" w:rsidRDefault="009039A9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1D11BEA9" w14:textId="271590F3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B6A5496" wp14:editId="693BF62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4CCC21B3" w14:textId="607C7463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4E3CC53" w14:textId="3381E9B6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80768" behindDoc="0" locked="0" layoutInCell="1" allowOverlap="1" wp14:anchorId="7E54F7D9" wp14:editId="1CB5442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12226A7D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D5C0B2F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710483FA" wp14:editId="5547F8AB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F25F8BE" w14:textId="77777777" w:rsidR="003262CE" w:rsidRPr="00316DBA" w:rsidRDefault="003262CE" w:rsidP="003262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EC475B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85888" behindDoc="1" locked="0" layoutInCell="1" allowOverlap="1" wp14:anchorId="451B92DC" wp14:editId="4DDDDA7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61E53F34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2B6978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1E06752" w14:textId="77777777" w:rsidR="003262CE" w:rsidRPr="00316DBA" w:rsidRDefault="003262CE" w:rsidP="003262CE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38E874A1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89984" behindDoc="0" locked="0" layoutInCell="1" allowOverlap="1" wp14:anchorId="5313BBB6" wp14:editId="6E85E4E0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8CF1509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3CDA8AF6" wp14:editId="2711E0A0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DE39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4681663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82F9A18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5378B86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EF0505F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73E32B1F" wp14:editId="6CFA2BA9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4482B4C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FB1D3D4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4186852" w14:textId="77777777" w:rsidR="003262CE" w:rsidRPr="00316DBA" w:rsidRDefault="003262CE" w:rsidP="003262CE">
      <w:pPr>
        <w:ind w:left="2835"/>
        <w:rPr>
          <w:rFonts w:eastAsia="Times New Roman" w:cs="Arial"/>
          <w:szCs w:val="32"/>
          <w:lang w:eastAsia="en-NZ"/>
        </w:rPr>
      </w:pPr>
    </w:p>
    <w:p w14:paraId="1766F8D1" w14:textId="77777777" w:rsidR="003262CE" w:rsidRPr="00316DBA" w:rsidRDefault="003262CE" w:rsidP="003262CE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15EEEB6" w14:textId="77777777" w:rsidR="00DD4E20" w:rsidRDefault="00DD4E20" w:rsidP="003262CE">
      <w:pPr>
        <w:pStyle w:val="Listsecondlevel"/>
        <w:numPr>
          <w:ilvl w:val="0"/>
          <w:numId w:val="0"/>
        </w:numPr>
        <w:ind w:left="4820" w:hanging="567"/>
      </w:pPr>
    </w:p>
    <w:sectPr w:rsidR="00DD4E20" w:rsidSect="009039A9">
      <w:footerReference w:type="even" r:id="rId39"/>
      <w:footerReference w:type="default" r:id="rId4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71879" w14:textId="77777777" w:rsidR="00180555" w:rsidRDefault="00180555">
      <w:pPr>
        <w:spacing w:line="240" w:lineRule="auto"/>
      </w:pPr>
      <w:r>
        <w:separator/>
      </w:r>
    </w:p>
  </w:endnote>
  <w:endnote w:type="continuationSeparator" w:id="0">
    <w:p w14:paraId="191CDABF" w14:textId="77777777" w:rsidR="00180555" w:rsidRDefault="00180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0EAE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44F17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30988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F598854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E43BD" w14:textId="77777777" w:rsidR="00180555" w:rsidRDefault="00180555">
      <w:pPr>
        <w:spacing w:line="240" w:lineRule="auto"/>
      </w:pPr>
      <w:r>
        <w:separator/>
      </w:r>
    </w:p>
  </w:footnote>
  <w:footnote w:type="continuationSeparator" w:id="0">
    <w:p w14:paraId="05FAA5B7" w14:textId="77777777" w:rsidR="00180555" w:rsidRDefault="001805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2BFC"/>
    <w:multiLevelType w:val="hybridMultilevel"/>
    <w:tmpl w:val="4956F4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3"/>
  </w:num>
  <w:num w:numId="14" w16cid:durableId="848836418">
    <w:abstractNumId w:val="9"/>
  </w:num>
  <w:num w:numId="15" w16cid:durableId="7021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A00DF"/>
    <w:rsid w:val="000013CC"/>
    <w:rsid w:val="00002417"/>
    <w:rsid w:val="00005DB6"/>
    <w:rsid w:val="000064D2"/>
    <w:rsid w:val="000227B4"/>
    <w:rsid w:val="0003092A"/>
    <w:rsid w:val="00032568"/>
    <w:rsid w:val="000428FB"/>
    <w:rsid w:val="0004557B"/>
    <w:rsid w:val="00085E05"/>
    <w:rsid w:val="0009079F"/>
    <w:rsid w:val="00090942"/>
    <w:rsid w:val="000A3C46"/>
    <w:rsid w:val="000A3E09"/>
    <w:rsid w:val="000D2B45"/>
    <w:rsid w:val="000F694A"/>
    <w:rsid w:val="00122416"/>
    <w:rsid w:val="00124EA8"/>
    <w:rsid w:val="001400B8"/>
    <w:rsid w:val="001754F4"/>
    <w:rsid w:val="00180555"/>
    <w:rsid w:val="001B4DD5"/>
    <w:rsid w:val="001D223E"/>
    <w:rsid w:val="001D23E8"/>
    <w:rsid w:val="001E3429"/>
    <w:rsid w:val="001F3519"/>
    <w:rsid w:val="00201791"/>
    <w:rsid w:val="00226C0D"/>
    <w:rsid w:val="00226F54"/>
    <w:rsid w:val="00254613"/>
    <w:rsid w:val="00257D60"/>
    <w:rsid w:val="00261BF8"/>
    <w:rsid w:val="00266B9F"/>
    <w:rsid w:val="00284D0D"/>
    <w:rsid w:val="002A17B1"/>
    <w:rsid w:val="002B3581"/>
    <w:rsid w:val="002D428C"/>
    <w:rsid w:val="002E2B08"/>
    <w:rsid w:val="002F062A"/>
    <w:rsid w:val="00315307"/>
    <w:rsid w:val="00316DBA"/>
    <w:rsid w:val="00323EB3"/>
    <w:rsid w:val="003262CE"/>
    <w:rsid w:val="00330483"/>
    <w:rsid w:val="00347748"/>
    <w:rsid w:val="003631C1"/>
    <w:rsid w:val="00371C85"/>
    <w:rsid w:val="003831EB"/>
    <w:rsid w:val="003A27C2"/>
    <w:rsid w:val="003C6C88"/>
    <w:rsid w:val="003D631D"/>
    <w:rsid w:val="003E17B2"/>
    <w:rsid w:val="003F07F7"/>
    <w:rsid w:val="003F5628"/>
    <w:rsid w:val="004002D2"/>
    <w:rsid w:val="00426BE4"/>
    <w:rsid w:val="00430F6C"/>
    <w:rsid w:val="004478B1"/>
    <w:rsid w:val="004535B5"/>
    <w:rsid w:val="004567B0"/>
    <w:rsid w:val="00497624"/>
    <w:rsid w:val="004A38D2"/>
    <w:rsid w:val="004F4563"/>
    <w:rsid w:val="004F56C0"/>
    <w:rsid w:val="00503AD5"/>
    <w:rsid w:val="00510007"/>
    <w:rsid w:val="00522E5E"/>
    <w:rsid w:val="00570380"/>
    <w:rsid w:val="00577D24"/>
    <w:rsid w:val="005921AD"/>
    <w:rsid w:val="005F64CA"/>
    <w:rsid w:val="0060011B"/>
    <w:rsid w:val="00610604"/>
    <w:rsid w:val="00621884"/>
    <w:rsid w:val="0062210F"/>
    <w:rsid w:val="0064667B"/>
    <w:rsid w:val="00683296"/>
    <w:rsid w:val="006B45FC"/>
    <w:rsid w:val="006C5C26"/>
    <w:rsid w:val="006D12ED"/>
    <w:rsid w:val="006E050D"/>
    <w:rsid w:val="007012DC"/>
    <w:rsid w:val="00705CA3"/>
    <w:rsid w:val="00720F20"/>
    <w:rsid w:val="00734C63"/>
    <w:rsid w:val="00736E4E"/>
    <w:rsid w:val="00760DC8"/>
    <w:rsid w:val="00771497"/>
    <w:rsid w:val="00773C15"/>
    <w:rsid w:val="007829EC"/>
    <w:rsid w:val="007A2674"/>
    <w:rsid w:val="007B05F3"/>
    <w:rsid w:val="007C7764"/>
    <w:rsid w:val="007E7233"/>
    <w:rsid w:val="00840E1C"/>
    <w:rsid w:val="00863D53"/>
    <w:rsid w:val="008848CB"/>
    <w:rsid w:val="00887F23"/>
    <w:rsid w:val="008C5CF0"/>
    <w:rsid w:val="008D437D"/>
    <w:rsid w:val="00900EAF"/>
    <w:rsid w:val="009039A9"/>
    <w:rsid w:val="009411B0"/>
    <w:rsid w:val="0094516C"/>
    <w:rsid w:val="00970396"/>
    <w:rsid w:val="00974E0B"/>
    <w:rsid w:val="0098180B"/>
    <w:rsid w:val="009A00DF"/>
    <w:rsid w:val="009A1DF2"/>
    <w:rsid w:val="009C47C8"/>
    <w:rsid w:val="009D0441"/>
    <w:rsid w:val="009D3DB8"/>
    <w:rsid w:val="009E16D4"/>
    <w:rsid w:val="009E178F"/>
    <w:rsid w:val="00A12915"/>
    <w:rsid w:val="00A1608E"/>
    <w:rsid w:val="00A16CD6"/>
    <w:rsid w:val="00A40BCE"/>
    <w:rsid w:val="00A67570"/>
    <w:rsid w:val="00AB6D5C"/>
    <w:rsid w:val="00B50B0B"/>
    <w:rsid w:val="00B81A2E"/>
    <w:rsid w:val="00BB7148"/>
    <w:rsid w:val="00BC7E04"/>
    <w:rsid w:val="00BD34B6"/>
    <w:rsid w:val="00BF5DDC"/>
    <w:rsid w:val="00C200AE"/>
    <w:rsid w:val="00C214FE"/>
    <w:rsid w:val="00CC747F"/>
    <w:rsid w:val="00CE4931"/>
    <w:rsid w:val="00D652D9"/>
    <w:rsid w:val="00D67451"/>
    <w:rsid w:val="00D852B6"/>
    <w:rsid w:val="00D95D45"/>
    <w:rsid w:val="00DC5D2A"/>
    <w:rsid w:val="00DD4E20"/>
    <w:rsid w:val="00DF2E18"/>
    <w:rsid w:val="00DF45CB"/>
    <w:rsid w:val="00E02C06"/>
    <w:rsid w:val="00E17BF8"/>
    <w:rsid w:val="00E25EA4"/>
    <w:rsid w:val="00E301CA"/>
    <w:rsid w:val="00E422EA"/>
    <w:rsid w:val="00E56A37"/>
    <w:rsid w:val="00E56B57"/>
    <w:rsid w:val="00E70E61"/>
    <w:rsid w:val="00E757C5"/>
    <w:rsid w:val="00E91309"/>
    <w:rsid w:val="00EA567F"/>
    <w:rsid w:val="00EC5F32"/>
    <w:rsid w:val="00EC7E40"/>
    <w:rsid w:val="00ED47F8"/>
    <w:rsid w:val="00EF3A7F"/>
    <w:rsid w:val="00EF4A04"/>
    <w:rsid w:val="00F20BCC"/>
    <w:rsid w:val="00F27386"/>
    <w:rsid w:val="00F32DCE"/>
    <w:rsid w:val="00F5046F"/>
    <w:rsid w:val="00F55555"/>
    <w:rsid w:val="00F57D49"/>
    <w:rsid w:val="00F61FBD"/>
    <w:rsid w:val="00F87859"/>
    <w:rsid w:val="00FA7AF4"/>
    <w:rsid w:val="00FC1BD7"/>
    <w:rsid w:val="00FC63B6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20049"/>
  <w15:chartTrackingRefBased/>
  <w15:docId w15:val="{4C263822-56F8-4B53-A1FB-0FBF22F5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478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30F6C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ask@peoplefirst.org.nz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1</TotalTime>
  <Pages>6</Pages>
  <Words>405</Words>
  <Characters>1884</Characters>
  <Application>Microsoft Office Word</Application>
  <DocSecurity>0</DocSecurity>
  <Lines>125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Jordan Jacques</cp:lastModifiedBy>
  <cp:revision>4</cp:revision>
  <dcterms:created xsi:type="dcterms:W3CDTF">2026-01-21T23:05:00Z</dcterms:created>
  <dcterms:modified xsi:type="dcterms:W3CDTF">2026-01-21T23:06:00Z</dcterms:modified>
</cp:coreProperties>
</file>