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B49FAC" w14:textId="5724A572" w:rsidR="00F87859" w:rsidRDefault="006B1D34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5E11BD54" wp14:editId="235D5946">
            <wp:simplePos x="0" y="0"/>
            <wp:positionH relativeFrom="margin">
              <wp:posOffset>3166110</wp:posOffset>
            </wp:positionH>
            <wp:positionV relativeFrom="paragraph">
              <wp:posOffset>0</wp:posOffset>
            </wp:positionV>
            <wp:extent cx="2606040" cy="552450"/>
            <wp:effectExtent l="0" t="0" r="3810" b="0"/>
            <wp:wrapThrough wrapText="bothSides">
              <wp:wrapPolygon edited="0">
                <wp:start x="0" y="0"/>
                <wp:lineTo x="0" y="20855"/>
                <wp:lineTo x="19737" y="20855"/>
                <wp:lineTo x="20053" y="14152"/>
                <wp:lineTo x="21474" y="11917"/>
                <wp:lineTo x="21474" y="1490"/>
                <wp:lineTo x="17842" y="0"/>
                <wp:lineTo x="0" y="0"/>
              </wp:wrapPolygon>
            </wp:wrapThrough>
            <wp:docPr id="44" name="Picture 44" descr="Logo: Te Whatu Ora - Health New Zealan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Logo: Te Whatu Ora - Health New Zealan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5A8CC09B" wp14:editId="4A361591">
            <wp:simplePos x="0" y="0"/>
            <wp:positionH relativeFrom="margin">
              <wp:align>left</wp:align>
            </wp:positionH>
            <wp:positionV relativeFrom="paragraph">
              <wp:posOffset>-255270</wp:posOffset>
            </wp:positionV>
            <wp:extent cx="1733550" cy="1002665"/>
            <wp:effectExtent l="0" t="0" r="0" b="6985"/>
            <wp:wrapNone/>
            <wp:docPr id="41" name="Picture 41" descr="All Sorts Logo. Purple fill surround white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ll Sorts Logo. Purple fill surround white tex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00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E5CE1" w14:textId="298B7DE0" w:rsidR="00F87859" w:rsidRDefault="00F87859" w:rsidP="00F87859">
      <w:pPr>
        <w:rPr>
          <w:rFonts w:cs="Arial"/>
          <w:szCs w:val="32"/>
        </w:rPr>
      </w:pPr>
    </w:p>
    <w:p w14:paraId="7C1E03F1" w14:textId="38278C9B" w:rsidR="00F87859" w:rsidRDefault="006B1D34" w:rsidP="00F87859">
      <w:pPr>
        <w:spacing w:after="240"/>
        <w:jc w:val="center"/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2026880" behindDoc="1" locked="0" layoutInCell="1" allowOverlap="1" wp14:anchorId="2BEDBEF3" wp14:editId="3439AAE1">
            <wp:simplePos x="0" y="0"/>
            <wp:positionH relativeFrom="margin">
              <wp:posOffset>-276225</wp:posOffset>
            </wp:positionH>
            <wp:positionV relativeFrom="paragraph">
              <wp:posOffset>194310</wp:posOffset>
            </wp:positionV>
            <wp:extent cx="3000375" cy="640715"/>
            <wp:effectExtent l="0" t="0" r="0" b="6985"/>
            <wp:wrapNone/>
            <wp:docPr id="2" name="Picture 2" descr="Logo for Mental Health Foundation of New Zealand. Purple text on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 for Mental Health Foundation of New Zealand. Purple text on white background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640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1" locked="0" layoutInCell="1" allowOverlap="1" wp14:anchorId="77FCBDAA" wp14:editId="4F369C9C">
            <wp:simplePos x="0" y="0"/>
            <wp:positionH relativeFrom="margin">
              <wp:posOffset>3152140</wp:posOffset>
            </wp:positionH>
            <wp:positionV relativeFrom="paragraph">
              <wp:posOffset>243840</wp:posOffset>
            </wp:positionV>
            <wp:extent cx="2676525" cy="543560"/>
            <wp:effectExtent l="0" t="0" r="0" b="8890"/>
            <wp:wrapNone/>
            <wp:docPr id="24" name="Picture 5" descr="Logo: Te Aka Whai Ora - Māori Health Author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5" descr="Logo: Te Aka Whai Ora - Māori Health Authority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859">
        <w:rPr>
          <w:rFonts w:cs="Arial"/>
          <w:szCs w:val="32"/>
        </w:rPr>
        <w:t xml:space="preserve"> </w:t>
      </w:r>
    </w:p>
    <w:p w14:paraId="268A3D72" w14:textId="405B03BE" w:rsidR="00F87859" w:rsidRDefault="00F87859" w:rsidP="00F87859">
      <w:pPr>
        <w:rPr>
          <w:rFonts w:cs="Arial"/>
          <w:szCs w:val="32"/>
        </w:rPr>
      </w:pPr>
    </w:p>
    <w:p w14:paraId="6FD07048" w14:textId="77777777" w:rsidR="006B1D34" w:rsidRPr="006B1D34" w:rsidRDefault="006B1D34" w:rsidP="006B1D34">
      <w:pPr>
        <w:pStyle w:val="Title"/>
      </w:pPr>
    </w:p>
    <w:p w14:paraId="0404CCC9" w14:textId="3C06D74C" w:rsidR="00887F23" w:rsidRDefault="00E01CD4" w:rsidP="006B1D34">
      <w:pPr>
        <w:pStyle w:val="Title"/>
      </w:pPr>
      <w:r>
        <w:t xml:space="preserve">Looking after how you are feeling after a natural </w:t>
      </w:r>
      <w:proofErr w:type="gramStart"/>
      <w:r>
        <w:t>disaster</w:t>
      </w:r>
      <w:proofErr w:type="gramEnd"/>
    </w:p>
    <w:p w14:paraId="3B31B032" w14:textId="7EFCD2E1" w:rsidR="00887F23" w:rsidRDefault="006B1D34" w:rsidP="006B1D34">
      <w:pPr>
        <w:pStyle w:val="Title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4996548" wp14:editId="20D02DC3">
            <wp:simplePos x="0" y="0"/>
            <wp:positionH relativeFrom="margin">
              <wp:posOffset>409575</wp:posOffset>
            </wp:positionH>
            <wp:positionV relativeFrom="paragraph">
              <wp:posOffset>281940</wp:posOffset>
            </wp:positionV>
            <wp:extent cx="4994910" cy="3238500"/>
            <wp:effectExtent l="0" t="0" r="0" b="0"/>
            <wp:wrapNone/>
            <wp:docPr id="5" name="Picture 5" descr="Three people having a discussion. Two people hold coffee cups while looking at a third person talking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hree people having a discussion. Two people hold coffee cups while looking at a third person talking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153EA" w14:textId="2A75A9B8" w:rsidR="00887F23" w:rsidRDefault="00887F23" w:rsidP="006B1D34">
      <w:pPr>
        <w:pStyle w:val="Title"/>
      </w:pPr>
    </w:p>
    <w:p w14:paraId="713D2B78" w14:textId="0605A7A6" w:rsidR="00887F23" w:rsidRDefault="00887F23" w:rsidP="006B1D34">
      <w:pPr>
        <w:pStyle w:val="Title"/>
      </w:pPr>
    </w:p>
    <w:p w14:paraId="37E90540" w14:textId="5EA76447" w:rsidR="00A21718" w:rsidRDefault="00A21718" w:rsidP="00BF5DDC">
      <w:pPr>
        <w:pStyle w:val="Datepublished"/>
      </w:pPr>
    </w:p>
    <w:p w14:paraId="709EDB50" w14:textId="77777777" w:rsidR="006B1D34" w:rsidRDefault="006B1D34" w:rsidP="00BF5DDC">
      <w:pPr>
        <w:pStyle w:val="Datepublished"/>
        <w:rPr>
          <w:sz w:val="30"/>
          <w:szCs w:val="12"/>
        </w:rPr>
      </w:pPr>
    </w:p>
    <w:p w14:paraId="3E87280A" w14:textId="384D2D6C" w:rsidR="006B1D34" w:rsidRDefault="006B1D34" w:rsidP="00BF5DDC">
      <w:pPr>
        <w:pStyle w:val="Datepublished"/>
        <w:rPr>
          <w:sz w:val="30"/>
          <w:szCs w:val="12"/>
        </w:rPr>
      </w:pPr>
    </w:p>
    <w:p w14:paraId="7BB95468" w14:textId="041049DF" w:rsidR="006B1D34" w:rsidRDefault="00F87859" w:rsidP="00BF5DDC">
      <w:pPr>
        <w:pStyle w:val="Datepublished"/>
        <w:rPr>
          <w:sz w:val="30"/>
          <w:szCs w:val="12"/>
        </w:rPr>
      </w:pPr>
      <w:r w:rsidRPr="00A21718">
        <w:rPr>
          <w:sz w:val="30"/>
          <w:szCs w:val="12"/>
        </w:rPr>
        <w:t xml:space="preserve"> </w:t>
      </w:r>
    </w:p>
    <w:p w14:paraId="2A047D0F" w14:textId="77777777" w:rsidR="006B1D34" w:rsidRDefault="006B1D34" w:rsidP="00BF5DDC">
      <w:pPr>
        <w:pStyle w:val="Datepublished"/>
        <w:rPr>
          <w:sz w:val="40"/>
          <w:szCs w:val="40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5952" behindDoc="0" locked="0" layoutInCell="1" allowOverlap="1" wp14:anchorId="0BA1E2D4" wp14:editId="3F970CBB">
            <wp:simplePos x="0" y="0"/>
            <wp:positionH relativeFrom="margin">
              <wp:posOffset>4733925</wp:posOffset>
            </wp:positionH>
            <wp:positionV relativeFrom="margin">
              <wp:posOffset>7254875</wp:posOffset>
            </wp:positionV>
            <wp:extent cx="1266825" cy="1901825"/>
            <wp:effectExtent l="0" t="0" r="9525" b="317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br/>
      </w:r>
    </w:p>
    <w:p w14:paraId="5F497134" w14:textId="5D7343FF" w:rsidR="00A21718" w:rsidRPr="00A21718" w:rsidRDefault="00887F23" w:rsidP="00BF5DDC">
      <w:pPr>
        <w:pStyle w:val="Datepublished"/>
        <w:rPr>
          <w:sz w:val="40"/>
          <w:szCs w:val="40"/>
        </w:rPr>
      </w:pPr>
      <w:r w:rsidRPr="00A21718">
        <w:rPr>
          <w:sz w:val="40"/>
          <w:szCs w:val="40"/>
        </w:rPr>
        <w:t xml:space="preserve">Published: </w:t>
      </w:r>
    </w:p>
    <w:p w14:paraId="52B99759" w14:textId="00307D74" w:rsidR="00F87859" w:rsidRPr="00A21718" w:rsidRDefault="00E01CD4" w:rsidP="00BF5DDC">
      <w:pPr>
        <w:pStyle w:val="Datepublished"/>
        <w:rPr>
          <w:sz w:val="40"/>
          <w:szCs w:val="40"/>
        </w:rPr>
      </w:pPr>
      <w:r w:rsidRPr="00A21718">
        <w:rPr>
          <w:sz w:val="40"/>
          <w:szCs w:val="40"/>
        </w:rPr>
        <w:t>September 2023</w:t>
      </w:r>
    </w:p>
    <w:p w14:paraId="22B8CA28" w14:textId="1927ED87" w:rsidR="006D3D3C" w:rsidRPr="006D3D3C" w:rsidRDefault="00234C8B" w:rsidP="006D3D3C">
      <w:pPr>
        <w:pStyle w:val="Heading1"/>
        <w:rPr>
          <w:bCs/>
        </w:rPr>
      </w:pPr>
      <w:r>
        <w:rPr>
          <w:bCs/>
        </w:rPr>
        <w:br w:type="page"/>
      </w:r>
      <w:r w:rsidR="006D3D3C">
        <w:lastRenderedPageBreak/>
        <w:t>Contents page</w:t>
      </w:r>
    </w:p>
    <w:p w14:paraId="2630156F" w14:textId="77777777" w:rsidR="006D3D3C" w:rsidRDefault="006D3D3C" w:rsidP="006D3D3C"/>
    <w:p w14:paraId="1DB30B72" w14:textId="77777777" w:rsidR="006D3D3C" w:rsidRDefault="006D3D3C" w:rsidP="006D3D3C"/>
    <w:p w14:paraId="78CAD483" w14:textId="207B943A" w:rsidR="006D3D3C" w:rsidRPr="000A3C46" w:rsidRDefault="000454BB" w:rsidP="006D3D3C">
      <w:pPr>
        <w:jc w:val="right"/>
        <w:rPr>
          <w:rFonts w:cs="Arial"/>
          <w:b/>
          <w:bCs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2080128" behindDoc="0" locked="0" layoutInCell="1" allowOverlap="1" wp14:anchorId="6FC43A09" wp14:editId="72D8DA85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1197735" cy="1197735"/>
            <wp:effectExtent l="0" t="0" r="2540" b="0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46976" name="Picture 8922469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782" cy="1197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D3C">
        <w:rPr>
          <w:rFonts w:cs="Arial"/>
          <w:b/>
          <w:bCs/>
          <w:szCs w:val="32"/>
        </w:rPr>
        <w:t>Page n</w:t>
      </w:r>
      <w:r w:rsidR="006D3D3C" w:rsidRPr="00CA1163">
        <w:rPr>
          <w:rFonts w:cs="Arial"/>
          <w:b/>
          <w:bCs/>
          <w:szCs w:val="32"/>
        </w:rPr>
        <w:t>umber:</w:t>
      </w:r>
    </w:p>
    <w:p w14:paraId="1847A1B6" w14:textId="6B07ACC3" w:rsidR="006D3D3C" w:rsidRDefault="006D3D3C" w:rsidP="006D3D3C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0F138595" w14:textId="47B4B439" w:rsidR="006D3D3C" w:rsidRDefault="006D3D3C" w:rsidP="006D3D3C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7AF85D06" w14:textId="226683AF" w:rsidR="006D3D3C" w:rsidRDefault="00F5560C" w:rsidP="006D3D3C">
      <w:pPr>
        <w:pStyle w:val="contentspage"/>
      </w:pPr>
      <w:r>
        <w:t>What this document is about</w:t>
      </w:r>
      <w:r w:rsidR="006D3D3C">
        <w:tab/>
      </w:r>
      <w:r>
        <w:t>3</w:t>
      </w:r>
    </w:p>
    <w:p w14:paraId="25159C5A" w14:textId="3E6DEA14" w:rsidR="006D3D3C" w:rsidRDefault="006D3D3C" w:rsidP="006D3D3C">
      <w:pPr>
        <w:pStyle w:val="contentspage"/>
      </w:pPr>
    </w:p>
    <w:p w14:paraId="70434714" w14:textId="19B9E6CC" w:rsidR="000454BB" w:rsidRDefault="000454BB" w:rsidP="006D3D3C">
      <w:pPr>
        <w:pStyle w:val="contentspage"/>
      </w:pPr>
      <w:r>
        <w:rPr>
          <w:noProof/>
          <w:lang w:eastAsia="en-GB"/>
        </w:rPr>
        <w:drawing>
          <wp:anchor distT="0" distB="0" distL="114300" distR="114300" simplePos="0" relativeHeight="252065792" behindDoc="0" locked="0" layoutInCell="1" allowOverlap="1" wp14:anchorId="2850AEC2" wp14:editId="1523107D">
            <wp:simplePos x="0" y="0"/>
            <wp:positionH relativeFrom="margin">
              <wp:posOffset>-67310</wp:posOffset>
            </wp:positionH>
            <wp:positionV relativeFrom="paragraph">
              <wp:posOffset>168275</wp:posOffset>
            </wp:positionV>
            <wp:extent cx="1508125" cy="1508125"/>
            <wp:effectExtent l="0" t="0" r="0" b="0"/>
            <wp:wrapNone/>
            <wp:docPr id="1868820032" name="Picture 18688200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24172" name="Picture 18056241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12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A6A76" w14:textId="075E21B0" w:rsidR="006D3D3C" w:rsidRDefault="006D3D3C" w:rsidP="006D3D3C">
      <w:pPr>
        <w:pStyle w:val="contentspage"/>
      </w:pPr>
      <w:r>
        <w:t xml:space="preserve">How you might be feeling </w:t>
      </w:r>
      <w:r>
        <w:tab/>
      </w:r>
      <w:r w:rsidR="006F4892">
        <w:t>6</w:t>
      </w:r>
    </w:p>
    <w:p w14:paraId="4EF30EE7" w14:textId="77777777" w:rsidR="006D3D3C" w:rsidRDefault="006D3D3C" w:rsidP="006D3D3C">
      <w:pPr>
        <w:pStyle w:val="contentspage"/>
      </w:pPr>
    </w:p>
    <w:p w14:paraId="18B5B2F7" w14:textId="77777777" w:rsidR="000454BB" w:rsidRDefault="000454BB" w:rsidP="006D3D3C">
      <w:pPr>
        <w:pStyle w:val="contentspage"/>
      </w:pPr>
    </w:p>
    <w:p w14:paraId="5D8F8C2F" w14:textId="297CDA2B" w:rsidR="006D3D3C" w:rsidRDefault="006D3D3C" w:rsidP="006D3D3C">
      <w:pPr>
        <w:pStyle w:val="contentspage"/>
      </w:pPr>
      <w:r>
        <w:t>Things to watch out for</w:t>
      </w:r>
      <w:r>
        <w:tab/>
      </w:r>
      <w:r w:rsidR="006F4892">
        <w:t>8</w:t>
      </w:r>
    </w:p>
    <w:p w14:paraId="37669428" w14:textId="125B5755" w:rsidR="000454BB" w:rsidRDefault="000454BB" w:rsidP="006D3D3C">
      <w:pPr>
        <w:pStyle w:val="contentspage"/>
      </w:pPr>
      <w:r>
        <w:rPr>
          <w:noProof/>
          <w:lang w:eastAsia="en-GB"/>
        </w:rPr>
        <w:drawing>
          <wp:anchor distT="0" distB="0" distL="114300" distR="114300" simplePos="0" relativeHeight="252082176" behindDoc="0" locked="0" layoutInCell="1" allowOverlap="1" wp14:anchorId="0DBD3EDD" wp14:editId="675CF4EB">
            <wp:simplePos x="0" y="0"/>
            <wp:positionH relativeFrom="margin">
              <wp:posOffset>-53703</wp:posOffset>
            </wp:positionH>
            <wp:positionV relativeFrom="paragraph">
              <wp:posOffset>129540</wp:posOffset>
            </wp:positionV>
            <wp:extent cx="1443355" cy="1443355"/>
            <wp:effectExtent l="0" t="0" r="4445" b="0"/>
            <wp:wrapNone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96362" name="Picture 13363963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35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475ED" w14:textId="1EB14972" w:rsidR="006D3D3C" w:rsidRDefault="006D3D3C" w:rsidP="006D3D3C">
      <w:pPr>
        <w:pStyle w:val="contentspage"/>
      </w:pPr>
    </w:p>
    <w:p w14:paraId="3DCED613" w14:textId="224AB1AB" w:rsidR="006D3D3C" w:rsidRDefault="006D3D3C" w:rsidP="006D3D3C">
      <w:pPr>
        <w:pStyle w:val="contentspage"/>
      </w:pPr>
      <w:r>
        <w:t xml:space="preserve">Things to do to make you </w:t>
      </w:r>
      <w:proofErr w:type="gramStart"/>
      <w:r>
        <w:t>feel</w:t>
      </w:r>
      <w:proofErr w:type="gramEnd"/>
    </w:p>
    <w:p w14:paraId="7AD2B43B" w14:textId="2FEC1B34" w:rsidR="006D3D3C" w:rsidRDefault="006D3D3C" w:rsidP="006D3D3C">
      <w:pPr>
        <w:pStyle w:val="contentspage"/>
      </w:pPr>
      <w:r>
        <w:t>better</w:t>
      </w:r>
      <w:r>
        <w:tab/>
        <w:t>1</w:t>
      </w:r>
      <w:r w:rsidR="006F4892">
        <w:t>1</w:t>
      </w:r>
    </w:p>
    <w:p w14:paraId="0201CFEC" w14:textId="18B31631" w:rsidR="006D3D3C" w:rsidRDefault="006D3D3C" w:rsidP="006D3D3C">
      <w:pPr>
        <w:pStyle w:val="contentspage"/>
      </w:pPr>
    </w:p>
    <w:p w14:paraId="650B0C16" w14:textId="29671F62" w:rsidR="000454BB" w:rsidRDefault="003A5140" w:rsidP="006D3D3C">
      <w:pPr>
        <w:pStyle w:val="contentspage"/>
      </w:pPr>
      <w:r>
        <w:rPr>
          <w:noProof/>
        </w:rPr>
        <w:drawing>
          <wp:anchor distT="0" distB="0" distL="114300" distR="114300" simplePos="0" relativeHeight="252112896" behindDoc="0" locked="0" layoutInCell="1" allowOverlap="1" wp14:anchorId="6FF07314" wp14:editId="0601AEAA">
            <wp:simplePos x="0" y="0"/>
            <wp:positionH relativeFrom="margin">
              <wp:posOffset>0</wp:posOffset>
            </wp:positionH>
            <wp:positionV relativeFrom="paragraph">
              <wp:posOffset>102968</wp:posOffset>
            </wp:positionV>
            <wp:extent cx="1553210" cy="971550"/>
            <wp:effectExtent l="0" t="0" r="8890" b="0"/>
            <wp:wrapThrough wrapText="bothSides">
              <wp:wrapPolygon edited="0">
                <wp:start x="0" y="0"/>
                <wp:lineTo x="0" y="21176"/>
                <wp:lineTo x="21459" y="21176"/>
                <wp:lineTo x="21459" y="0"/>
                <wp:lineTo x="0" y="0"/>
              </wp:wrapPolygon>
            </wp:wrapThrough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E4C0B" w14:textId="227DC5D2" w:rsidR="000454BB" w:rsidRDefault="006D3D3C" w:rsidP="006D3D3C">
      <w:pPr>
        <w:pStyle w:val="contentspage"/>
      </w:pPr>
      <w:r>
        <w:t xml:space="preserve">Getting extra support for how </w:t>
      </w:r>
    </w:p>
    <w:p w14:paraId="78E236B1" w14:textId="6701C1AF" w:rsidR="006D3D3C" w:rsidRDefault="006D3D3C" w:rsidP="006D3D3C">
      <w:pPr>
        <w:pStyle w:val="contentspage"/>
      </w:pPr>
      <w:r>
        <w:t>you are feeling</w:t>
      </w:r>
      <w:r>
        <w:tab/>
      </w:r>
      <w:r w:rsidR="00F5560C">
        <w:t>19</w:t>
      </w:r>
    </w:p>
    <w:p w14:paraId="48AE876D" w14:textId="77777777" w:rsidR="000454BB" w:rsidRDefault="000454BB" w:rsidP="006D3D3C">
      <w:pPr>
        <w:pStyle w:val="contentspage"/>
      </w:pPr>
    </w:p>
    <w:p w14:paraId="77EF265F" w14:textId="1C6736C8" w:rsidR="006D3D3C" w:rsidRDefault="006D3D3C" w:rsidP="006D3D3C">
      <w:pPr>
        <w:pStyle w:val="contentspage"/>
      </w:pPr>
    </w:p>
    <w:p w14:paraId="28C719DB" w14:textId="77777777" w:rsidR="000454BB" w:rsidRDefault="000454BB" w:rsidP="000454BB">
      <w:pPr>
        <w:jc w:val="right"/>
        <w:rPr>
          <w:rFonts w:cs="Arial"/>
          <w:b/>
          <w:bCs/>
          <w:szCs w:val="32"/>
        </w:rPr>
      </w:pPr>
    </w:p>
    <w:p w14:paraId="7B8A524D" w14:textId="42894FCC" w:rsidR="000454BB" w:rsidRPr="000A3C46" w:rsidRDefault="000454BB" w:rsidP="000454BB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048460D7" w14:textId="33AB4A1F" w:rsidR="000454BB" w:rsidRDefault="003A5140" w:rsidP="000454BB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2114944" behindDoc="0" locked="0" layoutInCell="1" allowOverlap="1" wp14:anchorId="72A8FC86" wp14:editId="09966FD3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1256030" cy="1256030"/>
            <wp:effectExtent l="0" t="0" r="1270" b="127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73987" name="Picture 2803739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03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3DE29" w14:textId="1D6480BB" w:rsidR="000454BB" w:rsidRDefault="000454BB" w:rsidP="000454BB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71E94BF2" w14:textId="7502A317" w:rsidR="000454BB" w:rsidRDefault="006D3D3C" w:rsidP="006D3D3C">
      <w:pPr>
        <w:pStyle w:val="contentspage"/>
      </w:pPr>
      <w:r>
        <w:t xml:space="preserve">Helplines to support how </w:t>
      </w:r>
      <w:proofErr w:type="gramStart"/>
      <w:r>
        <w:t>you</w:t>
      </w:r>
      <w:proofErr w:type="gramEnd"/>
      <w:r>
        <w:t xml:space="preserve"> </w:t>
      </w:r>
    </w:p>
    <w:p w14:paraId="1393F720" w14:textId="3A8874D2" w:rsidR="006D3D3C" w:rsidRDefault="006D3D3C" w:rsidP="006D3D3C">
      <w:pPr>
        <w:pStyle w:val="contentspage"/>
      </w:pPr>
      <w:r>
        <w:t>are feeling</w:t>
      </w:r>
      <w:r>
        <w:tab/>
      </w:r>
      <w:r w:rsidR="001C42D2">
        <w:t>2</w:t>
      </w:r>
      <w:r w:rsidR="00F1190F">
        <w:t>7</w:t>
      </w:r>
    </w:p>
    <w:p w14:paraId="65D98C16" w14:textId="01379661" w:rsidR="006D3D3C" w:rsidRDefault="000454BB" w:rsidP="006D3D3C">
      <w:pPr>
        <w:pStyle w:val="contentspage"/>
      </w:pPr>
      <w:r>
        <w:rPr>
          <w:noProof/>
          <w:lang w:eastAsia="en-GB"/>
        </w:rPr>
        <w:drawing>
          <wp:anchor distT="0" distB="0" distL="114300" distR="114300" simplePos="0" relativeHeight="252067840" behindDoc="0" locked="0" layoutInCell="1" allowOverlap="1" wp14:anchorId="70FED3A1" wp14:editId="7D3C35E4">
            <wp:simplePos x="0" y="0"/>
            <wp:positionH relativeFrom="margin">
              <wp:posOffset>-26670</wp:posOffset>
            </wp:positionH>
            <wp:positionV relativeFrom="paragraph">
              <wp:posOffset>197485</wp:posOffset>
            </wp:positionV>
            <wp:extent cx="1197610" cy="1197610"/>
            <wp:effectExtent l="0" t="0" r="2540" b="2540"/>
            <wp:wrapNone/>
            <wp:docPr id="1989501489" name="Picture 19895014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501489" name="Picture 19895014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709B3" w14:textId="77777777" w:rsidR="000454BB" w:rsidRDefault="000454BB" w:rsidP="006D3D3C">
      <w:pPr>
        <w:pStyle w:val="contentspage"/>
      </w:pPr>
    </w:p>
    <w:p w14:paraId="5E797120" w14:textId="498F6AA8" w:rsidR="006D3D3C" w:rsidRDefault="006D3D3C" w:rsidP="006D3D3C">
      <w:pPr>
        <w:pStyle w:val="contentspage"/>
      </w:pPr>
      <w:r>
        <w:t>Free mental wellbeing apps</w:t>
      </w:r>
      <w:r>
        <w:tab/>
      </w:r>
      <w:r w:rsidR="00656C1B">
        <w:t>3</w:t>
      </w:r>
      <w:r w:rsidR="00F1190F">
        <w:t>9</w:t>
      </w:r>
    </w:p>
    <w:p w14:paraId="09A3C682" w14:textId="77777777" w:rsidR="006D3D3C" w:rsidRDefault="006D3D3C" w:rsidP="006D3D3C">
      <w:pPr>
        <w:pStyle w:val="contentspage"/>
      </w:pPr>
    </w:p>
    <w:p w14:paraId="5BBB94FE" w14:textId="55FD3AF8" w:rsidR="006D3D3C" w:rsidRDefault="000454BB" w:rsidP="006D3D3C">
      <w:pPr>
        <w:pStyle w:val="contentspage"/>
      </w:pPr>
      <w:r>
        <w:rPr>
          <w:noProof/>
          <w:lang w:eastAsia="en-GB"/>
        </w:rPr>
        <w:drawing>
          <wp:anchor distT="0" distB="0" distL="114300" distR="114300" simplePos="0" relativeHeight="252061696" behindDoc="0" locked="0" layoutInCell="1" allowOverlap="1" wp14:anchorId="03E090E4" wp14:editId="07A662A5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1261745" cy="1261745"/>
            <wp:effectExtent l="0" t="0" r="0" b="0"/>
            <wp:wrapNone/>
            <wp:docPr id="749592707" name="Picture 7495927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098672" name="Picture 19940986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BFAF0" w14:textId="7CB8BB7A" w:rsidR="006D3D3C" w:rsidRDefault="006D3D3C" w:rsidP="006D3D3C">
      <w:pPr>
        <w:pStyle w:val="contentspage"/>
      </w:pPr>
      <w:r>
        <w:t xml:space="preserve">Support for rural / farming </w:t>
      </w:r>
    </w:p>
    <w:p w14:paraId="737C1F86" w14:textId="7814B436" w:rsidR="006D3D3C" w:rsidRDefault="006D3D3C" w:rsidP="006D3D3C">
      <w:pPr>
        <w:pStyle w:val="contentspage"/>
      </w:pPr>
      <w:r>
        <w:t xml:space="preserve">communities </w:t>
      </w:r>
      <w:r>
        <w:tab/>
      </w:r>
      <w:r w:rsidR="00F1190F">
        <w:t>42</w:t>
      </w:r>
    </w:p>
    <w:p w14:paraId="6701BFDD" w14:textId="77777777" w:rsidR="006D3D3C" w:rsidRDefault="006D3D3C" w:rsidP="006D3D3C">
      <w:pPr>
        <w:rPr>
          <w:rFonts w:eastAsia="Times New Roman"/>
          <w:shd w:val="clear" w:color="auto" w:fill="FFFFFF"/>
          <w:lang w:eastAsia="en-GB"/>
        </w:rPr>
      </w:pPr>
    </w:p>
    <w:p w14:paraId="492A647D" w14:textId="671946D9" w:rsidR="006D3D3C" w:rsidRDefault="006D3D3C" w:rsidP="006D3D3C">
      <w:pPr>
        <w:rPr>
          <w:rFonts w:eastAsia="Times New Roman"/>
          <w:shd w:val="clear" w:color="auto" w:fill="FFFFFF"/>
          <w:lang w:eastAsia="en-GB"/>
        </w:rPr>
      </w:pPr>
    </w:p>
    <w:p w14:paraId="6FB60D37" w14:textId="0EE2A1AB" w:rsidR="00234C8B" w:rsidRDefault="00234C8B">
      <w:pPr>
        <w:spacing w:line="240" w:lineRule="auto"/>
        <w:ind w:left="0"/>
        <w:rPr>
          <w:b/>
          <w:bCs/>
        </w:rPr>
      </w:pPr>
    </w:p>
    <w:p w14:paraId="20A6F424" w14:textId="77777777" w:rsidR="006D3D3C" w:rsidRDefault="006D3D3C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2D01338" w14:textId="679FC67D" w:rsidR="000454BB" w:rsidRDefault="000454BB" w:rsidP="000454BB">
      <w:pPr>
        <w:pStyle w:val="Heading1"/>
      </w:pPr>
      <w:r>
        <w:lastRenderedPageBreak/>
        <w:t>What this document is about</w:t>
      </w:r>
    </w:p>
    <w:p w14:paraId="35479224" w14:textId="77777777" w:rsidR="000454BB" w:rsidRDefault="000454BB" w:rsidP="00736E4E">
      <w:pPr>
        <w:rPr>
          <w:b/>
          <w:bCs/>
        </w:rPr>
      </w:pPr>
    </w:p>
    <w:p w14:paraId="3FC6B3A1" w14:textId="680988F4" w:rsidR="000454BB" w:rsidRDefault="000454BB" w:rsidP="00736E4E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2029952" behindDoc="0" locked="0" layoutInCell="1" allowOverlap="1" wp14:anchorId="778E79DF" wp14:editId="7D22DFC4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1466850" cy="1466850"/>
            <wp:effectExtent l="0" t="0" r="0" b="0"/>
            <wp:wrapThrough wrapText="bothSides">
              <wp:wrapPolygon edited="0">
                <wp:start x="9538" y="0"/>
                <wp:lineTo x="8416" y="561"/>
                <wp:lineTo x="6732" y="3366"/>
                <wp:lineTo x="6732" y="4488"/>
                <wp:lineTo x="2525" y="6732"/>
                <wp:lineTo x="1403" y="7574"/>
                <wp:lineTo x="1403" y="8977"/>
                <wp:lineTo x="281" y="13465"/>
                <wp:lineTo x="281" y="14026"/>
                <wp:lineTo x="1122" y="18795"/>
                <wp:lineTo x="4488" y="21319"/>
                <wp:lineTo x="5610" y="21319"/>
                <wp:lineTo x="16551" y="21319"/>
                <wp:lineTo x="16831" y="21319"/>
                <wp:lineTo x="20478" y="18234"/>
                <wp:lineTo x="21039" y="15990"/>
                <wp:lineTo x="21319" y="13465"/>
                <wp:lineTo x="19636" y="7855"/>
                <wp:lineTo x="18514" y="6732"/>
                <wp:lineTo x="14306" y="4488"/>
                <wp:lineTo x="14587" y="3366"/>
                <wp:lineTo x="12904" y="561"/>
                <wp:lineTo x="11501" y="0"/>
                <wp:lineTo x="9538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0A225" w14:textId="3232F5B9" w:rsidR="00EF4A04" w:rsidRDefault="00EF4A04" w:rsidP="00736E4E">
      <w:r w:rsidRPr="000129DD">
        <w:rPr>
          <w:b/>
          <w:bCs/>
        </w:rPr>
        <w:t>Easy Read</w:t>
      </w:r>
      <w:r>
        <w:t xml:space="preserve"> </w:t>
      </w:r>
      <w:r w:rsidR="000129DD">
        <w:t xml:space="preserve">uses plain words and pictures to explain information. </w:t>
      </w:r>
    </w:p>
    <w:p w14:paraId="0909608D" w14:textId="77777777" w:rsidR="000129DD" w:rsidRDefault="000129DD" w:rsidP="00736E4E"/>
    <w:p w14:paraId="5CCD5510" w14:textId="77777777" w:rsidR="000454BB" w:rsidRDefault="000454BB" w:rsidP="00736E4E"/>
    <w:p w14:paraId="47C9C57B" w14:textId="7188F2D9" w:rsidR="000129DD" w:rsidRDefault="000454BB" w:rsidP="00736E4E">
      <w:r>
        <w:rPr>
          <w:noProof/>
          <w:lang w:eastAsia="en-GB"/>
        </w:rPr>
        <w:drawing>
          <wp:anchor distT="0" distB="0" distL="114300" distR="114300" simplePos="0" relativeHeight="252084224" behindDoc="0" locked="0" layoutInCell="1" allowOverlap="1" wp14:anchorId="1FEEA94F" wp14:editId="4544389E">
            <wp:simplePos x="0" y="0"/>
            <wp:positionH relativeFrom="margin">
              <wp:align>left</wp:align>
            </wp:positionH>
            <wp:positionV relativeFrom="paragraph">
              <wp:posOffset>752475</wp:posOffset>
            </wp:positionV>
            <wp:extent cx="1457325" cy="1457325"/>
            <wp:effectExtent l="0" t="0" r="9525" b="0"/>
            <wp:wrapNone/>
            <wp:docPr id="892246976" name="Picture 8922469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46976" name="Picture 8922469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Easy Read document is about how you might be feeling after a </w:t>
      </w:r>
      <w:r w:rsidRPr="000454BB">
        <w:rPr>
          <w:b/>
          <w:bCs/>
        </w:rPr>
        <w:t>natural disaster</w:t>
      </w:r>
      <w:r>
        <w:t>.</w:t>
      </w:r>
    </w:p>
    <w:p w14:paraId="39C92F31" w14:textId="77777777" w:rsidR="000454BB" w:rsidRDefault="000454BB" w:rsidP="00736E4E"/>
    <w:p w14:paraId="37BD0CCA" w14:textId="0124882E" w:rsidR="000454BB" w:rsidRDefault="000454BB" w:rsidP="000454BB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0ED8D702" wp14:editId="75F616BE">
                <wp:simplePos x="0" y="0"/>
                <wp:positionH relativeFrom="column">
                  <wp:posOffset>2215515</wp:posOffset>
                </wp:positionH>
                <wp:positionV relativeFrom="paragraph">
                  <wp:posOffset>109855</wp:posOffset>
                </wp:positionV>
                <wp:extent cx="3362325" cy="4610100"/>
                <wp:effectExtent l="0" t="0" r="9525" b="0"/>
                <wp:wrapNone/>
                <wp:docPr id="180749794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4610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CBE212" id="Rectangle 1" o:spid="_x0000_s1026" style="position:absolute;margin-left:174.45pt;margin-top:8.65pt;width:264.75pt;height:363pt;z-index:-2515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" fillcolor="#b4c6e7 [1300]" stroked="f" strokeweight="1pt"/>
            </w:pict>
          </mc:Fallback>
        </mc:AlternateContent>
      </w:r>
    </w:p>
    <w:p w14:paraId="6AA06591" w14:textId="25DE30DB" w:rsidR="000454BB" w:rsidRDefault="000454BB" w:rsidP="000454BB">
      <w:r w:rsidRPr="00CC3ADF">
        <w:rPr>
          <w:b/>
          <w:bCs/>
        </w:rPr>
        <w:t>Natural disaster</w:t>
      </w:r>
      <w:r>
        <w:rPr>
          <w:b/>
          <w:bCs/>
        </w:rPr>
        <w:t>s</w:t>
      </w:r>
      <w:r>
        <w:t xml:space="preserve"> are events like:</w:t>
      </w:r>
    </w:p>
    <w:p w14:paraId="266550C2" w14:textId="6FF15F62" w:rsidR="000454BB" w:rsidRDefault="00F5560C" w:rsidP="000454B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116992" behindDoc="0" locked="0" layoutInCell="1" allowOverlap="1" wp14:anchorId="2438B6A0" wp14:editId="332079EF">
            <wp:simplePos x="0" y="0"/>
            <wp:positionH relativeFrom="margin">
              <wp:align>left</wp:align>
            </wp:positionH>
            <wp:positionV relativeFrom="paragraph">
              <wp:posOffset>405130</wp:posOffset>
            </wp:positionV>
            <wp:extent cx="1400175" cy="1400175"/>
            <wp:effectExtent l="0" t="0" r="0" b="9525"/>
            <wp:wrapNone/>
            <wp:docPr id="1937387392" name="Picture 19373873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780250" name="Picture 1649780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floods</w:t>
      </w:r>
    </w:p>
    <w:p w14:paraId="17D7D73B" w14:textId="04C9C5A7" w:rsidR="000454BB" w:rsidRDefault="000454BB" w:rsidP="000454BB">
      <w:pPr>
        <w:pStyle w:val="Listtoplevel"/>
      </w:pPr>
      <w:r>
        <w:t>earthquakes</w:t>
      </w:r>
    </w:p>
    <w:p w14:paraId="4E68A11D" w14:textId="5A6DD5CF" w:rsidR="000454BB" w:rsidRDefault="000454BB" w:rsidP="000454BB">
      <w:pPr>
        <w:pStyle w:val="Listtoplevel"/>
      </w:pPr>
      <w:r>
        <w:t>fires</w:t>
      </w:r>
    </w:p>
    <w:p w14:paraId="1EF9B598" w14:textId="42B05B03" w:rsidR="000454BB" w:rsidRDefault="000454BB" w:rsidP="000454B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86272" behindDoc="0" locked="0" layoutInCell="1" allowOverlap="1" wp14:anchorId="5AEB912D" wp14:editId="653CDA11">
            <wp:simplePos x="0" y="0"/>
            <wp:positionH relativeFrom="margin">
              <wp:align>left</wp:align>
            </wp:positionH>
            <wp:positionV relativeFrom="paragraph">
              <wp:posOffset>269875</wp:posOffset>
            </wp:positionV>
            <wp:extent cx="1443355" cy="1443355"/>
            <wp:effectExtent l="0" t="0" r="4445" b="4445"/>
            <wp:wrapNone/>
            <wp:docPr id="1000446670" name="Picture 10004466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46670" name="Picture 10004466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35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cyclones</w:t>
      </w:r>
    </w:p>
    <w:p w14:paraId="6CB85CCF" w14:textId="0BD8B89B" w:rsidR="000454BB" w:rsidRDefault="000454BB" w:rsidP="000454BB">
      <w:pPr>
        <w:pStyle w:val="Listtoplevel"/>
      </w:pPr>
      <w:r>
        <w:t>volcanic eruptions</w:t>
      </w:r>
    </w:p>
    <w:p w14:paraId="77CD742C" w14:textId="77777777" w:rsidR="000454BB" w:rsidRDefault="000454BB" w:rsidP="000454BB">
      <w:pPr>
        <w:pStyle w:val="Listtoplevel"/>
      </w:pPr>
      <w:r>
        <w:t>landslides.</w:t>
      </w:r>
    </w:p>
    <w:p w14:paraId="7FEC4247" w14:textId="77777777" w:rsidR="000454BB" w:rsidRDefault="000454BB" w:rsidP="000454BB">
      <w:r>
        <w:rPr>
          <w:noProof/>
          <w:lang w:eastAsia="en-GB"/>
        </w:rPr>
        <w:lastRenderedPageBreak/>
        <w:drawing>
          <wp:anchor distT="0" distB="0" distL="114300" distR="114300" simplePos="0" relativeHeight="252088320" behindDoc="0" locked="0" layoutInCell="1" allowOverlap="1" wp14:anchorId="7F170ED3" wp14:editId="6A86A1C1">
            <wp:simplePos x="0" y="0"/>
            <wp:positionH relativeFrom="margin">
              <wp:posOffset>76200</wp:posOffset>
            </wp:positionH>
            <wp:positionV relativeFrom="paragraph">
              <wp:posOffset>137160</wp:posOffset>
            </wp:positionV>
            <wp:extent cx="1478280" cy="1539240"/>
            <wp:effectExtent l="0" t="0" r="7620" b="3810"/>
            <wp:wrapNone/>
            <wp:docPr id="554070855" name="Picture 5540708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070855" name="Picture 5540708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find more Easy Read information about</w:t>
      </w:r>
      <w:r w:rsidRPr="00CC3ADF">
        <w:t xml:space="preserve"> </w:t>
      </w:r>
      <w:r>
        <w:t xml:space="preserve">natural disasters on the Get Ready </w:t>
      </w:r>
      <w:r w:rsidRPr="000454BB">
        <w:rPr>
          <w:b/>
          <w:bCs/>
        </w:rPr>
        <w:t>website</w:t>
      </w:r>
      <w:r>
        <w:t>:</w:t>
      </w:r>
    </w:p>
    <w:p w14:paraId="10F5BFBA" w14:textId="77777777" w:rsidR="000454BB" w:rsidRDefault="000454BB" w:rsidP="000454BB"/>
    <w:p w14:paraId="432E52CA" w14:textId="25B7A305" w:rsidR="000454BB" w:rsidRPr="000454BB" w:rsidRDefault="000454BB" w:rsidP="000454BB">
      <w:pPr>
        <w:rPr>
          <w:b/>
          <w:bCs/>
        </w:rPr>
      </w:pPr>
      <w:r w:rsidRPr="000454BB">
        <w:rPr>
          <w:b/>
          <w:bCs/>
        </w:rPr>
        <w:t>www.getready.govt.nz/en/</w:t>
      </w:r>
    </w:p>
    <w:p w14:paraId="632AE16D" w14:textId="77777777" w:rsidR="000454BB" w:rsidRPr="000454BB" w:rsidRDefault="000454BB" w:rsidP="000454BB">
      <w:pPr>
        <w:rPr>
          <w:b/>
          <w:bCs/>
        </w:rPr>
      </w:pPr>
      <w:r w:rsidRPr="000454BB">
        <w:rPr>
          <w:b/>
          <w:bCs/>
        </w:rPr>
        <w:t>alternate-formats/easy-</w:t>
      </w:r>
      <w:proofErr w:type="gramStart"/>
      <w:r w:rsidRPr="000454BB">
        <w:rPr>
          <w:b/>
          <w:bCs/>
        </w:rPr>
        <w:t>read</w:t>
      </w:r>
      <w:proofErr w:type="gramEnd"/>
    </w:p>
    <w:p w14:paraId="67B22186" w14:textId="77777777" w:rsidR="000454BB" w:rsidRDefault="000454BB" w:rsidP="00736E4E"/>
    <w:p w14:paraId="14EDD7A2" w14:textId="2187BDB9" w:rsidR="000454BB" w:rsidRDefault="000454BB" w:rsidP="00736E4E">
      <w:r>
        <w:rPr>
          <w:b/>
          <w:bCs/>
          <w:noProof/>
        </w:rPr>
        <w:drawing>
          <wp:anchor distT="0" distB="0" distL="114300" distR="114300" simplePos="0" relativeHeight="252090368" behindDoc="0" locked="0" layoutInCell="1" allowOverlap="1" wp14:anchorId="08A43F87" wp14:editId="49F85250">
            <wp:simplePos x="0" y="0"/>
            <wp:positionH relativeFrom="margin">
              <wp:posOffset>128270</wp:posOffset>
            </wp:positionH>
            <wp:positionV relativeFrom="paragraph">
              <wp:posOffset>249555</wp:posOffset>
            </wp:positionV>
            <wp:extent cx="1466850" cy="1466850"/>
            <wp:effectExtent l="0" t="0" r="0" b="0"/>
            <wp:wrapThrough wrapText="bothSides">
              <wp:wrapPolygon edited="0">
                <wp:start x="9538" y="0"/>
                <wp:lineTo x="8416" y="561"/>
                <wp:lineTo x="6732" y="3366"/>
                <wp:lineTo x="6732" y="4488"/>
                <wp:lineTo x="2525" y="6732"/>
                <wp:lineTo x="1403" y="7574"/>
                <wp:lineTo x="1403" y="8977"/>
                <wp:lineTo x="281" y="13465"/>
                <wp:lineTo x="281" y="14026"/>
                <wp:lineTo x="1122" y="18795"/>
                <wp:lineTo x="4488" y="21319"/>
                <wp:lineTo x="5610" y="21319"/>
                <wp:lineTo x="16551" y="21319"/>
                <wp:lineTo x="16831" y="21319"/>
                <wp:lineTo x="20478" y="18234"/>
                <wp:lineTo x="21039" y="15990"/>
                <wp:lineTo x="21319" y="13465"/>
                <wp:lineTo x="19636" y="7855"/>
                <wp:lineTo x="18514" y="6732"/>
                <wp:lineTo x="14306" y="4488"/>
                <wp:lineTo x="14587" y="3366"/>
                <wp:lineTo x="12904" y="561"/>
                <wp:lineTo x="11501" y="0"/>
                <wp:lineTo x="9538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9EBBB" w14:textId="5474D7CD" w:rsidR="000129DD" w:rsidRDefault="000129DD" w:rsidP="00736E4E">
      <w:r>
        <w:t>This Easy Read document</w:t>
      </w:r>
      <w:r w:rsidR="000454BB">
        <w:t xml:space="preserve"> about looking after how you are feeling after a natural disaster</w:t>
      </w:r>
      <w:r>
        <w:t xml:space="preserve"> has been put together with information from:</w:t>
      </w:r>
    </w:p>
    <w:p w14:paraId="6BC53BEC" w14:textId="643B127D" w:rsidR="000129DD" w:rsidRDefault="001B1D77" w:rsidP="000129DD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773952" behindDoc="0" locked="0" layoutInCell="1" allowOverlap="1" wp14:anchorId="16EBB599" wp14:editId="1619B880">
            <wp:simplePos x="0" y="0"/>
            <wp:positionH relativeFrom="margin">
              <wp:align>left</wp:align>
            </wp:positionH>
            <wp:positionV relativeFrom="paragraph">
              <wp:posOffset>318135</wp:posOffset>
            </wp:positionV>
            <wp:extent cx="1752600" cy="386131"/>
            <wp:effectExtent l="0" t="0" r="0" b="0"/>
            <wp:wrapNone/>
            <wp:docPr id="1266318201" name="Picture 1266318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18201" name="Picture 1266318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86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Te Whatu Ora </w:t>
      </w:r>
      <w:r w:rsidR="006B1D34">
        <w:t>-</w:t>
      </w:r>
      <w:r>
        <w:t xml:space="preserve"> Health New Zealand</w:t>
      </w:r>
    </w:p>
    <w:p w14:paraId="4AB6F13C" w14:textId="71A2431E" w:rsidR="006B1D34" w:rsidRDefault="006B1D34" w:rsidP="000129DD">
      <w:pPr>
        <w:pStyle w:val="Listtoplevel"/>
      </w:pPr>
      <w:r>
        <w:drawing>
          <wp:anchor distT="0" distB="0" distL="114300" distR="114300" simplePos="0" relativeHeight="252032000" behindDoc="1" locked="0" layoutInCell="1" allowOverlap="1" wp14:anchorId="664B7EE6" wp14:editId="3DEF4CE7">
            <wp:simplePos x="0" y="0"/>
            <wp:positionH relativeFrom="margin">
              <wp:posOffset>-114300</wp:posOffset>
            </wp:positionH>
            <wp:positionV relativeFrom="paragraph">
              <wp:posOffset>421005</wp:posOffset>
            </wp:positionV>
            <wp:extent cx="2105025" cy="427355"/>
            <wp:effectExtent l="0" t="0" r="0" b="0"/>
            <wp:wrapNone/>
            <wp:docPr id="4" name="Picture 4" descr="Logo: Te Aka Whai Ora - Māori Health Author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5" descr="Logo: Te Aka Whai Ora - Māori Health Authority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4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Te Aka Whai Ora – M</w:t>
      </w:r>
      <w:r>
        <w:rPr>
          <w:rFonts w:cs="Arial"/>
        </w:rPr>
        <w:t>ā</w:t>
      </w:r>
      <w:r>
        <w:t xml:space="preserve">ori Health Authority </w:t>
      </w:r>
    </w:p>
    <w:p w14:paraId="0898C885" w14:textId="42B0EF1B" w:rsidR="000129DD" w:rsidRDefault="00E50411" w:rsidP="000129DD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776000" behindDoc="0" locked="0" layoutInCell="1" allowOverlap="1" wp14:anchorId="4FACCA37" wp14:editId="73C7D4A6">
            <wp:simplePos x="0" y="0"/>
            <wp:positionH relativeFrom="margin">
              <wp:posOffset>-239947</wp:posOffset>
            </wp:positionH>
            <wp:positionV relativeFrom="paragraph">
              <wp:posOffset>295910</wp:posOffset>
            </wp:positionV>
            <wp:extent cx="2451100" cy="523875"/>
            <wp:effectExtent l="0" t="0" r="6350" b="9525"/>
            <wp:wrapNone/>
            <wp:docPr id="860934415" name="Picture 8609344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934415" name="Picture 8609344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9DD">
        <w:t>Mental Health Foundation of New Zealand</w:t>
      </w:r>
      <w:r w:rsidR="00595D0D">
        <w:t>.</w:t>
      </w:r>
    </w:p>
    <w:p w14:paraId="487E4053" w14:textId="77777777" w:rsidR="000129DD" w:rsidRDefault="000129DD" w:rsidP="000129DD"/>
    <w:p w14:paraId="37C35E96" w14:textId="77777777" w:rsidR="000454BB" w:rsidRDefault="000454BB">
      <w:pPr>
        <w:spacing w:line="240" w:lineRule="auto"/>
        <w:ind w:left="0"/>
      </w:pPr>
      <w:r>
        <w:br w:type="page"/>
      </w:r>
    </w:p>
    <w:p w14:paraId="2E768BDE" w14:textId="4063C606" w:rsidR="000129DD" w:rsidRDefault="00AE7582" w:rsidP="000129DD">
      <w:r>
        <w:rPr>
          <w:noProof/>
        </w:rPr>
        <w:lastRenderedPageBreak/>
        <w:drawing>
          <wp:anchor distT="0" distB="0" distL="114300" distR="114300" simplePos="0" relativeHeight="252118016" behindDoc="0" locked="0" layoutInCell="1" allowOverlap="1" wp14:anchorId="6A6688D7" wp14:editId="7825409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1894840" cy="1329055"/>
            <wp:effectExtent l="0" t="0" r="0" b="4445"/>
            <wp:wrapThrough wrapText="bothSides">
              <wp:wrapPolygon edited="0">
                <wp:start x="0" y="0"/>
                <wp:lineTo x="0" y="21363"/>
                <wp:lineTo x="21282" y="21363"/>
                <wp:lineTo x="21282" y="0"/>
                <wp:lineTo x="0" y="0"/>
              </wp:wrapPolygon>
            </wp:wrapThrough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484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9DD">
        <w:t>You may want to read this information with support from a:</w:t>
      </w:r>
    </w:p>
    <w:p w14:paraId="14E083B7" w14:textId="77C0F429" w:rsidR="000129DD" w:rsidRPr="000129DD" w:rsidRDefault="000129DD" w:rsidP="000129DD">
      <w:pPr>
        <w:pStyle w:val="Listtoplevel"/>
      </w:pPr>
      <w:r>
        <w:t>wh</w:t>
      </w:r>
      <w:r>
        <w:rPr>
          <w:lang w:val="mi-NZ"/>
        </w:rPr>
        <w:t>ānau / family member</w:t>
      </w:r>
    </w:p>
    <w:p w14:paraId="0429C293" w14:textId="661365B4" w:rsidR="000129DD" w:rsidRPr="000129DD" w:rsidRDefault="000129DD" w:rsidP="000129DD">
      <w:pPr>
        <w:pStyle w:val="Listtoplevel"/>
      </w:pPr>
      <w:r>
        <w:rPr>
          <w:lang w:val="mi-NZ"/>
        </w:rPr>
        <w:t>friend</w:t>
      </w:r>
    </w:p>
    <w:p w14:paraId="75153149" w14:textId="24C4AFD3" w:rsidR="000129DD" w:rsidRDefault="000129DD" w:rsidP="009F15B6">
      <w:pPr>
        <w:pStyle w:val="Listtoplevel"/>
      </w:pPr>
      <w:r w:rsidRPr="008940F8">
        <w:rPr>
          <w:lang w:val="mi-NZ"/>
        </w:rPr>
        <w:t>support worker.</w:t>
      </w:r>
    </w:p>
    <w:p w14:paraId="4BB2868A" w14:textId="40B786A2" w:rsidR="00CC3ADF" w:rsidRDefault="00CC3ADF" w:rsidP="00D67451"/>
    <w:p w14:paraId="1A461031" w14:textId="2714F99C" w:rsidR="00CC3ADF" w:rsidRDefault="00CC3ADF" w:rsidP="000454BB"/>
    <w:p w14:paraId="0CE7D7AF" w14:textId="31238A0B" w:rsidR="00CC3ADF" w:rsidRDefault="00CC3ADF" w:rsidP="00CC3ADF"/>
    <w:p w14:paraId="354A0AAC" w14:textId="77777777" w:rsidR="00CC3ADF" w:rsidRDefault="00CC3ADF" w:rsidP="00CC3ADF"/>
    <w:p w14:paraId="748847DD" w14:textId="77777777" w:rsidR="00CC3ADF" w:rsidRDefault="00CC3ADF" w:rsidP="00CC3ADF"/>
    <w:p w14:paraId="652FA6EB" w14:textId="77777777" w:rsidR="008B2B8B" w:rsidRDefault="008B2B8B" w:rsidP="00CC3ADF"/>
    <w:p w14:paraId="70237DC7" w14:textId="77777777" w:rsidR="008B2B8B" w:rsidRDefault="008B2B8B" w:rsidP="00CC3ADF"/>
    <w:p w14:paraId="1C9D3787" w14:textId="77777777" w:rsidR="008B2B8B" w:rsidRDefault="008B2B8B">
      <w:pPr>
        <w:spacing w:line="240" w:lineRule="auto"/>
        <w:ind w:left="0"/>
      </w:pPr>
      <w:r>
        <w:br w:type="page"/>
      </w:r>
    </w:p>
    <w:p w14:paraId="2E476305" w14:textId="244431A9" w:rsidR="00D114FC" w:rsidRDefault="00D114FC" w:rsidP="00D114FC">
      <w:pPr>
        <w:pStyle w:val="Heading1"/>
      </w:pPr>
      <w:r>
        <w:lastRenderedPageBreak/>
        <w:t>How you might be feeling</w:t>
      </w:r>
    </w:p>
    <w:p w14:paraId="5AB3FCEB" w14:textId="77777777" w:rsidR="00D114FC" w:rsidRDefault="00D114FC" w:rsidP="00CC3ADF"/>
    <w:p w14:paraId="004E9665" w14:textId="77777777" w:rsidR="008940F8" w:rsidRDefault="008940F8" w:rsidP="00CC3ADF"/>
    <w:p w14:paraId="5667EFD0" w14:textId="03AE8F16" w:rsidR="008B2B8B" w:rsidRDefault="009A57BE" w:rsidP="00CC3ADF">
      <w:r>
        <w:rPr>
          <w:noProof/>
          <w:lang w:eastAsia="en-GB"/>
        </w:rPr>
        <w:drawing>
          <wp:anchor distT="0" distB="0" distL="114300" distR="114300" simplePos="0" relativeHeight="251790336" behindDoc="0" locked="0" layoutInCell="1" allowOverlap="1" wp14:anchorId="33AB6B54" wp14:editId="5435CF74">
            <wp:simplePos x="0" y="0"/>
            <wp:positionH relativeFrom="margin">
              <wp:posOffset>-160020</wp:posOffset>
            </wp:positionH>
            <wp:positionV relativeFrom="paragraph">
              <wp:posOffset>117475</wp:posOffset>
            </wp:positionV>
            <wp:extent cx="2033270" cy="704850"/>
            <wp:effectExtent l="0" t="0" r="5080" b="0"/>
            <wp:wrapNone/>
            <wp:docPr id="1627593140" name="Picture 16275931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593140" name="Picture 16275931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B8B">
        <w:t xml:space="preserve">Looking after your </w:t>
      </w:r>
      <w:r w:rsidR="008B2B8B">
        <w:rPr>
          <w:b/>
          <w:bCs/>
        </w:rPr>
        <w:t>mental wellbeing</w:t>
      </w:r>
      <w:r w:rsidR="008B2B8B">
        <w:t xml:space="preserve"> is about taking care of how you are feeling. </w:t>
      </w:r>
    </w:p>
    <w:p w14:paraId="15E18133" w14:textId="77777777" w:rsidR="000454BB" w:rsidRDefault="000454BB" w:rsidP="000454BB"/>
    <w:p w14:paraId="072642F2" w14:textId="77777777" w:rsidR="000454BB" w:rsidRDefault="000454BB" w:rsidP="000454BB">
      <w:r>
        <w:rPr>
          <w:noProof/>
          <w:lang w:eastAsia="en-GB"/>
        </w:rPr>
        <w:drawing>
          <wp:anchor distT="0" distB="0" distL="114300" distR="114300" simplePos="0" relativeHeight="252092416" behindDoc="0" locked="0" layoutInCell="1" allowOverlap="1" wp14:anchorId="57DDD752" wp14:editId="567AA1CD">
            <wp:simplePos x="0" y="0"/>
            <wp:positionH relativeFrom="margin">
              <wp:posOffset>167005</wp:posOffset>
            </wp:positionH>
            <wp:positionV relativeFrom="paragraph">
              <wp:posOffset>101600</wp:posOffset>
            </wp:positionV>
            <wp:extent cx="1146175" cy="1221105"/>
            <wp:effectExtent l="0" t="0" r="0" b="0"/>
            <wp:wrapNone/>
            <wp:docPr id="1322627844" name="Picture 1322627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27844" name="Picture 1322627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2E0FB" w14:textId="77777777" w:rsidR="000454BB" w:rsidRDefault="000454BB" w:rsidP="000454BB">
      <w:r>
        <w:t xml:space="preserve">When there has been a </w:t>
      </w:r>
      <w:r>
        <w:rPr>
          <w:b/>
          <w:bCs/>
        </w:rPr>
        <w:t>natural disaster</w:t>
      </w:r>
      <w:r>
        <w:t xml:space="preserve"> your life may change.</w:t>
      </w:r>
    </w:p>
    <w:p w14:paraId="14016DE4" w14:textId="77777777" w:rsidR="000454BB" w:rsidRDefault="000454BB" w:rsidP="00CC3ADF"/>
    <w:p w14:paraId="6727D61D" w14:textId="77777777" w:rsidR="008B2B8B" w:rsidRDefault="008B2B8B" w:rsidP="00CC3ADF"/>
    <w:p w14:paraId="7E4E044D" w14:textId="3C8208A1" w:rsidR="008B2B8B" w:rsidRDefault="009A57BE" w:rsidP="00CC3ADF">
      <w:r>
        <w:rPr>
          <w:noProof/>
          <w:lang w:eastAsia="en-GB"/>
        </w:rPr>
        <w:drawing>
          <wp:anchor distT="0" distB="0" distL="114300" distR="114300" simplePos="0" relativeHeight="251792384" behindDoc="0" locked="0" layoutInCell="1" allowOverlap="1" wp14:anchorId="4C29203E" wp14:editId="2F646564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1515110" cy="928370"/>
            <wp:effectExtent l="0" t="0" r="8890" b="5080"/>
            <wp:wrapNone/>
            <wp:docPr id="867650413" name="Picture 867650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650413" name="Picture 8676504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B8B">
        <w:t xml:space="preserve">When there has been a natural disaster you </w:t>
      </w:r>
      <w:r w:rsidR="00F5560C">
        <w:t xml:space="preserve">may </w:t>
      </w:r>
      <w:r w:rsidR="008B2B8B">
        <w:t>feel:</w:t>
      </w:r>
    </w:p>
    <w:p w14:paraId="12080226" w14:textId="4B5E5691" w:rsidR="008B2B8B" w:rsidRDefault="00B4079F" w:rsidP="008B2B8B">
      <w:pPr>
        <w:pStyle w:val="Listtoplevel"/>
      </w:pPr>
      <w:r>
        <w:t>overwhelmed</w:t>
      </w:r>
    </w:p>
    <w:p w14:paraId="58472F2A" w14:textId="1A447980" w:rsidR="00B4079F" w:rsidRDefault="009A57BE" w:rsidP="008B2B8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794432" behindDoc="0" locked="0" layoutInCell="1" allowOverlap="1" wp14:anchorId="34B6C704" wp14:editId="39927569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552575" cy="895350"/>
            <wp:effectExtent l="0" t="0" r="9525" b="0"/>
            <wp:wrapNone/>
            <wp:docPr id="269428256" name="Picture 269428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28256" name="Picture 2694282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79F">
        <w:t>angry</w:t>
      </w:r>
    </w:p>
    <w:p w14:paraId="3DE94369" w14:textId="0EC7C409" w:rsidR="00B4079F" w:rsidRDefault="000454BB" w:rsidP="008B2B8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796480" behindDoc="0" locked="0" layoutInCell="1" allowOverlap="1" wp14:anchorId="27D61BF2" wp14:editId="42AF0CF1">
            <wp:simplePos x="0" y="0"/>
            <wp:positionH relativeFrom="margin">
              <wp:align>left</wp:align>
            </wp:positionH>
            <wp:positionV relativeFrom="paragraph">
              <wp:posOffset>575945</wp:posOffset>
            </wp:positionV>
            <wp:extent cx="1342390" cy="1342390"/>
            <wp:effectExtent l="0" t="0" r="0" b="0"/>
            <wp:wrapNone/>
            <wp:docPr id="904371807" name="Picture 9043718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371807" name="Picture 9043718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79F">
        <w:t>frustrated</w:t>
      </w:r>
    </w:p>
    <w:p w14:paraId="38CBF53A" w14:textId="0734C720" w:rsidR="00B4079F" w:rsidRDefault="00B4079F" w:rsidP="008B2B8B">
      <w:pPr>
        <w:pStyle w:val="Listtoplevel"/>
      </w:pPr>
      <w:r>
        <w:t>tired</w:t>
      </w:r>
    </w:p>
    <w:p w14:paraId="038B82FF" w14:textId="29ED9287" w:rsidR="008B2B8B" w:rsidRDefault="008B2B8B" w:rsidP="008B2B8B">
      <w:pPr>
        <w:pStyle w:val="Listtoplevel"/>
        <w:rPr>
          <w:b/>
          <w:bCs/>
        </w:rPr>
      </w:pPr>
      <w:r w:rsidRPr="008B2B8B">
        <w:rPr>
          <w:b/>
          <w:bCs/>
        </w:rPr>
        <w:t>anxious</w:t>
      </w:r>
      <w:r w:rsidR="00B4079F">
        <w:rPr>
          <w:b/>
          <w:bCs/>
        </w:rPr>
        <w:t>.</w:t>
      </w:r>
    </w:p>
    <w:p w14:paraId="1A2D2AB5" w14:textId="77777777" w:rsidR="00B4079F" w:rsidRDefault="00B4079F" w:rsidP="00B4079F"/>
    <w:p w14:paraId="2F2778C0" w14:textId="727CA8DB" w:rsidR="008B2B8B" w:rsidRDefault="000454BB" w:rsidP="008B2B8B">
      <w:r>
        <w:rPr>
          <w:noProof/>
          <w:lang w:eastAsia="en-GB"/>
        </w:rPr>
        <w:lastRenderedPageBreak/>
        <w:drawing>
          <wp:anchor distT="0" distB="0" distL="114300" distR="114300" simplePos="0" relativeHeight="251800576" behindDoc="0" locked="0" layoutInCell="1" allowOverlap="1" wp14:anchorId="4654B4C2" wp14:editId="4E6E376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306195" cy="1295400"/>
            <wp:effectExtent l="0" t="0" r="8255" b="0"/>
            <wp:wrapNone/>
            <wp:docPr id="61014742" name="Picture 610147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4742" name="Picture 610147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5B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037120" behindDoc="1" locked="0" layoutInCell="1" allowOverlap="1" wp14:anchorId="6C188B2B" wp14:editId="540A0AB4">
                <wp:simplePos x="0" y="0"/>
                <wp:positionH relativeFrom="column">
                  <wp:posOffset>2276475</wp:posOffset>
                </wp:positionH>
                <wp:positionV relativeFrom="paragraph">
                  <wp:posOffset>-152400</wp:posOffset>
                </wp:positionV>
                <wp:extent cx="3543300" cy="4686300"/>
                <wp:effectExtent l="0" t="0" r="0" b="0"/>
                <wp:wrapNone/>
                <wp:docPr id="173587997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468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77F0D3" id="Rectangle 1" o:spid="_x0000_s1026" style="position:absolute;margin-left:179.25pt;margin-top:-12pt;width:279pt;height:369pt;z-index:-2512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" fillcolor="#b4c6e7 [1300]" stroked="f" strokeweight="1pt"/>
            </w:pict>
          </mc:Fallback>
        </mc:AlternateContent>
      </w:r>
      <w:r w:rsidR="008B2B8B">
        <w:t xml:space="preserve">If you are feeling </w:t>
      </w:r>
      <w:r w:rsidR="008B2B8B" w:rsidRPr="00274103">
        <w:rPr>
          <w:b/>
          <w:bCs/>
        </w:rPr>
        <w:t>anxious</w:t>
      </w:r>
      <w:r w:rsidR="008B2B8B">
        <w:t xml:space="preserve"> you might:</w:t>
      </w:r>
    </w:p>
    <w:p w14:paraId="18501A38" w14:textId="1C7BA195" w:rsidR="008B2B8B" w:rsidRDefault="008B2B8B" w:rsidP="008B2B8B">
      <w:pPr>
        <w:pStyle w:val="Listtoplevel"/>
      </w:pPr>
      <w:r>
        <w:t>feel your heart beating faster</w:t>
      </w:r>
    </w:p>
    <w:p w14:paraId="540AA039" w14:textId="7533ABB9" w:rsidR="008B2B8B" w:rsidRDefault="000454BB" w:rsidP="008B2B8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798528" behindDoc="0" locked="0" layoutInCell="1" allowOverlap="1" wp14:anchorId="05584A29" wp14:editId="5090648C">
            <wp:simplePos x="0" y="0"/>
            <wp:positionH relativeFrom="margin">
              <wp:posOffset>-161290</wp:posOffset>
            </wp:positionH>
            <wp:positionV relativeFrom="paragraph">
              <wp:posOffset>582295</wp:posOffset>
            </wp:positionV>
            <wp:extent cx="1514475" cy="1514475"/>
            <wp:effectExtent l="0" t="0" r="0" b="9525"/>
            <wp:wrapNone/>
            <wp:docPr id="1863128690" name="Picture 1863128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28690" name="Picture 18631286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B8B">
        <w:t>breathe faster</w:t>
      </w:r>
    </w:p>
    <w:p w14:paraId="36B1884B" w14:textId="183CF29A" w:rsidR="008B2B8B" w:rsidRDefault="008B2B8B" w:rsidP="008B2B8B">
      <w:pPr>
        <w:pStyle w:val="Listtoplevel"/>
      </w:pPr>
      <w:r>
        <w:t>feel butterflies in your tummy or feel sick</w:t>
      </w:r>
    </w:p>
    <w:p w14:paraId="53C67A10" w14:textId="71FAF2F6" w:rsidR="008B2B8B" w:rsidRDefault="009A57BE" w:rsidP="008B2B8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02624" behindDoc="0" locked="0" layoutInCell="1" allowOverlap="1" wp14:anchorId="40A22974" wp14:editId="754F9359">
            <wp:simplePos x="0" y="0"/>
            <wp:positionH relativeFrom="margin">
              <wp:align>left</wp:align>
            </wp:positionH>
            <wp:positionV relativeFrom="paragraph">
              <wp:posOffset>699770</wp:posOffset>
            </wp:positionV>
            <wp:extent cx="1443355" cy="1238250"/>
            <wp:effectExtent l="0" t="0" r="4445" b="0"/>
            <wp:wrapNone/>
            <wp:docPr id="373142144" name="Picture 3731421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42144" name="Picture 3731421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35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B8B">
        <w:t>have trouble sleeping / bad dreams</w:t>
      </w:r>
    </w:p>
    <w:p w14:paraId="0045A955" w14:textId="01B0AD74" w:rsidR="008B2B8B" w:rsidRDefault="008B2B8B" w:rsidP="008B2B8B">
      <w:pPr>
        <w:pStyle w:val="Listtoplevel"/>
      </w:pPr>
      <w:r>
        <w:t>feel moody / grumpy.</w:t>
      </w:r>
    </w:p>
    <w:p w14:paraId="39A66DFB" w14:textId="37673693" w:rsidR="00407443" w:rsidRDefault="00407443" w:rsidP="00407443">
      <w:pPr>
        <w:pStyle w:val="Heading1"/>
      </w:pPr>
      <w:r>
        <w:br w:type="page"/>
      </w:r>
      <w:r>
        <w:lastRenderedPageBreak/>
        <w:t>Things to watch out for</w:t>
      </w:r>
    </w:p>
    <w:p w14:paraId="40D61378" w14:textId="77777777" w:rsidR="00407443" w:rsidRDefault="00407443" w:rsidP="00407443"/>
    <w:p w14:paraId="6FB5C1E6" w14:textId="77777777" w:rsidR="00407443" w:rsidRDefault="00407443" w:rsidP="00407443"/>
    <w:p w14:paraId="2ADC968F" w14:textId="77777777" w:rsidR="00407443" w:rsidRDefault="00407443" w:rsidP="00407443">
      <w:r>
        <w:rPr>
          <w:noProof/>
          <w:lang w:eastAsia="en-GB"/>
        </w:rPr>
        <w:drawing>
          <wp:anchor distT="0" distB="0" distL="114300" distR="114300" simplePos="0" relativeHeight="252020736" behindDoc="0" locked="0" layoutInCell="1" allowOverlap="1" wp14:anchorId="52E8672E" wp14:editId="033CBEE8">
            <wp:simplePos x="0" y="0"/>
            <wp:positionH relativeFrom="margin">
              <wp:posOffset>0</wp:posOffset>
            </wp:positionH>
            <wp:positionV relativeFrom="paragraph">
              <wp:posOffset>370840</wp:posOffset>
            </wp:positionV>
            <wp:extent cx="1197610" cy="1493520"/>
            <wp:effectExtent l="0" t="0" r="2540" b="0"/>
            <wp:wrapNone/>
            <wp:docPr id="836409685" name="Picture 836409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09685" name="Picture 836409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might need extra support for your mental wellbeing after a natural disaster if you:</w:t>
      </w:r>
    </w:p>
    <w:p w14:paraId="6B88A51E" w14:textId="77777777" w:rsidR="00407443" w:rsidRDefault="00407443" w:rsidP="00407443">
      <w:pPr>
        <w:pStyle w:val="Listtoplevel"/>
      </w:pPr>
      <w:r>
        <w:t>feel hopeless / worthless / useless</w:t>
      </w:r>
    </w:p>
    <w:p w14:paraId="74336070" w14:textId="027FF50F" w:rsidR="00407443" w:rsidRDefault="000454BB" w:rsidP="00407443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39168" behindDoc="0" locked="0" layoutInCell="1" allowOverlap="1" wp14:anchorId="16548F24" wp14:editId="20496D24">
            <wp:simplePos x="0" y="0"/>
            <wp:positionH relativeFrom="margin">
              <wp:posOffset>-635</wp:posOffset>
            </wp:positionH>
            <wp:positionV relativeFrom="paragraph">
              <wp:posOffset>50800</wp:posOffset>
            </wp:positionV>
            <wp:extent cx="1495425" cy="1274445"/>
            <wp:effectExtent l="0" t="0" r="0" b="1905"/>
            <wp:wrapNone/>
            <wp:docPr id="733604204" name="Picture 733604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604204" name="Picture 733604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43">
        <w:t>are very tired</w:t>
      </w:r>
    </w:p>
    <w:p w14:paraId="7207A24B" w14:textId="6FFE1BDE" w:rsidR="00407443" w:rsidRDefault="00407443" w:rsidP="00407443">
      <w:pPr>
        <w:pStyle w:val="Listtoplevel"/>
      </w:pPr>
      <w:r>
        <w:t>have changes in behaviour like:</w:t>
      </w:r>
    </w:p>
    <w:p w14:paraId="29EA0FF5" w14:textId="47E1F975" w:rsidR="00407443" w:rsidRDefault="000454BB" w:rsidP="00407443">
      <w:pPr>
        <w:pStyle w:val="Listsecondlevel"/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68C5ECB3" wp14:editId="4C7472BE">
            <wp:simplePos x="0" y="0"/>
            <wp:positionH relativeFrom="margin">
              <wp:posOffset>0</wp:posOffset>
            </wp:positionH>
            <wp:positionV relativeFrom="paragraph">
              <wp:posOffset>443230</wp:posOffset>
            </wp:positionV>
            <wp:extent cx="1482725" cy="1263015"/>
            <wp:effectExtent l="0" t="0" r="3175" b="0"/>
            <wp:wrapNone/>
            <wp:docPr id="799891771" name="Picture 7998917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91771" name="Picture 7998917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43">
        <w:t xml:space="preserve">eating less / more </w:t>
      </w:r>
    </w:p>
    <w:p w14:paraId="1372F576" w14:textId="09C0E370" w:rsidR="00407443" w:rsidRDefault="00407443" w:rsidP="00407443">
      <w:pPr>
        <w:pStyle w:val="Listparagraph2"/>
        <w:rPr>
          <w:lang w:eastAsia="en-US"/>
        </w:rPr>
      </w:pPr>
      <w:r>
        <w:rPr>
          <w:lang w:eastAsia="en-US"/>
        </w:rPr>
        <w:t>sleeping less / more.</w:t>
      </w:r>
    </w:p>
    <w:p w14:paraId="3C3F5FF9" w14:textId="77777777" w:rsidR="00407443" w:rsidRDefault="00407443" w:rsidP="00407443"/>
    <w:p w14:paraId="66519E75" w14:textId="77777777" w:rsidR="00407443" w:rsidRDefault="00407443" w:rsidP="00407443">
      <w:pPr>
        <w:spacing w:line="240" w:lineRule="auto"/>
        <w:ind w:left="0"/>
      </w:pPr>
      <w:r>
        <w:br w:type="page"/>
      </w:r>
    </w:p>
    <w:p w14:paraId="6438E7E3" w14:textId="77777777" w:rsidR="00407443" w:rsidRDefault="00407443" w:rsidP="00407443">
      <w:r>
        <w:rPr>
          <w:noProof/>
          <w:lang w:eastAsia="en-GB"/>
        </w:rPr>
        <w:lastRenderedPageBreak/>
        <w:drawing>
          <wp:anchor distT="0" distB="0" distL="114300" distR="114300" simplePos="0" relativeHeight="252022784" behindDoc="0" locked="0" layoutInCell="1" allowOverlap="1" wp14:anchorId="5362D714" wp14:editId="2A62C02A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1316355" cy="1238250"/>
            <wp:effectExtent l="0" t="0" r="0" b="0"/>
            <wp:wrapNone/>
            <wp:docPr id="728583449" name="Picture 7285834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583449" name="Picture 7285834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35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might need extra support for your mental wellbeing after a natural disaster if you turn to:</w:t>
      </w:r>
    </w:p>
    <w:p w14:paraId="7624D331" w14:textId="3ADD0C63" w:rsidR="00407443" w:rsidRDefault="000454BB" w:rsidP="00407443">
      <w:pPr>
        <w:pStyle w:val="Listtoplevel"/>
      </w:pPr>
      <w:r>
        <w:drawing>
          <wp:anchor distT="0" distB="0" distL="114300" distR="114300" simplePos="0" relativeHeight="252093440" behindDoc="0" locked="0" layoutInCell="1" allowOverlap="1" wp14:anchorId="72C629ED" wp14:editId="399E0E0A">
            <wp:simplePos x="0" y="0"/>
            <wp:positionH relativeFrom="margin">
              <wp:align>left</wp:align>
            </wp:positionH>
            <wp:positionV relativeFrom="paragraph">
              <wp:posOffset>574040</wp:posOffset>
            </wp:positionV>
            <wp:extent cx="1506220" cy="1875155"/>
            <wp:effectExtent l="0" t="0" r="0" b="0"/>
            <wp:wrapThrough wrapText="bothSides">
              <wp:wrapPolygon edited="0">
                <wp:start x="0" y="0"/>
                <wp:lineTo x="0" y="21285"/>
                <wp:lineTo x="21309" y="21285"/>
                <wp:lineTo x="21309" y="0"/>
                <wp:lineTo x="0" y="0"/>
              </wp:wrapPolygon>
            </wp:wrapThrough>
            <wp:docPr id="11" name="Picture 11" descr="Unhealthy Alcoh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healthy Alcohol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43">
        <w:t>taking drugs</w:t>
      </w:r>
    </w:p>
    <w:p w14:paraId="7DC6F5EF" w14:textId="3B976A7D" w:rsidR="00407443" w:rsidRDefault="00407443" w:rsidP="00407443">
      <w:pPr>
        <w:pStyle w:val="Listtoplevel"/>
      </w:pPr>
      <w:r>
        <w:t>drinking lots of alcohol</w:t>
      </w:r>
      <w:r w:rsidR="00BC73B6">
        <w:t xml:space="preserve"> like:</w:t>
      </w:r>
    </w:p>
    <w:p w14:paraId="1735EAD1" w14:textId="3366088E" w:rsidR="00BC73B6" w:rsidRDefault="00BC73B6" w:rsidP="00BC73B6">
      <w:pPr>
        <w:pStyle w:val="Listsecondlevel"/>
      </w:pPr>
      <w:r>
        <w:t>beer</w:t>
      </w:r>
    </w:p>
    <w:p w14:paraId="1594E5F9" w14:textId="61FEC882" w:rsidR="00BC73B6" w:rsidRDefault="00BC73B6" w:rsidP="00BC73B6">
      <w:pPr>
        <w:pStyle w:val="Listparagraph2"/>
        <w:rPr>
          <w:lang w:eastAsia="en-US"/>
        </w:rPr>
      </w:pPr>
      <w:r>
        <w:rPr>
          <w:lang w:eastAsia="en-US"/>
        </w:rPr>
        <w:t>wine</w:t>
      </w:r>
    </w:p>
    <w:p w14:paraId="05CBBF18" w14:textId="601E9411" w:rsidR="00BC73B6" w:rsidRPr="00BC73B6" w:rsidRDefault="00D21C14" w:rsidP="00BC73B6">
      <w:pPr>
        <w:pStyle w:val="Listparagraph2"/>
        <w:rPr>
          <w:lang w:eastAsia="en-US"/>
        </w:rPr>
      </w:pPr>
      <w:r>
        <w:rPr>
          <w:noProof/>
          <w:lang w:eastAsia="en-US"/>
        </w:rPr>
        <w:drawing>
          <wp:anchor distT="0" distB="0" distL="114300" distR="114300" simplePos="0" relativeHeight="252154880" behindDoc="0" locked="0" layoutInCell="1" allowOverlap="1" wp14:anchorId="10234717" wp14:editId="7CF057CD">
            <wp:simplePos x="0" y="0"/>
            <wp:positionH relativeFrom="column">
              <wp:posOffset>7620</wp:posOffset>
            </wp:positionH>
            <wp:positionV relativeFrom="paragraph">
              <wp:posOffset>201295</wp:posOffset>
            </wp:positionV>
            <wp:extent cx="1754505" cy="1668780"/>
            <wp:effectExtent l="0" t="0" r="0" b="7620"/>
            <wp:wrapThrough wrapText="bothSides">
              <wp:wrapPolygon edited="0">
                <wp:start x="0" y="0"/>
                <wp:lineTo x="0" y="21452"/>
                <wp:lineTo x="21342" y="21452"/>
                <wp:lineTo x="21342" y="13315"/>
                <wp:lineTo x="19700" y="10356"/>
                <wp:lineTo x="17590" y="7890"/>
                <wp:lineTo x="12430" y="3945"/>
                <wp:lineTo x="12664" y="2959"/>
                <wp:lineTo x="8678" y="740"/>
                <wp:lineTo x="5863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505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3B6">
        <w:rPr>
          <w:lang w:eastAsia="en-US"/>
        </w:rPr>
        <w:t>spirits</w:t>
      </w:r>
    </w:p>
    <w:p w14:paraId="54D5CAD5" w14:textId="434F79CF" w:rsidR="00407443" w:rsidRDefault="00407443" w:rsidP="00407443">
      <w:pPr>
        <w:pStyle w:val="Listtoplevel"/>
      </w:pPr>
      <w:r>
        <w:t>gambling</w:t>
      </w:r>
      <w:r w:rsidR="00DB6474">
        <w:t>.</w:t>
      </w:r>
    </w:p>
    <w:p w14:paraId="28D334B5" w14:textId="77777777" w:rsidR="00407443" w:rsidRDefault="00407443" w:rsidP="00407443"/>
    <w:p w14:paraId="4999C9BD" w14:textId="27FA4C2A" w:rsidR="00162CB7" w:rsidRDefault="00162CB7">
      <w:pPr>
        <w:spacing w:line="240" w:lineRule="auto"/>
        <w:ind w:left="0"/>
      </w:pPr>
      <w:r>
        <w:br w:type="page"/>
      </w:r>
    </w:p>
    <w:p w14:paraId="2BDD242A" w14:textId="771D0FD6" w:rsidR="00407443" w:rsidRDefault="0048452E" w:rsidP="00407443">
      <w:r>
        <w:rPr>
          <w:noProof/>
        </w:rPr>
        <w:lastRenderedPageBreak/>
        <w:drawing>
          <wp:anchor distT="0" distB="0" distL="114300" distR="114300" simplePos="0" relativeHeight="252094464" behindDoc="0" locked="0" layoutInCell="1" allowOverlap="1" wp14:anchorId="00BF641C" wp14:editId="7F8D63EE">
            <wp:simplePos x="0" y="0"/>
            <wp:positionH relativeFrom="margin">
              <wp:posOffset>-635</wp:posOffset>
            </wp:positionH>
            <wp:positionV relativeFrom="paragraph">
              <wp:posOffset>346710</wp:posOffset>
            </wp:positionV>
            <wp:extent cx="1803400" cy="1442085"/>
            <wp:effectExtent l="0" t="0" r="6350" b="5715"/>
            <wp:wrapThrough wrapText="bothSides">
              <wp:wrapPolygon edited="0">
                <wp:start x="0" y="0"/>
                <wp:lineTo x="0" y="21400"/>
                <wp:lineTo x="21448" y="21400"/>
                <wp:lineTo x="21448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43">
        <w:t>You might need extra support for your mental wellbeing after a natural disaster if you:</w:t>
      </w:r>
    </w:p>
    <w:p w14:paraId="172A7121" w14:textId="069576A6" w:rsidR="000454BB" w:rsidRDefault="000454BB" w:rsidP="00407443">
      <w:pPr>
        <w:pStyle w:val="Listtoplevel"/>
      </w:pPr>
      <w:r>
        <w:t xml:space="preserve">have to </w:t>
      </w:r>
      <w:r w:rsidR="00407443">
        <w:t xml:space="preserve">stay </w:t>
      </w:r>
      <w:r>
        <w:t xml:space="preserve">somewhere different because your home is damaged </w:t>
      </w:r>
    </w:p>
    <w:p w14:paraId="5DC12431" w14:textId="01409DF9" w:rsidR="00407443" w:rsidRDefault="0048452E" w:rsidP="00407443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96512" behindDoc="0" locked="0" layoutInCell="1" allowOverlap="1" wp14:anchorId="624F43BD" wp14:editId="6E3F9A8B">
            <wp:simplePos x="0" y="0"/>
            <wp:positionH relativeFrom="margin">
              <wp:align>left</wp:align>
            </wp:positionH>
            <wp:positionV relativeFrom="paragraph">
              <wp:posOffset>205105</wp:posOffset>
            </wp:positionV>
            <wp:extent cx="1986280" cy="1329690"/>
            <wp:effectExtent l="0" t="0" r="0" b="3810"/>
            <wp:wrapNone/>
            <wp:docPr id="102877066" name="Picture 1028770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7066" name="Picture 1028770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628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4BB">
        <w:t xml:space="preserve">are </w:t>
      </w:r>
      <w:r w:rsidR="00F5560C">
        <w:t xml:space="preserve">separated </w:t>
      </w:r>
      <w:r w:rsidR="000454BB">
        <w:t>/</w:t>
      </w:r>
      <w:r>
        <w:t xml:space="preserve"> </w:t>
      </w:r>
      <w:r w:rsidR="000454BB">
        <w:t xml:space="preserve">away </w:t>
      </w:r>
      <w:r>
        <w:t>from</w:t>
      </w:r>
      <w:r w:rsidR="000454BB">
        <w:t xml:space="preserve"> your family / </w:t>
      </w:r>
      <w:r w:rsidR="00407443">
        <w:t>loved ones</w:t>
      </w:r>
    </w:p>
    <w:p w14:paraId="559649D6" w14:textId="0C7F38B1" w:rsidR="00407443" w:rsidRDefault="000454BB" w:rsidP="00407443">
      <w:pPr>
        <w:pStyle w:val="Listtoplevel"/>
      </w:pPr>
      <w:r>
        <w:t xml:space="preserve">are not able to </w:t>
      </w:r>
      <w:r w:rsidR="00407443">
        <w:t>do the things you used to enjoy</w:t>
      </w:r>
    </w:p>
    <w:p w14:paraId="019B6F03" w14:textId="0CEB0688" w:rsidR="00407443" w:rsidRDefault="00407443" w:rsidP="00407443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2025856" behindDoc="0" locked="0" layoutInCell="1" allowOverlap="1" wp14:anchorId="2A911D63" wp14:editId="2972CD45">
            <wp:simplePos x="0" y="0"/>
            <wp:positionH relativeFrom="margin">
              <wp:posOffset>147955</wp:posOffset>
            </wp:positionH>
            <wp:positionV relativeFrom="paragraph">
              <wp:posOffset>96520</wp:posOffset>
            </wp:positionV>
            <wp:extent cx="1590675" cy="1590675"/>
            <wp:effectExtent l="0" t="0" r="0" b="9525"/>
            <wp:wrapNone/>
            <wp:docPr id="1858513048" name="Picture 18585130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513048" name="Picture 18585130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474">
        <w:t>feel unwell with</w:t>
      </w:r>
      <w:r>
        <w:t>:</w:t>
      </w:r>
    </w:p>
    <w:p w14:paraId="42FE7884" w14:textId="15A5077D" w:rsidR="00407443" w:rsidRDefault="00407443" w:rsidP="00407443">
      <w:pPr>
        <w:pStyle w:val="Listsecondlevel"/>
      </w:pPr>
      <w:r>
        <w:t>headaches</w:t>
      </w:r>
    </w:p>
    <w:p w14:paraId="37624329" w14:textId="77777777" w:rsidR="00407443" w:rsidRPr="00C96642" w:rsidRDefault="00407443" w:rsidP="00407443">
      <w:pPr>
        <w:pStyle w:val="Listparagraph2"/>
        <w:rPr>
          <w:lang w:eastAsia="en-US"/>
        </w:rPr>
      </w:pPr>
      <w:r>
        <w:rPr>
          <w:lang w:eastAsia="en-US"/>
        </w:rPr>
        <w:t>stomach aches.</w:t>
      </w:r>
    </w:p>
    <w:p w14:paraId="4FB74DB7" w14:textId="77777777" w:rsidR="00407443" w:rsidRDefault="00407443" w:rsidP="00407443">
      <w:pPr>
        <w:spacing w:line="240" w:lineRule="auto"/>
        <w:ind w:left="0"/>
      </w:pPr>
      <w:r>
        <w:br w:type="page"/>
      </w:r>
    </w:p>
    <w:p w14:paraId="767FE971" w14:textId="77777777" w:rsidR="005F0771" w:rsidRDefault="005F0771" w:rsidP="005F0771">
      <w:pPr>
        <w:pStyle w:val="Heading1"/>
      </w:pPr>
      <w:r>
        <w:lastRenderedPageBreak/>
        <w:t xml:space="preserve">Things to do to make you feel </w:t>
      </w:r>
      <w:proofErr w:type="gramStart"/>
      <w:r>
        <w:t>better</w:t>
      </w:r>
      <w:proofErr w:type="gramEnd"/>
    </w:p>
    <w:p w14:paraId="242B9A51" w14:textId="77777777" w:rsidR="008B2B8B" w:rsidRDefault="008B2B8B" w:rsidP="008B2B8B"/>
    <w:p w14:paraId="37CBCCF3" w14:textId="77777777" w:rsidR="005F0771" w:rsidRDefault="005F0771" w:rsidP="008B2B8B"/>
    <w:p w14:paraId="2082509C" w14:textId="273886B5" w:rsidR="005F0771" w:rsidRDefault="009A57BE" w:rsidP="008B2B8B">
      <w:r>
        <w:rPr>
          <w:noProof/>
          <w:lang w:eastAsia="en-GB"/>
        </w:rPr>
        <w:drawing>
          <wp:anchor distT="0" distB="0" distL="114300" distR="114300" simplePos="0" relativeHeight="251804672" behindDoc="0" locked="0" layoutInCell="1" allowOverlap="1" wp14:anchorId="0A6DB5EB" wp14:editId="08D4BAFE">
            <wp:simplePos x="0" y="0"/>
            <wp:positionH relativeFrom="margin">
              <wp:posOffset>-53257</wp:posOffset>
            </wp:positionH>
            <wp:positionV relativeFrom="paragraph">
              <wp:posOffset>240665</wp:posOffset>
            </wp:positionV>
            <wp:extent cx="1738630" cy="1738630"/>
            <wp:effectExtent l="0" t="0" r="0" b="0"/>
            <wp:wrapNone/>
            <wp:docPr id="1747051271" name="Picture 1747051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051271" name="Picture 17470512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863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0771">
        <w:t>There are things you can do to look after how you are feeling.</w:t>
      </w:r>
    </w:p>
    <w:p w14:paraId="425B2B57" w14:textId="77777777" w:rsidR="005F0771" w:rsidRDefault="005F0771" w:rsidP="008B2B8B"/>
    <w:p w14:paraId="3E9A8B10" w14:textId="77777777" w:rsidR="005F0771" w:rsidRDefault="005F0771" w:rsidP="008B2B8B"/>
    <w:p w14:paraId="49D5B237" w14:textId="6A522475" w:rsidR="008B2B8B" w:rsidRDefault="00DB6474" w:rsidP="008B2B8B">
      <w:r>
        <w:t>Take some time to think about how you are feeling</w:t>
      </w:r>
      <w:r w:rsidR="005F0771">
        <w:t>.</w:t>
      </w:r>
    </w:p>
    <w:p w14:paraId="2622B3CF" w14:textId="77777777" w:rsidR="00901F18" w:rsidRDefault="00901F18" w:rsidP="008B2B8B"/>
    <w:p w14:paraId="1C58DF26" w14:textId="77777777" w:rsidR="00901F18" w:rsidRDefault="00901F18" w:rsidP="008B2B8B"/>
    <w:p w14:paraId="18756B35" w14:textId="20F212DF" w:rsidR="00901F18" w:rsidRDefault="001A3F41" w:rsidP="008B2B8B">
      <w:r>
        <w:rPr>
          <w:noProof/>
          <w:lang w:eastAsia="en-GB"/>
        </w:rPr>
        <w:drawing>
          <wp:anchor distT="0" distB="0" distL="114300" distR="114300" simplePos="0" relativeHeight="251806720" behindDoc="0" locked="0" layoutInCell="1" allowOverlap="1" wp14:anchorId="011DFD9B" wp14:editId="641646E9">
            <wp:simplePos x="0" y="0"/>
            <wp:positionH relativeFrom="margin">
              <wp:posOffset>-133350</wp:posOffset>
            </wp:positionH>
            <wp:positionV relativeFrom="paragraph">
              <wp:posOffset>281305</wp:posOffset>
            </wp:positionV>
            <wp:extent cx="1916430" cy="1916430"/>
            <wp:effectExtent l="0" t="0" r="0" b="7620"/>
            <wp:wrapNone/>
            <wp:docPr id="1805624172" name="Picture 18056241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24172" name="Picture 18056241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F18">
        <w:t>You may feel:</w:t>
      </w:r>
    </w:p>
    <w:p w14:paraId="6B9E7EC8" w14:textId="19099DA9" w:rsidR="00901F18" w:rsidRDefault="00901F18" w:rsidP="00901F18">
      <w:pPr>
        <w:pStyle w:val="Listtoplevel"/>
      </w:pPr>
      <w:r>
        <w:t>anxious</w:t>
      </w:r>
    </w:p>
    <w:p w14:paraId="3A72B724" w14:textId="77777777" w:rsidR="00901F18" w:rsidRDefault="00901F18" w:rsidP="00901F18">
      <w:pPr>
        <w:pStyle w:val="Listtoplevel"/>
      </w:pPr>
      <w:r>
        <w:t>overwhelmed</w:t>
      </w:r>
    </w:p>
    <w:p w14:paraId="5DE8BCEA" w14:textId="77777777" w:rsidR="00901F18" w:rsidRPr="00717814" w:rsidRDefault="00901F18" w:rsidP="00901F18">
      <w:pPr>
        <w:pStyle w:val="Listtoplevel"/>
        <w:rPr>
          <w:b/>
          <w:bCs/>
        </w:rPr>
      </w:pPr>
      <w:r w:rsidRPr="00717814">
        <w:rPr>
          <w:b/>
          <w:bCs/>
        </w:rPr>
        <w:t>on edge.</w:t>
      </w:r>
    </w:p>
    <w:p w14:paraId="44A438DF" w14:textId="77777777" w:rsidR="005F0771" w:rsidRDefault="005F0771" w:rsidP="008B2B8B"/>
    <w:p w14:paraId="4623CD87" w14:textId="6406C754" w:rsidR="00717814" w:rsidRDefault="00717814">
      <w:pPr>
        <w:spacing w:line="240" w:lineRule="auto"/>
        <w:ind w:left="0"/>
      </w:pPr>
      <w:r>
        <w:br w:type="page"/>
      </w:r>
    </w:p>
    <w:p w14:paraId="51B7133F" w14:textId="1AA6F993" w:rsidR="00DB6474" w:rsidRDefault="0048452E" w:rsidP="008B2B8B">
      <w:r>
        <w:rPr>
          <w:noProof/>
          <w:lang w:eastAsia="en-GB"/>
        </w:rPr>
        <w:lastRenderedPageBreak/>
        <w:drawing>
          <wp:anchor distT="0" distB="0" distL="114300" distR="114300" simplePos="0" relativeHeight="252042240" behindDoc="0" locked="0" layoutInCell="1" allowOverlap="1" wp14:anchorId="7DB58B81" wp14:editId="035E7B03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1590675" cy="1590675"/>
            <wp:effectExtent l="0" t="0" r="0" b="9525"/>
            <wp:wrapNone/>
            <wp:docPr id="1181394292" name="Picture 1181394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94292" name="Picture 1181394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15761767" wp14:editId="3BECB813">
                <wp:simplePos x="0" y="0"/>
                <wp:positionH relativeFrom="column">
                  <wp:posOffset>2240915</wp:posOffset>
                </wp:positionH>
                <wp:positionV relativeFrom="paragraph">
                  <wp:posOffset>-128905</wp:posOffset>
                </wp:positionV>
                <wp:extent cx="3305175" cy="2704465"/>
                <wp:effectExtent l="0" t="0" r="9525" b="635"/>
                <wp:wrapNone/>
                <wp:docPr id="59605331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175" cy="270446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1C1C4" id="Rectangle 5" o:spid="_x0000_s1026" style="position:absolute;margin-left:176.45pt;margin-top:-10.15pt;width:260.25pt;height:212.95pt;z-index:-251276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" fillcolor="#b4c6e7 [1300]" stroked="f" strokeweight="1pt"/>
            </w:pict>
          </mc:Fallback>
        </mc:AlternateContent>
      </w:r>
      <w:r w:rsidR="00DB6474">
        <w:t xml:space="preserve">Feeling </w:t>
      </w:r>
      <w:r w:rsidR="00DB6474" w:rsidRPr="00DB6474">
        <w:rPr>
          <w:b/>
          <w:bCs/>
        </w:rPr>
        <w:t>on edge</w:t>
      </w:r>
      <w:r w:rsidR="00DB6474">
        <w:t xml:space="preserve"> means feeling nervous.</w:t>
      </w:r>
    </w:p>
    <w:p w14:paraId="604A8CBE" w14:textId="0A6AFB34" w:rsidR="00DB6474" w:rsidRDefault="00DB6474" w:rsidP="008B2B8B"/>
    <w:p w14:paraId="3631CBF6" w14:textId="77777777" w:rsidR="0048452E" w:rsidRDefault="0048452E" w:rsidP="008B2B8B"/>
    <w:p w14:paraId="351AF09F" w14:textId="71D7610A" w:rsidR="00DB6474" w:rsidRDefault="0048452E" w:rsidP="008B2B8B">
      <w:r>
        <w:rPr>
          <w:noProof/>
          <w:lang w:eastAsia="en-GB"/>
        </w:rPr>
        <w:drawing>
          <wp:anchor distT="0" distB="0" distL="114300" distR="114300" simplePos="0" relativeHeight="252098560" behindDoc="0" locked="0" layoutInCell="1" allowOverlap="1" wp14:anchorId="34F716A6" wp14:editId="1918B4B8">
            <wp:simplePos x="0" y="0"/>
            <wp:positionH relativeFrom="margin">
              <wp:posOffset>135890</wp:posOffset>
            </wp:positionH>
            <wp:positionV relativeFrom="paragraph">
              <wp:posOffset>699135</wp:posOffset>
            </wp:positionV>
            <wp:extent cx="1305560" cy="1390650"/>
            <wp:effectExtent l="0" t="0" r="889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27844" name="Picture 1322627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56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474">
        <w:t>Being on edge means you are worried / afraid about what might happen.</w:t>
      </w:r>
    </w:p>
    <w:p w14:paraId="1FD09AED" w14:textId="3640DFD3" w:rsidR="00DB6474" w:rsidRDefault="00DB6474" w:rsidP="00901F18"/>
    <w:p w14:paraId="6B269102" w14:textId="58F4EBFE" w:rsidR="00901F18" w:rsidRDefault="00901F18" w:rsidP="00901F18"/>
    <w:p w14:paraId="4195FD4D" w14:textId="06EDFFCB" w:rsidR="00901F18" w:rsidRDefault="00DB6474" w:rsidP="00901F18">
      <w:r>
        <w:t>If you feel like crying that is okay</w:t>
      </w:r>
      <w:r w:rsidR="00901F18">
        <w:t>.</w:t>
      </w:r>
    </w:p>
    <w:p w14:paraId="32234B50" w14:textId="44B19160" w:rsidR="00901F18" w:rsidRDefault="001F7784" w:rsidP="008B2B8B">
      <w:r>
        <w:rPr>
          <w:noProof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06EAECA4" wp14:editId="596B44D7">
                <wp:simplePos x="0" y="0"/>
                <wp:positionH relativeFrom="margin">
                  <wp:align>left</wp:align>
                </wp:positionH>
                <wp:positionV relativeFrom="paragraph">
                  <wp:posOffset>289560</wp:posOffset>
                </wp:positionV>
                <wp:extent cx="1552575" cy="1609725"/>
                <wp:effectExtent l="0" t="0" r="0" b="952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575" cy="1609725"/>
                          <a:chOff x="0" y="0"/>
                          <a:chExt cx="1628775" cy="1628775"/>
                        </a:xfrm>
                      </wpg:grpSpPr>
                      <pic:pic xmlns:pic="http://schemas.openxmlformats.org/drawingml/2006/picture">
                        <pic:nvPicPr>
                          <pic:cNvPr id="816123041" name="Picture 8161230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93463" name="Picture 1277934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820" y="1043940"/>
                            <a:ext cx="674370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97939D" id="Group 7" o:spid="_x0000_s1026" style="position:absolute;margin-left:0;margin-top:22.8pt;width:122.25pt;height:126.75pt;z-index:252018688;mso-position-horizontal:left;mso-position-horizontal-relative:margin;mso-width-relative:margin;mso-height-relative:margin" coordsize="16287,16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6123041" o:spid="_x0000_s1027" type="#_x0000_t75" alt="&quot;&quot;" style="position:absolute;width:16287;height:1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">
                  <v:imagedata r:id="rId50" o:title=""/>
                </v:shape>
                <v:shape id="Picture 127793463" o:spid="_x0000_s1028" type="#_x0000_t75" alt="&quot;&quot;" style="position:absolute;left:4648;top:10439;width:6743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">
                  <v:imagedata r:id="rId51" o:title=""/>
                </v:shape>
                <w10:wrap anchorx="margin"/>
              </v:group>
            </w:pict>
          </mc:Fallback>
        </mc:AlternateContent>
      </w:r>
    </w:p>
    <w:p w14:paraId="0F0D1BD3" w14:textId="3C0270E3" w:rsidR="005F0771" w:rsidRDefault="005F0771" w:rsidP="008B2B8B"/>
    <w:p w14:paraId="04F12661" w14:textId="6E5D73DA" w:rsidR="005F0771" w:rsidRDefault="005F0771" w:rsidP="008B2B8B">
      <w:r>
        <w:t xml:space="preserve">Feeling all sorts of </w:t>
      </w:r>
      <w:r w:rsidR="00901F18">
        <w:t>things</w:t>
      </w:r>
      <w:r>
        <w:t xml:space="preserve"> </w:t>
      </w:r>
      <w:r w:rsidR="00901F18">
        <w:t>is</w:t>
      </w:r>
      <w:r>
        <w:t xml:space="preserve"> a part of getting better</w:t>
      </w:r>
      <w:r w:rsidR="00901F18">
        <w:t>.</w:t>
      </w:r>
    </w:p>
    <w:p w14:paraId="0B8741D0" w14:textId="77777777" w:rsidR="00DB6474" w:rsidRDefault="00DB6474">
      <w:pPr>
        <w:spacing w:line="240" w:lineRule="auto"/>
        <w:ind w:left="0"/>
      </w:pPr>
      <w:r>
        <w:br w:type="page"/>
      </w:r>
    </w:p>
    <w:p w14:paraId="3259F79C" w14:textId="48663298" w:rsidR="00901F18" w:rsidRDefault="00F3434B" w:rsidP="008B2B8B">
      <w:r w:rsidRPr="001B1D77">
        <w:rPr>
          <w:b/>
          <w:bCs/>
          <w:noProof/>
          <w:lang w:eastAsia="en-GB"/>
        </w:rPr>
        <w:lastRenderedPageBreak/>
        <w:drawing>
          <wp:anchor distT="0" distB="0" distL="114300" distR="114300" simplePos="0" relativeHeight="251810816" behindDoc="1" locked="0" layoutInCell="1" allowOverlap="1" wp14:anchorId="06F33DDB" wp14:editId="45AB5207">
            <wp:simplePos x="0" y="0"/>
            <wp:positionH relativeFrom="margin">
              <wp:align>left</wp:align>
            </wp:positionH>
            <wp:positionV relativeFrom="paragraph">
              <wp:posOffset>-412750</wp:posOffset>
            </wp:positionV>
            <wp:extent cx="1468120" cy="1427480"/>
            <wp:effectExtent l="0" t="0" r="0" b="0"/>
            <wp:wrapNone/>
            <wp:docPr id="1498205770" name="Picture 14982057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205770" name="Picture 14982057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A6C">
        <w:t>Another thing you can do to look after how you are feeling is t</w:t>
      </w:r>
      <w:r w:rsidR="00901F18">
        <w:t xml:space="preserve">ake it </w:t>
      </w:r>
      <w:r w:rsidR="001B2854">
        <w:t>1</w:t>
      </w:r>
      <w:r w:rsidR="00901F18">
        <w:t xml:space="preserve"> day at a time.</w:t>
      </w:r>
    </w:p>
    <w:p w14:paraId="407CE121" w14:textId="13AFBF4C" w:rsidR="00901F18" w:rsidRDefault="0048452E" w:rsidP="008B2B8B">
      <w:r>
        <w:rPr>
          <w:noProof/>
        </w:rPr>
        <w:drawing>
          <wp:anchor distT="0" distB="0" distL="114300" distR="114300" simplePos="0" relativeHeight="252099584" behindDoc="0" locked="0" layoutInCell="1" allowOverlap="1" wp14:anchorId="7E2701AA" wp14:editId="63D9B1CF">
            <wp:simplePos x="0" y="0"/>
            <wp:positionH relativeFrom="margin">
              <wp:posOffset>-38100</wp:posOffset>
            </wp:positionH>
            <wp:positionV relativeFrom="paragraph">
              <wp:posOffset>158115</wp:posOffset>
            </wp:positionV>
            <wp:extent cx="1621155" cy="1428750"/>
            <wp:effectExtent l="0" t="0" r="0" b="0"/>
            <wp:wrapThrough wrapText="bothSides">
              <wp:wrapPolygon edited="0">
                <wp:start x="0" y="0"/>
                <wp:lineTo x="0" y="21312"/>
                <wp:lineTo x="21321" y="21312"/>
                <wp:lineTo x="21321" y="0"/>
                <wp:lineTo x="0" y="0"/>
              </wp:wrapPolygon>
            </wp:wrapThrough>
            <wp:docPr id="17" name="Picture 17" descr="Adoption Emotional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doption Emotional Suppor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59771" w14:textId="77777777" w:rsidR="00901F18" w:rsidRDefault="00901F18" w:rsidP="008B2B8B"/>
    <w:p w14:paraId="4A1F8578" w14:textId="528FD98C" w:rsidR="00901F18" w:rsidRDefault="00901F18" w:rsidP="008B2B8B">
      <w:r>
        <w:t>When things are hard you may feel overwhelmed.</w:t>
      </w:r>
    </w:p>
    <w:p w14:paraId="36502802" w14:textId="6B277322" w:rsidR="00901F18" w:rsidRDefault="00901F18" w:rsidP="008B2B8B"/>
    <w:p w14:paraId="778AB9D0" w14:textId="6378C9E6" w:rsidR="001B2854" w:rsidRDefault="0048452E" w:rsidP="008B2B8B">
      <w:r>
        <w:rPr>
          <w:noProof/>
          <w:lang w:eastAsia="en-GB"/>
        </w:rPr>
        <w:drawing>
          <wp:anchor distT="0" distB="0" distL="114300" distR="114300" simplePos="0" relativeHeight="251812864" behindDoc="0" locked="0" layoutInCell="1" allowOverlap="1" wp14:anchorId="2D481A98" wp14:editId="5876BA45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1390650" cy="1390650"/>
            <wp:effectExtent l="0" t="0" r="0" b="0"/>
            <wp:wrapNone/>
            <wp:docPr id="941719702" name="Picture 9417197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719702" name="Picture 9417197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B9F48" w14:textId="3E158FC0" w:rsidR="00901F18" w:rsidRDefault="00901F18" w:rsidP="008B2B8B">
      <w:r>
        <w:t>You may be thinking about:</w:t>
      </w:r>
    </w:p>
    <w:p w14:paraId="0ABA5CBC" w14:textId="19EE5430" w:rsidR="00901F18" w:rsidRDefault="00F3434B" w:rsidP="00901F18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14912" behindDoc="0" locked="0" layoutInCell="1" allowOverlap="1" wp14:anchorId="71A79D94" wp14:editId="5DD4E033">
            <wp:simplePos x="0" y="0"/>
            <wp:positionH relativeFrom="margin">
              <wp:align>left</wp:align>
            </wp:positionH>
            <wp:positionV relativeFrom="paragraph">
              <wp:posOffset>988060</wp:posOffset>
            </wp:positionV>
            <wp:extent cx="1569720" cy="1569720"/>
            <wp:effectExtent l="0" t="0" r="0" b="0"/>
            <wp:wrapNone/>
            <wp:docPr id="1085957925" name="Picture 10859579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957925" name="Picture 10859579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72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F18">
        <w:t>what was lost in the natural disaster</w:t>
      </w:r>
    </w:p>
    <w:p w14:paraId="2A844807" w14:textId="3A138551" w:rsidR="00901F18" w:rsidRDefault="00901F18" w:rsidP="00901F18">
      <w:pPr>
        <w:pStyle w:val="Listtoplevel"/>
      </w:pPr>
      <w:r>
        <w:t>how you do not know what is going to happen in the future.</w:t>
      </w:r>
    </w:p>
    <w:p w14:paraId="2FCC0312" w14:textId="77777777" w:rsidR="00901F18" w:rsidRDefault="00901F18" w:rsidP="00901F18"/>
    <w:p w14:paraId="409E8ACD" w14:textId="77777777" w:rsidR="00901F18" w:rsidRDefault="00C754D9" w:rsidP="00901F18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05986241" wp14:editId="7CD36E3B">
                <wp:simplePos x="0" y="0"/>
                <wp:positionH relativeFrom="column">
                  <wp:posOffset>2143125</wp:posOffset>
                </wp:positionH>
                <wp:positionV relativeFrom="paragraph">
                  <wp:posOffset>214630</wp:posOffset>
                </wp:positionV>
                <wp:extent cx="3305175" cy="857250"/>
                <wp:effectExtent l="0" t="0" r="9525" b="0"/>
                <wp:wrapNone/>
                <wp:docPr id="102077569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175" cy="8572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493B65" id="Rectangle 2" o:spid="_x0000_s1026" style="position:absolute;margin-left:168.75pt;margin-top:16.9pt;width:260.25pt;height:67.5pt;z-index:-2515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" fillcolor="#b4c6e7 [1300]" stroked="f" strokeweight="1pt"/>
            </w:pict>
          </mc:Fallback>
        </mc:AlternateContent>
      </w:r>
    </w:p>
    <w:p w14:paraId="1D3FBC55" w14:textId="6C4801BD" w:rsidR="00901F18" w:rsidRDefault="00F3434B" w:rsidP="00901F18">
      <w:r>
        <w:rPr>
          <w:noProof/>
          <w:lang w:eastAsia="en-GB"/>
        </w:rPr>
        <w:drawing>
          <wp:anchor distT="0" distB="0" distL="114300" distR="114300" simplePos="0" relativeHeight="251816960" behindDoc="0" locked="0" layoutInCell="1" allowOverlap="1" wp14:anchorId="5D441A30" wp14:editId="4AA9FD63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1539453" cy="1550505"/>
            <wp:effectExtent l="0" t="0" r="3810" b="0"/>
            <wp:wrapNone/>
            <wp:docPr id="1809964943" name="Picture 18099649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964943" name="Picture 18099649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453" cy="155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F18">
        <w:t xml:space="preserve">The </w:t>
      </w:r>
      <w:r w:rsidR="00901F18" w:rsidRPr="00C754D9">
        <w:rPr>
          <w:b/>
          <w:bCs/>
        </w:rPr>
        <w:t>future</w:t>
      </w:r>
      <w:r w:rsidR="00C754D9">
        <w:t xml:space="preserve"> is a time that has not happened yet.</w:t>
      </w:r>
    </w:p>
    <w:p w14:paraId="3128C4E6" w14:textId="77777777" w:rsidR="00C754D9" w:rsidRDefault="00C754D9" w:rsidP="00901F18"/>
    <w:p w14:paraId="041671FE" w14:textId="77777777" w:rsidR="00C754D9" w:rsidRDefault="00C754D9" w:rsidP="00901F18"/>
    <w:p w14:paraId="6C1FC6DB" w14:textId="7CEFA81C" w:rsidR="00C754D9" w:rsidRDefault="00C754D9" w:rsidP="00901F18">
      <w:r>
        <w:t xml:space="preserve">Taking things day by day is </w:t>
      </w:r>
      <w:r w:rsidR="00F3434B">
        <w:t>okay</w:t>
      </w:r>
      <w:r>
        <w:t>.</w:t>
      </w:r>
    </w:p>
    <w:p w14:paraId="1A1CB87F" w14:textId="77777777" w:rsidR="00C754D9" w:rsidRDefault="00C754D9" w:rsidP="00901F18"/>
    <w:p w14:paraId="5ADE9A34" w14:textId="77777777" w:rsidR="00C754D9" w:rsidRDefault="00C754D9" w:rsidP="00901F18"/>
    <w:p w14:paraId="28CEB454" w14:textId="77338435" w:rsidR="00B36A6C" w:rsidRDefault="0048452E" w:rsidP="00901F18">
      <w:r>
        <w:rPr>
          <w:noProof/>
          <w:lang w:eastAsia="en-GB"/>
        </w:rPr>
        <w:lastRenderedPageBreak/>
        <w:drawing>
          <wp:anchor distT="0" distB="0" distL="114300" distR="114300" simplePos="0" relativeHeight="251819008" behindDoc="0" locked="0" layoutInCell="1" allowOverlap="1" wp14:anchorId="2DD2BBAD" wp14:editId="766A9847">
            <wp:simplePos x="0" y="0"/>
            <wp:positionH relativeFrom="margin">
              <wp:posOffset>-172278</wp:posOffset>
            </wp:positionH>
            <wp:positionV relativeFrom="paragraph">
              <wp:posOffset>119270</wp:posOffset>
            </wp:positionV>
            <wp:extent cx="1789043" cy="1168197"/>
            <wp:effectExtent l="0" t="0" r="1905" b="0"/>
            <wp:wrapNone/>
            <wp:docPr id="848429801" name="Picture 8484298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429801" name="Picture 8484298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561" cy="116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90559" w14:textId="69419944" w:rsidR="00C754D9" w:rsidRDefault="00B36A6C" w:rsidP="00901F18">
      <w:r>
        <w:t>Another thing you can do to look after how you are feeling is have a kōre</w:t>
      </w:r>
      <w:r w:rsidR="001B2854">
        <w:t>r</w:t>
      </w:r>
      <w:r>
        <w:t>o / talk with someone.</w:t>
      </w:r>
    </w:p>
    <w:p w14:paraId="06AEE91F" w14:textId="367AE964" w:rsidR="00B36A6C" w:rsidRDefault="0048452E" w:rsidP="00901F18">
      <w:r>
        <w:rPr>
          <w:noProof/>
        </w:rPr>
        <w:drawing>
          <wp:anchor distT="0" distB="0" distL="114300" distR="114300" simplePos="0" relativeHeight="252101632" behindDoc="0" locked="0" layoutInCell="1" allowOverlap="1" wp14:anchorId="686D5170" wp14:editId="2F292E53">
            <wp:simplePos x="0" y="0"/>
            <wp:positionH relativeFrom="column">
              <wp:posOffset>-186055</wp:posOffset>
            </wp:positionH>
            <wp:positionV relativeFrom="paragraph">
              <wp:posOffset>280035</wp:posOffset>
            </wp:positionV>
            <wp:extent cx="1856740" cy="1162050"/>
            <wp:effectExtent l="0" t="0" r="0" b="0"/>
            <wp:wrapThrough wrapText="bothSides">
              <wp:wrapPolygon edited="0">
                <wp:start x="0" y="0"/>
                <wp:lineTo x="0" y="21246"/>
                <wp:lineTo x="21275" y="21246"/>
                <wp:lineTo x="21275" y="0"/>
                <wp:lineTo x="0" y="0"/>
              </wp:wrapPolygon>
            </wp:wrapThrough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2102B" w14:textId="2387F9DE" w:rsidR="00B36A6C" w:rsidRDefault="00B36A6C" w:rsidP="00901F18"/>
    <w:p w14:paraId="3EA32D85" w14:textId="7F6F4D2B" w:rsidR="00B36A6C" w:rsidRDefault="00B36A6C" w:rsidP="00901F18">
      <w:r>
        <w:t>Other people you know may be feeling the same things.</w:t>
      </w:r>
    </w:p>
    <w:p w14:paraId="15161060" w14:textId="672CCE0B" w:rsidR="00B36A6C" w:rsidRDefault="00B36A6C" w:rsidP="00901F18"/>
    <w:p w14:paraId="0A7EEA2D" w14:textId="3CE97023" w:rsidR="00B36A6C" w:rsidRDefault="001F7784" w:rsidP="00901F18">
      <w:r>
        <w:rPr>
          <w:noProof/>
        </w:rPr>
        <w:drawing>
          <wp:anchor distT="0" distB="0" distL="114300" distR="114300" simplePos="0" relativeHeight="252102656" behindDoc="0" locked="0" layoutInCell="1" allowOverlap="1" wp14:anchorId="7A6C8347" wp14:editId="59E2F37A">
            <wp:simplePos x="0" y="0"/>
            <wp:positionH relativeFrom="margin">
              <wp:posOffset>-106045</wp:posOffset>
            </wp:positionH>
            <wp:positionV relativeFrom="paragraph">
              <wp:posOffset>130810</wp:posOffset>
            </wp:positionV>
            <wp:extent cx="1737995" cy="1643380"/>
            <wp:effectExtent l="0" t="0" r="0" b="0"/>
            <wp:wrapThrough wrapText="bothSides">
              <wp:wrapPolygon edited="0">
                <wp:start x="0" y="0"/>
                <wp:lineTo x="0" y="21283"/>
                <wp:lineTo x="21308" y="21283"/>
                <wp:lineTo x="21308" y="0"/>
                <wp:lineTo x="0" y="0"/>
              </wp:wrapPolygon>
            </wp:wrapThrough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995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A75C6" w14:textId="726B2F84" w:rsidR="00B36A6C" w:rsidRDefault="00B36A6C" w:rsidP="00901F18">
      <w:r>
        <w:t>You can talk to:</w:t>
      </w:r>
    </w:p>
    <w:p w14:paraId="5AB4F3F6" w14:textId="4E7EBE80" w:rsidR="00B36A6C" w:rsidRDefault="00B36A6C" w:rsidP="00B36A6C">
      <w:pPr>
        <w:pStyle w:val="Listtoplevel"/>
      </w:pPr>
      <w:r>
        <w:t>whānau / family</w:t>
      </w:r>
    </w:p>
    <w:p w14:paraId="6B0005B2" w14:textId="1F49B38A" w:rsidR="00B36A6C" w:rsidRDefault="0048452E" w:rsidP="00B36A6C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23104" behindDoc="0" locked="0" layoutInCell="1" allowOverlap="1" wp14:anchorId="5EEC2BFA" wp14:editId="7260C969">
            <wp:simplePos x="0" y="0"/>
            <wp:positionH relativeFrom="margin">
              <wp:posOffset>-53009</wp:posOffset>
            </wp:positionH>
            <wp:positionV relativeFrom="paragraph">
              <wp:posOffset>670477</wp:posOffset>
            </wp:positionV>
            <wp:extent cx="1709531" cy="1298835"/>
            <wp:effectExtent l="0" t="0" r="5080" b="0"/>
            <wp:wrapNone/>
            <wp:docPr id="351678555" name="Picture 351678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78555" name="Picture 351678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531" cy="129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A6C">
        <w:t>friends</w:t>
      </w:r>
    </w:p>
    <w:p w14:paraId="7AE77BFD" w14:textId="581E5903" w:rsidR="00B36A6C" w:rsidRDefault="00B36A6C" w:rsidP="00B36A6C">
      <w:pPr>
        <w:pStyle w:val="Listtoplevel"/>
      </w:pPr>
      <w:r>
        <w:t>neighbours</w:t>
      </w:r>
    </w:p>
    <w:p w14:paraId="1D8CA2B5" w14:textId="77777777" w:rsidR="00B36A6C" w:rsidRDefault="00B36A6C" w:rsidP="00B36A6C">
      <w:pPr>
        <w:pStyle w:val="Listtoplevel"/>
      </w:pPr>
      <w:r>
        <w:t>other people in your community.</w:t>
      </w:r>
    </w:p>
    <w:p w14:paraId="374AAEBB" w14:textId="5C7FF336" w:rsidR="00B36A6C" w:rsidRDefault="0048452E" w:rsidP="00B36A6C">
      <w:r>
        <w:rPr>
          <w:noProof/>
        </w:rPr>
        <w:drawing>
          <wp:anchor distT="0" distB="0" distL="114300" distR="114300" simplePos="0" relativeHeight="252100608" behindDoc="0" locked="0" layoutInCell="1" allowOverlap="1" wp14:anchorId="58927EBE" wp14:editId="31875088">
            <wp:simplePos x="0" y="0"/>
            <wp:positionH relativeFrom="page">
              <wp:posOffset>808355</wp:posOffset>
            </wp:positionH>
            <wp:positionV relativeFrom="paragraph">
              <wp:posOffset>359410</wp:posOffset>
            </wp:positionV>
            <wp:extent cx="1737995" cy="1271905"/>
            <wp:effectExtent l="0" t="0" r="0" b="4445"/>
            <wp:wrapThrough wrapText="bothSides">
              <wp:wrapPolygon edited="0">
                <wp:start x="0" y="0"/>
                <wp:lineTo x="0" y="21352"/>
                <wp:lineTo x="21308" y="21352"/>
                <wp:lineTo x="21308" y="0"/>
                <wp:lineTo x="0" y="0"/>
              </wp:wrapPolygon>
            </wp:wrapThrough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DFF85" w14:textId="65FDF7CA" w:rsidR="00B36A6C" w:rsidRDefault="00B36A6C" w:rsidP="00B36A6C"/>
    <w:p w14:paraId="64E06502" w14:textId="669BE335" w:rsidR="00B36A6C" w:rsidRDefault="00B36A6C" w:rsidP="00B36A6C">
      <w:r>
        <w:t>Sharing a problem can make it easier to deal with.</w:t>
      </w:r>
    </w:p>
    <w:p w14:paraId="0F8FF9D0" w14:textId="77777777" w:rsidR="00356149" w:rsidRDefault="00356149" w:rsidP="00B36A6C"/>
    <w:p w14:paraId="216F4C3F" w14:textId="52E8E7A2" w:rsidR="00356149" w:rsidRDefault="007D2CA8" w:rsidP="00B36A6C">
      <w:r>
        <w:rPr>
          <w:noProof/>
        </w:rPr>
        <w:lastRenderedPageBreak/>
        <w:drawing>
          <wp:anchor distT="0" distB="0" distL="114300" distR="114300" simplePos="0" relativeHeight="252103680" behindDoc="0" locked="0" layoutInCell="1" allowOverlap="1" wp14:anchorId="4C0B0625" wp14:editId="72A37A8A">
            <wp:simplePos x="0" y="0"/>
            <wp:positionH relativeFrom="column">
              <wp:posOffset>142875</wp:posOffset>
            </wp:positionH>
            <wp:positionV relativeFrom="paragraph">
              <wp:posOffset>0</wp:posOffset>
            </wp:positionV>
            <wp:extent cx="1362075" cy="1362075"/>
            <wp:effectExtent l="0" t="0" r="0" b="9525"/>
            <wp:wrapThrough wrapText="bothSides">
              <wp:wrapPolygon edited="0">
                <wp:start x="9969" y="0"/>
                <wp:lineTo x="9063" y="906"/>
                <wp:lineTo x="7552" y="3625"/>
                <wp:lineTo x="7552" y="5438"/>
                <wp:lineTo x="3021" y="10271"/>
                <wp:lineTo x="2115" y="15105"/>
                <wp:lineTo x="2115" y="15709"/>
                <wp:lineTo x="3323" y="19938"/>
                <wp:lineTo x="3927" y="21449"/>
                <wp:lineTo x="14803" y="21449"/>
                <wp:lineTo x="14803" y="19938"/>
                <wp:lineTo x="18730" y="17220"/>
                <wp:lineTo x="19032" y="16011"/>
                <wp:lineTo x="15709" y="15105"/>
                <wp:lineTo x="14803" y="3927"/>
                <wp:lineTo x="14199" y="2417"/>
                <wp:lineTo x="11480" y="0"/>
                <wp:lineTo x="9969" y="0"/>
              </wp:wrapPolygon>
            </wp:wrapThrough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149">
        <w:t xml:space="preserve">Another thing you can do to look after how you are feeling is to </w:t>
      </w:r>
      <w:r w:rsidR="00327E47">
        <w:t>know</w:t>
      </w:r>
      <w:r w:rsidR="00356149">
        <w:t xml:space="preserve"> what you can control.</w:t>
      </w:r>
    </w:p>
    <w:p w14:paraId="45CCE2C1" w14:textId="77777777" w:rsidR="00D037AB" w:rsidRDefault="00D037AB" w:rsidP="00B36A6C"/>
    <w:p w14:paraId="6023E618" w14:textId="185C612A" w:rsidR="00D037AB" w:rsidRDefault="00666B07" w:rsidP="00B36A6C">
      <w:r>
        <w:rPr>
          <w:noProof/>
          <w:lang w:eastAsia="en-GB"/>
        </w:rPr>
        <w:drawing>
          <wp:anchor distT="0" distB="0" distL="114300" distR="114300" simplePos="0" relativeHeight="251827200" behindDoc="0" locked="0" layoutInCell="1" allowOverlap="1" wp14:anchorId="595DA189" wp14:editId="061BB776">
            <wp:simplePos x="0" y="0"/>
            <wp:positionH relativeFrom="margin">
              <wp:posOffset>231775</wp:posOffset>
            </wp:positionH>
            <wp:positionV relativeFrom="paragraph">
              <wp:posOffset>289560</wp:posOffset>
            </wp:positionV>
            <wp:extent cx="971550" cy="1313180"/>
            <wp:effectExtent l="0" t="0" r="0" b="1270"/>
            <wp:wrapNone/>
            <wp:docPr id="815658589" name="Picture 815658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658589" name="Picture 8156585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F1AB5" w14:textId="334FD2F2" w:rsidR="00D037AB" w:rsidRDefault="00D037AB" w:rsidP="00B36A6C">
      <w:r>
        <w:t xml:space="preserve">Make a list of everything you are thinking about to do with the natural disaster. </w:t>
      </w:r>
    </w:p>
    <w:p w14:paraId="7BF0727C" w14:textId="77777777" w:rsidR="00D037AB" w:rsidRDefault="00D037AB" w:rsidP="00B36A6C"/>
    <w:p w14:paraId="5264EBFE" w14:textId="41CFF0D1" w:rsidR="00D037AB" w:rsidRDefault="0048452E" w:rsidP="00B36A6C">
      <w:r>
        <w:rPr>
          <w:noProof/>
          <w:lang w:eastAsia="en-GB"/>
        </w:rPr>
        <w:drawing>
          <wp:anchor distT="0" distB="0" distL="114300" distR="114300" simplePos="0" relativeHeight="251829248" behindDoc="0" locked="0" layoutInCell="1" allowOverlap="1" wp14:anchorId="5AF08D6D" wp14:editId="7059D626">
            <wp:simplePos x="0" y="0"/>
            <wp:positionH relativeFrom="margin">
              <wp:align>left</wp:align>
            </wp:positionH>
            <wp:positionV relativeFrom="paragraph">
              <wp:posOffset>257810</wp:posOffset>
            </wp:positionV>
            <wp:extent cx="1617345" cy="1617345"/>
            <wp:effectExtent l="0" t="0" r="1905" b="0"/>
            <wp:wrapNone/>
            <wp:docPr id="1647251135" name="Picture 1647251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251135" name="Picture 1647251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E4D50" w14:textId="60D40BA7" w:rsidR="00D037AB" w:rsidRDefault="00D037AB" w:rsidP="00B36A6C">
      <w:r>
        <w:t xml:space="preserve">You might want to ask a friend or family member to </w:t>
      </w:r>
      <w:r w:rsidR="00666B07">
        <w:t>support</w:t>
      </w:r>
      <w:r>
        <w:t xml:space="preserve"> you with this. </w:t>
      </w:r>
    </w:p>
    <w:p w14:paraId="13A8A7F8" w14:textId="77777777" w:rsidR="00D037AB" w:rsidRDefault="00D037AB" w:rsidP="00B36A6C"/>
    <w:p w14:paraId="48408785" w14:textId="77777777" w:rsidR="00D037AB" w:rsidRDefault="00D037AB" w:rsidP="00B36A6C"/>
    <w:p w14:paraId="11C4B4FC" w14:textId="4E57C689" w:rsidR="00666B07" w:rsidRDefault="00666B07" w:rsidP="00B36A6C">
      <w:r>
        <w:rPr>
          <w:noProof/>
          <w:lang w:eastAsia="en-GB"/>
        </w:rPr>
        <w:drawing>
          <wp:anchor distT="0" distB="0" distL="114300" distR="114300" simplePos="0" relativeHeight="251831296" behindDoc="0" locked="0" layoutInCell="1" allowOverlap="1" wp14:anchorId="62F9EABB" wp14:editId="4179570E">
            <wp:simplePos x="0" y="0"/>
            <wp:positionH relativeFrom="margin">
              <wp:align>left</wp:align>
            </wp:positionH>
            <wp:positionV relativeFrom="paragraph">
              <wp:posOffset>95886</wp:posOffset>
            </wp:positionV>
            <wp:extent cx="1657350" cy="1657350"/>
            <wp:effectExtent l="0" t="0" r="0" b="0"/>
            <wp:wrapNone/>
            <wp:docPr id="805819629" name="Picture 8058196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819629" name="Picture 8058196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From your list decide what you:</w:t>
      </w:r>
    </w:p>
    <w:p w14:paraId="589ACC59" w14:textId="6A3A1F06" w:rsidR="00666B07" w:rsidRDefault="00666B07" w:rsidP="00666B07">
      <w:pPr>
        <w:pStyle w:val="Listtoplevel"/>
      </w:pPr>
      <w:r>
        <w:t>can control</w:t>
      </w:r>
    </w:p>
    <w:p w14:paraId="6E9BDC85" w14:textId="1F1D0732" w:rsidR="00356149" w:rsidRDefault="00666B07" w:rsidP="00666B07">
      <w:pPr>
        <w:pStyle w:val="Listtoplevel"/>
      </w:pPr>
      <w:r>
        <w:t>cannot control</w:t>
      </w:r>
      <w:r w:rsidR="00BC6E09">
        <w:t>.</w:t>
      </w:r>
    </w:p>
    <w:p w14:paraId="6C67C709" w14:textId="77777777" w:rsidR="00327E47" w:rsidRDefault="00327E47" w:rsidP="00B36A6C"/>
    <w:p w14:paraId="644B93B0" w14:textId="77777777" w:rsidR="00327E47" w:rsidRDefault="00327E47" w:rsidP="00B36A6C"/>
    <w:p w14:paraId="73B7915E" w14:textId="77777777" w:rsidR="00B97468" w:rsidRDefault="00B97468" w:rsidP="00B36A6C"/>
    <w:p w14:paraId="624CBA1B" w14:textId="6450C286" w:rsidR="00666B07" w:rsidRDefault="00B97468" w:rsidP="00B36A6C">
      <w:r>
        <w:rPr>
          <w:noProof/>
          <w:lang w:eastAsia="en-GB"/>
        </w:rPr>
        <w:lastRenderedPageBreak/>
        <w:drawing>
          <wp:anchor distT="0" distB="0" distL="114300" distR="114300" simplePos="0" relativeHeight="251833344" behindDoc="1" locked="0" layoutInCell="1" allowOverlap="1" wp14:anchorId="094386CB" wp14:editId="670D999D">
            <wp:simplePos x="0" y="0"/>
            <wp:positionH relativeFrom="margin">
              <wp:posOffset>-30480</wp:posOffset>
            </wp:positionH>
            <wp:positionV relativeFrom="paragraph">
              <wp:posOffset>-144780</wp:posOffset>
            </wp:positionV>
            <wp:extent cx="1805305" cy="1219200"/>
            <wp:effectExtent l="0" t="0" r="4445" b="0"/>
            <wp:wrapNone/>
            <wp:docPr id="191128422" name="Picture 1911284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8422" name="Picture 1911284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E47">
        <w:t xml:space="preserve">Doing the things </w:t>
      </w:r>
      <w:r w:rsidR="008946C2">
        <w:t>from your list you</w:t>
      </w:r>
      <w:r w:rsidR="00666B07">
        <w:t xml:space="preserve"> can control </w:t>
      </w:r>
      <w:r w:rsidR="00E208BB">
        <w:t xml:space="preserve">will </w:t>
      </w:r>
      <w:r w:rsidR="008946C2">
        <w:t xml:space="preserve">support you in feeling better. </w:t>
      </w:r>
    </w:p>
    <w:p w14:paraId="468F8CB1" w14:textId="77777777" w:rsidR="007D2CA8" w:rsidRDefault="007D2CA8" w:rsidP="00E208BB"/>
    <w:p w14:paraId="235B1DA7" w14:textId="77777777" w:rsidR="007D2CA8" w:rsidRDefault="007D2CA8" w:rsidP="00E208BB"/>
    <w:p w14:paraId="79507C90" w14:textId="0C152C8F" w:rsidR="00E208BB" w:rsidRDefault="00021B6E" w:rsidP="00E208BB">
      <w:r>
        <w:rPr>
          <w:noProof/>
          <w:lang w:eastAsia="en-GB"/>
        </w:rPr>
        <w:drawing>
          <wp:anchor distT="0" distB="0" distL="114300" distR="114300" simplePos="0" relativeHeight="251837440" behindDoc="0" locked="0" layoutInCell="1" allowOverlap="1" wp14:anchorId="0BBB5799" wp14:editId="0FCAFA9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630800" cy="1180800"/>
            <wp:effectExtent l="0" t="0" r="7620" b="635"/>
            <wp:wrapNone/>
            <wp:docPr id="2028265556" name="Picture 2028265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65556" name="Picture 2028265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18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 xml:space="preserve">Another thing you can do to look after how you are feeling is build a </w:t>
      </w:r>
      <w:r w:rsidR="00E208BB" w:rsidRPr="00E208BB">
        <w:rPr>
          <w:b/>
          <w:bCs/>
        </w:rPr>
        <w:t>routine</w:t>
      </w:r>
      <w:r w:rsidR="00E208BB">
        <w:t>.</w:t>
      </w:r>
    </w:p>
    <w:p w14:paraId="1FC78BE9" w14:textId="77777777" w:rsidR="00E208BB" w:rsidRDefault="00E208BB" w:rsidP="00E208BB"/>
    <w:p w14:paraId="454F3D31" w14:textId="77777777" w:rsidR="00E208BB" w:rsidRDefault="00520A53" w:rsidP="00E208BB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4B71F237" wp14:editId="5638CD56">
                <wp:simplePos x="0" y="0"/>
                <wp:positionH relativeFrom="column">
                  <wp:posOffset>2257425</wp:posOffset>
                </wp:positionH>
                <wp:positionV relativeFrom="paragraph">
                  <wp:posOffset>55245</wp:posOffset>
                </wp:positionV>
                <wp:extent cx="3638550" cy="4943475"/>
                <wp:effectExtent l="0" t="0" r="0" b="9525"/>
                <wp:wrapNone/>
                <wp:docPr id="58320481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49434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320F8" id="Rectangle 3" o:spid="_x0000_s1026" style="position:absolute;margin-left:177.75pt;margin-top:4.35pt;width:286.5pt;height:389.25pt;z-index:-251548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" fillcolor="#b4c6e7 [1300]" stroked="f" strokeweight="1pt"/>
            </w:pict>
          </mc:Fallback>
        </mc:AlternateContent>
      </w:r>
    </w:p>
    <w:p w14:paraId="0BEB4896" w14:textId="6051E0AB" w:rsidR="00E208BB" w:rsidRDefault="00162CB7" w:rsidP="00E208BB">
      <w:r>
        <w:rPr>
          <w:noProof/>
          <w:lang w:eastAsia="en-GB"/>
        </w:rPr>
        <w:drawing>
          <wp:anchor distT="0" distB="0" distL="114300" distR="114300" simplePos="0" relativeHeight="251839488" behindDoc="0" locked="0" layoutInCell="1" allowOverlap="1" wp14:anchorId="60620982" wp14:editId="78FC7BE5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410970" cy="1514475"/>
            <wp:effectExtent l="0" t="0" r="0" b="9525"/>
            <wp:wrapNone/>
            <wp:docPr id="1555303836" name="Picture 15553038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303836" name="Picture 15553038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 xml:space="preserve">A </w:t>
      </w:r>
      <w:r w:rsidR="00E208BB" w:rsidRPr="00520A53">
        <w:rPr>
          <w:b/>
          <w:bCs/>
        </w:rPr>
        <w:t>routine</w:t>
      </w:r>
      <w:r w:rsidR="00E208BB">
        <w:t xml:space="preserve"> is </w:t>
      </w:r>
      <w:r w:rsidR="00520A53">
        <w:t>doing the same activities at the same time every day.</w:t>
      </w:r>
    </w:p>
    <w:p w14:paraId="54053240" w14:textId="7F7FAE62" w:rsidR="00E208BB" w:rsidRDefault="00E208BB" w:rsidP="00E208BB"/>
    <w:p w14:paraId="77B9A7A7" w14:textId="77777777" w:rsidR="00E208BB" w:rsidRDefault="00E208BB" w:rsidP="00E208BB"/>
    <w:p w14:paraId="2861BB17" w14:textId="77777777" w:rsidR="00E208BB" w:rsidRDefault="00E208BB" w:rsidP="00E208BB">
      <w:r>
        <w:t>Your routine may include:</w:t>
      </w:r>
    </w:p>
    <w:p w14:paraId="485319ED" w14:textId="6CB1D3FD" w:rsidR="00E208BB" w:rsidRDefault="00021B6E" w:rsidP="00E208B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41536" behindDoc="0" locked="0" layoutInCell="1" allowOverlap="1" wp14:anchorId="7D1E7A8E" wp14:editId="092A08DD">
            <wp:simplePos x="0" y="0"/>
            <wp:positionH relativeFrom="margin">
              <wp:posOffset>-53257</wp:posOffset>
            </wp:positionH>
            <wp:positionV relativeFrom="paragraph">
              <wp:posOffset>150495</wp:posOffset>
            </wp:positionV>
            <wp:extent cx="1736725" cy="1334135"/>
            <wp:effectExtent l="0" t="0" r="0" b="0"/>
            <wp:wrapNone/>
            <wp:docPr id="837285208" name="Picture 8372852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285208" name="Picture 8372852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725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>going to bed at the same time every night</w:t>
      </w:r>
    </w:p>
    <w:p w14:paraId="37167842" w14:textId="65FDF55B" w:rsidR="00E208BB" w:rsidRDefault="00675657" w:rsidP="00E208B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43584" behindDoc="0" locked="0" layoutInCell="1" allowOverlap="1" wp14:anchorId="4B179810" wp14:editId="2CA2C5C0">
            <wp:simplePos x="0" y="0"/>
            <wp:positionH relativeFrom="margin">
              <wp:align>left</wp:align>
            </wp:positionH>
            <wp:positionV relativeFrom="paragraph">
              <wp:posOffset>614045</wp:posOffset>
            </wp:positionV>
            <wp:extent cx="1522730" cy="1522730"/>
            <wp:effectExtent l="0" t="0" r="1270" b="0"/>
            <wp:wrapNone/>
            <wp:docPr id="1336396362" name="Picture 13363963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96362" name="Picture 13363963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>planning meals</w:t>
      </w:r>
    </w:p>
    <w:p w14:paraId="741049AD" w14:textId="3A8045AE" w:rsidR="00E208BB" w:rsidRDefault="00E208BB" w:rsidP="00E208BB">
      <w:pPr>
        <w:pStyle w:val="Listtoplevel"/>
      </w:pPr>
      <w:r>
        <w:t>spending time with your tamariki / children.</w:t>
      </w:r>
    </w:p>
    <w:p w14:paraId="4FBC755A" w14:textId="77777777" w:rsidR="00162CB7" w:rsidRDefault="00162CB7" w:rsidP="00E208BB"/>
    <w:p w14:paraId="63EC5EA8" w14:textId="77777777" w:rsidR="00162CB7" w:rsidRDefault="00162CB7" w:rsidP="00E208BB"/>
    <w:p w14:paraId="596338AF" w14:textId="74B579DA" w:rsidR="00E208BB" w:rsidRDefault="009A27D8" w:rsidP="00E208BB">
      <w:r>
        <w:rPr>
          <w:noProof/>
          <w:lang w:eastAsia="en-GB"/>
        </w:rPr>
        <w:lastRenderedPageBreak/>
        <w:drawing>
          <wp:anchor distT="0" distB="0" distL="114300" distR="114300" simplePos="0" relativeHeight="251845632" behindDoc="0" locked="0" layoutInCell="1" allowOverlap="1" wp14:anchorId="1C7E0FA5" wp14:editId="7B892AD1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515600" cy="1105200"/>
            <wp:effectExtent l="0" t="0" r="8890" b="0"/>
            <wp:wrapNone/>
            <wp:docPr id="964365351" name="Picture 9643653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365351" name="Picture 964365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600" cy="11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>Another thing you can do to look after how you are feeling is do things you enjoy.</w:t>
      </w:r>
    </w:p>
    <w:p w14:paraId="4E826FD5" w14:textId="6A62A720" w:rsidR="00E208BB" w:rsidRDefault="00E208BB" w:rsidP="00E208BB"/>
    <w:p w14:paraId="7D092B8C" w14:textId="65B25C00" w:rsidR="00E208BB" w:rsidRDefault="00225E9C" w:rsidP="00E208BB">
      <w:r>
        <w:rPr>
          <w:noProof/>
          <w:lang w:eastAsia="en-GB"/>
        </w:rPr>
        <w:drawing>
          <wp:anchor distT="0" distB="0" distL="114300" distR="114300" simplePos="0" relativeHeight="251853824" behindDoc="0" locked="0" layoutInCell="1" allowOverlap="1" wp14:anchorId="25208405" wp14:editId="1054E6CF">
            <wp:simplePos x="0" y="0"/>
            <wp:positionH relativeFrom="margin">
              <wp:posOffset>158115</wp:posOffset>
            </wp:positionH>
            <wp:positionV relativeFrom="paragraph">
              <wp:posOffset>28575</wp:posOffset>
            </wp:positionV>
            <wp:extent cx="1007110" cy="1234440"/>
            <wp:effectExtent l="0" t="0" r="2540" b="3810"/>
            <wp:wrapNone/>
            <wp:docPr id="1940510055" name="Picture 19405100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510055" name="Picture 19405100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11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88CA6" w14:textId="34D46826" w:rsidR="00E208BB" w:rsidRDefault="002B7484" w:rsidP="00E208BB">
      <w:r>
        <w:t>Try</w:t>
      </w:r>
      <w:r w:rsidR="00E208BB">
        <w:t xml:space="preserve"> to do </w:t>
      </w:r>
      <w:r>
        <w:t xml:space="preserve">things that you enjoy </w:t>
      </w:r>
      <w:r w:rsidR="00E208BB">
        <w:t>every day.</w:t>
      </w:r>
    </w:p>
    <w:p w14:paraId="0598A0A3" w14:textId="77777777" w:rsidR="00E208BB" w:rsidRDefault="00E208BB" w:rsidP="00E208BB"/>
    <w:p w14:paraId="4B574902" w14:textId="068E123A" w:rsidR="00E208BB" w:rsidRDefault="007D2CA8" w:rsidP="00E208BB">
      <w:r>
        <w:rPr>
          <w:noProof/>
        </w:rPr>
        <w:drawing>
          <wp:anchor distT="0" distB="0" distL="114300" distR="114300" simplePos="0" relativeHeight="252105728" behindDoc="0" locked="0" layoutInCell="1" allowOverlap="1" wp14:anchorId="22568898" wp14:editId="2F2C59DA">
            <wp:simplePos x="0" y="0"/>
            <wp:positionH relativeFrom="margin">
              <wp:posOffset>152400</wp:posOffset>
            </wp:positionH>
            <wp:positionV relativeFrom="paragraph">
              <wp:posOffset>163830</wp:posOffset>
            </wp:positionV>
            <wp:extent cx="1123950" cy="1314450"/>
            <wp:effectExtent l="0" t="0" r="0" b="0"/>
            <wp:wrapThrough wrapText="bothSides">
              <wp:wrapPolygon edited="0">
                <wp:start x="0" y="0"/>
                <wp:lineTo x="0" y="21287"/>
                <wp:lineTo x="21234" y="21287"/>
                <wp:lineTo x="21234" y="0"/>
                <wp:lineTo x="0" y="0"/>
              </wp:wrapPolygon>
            </wp:wrapThrough>
            <wp:docPr id="27" name="Picture 27" descr="Health Safety Break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ealth Safety Break Te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8A99D" w14:textId="5ACD06E3" w:rsidR="00E208BB" w:rsidRDefault="00E208BB" w:rsidP="00232892">
      <w:r>
        <w:t xml:space="preserve">The things </w:t>
      </w:r>
      <w:r w:rsidR="002B7484">
        <w:t xml:space="preserve">you enjoy </w:t>
      </w:r>
      <w:r>
        <w:t>can be small</w:t>
      </w:r>
      <w:r w:rsidR="00232892">
        <w:t xml:space="preserve"> things like:</w:t>
      </w:r>
    </w:p>
    <w:p w14:paraId="71AFEEB5" w14:textId="071A94FC" w:rsidR="00E208BB" w:rsidRDefault="007D2CA8" w:rsidP="00E208BB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49728" behindDoc="0" locked="0" layoutInCell="1" allowOverlap="1" wp14:anchorId="3F881B9E" wp14:editId="583C8C7C">
            <wp:simplePos x="0" y="0"/>
            <wp:positionH relativeFrom="margin">
              <wp:posOffset>38100</wp:posOffset>
            </wp:positionH>
            <wp:positionV relativeFrom="paragraph">
              <wp:posOffset>619125</wp:posOffset>
            </wp:positionV>
            <wp:extent cx="1514475" cy="1141730"/>
            <wp:effectExtent l="0" t="0" r="0" b="1270"/>
            <wp:wrapNone/>
            <wp:docPr id="1420804786" name="Picture 14208047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804786" name="Picture 14208047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14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>drinking a hot cup of coffee / tea</w:t>
      </w:r>
    </w:p>
    <w:p w14:paraId="05658D91" w14:textId="5F20C461" w:rsidR="00E208BB" w:rsidRDefault="00E208BB" w:rsidP="00E208BB">
      <w:pPr>
        <w:pStyle w:val="Listtoplevel"/>
      </w:pPr>
      <w:r>
        <w:t>going fishing</w:t>
      </w:r>
    </w:p>
    <w:p w14:paraId="23F4B83D" w14:textId="7C52231D" w:rsidR="00E208BB" w:rsidRDefault="007D2CA8" w:rsidP="00E208BB">
      <w:pPr>
        <w:pStyle w:val="Listtoplevel"/>
      </w:pPr>
      <w:r>
        <w:drawing>
          <wp:anchor distT="0" distB="0" distL="114300" distR="114300" simplePos="0" relativeHeight="252104704" behindDoc="0" locked="0" layoutInCell="1" allowOverlap="1" wp14:anchorId="3BBE6B83" wp14:editId="04A0FD91">
            <wp:simplePos x="0" y="0"/>
            <wp:positionH relativeFrom="margin">
              <wp:align>left</wp:align>
            </wp:positionH>
            <wp:positionV relativeFrom="paragraph">
              <wp:posOffset>597535</wp:posOffset>
            </wp:positionV>
            <wp:extent cx="1654810" cy="1171575"/>
            <wp:effectExtent l="0" t="0" r="2540" b="9525"/>
            <wp:wrapThrough wrapText="bothSides">
              <wp:wrapPolygon edited="0">
                <wp:start x="0" y="0"/>
                <wp:lineTo x="0" y="21424"/>
                <wp:lineTo x="21384" y="21424"/>
                <wp:lineTo x="21384" y="0"/>
                <wp:lineTo x="0" y="0"/>
              </wp:wrapPolygon>
            </wp:wrapThrough>
            <wp:docPr id="26" name="Picture 26" descr="Learn Books Look 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earn Books Look At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BB">
        <w:t>exercising</w:t>
      </w:r>
    </w:p>
    <w:p w14:paraId="7E4CB75A" w14:textId="3BEC890A" w:rsidR="00E208BB" w:rsidRDefault="00E208BB" w:rsidP="00E208BB">
      <w:pPr>
        <w:pStyle w:val="Listtoplevel"/>
      </w:pPr>
      <w:r>
        <w:t>listening to music</w:t>
      </w:r>
    </w:p>
    <w:p w14:paraId="6022E491" w14:textId="05486464" w:rsidR="00E208BB" w:rsidRDefault="00E208BB" w:rsidP="00E208BB">
      <w:pPr>
        <w:pStyle w:val="Listtoplevel"/>
      </w:pPr>
      <w:r>
        <w:t>resting.</w:t>
      </w:r>
    </w:p>
    <w:p w14:paraId="35A765AB" w14:textId="2ACD3A20" w:rsidR="00E208BB" w:rsidRDefault="009A27D8" w:rsidP="00E208BB">
      <w:r>
        <w:rPr>
          <w:noProof/>
          <w:lang w:eastAsia="en-GB"/>
        </w:rPr>
        <w:drawing>
          <wp:anchor distT="0" distB="0" distL="114300" distR="114300" simplePos="0" relativeHeight="251851776" behindDoc="0" locked="0" layoutInCell="1" allowOverlap="1" wp14:anchorId="71F636CA" wp14:editId="25E654EE">
            <wp:simplePos x="0" y="0"/>
            <wp:positionH relativeFrom="margin">
              <wp:posOffset>198755</wp:posOffset>
            </wp:positionH>
            <wp:positionV relativeFrom="paragraph">
              <wp:posOffset>133350</wp:posOffset>
            </wp:positionV>
            <wp:extent cx="1238250" cy="1329055"/>
            <wp:effectExtent l="0" t="0" r="0" b="4445"/>
            <wp:wrapNone/>
            <wp:docPr id="1641766551" name="Picture 16417665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66551" name="Picture 16417665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42689" w14:textId="4600E13A" w:rsidR="00232892" w:rsidRDefault="00232892" w:rsidP="00E208BB"/>
    <w:p w14:paraId="3E7758AB" w14:textId="1425EAE7" w:rsidR="00232892" w:rsidRDefault="00232892" w:rsidP="00E208BB">
      <w:r>
        <w:t>Keep doing th</w:t>
      </w:r>
      <w:r w:rsidR="002B7484">
        <w:t xml:space="preserve">e things you enjoy </w:t>
      </w:r>
      <w:r>
        <w:t xml:space="preserve">every day as best you can. </w:t>
      </w:r>
    </w:p>
    <w:p w14:paraId="03917E8D" w14:textId="214020BF" w:rsidR="007F29E4" w:rsidRDefault="009A27D8" w:rsidP="00E208BB">
      <w:r>
        <w:rPr>
          <w:noProof/>
          <w:lang w:eastAsia="en-GB"/>
        </w:rPr>
        <w:lastRenderedPageBreak/>
        <w:drawing>
          <wp:anchor distT="0" distB="0" distL="114300" distR="114300" simplePos="0" relativeHeight="251855872" behindDoc="1" locked="0" layoutInCell="1" allowOverlap="1" wp14:anchorId="3434F2CA" wp14:editId="24275D75">
            <wp:simplePos x="0" y="0"/>
            <wp:positionH relativeFrom="margin">
              <wp:align>left</wp:align>
            </wp:positionH>
            <wp:positionV relativeFrom="paragraph">
              <wp:posOffset>-238125</wp:posOffset>
            </wp:positionV>
            <wp:extent cx="1410970" cy="1410970"/>
            <wp:effectExtent l="0" t="0" r="0" b="0"/>
            <wp:wrapNone/>
            <wp:docPr id="1038518795" name="Picture 10385187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18795" name="Picture 10385187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9E4">
        <w:t>Another thing you can do to look after how you are feeling is keep up hope.</w:t>
      </w:r>
    </w:p>
    <w:p w14:paraId="7FB0A64F" w14:textId="77777777" w:rsidR="007F29E4" w:rsidRDefault="007F29E4" w:rsidP="00E208BB"/>
    <w:p w14:paraId="36E922A8" w14:textId="77777777" w:rsidR="007F29E4" w:rsidRDefault="007F29E4" w:rsidP="00E208BB"/>
    <w:p w14:paraId="28E3478C" w14:textId="0B600B2A" w:rsidR="008108D6" w:rsidRDefault="0017639B" w:rsidP="00E208BB">
      <w:r>
        <w:rPr>
          <w:noProof/>
          <w:lang w:eastAsia="en-GB"/>
        </w:rPr>
        <w:drawing>
          <wp:anchor distT="0" distB="0" distL="114300" distR="114300" simplePos="0" relativeHeight="251857920" behindDoc="0" locked="0" layoutInCell="1" allowOverlap="1" wp14:anchorId="160B5CAD" wp14:editId="15390535">
            <wp:simplePos x="0" y="0"/>
            <wp:positionH relativeFrom="margin">
              <wp:posOffset>114300</wp:posOffset>
            </wp:positionH>
            <wp:positionV relativeFrom="paragraph">
              <wp:posOffset>213360</wp:posOffset>
            </wp:positionV>
            <wp:extent cx="1333500" cy="1745082"/>
            <wp:effectExtent l="0" t="0" r="0" b="7620"/>
            <wp:wrapNone/>
            <wp:docPr id="1689800148" name="Picture 1689800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00148" name="Picture 1689800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745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484">
        <w:t>Y</w:t>
      </w:r>
      <w:r w:rsidR="008108D6">
        <w:t xml:space="preserve">ou </w:t>
      </w:r>
      <w:r w:rsidR="002B7484">
        <w:t xml:space="preserve">may </w:t>
      </w:r>
      <w:r w:rsidR="008108D6">
        <w:t xml:space="preserve">not </w:t>
      </w:r>
      <w:r w:rsidR="002B7484">
        <w:t xml:space="preserve">be </w:t>
      </w:r>
      <w:r w:rsidR="008108D6">
        <w:t>feeling great right now.</w:t>
      </w:r>
    </w:p>
    <w:p w14:paraId="323C8866" w14:textId="1D316799" w:rsidR="008108D6" w:rsidRDefault="008108D6" w:rsidP="00E208BB"/>
    <w:p w14:paraId="57496FEB" w14:textId="6E12B82F" w:rsidR="008108D6" w:rsidRDefault="008108D6" w:rsidP="00E208BB"/>
    <w:p w14:paraId="3757736C" w14:textId="77777777" w:rsidR="007F29E4" w:rsidRDefault="008108D6" w:rsidP="00E208BB">
      <w:r>
        <w:t>These bad feelings will not last forever.</w:t>
      </w:r>
    </w:p>
    <w:p w14:paraId="30F3C30A" w14:textId="77777777" w:rsidR="008108D6" w:rsidRDefault="008108D6" w:rsidP="00E208BB"/>
    <w:p w14:paraId="128E1114" w14:textId="50077ADD" w:rsidR="008108D6" w:rsidRDefault="0017639B" w:rsidP="00E208BB">
      <w:r>
        <w:rPr>
          <w:noProof/>
          <w:lang w:eastAsia="en-GB"/>
        </w:rPr>
        <w:drawing>
          <wp:anchor distT="0" distB="0" distL="114300" distR="114300" simplePos="0" relativeHeight="251859968" behindDoc="0" locked="0" layoutInCell="1" allowOverlap="1" wp14:anchorId="7E5D0B6C" wp14:editId="47898278">
            <wp:simplePos x="0" y="0"/>
            <wp:positionH relativeFrom="margin">
              <wp:posOffset>-38100</wp:posOffset>
            </wp:positionH>
            <wp:positionV relativeFrom="paragraph">
              <wp:posOffset>191135</wp:posOffset>
            </wp:positionV>
            <wp:extent cx="1821802" cy="1187450"/>
            <wp:effectExtent l="0" t="0" r="7620" b="0"/>
            <wp:wrapNone/>
            <wp:docPr id="1262476159" name="Picture 1262476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76159" name="Picture 1262476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802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1F9D0" w14:textId="0B0BD46C" w:rsidR="008108D6" w:rsidRDefault="008108D6" w:rsidP="00E208BB">
      <w:r>
        <w:t>It is important to reach out for support if you feel like you cannot cope with these feelings.</w:t>
      </w:r>
    </w:p>
    <w:p w14:paraId="6B49A0B0" w14:textId="77777777" w:rsidR="00520A53" w:rsidRDefault="00520A53" w:rsidP="00E208BB"/>
    <w:p w14:paraId="02A67129" w14:textId="77777777" w:rsidR="00520A53" w:rsidRDefault="00520A53" w:rsidP="00E208BB"/>
    <w:p w14:paraId="464FD0B1" w14:textId="77777777" w:rsidR="00520A53" w:rsidRDefault="00520A53" w:rsidP="00E208BB"/>
    <w:p w14:paraId="7F05E2E0" w14:textId="77777777" w:rsidR="00520A53" w:rsidRDefault="00520A53" w:rsidP="00E208BB"/>
    <w:p w14:paraId="1FDDB4A5" w14:textId="77777777" w:rsidR="00520A53" w:rsidRDefault="00520A53" w:rsidP="00E208BB"/>
    <w:p w14:paraId="1767EECB" w14:textId="77777777" w:rsidR="00520A53" w:rsidRDefault="00520A53" w:rsidP="00E208BB"/>
    <w:p w14:paraId="094094DA" w14:textId="77777777" w:rsidR="00520A53" w:rsidRDefault="00520A53" w:rsidP="00E208BB"/>
    <w:p w14:paraId="0D9B1E07" w14:textId="77777777" w:rsidR="00520A53" w:rsidRDefault="00520A53" w:rsidP="00E208BB"/>
    <w:p w14:paraId="12DBBA2D" w14:textId="77777777" w:rsidR="00520A53" w:rsidRDefault="00520A53" w:rsidP="00E208BB"/>
    <w:p w14:paraId="12821CB4" w14:textId="77777777" w:rsidR="00520A53" w:rsidRDefault="00520A53" w:rsidP="00E208BB"/>
    <w:p w14:paraId="62EC17BD" w14:textId="77777777" w:rsidR="00D21C14" w:rsidRDefault="005C5821" w:rsidP="00B30F89">
      <w:pPr>
        <w:pStyle w:val="Heading1"/>
      </w:pPr>
      <w:r>
        <w:lastRenderedPageBreak/>
        <w:t xml:space="preserve">Getting </w:t>
      </w:r>
      <w:r w:rsidR="00407443">
        <w:t xml:space="preserve">extra </w:t>
      </w:r>
      <w:r>
        <w:t xml:space="preserve">support for </w:t>
      </w:r>
    </w:p>
    <w:p w14:paraId="659802F0" w14:textId="64E5E76C" w:rsidR="008108D6" w:rsidRDefault="005C5821" w:rsidP="00B30F89">
      <w:pPr>
        <w:pStyle w:val="Heading1"/>
      </w:pPr>
      <w:r>
        <w:t>how you are feeling</w:t>
      </w:r>
    </w:p>
    <w:p w14:paraId="13B59E23" w14:textId="0F194610" w:rsidR="008108D6" w:rsidRDefault="008108D6" w:rsidP="00E208BB"/>
    <w:p w14:paraId="39805C3D" w14:textId="57A197C5" w:rsidR="008108D6" w:rsidRDefault="00D21C14" w:rsidP="00E208BB">
      <w:r>
        <w:rPr>
          <w:noProof/>
          <w:lang w:eastAsia="en-GB"/>
        </w:rPr>
        <w:drawing>
          <wp:anchor distT="0" distB="0" distL="114300" distR="114300" simplePos="0" relativeHeight="251880448" behindDoc="0" locked="0" layoutInCell="1" allowOverlap="1" wp14:anchorId="745C0E07" wp14:editId="1DA4E2BA">
            <wp:simplePos x="0" y="0"/>
            <wp:positionH relativeFrom="margin">
              <wp:posOffset>144780</wp:posOffset>
            </wp:positionH>
            <wp:positionV relativeFrom="paragraph">
              <wp:posOffset>15875</wp:posOffset>
            </wp:positionV>
            <wp:extent cx="1260475" cy="1304925"/>
            <wp:effectExtent l="0" t="0" r="0" b="0"/>
            <wp:wrapNone/>
            <wp:docPr id="2044665882" name="Picture 20446658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665882" name="Picture 20446658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F5A7E" w14:textId="2C997863" w:rsidR="00017705" w:rsidRDefault="00017705" w:rsidP="00E208BB">
      <w:r>
        <w:t>You are not alone.</w:t>
      </w:r>
    </w:p>
    <w:p w14:paraId="411F4E71" w14:textId="77777777" w:rsidR="00017705" w:rsidRDefault="00017705" w:rsidP="00E208BB"/>
    <w:p w14:paraId="69112781" w14:textId="129F21C5" w:rsidR="00017705" w:rsidRDefault="00017705" w:rsidP="00E208BB"/>
    <w:p w14:paraId="522573A0" w14:textId="7DDF40C1" w:rsidR="00017705" w:rsidRDefault="00E47777" w:rsidP="00E208BB">
      <w:r>
        <w:rPr>
          <w:noProof/>
          <w:lang w:eastAsia="en-GB"/>
        </w:rPr>
        <w:drawing>
          <wp:anchor distT="0" distB="0" distL="114300" distR="114300" simplePos="0" relativeHeight="251874304" behindDoc="0" locked="0" layoutInCell="1" allowOverlap="1" wp14:anchorId="1F4F2D6D" wp14:editId="015F02A0">
            <wp:simplePos x="0" y="0"/>
            <wp:positionH relativeFrom="margin">
              <wp:align>left</wp:align>
            </wp:positionH>
            <wp:positionV relativeFrom="paragraph">
              <wp:posOffset>612140</wp:posOffset>
            </wp:positionV>
            <wp:extent cx="1945389" cy="1135380"/>
            <wp:effectExtent l="0" t="0" r="0" b="7620"/>
            <wp:wrapNone/>
            <wp:docPr id="1365563917" name="Picture 13655639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63917" name="Picture 13655639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389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705">
        <w:t>You can start by talking to your doctor.</w:t>
      </w:r>
    </w:p>
    <w:p w14:paraId="01D1B352" w14:textId="77777777" w:rsidR="00017705" w:rsidRDefault="00017705" w:rsidP="00E208BB"/>
    <w:p w14:paraId="64D8FD5F" w14:textId="18A4E15D" w:rsidR="00017705" w:rsidRDefault="00017705" w:rsidP="00E208BB"/>
    <w:p w14:paraId="737D0246" w14:textId="11656687" w:rsidR="00017705" w:rsidRDefault="00017705" w:rsidP="00E208BB">
      <w:r>
        <w:t xml:space="preserve">Your doctor is trained to </w:t>
      </w:r>
      <w:r w:rsidR="00162CB7">
        <w:t>work</w:t>
      </w:r>
      <w:r>
        <w:t xml:space="preserve"> out what you need.</w:t>
      </w:r>
    </w:p>
    <w:p w14:paraId="1DCD2354" w14:textId="6D76364F" w:rsidR="00017705" w:rsidRDefault="00017705" w:rsidP="00E208BB"/>
    <w:p w14:paraId="61D11692" w14:textId="6B0E76C6" w:rsidR="00017705" w:rsidRDefault="00EA63EF" w:rsidP="00E208BB">
      <w:r>
        <w:rPr>
          <w:noProof/>
          <w:lang w:eastAsia="en-GB"/>
        </w:rPr>
        <w:drawing>
          <wp:anchor distT="0" distB="0" distL="114300" distR="114300" simplePos="0" relativeHeight="251876352" behindDoc="0" locked="0" layoutInCell="1" allowOverlap="1" wp14:anchorId="1CEBDA6F" wp14:editId="34F45D1D">
            <wp:simplePos x="0" y="0"/>
            <wp:positionH relativeFrom="margin">
              <wp:align>left</wp:align>
            </wp:positionH>
            <wp:positionV relativeFrom="paragraph">
              <wp:posOffset>155575</wp:posOffset>
            </wp:positionV>
            <wp:extent cx="1819910" cy="1330325"/>
            <wp:effectExtent l="0" t="0" r="8890" b="3175"/>
            <wp:wrapNone/>
            <wp:docPr id="202909400" name="Picture 2029094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09400" name="Picture 2029094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BBCB3" w14:textId="3BD0D89F" w:rsidR="00E353F3" w:rsidRDefault="00017705" w:rsidP="00E208BB">
      <w:r>
        <w:t xml:space="preserve">Your doctor can tell you about </w:t>
      </w:r>
      <w:r w:rsidR="00663E36">
        <w:t xml:space="preserve">support </w:t>
      </w:r>
      <w:r>
        <w:t xml:space="preserve">services </w:t>
      </w:r>
      <w:r w:rsidR="00162CB7">
        <w:t>that are</w:t>
      </w:r>
      <w:r>
        <w:t xml:space="preserve"> in your area.</w:t>
      </w:r>
    </w:p>
    <w:p w14:paraId="32ED80DC" w14:textId="774A3646" w:rsidR="007F728E" w:rsidRDefault="007F728E">
      <w:pPr>
        <w:spacing w:line="240" w:lineRule="auto"/>
        <w:ind w:left="0"/>
      </w:pPr>
    </w:p>
    <w:p w14:paraId="2C0D6B39" w14:textId="77777777" w:rsidR="00EA63EF" w:rsidRDefault="00EA63EF">
      <w:pPr>
        <w:spacing w:line="240" w:lineRule="auto"/>
        <w:ind w:left="0"/>
      </w:pPr>
    </w:p>
    <w:p w14:paraId="29A173F1" w14:textId="607FCD72" w:rsidR="007F728E" w:rsidRPr="00EA63EF" w:rsidRDefault="00F03864" w:rsidP="007F728E">
      <w:r w:rsidRPr="000F0480">
        <w:rPr>
          <w:b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2057600" behindDoc="0" locked="0" layoutInCell="1" allowOverlap="1" wp14:anchorId="6EF389DF" wp14:editId="5679545D">
            <wp:simplePos x="0" y="0"/>
            <wp:positionH relativeFrom="margin">
              <wp:posOffset>-180975</wp:posOffset>
            </wp:positionH>
            <wp:positionV relativeFrom="paragraph">
              <wp:posOffset>85725</wp:posOffset>
            </wp:positionV>
            <wp:extent cx="2070100" cy="571500"/>
            <wp:effectExtent l="0" t="0" r="6350" b="0"/>
            <wp:wrapNone/>
            <wp:docPr id="1588412955" name="Picture 15884129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12955" name="Picture 15884129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4A3F">
        <w:t xml:space="preserve">Your doctor can tell you about the </w:t>
      </w:r>
      <w:r w:rsidR="00E64A3F" w:rsidRPr="00162CB7">
        <w:rPr>
          <w:b/>
          <w:bCs/>
        </w:rPr>
        <w:t>Access and Choice programme</w:t>
      </w:r>
      <w:r w:rsidR="00EA63EF" w:rsidRPr="00225E9C">
        <w:t>.</w:t>
      </w:r>
    </w:p>
    <w:p w14:paraId="6E2E8006" w14:textId="77777777" w:rsidR="007F728E" w:rsidRPr="007F728E" w:rsidRDefault="007F728E" w:rsidP="007F728E">
      <w:pPr>
        <w:rPr>
          <w:b/>
          <w:bCs/>
          <w:sz w:val="26"/>
          <w:szCs w:val="18"/>
        </w:rPr>
      </w:pPr>
    </w:p>
    <w:p w14:paraId="562EF0B2" w14:textId="7AE8F2CC" w:rsidR="007F728E" w:rsidRPr="007F728E" w:rsidRDefault="007F728E" w:rsidP="007F728E">
      <w:pPr>
        <w:rPr>
          <w:b/>
          <w:bCs/>
          <w:sz w:val="26"/>
          <w:szCs w:val="18"/>
        </w:rPr>
      </w:pPr>
    </w:p>
    <w:p w14:paraId="25897118" w14:textId="77777777" w:rsidR="00EA63EF" w:rsidRDefault="00EA63EF">
      <w:pPr>
        <w:spacing w:line="240" w:lineRule="auto"/>
        <w:ind w:left="0"/>
      </w:pPr>
      <w:r>
        <w:br w:type="page"/>
      </w:r>
    </w:p>
    <w:p w14:paraId="6D07D3BB" w14:textId="6C71C35D" w:rsidR="007F728E" w:rsidRDefault="00EA63EF" w:rsidP="007F728E">
      <w:pPr>
        <w:ind w:right="-188"/>
      </w:pPr>
      <w:r w:rsidRPr="002D5B1D">
        <w:rPr>
          <w:noProof/>
        </w:rPr>
        <w:lastRenderedPageBreak/>
        <w:drawing>
          <wp:anchor distT="0" distB="0" distL="114300" distR="114300" simplePos="0" relativeHeight="252161024" behindDoc="1" locked="0" layoutInCell="1" allowOverlap="1" wp14:anchorId="04A98E79" wp14:editId="1FF25644">
            <wp:simplePos x="0" y="0"/>
            <wp:positionH relativeFrom="margin">
              <wp:posOffset>-228600</wp:posOffset>
            </wp:positionH>
            <wp:positionV relativeFrom="paragraph">
              <wp:posOffset>-438150</wp:posOffset>
            </wp:positionV>
            <wp:extent cx="2032000" cy="2032000"/>
            <wp:effectExtent l="0" t="0" r="6350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8976" behindDoc="1" locked="0" layoutInCell="1" allowOverlap="1" wp14:anchorId="747564BF" wp14:editId="68B26C51">
                <wp:simplePos x="0" y="0"/>
                <wp:positionH relativeFrom="margin">
                  <wp:posOffset>2152650</wp:posOffset>
                </wp:positionH>
                <wp:positionV relativeFrom="paragraph">
                  <wp:posOffset>-133985</wp:posOffset>
                </wp:positionV>
                <wp:extent cx="3829050" cy="3343275"/>
                <wp:effectExtent l="0" t="0" r="0" b="9525"/>
                <wp:wrapNone/>
                <wp:docPr id="3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050" cy="33432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F67E9A" id="Rectangle 3" o:spid="_x0000_s1026" style="position:absolute;margin-left:169.5pt;margin-top:-10.55pt;width:301.5pt;height:263.25pt;z-index:-25115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" fillcolor="#b4c6e7 [1300]" stroked="f" strokeweight="1pt">
                <w10:wrap anchorx="margin"/>
              </v:rect>
            </w:pict>
          </mc:Fallback>
        </mc:AlternateContent>
      </w:r>
      <w:r w:rsidR="00E64A3F">
        <w:t xml:space="preserve">The </w:t>
      </w:r>
      <w:r w:rsidR="00E64A3F" w:rsidRPr="007F728E">
        <w:rPr>
          <w:b/>
          <w:bCs/>
        </w:rPr>
        <w:t>Access and Choice programme</w:t>
      </w:r>
      <w:r w:rsidR="007F728E">
        <w:t>:</w:t>
      </w:r>
    </w:p>
    <w:p w14:paraId="6631F587" w14:textId="3A0C36CA" w:rsidR="00E64A3F" w:rsidRPr="007F728E" w:rsidRDefault="00E64A3F" w:rsidP="007F728E">
      <w:pPr>
        <w:pStyle w:val="ListParagraph"/>
        <w:numPr>
          <w:ilvl w:val="0"/>
          <w:numId w:val="31"/>
        </w:numPr>
        <w:ind w:left="4253" w:hanging="567"/>
        <w:rPr>
          <w:b/>
          <w:bCs/>
        </w:rPr>
      </w:pPr>
      <w:r>
        <w:t xml:space="preserve">has </w:t>
      </w:r>
      <w:r w:rsidR="007F728E">
        <w:t xml:space="preserve">4 </w:t>
      </w:r>
      <w:r w:rsidR="00EA63EF">
        <w:t xml:space="preserve">types of </w:t>
      </w:r>
      <w:r w:rsidR="007F728E">
        <w:t xml:space="preserve">services that can support your mental </w:t>
      </w:r>
      <w:proofErr w:type="gramStart"/>
      <w:r w:rsidR="007F728E">
        <w:t>wellbeing</w:t>
      </w:r>
      <w:proofErr w:type="gramEnd"/>
    </w:p>
    <w:p w14:paraId="5D0406B0" w14:textId="27F67E7C" w:rsidR="007F728E" w:rsidRPr="00EA63EF" w:rsidRDefault="00225E9C" w:rsidP="00EA63EF">
      <w:pPr>
        <w:pStyle w:val="ListParagraph"/>
        <w:numPr>
          <w:ilvl w:val="0"/>
          <w:numId w:val="31"/>
        </w:numPr>
        <w:ind w:left="4253" w:right="-188" w:hanging="567"/>
        <w:rPr>
          <w:b/>
          <w:bCs/>
        </w:rPr>
      </w:pPr>
      <w:r w:rsidRPr="00225E9C">
        <w:rPr>
          <w:noProof/>
          <w:szCs w:val="32"/>
        </w:rPr>
        <w:drawing>
          <wp:anchor distT="0" distB="0" distL="114300" distR="114300" simplePos="0" relativeHeight="252191744" behindDoc="0" locked="0" layoutInCell="1" allowOverlap="1" wp14:anchorId="74804361" wp14:editId="5AF77EA2">
            <wp:simplePos x="0" y="0"/>
            <wp:positionH relativeFrom="margin">
              <wp:align>left</wp:align>
            </wp:positionH>
            <wp:positionV relativeFrom="paragraph">
              <wp:posOffset>363855</wp:posOffset>
            </wp:positionV>
            <wp:extent cx="1447800" cy="1447800"/>
            <wp:effectExtent l="0" t="0" r="0" b="0"/>
            <wp:wrapThrough wrapText="bothSides">
              <wp:wrapPolygon edited="0">
                <wp:start x="6537" y="0"/>
                <wp:lineTo x="5684" y="568"/>
                <wp:lineTo x="2558" y="4263"/>
                <wp:lineTo x="1421" y="9095"/>
                <wp:lineTo x="568" y="10232"/>
                <wp:lineTo x="0" y="11937"/>
                <wp:lineTo x="0" y="16768"/>
                <wp:lineTo x="1421" y="21316"/>
                <wp:lineTo x="21316" y="21316"/>
                <wp:lineTo x="21316" y="19611"/>
                <wp:lineTo x="19042" y="18189"/>
                <wp:lineTo x="13926" y="9095"/>
                <wp:lineTo x="12505" y="3695"/>
                <wp:lineTo x="10516" y="853"/>
                <wp:lineTo x="8811" y="0"/>
                <wp:lineTo x="6537" y="0"/>
              </wp:wrapPolygon>
            </wp:wrapThrough>
            <wp:docPr id="835211264" name="Picture 83521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>
        <w:t xml:space="preserve">is free / does not cost any </w:t>
      </w:r>
      <w:proofErr w:type="gramStart"/>
      <w:r w:rsidR="007F728E">
        <w:t>money</w:t>
      </w:r>
      <w:proofErr w:type="gramEnd"/>
    </w:p>
    <w:p w14:paraId="634EB7B8" w14:textId="77777777" w:rsidR="00EA63EF" w:rsidRPr="00EA63EF" w:rsidRDefault="00EA63EF" w:rsidP="00EA63EF">
      <w:pPr>
        <w:pStyle w:val="ListParagraph"/>
        <w:numPr>
          <w:ilvl w:val="0"/>
          <w:numId w:val="0"/>
        </w:numPr>
        <w:spacing w:before="0"/>
        <w:ind w:left="4253" w:right="-187"/>
        <w:rPr>
          <w:b/>
          <w:bCs/>
          <w:szCs w:val="32"/>
        </w:rPr>
      </w:pPr>
    </w:p>
    <w:p w14:paraId="6ADF9B02" w14:textId="0B5FB0E4" w:rsidR="00EA63EF" w:rsidRDefault="00EA63EF" w:rsidP="00EA63EF">
      <w:pPr>
        <w:pStyle w:val="ListParagraph"/>
        <w:numPr>
          <w:ilvl w:val="0"/>
          <w:numId w:val="31"/>
        </w:numPr>
        <w:spacing w:before="0"/>
        <w:ind w:left="4253" w:right="-187" w:hanging="567"/>
        <w:rPr>
          <w:b/>
          <w:bCs/>
          <w:szCs w:val="32"/>
        </w:rPr>
      </w:pPr>
      <w:r>
        <w:t xml:space="preserve">allows you to </w:t>
      </w:r>
      <w:r w:rsidRPr="00EA63EF">
        <w:rPr>
          <w:b/>
          <w:bCs/>
        </w:rPr>
        <w:t>self-refer</w:t>
      </w:r>
      <w:r>
        <w:t xml:space="preserve"> yourself to their services.</w:t>
      </w:r>
      <w:r>
        <w:rPr>
          <w:szCs w:val="32"/>
        </w:rPr>
        <w:br/>
      </w:r>
    </w:p>
    <w:p w14:paraId="3141AE30" w14:textId="62CF3DDE" w:rsidR="00EA63EF" w:rsidRDefault="00225E9C" w:rsidP="00EA63EF">
      <w:pPr>
        <w:pStyle w:val="ListParagraph"/>
        <w:numPr>
          <w:ilvl w:val="0"/>
          <w:numId w:val="0"/>
        </w:numPr>
        <w:ind w:left="4253" w:right="-188"/>
        <w:rPr>
          <w:b/>
          <w:bCs/>
          <w:szCs w:val="32"/>
        </w:rPr>
      </w:pPr>
      <w:r w:rsidRPr="00225E9C">
        <w:rPr>
          <w:noProof/>
          <w:szCs w:val="32"/>
        </w:rPr>
        <w:drawing>
          <wp:anchor distT="0" distB="0" distL="114300" distR="114300" simplePos="0" relativeHeight="252192768" behindDoc="0" locked="0" layoutInCell="1" allowOverlap="1" wp14:anchorId="0AED4E61" wp14:editId="63C1F6A6">
            <wp:simplePos x="0" y="0"/>
            <wp:positionH relativeFrom="column">
              <wp:posOffset>-203835</wp:posOffset>
            </wp:positionH>
            <wp:positionV relativeFrom="paragraph">
              <wp:posOffset>165100</wp:posOffset>
            </wp:positionV>
            <wp:extent cx="1609725" cy="1609725"/>
            <wp:effectExtent l="0" t="0" r="9525" b="9525"/>
            <wp:wrapThrough wrapText="bothSides">
              <wp:wrapPolygon edited="0">
                <wp:start x="12525" y="0"/>
                <wp:lineTo x="11247" y="767"/>
                <wp:lineTo x="7413" y="3834"/>
                <wp:lineTo x="7413" y="4857"/>
                <wp:lineTo x="6135" y="8691"/>
                <wp:lineTo x="1789" y="12781"/>
                <wp:lineTo x="256" y="15849"/>
                <wp:lineTo x="0" y="16615"/>
                <wp:lineTo x="1278" y="20961"/>
                <wp:lineTo x="1278" y="21472"/>
                <wp:lineTo x="9969" y="21472"/>
                <wp:lineTo x="11503" y="21472"/>
                <wp:lineTo x="11247" y="20961"/>
                <wp:lineTo x="12270" y="16871"/>
                <wp:lineTo x="19683" y="12781"/>
                <wp:lineTo x="21472" y="9202"/>
                <wp:lineTo x="21472" y="8180"/>
                <wp:lineTo x="21217" y="3834"/>
                <wp:lineTo x="17382" y="767"/>
                <wp:lineTo x="16104" y="0"/>
                <wp:lineTo x="12525" y="0"/>
              </wp:wrapPolygon>
            </wp:wrapThrough>
            <wp:docPr id="835211278" name="Picture 83521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3EF">
        <w:rPr>
          <w:noProof/>
        </w:rPr>
        <mc:AlternateContent>
          <mc:Choice Requires="wps">
            <w:drawing>
              <wp:anchor distT="0" distB="0" distL="114300" distR="114300" simplePos="0" relativeHeight="252188672" behindDoc="1" locked="0" layoutInCell="1" allowOverlap="1" wp14:anchorId="5E0C5D11" wp14:editId="1DFF01DF">
                <wp:simplePos x="0" y="0"/>
                <wp:positionH relativeFrom="margin">
                  <wp:posOffset>2171700</wp:posOffset>
                </wp:positionH>
                <wp:positionV relativeFrom="paragraph">
                  <wp:posOffset>488950</wp:posOffset>
                </wp:positionV>
                <wp:extent cx="3752850" cy="2705100"/>
                <wp:effectExtent l="0" t="0" r="0" b="0"/>
                <wp:wrapNone/>
                <wp:docPr id="4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705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900B7" id="Rectangle 3" o:spid="_x0000_s1026" style="position:absolute;margin-left:171pt;margin-top:38.5pt;width:295.5pt;height:213pt;z-index:-25112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" fillcolor="#b4c6e7 [1300]" stroked="f" strokeweight="1pt">
                <w10:wrap anchorx="margin"/>
              </v:rect>
            </w:pict>
          </mc:Fallback>
        </mc:AlternateContent>
      </w:r>
    </w:p>
    <w:p w14:paraId="149E3536" w14:textId="4309EC06" w:rsidR="00EA63EF" w:rsidRDefault="00EA63EF" w:rsidP="007F728E">
      <w:pPr>
        <w:rPr>
          <w:szCs w:val="32"/>
        </w:rPr>
      </w:pPr>
      <w:r w:rsidRPr="00EA63EF">
        <w:rPr>
          <w:b/>
          <w:bCs/>
          <w:szCs w:val="32"/>
        </w:rPr>
        <w:t>Self-refer</w:t>
      </w:r>
      <w:r>
        <w:rPr>
          <w:szCs w:val="32"/>
        </w:rPr>
        <w:t xml:space="preserve"> means you can contact / talk to the service yourself to </w:t>
      </w:r>
      <w:r w:rsidR="00C05151">
        <w:rPr>
          <w:szCs w:val="32"/>
        </w:rPr>
        <w:t>book in an appointment</w:t>
      </w:r>
      <w:r>
        <w:rPr>
          <w:szCs w:val="32"/>
        </w:rPr>
        <w:t>.</w:t>
      </w:r>
    </w:p>
    <w:p w14:paraId="46471B57" w14:textId="01F72473" w:rsidR="00EA63EF" w:rsidRDefault="00225E9C" w:rsidP="007F728E">
      <w:pPr>
        <w:rPr>
          <w:szCs w:val="32"/>
        </w:rPr>
      </w:pPr>
      <w:r>
        <w:rPr>
          <w:noProof/>
          <w:szCs w:val="32"/>
        </w:rPr>
        <mc:AlternateContent>
          <mc:Choice Requires="wpg">
            <w:drawing>
              <wp:anchor distT="0" distB="0" distL="114300" distR="114300" simplePos="0" relativeHeight="252195840" behindDoc="0" locked="0" layoutInCell="1" allowOverlap="1" wp14:anchorId="0986360C" wp14:editId="45CBBB23">
                <wp:simplePos x="0" y="0"/>
                <wp:positionH relativeFrom="margin">
                  <wp:posOffset>-92765</wp:posOffset>
                </wp:positionH>
                <wp:positionV relativeFrom="paragraph">
                  <wp:posOffset>325120</wp:posOffset>
                </wp:positionV>
                <wp:extent cx="1447805" cy="1430655"/>
                <wp:effectExtent l="0" t="0" r="0" b="0"/>
                <wp:wrapNone/>
                <wp:docPr id="835211282" name="Group 835211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5" cy="1430655"/>
                          <a:chOff x="0" y="0"/>
                          <a:chExt cx="1504955" cy="1504950"/>
                        </a:xfrm>
                      </wpg:grpSpPr>
                      <pic:pic xmlns:pic="http://schemas.openxmlformats.org/drawingml/2006/picture">
                        <pic:nvPicPr>
                          <pic:cNvPr id="835211280" name="Picture 83521128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211281" name="Multiplication Sign 835211281"/>
                        <wps:cNvSpPr/>
                        <wps:spPr>
                          <a:xfrm>
                            <a:off x="903551" y="497390"/>
                            <a:ext cx="601404" cy="631781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B030F2" id="Group 835211282" o:spid="_x0000_s1026" style="position:absolute;margin-left:-7.3pt;margin-top:25.6pt;width:114pt;height:112.65pt;z-index:252195840;mso-position-horizontal-relative:margin;mso-width-relative:margin;mso-height-relative:margin" coordsize="15049,15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">
                <v:shape id="Picture 835211280" o:spid="_x0000_s1027" type="#_x0000_t75" style="position:absolute;width:15049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">
                  <v:imagedata r:id="rId91" o:title=""/>
                </v:shape>
                <v:shape id="Multiplication Sign 835211281" o:spid="_x0000_s1028" style="position:absolute;left:9035;top:4973;width:6014;height:6318;visibility:visible;mso-wrap-style:square;v-text-anchor:middle" coordsize="601404,631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" path="m93216,200502l195669,102974,300702,213313,405735,102974r102453,97528l398347,315891,508188,431279,405735,528807,300702,418468,195669,528807,93216,431279,203057,315891,93216,200502xe" fillcolor="red" stroked="f" strokeweight="1pt">
                  <v:stroke joinstyle="miter"/>
                  <v:path arrowok="t" o:connecttype="custom" o:connectlocs="93216,200502;195669,102974;300702,213313;405735,102974;508188,200502;398347,315891;508188,431279;405735,528807;300702,418468;195669,528807;93216,431279;203057,315891;93216,200502" o:connectangles="0,0,0,0,0,0,0,0,0,0,0,0,0"/>
                </v:shape>
                <w10:wrap anchorx="margin"/>
              </v:group>
            </w:pict>
          </mc:Fallback>
        </mc:AlternateContent>
      </w:r>
    </w:p>
    <w:p w14:paraId="12FE6507" w14:textId="181BEA45" w:rsidR="00EA63EF" w:rsidRDefault="00EA63EF" w:rsidP="007F728E">
      <w:pPr>
        <w:rPr>
          <w:szCs w:val="32"/>
        </w:rPr>
      </w:pPr>
    </w:p>
    <w:p w14:paraId="287853A4" w14:textId="272D2F40" w:rsidR="00EA63EF" w:rsidRPr="00EA63EF" w:rsidRDefault="00EA63EF" w:rsidP="007F728E">
      <w:pPr>
        <w:rPr>
          <w:szCs w:val="32"/>
        </w:rPr>
      </w:pPr>
      <w:r>
        <w:rPr>
          <w:szCs w:val="32"/>
        </w:rPr>
        <w:t xml:space="preserve">You do not need a referral / letter from your doctor. </w:t>
      </w:r>
    </w:p>
    <w:p w14:paraId="099BD87C" w14:textId="3D4D8BCD" w:rsidR="00EA63EF" w:rsidRPr="00EA63EF" w:rsidRDefault="00EA63EF" w:rsidP="007F728E">
      <w:pPr>
        <w:rPr>
          <w:szCs w:val="32"/>
        </w:rPr>
      </w:pPr>
    </w:p>
    <w:p w14:paraId="5CA95ED9" w14:textId="17857E67" w:rsidR="00EA63EF" w:rsidRPr="00EA63EF" w:rsidRDefault="00EA63EF" w:rsidP="007F728E">
      <w:pPr>
        <w:rPr>
          <w:szCs w:val="32"/>
        </w:rPr>
      </w:pPr>
    </w:p>
    <w:p w14:paraId="05AB4A3E" w14:textId="64F2EEDD" w:rsidR="007F728E" w:rsidRDefault="00225E9C" w:rsidP="007F728E">
      <w:pPr>
        <w:rPr>
          <w:szCs w:val="32"/>
        </w:rPr>
      </w:pPr>
      <w:r>
        <w:rPr>
          <w:noProof/>
          <w:szCs w:val="32"/>
        </w:rPr>
        <w:drawing>
          <wp:anchor distT="0" distB="0" distL="114300" distR="114300" simplePos="0" relativeHeight="252196864" behindDoc="0" locked="0" layoutInCell="1" allowOverlap="1" wp14:anchorId="5743F355" wp14:editId="46FF5DD6">
            <wp:simplePos x="0" y="0"/>
            <wp:positionH relativeFrom="column">
              <wp:posOffset>-226060</wp:posOffset>
            </wp:positionH>
            <wp:positionV relativeFrom="paragraph">
              <wp:posOffset>182245</wp:posOffset>
            </wp:positionV>
            <wp:extent cx="1802130" cy="963295"/>
            <wp:effectExtent l="0" t="0" r="7620" b="8255"/>
            <wp:wrapThrough wrapText="bothSides">
              <wp:wrapPolygon edited="0">
                <wp:start x="0" y="0"/>
                <wp:lineTo x="0" y="21358"/>
                <wp:lineTo x="21463" y="21358"/>
                <wp:lineTo x="21463" y="0"/>
                <wp:lineTo x="0" y="0"/>
              </wp:wrapPolygon>
            </wp:wrapThrough>
            <wp:docPr id="835211283" name="Picture 83521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83" name="Picture 835211283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Cs w:val="32"/>
        </w:rPr>
        <w:t xml:space="preserve">You can find more information about the 4 types of services on </w:t>
      </w:r>
      <w:r w:rsidRPr="00225E9C">
        <w:rPr>
          <w:b/>
          <w:bCs/>
          <w:szCs w:val="32"/>
        </w:rPr>
        <w:t>pages 21 to 2</w:t>
      </w:r>
      <w:r w:rsidR="00F1190F">
        <w:rPr>
          <w:b/>
          <w:bCs/>
          <w:szCs w:val="32"/>
        </w:rPr>
        <w:t>6</w:t>
      </w:r>
      <w:r>
        <w:rPr>
          <w:szCs w:val="32"/>
        </w:rPr>
        <w:t xml:space="preserve"> of this document. </w:t>
      </w:r>
    </w:p>
    <w:p w14:paraId="010F6848" w14:textId="77777777" w:rsidR="00225E9C" w:rsidRDefault="00225E9C" w:rsidP="007F728E">
      <w:pPr>
        <w:rPr>
          <w:szCs w:val="32"/>
        </w:rPr>
      </w:pPr>
    </w:p>
    <w:p w14:paraId="525C2E83" w14:textId="6C8D5658" w:rsidR="007F728E" w:rsidRDefault="00C05151" w:rsidP="007F728E">
      <w:r w:rsidRPr="000F0480">
        <w:rPr>
          <w:b/>
          <w:bCs/>
          <w:noProof/>
          <w:sz w:val="36"/>
          <w:szCs w:val="36"/>
          <w:lang w:eastAsia="en-GB"/>
        </w:rPr>
        <w:lastRenderedPageBreak/>
        <w:drawing>
          <wp:anchor distT="0" distB="0" distL="114300" distR="114300" simplePos="0" relativeHeight="252203008" behindDoc="0" locked="0" layoutInCell="1" allowOverlap="1" wp14:anchorId="0536572C" wp14:editId="3D89669F">
            <wp:simplePos x="0" y="0"/>
            <wp:positionH relativeFrom="margin">
              <wp:posOffset>-327660</wp:posOffset>
            </wp:positionH>
            <wp:positionV relativeFrom="paragraph">
              <wp:posOffset>0</wp:posOffset>
            </wp:positionV>
            <wp:extent cx="2070100" cy="571500"/>
            <wp:effectExtent l="0" t="0" r="6350" b="0"/>
            <wp:wrapNone/>
            <wp:docPr id="835211287" name="Picture 8352112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12955" name="Picture 15884129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>
        <w:t xml:space="preserve">These 4 </w:t>
      </w:r>
      <w:r>
        <w:t xml:space="preserve">Access and Choice programme </w:t>
      </w:r>
      <w:r w:rsidR="007F728E">
        <w:t>services are:</w:t>
      </w:r>
    </w:p>
    <w:p w14:paraId="48650D8B" w14:textId="77777777" w:rsidR="000A067A" w:rsidRDefault="000A067A" w:rsidP="007F728E"/>
    <w:p w14:paraId="4C3BF664" w14:textId="7F3C57C0" w:rsidR="007F728E" w:rsidRPr="007F728E" w:rsidRDefault="00C05151" w:rsidP="007F728E">
      <w:pPr>
        <w:pStyle w:val="ListParagraph"/>
        <w:numPr>
          <w:ilvl w:val="0"/>
          <w:numId w:val="28"/>
        </w:numPr>
        <w:ind w:left="4253" w:hanging="567"/>
        <w:rPr>
          <w:rFonts w:ascii="Calibri" w:hAnsi="Calibri"/>
          <w:sz w:val="22"/>
          <w:lang w:val="en-NZ"/>
        </w:rPr>
      </w:pPr>
      <w:r>
        <w:rPr>
          <w:noProof/>
        </w:rPr>
        <w:drawing>
          <wp:anchor distT="0" distB="0" distL="114300" distR="114300" simplePos="0" relativeHeight="252197888" behindDoc="1" locked="0" layoutInCell="1" allowOverlap="1" wp14:anchorId="1060685B" wp14:editId="35696663">
            <wp:simplePos x="0" y="0"/>
            <wp:positionH relativeFrom="margin">
              <wp:posOffset>-292100</wp:posOffset>
            </wp:positionH>
            <wp:positionV relativeFrom="paragraph">
              <wp:posOffset>212725</wp:posOffset>
            </wp:positionV>
            <wp:extent cx="1987550" cy="1205865"/>
            <wp:effectExtent l="0" t="0" r="0" b="0"/>
            <wp:wrapNone/>
            <wp:docPr id="835211284" name="Picture 835211284" descr="A triangular shaped house with two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84" name="Picture 835211284" descr="A triangular shaped house with two windows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 w:rsidRPr="007F728E">
        <w:rPr>
          <w:b/>
          <w:bCs/>
        </w:rPr>
        <w:t>Kaupapa Māori wellbeing services</w:t>
      </w:r>
      <w:r w:rsidR="007F728E">
        <w:t xml:space="preserve"> </w:t>
      </w:r>
    </w:p>
    <w:p w14:paraId="1FAB4556" w14:textId="66935CA8" w:rsidR="007F728E" w:rsidRDefault="007F728E" w:rsidP="007F728E">
      <w:pPr>
        <w:pStyle w:val="ListParagraph"/>
        <w:numPr>
          <w:ilvl w:val="0"/>
          <w:numId w:val="0"/>
        </w:numPr>
        <w:ind w:left="4253"/>
      </w:pPr>
      <w:r>
        <w:t>These services are:</w:t>
      </w:r>
    </w:p>
    <w:p w14:paraId="46E86709" w14:textId="3E5673C5" w:rsidR="007F728E" w:rsidRPr="007F728E" w:rsidRDefault="00C05151" w:rsidP="007F728E">
      <w:pPr>
        <w:pStyle w:val="ListParagraph"/>
        <w:numPr>
          <w:ilvl w:val="0"/>
          <w:numId w:val="29"/>
        </w:numPr>
        <w:ind w:left="4820" w:hanging="567"/>
        <w:rPr>
          <w:rFonts w:ascii="Calibri" w:hAnsi="Calibri"/>
          <w:sz w:val="22"/>
          <w:lang w:val="en-NZ"/>
        </w:rPr>
      </w:pPr>
      <w:r w:rsidRPr="00EA63EF">
        <w:rPr>
          <w:b/>
          <w:bCs/>
          <w:noProof/>
          <w:szCs w:val="32"/>
        </w:rPr>
        <w:drawing>
          <wp:anchor distT="0" distB="0" distL="114300" distR="114300" simplePos="0" relativeHeight="252183552" behindDoc="0" locked="0" layoutInCell="1" allowOverlap="1" wp14:anchorId="23242C8D" wp14:editId="48393720">
            <wp:simplePos x="0" y="0"/>
            <wp:positionH relativeFrom="margin">
              <wp:align>left</wp:align>
            </wp:positionH>
            <wp:positionV relativeFrom="paragraph">
              <wp:posOffset>60960</wp:posOffset>
            </wp:positionV>
            <wp:extent cx="1404620" cy="1404620"/>
            <wp:effectExtent l="0" t="0" r="5080" b="5080"/>
            <wp:wrapThrough wrapText="bothSides">
              <wp:wrapPolygon edited="0">
                <wp:start x="0" y="0"/>
                <wp:lineTo x="0" y="21385"/>
                <wp:lineTo x="21385" y="21385"/>
                <wp:lineTo x="21385" y="0"/>
                <wp:lineTo x="0" y="0"/>
              </wp:wrapPolygon>
            </wp:wrapThrough>
            <wp:docPr id="835211275" name="Picture 83521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62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>
        <w:t xml:space="preserve">for tāngata whaiora / person seeking support </w:t>
      </w:r>
    </w:p>
    <w:p w14:paraId="1E36F354" w14:textId="4006F752" w:rsidR="007F728E" w:rsidRPr="00225E9C" w:rsidRDefault="00C05151" w:rsidP="007F728E">
      <w:pPr>
        <w:pStyle w:val="ListParagraph"/>
        <w:numPr>
          <w:ilvl w:val="0"/>
          <w:numId w:val="29"/>
        </w:numPr>
        <w:ind w:left="4820" w:hanging="567"/>
        <w:rPr>
          <w:rFonts w:ascii="Calibri" w:hAnsi="Calibri"/>
          <w:sz w:val="22"/>
          <w:lang w:val="en-NZ"/>
        </w:rPr>
      </w:pPr>
      <w:r>
        <w:rPr>
          <w:b/>
          <w:bCs/>
          <w:noProof/>
        </w:rPr>
        <w:drawing>
          <wp:anchor distT="0" distB="0" distL="114300" distR="114300" simplePos="0" relativeHeight="252156928" behindDoc="0" locked="0" layoutInCell="1" allowOverlap="1" wp14:anchorId="3ED1CCC3" wp14:editId="73B79F84">
            <wp:simplePos x="0" y="0"/>
            <wp:positionH relativeFrom="margin">
              <wp:align>left</wp:align>
            </wp:positionH>
            <wp:positionV relativeFrom="paragraph">
              <wp:posOffset>553720</wp:posOffset>
            </wp:positionV>
            <wp:extent cx="1550035" cy="1793875"/>
            <wp:effectExtent l="0" t="0" r="0" b="0"/>
            <wp:wrapThrough wrapText="bothSides">
              <wp:wrapPolygon edited="0">
                <wp:start x="0" y="0"/>
                <wp:lineTo x="0" y="21332"/>
                <wp:lineTo x="21237" y="21332"/>
                <wp:lineTo x="21237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035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>
        <w:t>for whānau / family</w:t>
      </w:r>
    </w:p>
    <w:p w14:paraId="0648E6AE" w14:textId="70457949" w:rsidR="00225E9C" w:rsidRPr="007F728E" w:rsidRDefault="00225E9C" w:rsidP="007F728E">
      <w:pPr>
        <w:pStyle w:val="ListParagraph"/>
        <w:numPr>
          <w:ilvl w:val="0"/>
          <w:numId w:val="29"/>
        </w:numPr>
        <w:ind w:left="4820" w:hanging="567"/>
        <w:rPr>
          <w:rFonts w:ascii="Calibri" w:hAnsi="Calibri"/>
          <w:sz w:val="22"/>
          <w:lang w:val="en-NZ"/>
        </w:rPr>
      </w:pPr>
      <w:r>
        <w:t xml:space="preserve">for all ages </w:t>
      </w:r>
    </w:p>
    <w:p w14:paraId="5FD0ED2A" w14:textId="6B73CF8B" w:rsidR="007F728E" w:rsidRPr="007F728E" w:rsidRDefault="007F728E" w:rsidP="007F728E">
      <w:pPr>
        <w:pStyle w:val="ListParagraph"/>
        <w:numPr>
          <w:ilvl w:val="0"/>
          <w:numId w:val="29"/>
        </w:numPr>
        <w:ind w:left="4820" w:hanging="567"/>
        <w:rPr>
          <w:rFonts w:ascii="Calibri" w:hAnsi="Calibri"/>
          <w:sz w:val="22"/>
          <w:lang w:val="en-NZ"/>
        </w:rPr>
      </w:pPr>
      <w:r>
        <w:t>run by Māori services.</w:t>
      </w:r>
    </w:p>
    <w:p w14:paraId="6D2749A2" w14:textId="77777777" w:rsidR="007F728E" w:rsidRDefault="007F728E" w:rsidP="007F728E">
      <w:pPr>
        <w:ind w:left="4253" w:hanging="567"/>
      </w:pPr>
    </w:p>
    <w:p w14:paraId="0FA7DD1D" w14:textId="77777777" w:rsidR="00C05151" w:rsidRDefault="00C05151" w:rsidP="007F728E">
      <w:pPr>
        <w:ind w:left="4253" w:hanging="567"/>
      </w:pPr>
    </w:p>
    <w:p w14:paraId="33B28789" w14:textId="7FB5A588" w:rsidR="00C05151" w:rsidRDefault="00C05151" w:rsidP="00C05151">
      <w:pPr>
        <w:ind w:left="4253"/>
      </w:pPr>
      <w:r>
        <w:rPr>
          <w:noProof/>
          <w:lang w:eastAsia="en-GB"/>
        </w:rPr>
        <w:drawing>
          <wp:anchor distT="0" distB="0" distL="114300" distR="114300" simplePos="0" relativeHeight="252200960" behindDoc="0" locked="0" layoutInCell="1" allowOverlap="1" wp14:anchorId="769C5035" wp14:editId="3B4657AF">
            <wp:simplePos x="0" y="0"/>
            <wp:positionH relativeFrom="margin">
              <wp:posOffset>38735</wp:posOffset>
            </wp:positionH>
            <wp:positionV relativeFrom="paragraph">
              <wp:posOffset>184150</wp:posOffset>
            </wp:positionV>
            <wp:extent cx="1261745" cy="1313180"/>
            <wp:effectExtent l="0" t="0" r="0" b="1270"/>
            <wp:wrapNone/>
            <wp:docPr id="835211286" name="Picture 8352112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3041" name="Picture 1224693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</w:t>
      </w:r>
      <w:r w:rsidRPr="00C05151">
        <w:t>can find more information about Kaupapa Māori wellbeing services</w:t>
      </w:r>
      <w:r>
        <w:t xml:space="preserve"> on this </w:t>
      </w:r>
      <w:r w:rsidRPr="00C05151">
        <w:rPr>
          <w:b/>
          <w:bCs/>
        </w:rPr>
        <w:t>website</w:t>
      </w:r>
      <w:r>
        <w:t>:</w:t>
      </w:r>
    </w:p>
    <w:p w14:paraId="232102F9" w14:textId="77777777" w:rsidR="00C05151" w:rsidRDefault="00C05151" w:rsidP="00C05151">
      <w:pPr>
        <w:ind w:left="4253"/>
      </w:pPr>
    </w:p>
    <w:p w14:paraId="5D880516" w14:textId="20BF646A" w:rsidR="00C05151" w:rsidRPr="00C05151" w:rsidRDefault="00C05151" w:rsidP="00C05151">
      <w:pPr>
        <w:ind w:left="4253"/>
        <w:rPr>
          <w:b/>
          <w:bCs/>
        </w:rPr>
      </w:pPr>
      <w:r w:rsidRPr="00C05151">
        <w:rPr>
          <w:b/>
          <w:bCs/>
        </w:rPr>
        <w:t>https://tinyurl.com/3mcczsa6</w:t>
      </w:r>
    </w:p>
    <w:p w14:paraId="58C6BB01" w14:textId="77777777" w:rsidR="00C05151" w:rsidRPr="00C05151" w:rsidRDefault="00C05151" w:rsidP="00C05151">
      <w:pPr>
        <w:rPr>
          <w:rFonts w:ascii="Calibri" w:hAnsi="Calibri"/>
          <w:sz w:val="22"/>
          <w:lang w:val="en-NZ"/>
        </w:rPr>
      </w:pPr>
    </w:p>
    <w:p w14:paraId="4478D9B8" w14:textId="63066C3B" w:rsidR="00C05151" w:rsidRPr="00C05151" w:rsidRDefault="00C05151" w:rsidP="00C05151">
      <w:pPr>
        <w:spacing w:line="240" w:lineRule="auto"/>
        <w:ind w:left="4253" w:hanging="567"/>
      </w:pPr>
    </w:p>
    <w:p w14:paraId="0E2A9F24" w14:textId="48BAE1E5" w:rsidR="007F728E" w:rsidRDefault="007F728E" w:rsidP="007F728E">
      <w:pPr>
        <w:pStyle w:val="ListParagraph"/>
        <w:numPr>
          <w:ilvl w:val="0"/>
          <w:numId w:val="28"/>
        </w:numPr>
        <w:spacing w:line="240" w:lineRule="auto"/>
        <w:ind w:left="4253" w:hanging="567"/>
      </w:pPr>
      <w:r w:rsidRPr="007F728E">
        <w:rPr>
          <w:b/>
          <w:bCs/>
        </w:rPr>
        <w:br w:type="page"/>
      </w:r>
      <w:r w:rsidR="00C05151">
        <w:rPr>
          <w:noProof/>
        </w:rPr>
        <w:lastRenderedPageBreak/>
        <w:drawing>
          <wp:anchor distT="0" distB="0" distL="114300" distR="114300" simplePos="0" relativeHeight="252198912" behindDoc="1" locked="0" layoutInCell="1" allowOverlap="1" wp14:anchorId="4AEFDE92" wp14:editId="6BFCEFD7">
            <wp:simplePos x="0" y="0"/>
            <wp:positionH relativeFrom="margin">
              <wp:posOffset>-13970</wp:posOffset>
            </wp:positionH>
            <wp:positionV relativeFrom="paragraph">
              <wp:posOffset>-120015</wp:posOffset>
            </wp:positionV>
            <wp:extent cx="1590040" cy="1186815"/>
            <wp:effectExtent l="0" t="0" r="0" b="0"/>
            <wp:wrapNone/>
            <wp:docPr id="835211285" name="Picture 835211285" descr="A circular object with many small circ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85" name="Picture 835211285" descr="A circular object with many small circles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728E">
        <w:rPr>
          <w:b/>
          <w:bCs/>
        </w:rPr>
        <w:t>Pacific-led wellbeing services</w:t>
      </w:r>
      <w:r>
        <w:t xml:space="preserve"> </w:t>
      </w:r>
    </w:p>
    <w:p w14:paraId="5B15861D" w14:textId="7735C78A" w:rsidR="007F728E" w:rsidRDefault="007F728E" w:rsidP="007F728E">
      <w:pPr>
        <w:pStyle w:val="ListParagraph"/>
        <w:numPr>
          <w:ilvl w:val="0"/>
          <w:numId w:val="0"/>
        </w:numPr>
        <w:spacing w:before="0"/>
        <w:ind w:left="4253"/>
      </w:pPr>
    </w:p>
    <w:p w14:paraId="642CEC69" w14:textId="77777777" w:rsidR="000A067A" w:rsidRDefault="000A067A" w:rsidP="007F728E">
      <w:pPr>
        <w:pStyle w:val="ListParagraph"/>
        <w:numPr>
          <w:ilvl w:val="0"/>
          <w:numId w:val="0"/>
        </w:numPr>
        <w:spacing w:before="0"/>
        <w:ind w:left="4253"/>
      </w:pPr>
    </w:p>
    <w:p w14:paraId="2C140117" w14:textId="5F0A0969" w:rsidR="007F728E" w:rsidRDefault="000A067A" w:rsidP="007F728E">
      <w:pPr>
        <w:pStyle w:val="ListParagraph"/>
        <w:numPr>
          <w:ilvl w:val="0"/>
          <w:numId w:val="0"/>
        </w:numPr>
        <w:spacing w:before="0"/>
        <w:ind w:left="4253"/>
      </w:pPr>
      <w:r>
        <w:rPr>
          <w:noProof/>
        </w:rPr>
        <w:drawing>
          <wp:anchor distT="0" distB="0" distL="114300" distR="114300" simplePos="0" relativeHeight="252206080" behindDoc="0" locked="0" layoutInCell="1" allowOverlap="1" wp14:anchorId="012B180A" wp14:editId="742CC534">
            <wp:simplePos x="0" y="0"/>
            <wp:positionH relativeFrom="column">
              <wp:posOffset>-76200</wp:posOffset>
            </wp:positionH>
            <wp:positionV relativeFrom="paragraph">
              <wp:posOffset>370205</wp:posOffset>
            </wp:positionV>
            <wp:extent cx="1666875" cy="1523365"/>
            <wp:effectExtent l="0" t="0" r="9525" b="635"/>
            <wp:wrapThrough wrapText="bothSides">
              <wp:wrapPolygon edited="0">
                <wp:start x="0" y="0"/>
                <wp:lineTo x="0" y="21339"/>
                <wp:lineTo x="21477" y="21339"/>
                <wp:lineTo x="21477" y="0"/>
                <wp:lineTo x="0" y="0"/>
              </wp:wrapPolygon>
            </wp:wrapThrough>
            <wp:docPr id="835211289" name="Picture 83521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89" name="Picture 83521128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>
        <w:t>These services are</w:t>
      </w:r>
      <w:r>
        <w:t xml:space="preserve"> for</w:t>
      </w:r>
      <w:r w:rsidR="007F728E">
        <w:t>:</w:t>
      </w:r>
    </w:p>
    <w:p w14:paraId="75A66F4A" w14:textId="61A3ABFE" w:rsidR="007F728E" w:rsidRDefault="007F728E" w:rsidP="007F728E">
      <w:pPr>
        <w:pStyle w:val="ListParagraph"/>
        <w:numPr>
          <w:ilvl w:val="0"/>
          <w:numId w:val="0"/>
        </w:numPr>
        <w:spacing w:before="0"/>
        <w:ind w:left="4253"/>
      </w:pPr>
    </w:p>
    <w:p w14:paraId="3E6F8988" w14:textId="4780DABD" w:rsidR="007F728E" w:rsidRDefault="007F728E" w:rsidP="007F728E">
      <w:pPr>
        <w:pStyle w:val="ListParagraph"/>
        <w:numPr>
          <w:ilvl w:val="0"/>
          <w:numId w:val="30"/>
        </w:numPr>
        <w:spacing w:before="0"/>
        <w:ind w:left="4820" w:hanging="567"/>
      </w:pPr>
      <w:r>
        <w:t>Pacific people</w:t>
      </w:r>
      <w:r w:rsidR="000A067A">
        <w:t xml:space="preserve"> of all ages</w:t>
      </w:r>
    </w:p>
    <w:p w14:paraId="233FA426" w14:textId="664945C4" w:rsidR="007F728E" w:rsidRDefault="007F728E" w:rsidP="007F728E">
      <w:pPr>
        <w:pStyle w:val="ListParagraph"/>
        <w:numPr>
          <w:ilvl w:val="0"/>
          <w:numId w:val="0"/>
        </w:numPr>
        <w:spacing w:before="0"/>
        <w:ind w:left="4820"/>
      </w:pPr>
    </w:p>
    <w:p w14:paraId="283D9851" w14:textId="35545E5A" w:rsidR="00C05151" w:rsidRDefault="007F728E" w:rsidP="00C05151">
      <w:pPr>
        <w:pStyle w:val="ListParagraph"/>
        <w:numPr>
          <w:ilvl w:val="0"/>
          <w:numId w:val="30"/>
        </w:numPr>
        <w:spacing w:before="0"/>
        <w:ind w:left="4820" w:hanging="567"/>
      </w:pPr>
      <w:r>
        <w:t>aiga / family</w:t>
      </w:r>
      <w:r w:rsidR="000A067A">
        <w:t>.</w:t>
      </w:r>
    </w:p>
    <w:p w14:paraId="770B8498" w14:textId="6AA89027" w:rsidR="00C05151" w:rsidRDefault="00C05151" w:rsidP="00C05151">
      <w:pPr>
        <w:ind w:left="4253" w:hanging="567"/>
      </w:pPr>
    </w:p>
    <w:p w14:paraId="78ED2AB4" w14:textId="73076DF1" w:rsidR="007F728E" w:rsidRDefault="00287C5A" w:rsidP="008E1EF9">
      <w:pPr>
        <w:pStyle w:val="ListParagraph"/>
        <w:numPr>
          <w:ilvl w:val="0"/>
          <w:numId w:val="0"/>
        </w:numPr>
        <w:spacing w:before="0"/>
        <w:ind w:left="4820"/>
      </w:pPr>
      <w:r>
        <w:rPr>
          <w:noProof/>
        </w:rPr>
        <w:drawing>
          <wp:anchor distT="0" distB="0" distL="114300" distR="114300" simplePos="0" relativeHeight="252162048" behindDoc="0" locked="0" layoutInCell="1" allowOverlap="1" wp14:anchorId="7486918A" wp14:editId="23666524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1476375" cy="1344295"/>
            <wp:effectExtent l="0" t="0" r="0" b="8255"/>
            <wp:wrapThrough wrapText="bothSides">
              <wp:wrapPolygon edited="0">
                <wp:start x="0" y="0"/>
                <wp:lineTo x="0" y="21427"/>
                <wp:lineTo x="21182" y="21427"/>
                <wp:lineTo x="21182" y="0"/>
                <wp:lineTo x="0" y="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34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0C2D7" w14:textId="4C0BFBDE" w:rsidR="007F728E" w:rsidRDefault="000A067A" w:rsidP="000A067A">
      <w:pPr>
        <w:ind w:left="4253"/>
      </w:pPr>
      <w:r>
        <w:t xml:space="preserve">The services are </w:t>
      </w:r>
      <w:r w:rsidR="007F728E">
        <w:t>run by Pacific services.</w:t>
      </w:r>
    </w:p>
    <w:p w14:paraId="2A7F76AB" w14:textId="77777777" w:rsidR="007F728E" w:rsidRDefault="007F728E" w:rsidP="007F728E">
      <w:pPr>
        <w:ind w:left="4253" w:hanging="567"/>
      </w:pPr>
    </w:p>
    <w:p w14:paraId="454FB52C" w14:textId="77777777" w:rsidR="00C05151" w:rsidRDefault="00C05151" w:rsidP="00C05151"/>
    <w:p w14:paraId="1D2B2CB2" w14:textId="1BBFDA18" w:rsidR="00C05151" w:rsidRDefault="00C05151" w:rsidP="00C05151">
      <w:pPr>
        <w:ind w:left="4253"/>
      </w:pPr>
      <w:r>
        <w:rPr>
          <w:noProof/>
          <w:lang w:eastAsia="en-GB"/>
        </w:rPr>
        <w:drawing>
          <wp:anchor distT="0" distB="0" distL="114300" distR="114300" simplePos="0" relativeHeight="252205056" behindDoc="0" locked="0" layoutInCell="1" allowOverlap="1" wp14:anchorId="6B398BA7" wp14:editId="7F416928">
            <wp:simplePos x="0" y="0"/>
            <wp:positionH relativeFrom="margin">
              <wp:posOffset>213995</wp:posOffset>
            </wp:positionH>
            <wp:positionV relativeFrom="paragraph">
              <wp:posOffset>244475</wp:posOffset>
            </wp:positionV>
            <wp:extent cx="1261745" cy="1313180"/>
            <wp:effectExtent l="0" t="0" r="0" b="1270"/>
            <wp:wrapNone/>
            <wp:docPr id="835211288" name="Picture 8352112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3041" name="Picture 1224693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</w:t>
      </w:r>
      <w:r w:rsidRPr="00C05151">
        <w:t>can find more information about Pacific-led wellbeing services</w:t>
      </w:r>
      <w:r>
        <w:t xml:space="preserve"> on this </w:t>
      </w:r>
      <w:r w:rsidRPr="00C05151">
        <w:rPr>
          <w:b/>
          <w:bCs/>
        </w:rPr>
        <w:t>website</w:t>
      </w:r>
      <w:r>
        <w:t>:</w:t>
      </w:r>
    </w:p>
    <w:p w14:paraId="25F5EC0D" w14:textId="77777777" w:rsidR="00C05151" w:rsidRDefault="00C05151" w:rsidP="00C05151">
      <w:pPr>
        <w:ind w:left="4253"/>
      </w:pPr>
    </w:p>
    <w:p w14:paraId="101790C7" w14:textId="5557A11D" w:rsidR="00C05151" w:rsidRPr="00C05151" w:rsidRDefault="00C05151" w:rsidP="00C05151">
      <w:pPr>
        <w:ind w:left="4253"/>
        <w:rPr>
          <w:b/>
          <w:bCs/>
        </w:rPr>
      </w:pPr>
      <w:r w:rsidRPr="00C05151">
        <w:rPr>
          <w:b/>
          <w:bCs/>
        </w:rPr>
        <w:t>https://tinyurl.com/3k4uzexz</w:t>
      </w:r>
    </w:p>
    <w:p w14:paraId="1C5E7B50" w14:textId="77777777" w:rsidR="00C05151" w:rsidRDefault="00C05151" w:rsidP="00C05151">
      <w:pPr>
        <w:ind w:left="4253"/>
      </w:pPr>
    </w:p>
    <w:p w14:paraId="6EC0BFA0" w14:textId="762715BE" w:rsidR="0018784A" w:rsidRDefault="0018784A" w:rsidP="007F728E">
      <w:pPr>
        <w:ind w:left="4253" w:hanging="567"/>
      </w:pPr>
    </w:p>
    <w:p w14:paraId="0F6883C1" w14:textId="77777777" w:rsidR="00225E9C" w:rsidRDefault="00225E9C">
      <w:pPr>
        <w:spacing w:line="240" w:lineRule="auto"/>
        <w:ind w:left="0"/>
        <w:rPr>
          <w:rFonts w:eastAsiaTheme="minorHAnsi"/>
          <w:b/>
          <w:bCs/>
          <w:szCs w:val="22"/>
          <w:lang w:val="en-GB"/>
        </w:rPr>
      </w:pPr>
      <w:r>
        <w:rPr>
          <w:b/>
          <w:bCs/>
        </w:rPr>
        <w:br w:type="page"/>
      </w:r>
    </w:p>
    <w:p w14:paraId="5CE68F28" w14:textId="37932A27" w:rsidR="001C3F3D" w:rsidRPr="001C3F3D" w:rsidRDefault="00ED6534" w:rsidP="001C3F3D">
      <w:pPr>
        <w:pStyle w:val="ListParagraph"/>
        <w:numPr>
          <w:ilvl w:val="0"/>
          <w:numId w:val="28"/>
        </w:numPr>
        <w:spacing w:before="0"/>
        <w:ind w:left="4253" w:hanging="567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2186624" behindDoc="0" locked="0" layoutInCell="1" allowOverlap="1" wp14:anchorId="321B3FCE" wp14:editId="6C0885B9">
            <wp:simplePos x="0" y="0"/>
            <wp:positionH relativeFrom="margin">
              <wp:posOffset>-219075</wp:posOffset>
            </wp:positionH>
            <wp:positionV relativeFrom="paragraph">
              <wp:posOffset>314325</wp:posOffset>
            </wp:positionV>
            <wp:extent cx="2301240" cy="1912620"/>
            <wp:effectExtent l="0" t="0" r="3810" b="0"/>
            <wp:wrapThrough wrapText="bothSides">
              <wp:wrapPolygon edited="0">
                <wp:start x="0" y="0"/>
                <wp:lineTo x="0" y="21299"/>
                <wp:lineTo x="21457" y="21299"/>
                <wp:lineTo x="21457" y="0"/>
                <wp:lineTo x="0" y="0"/>
              </wp:wrapPolygon>
            </wp:wrapThrough>
            <wp:docPr id="835211279" name="Picture 835211279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79" name="Picture 835211279" descr="A group of people standing together&#10;&#10;Description automatically generated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28E" w:rsidRPr="001C3F3D">
        <w:rPr>
          <w:b/>
          <w:bCs/>
        </w:rPr>
        <w:t xml:space="preserve">Youth wellbeing services </w:t>
      </w:r>
    </w:p>
    <w:p w14:paraId="7A00476D" w14:textId="77777777" w:rsidR="001C3F3D" w:rsidRDefault="001C3F3D" w:rsidP="001C3F3D">
      <w:pPr>
        <w:pStyle w:val="ListParagraph"/>
        <w:numPr>
          <w:ilvl w:val="0"/>
          <w:numId w:val="0"/>
        </w:numPr>
        <w:spacing w:before="0"/>
        <w:ind w:left="4253"/>
      </w:pPr>
    </w:p>
    <w:p w14:paraId="2BAA56D7" w14:textId="3DA7AE68" w:rsidR="001C3F3D" w:rsidRDefault="001C3F3D" w:rsidP="001C3F3D">
      <w:pPr>
        <w:pStyle w:val="ListParagraph"/>
        <w:numPr>
          <w:ilvl w:val="0"/>
          <w:numId w:val="0"/>
        </w:numPr>
        <w:spacing w:before="0"/>
        <w:ind w:left="4253"/>
      </w:pPr>
      <w:r>
        <w:t xml:space="preserve">These services are for </w:t>
      </w:r>
      <w:r w:rsidR="007F728E">
        <w:t>young people 12 to 24 year</w:t>
      </w:r>
      <w:r w:rsidR="00C72C75">
        <w:t>s</w:t>
      </w:r>
      <w:r w:rsidR="007F728E">
        <w:t xml:space="preserve"> old</w:t>
      </w:r>
      <w:r>
        <w:t>.</w:t>
      </w:r>
    </w:p>
    <w:p w14:paraId="436554A3" w14:textId="77777777" w:rsidR="001C3F3D" w:rsidRPr="00C72C75" w:rsidRDefault="001C3F3D" w:rsidP="001C3F3D">
      <w:pPr>
        <w:pStyle w:val="ListParagraph"/>
        <w:numPr>
          <w:ilvl w:val="0"/>
          <w:numId w:val="0"/>
        </w:numPr>
        <w:spacing w:before="0"/>
        <w:ind w:left="4253"/>
        <w:rPr>
          <w:sz w:val="28"/>
          <w:szCs w:val="18"/>
        </w:rPr>
      </w:pPr>
    </w:p>
    <w:p w14:paraId="680C8EDB" w14:textId="77777777" w:rsidR="001C3F3D" w:rsidRPr="00C72C75" w:rsidRDefault="001C3F3D" w:rsidP="001C3F3D">
      <w:pPr>
        <w:pStyle w:val="ListParagraph"/>
        <w:numPr>
          <w:ilvl w:val="0"/>
          <w:numId w:val="0"/>
        </w:numPr>
        <w:spacing w:before="0"/>
        <w:ind w:left="4253"/>
        <w:rPr>
          <w:sz w:val="28"/>
          <w:szCs w:val="18"/>
        </w:rPr>
      </w:pPr>
    </w:p>
    <w:p w14:paraId="57CD0DD1" w14:textId="72792072" w:rsidR="007F728E" w:rsidRDefault="001C3F3D" w:rsidP="001C3F3D">
      <w:pPr>
        <w:pStyle w:val="ListParagraph"/>
        <w:numPr>
          <w:ilvl w:val="0"/>
          <w:numId w:val="0"/>
        </w:numPr>
        <w:spacing w:before="0"/>
        <w:ind w:left="4253"/>
      </w:pPr>
      <w:r>
        <w:t xml:space="preserve">Youth services also includes </w:t>
      </w:r>
      <w:r w:rsidR="007F728E" w:rsidRPr="001C3F3D">
        <w:rPr>
          <w:b/>
          <w:bCs/>
        </w:rPr>
        <w:t>rainbow</w:t>
      </w:r>
      <w:r w:rsidR="007F728E">
        <w:t xml:space="preserve"> youth services.</w:t>
      </w:r>
    </w:p>
    <w:p w14:paraId="77E906FB" w14:textId="147B7C5E" w:rsidR="001C3F3D" w:rsidRDefault="001C3F3D" w:rsidP="001C3F3D">
      <w:pPr>
        <w:pStyle w:val="ListParagraph"/>
        <w:numPr>
          <w:ilvl w:val="0"/>
          <w:numId w:val="0"/>
        </w:numPr>
        <w:ind w:left="4253"/>
      </w:pPr>
      <w:r w:rsidRPr="001C3F3D">
        <w:rPr>
          <w:rFonts w:cs="Times New Roman"/>
          <w:noProof/>
        </w:rPr>
        <w:drawing>
          <wp:anchor distT="0" distB="0" distL="114300" distR="114300" simplePos="0" relativeHeight="252173312" behindDoc="0" locked="0" layoutInCell="1" allowOverlap="1" wp14:anchorId="6E9B2678" wp14:editId="56673360">
            <wp:simplePos x="0" y="0"/>
            <wp:positionH relativeFrom="margin">
              <wp:align>left</wp:align>
            </wp:positionH>
            <wp:positionV relativeFrom="paragraph">
              <wp:posOffset>455295</wp:posOffset>
            </wp:positionV>
            <wp:extent cx="1495425" cy="1495425"/>
            <wp:effectExtent l="0" t="0" r="9525" b="0"/>
            <wp:wrapNone/>
            <wp:docPr id="835211270" name="Picture 8352112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47773" w14:textId="72BCB42E" w:rsidR="001C3F3D" w:rsidRPr="001C3F3D" w:rsidRDefault="00AB4C3D" w:rsidP="001C3F3D">
      <w:pPr>
        <w:spacing w:line="240" w:lineRule="auto"/>
        <w:ind w:left="0"/>
        <w:rPr>
          <w:rFonts w:cs="Times New Roman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8432" behindDoc="1" locked="0" layoutInCell="1" allowOverlap="1" wp14:anchorId="58EEAC70" wp14:editId="2EF96AEE">
                <wp:simplePos x="0" y="0"/>
                <wp:positionH relativeFrom="margin">
                  <wp:posOffset>2407285</wp:posOffset>
                </wp:positionH>
                <wp:positionV relativeFrom="paragraph">
                  <wp:posOffset>145415</wp:posOffset>
                </wp:positionV>
                <wp:extent cx="3638550" cy="876300"/>
                <wp:effectExtent l="0" t="0" r="0" b="0"/>
                <wp:wrapNone/>
                <wp:docPr id="83521127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74069" id="Rectangle 3" o:spid="_x0000_s1026" style="position:absolute;margin-left:189.55pt;margin-top:11.45pt;width:286.5pt;height:69pt;z-index:-2511380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" fillcolor="#b4c6e7 [1300]" stroked="f" strokeweight="1pt">
                <w10:wrap anchorx="margin"/>
              </v:rect>
            </w:pict>
          </mc:Fallback>
        </mc:AlternateContent>
      </w:r>
    </w:p>
    <w:p w14:paraId="76B7540F" w14:textId="02B8485C" w:rsidR="001C3F3D" w:rsidRPr="001C3F3D" w:rsidRDefault="001C3F3D" w:rsidP="001C3F3D">
      <w:pPr>
        <w:ind w:left="4253"/>
        <w:rPr>
          <w:rFonts w:cs="Times New Roman"/>
        </w:rPr>
      </w:pPr>
      <w:r w:rsidRPr="001C3F3D">
        <w:rPr>
          <w:rFonts w:cs="Times New Roman"/>
          <w:b/>
          <w:bCs/>
        </w:rPr>
        <w:t xml:space="preserve">Rainbow </w:t>
      </w:r>
      <w:r w:rsidRPr="001C3F3D">
        <w:rPr>
          <w:rFonts w:cs="Times New Roman"/>
        </w:rPr>
        <w:t xml:space="preserve">people means people who are </w:t>
      </w:r>
      <w:r w:rsidRPr="001C3F3D">
        <w:rPr>
          <w:rFonts w:cs="Times New Roman"/>
          <w:b/>
          <w:bCs/>
        </w:rPr>
        <w:t>LGBTTIQ+</w:t>
      </w:r>
      <w:r w:rsidRPr="001C3F3D">
        <w:rPr>
          <w:rFonts w:cs="Times New Roman"/>
        </w:rPr>
        <w:t xml:space="preserve">. </w:t>
      </w:r>
    </w:p>
    <w:p w14:paraId="7220C91E" w14:textId="77777777" w:rsidR="001C3F3D" w:rsidRPr="001C3F3D" w:rsidRDefault="001C3F3D" w:rsidP="001C3F3D">
      <w:pPr>
        <w:ind w:left="4253"/>
        <w:rPr>
          <w:rFonts w:cs="Times New Roman"/>
          <w:sz w:val="36"/>
          <w:szCs w:val="28"/>
        </w:rPr>
      </w:pPr>
    </w:p>
    <w:p w14:paraId="6ED085E6" w14:textId="6E71B4B1" w:rsidR="001C3F3D" w:rsidRPr="001C3F3D" w:rsidRDefault="00ED6534" w:rsidP="001C3F3D">
      <w:pPr>
        <w:ind w:left="4253"/>
        <w:rPr>
          <w:rFonts w:cs="Times New Roman"/>
          <w:sz w:val="36"/>
          <w:szCs w:val="28"/>
        </w:rPr>
      </w:pPr>
      <w:r w:rsidRPr="00C72C75">
        <w:rPr>
          <w:rFonts w:cs="Times New Roman"/>
          <w:noProof/>
          <w:sz w:val="36"/>
          <w:szCs w:val="28"/>
        </w:rPr>
        <w:drawing>
          <wp:anchor distT="0" distB="0" distL="114300" distR="114300" simplePos="0" relativeHeight="252166144" behindDoc="0" locked="0" layoutInCell="1" allowOverlap="1" wp14:anchorId="4931C404" wp14:editId="120EB867">
            <wp:simplePos x="0" y="0"/>
            <wp:positionH relativeFrom="margin">
              <wp:posOffset>-292100</wp:posOffset>
            </wp:positionH>
            <wp:positionV relativeFrom="paragraph">
              <wp:posOffset>132080</wp:posOffset>
            </wp:positionV>
            <wp:extent cx="2186305" cy="1029335"/>
            <wp:effectExtent l="0" t="0" r="4445" b="0"/>
            <wp:wrapNone/>
            <wp:docPr id="835211268" name="Picture 8352112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C3D" w:rsidRPr="00C72C75">
        <w:rPr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2180480" behindDoc="1" locked="0" layoutInCell="1" allowOverlap="1" wp14:anchorId="12D40DF4" wp14:editId="3187ED20">
                <wp:simplePos x="0" y="0"/>
                <wp:positionH relativeFrom="margin">
                  <wp:posOffset>2438400</wp:posOffset>
                </wp:positionH>
                <wp:positionV relativeFrom="paragraph">
                  <wp:posOffset>189865</wp:posOffset>
                </wp:positionV>
                <wp:extent cx="3638550" cy="3629025"/>
                <wp:effectExtent l="0" t="0" r="0" b="9525"/>
                <wp:wrapNone/>
                <wp:docPr id="83521127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6290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7CFBD" id="Rectangle 3" o:spid="_x0000_s1026" style="position:absolute;margin-left:192pt;margin-top:14.95pt;width:286.5pt;height:285.75pt;z-index:-2511360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" fillcolor="#b4c6e7 [1300]" stroked="f" strokeweight="1pt">
                <w10:wrap anchorx="margin"/>
              </v:rect>
            </w:pict>
          </mc:Fallback>
        </mc:AlternateContent>
      </w:r>
    </w:p>
    <w:p w14:paraId="50ADA816" w14:textId="71590CBA" w:rsidR="001C3F3D" w:rsidRPr="001C3F3D" w:rsidRDefault="001C3F3D" w:rsidP="001C3F3D">
      <w:pPr>
        <w:ind w:left="4253"/>
        <w:rPr>
          <w:rFonts w:cs="Times New Roman"/>
        </w:rPr>
      </w:pPr>
      <w:r w:rsidRPr="001C3F3D">
        <w:rPr>
          <w:rFonts w:cs="Times New Roman"/>
          <w:b/>
          <w:bCs/>
        </w:rPr>
        <w:t>LGBTTIQ+</w:t>
      </w:r>
      <w:r w:rsidRPr="001C3F3D">
        <w:rPr>
          <w:rFonts w:cs="Times New Roman"/>
        </w:rPr>
        <w:t xml:space="preserve"> stands for people who are: </w:t>
      </w:r>
    </w:p>
    <w:p w14:paraId="3116449C" w14:textId="6CDEB236" w:rsidR="001C3F3D" w:rsidRPr="001C3F3D" w:rsidRDefault="001C3F3D" w:rsidP="001C3F3D">
      <w:pPr>
        <w:numPr>
          <w:ilvl w:val="0"/>
          <w:numId w:val="2"/>
        </w:numPr>
        <w:spacing w:before="480"/>
        <w:ind w:left="4820"/>
        <w:rPr>
          <w:rFonts w:eastAsia="Times New Roman" w:cs="Times New Roman"/>
          <w:noProof/>
          <w:szCs w:val="22"/>
          <w:lang w:val="en-GB"/>
        </w:rPr>
      </w:pPr>
      <w:r w:rsidRPr="001C3F3D">
        <w:rPr>
          <w:rFonts w:cs="Times New Roman"/>
          <w:noProof/>
        </w:rPr>
        <w:drawing>
          <wp:anchor distT="0" distB="0" distL="114300" distR="114300" simplePos="0" relativeHeight="252175360" behindDoc="0" locked="0" layoutInCell="1" allowOverlap="1" wp14:anchorId="3667C471" wp14:editId="502AD805">
            <wp:simplePos x="0" y="0"/>
            <wp:positionH relativeFrom="margin">
              <wp:posOffset>52705</wp:posOffset>
            </wp:positionH>
            <wp:positionV relativeFrom="paragraph">
              <wp:posOffset>149225</wp:posOffset>
            </wp:positionV>
            <wp:extent cx="1271905" cy="1271905"/>
            <wp:effectExtent l="0" t="0" r="4445" b="4445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3F3D">
        <w:rPr>
          <w:rFonts w:eastAsia="Times New Roman" w:cs="Times New Roman"/>
          <w:noProof/>
          <w:szCs w:val="22"/>
          <w:lang w:val="en-GB"/>
        </w:rPr>
        <w:t xml:space="preserve">lesbian </w:t>
      </w:r>
    </w:p>
    <w:p w14:paraId="3E52EEBC" w14:textId="5F29B1FF" w:rsidR="001C3F3D" w:rsidRPr="001C3F3D" w:rsidRDefault="001C3F3D" w:rsidP="001C3F3D">
      <w:pPr>
        <w:numPr>
          <w:ilvl w:val="0"/>
          <w:numId w:val="2"/>
        </w:numPr>
        <w:spacing w:before="480"/>
        <w:ind w:left="4820"/>
        <w:rPr>
          <w:rFonts w:eastAsia="Times New Roman" w:cs="Times New Roman"/>
          <w:noProof/>
          <w:szCs w:val="22"/>
          <w:lang w:val="en-GB"/>
        </w:rPr>
      </w:pPr>
      <w:r w:rsidRPr="001C3F3D">
        <w:rPr>
          <w:rFonts w:eastAsia="Times New Roman" w:cs="Times New Roman"/>
          <w:noProof/>
          <w:szCs w:val="22"/>
          <w:lang w:val="en-GB"/>
        </w:rPr>
        <w:t xml:space="preserve">gay  </w:t>
      </w:r>
    </w:p>
    <w:p w14:paraId="0E9D88E1" w14:textId="5D9E7FF1" w:rsidR="001C3F3D" w:rsidRPr="001C3F3D" w:rsidRDefault="001C3F3D" w:rsidP="001C3F3D">
      <w:pPr>
        <w:numPr>
          <w:ilvl w:val="0"/>
          <w:numId w:val="2"/>
        </w:numPr>
        <w:spacing w:before="480"/>
        <w:ind w:left="4820"/>
        <w:rPr>
          <w:rFonts w:eastAsia="Times New Roman" w:cs="Times New Roman"/>
          <w:noProof/>
          <w:szCs w:val="22"/>
          <w:lang w:val="en-GB"/>
        </w:rPr>
      </w:pPr>
      <w:r w:rsidRPr="001C3F3D">
        <w:rPr>
          <w:rFonts w:cs="Times New Roman"/>
          <w:noProof/>
        </w:rPr>
        <w:drawing>
          <wp:anchor distT="0" distB="0" distL="114300" distR="114300" simplePos="0" relativeHeight="252167168" behindDoc="0" locked="0" layoutInCell="1" allowOverlap="1" wp14:anchorId="15399CE1" wp14:editId="59C4FF04">
            <wp:simplePos x="0" y="0"/>
            <wp:positionH relativeFrom="margin">
              <wp:posOffset>53009</wp:posOffset>
            </wp:positionH>
            <wp:positionV relativeFrom="paragraph">
              <wp:posOffset>287627</wp:posOffset>
            </wp:positionV>
            <wp:extent cx="1511802" cy="1423891"/>
            <wp:effectExtent l="0" t="0" r="0" b="5080"/>
            <wp:wrapNone/>
            <wp:docPr id="835211267" name="Picture 835211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802" cy="142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3F3D">
        <w:rPr>
          <w:rFonts w:eastAsia="Times New Roman" w:cs="Times New Roman"/>
          <w:noProof/>
          <w:szCs w:val="22"/>
          <w:lang w:val="en-GB"/>
        </w:rPr>
        <w:t xml:space="preserve">bisexual </w:t>
      </w:r>
    </w:p>
    <w:p w14:paraId="463DDB31" w14:textId="53E62F98" w:rsidR="001C3F3D" w:rsidRDefault="001C3F3D" w:rsidP="001C3F3D">
      <w:pPr>
        <w:numPr>
          <w:ilvl w:val="0"/>
          <w:numId w:val="2"/>
        </w:numPr>
        <w:spacing w:before="480"/>
        <w:ind w:left="4820"/>
        <w:rPr>
          <w:rFonts w:eastAsia="Times New Roman" w:cs="Times New Roman"/>
          <w:noProof/>
          <w:szCs w:val="22"/>
          <w:lang w:val="en-GB"/>
        </w:rPr>
      </w:pPr>
      <w:r w:rsidRPr="001C3F3D">
        <w:rPr>
          <w:rFonts w:eastAsia="Times New Roman" w:cs="Times New Roman"/>
          <w:noProof/>
          <w:szCs w:val="22"/>
          <w:lang w:val="en-GB"/>
        </w:rPr>
        <w:t>transgender</w:t>
      </w:r>
      <w:r>
        <w:rPr>
          <w:rFonts w:eastAsia="Times New Roman" w:cs="Times New Roman"/>
          <w:noProof/>
          <w:szCs w:val="22"/>
          <w:lang w:val="en-GB"/>
        </w:rPr>
        <w:t>.</w:t>
      </w:r>
    </w:p>
    <w:p w14:paraId="2FCFA350" w14:textId="094A3329" w:rsidR="001C3F3D" w:rsidRPr="001C3F3D" w:rsidRDefault="00AB4C3D" w:rsidP="001C3F3D">
      <w:pPr>
        <w:pStyle w:val="ListParagraph"/>
        <w:numPr>
          <w:ilvl w:val="0"/>
          <w:numId w:val="0"/>
        </w:numPr>
        <w:ind w:left="416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2528" behindDoc="1" locked="0" layoutInCell="1" allowOverlap="1" wp14:anchorId="7E99582C" wp14:editId="46A0B519">
                <wp:simplePos x="0" y="0"/>
                <wp:positionH relativeFrom="margin">
                  <wp:posOffset>2447925</wp:posOffset>
                </wp:positionH>
                <wp:positionV relativeFrom="paragraph">
                  <wp:posOffset>-86360</wp:posOffset>
                </wp:positionV>
                <wp:extent cx="3638550" cy="3609975"/>
                <wp:effectExtent l="0" t="0" r="0" b="9525"/>
                <wp:wrapNone/>
                <wp:docPr id="83521127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3609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09148E" id="Rectangle 3" o:spid="_x0000_s1026" style="position:absolute;margin-left:192.75pt;margin-top:-6.8pt;width:286.5pt;height:284.25pt;z-index:-2511339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" fillcolor="#b4c6e7 [1300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76384" behindDoc="1" locked="0" layoutInCell="1" allowOverlap="1" wp14:anchorId="14CA06F0" wp14:editId="16AE121C">
            <wp:simplePos x="0" y="0"/>
            <wp:positionH relativeFrom="column">
              <wp:posOffset>123825</wp:posOffset>
            </wp:positionH>
            <wp:positionV relativeFrom="paragraph">
              <wp:posOffset>-228600</wp:posOffset>
            </wp:positionV>
            <wp:extent cx="1428750" cy="1428750"/>
            <wp:effectExtent l="0" t="0" r="0" b="0"/>
            <wp:wrapNone/>
            <wp:docPr id="835211271" name="Picture 83521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71" name="Picture 83521127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F3D" w:rsidRPr="001C3F3D">
        <w:rPr>
          <w:b/>
          <w:bCs/>
        </w:rPr>
        <w:t>LGBTTIQ+</w:t>
      </w:r>
      <w:r w:rsidR="001C3F3D" w:rsidRPr="001C3F3D">
        <w:t xml:space="preserve"> </w:t>
      </w:r>
      <w:r w:rsidR="001C3F3D">
        <w:t xml:space="preserve">also </w:t>
      </w:r>
      <w:r w:rsidR="001C3F3D" w:rsidRPr="001C3F3D">
        <w:t xml:space="preserve">stands for people who are: </w:t>
      </w:r>
    </w:p>
    <w:p w14:paraId="1C002CC5" w14:textId="0DD219E2" w:rsidR="001C3F3D" w:rsidRPr="001C3F3D" w:rsidRDefault="00AB4C3D" w:rsidP="001C3F3D">
      <w:pPr>
        <w:pStyle w:val="ListParagraph"/>
        <w:ind w:left="4820"/>
        <w:rPr>
          <w:rFonts w:eastAsia="Times New Roman"/>
          <w:noProof/>
        </w:rPr>
      </w:pPr>
      <w:r w:rsidRPr="001C3F3D">
        <w:rPr>
          <w:rFonts w:cs="Times New Roman"/>
          <w:noProof/>
        </w:rPr>
        <w:drawing>
          <wp:anchor distT="0" distB="0" distL="114300" distR="114300" simplePos="0" relativeHeight="252168192" behindDoc="0" locked="0" layoutInCell="1" allowOverlap="1" wp14:anchorId="5E442BE5" wp14:editId="75781940">
            <wp:simplePos x="0" y="0"/>
            <wp:positionH relativeFrom="margin">
              <wp:posOffset>114300</wp:posOffset>
            </wp:positionH>
            <wp:positionV relativeFrom="paragraph">
              <wp:posOffset>632460</wp:posOffset>
            </wp:positionV>
            <wp:extent cx="1371600" cy="1371600"/>
            <wp:effectExtent l="0" t="0" r="0" b="0"/>
            <wp:wrapNone/>
            <wp:docPr id="835211266" name="Picture 835211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F3D" w:rsidRPr="001C3F3D">
        <w:rPr>
          <w:noProof/>
        </w:rPr>
        <w:t xml:space="preserve">takatāpui </w:t>
      </w:r>
    </w:p>
    <w:p w14:paraId="4DC242C1" w14:textId="6ECB719A" w:rsidR="001C3F3D" w:rsidRPr="001C3F3D" w:rsidRDefault="001C3F3D" w:rsidP="001C3F3D">
      <w:pPr>
        <w:numPr>
          <w:ilvl w:val="0"/>
          <w:numId w:val="2"/>
        </w:numPr>
        <w:spacing w:before="480"/>
        <w:ind w:left="4820"/>
        <w:rPr>
          <w:rFonts w:eastAsia="Times New Roman" w:cs="Times New Roman"/>
          <w:noProof/>
          <w:szCs w:val="22"/>
          <w:lang w:val="en-GB"/>
        </w:rPr>
      </w:pPr>
      <w:r w:rsidRPr="001C3F3D">
        <w:rPr>
          <w:rFonts w:eastAsia="Times New Roman" w:cs="Times New Roman"/>
          <w:noProof/>
          <w:szCs w:val="22"/>
          <w:lang w:val="en-GB"/>
        </w:rPr>
        <w:t xml:space="preserve">intersex </w:t>
      </w:r>
    </w:p>
    <w:p w14:paraId="3087C101" w14:textId="604A6BE4" w:rsidR="001C3F3D" w:rsidRPr="001C3F3D" w:rsidRDefault="001C3F3D" w:rsidP="001C3F3D">
      <w:pPr>
        <w:numPr>
          <w:ilvl w:val="0"/>
          <w:numId w:val="2"/>
        </w:numPr>
        <w:spacing w:before="480"/>
        <w:ind w:left="4820"/>
        <w:rPr>
          <w:rFonts w:eastAsia="Times New Roman" w:cs="Times New Roman"/>
          <w:noProof/>
          <w:szCs w:val="22"/>
          <w:lang w:val="en-GB"/>
        </w:rPr>
      </w:pPr>
      <w:r w:rsidRPr="001C3F3D">
        <w:rPr>
          <w:rFonts w:eastAsia="Times New Roman" w:cs="Times New Roman"/>
          <w:noProof/>
          <w:szCs w:val="22"/>
          <w:lang w:val="en-GB"/>
        </w:rPr>
        <w:t xml:space="preserve">queer </w:t>
      </w:r>
    </w:p>
    <w:p w14:paraId="0452F73C" w14:textId="047D835E" w:rsidR="003720BE" w:rsidRPr="00AB4C3D" w:rsidRDefault="00AB4C3D" w:rsidP="00AB4C3D">
      <w:pPr>
        <w:numPr>
          <w:ilvl w:val="0"/>
          <w:numId w:val="2"/>
        </w:numPr>
        <w:spacing w:before="480"/>
        <w:ind w:left="4820"/>
      </w:pPr>
      <w:r w:rsidRPr="001C3F3D">
        <w:rPr>
          <w:rFonts w:cs="Times New Roman"/>
          <w:noProof/>
        </w:rPr>
        <w:drawing>
          <wp:anchor distT="0" distB="0" distL="114300" distR="114300" simplePos="0" relativeHeight="252169216" behindDoc="0" locked="0" layoutInCell="1" allowOverlap="1" wp14:anchorId="7854C6F5" wp14:editId="1B6D97D9">
            <wp:simplePos x="0" y="0"/>
            <wp:positionH relativeFrom="margin">
              <wp:posOffset>156845</wp:posOffset>
            </wp:positionH>
            <wp:positionV relativeFrom="paragraph">
              <wp:posOffset>216535</wp:posOffset>
            </wp:positionV>
            <wp:extent cx="1314450" cy="1314450"/>
            <wp:effectExtent l="0" t="0" r="0" b="0"/>
            <wp:wrapNone/>
            <wp:docPr id="835211265" name="Picture 835211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F3D" w:rsidRPr="001C3F3D">
        <w:rPr>
          <w:rFonts w:eastAsia="Times New Roman" w:cs="Times New Roman"/>
          <w:noProof/>
          <w:szCs w:val="22"/>
          <w:lang w:val="en-GB"/>
        </w:rPr>
        <w:t>others such as asexual</w:t>
      </w:r>
      <w:r>
        <w:rPr>
          <w:rFonts w:eastAsia="Times New Roman" w:cs="Times New Roman"/>
          <w:noProof/>
          <w:szCs w:val="22"/>
          <w:lang w:val="en-GB"/>
        </w:rPr>
        <w:t>.</w:t>
      </w:r>
    </w:p>
    <w:p w14:paraId="5912E1A7" w14:textId="77777777" w:rsidR="00AB4C3D" w:rsidRDefault="00AB4C3D" w:rsidP="00AB4C3D">
      <w:pPr>
        <w:spacing w:before="480"/>
        <w:rPr>
          <w:rFonts w:eastAsia="Times New Roman" w:cs="Times New Roman"/>
          <w:noProof/>
          <w:szCs w:val="22"/>
          <w:lang w:val="en-GB"/>
        </w:rPr>
      </w:pPr>
    </w:p>
    <w:p w14:paraId="70514A7D" w14:textId="77777777" w:rsidR="00707EBF" w:rsidRDefault="00707EBF" w:rsidP="00707EBF"/>
    <w:p w14:paraId="79A39A76" w14:textId="6E38E9B8" w:rsidR="00707EBF" w:rsidRDefault="00707EBF" w:rsidP="00707EBF">
      <w:pPr>
        <w:ind w:left="4253"/>
      </w:pPr>
      <w:r>
        <w:rPr>
          <w:noProof/>
          <w:lang w:eastAsia="en-GB"/>
        </w:rPr>
        <w:drawing>
          <wp:anchor distT="0" distB="0" distL="114300" distR="114300" simplePos="0" relativeHeight="252211200" behindDoc="0" locked="0" layoutInCell="1" allowOverlap="1" wp14:anchorId="31AD18EA" wp14:editId="58A18B78">
            <wp:simplePos x="0" y="0"/>
            <wp:positionH relativeFrom="margin">
              <wp:posOffset>170815</wp:posOffset>
            </wp:positionH>
            <wp:positionV relativeFrom="paragraph">
              <wp:posOffset>263525</wp:posOffset>
            </wp:positionV>
            <wp:extent cx="1261745" cy="1313180"/>
            <wp:effectExtent l="0" t="0" r="0" b="1270"/>
            <wp:wrapNone/>
            <wp:docPr id="835211292" name="Picture 835211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3041" name="Picture 1224693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</w:t>
      </w:r>
      <w:r w:rsidRPr="00C05151">
        <w:t xml:space="preserve">can find more information about </w:t>
      </w:r>
      <w:r>
        <w:t xml:space="preserve">Youth </w:t>
      </w:r>
      <w:r w:rsidR="00F1190F">
        <w:t>wellbeing</w:t>
      </w:r>
      <w:r w:rsidRPr="00C05151">
        <w:t xml:space="preserve"> services</w:t>
      </w:r>
      <w:r>
        <w:t xml:space="preserve"> on this </w:t>
      </w:r>
      <w:r w:rsidRPr="00C05151">
        <w:rPr>
          <w:b/>
          <w:bCs/>
        </w:rPr>
        <w:t>website</w:t>
      </w:r>
      <w:r>
        <w:t>:</w:t>
      </w:r>
    </w:p>
    <w:p w14:paraId="1469A737" w14:textId="77777777" w:rsidR="00707EBF" w:rsidRDefault="00707EBF" w:rsidP="00707EBF">
      <w:pPr>
        <w:ind w:left="4253"/>
      </w:pPr>
    </w:p>
    <w:p w14:paraId="11955F9D" w14:textId="27287ABD" w:rsidR="00C61A71" w:rsidRPr="00C61A71" w:rsidRDefault="00C61A71" w:rsidP="00707EBF">
      <w:pPr>
        <w:ind w:left="4253"/>
        <w:rPr>
          <w:b/>
          <w:bCs/>
        </w:rPr>
      </w:pPr>
      <w:r w:rsidRPr="00C61A71">
        <w:rPr>
          <w:b/>
          <w:bCs/>
        </w:rPr>
        <w:t>https://tinyurl.com/36e8v5h2</w:t>
      </w:r>
    </w:p>
    <w:p w14:paraId="0B81095F" w14:textId="7287411F" w:rsidR="00C61A71" w:rsidRDefault="00C61A71">
      <w:pPr>
        <w:spacing w:line="240" w:lineRule="auto"/>
        <w:ind w:left="0"/>
        <w:rPr>
          <w:rFonts w:eastAsia="Times New Roman" w:cs="Times New Roman"/>
          <w:noProof/>
          <w:szCs w:val="22"/>
          <w:lang w:val="en-GB"/>
        </w:rPr>
      </w:pPr>
      <w:r>
        <w:rPr>
          <w:rFonts w:eastAsia="Times New Roman" w:cs="Times New Roman"/>
          <w:noProof/>
          <w:szCs w:val="22"/>
          <w:lang w:val="en-GB"/>
        </w:rPr>
        <w:br w:type="page"/>
      </w:r>
    </w:p>
    <w:p w14:paraId="63C3E4AA" w14:textId="77777777" w:rsidR="000A067A" w:rsidRDefault="000A067A" w:rsidP="000A067A">
      <w:pPr>
        <w:pStyle w:val="ListParagraph"/>
        <w:numPr>
          <w:ilvl w:val="0"/>
          <w:numId w:val="28"/>
        </w:numPr>
        <w:spacing w:before="0"/>
        <w:ind w:left="4253" w:hanging="567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222464" behindDoc="1" locked="0" layoutInCell="1" allowOverlap="1" wp14:anchorId="0E2134AD" wp14:editId="2AEE95EF">
            <wp:simplePos x="0" y="0"/>
            <wp:positionH relativeFrom="margin">
              <wp:align>left</wp:align>
            </wp:positionH>
            <wp:positionV relativeFrom="paragraph">
              <wp:posOffset>-198783</wp:posOffset>
            </wp:positionV>
            <wp:extent cx="1563370" cy="1176020"/>
            <wp:effectExtent l="0" t="0" r="0" b="5080"/>
            <wp:wrapNone/>
            <wp:docPr id="835211290" name="Picture 83521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90" name="Picture 83521129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117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784A">
        <w:rPr>
          <w:b/>
          <w:bCs/>
        </w:rPr>
        <w:t>Wellbeing services in general practice</w:t>
      </w:r>
      <w:r>
        <w:rPr>
          <w:b/>
          <w:bCs/>
        </w:rPr>
        <w:t>s</w:t>
      </w:r>
    </w:p>
    <w:p w14:paraId="6D283216" w14:textId="77777777" w:rsidR="000A067A" w:rsidRPr="0018784A" w:rsidRDefault="000A067A" w:rsidP="000A067A">
      <w:pPr>
        <w:pStyle w:val="ListParagraph"/>
        <w:numPr>
          <w:ilvl w:val="0"/>
          <w:numId w:val="0"/>
        </w:numPr>
        <w:spacing w:before="0"/>
        <w:ind w:left="4253"/>
        <w:rPr>
          <w:b/>
          <w:bCs/>
          <w:sz w:val="22"/>
          <w:szCs w:val="12"/>
        </w:rPr>
      </w:pPr>
    </w:p>
    <w:p w14:paraId="3A165826" w14:textId="77777777" w:rsidR="000A067A" w:rsidRPr="0018784A" w:rsidRDefault="000A067A" w:rsidP="000A067A">
      <w:pPr>
        <w:pStyle w:val="ListParagraph"/>
        <w:numPr>
          <w:ilvl w:val="0"/>
          <w:numId w:val="0"/>
        </w:numPr>
        <w:spacing w:before="0"/>
        <w:ind w:left="4253"/>
        <w:rPr>
          <w:sz w:val="2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1" locked="0" layoutInCell="1" allowOverlap="1" wp14:anchorId="1DFAB76F" wp14:editId="365BED59">
                <wp:simplePos x="0" y="0"/>
                <wp:positionH relativeFrom="margin">
                  <wp:posOffset>2476500</wp:posOffset>
                </wp:positionH>
                <wp:positionV relativeFrom="paragraph">
                  <wp:posOffset>97790</wp:posOffset>
                </wp:positionV>
                <wp:extent cx="3638550" cy="876300"/>
                <wp:effectExtent l="0" t="0" r="0" b="0"/>
                <wp:wrapNone/>
                <wp:docPr id="4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5EB67" id="Rectangle 3" o:spid="_x0000_s1026" style="position:absolute;margin-left:195pt;margin-top:7.7pt;width:286.5pt;height:69pt;z-index:-2510970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" fillcolor="#b4c6e7 [1300]" stroked="f" strokeweight="1pt">
                <w10:wrap anchorx="margin"/>
              </v:rect>
            </w:pict>
          </mc:Fallback>
        </mc:AlternateContent>
      </w:r>
    </w:p>
    <w:p w14:paraId="064081D9" w14:textId="77777777" w:rsidR="000A067A" w:rsidRDefault="000A067A" w:rsidP="000A067A">
      <w:pPr>
        <w:pStyle w:val="ListParagraph"/>
        <w:numPr>
          <w:ilvl w:val="0"/>
          <w:numId w:val="0"/>
        </w:numPr>
        <w:spacing w:before="0"/>
        <w:ind w:left="4253"/>
      </w:pPr>
      <w:r>
        <w:t xml:space="preserve">A </w:t>
      </w:r>
      <w:r w:rsidRPr="0018784A">
        <w:rPr>
          <w:b/>
          <w:bCs/>
        </w:rPr>
        <w:t>general practice</w:t>
      </w:r>
      <w:r>
        <w:t xml:space="preserve"> is where you see your doctor or nurse.</w:t>
      </w:r>
      <w:r w:rsidRPr="0018784A">
        <w:rPr>
          <w:noProof/>
        </w:rPr>
        <w:t xml:space="preserve"> </w:t>
      </w:r>
    </w:p>
    <w:p w14:paraId="73C225B7" w14:textId="77777777" w:rsidR="000A067A" w:rsidRPr="0018784A" w:rsidRDefault="000A067A" w:rsidP="000A067A">
      <w:pPr>
        <w:pStyle w:val="ListParagraph"/>
        <w:numPr>
          <w:ilvl w:val="0"/>
          <w:numId w:val="0"/>
        </w:numPr>
        <w:spacing w:before="0"/>
        <w:ind w:left="4253"/>
        <w:rPr>
          <w:sz w:val="22"/>
          <w:szCs w:val="12"/>
        </w:rPr>
      </w:pPr>
      <w:r>
        <w:rPr>
          <w:b/>
          <w:bCs/>
          <w:noProof/>
          <w:sz w:val="22"/>
          <w:szCs w:val="12"/>
        </w:rPr>
        <w:drawing>
          <wp:anchor distT="0" distB="0" distL="114300" distR="114300" simplePos="0" relativeHeight="252220416" behindDoc="0" locked="0" layoutInCell="1" allowOverlap="1" wp14:anchorId="7FAD48DE" wp14:editId="35D16F2D">
            <wp:simplePos x="0" y="0"/>
            <wp:positionH relativeFrom="column">
              <wp:posOffset>-133350</wp:posOffset>
            </wp:positionH>
            <wp:positionV relativeFrom="paragraph">
              <wp:posOffset>10160</wp:posOffset>
            </wp:positionV>
            <wp:extent cx="1987550" cy="1455420"/>
            <wp:effectExtent l="0" t="0" r="0" b="0"/>
            <wp:wrapThrough wrapText="bothSides">
              <wp:wrapPolygon edited="0">
                <wp:start x="0" y="0"/>
                <wp:lineTo x="0" y="21204"/>
                <wp:lineTo x="21324" y="21204"/>
                <wp:lineTo x="21324" y="0"/>
                <wp:lineTo x="0" y="0"/>
              </wp:wrapPolygon>
            </wp:wrapThrough>
            <wp:docPr id="835211276" name="Picture 83521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76" name="Picture 83521127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DCD0C" w14:textId="77777777" w:rsidR="000A067A" w:rsidRPr="0018784A" w:rsidRDefault="000A067A" w:rsidP="000A067A">
      <w:pPr>
        <w:pStyle w:val="ListParagraph"/>
        <w:numPr>
          <w:ilvl w:val="0"/>
          <w:numId w:val="0"/>
        </w:numPr>
        <w:spacing w:before="0"/>
        <w:ind w:left="4253"/>
        <w:rPr>
          <w:sz w:val="22"/>
          <w:szCs w:val="12"/>
        </w:rPr>
      </w:pPr>
    </w:p>
    <w:p w14:paraId="4A203108" w14:textId="77777777" w:rsidR="000A067A" w:rsidRDefault="000A067A" w:rsidP="000A067A">
      <w:pPr>
        <w:pStyle w:val="ListParagraph"/>
        <w:numPr>
          <w:ilvl w:val="0"/>
          <w:numId w:val="0"/>
        </w:numPr>
        <w:spacing w:before="0"/>
        <w:ind w:left="4253"/>
      </w:pPr>
      <w:r>
        <w:t>Your general practice has people trained to support you / your whānau to improve:</w:t>
      </w:r>
    </w:p>
    <w:p w14:paraId="5005DA7E" w14:textId="77777777" w:rsidR="000A067A" w:rsidRPr="00707EBF" w:rsidRDefault="000A067A" w:rsidP="000A067A">
      <w:pPr>
        <w:pStyle w:val="ListParagraph"/>
        <w:numPr>
          <w:ilvl w:val="0"/>
          <w:numId w:val="0"/>
        </w:numPr>
        <w:spacing w:before="0"/>
        <w:ind w:left="4820"/>
        <w:rPr>
          <w:sz w:val="26"/>
          <w:szCs w:val="16"/>
        </w:rPr>
      </w:pPr>
    </w:p>
    <w:p w14:paraId="0B9C04C5" w14:textId="77777777" w:rsidR="000A067A" w:rsidRDefault="000A067A" w:rsidP="000A067A">
      <w:pPr>
        <w:pStyle w:val="ListParagraph"/>
        <w:numPr>
          <w:ilvl w:val="0"/>
          <w:numId w:val="32"/>
        </w:numPr>
        <w:spacing w:before="0"/>
        <w:ind w:left="4820" w:hanging="567"/>
      </w:pPr>
      <w:r>
        <w:t xml:space="preserve">your mental wellbeing </w:t>
      </w:r>
    </w:p>
    <w:p w14:paraId="7B6FA9BE" w14:textId="77777777" w:rsidR="000A067A" w:rsidRPr="00707EBF" w:rsidRDefault="000A067A" w:rsidP="000A067A">
      <w:pPr>
        <w:pStyle w:val="ListParagraph"/>
        <w:numPr>
          <w:ilvl w:val="0"/>
          <w:numId w:val="0"/>
        </w:numPr>
        <w:spacing w:before="0"/>
        <w:ind w:left="4820"/>
        <w:rPr>
          <w:sz w:val="26"/>
          <w:szCs w:val="16"/>
        </w:rPr>
      </w:pPr>
      <w:r>
        <w:rPr>
          <w:noProof/>
        </w:rPr>
        <w:drawing>
          <wp:anchor distT="0" distB="0" distL="114300" distR="114300" simplePos="0" relativeHeight="252221440" behindDoc="0" locked="0" layoutInCell="1" allowOverlap="1" wp14:anchorId="3EA2D502" wp14:editId="07D28865">
            <wp:simplePos x="0" y="0"/>
            <wp:positionH relativeFrom="margin">
              <wp:posOffset>-172085</wp:posOffset>
            </wp:positionH>
            <wp:positionV relativeFrom="paragraph">
              <wp:posOffset>225425</wp:posOffset>
            </wp:positionV>
            <wp:extent cx="1960880" cy="1960880"/>
            <wp:effectExtent l="0" t="0" r="1270" b="0"/>
            <wp:wrapThrough wrapText="bothSides">
              <wp:wrapPolygon edited="0">
                <wp:start x="13430" y="2098"/>
                <wp:lineTo x="3358" y="2728"/>
                <wp:lineTo x="1259" y="3358"/>
                <wp:lineTo x="420" y="10073"/>
                <wp:lineTo x="630" y="19306"/>
                <wp:lineTo x="2098" y="19306"/>
                <wp:lineTo x="20565" y="18886"/>
                <wp:lineTo x="21404" y="16997"/>
                <wp:lineTo x="21194" y="15948"/>
                <wp:lineTo x="19935" y="12591"/>
                <wp:lineTo x="20775" y="9233"/>
                <wp:lineTo x="20775" y="3777"/>
                <wp:lineTo x="19096" y="2518"/>
                <wp:lineTo x="15528" y="2098"/>
                <wp:lineTo x="13430" y="2098"/>
              </wp:wrapPolygon>
            </wp:wrapThrough>
            <wp:docPr id="835211277" name="Picture 83521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11277" name="Picture 835211277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FD65D" w14:textId="77777777" w:rsidR="000A067A" w:rsidRDefault="000A067A" w:rsidP="000A067A">
      <w:pPr>
        <w:pStyle w:val="ListParagraph"/>
        <w:numPr>
          <w:ilvl w:val="0"/>
          <w:numId w:val="32"/>
        </w:numPr>
        <w:spacing w:before="0"/>
        <w:ind w:left="4820" w:hanging="567"/>
      </w:pPr>
      <w:r>
        <w:t>physical wellbeing.</w:t>
      </w:r>
    </w:p>
    <w:p w14:paraId="115F5679" w14:textId="77777777" w:rsidR="000A067A" w:rsidRPr="00707EBF" w:rsidRDefault="000A067A" w:rsidP="000A067A">
      <w:pPr>
        <w:pStyle w:val="ListParagraph"/>
        <w:numPr>
          <w:ilvl w:val="0"/>
          <w:numId w:val="0"/>
        </w:numPr>
        <w:spacing w:before="0"/>
        <w:ind w:left="4253"/>
        <w:rPr>
          <w:sz w:val="24"/>
          <w:szCs w:val="14"/>
        </w:rPr>
      </w:pPr>
    </w:p>
    <w:p w14:paraId="11852BA3" w14:textId="77777777" w:rsidR="000A067A" w:rsidRPr="00707EBF" w:rsidRDefault="000A067A" w:rsidP="000A067A">
      <w:pPr>
        <w:pStyle w:val="ListParagraph"/>
        <w:numPr>
          <w:ilvl w:val="0"/>
          <w:numId w:val="0"/>
        </w:numPr>
        <w:spacing w:before="0"/>
        <w:ind w:left="4253"/>
        <w:rPr>
          <w:sz w:val="24"/>
          <w:szCs w:val="14"/>
        </w:rPr>
      </w:pPr>
    </w:p>
    <w:p w14:paraId="3CE7D139" w14:textId="77777777" w:rsidR="000A067A" w:rsidRDefault="000A067A" w:rsidP="000A067A">
      <w:pPr>
        <w:ind w:left="4253"/>
      </w:pPr>
      <w:r>
        <w:t>The doctor or nurse can refer you to the Access and Choice programme.</w:t>
      </w:r>
    </w:p>
    <w:p w14:paraId="24525CB6" w14:textId="77777777" w:rsidR="000A067A" w:rsidRPr="00707EBF" w:rsidRDefault="000A067A" w:rsidP="000A067A">
      <w:pPr>
        <w:ind w:left="4253" w:hanging="567"/>
        <w:rPr>
          <w:sz w:val="24"/>
          <w:szCs w:val="16"/>
        </w:rPr>
      </w:pPr>
    </w:p>
    <w:p w14:paraId="06BB8644" w14:textId="77777777" w:rsidR="000A067A" w:rsidRPr="00707EBF" w:rsidRDefault="000A067A" w:rsidP="000A067A">
      <w:pPr>
        <w:ind w:left="4253"/>
        <w:rPr>
          <w:sz w:val="24"/>
          <w:szCs w:val="16"/>
        </w:rPr>
      </w:pPr>
    </w:p>
    <w:p w14:paraId="631A9181" w14:textId="77777777" w:rsidR="000A067A" w:rsidRDefault="000A067A" w:rsidP="000A067A">
      <w:pPr>
        <w:pStyle w:val="ListParagraph"/>
        <w:numPr>
          <w:ilvl w:val="0"/>
          <w:numId w:val="0"/>
        </w:numPr>
        <w:spacing w:before="0"/>
        <w:ind w:left="4253" w:right="-188"/>
      </w:pPr>
      <w:r>
        <w:rPr>
          <w:noProof/>
          <w:lang w:eastAsia="en-GB"/>
        </w:rPr>
        <w:drawing>
          <wp:anchor distT="0" distB="0" distL="114300" distR="114300" simplePos="0" relativeHeight="252223488" behindDoc="0" locked="0" layoutInCell="1" allowOverlap="1" wp14:anchorId="32C735ED" wp14:editId="34F59892">
            <wp:simplePos x="0" y="0"/>
            <wp:positionH relativeFrom="margin">
              <wp:posOffset>114300</wp:posOffset>
            </wp:positionH>
            <wp:positionV relativeFrom="paragraph">
              <wp:posOffset>211455</wp:posOffset>
            </wp:positionV>
            <wp:extent cx="1209675" cy="1258570"/>
            <wp:effectExtent l="0" t="0" r="0" b="0"/>
            <wp:wrapNone/>
            <wp:docPr id="835211291" name="Picture 835211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3041" name="Picture 1224693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</w:t>
      </w:r>
      <w:r w:rsidRPr="00C05151">
        <w:t xml:space="preserve">can find more information about </w:t>
      </w:r>
      <w:r w:rsidRPr="00707EBF">
        <w:t>Wellbeing services in general practice</w:t>
      </w:r>
      <w:r>
        <w:t xml:space="preserve">s on this </w:t>
      </w:r>
      <w:r w:rsidRPr="00707EBF">
        <w:rPr>
          <w:b/>
          <w:bCs/>
        </w:rPr>
        <w:t>website</w:t>
      </w:r>
      <w:r>
        <w:t>:</w:t>
      </w:r>
    </w:p>
    <w:p w14:paraId="0D4CE18D" w14:textId="77777777" w:rsidR="000A067A" w:rsidRDefault="000A067A" w:rsidP="000A067A">
      <w:pPr>
        <w:pStyle w:val="ListParagraph"/>
        <w:numPr>
          <w:ilvl w:val="0"/>
          <w:numId w:val="0"/>
        </w:numPr>
        <w:spacing w:before="0"/>
        <w:ind w:left="4253"/>
      </w:pPr>
    </w:p>
    <w:p w14:paraId="59758FF9" w14:textId="77777777" w:rsidR="000A067A" w:rsidRPr="00707EBF" w:rsidRDefault="000A067A" w:rsidP="000A067A">
      <w:pPr>
        <w:ind w:left="4253"/>
        <w:rPr>
          <w:b/>
          <w:bCs/>
        </w:rPr>
      </w:pPr>
      <w:r w:rsidRPr="00707EBF">
        <w:rPr>
          <w:b/>
          <w:bCs/>
        </w:rPr>
        <w:t>https://tinyurl.com/3mk8cc6r</w:t>
      </w:r>
    </w:p>
    <w:p w14:paraId="49DA41A4" w14:textId="59BFAD8B" w:rsidR="00707EBF" w:rsidRDefault="000A067A" w:rsidP="00AB4C3D">
      <w:pPr>
        <w:spacing w:before="480"/>
        <w:rPr>
          <w:rFonts w:eastAsia="Times New Roman" w:cs="Times New Roman"/>
          <w:noProof/>
          <w:szCs w:val="22"/>
          <w:lang w:val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2225536" behindDoc="0" locked="0" layoutInCell="1" allowOverlap="1" wp14:anchorId="37425615" wp14:editId="07DF8C30">
            <wp:simplePos x="0" y="0"/>
            <wp:positionH relativeFrom="margin">
              <wp:posOffset>209550</wp:posOffset>
            </wp:positionH>
            <wp:positionV relativeFrom="paragraph">
              <wp:posOffset>1028700</wp:posOffset>
            </wp:positionV>
            <wp:extent cx="1125220" cy="1171575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3041" name="Picture 1224693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22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A71" w:rsidRPr="000F0480">
        <w:rPr>
          <w:b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2213248" behindDoc="0" locked="0" layoutInCell="1" allowOverlap="1" wp14:anchorId="01633E1F" wp14:editId="50B42069">
            <wp:simplePos x="0" y="0"/>
            <wp:positionH relativeFrom="margin">
              <wp:posOffset>-265430</wp:posOffset>
            </wp:positionH>
            <wp:positionV relativeFrom="paragraph">
              <wp:posOffset>137795</wp:posOffset>
            </wp:positionV>
            <wp:extent cx="2070100" cy="571500"/>
            <wp:effectExtent l="0" t="0" r="6350" b="0"/>
            <wp:wrapNone/>
            <wp:docPr id="835211293" name="Picture 8352112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12955" name="Picture 15884129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A71">
        <w:rPr>
          <w:rFonts w:eastAsia="Times New Roman" w:cs="Times New Roman"/>
          <w:noProof/>
          <w:szCs w:val="22"/>
          <w:lang w:val="en-GB"/>
        </w:rPr>
        <w:t xml:space="preserve">You can find more information about the Access and Choice programme </w:t>
      </w:r>
      <w:r w:rsidR="00513999">
        <w:rPr>
          <w:rFonts w:eastAsia="Times New Roman" w:cs="Times New Roman"/>
          <w:noProof/>
          <w:szCs w:val="22"/>
          <w:lang w:val="en-GB"/>
        </w:rPr>
        <w:t>on</w:t>
      </w:r>
      <w:r w:rsidR="00C61A71">
        <w:rPr>
          <w:rFonts w:eastAsia="Times New Roman" w:cs="Times New Roman"/>
          <w:noProof/>
          <w:szCs w:val="22"/>
          <w:lang w:val="en-GB"/>
        </w:rPr>
        <w:t xml:space="preserve"> this </w:t>
      </w:r>
      <w:r w:rsidR="00C61A71" w:rsidRPr="00C61A71">
        <w:rPr>
          <w:rFonts w:eastAsia="Times New Roman" w:cs="Times New Roman"/>
          <w:b/>
          <w:bCs/>
          <w:noProof/>
          <w:szCs w:val="22"/>
          <w:lang w:val="en-GB"/>
        </w:rPr>
        <w:t>website</w:t>
      </w:r>
      <w:r w:rsidR="00C61A71">
        <w:rPr>
          <w:rFonts w:eastAsia="Times New Roman" w:cs="Times New Roman"/>
          <w:noProof/>
          <w:szCs w:val="22"/>
          <w:lang w:val="en-GB"/>
        </w:rPr>
        <w:t>:</w:t>
      </w:r>
    </w:p>
    <w:p w14:paraId="23069DFC" w14:textId="397F0A6C" w:rsidR="00C61A71" w:rsidRDefault="00C61A71" w:rsidP="00C61A71">
      <w:pPr>
        <w:spacing w:before="480"/>
        <w:ind w:right="237"/>
        <w:rPr>
          <w:rFonts w:eastAsia="Times New Roman" w:cs="Times New Roman"/>
          <w:b/>
          <w:bCs/>
          <w:noProof/>
          <w:szCs w:val="22"/>
          <w:lang w:val="en-GB"/>
        </w:rPr>
      </w:pPr>
      <w:r w:rsidRPr="00C61A71">
        <w:rPr>
          <w:rFonts w:eastAsia="Times New Roman" w:cs="Times New Roman"/>
          <w:b/>
          <w:bCs/>
          <w:noProof/>
          <w:szCs w:val="22"/>
          <w:lang w:val="en-GB"/>
        </w:rPr>
        <w:t>www.wellbeingsupport.health.nz/available-wellbeing-support</w:t>
      </w:r>
    </w:p>
    <w:p w14:paraId="27886E46" w14:textId="5301CB32" w:rsidR="00F1190F" w:rsidRDefault="00513999" w:rsidP="00C61A71">
      <w:pPr>
        <w:spacing w:before="480"/>
        <w:ind w:right="237"/>
        <w:rPr>
          <w:rFonts w:eastAsia="Times New Roman" w:cs="Times New Roman"/>
          <w:noProof/>
          <w:szCs w:val="22"/>
          <w:lang w:val="en-GB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215296" behindDoc="0" locked="0" layoutInCell="1" allowOverlap="1" wp14:anchorId="03DFBB4E" wp14:editId="30801BA2">
            <wp:simplePos x="0" y="0"/>
            <wp:positionH relativeFrom="margin">
              <wp:posOffset>48260</wp:posOffset>
            </wp:positionH>
            <wp:positionV relativeFrom="margin">
              <wp:posOffset>2335530</wp:posOffset>
            </wp:positionV>
            <wp:extent cx="1266825" cy="1901825"/>
            <wp:effectExtent l="0" t="0" r="9525" b="3175"/>
            <wp:wrapNone/>
            <wp:docPr id="835211294" name="Picture 835211294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DE47E" w14:textId="0AC32DC2" w:rsidR="00F1190F" w:rsidRDefault="00513999" w:rsidP="00F1190F">
      <w:pPr>
        <w:spacing w:before="480"/>
        <w:ind w:right="237"/>
        <w:rPr>
          <w:rFonts w:eastAsia="Times New Roman" w:cs="Times New Roman"/>
          <w:noProof/>
          <w:szCs w:val="22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51D4FD96" wp14:editId="10F8352D">
                <wp:simplePos x="0" y="0"/>
                <wp:positionH relativeFrom="column">
                  <wp:posOffset>1192530</wp:posOffset>
                </wp:positionH>
                <wp:positionV relativeFrom="paragraph">
                  <wp:posOffset>468630</wp:posOffset>
                </wp:positionV>
                <wp:extent cx="578485" cy="600075"/>
                <wp:effectExtent l="0" t="0" r="0" b="0"/>
                <wp:wrapNone/>
                <wp:docPr id="835211295" name="Multiplication Sign 835211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485" cy="600075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C08E6" id="Multiplication Sign 835211295" o:spid="_x0000_s1026" style="position:absolute;margin-left:93.9pt;margin-top:36.9pt;width:45.55pt;height:47.2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8485,600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" path="m89960,191338l187915,96908,289243,202017,390570,96908r97955,94430l383736,300038,488525,408737r-97955,94430l289243,398058,187915,503167,89960,408737,194749,300038,89960,191338xe" fillcolor="red" stroked="f" strokeweight="1pt">
                <v:stroke joinstyle="miter"/>
                <v:path arrowok="t" o:connecttype="custom" o:connectlocs="89960,191338;187915,96908;289243,202017;390570,96908;488525,191338;383736,300038;488525,408737;390570,503167;289243,398058;187915,503167;89960,408737;194749,300038;89960,191338" o:connectangles="0,0,0,0,0,0,0,0,0,0,0,0,0"/>
              </v:shape>
            </w:pict>
          </mc:Fallback>
        </mc:AlternateContent>
      </w:r>
      <w:r w:rsidR="00F1190F" w:rsidRPr="00F1190F">
        <w:rPr>
          <w:rFonts w:eastAsia="Times New Roman" w:cs="Times New Roman"/>
          <w:noProof/>
          <w:szCs w:val="22"/>
          <w:lang w:val="en-GB"/>
        </w:rPr>
        <w:t>The information on th</w:t>
      </w:r>
      <w:r>
        <w:rPr>
          <w:rFonts w:eastAsia="Times New Roman" w:cs="Times New Roman"/>
          <w:noProof/>
          <w:szCs w:val="22"/>
          <w:lang w:val="en-GB"/>
        </w:rPr>
        <w:t>e</w:t>
      </w:r>
      <w:r w:rsidR="00F1190F" w:rsidRPr="00F1190F">
        <w:rPr>
          <w:rFonts w:eastAsia="Times New Roman" w:cs="Times New Roman"/>
          <w:noProof/>
          <w:szCs w:val="22"/>
          <w:lang w:val="en-GB"/>
        </w:rPr>
        <w:t xml:space="preserve"> website is </w:t>
      </w:r>
      <w:r w:rsidR="00F1190F" w:rsidRPr="00F1190F">
        <w:rPr>
          <w:rFonts w:eastAsia="Times New Roman" w:cs="Times New Roman"/>
          <w:b/>
          <w:bCs/>
          <w:noProof/>
          <w:szCs w:val="22"/>
          <w:lang w:val="en-GB"/>
        </w:rPr>
        <w:t>not</w:t>
      </w:r>
      <w:r w:rsidR="00F1190F" w:rsidRPr="00F1190F">
        <w:rPr>
          <w:rFonts w:eastAsia="Times New Roman" w:cs="Times New Roman"/>
          <w:noProof/>
          <w:szCs w:val="22"/>
          <w:lang w:val="en-GB"/>
        </w:rPr>
        <w:t xml:space="preserve"> in Easy Read</w:t>
      </w:r>
      <w:r w:rsidR="00F1190F">
        <w:rPr>
          <w:rFonts w:eastAsia="Times New Roman" w:cs="Times New Roman"/>
          <w:noProof/>
          <w:szCs w:val="22"/>
          <w:lang w:val="en-GB"/>
        </w:rPr>
        <w:t>.</w:t>
      </w:r>
    </w:p>
    <w:p w14:paraId="1931454F" w14:textId="2E548AC4" w:rsidR="00F1190F" w:rsidRDefault="00F1190F" w:rsidP="00F1190F">
      <w:pPr>
        <w:spacing w:before="480"/>
        <w:ind w:right="237"/>
        <w:rPr>
          <w:rFonts w:eastAsia="Times New Roman" w:cs="Times New Roman"/>
          <w:noProof/>
          <w:szCs w:val="22"/>
          <w:lang w:val="en-GB"/>
        </w:rPr>
      </w:pPr>
    </w:p>
    <w:p w14:paraId="39DAA1DE" w14:textId="77777777" w:rsidR="00F1190F" w:rsidRPr="00F1190F" w:rsidRDefault="00F1190F" w:rsidP="00F1190F">
      <w:pPr>
        <w:spacing w:before="480"/>
        <w:ind w:right="237"/>
        <w:rPr>
          <w:rFonts w:eastAsia="Times New Roman" w:cs="Times New Roman"/>
          <w:noProof/>
          <w:szCs w:val="22"/>
          <w:lang w:val="en-GB"/>
        </w:rPr>
      </w:pPr>
    </w:p>
    <w:p w14:paraId="31E19890" w14:textId="77777777" w:rsidR="00C05151" w:rsidRDefault="00C0515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33BC6A16" w14:textId="08B20E77" w:rsidR="001B1D77" w:rsidRDefault="001D2461" w:rsidP="00407443">
      <w:pPr>
        <w:pStyle w:val="Heading1"/>
      </w:pPr>
      <w:r>
        <w:lastRenderedPageBreak/>
        <w:t>Helplines</w:t>
      </w:r>
      <w:r w:rsidR="00407443">
        <w:t xml:space="preserve"> to support how you are </w:t>
      </w:r>
      <w:proofErr w:type="gramStart"/>
      <w:r w:rsidR="00407443">
        <w:t>feeling</w:t>
      </w:r>
      <w:proofErr w:type="gramEnd"/>
    </w:p>
    <w:p w14:paraId="23889145" w14:textId="226B0270" w:rsidR="000F0480" w:rsidRDefault="000F0480" w:rsidP="000F0480">
      <w:pPr>
        <w:pStyle w:val="BodyText"/>
      </w:pPr>
    </w:p>
    <w:p w14:paraId="58667F99" w14:textId="46655E76" w:rsidR="001F63EB" w:rsidRDefault="001F63EB" w:rsidP="000F0480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6E7B6E3E" wp14:editId="7518AC9E">
                <wp:simplePos x="0" y="0"/>
                <wp:positionH relativeFrom="margin">
                  <wp:posOffset>2240915</wp:posOffset>
                </wp:positionH>
                <wp:positionV relativeFrom="paragraph">
                  <wp:posOffset>271780</wp:posOffset>
                </wp:positionV>
                <wp:extent cx="3567430" cy="939800"/>
                <wp:effectExtent l="0" t="0" r="0" b="0"/>
                <wp:wrapNone/>
                <wp:docPr id="3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7430" cy="939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CDF3D2" id="Rectangle 1" o:spid="_x0000_s1026" style="position:absolute;margin-left:176.45pt;margin-top:21.4pt;width:280.9pt;height:74pt;z-index:-25119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" fillcolor="#b4c6e7 [1300]" stroked="f" strokeweight="1pt">
                <w10:wrap anchorx="margin"/>
              </v:rect>
            </w:pict>
          </mc:Fallback>
        </mc:AlternateContent>
      </w:r>
      <w:r w:rsidRPr="00F3023B">
        <w:rPr>
          <w:noProof/>
        </w:rPr>
        <w:drawing>
          <wp:anchor distT="0" distB="0" distL="114300" distR="114300" simplePos="0" relativeHeight="252132352" behindDoc="1" locked="0" layoutInCell="1" allowOverlap="1" wp14:anchorId="50DE8176" wp14:editId="121C77FC">
            <wp:simplePos x="0" y="0"/>
            <wp:positionH relativeFrom="margin">
              <wp:align>left</wp:align>
            </wp:positionH>
            <wp:positionV relativeFrom="paragraph">
              <wp:posOffset>169294</wp:posOffset>
            </wp:positionV>
            <wp:extent cx="1867437" cy="1867437"/>
            <wp:effectExtent l="0" t="0" r="0" b="0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455" cy="186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A4E9E5" w14:textId="03561742" w:rsidR="001F63EB" w:rsidRDefault="001F63EB" w:rsidP="001F63EB">
      <w:pPr>
        <w:rPr>
          <w:rFonts w:cs="Times New Roman"/>
        </w:rPr>
      </w:pPr>
      <w:r w:rsidRPr="001F63EB">
        <w:rPr>
          <w:rFonts w:cs="Times New Roman"/>
          <w:b/>
          <w:bCs/>
        </w:rPr>
        <w:t>Helplines</w:t>
      </w:r>
      <w:r>
        <w:rPr>
          <w:rFonts w:cs="Times New Roman"/>
        </w:rPr>
        <w:t xml:space="preserve"> are services that you can contact for advice / support.</w:t>
      </w:r>
    </w:p>
    <w:p w14:paraId="7D82B47D" w14:textId="77777777" w:rsidR="001F63EB" w:rsidRDefault="001F63EB" w:rsidP="001F63EB">
      <w:pPr>
        <w:rPr>
          <w:rFonts w:cs="Times New Roman"/>
        </w:rPr>
      </w:pPr>
    </w:p>
    <w:p w14:paraId="09A94749" w14:textId="77777777" w:rsidR="001F63EB" w:rsidRDefault="001F63EB" w:rsidP="001F63EB">
      <w:pPr>
        <w:rPr>
          <w:rFonts w:cs="Times New Roman"/>
        </w:rPr>
      </w:pPr>
    </w:p>
    <w:p w14:paraId="01C85D99" w14:textId="007E3204" w:rsidR="001F63EB" w:rsidRDefault="001F63EB" w:rsidP="001F63EB">
      <w:pPr>
        <w:rPr>
          <w:rFonts w:cs="Times New Roman"/>
        </w:rPr>
      </w:pPr>
      <w:r>
        <w:rPr>
          <w:rFonts w:cs="Times New Roman"/>
        </w:rPr>
        <w:t xml:space="preserve">Most of the places will have a </w:t>
      </w:r>
      <w:r w:rsidRPr="001F63EB">
        <w:rPr>
          <w:rFonts w:cs="Times New Roman"/>
          <w:b/>
          <w:bCs/>
        </w:rPr>
        <w:t>trained counsellor</w:t>
      </w:r>
      <w:r>
        <w:rPr>
          <w:rFonts w:cs="Times New Roman"/>
        </w:rPr>
        <w:t xml:space="preserve"> that you can talk to.</w:t>
      </w:r>
    </w:p>
    <w:p w14:paraId="5E0B0F3C" w14:textId="015BE794" w:rsidR="001F63EB" w:rsidRDefault="001F63EB" w:rsidP="001F63EB">
      <w:r>
        <w:rPr>
          <w:noProof/>
          <w:lang w:eastAsia="en-GB"/>
        </w:rPr>
        <w:drawing>
          <wp:anchor distT="0" distB="0" distL="114300" distR="114300" simplePos="0" relativeHeight="252129280" behindDoc="1" locked="0" layoutInCell="1" allowOverlap="1" wp14:anchorId="2FCC8017" wp14:editId="61804D25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1712595" cy="1712595"/>
            <wp:effectExtent l="0" t="0" r="1905" b="1905"/>
            <wp:wrapNone/>
            <wp:docPr id="280373987" name="Picture 2803739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73987" name="Picture 2803739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46742" w14:textId="40B4ADA2" w:rsidR="001F63EB" w:rsidRDefault="001F63EB" w:rsidP="001F63EB"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1" locked="0" layoutInCell="1" allowOverlap="1" wp14:anchorId="5A0E31BA" wp14:editId="4EA31598">
                <wp:simplePos x="0" y="0"/>
                <wp:positionH relativeFrom="margin">
                  <wp:align>right</wp:align>
                </wp:positionH>
                <wp:positionV relativeFrom="paragraph">
                  <wp:posOffset>276225</wp:posOffset>
                </wp:positionV>
                <wp:extent cx="3567430" cy="1095375"/>
                <wp:effectExtent l="0" t="0" r="0" b="9525"/>
                <wp:wrapNone/>
                <wp:docPr id="39731061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7430" cy="1095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BE79B7" id="Rectangle 4" o:spid="_x0000_s1026" style="position:absolute;margin-left:229.7pt;margin-top:21.75pt;width:280.9pt;height:86.25pt;z-index:-2511882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" fillcolor="#b4c6e7 [1300]" stroked="f" strokeweight="1pt">
                <w10:wrap anchorx="margin"/>
              </v:rect>
            </w:pict>
          </mc:Fallback>
        </mc:AlternateContent>
      </w:r>
    </w:p>
    <w:p w14:paraId="660A2F7B" w14:textId="788FD393" w:rsidR="001F63EB" w:rsidRDefault="001F63EB" w:rsidP="001F63EB">
      <w:r>
        <w:t xml:space="preserve">A </w:t>
      </w:r>
      <w:r w:rsidRPr="00E353F3">
        <w:rPr>
          <w:b/>
          <w:bCs/>
        </w:rPr>
        <w:t>trained counsellor</w:t>
      </w:r>
      <w:r>
        <w:t xml:space="preserve"> is someone who can help you talk about your feelings.</w:t>
      </w:r>
    </w:p>
    <w:p w14:paraId="2F976504" w14:textId="77777777" w:rsidR="001F63EB" w:rsidRDefault="001F63EB" w:rsidP="001F63EB">
      <w:pPr>
        <w:rPr>
          <w:rFonts w:cs="Times New Roman"/>
        </w:rPr>
      </w:pPr>
    </w:p>
    <w:p w14:paraId="42A5108C" w14:textId="0D93B054" w:rsidR="001F63EB" w:rsidRDefault="001F63EB" w:rsidP="001F63EB">
      <w:pPr>
        <w:rPr>
          <w:rFonts w:cs="Times New Roman"/>
        </w:rPr>
      </w:pPr>
      <w:r w:rsidRPr="001F63EB">
        <w:rPr>
          <w:rFonts w:cs="Times New Roman"/>
          <w:noProof/>
        </w:rPr>
        <w:drawing>
          <wp:anchor distT="0" distB="0" distL="114300" distR="114300" simplePos="0" relativeHeight="252122112" behindDoc="0" locked="0" layoutInCell="1" allowOverlap="1" wp14:anchorId="70FA4021" wp14:editId="482CADE9">
            <wp:simplePos x="0" y="0"/>
            <wp:positionH relativeFrom="margin">
              <wp:posOffset>323215</wp:posOffset>
            </wp:positionH>
            <wp:positionV relativeFrom="paragraph">
              <wp:posOffset>340360</wp:posOffset>
            </wp:positionV>
            <wp:extent cx="1069340" cy="1475105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7434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B30C4" w14:textId="4D8A0315" w:rsidR="001F63EB" w:rsidRPr="001F63EB" w:rsidRDefault="001F63EB" w:rsidP="001F63EB">
      <w:pPr>
        <w:rPr>
          <w:rFonts w:cs="Times New Roman"/>
        </w:rPr>
      </w:pPr>
      <w:r w:rsidRPr="001F63EB">
        <w:rPr>
          <w:rFonts w:cs="Times New Roman"/>
        </w:rPr>
        <w:t xml:space="preserve">If you are Deaf / cannot speak on the phone you can use the NZ Relay Service: </w:t>
      </w:r>
    </w:p>
    <w:p w14:paraId="500AB5EE" w14:textId="77777777" w:rsidR="001F63EB" w:rsidRPr="001F63EB" w:rsidRDefault="001F63EB" w:rsidP="001F63EB">
      <w:pPr>
        <w:rPr>
          <w:rFonts w:cs="Times New Roman"/>
        </w:rPr>
      </w:pPr>
    </w:p>
    <w:p w14:paraId="45F2466D" w14:textId="77777777" w:rsidR="001F63EB" w:rsidRPr="001F63EB" w:rsidRDefault="001F63EB" w:rsidP="001F63EB">
      <w:pPr>
        <w:rPr>
          <w:rFonts w:cs="Times New Roman"/>
        </w:rPr>
      </w:pPr>
      <w:r w:rsidRPr="001F63EB">
        <w:rPr>
          <w:rFonts w:cs="Times New Roman"/>
          <w:b/>
          <w:bCs/>
        </w:rPr>
        <w:t>www.nzrelay.co.nz</w:t>
      </w:r>
    </w:p>
    <w:p w14:paraId="46847609" w14:textId="77777777" w:rsidR="001F63EB" w:rsidRPr="000F0480" w:rsidRDefault="001F63EB" w:rsidP="000F0480">
      <w:pPr>
        <w:pStyle w:val="BodyText"/>
      </w:pPr>
    </w:p>
    <w:p w14:paraId="5E9B0971" w14:textId="77777777" w:rsidR="001F63EB" w:rsidRDefault="001F63EB">
      <w:pPr>
        <w:spacing w:line="240" w:lineRule="auto"/>
        <w:ind w:left="0"/>
        <w:rPr>
          <w:rFonts w:eastAsiaTheme="minorHAnsi"/>
          <w:b/>
          <w:bCs/>
          <w:sz w:val="36"/>
          <w:szCs w:val="26"/>
          <w:lang w:val="en-GB"/>
        </w:rPr>
      </w:pPr>
      <w:r>
        <w:rPr>
          <w:b/>
          <w:bCs/>
          <w:sz w:val="36"/>
          <w:szCs w:val="26"/>
        </w:rPr>
        <w:br w:type="page"/>
      </w:r>
    </w:p>
    <w:p w14:paraId="773CEAF4" w14:textId="7D526FE1" w:rsidR="00017705" w:rsidRPr="000F0480" w:rsidRDefault="004756C0" w:rsidP="000F0480">
      <w:pPr>
        <w:pStyle w:val="ListParagraph"/>
        <w:numPr>
          <w:ilvl w:val="0"/>
          <w:numId w:val="14"/>
        </w:numPr>
        <w:ind w:left="4253" w:hanging="567"/>
        <w:rPr>
          <w:b/>
          <w:bCs/>
          <w:sz w:val="36"/>
          <w:szCs w:val="2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2071936" behindDoc="0" locked="0" layoutInCell="1" allowOverlap="1" wp14:anchorId="68F22D21" wp14:editId="09EC6BA9">
            <wp:simplePos x="0" y="0"/>
            <wp:positionH relativeFrom="margin">
              <wp:posOffset>133350</wp:posOffset>
            </wp:positionH>
            <wp:positionV relativeFrom="paragraph">
              <wp:posOffset>164465</wp:posOffset>
            </wp:positionV>
            <wp:extent cx="1333159" cy="1485900"/>
            <wp:effectExtent l="0" t="0" r="635" b="0"/>
            <wp:wrapNone/>
            <wp:docPr id="876820041" name="Picture 8768200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820041" name="Picture 876820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159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3F3" w:rsidRPr="000F0480">
        <w:rPr>
          <w:b/>
          <w:bCs/>
          <w:sz w:val="36"/>
          <w:szCs w:val="26"/>
        </w:rPr>
        <w:t xml:space="preserve">1737: Need to </w:t>
      </w:r>
      <w:r w:rsidR="007435C8">
        <w:rPr>
          <w:b/>
          <w:bCs/>
          <w:sz w:val="36"/>
          <w:szCs w:val="26"/>
        </w:rPr>
        <w:t>T</w:t>
      </w:r>
      <w:r w:rsidR="007435C8" w:rsidRPr="000F0480">
        <w:rPr>
          <w:b/>
          <w:bCs/>
          <w:sz w:val="36"/>
          <w:szCs w:val="26"/>
        </w:rPr>
        <w:t>alk</w:t>
      </w:r>
    </w:p>
    <w:p w14:paraId="770E9A55" w14:textId="2D58441E" w:rsidR="00E353F3" w:rsidRDefault="00E353F3" w:rsidP="00E353F3"/>
    <w:p w14:paraId="6620729D" w14:textId="77777777" w:rsidR="001F63EB" w:rsidRDefault="001F63EB" w:rsidP="00E353F3"/>
    <w:p w14:paraId="0643AD49" w14:textId="51F10B93" w:rsidR="00E353F3" w:rsidRDefault="00E353F3" w:rsidP="00E353F3">
      <w:r>
        <w:t xml:space="preserve">Phone: </w:t>
      </w:r>
      <w:r w:rsidRPr="00E353F3">
        <w:rPr>
          <w:b/>
          <w:bCs/>
        </w:rPr>
        <w:t>1737</w:t>
      </w:r>
    </w:p>
    <w:p w14:paraId="6D5B8D7A" w14:textId="11A352D5" w:rsidR="00E353F3" w:rsidRDefault="00E353F3" w:rsidP="00E353F3"/>
    <w:p w14:paraId="6C4F77DB" w14:textId="4167F2F7" w:rsidR="00E353F3" w:rsidRDefault="00E353F3" w:rsidP="00E353F3">
      <w:r>
        <w:t xml:space="preserve">Text: </w:t>
      </w:r>
      <w:r w:rsidRPr="00E353F3">
        <w:rPr>
          <w:b/>
          <w:bCs/>
        </w:rPr>
        <w:t>1737</w:t>
      </w:r>
    </w:p>
    <w:p w14:paraId="3FB5F42F" w14:textId="633AB96A" w:rsidR="00E353F3" w:rsidRDefault="0049716F" w:rsidP="00E353F3">
      <w:r>
        <w:rPr>
          <w:noProof/>
          <w:lang w:eastAsia="en-GB"/>
        </w:rPr>
        <w:drawing>
          <wp:anchor distT="0" distB="0" distL="114300" distR="114300" simplePos="0" relativeHeight="251882496" behindDoc="0" locked="0" layoutInCell="1" allowOverlap="1" wp14:anchorId="40B86CB1" wp14:editId="599AB998">
            <wp:simplePos x="0" y="0"/>
            <wp:positionH relativeFrom="margin">
              <wp:posOffset>132730</wp:posOffset>
            </wp:positionH>
            <wp:positionV relativeFrom="paragraph">
              <wp:posOffset>61277</wp:posOffset>
            </wp:positionV>
            <wp:extent cx="1410970" cy="1410970"/>
            <wp:effectExtent l="0" t="0" r="0" b="0"/>
            <wp:wrapNone/>
            <wp:docPr id="1166708220" name="Picture 11667082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08220" name="Picture 1166708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59101" w14:textId="77777777" w:rsidR="00E353F3" w:rsidRDefault="00E353F3" w:rsidP="00E353F3"/>
    <w:p w14:paraId="4D78BCB6" w14:textId="7B99C364" w:rsidR="00E353F3" w:rsidRDefault="00E353F3" w:rsidP="00E353F3">
      <w:proofErr w:type="gramStart"/>
      <w:r>
        <w:t>At</w:t>
      </w:r>
      <w:proofErr w:type="gramEnd"/>
      <w:r>
        <w:t xml:space="preserve"> </w:t>
      </w:r>
      <w:r w:rsidRPr="00AE7582">
        <w:t xml:space="preserve">1737: Need to </w:t>
      </w:r>
      <w:r w:rsidR="007435C8" w:rsidRPr="00AE7582">
        <w:t>Talk</w:t>
      </w:r>
      <w:r w:rsidR="007435C8">
        <w:t xml:space="preserve"> </w:t>
      </w:r>
      <w:r>
        <w:t xml:space="preserve">you can talk to a </w:t>
      </w:r>
      <w:r w:rsidRPr="001F63EB">
        <w:t>trained counsellor</w:t>
      </w:r>
      <w:r>
        <w:t xml:space="preserve">. </w:t>
      </w:r>
    </w:p>
    <w:p w14:paraId="6A17C788" w14:textId="77777777" w:rsidR="00017705" w:rsidRDefault="00017705" w:rsidP="00E208BB"/>
    <w:p w14:paraId="2D4E97EE" w14:textId="12C6E103" w:rsidR="00E353F3" w:rsidRDefault="001F63EB" w:rsidP="00E208BB">
      <w:r w:rsidRPr="00AE7582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9504D42" wp14:editId="610E8FF1">
                <wp:simplePos x="0" y="0"/>
                <wp:positionH relativeFrom="column">
                  <wp:posOffset>992505</wp:posOffset>
                </wp:positionH>
                <wp:positionV relativeFrom="paragraph">
                  <wp:posOffset>335915</wp:posOffset>
                </wp:positionV>
                <wp:extent cx="676275" cy="685800"/>
                <wp:effectExtent l="0" t="0" r="0" b="0"/>
                <wp:wrapNone/>
                <wp:docPr id="1740440686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58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8EB58" id="Multiplication Sign 1" o:spid="_x0000_s1026" alt="&quot;&quot;" style="position:absolute;margin-left:78.15pt;margin-top:26.45pt;width:53.25pt;height:54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6275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" path="m105796,220554l219052,108870,338138,229633,457223,108870,570479,220554,449831,342900,570479,465246,457223,576930,338138,456167,219052,576930,105796,465246,226444,342900,105796,220554xe" fillcolor="red" strokecolor="#09101d [484]" strokeweight="1pt">
                <v:stroke joinstyle="miter"/>
                <v:path arrowok="t" o:connecttype="custom" o:connectlocs="105796,220554;219052,108870;338138,229633;457223,108870;570479,220554;449831,342900;570479,465246;457223,576930;338138,456167;219052,576930;105796,465246;226444,342900;105796,220554" o:connectangles="0,0,0,0,0,0,0,0,0,0,0,0,0"/>
              </v:shape>
            </w:pict>
          </mc:Fallback>
        </mc:AlternateContent>
      </w:r>
      <w:r w:rsidRPr="00AE7582">
        <w:rPr>
          <w:noProof/>
          <w:lang w:eastAsia="en-GB"/>
        </w:rPr>
        <w:drawing>
          <wp:anchor distT="0" distB="0" distL="114300" distR="114300" simplePos="0" relativeHeight="251886592" behindDoc="0" locked="0" layoutInCell="1" allowOverlap="1" wp14:anchorId="6624EF36" wp14:editId="1FCEF15F">
            <wp:simplePos x="0" y="0"/>
            <wp:positionH relativeFrom="margin">
              <wp:posOffset>-219075</wp:posOffset>
            </wp:positionH>
            <wp:positionV relativeFrom="paragraph">
              <wp:posOffset>139700</wp:posOffset>
            </wp:positionV>
            <wp:extent cx="1616075" cy="1143000"/>
            <wp:effectExtent l="0" t="0" r="0" b="0"/>
            <wp:wrapNone/>
            <wp:docPr id="1356521746" name="Picture 13565217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521746" name="Picture 13565217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0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7520A" w14:textId="2D7EF94C" w:rsidR="00E353F3" w:rsidRDefault="00E353F3" w:rsidP="00E208BB">
      <w:r w:rsidRPr="00AE7582">
        <w:t xml:space="preserve">1737: Need to </w:t>
      </w:r>
      <w:r w:rsidR="007435C8" w:rsidRPr="00AE7582">
        <w:t>Talk</w:t>
      </w:r>
      <w:r w:rsidR="007435C8">
        <w:t xml:space="preserve"> </w:t>
      </w:r>
      <w:r>
        <w:t>is free to call or text.</w:t>
      </w:r>
    </w:p>
    <w:p w14:paraId="75BC2F3F" w14:textId="77777777" w:rsidR="00E353F3" w:rsidRDefault="00E353F3" w:rsidP="00E208BB">
      <w:pPr>
        <w:rPr>
          <w:b/>
          <w:bCs/>
        </w:rPr>
      </w:pPr>
    </w:p>
    <w:p w14:paraId="4F6D78D9" w14:textId="31923B3F" w:rsidR="00E353F3" w:rsidRDefault="001F63EB" w:rsidP="00E208BB">
      <w:pPr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463E67DB" wp14:editId="06B506DE">
                <wp:simplePos x="0" y="0"/>
                <wp:positionH relativeFrom="column">
                  <wp:posOffset>-219075</wp:posOffset>
                </wp:positionH>
                <wp:positionV relativeFrom="paragraph">
                  <wp:posOffset>247650</wp:posOffset>
                </wp:positionV>
                <wp:extent cx="1791970" cy="813435"/>
                <wp:effectExtent l="0" t="0" r="0" b="5715"/>
                <wp:wrapNone/>
                <wp:docPr id="37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1970" cy="813435"/>
                          <a:chOff x="0" y="0"/>
                          <a:chExt cx="1792229" cy="813435"/>
                        </a:xfrm>
                      </wpg:grpSpPr>
                      <pic:pic xmlns:pic="http://schemas.openxmlformats.org/drawingml/2006/picture">
                        <pic:nvPicPr>
                          <pic:cNvPr id="1581455951" name="Picture 15814559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813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993889" name="Picture 8679938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8794" y="0"/>
                            <a:ext cx="813435" cy="80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76508" id="Group 37" o:spid="_x0000_s1026" alt="&quot;&quot;" style="position:absolute;margin-left:-17.25pt;margin-top:19.5pt;width:141.1pt;height:64.05pt;z-index:251892736" coordsize="17922,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">
                <v:shape id="Picture 1581455951" o:spid="_x0000_s1027" type="#_x0000_t75" alt="&quot;&quot;" style="position:absolute;width:8204;height:8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">
                  <v:imagedata r:id="rId121" o:title=""/>
                </v:shape>
                <v:shape id="Picture 867993889" o:spid="_x0000_s1028" type="#_x0000_t75" alt="&quot;&quot;" style="position:absolute;left:9787;width:8135;height:8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">
                  <v:imagedata r:id="rId122" o:title=""/>
                </v:shape>
              </v:group>
            </w:pict>
          </mc:Fallback>
        </mc:AlternateContent>
      </w:r>
    </w:p>
    <w:p w14:paraId="35C20B81" w14:textId="0B7C1083" w:rsidR="00E353F3" w:rsidRDefault="00E353F3" w:rsidP="00E208BB">
      <w:r w:rsidRPr="00AE7582">
        <w:t xml:space="preserve">1737: Need to </w:t>
      </w:r>
      <w:r w:rsidR="007435C8" w:rsidRPr="00AE7582">
        <w:t>Talk</w:t>
      </w:r>
      <w:r w:rsidR="007435C8">
        <w:t xml:space="preserve"> </w:t>
      </w:r>
      <w:r>
        <w:t>is open all day / night.</w:t>
      </w:r>
    </w:p>
    <w:p w14:paraId="70401233" w14:textId="77777777" w:rsidR="00E353F3" w:rsidRDefault="00E353F3" w:rsidP="00E208BB"/>
    <w:p w14:paraId="65073386" w14:textId="3EED5EA5" w:rsidR="00E353F3" w:rsidRDefault="00E353F3" w:rsidP="00E208BB"/>
    <w:p w14:paraId="60508567" w14:textId="0EE230C7" w:rsidR="00E353F3" w:rsidRDefault="0049716F" w:rsidP="00E208BB">
      <w:r>
        <w:rPr>
          <w:noProof/>
          <w:lang w:eastAsia="en-GB"/>
        </w:rPr>
        <w:drawing>
          <wp:anchor distT="0" distB="0" distL="114300" distR="114300" simplePos="0" relativeHeight="251894784" behindDoc="0" locked="0" layoutInCell="1" allowOverlap="1" wp14:anchorId="3CDF0474" wp14:editId="69D51EDB">
            <wp:simplePos x="0" y="0"/>
            <wp:positionH relativeFrom="margin">
              <wp:posOffset>-14605</wp:posOffset>
            </wp:positionH>
            <wp:positionV relativeFrom="paragraph">
              <wp:posOffset>160020</wp:posOffset>
            </wp:positionV>
            <wp:extent cx="1410970" cy="1410970"/>
            <wp:effectExtent l="0" t="0" r="0" b="0"/>
            <wp:wrapNone/>
            <wp:docPr id="674949347" name="Picture 6749493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49347" name="Picture 6749493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3F3">
        <w:t>If the 1737 number does not work from your phone you can call this number:</w:t>
      </w:r>
    </w:p>
    <w:p w14:paraId="0C1AA593" w14:textId="77777777" w:rsidR="00E353F3" w:rsidRDefault="00E353F3" w:rsidP="00E208BB"/>
    <w:p w14:paraId="754EB41E" w14:textId="77777777" w:rsidR="00E353F3" w:rsidRDefault="00E353F3" w:rsidP="00E208BB">
      <w:pPr>
        <w:rPr>
          <w:b/>
          <w:bCs/>
        </w:rPr>
      </w:pPr>
      <w:r w:rsidRPr="00E353F3">
        <w:rPr>
          <w:b/>
          <w:bCs/>
        </w:rPr>
        <w:t>0800 1737 1737</w:t>
      </w:r>
    </w:p>
    <w:p w14:paraId="383BD54D" w14:textId="666D8101" w:rsidR="00E353F3" w:rsidRDefault="00F44097" w:rsidP="00AE7582">
      <w:pPr>
        <w:ind w:right="662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96832" behindDoc="0" locked="0" layoutInCell="1" allowOverlap="1" wp14:anchorId="70CCCDD6" wp14:editId="300D97D8">
            <wp:simplePos x="0" y="0"/>
            <wp:positionH relativeFrom="margin">
              <wp:align>left</wp:align>
            </wp:positionH>
            <wp:positionV relativeFrom="paragraph">
              <wp:posOffset>258445</wp:posOffset>
            </wp:positionV>
            <wp:extent cx="1261745" cy="1313180"/>
            <wp:effectExtent l="0" t="0" r="0" b="1270"/>
            <wp:wrapNone/>
            <wp:docPr id="1224693041" name="Picture 12246930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3041" name="Picture 12246930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3F3">
        <w:t xml:space="preserve">You can find out more about </w:t>
      </w:r>
      <w:r w:rsidR="00E353F3" w:rsidRPr="00AE7582">
        <w:t xml:space="preserve">1737: Need to </w:t>
      </w:r>
      <w:r w:rsidR="007435C8" w:rsidRPr="00AE7582">
        <w:t>Talk</w:t>
      </w:r>
      <w:r w:rsidR="007435C8">
        <w:t xml:space="preserve"> </w:t>
      </w:r>
      <w:r w:rsidR="00E353F3">
        <w:t xml:space="preserve">on this </w:t>
      </w:r>
      <w:r w:rsidR="00E353F3" w:rsidRPr="000F0480">
        <w:rPr>
          <w:b/>
          <w:bCs/>
        </w:rPr>
        <w:t>website</w:t>
      </w:r>
      <w:r w:rsidR="00E353F3">
        <w:t xml:space="preserve">: </w:t>
      </w:r>
    </w:p>
    <w:p w14:paraId="6A72B2FA" w14:textId="77777777" w:rsidR="00E353F3" w:rsidRDefault="00E353F3" w:rsidP="00E208BB"/>
    <w:p w14:paraId="06F83236" w14:textId="0FFD680B" w:rsidR="0092584E" w:rsidRDefault="0092584E" w:rsidP="001F63EB">
      <w:pPr>
        <w:rPr>
          <w:b/>
          <w:bCs/>
        </w:rPr>
      </w:pPr>
      <w:r w:rsidRPr="0092584E">
        <w:rPr>
          <w:b/>
          <w:bCs/>
        </w:rPr>
        <w:t>www.1737.org.nz</w:t>
      </w:r>
      <w:r>
        <w:rPr>
          <w:b/>
          <w:bCs/>
        </w:rPr>
        <w:br w:type="page"/>
      </w:r>
    </w:p>
    <w:p w14:paraId="7AAB0367" w14:textId="29448C66" w:rsidR="00E353F3" w:rsidRPr="000F0480" w:rsidRDefault="004756C0" w:rsidP="000F0480">
      <w:pPr>
        <w:ind w:left="4253" w:hanging="567"/>
        <w:rPr>
          <w:sz w:val="36"/>
          <w:szCs w:val="3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2073984" behindDoc="0" locked="0" layoutInCell="1" allowOverlap="1" wp14:anchorId="1002E30C" wp14:editId="4DEAE160">
            <wp:simplePos x="0" y="0"/>
            <wp:positionH relativeFrom="margin">
              <wp:align>left</wp:align>
            </wp:positionH>
            <wp:positionV relativeFrom="paragraph">
              <wp:posOffset>-1905</wp:posOffset>
            </wp:positionV>
            <wp:extent cx="1704975" cy="704850"/>
            <wp:effectExtent l="0" t="0" r="9525" b="0"/>
            <wp:wrapNone/>
            <wp:docPr id="1761606019" name="Picture 17616060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06019" name="Picture 17616060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097" w:rsidRPr="000F0480">
        <w:rPr>
          <w:b/>
          <w:bCs/>
          <w:sz w:val="36"/>
          <w:szCs w:val="36"/>
        </w:rPr>
        <w:t xml:space="preserve">2. </w:t>
      </w:r>
      <w:r w:rsidR="0092584E" w:rsidRPr="000F0480">
        <w:rPr>
          <w:b/>
          <w:bCs/>
          <w:sz w:val="36"/>
          <w:szCs w:val="36"/>
        </w:rPr>
        <w:t>The Depression Helpline</w:t>
      </w:r>
    </w:p>
    <w:p w14:paraId="0DAE72B1" w14:textId="66BF8F23" w:rsidR="0092584E" w:rsidRDefault="0092584E" w:rsidP="00E208BB"/>
    <w:p w14:paraId="71F4539C" w14:textId="1603F868" w:rsidR="001F63EB" w:rsidRDefault="003F0E37" w:rsidP="00E208BB">
      <w:r>
        <w:rPr>
          <w:noProof/>
          <w:lang w:eastAsia="en-GB"/>
        </w:rPr>
        <w:drawing>
          <wp:anchor distT="0" distB="0" distL="114300" distR="114300" simplePos="0" relativeHeight="251898880" behindDoc="0" locked="0" layoutInCell="1" allowOverlap="1" wp14:anchorId="6B95665C" wp14:editId="1486FC9C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1410970" cy="1410970"/>
            <wp:effectExtent l="0" t="0" r="0" b="0"/>
            <wp:wrapNone/>
            <wp:docPr id="984795801" name="Picture 9847958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08220" name="Picture 1166708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2B5E8" w14:textId="6EA39E7C" w:rsidR="0092584E" w:rsidRDefault="0092584E" w:rsidP="00E208BB">
      <w:r>
        <w:t xml:space="preserve">Phone: </w:t>
      </w:r>
      <w:r w:rsidRPr="0092584E">
        <w:rPr>
          <w:b/>
          <w:bCs/>
        </w:rPr>
        <w:t>0800 111 757</w:t>
      </w:r>
    </w:p>
    <w:p w14:paraId="63B97BAB" w14:textId="77777777" w:rsidR="0092584E" w:rsidRDefault="0092584E" w:rsidP="00E208BB"/>
    <w:p w14:paraId="5DCA28A9" w14:textId="346D74E4" w:rsidR="0092584E" w:rsidRDefault="0092584E" w:rsidP="00E208BB">
      <w:pPr>
        <w:rPr>
          <w:b/>
          <w:bCs/>
        </w:rPr>
      </w:pPr>
      <w:r>
        <w:t xml:space="preserve">Text: </w:t>
      </w:r>
      <w:r w:rsidRPr="0092584E">
        <w:rPr>
          <w:b/>
          <w:bCs/>
        </w:rPr>
        <w:t>4202</w:t>
      </w:r>
    </w:p>
    <w:p w14:paraId="2F86B78F" w14:textId="5C19D3B9" w:rsidR="0092584E" w:rsidRDefault="003F0E37" w:rsidP="00E208BB">
      <w:pPr>
        <w:rPr>
          <w:b/>
          <w:bCs/>
        </w:rPr>
      </w:pPr>
      <w:r w:rsidRPr="003F0E37">
        <w:rPr>
          <w:noProof/>
        </w:rPr>
        <w:drawing>
          <wp:anchor distT="0" distB="0" distL="114300" distR="114300" simplePos="0" relativeHeight="252152832" behindDoc="0" locked="0" layoutInCell="1" allowOverlap="1" wp14:anchorId="4ACFAA8D" wp14:editId="58A92223">
            <wp:simplePos x="0" y="0"/>
            <wp:positionH relativeFrom="margin">
              <wp:posOffset>0</wp:posOffset>
            </wp:positionH>
            <wp:positionV relativeFrom="paragraph">
              <wp:posOffset>340262</wp:posOffset>
            </wp:positionV>
            <wp:extent cx="1477010" cy="1477010"/>
            <wp:effectExtent l="0" t="0" r="8890" b="0"/>
            <wp:wrapThrough wrapText="bothSides">
              <wp:wrapPolygon edited="0">
                <wp:start x="6408" y="279"/>
                <wp:lineTo x="5293" y="1114"/>
                <wp:lineTo x="3900" y="3622"/>
                <wp:lineTo x="3900" y="5293"/>
                <wp:lineTo x="1114" y="7522"/>
                <wp:lineTo x="0" y="8636"/>
                <wp:lineTo x="0" y="13094"/>
                <wp:lineTo x="1393" y="18666"/>
                <wp:lineTo x="1393" y="19501"/>
                <wp:lineTo x="5015" y="20894"/>
                <wp:lineTo x="7801" y="20894"/>
                <wp:lineTo x="9751" y="20337"/>
                <wp:lineTo x="14765" y="19223"/>
                <wp:lineTo x="16437" y="18666"/>
                <wp:lineTo x="20616" y="15601"/>
                <wp:lineTo x="20337" y="14208"/>
                <wp:lineTo x="21451" y="8636"/>
                <wp:lineTo x="21451" y="7801"/>
                <wp:lineTo x="19501" y="5293"/>
                <wp:lineTo x="19780" y="4179"/>
                <wp:lineTo x="16715" y="2786"/>
                <wp:lineTo x="7801" y="279"/>
                <wp:lineTo x="6408" y="279"/>
              </wp:wrapPolygon>
            </wp:wrapThrough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CAC75" w14:textId="61A39862" w:rsidR="0092584E" w:rsidRDefault="0092584E" w:rsidP="00E208BB">
      <w:pPr>
        <w:rPr>
          <w:b/>
          <w:bCs/>
        </w:rPr>
      </w:pPr>
    </w:p>
    <w:p w14:paraId="58B0F798" w14:textId="136F6A0E" w:rsidR="0092584E" w:rsidRDefault="0092584E" w:rsidP="00E208BB">
      <w:r>
        <w:t xml:space="preserve">At </w:t>
      </w:r>
      <w:r w:rsidR="00616AF7">
        <w:t xml:space="preserve">the </w:t>
      </w:r>
      <w:r>
        <w:t xml:space="preserve">Depression Helpline you can talk to a </w:t>
      </w:r>
      <w:r w:rsidRPr="0092584E">
        <w:t>trained counsellor</w:t>
      </w:r>
      <w:r>
        <w:t>.</w:t>
      </w:r>
    </w:p>
    <w:p w14:paraId="18175C0F" w14:textId="77777777" w:rsidR="00751EC3" w:rsidRDefault="00751EC3" w:rsidP="00E208BB"/>
    <w:p w14:paraId="53337D1F" w14:textId="02B67850" w:rsidR="00751EC3" w:rsidRDefault="00F44097" w:rsidP="00E208BB">
      <w:r>
        <w:rPr>
          <w:noProof/>
          <w:lang w:eastAsia="en-GB"/>
        </w:rPr>
        <w:drawing>
          <wp:anchor distT="0" distB="0" distL="114300" distR="114300" simplePos="0" relativeHeight="251900928" behindDoc="0" locked="0" layoutInCell="1" allowOverlap="1" wp14:anchorId="51308AC3" wp14:editId="1995968F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1616643" cy="1143000"/>
            <wp:effectExtent l="0" t="0" r="0" b="0"/>
            <wp:wrapNone/>
            <wp:docPr id="1960949515" name="Picture 19609495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49515" name="Picture 19609495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643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3E7A6" w14:textId="0CE5FB45" w:rsidR="00751EC3" w:rsidRDefault="00F44097" w:rsidP="00751EC3"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3A03272" wp14:editId="1ABDB408">
                <wp:simplePos x="0" y="0"/>
                <wp:positionH relativeFrom="column">
                  <wp:posOffset>1019175</wp:posOffset>
                </wp:positionH>
                <wp:positionV relativeFrom="paragraph">
                  <wp:posOffset>40640</wp:posOffset>
                </wp:positionV>
                <wp:extent cx="676275" cy="685800"/>
                <wp:effectExtent l="0" t="0" r="0" b="0"/>
                <wp:wrapNone/>
                <wp:docPr id="1683266954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58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7A69B" id="Multiplication Sign 1" o:spid="_x0000_s1026" alt="&quot;&quot;" style="position:absolute;margin-left:80.25pt;margin-top:3.2pt;width:53.25pt;height:54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6275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" path="m105796,220554l219052,108870,338138,229633,457223,108870,570479,220554,449831,342900,570479,465246,457223,576930,338138,456167,219052,576930,105796,465246,226444,342900,105796,220554xe" fillcolor="red" strokecolor="#09101d [484]" strokeweight="1pt">
                <v:stroke joinstyle="miter"/>
                <v:path arrowok="t" o:connecttype="custom" o:connectlocs="105796,220554;219052,108870;338138,229633;457223,108870;570479,220554;449831,342900;570479,465246;457223,576930;338138,456167;219052,576930;105796,465246;226444,342900;105796,220554" o:connectangles="0,0,0,0,0,0,0,0,0,0,0,0,0"/>
              </v:shape>
            </w:pict>
          </mc:Fallback>
        </mc:AlternateContent>
      </w:r>
      <w:r w:rsidR="00751EC3" w:rsidRPr="00541824">
        <w:t>The Depression Helpline</w:t>
      </w:r>
      <w:r w:rsidR="00751EC3">
        <w:t xml:space="preserve"> is free to call or text.</w:t>
      </w:r>
    </w:p>
    <w:p w14:paraId="22EABFE5" w14:textId="77777777" w:rsidR="00751EC3" w:rsidRDefault="00751EC3" w:rsidP="00751EC3"/>
    <w:p w14:paraId="22D07FF2" w14:textId="3A5F940A" w:rsidR="00751EC3" w:rsidRDefault="001F63EB" w:rsidP="00751EC3">
      <w:r>
        <w:rPr>
          <w:noProof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7FBF1261" wp14:editId="7AB066B4">
                <wp:simplePos x="0" y="0"/>
                <wp:positionH relativeFrom="column">
                  <wp:posOffset>-66219</wp:posOffset>
                </wp:positionH>
                <wp:positionV relativeFrom="paragraph">
                  <wp:posOffset>352425</wp:posOffset>
                </wp:positionV>
                <wp:extent cx="1779350" cy="822504"/>
                <wp:effectExtent l="0" t="0" r="0" b="0"/>
                <wp:wrapNone/>
                <wp:docPr id="48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350" cy="822504"/>
                          <a:chOff x="0" y="0"/>
                          <a:chExt cx="1779350" cy="822504"/>
                        </a:xfrm>
                      </wpg:grpSpPr>
                      <pic:pic xmlns:pic="http://schemas.openxmlformats.org/drawingml/2006/picture">
                        <pic:nvPicPr>
                          <pic:cNvPr id="958196077" name="Picture 9581960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813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2229567" name="Picture 21122295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5915" y="12879"/>
                            <a:ext cx="813435" cy="80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FC8506" id="Group 48" o:spid="_x0000_s1026" alt="&quot;&quot;" style="position:absolute;margin-left:-5.2pt;margin-top:27.75pt;width:140.1pt;height:64.75pt;z-index:251908096" coordsize="17793,82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">
                <v:shape id="Picture 958196077" o:spid="_x0000_s1027" type="#_x0000_t75" alt="&quot;&quot;" style="position:absolute;width:8204;height:8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">
                  <v:imagedata r:id="rId121" o:title=""/>
                </v:shape>
                <v:shape id="Picture 2112229567" o:spid="_x0000_s1028" type="#_x0000_t75" alt="&quot;&quot;" style="position:absolute;left:9659;top:128;width:8134;height: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">
                  <v:imagedata r:id="rId122" o:title=""/>
                </v:shape>
              </v:group>
            </w:pict>
          </mc:Fallback>
        </mc:AlternateContent>
      </w:r>
    </w:p>
    <w:p w14:paraId="33C932E4" w14:textId="2DCF734B" w:rsidR="00751EC3" w:rsidRDefault="00751EC3" w:rsidP="00751EC3">
      <w:r w:rsidRPr="00541824">
        <w:t>The Depression Helpline</w:t>
      </w:r>
      <w:r>
        <w:rPr>
          <w:b/>
          <w:bCs/>
        </w:rPr>
        <w:t xml:space="preserve"> </w:t>
      </w:r>
      <w:r>
        <w:t>is open all day / night.</w:t>
      </w:r>
    </w:p>
    <w:p w14:paraId="48B235B6" w14:textId="0D445F52" w:rsidR="00AB7A6C" w:rsidRDefault="00AB7A6C" w:rsidP="00751EC3"/>
    <w:p w14:paraId="77C35BA2" w14:textId="70895E5A" w:rsidR="00AB7A6C" w:rsidRDefault="001F63EB" w:rsidP="00751EC3">
      <w:r>
        <w:rPr>
          <w:noProof/>
          <w:lang w:eastAsia="en-GB"/>
        </w:rPr>
        <w:drawing>
          <wp:anchor distT="0" distB="0" distL="114300" distR="114300" simplePos="0" relativeHeight="251910144" behindDoc="0" locked="0" layoutInCell="1" allowOverlap="1" wp14:anchorId="0A8E27DB" wp14:editId="5C60F263">
            <wp:simplePos x="0" y="0"/>
            <wp:positionH relativeFrom="margin">
              <wp:posOffset>78740</wp:posOffset>
            </wp:positionH>
            <wp:positionV relativeFrom="paragraph">
              <wp:posOffset>340360</wp:posOffset>
            </wp:positionV>
            <wp:extent cx="1262380" cy="1313180"/>
            <wp:effectExtent l="0" t="0" r="0" b="1270"/>
            <wp:wrapNone/>
            <wp:docPr id="776109338" name="Picture 7761093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09338" name="Picture 7761093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F51DC" w14:textId="1F0DD3F7" w:rsidR="00AB7A6C" w:rsidRDefault="00AB7A6C" w:rsidP="00AB7A6C">
      <w:r>
        <w:t xml:space="preserve">You can find out more about </w:t>
      </w:r>
      <w:r w:rsidR="00616AF7">
        <w:t>t</w:t>
      </w:r>
      <w:r w:rsidR="00616AF7" w:rsidRPr="00541824">
        <w:t xml:space="preserve">he </w:t>
      </w:r>
      <w:r w:rsidRPr="00541824">
        <w:t>Depression Helpline</w:t>
      </w:r>
      <w:r>
        <w:t xml:space="preserve"> on this </w:t>
      </w:r>
      <w:r w:rsidRPr="000F0480">
        <w:rPr>
          <w:b/>
          <w:bCs/>
        </w:rPr>
        <w:t>website</w:t>
      </w:r>
      <w:r>
        <w:t>:</w:t>
      </w:r>
    </w:p>
    <w:p w14:paraId="27143014" w14:textId="77777777" w:rsidR="00AB7A6C" w:rsidRDefault="00AB7A6C" w:rsidP="00AB7A6C"/>
    <w:p w14:paraId="4C8529DC" w14:textId="77777777" w:rsidR="00AB7A6C" w:rsidRDefault="00AB7A6C" w:rsidP="00AB7A6C">
      <w:pPr>
        <w:rPr>
          <w:b/>
          <w:bCs/>
        </w:rPr>
      </w:pPr>
      <w:r w:rsidRPr="00AB7A6C">
        <w:rPr>
          <w:b/>
          <w:bCs/>
        </w:rPr>
        <w:t xml:space="preserve">www.depression.org.nz </w:t>
      </w:r>
    </w:p>
    <w:p w14:paraId="2BA3B869" w14:textId="77777777" w:rsidR="00AB7A6C" w:rsidRDefault="00AB7A6C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2E665AB" w14:textId="3A6599A0" w:rsidR="00AB7A6C" w:rsidRPr="000F0480" w:rsidRDefault="0017639B" w:rsidP="00F03864">
      <w:pPr>
        <w:ind w:left="4253" w:hanging="567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66C354A8" wp14:editId="537FC02F">
                <wp:simplePos x="0" y="0"/>
                <wp:positionH relativeFrom="column">
                  <wp:posOffset>-215900</wp:posOffset>
                </wp:positionH>
                <wp:positionV relativeFrom="paragraph">
                  <wp:posOffset>0</wp:posOffset>
                </wp:positionV>
                <wp:extent cx="1898015" cy="792480"/>
                <wp:effectExtent l="0" t="0" r="6985" b="7620"/>
                <wp:wrapThrough wrapText="bothSides">
                  <wp:wrapPolygon edited="0">
                    <wp:start x="8672" y="0"/>
                    <wp:lineTo x="1518" y="2596"/>
                    <wp:lineTo x="650" y="3115"/>
                    <wp:lineTo x="1518" y="9346"/>
                    <wp:lineTo x="1518" y="10904"/>
                    <wp:lineTo x="3686" y="19212"/>
                    <wp:lineTo x="6070" y="20250"/>
                    <wp:lineTo x="10406" y="21288"/>
                    <wp:lineTo x="11490" y="21288"/>
                    <wp:lineTo x="19945" y="20250"/>
                    <wp:lineTo x="21463" y="19731"/>
                    <wp:lineTo x="21029" y="17654"/>
                    <wp:lineTo x="19945" y="9346"/>
                    <wp:lineTo x="21029" y="6231"/>
                    <wp:lineTo x="19945" y="2596"/>
                    <wp:lineTo x="15392" y="0"/>
                    <wp:lineTo x="8672" y="0"/>
                  </wp:wrapPolygon>
                </wp:wrapThrough>
                <wp:docPr id="30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8015" cy="792480"/>
                          <a:chOff x="0" y="0"/>
                          <a:chExt cx="1898259" cy="792773"/>
                        </a:xfrm>
                      </wpg:grpSpPr>
                      <pic:pic xmlns:pic="http://schemas.openxmlformats.org/drawingml/2006/picture">
                        <pic:nvPicPr>
                          <pic:cNvPr id="28" name="Picture 28" descr="Youthlin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883"/>
                          <a:stretch/>
                        </pic:blipFill>
                        <pic:spPr bwMode="auto">
                          <a:xfrm>
                            <a:off x="0" y="0"/>
                            <a:ext cx="1853565" cy="44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9" descr="Youthlin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84"/>
                          <a:stretch/>
                        </pic:blipFill>
                        <pic:spPr bwMode="auto">
                          <a:xfrm>
                            <a:off x="309489" y="407963"/>
                            <a:ext cx="1588770" cy="38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C6C79C" id="Group 30" o:spid="_x0000_s1026" alt="&quot;&quot;" style="position:absolute;margin-left:-17pt;margin-top:0;width:149.45pt;height:62.4pt;z-index:252109824" coordsize="18982,7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">
                <v:shape id="Picture 28" o:spid="_x0000_s1027" type="#_x0000_t75" alt="Youthline" style="position:absolute;width:18535;height:4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">
                  <v:imagedata r:id="rId127" o:title="Youthline" cropright="32036f"/>
                </v:shape>
                <v:shape id="Picture 29" o:spid="_x0000_s1028" type="#_x0000_t75" alt="Youthline" style="position:absolute;left:3094;top:4079;width:15888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">
                  <v:imagedata r:id="rId127" o:title="Youthline" cropleft="32626f"/>
                </v:shape>
                <w10:wrap type="through"/>
              </v:group>
            </w:pict>
          </mc:Fallback>
        </mc:AlternateContent>
      </w:r>
      <w:r w:rsidR="00F44097" w:rsidRPr="000F0480">
        <w:rPr>
          <w:b/>
          <w:bCs/>
          <w:sz w:val="36"/>
          <w:szCs w:val="36"/>
        </w:rPr>
        <w:t xml:space="preserve">3. </w:t>
      </w:r>
      <w:proofErr w:type="spellStart"/>
      <w:r w:rsidR="00AB7A6C" w:rsidRPr="000F0480">
        <w:rPr>
          <w:b/>
          <w:bCs/>
          <w:sz w:val="36"/>
          <w:szCs w:val="36"/>
        </w:rPr>
        <w:t>Youthline</w:t>
      </w:r>
      <w:proofErr w:type="spellEnd"/>
    </w:p>
    <w:p w14:paraId="1BD71C94" w14:textId="516CA917" w:rsidR="00AB7A6C" w:rsidRDefault="00AB7A6C" w:rsidP="00AB7A6C">
      <w:pPr>
        <w:rPr>
          <w:b/>
          <w:bCs/>
        </w:rPr>
      </w:pPr>
    </w:p>
    <w:p w14:paraId="2F12A39C" w14:textId="02289CC9" w:rsidR="001F63EB" w:rsidRDefault="001F63EB" w:rsidP="00AB7A6C">
      <w:pPr>
        <w:rPr>
          <w:b/>
          <w:bCs/>
        </w:rPr>
      </w:pPr>
    </w:p>
    <w:p w14:paraId="267009DF" w14:textId="6B137A26" w:rsidR="00AB7A6C" w:rsidRPr="00AB7A6C" w:rsidRDefault="00675657" w:rsidP="00AB7A6C">
      <w:r>
        <w:rPr>
          <w:noProof/>
          <w:lang w:eastAsia="en-GB"/>
        </w:rPr>
        <w:drawing>
          <wp:anchor distT="0" distB="0" distL="114300" distR="114300" simplePos="0" relativeHeight="251912192" behindDoc="0" locked="0" layoutInCell="1" allowOverlap="1" wp14:anchorId="4E42070A" wp14:editId="0E3FA87E">
            <wp:simplePos x="0" y="0"/>
            <wp:positionH relativeFrom="margin">
              <wp:align>left</wp:align>
            </wp:positionH>
            <wp:positionV relativeFrom="paragraph">
              <wp:posOffset>112395</wp:posOffset>
            </wp:positionV>
            <wp:extent cx="1238250" cy="1238250"/>
            <wp:effectExtent l="0" t="0" r="0" b="0"/>
            <wp:wrapNone/>
            <wp:docPr id="835211313" name="Picture 8352113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08220" name="Picture 1166708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A6C" w:rsidRPr="00AB7A6C">
        <w:t>Phone:</w:t>
      </w:r>
      <w:r w:rsidR="00AB7A6C">
        <w:t xml:space="preserve"> </w:t>
      </w:r>
      <w:r w:rsidR="00AB7A6C" w:rsidRPr="00AB7A6C">
        <w:rPr>
          <w:b/>
          <w:bCs/>
        </w:rPr>
        <w:t>0800 376</w:t>
      </w:r>
      <w:r w:rsidR="00AE7582">
        <w:rPr>
          <w:b/>
          <w:bCs/>
        </w:rPr>
        <w:t xml:space="preserve"> </w:t>
      </w:r>
      <w:r w:rsidR="00AB7A6C" w:rsidRPr="00AB7A6C">
        <w:rPr>
          <w:b/>
          <w:bCs/>
        </w:rPr>
        <w:t>633</w:t>
      </w:r>
    </w:p>
    <w:p w14:paraId="33377B04" w14:textId="1209DA78" w:rsidR="00AB7A6C" w:rsidRPr="00AB7A6C" w:rsidRDefault="00AB7A6C" w:rsidP="00AB7A6C"/>
    <w:p w14:paraId="72771B79" w14:textId="1CB0A7FE" w:rsidR="00AB7A6C" w:rsidRDefault="00AB7A6C" w:rsidP="00AB7A6C">
      <w:pPr>
        <w:rPr>
          <w:b/>
          <w:bCs/>
        </w:rPr>
      </w:pPr>
      <w:r w:rsidRPr="00AB7A6C">
        <w:t xml:space="preserve">Text: </w:t>
      </w:r>
      <w:r w:rsidRPr="00AB7A6C">
        <w:rPr>
          <w:b/>
          <w:bCs/>
        </w:rPr>
        <w:t>234</w:t>
      </w:r>
    </w:p>
    <w:p w14:paraId="3D010947" w14:textId="1AFA25AD" w:rsidR="001F63EB" w:rsidRDefault="001F63EB" w:rsidP="00AB7A6C">
      <w:pPr>
        <w:rPr>
          <w:b/>
          <w:bCs/>
        </w:rPr>
      </w:pPr>
    </w:p>
    <w:p w14:paraId="039D34CA" w14:textId="3A5181D9" w:rsidR="00AB7A6C" w:rsidRDefault="00AB7A6C" w:rsidP="00AB7A6C">
      <w:r w:rsidRPr="00AB7A6C">
        <w:t>Email:</w:t>
      </w:r>
      <w:r>
        <w:rPr>
          <w:b/>
          <w:bCs/>
        </w:rPr>
        <w:t xml:space="preserve"> </w:t>
      </w:r>
      <w:r w:rsidRPr="00AB7A6C">
        <w:rPr>
          <w:b/>
          <w:bCs/>
        </w:rPr>
        <w:t>talk@youthline.co.nz</w:t>
      </w:r>
    </w:p>
    <w:p w14:paraId="40FEDC7C" w14:textId="63EF3CA5" w:rsidR="00AB7A6C" w:rsidRDefault="00675657" w:rsidP="00AB7A6C">
      <w:r>
        <w:rPr>
          <w:noProof/>
          <w:lang w:eastAsia="en-GB"/>
        </w:rPr>
        <w:drawing>
          <wp:anchor distT="0" distB="0" distL="114300" distR="114300" simplePos="0" relativeHeight="251914240" behindDoc="0" locked="0" layoutInCell="1" allowOverlap="1" wp14:anchorId="6F41004B" wp14:editId="3B2FAC29">
            <wp:simplePos x="0" y="0"/>
            <wp:positionH relativeFrom="margin">
              <wp:posOffset>127635</wp:posOffset>
            </wp:positionH>
            <wp:positionV relativeFrom="paragraph">
              <wp:posOffset>33020</wp:posOffset>
            </wp:positionV>
            <wp:extent cx="1029970" cy="1071880"/>
            <wp:effectExtent l="0" t="0" r="0" b="0"/>
            <wp:wrapNone/>
            <wp:docPr id="1104936519" name="Picture 11049365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936519" name="Picture 11049365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70" cy="1071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9D18B" w14:textId="5528FD08" w:rsidR="00AE7582" w:rsidRDefault="00B74838" w:rsidP="00AB7A6C">
      <w:pPr>
        <w:rPr>
          <w:b/>
          <w:bCs/>
        </w:rPr>
      </w:pPr>
      <w:r>
        <w:t>Web</w:t>
      </w:r>
      <w:r w:rsidR="001F63EB">
        <w:t>site</w:t>
      </w:r>
      <w:r w:rsidR="00AB7A6C">
        <w:t xml:space="preserve">: </w:t>
      </w:r>
      <w:r w:rsidR="00AB7A6C" w:rsidRPr="00AB7A6C">
        <w:rPr>
          <w:b/>
          <w:bCs/>
        </w:rPr>
        <w:t>www.youthline.co.nz</w:t>
      </w:r>
    </w:p>
    <w:p w14:paraId="5B689E8E" w14:textId="246E08B8" w:rsidR="00AE7582" w:rsidRDefault="00AE7582" w:rsidP="00AB7A6C">
      <w:pPr>
        <w:rPr>
          <w:bCs/>
        </w:rPr>
      </w:pPr>
    </w:p>
    <w:p w14:paraId="553AF08C" w14:textId="53C763AE" w:rsidR="00AE7582" w:rsidRDefault="00AE7582" w:rsidP="00AE7582"/>
    <w:p w14:paraId="7AA7F576" w14:textId="2347DF55" w:rsidR="00AE7582" w:rsidRDefault="00675657" w:rsidP="00F3023B">
      <w:pPr>
        <w:ind w:right="237"/>
      </w:pPr>
      <w:r>
        <w:rPr>
          <w:noProof/>
          <w:lang w:eastAsia="en-GB"/>
        </w:rPr>
        <w:drawing>
          <wp:anchor distT="0" distB="0" distL="114300" distR="114300" simplePos="0" relativeHeight="251916288" behindDoc="0" locked="0" layoutInCell="1" allowOverlap="1" wp14:anchorId="146DC3E9" wp14:editId="2EEC7830">
            <wp:simplePos x="0" y="0"/>
            <wp:positionH relativeFrom="margin">
              <wp:align>left</wp:align>
            </wp:positionH>
            <wp:positionV relativeFrom="paragraph">
              <wp:posOffset>288925</wp:posOffset>
            </wp:positionV>
            <wp:extent cx="1390650" cy="1390650"/>
            <wp:effectExtent l="0" t="0" r="0" b="0"/>
            <wp:wrapNone/>
            <wp:docPr id="411332021" name="Picture 4113320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32021" name="Picture 4113320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E7582" w:rsidRPr="00541824">
        <w:t>Youthline</w:t>
      </w:r>
      <w:proofErr w:type="spellEnd"/>
      <w:r w:rsidR="00AE7582">
        <w:t xml:space="preserve"> supports young people </w:t>
      </w:r>
      <w:r w:rsidR="00F3023B">
        <w:t>1</w:t>
      </w:r>
      <w:r w:rsidR="00AE7582">
        <w:t>2 to 24 years old who are finding things hard going.</w:t>
      </w:r>
    </w:p>
    <w:p w14:paraId="0089DAE3" w14:textId="3C26D1E1" w:rsidR="00643EF5" w:rsidRDefault="00643EF5" w:rsidP="00AB7A6C"/>
    <w:p w14:paraId="293A546D" w14:textId="18FE5B6F" w:rsidR="001F63EB" w:rsidRDefault="001F63EB">
      <w:pPr>
        <w:spacing w:line="240" w:lineRule="auto"/>
        <w:ind w:left="0"/>
      </w:pPr>
    </w:p>
    <w:p w14:paraId="439EED8A" w14:textId="584A22B6" w:rsidR="00643EF5" w:rsidRDefault="00643EF5" w:rsidP="00643EF5">
      <w:r>
        <w:t xml:space="preserve">At </w:t>
      </w:r>
      <w:proofErr w:type="spellStart"/>
      <w:r>
        <w:t>Youthline</w:t>
      </w:r>
      <w:proofErr w:type="spellEnd"/>
      <w:r>
        <w:t xml:space="preserve"> you can talk to a </w:t>
      </w:r>
      <w:r w:rsidRPr="0092584E">
        <w:t>trained counsellor</w:t>
      </w:r>
      <w:r>
        <w:t>.</w:t>
      </w:r>
    </w:p>
    <w:p w14:paraId="04A56FA8" w14:textId="2E93505B" w:rsidR="00AB7A6C" w:rsidRDefault="001F63EB" w:rsidP="00AB7A6C">
      <w:r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7708073D" wp14:editId="40CB945E">
                <wp:simplePos x="0" y="0"/>
                <wp:positionH relativeFrom="column">
                  <wp:posOffset>-136525</wp:posOffset>
                </wp:positionH>
                <wp:positionV relativeFrom="paragraph">
                  <wp:posOffset>63500</wp:posOffset>
                </wp:positionV>
                <wp:extent cx="1770380" cy="1143000"/>
                <wp:effectExtent l="0" t="0" r="0" b="0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0380" cy="1143000"/>
                          <a:chOff x="0" y="0"/>
                          <a:chExt cx="1770979" cy="1143000"/>
                        </a:xfrm>
                      </wpg:grpSpPr>
                      <pic:pic xmlns:pic="http://schemas.openxmlformats.org/drawingml/2006/picture">
                        <pic:nvPicPr>
                          <pic:cNvPr id="749050582" name="Picture 7490505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14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7832847" name="Multiplication Sign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094704" y="283335"/>
                            <a:ext cx="676275" cy="68580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897535" id="Group 46" o:spid="_x0000_s1026" style="position:absolute;margin-left:-10.75pt;margin-top:5pt;width:139.4pt;height:90pt;z-index:251921408" coordsize="17709,11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">
                <v:shape id="Picture 749050582" o:spid="_x0000_s1027" type="#_x0000_t75" alt="&quot;&quot;" style="position:absolute;width:1616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">
                  <v:imagedata r:id="rId131" o:title=""/>
                </v:shape>
                <v:shape id="Multiplication Sign 1" o:spid="_x0000_s1028" alt="&quot;&quot;" style="position:absolute;left:10947;top:2833;width:6762;height:6858;visibility:visible;mso-wrap-style:square;v-text-anchor:middle" coordsize="67627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" path="m105796,220554l219052,108870,338138,229633,457223,108870,570479,220554,449831,342900,570479,465246,457223,576930,338138,456167,219052,576930,105796,465246,226444,342900,105796,220554xe" fillcolor="red" strokecolor="#172c51" strokeweight="1pt">
                  <v:stroke joinstyle="miter"/>
                  <v:path arrowok="t" o:connecttype="custom" o:connectlocs="105796,220554;219052,108870;338138,229633;457223,108870;570479,220554;449831,342900;570479,465246;457223,576930;338138,456167;219052,576930;105796,465246;226444,342900;105796,220554" o:connectangles="0,0,0,0,0,0,0,0,0,0,0,0,0"/>
                </v:shape>
              </v:group>
            </w:pict>
          </mc:Fallback>
        </mc:AlternateContent>
      </w:r>
    </w:p>
    <w:p w14:paraId="59B9262B" w14:textId="374D611C" w:rsidR="000F2843" w:rsidRDefault="000F2843" w:rsidP="00AB7A6C"/>
    <w:p w14:paraId="2EFA2AEB" w14:textId="4AA4D638" w:rsidR="00AB7A6C" w:rsidRDefault="00AB7A6C" w:rsidP="00AB7A6C">
      <w:proofErr w:type="spellStart"/>
      <w:r w:rsidRPr="00541824">
        <w:t>Youthline</w:t>
      </w:r>
      <w:proofErr w:type="spellEnd"/>
      <w:r>
        <w:t xml:space="preserve"> is free to call / text / email / chat.</w:t>
      </w:r>
    </w:p>
    <w:p w14:paraId="081F090D" w14:textId="5DBAB0F7" w:rsidR="000F2843" w:rsidRPr="001F63EB" w:rsidRDefault="001F63EB" w:rsidP="00AB7A6C">
      <w:pPr>
        <w:rPr>
          <w:sz w:val="48"/>
          <w:szCs w:val="40"/>
        </w:rPr>
      </w:pPr>
      <w:r w:rsidRPr="001F63EB">
        <w:rPr>
          <w:noProof/>
          <w:sz w:val="48"/>
          <w:szCs w:val="40"/>
        </w:rPr>
        <mc:AlternateContent>
          <mc:Choice Requires="wpg">
            <w:drawing>
              <wp:anchor distT="0" distB="0" distL="114300" distR="114300" simplePos="0" relativeHeight="251926528" behindDoc="1" locked="0" layoutInCell="1" allowOverlap="1" wp14:anchorId="5E23EBD7" wp14:editId="5D07A633">
                <wp:simplePos x="0" y="0"/>
                <wp:positionH relativeFrom="margin">
                  <wp:posOffset>-180975</wp:posOffset>
                </wp:positionH>
                <wp:positionV relativeFrom="paragraph">
                  <wp:posOffset>146685</wp:posOffset>
                </wp:positionV>
                <wp:extent cx="1740535" cy="813435"/>
                <wp:effectExtent l="0" t="0" r="0" b="5715"/>
                <wp:wrapNone/>
                <wp:docPr id="34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0535" cy="813435"/>
                          <a:chOff x="0" y="0"/>
                          <a:chExt cx="1740714" cy="813435"/>
                        </a:xfrm>
                      </wpg:grpSpPr>
                      <pic:pic xmlns:pic="http://schemas.openxmlformats.org/drawingml/2006/picture">
                        <pic:nvPicPr>
                          <pic:cNvPr id="1921398688" name="Picture 1921398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813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558270" name="Picture 14535582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7279" y="0"/>
                            <a:ext cx="813435" cy="80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1A9C4A" id="Group 34" o:spid="_x0000_s1026" alt="&quot;&quot;" style="position:absolute;margin-left:-14.25pt;margin-top:11.55pt;width:137.05pt;height:64.05pt;z-index:-251389952;mso-position-horizontal-relative:margin" coordsize="17407,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">
                <v:shape id="Picture 1921398688" o:spid="_x0000_s1027" type="#_x0000_t75" alt="&quot;&quot;" style="position:absolute;width:8204;height:8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">
                  <v:imagedata r:id="rId121" o:title=""/>
                </v:shape>
                <v:shape id="Picture 1453558270" o:spid="_x0000_s1028" type="#_x0000_t75" alt="&quot;&quot;" style="position:absolute;left:9272;width:8135;height:8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">
                  <v:imagedata r:id="rId122" o:title=""/>
                </v:shape>
                <w10:wrap anchorx="margin"/>
              </v:group>
            </w:pict>
          </mc:Fallback>
        </mc:AlternateContent>
      </w:r>
    </w:p>
    <w:p w14:paraId="29AAEA27" w14:textId="3426A3EB" w:rsidR="000F2843" w:rsidRDefault="000F2843" w:rsidP="00AB7A6C">
      <w:proofErr w:type="spellStart"/>
      <w:r w:rsidRPr="00541824">
        <w:t>Youthline</w:t>
      </w:r>
      <w:proofErr w:type="spellEnd"/>
      <w:r>
        <w:t xml:space="preserve"> is open all day / night.</w:t>
      </w:r>
    </w:p>
    <w:p w14:paraId="563DD672" w14:textId="2714AD80" w:rsidR="001F63EB" w:rsidRDefault="000F2843" w:rsidP="001F63EB">
      <w:pPr>
        <w:rPr>
          <w:bCs/>
        </w:rPr>
      </w:pPr>
      <w:r>
        <w:br w:type="page"/>
      </w:r>
      <w:r w:rsidR="003F0E37" w:rsidRPr="003F0E37">
        <w:rPr>
          <w:noProof/>
        </w:rPr>
        <w:lastRenderedPageBreak/>
        <w:drawing>
          <wp:anchor distT="0" distB="0" distL="114300" distR="114300" simplePos="0" relativeHeight="252150784" behindDoc="0" locked="0" layoutInCell="1" allowOverlap="1" wp14:anchorId="5F50C012" wp14:editId="54D2A271">
            <wp:simplePos x="0" y="0"/>
            <wp:positionH relativeFrom="margin">
              <wp:posOffset>-161925</wp:posOffset>
            </wp:positionH>
            <wp:positionV relativeFrom="paragraph">
              <wp:posOffset>171450</wp:posOffset>
            </wp:positionV>
            <wp:extent cx="1771650" cy="1771650"/>
            <wp:effectExtent l="0" t="0" r="0" b="0"/>
            <wp:wrapThrough wrapText="bothSides">
              <wp:wrapPolygon edited="0">
                <wp:start x="2555" y="1626"/>
                <wp:lineTo x="2090" y="5110"/>
                <wp:lineTo x="2090" y="13239"/>
                <wp:lineTo x="0" y="16955"/>
                <wp:lineTo x="0" y="19277"/>
                <wp:lineTo x="929" y="19742"/>
                <wp:lineTo x="20439" y="19742"/>
                <wp:lineTo x="21135" y="19277"/>
                <wp:lineTo x="21368" y="18813"/>
                <wp:lineTo x="21135" y="16955"/>
                <wp:lineTo x="19045" y="13239"/>
                <wp:lineTo x="18813" y="2555"/>
                <wp:lineTo x="18581" y="1626"/>
                <wp:lineTo x="2555" y="1626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3EB">
        <w:rPr>
          <w:bCs/>
        </w:rPr>
        <w:t xml:space="preserve">On the </w:t>
      </w:r>
      <w:proofErr w:type="spellStart"/>
      <w:r w:rsidR="001F63EB">
        <w:rPr>
          <w:bCs/>
        </w:rPr>
        <w:t>Youthline</w:t>
      </w:r>
      <w:proofErr w:type="spellEnd"/>
      <w:r w:rsidR="001F63EB">
        <w:rPr>
          <w:bCs/>
        </w:rPr>
        <w:t xml:space="preserve"> website there is </w:t>
      </w:r>
      <w:r w:rsidR="001F63EB" w:rsidRPr="001F63EB">
        <w:rPr>
          <w:b/>
        </w:rPr>
        <w:t>webchat</w:t>
      </w:r>
      <w:r w:rsidR="001F63EB">
        <w:rPr>
          <w:bCs/>
        </w:rPr>
        <w:t>.</w:t>
      </w:r>
    </w:p>
    <w:p w14:paraId="1D58AA39" w14:textId="77777777" w:rsidR="001F63EB" w:rsidRDefault="001F63EB" w:rsidP="001F63EB">
      <w:pPr>
        <w:rPr>
          <w:bCs/>
        </w:rPr>
      </w:pPr>
    </w:p>
    <w:p w14:paraId="3EF088E4" w14:textId="0FF754A9" w:rsidR="001F63EB" w:rsidRDefault="003F0E37" w:rsidP="001F63EB">
      <w:pPr>
        <w:rPr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1" locked="0" layoutInCell="1" allowOverlap="1" wp14:anchorId="2703FDF7" wp14:editId="5AFAC88E">
                <wp:simplePos x="0" y="0"/>
                <wp:positionH relativeFrom="margin">
                  <wp:posOffset>2257425</wp:posOffset>
                </wp:positionH>
                <wp:positionV relativeFrom="paragraph">
                  <wp:posOffset>262255</wp:posOffset>
                </wp:positionV>
                <wp:extent cx="3567430" cy="1095375"/>
                <wp:effectExtent l="0" t="0" r="0" b="9525"/>
                <wp:wrapNone/>
                <wp:docPr id="5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7430" cy="1095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4DDFDC" id="Rectangle 4" o:spid="_x0000_s1026" style="position:absolute;margin-left:177.75pt;margin-top:20.65pt;width:280.9pt;height:86.25pt;z-index:-251170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" fillcolor="#b4c6e7 [1300]" stroked="f" strokeweight="1pt">
                <w10:wrap anchorx="margin"/>
              </v:rect>
            </w:pict>
          </mc:Fallback>
        </mc:AlternateContent>
      </w:r>
    </w:p>
    <w:p w14:paraId="6D86FD8F" w14:textId="2875B246" w:rsidR="001F63EB" w:rsidRDefault="001F63EB" w:rsidP="001F63EB">
      <w:pPr>
        <w:rPr>
          <w:bCs/>
        </w:rPr>
      </w:pPr>
      <w:r w:rsidRPr="001F63EB">
        <w:rPr>
          <w:b/>
        </w:rPr>
        <w:t>Webchat</w:t>
      </w:r>
      <w:r>
        <w:rPr>
          <w:bCs/>
        </w:rPr>
        <w:t xml:space="preserve"> means you can chat online </w:t>
      </w:r>
      <w:r w:rsidR="003F0E37">
        <w:rPr>
          <w:bCs/>
        </w:rPr>
        <w:t xml:space="preserve">to a counsellor </w:t>
      </w:r>
      <w:r>
        <w:rPr>
          <w:bCs/>
        </w:rPr>
        <w:t>by typing into the webchat box.</w:t>
      </w:r>
      <w:r w:rsidR="003F0E37" w:rsidRPr="003F0E37">
        <w:rPr>
          <w:noProof/>
        </w:rPr>
        <w:t xml:space="preserve"> </w:t>
      </w:r>
    </w:p>
    <w:p w14:paraId="2B325503" w14:textId="77777777" w:rsidR="003F0E37" w:rsidRDefault="003F0E37" w:rsidP="001F63EB">
      <w:pPr>
        <w:rPr>
          <w:bCs/>
        </w:rPr>
      </w:pPr>
    </w:p>
    <w:p w14:paraId="0B092CB2" w14:textId="10E98A8A" w:rsidR="003F0E37" w:rsidRDefault="003F0E37" w:rsidP="001F63EB">
      <w:pPr>
        <w:rPr>
          <w:bCs/>
        </w:rPr>
      </w:pPr>
      <w:r w:rsidRPr="003F0E37">
        <w:rPr>
          <w:bCs/>
          <w:noProof/>
        </w:rPr>
        <w:drawing>
          <wp:anchor distT="0" distB="0" distL="114300" distR="114300" simplePos="0" relativeHeight="252151808" behindDoc="0" locked="0" layoutInCell="1" allowOverlap="1" wp14:anchorId="29F0C21E" wp14:editId="2FAE9C26">
            <wp:simplePos x="0" y="0"/>
            <wp:positionH relativeFrom="column">
              <wp:posOffset>-375285</wp:posOffset>
            </wp:positionH>
            <wp:positionV relativeFrom="paragraph">
              <wp:posOffset>415925</wp:posOffset>
            </wp:positionV>
            <wp:extent cx="1987550" cy="1987550"/>
            <wp:effectExtent l="0" t="0" r="0" b="0"/>
            <wp:wrapThrough wrapText="bothSides">
              <wp:wrapPolygon edited="0">
                <wp:start x="1656" y="0"/>
                <wp:lineTo x="1656" y="3727"/>
                <wp:lineTo x="621" y="3727"/>
                <wp:lineTo x="207" y="4762"/>
                <wp:lineTo x="207" y="8902"/>
                <wp:lineTo x="828" y="10351"/>
                <wp:lineTo x="1656" y="10351"/>
                <wp:lineTo x="414" y="11594"/>
                <wp:lineTo x="414" y="12008"/>
                <wp:lineTo x="1656" y="13664"/>
                <wp:lineTo x="621" y="13871"/>
                <wp:lineTo x="207" y="14906"/>
                <wp:lineTo x="207" y="16976"/>
                <wp:lineTo x="1656" y="20289"/>
                <wp:lineTo x="1863" y="21324"/>
                <wp:lineTo x="20496" y="21324"/>
                <wp:lineTo x="20496" y="0"/>
                <wp:lineTo x="1656" y="0"/>
              </wp:wrapPolygon>
            </wp:wrapThrough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E069D" w14:textId="0B34CC2D" w:rsidR="003F0E37" w:rsidRDefault="003F0E37" w:rsidP="003F0E37">
      <w:pPr>
        <w:rPr>
          <w:bCs/>
        </w:rPr>
      </w:pPr>
      <w:r>
        <w:rPr>
          <w:bCs/>
        </w:rPr>
        <w:t xml:space="preserve">The </w:t>
      </w:r>
      <w:proofErr w:type="spellStart"/>
      <w:r>
        <w:rPr>
          <w:bCs/>
        </w:rPr>
        <w:t>Youthline</w:t>
      </w:r>
      <w:proofErr w:type="spellEnd"/>
      <w:r>
        <w:rPr>
          <w:bCs/>
        </w:rPr>
        <w:t xml:space="preserve"> webchat is open:</w:t>
      </w:r>
    </w:p>
    <w:p w14:paraId="324D1D00" w14:textId="09E0D21E" w:rsidR="003F0E37" w:rsidRDefault="003F0E37" w:rsidP="003F0E37">
      <w:pPr>
        <w:rPr>
          <w:bCs/>
        </w:rPr>
      </w:pPr>
    </w:p>
    <w:p w14:paraId="31B33FFB" w14:textId="1D5A0505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>Monday</w:t>
      </w:r>
      <w:r w:rsidRPr="003F0E37">
        <w:rPr>
          <w:bCs/>
        </w:rPr>
        <w:tab/>
      </w:r>
      <w:r w:rsidRPr="003F0E37">
        <w:rPr>
          <w:bCs/>
        </w:rPr>
        <w:tab/>
        <w:t>4.30 pm to 10 pm</w:t>
      </w:r>
    </w:p>
    <w:p w14:paraId="041D7419" w14:textId="77777777" w:rsidR="003F0E37" w:rsidRDefault="003F0E37" w:rsidP="003F0E37">
      <w:pPr>
        <w:ind w:left="4253" w:hanging="567"/>
        <w:rPr>
          <w:bCs/>
        </w:rPr>
      </w:pPr>
    </w:p>
    <w:p w14:paraId="64CC14A4" w14:textId="159FE500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>Tuesday</w:t>
      </w:r>
      <w:r w:rsidRPr="003F0E37">
        <w:rPr>
          <w:bCs/>
        </w:rPr>
        <w:tab/>
      </w:r>
      <w:r w:rsidRPr="003F0E37">
        <w:rPr>
          <w:bCs/>
        </w:rPr>
        <w:tab/>
        <w:t>10 am to 10 pm</w:t>
      </w:r>
    </w:p>
    <w:p w14:paraId="62B7C72B" w14:textId="77777777" w:rsidR="003F0E37" w:rsidRDefault="003F0E37" w:rsidP="003F0E37">
      <w:pPr>
        <w:ind w:left="4253" w:hanging="567"/>
        <w:rPr>
          <w:bCs/>
        </w:rPr>
      </w:pPr>
    </w:p>
    <w:p w14:paraId="3E993AE6" w14:textId="5D606FCA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 xml:space="preserve">Wednesday </w:t>
      </w:r>
      <w:r w:rsidRPr="003F0E37">
        <w:rPr>
          <w:bCs/>
        </w:rPr>
        <w:tab/>
        <w:t>10 am to 10pm</w:t>
      </w:r>
    </w:p>
    <w:p w14:paraId="36794A0F" w14:textId="77777777" w:rsidR="003F0E37" w:rsidRDefault="003F0E37" w:rsidP="003F0E37">
      <w:pPr>
        <w:ind w:left="4253" w:hanging="567"/>
        <w:rPr>
          <w:bCs/>
        </w:rPr>
      </w:pPr>
    </w:p>
    <w:p w14:paraId="31109B1F" w14:textId="35944B9E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>Thursday</w:t>
      </w:r>
      <w:r w:rsidRPr="003F0E37">
        <w:rPr>
          <w:bCs/>
        </w:rPr>
        <w:tab/>
      </w:r>
      <w:r w:rsidRPr="003F0E37">
        <w:rPr>
          <w:bCs/>
        </w:rPr>
        <w:tab/>
        <w:t>10 am to 10pm</w:t>
      </w:r>
    </w:p>
    <w:p w14:paraId="622DA69E" w14:textId="77777777" w:rsidR="003F0E37" w:rsidRDefault="003F0E37" w:rsidP="003F0E37">
      <w:pPr>
        <w:ind w:left="4253" w:hanging="567"/>
        <w:rPr>
          <w:bCs/>
        </w:rPr>
      </w:pPr>
    </w:p>
    <w:p w14:paraId="0BE07C40" w14:textId="2C3D8341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>Friday</w:t>
      </w:r>
      <w:r w:rsidRPr="003F0E37">
        <w:rPr>
          <w:bCs/>
        </w:rPr>
        <w:tab/>
      </w:r>
      <w:r w:rsidRPr="003F0E37">
        <w:rPr>
          <w:bCs/>
        </w:rPr>
        <w:tab/>
        <w:t>10 am to 10 pm</w:t>
      </w:r>
    </w:p>
    <w:p w14:paraId="2C2AF312" w14:textId="77777777" w:rsidR="003F0E37" w:rsidRDefault="003F0E37" w:rsidP="003F0E37">
      <w:pPr>
        <w:ind w:left="4253" w:hanging="567"/>
        <w:rPr>
          <w:bCs/>
        </w:rPr>
      </w:pPr>
    </w:p>
    <w:p w14:paraId="6A61D32E" w14:textId="00762DC7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>Saturday</w:t>
      </w:r>
      <w:r w:rsidRPr="003F0E37">
        <w:rPr>
          <w:bCs/>
        </w:rPr>
        <w:tab/>
      </w:r>
      <w:r w:rsidRPr="003F0E37">
        <w:rPr>
          <w:bCs/>
        </w:rPr>
        <w:tab/>
        <w:t>4.30 pm to 10pm</w:t>
      </w:r>
    </w:p>
    <w:p w14:paraId="7671735A" w14:textId="77777777" w:rsidR="003F0E37" w:rsidRDefault="003F0E37" w:rsidP="003F0E37">
      <w:pPr>
        <w:ind w:left="4253" w:hanging="567"/>
        <w:rPr>
          <w:bCs/>
        </w:rPr>
      </w:pPr>
    </w:p>
    <w:p w14:paraId="6E36B70F" w14:textId="3F792627" w:rsidR="003F0E37" w:rsidRPr="003F0E37" w:rsidRDefault="003F0E37" w:rsidP="003F0E37">
      <w:pPr>
        <w:pStyle w:val="ListParagraph"/>
        <w:numPr>
          <w:ilvl w:val="0"/>
          <w:numId w:val="25"/>
        </w:numPr>
        <w:spacing w:before="0"/>
        <w:ind w:left="4253" w:hanging="567"/>
        <w:rPr>
          <w:bCs/>
        </w:rPr>
      </w:pPr>
      <w:r w:rsidRPr="003F0E37">
        <w:rPr>
          <w:bCs/>
        </w:rPr>
        <w:t>Sunday</w:t>
      </w:r>
      <w:r w:rsidRPr="003F0E37">
        <w:rPr>
          <w:bCs/>
        </w:rPr>
        <w:tab/>
      </w:r>
      <w:r w:rsidRPr="003F0E37">
        <w:rPr>
          <w:bCs/>
        </w:rPr>
        <w:tab/>
        <w:t>4.30 pm to 10pm.</w:t>
      </w:r>
    </w:p>
    <w:p w14:paraId="6EBA4145" w14:textId="77777777" w:rsidR="001F63EB" w:rsidRDefault="001F63EB" w:rsidP="001F63EB">
      <w:pPr>
        <w:rPr>
          <w:bCs/>
        </w:rPr>
      </w:pPr>
    </w:p>
    <w:p w14:paraId="4AFC2E78" w14:textId="2E21C4EA" w:rsidR="001F63EB" w:rsidRDefault="003F0E37" w:rsidP="001F63EB">
      <w:pPr>
        <w:rPr>
          <w:bCs/>
        </w:rPr>
      </w:pPr>
      <w:r>
        <w:rPr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4B06E0B6" wp14:editId="6933B578">
                <wp:simplePos x="0" y="0"/>
                <wp:positionH relativeFrom="column">
                  <wp:posOffset>-563245</wp:posOffset>
                </wp:positionH>
                <wp:positionV relativeFrom="paragraph">
                  <wp:posOffset>271780</wp:posOffset>
                </wp:positionV>
                <wp:extent cx="2618740" cy="1181100"/>
                <wp:effectExtent l="19050" t="19050" r="10160" b="19050"/>
                <wp:wrapNone/>
                <wp:docPr id="52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8740" cy="1181100"/>
                          <a:chOff x="0" y="0"/>
                          <a:chExt cx="2790825" cy="1265555"/>
                        </a:xfrm>
                      </wpg:grpSpPr>
                      <pic:pic xmlns:pic="http://schemas.openxmlformats.org/drawingml/2006/picture">
                        <pic:nvPicPr>
                          <pic:cNvPr id="50" name="Picture 50" descr="A group of people playing with gu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2724150" cy="11893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  <wps:wsp>
                        <wps:cNvPr id="49" name="Oval 49"/>
                        <wps:cNvSpPr/>
                        <wps:spPr>
                          <a:xfrm>
                            <a:off x="2209800" y="0"/>
                            <a:ext cx="581025" cy="3714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367A69" id="Group 52" o:spid="_x0000_s1026" alt="&quot;&quot;" style="position:absolute;margin-left:-44.35pt;margin-top:21.4pt;width:206.2pt;height:93pt;z-index:252139520;mso-width-relative:margin;mso-height-relative:margin" coordsize="27908,12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">
                <v:shape id="Picture 50" o:spid="_x0000_s1027" type="#_x0000_t75" alt="A group of people playing with guns&#10;&#10;Description automatically generated" style="position:absolute;top:762;width:27241;height:11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" stroked="t" strokecolor="#a5a5a5 [2092]">
                  <v:imagedata r:id="rId135" o:title="A group of people playing with guns&#10;&#10;Description automatically generated"/>
                  <v:path arrowok="t"/>
                </v:shape>
                <v:oval id="Oval 49" o:spid="_x0000_s1028" style="position:absolute;left:22098;width:5810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" filled="f" strokecolor="red" strokeweight="3pt">
                  <v:stroke joinstyle="miter"/>
                </v:oval>
              </v:group>
            </w:pict>
          </mc:Fallback>
        </mc:AlternateContent>
      </w:r>
      <w:r w:rsidR="001F63EB">
        <w:rPr>
          <w:bCs/>
        </w:rPr>
        <w:t>To get the Webchat:</w:t>
      </w:r>
    </w:p>
    <w:p w14:paraId="20FB5EF5" w14:textId="74EFC9E8" w:rsidR="001F63EB" w:rsidRPr="001F63EB" w:rsidRDefault="003F0E37" w:rsidP="001F63EB">
      <w:pPr>
        <w:pStyle w:val="ListParagraph"/>
        <w:numPr>
          <w:ilvl w:val="0"/>
          <w:numId w:val="24"/>
        </w:numPr>
        <w:ind w:left="4253" w:right="-188" w:hanging="567"/>
        <w:rPr>
          <w:bCs/>
        </w:rPr>
      </w:pPr>
      <w:r w:rsidRPr="001F63EB">
        <w:rPr>
          <w:bCs/>
        </w:rPr>
        <w:t xml:space="preserve"> </w:t>
      </w:r>
      <w:r w:rsidR="001F63EB" w:rsidRPr="001F63EB">
        <w:rPr>
          <w:bCs/>
        </w:rPr>
        <w:t xml:space="preserve">Go the website: </w:t>
      </w:r>
      <w:proofErr w:type="gramStart"/>
      <w:r w:rsidR="001F63EB" w:rsidRPr="001F63EB">
        <w:rPr>
          <w:b/>
          <w:bCs/>
        </w:rPr>
        <w:t>www.youthline.co.nz</w:t>
      </w:r>
      <w:proofErr w:type="gramEnd"/>
    </w:p>
    <w:p w14:paraId="1F6A22F3" w14:textId="325F6106" w:rsidR="001F63EB" w:rsidRDefault="003F0E37" w:rsidP="001F63EB">
      <w:pPr>
        <w:pStyle w:val="ListParagraph"/>
        <w:numPr>
          <w:ilvl w:val="0"/>
          <w:numId w:val="24"/>
        </w:numPr>
        <w:ind w:left="4253" w:hanging="567"/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1019F827" wp14:editId="7FC59BE6">
                <wp:simplePos x="0" y="0"/>
                <wp:positionH relativeFrom="column">
                  <wp:posOffset>-530225</wp:posOffset>
                </wp:positionH>
                <wp:positionV relativeFrom="paragraph">
                  <wp:posOffset>462280</wp:posOffset>
                </wp:positionV>
                <wp:extent cx="2484755" cy="1415415"/>
                <wp:effectExtent l="19050" t="19050" r="10795" b="13335"/>
                <wp:wrapNone/>
                <wp:docPr id="55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4755" cy="1415415"/>
                          <a:chOff x="0" y="0"/>
                          <a:chExt cx="2600325" cy="1400175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2814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  <wps:wsp>
                        <wps:cNvPr id="53" name="Oval 53"/>
                        <wps:cNvSpPr/>
                        <wps:spPr>
                          <a:xfrm>
                            <a:off x="1019175" y="1076325"/>
                            <a:ext cx="542925" cy="32385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B80FF1" id="Group 55" o:spid="_x0000_s1026" alt="&quot;&quot;" style="position:absolute;margin-left:-41.75pt;margin-top:36.4pt;width:195.65pt;height:111.45pt;z-index:252143616;mso-width-relative:margin;mso-height-relative:margin" coordsize="26003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">
                <v:shape id="Picture 51" o:spid="_x0000_s1027" type="#_x0000_t75" style="position:absolute;width:26003;height:1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" stroked="t" strokecolor="#a5a5a5 [2092]">
                  <v:imagedata r:id="rId137" o:title=""/>
                  <v:path arrowok="t"/>
                </v:shape>
                <v:oval id="Oval 53" o:spid="_x0000_s1028" style="position:absolute;left:10191;top:10763;width:5430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1F63EB" w:rsidRPr="001F63EB">
        <w:rPr>
          <w:bCs/>
        </w:rPr>
        <w:t xml:space="preserve">Click on the </w:t>
      </w:r>
      <w:r>
        <w:rPr>
          <w:b/>
        </w:rPr>
        <w:t>Need</w:t>
      </w:r>
      <w:r w:rsidR="001F63EB" w:rsidRPr="001F63EB">
        <w:rPr>
          <w:b/>
        </w:rPr>
        <w:t xml:space="preserve"> Help</w:t>
      </w:r>
      <w:r>
        <w:rPr>
          <w:b/>
        </w:rPr>
        <w:t>?</w:t>
      </w:r>
      <w:r w:rsidR="001F63EB" w:rsidRPr="001F63EB">
        <w:rPr>
          <w:bCs/>
        </w:rPr>
        <w:t xml:space="preserve"> box on the top right of the </w:t>
      </w:r>
      <w:proofErr w:type="gramStart"/>
      <w:r w:rsidR="001F63EB" w:rsidRPr="001F63EB">
        <w:rPr>
          <w:bCs/>
        </w:rPr>
        <w:t>screen</w:t>
      </w:r>
      <w:proofErr w:type="gramEnd"/>
    </w:p>
    <w:p w14:paraId="677D23D6" w14:textId="5B208BEA" w:rsidR="003F0E37" w:rsidRDefault="003F0E37" w:rsidP="001F63EB">
      <w:pPr>
        <w:pStyle w:val="ListParagraph"/>
        <w:numPr>
          <w:ilvl w:val="0"/>
          <w:numId w:val="24"/>
        </w:numPr>
        <w:ind w:left="4253" w:hanging="567"/>
        <w:rPr>
          <w:bCs/>
        </w:rPr>
      </w:pPr>
      <w:r>
        <w:rPr>
          <w:bCs/>
        </w:rPr>
        <w:t xml:space="preserve">Click on </w:t>
      </w:r>
      <w:r w:rsidRPr="003F0E37">
        <w:rPr>
          <w:b/>
        </w:rPr>
        <w:t>Chat via Webchat</w:t>
      </w:r>
    </w:p>
    <w:p w14:paraId="7CD8DE9E" w14:textId="65F4DE7E" w:rsidR="003F0E37" w:rsidRDefault="003F0E37" w:rsidP="001F63EB">
      <w:pPr>
        <w:pStyle w:val="ListParagraph"/>
        <w:numPr>
          <w:ilvl w:val="0"/>
          <w:numId w:val="24"/>
        </w:numPr>
        <w:ind w:left="4253" w:hanging="567"/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7E0881E7" wp14:editId="61ECCF1E">
                <wp:simplePos x="0" y="0"/>
                <wp:positionH relativeFrom="column">
                  <wp:posOffset>-563245</wp:posOffset>
                </wp:positionH>
                <wp:positionV relativeFrom="paragraph">
                  <wp:posOffset>541020</wp:posOffset>
                </wp:positionV>
                <wp:extent cx="2461260" cy="1223645"/>
                <wp:effectExtent l="0" t="0" r="0" b="14605"/>
                <wp:wrapNone/>
                <wp:docPr id="58" name="Group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1260" cy="1223645"/>
                          <a:chOff x="0" y="0"/>
                          <a:chExt cx="2581910" cy="1285875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910" cy="1285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Oval 57"/>
                        <wps:cNvSpPr/>
                        <wps:spPr>
                          <a:xfrm>
                            <a:off x="990600" y="962025"/>
                            <a:ext cx="542925" cy="32385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82642D" id="Group 58" o:spid="_x0000_s1026" alt="&quot;&quot;" style="position:absolute;margin-left:-44.35pt;margin-top:42.6pt;width:193.8pt;height:96.35pt;z-index:252149760;mso-width-relative:margin;mso-height-relative:margin" coordsize="25819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">
                <v:shape id="Picture 56" o:spid="_x0000_s1027" type="#_x0000_t75" style="position:absolute;width:25819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">
                  <v:imagedata r:id="rId139" o:title=""/>
                </v:shape>
                <v:oval id="Oval 57" o:spid="_x0000_s1028" style="position:absolute;left:9906;top:9620;width:5429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>
        <w:rPr>
          <w:bCs/>
        </w:rPr>
        <w:t xml:space="preserve">Click on the </w:t>
      </w:r>
      <w:r w:rsidRPr="003F0E37">
        <w:rPr>
          <w:b/>
        </w:rPr>
        <w:t>Chat Now</w:t>
      </w:r>
      <w:r>
        <w:rPr>
          <w:bCs/>
        </w:rPr>
        <w:t xml:space="preserve"> </w:t>
      </w:r>
      <w:proofErr w:type="gramStart"/>
      <w:r>
        <w:rPr>
          <w:bCs/>
        </w:rPr>
        <w:t>box</w:t>
      </w:r>
      <w:proofErr w:type="gramEnd"/>
    </w:p>
    <w:p w14:paraId="41D25F59" w14:textId="315976FC" w:rsidR="001F63EB" w:rsidRDefault="001F63EB" w:rsidP="001F63EB">
      <w:pPr>
        <w:pStyle w:val="ListParagraph"/>
        <w:numPr>
          <w:ilvl w:val="0"/>
          <w:numId w:val="24"/>
        </w:numPr>
        <w:ind w:left="4253" w:hanging="567"/>
        <w:rPr>
          <w:bCs/>
        </w:rPr>
      </w:pPr>
      <w:r>
        <w:rPr>
          <w:bCs/>
        </w:rPr>
        <w:t xml:space="preserve">Type in what you want to </w:t>
      </w:r>
      <w:proofErr w:type="gramStart"/>
      <w:r>
        <w:rPr>
          <w:bCs/>
        </w:rPr>
        <w:t>say</w:t>
      </w:r>
      <w:proofErr w:type="gramEnd"/>
    </w:p>
    <w:p w14:paraId="067712A0" w14:textId="492BCFE7" w:rsidR="001F63EB" w:rsidRPr="001F63EB" w:rsidRDefault="001F63EB" w:rsidP="001F63EB">
      <w:pPr>
        <w:pStyle w:val="ListParagraph"/>
        <w:numPr>
          <w:ilvl w:val="0"/>
          <w:numId w:val="24"/>
        </w:numPr>
        <w:ind w:left="4253" w:hanging="567"/>
        <w:rPr>
          <w:bCs/>
        </w:rPr>
      </w:pPr>
      <w:r>
        <w:rPr>
          <w:bCs/>
        </w:rPr>
        <w:t>Someone will reply / start to chat with you</w:t>
      </w:r>
      <w:r w:rsidRPr="001F63EB">
        <w:rPr>
          <w:bCs/>
        </w:rPr>
        <w:t>.</w:t>
      </w:r>
    </w:p>
    <w:p w14:paraId="50429F44" w14:textId="630D0909" w:rsidR="001F63EB" w:rsidRDefault="001F63EB" w:rsidP="001F63EB">
      <w:pPr>
        <w:rPr>
          <w:bCs/>
        </w:rPr>
      </w:pPr>
    </w:p>
    <w:p w14:paraId="5945DD5E" w14:textId="211225D8" w:rsidR="001F63EB" w:rsidRDefault="001F63EB" w:rsidP="001F63EB">
      <w:pPr>
        <w:rPr>
          <w:bCs/>
        </w:rPr>
      </w:pPr>
      <w:r w:rsidRPr="00AE7582">
        <w:rPr>
          <w:bCs/>
        </w:rPr>
        <w:t>.</w:t>
      </w:r>
    </w:p>
    <w:p w14:paraId="650E2A34" w14:textId="77777777" w:rsidR="001F63EB" w:rsidRDefault="001F63EB">
      <w:pPr>
        <w:spacing w:line="240" w:lineRule="auto"/>
        <w:ind w:left="0"/>
        <w:rPr>
          <w:bCs/>
        </w:rPr>
      </w:pPr>
      <w:r>
        <w:rPr>
          <w:bCs/>
        </w:rPr>
        <w:br w:type="page"/>
      </w:r>
    </w:p>
    <w:p w14:paraId="2EDF1473" w14:textId="4AD82011" w:rsidR="000F2843" w:rsidRPr="000F0480" w:rsidRDefault="004756C0" w:rsidP="00AB7A6C">
      <w:pPr>
        <w:rPr>
          <w:b/>
          <w:bCs/>
          <w:sz w:val="36"/>
          <w:szCs w:val="3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2076032" behindDoc="1" locked="0" layoutInCell="1" allowOverlap="1" wp14:anchorId="59FDAD8D" wp14:editId="46D4F571">
            <wp:simplePos x="0" y="0"/>
            <wp:positionH relativeFrom="margin">
              <wp:posOffset>0</wp:posOffset>
            </wp:positionH>
            <wp:positionV relativeFrom="paragraph">
              <wp:posOffset>-95348</wp:posOffset>
            </wp:positionV>
            <wp:extent cx="1704975" cy="903605"/>
            <wp:effectExtent l="0" t="0" r="9525" b="0"/>
            <wp:wrapNone/>
            <wp:docPr id="791859209" name="Picture 7918592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859209" name="Picture 7918592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31D" w:rsidRPr="000F0480">
        <w:rPr>
          <w:b/>
          <w:bCs/>
          <w:sz w:val="36"/>
          <w:szCs w:val="36"/>
        </w:rPr>
        <w:t xml:space="preserve">4. </w:t>
      </w:r>
      <w:r w:rsidR="000F2843" w:rsidRPr="000F0480">
        <w:rPr>
          <w:b/>
          <w:bCs/>
          <w:sz w:val="36"/>
          <w:szCs w:val="36"/>
        </w:rPr>
        <w:t>Alcohol Drug Helpline</w:t>
      </w:r>
    </w:p>
    <w:p w14:paraId="3F2048C2" w14:textId="27E9AE80" w:rsidR="000F2843" w:rsidRDefault="000F2843" w:rsidP="00AB7A6C"/>
    <w:p w14:paraId="1DEBDE78" w14:textId="3C09C8D5" w:rsidR="001F63EB" w:rsidRDefault="003F0E37" w:rsidP="00AB7A6C">
      <w:r>
        <w:rPr>
          <w:noProof/>
          <w:lang w:eastAsia="en-GB"/>
        </w:rPr>
        <w:drawing>
          <wp:anchor distT="0" distB="0" distL="114300" distR="114300" simplePos="0" relativeHeight="251928576" behindDoc="0" locked="0" layoutInCell="1" allowOverlap="1" wp14:anchorId="64D178A1" wp14:editId="097FDA62">
            <wp:simplePos x="0" y="0"/>
            <wp:positionH relativeFrom="margin">
              <wp:posOffset>28038</wp:posOffset>
            </wp:positionH>
            <wp:positionV relativeFrom="paragraph">
              <wp:posOffset>301625</wp:posOffset>
            </wp:positionV>
            <wp:extent cx="1238250" cy="1238250"/>
            <wp:effectExtent l="0" t="0" r="0" b="0"/>
            <wp:wrapNone/>
            <wp:docPr id="1820201648" name="Picture 18202016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08220" name="Picture 1166708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4112B" w14:textId="77F63986" w:rsidR="000F2843" w:rsidRDefault="000F2843" w:rsidP="00AB7A6C">
      <w:r>
        <w:t xml:space="preserve">Phone: </w:t>
      </w:r>
      <w:r w:rsidRPr="000F2843">
        <w:rPr>
          <w:b/>
          <w:bCs/>
        </w:rPr>
        <w:t>0800 787 797</w:t>
      </w:r>
    </w:p>
    <w:p w14:paraId="4F637E87" w14:textId="4B5DF8E9" w:rsidR="000F2843" w:rsidRDefault="000F2843" w:rsidP="00AB7A6C"/>
    <w:p w14:paraId="36F9EE11" w14:textId="190C4625" w:rsidR="000F2843" w:rsidRDefault="000F2843" w:rsidP="00AB7A6C">
      <w:r>
        <w:t xml:space="preserve">Text:  </w:t>
      </w:r>
      <w:r w:rsidRPr="000F2843">
        <w:rPr>
          <w:b/>
          <w:bCs/>
        </w:rPr>
        <w:t>8681</w:t>
      </w:r>
    </w:p>
    <w:p w14:paraId="2D2EC0AB" w14:textId="19461440" w:rsidR="000F2843" w:rsidRDefault="003F0E37" w:rsidP="00AB7A6C">
      <w:r w:rsidRPr="003F0E37">
        <w:rPr>
          <w:noProof/>
        </w:rPr>
        <w:drawing>
          <wp:anchor distT="0" distB="0" distL="114300" distR="114300" simplePos="0" relativeHeight="252153856" behindDoc="0" locked="0" layoutInCell="1" allowOverlap="1" wp14:anchorId="1A2F5E06" wp14:editId="6B8F8BBA">
            <wp:simplePos x="0" y="0"/>
            <wp:positionH relativeFrom="column">
              <wp:posOffset>-127000</wp:posOffset>
            </wp:positionH>
            <wp:positionV relativeFrom="paragraph">
              <wp:posOffset>408305</wp:posOffset>
            </wp:positionV>
            <wp:extent cx="1448435" cy="1448435"/>
            <wp:effectExtent l="0" t="0" r="0" b="0"/>
            <wp:wrapThrough wrapText="bothSides">
              <wp:wrapPolygon edited="0">
                <wp:start x="10511" y="568"/>
                <wp:lineTo x="8807" y="1705"/>
                <wp:lineTo x="7102" y="3977"/>
                <wp:lineTo x="7102" y="5682"/>
                <wp:lineTo x="4545" y="10227"/>
                <wp:lineTo x="0" y="11932"/>
                <wp:lineTo x="0" y="17613"/>
                <wp:lineTo x="4829" y="20738"/>
                <wp:lineTo x="7102" y="20738"/>
                <wp:lineTo x="21306" y="19886"/>
                <wp:lineTo x="21022" y="14772"/>
                <wp:lineTo x="19034" y="10227"/>
                <wp:lineTo x="21306" y="5114"/>
                <wp:lineTo x="21306" y="1705"/>
                <wp:lineTo x="11648" y="568"/>
                <wp:lineTo x="10511" y="568"/>
              </wp:wrapPolygon>
            </wp:wrapThrough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144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A22653" w14:textId="6FF80789" w:rsidR="000F2843" w:rsidRDefault="000F2843" w:rsidP="00AB7A6C"/>
    <w:p w14:paraId="68A545EC" w14:textId="32915914" w:rsidR="00643EF5" w:rsidRDefault="00643EF5" w:rsidP="00643EF5">
      <w:r>
        <w:t xml:space="preserve">At </w:t>
      </w:r>
      <w:r w:rsidRPr="00541824">
        <w:t>Alcohol Drug Helpline</w:t>
      </w:r>
      <w:r>
        <w:t xml:space="preserve"> you can talk to a </w:t>
      </w:r>
      <w:r w:rsidRPr="0092584E">
        <w:t>trained counsellor</w:t>
      </w:r>
      <w:r>
        <w:t>.</w:t>
      </w:r>
    </w:p>
    <w:p w14:paraId="27784DAC" w14:textId="77777777" w:rsidR="00643EF5" w:rsidRDefault="00643EF5" w:rsidP="00AB7A6C"/>
    <w:p w14:paraId="4D487848" w14:textId="77777777" w:rsidR="00643EF5" w:rsidRDefault="00643EF5" w:rsidP="00AB7A6C"/>
    <w:p w14:paraId="703B2FDB" w14:textId="56AC87E1" w:rsidR="000F2843" w:rsidRDefault="0017639B" w:rsidP="00AB7A6C">
      <w:r>
        <w:rPr>
          <w:noProof/>
          <w:lang w:eastAsia="en-GB"/>
        </w:rPr>
        <w:drawing>
          <wp:anchor distT="0" distB="0" distL="114300" distR="114300" simplePos="0" relativeHeight="251930624" behindDoc="0" locked="0" layoutInCell="1" allowOverlap="1" wp14:anchorId="7B44EF45" wp14:editId="08E98BA4">
            <wp:simplePos x="0" y="0"/>
            <wp:positionH relativeFrom="margin">
              <wp:align>left</wp:align>
            </wp:positionH>
            <wp:positionV relativeFrom="paragraph">
              <wp:posOffset>55295</wp:posOffset>
            </wp:positionV>
            <wp:extent cx="1593388" cy="1195216"/>
            <wp:effectExtent l="0" t="0" r="6985" b="5080"/>
            <wp:wrapNone/>
            <wp:docPr id="280607109" name="Picture 280607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07109" name="Picture 280607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388" cy="1195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843" w:rsidRPr="00541824">
        <w:t>Alcohol Drug Helpline</w:t>
      </w:r>
      <w:r w:rsidR="000F2843">
        <w:t xml:space="preserve"> </w:t>
      </w:r>
      <w:r w:rsidR="001F63EB">
        <w:t>can give you</w:t>
      </w:r>
      <w:r w:rsidR="000F2843">
        <w:t>:</w:t>
      </w:r>
    </w:p>
    <w:p w14:paraId="29A7CC43" w14:textId="790A6CBC" w:rsidR="000F2843" w:rsidRDefault="000F2843" w:rsidP="000F2843">
      <w:pPr>
        <w:pStyle w:val="Listtoplevel"/>
      </w:pPr>
      <w:r>
        <w:t>information / support about alcohol</w:t>
      </w:r>
      <w:r w:rsidR="001F63EB">
        <w:t xml:space="preserve"> addiction</w:t>
      </w:r>
    </w:p>
    <w:p w14:paraId="2553E8CE" w14:textId="67DE6BBB" w:rsidR="00673E64" w:rsidRDefault="0043086F" w:rsidP="00970CA6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932672" behindDoc="0" locked="0" layoutInCell="1" allowOverlap="1" wp14:anchorId="06089A6A" wp14:editId="029EC23D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1509881" cy="1420837"/>
            <wp:effectExtent l="0" t="0" r="0" b="8255"/>
            <wp:wrapNone/>
            <wp:docPr id="1439371600" name="Picture 14393716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371600" name="Picture 14393716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881" cy="142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843">
        <w:t>information / support about drug use</w:t>
      </w:r>
    </w:p>
    <w:p w14:paraId="1F16DEBC" w14:textId="77777777" w:rsidR="00673E64" w:rsidRDefault="00673E64" w:rsidP="00970CA6">
      <w:pPr>
        <w:pStyle w:val="Listtoplevel"/>
      </w:pPr>
      <w:r w:rsidRPr="00673E64">
        <w:rPr>
          <w:b/>
          <w:bCs/>
        </w:rPr>
        <w:t>confidential</w:t>
      </w:r>
      <w:r>
        <w:t xml:space="preserve"> advice.</w:t>
      </w:r>
    </w:p>
    <w:p w14:paraId="4B6B991B" w14:textId="4D966110" w:rsidR="000F2843" w:rsidRDefault="000F2843" w:rsidP="000F2843"/>
    <w:p w14:paraId="79DD6D3B" w14:textId="6EB49911" w:rsidR="000F2843" w:rsidRDefault="000F2843" w:rsidP="000F2843"/>
    <w:p w14:paraId="3EB47B20" w14:textId="783490CF" w:rsidR="000F2843" w:rsidRDefault="001F63EB" w:rsidP="000F284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2A46D6F4" wp14:editId="5C2A387A">
                <wp:simplePos x="0" y="0"/>
                <wp:positionH relativeFrom="column">
                  <wp:posOffset>2308860</wp:posOffset>
                </wp:positionH>
                <wp:positionV relativeFrom="paragraph">
                  <wp:posOffset>-115114</wp:posOffset>
                </wp:positionV>
                <wp:extent cx="3324225" cy="1257300"/>
                <wp:effectExtent l="0" t="0" r="9525" b="0"/>
                <wp:wrapNone/>
                <wp:docPr id="112628578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1257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6239D" id="Rectangle 5" o:spid="_x0000_s1026" style="position:absolute;margin-left:181.8pt;margin-top:-9.05pt;width:261.75pt;height:99pt;z-index:-2515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" fillcolor="#b4c6e7 [1300]" stroked="f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34720" behindDoc="0" locked="0" layoutInCell="1" allowOverlap="1" wp14:anchorId="31CF6604" wp14:editId="1F8E3F5B">
            <wp:simplePos x="0" y="0"/>
            <wp:positionH relativeFrom="margin">
              <wp:align>left</wp:align>
            </wp:positionH>
            <wp:positionV relativeFrom="paragraph">
              <wp:posOffset>-126365</wp:posOffset>
            </wp:positionV>
            <wp:extent cx="1403985" cy="1508125"/>
            <wp:effectExtent l="0" t="0" r="5715" b="0"/>
            <wp:wrapNone/>
            <wp:docPr id="2041243056" name="Picture 20412430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43056" name="Picture 20412430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98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843" w:rsidRPr="00673E64">
        <w:rPr>
          <w:b/>
          <w:bCs/>
        </w:rPr>
        <w:t>Confidential</w:t>
      </w:r>
      <w:r w:rsidR="000F2843">
        <w:t xml:space="preserve"> means </w:t>
      </w:r>
      <w:r w:rsidR="00673E64">
        <w:t>what you say will not be told to everyone / to people who do not need to know.</w:t>
      </w:r>
    </w:p>
    <w:p w14:paraId="6763BCFE" w14:textId="77777777" w:rsidR="001F63EB" w:rsidRDefault="001F63EB" w:rsidP="00643EF5"/>
    <w:p w14:paraId="234C0FD3" w14:textId="77777777" w:rsidR="001F63EB" w:rsidRDefault="001F63EB" w:rsidP="00643EF5"/>
    <w:p w14:paraId="4FCB1C6B" w14:textId="785656C7" w:rsidR="00643EF5" w:rsidRDefault="001B1D77" w:rsidP="00643EF5"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C201318" wp14:editId="2B582689">
                <wp:simplePos x="0" y="0"/>
                <wp:positionH relativeFrom="column">
                  <wp:posOffset>1038225</wp:posOffset>
                </wp:positionH>
                <wp:positionV relativeFrom="paragraph">
                  <wp:posOffset>201930</wp:posOffset>
                </wp:positionV>
                <wp:extent cx="676275" cy="685800"/>
                <wp:effectExtent l="0" t="0" r="0" b="0"/>
                <wp:wrapNone/>
                <wp:docPr id="48505659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58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91F30" id="Multiplication Sign 1" o:spid="_x0000_s1026" alt="&quot;&quot;" style="position:absolute;margin-left:81.75pt;margin-top:15.9pt;width:53.25pt;height:54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6275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" path="m105796,220554l219052,108870,338138,229633,457223,108870,570479,220554,449831,342900,570479,465246,457223,576930,338138,456167,219052,576930,105796,465246,226444,342900,105796,220554xe" fillcolor="red" strokecolor="#172c51" strokeweight="1pt">
                <v:stroke joinstyle="miter"/>
                <v:path arrowok="t" o:connecttype="custom" o:connectlocs="105796,220554;219052,108870;338138,229633;457223,108870;570479,220554;449831,342900;570479,465246;457223,576930;338138,456167;219052,576930;105796,465246;226444,342900;105796,220554" o:connectangles="0,0,0,0,0,0,0,0,0,0,0,0,0"/>
              </v:shape>
            </w:pict>
          </mc:Fallback>
        </mc:AlternateContent>
      </w:r>
      <w:r w:rsidR="0043086F">
        <w:rPr>
          <w:noProof/>
          <w:lang w:eastAsia="en-GB"/>
        </w:rPr>
        <w:drawing>
          <wp:anchor distT="0" distB="0" distL="114300" distR="114300" simplePos="0" relativeHeight="251936768" behindDoc="0" locked="0" layoutInCell="1" allowOverlap="1" wp14:anchorId="3AC06F7A" wp14:editId="2F214B72">
            <wp:simplePos x="0" y="0"/>
            <wp:positionH relativeFrom="margin">
              <wp:align>left</wp:align>
            </wp:positionH>
            <wp:positionV relativeFrom="paragraph">
              <wp:posOffset>-2540</wp:posOffset>
            </wp:positionV>
            <wp:extent cx="1616643" cy="1143000"/>
            <wp:effectExtent l="0" t="0" r="0" b="0"/>
            <wp:wrapNone/>
            <wp:docPr id="1187556232" name="Picture 11875562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556232" name="Picture 11875562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643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EF5" w:rsidRPr="00541824">
        <w:t>Alcohol Drug Helpline</w:t>
      </w:r>
      <w:r w:rsidR="00643EF5">
        <w:t xml:space="preserve"> is free to call or text.</w:t>
      </w:r>
    </w:p>
    <w:p w14:paraId="3E0E0D10" w14:textId="77777777" w:rsidR="00643EF5" w:rsidRDefault="00643EF5" w:rsidP="00643EF5"/>
    <w:p w14:paraId="3C17F0A2" w14:textId="77777777" w:rsidR="00643EF5" w:rsidRDefault="00643EF5" w:rsidP="00643EF5"/>
    <w:p w14:paraId="7D775E2D" w14:textId="4AC1FBB1" w:rsidR="00643EF5" w:rsidRDefault="0043086F" w:rsidP="000F0480">
      <w:pPr>
        <w:ind w:right="237"/>
      </w:pPr>
      <w:r>
        <w:rPr>
          <w:noProof/>
          <w:lang w:eastAsia="en-GB"/>
        </w:rPr>
        <w:drawing>
          <wp:anchor distT="0" distB="0" distL="114300" distR="114300" simplePos="0" relativeHeight="251942912" behindDoc="0" locked="0" layoutInCell="1" allowOverlap="1" wp14:anchorId="0B460CB7" wp14:editId="6161402B">
            <wp:simplePos x="0" y="0"/>
            <wp:positionH relativeFrom="margin">
              <wp:posOffset>1003935</wp:posOffset>
            </wp:positionH>
            <wp:positionV relativeFrom="paragraph">
              <wp:posOffset>6985</wp:posOffset>
            </wp:positionV>
            <wp:extent cx="813435" cy="809625"/>
            <wp:effectExtent l="0" t="0" r="5715" b="9525"/>
            <wp:wrapNone/>
            <wp:docPr id="738440159" name="Picture 738440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40159" name="Picture 738440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940864" behindDoc="0" locked="0" layoutInCell="1" allowOverlap="1" wp14:anchorId="5B72D946" wp14:editId="6FCB329A">
            <wp:simplePos x="0" y="0"/>
            <wp:positionH relativeFrom="margin">
              <wp:align>left</wp:align>
            </wp:positionH>
            <wp:positionV relativeFrom="paragraph">
              <wp:posOffset>12912</wp:posOffset>
            </wp:positionV>
            <wp:extent cx="820800" cy="813600"/>
            <wp:effectExtent l="0" t="0" r="0" b="5715"/>
            <wp:wrapNone/>
            <wp:docPr id="550181692" name="Picture 5501816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181692" name="Picture 5501816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800" cy="81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EF5" w:rsidRPr="00541824">
        <w:t>Alcohol Drug Helpline</w:t>
      </w:r>
      <w:r w:rsidR="00643EF5">
        <w:t xml:space="preserve"> is open all day / night.</w:t>
      </w:r>
    </w:p>
    <w:p w14:paraId="6764D0B1" w14:textId="77777777" w:rsidR="00763676" w:rsidRDefault="00763676" w:rsidP="00643EF5"/>
    <w:p w14:paraId="21A70951" w14:textId="77777777" w:rsidR="00763676" w:rsidRDefault="00763676" w:rsidP="00643EF5"/>
    <w:p w14:paraId="201D3B4C" w14:textId="2A790796" w:rsidR="00763676" w:rsidRDefault="0043086F" w:rsidP="00763676">
      <w:r>
        <w:rPr>
          <w:noProof/>
          <w:lang w:eastAsia="en-GB"/>
        </w:rPr>
        <w:drawing>
          <wp:anchor distT="0" distB="0" distL="114300" distR="114300" simplePos="0" relativeHeight="251944960" behindDoc="0" locked="0" layoutInCell="1" allowOverlap="1" wp14:anchorId="713B7525" wp14:editId="6AE7A622">
            <wp:simplePos x="0" y="0"/>
            <wp:positionH relativeFrom="margin">
              <wp:posOffset>66675</wp:posOffset>
            </wp:positionH>
            <wp:positionV relativeFrom="paragraph">
              <wp:posOffset>54610</wp:posOffset>
            </wp:positionV>
            <wp:extent cx="1226665" cy="1276350"/>
            <wp:effectExtent l="0" t="0" r="0" b="0"/>
            <wp:wrapNone/>
            <wp:docPr id="1383670556" name="Picture 1383670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670556" name="Picture 1383670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676">
        <w:t xml:space="preserve">You can find out more about </w:t>
      </w:r>
      <w:r w:rsidR="00763676" w:rsidRPr="00541824">
        <w:t>Alcohol Drug Helpline</w:t>
      </w:r>
      <w:r w:rsidR="00763676">
        <w:rPr>
          <w:b/>
          <w:bCs/>
        </w:rPr>
        <w:t xml:space="preserve"> </w:t>
      </w:r>
      <w:r w:rsidR="00763676">
        <w:t xml:space="preserve">on this </w:t>
      </w:r>
      <w:r w:rsidR="00763676" w:rsidRPr="000F0480">
        <w:rPr>
          <w:b/>
          <w:bCs/>
        </w:rPr>
        <w:t>website</w:t>
      </w:r>
      <w:r w:rsidR="00763676">
        <w:t>:</w:t>
      </w:r>
    </w:p>
    <w:p w14:paraId="1C78A868" w14:textId="77777777" w:rsidR="00763676" w:rsidRDefault="00763676" w:rsidP="00763676"/>
    <w:p w14:paraId="5BE1506E" w14:textId="77777777" w:rsidR="00EF6E8C" w:rsidRDefault="00763676" w:rsidP="00763676">
      <w:pPr>
        <w:rPr>
          <w:b/>
          <w:bCs/>
        </w:rPr>
      </w:pPr>
      <w:r w:rsidRPr="00AB7A6C">
        <w:rPr>
          <w:b/>
          <w:bCs/>
        </w:rPr>
        <w:t>www.</w:t>
      </w:r>
      <w:r>
        <w:rPr>
          <w:b/>
          <w:bCs/>
        </w:rPr>
        <w:t>alcoholdrughelp</w:t>
      </w:r>
      <w:r w:rsidRPr="00AB7A6C">
        <w:rPr>
          <w:b/>
          <w:bCs/>
        </w:rPr>
        <w:t xml:space="preserve">.org.nz </w:t>
      </w:r>
    </w:p>
    <w:p w14:paraId="6DD78412" w14:textId="77777777" w:rsidR="00EF6E8C" w:rsidRDefault="00EF6E8C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7FF286E5" w14:textId="1415D208" w:rsidR="00763676" w:rsidRPr="000F0480" w:rsidRDefault="0017639B" w:rsidP="000F0480">
      <w:pPr>
        <w:ind w:left="4111" w:hanging="425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2110848" behindDoc="0" locked="0" layoutInCell="1" allowOverlap="1" wp14:anchorId="4162047B" wp14:editId="66FCA98F">
            <wp:simplePos x="0" y="0"/>
            <wp:positionH relativeFrom="column">
              <wp:posOffset>-254635</wp:posOffset>
            </wp:positionH>
            <wp:positionV relativeFrom="paragraph">
              <wp:posOffset>0</wp:posOffset>
            </wp:positionV>
            <wp:extent cx="2334895" cy="1317625"/>
            <wp:effectExtent l="0" t="0" r="8255" b="0"/>
            <wp:wrapThrough wrapText="bothSides">
              <wp:wrapPolygon edited="0">
                <wp:start x="0" y="0"/>
                <wp:lineTo x="0" y="21236"/>
                <wp:lineTo x="21500" y="21236"/>
                <wp:lineTo x="21500" y="0"/>
                <wp:lineTo x="0" y="0"/>
              </wp:wrapPolygon>
            </wp:wrapThrough>
            <wp:docPr id="31" name="Picture 31" descr="Whakarongorau | Formerly Homecare Medi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hakarongorau | Formerly Homecare Medical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4A3F" w:rsidRPr="000F0480">
        <w:rPr>
          <w:b/>
          <w:bCs/>
          <w:sz w:val="36"/>
          <w:szCs w:val="36"/>
        </w:rPr>
        <w:t>5</w:t>
      </w:r>
      <w:r w:rsidR="0043086F" w:rsidRPr="000F0480">
        <w:rPr>
          <w:b/>
          <w:bCs/>
          <w:sz w:val="36"/>
          <w:szCs w:val="36"/>
        </w:rPr>
        <w:t xml:space="preserve">. </w:t>
      </w:r>
      <w:r w:rsidR="00CD0E02" w:rsidRPr="000F0480">
        <w:rPr>
          <w:b/>
          <w:bCs/>
          <w:sz w:val="36"/>
          <w:szCs w:val="36"/>
        </w:rPr>
        <w:t xml:space="preserve"> </w:t>
      </w:r>
      <w:r w:rsidR="00EF6E8C" w:rsidRPr="000F0480">
        <w:rPr>
          <w:b/>
          <w:bCs/>
          <w:sz w:val="36"/>
          <w:szCs w:val="36"/>
        </w:rPr>
        <w:t xml:space="preserve">Disability Helpline: </w:t>
      </w:r>
      <w:proofErr w:type="spellStart"/>
      <w:r w:rsidR="00EF6E8C" w:rsidRPr="000F0480">
        <w:rPr>
          <w:b/>
          <w:bCs/>
          <w:sz w:val="36"/>
          <w:szCs w:val="36"/>
        </w:rPr>
        <w:t>Whakarongorau</w:t>
      </w:r>
      <w:proofErr w:type="spellEnd"/>
      <w:r w:rsidR="00EF6E8C" w:rsidRPr="000F0480">
        <w:rPr>
          <w:b/>
          <w:bCs/>
          <w:sz w:val="36"/>
          <w:szCs w:val="36"/>
        </w:rPr>
        <w:t xml:space="preserve"> Aotearoa New Zealand Telehealth Services</w:t>
      </w:r>
    </w:p>
    <w:p w14:paraId="162DEFD0" w14:textId="77777777" w:rsidR="00EF6E8C" w:rsidRDefault="00EF6E8C" w:rsidP="00763676"/>
    <w:p w14:paraId="2348D2FA" w14:textId="77777777" w:rsidR="001F63EB" w:rsidRDefault="001F63EB" w:rsidP="00763676"/>
    <w:p w14:paraId="7B55B256" w14:textId="48A59A1B" w:rsidR="00EF6E8C" w:rsidRDefault="0043086F" w:rsidP="00763676">
      <w:r>
        <w:rPr>
          <w:noProof/>
          <w:lang w:eastAsia="en-GB"/>
        </w:rPr>
        <w:drawing>
          <wp:anchor distT="0" distB="0" distL="114300" distR="114300" simplePos="0" relativeHeight="251947008" behindDoc="0" locked="0" layoutInCell="1" allowOverlap="1" wp14:anchorId="4AC0654F" wp14:editId="53DD518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238250" cy="1238250"/>
            <wp:effectExtent l="0" t="0" r="0" b="0"/>
            <wp:wrapNone/>
            <wp:docPr id="1270982960" name="Picture 12709829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08220" name="Picture 1166708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E8C">
        <w:t xml:space="preserve">Phone: </w:t>
      </w:r>
      <w:r w:rsidR="00EF6E8C" w:rsidRPr="00EF6E8C">
        <w:rPr>
          <w:b/>
          <w:bCs/>
        </w:rPr>
        <w:t>0800 111 213</w:t>
      </w:r>
      <w:r w:rsidR="00EF6E8C">
        <w:t xml:space="preserve"> </w:t>
      </w:r>
    </w:p>
    <w:p w14:paraId="1EDF9BDA" w14:textId="77777777" w:rsidR="001F63EB" w:rsidRDefault="001F63EB" w:rsidP="00763676"/>
    <w:p w14:paraId="311E6070" w14:textId="77777777" w:rsidR="00EF6E8C" w:rsidRDefault="00EF6E8C" w:rsidP="00763676">
      <w:r>
        <w:t xml:space="preserve">Text: </w:t>
      </w:r>
      <w:r w:rsidRPr="00EF6E8C">
        <w:rPr>
          <w:b/>
          <w:bCs/>
        </w:rPr>
        <w:t>8988</w:t>
      </w:r>
    </w:p>
    <w:p w14:paraId="75668658" w14:textId="77777777" w:rsidR="00EF6E8C" w:rsidRDefault="00EF6E8C" w:rsidP="00763676"/>
    <w:p w14:paraId="793CE01E" w14:textId="77777777" w:rsidR="00EF6E8C" w:rsidRDefault="00EF6E8C" w:rsidP="00763676"/>
    <w:p w14:paraId="54CFFDBD" w14:textId="05609168" w:rsidR="001D2461" w:rsidRDefault="001D2461" w:rsidP="00763676"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4ED08846" wp14:editId="23A35CEC">
                <wp:simplePos x="0" y="0"/>
                <wp:positionH relativeFrom="column">
                  <wp:posOffset>1066800</wp:posOffset>
                </wp:positionH>
                <wp:positionV relativeFrom="paragraph">
                  <wp:posOffset>219075</wp:posOffset>
                </wp:positionV>
                <wp:extent cx="676275" cy="685800"/>
                <wp:effectExtent l="0" t="0" r="0" b="0"/>
                <wp:wrapNone/>
                <wp:docPr id="1769785147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858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6E43" id="Multiplication Sign 1" o:spid="_x0000_s1026" alt="&quot;&quot;" style="position:absolute;margin-left:84pt;margin-top:17.25pt;width:53.25pt;height:54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6275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" path="m105796,220554l219052,108870,338138,229633,457223,108870,570479,220554,449831,342900,570479,465246,457223,576930,338138,456167,219052,576930,105796,465246,226444,342900,105796,220554xe" fillcolor="red" strokecolor="#172c51" strokeweight="1pt">
                <v:stroke joinstyle="miter"/>
                <v:path arrowok="t" o:connecttype="custom" o:connectlocs="105796,220554;219052,108870;338138,229633;457223,108870;570479,220554;449831,342900;570479,465246;457223,576930;338138,456167;219052,576930;105796,465246;226444,342900;105796,220554" o:connectangles="0,0,0,0,0,0,0,0,0,0,0,0,0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2011520" behindDoc="0" locked="0" layoutInCell="1" allowOverlap="1" wp14:anchorId="1AF3E8D8" wp14:editId="76833C0B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16643" cy="1143000"/>
            <wp:effectExtent l="0" t="0" r="0" b="0"/>
            <wp:wrapNone/>
            <wp:docPr id="326080680" name="Picture 3260806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80680" name="Picture 3260806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643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Disability Helpline is free to call / text.</w:t>
      </w:r>
    </w:p>
    <w:p w14:paraId="75141E8A" w14:textId="77777777" w:rsidR="001D2461" w:rsidRDefault="001D2461" w:rsidP="00763676"/>
    <w:p w14:paraId="7D0728EE" w14:textId="77777777" w:rsidR="001D2461" w:rsidRDefault="001D2461" w:rsidP="00763676"/>
    <w:p w14:paraId="434718D5" w14:textId="413F42E0" w:rsidR="00EF6E8C" w:rsidRDefault="001F63EB" w:rsidP="00763676">
      <w:r>
        <w:rPr>
          <w:noProof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32F5649E" wp14:editId="6C8C6BBF">
                <wp:simplePos x="0" y="0"/>
                <wp:positionH relativeFrom="column">
                  <wp:posOffset>-103505</wp:posOffset>
                </wp:positionH>
                <wp:positionV relativeFrom="paragraph">
                  <wp:posOffset>114935</wp:posOffset>
                </wp:positionV>
                <wp:extent cx="1882140" cy="813435"/>
                <wp:effectExtent l="0" t="0" r="3810" b="5715"/>
                <wp:wrapNone/>
                <wp:docPr id="47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2140" cy="813435"/>
                          <a:chOff x="0" y="0"/>
                          <a:chExt cx="1882381" cy="813435"/>
                        </a:xfrm>
                      </wpg:grpSpPr>
                      <pic:pic xmlns:pic="http://schemas.openxmlformats.org/drawingml/2006/picture">
                        <pic:nvPicPr>
                          <pic:cNvPr id="30847281" name="Picture 308472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813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1463458" name="Picture 18414634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8946" y="0"/>
                            <a:ext cx="813435" cy="80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1C1797" id="Group 47" o:spid="_x0000_s1026" alt="&quot;&quot;" style="position:absolute;margin-left:-8.15pt;margin-top:9.05pt;width:148.2pt;height:64.05pt;z-index:251954176" coordsize="18823,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">
                <v:shape id="Picture 30847281" o:spid="_x0000_s1027" type="#_x0000_t75" alt="&quot;&quot;" style="position:absolute;width:8204;height:8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">
                  <v:imagedata r:id="rId121" o:title=""/>
                </v:shape>
                <v:shape id="Picture 1841463458" o:spid="_x0000_s1028" type="#_x0000_t75" alt="&quot;&quot;" style="position:absolute;left:10689;width:8134;height:8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">
                  <v:imagedata r:id="rId122" o:title=""/>
                </v:shape>
              </v:group>
            </w:pict>
          </mc:Fallback>
        </mc:AlternateContent>
      </w:r>
      <w:r w:rsidR="00EF6E8C">
        <w:t xml:space="preserve">The Disability Helpline is open </w:t>
      </w:r>
      <w:proofErr w:type="gramStart"/>
      <w:r w:rsidR="00EF6E8C">
        <w:t xml:space="preserve">all </w:t>
      </w:r>
      <w:r w:rsidR="000F0480">
        <w:t xml:space="preserve"> </w:t>
      </w:r>
      <w:r w:rsidR="00EF6E8C">
        <w:t>day</w:t>
      </w:r>
      <w:proofErr w:type="gramEnd"/>
      <w:r w:rsidR="00EF6E8C">
        <w:t xml:space="preserve"> / night.</w:t>
      </w:r>
    </w:p>
    <w:p w14:paraId="1A2EE877" w14:textId="77777777" w:rsidR="001D2461" w:rsidRDefault="001D2461" w:rsidP="00763676"/>
    <w:p w14:paraId="1BAE57A6" w14:textId="77777777" w:rsidR="001D2461" w:rsidRDefault="001D2461" w:rsidP="00763676"/>
    <w:p w14:paraId="1B0042E7" w14:textId="77777777" w:rsidR="001F63EB" w:rsidRDefault="001F63EB" w:rsidP="00763676"/>
    <w:p w14:paraId="2EC92ED4" w14:textId="77777777" w:rsidR="001F63EB" w:rsidRDefault="001F63EB">
      <w:pPr>
        <w:spacing w:line="240" w:lineRule="auto"/>
        <w:ind w:left="0"/>
      </w:pPr>
      <w:r>
        <w:br w:type="page"/>
      </w:r>
    </w:p>
    <w:p w14:paraId="59A761EB" w14:textId="036AAF06" w:rsidR="00EF6E8C" w:rsidRDefault="0043086F" w:rsidP="00763676">
      <w:r>
        <w:rPr>
          <w:noProof/>
          <w:lang w:eastAsia="en-GB"/>
        </w:rPr>
        <w:lastRenderedPageBreak/>
        <w:drawing>
          <wp:anchor distT="0" distB="0" distL="114300" distR="114300" simplePos="0" relativeHeight="251956224" behindDoc="0" locked="0" layoutInCell="1" allowOverlap="1" wp14:anchorId="4CB69988" wp14:editId="620E6CD4">
            <wp:simplePos x="0" y="0"/>
            <wp:positionH relativeFrom="margin">
              <wp:align>left</wp:align>
            </wp:positionH>
            <wp:positionV relativeFrom="paragraph">
              <wp:posOffset>-58420</wp:posOffset>
            </wp:positionV>
            <wp:extent cx="1295400" cy="1295400"/>
            <wp:effectExtent l="0" t="0" r="0" b="0"/>
            <wp:wrapNone/>
            <wp:docPr id="344619879" name="Picture 3446198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19879" name="Picture 3446198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E8C">
        <w:t xml:space="preserve">The Disability Helpline can: </w:t>
      </w:r>
    </w:p>
    <w:p w14:paraId="0564473F" w14:textId="136FE7EB" w:rsidR="00EF6E8C" w:rsidRPr="00EF6E8C" w:rsidRDefault="00EF6E8C" w:rsidP="00EF6E8C">
      <w:pPr>
        <w:pStyle w:val="Listtoplevel"/>
      </w:pPr>
      <w:r w:rsidRPr="00EF6E8C">
        <w:t xml:space="preserve">give you information / support about </w:t>
      </w:r>
      <w:r>
        <w:t>natural disasters</w:t>
      </w:r>
      <w:r w:rsidRPr="00EF6E8C">
        <w:t xml:space="preserve"> </w:t>
      </w:r>
    </w:p>
    <w:p w14:paraId="730DEB50" w14:textId="0B1335AF" w:rsidR="00EF6E8C" w:rsidRPr="00EF6E8C" w:rsidRDefault="0043086F" w:rsidP="00EF6E8C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958272" behindDoc="0" locked="0" layoutInCell="1" allowOverlap="1" wp14:anchorId="3E079960" wp14:editId="5E71F753">
            <wp:simplePos x="0" y="0"/>
            <wp:positionH relativeFrom="margin">
              <wp:posOffset>-149860</wp:posOffset>
            </wp:positionH>
            <wp:positionV relativeFrom="paragraph">
              <wp:posOffset>236220</wp:posOffset>
            </wp:positionV>
            <wp:extent cx="1704975" cy="1710055"/>
            <wp:effectExtent l="0" t="0" r="0" b="4445"/>
            <wp:wrapNone/>
            <wp:docPr id="789737324" name="Picture 7897373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737324" name="Picture 7897373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E8C" w:rsidRPr="00EF6E8C">
        <w:t xml:space="preserve">help if a support worker / carer is not available or has not arrived </w:t>
      </w:r>
    </w:p>
    <w:p w14:paraId="78095B70" w14:textId="0E33F871" w:rsidR="00EF6E8C" w:rsidRDefault="0033772A" w:rsidP="00EF6E8C">
      <w:pPr>
        <w:pStyle w:val="Listtoplevel"/>
      </w:pPr>
      <w:r>
        <w:t xml:space="preserve">answer </w:t>
      </w:r>
      <w:r w:rsidR="00EF6E8C" w:rsidRPr="00EF6E8C">
        <w:t>any general health questions you have</w:t>
      </w:r>
      <w:r w:rsidR="00EF6E8C">
        <w:t>.</w:t>
      </w:r>
    </w:p>
    <w:p w14:paraId="1A05CFCD" w14:textId="77777777" w:rsidR="00EF6E8C" w:rsidRPr="00EF6E8C" w:rsidRDefault="00EF6E8C" w:rsidP="00763676"/>
    <w:p w14:paraId="6C01A58A" w14:textId="77777777" w:rsidR="00763676" w:rsidRDefault="00763676" w:rsidP="00643EF5"/>
    <w:p w14:paraId="16389692" w14:textId="77777777" w:rsidR="00673E64" w:rsidRDefault="00673E64" w:rsidP="000F2843"/>
    <w:p w14:paraId="13F52733" w14:textId="228431C2" w:rsidR="00E64A3F" w:rsidRDefault="00E64A3F">
      <w:pPr>
        <w:spacing w:line="240" w:lineRule="auto"/>
        <w:ind w:left="0"/>
      </w:pPr>
      <w:r>
        <w:br w:type="page"/>
      </w:r>
    </w:p>
    <w:p w14:paraId="4475A05D" w14:textId="5B7F8D76" w:rsidR="00673E64" w:rsidRPr="000F0480" w:rsidRDefault="00E64A3F" w:rsidP="000F2843">
      <w:pPr>
        <w:rPr>
          <w:b/>
          <w:bCs/>
          <w:sz w:val="36"/>
          <w:szCs w:val="36"/>
        </w:rPr>
      </w:pPr>
      <w:r w:rsidRPr="000F0480">
        <w:rPr>
          <w:b/>
          <w:bCs/>
          <w:sz w:val="36"/>
          <w:szCs w:val="36"/>
        </w:rPr>
        <w:lastRenderedPageBreak/>
        <w:t>All Sorts</w:t>
      </w:r>
      <w:r w:rsidR="00AF00FF">
        <w:rPr>
          <w:b/>
          <w:bCs/>
          <w:sz w:val="36"/>
          <w:szCs w:val="36"/>
        </w:rPr>
        <w:t xml:space="preserve"> </w:t>
      </w:r>
      <w:r w:rsidR="004C135C">
        <w:rPr>
          <w:b/>
          <w:bCs/>
          <w:sz w:val="36"/>
          <w:szCs w:val="36"/>
        </w:rPr>
        <w:t>w</w:t>
      </w:r>
      <w:r w:rsidR="00AF00FF">
        <w:rPr>
          <w:b/>
          <w:bCs/>
          <w:sz w:val="36"/>
          <w:szCs w:val="36"/>
        </w:rPr>
        <w:t>ebsite</w:t>
      </w:r>
    </w:p>
    <w:p w14:paraId="3677A750" w14:textId="31DFA2D4" w:rsidR="00E64A3F" w:rsidRDefault="0017639B" w:rsidP="000F2843">
      <w:r w:rsidRPr="000F0480">
        <w:rPr>
          <w:b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2005376" behindDoc="0" locked="0" layoutInCell="1" allowOverlap="1" wp14:anchorId="4E6940BD" wp14:editId="305B1338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1628775" cy="942340"/>
            <wp:effectExtent l="0" t="0" r="9525" b="0"/>
            <wp:wrapNone/>
            <wp:docPr id="1423371331" name="Picture 14233713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71331" name="Picture 14233713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94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8D0B8" w14:textId="47486355" w:rsidR="001D2461" w:rsidRDefault="001D2461" w:rsidP="000F2843">
      <w:r>
        <w:t>Website:</w:t>
      </w:r>
    </w:p>
    <w:p w14:paraId="165A0C7D" w14:textId="77777777" w:rsidR="0017639B" w:rsidRDefault="0017639B" w:rsidP="000F2843">
      <w:pPr>
        <w:rPr>
          <w:b/>
          <w:bCs/>
        </w:rPr>
      </w:pPr>
    </w:p>
    <w:p w14:paraId="6DDC9CE9" w14:textId="1D7E6E4C" w:rsidR="001D2461" w:rsidRDefault="000F0480" w:rsidP="000F2843">
      <w:pPr>
        <w:rPr>
          <w:b/>
          <w:bCs/>
        </w:rPr>
      </w:pPr>
      <w:r w:rsidRPr="000F0480">
        <w:rPr>
          <w:b/>
          <w:bCs/>
        </w:rPr>
        <w:t>www.allsorts.org.nz</w:t>
      </w:r>
    </w:p>
    <w:p w14:paraId="511BD2D3" w14:textId="77777777" w:rsidR="000F0480" w:rsidRDefault="000F0480" w:rsidP="000F2843">
      <w:pPr>
        <w:rPr>
          <w:b/>
          <w:bCs/>
        </w:rPr>
      </w:pPr>
    </w:p>
    <w:p w14:paraId="73D17747" w14:textId="77777777" w:rsidR="000F0480" w:rsidRPr="001D2461" w:rsidRDefault="000F0480" w:rsidP="000F2843">
      <w:pPr>
        <w:rPr>
          <w:b/>
          <w:bCs/>
        </w:rPr>
      </w:pPr>
    </w:p>
    <w:p w14:paraId="701646C2" w14:textId="6270B5AD" w:rsidR="001D2461" w:rsidRDefault="000F0480" w:rsidP="000F2843">
      <w:r w:rsidRPr="000F0480">
        <w:rPr>
          <w:b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2047360" behindDoc="0" locked="0" layoutInCell="1" allowOverlap="1" wp14:anchorId="2D11A494" wp14:editId="5AA1C7DA">
            <wp:simplePos x="0" y="0"/>
            <wp:positionH relativeFrom="margin">
              <wp:posOffset>-133350</wp:posOffset>
            </wp:positionH>
            <wp:positionV relativeFrom="paragraph">
              <wp:posOffset>141040</wp:posOffset>
            </wp:positionV>
            <wp:extent cx="2272995" cy="485775"/>
            <wp:effectExtent l="0" t="0" r="0" b="0"/>
            <wp:wrapNone/>
            <wp:docPr id="650148129" name="Picture 650148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48129" name="Picture 650148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99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</w:t>
      </w:r>
      <w:proofErr w:type="gramStart"/>
      <w:r>
        <w:t>All Sorts</w:t>
      </w:r>
      <w:proofErr w:type="gramEnd"/>
      <w:r>
        <w:t xml:space="preserve"> website is made by </w:t>
      </w:r>
      <w:r w:rsidR="00656C1B">
        <w:t xml:space="preserve">the </w:t>
      </w:r>
      <w:r>
        <w:t>Mental Health Foundation of New Zealand.</w:t>
      </w:r>
    </w:p>
    <w:p w14:paraId="5D48459C" w14:textId="5F06377F" w:rsidR="000F0480" w:rsidRDefault="0017639B" w:rsidP="000F2843">
      <w:r>
        <w:rPr>
          <w:noProof/>
          <w:lang w:eastAsia="en-GB"/>
        </w:rPr>
        <w:drawing>
          <wp:anchor distT="0" distB="0" distL="114300" distR="114300" simplePos="0" relativeHeight="252007424" behindDoc="0" locked="0" layoutInCell="1" allowOverlap="1" wp14:anchorId="6895DCD6" wp14:editId="30FD0A5C">
            <wp:simplePos x="0" y="0"/>
            <wp:positionH relativeFrom="margin">
              <wp:posOffset>32385</wp:posOffset>
            </wp:positionH>
            <wp:positionV relativeFrom="paragraph">
              <wp:posOffset>278765</wp:posOffset>
            </wp:positionV>
            <wp:extent cx="1533525" cy="1533525"/>
            <wp:effectExtent l="0" t="0" r="9525" b="0"/>
            <wp:wrapNone/>
            <wp:docPr id="900624904" name="Picture 9006249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624904" name="Picture 9006249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0FADD" w14:textId="0138118E" w:rsidR="001D2461" w:rsidRDefault="001D2461" w:rsidP="000F2843"/>
    <w:p w14:paraId="57D45F80" w14:textId="02FEC371" w:rsidR="001D2461" w:rsidRPr="000F2843" w:rsidRDefault="001D2461" w:rsidP="000F0480">
      <w:r>
        <w:t xml:space="preserve">The </w:t>
      </w:r>
      <w:proofErr w:type="gramStart"/>
      <w:r>
        <w:t>All Sorts</w:t>
      </w:r>
      <w:proofErr w:type="gramEnd"/>
      <w:r>
        <w:t xml:space="preserve"> website can give you information</w:t>
      </w:r>
      <w:r w:rsidR="000F0480">
        <w:t xml:space="preserve"> / ideas on how to look after your </w:t>
      </w:r>
      <w:r w:rsidR="00EB36A6">
        <w:t>mental</w:t>
      </w:r>
      <w:r>
        <w:t xml:space="preserve"> wellbeing</w:t>
      </w:r>
      <w:r w:rsidR="000F0480">
        <w:t>.</w:t>
      </w:r>
      <w:r w:rsidR="000F0480" w:rsidRPr="000F2843">
        <w:t xml:space="preserve"> </w:t>
      </w:r>
    </w:p>
    <w:p w14:paraId="3EED7FEE" w14:textId="77777777" w:rsidR="00AB7A6C" w:rsidRDefault="00AB7A6C" w:rsidP="00AB7A6C"/>
    <w:p w14:paraId="3851B457" w14:textId="77777777" w:rsidR="00AB7A6C" w:rsidRDefault="00AB7A6C" w:rsidP="00AB7A6C"/>
    <w:p w14:paraId="31803025" w14:textId="77777777" w:rsidR="00AB7A6C" w:rsidRDefault="00AB7A6C" w:rsidP="00AB7A6C"/>
    <w:p w14:paraId="78CF2B62" w14:textId="77777777" w:rsidR="00AB7A6C" w:rsidRDefault="00AB7A6C" w:rsidP="00AB7A6C"/>
    <w:p w14:paraId="3EC041C4" w14:textId="77777777" w:rsidR="00AB7A6C" w:rsidRPr="00AB7A6C" w:rsidRDefault="00AB7A6C" w:rsidP="00AB7A6C"/>
    <w:p w14:paraId="70A7DD15" w14:textId="77777777" w:rsidR="00AB7A6C" w:rsidRDefault="00AB7A6C" w:rsidP="00751EC3"/>
    <w:p w14:paraId="72D96982" w14:textId="77777777" w:rsidR="00751EC3" w:rsidRPr="00751EC3" w:rsidRDefault="00751EC3" w:rsidP="00751EC3"/>
    <w:p w14:paraId="19B19C3C" w14:textId="77777777" w:rsidR="0092584E" w:rsidRDefault="0092584E" w:rsidP="00E208BB"/>
    <w:p w14:paraId="4DC374F3" w14:textId="77777777" w:rsidR="002611CD" w:rsidRDefault="002611CD" w:rsidP="00E208BB"/>
    <w:p w14:paraId="343A2C49" w14:textId="40A91456" w:rsidR="00995BF2" w:rsidRDefault="00995BF2" w:rsidP="00995BF2">
      <w:pPr>
        <w:pStyle w:val="Heading1"/>
      </w:pPr>
      <w:r>
        <w:lastRenderedPageBreak/>
        <w:t xml:space="preserve">Free </w:t>
      </w:r>
      <w:r w:rsidR="00EB36A6">
        <w:t xml:space="preserve">mental </w:t>
      </w:r>
      <w:r>
        <w:t>wellbeing apps</w:t>
      </w:r>
      <w:r w:rsidR="00891BCD">
        <w:t xml:space="preserve"> </w:t>
      </w:r>
    </w:p>
    <w:p w14:paraId="36C1BE0B" w14:textId="77777777" w:rsidR="00995BF2" w:rsidRDefault="00995BF2" w:rsidP="00E208BB"/>
    <w:p w14:paraId="41A47773" w14:textId="41A2C5AD" w:rsidR="00995BF2" w:rsidRDefault="00CA50E8" w:rsidP="00E208BB">
      <w:r>
        <w:rPr>
          <w:noProof/>
          <w:lang w:eastAsia="en-GB"/>
        </w:rPr>
        <w:drawing>
          <wp:anchor distT="0" distB="0" distL="114300" distR="114300" simplePos="0" relativeHeight="251960320" behindDoc="0" locked="0" layoutInCell="1" allowOverlap="1" wp14:anchorId="1BFA4937" wp14:editId="552A2416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533525" cy="2277481"/>
            <wp:effectExtent l="0" t="0" r="0" b="0"/>
            <wp:wrapNone/>
            <wp:docPr id="377463721" name="Picture 3774637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63721" name="Picture 3774637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277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74D3E" w14:textId="28B8CE96" w:rsidR="0092584E" w:rsidRDefault="00D1593D" w:rsidP="00E208BB">
      <w:r>
        <w:t xml:space="preserve">There are </w:t>
      </w:r>
      <w:r w:rsidRPr="00BE5475">
        <w:t>free wellbeing</w:t>
      </w:r>
      <w:r w:rsidRPr="00D1593D">
        <w:rPr>
          <w:b/>
          <w:bCs/>
        </w:rPr>
        <w:t xml:space="preserve"> apps</w:t>
      </w:r>
      <w:r>
        <w:t xml:space="preserve"> you can use </w:t>
      </w:r>
      <w:r w:rsidR="00BE5475">
        <w:t>to get support for your mental wellbeing after a natural disaster</w:t>
      </w:r>
      <w:r>
        <w:t>.</w:t>
      </w:r>
    </w:p>
    <w:p w14:paraId="2AAB34E4" w14:textId="77777777" w:rsidR="00D1593D" w:rsidRDefault="00D1593D" w:rsidP="00E208BB"/>
    <w:p w14:paraId="0518E1DA" w14:textId="2EED2889" w:rsidR="00BE5475" w:rsidRDefault="00BE5475" w:rsidP="00E208BB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76880997" wp14:editId="5AC59129">
                <wp:simplePos x="0" y="0"/>
                <wp:positionH relativeFrom="column">
                  <wp:posOffset>2263775</wp:posOffset>
                </wp:positionH>
                <wp:positionV relativeFrom="paragraph">
                  <wp:posOffset>130810</wp:posOffset>
                </wp:positionV>
                <wp:extent cx="3609975" cy="2510790"/>
                <wp:effectExtent l="0" t="0" r="9525" b="3810"/>
                <wp:wrapNone/>
                <wp:docPr id="738905678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25107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55B73C" id="Rectangle 6" o:spid="_x0000_s1026" style="position:absolute;margin-left:178.25pt;margin-top:10.3pt;width:284.25pt;height:197.7pt;z-index:-251545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" fillcolor="#b4c6e7 [1300]" stroked="f" strokeweight="1pt"/>
            </w:pict>
          </mc:Fallback>
        </mc:AlternateContent>
      </w:r>
    </w:p>
    <w:p w14:paraId="269D2590" w14:textId="20C315AD" w:rsidR="00D1593D" w:rsidRDefault="00CA50E8" w:rsidP="00E208BB">
      <w:r>
        <w:rPr>
          <w:noProof/>
          <w:lang w:eastAsia="en-GB"/>
        </w:rPr>
        <w:drawing>
          <wp:anchor distT="0" distB="0" distL="114300" distR="114300" simplePos="0" relativeHeight="251962368" behindDoc="0" locked="0" layoutInCell="1" allowOverlap="1" wp14:anchorId="3547CA14" wp14:editId="4CB74046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800225" cy="1800225"/>
            <wp:effectExtent l="0" t="0" r="9525" b="9525"/>
            <wp:wrapNone/>
            <wp:docPr id="818299349" name="Picture 8182993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299349" name="Picture 8182993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475" w:rsidRPr="00BE5475">
        <w:rPr>
          <w:b/>
          <w:bCs/>
        </w:rPr>
        <w:t>App</w:t>
      </w:r>
      <w:r w:rsidR="00BE5475">
        <w:t xml:space="preserve"> is short for application. </w:t>
      </w:r>
      <w:r w:rsidR="00D1593D">
        <w:t xml:space="preserve"> </w:t>
      </w:r>
    </w:p>
    <w:p w14:paraId="10A94DEE" w14:textId="77777777" w:rsidR="00CD0E02" w:rsidRDefault="00CD0E02" w:rsidP="00E208BB"/>
    <w:p w14:paraId="75B6D615" w14:textId="05FA2310" w:rsidR="00BE5475" w:rsidRDefault="00BE5475" w:rsidP="00E208BB"/>
    <w:p w14:paraId="023FDC7E" w14:textId="72C075A3" w:rsidR="00BE5475" w:rsidRDefault="00BE5475" w:rsidP="00E208BB">
      <w:r>
        <w:t xml:space="preserve">An app is a piece of software that lets you use social media on a mobile phone or tablet. </w:t>
      </w:r>
    </w:p>
    <w:p w14:paraId="66FA80CC" w14:textId="01552EC4" w:rsidR="00BE5475" w:rsidRDefault="00BE5475" w:rsidP="00E208BB"/>
    <w:p w14:paraId="332C06B4" w14:textId="12C1AAEB" w:rsidR="00BE5475" w:rsidRDefault="00BE5475" w:rsidP="00E208BB"/>
    <w:p w14:paraId="3B09E3C9" w14:textId="30EDE904" w:rsidR="00BE5475" w:rsidRDefault="00CA50E8" w:rsidP="00E208BB">
      <w:r>
        <w:rPr>
          <w:noProof/>
          <w:lang w:eastAsia="en-GB"/>
        </w:rPr>
        <w:drawing>
          <wp:anchor distT="0" distB="0" distL="114300" distR="114300" simplePos="0" relativeHeight="251964416" behindDoc="0" locked="0" layoutInCell="1" allowOverlap="1" wp14:anchorId="38543C22" wp14:editId="2D29A6EE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1828800" cy="1828800"/>
            <wp:effectExtent l="0" t="0" r="0" b="0"/>
            <wp:wrapNone/>
            <wp:docPr id="351047030" name="Picture 351047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047030" name="Picture 351047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475">
        <w:t>You can download wellbeing apps onto your phone / tablet from:</w:t>
      </w:r>
    </w:p>
    <w:p w14:paraId="057458EF" w14:textId="52877059" w:rsidR="00BE5475" w:rsidRDefault="00BE5475" w:rsidP="00BE5475">
      <w:pPr>
        <w:pStyle w:val="Listtoplevel"/>
      </w:pPr>
      <w:r>
        <w:t>Google Play</w:t>
      </w:r>
    </w:p>
    <w:p w14:paraId="5B84842B" w14:textId="77777777" w:rsidR="00BE5475" w:rsidRDefault="00BE5475" w:rsidP="00BE5475">
      <w:pPr>
        <w:pStyle w:val="Listtoplevel"/>
      </w:pPr>
      <w:r>
        <w:t xml:space="preserve">the App Store. </w:t>
      </w:r>
    </w:p>
    <w:p w14:paraId="05CF3A12" w14:textId="77777777" w:rsidR="00583772" w:rsidRDefault="00583772">
      <w:pPr>
        <w:spacing w:line="240" w:lineRule="auto"/>
        <w:ind w:left="0"/>
      </w:pPr>
      <w:r>
        <w:br w:type="page"/>
      </w:r>
    </w:p>
    <w:p w14:paraId="79F36CD9" w14:textId="393F82E2" w:rsidR="00BE5475" w:rsidRPr="00C31E0D" w:rsidRDefault="000F0480" w:rsidP="000F0480">
      <w:pPr>
        <w:pStyle w:val="ListParagraph"/>
        <w:numPr>
          <w:ilvl w:val="0"/>
          <w:numId w:val="21"/>
        </w:numPr>
        <w:rPr>
          <w:b/>
          <w:bCs/>
          <w:sz w:val="36"/>
          <w:szCs w:val="36"/>
        </w:rPr>
      </w:pPr>
      <w:r w:rsidRPr="00C31E0D">
        <w:rPr>
          <w:b/>
          <w:bCs/>
          <w:noProof/>
          <w:sz w:val="36"/>
          <w:szCs w:val="36"/>
          <w:lang w:eastAsia="en-GB"/>
        </w:rPr>
        <w:lastRenderedPageBreak/>
        <w:drawing>
          <wp:anchor distT="0" distB="0" distL="114300" distR="114300" simplePos="0" relativeHeight="252049408" behindDoc="0" locked="0" layoutInCell="1" allowOverlap="1" wp14:anchorId="517AE4AB" wp14:editId="0B7CE505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1772363" cy="828675"/>
            <wp:effectExtent l="0" t="0" r="0" b="0"/>
            <wp:wrapNone/>
            <wp:docPr id="943090110" name="Picture 943090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090110" name="Picture 943090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363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83772" w:rsidRPr="00C31E0D">
        <w:rPr>
          <w:b/>
          <w:bCs/>
          <w:sz w:val="36"/>
          <w:szCs w:val="36"/>
        </w:rPr>
        <w:t>Groov</w:t>
      </w:r>
      <w:proofErr w:type="spellEnd"/>
    </w:p>
    <w:p w14:paraId="0AA3B666" w14:textId="1BB46FA8" w:rsidR="00583772" w:rsidRDefault="00583772" w:rsidP="00583772"/>
    <w:p w14:paraId="45991A61" w14:textId="77777777" w:rsidR="00583772" w:rsidRDefault="00583772" w:rsidP="00583772">
      <w:proofErr w:type="spellStart"/>
      <w:r>
        <w:t>Groov</w:t>
      </w:r>
      <w:proofErr w:type="spellEnd"/>
      <w:r>
        <w:t xml:space="preserve"> is an app t</w:t>
      </w:r>
      <w:r w:rsidR="007C2111">
        <w:t xml:space="preserve">o </w:t>
      </w:r>
      <w:r>
        <w:t xml:space="preserve">support people to manage their mental wellbeing. </w:t>
      </w:r>
    </w:p>
    <w:p w14:paraId="1D95E557" w14:textId="6299EAC3" w:rsidR="00583772" w:rsidRDefault="001A3F41" w:rsidP="00583772">
      <w:r>
        <w:rPr>
          <w:noProof/>
          <w:lang w:eastAsia="en-GB"/>
        </w:rPr>
        <w:drawing>
          <wp:anchor distT="0" distB="0" distL="114300" distR="114300" simplePos="0" relativeHeight="252015616" behindDoc="0" locked="0" layoutInCell="1" allowOverlap="1" wp14:anchorId="09AA91C4" wp14:editId="4D308501">
            <wp:simplePos x="0" y="0"/>
            <wp:positionH relativeFrom="margin">
              <wp:align>left</wp:align>
            </wp:positionH>
            <wp:positionV relativeFrom="paragraph">
              <wp:posOffset>280035</wp:posOffset>
            </wp:positionV>
            <wp:extent cx="1591945" cy="1466850"/>
            <wp:effectExtent l="0" t="0" r="8255" b="0"/>
            <wp:wrapNone/>
            <wp:docPr id="994114817" name="Picture 9941148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114817" name="Picture 9941148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BF5E0" w14:textId="13ACADF2" w:rsidR="00583772" w:rsidRDefault="00583772" w:rsidP="00583772"/>
    <w:p w14:paraId="06645FDB" w14:textId="22172E09" w:rsidR="00583772" w:rsidRDefault="00583772" w:rsidP="00583772">
      <w:r>
        <w:t xml:space="preserve">You can use the </w:t>
      </w:r>
      <w:proofErr w:type="spellStart"/>
      <w:r>
        <w:t>Groov</w:t>
      </w:r>
      <w:proofErr w:type="spellEnd"/>
      <w:r>
        <w:t xml:space="preserve"> app:</w:t>
      </w:r>
    </w:p>
    <w:p w14:paraId="53BE00FD" w14:textId="77235C25" w:rsidR="00583772" w:rsidRDefault="00583772" w:rsidP="006233BE">
      <w:pPr>
        <w:pStyle w:val="Listtoplevel"/>
      </w:pPr>
      <w:r>
        <w:t>every day</w:t>
      </w:r>
    </w:p>
    <w:p w14:paraId="3B38DF19" w14:textId="2A2307F1" w:rsidR="00583772" w:rsidRDefault="00D114FC" w:rsidP="00583772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970560" behindDoc="0" locked="0" layoutInCell="1" allowOverlap="1" wp14:anchorId="74626A01" wp14:editId="31F5C8B6">
            <wp:simplePos x="0" y="0"/>
            <wp:positionH relativeFrom="margin">
              <wp:posOffset>-106680</wp:posOffset>
            </wp:positionH>
            <wp:positionV relativeFrom="paragraph">
              <wp:posOffset>91523</wp:posOffset>
            </wp:positionV>
            <wp:extent cx="1978025" cy="685800"/>
            <wp:effectExtent l="0" t="0" r="3175" b="0"/>
            <wp:wrapNone/>
            <wp:docPr id="1597625210" name="Picture 1597625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625210" name="Picture 1597625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02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772">
        <w:t>when your feelings gets worse.</w:t>
      </w:r>
    </w:p>
    <w:p w14:paraId="0FD39F39" w14:textId="77777777" w:rsidR="00583772" w:rsidRDefault="00583772" w:rsidP="00583772"/>
    <w:p w14:paraId="448FF8B7" w14:textId="117CF9C3" w:rsidR="007C2111" w:rsidRDefault="007C2111" w:rsidP="00583772"/>
    <w:p w14:paraId="1BC17022" w14:textId="77777777" w:rsidR="00583772" w:rsidRDefault="00583772" w:rsidP="00583772"/>
    <w:p w14:paraId="66F7929A" w14:textId="77777777" w:rsidR="00583772" w:rsidRDefault="00583772">
      <w:pPr>
        <w:spacing w:line="240" w:lineRule="auto"/>
        <w:ind w:left="0"/>
      </w:pPr>
      <w:r>
        <w:br w:type="page"/>
      </w:r>
    </w:p>
    <w:p w14:paraId="42C01E5F" w14:textId="616A411F" w:rsidR="00583772" w:rsidRPr="00C31E0D" w:rsidRDefault="00C31E0D" w:rsidP="00C31E0D">
      <w:pPr>
        <w:pStyle w:val="ListParagraph"/>
        <w:numPr>
          <w:ilvl w:val="0"/>
          <w:numId w:val="21"/>
        </w:numPr>
        <w:rPr>
          <w:sz w:val="36"/>
          <w:szCs w:val="36"/>
        </w:rPr>
      </w:pPr>
      <w:r w:rsidRPr="00C31E0D">
        <w:rPr>
          <w:b/>
          <w:bCs/>
          <w:noProof/>
          <w:sz w:val="36"/>
          <w:szCs w:val="36"/>
          <w:lang w:eastAsia="en-GB"/>
        </w:rPr>
        <w:lastRenderedPageBreak/>
        <w:drawing>
          <wp:anchor distT="0" distB="0" distL="114300" distR="114300" simplePos="0" relativeHeight="252051456" behindDoc="0" locked="0" layoutInCell="1" allowOverlap="1" wp14:anchorId="44511F19" wp14:editId="516A96BB">
            <wp:simplePos x="0" y="0"/>
            <wp:positionH relativeFrom="margin">
              <wp:posOffset>-19050</wp:posOffset>
            </wp:positionH>
            <wp:positionV relativeFrom="paragraph">
              <wp:posOffset>171450</wp:posOffset>
            </wp:positionV>
            <wp:extent cx="1895475" cy="402788"/>
            <wp:effectExtent l="0" t="0" r="0" b="0"/>
            <wp:wrapNone/>
            <wp:docPr id="1947676349" name="Picture 19476763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676349" name="Picture 19476763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52" cy="405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772" w:rsidRPr="00C31E0D">
        <w:rPr>
          <w:b/>
          <w:bCs/>
          <w:sz w:val="36"/>
          <w:szCs w:val="36"/>
        </w:rPr>
        <w:t>Headstrong</w:t>
      </w:r>
    </w:p>
    <w:p w14:paraId="5F5A0916" w14:textId="09EF683A" w:rsidR="00583772" w:rsidRDefault="00583772" w:rsidP="00583772"/>
    <w:p w14:paraId="1C1B8462" w14:textId="3C2C4C68" w:rsidR="00583772" w:rsidRDefault="001D2461" w:rsidP="00583772">
      <w:r>
        <w:rPr>
          <w:noProof/>
          <w:lang w:eastAsia="en-GB"/>
        </w:rPr>
        <w:drawing>
          <wp:anchor distT="0" distB="0" distL="114300" distR="114300" simplePos="0" relativeHeight="251972608" behindDoc="0" locked="0" layoutInCell="1" allowOverlap="1" wp14:anchorId="30F14A40" wp14:editId="3D21B633">
            <wp:simplePos x="0" y="0"/>
            <wp:positionH relativeFrom="margin">
              <wp:align>left</wp:align>
            </wp:positionH>
            <wp:positionV relativeFrom="paragraph">
              <wp:posOffset>670560</wp:posOffset>
            </wp:positionV>
            <wp:extent cx="1495425" cy="1495425"/>
            <wp:effectExtent l="0" t="0" r="9525" b="9525"/>
            <wp:wrapNone/>
            <wp:docPr id="1838629540" name="Picture 18386295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629540" name="Picture 18386295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111">
        <w:t>Headstrong is an app to support the mental wellbeing of</w:t>
      </w:r>
      <w:r w:rsidR="00C31E0D">
        <w:t xml:space="preserve"> </w:t>
      </w:r>
      <w:proofErr w:type="spellStart"/>
      <w:r w:rsidR="00C31E0D">
        <w:t>rangatahi</w:t>
      </w:r>
      <w:proofErr w:type="spellEnd"/>
      <w:r w:rsidR="00C31E0D">
        <w:t xml:space="preserve"> /</w:t>
      </w:r>
      <w:r w:rsidR="007C2111">
        <w:t xml:space="preserve"> young people. </w:t>
      </w:r>
    </w:p>
    <w:p w14:paraId="66B272F3" w14:textId="77777777" w:rsidR="009F4AFD" w:rsidRDefault="009F4AFD" w:rsidP="00583772"/>
    <w:p w14:paraId="66F0BBD4" w14:textId="2D23654D" w:rsidR="009F4AFD" w:rsidRDefault="009F4AFD" w:rsidP="00583772"/>
    <w:p w14:paraId="3C628EE7" w14:textId="7A92751C" w:rsidR="009F4AFD" w:rsidRDefault="009F4AFD" w:rsidP="00583772">
      <w:r>
        <w:t xml:space="preserve">Headstrong was made </w:t>
      </w:r>
      <w:r w:rsidR="002D3A34">
        <w:t xml:space="preserve">by </w:t>
      </w:r>
      <w:r>
        <w:t xml:space="preserve">people in Aotearoa New Zealand. </w:t>
      </w:r>
    </w:p>
    <w:p w14:paraId="2C111A6C" w14:textId="77777777" w:rsidR="009F4AFD" w:rsidRDefault="009F4AFD" w:rsidP="00583772"/>
    <w:p w14:paraId="2037C571" w14:textId="37E63E89" w:rsidR="009F4AFD" w:rsidRDefault="003F0E37" w:rsidP="00583772">
      <w:r>
        <w:rPr>
          <w:noProof/>
          <w:lang w:eastAsia="en-GB"/>
        </w:rPr>
        <w:drawing>
          <wp:anchor distT="0" distB="0" distL="114300" distR="114300" simplePos="0" relativeHeight="251978752" behindDoc="0" locked="0" layoutInCell="1" allowOverlap="1" wp14:anchorId="5E5F2A63" wp14:editId="51579253">
            <wp:simplePos x="0" y="0"/>
            <wp:positionH relativeFrom="margin">
              <wp:posOffset>-171450</wp:posOffset>
            </wp:positionH>
            <wp:positionV relativeFrom="paragraph">
              <wp:posOffset>280035</wp:posOffset>
            </wp:positionV>
            <wp:extent cx="1924050" cy="1085850"/>
            <wp:effectExtent l="0" t="0" r="0" b="0"/>
            <wp:wrapNone/>
            <wp:docPr id="1106713204" name="Picture 1106713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713204" name="Picture 1106713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E54CC" w14:textId="2731ADD3" w:rsidR="009F4AFD" w:rsidRDefault="009F4AFD" w:rsidP="00583772">
      <w:r>
        <w:t>Headstrong has a chat function that makes</w:t>
      </w:r>
      <w:r w:rsidR="00C31E0D">
        <w:t xml:space="preserve"> </w:t>
      </w:r>
      <w:proofErr w:type="spellStart"/>
      <w:r w:rsidR="00C31E0D">
        <w:t>rangatahi</w:t>
      </w:r>
      <w:proofErr w:type="spellEnd"/>
      <w:r w:rsidR="00C31E0D">
        <w:t xml:space="preserve"> /</w:t>
      </w:r>
      <w:r>
        <w:t xml:space="preserve"> young people feel like they are talking to a friend.</w:t>
      </w:r>
    </w:p>
    <w:p w14:paraId="5327DA4B" w14:textId="77777777" w:rsidR="009F4AFD" w:rsidRDefault="009F4AFD" w:rsidP="00583772"/>
    <w:p w14:paraId="3AEE5453" w14:textId="77777777" w:rsidR="009F4AFD" w:rsidRDefault="009F4AFD" w:rsidP="00583772"/>
    <w:p w14:paraId="1880FA57" w14:textId="2292F087" w:rsidR="00E353F3" w:rsidRDefault="00E353F3" w:rsidP="002611CD">
      <w:pPr>
        <w:pStyle w:val="Heading1"/>
      </w:pPr>
      <w:r>
        <w:br w:type="page"/>
      </w:r>
      <w:r w:rsidR="00324223">
        <w:lastRenderedPageBreak/>
        <w:t xml:space="preserve">Support for rural </w:t>
      </w:r>
      <w:r w:rsidR="000934CD">
        <w:t xml:space="preserve">/ farming </w:t>
      </w:r>
      <w:r w:rsidR="00324223">
        <w:t>communities</w:t>
      </w:r>
    </w:p>
    <w:p w14:paraId="2710A290" w14:textId="77777777" w:rsidR="002611CD" w:rsidRDefault="002611CD" w:rsidP="002611CD"/>
    <w:p w14:paraId="64A5F0EF" w14:textId="41C258AF" w:rsidR="00324223" w:rsidRPr="00C31E0D" w:rsidRDefault="00C31E0D" w:rsidP="00C31E0D">
      <w:pPr>
        <w:pStyle w:val="ListParagraph"/>
        <w:numPr>
          <w:ilvl w:val="0"/>
          <w:numId w:val="22"/>
        </w:numPr>
        <w:rPr>
          <w:sz w:val="36"/>
          <w:szCs w:val="36"/>
        </w:rPr>
      </w:pPr>
      <w:r w:rsidRPr="000F0480">
        <w:rPr>
          <w:b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2053504" behindDoc="0" locked="0" layoutInCell="1" allowOverlap="1" wp14:anchorId="371FD994" wp14:editId="01255A54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1603210" cy="1133475"/>
            <wp:effectExtent l="0" t="0" r="0" b="0"/>
            <wp:wrapNone/>
            <wp:docPr id="331426628" name="Picture 3314266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26628" name="Picture 3314266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21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24223" w:rsidRPr="00C31E0D">
        <w:rPr>
          <w:b/>
          <w:bCs/>
          <w:sz w:val="36"/>
          <w:szCs w:val="36"/>
        </w:rPr>
        <w:t>Farmstrong</w:t>
      </w:r>
      <w:proofErr w:type="spellEnd"/>
    </w:p>
    <w:p w14:paraId="4D18E3BB" w14:textId="77777777" w:rsidR="00324223" w:rsidRPr="00837BBC" w:rsidRDefault="00324223" w:rsidP="00837BBC">
      <w:pPr>
        <w:rPr>
          <w:sz w:val="28"/>
          <w:szCs w:val="20"/>
        </w:rPr>
      </w:pPr>
    </w:p>
    <w:p w14:paraId="365F9E3A" w14:textId="77777777" w:rsidR="00837BBC" w:rsidRPr="00837BBC" w:rsidRDefault="00837BBC" w:rsidP="00837BBC">
      <w:pPr>
        <w:rPr>
          <w:sz w:val="28"/>
          <w:szCs w:val="20"/>
        </w:rPr>
      </w:pPr>
    </w:p>
    <w:p w14:paraId="4EE54DC8" w14:textId="53179AB8" w:rsidR="00324223" w:rsidRDefault="0063081E" w:rsidP="002611CD">
      <w:r>
        <w:rPr>
          <w:noProof/>
          <w:lang w:eastAsia="en-GB"/>
        </w:rPr>
        <w:drawing>
          <wp:anchor distT="0" distB="0" distL="114300" distR="114300" simplePos="0" relativeHeight="251988992" behindDoc="0" locked="0" layoutInCell="1" allowOverlap="1" wp14:anchorId="40284E2A" wp14:editId="6E94BE43">
            <wp:simplePos x="0" y="0"/>
            <wp:positionH relativeFrom="margin">
              <wp:align>left</wp:align>
            </wp:positionH>
            <wp:positionV relativeFrom="paragraph">
              <wp:posOffset>646430</wp:posOffset>
            </wp:positionV>
            <wp:extent cx="1685925" cy="1067782"/>
            <wp:effectExtent l="0" t="0" r="0" b="0"/>
            <wp:wrapNone/>
            <wp:docPr id="1028728251" name="Picture 10287282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28251" name="Picture 10287282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067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24223">
        <w:t>Farmstrong</w:t>
      </w:r>
      <w:proofErr w:type="spellEnd"/>
      <w:r w:rsidR="00324223">
        <w:t xml:space="preserve"> is a wellbeing programme for the </w:t>
      </w:r>
      <w:r w:rsidR="00324223" w:rsidRPr="00324223">
        <w:rPr>
          <w:b/>
          <w:bCs/>
        </w:rPr>
        <w:t>rural</w:t>
      </w:r>
      <w:r w:rsidR="00324223">
        <w:t xml:space="preserve"> community.</w:t>
      </w:r>
    </w:p>
    <w:p w14:paraId="4DE5CB1F" w14:textId="77777777" w:rsidR="00324223" w:rsidRPr="00837BBC" w:rsidRDefault="00324223" w:rsidP="002611CD">
      <w:pPr>
        <w:rPr>
          <w:sz w:val="28"/>
          <w:szCs w:val="20"/>
        </w:rPr>
      </w:pPr>
    </w:p>
    <w:p w14:paraId="03AE3976" w14:textId="77777777" w:rsidR="00324223" w:rsidRPr="00837BBC" w:rsidRDefault="00324223" w:rsidP="002611CD">
      <w:pPr>
        <w:rPr>
          <w:sz w:val="28"/>
          <w:szCs w:val="20"/>
        </w:rPr>
      </w:pPr>
      <w:r w:rsidRPr="00837BBC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750A79D6" wp14:editId="685EC0DC">
                <wp:simplePos x="0" y="0"/>
                <wp:positionH relativeFrom="column">
                  <wp:posOffset>2247900</wp:posOffset>
                </wp:positionH>
                <wp:positionV relativeFrom="paragraph">
                  <wp:posOffset>187325</wp:posOffset>
                </wp:positionV>
                <wp:extent cx="3333750" cy="571500"/>
                <wp:effectExtent l="0" t="0" r="0" b="0"/>
                <wp:wrapNone/>
                <wp:docPr id="205811910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571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95792A" id="Rectangle 7" o:spid="_x0000_s1026" style="position:absolute;margin-left:177pt;margin-top:14.75pt;width:262.5pt;height:45pt;z-index:-251544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" fillcolor="#b4c6e7 [1300]" stroked="f" strokeweight="1pt"/>
            </w:pict>
          </mc:Fallback>
        </mc:AlternateContent>
      </w:r>
    </w:p>
    <w:p w14:paraId="4DDF0523" w14:textId="77777777" w:rsidR="00324223" w:rsidRDefault="00324223" w:rsidP="002611CD">
      <w:r w:rsidRPr="00324223">
        <w:rPr>
          <w:b/>
          <w:bCs/>
        </w:rPr>
        <w:t>Rural</w:t>
      </w:r>
      <w:r>
        <w:t xml:space="preserve"> means in the countryside.</w:t>
      </w:r>
    </w:p>
    <w:p w14:paraId="7FD4DC10" w14:textId="77777777" w:rsidR="00324223" w:rsidRDefault="00324223" w:rsidP="002611CD"/>
    <w:p w14:paraId="240B558A" w14:textId="3F0B4EF9" w:rsidR="00324223" w:rsidRDefault="00324223" w:rsidP="002611CD"/>
    <w:p w14:paraId="61DD4F32" w14:textId="2FE16C37" w:rsidR="00324223" w:rsidRDefault="002D3A34" w:rsidP="002611CD">
      <w:r>
        <w:rPr>
          <w:noProof/>
          <w:lang w:eastAsia="en-GB"/>
        </w:rPr>
        <w:drawing>
          <wp:anchor distT="0" distB="0" distL="114300" distR="114300" simplePos="0" relativeHeight="251984896" behindDoc="0" locked="0" layoutInCell="1" allowOverlap="1" wp14:anchorId="70041F9E" wp14:editId="27956527">
            <wp:simplePos x="0" y="0"/>
            <wp:positionH relativeFrom="margin">
              <wp:align>left</wp:align>
            </wp:positionH>
            <wp:positionV relativeFrom="paragraph">
              <wp:posOffset>136525</wp:posOffset>
            </wp:positionV>
            <wp:extent cx="1733550" cy="1733550"/>
            <wp:effectExtent l="0" t="0" r="0" b="0"/>
            <wp:wrapNone/>
            <wp:docPr id="237048116" name="Picture 237048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48116" name="Picture 237048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24223">
        <w:t>Farmstrong</w:t>
      </w:r>
      <w:proofErr w:type="spellEnd"/>
      <w:r w:rsidR="00324223">
        <w:t xml:space="preserve"> supports farmers to live well so they can do their job well. </w:t>
      </w:r>
    </w:p>
    <w:p w14:paraId="0234169F" w14:textId="77777777" w:rsidR="00324223" w:rsidRPr="00837BBC" w:rsidRDefault="00324223" w:rsidP="002611CD">
      <w:pPr>
        <w:rPr>
          <w:sz w:val="24"/>
          <w:szCs w:val="16"/>
        </w:rPr>
      </w:pPr>
    </w:p>
    <w:p w14:paraId="235482FE" w14:textId="77777777" w:rsidR="00324223" w:rsidRPr="00837BBC" w:rsidRDefault="00324223" w:rsidP="002611CD">
      <w:pPr>
        <w:rPr>
          <w:sz w:val="24"/>
          <w:szCs w:val="16"/>
        </w:rPr>
      </w:pPr>
    </w:p>
    <w:p w14:paraId="7C320AB6" w14:textId="2796DDB9" w:rsidR="00324223" w:rsidRDefault="00324223" w:rsidP="002611CD">
      <w:r>
        <w:t xml:space="preserve">There </w:t>
      </w:r>
      <w:r w:rsidR="00837BBC">
        <w:t xml:space="preserve">is information </w:t>
      </w:r>
      <w:r>
        <w:t xml:space="preserve">to </w:t>
      </w:r>
      <w:r w:rsidR="00837BBC">
        <w:t xml:space="preserve">support </w:t>
      </w:r>
      <w:r>
        <w:t xml:space="preserve">farmers </w:t>
      </w:r>
      <w:r w:rsidR="00837BBC">
        <w:t xml:space="preserve">to </w:t>
      </w:r>
      <w:r>
        <w:t>manage stress / pressure.</w:t>
      </w:r>
    </w:p>
    <w:p w14:paraId="26D1E10E" w14:textId="77777777" w:rsidR="00324223" w:rsidRDefault="00324223" w:rsidP="002611CD">
      <w:pPr>
        <w:rPr>
          <w:sz w:val="28"/>
          <w:szCs w:val="20"/>
        </w:rPr>
      </w:pPr>
    </w:p>
    <w:p w14:paraId="0EA1E1E2" w14:textId="6336583C" w:rsidR="00C31E0D" w:rsidRDefault="000B4ED8" w:rsidP="002611CD">
      <w:pPr>
        <w:rPr>
          <w:sz w:val="28"/>
          <w:szCs w:val="20"/>
        </w:rPr>
      </w:pPr>
      <w:r w:rsidRPr="00837BBC">
        <w:rPr>
          <w:noProof/>
          <w:sz w:val="28"/>
          <w:szCs w:val="20"/>
          <w:lang w:eastAsia="en-GB"/>
        </w:rPr>
        <w:drawing>
          <wp:anchor distT="0" distB="0" distL="114300" distR="114300" simplePos="0" relativeHeight="251986944" behindDoc="0" locked="0" layoutInCell="1" allowOverlap="1" wp14:anchorId="70B7AF81" wp14:editId="29564B55">
            <wp:simplePos x="0" y="0"/>
            <wp:positionH relativeFrom="margin">
              <wp:align>left</wp:align>
            </wp:positionH>
            <wp:positionV relativeFrom="paragraph">
              <wp:posOffset>295910</wp:posOffset>
            </wp:positionV>
            <wp:extent cx="1371600" cy="1360805"/>
            <wp:effectExtent l="0" t="0" r="0" b="0"/>
            <wp:wrapNone/>
            <wp:docPr id="1849536814" name="Picture 18495368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536814" name="Picture 18495368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E1F9A" w14:textId="078061D8" w:rsidR="00324223" w:rsidRDefault="002F075E" w:rsidP="002611CD">
      <w:r>
        <w:t>You can find out more</w:t>
      </w:r>
      <w:r w:rsidR="00324223">
        <w:t xml:space="preserve"> about </w:t>
      </w:r>
      <w:proofErr w:type="spellStart"/>
      <w:r w:rsidR="00324223">
        <w:t>Farmstrong</w:t>
      </w:r>
      <w:proofErr w:type="spellEnd"/>
      <w:r w:rsidR="00324223">
        <w:t xml:space="preserve"> on this </w:t>
      </w:r>
      <w:r w:rsidR="00324223" w:rsidRPr="00C31E0D">
        <w:rPr>
          <w:b/>
          <w:bCs/>
        </w:rPr>
        <w:t>website</w:t>
      </w:r>
      <w:r w:rsidR="00324223">
        <w:t>:</w:t>
      </w:r>
    </w:p>
    <w:p w14:paraId="05FF4552" w14:textId="77777777" w:rsidR="00324223" w:rsidRDefault="00324223" w:rsidP="002611CD"/>
    <w:p w14:paraId="2D12FD55" w14:textId="77777777" w:rsidR="006165BC" w:rsidRDefault="006165BC" w:rsidP="002611CD">
      <w:pPr>
        <w:rPr>
          <w:b/>
          <w:bCs/>
        </w:rPr>
      </w:pPr>
      <w:r w:rsidRPr="006165BC">
        <w:rPr>
          <w:b/>
          <w:bCs/>
        </w:rPr>
        <w:t>www.farmstrong.co.nz</w:t>
      </w:r>
    </w:p>
    <w:p w14:paraId="4C8D759A" w14:textId="0820413F" w:rsidR="00324223" w:rsidRPr="00C31E0D" w:rsidRDefault="006165BC" w:rsidP="00837BBC">
      <w:pPr>
        <w:pStyle w:val="ListParagraph"/>
        <w:numPr>
          <w:ilvl w:val="0"/>
          <w:numId w:val="22"/>
        </w:numPr>
        <w:rPr>
          <w:b/>
          <w:bCs/>
          <w:sz w:val="36"/>
          <w:szCs w:val="36"/>
        </w:rPr>
      </w:pPr>
      <w:r>
        <w:br w:type="page"/>
      </w:r>
      <w:r w:rsidR="00C31E0D" w:rsidRPr="000F0480">
        <w:rPr>
          <w:b/>
          <w:bCs/>
          <w:noProof/>
          <w:sz w:val="36"/>
          <w:szCs w:val="36"/>
          <w:lang w:eastAsia="en-GB"/>
        </w:rPr>
        <w:lastRenderedPageBreak/>
        <w:drawing>
          <wp:anchor distT="0" distB="0" distL="114300" distR="114300" simplePos="0" relativeHeight="252055552" behindDoc="0" locked="0" layoutInCell="1" allowOverlap="1" wp14:anchorId="068035EB" wp14:editId="11070C8E">
            <wp:simplePos x="0" y="0"/>
            <wp:positionH relativeFrom="margin">
              <wp:posOffset>-647700</wp:posOffset>
            </wp:positionH>
            <wp:positionV relativeFrom="paragraph">
              <wp:posOffset>-520700</wp:posOffset>
            </wp:positionV>
            <wp:extent cx="2726690" cy="1096645"/>
            <wp:effectExtent l="0" t="0" r="0" b="8255"/>
            <wp:wrapNone/>
            <wp:docPr id="2057184439" name="Picture 20571844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84439" name="Picture 20571844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690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1E0D">
        <w:rPr>
          <w:b/>
          <w:bCs/>
          <w:sz w:val="36"/>
          <w:szCs w:val="36"/>
        </w:rPr>
        <w:t>Rural Support Trust</w:t>
      </w:r>
    </w:p>
    <w:p w14:paraId="69E578F9" w14:textId="360565D4" w:rsidR="006165BC" w:rsidRPr="00837BBC" w:rsidRDefault="006165BC" w:rsidP="002611CD">
      <w:pPr>
        <w:rPr>
          <w:sz w:val="28"/>
          <w:szCs w:val="20"/>
        </w:rPr>
      </w:pPr>
    </w:p>
    <w:p w14:paraId="488E869B" w14:textId="77777777" w:rsidR="00837BBC" w:rsidRPr="00837BBC" w:rsidRDefault="00837BBC" w:rsidP="002611CD">
      <w:pPr>
        <w:rPr>
          <w:sz w:val="28"/>
          <w:szCs w:val="20"/>
        </w:rPr>
      </w:pPr>
    </w:p>
    <w:p w14:paraId="235ED51B" w14:textId="77777777" w:rsidR="006165BC" w:rsidRDefault="006165BC" w:rsidP="002611CD">
      <w:r>
        <w:t xml:space="preserve">Phone: </w:t>
      </w:r>
      <w:r w:rsidRPr="006165BC">
        <w:rPr>
          <w:b/>
          <w:bCs/>
        </w:rPr>
        <w:t>0800 787 254</w:t>
      </w:r>
    </w:p>
    <w:p w14:paraId="08222ED3" w14:textId="77777777" w:rsidR="006165BC" w:rsidRPr="00837BBC" w:rsidRDefault="006165BC" w:rsidP="002611CD">
      <w:pPr>
        <w:rPr>
          <w:sz w:val="28"/>
          <w:szCs w:val="20"/>
        </w:rPr>
      </w:pPr>
    </w:p>
    <w:p w14:paraId="226B091B" w14:textId="77777777" w:rsidR="006165BC" w:rsidRPr="00837BBC" w:rsidRDefault="006165BC" w:rsidP="002611CD">
      <w:pPr>
        <w:rPr>
          <w:sz w:val="28"/>
          <w:szCs w:val="20"/>
        </w:rPr>
      </w:pPr>
    </w:p>
    <w:p w14:paraId="7F4909FA" w14:textId="1AF55237" w:rsidR="006165BC" w:rsidRDefault="0063081E" w:rsidP="002611CD">
      <w:r>
        <w:rPr>
          <w:noProof/>
          <w:lang w:eastAsia="en-GB"/>
        </w:rPr>
        <w:drawing>
          <wp:anchor distT="0" distB="0" distL="114300" distR="114300" simplePos="0" relativeHeight="251991040" behindDoc="0" locked="0" layoutInCell="1" allowOverlap="1" wp14:anchorId="3C50B1A4" wp14:editId="5B540DFE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33550" cy="1733550"/>
            <wp:effectExtent l="0" t="0" r="0" b="0"/>
            <wp:wrapNone/>
            <wp:docPr id="1994098672" name="Picture 19940986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098672" name="Picture 19940986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5BC">
        <w:t>Rural Support Trust supports farming families / rural communities.</w:t>
      </w:r>
    </w:p>
    <w:p w14:paraId="3010AC5D" w14:textId="77777777" w:rsidR="006165BC" w:rsidRPr="00837BBC" w:rsidRDefault="006165BC" w:rsidP="002611CD">
      <w:pPr>
        <w:rPr>
          <w:sz w:val="28"/>
          <w:szCs w:val="20"/>
        </w:rPr>
      </w:pPr>
    </w:p>
    <w:p w14:paraId="0AB13F09" w14:textId="77777777" w:rsidR="006165BC" w:rsidRPr="00837BBC" w:rsidRDefault="006165BC" w:rsidP="002611CD">
      <w:pPr>
        <w:rPr>
          <w:sz w:val="28"/>
          <w:szCs w:val="20"/>
        </w:rPr>
      </w:pPr>
    </w:p>
    <w:p w14:paraId="4CCBE82D" w14:textId="77777777" w:rsidR="00324223" w:rsidRDefault="006165BC" w:rsidP="002611CD">
      <w:r>
        <w:t>Rural Support Trust is run by local people in the community they support.</w:t>
      </w:r>
    </w:p>
    <w:p w14:paraId="4596F11F" w14:textId="155F92F1" w:rsidR="006165BC" w:rsidRPr="00837BBC" w:rsidRDefault="0063081E" w:rsidP="002611CD">
      <w:pPr>
        <w:rPr>
          <w:sz w:val="28"/>
          <w:szCs w:val="20"/>
        </w:rPr>
      </w:pPr>
      <w:r w:rsidRPr="00837BBC">
        <w:rPr>
          <w:noProof/>
          <w:sz w:val="28"/>
          <w:szCs w:val="20"/>
          <w:lang w:eastAsia="en-GB"/>
        </w:rPr>
        <w:drawing>
          <wp:anchor distT="0" distB="0" distL="114300" distR="114300" simplePos="0" relativeHeight="251993088" behindDoc="0" locked="0" layoutInCell="1" allowOverlap="1" wp14:anchorId="4250A060" wp14:editId="42A9BAA4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371600" cy="1473591"/>
            <wp:effectExtent l="0" t="0" r="0" b="0"/>
            <wp:wrapNone/>
            <wp:docPr id="1406412500" name="Picture 14064125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43056" name="Picture 20412430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473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D05E2" w14:textId="4D10B794" w:rsidR="002F075E" w:rsidRPr="00837BBC" w:rsidRDefault="002F075E" w:rsidP="002611CD">
      <w:pPr>
        <w:rPr>
          <w:sz w:val="28"/>
          <w:szCs w:val="20"/>
        </w:rPr>
      </w:pPr>
    </w:p>
    <w:p w14:paraId="6AC77DD9" w14:textId="0454B329" w:rsidR="006165BC" w:rsidRDefault="002F075E" w:rsidP="002611CD">
      <w:r>
        <w:t xml:space="preserve">Your talk with </w:t>
      </w:r>
      <w:r w:rsidR="006165BC">
        <w:t xml:space="preserve">Rural Support Trust </w:t>
      </w:r>
      <w:r>
        <w:t>is confidential.</w:t>
      </w:r>
    </w:p>
    <w:p w14:paraId="0233EA5E" w14:textId="77777777" w:rsidR="002F075E" w:rsidRPr="00837BBC" w:rsidRDefault="002F075E" w:rsidP="002611CD">
      <w:pPr>
        <w:rPr>
          <w:sz w:val="28"/>
          <w:szCs w:val="20"/>
        </w:rPr>
      </w:pPr>
    </w:p>
    <w:p w14:paraId="1CB2C76E" w14:textId="0933BAEF" w:rsidR="002F075E" w:rsidRPr="00837BBC" w:rsidRDefault="0063081E" w:rsidP="002611CD">
      <w:pPr>
        <w:rPr>
          <w:sz w:val="28"/>
          <w:szCs w:val="20"/>
        </w:rPr>
      </w:pPr>
      <w:r w:rsidRPr="00837BBC">
        <w:rPr>
          <w:noProof/>
          <w:sz w:val="28"/>
          <w:szCs w:val="20"/>
          <w:lang w:eastAsia="en-GB"/>
        </w:rPr>
        <w:drawing>
          <wp:anchor distT="0" distB="0" distL="114300" distR="114300" simplePos="0" relativeHeight="251997184" behindDoc="0" locked="0" layoutInCell="1" allowOverlap="1" wp14:anchorId="3A74B1E1" wp14:editId="7072E94F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1481923" cy="1047750"/>
            <wp:effectExtent l="0" t="0" r="0" b="0"/>
            <wp:wrapNone/>
            <wp:docPr id="603789682" name="Picture 6037896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789682" name="Picture 6037896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923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9920B" w14:textId="7A2232E5" w:rsidR="002F075E" w:rsidRDefault="0063081E" w:rsidP="002611CD"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CB71B8A" wp14:editId="036D72D7">
                <wp:simplePos x="0" y="0"/>
                <wp:positionH relativeFrom="column">
                  <wp:posOffset>981075</wp:posOffset>
                </wp:positionH>
                <wp:positionV relativeFrom="paragraph">
                  <wp:posOffset>101600</wp:posOffset>
                </wp:positionV>
                <wp:extent cx="552450" cy="552450"/>
                <wp:effectExtent l="0" t="0" r="0" b="0"/>
                <wp:wrapNone/>
                <wp:docPr id="1245169548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55245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48B48" id="Multiplication Sign 1" o:spid="_x0000_s1026" alt="&quot;&quot;" style="position:absolute;margin-left:77.25pt;margin-top:8pt;width:43.5pt;height:43.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2450,552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" path="m86745,178624l178624,86745r97601,97601l373826,86745r91879,91879l368104,276225r97601,97601l373826,465705,276225,368104r-97601,97601l86745,373826r97601,-97601l86745,178624xe" fillcolor="red" strokecolor="#172c51" strokeweight="1pt">
                <v:stroke joinstyle="miter"/>
                <v:path arrowok="t" o:connecttype="custom" o:connectlocs="86745,178624;178624,86745;276225,184346;373826,86745;465705,178624;368104,276225;465705,373826;373826,465705;276225,368104;178624,465705;86745,373826;184346,276225;86745,178624" o:connectangles="0,0,0,0,0,0,0,0,0,0,0,0,0"/>
              </v:shape>
            </w:pict>
          </mc:Fallback>
        </mc:AlternateContent>
      </w:r>
      <w:r w:rsidR="002F075E">
        <w:t xml:space="preserve">Rural Support </w:t>
      </w:r>
      <w:r w:rsidR="00616AF7">
        <w:t xml:space="preserve">Trust </w:t>
      </w:r>
      <w:r w:rsidR="002F075E">
        <w:t>is free to call.</w:t>
      </w:r>
    </w:p>
    <w:p w14:paraId="4B847AA0" w14:textId="77777777" w:rsidR="002F075E" w:rsidRPr="00837BBC" w:rsidRDefault="002F075E" w:rsidP="002611CD">
      <w:pPr>
        <w:rPr>
          <w:sz w:val="28"/>
          <w:szCs w:val="20"/>
        </w:rPr>
      </w:pPr>
    </w:p>
    <w:p w14:paraId="346122AB" w14:textId="258AFF2A" w:rsidR="002F075E" w:rsidRPr="00837BBC" w:rsidRDefault="002F075E" w:rsidP="002611CD">
      <w:pPr>
        <w:rPr>
          <w:sz w:val="28"/>
          <w:szCs w:val="20"/>
        </w:rPr>
      </w:pPr>
    </w:p>
    <w:p w14:paraId="0D7BCC19" w14:textId="09FC08E4" w:rsidR="002F075E" w:rsidRDefault="0063081E" w:rsidP="002611CD">
      <w:r>
        <w:rPr>
          <w:noProof/>
          <w:lang w:eastAsia="en-GB"/>
        </w:rPr>
        <w:drawing>
          <wp:anchor distT="0" distB="0" distL="114300" distR="114300" simplePos="0" relativeHeight="251995136" behindDoc="0" locked="0" layoutInCell="1" allowOverlap="1" wp14:anchorId="632FB244" wp14:editId="0469F89A">
            <wp:simplePos x="0" y="0"/>
            <wp:positionH relativeFrom="margin">
              <wp:posOffset>152400</wp:posOffset>
            </wp:positionH>
            <wp:positionV relativeFrom="paragraph">
              <wp:posOffset>282575</wp:posOffset>
            </wp:positionV>
            <wp:extent cx="1265251" cy="1356360"/>
            <wp:effectExtent l="0" t="0" r="0" b="0"/>
            <wp:wrapNone/>
            <wp:docPr id="1149973867" name="Picture 11499738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973867" name="Picture 11499738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251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75E">
        <w:t xml:space="preserve">You can find out more about Rural Support Trust on this </w:t>
      </w:r>
      <w:r w:rsidR="002F075E" w:rsidRPr="00837BBC">
        <w:rPr>
          <w:b/>
          <w:bCs/>
        </w:rPr>
        <w:t>website</w:t>
      </w:r>
      <w:r w:rsidR="002F075E">
        <w:t>:</w:t>
      </w:r>
    </w:p>
    <w:p w14:paraId="6151839E" w14:textId="77777777" w:rsidR="002F075E" w:rsidRDefault="002F075E" w:rsidP="002611CD"/>
    <w:p w14:paraId="0F332882" w14:textId="77777777" w:rsidR="002F075E" w:rsidRPr="00995BF2" w:rsidRDefault="002F075E" w:rsidP="002611CD">
      <w:pPr>
        <w:rPr>
          <w:b/>
          <w:bCs/>
        </w:rPr>
      </w:pPr>
      <w:r w:rsidRPr="00995BF2">
        <w:rPr>
          <w:b/>
          <w:bCs/>
        </w:rPr>
        <w:t>www.rural-support.org.nz</w:t>
      </w:r>
    </w:p>
    <w:bookmarkStart w:id="0" w:name="_Hlk53559738"/>
    <w:p w14:paraId="5F2DF569" w14:textId="65128E78" w:rsidR="00070B56" w:rsidRPr="00070B56" w:rsidRDefault="0017639B" w:rsidP="00070B56">
      <w:pPr>
        <w:ind w:left="3402"/>
        <w:rPr>
          <w:rFonts w:eastAsia="Times New Roman" w:cs="Arial"/>
          <w:sz w:val="30"/>
          <w:szCs w:val="30"/>
          <w:lang w:eastAsia="en-NZ"/>
        </w:rPr>
      </w:pPr>
      <w:r w:rsidRPr="00070B56">
        <w:rPr>
          <w:rFonts w:eastAsia="Times New Roman" w:cs="Times New Roman"/>
          <w:noProof/>
          <w:sz w:val="30"/>
          <w:szCs w:val="3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7AC0F588" wp14:editId="4C6480B3">
                <wp:simplePos x="0" y="0"/>
                <wp:positionH relativeFrom="margin">
                  <wp:posOffset>-337820</wp:posOffset>
                </wp:positionH>
                <wp:positionV relativeFrom="paragraph">
                  <wp:posOffset>-267335</wp:posOffset>
                </wp:positionV>
                <wp:extent cx="6234430" cy="9059545"/>
                <wp:effectExtent l="0" t="0" r="13970" b="2730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05954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B1C3BD" id="Rectangle: Rounded Corners 24" o:spid="_x0000_s1026" style="position:absolute;margin-left:-26.6pt;margin-top:-21.05pt;width:490.9pt;height:713.35pt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070B56" w:rsidRPr="00070B56">
        <w:rPr>
          <w:noProof/>
          <w:sz w:val="30"/>
          <w:szCs w:val="30"/>
        </w:rPr>
        <w:drawing>
          <wp:anchor distT="0" distB="0" distL="114300" distR="114300" simplePos="0" relativeHeight="252035072" behindDoc="0" locked="0" layoutInCell="1" allowOverlap="1" wp14:anchorId="1B79BFCF" wp14:editId="0516E1EA">
            <wp:simplePos x="0" y="0"/>
            <wp:positionH relativeFrom="margin">
              <wp:posOffset>-137160</wp:posOffset>
            </wp:positionH>
            <wp:positionV relativeFrom="paragraph">
              <wp:posOffset>6985</wp:posOffset>
            </wp:positionV>
            <wp:extent cx="1905635" cy="403860"/>
            <wp:effectExtent l="0" t="0" r="0" b="0"/>
            <wp:wrapThrough wrapText="bothSides">
              <wp:wrapPolygon edited="0">
                <wp:start x="0" y="0"/>
                <wp:lineTo x="0" y="20377"/>
                <wp:lineTo x="19865" y="20377"/>
                <wp:lineTo x="19649" y="16302"/>
                <wp:lineTo x="21377" y="11208"/>
                <wp:lineTo x="21377" y="1019"/>
                <wp:lineTo x="17922" y="0"/>
                <wp:lineTo x="0" y="0"/>
              </wp:wrapPolygon>
            </wp:wrapThrough>
            <wp:docPr id="14" name="Picture 14" descr="Logo: Te Whatu Ora - Health New Zealan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Logo: Te Whatu Ora - Health New Zealan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070B56">
        <w:rPr>
          <w:rFonts w:eastAsia="Times New Roman" w:cs="Arial"/>
          <w:sz w:val="30"/>
          <w:szCs w:val="30"/>
          <w:lang w:eastAsia="en-NZ"/>
        </w:rPr>
        <w:t>This information has been written by</w:t>
      </w:r>
      <w:r w:rsidR="00070B56" w:rsidRPr="00070B56">
        <w:rPr>
          <w:rFonts w:eastAsia="Times New Roman" w:cs="Arial"/>
          <w:sz w:val="30"/>
          <w:szCs w:val="30"/>
          <w:lang w:eastAsia="en-NZ"/>
        </w:rPr>
        <w:t>:</w:t>
      </w:r>
    </w:p>
    <w:p w14:paraId="33AC418E" w14:textId="4DB4B19F" w:rsidR="00070B56" w:rsidRPr="00070B56" w:rsidRDefault="00070B56" w:rsidP="00070B56">
      <w:pPr>
        <w:pStyle w:val="ListParagraph"/>
        <w:numPr>
          <w:ilvl w:val="0"/>
          <w:numId w:val="23"/>
        </w:numPr>
        <w:spacing w:before="0"/>
        <w:rPr>
          <w:rFonts w:eastAsia="Times New Roman" w:cs="Arial"/>
          <w:sz w:val="30"/>
          <w:szCs w:val="30"/>
          <w:lang w:eastAsia="en-NZ"/>
        </w:rPr>
      </w:pPr>
      <w:r w:rsidRPr="00070B56">
        <w:rPr>
          <w:noProof/>
          <w:sz w:val="30"/>
          <w:szCs w:val="30"/>
        </w:rPr>
        <w:drawing>
          <wp:anchor distT="0" distB="0" distL="114300" distR="114300" simplePos="0" relativeHeight="252036096" behindDoc="1" locked="0" layoutInCell="1" allowOverlap="1" wp14:anchorId="6CE14E4B" wp14:editId="59E57D70">
            <wp:simplePos x="0" y="0"/>
            <wp:positionH relativeFrom="margin">
              <wp:posOffset>-113665</wp:posOffset>
            </wp:positionH>
            <wp:positionV relativeFrom="paragraph">
              <wp:posOffset>375829</wp:posOffset>
            </wp:positionV>
            <wp:extent cx="2045970" cy="415290"/>
            <wp:effectExtent l="0" t="0" r="0" b="3810"/>
            <wp:wrapNone/>
            <wp:docPr id="15" name="Picture 15" descr="Logo: Te Aka Whai Ora - Māori Health Author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5" descr="Logo: Te Aka Whai Ora - Māori Health Authority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B56">
        <w:rPr>
          <w:rFonts w:eastAsia="Times New Roman" w:cs="Arial"/>
          <w:sz w:val="30"/>
          <w:szCs w:val="30"/>
          <w:lang w:eastAsia="en-NZ"/>
        </w:rPr>
        <w:t>Te Whatu Ora – Health New Zealand</w:t>
      </w:r>
    </w:p>
    <w:p w14:paraId="6AC62FA0" w14:textId="413365D6" w:rsidR="00070B56" w:rsidRPr="00070B56" w:rsidRDefault="00070B56" w:rsidP="00070B56">
      <w:pPr>
        <w:pStyle w:val="ListParagraph"/>
        <w:numPr>
          <w:ilvl w:val="0"/>
          <w:numId w:val="23"/>
        </w:numPr>
        <w:spacing w:before="0"/>
        <w:rPr>
          <w:rFonts w:eastAsia="Times New Roman" w:cs="Arial"/>
          <w:sz w:val="30"/>
          <w:szCs w:val="30"/>
          <w:lang w:eastAsia="en-NZ"/>
        </w:rPr>
      </w:pPr>
      <w:r w:rsidRPr="00070B56">
        <w:rPr>
          <w:noProof/>
          <w:sz w:val="30"/>
          <w:szCs w:val="30"/>
          <w:lang w:eastAsia="en-GB"/>
        </w:rPr>
        <w:drawing>
          <wp:anchor distT="0" distB="0" distL="114300" distR="114300" simplePos="0" relativeHeight="252034048" behindDoc="1" locked="0" layoutInCell="1" allowOverlap="1" wp14:anchorId="1625D050" wp14:editId="20660692">
            <wp:simplePos x="0" y="0"/>
            <wp:positionH relativeFrom="margin">
              <wp:posOffset>-190500</wp:posOffset>
            </wp:positionH>
            <wp:positionV relativeFrom="paragraph">
              <wp:posOffset>590459</wp:posOffset>
            </wp:positionV>
            <wp:extent cx="2122170" cy="452755"/>
            <wp:effectExtent l="0" t="0" r="0" b="4445"/>
            <wp:wrapNone/>
            <wp:docPr id="13" name="Picture 13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sign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B56">
        <w:rPr>
          <w:rFonts w:eastAsia="Times New Roman" w:cs="Arial"/>
          <w:sz w:val="30"/>
          <w:szCs w:val="30"/>
          <w:lang w:eastAsia="en-NZ"/>
        </w:rPr>
        <w:t xml:space="preserve">Te Aka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Whai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 xml:space="preserve"> Ora –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Maori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 xml:space="preserve"> Health Authority </w:t>
      </w:r>
    </w:p>
    <w:p w14:paraId="28AE9EDF" w14:textId="3AD20779" w:rsidR="0060011B" w:rsidRPr="00070B56" w:rsidRDefault="00070B56" w:rsidP="00070B56">
      <w:pPr>
        <w:pStyle w:val="ListParagraph"/>
        <w:numPr>
          <w:ilvl w:val="0"/>
          <w:numId w:val="23"/>
        </w:numPr>
        <w:spacing w:before="0"/>
        <w:rPr>
          <w:rFonts w:eastAsia="Times New Roman" w:cs="Arial"/>
          <w:sz w:val="30"/>
          <w:szCs w:val="30"/>
          <w:lang w:eastAsia="en-NZ"/>
        </w:rPr>
      </w:pPr>
      <w:r w:rsidRPr="00070B56">
        <w:rPr>
          <w:rFonts w:eastAsia="Times New Roman" w:cs="Arial"/>
          <w:sz w:val="30"/>
          <w:szCs w:val="30"/>
          <w:lang w:eastAsia="en-NZ"/>
        </w:rPr>
        <w:t>Mental Health Foundation New Zealand</w:t>
      </w:r>
      <w:r>
        <w:rPr>
          <w:rFonts w:eastAsia="Times New Roman" w:cs="Arial"/>
          <w:sz w:val="30"/>
          <w:szCs w:val="30"/>
          <w:lang w:eastAsia="en-NZ"/>
        </w:rPr>
        <w:t>.</w:t>
      </w:r>
    </w:p>
    <w:p w14:paraId="4E119B6A" w14:textId="77777777" w:rsidR="0060011B" w:rsidRPr="00070B56" w:rsidRDefault="0060011B" w:rsidP="0060011B">
      <w:pPr>
        <w:spacing w:after="120"/>
        <w:ind w:left="3402"/>
        <w:rPr>
          <w:rFonts w:eastAsia="Times New Roman" w:cs="Arial"/>
          <w:sz w:val="20"/>
          <w:szCs w:val="20"/>
          <w:lang w:eastAsia="en-NZ"/>
        </w:rPr>
      </w:pPr>
    </w:p>
    <w:p w14:paraId="14841983" w14:textId="77777777" w:rsidR="0060011B" w:rsidRPr="00070B56" w:rsidRDefault="0060011B" w:rsidP="0060011B">
      <w:pPr>
        <w:spacing w:after="120"/>
        <w:ind w:left="3402"/>
        <w:rPr>
          <w:rFonts w:eastAsia="Times New Roman" w:cs="Arial"/>
          <w:sz w:val="30"/>
          <w:szCs w:val="30"/>
          <w:lang w:eastAsia="en-NZ"/>
        </w:rPr>
      </w:pPr>
      <w:r w:rsidRPr="00070B56">
        <w:rPr>
          <w:rFonts w:eastAsia="Times New Roman" w:cs="Arial"/>
          <w:noProof/>
          <w:sz w:val="30"/>
          <w:szCs w:val="30"/>
          <w:lang w:eastAsia="en-NZ"/>
        </w:rPr>
        <w:drawing>
          <wp:anchor distT="0" distB="0" distL="114300" distR="114300" simplePos="0" relativeHeight="251701248" behindDoc="1" locked="0" layoutInCell="1" allowOverlap="1" wp14:anchorId="09AD47A3" wp14:editId="1F458CC5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ke it Easy Kia Māmā Mai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B56">
        <w:rPr>
          <w:rFonts w:eastAsia="Times New Roman" w:cs="Arial"/>
          <w:sz w:val="30"/>
          <w:szCs w:val="30"/>
          <w:lang w:eastAsia="en-NZ"/>
        </w:rPr>
        <w:t xml:space="preserve">It has been translated into Easy Read by the Make </w:t>
      </w:r>
      <w:proofErr w:type="gramStart"/>
      <w:r w:rsidRPr="00070B56">
        <w:rPr>
          <w:rFonts w:eastAsia="Times New Roman" w:cs="Arial"/>
          <w:sz w:val="30"/>
          <w:szCs w:val="30"/>
          <w:lang w:eastAsia="en-NZ"/>
        </w:rPr>
        <w:t>it</w:t>
      </w:r>
      <w:proofErr w:type="gramEnd"/>
      <w:r w:rsidRPr="00070B56">
        <w:rPr>
          <w:rFonts w:eastAsia="Times New Roman" w:cs="Arial"/>
          <w:sz w:val="30"/>
          <w:szCs w:val="30"/>
          <w:lang w:eastAsia="en-NZ"/>
        </w:rPr>
        <w:t xml:space="preserve"> Easy Kia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Māmā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 xml:space="preserve"> Mai service of People First New Zealand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Ngā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 xml:space="preserve"> Tāngata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Tuatahi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>.</w:t>
      </w:r>
    </w:p>
    <w:p w14:paraId="2AD36E90" w14:textId="72D3F09A" w:rsidR="0060011B" w:rsidRPr="00070B56" w:rsidRDefault="00070B56" w:rsidP="0060011B">
      <w:pPr>
        <w:spacing w:after="120"/>
        <w:ind w:left="3402"/>
        <w:rPr>
          <w:rFonts w:eastAsia="Times New Roman" w:cs="Arial"/>
          <w:sz w:val="20"/>
          <w:szCs w:val="20"/>
          <w:lang w:eastAsia="en-NZ"/>
        </w:rPr>
      </w:pPr>
      <w:r w:rsidRPr="00070B56">
        <w:rPr>
          <w:rFonts w:eastAsia="Times New Roman" w:cs="Arial"/>
          <w:noProof/>
          <w:sz w:val="30"/>
          <w:szCs w:val="30"/>
          <w:lang w:eastAsia="en-NZ"/>
        </w:rPr>
        <w:drawing>
          <wp:anchor distT="0" distB="0" distL="114300" distR="114300" simplePos="0" relativeHeight="251700224" behindDoc="0" locked="0" layoutInCell="1" allowOverlap="1" wp14:anchorId="5398AA2B" wp14:editId="0508021C">
            <wp:simplePos x="0" y="0"/>
            <wp:positionH relativeFrom="column">
              <wp:posOffset>-76200</wp:posOffset>
            </wp:positionH>
            <wp:positionV relativeFrom="paragraph">
              <wp:posOffset>195671</wp:posOffset>
            </wp:positionV>
            <wp:extent cx="1982470" cy="728980"/>
            <wp:effectExtent l="0" t="0" r="0" b="0"/>
            <wp:wrapNone/>
            <wp:docPr id="98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72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55817" w14:textId="25267D08" w:rsidR="0060011B" w:rsidRPr="00070B56" w:rsidRDefault="0060011B" w:rsidP="0060011B">
      <w:pPr>
        <w:spacing w:after="120"/>
        <w:ind w:left="3402"/>
        <w:rPr>
          <w:rFonts w:eastAsia="Times New Roman" w:cs="Arial"/>
          <w:sz w:val="30"/>
          <w:szCs w:val="30"/>
          <w:lang w:eastAsia="en-NZ"/>
        </w:rPr>
      </w:pPr>
      <w:r w:rsidRPr="00070B56">
        <w:rPr>
          <w:rFonts w:eastAsia="Times New Roman" w:cs="Arial"/>
          <w:sz w:val="30"/>
          <w:szCs w:val="30"/>
          <w:lang w:eastAsia="en-NZ"/>
        </w:rPr>
        <w:t xml:space="preserve">The ideas in this document are not the ideas of People First New Zealand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Ngā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 xml:space="preserve"> Tāngata </w:t>
      </w:r>
      <w:proofErr w:type="spellStart"/>
      <w:r w:rsidRPr="00070B56">
        <w:rPr>
          <w:rFonts w:eastAsia="Times New Roman" w:cs="Arial"/>
          <w:sz w:val="30"/>
          <w:szCs w:val="30"/>
          <w:lang w:eastAsia="en-NZ"/>
        </w:rPr>
        <w:t>Tuatahi</w:t>
      </w:r>
      <w:proofErr w:type="spellEnd"/>
      <w:r w:rsidRPr="00070B56">
        <w:rPr>
          <w:rFonts w:eastAsia="Times New Roman" w:cs="Arial"/>
          <w:sz w:val="30"/>
          <w:szCs w:val="30"/>
          <w:lang w:eastAsia="en-NZ"/>
        </w:rPr>
        <w:t>.</w:t>
      </w:r>
    </w:p>
    <w:p w14:paraId="5B5132A9" w14:textId="50975DFE" w:rsidR="0060011B" w:rsidRPr="00070B56" w:rsidRDefault="00070B56" w:rsidP="0060011B">
      <w:pPr>
        <w:spacing w:after="120"/>
        <w:ind w:left="3402"/>
        <w:rPr>
          <w:rFonts w:eastAsia="Times New Roman" w:cs="Arial"/>
          <w:sz w:val="20"/>
          <w:szCs w:val="20"/>
          <w:lang w:eastAsia="en-NZ"/>
        </w:rPr>
      </w:pPr>
      <w:r w:rsidRPr="00070B56">
        <w:rPr>
          <w:rFonts w:ascii="Calibri" w:eastAsia="Times New Roman" w:hAnsi="Calibri" w:cs="Times New Roman"/>
          <w:noProof/>
          <w:sz w:val="30"/>
          <w:szCs w:val="30"/>
          <w:lang w:eastAsia="en-NZ"/>
        </w:rPr>
        <w:drawing>
          <wp:anchor distT="0" distB="0" distL="114300" distR="114300" simplePos="0" relativeHeight="251694080" behindDoc="1" locked="0" layoutInCell="1" allowOverlap="1" wp14:anchorId="77DEEDDC" wp14:editId="6D7864C8">
            <wp:simplePos x="0" y="0"/>
            <wp:positionH relativeFrom="margin">
              <wp:posOffset>173990</wp:posOffset>
            </wp:positionH>
            <wp:positionV relativeFrom="paragraph">
              <wp:posOffset>38644</wp:posOffset>
            </wp:positionV>
            <wp:extent cx="1189990" cy="729615"/>
            <wp:effectExtent l="0" t="0" r="0" b="0"/>
            <wp:wrapThrough wrapText="bothSides">
              <wp:wrapPolygon edited="0">
                <wp:start x="0" y="0"/>
                <wp:lineTo x="0" y="20867"/>
                <wp:lineTo x="21093" y="20867"/>
                <wp:lineTo x="21093" y="0"/>
                <wp:lineTo x="0" y="0"/>
              </wp:wrapPolygon>
            </wp:wrapThrough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72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16219" w14:textId="77777777" w:rsidR="0060011B" w:rsidRPr="00070B56" w:rsidRDefault="0060011B" w:rsidP="00070B56">
      <w:pPr>
        <w:ind w:left="3402"/>
        <w:rPr>
          <w:rFonts w:eastAsia="Times New Roman" w:cs="Arial"/>
          <w:sz w:val="30"/>
          <w:szCs w:val="30"/>
          <w:lang w:eastAsia="en-NZ"/>
        </w:rPr>
      </w:pPr>
      <w:r w:rsidRPr="00070B56">
        <w:rPr>
          <w:rFonts w:eastAsia="Times New Roman" w:cs="Arial"/>
          <w:sz w:val="30"/>
          <w:szCs w:val="30"/>
          <w:lang w:eastAsia="en-NZ"/>
        </w:rPr>
        <w:t>Make it Easy uses images from:</w:t>
      </w:r>
    </w:p>
    <w:p w14:paraId="19E4F6CF" w14:textId="2EF293CD" w:rsidR="00070B56" w:rsidRPr="00070B56" w:rsidRDefault="0060011B" w:rsidP="00070B56">
      <w:pPr>
        <w:pStyle w:val="Listbulletbackpage"/>
        <w:spacing w:line="360" w:lineRule="auto"/>
        <w:rPr>
          <w:sz w:val="30"/>
          <w:szCs w:val="30"/>
        </w:rPr>
      </w:pPr>
      <w:r w:rsidRPr="00070B56">
        <w:rPr>
          <w:sz w:val="30"/>
          <w:szCs w:val="30"/>
        </w:rPr>
        <w:t>Changepeople.org</w:t>
      </w:r>
    </w:p>
    <w:p w14:paraId="632DACFC" w14:textId="6018DD3F" w:rsidR="0060011B" w:rsidRPr="00070B56" w:rsidRDefault="00070B56" w:rsidP="00070B56">
      <w:pPr>
        <w:pStyle w:val="Listbulletbackpage"/>
        <w:spacing w:line="360" w:lineRule="auto"/>
        <w:rPr>
          <w:sz w:val="30"/>
          <w:szCs w:val="30"/>
        </w:rPr>
      </w:pPr>
      <w:r w:rsidRPr="00070B56">
        <w:rPr>
          <w:noProof/>
          <w:sz w:val="30"/>
          <w:szCs w:val="30"/>
        </w:rPr>
        <w:drawing>
          <wp:anchor distT="0" distB="0" distL="114300" distR="114300" simplePos="0" relativeHeight="251699200" behindDoc="0" locked="0" layoutInCell="1" allowOverlap="1" wp14:anchorId="4D9D9289" wp14:editId="0A76A797">
            <wp:simplePos x="0" y="0"/>
            <wp:positionH relativeFrom="margin">
              <wp:posOffset>-56424</wp:posOffset>
            </wp:positionH>
            <wp:positionV relativeFrom="paragraph">
              <wp:posOffset>279400</wp:posOffset>
            </wp:positionV>
            <wp:extent cx="942975" cy="998855"/>
            <wp:effectExtent l="0" t="0" r="0" b="0"/>
            <wp:wrapNone/>
            <wp:docPr id="10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B56">
        <w:rPr>
          <w:rFonts w:eastAsia="Times New Roman"/>
          <w:noProof/>
          <w:sz w:val="30"/>
          <w:szCs w:val="30"/>
        </w:rPr>
        <w:drawing>
          <wp:anchor distT="0" distB="0" distL="114300" distR="114300" simplePos="0" relativeHeight="251698176" behindDoc="0" locked="0" layoutInCell="1" allowOverlap="1" wp14:anchorId="7BF2E16D" wp14:editId="46AA3316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1809750" cy="203835"/>
            <wp:effectExtent l="0" t="0" r="0" b="5715"/>
            <wp:wrapNone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070B56">
        <w:rPr>
          <w:sz w:val="30"/>
          <w:szCs w:val="30"/>
        </w:rPr>
        <w:t>Photosymbols.com</w:t>
      </w:r>
    </w:p>
    <w:p w14:paraId="624DD3BC" w14:textId="31CFF4F4" w:rsidR="0060011B" w:rsidRPr="00070B56" w:rsidRDefault="00070B56" w:rsidP="00070B56">
      <w:pPr>
        <w:pStyle w:val="Listbulletbackpage"/>
        <w:spacing w:line="360" w:lineRule="auto"/>
        <w:rPr>
          <w:sz w:val="30"/>
          <w:szCs w:val="30"/>
        </w:rPr>
      </w:pPr>
      <w:r w:rsidRPr="00070B56">
        <w:rPr>
          <w:noProof/>
          <w:sz w:val="30"/>
          <w:szCs w:val="30"/>
          <w:shd w:val="clear" w:color="auto" w:fill="FFFFFF"/>
        </w:rPr>
        <w:drawing>
          <wp:anchor distT="0" distB="0" distL="114300" distR="114300" simplePos="0" relativeHeight="251762688" behindDoc="0" locked="0" layoutInCell="1" allowOverlap="1" wp14:anchorId="1F8221F5" wp14:editId="17E637C4">
            <wp:simplePos x="0" y="0"/>
            <wp:positionH relativeFrom="column">
              <wp:posOffset>1005840</wp:posOffset>
            </wp:positionH>
            <wp:positionV relativeFrom="paragraph">
              <wp:posOffset>43815</wp:posOffset>
            </wp:positionV>
            <wp:extent cx="763270" cy="763270"/>
            <wp:effectExtent l="0" t="0" r="0" b="0"/>
            <wp:wrapNone/>
            <wp:docPr id="3990413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070B56">
        <w:rPr>
          <w:color w:val="000000"/>
          <w:sz w:val="30"/>
          <w:szCs w:val="30"/>
          <w:shd w:val="clear" w:color="auto" w:fill="FFFFFF"/>
        </w:rPr>
        <w:t>SGC Image Works</w:t>
      </w:r>
    </w:p>
    <w:p w14:paraId="4EC9617C" w14:textId="3E5DDC0F" w:rsidR="00070B56" w:rsidRPr="00070B56" w:rsidRDefault="0060011B" w:rsidP="00070B56">
      <w:pPr>
        <w:pStyle w:val="Listbulletbackpage"/>
        <w:spacing w:line="360" w:lineRule="auto"/>
        <w:rPr>
          <w:sz w:val="30"/>
          <w:szCs w:val="30"/>
        </w:rPr>
      </w:pPr>
      <w:proofErr w:type="spellStart"/>
      <w:r w:rsidRPr="00070B56">
        <w:rPr>
          <w:sz w:val="30"/>
          <w:szCs w:val="30"/>
        </w:rPr>
        <w:t>Huriana</w:t>
      </w:r>
      <w:proofErr w:type="spellEnd"/>
      <w:r w:rsidRPr="00070B56">
        <w:rPr>
          <w:sz w:val="30"/>
          <w:szCs w:val="30"/>
          <w:shd w:val="clear" w:color="auto" w:fill="FFFFFF"/>
        </w:rPr>
        <w:t> </w:t>
      </w:r>
      <w:proofErr w:type="spellStart"/>
      <w:r w:rsidRPr="00070B56">
        <w:rPr>
          <w:sz w:val="30"/>
          <w:szCs w:val="30"/>
          <w:shd w:val="clear" w:color="auto" w:fill="FFFFFF"/>
        </w:rPr>
        <w:t>Kopeke-Te</w:t>
      </w:r>
      <w:proofErr w:type="spellEnd"/>
      <w:r w:rsidRPr="00070B56">
        <w:rPr>
          <w:sz w:val="30"/>
          <w:szCs w:val="30"/>
          <w:shd w:val="clear" w:color="auto" w:fill="FFFFFF"/>
        </w:rPr>
        <w:t xml:space="preserve"> </w:t>
      </w:r>
      <w:proofErr w:type="spellStart"/>
      <w:r w:rsidRPr="00070B56">
        <w:rPr>
          <w:sz w:val="30"/>
          <w:szCs w:val="30"/>
          <w:shd w:val="clear" w:color="auto" w:fill="FFFFFF"/>
        </w:rPr>
        <w:t>Aho</w:t>
      </w:r>
      <w:proofErr w:type="spellEnd"/>
    </w:p>
    <w:p w14:paraId="7524136F" w14:textId="60DAF068" w:rsidR="00070B56" w:rsidRPr="00070B56" w:rsidRDefault="00257D60" w:rsidP="00070B56">
      <w:pPr>
        <w:pStyle w:val="Listbulletbackpage"/>
        <w:spacing w:after="120" w:line="360" w:lineRule="auto"/>
        <w:rPr>
          <w:rFonts w:eastAsia="Times New Roman" w:cs="Times New Roman"/>
          <w:sz w:val="30"/>
          <w:szCs w:val="30"/>
        </w:rPr>
      </w:pPr>
      <w:r w:rsidRPr="00070B56">
        <w:rPr>
          <w:sz w:val="30"/>
          <w:szCs w:val="30"/>
          <w:shd w:val="clear" w:color="auto" w:fill="FFFFFF"/>
        </w:rPr>
        <w:t>T.</w:t>
      </w:r>
      <w:r w:rsidR="006F0F15">
        <w:rPr>
          <w:sz w:val="30"/>
          <w:szCs w:val="30"/>
          <w:shd w:val="clear" w:color="auto" w:fill="FFFFFF"/>
        </w:rPr>
        <w:t xml:space="preserve"> </w:t>
      </w:r>
      <w:r w:rsidRPr="00070B56">
        <w:rPr>
          <w:sz w:val="30"/>
          <w:szCs w:val="30"/>
          <w:shd w:val="clear" w:color="auto" w:fill="FFFFFF"/>
        </w:rPr>
        <w:t>Wood</w:t>
      </w:r>
      <w:r w:rsidR="0060011B" w:rsidRPr="00070B56">
        <w:rPr>
          <w:sz w:val="30"/>
          <w:szCs w:val="30"/>
          <w:shd w:val="clear" w:color="auto" w:fill="FFFFFF"/>
        </w:rPr>
        <w:t>.</w:t>
      </w:r>
    </w:p>
    <w:p w14:paraId="3D39581F" w14:textId="49CCF234" w:rsidR="00E5212C" w:rsidRPr="00070B56" w:rsidRDefault="00070B56" w:rsidP="00070B56">
      <w:pPr>
        <w:pStyle w:val="Listbulletbackpage"/>
        <w:numPr>
          <w:ilvl w:val="0"/>
          <w:numId w:val="0"/>
        </w:numPr>
        <w:spacing w:after="120" w:line="360" w:lineRule="auto"/>
        <w:ind w:left="3402"/>
        <w:rPr>
          <w:rFonts w:eastAsia="Times New Roman" w:cs="Times New Roman"/>
          <w:sz w:val="30"/>
          <w:szCs w:val="30"/>
        </w:rPr>
      </w:pPr>
      <w:r w:rsidRPr="00070B56">
        <w:rPr>
          <w:rFonts w:ascii="Calibri" w:eastAsia="Times New Roman" w:hAnsi="Calibri" w:cs="Times New Roman"/>
          <w:noProof/>
          <w:sz w:val="30"/>
          <w:szCs w:val="30"/>
        </w:rPr>
        <w:drawing>
          <wp:anchor distT="0" distB="0" distL="114300" distR="114300" simplePos="0" relativeHeight="251696128" behindDoc="0" locked="0" layoutInCell="1" allowOverlap="1" wp14:anchorId="41857DC7" wp14:editId="3EBF4FC8">
            <wp:simplePos x="0" y="0"/>
            <wp:positionH relativeFrom="column">
              <wp:posOffset>433070</wp:posOffset>
            </wp:positionH>
            <wp:positionV relativeFrom="paragraph">
              <wp:posOffset>376555</wp:posOffset>
            </wp:positionV>
            <wp:extent cx="752475" cy="838200"/>
            <wp:effectExtent l="0" t="0" r="0" b="0"/>
            <wp:wrapNone/>
            <wp:docPr id="296" name="Picture 2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070B56">
        <w:rPr>
          <w:rFonts w:eastAsia="Times New Roman"/>
          <w:sz w:val="30"/>
          <w:szCs w:val="30"/>
        </w:rPr>
        <w:br/>
        <w:t>All images used in this Easy Read document are subject to copyright rules</w:t>
      </w:r>
      <w:r w:rsidR="00636C9A" w:rsidRPr="00070B56">
        <w:rPr>
          <w:rFonts w:eastAsia="Times New Roman"/>
          <w:sz w:val="30"/>
          <w:szCs w:val="30"/>
        </w:rPr>
        <w:t xml:space="preserve"> </w:t>
      </w:r>
      <w:r w:rsidR="0060011B" w:rsidRPr="00070B56">
        <w:rPr>
          <w:rFonts w:eastAsia="Times New Roman"/>
          <w:sz w:val="30"/>
          <w:szCs w:val="30"/>
        </w:rPr>
        <w:t>and cannot be used without permission.</w:t>
      </w:r>
      <w:bookmarkEnd w:id="0"/>
    </w:p>
    <w:sectPr w:rsidR="00E5212C" w:rsidRPr="00070B56" w:rsidSect="00315307">
      <w:footerReference w:type="even" r:id="rId173"/>
      <w:footerReference w:type="default" r:id="rId17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96C7A8" w14:textId="77777777" w:rsidR="00ED58E9" w:rsidRDefault="00ED58E9">
      <w:pPr>
        <w:spacing w:line="240" w:lineRule="auto"/>
      </w:pPr>
      <w:r>
        <w:separator/>
      </w:r>
    </w:p>
  </w:endnote>
  <w:endnote w:type="continuationSeparator" w:id="0">
    <w:p w14:paraId="07835CF5" w14:textId="77777777" w:rsidR="00ED58E9" w:rsidRDefault="00ED58E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DAB0332" w14:textId="77777777" w:rsidR="00E5212C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4A66736" w14:textId="77777777" w:rsidR="00E5212C" w:rsidRDefault="00E5212C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996D08" w14:textId="77777777" w:rsidR="00E5212C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6F89988" w14:textId="77777777" w:rsidR="00E5212C" w:rsidRDefault="00E5212C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13A5D6" w14:textId="77777777" w:rsidR="00ED58E9" w:rsidRDefault="00ED58E9">
      <w:pPr>
        <w:spacing w:line="240" w:lineRule="auto"/>
      </w:pPr>
      <w:r>
        <w:separator/>
      </w:r>
    </w:p>
  </w:footnote>
  <w:footnote w:type="continuationSeparator" w:id="0">
    <w:p w14:paraId="6C4F976F" w14:textId="77777777" w:rsidR="00ED58E9" w:rsidRDefault="00ED58E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1F37D57"/>
    <w:multiLevelType w:val="hybridMultilevel"/>
    <w:tmpl w:val="70B2BDAE"/>
    <w:lvl w:ilvl="0" w:tplc="CBAADB2A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" w15:restartNumberingAfterBreak="0">
    <w:nsid w:val="05C80450"/>
    <w:multiLevelType w:val="hybridMultilevel"/>
    <w:tmpl w:val="F2740688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476780"/>
    <w:multiLevelType w:val="hybridMultilevel"/>
    <w:tmpl w:val="07CC696E"/>
    <w:lvl w:ilvl="0" w:tplc="F906DF4C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32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784F49"/>
    <w:multiLevelType w:val="hybridMultilevel"/>
    <w:tmpl w:val="BF3A8444"/>
    <w:lvl w:ilvl="0" w:tplc="CBAADB2A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1D42ED7"/>
    <w:multiLevelType w:val="hybridMultilevel"/>
    <w:tmpl w:val="63CCDF7E"/>
    <w:lvl w:ilvl="0" w:tplc="C11032D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8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1C1805D3"/>
    <w:multiLevelType w:val="hybridMultilevel"/>
    <w:tmpl w:val="64ACAB5C"/>
    <w:lvl w:ilvl="0" w:tplc="7E36568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61FED00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BEF07BB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FF80965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9322F01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BA0CDDB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1D7A28E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CF36E20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FE92D6C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10" w15:restartNumberingAfterBreak="0">
    <w:nsid w:val="24377A03"/>
    <w:multiLevelType w:val="hybridMultilevel"/>
    <w:tmpl w:val="FF8C2FA2"/>
    <w:lvl w:ilvl="0" w:tplc="1FDEDE9E">
      <w:start w:val="1"/>
      <w:numFmt w:val="decimal"/>
      <w:lvlText w:val="%1."/>
      <w:lvlJc w:val="left"/>
      <w:pPr>
        <w:ind w:left="4046" w:hanging="360"/>
      </w:pPr>
      <w:rPr>
        <w:rFonts w:hint="default"/>
        <w:b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2F213562"/>
    <w:multiLevelType w:val="hybridMultilevel"/>
    <w:tmpl w:val="69D0CD1C"/>
    <w:lvl w:ilvl="0" w:tplc="4DF2A27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D7F20E5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2F78882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C816676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762CF48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7E12DC4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7AC8EC3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C212B90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E974A58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13" w15:restartNumberingAfterBreak="0">
    <w:nsid w:val="30130F7D"/>
    <w:multiLevelType w:val="hybridMultilevel"/>
    <w:tmpl w:val="AD24B1F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3EEB065D"/>
    <w:multiLevelType w:val="hybridMultilevel"/>
    <w:tmpl w:val="B53C57A2"/>
    <w:lvl w:ilvl="0" w:tplc="CBAADB2A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1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3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5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7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9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15" w:hanging="360"/>
      </w:pPr>
      <w:rPr>
        <w:rFonts w:ascii="Wingdings" w:hAnsi="Wingdings" w:hint="default"/>
      </w:rPr>
    </w:lvl>
  </w:abstractNum>
  <w:abstractNum w:abstractNumId="16" w15:restartNumberingAfterBreak="0">
    <w:nsid w:val="4482044C"/>
    <w:multiLevelType w:val="hybridMultilevel"/>
    <w:tmpl w:val="191CC9EC"/>
    <w:lvl w:ilvl="0" w:tplc="F9D27FD2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680" w:hanging="360"/>
      </w:pPr>
    </w:lvl>
    <w:lvl w:ilvl="2" w:tplc="1409001B" w:tentative="1">
      <w:start w:val="1"/>
      <w:numFmt w:val="lowerRoman"/>
      <w:lvlText w:val="%3."/>
      <w:lvlJc w:val="right"/>
      <w:pPr>
        <w:ind w:left="5400" w:hanging="180"/>
      </w:pPr>
    </w:lvl>
    <w:lvl w:ilvl="3" w:tplc="1409000F" w:tentative="1">
      <w:start w:val="1"/>
      <w:numFmt w:val="decimal"/>
      <w:lvlText w:val="%4."/>
      <w:lvlJc w:val="left"/>
      <w:pPr>
        <w:ind w:left="6120" w:hanging="360"/>
      </w:pPr>
    </w:lvl>
    <w:lvl w:ilvl="4" w:tplc="14090019" w:tentative="1">
      <w:start w:val="1"/>
      <w:numFmt w:val="lowerLetter"/>
      <w:lvlText w:val="%5."/>
      <w:lvlJc w:val="left"/>
      <w:pPr>
        <w:ind w:left="6840" w:hanging="360"/>
      </w:pPr>
    </w:lvl>
    <w:lvl w:ilvl="5" w:tplc="1409001B" w:tentative="1">
      <w:start w:val="1"/>
      <w:numFmt w:val="lowerRoman"/>
      <w:lvlText w:val="%6."/>
      <w:lvlJc w:val="right"/>
      <w:pPr>
        <w:ind w:left="7560" w:hanging="180"/>
      </w:pPr>
    </w:lvl>
    <w:lvl w:ilvl="6" w:tplc="1409000F" w:tentative="1">
      <w:start w:val="1"/>
      <w:numFmt w:val="decimal"/>
      <w:lvlText w:val="%7."/>
      <w:lvlJc w:val="left"/>
      <w:pPr>
        <w:ind w:left="8280" w:hanging="360"/>
      </w:pPr>
    </w:lvl>
    <w:lvl w:ilvl="7" w:tplc="14090019" w:tentative="1">
      <w:start w:val="1"/>
      <w:numFmt w:val="lowerLetter"/>
      <w:lvlText w:val="%8."/>
      <w:lvlJc w:val="left"/>
      <w:pPr>
        <w:ind w:left="9000" w:hanging="360"/>
      </w:pPr>
    </w:lvl>
    <w:lvl w:ilvl="8" w:tplc="1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45074F3B"/>
    <w:multiLevelType w:val="hybridMultilevel"/>
    <w:tmpl w:val="9BDE053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49446847"/>
    <w:multiLevelType w:val="hybridMultilevel"/>
    <w:tmpl w:val="AB2EA3F4"/>
    <w:lvl w:ilvl="0" w:tplc="F3BAF05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9" w15:restartNumberingAfterBreak="0">
    <w:nsid w:val="4B89033C"/>
    <w:multiLevelType w:val="hybridMultilevel"/>
    <w:tmpl w:val="FBC42650"/>
    <w:lvl w:ilvl="0" w:tplc="1B9E01AE">
      <w:start w:val="1"/>
      <w:numFmt w:val="decimal"/>
      <w:lvlText w:val="%1."/>
      <w:lvlJc w:val="left"/>
      <w:pPr>
        <w:ind w:left="4046" w:hanging="360"/>
      </w:pPr>
      <w:rPr>
        <w:rFonts w:hint="default"/>
        <w:b/>
        <w:bCs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4F748B"/>
    <w:multiLevelType w:val="hybridMultilevel"/>
    <w:tmpl w:val="5B72BF2E"/>
    <w:lvl w:ilvl="0" w:tplc="CBAADB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4" w15:restartNumberingAfterBreak="0">
    <w:nsid w:val="5A6D5334"/>
    <w:multiLevelType w:val="hybridMultilevel"/>
    <w:tmpl w:val="7DCC60A6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25" w15:restartNumberingAfterBreak="0">
    <w:nsid w:val="5ED84D71"/>
    <w:multiLevelType w:val="hybridMultilevel"/>
    <w:tmpl w:val="7DAA78B8"/>
    <w:lvl w:ilvl="0" w:tplc="883A806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E9498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6540DC9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4074F2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2C367EA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641ACB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D016827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46E76B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F744981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6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7" w15:restartNumberingAfterBreak="0">
    <w:nsid w:val="65E67C85"/>
    <w:multiLevelType w:val="hybridMultilevel"/>
    <w:tmpl w:val="AC3AB57C"/>
    <w:lvl w:ilvl="0" w:tplc="CBAADB2A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1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3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5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7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9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15" w:hanging="360"/>
      </w:pPr>
      <w:rPr>
        <w:rFonts w:ascii="Wingdings" w:hAnsi="Wingdings" w:hint="default"/>
      </w:rPr>
    </w:lvl>
  </w:abstractNum>
  <w:abstractNum w:abstractNumId="28" w15:restartNumberingAfterBreak="0">
    <w:nsid w:val="6F345CB2"/>
    <w:multiLevelType w:val="hybridMultilevel"/>
    <w:tmpl w:val="E63ADCCE"/>
    <w:lvl w:ilvl="0" w:tplc="444212D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1C4945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9D96335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DE8788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1202191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16200CA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9ACC0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54E179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6C3A55C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9" w15:restartNumberingAfterBreak="0">
    <w:nsid w:val="719D6C79"/>
    <w:multiLevelType w:val="hybridMultilevel"/>
    <w:tmpl w:val="7DC8073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0" w15:restartNumberingAfterBreak="0">
    <w:nsid w:val="75767D4C"/>
    <w:multiLevelType w:val="hybridMultilevel"/>
    <w:tmpl w:val="661CD128"/>
    <w:lvl w:ilvl="0" w:tplc="788E47D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073E1B0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111600E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24EAA9A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206ACC4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585651B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D05028A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2F66CFF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FDCE5EF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31" w15:restartNumberingAfterBreak="0">
    <w:nsid w:val="760C68ED"/>
    <w:multiLevelType w:val="hybridMultilevel"/>
    <w:tmpl w:val="4E1AA0A4"/>
    <w:lvl w:ilvl="0" w:tplc="5C72F93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EA2086A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4A78564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F440D0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B6BCFC8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90E04CE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BF0CE0C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F4D4248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E01C56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32" w15:restartNumberingAfterBreak="0">
    <w:nsid w:val="7DB84AB4"/>
    <w:multiLevelType w:val="hybridMultilevel"/>
    <w:tmpl w:val="5726C3DC"/>
    <w:lvl w:ilvl="0" w:tplc="CBAADB2A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1313756596">
    <w:abstractNumId w:val="11"/>
  </w:num>
  <w:num w:numId="2" w16cid:durableId="1751925994">
    <w:abstractNumId w:val="3"/>
  </w:num>
  <w:num w:numId="3" w16cid:durableId="930426864">
    <w:abstractNumId w:val="23"/>
  </w:num>
  <w:num w:numId="4" w16cid:durableId="90706847">
    <w:abstractNumId w:val="26"/>
  </w:num>
  <w:num w:numId="5" w16cid:durableId="313334513">
    <w:abstractNumId w:val="14"/>
  </w:num>
  <w:num w:numId="6" w16cid:durableId="2033803924">
    <w:abstractNumId w:val="8"/>
  </w:num>
  <w:num w:numId="7" w16cid:durableId="808132422">
    <w:abstractNumId w:val="4"/>
  </w:num>
  <w:num w:numId="8" w16cid:durableId="1143546541">
    <w:abstractNumId w:val="21"/>
  </w:num>
  <w:num w:numId="9" w16cid:durableId="279923130">
    <w:abstractNumId w:val="1"/>
  </w:num>
  <w:num w:numId="10" w16cid:durableId="1141115467">
    <w:abstractNumId w:val="20"/>
  </w:num>
  <w:num w:numId="11" w16cid:durableId="1254901281">
    <w:abstractNumId w:val="0"/>
  </w:num>
  <w:num w:numId="12" w16cid:durableId="641545078">
    <w:abstractNumId w:val="7"/>
  </w:num>
  <w:num w:numId="13" w16cid:durableId="1527407735">
    <w:abstractNumId w:val="18"/>
  </w:num>
  <w:num w:numId="14" w16cid:durableId="1742291908">
    <w:abstractNumId w:val="16"/>
  </w:num>
  <w:num w:numId="15" w16cid:durableId="753628996">
    <w:abstractNumId w:val="28"/>
  </w:num>
  <w:num w:numId="16" w16cid:durableId="1437940019">
    <w:abstractNumId w:val="12"/>
  </w:num>
  <w:num w:numId="17" w16cid:durableId="294717869">
    <w:abstractNumId w:val="25"/>
  </w:num>
  <w:num w:numId="18" w16cid:durableId="320043295">
    <w:abstractNumId w:val="30"/>
  </w:num>
  <w:num w:numId="19" w16cid:durableId="136150653">
    <w:abstractNumId w:val="31"/>
  </w:num>
  <w:num w:numId="20" w16cid:durableId="1927807929">
    <w:abstractNumId w:val="9"/>
  </w:num>
  <w:num w:numId="21" w16cid:durableId="151407903">
    <w:abstractNumId w:val="19"/>
  </w:num>
  <w:num w:numId="22" w16cid:durableId="1573154933">
    <w:abstractNumId w:val="10"/>
  </w:num>
  <w:num w:numId="23" w16cid:durableId="979383692">
    <w:abstractNumId w:val="29"/>
  </w:num>
  <w:num w:numId="24" w16cid:durableId="700597334">
    <w:abstractNumId w:val="24"/>
  </w:num>
  <w:num w:numId="25" w16cid:durableId="1831822907">
    <w:abstractNumId w:val="17"/>
  </w:num>
  <w:num w:numId="26" w16cid:durableId="1750612297">
    <w:abstractNumId w:val="13"/>
  </w:num>
  <w:num w:numId="27" w16cid:durableId="1263731617">
    <w:abstractNumId w:val="22"/>
  </w:num>
  <w:num w:numId="28" w16cid:durableId="308175718">
    <w:abstractNumId w:val="5"/>
  </w:num>
  <w:num w:numId="29" w16cid:durableId="920984337">
    <w:abstractNumId w:val="6"/>
  </w:num>
  <w:num w:numId="30" w16cid:durableId="1929659351">
    <w:abstractNumId w:val="15"/>
  </w:num>
  <w:num w:numId="31" w16cid:durableId="1441295783">
    <w:abstractNumId w:val="32"/>
  </w:num>
  <w:num w:numId="32" w16cid:durableId="2114859364">
    <w:abstractNumId w:val="2"/>
  </w:num>
  <w:num w:numId="33" w16cid:durableId="672879637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AUA4TPPvCwAAAA="/>
  </w:docVars>
  <w:rsids>
    <w:rsidRoot w:val="00D3765A"/>
    <w:rsid w:val="000013CC"/>
    <w:rsid w:val="00004330"/>
    <w:rsid w:val="000048C4"/>
    <w:rsid w:val="00005DB6"/>
    <w:rsid w:val="000064D2"/>
    <w:rsid w:val="000129DD"/>
    <w:rsid w:val="00017705"/>
    <w:rsid w:val="00021B6E"/>
    <w:rsid w:val="000227B4"/>
    <w:rsid w:val="0003092A"/>
    <w:rsid w:val="000454BB"/>
    <w:rsid w:val="0004557B"/>
    <w:rsid w:val="00070B56"/>
    <w:rsid w:val="0009079F"/>
    <w:rsid w:val="000934CD"/>
    <w:rsid w:val="000A067A"/>
    <w:rsid w:val="000A3C46"/>
    <w:rsid w:val="000A5188"/>
    <w:rsid w:val="000B4ED8"/>
    <w:rsid w:val="000E1F30"/>
    <w:rsid w:val="000E448E"/>
    <w:rsid w:val="000F0480"/>
    <w:rsid w:val="000F2843"/>
    <w:rsid w:val="00122416"/>
    <w:rsid w:val="00124EA8"/>
    <w:rsid w:val="00162CB7"/>
    <w:rsid w:val="001754F4"/>
    <w:rsid w:val="0017639B"/>
    <w:rsid w:val="00186A08"/>
    <w:rsid w:val="0018784A"/>
    <w:rsid w:val="001A3A1E"/>
    <w:rsid w:val="001A3F41"/>
    <w:rsid w:val="001B1D77"/>
    <w:rsid w:val="001B2854"/>
    <w:rsid w:val="001B4DD5"/>
    <w:rsid w:val="001C3F3D"/>
    <w:rsid w:val="001C42D2"/>
    <w:rsid w:val="001D223E"/>
    <w:rsid w:val="001D2461"/>
    <w:rsid w:val="001E3429"/>
    <w:rsid w:val="001F63EB"/>
    <w:rsid w:val="001F7784"/>
    <w:rsid w:val="00201791"/>
    <w:rsid w:val="00217CF6"/>
    <w:rsid w:val="00225E9C"/>
    <w:rsid w:val="00226F54"/>
    <w:rsid w:val="00232892"/>
    <w:rsid w:val="00234C8B"/>
    <w:rsid w:val="00257D60"/>
    <w:rsid w:val="002611CD"/>
    <w:rsid w:val="00261BF8"/>
    <w:rsid w:val="00266B9F"/>
    <w:rsid w:val="00274103"/>
    <w:rsid w:val="00287C5A"/>
    <w:rsid w:val="002B7484"/>
    <w:rsid w:val="002C5148"/>
    <w:rsid w:val="002D3A34"/>
    <w:rsid w:val="002D5B1D"/>
    <w:rsid w:val="002F075E"/>
    <w:rsid w:val="003022AE"/>
    <w:rsid w:val="00315307"/>
    <w:rsid w:val="00323EB3"/>
    <w:rsid w:val="00324223"/>
    <w:rsid w:val="00327E47"/>
    <w:rsid w:val="0033772A"/>
    <w:rsid w:val="00356149"/>
    <w:rsid w:val="00371C85"/>
    <w:rsid w:val="003720BE"/>
    <w:rsid w:val="00387EEB"/>
    <w:rsid w:val="003A5140"/>
    <w:rsid w:val="003B6B44"/>
    <w:rsid w:val="003F07F7"/>
    <w:rsid w:val="003F0E37"/>
    <w:rsid w:val="003F5628"/>
    <w:rsid w:val="00407443"/>
    <w:rsid w:val="0043086F"/>
    <w:rsid w:val="004535B5"/>
    <w:rsid w:val="004567B0"/>
    <w:rsid w:val="004756C0"/>
    <w:rsid w:val="0048452E"/>
    <w:rsid w:val="004929D8"/>
    <w:rsid w:val="0049716F"/>
    <w:rsid w:val="004A0C4A"/>
    <w:rsid w:val="004A34E9"/>
    <w:rsid w:val="004C135C"/>
    <w:rsid w:val="004E0488"/>
    <w:rsid w:val="004E488B"/>
    <w:rsid w:val="004F56C0"/>
    <w:rsid w:val="00503AD5"/>
    <w:rsid w:val="00513999"/>
    <w:rsid w:val="005171B2"/>
    <w:rsid w:val="00520A53"/>
    <w:rsid w:val="00522E5E"/>
    <w:rsid w:val="00541824"/>
    <w:rsid w:val="00570380"/>
    <w:rsid w:val="00583772"/>
    <w:rsid w:val="00587D7A"/>
    <w:rsid w:val="005921AD"/>
    <w:rsid w:val="00595D0D"/>
    <w:rsid w:val="005C5821"/>
    <w:rsid w:val="005D0D3B"/>
    <w:rsid w:val="005D73EF"/>
    <w:rsid w:val="005F0771"/>
    <w:rsid w:val="005F5BDA"/>
    <w:rsid w:val="0060011B"/>
    <w:rsid w:val="006032B6"/>
    <w:rsid w:val="0061580A"/>
    <w:rsid w:val="006165BC"/>
    <w:rsid w:val="00616AF7"/>
    <w:rsid w:val="006233BE"/>
    <w:rsid w:val="00624751"/>
    <w:rsid w:val="0063081E"/>
    <w:rsid w:val="006332CF"/>
    <w:rsid w:val="00636C9A"/>
    <w:rsid w:val="00643EF5"/>
    <w:rsid w:val="0064667B"/>
    <w:rsid w:val="00656C1B"/>
    <w:rsid w:val="00663E36"/>
    <w:rsid w:val="00666B07"/>
    <w:rsid w:val="00673E64"/>
    <w:rsid w:val="00675657"/>
    <w:rsid w:val="0069389C"/>
    <w:rsid w:val="006B1D34"/>
    <w:rsid w:val="006B45FC"/>
    <w:rsid w:val="006C5C26"/>
    <w:rsid w:val="006D12ED"/>
    <w:rsid w:val="006D3D3C"/>
    <w:rsid w:val="006E050D"/>
    <w:rsid w:val="006F0F15"/>
    <w:rsid w:val="006F4892"/>
    <w:rsid w:val="00705CA3"/>
    <w:rsid w:val="00707EBF"/>
    <w:rsid w:val="00717814"/>
    <w:rsid w:val="00736E4E"/>
    <w:rsid w:val="007435C8"/>
    <w:rsid w:val="00751EC3"/>
    <w:rsid w:val="00763676"/>
    <w:rsid w:val="007829EC"/>
    <w:rsid w:val="00791F91"/>
    <w:rsid w:val="007A59A0"/>
    <w:rsid w:val="007B636F"/>
    <w:rsid w:val="007C2111"/>
    <w:rsid w:val="007C7764"/>
    <w:rsid w:val="007D2CA8"/>
    <w:rsid w:val="007E58A6"/>
    <w:rsid w:val="007E6FB1"/>
    <w:rsid w:val="007E7233"/>
    <w:rsid w:val="007F17DD"/>
    <w:rsid w:val="007F29E4"/>
    <w:rsid w:val="007F728E"/>
    <w:rsid w:val="008108D6"/>
    <w:rsid w:val="00837BBC"/>
    <w:rsid w:val="00840E1C"/>
    <w:rsid w:val="00863D53"/>
    <w:rsid w:val="008848CB"/>
    <w:rsid w:val="00887F23"/>
    <w:rsid w:val="00891BCD"/>
    <w:rsid w:val="008940F8"/>
    <w:rsid w:val="008946C2"/>
    <w:rsid w:val="008B2B8B"/>
    <w:rsid w:val="008D437D"/>
    <w:rsid w:val="008D5F6F"/>
    <w:rsid w:val="00901F18"/>
    <w:rsid w:val="0092584E"/>
    <w:rsid w:val="009411B0"/>
    <w:rsid w:val="0094516C"/>
    <w:rsid w:val="0098180B"/>
    <w:rsid w:val="00995BF2"/>
    <w:rsid w:val="009A27D8"/>
    <w:rsid w:val="009A57BE"/>
    <w:rsid w:val="009E0274"/>
    <w:rsid w:val="009F15B6"/>
    <w:rsid w:val="009F4AFD"/>
    <w:rsid w:val="00A12915"/>
    <w:rsid w:val="00A21718"/>
    <w:rsid w:val="00A4622F"/>
    <w:rsid w:val="00A56AB7"/>
    <w:rsid w:val="00A95D46"/>
    <w:rsid w:val="00AB4C3D"/>
    <w:rsid w:val="00AB7A6C"/>
    <w:rsid w:val="00AE01FF"/>
    <w:rsid w:val="00AE7582"/>
    <w:rsid w:val="00AF00FF"/>
    <w:rsid w:val="00B30F89"/>
    <w:rsid w:val="00B36A6C"/>
    <w:rsid w:val="00B4079F"/>
    <w:rsid w:val="00B50B0B"/>
    <w:rsid w:val="00B6531D"/>
    <w:rsid w:val="00B74838"/>
    <w:rsid w:val="00B81A2E"/>
    <w:rsid w:val="00B97468"/>
    <w:rsid w:val="00BB603F"/>
    <w:rsid w:val="00BC2D95"/>
    <w:rsid w:val="00BC6E09"/>
    <w:rsid w:val="00BC73B6"/>
    <w:rsid w:val="00BC7E04"/>
    <w:rsid w:val="00BD34B6"/>
    <w:rsid w:val="00BE11B7"/>
    <w:rsid w:val="00BE5475"/>
    <w:rsid w:val="00BE6C65"/>
    <w:rsid w:val="00BF1A46"/>
    <w:rsid w:val="00BF5BBA"/>
    <w:rsid w:val="00BF5DDC"/>
    <w:rsid w:val="00BF7FBF"/>
    <w:rsid w:val="00C05151"/>
    <w:rsid w:val="00C1750F"/>
    <w:rsid w:val="00C200AE"/>
    <w:rsid w:val="00C31E0D"/>
    <w:rsid w:val="00C61A71"/>
    <w:rsid w:val="00C72C75"/>
    <w:rsid w:val="00C754D9"/>
    <w:rsid w:val="00C96642"/>
    <w:rsid w:val="00CA50E8"/>
    <w:rsid w:val="00CB763D"/>
    <w:rsid w:val="00CC3ADF"/>
    <w:rsid w:val="00CD0E02"/>
    <w:rsid w:val="00D037AB"/>
    <w:rsid w:val="00D114FC"/>
    <w:rsid w:val="00D1593D"/>
    <w:rsid w:val="00D21C14"/>
    <w:rsid w:val="00D3765A"/>
    <w:rsid w:val="00D57F04"/>
    <w:rsid w:val="00D652D9"/>
    <w:rsid w:val="00D67451"/>
    <w:rsid w:val="00D75180"/>
    <w:rsid w:val="00D852B6"/>
    <w:rsid w:val="00DA6D1C"/>
    <w:rsid w:val="00DB6474"/>
    <w:rsid w:val="00DC2C7F"/>
    <w:rsid w:val="00DC5D2A"/>
    <w:rsid w:val="00DD2936"/>
    <w:rsid w:val="00DF2E18"/>
    <w:rsid w:val="00E01CD4"/>
    <w:rsid w:val="00E17BF8"/>
    <w:rsid w:val="00E208BB"/>
    <w:rsid w:val="00E25EA4"/>
    <w:rsid w:val="00E301CA"/>
    <w:rsid w:val="00E353F3"/>
    <w:rsid w:val="00E47777"/>
    <w:rsid w:val="00E50411"/>
    <w:rsid w:val="00E5212C"/>
    <w:rsid w:val="00E56A37"/>
    <w:rsid w:val="00E64A3F"/>
    <w:rsid w:val="00E70E61"/>
    <w:rsid w:val="00EA567F"/>
    <w:rsid w:val="00EA63EF"/>
    <w:rsid w:val="00EB36A6"/>
    <w:rsid w:val="00EB4680"/>
    <w:rsid w:val="00EB70BD"/>
    <w:rsid w:val="00ED58E9"/>
    <w:rsid w:val="00ED6534"/>
    <w:rsid w:val="00EF4A04"/>
    <w:rsid w:val="00EF6E8C"/>
    <w:rsid w:val="00F03864"/>
    <w:rsid w:val="00F1190F"/>
    <w:rsid w:val="00F20BCC"/>
    <w:rsid w:val="00F3023B"/>
    <w:rsid w:val="00F32DCE"/>
    <w:rsid w:val="00F3434B"/>
    <w:rsid w:val="00F44097"/>
    <w:rsid w:val="00F5560C"/>
    <w:rsid w:val="00F60E0D"/>
    <w:rsid w:val="00F87859"/>
    <w:rsid w:val="00FB3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4D03D1"/>
  <w15:chartTrackingRefBased/>
  <w15:docId w15:val="{47B47D1F-9108-48DC-A3C6-CA49F97F09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semiHidden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6B1D34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6"/>
      <w:szCs w:val="56"/>
      <w:lang w:val="en-NZ" w:eastAsia="en-GB"/>
    </w:rPr>
  </w:style>
  <w:style w:type="character" w:customStyle="1" w:styleId="TitleChar">
    <w:name w:val="Title Char"/>
    <w:basedOn w:val="DefaultParagraphFont"/>
    <w:link w:val="Title"/>
    <w:rsid w:val="006B1D34"/>
    <w:rPr>
      <w:rFonts w:ascii="Arial" w:eastAsiaTheme="majorEastAsia" w:hAnsi="Arial" w:cstheme="majorBidi"/>
      <w:b/>
      <w:color w:val="000000" w:themeColor="text1"/>
      <w:spacing w:val="-10"/>
      <w:kern w:val="28"/>
      <w:sz w:val="56"/>
      <w:szCs w:val="56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EB70B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B1D34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jpeg"/><Relationship Id="rId84" Type="http://schemas.openxmlformats.org/officeDocument/2006/relationships/image" Target="media/image78.png"/><Relationship Id="rId138" Type="http://schemas.openxmlformats.org/officeDocument/2006/relationships/image" Target="media/image122.png"/><Relationship Id="rId159" Type="http://schemas.openxmlformats.org/officeDocument/2006/relationships/image" Target="media/image143.png"/><Relationship Id="rId170" Type="http://schemas.openxmlformats.org/officeDocument/2006/relationships/image" Target="media/image154.png"/><Relationship Id="rId107" Type="http://schemas.openxmlformats.org/officeDocument/2006/relationships/image" Target="media/image96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14.png"/><Relationship Id="rId149" Type="http://schemas.openxmlformats.org/officeDocument/2006/relationships/image" Target="media/image133.png"/><Relationship Id="rId5" Type="http://schemas.openxmlformats.org/officeDocument/2006/relationships/footnotes" Target="footnotes.xml"/><Relationship Id="rId95" Type="http://schemas.openxmlformats.org/officeDocument/2006/relationships/image" Target="media/image84.jpeg"/><Relationship Id="rId160" Type="http://schemas.openxmlformats.org/officeDocument/2006/relationships/image" Target="media/image14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07.png"/><Relationship Id="rId139" Type="http://schemas.openxmlformats.org/officeDocument/2006/relationships/image" Target="media/image127.png"/><Relationship Id="rId85" Type="http://schemas.openxmlformats.org/officeDocument/2006/relationships/image" Target="media/image79.png"/><Relationship Id="rId150" Type="http://schemas.openxmlformats.org/officeDocument/2006/relationships/image" Target="media/image134.jpeg"/><Relationship Id="rId171" Type="http://schemas.openxmlformats.org/officeDocument/2006/relationships/image" Target="media/image155.jpeg"/><Relationship Id="rId12" Type="http://schemas.openxmlformats.org/officeDocument/2006/relationships/image" Target="media/image6.jpeg"/><Relationship Id="rId33" Type="http://schemas.openxmlformats.org/officeDocument/2006/relationships/image" Target="media/image27.png"/><Relationship Id="rId108" Type="http://schemas.openxmlformats.org/officeDocument/2006/relationships/image" Target="media/image97.png"/><Relationship Id="rId129" Type="http://schemas.openxmlformats.org/officeDocument/2006/relationships/image" Target="media/image115.jpe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1.png"/><Relationship Id="rId96" Type="http://schemas.openxmlformats.org/officeDocument/2006/relationships/image" Target="media/image85.jpeg"/><Relationship Id="rId140" Type="http://schemas.openxmlformats.org/officeDocument/2006/relationships/image" Target="media/image123.jpeg"/><Relationship Id="rId145" Type="http://schemas.openxmlformats.org/officeDocument/2006/relationships/image" Target="media/image129.jpeg"/><Relationship Id="rId161" Type="http://schemas.openxmlformats.org/officeDocument/2006/relationships/image" Target="media/image145.jpeg"/><Relationship Id="rId166" Type="http://schemas.openxmlformats.org/officeDocument/2006/relationships/image" Target="media/image150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3.png"/><Relationship Id="rId119" Type="http://schemas.openxmlformats.org/officeDocument/2006/relationships/image" Target="media/image108.jpeg"/><Relationship Id="rId44" Type="http://schemas.openxmlformats.org/officeDocument/2006/relationships/image" Target="media/image38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130" Type="http://schemas.openxmlformats.org/officeDocument/2006/relationships/image" Target="media/image116.png"/><Relationship Id="rId135" Type="http://schemas.openxmlformats.org/officeDocument/2006/relationships/image" Target="media/image123.png"/><Relationship Id="rId151" Type="http://schemas.openxmlformats.org/officeDocument/2006/relationships/image" Target="media/image135.png"/><Relationship Id="rId156" Type="http://schemas.openxmlformats.org/officeDocument/2006/relationships/image" Target="media/image140.png"/><Relationship Id="rId172" Type="http://schemas.openxmlformats.org/officeDocument/2006/relationships/image" Target="media/image15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98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86.pn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2.png"/><Relationship Id="rId141" Type="http://schemas.openxmlformats.org/officeDocument/2006/relationships/image" Target="media/image124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1.jpeg"/><Relationship Id="rId162" Type="http://schemas.openxmlformats.org/officeDocument/2006/relationships/image" Target="media/image14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9.png"/><Relationship Id="rId136" Type="http://schemas.openxmlformats.org/officeDocument/2006/relationships/image" Target="media/image121.png"/><Relationship Id="rId157" Type="http://schemas.openxmlformats.org/officeDocument/2006/relationships/image" Target="media/image141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image" Target="media/image136.png"/><Relationship Id="rId173" Type="http://schemas.openxmlformats.org/officeDocument/2006/relationships/footer" Target="footer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3.png"/><Relationship Id="rId147" Type="http://schemas.openxmlformats.org/officeDocument/2006/relationships/image" Target="media/image131.png"/><Relationship Id="rId168" Type="http://schemas.openxmlformats.org/officeDocument/2006/relationships/image" Target="media/image152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090.jpeg"/><Relationship Id="rId142" Type="http://schemas.openxmlformats.org/officeDocument/2006/relationships/image" Target="media/image125.jpeg"/><Relationship Id="rId163" Type="http://schemas.openxmlformats.org/officeDocument/2006/relationships/image" Target="media/image147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116" Type="http://schemas.openxmlformats.org/officeDocument/2006/relationships/image" Target="media/image105.jpeg"/><Relationship Id="rId137" Type="http://schemas.openxmlformats.org/officeDocument/2006/relationships/image" Target="media/image125.png"/><Relationship Id="rId158" Type="http://schemas.openxmlformats.org/officeDocument/2006/relationships/image" Target="media/image142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11" Type="http://schemas.openxmlformats.org/officeDocument/2006/relationships/image" Target="media/image100.jpeg"/><Relationship Id="rId132" Type="http://schemas.openxmlformats.org/officeDocument/2006/relationships/image" Target="media/image117.png"/><Relationship Id="rId153" Type="http://schemas.openxmlformats.org/officeDocument/2006/relationships/image" Target="media/image137.png"/><Relationship Id="rId174" Type="http://schemas.openxmlformats.org/officeDocument/2006/relationships/footer" Target="footer2.xml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5.png"/><Relationship Id="rId127" Type="http://schemas.openxmlformats.org/officeDocument/2006/relationships/image" Target="media/image115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122" Type="http://schemas.openxmlformats.org/officeDocument/2006/relationships/image" Target="media/image110.jpeg"/><Relationship Id="rId143" Type="http://schemas.openxmlformats.org/officeDocument/2006/relationships/image" Target="media/image126.jpeg"/><Relationship Id="rId148" Type="http://schemas.openxmlformats.org/officeDocument/2006/relationships/image" Target="media/image132.jpeg"/><Relationship Id="rId164" Type="http://schemas.openxmlformats.org/officeDocument/2006/relationships/image" Target="media/image148.jpeg"/><Relationship Id="rId169" Type="http://schemas.openxmlformats.org/officeDocument/2006/relationships/image" Target="media/image15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pn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112" Type="http://schemas.openxmlformats.org/officeDocument/2006/relationships/image" Target="media/image101.jpeg"/><Relationship Id="rId133" Type="http://schemas.openxmlformats.org/officeDocument/2006/relationships/image" Target="media/image118.png"/><Relationship Id="rId154" Type="http://schemas.openxmlformats.org/officeDocument/2006/relationships/image" Target="media/image138.png"/><Relationship Id="rId175" Type="http://schemas.openxmlformats.org/officeDocument/2006/relationships/fontTable" Target="fontTable.xml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1.jpeg"/><Relationship Id="rId123" Type="http://schemas.openxmlformats.org/officeDocument/2006/relationships/image" Target="media/image110.png"/><Relationship Id="rId144" Type="http://schemas.openxmlformats.org/officeDocument/2006/relationships/image" Target="media/image128.png"/><Relationship Id="rId165" Type="http://schemas.openxmlformats.org/officeDocument/2006/relationships/image" Target="media/image149.jpeg"/><Relationship Id="rId27" Type="http://schemas.openxmlformats.org/officeDocument/2006/relationships/image" Target="media/image21.jpeg"/><Relationship Id="rId48" Type="http://schemas.openxmlformats.org/officeDocument/2006/relationships/image" Target="media/image42.png"/><Relationship Id="rId69" Type="http://schemas.openxmlformats.org/officeDocument/2006/relationships/image" Target="media/image63.jpeg"/><Relationship Id="rId113" Type="http://schemas.openxmlformats.org/officeDocument/2006/relationships/image" Target="media/image102.png"/><Relationship Id="rId134" Type="http://schemas.openxmlformats.org/officeDocument/2006/relationships/image" Target="media/image120.png"/><Relationship Id="rId80" Type="http://schemas.openxmlformats.org/officeDocument/2006/relationships/image" Target="media/image74.jpeg"/><Relationship Id="rId155" Type="http://schemas.openxmlformats.org/officeDocument/2006/relationships/image" Target="media/image139.png"/><Relationship Id="rId176" Type="http://schemas.openxmlformats.org/officeDocument/2006/relationships/theme" Target="theme/theme1.xml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2.png"/><Relationship Id="rId124" Type="http://schemas.openxmlformats.org/officeDocument/2006/relationships/image" Target="media/image1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J\Documents\People%20First\Te%20Whatu%20Ora%20September%202023\Te%20Whatu%20Ora%20-%20Looking%20after%20how%20you%20are%20feeling%20after%20a%20natural%20disaster%20-%20Sept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Te Whatu Ora - Looking after how you are feeling after a natural disaster - Sept 2023.dotx</Template>
  <TotalTime>0</TotalTime>
  <Pages>45</Pages>
  <Words>1903</Words>
  <Characters>10851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AJ</dc:creator>
  <cp:keywords/>
  <dc:description/>
  <cp:lastModifiedBy>Kathryn Parrish</cp:lastModifiedBy>
  <cp:revision>2</cp:revision>
  <cp:lastPrinted>2023-10-05T22:07:00Z</cp:lastPrinted>
  <dcterms:created xsi:type="dcterms:W3CDTF">2023-10-05T22:08:00Z</dcterms:created>
  <dcterms:modified xsi:type="dcterms:W3CDTF">2023-10-05T22:08:00Z</dcterms:modified>
</cp:coreProperties>
</file>