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0F29E64" w14:textId="26EF89B3" w:rsidR="00F87859" w:rsidRDefault="007C250C" w:rsidP="00F87859">
      <w:pPr>
        <w:rPr>
          <w:rFonts w:cs="Arial"/>
          <w:szCs w:val="32"/>
        </w:rPr>
      </w:pPr>
      <w:r>
        <w:rPr>
          <w:rFonts w:cs="Arial"/>
          <w:noProof/>
          <w:szCs w:val="32"/>
        </w:rPr>
        <w:drawing>
          <wp:anchor distT="0" distB="0" distL="114300" distR="114300" simplePos="0" relativeHeight="251841536" behindDoc="0" locked="0" layoutInCell="1" allowOverlap="1" wp14:anchorId="000FF85D" wp14:editId="69786FC6">
            <wp:simplePos x="0" y="0"/>
            <wp:positionH relativeFrom="column">
              <wp:posOffset>-129540</wp:posOffset>
            </wp:positionH>
            <wp:positionV relativeFrom="paragraph">
              <wp:posOffset>-190500</wp:posOffset>
            </wp:positionV>
            <wp:extent cx="4104852" cy="624840"/>
            <wp:effectExtent l="0" t="0" r="0" b="3810"/>
            <wp:wrapNone/>
            <wp:docPr id="1835162910" name="Picture 1" descr="Logo of Te Kahui Tika Tangata Human Rights Commission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162910" name="Picture 1" descr="Logo of Te Kahui Tika Tangata Human Rights Commission. 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4852" cy="624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44928" behindDoc="0" locked="0" layoutInCell="1" allowOverlap="1" wp14:anchorId="374CD412" wp14:editId="40C841AC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B34109" w14:textId="7B29F52E" w:rsidR="00F87859" w:rsidRDefault="00F87859" w:rsidP="00F87859">
      <w:pPr>
        <w:rPr>
          <w:rFonts w:cs="Arial"/>
          <w:szCs w:val="32"/>
        </w:rPr>
      </w:pPr>
    </w:p>
    <w:p w14:paraId="05D2E6E4" w14:textId="64B3241D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679469C9" w14:textId="6DD86186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43AB39BB" w14:textId="00CE2AAC" w:rsidR="00887F23" w:rsidRDefault="00EA057E" w:rsidP="00F87859">
      <w:pPr>
        <w:pStyle w:val="Title"/>
      </w:pPr>
      <w:r>
        <w:t>Support to make a complaint about Conversion Practices</w:t>
      </w:r>
    </w:p>
    <w:p w14:paraId="737E37D7" w14:textId="0047C960" w:rsidR="00027963" w:rsidRPr="00027963" w:rsidRDefault="00027963" w:rsidP="00027963">
      <w:pPr>
        <w:rPr>
          <w:lang w:val="en-NZ" w:eastAsia="en-GB"/>
        </w:rPr>
      </w:pPr>
      <w:r w:rsidRPr="006A7A21">
        <w:rPr>
          <w:noProof/>
        </w:rPr>
        <w:drawing>
          <wp:anchor distT="0" distB="0" distL="114300" distR="114300" simplePos="0" relativeHeight="251905024" behindDoc="0" locked="0" layoutInCell="1" allowOverlap="1" wp14:anchorId="15C4600D" wp14:editId="21368C39">
            <wp:simplePos x="0" y="0"/>
            <wp:positionH relativeFrom="column">
              <wp:posOffset>695960</wp:posOffset>
            </wp:positionH>
            <wp:positionV relativeFrom="paragraph">
              <wp:posOffset>103777</wp:posOffset>
            </wp:positionV>
            <wp:extent cx="4321629" cy="4447808"/>
            <wp:effectExtent l="0" t="0" r="3175" b="0"/>
            <wp:wrapNone/>
            <wp:docPr id="2103492927" name="Picture 1" descr="Picture of a person sitting down holding a rainbow flag. They are sitting in a green circl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492927" name="Picture 1" descr="Picture of a person sitting down holding a rainbow flag. They are sitting in a green circle. 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1629" cy="44478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D2A27D" w14:textId="2D938CB1" w:rsidR="00887F23" w:rsidRDefault="00887F23" w:rsidP="00F87859">
      <w:pPr>
        <w:pStyle w:val="Title"/>
      </w:pPr>
    </w:p>
    <w:p w14:paraId="1DB049F0" w14:textId="4FBFF39D" w:rsidR="00887F23" w:rsidRDefault="00887F23" w:rsidP="00F87859">
      <w:pPr>
        <w:pStyle w:val="Title"/>
      </w:pPr>
    </w:p>
    <w:p w14:paraId="0F113C54" w14:textId="77777777" w:rsidR="00887F23" w:rsidRDefault="00887F23" w:rsidP="00F87859">
      <w:pPr>
        <w:pStyle w:val="Title"/>
      </w:pPr>
    </w:p>
    <w:p w14:paraId="23442893" w14:textId="77777777" w:rsidR="00887F23" w:rsidRDefault="00887F23" w:rsidP="00F87859">
      <w:pPr>
        <w:pStyle w:val="Title"/>
      </w:pPr>
    </w:p>
    <w:p w14:paraId="08D562E0" w14:textId="5F4E4734" w:rsidR="00F87859" w:rsidRPr="00570380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  <w:r w:rsidR="00570380">
        <w:br/>
      </w:r>
      <w:r w:rsidR="00027963">
        <w:br/>
      </w:r>
      <w:r w:rsidR="00887F23" w:rsidRPr="00570380">
        <w:t xml:space="preserve">Published: </w:t>
      </w:r>
      <w:r w:rsidR="00047792">
        <w:t>J</w:t>
      </w:r>
      <w:r w:rsidR="00143147">
        <w:t>une</w:t>
      </w:r>
      <w:r w:rsidR="000B1FF2">
        <w:t xml:space="preserve"> 2025</w:t>
      </w:r>
    </w:p>
    <w:p w14:paraId="70450396" w14:textId="1122C206" w:rsidR="007F115E" w:rsidRPr="000A13E0" w:rsidRDefault="00027963" w:rsidP="000A13E0">
      <w:pPr>
        <w:pStyle w:val="Heading1"/>
      </w:pPr>
      <w:r>
        <w:rPr>
          <w:noProof/>
          <w:lang w:val="en-NZ" w:eastAsia="en-NZ"/>
        </w:rPr>
        <w:br w:type="column"/>
      </w:r>
      <w:r w:rsidR="007F115E" w:rsidRPr="000A13E0">
        <w:lastRenderedPageBreak/>
        <w:t>Before you start</w:t>
      </w:r>
    </w:p>
    <w:p w14:paraId="22A78628" w14:textId="77777777" w:rsidR="007F115E" w:rsidRDefault="007F115E" w:rsidP="007F115E"/>
    <w:p w14:paraId="0FD27F55" w14:textId="77777777" w:rsidR="007F115E" w:rsidRDefault="007F115E" w:rsidP="007F115E">
      <w:r w:rsidRPr="00D13891">
        <w:rPr>
          <w:noProof/>
        </w:rPr>
        <w:drawing>
          <wp:anchor distT="0" distB="0" distL="114300" distR="114300" simplePos="0" relativeHeight="251836416" behindDoc="0" locked="0" layoutInCell="1" allowOverlap="1" wp14:anchorId="21CBA241" wp14:editId="1C1AB415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426210" cy="1034026"/>
            <wp:effectExtent l="0" t="0" r="254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A25DFF7" w14:textId="77777777" w:rsidR="00537E66" w:rsidRDefault="00537E66" w:rsidP="00537E66">
      <w:r>
        <w:t>This information may upset some people when they are reading it.</w:t>
      </w:r>
    </w:p>
    <w:p w14:paraId="0A0DBFD4" w14:textId="1AC88E02" w:rsidR="00537E66" w:rsidRDefault="00537E66" w:rsidP="00537E66"/>
    <w:p w14:paraId="2608E067" w14:textId="09013F98" w:rsidR="008A4C18" w:rsidRDefault="004909E6" w:rsidP="00537E66">
      <w:r>
        <w:rPr>
          <w:noProof/>
        </w:rPr>
        <mc:AlternateContent>
          <mc:Choice Requires="wpg">
            <w:drawing>
              <wp:anchor distT="0" distB="0" distL="114300" distR="114300" simplePos="0" relativeHeight="252284928" behindDoc="0" locked="0" layoutInCell="1" allowOverlap="1" wp14:anchorId="0FF16364" wp14:editId="722AB971">
                <wp:simplePos x="0" y="0"/>
                <wp:positionH relativeFrom="column">
                  <wp:posOffset>0</wp:posOffset>
                </wp:positionH>
                <wp:positionV relativeFrom="paragraph">
                  <wp:posOffset>99695</wp:posOffset>
                </wp:positionV>
                <wp:extent cx="1352550" cy="1339215"/>
                <wp:effectExtent l="0" t="0" r="0" b="0"/>
                <wp:wrapNone/>
                <wp:docPr id="1780982536" name="Group 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2550" cy="1339215"/>
                          <a:chOff x="0" y="0"/>
                          <a:chExt cx="1352550" cy="1339215"/>
                        </a:xfrm>
                      </wpg:grpSpPr>
                      <pic:pic xmlns:pic="http://schemas.openxmlformats.org/drawingml/2006/picture">
                        <pic:nvPicPr>
                          <pic:cNvPr id="646226570" name="Picture 4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339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4778227" name="Picture 4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4400" y="790575"/>
                            <a:ext cx="438150" cy="438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1000E865" id="Group 50" o:spid="_x0000_s1026" alt="&quot;&quot;" style="position:absolute;margin-left:0;margin-top:7.85pt;width:106.5pt;height:105.45pt;z-index:252284928" coordsize="13525,1339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" o:spid="_x0000_s1027" type="#_x0000_t75" alt="&quot;&quot;" style="position:absolute;width:9810;height:13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">
                  <v:imagedata r:id="rId14" o:title=""/>
                </v:shape>
                <v:shape id="Picture 49" o:spid="_x0000_s1028" type="#_x0000_t75" alt="&quot;&quot;" style="position:absolute;left:9144;top:7905;width:4381;height:4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">
                  <v:imagedata r:id="rId15" o:title=""/>
                </v:shape>
              </v:group>
            </w:pict>
          </mc:Fallback>
        </mc:AlternateContent>
      </w:r>
    </w:p>
    <w:p w14:paraId="30E46227" w14:textId="45AE5B56" w:rsidR="008A4C18" w:rsidRDefault="008A4C18" w:rsidP="00537E66">
      <w:r>
        <w:t xml:space="preserve">This information is not meant to scare anyone. </w:t>
      </w:r>
    </w:p>
    <w:p w14:paraId="315A5D8B" w14:textId="141577F1" w:rsidR="008A4C18" w:rsidRDefault="008A4C18" w:rsidP="00537E66"/>
    <w:p w14:paraId="4B900069" w14:textId="54829ECA" w:rsidR="008A4C18" w:rsidRDefault="008A4C18" w:rsidP="00537E66"/>
    <w:p w14:paraId="5855241D" w14:textId="32128D2A" w:rsidR="008A4C18" w:rsidRDefault="00AB5F70" w:rsidP="00537E66">
      <w:r>
        <w:rPr>
          <w:noProof/>
        </w:rPr>
        <w:drawing>
          <wp:anchor distT="0" distB="0" distL="114300" distR="114300" simplePos="0" relativeHeight="252282880" behindDoc="0" locked="0" layoutInCell="1" allowOverlap="1" wp14:anchorId="47D567BF" wp14:editId="1FFCED48">
            <wp:simplePos x="0" y="0"/>
            <wp:positionH relativeFrom="column">
              <wp:posOffset>57150</wp:posOffset>
            </wp:positionH>
            <wp:positionV relativeFrom="paragraph">
              <wp:posOffset>29845</wp:posOffset>
            </wp:positionV>
            <wp:extent cx="1440000" cy="1218461"/>
            <wp:effectExtent l="0" t="0" r="8255" b="1270"/>
            <wp:wrapNone/>
            <wp:docPr id="2056843498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843498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184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C18">
        <w:t>If you do not feel safe right now call the Police</w:t>
      </w:r>
      <w:r w:rsidR="004D6EDD">
        <w:t xml:space="preserve"> on </w:t>
      </w:r>
      <w:r w:rsidR="004D6EDD" w:rsidRPr="004D6EDD">
        <w:rPr>
          <w:b/>
          <w:bCs/>
          <w:color w:val="EE0000"/>
        </w:rPr>
        <w:t>111</w:t>
      </w:r>
      <w:r w:rsidR="004D6EDD">
        <w:t xml:space="preserve">. </w:t>
      </w:r>
    </w:p>
    <w:p w14:paraId="4C84EB3A" w14:textId="0113C996" w:rsidR="00537E66" w:rsidRDefault="00537E66" w:rsidP="00537E66"/>
    <w:p w14:paraId="77E576DE" w14:textId="77777777" w:rsidR="00CF4F0C" w:rsidRDefault="00CF4F0C" w:rsidP="00537E66"/>
    <w:p w14:paraId="2240E74A" w14:textId="69B9113C" w:rsidR="00537E66" w:rsidRDefault="00537E66" w:rsidP="00537E66">
      <w:r w:rsidRPr="00E12C9C">
        <w:rPr>
          <w:noProof/>
        </w:rPr>
        <w:drawing>
          <wp:anchor distT="0" distB="0" distL="114300" distR="114300" simplePos="0" relativeHeight="251840512" behindDoc="0" locked="0" layoutInCell="1" allowOverlap="1" wp14:anchorId="0A960D89" wp14:editId="5B4E64A8">
            <wp:simplePos x="0" y="0"/>
            <wp:positionH relativeFrom="column">
              <wp:posOffset>0</wp:posOffset>
            </wp:positionH>
            <wp:positionV relativeFrom="paragraph">
              <wp:posOffset>526415</wp:posOffset>
            </wp:positionV>
            <wp:extent cx="1645920" cy="1645920"/>
            <wp:effectExtent l="0" t="0" r="0" b="0"/>
            <wp:wrapNone/>
            <wp:docPr id="176205521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05521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If you are upset after reading this </w:t>
      </w:r>
      <w:proofErr w:type="gramStart"/>
      <w:r>
        <w:t>document</w:t>
      </w:r>
      <w:proofErr w:type="gramEnd"/>
      <w:r>
        <w:t xml:space="preserve"> you can talk to your:</w:t>
      </w:r>
    </w:p>
    <w:p w14:paraId="2EF5C5D8" w14:textId="77777777" w:rsidR="00537E66" w:rsidRDefault="00537E66" w:rsidP="00537E66">
      <w:pPr>
        <w:pStyle w:val="Listtoplevel"/>
      </w:pPr>
      <w:r>
        <w:t>whānau / family</w:t>
      </w:r>
    </w:p>
    <w:p w14:paraId="25B3BFA5" w14:textId="5CFAD6D4" w:rsidR="00537E66" w:rsidRDefault="00537E66" w:rsidP="00537E66">
      <w:pPr>
        <w:pStyle w:val="Listtoplevel"/>
      </w:pPr>
      <w:r>
        <w:t>friends.</w:t>
      </w:r>
    </w:p>
    <w:p w14:paraId="7BCBDE0D" w14:textId="75F49329" w:rsidR="00537E66" w:rsidRDefault="00537E66" w:rsidP="00537E66"/>
    <w:p w14:paraId="57129301" w14:textId="77777777" w:rsidR="00537E66" w:rsidRDefault="00537E66" w:rsidP="00537E66"/>
    <w:p w14:paraId="7E9E77FC" w14:textId="15EB98E8" w:rsidR="00537E66" w:rsidRDefault="00537E66" w:rsidP="00537E66">
      <w:r>
        <w:rPr>
          <w:noProof/>
        </w:rPr>
        <w:lastRenderedPageBreak/>
        <w:drawing>
          <wp:anchor distT="0" distB="0" distL="114300" distR="114300" simplePos="0" relativeHeight="251839488" behindDoc="0" locked="0" layoutInCell="1" allowOverlap="1" wp14:anchorId="2E906F5B" wp14:editId="23D27139">
            <wp:simplePos x="0" y="0"/>
            <wp:positionH relativeFrom="margin">
              <wp:posOffset>0</wp:posOffset>
            </wp:positionH>
            <wp:positionV relativeFrom="paragraph">
              <wp:posOffset>86360</wp:posOffset>
            </wp:positionV>
            <wp:extent cx="1428749" cy="1638300"/>
            <wp:effectExtent l="0" t="0" r="635" b="0"/>
            <wp:wrapNone/>
            <wp:docPr id="770456647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456647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49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You can also contact Need to Talk by:</w:t>
      </w:r>
    </w:p>
    <w:p w14:paraId="206DEA99" w14:textId="14505C6B" w:rsidR="00537E66" w:rsidRDefault="00537E66" w:rsidP="00537E66">
      <w:pPr>
        <w:pStyle w:val="Listtoplevel"/>
      </w:pPr>
      <w:r>
        <w:t>calling 1737</w:t>
      </w:r>
    </w:p>
    <w:p w14:paraId="33CDA05D" w14:textId="30ED38F8" w:rsidR="00537E66" w:rsidRDefault="00537E66" w:rsidP="00537E66">
      <w:pPr>
        <w:pStyle w:val="Listtoplevel"/>
      </w:pPr>
      <w:r>
        <w:t>texting 1737</w:t>
      </w:r>
    </w:p>
    <w:p w14:paraId="728DCCC6" w14:textId="17AF533E" w:rsidR="00537E66" w:rsidRDefault="00AB5F70" w:rsidP="00537E66">
      <w:r>
        <w:rPr>
          <w:noProof/>
        </w:rPr>
        <mc:AlternateContent>
          <mc:Choice Requires="wpg">
            <w:drawing>
              <wp:anchor distT="0" distB="0" distL="114300" distR="114300" simplePos="0" relativeHeight="251838464" behindDoc="0" locked="0" layoutInCell="1" allowOverlap="1" wp14:anchorId="607FEB0A" wp14:editId="24992FFB">
                <wp:simplePos x="0" y="0"/>
                <wp:positionH relativeFrom="column">
                  <wp:posOffset>-139065</wp:posOffset>
                </wp:positionH>
                <wp:positionV relativeFrom="paragraph">
                  <wp:posOffset>300355</wp:posOffset>
                </wp:positionV>
                <wp:extent cx="1935480" cy="1314450"/>
                <wp:effectExtent l="0" t="0" r="0" b="0"/>
                <wp:wrapNone/>
                <wp:docPr id="1351807291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5480" cy="1314450"/>
                          <a:chOff x="0" y="0"/>
                          <a:chExt cx="1935480" cy="1314450"/>
                        </a:xfrm>
                      </wpg:grpSpPr>
                      <pic:pic xmlns:pic="http://schemas.openxmlformats.org/drawingml/2006/picture">
                        <pic:nvPicPr>
                          <pic:cNvPr id="952193564" name="Picture 1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51237073" name="Graphic 551237073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1080" y="30480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7AADEDC6" id="Group 1" o:spid="_x0000_s1026" alt="&quot;&quot;" style="position:absolute;margin-left:-10.95pt;margin-top:23.65pt;width:152.4pt;height:103.5pt;z-index:251838464" coordsize="19354,13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">
                <v:shape id="Picture 14" o:spid="_x0000_s1027" type="#_x0000_t75" alt="&quot;&quot;" style="position:absolute;width:18573;height:13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">
                  <v:imagedata r:id="rId22" o:title=""/>
                </v:shape>
                <v:shape id="Graphic 551237073" o:spid="_x0000_s1028" type="#_x0000_t75" alt="Close with solid fill" style="position:absolute;left:10210;top:3048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">
                  <v:imagedata r:id="rId23" o:title="Close with solid fill"/>
                </v:shape>
              </v:group>
            </w:pict>
          </mc:Fallback>
        </mc:AlternateContent>
      </w:r>
    </w:p>
    <w:p w14:paraId="44F5C296" w14:textId="77777777" w:rsidR="00537E66" w:rsidRDefault="00537E66" w:rsidP="00537E66"/>
    <w:p w14:paraId="2336DBAC" w14:textId="77777777" w:rsidR="00537E66" w:rsidRDefault="00537E66" w:rsidP="00537E66">
      <w:r>
        <w:t>It does not cost any money to call / text 1737.</w:t>
      </w:r>
    </w:p>
    <w:p w14:paraId="612FA57F" w14:textId="77777777" w:rsidR="00DF45E4" w:rsidRDefault="00DF45E4" w:rsidP="007F115E"/>
    <w:p w14:paraId="4A29B2AD" w14:textId="77777777" w:rsidR="00DF45E4" w:rsidRDefault="00DF45E4" w:rsidP="007F115E"/>
    <w:p w14:paraId="196B8858" w14:textId="7BECE568" w:rsidR="007F115E" w:rsidRDefault="00A0537D" w:rsidP="007F115E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835392" behindDoc="1" locked="0" layoutInCell="1" allowOverlap="1" wp14:anchorId="06A44A12" wp14:editId="4A9ABA79">
            <wp:simplePos x="0" y="0"/>
            <wp:positionH relativeFrom="column">
              <wp:posOffset>-68580</wp:posOffset>
            </wp:positionH>
            <wp:positionV relativeFrom="paragraph">
              <wp:posOffset>-69215</wp:posOffset>
            </wp:positionV>
            <wp:extent cx="1363345" cy="1927860"/>
            <wp:effectExtent l="0" t="0" r="8255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115E">
        <w:t>This is a long document.</w:t>
      </w:r>
    </w:p>
    <w:p w14:paraId="4D5A4EBE" w14:textId="32E1CC47" w:rsidR="007F115E" w:rsidRDefault="007F115E" w:rsidP="007F115E"/>
    <w:p w14:paraId="1C8BA066" w14:textId="2B237386" w:rsidR="007F115E" w:rsidRDefault="007F115E" w:rsidP="007F115E"/>
    <w:p w14:paraId="33952692" w14:textId="3DFA40AE" w:rsidR="007F115E" w:rsidRDefault="007F115E" w:rsidP="007F115E">
      <w:r>
        <w:t>It can be hard for some people to read a document this long.</w:t>
      </w:r>
    </w:p>
    <w:p w14:paraId="7BF58DBF" w14:textId="77777777" w:rsidR="007F115E" w:rsidRDefault="007F115E" w:rsidP="007F115E"/>
    <w:p w14:paraId="164BC902" w14:textId="77777777" w:rsidR="007F115E" w:rsidRDefault="007F115E" w:rsidP="007F115E"/>
    <w:p w14:paraId="746B0580" w14:textId="55720BCE" w:rsidR="007F115E" w:rsidRDefault="001F7EB2" w:rsidP="007F115E">
      <w:r>
        <w:br w:type="column"/>
      </w:r>
      <w:r w:rsidR="007F115E">
        <w:rPr>
          <w:noProof/>
        </w:rPr>
        <w:lastRenderedPageBreak/>
        <w:drawing>
          <wp:anchor distT="0" distB="0" distL="114300" distR="114300" simplePos="0" relativeHeight="251833344" behindDoc="0" locked="0" layoutInCell="1" allowOverlap="1" wp14:anchorId="71E2222E" wp14:editId="2704F4A1">
            <wp:simplePos x="0" y="0"/>
            <wp:positionH relativeFrom="margin">
              <wp:posOffset>0</wp:posOffset>
            </wp:positionH>
            <wp:positionV relativeFrom="paragraph">
              <wp:posOffset>65405</wp:posOffset>
            </wp:positionV>
            <wp:extent cx="1424427" cy="1310485"/>
            <wp:effectExtent l="0" t="0" r="4445" b="4445"/>
            <wp:wrapNone/>
            <wp:docPr id="1798483066" name="Picture 17984830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483066" name="Picture 17984830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115E">
        <w:t>Some things you can do to make it easier are:</w:t>
      </w:r>
    </w:p>
    <w:p w14:paraId="48BEED0C" w14:textId="77777777" w:rsidR="007F115E" w:rsidRDefault="007F115E" w:rsidP="007F115E">
      <w:pPr>
        <w:pStyle w:val="Listtoplevel"/>
      </w:pPr>
      <w:r>
        <w:t>read it a few pages at a time</w:t>
      </w:r>
    </w:p>
    <w:p w14:paraId="5F98AE6A" w14:textId="77777777" w:rsidR="007F115E" w:rsidRDefault="007F115E" w:rsidP="007F115E">
      <w:pPr>
        <w:pStyle w:val="Listtoplevel"/>
      </w:pPr>
      <w:r>
        <w:t xml:space="preserve">set aside some quiet time to look </w:t>
      </w:r>
      <w:r w:rsidRPr="005A37A0">
        <w:rPr>
          <w:rFonts w:cs="Arial"/>
          <w:lang w:eastAsia="en-NZ"/>
        </w:rPr>
        <w:drawing>
          <wp:anchor distT="0" distB="0" distL="114300" distR="114300" simplePos="0" relativeHeight="251834368" behindDoc="0" locked="0" layoutInCell="1" allowOverlap="1" wp14:anchorId="206CCE3E" wp14:editId="04299737">
            <wp:simplePos x="0" y="0"/>
            <wp:positionH relativeFrom="column">
              <wp:posOffset>0</wp:posOffset>
            </wp:positionH>
            <wp:positionV relativeFrom="paragraph">
              <wp:posOffset>668655</wp:posOffset>
            </wp:positionV>
            <wp:extent cx="1860550" cy="1273175"/>
            <wp:effectExtent l="0" t="0" r="6350" b="3175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at it</w:t>
      </w:r>
    </w:p>
    <w:p w14:paraId="7F67F62A" w14:textId="77777777" w:rsidR="007F115E" w:rsidRDefault="007F115E" w:rsidP="007F115E">
      <w:pPr>
        <w:pStyle w:val="Listtoplevel"/>
      </w:pPr>
      <w:r>
        <w:t>have someone read it with you to support you to understand it.</w:t>
      </w:r>
    </w:p>
    <w:p w14:paraId="525BAB68" w14:textId="77777777" w:rsidR="007F115E" w:rsidRDefault="007F115E" w:rsidP="007F115E"/>
    <w:p w14:paraId="42C4FCBE" w14:textId="24ED5863" w:rsidR="000A3C46" w:rsidRDefault="004909E6" w:rsidP="00F25FC9">
      <w:pPr>
        <w:pStyle w:val="Heading1"/>
      </w:pPr>
      <w:r>
        <w:br w:type="column"/>
      </w:r>
      <w:r w:rsidR="00A33E3E">
        <w:lastRenderedPageBreak/>
        <w:t>What is in here</w:t>
      </w:r>
    </w:p>
    <w:p w14:paraId="79A27AFF" w14:textId="028EAF74" w:rsidR="000A3C46" w:rsidRDefault="000A3C46" w:rsidP="000A3C46"/>
    <w:p w14:paraId="69558FA8" w14:textId="6AD38F00" w:rsidR="000A3C46" w:rsidRPr="000A3C46" w:rsidRDefault="00DF636E" w:rsidP="000A3C46">
      <w:pPr>
        <w:jc w:val="right"/>
        <w:rPr>
          <w:rFonts w:cs="Arial"/>
          <w:b/>
          <w:bCs/>
          <w:szCs w:val="32"/>
        </w:rPr>
      </w:pPr>
      <w:r w:rsidRPr="00D7140F">
        <w:rPr>
          <w:noProof/>
        </w:rPr>
        <w:drawing>
          <wp:anchor distT="0" distB="0" distL="114300" distR="114300" simplePos="0" relativeHeight="251679744" behindDoc="0" locked="0" layoutInCell="1" allowOverlap="1" wp14:anchorId="0574232E" wp14:editId="33F38203">
            <wp:simplePos x="0" y="0"/>
            <wp:positionH relativeFrom="margin">
              <wp:posOffset>24130</wp:posOffset>
            </wp:positionH>
            <wp:positionV relativeFrom="paragraph">
              <wp:posOffset>302260</wp:posOffset>
            </wp:positionV>
            <wp:extent cx="1424305" cy="1310005"/>
            <wp:effectExtent l="0" t="0" r="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305" cy="131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3C46">
        <w:rPr>
          <w:rFonts w:cs="Arial"/>
          <w:b/>
          <w:bCs/>
          <w:szCs w:val="32"/>
        </w:rPr>
        <w:t>Page n</w:t>
      </w:r>
      <w:r w:rsidR="000A3C46" w:rsidRPr="00CA1163">
        <w:rPr>
          <w:rFonts w:cs="Arial"/>
          <w:b/>
          <w:bCs/>
          <w:szCs w:val="32"/>
        </w:rPr>
        <w:t>umber:</w:t>
      </w:r>
    </w:p>
    <w:p w14:paraId="12750629" w14:textId="6312FF28" w:rsidR="000A3C46" w:rsidRPr="00D7140F" w:rsidRDefault="000A3C46" w:rsidP="000A3C46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</w:p>
    <w:p w14:paraId="2E7A1C7A" w14:textId="3EB7DD22" w:rsidR="000A3C46" w:rsidRPr="00D7140F" w:rsidRDefault="000A3C46" w:rsidP="000A3C46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</w:p>
    <w:p w14:paraId="1DA33609" w14:textId="4B052152" w:rsidR="000A3C46" w:rsidRPr="00D7140F" w:rsidRDefault="00B929D9" w:rsidP="000A3C46">
      <w:pPr>
        <w:pStyle w:val="contentspage"/>
      </w:pPr>
      <w:hyperlink w:anchor="_About_this_Easy" w:history="1">
        <w:r w:rsidR="008349AD" w:rsidRPr="00D7140F">
          <w:rPr>
            <w:rStyle w:val="Hyperlink"/>
            <w:color w:val="auto"/>
            <w:u w:val="none"/>
          </w:rPr>
          <w:t>About this Easy Read</w:t>
        </w:r>
        <w:r w:rsidR="000A3C46" w:rsidRPr="00D7140F">
          <w:rPr>
            <w:rStyle w:val="Hyperlink"/>
            <w:color w:val="auto"/>
            <w:u w:val="none"/>
          </w:rPr>
          <w:tab/>
        </w:r>
      </w:hyperlink>
      <w:r w:rsidR="00DF636E">
        <w:rPr>
          <w:rStyle w:val="Hyperlink"/>
          <w:color w:val="auto"/>
          <w:u w:val="none"/>
        </w:rPr>
        <w:t>5</w:t>
      </w:r>
    </w:p>
    <w:p w14:paraId="195CB636" w14:textId="61D1F032" w:rsidR="000A3C46" w:rsidRPr="00D7140F" w:rsidRDefault="000A3C46" w:rsidP="000A3C46">
      <w:pPr>
        <w:pStyle w:val="contentspage"/>
      </w:pPr>
    </w:p>
    <w:p w14:paraId="14C6FF46" w14:textId="1184D9F8" w:rsidR="000A3C46" w:rsidRPr="00D7140F" w:rsidRDefault="00DF636E" w:rsidP="000A3C46">
      <w:pPr>
        <w:pStyle w:val="contentspage"/>
      </w:pPr>
      <w:r w:rsidRPr="006A7A21">
        <w:rPr>
          <w:noProof/>
        </w:rPr>
        <w:drawing>
          <wp:anchor distT="0" distB="0" distL="114300" distR="114300" simplePos="0" relativeHeight="252342272" behindDoc="0" locked="0" layoutInCell="1" allowOverlap="1" wp14:anchorId="1F1550C0" wp14:editId="143D7868">
            <wp:simplePos x="0" y="0"/>
            <wp:positionH relativeFrom="column">
              <wp:posOffset>0</wp:posOffset>
            </wp:positionH>
            <wp:positionV relativeFrom="paragraph">
              <wp:posOffset>217805</wp:posOffset>
            </wp:positionV>
            <wp:extent cx="1452245" cy="1494646"/>
            <wp:effectExtent l="0" t="0" r="0" b="0"/>
            <wp:wrapNone/>
            <wp:docPr id="1578047043" name="Picture 1" descr="Picture of a person sitting down holding a rainbow flag. They are sitting in a green circl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492927" name="Picture 1" descr="Picture of a person sitting down holding a rainbow flag. They are sitting in a green circle. 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2245" cy="1494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3BE91D" w14:textId="3F0131E7" w:rsidR="000A3C46" w:rsidRPr="00D7140F" w:rsidRDefault="00B929D9" w:rsidP="000A3C46">
      <w:pPr>
        <w:pStyle w:val="contentspage"/>
      </w:pPr>
      <w:hyperlink w:anchor="_What_are_conversion" w:history="1">
        <w:r w:rsidR="000C5FB4" w:rsidRPr="00D7140F">
          <w:rPr>
            <w:rStyle w:val="Hyperlink"/>
            <w:color w:val="auto"/>
            <w:u w:val="none"/>
          </w:rPr>
          <w:t>What are conversion practices</w:t>
        </w:r>
        <w:r w:rsidR="001F7438" w:rsidRPr="00D7140F">
          <w:rPr>
            <w:rStyle w:val="Hyperlink"/>
            <w:color w:val="auto"/>
            <w:u w:val="none"/>
          </w:rPr>
          <w:t>?</w:t>
        </w:r>
        <w:r w:rsidR="001F7438" w:rsidRPr="00D7140F">
          <w:rPr>
            <w:rStyle w:val="Hyperlink"/>
            <w:color w:val="auto"/>
            <w:u w:val="none"/>
          </w:rPr>
          <w:tab/>
        </w:r>
        <w:r w:rsidR="00CE015E" w:rsidRPr="00D7140F">
          <w:rPr>
            <w:rStyle w:val="Hyperlink"/>
            <w:color w:val="auto"/>
            <w:u w:val="none"/>
          </w:rPr>
          <w:t>1</w:t>
        </w:r>
      </w:hyperlink>
      <w:r w:rsidR="00DF636E">
        <w:rPr>
          <w:rStyle w:val="Hyperlink"/>
          <w:color w:val="auto"/>
          <w:u w:val="none"/>
        </w:rPr>
        <w:t>0</w:t>
      </w:r>
    </w:p>
    <w:p w14:paraId="38AFFC2A" w14:textId="056C1BB0" w:rsidR="001F7438" w:rsidRPr="00D7140F" w:rsidRDefault="001F7438" w:rsidP="000A3C46">
      <w:pPr>
        <w:pStyle w:val="contentspage"/>
      </w:pPr>
    </w:p>
    <w:p w14:paraId="625EFE94" w14:textId="7901EFAB" w:rsidR="000F7450" w:rsidRPr="00D7140F" w:rsidRDefault="000F7450" w:rsidP="000A3C46">
      <w:pPr>
        <w:pStyle w:val="contentspage"/>
      </w:pPr>
    </w:p>
    <w:p w14:paraId="0D028274" w14:textId="6CD2F34E" w:rsidR="000F7450" w:rsidRPr="00D7140F" w:rsidRDefault="00B929D9" w:rsidP="000A3C46">
      <w:pPr>
        <w:pStyle w:val="contentspage"/>
      </w:pPr>
      <w:hyperlink w:anchor="_About_the_Conversion" w:history="1">
        <w:r w:rsidR="000F7450" w:rsidRPr="00D7140F">
          <w:rPr>
            <w:rStyle w:val="Hyperlink"/>
            <w:color w:val="auto"/>
            <w:u w:val="none"/>
          </w:rPr>
          <w:t>About the Conversion Practices</w:t>
        </w:r>
        <w:r w:rsidR="000F7450" w:rsidRPr="00D7140F">
          <w:rPr>
            <w:rStyle w:val="Hyperlink"/>
            <w:color w:val="auto"/>
            <w:u w:val="none"/>
          </w:rPr>
          <w:br/>
          <w:t>Prohibition Act 2022</w:t>
        </w:r>
        <w:r w:rsidR="000F7450" w:rsidRPr="00D7140F">
          <w:rPr>
            <w:rStyle w:val="Hyperlink"/>
            <w:color w:val="auto"/>
            <w:u w:val="none"/>
          </w:rPr>
          <w:tab/>
        </w:r>
        <w:r w:rsidR="00CE015E" w:rsidRPr="00D7140F">
          <w:rPr>
            <w:rStyle w:val="Hyperlink"/>
            <w:color w:val="auto"/>
            <w:u w:val="none"/>
          </w:rPr>
          <w:t>2</w:t>
        </w:r>
      </w:hyperlink>
      <w:r w:rsidR="00DF636E">
        <w:rPr>
          <w:rStyle w:val="Hyperlink"/>
          <w:color w:val="auto"/>
          <w:u w:val="none"/>
        </w:rPr>
        <w:t>0</w:t>
      </w:r>
    </w:p>
    <w:p w14:paraId="6C78E985" w14:textId="75733278" w:rsidR="001F7438" w:rsidRPr="00D7140F" w:rsidRDefault="00DF636E" w:rsidP="000A3C46">
      <w:pPr>
        <w:pStyle w:val="contentspage"/>
      </w:pPr>
      <w:r w:rsidRPr="00D7140F">
        <w:rPr>
          <w:noProof/>
        </w:rPr>
        <w:drawing>
          <wp:anchor distT="0" distB="0" distL="114300" distR="114300" simplePos="0" relativeHeight="252234752" behindDoc="0" locked="0" layoutInCell="1" allowOverlap="1" wp14:anchorId="0A0B2C15" wp14:editId="11B32548">
            <wp:simplePos x="0" y="0"/>
            <wp:positionH relativeFrom="column">
              <wp:posOffset>15240</wp:posOffset>
            </wp:positionH>
            <wp:positionV relativeFrom="paragraph">
              <wp:posOffset>3175</wp:posOffset>
            </wp:positionV>
            <wp:extent cx="1439545" cy="1017905"/>
            <wp:effectExtent l="0" t="0" r="8255" b="0"/>
            <wp:wrapNone/>
            <wp:docPr id="2081722429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083232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017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750B10" w14:textId="1D538CB2" w:rsidR="000F7450" w:rsidRPr="00D7140F" w:rsidRDefault="000F7450" w:rsidP="000A3C46">
      <w:pPr>
        <w:pStyle w:val="contentspage"/>
      </w:pPr>
    </w:p>
    <w:p w14:paraId="3CBE921D" w14:textId="16A658E3" w:rsidR="001F7438" w:rsidRPr="00D7140F" w:rsidRDefault="00DF636E" w:rsidP="000A3C46">
      <w:pPr>
        <w:pStyle w:val="contentspage"/>
      </w:pPr>
      <w:r w:rsidRPr="00D7140F">
        <w:rPr>
          <w:noProof/>
        </w:rPr>
        <w:drawing>
          <wp:anchor distT="0" distB="0" distL="114300" distR="114300" simplePos="0" relativeHeight="252274688" behindDoc="0" locked="0" layoutInCell="1" allowOverlap="1" wp14:anchorId="50308E19" wp14:editId="3B3DBD81">
            <wp:simplePos x="0" y="0"/>
            <wp:positionH relativeFrom="column">
              <wp:posOffset>-3175</wp:posOffset>
            </wp:positionH>
            <wp:positionV relativeFrom="paragraph">
              <wp:posOffset>640715</wp:posOffset>
            </wp:positionV>
            <wp:extent cx="1619885" cy="1073150"/>
            <wp:effectExtent l="0" t="0" r="0" b="0"/>
            <wp:wrapNone/>
            <wp:docPr id="1784985369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490429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What_you_can" w:history="1">
        <w:r w:rsidR="001F7438" w:rsidRPr="00D7140F">
          <w:rPr>
            <w:rStyle w:val="Hyperlink"/>
            <w:color w:val="auto"/>
            <w:u w:val="none"/>
          </w:rPr>
          <w:t>What you can do if you have</w:t>
        </w:r>
        <w:r w:rsidR="001F7438" w:rsidRPr="00D7140F">
          <w:rPr>
            <w:rStyle w:val="Hyperlink"/>
            <w:color w:val="auto"/>
            <w:u w:val="none"/>
          </w:rPr>
          <w:br/>
          <w:t>experienced conversion practices</w:t>
        </w:r>
        <w:r w:rsidR="001F7438" w:rsidRPr="00D7140F">
          <w:rPr>
            <w:rStyle w:val="Hyperlink"/>
            <w:color w:val="auto"/>
            <w:u w:val="none"/>
          </w:rPr>
          <w:tab/>
        </w:r>
        <w:r w:rsidR="00CE015E" w:rsidRPr="00D7140F">
          <w:rPr>
            <w:rStyle w:val="Hyperlink"/>
            <w:color w:val="auto"/>
            <w:u w:val="none"/>
          </w:rPr>
          <w:t>2</w:t>
        </w:r>
      </w:hyperlink>
      <w:r>
        <w:rPr>
          <w:rStyle w:val="Hyperlink"/>
          <w:color w:val="auto"/>
          <w:u w:val="none"/>
        </w:rPr>
        <w:t>3</w:t>
      </w:r>
    </w:p>
    <w:p w14:paraId="242597AC" w14:textId="6D3E0F5E" w:rsidR="00A270BB" w:rsidRPr="00D7140F" w:rsidRDefault="00A270BB" w:rsidP="000A3C46">
      <w:pPr>
        <w:pStyle w:val="contentspage"/>
      </w:pPr>
    </w:p>
    <w:p w14:paraId="2599BCDD" w14:textId="36400383" w:rsidR="00A270BB" w:rsidRPr="00D7140F" w:rsidRDefault="00A270BB" w:rsidP="000A3C46">
      <w:pPr>
        <w:pStyle w:val="contentspage"/>
      </w:pPr>
    </w:p>
    <w:p w14:paraId="332F4517" w14:textId="2A707C04" w:rsidR="0064667B" w:rsidRPr="00D7140F" w:rsidRDefault="00DF636E" w:rsidP="000A3C46">
      <w:pPr>
        <w:pStyle w:val="contentspage"/>
      </w:pPr>
      <w:r w:rsidRPr="00D7140F">
        <w:rPr>
          <w:noProof/>
        </w:rPr>
        <w:drawing>
          <wp:anchor distT="0" distB="0" distL="114300" distR="114300" simplePos="0" relativeHeight="252236800" behindDoc="0" locked="0" layoutInCell="1" allowOverlap="1" wp14:anchorId="3E7C4E4D" wp14:editId="5F09635B">
            <wp:simplePos x="0" y="0"/>
            <wp:positionH relativeFrom="column">
              <wp:posOffset>120015</wp:posOffset>
            </wp:positionH>
            <wp:positionV relativeFrom="paragraph">
              <wp:posOffset>433070</wp:posOffset>
            </wp:positionV>
            <wp:extent cx="1080000" cy="1378897"/>
            <wp:effectExtent l="0" t="0" r="6350" b="0"/>
            <wp:wrapNone/>
            <wp:docPr id="692876247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876247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3788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Support_to_make" w:history="1">
        <w:r w:rsidR="000F7450" w:rsidRPr="00D7140F">
          <w:rPr>
            <w:rStyle w:val="Hyperlink"/>
            <w:color w:val="auto"/>
            <w:u w:val="none"/>
          </w:rPr>
          <w:t>Support to make a complaint about conversion practices</w:t>
        </w:r>
        <w:r w:rsidR="000F7450" w:rsidRPr="00D7140F">
          <w:rPr>
            <w:rStyle w:val="Hyperlink"/>
            <w:color w:val="auto"/>
            <w:u w:val="none"/>
          </w:rPr>
          <w:tab/>
        </w:r>
        <w:r w:rsidR="00CE015E" w:rsidRPr="00D7140F">
          <w:rPr>
            <w:rStyle w:val="Hyperlink"/>
            <w:color w:val="auto"/>
            <w:u w:val="none"/>
          </w:rPr>
          <w:t>3</w:t>
        </w:r>
      </w:hyperlink>
      <w:r>
        <w:rPr>
          <w:rStyle w:val="Hyperlink"/>
          <w:color w:val="auto"/>
          <w:u w:val="none"/>
        </w:rPr>
        <w:t>7</w:t>
      </w:r>
    </w:p>
    <w:p w14:paraId="47E38966" w14:textId="7A28F2EA" w:rsidR="000F7450" w:rsidRPr="00D7140F" w:rsidRDefault="000F7450" w:rsidP="000A3C46">
      <w:pPr>
        <w:pStyle w:val="contentspage"/>
      </w:pPr>
    </w:p>
    <w:p w14:paraId="4616C3ED" w14:textId="77777777" w:rsidR="000F7450" w:rsidRPr="00D7140F" w:rsidRDefault="000F7450" w:rsidP="000A3C46">
      <w:pPr>
        <w:pStyle w:val="contentspage"/>
      </w:pPr>
    </w:p>
    <w:p w14:paraId="48E28F79" w14:textId="14202153" w:rsidR="000F7450" w:rsidRPr="00D7140F" w:rsidRDefault="00B929D9" w:rsidP="000A3C46">
      <w:pPr>
        <w:pStyle w:val="contentspage"/>
      </w:pPr>
      <w:hyperlink w:anchor="_More_information" w:history="1">
        <w:r w:rsidR="00D954A2" w:rsidRPr="00D7140F">
          <w:rPr>
            <w:rStyle w:val="Hyperlink"/>
            <w:color w:val="auto"/>
            <w:u w:val="none"/>
          </w:rPr>
          <w:t>More information</w:t>
        </w:r>
        <w:r w:rsidR="000F7450" w:rsidRPr="00D7140F">
          <w:rPr>
            <w:rStyle w:val="Hyperlink"/>
            <w:color w:val="auto"/>
            <w:u w:val="none"/>
          </w:rPr>
          <w:tab/>
        </w:r>
        <w:r w:rsidR="00CE015E" w:rsidRPr="00D7140F">
          <w:rPr>
            <w:rStyle w:val="Hyperlink"/>
            <w:color w:val="auto"/>
            <w:u w:val="none"/>
          </w:rPr>
          <w:t>5</w:t>
        </w:r>
      </w:hyperlink>
      <w:r w:rsidR="00FF1B4F">
        <w:rPr>
          <w:rStyle w:val="Hyperlink"/>
          <w:color w:val="auto"/>
          <w:u w:val="none"/>
        </w:rPr>
        <w:t>8</w:t>
      </w:r>
    </w:p>
    <w:p w14:paraId="3E17119D" w14:textId="4D156102" w:rsidR="00FD6968" w:rsidRDefault="00A270BB" w:rsidP="00077BD1">
      <w:pPr>
        <w:pStyle w:val="Heading1"/>
      </w:pPr>
      <w:bookmarkStart w:id="0" w:name="_About_this_Easy"/>
      <w:bookmarkStart w:id="1" w:name="_Hlk53559738"/>
      <w:bookmarkEnd w:id="0"/>
      <w:r>
        <w:br w:type="column"/>
      </w:r>
      <w:r w:rsidR="00077BD1">
        <w:lastRenderedPageBreak/>
        <w:t>About this Easy Read</w:t>
      </w:r>
    </w:p>
    <w:p w14:paraId="48F14BBB" w14:textId="77777777" w:rsidR="00077BD1" w:rsidRDefault="00077BD1" w:rsidP="009B3F53">
      <w:pPr>
        <w:spacing w:line="336" w:lineRule="auto"/>
      </w:pPr>
    </w:p>
    <w:p w14:paraId="67D99025" w14:textId="7CFAC1D2" w:rsidR="00077BD1" w:rsidRDefault="00D17F1C" w:rsidP="009B3F53">
      <w:pPr>
        <w:spacing w:line="336" w:lineRule="auto"/>
      </w:pPr>
      <w:r>
        <w:rPr>
          <w:noProof/>
        </w:rPr>
        <w:drawing>
          <wp:anchor distT="0" distB="0" distL="114300" distR="114300" simplePos="0" relativeHeight="251878400" behindDoc="0" locked="0" layoutInCell="1" allowOverlap="1" wp14:anchorId="37FBB5AD" wp14:editId="657AD20B">
            <wp:simplePos x="0" y="0"/>
            <wp:positionH relativeFrom="margin">
              <wp:posOffset>0</wp:posOffset>
            </wp:positionH>
            <wp:positionV relativeFrom="paragraph">
              <wp:posOffset>205105</wp:posOffset>
            </wp:positionV>
            <wp:extent cx="1424305" cy="1310005"/>
            <wp:effectExtent l="0" t="0" r="0" b="0"/>
            <wp:wrapNone/>
            <wp:docPr id="1112986735" name="Picture 11129867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305" cy="131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7417EF" w14:textId="20100839" w:rsidR="008B5A9D" w:rsidRDefault="00187042" w:rsidP="009B3F53">
      <w:pPr>
        <w:spacing w:line="336" w:lineRule="auto"/>
      </w:pPr>
      <w:r>
        <w:t xml:space="preserve">This </w:t>
      </w:r>
      <w:r w:rsidR="00620344">
        <w:t>Easy Read document is about</w:t>
      </w:r>
      <w:r w:rsidR="000C4CC1">
        <w:t xml:space="preserve"> making a complaint about conversion practices. </w:t>
      </w:r>
      <w:r w:rsidR="008B5A9D">
        <w:t xml:space="preserve"> </w:t>
      </w:r>
    </w:p>
    <w:p w14:paraId="30702E13" w14:textId="77777777" w:rsidR="008B5A9D" w:rsidRDefault="008B5A9D" w:rsidP="009B3F53">
      <w:pPr>
        <w:spacing w:line="336" w:lineRule="auto"/>
      </w:pPr>
    </w:p>
    <w:p w14:paraId="70B1EE6D" w14:textId="77777777" w:rsidR="008B5A9D" w:rsidRDefault="008B5A9D" w:rsidP="009B3F53">
      <w:pPr>
        <w:spacing w:line="336" w:lineRule="auto"/>
      </w:pPr>
    </w:p>
    <w:p w14:paraId="57905D99" w14:textId="3858EB6B" w:rsidR="0099695F" w:rsidRDefault="008B5A9D" w:rsidP="009B3F53">
      <w:pPr>
        <w:spacing w:line="336" w:lineRule="auto"/>
      </w:pPr>
      <w:r>
        <w:t>It tells you</w:t>
      </w:r>
      <w:r w:rsidR="00E014DD">
        <w:t xml:space="preserve"> </w:t>
      </w:r>
      <w:r w:rsidR="00C64BCF">
        <w:t>about</w:t>
      </w:r>
      <w:r w:rsidR="0099695F">
        <w:t>:</w:t>
      </w:r>
    </w:p>
    <w:p w14:paraId="3E9D7718" w14:textId="0B3FE589" w:rsidR="008619A7" w:rsidRPr="008619A7" w:rsidRDefault="002B2C8C" w:rsidP="008619A7">
      <w:pPr>
        <w:pStyle w:val="Listtoplevel"/>
        <w:rPr>
          <w:b/>
          <w:bCs/>
        </w:rPr>
      </w:pPr>
      <w:r>
        <w:drawing>
          <wp:anchor distT="0" distB="0" distL="114300" distR="114300" simplePos="0" relativeHeight="252054528" behindDoc="0" locked="0" layoutInCell="1" allowOverlap="1" wp14:anchorId="1A581615" wp14:editId="23C0D2D0">
            <wp:simplePos x="0" y="0"/>
            <wp:positionH relativeFrom="column">
              <wp:posOffset>3810</wp:posOffset>
            </wp:positionH>
            <wp:positionV relativeFrom="paragraph">
              <wp:posOffset>201295</wp:posOffset>
            </wp:positionV>
            <wp:extent cx="1440000" cy="1018179"/>
            <wp:effectExtent l="0" t="0" r="8255" b="0"/>
            <wp:wrapNone/>
            <wp:docPr id="554718502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083232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181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19A7" w:rsidRPr="008619A7">
        <w:rPr>
          <w:b/>
          <w:bCs/>
        </w:rPr>
        <w:t>conversion practices</w:t>
      </w:r>
    </w:p>
    <w:p w14:paraId="39EE9C7A" w14:textId="51F50C90" w:rsidR="008619A7" w:rsidRDefault="00631CDF" w:rsidP="008619A7">
      <w:pPr>
        <w:pStyle w:val="Listtoplevel"/>
      </w:pPr>
      <w:r>
        <w:drawing>
          <wp:anchor distT="0" distB="0" distL="114300" distR="114300" simplePos="0" relativeHeight="252053504" behindDoc="0" locked="0" layoutInCell="1" allowOverlap="1" wp14:anchorId="6E24B94F" wp14:editId="7F51D5CE">
            <wp:simplePos x="0" y="0"/>
            <wp:positionH relativeFrom="column">
              <wp:posOffset>-94615</wp:posOffset>
            </wp:positionH>
            <wp:positionV relativeFrom="paragraph">
              <wp:posOffset>1186815</wp:posOffset>
            </wp:positionV>
            <wp:extent cx="1620000" cy="1073299"/>
            <wp:effectExtent l="0" t="0" r="0" b="0"/>
            <wp:wrapNone/>
            <wp:docPr id="1184413519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023266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732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19A7">
        <w:t xml:space="preserve">the ways to make a </w:t>
      </w:r>
      <w:r w:rsidR="008619A7" w:rsidRPr="008619A7">
        <w:rPr>
          <w:b/>
          <w:bCs/>
        </w:rPr>
        <w:t>complaint</w:t>
      </w:r>
      <w:r w:rsidR="008619A7">
        <w:t xml:space="preserve"> if you have experienced conversion practices</w:t>
      </w:r>
    </w:p>
    <w:p w14:paraId="5D7162A5" w14:textId="2338B7EF" w:rsidR="00187042" w:rsidRDefault="008619A7" w:rsidP="006D636A">
      <w:pPr>
        <w:pStyle w:val="Listtoplevel"/>
      </w:pPr>
      <w:r>
        <w:t xml:space="preserve">who can support you to make a complaint. </w:t>
      </w:r>
    </w:p>
    <w:p w14:paraId="3793EEDC" w14:textId="4D2F5777" w:rsidR="00F3278B" w:rsidRDefault="00F3278B" w:rsidP="009B3F53">
      <w:pPr>
        <w:spacing w:line="336" w:lineRule="auto"/>
      </w:pPr>
    </w:p>
    <w:p w14:paraId="26838707" w14:textId="4F3D6A72" w:rsidR="00826BAB" w:rsidRDefault="006D636A" w:rsidP="002B2C8C">
      <w:pPr>
        <w:spacing w:line="336" w:lineRule="auto"/>
      </w:pPr>
      <w:r>
        <w:br w:type="column"/>
      </w:r>
      <w:r w:rsidR="00924BB3">
        <w:rPr>
          <w:noProof/>
        </w:rPr>
        <w:lastRenderedPageBreak/>
        <w:drawing>
          <wp:anchor distT="0" distB="0" distL="114300" distR="114300" simplePos="0" relativeHeight="251855872" behindDoc="0" locked="0" layoutInCell="1" allowOverlap="1" wp14:anchorId="2C210A07" wp14:editId="4FE1831E">
            <wp:simplePos x="0" y="0"/>
            <wp:positionH relativeFrom="margin">
              <wp:posOffset>76200</wp:posOffset>
            </wp:positionH>
            <wp:positionV relativeFrom="margin">
              <wp:posOffset>-194945</wp:posOffset>
            </wp:positionV>
            <wp:extent cx="1080000" cy="1432562"/>
            <wp:effectExtent l="0" t="0" r="6350" b="0"/>
            <wp:wrapSquare wrapText="bothSides"/>
            <wp:docPr id="1786681006" name="Picture 17866810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6" name="Rainbow couple lesbian queer women married marriage relationship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4325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1E0C"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63040" behindDoc="1" locked="0" layoutInCell="1" allowOverlap="1" wp14:anchorId="55BAC77B" wp14:editId="6E37F433">
                <wp:simplePos x="0" y="0"/>
                <wp:positionH relativeFrom="column">
                  <wp:posOffset>2266950</wp:posOffset>
                </wp:positionH>
                <wp:positionV relativeFrom="paragraph">
                  <wp:posOffset>-95251</wp:posOffset>
                </wp:positionV>
                <wp:extent cx="3599815" cy="4562475"/>
                <wp:effectExtent l="0" t="0" r="635" b="9525"/>
                <wp:wrapNone/>
                <wp:docPr id="2073666849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4562475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4BD6E8F4" id="Rectangle 2" o:spid="_x0000_s1026" alt="&quot;&quot;" style="position:absolute;margin-left:178.5pt;margin-top:-7.5pt;width:283.45pt;height:359.25pt;z-index:-25145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" fillcolor="#2258de" stroked="f" strokeweight="1pt">
                <v:fill opacity="13107f"/>
              </v:rect>
            </w:pict>
          </mc:Fallback>
        </mc:AlternateContent>
      </w:r>
      <w:r w:rsidR="0002617D">
        <w:rPr>
          <w:b/>
          <w:bCs/>
        </w:rPr>
        <w:t>Conversion practices</w:t>
      </w:r>
      <w:r w:rsidR="0002617D">
        <w:t xml:space="preserve"> </w:t>
      </w:r>
      <w:r w:rsidR="00FC71DE">
        <w:t>are when</w:t>
      </w:r>
      <w:r w:rsidR="006002AD">
        <w:t xml:space="preserve"> someone tries to change </w:t>
      </w:r>
      <w:r w:rsidR="00C408E0">
        <w:t>things</w:t>
      </w:r>
      <w:r w:rsidR="00F177F3">
        <w:t xml:space="preserve"> </w:t>
      </w:r>
      <w:r w:rsidR="004969EF">
        <w:t xml:space="preserve">about a person </w:t>
      </w:r>
      <w:r w:rsidR="00FA5877">
        <w:t>like</w:t>
      </w:r>
      <w:r w:rsidR="00826BAB">
        <w:t>:</w:t>
      </w:r>
    </w:p>
    <w:p w14:paraId="76A69ACD" w14:textId="056D34B2" w:rsidR="0002617D" w:rsidRDefault="00924BB3" w:rsidP="002C7B4A">
      <w:pPr>
        <w:pStyle w:val="Listtoplevel"/>
      </w:pPr>
      <w:r>
        <w:drawing>
          <wp:anchor distT="0" distB="0" distL="114300" distR="114300" simplePos="0" relativeHeight="252275712" behindDoc="0" locked="0" layoutInCell="1" allowOverlap="1" wp14:anchorId="35BDCB19" wp14:editId="41CE8EE2">
            <wp:simplePos x="0" y="0"/>
            <wp:positionH relativeFrom="column">
              <wp:posOffset>76200</wp:posOffset>
            </wp:positionH>
            <wp:positionV relativeFrom="paragraph">
              <wp:posOffset>489585</wp:posOffset>
            </wp:positionV>
            <wp:extent cx="1260000" cy="1782232"/>
            <wp:effectExtent l="0" t="0" r="0" b="0"/>
            <wp:wrapNone/>
            <wp:docPr id="294179274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179274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7822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5877">
        <w:t>who they are</w:t>
      </w:r>
    </w:p>
    <w:p w14:paraId="6758503B" w14:textId="28C4152D" w:rsidR="00B54A29" w:rsidRDefault="00FA5877" w:rsidP="002C7B4A">
      <w:pPr>
        <w:pStyle w:val="Listtoplevel"/>
      </w:pPr>
      <w:r>
        <w:t>who they want to be in a relationship with</w:t>
      </w:r>
      <w:r w:rsidR="008B037B">
        <w:t>.</w:t>
      </w:r>
    </w:p>
    <w:p w14:paraId="2F082C44" w14:textId="1A99E51C" w:rsidR="006002AD" w:rsidRDefault="006002AD" w:rsidP="00187042"/>
    <w:p w14:paraId="7B32194C" w14:textId="39C3C0CE" w:rsidR="00924BB3" w:rsidRDefault="00924BB3" w:rsidP="00187042"/>
    <w:p w14:paraId="33CA7367" w14:textId="432B8CD5" w:rsidR="00B54A29" w:rsidRDefault="00924BB3" w:rsidP="00187042">
      <w:r>
        <w:rPr>
          <w:noProof/>
        </w:rPr>
        <w:drawing>
          <wp:anchor distT="0" distB="0" distL="114300" distR="114300" simplePos="0" relativeHeight="251958272" behindDoc="0" locked="0" layoutInCell="1" allowOverlap="1" wp14:anchorId="6F76C539" wp14:editId="009B405B">
            <wp:simplePos x="0" y="0"/>
            <wp:positionH relativeFrom="column">
              <wp:posOffset>96520</wp:posOffset>
            </wp:positionH>
            <wp:positionV relativeFrom="paragraph">
              <wp:posOffset>116840</wp:posOffset>
            </wp:positionV>
            <wp:extent cx="1439545" cy="982345"/>
            <wp:effectExtent l="0" t="0" r="8255" b="8255"/>
            <wp:wrapNone/>
            <wp:docPr id="682499854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499854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982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4BB3">
        <w:t xml:space="preserve">You can find more about the things some people try to change using conversion practices on </w:t>
      </w:r>
      <w:r w:rsidRPr="00924BB3">
        <w:rPr>
          <w:b/>
          <w:bCs/>
        </w:rPr>
        <w:t xml:space="preserve">page </w:t>
      </w:r>
      <w:r w:rsidR="00B929D9">
        <w:rPr>
          <w:b/>
          <w:bCs/>
        </w:rPr>
        <w:t>10</w:t>
      </w:r>
      <w:r>
        <w:t>.</w:t>
      </w:r>
    </w:p>
    <w:p w14:paraId="745446C5" w14:textId="77777777" w:rsidR="004508D0" w:rsidRDefault="004508D0" w:rsidP="00F3278B"/>
    <w:p w14:paraId="5928B178" w14:textId="09352B55" w:rsidR="007B5019" w:rsidRDefault="00160918" w:rsidP="00F3278B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85920" behindDoc="1" locked="0" layoutInCell="1" allowOverlap="1" wp14:anchorId="55909481" wp14:editId="7B428BE9">
                <wp:simplePos x="0" y="0"/>
                <wp:positionH relativeFrom="column">
                  <wp:posOffset>2275114</wp:posOffset>
                </wp:positionH>
                <wp:positionV relativeFrom="paragraph">
                  <wp:posOffset>230414</wp:posOffset>
                </wp:positionV>
                <wp:extent cx="3599815" cy="2416629"/>
                <wp:effectExtent l="0" t="0" r="635" b="3175"/>
                <wp:wrapNone/>
                <wp:docPr id="1651645175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416629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486F9715" id="Rectangle 2" o:spid="_x0000_s1026" alt="&quot;&quot;" style="position:absolute;margin-left:179.15pt;margin-top:18.15pt;width:283.45pt;height:190.3pt;z-index:-25133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" fillcolor="#2258de" stroked="f" strokeweight="1pt">
                <v:fill opacity="13107f"/>
              </v:rect>
            </w:pict>
          </mc:Fallback>
        </mc:AlternateContent>
      </w:r>
      <w:r w:rsidR="00691E0C">
        <w:rPr>
          <w:noProof/>
        </w:rPr>
        <w:drawing>
          <wp:anchor distT="0" distB="0" distL="114300" distR="114300" simplePos="0" relativeHeight="252237824" behindDoc="0" locked="0" layoutInCell="1" allowOverlap="1" wp14:anchorId="18961368" wp14:editId="79513730">
            <wp:simplePos x="0" y="0"/>
            <wp:positionH relativeFrom="column">
              <wp:posOffset>99332</wp:posOffset>
            </wp:positionH>
            <wp:positionV relativeFrom="paragraph">
              <wp:posOffset>78377</wp:posOffset>
            </wp:positionV>
            <wp:extent cx="1440000" cy="1490471"/>
            <wp:effectExtent l="0" t="0" r="8255" b="0"/>
            <wp:wrapNone/>
            <wp:docPr id="1994849084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849084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904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34D537" w14:textId="646E4E23" w:rsidR="004508D0" w:rsidRDefault="004508D0" w:rsidP="004508D0">
      <w:pPr>
        <w:spacing w:line="336" w:lineRule="auto"/>
      </w:pPr>
      <w:r>
        <w:t xml:space="preserve">A </w:t>
      </w:r>
      <w:r w:rsidRPr="00F3278B">
        <w:rPr>
          <w:b/>
          <w:bCs/>
        </w:rPr>
        <w:t>complaint</w:t>
      </w:r>
      <w:r>
        <w:t xml:space="preserve"> means telling someone about something bad that happened.</w:t>
      </w:r>
    </w:p>
    <w:p w14:paraId="5DE46A95" w14:textId="47CAB928" w:rsidR="004508D0" w:rsidRDefault="004508D0" w:rsidP="004508D0">
      <w:pPr>
        <w:spacing w:line="336" w:lineRule="auto"/>
      </w:pPr>
    </w:p>
    <w:p w14:paraId="1ED9BA89" w14:textId="757B21B9" w:rsidR="004508D0" w:rsidRDefault="00160918" w:rsidP="004508D0">
      <w:pPr>
        <w:spacing w:line="336" w:lineRule="auto"/>
      </w:pPr>
      <w:r>
        <w:rPr>
          <w:noProof/>
        </w:rPr>
        <w:drawing>
          <wp:anchor distT="0" distB="0" distL="114300" distR="114300" simplePos="0" relativeHeight="252000256" behindDoc="0" locked="0" layoutInCell="1" allowOverlap="1" wp14:anchorId="17F476AA" wp14:editId="58F9CF70">
            <wp:simplePos x="0" y="0"/>
            <wp:positionH relativeFrom="column">
              <wp:posOffset>-9162</wp:posOffset>
            </wp:positionH>
            <wp:positionV relativeFrom="paragraph">
              <wp:posOffset>256540</wp:posOffset>
            </wp:positionV>
            <wp:extent cx="1440000" cy="1681383"/>
            <wp:effectExtent l="0" t="0" r="0" b="0"/>
            <wp:wrapNone/>
            <wp:docPr id="1747655071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655071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6813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D5DC88" w14:textId="3C44C177" w:rsidR="004508D0" w:rsidRDefault="004508D0" w:rsidP="004508D0">
      <w:pPr>
        <w:spacing w:line="336" w:lineRule="auto"/>
      </w:pPr>
      <w:r>
        <w:t xml:space="preserve">Making a complaint means you can get support to </w:t>
      </w:r>
      <w:r w:rsidR="00555842">
        <w:t xml:space="preserve">try to </w:t>
      </w:r>
      <w:r>
        <w:t xml:space="preserve">fix the bad thing that happened. </w:t>
      </w:r>
    </w:p>
    <w:p w14:paraId="565D6C39" w14:textId="6EAE8235" w:rsidR="00F3278B" w:rsidRDefault="00F3278B" w:rsidP="00B4303F">
      <w:pPr>
        <w:spacing w:line="336" w:lineRule="auto"/>
        <w:rPr>
          <w:rFonts w:cs="Arial"/>
          <w:noProof/>
          <w:szCs w:val="32"/>
          <w:lang w:val="en-NZ" w:eastAsia="en-NZ"/>
        </w:rPr>
      </w:pPr>
    </w:p>
    <w:p w14:paraId="6196B39C" w14:textId="48492834" w:rsidR="00187042" w:rsidRDefault="004508D0" w:rsidP="00B4303F">
      <w:pPr>
        <w:spacing w:line="336" w:lineRule="auto"/>
      </w:pPr>
      <w:r>
        <w:rPr>
          <w:rFonts w:cs="Arial"/>
          <w:noProof/>
          <w:szCs w:val="32"/>
          <w:lang w:val="en-NZ" w:eastAsia="en-NZ"/>
        </w:rPr>
        <w:br w:type="column"/>
      </w:r>
      <w:r w:rsidR="00B4303F">
        <w:rPr>
          <w:rFonts w:cs="Arial"/>
          <w:noProof/>
          <w:szCs w:val="32"/>
        </w:rPr>
        <w:lastRenderedPageBreak/>
        <w:drawing>
          <wp:anchor distT="0" distB="0" distL="114300" distR="114300" simplePos="0" relativeHeight="251957248" behindDoc="0" locked="0" layoutInCell="1" allowOverlap="1" wp14:anchorId="20578CD3" wp14:editId="65B58AD0">
            <wp:simplePos x="0" y="0"/>
            <wp:positionH relativeFrom="column">
              <wp:posOffset>77470</wp:posOffset>
            </wp:positionH>
            <wp:positionV relativeFrom="paragraph">
              <wp:posOffset>76200</wp:posOffset>
            </wp:positionV>
            <wp:extent cx="1800000" cy="273996"/>
            <wp:effectExtent l="0" t="0" r="0" b="0"/>
            <wp:wrapNone/>
            <wp:docPr id="184420270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20270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739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7042">
        <w:rPr>
          <w:rFonts w:cs="Arial"/>
          <w:noProof/>
          <w:szCs w:val="32"/>
          <w:lang w:val="en-NZ" w:eastAsia="en-NZ"/>
        </w:rPr>
        <w:t>This Easy Read</w:t>
      </w:r>
      <w:r w:rsidR="00187042">
        <w:t xml:space="preserve"> was written by </w:t>
      </w:r>
      <w:r w:rsidR="00691E0C">
        <w:br/>
      </w:r>
      <w:r w:rsidR="00187042">
        <w:rPr>
          <w:b/>
          <w:bCs/>
        </w:rPr>
        <w:t xml:space="preserve">Te </w:t>
      </w:r>
      <w:proofErr w:type="spellStart"/>
      <w:r w:rsidR="00187042">
        <w:rPr>
          <w:b/>
          <w:bCs/>
        </w:rPr>
        <w:t>Kāhui</w:t>
      </w:r>
      <w:proofErr w:type="spellEnd"/>
      <w:r w:rsidR="00187042">
        <w:rPr>
          <w:b/>
          <w:bCs/>
        </w:rPr>
        <w:t xml:space="preserve"> Tika </w:t>
      </w:r>
      <w:proofErr w:type="spellStart"/>
      <w:r w:rsidR="00187042">
        <w:rPr>
          <w:b/>
          <w:bCs/>
        </w:rPr>
        <w:t>Tangata</w:t>
      </w:r>
      <w:proofErr w:type="spellEnd"/>
      <w:r w:rsidR="00187042">
        <w:rPr>
          <w:b/>
          <w:bCs/>
        </w:rPr>
        <w:t xml:space="preserve"> | Human Rights Commission</w:t>
      </w:r>
      <w:r w:rsidR="00187042">
        <w:t xml:space="preserve">. </w:t>
      </w:r>
    </w:p>
    <w:p w14:paraId="6D755D4F" w14:textId="5C99A88F" w:rsidR="00187042" w:rsidRDefault="009E05ED" w:rsidP="00B4303F">
      <w:pPr>
        <w:spacing w:line="336" w:lineRule="auto"/>
      </w:pPr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1853824" behindDoc="0" locked="0" layoutInCell="1" allowOverlap="1" wp14:anchorId="4076BE5E" wp14:editId="2E88C45A">
            <wp:simplePos x="0" y="0"/>
            <wp:positionH relativeFrom="margin">
              <wp:posOffset>-198755</wp:posOffset>
            </wp:positionH>
            <wp:positionV relativeFrom="margin">
              <wp:posOffset>1271270</wp:posOffset>
            </wp:positionV>
            <wp:extent cx="1672590" cy="1600200"/>
            <wp:effectExtent l="0" t="0" r="3810" b="0"/>
            <wp:wrapSquare wrapText="bothSides"/>
            <wp:docPr id="1786681004" name="Picture 17866810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4" name="NZ Map placard rights protest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67259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898048" w14:textId="2B9A6176" w:rsidR="00187042" w:rsidRDefault="003E23B6" w:rsidP="00B4303F">
      <w:pPr>
        <w:spacing w:line="336" w:lineRule="auto"/>
      </w:pPr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46656" behindDoc="1" locked="0" layoutInCell="1" allowOverlap="1" wp14:anchorId="7EEDC5F2" wp14:editId="5688F075">
                <wp:simplePos x="0" y="0"/>
                <wp:positionH relativeFrom="column">
                  <wp:posOffset>2175164</wp:posOffset>
                </wp:positionH>
                <wp:positionV relativeFrom="paragraph">
                  <wp:posOffset>232871</wp:posOffset>
                </wp:positionV>
                <wp:extent cx="3599815" cy="1454727"/>
                <wp:effectExtent l="0" t="0" r="635" b="0"/>
                <wp:wrapNone/>
                <wp:docPr id="6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454727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6FE5C57B" id="Rectangle 2" o:spid="_x0000_s1026" alt="&quot;&quot;" style="position:absolute;margin-left:171.25pt;margin-top:18.35pt;width:283.45pt;height:114.55pt;z-index:-25146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" fillcolor="#2258de" stroked="f" strokeweight="1pt">
                <v:fill opacity="13107f"/>
              </v:rect>
            </w:pict>
          </mc:Fallback>
        </mc:AlternateContent>
      </w:r>
    </w:p>
    <w:p w14:paraId="180B293E" w14:textId="2379CFFD" w:rsidR="00187042" w:rsidRDefault="00187042" w:rsidP="00B4303F">
      <w:pPr>
        <w:spacing w:line="336" w:lineRule="auto"/>
      </w:pPr>
      <w:r>
        <w:rPr>
          <w:b/>
          <w:bCs/>
        </w:rPr>
        <w:t xml:space="preserve">Te </w:t>
      </w:r>
      <w:proofErr w:type="spellStart"/>
      <w:r>
        <w:rPr>
          <w:b/>
          <w:bCs/>
        </w:rPr>
        <w:t>Kāhui</w:t>
      </w:r>
      <w:proofErr w:type="spellEnd"/>
      <w:r>
        <w:rPr>
          <w:b/>
          <w:bCs/>
        </w:rPr>
        <w:t xml:space="preserve"> Tika </w:t>
      </w:r>
      <w:proofErr w:type="spellStart"/>
      <w:r>
        <w:rPr>
          <w:b/>
          <w:bCs/>
        </w:rPr>
        <w:t>Tangata</w:t>
      </w:r>
      <w:proofErr w:type="spellEnd"/>
      <w:r>
        <w:rPr>
          <w:b/>
          <w:bCs/>
        </w:rPr>
        <w:t xml:space="preserve"> | Human Rights Commission </w:t>
      </w:r>
      <w:r>
        <w:t xml:space="preserve">protects the </w:t>
      </w:r>
      <w:r w:rsidRPr="00E62C35">
        <w:rPr>
          <w:b/>
          <w:bCs/>
        </w:rPr>
        <w:t>human rights</w:t>
      </w:r>
      <w:r>
        <w:t xml:space="preserve"> of everyone in Aotearoa New Zealand.</w:t>
      </w:r>
    </w:p>
    <w:p w14:paraId="7F39F641" w14:textId="7DC0A50B" w:rsidR="00187042" w:rsidRDefault="00187042" w:rsidP="00B4303F">
      <w:pPr>
        <w:spacing w:line="336" w:lineRule="auto"/>
      </w:pPr>
    </w:p>
    <w:p w14:paraId="4CC73C89" w14:textId="7CCE0370" w:rsidR="009573F9" w:rsidRDefault="009573F9" w:rsidP="00B4303F">
      <w:pPr>
        <w:spacing w:line="336" w:lineRule="auto"/>
      </w:pPr>
    </w:p>
    <w:p w14:paraId="00388DAD" w14:textId="7EBA4B13" w:rsidR="00187042" w:rsidRDefault="00F3278B" w:rsidP="00B4303F">
      <w:pPr>
        <w:spacing w:line="336" w:lineRule="auto"/>
      </w:pPr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1986944" behindDoc="0" locked="0" layoutInCell="1" allowOverlap="1" wp14:anchorId="2421EB6F" wp14:editId="42FE595D">
            <wp:simplePos x="0" y="0"/>
            <wp:positionH relativeFrom="column">
              <wp:posOffset>75777</wp:posOffset>
            </wp:positionH>
            <wp:positionV relativeFrom="paragraph">
              <wp:posOffset>-50800</wp:posOffset>
            </wp:positionV>
            <wp:extent cx="1440000" cy="1731298"/>
            <wp:effectExtent l="0" t="0" r="8255" b="2540"/>
            <wp:wrapNone/>
            <wp:docPr id="811675934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675934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7312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47680" behindDoc="1" locked="0" layoutInCell="1" allowOverlap="1" wp14:anchorId="12604FEF" wp14:editId="5E7DA287">
                <wp:simplePos x="0" y="0"/>
                <wp:positionH relativeFrom="column">
                  <wp:posOffset>2171700</wp:posOffset>
                </wp:positionH>
                <wp:positionV relativeFrom="paragraph">
                  <wp:posOffset>-96308</wp:posOffset>
                </wp:positionV>
                <wp:extent cx="3599815" cy="5353050"/>
                <wp:effectExtent l="0" t="0" r="635" b="0"/>
                <wp:wrapNone/>
                <wp:docPr id="7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535305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790CD5AC" id="Rectangle 2" o:spid="_x0000_s1026" alt="&quot;&quot;" style="position:absolute;margin-left:171pt;margin-top:-7.6pt;width:283.45pt;height:421.5pt;z-index:-25146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" fillcolor="#2258de" stroked="f" strokeweight="1pt">
                <v:fill opacity="13107f"/>
              </v:rect>
            </w:pict>
          </mc:Fallback>
        </mc:AlternateContent>
      </w:r>
      <w:r w:rsidR="00187042">
        <w:rPr>
          <w:b/>
          <w:bCs/>
        </w:rPr>
        <w:t>Human rights</w:t>
      </w:r>
      <w:r w:rsidR="00187042">
        <w:t xml:space="preserve"> are important things every person should:</w:t>
      </w:r>
    </w:p>
    <w:p w14:paraId="149FD907" w14:textId="4BE7387B" w:rsidR="00187042" w:rsidRDefault="00187042" w:rsidP="00B4303F">
      <w:pPr>
        <w:pStyle w:val="Listtoplevel"/>
        <w:spacing w:line="336" w:lineRule="auto"/>
      </w:pPr>
      <w:r>
        <w:t>have</w:t>
      </w:r>
    </w:p>
    <w:p w14:paraId="53559758" w14:textId="1BAC6A5C" w:rsidR="00187042" w:rsidRDefault="00187042" w:rsidP="00B4303F">
      <w:pPr>
        <w:pStyle w:val="Listtoplevel"/>
        <w:spacing w:line="336" w:lineRule="auto"/>
      </w:pPr>
      <w:r>
        <w:t>be able to do.</w:t>
      </w:r>
      <w:r w:rsidRPr="00C1676E">
        <w:rPr>
          <w:rFonts w:eastAsia="Times New Roman"/>
          <w:lang w:eastAsia="en-NZ"/>
        </w:rPr>
        <w:t xml:space="preserve"> </w:t>
      </w:r>
    </w:p>
    <w:p w14:paraId="159BDCD9" w14:textId="54BE21CC" w:rsidR="00187042" w:rsidRDefault="004C51BD" w:rsidP="00B4303F">
      <w:pPr>
        <w:spacing w:line="336" w:lineRule="auto"/>
      </w:pPr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1871232" behindDoc="0" locked="0" layoutInCell="1" allowOverlap="1" wp14:anchorId="0ED79F71" wp14:editId="73A03E16">
            <wp:simplePos x="0" y="0"/>
            <wp:positionH relativeFrom="margin">
              <wp:posOffset>73660</wp:posOffset>
            </wp:positionH>
            <wp:positionV relativeFrom="margin">
              <wp:posOffset>5847715</wp:posOffset>
            </wp:positionV>
            <wp:extent cx="1619885" cy="1071880"/>
            <wp:effectExtent l="0" t="0" r="0" b="0"/>
            <wp:wrapNone/>
            <wp:docPr id="1786681023" name="Picture 17866810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23" name="Rainbow couple family gay queer father fathers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1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7440A2" w14:textId="7661E5B7" w:rsidR="00187042" w:rsidRDefault="00187042" w:rsidP="00B4303F">
      <w:pPr>
        <w:spacing w:line="336" w:lineRule="auto"/>
      </w:pPr>
    </w:p>
    <w:p w14:paraId="61E04B7C" w14:textId="44A04D31" w:rsidR="00187042" w:rsidRDefault="00187042" w:rsidP="00B4303F">
      <w:pPr>
        <w:spacing w:line="336" w:lineRule="auto"/>
      </w:pPr>
      <w:r>
        <w:t>Some examples of human rights are the right to:</w:t>
      </w:r>
    </w:p>
    <w:p w14:paraId="74BCBC92" w14:textId="1405D93F" w:rsidR="00187042" w:rsidRDefault="00187042" w:rsidP="00B4303F">
      <w:pPr>
        <w:pStyle w:val="Listtoplevel"/>
        <w:spacing w:line="336" w:lineRule="auto"/>
      </w:pPr>
      <w:r>
        <w:t>get married</w:t>
      </w:r>
    </w:p>
    <w:p w14:paraId="079B15CB" w14:textId="3F6C1144" w:rsidR="00187042" w:rsidRDefault="004C51BD" w:rsidP="00B4303F">
      <w:pPr>
        <w:pStyle w:val="Listtoplevel"/>
        <w:spacing w:line="336" w:lineRule="auto"/>
      </w:pPr>
      <w:r>
        <w:drawing>
          <wp:anchor distT="0" distB="0" distL="114300" distR="114300" simplePos="0" relativeHeight="251856896" behindDoc="0" locked="0" layoutInCell="1" allowOverlap="1" wp14:anchorId="7F348E0E" wp14:editId="196FE83F">
            <wp:simplePos x="0" y="0"/>
            <wp:positionH relativeFrom="margin">
              <wp:posOffset>74930</wp:posOffset>
            </wp:positionH>
            <wp:positionV relativeFrom="margin">
              <wp:posOffset>7604125</wp:posOffset>
            </wp:positionV>
            <wp:extent cx="1620000" cy="1175565"/>
            <wp:effectExtent l="0" t="0" r="0" b="5715"/>
            <wp:wrapSquare wrapText="bothSides"/>
            <wp:docPr id="1786681007" name="Picture 17866810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7" name="teacher presenter pacific pasifika school education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75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7042">
        <w:t>have a job</w:t>
      </w:r>
    </w:p>
    <w:p w14:paraId="639FBDD3" w14:textId="1F7831E8" w:rsidR="00187042" w:rsidRDefault="00187042" w:rsidP="00B4303F">
      <w:pPr>
        <w:pStyle w:val="Listtoplevel"/>
        <w:spacing w:line="336" w:lineRule="auto"/>
      </w:pPr>
      <w:r>
        <w:t>go to school.</w:t>
      </w:r>
    </w:p>
    <w:p w14:paraId="47E97E3A" w14:textId="763534F9" w:rsidR="00187042" w:rsidRDefault="00993382" w:rsidP="000E7700">
      <w:r>
        <w:rPr>
          <w:rFonts w:eastAsia="Times New Roman"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848704" behindDoc="1" locked="0" layoutInCell="1" allowOverlap="1" wp14:anchorId="4C2CDE03" wp14:editId="14D0EFB6">
                <wp:simplePos x="0" y="0"/>
                <wp:positionH relativeFrom="column">
                  <wp:posOffset>2175933</wp:posOffset>
                </wp:positionH>
                <wp:positionV relativeFrom="paragraph">
                  <wp:posOffset>-152400</wp:posOffset>
                </wp:positionV>
                <wp:extent cx="3599815" cy="3352800"/>
                <wp:effectExtent l="0" t="0" r="635" b="0"/>
                <wp:wrapNone/>
                <wp:docPr id="14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352800"/>
                        </a:xfrm>
                        <a:prstGeom prst="rect">
                          <a:avLst/>
                        </a:prstGeom>
                        <a:solidFill>
                          <a:srgbClr val="FFE699">
                            <a:alpha val="5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0CD4CD10" id="Rectangle 2" o:spid="_x0000_s1026" alt="&quot;&quot;" style="position:absolute;margin-left:171.35pt;margin-top:-12pt;width:283.45pt;height:264pt;z-index:-25146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" fillcolor="#ffe699" stroked="f" strokeweight="1pt">
                <v:fill opacity="32896f"/>
              </v:rect>
            </w:pict>
          </mc:Fallback>
        </mc:AlternateContent>
      </w:r>
      <w:r w:rsidR="008D5C85">
        <w:rPr>
          <w:rFonts w:cs="Arial"/>
          <w:noProof/>
          <w:szCs w:val="32"/>
        </w:rPr>
        <w:drawing>
          <wp:anchor distT="0" distB="0" distL="114300" distR="114300" simplePos="0" relativeHeight="251860992" behindDoc="0" locked="0" layoutInCell="1" allowOverlap="1" wp14:anchorId="455D1F88" wp14:editId="752D8443">
            <wp:simplePos x="0" y="0"/>
            <wp:positionH relativeFrom="column">
              <wp:posOffset>-342265</wp:posOffset>
            </wp:positionH>
            <wp:positionV relativeFrom="paragraph">
              <wp:posOffset>-24765</wp:posOffset>
            </wp:positionV>
            <wp:extent cx="1800000" cy="273996"/>
            <wp:effectExtent l="0" t="0" r="0" b="0"/>
            <wp:wrapNone/>
            <wp:docPr id="101314631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14631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739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7042">
        <w:t xml:space="preserve">When you see the words </w:t>
      </w:r>
      <w:r w:rsidR="00187042">
        <w:rPr>
          <w:b/>
          <w:bCs/>
        </w:rPr>
        <w:t xml:space="preserve">the Commission </w:t>
      </w:r>
      <w:r w:rsidR="00187042">
        <w:t xml:space="preserve">in this Easy </w:t>
      </w:r>
      <w:proofErr w:type="gramStart"/>
      <w:r w:rsidR="00187042">
        <w:t>Read</w:t>
      </w:r>
      <w:proofErr w:type="gramEnd"/>
      <w:r w:rsidR="00187042">
        <w:t xml:space="preserve"> they mean Te </w:t>
      </w:r>
      <w:proofErr w:type="spellStart"/>
      <w:r w:rsidR="00187042">
        <w:t>Kāhui</w:t>
      </w:r>
      <w:proofErr w:type="spellEnd"/>
      <w:r w:rsidR="00187042">
        <w:t xml:space="preserve"> Tika </w:t>
      </w:r>
      <w:proofErr w:type="spellStart"/>
      <w:r w:rsidR="00187042">
        <w:t>Tangata</w:t>
      </w:r>
      <w:proofErr w:type="spellEnd"/>
      <w:r w:rsidR="00187042">
        <w:t xml:space="preserve"> | Human Rights Commission.</w:t>
      </w:r>
    </w:p>
    <w:p w14:paraId="4A09630D" w14:textId="02C9A1A5" w:rsidR="000060FA" w:rsidRDefault="00074296" w:rsidP="00187042"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1991040" behindDoc="0" locked="0" layoutInCell="1" allowOverlap="1" wp14:anchorId="08769FD5" wp14:editId="32B71808">
            <wp:simplePos x="0" y="0"/>
            <wp:positionH relativeFrom="margin">
              <wp:posOffset>-97790</wp:posOffset>
            </wp:positionH>
            <wp:positionV relativeFrom="margin">
              <wp:posOffset>1548765</wp:posOffset>
            </wp:positionV>
            <wp:extent cx="1672590" cy="1600200"/>
            <wp:effectExtent l="0" t="0" r="3810" b="0"/>
            <wp:wrapSquare wrapText="bothSides"/>
            <wp:docPr id="1579172882" name="Picture 15791728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4" name="NZ Map placard rights protest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67259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C14026" w14:textId="596A4394" w:rsidR="000060FA" w:rsidRDefault="000060FA" w:rsidP="00187042"/>
    <w:p w14:paraId="3FF06AA1" w14:textId="506E9A01" w:rsidR="000060FA" w:rsidRDefault="000060FA" w:rsidP="00187042">
      <w:r>
        <w:t xml:space="preserve">When you see the words </w:t>
      </w:r>
      <w:r w:rsidR="00993382">
        <w:br/>
      </w:r>
      <w:r w:rsidRPr="000060FA">
        <w:rPr>
          <w:b/>
          <w:bCs/>
        </w:rPr>
        <w:t>us / we / our</w:t>
      </w:r>
      <w:r>
        <w:t xml:space="preserve"> it means the Commission. </w:t>
      </w:r>
    </w:p>
    <w:p w14:paraId="3A4B42C7" w14:textId="7E0E1222" w:rsidR="00ED7EBE" w:rsidRDefault="00ED7EBE" w:rsidP="00187042">
      <w:pPr>
        <w:rPr>
          <w:b/>
          <w:bCs/>
        </w:rPr>
      </w:pPr>
    </w:p>
    <w:p w14:paraId="3F7EAE9C" w14:textId="6E84E9CE" w:rsidR="000A47A6" w:rsidRDefault="000A47A6" w:rsidP="00187042">
      <w:pPr>
        <w:rPr>
          <w:b/>
          <w:bCs/>
        </w:rPr>
      </w:pPr>
    </w:p>
    <w:p w14:paraId="5E1BA513" w14:textId="6C5B3909" w:rsidR="00CA5E44" w:rsidRDefault="005B1E8B" w:rsidP="00CA5E44">
      <w:r>
        <w:rPr>
          <w:rFonts w:cs="Arial"/>
          <w:noProof/>
          <w:szCs w:val="32"/>
        </w:rPr>
        <w:drawing>
          <wp:anchor distT="0" distB="0" distL="114300" distR="114300" simplePos="0" relativeHeight="252261376" behindDoc="0" locked="0" layoutInCell="1" allowOverlap="1" wp14:anchorId="40B51D31" wp14:editId="330854C2">
            <wp:simplePos x="0" y="0"/>
            <wp:positionH relativeFrom="column">
              <wp:posOffset>123825</wp:posOffset>
            </wp:positionH>
            <wp:positionV relativeFrom="paragraph">
              <wp:posOffset>37465</wp:posOffset>
            </wp:positionV>
            <wp:extent cx="1800000" cy="273996"/>
            <wp:effectExtent l="0" t="0" r="0" b="0"/>
            <wp:wrapNone/>
            <wp:docPr id="83426580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14631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739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E44">
        <w:t>This Easy Read is:</w:t>
      </w:r>
    </w:p>
    <w:p w14:paraId="6598A4F0" w14:textId="41F8C232" w:rsidR="00CA5E44" w:rsidRDefault="005B1E8B" w:rsidP="00CA5E44">
      <w:pPr>
        <w:pStyle w:val="ListParagrap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44992" behindDoc="0" locked="0" layoutInCell="1" allowOverlap="1" wp14:anchorId="031B9340" wp14:editId="46A74D2C">
                <wp:simplePos x="0" y="0"/>
                <wp:positionH relativeFrom="column">
                  <wp:posOffset>128270</wp:posOffset>
                </wp:positionH>
                <wp:positionV relativeFrom="paragraph">
                  <wp:posOffset>421005</wp:posOffset>
                </wp:positionV>
                <wp:extent cx="1455420" cy="1447800"/>
                <wp:effectExtent l="0" t="0" r="0" b="0"/>
                <wp:wrapNone/>
                <wp:docPr id="1909449922" name="Group 5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7800"/>
                          <a:chOff x="0" y="0"/>
                          <a:chExt cx="1455874" cy="1447800"/>
                        </a:xfrm>
                      </wpg:grpSpPr>
                      <pic:pic xmlns:pic="http://schemas.openxmlformats.org/drawingml/2006/picture">
                        <pic:nvPicPr>
                          <pic:cNvPr id="1965639639" name="Picture 4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00" cy="1447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4385809" name="Picture 4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0229" y="533400"/>
                            <a:ext cx="715645" cy="7156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241A2A79" id="Group 59" o:spid="_x0000_s1026" alt="&quot;&quot;" style="position:absolute;margin-left:10.1pt;margin-top:33.15pt;width:114.6pt;height:114pt;z-index:252244992" coordsize="14558,14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">
                <v:shape id="Picture 48" o:spid="_x0000_s1027" type="#_x0000_t75" alt="&quot;&quot;" style="position:absolute;width:10795;height:14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">
                  <v:imagedata r:id="rId43" o:title=""/>
                </v:shape>
                <v:shape id="Picture 49" o:spid="_x0000_s1028" type="#_x0000_t75" alt="&quot;&quot;" style="position:absolute;left:7402;top:5334;width:7156;height:7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">
                  <v:imagedata r:id="rId44" o:title=""/>
                </v:shape>
              </v:group>
            </w:pict>
          </mc:Fallback>
        </mc:AlternateContent>
      </w:r>
      <w:r w:rsidR="00CA5E44">
        <w:t xml:space="preserve">mainly about </w:t>
      </w:r>
      <w:r w:rsidR="00196C0B">
        <w:t>making a complaint to the</w:t>
      </w:r>
      <w:r w:rsidR="00CA5E44">
        <w:t xml:space="preserve"> Human Rights Commission</w:t>
      </w:r>
    </w:p>
    <w:p w14:paraId="2BFC7FA1" w14:textId="56F0CD26" w:rsidR="00CA5E44" w:rsidRDefault="00CA5E44" w:rsidP="00CA5E44">
      <w:pPr>
        <w:pStyle w:val="ListParagraph"/>
      </w:pPr>
      <w:r>
        <w:t xml:space="preserve">is not </w:t>
      </w:r>
      <w:r w:rsidRPr="00CA5E44">
        <w:rPr>
          <w:b/>
          <w:bCs/>
        </w:rPr>
        <w:t>legal advice</w:t>
      </w:r>
    </w:p>
    <w:p w14:paraId="6B7E0F3E" w14:textId="2F6DB3EB" w:rsidR="00CA5E44" w:rsidRDefault="00AF199D" w:rsidP="00187042">
      <w:r>
        <w:rPr>
          <w:noProof/>
        </w:rPr>
        <w:drawing>
          <wp:anchor distT="0" distB="0" distL="114300" distR="114300" simplePos="0" relativeHeight="252302336" behindDoc="0" locked="0" layoutInCell="1" allowOverlap="1" wp14:anchorId="676A896D" wp14:editId="57081CAF">
            <wp:simplePos x="0" y="0"/>
            <wp:positionH relativeFrom="column">
              <wp:posOffset>17145</wp:posOffset>
            </wp:positionH>
            <wp:positionV relativeFrom="paragraph">
              <wp:posOffset>335280</wp:posOffset>
            </wp:positionV>
            <wp:extent cx="1440000" cy="1665861"/>
            <wp:effectExtent l="0" t="0" r="8255" b="0"/>
            <wp:wrapNone/>
            <wp:docPr id="451565162" name="Picture 56" descr="A black and white illustration of peop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565162" name="Picture 56" descr="A black and white illustration of people&#10;&#10;AI-generated content may be incorrect.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6658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393E34" w14:textId="0D511998" w:rsidR="00804866" w:rsidRDefault="002C7C15" w:rsidP="00804866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41920" behindDoc="1" locked="0" layoutInCell="1" allowOverlap="1" wp14:anchorId="565F0B53" wp14:editId="6D5A9231">
                <wp:simplePos x="0" y="0"/>
                <wp:positionH relativeFrom="column">
                  <wp:posOffset>2219325</wp:posOffset>
                </wp:positionH>
                <wp:positionV relativeFrom="paragraph">
                  <wp:posOffset>229870</wp:posOffset>
                </wp:positionV>
                <wp:extent cx="3599815" cy="1219200"/>
                <wp:effectExtent l="0" t="0" r="635" b="0"/>
                <wp:wrapNone/>
                <wp:docPr id="543901953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21920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3FFF183C" id="Rectangle 2" o:spid="_x0000_s1026" alt="&quot;&quot;" style="position:absolute;margin-left:174.75pt;margin-top:18.1pt;width:283.45pt;height:96pt;z-index:-25107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" fillcolor="#2258de" stroked="f" strokeweight="1pt">
                <v:fill opacity="13107f"/>
              </v:rect>
            </w:pict>
          </mc:Fallback>
        </mc:AlternateContent>
      </w:r>
    </w:p>
    <w:p w14:paraId="28141E71" w14:textId="3F049FA8" w:rsidR="00804866" w:rsidRDefault="00804866" w:rsidP="00804866">
      <w:r w:rsidRPr="00462E5C">
        <w:rPr>
          <w:b/>
          <w:bCs/>
        </w:rPr>
        <w:t>Legal</w:t>
      </w:r>
      <w:r>
        <w:t xml:space="preserve"> </w:t>
      </w:r>
      <w:r w:rsidR="005B1E8B" w:rsidRPr="002C7C15">
        <w:rPr>
          <w:b/>
          <w:bCs/>
        </w:rPr>
        <w:t xml:space="preserve">advice </w:t>
      </w:r>
      <w:r w:rsidR="005B1E8B">
        <w:t>is when you ask some</w:t>
      </w:r>
      <w:r w:rsidR="002C7C15">
        <w:t xml:space="preserve">one for information about things to do with the law. </w:t>
      </w:r>
    </w:p>
    <w:p w14:paraId="26E0AED1" w14:textId="0B30597D" w:rsidR="00804866" w:rsidRDefault="00804866" w:rsidP="00804866"/>
    <w:p w14:paraId="149F52A2" w14:textId="57040BA6" w:rsidR="00804866" w:rsidRDefault="00804866" w:rsidP="00804866"/>
    <w:p w14:paraId="3F31C800" w14:textId="4A75C41F" w:rsidR="00804866" w:rsidRDefault="00AF199D" w:rsidP="00804866">
      <w:r>
        <w:rPr>
          <w:noProof/>
        </w:rPr>
        <w:lastRenderedPageBreak/>
        <w:drawing>
          <wp:anchor distT="0" distB="0" distL="114300" distR="114300" simplePos="0" relativeHeight="252240896" behindDoc="0" locked="0" layoutInCell="1" allowOverlap="1" wp14:anchorId="73D275D9" wp14:editId="2ED2F054">
            <wp:simplePos x="0" y="0"/>
            <wp:positionH relativeFrom="column">
              <wp:posOffset>-76200</wp:posOffset>
            </wp:positionH>
            <wp:positionV relativeFrom="paragraph">
              <wp:posOffset>-143510</wp:posOffset>
            </wp:positionV>
            <wp:extent cx="945390" cy="1812925"/>
            <wp:effectExtent l="0" t="0" r="7620" b="0"/>
            <wp:wrapNone/>
            <wp:docPr id="1209775188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775188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5390" cy="1812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4866">
        <w:t xml:space="preserve">You can get </w:t>
      </w:r>
      <w:r w:rsidR="00804866" w:rsidRPr="00196C0B">
        <w:t>legal</w:t>
      </w:r>
      <w:r w:rsidR="00804866">
        <w:t xml:space="preserve"> advice </w:t>
      </w:r>
      <w:r w:rsidR="00726C7D">
        <w:t xml:space="preserve">from somebody like a </w:t>
      </w:r>
      <w:r w:rsidR="00726C7D" w:rsidRPr="00AF199D">
        <w:rPr>
          <w:b/>
          <w:bCs/>
        </w:rPr>
        <w:t>lawyer</w:t>
      </w:r>
      <w:r w:rsidR="00726C7D">
        <w:t xml:space="preserve">. </w:t>
      </w:r>
      <w:r w:rsidR="00804866">
        <w:t xml:space="preserve"> </w:t>
      </w:r>
    </w:p>
    <w:p w14:paraId="40EDCB41" w14:textId="21F18B32" w:rsidR="00AF199D" w:rsidRDefault="00AF199D" w:rsidP="00187042"/>
    <w:p w14:paraId="607064AA" w14:textId="1C136CD3" w:rsidR="00AF199D" w:rsidRDefault="00AF199D" w:rsidP="00AF199D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301312" behindDoc="1" locked="0" layoutInCell="1" allowOverlap="1" wp14:anchorId="7327B4B7" wp14:editId="4E6D6D54">
                <wp:simplePos x="0" y="0"/>
                <wp:positionH relativeFrom="column">
                  <wp:posOffset>2219325</wp:posOffset>
                </wp:positionH>
                <wp:positionV relativeFrom="paragraph">
                  <wp:posOffset>262889</wp:posOffset>
                </wp:positionV>
                <wp:extent cx="3599815" cy="1819275"/>
                <wp:effectExtent l="0" t="0" r="635" b="9525"/>
                <wp:wrapNone/>
                <wp:docPr id="541428110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819275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77AE897B" id="Rectangle 2" o:spid="_x0000_s1026" alt="&quot;&quot;" style="position:absolute;margin-left:174.75pt;margin-top:20.7pt;width:283.45pt;height:143.25pt;z-index:-25101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" fillcolor="#2258de" stroked="f" strokeweight="1pt">
                <v:fill opacity="13107f"/>
              </v:rect>
            </w:pict>
          </mc:Fallback>
        </mc:AlternateContent>
      </w:r>
    </w:p>
    <w:p w14:paraId="52D2ABB8" w14:textId="53CB4811" w:rsidR="00AF199D" w:rsidRDefault="00AF199D" w:rsidP="00AF199D">
      <w:r>
        <w:t xml:space="preserve">A </w:t>
      </w:r>
      <w:r w:rsidRPr="00DA4ADA">
        <w:rPr>
          <w:b/>
          <w:bCs/>
        </w:rPr>
        <w:t>lawyer</w:t>
      </w:r>
      <w:r>
        <w:t xml:space="preserve"> is a person:</w:t>
      </w:r>
    </w:p>
    <w:p w14:paraId="77128323" w14:textId="3BC1CC07" w:rsidR="00AF199D" w:rsidRDefault="00AF199D" w:rsidP="00AF199D">
      <w:pPr>
        <w:pStyle w:val="Listtoplevel"/>
      </w:pPr>
      <w:r>
        <w:drawing>
          <wp:anchor distT="0" distB="0" distL="114300" distR="114300" simplePos="0" relativeHeight="252303360" behindDoc="0" locked="0" layoutInCell="1" allowOverlap="1" wp14:anchorId="12906876" wp14:editId="6D41585D">
            <wp:simplePos x="0" y="0"/>
            <wp:positionH relativeFrom="column">
              <wp:posOffset>-209550</wp:posOffset>
            </wp:positionH>
            <wp:positionV relativeFrom="paragraph">
              <wp:posOffset>160020</wp:posOffset>
            </wp:positionV>
            <wp:extent cx="1620000" cy="1373931"/>
            <wp:effectExtent l="0" t="0" r="0" b="0"/>
            <wp:wrapNone/>
            <wp:docPr id="502040043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040043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73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who has trained to be a lawyer</w:t>
      </w:r>
    </w:p>
    <w:p w14:paraId="1C3DD8FE" w14:textId="5EB408C8" w:rsidR="00AF199D" w:rsidRDefault="00AF199D" w:rsidP="00AF199D">
      <w:pPr>
        <w:pStyle w:val="Listtoplevel"/>
      </w:pPr>
      <w:r>
        <w:t xml:space="preserve">gives legal advice. </w:t>
      </w:r>
    </w:p>
    <w:p w14:paraId="0BBA44BE" w14:textId="77777777" w:rsidR="00AF199D" w:rsidRDefault="00AF199D" w:rsidP="00AF199D"/>
    <w:p w14:paraId="4A6D5C07" w14:textId="77777777" w:rsidR="00AF199D" w:rsidRPr="00D709DA" w:rsidRDefault="00AF199D" w:rsidP="00187042"/>
    <w:p w14:paraId="45BE8245" w14:textId="3F968386" w:rsidR="00D547F4" w:rsidRDefault="00FD6968" w:rsidP="00D547F4">
      <w:pPr>
        <w:pStyle w:val="Heading1"/>
      </w:pPr>
      <w:bookmarkStart w:id="2" w:name="_What_are_conversion"/>
      <w:bookmarkEnd w:id="2"/>
      <w:r>
        <w:br w:type="column"/>
      </w:r>
      <w:r w:rsidR="00AF6AAE">
        <w:lastRenderedPageBreak/>
        <w:t>What are conversion p</w:t>
      </w:r>
      <w:r w:rsidR="00D547F4">
        <w:t>ractices?</w:t>
      </w:r>
    </w:p>
    <w:p w14:paraId="378513E4" w14:textId="77777777" w:rsidR="00D547F4" w:rsidRDefault="00D547F4" w:rsidP="00B85A34">
      <w:pPr>
        <w:spacing w:line="336" w:lineRule="auto"/>
      </w:pPr>
    </w:p>
    <w:p w14:paraId="3757CF2C" w14:textId="7B0080E4" w:rsidR="00D547F4" w:rsidRDefault="00D547F4" w:rsidP="00B85A34">
      <w:pPr>
        <w:spacing w:line="336" w:lineRule="auto"/>
      </w:pPr>
    </w:p>
    <w:p w14:paraId="1B98B6B8" w14:textId="11803199" w:rsidR="00DE5576" w:rsidRDefault="00A94182" w:rsidP="00B85A34">
      <w:pPr>
        <w:spacing w:line="336" w:lineRule="auto"/>
      </w:pPr>
      <w:r w:rsidRPr="003B43C8">
        <w:rPr>
          <w:rFonts w:eastAsia="Times New Roman"/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923456" behindDoc="0" locked="0" layoutInCell="1" allowOverlap="1" wp14:anchorId="111BAD14" wp14:editId="1AEE00F4">
                <wp:simplePos x="0" y="0"/>
                <wp:positionH relativeFrom="column">
                  <wp:posOffset>6985</wp:posOffset>
                </wp:positionH>
                <wp:positionV relativeFrom="paragraph">
                  <wp:posOffset>158750</wp:posOffset>
                </wp:positionV>
                <wp:extent cx="1828800" cy="3155950"/>
                <wp:effectExtent l="0" t="19050" r="38100" b="0"/>
                <wp:wrapNone/>
                <wp:docPr id="1552007169" name="Group 155200716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3155950"/>
                          <a:chOff x="0" y="0"/>
                          <a:chExt cx="1828800" cy="3155950"/>
                        </a:xfrm>
                      </wpg:grpSpPr>
                      <pic:pic xmlns:pic="http://schemas.openxmlformats.org/drawingml/2006/picture">
                        <pic:nvPicPr>
                          <pic:cNvPr id="888403744" name="Picture 88840374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1943100"/>
                            <a:ext cx="1715135" cy="1212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393319" name="Speech Bubble: Oval 18839331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114300" y="0"/>
                            <a:ext cx="1714500" cy="1600200"/>
                          </a:xfrm>
                          <a:prstGeom prst="wedgeEllipseCallout">
                            <a:avLst>
                              <a:gd name="adj1" fmla="val -8889"/>
                              <a:gd name="adj2" fmla="val 82450"/>
                            </a:avLst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6BF7B07" w14:textId="77777777" w:rsidR="00D547F4" w:rsidRDefault="00D547F4" w:rsidP="00D547F4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067561" name="Picture 10006756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177800" y="228600"/>
                            <a:ext cx="1568450" cy="1143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111BAD14" id="Group 1552007169" o:spid="_x0000_s1026" alt="&quot;&quot;" style="position:absolute;left:0;text-align:left;margin-left:.55pt;margin-top:12.5pt;width:2in;height:248.5pt;z-index:251923456" coordsize="18288,315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kikqnAABAAElEQVQ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DwsUMH&#10;AgAAAABA/q+Nk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tcmMLgAAQABJREFU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">
                <v:shape id="Picture 888403744" o:spid="_x0000_s1027" type="#_x0000_t75" alt="&quot;&quot;" style="position:absolute;top:19431;width:17151;height:12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">
                  <v:imagedata r:id="rId50" o:title=""/>
                </v:shape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Speech Bubble: Oval 188393319" o:spid="_x0000_s1028" type="#_x0000_t63" alt="&quot;&quot;" style="position:absolute;left:1143;width:17145;height:16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" adj="8880,28609" filled="f" strokecolor="black [3213]" strokeweight="1pt">
                  <v:textbox>
                    <w:txbxContent>
                      <w:p w14:paraId="26BF7B07" w14:textId="77777777" w:rsidR="00D547F4" w:rsidRDefault="00D547F4" w:rsidP="00D547F4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100067561" o:spid="_x0000_s1029" type="#_x0000_t75" alt="&quot;&quot;" style="position:absolute;left:1778;top:2286;width:15684;height:11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">
                  <v:imagedata r:id="rId51" o:title=""/>
                </v:shape>
              </v:group>
            </w:pict>
          </mc:Fallback>
        </mc:AlternateContent>
      </w:r>
      <w:r w:rsidR="00D547F4" w:rsidRPr="003B43C8">
        <w:t>Conversion practices</w:t>
      </w:r>
      <w:r w:rsidR="00D547F4">
        <w:t xml:space="preserve"> are when someone tries to change </w:t>
      </w:r>
      <w:r w:rsidR="00567338">
        <w:t xml:space="preserve">something important </w:t>
      </w:r>
      <w:r w:rsidR="004E4D5E">
        <w:t>about another person.</w:t>
      </w:r>
    </w:p>
    <w:p w14:paraId="28015CD7" w14:textId="77777777" w:rsidR="00DE5576" w:rsidRDefault="00DE5576" w:rsidP="00B85A34">
      <w:pPr>
        <w:spacing w:line="336" w:lineRule="auto"/>
      </w:pPr>
    </w:p>
    <w:p w14:paraId="36505E67" w14:textId="77777777" w:rsidR="00DE5576" w:rsidRDefault="00DE5576" w:rsidP="00B85A34">
      <w:pPr>
        <w:spacing w:line="336" w:lineRule="auto"/>
      </w:pPr>
    </w:p>
    <w:p w14:paraId="77D69A24" w14:textId="3ABB0EEE" w:rsidR="00D547F4" w:rsidRDefault="00DE5576" w:rsidP="00B85A34">
      <w:pPr>
        <w:spacing w:line="336" w:lineRule="auto"/>
      </w:pPr>
      <w:r>
        <w:t>It can be things like</w:t>
      </w:r>
      <w:r w:rsidR="00D547F4">
        <w:t>:</w:t>
      </w:r>
    </w:p>
    <w:p w14:paraId="7EE46032" w14:textId="77777777" w:rsidR="00D547F4" w:rsidRPr="00267FDE" w:rsidRDefault="00D547F4" w:rsidP="00B85A34">
      <w:pPr>
        <w:pStyle w:val="Listtoplevel"/>
        <w:spacing w:line="336" w:lineRule="auto"/>
      </w:pPr>
      <w:r>
        <w:rPr>
          <w:b/>
          <w:bCs/>
        </w:rPr>
        <w:t>sexual orientation</w:t>
      </w:r>
    </w:p>
    <w:p w14:paraId="1A4B4797" w14:textId="77777777" w:rsidR="00D547F4" w:rsidRPr="00267FDE" w:rsidRDefault="00D547F4" w:rsidP="00B85A34">
      <w:pPr>
        <w:pStyle w:val="Listtoplevel"/>
        <w:spacing w:line="336" w:lineRule="auto"/>
      </w:pPr>
      <w:r>
        <w:rPr>
          <w:b/>
          <w:bCs/>
        </w:rPr>
        <w:t xml:space="preserve">gender </w:t>
      </w:r>
      <w:r w:rsidRPr="00774451">
        <w:t>identity</w:t>
      </w:r>
    </w:p>
    <w:p w14:paraId="55063536" w14:textId="2AC90860" w:rsidR="00D547F4" w:rsidRDefault="00D547F4" w:rsidP="00B85A34">
      <w:pPr>
        <w:pStyle w:val="Listtoplevel"/>
        <w:spacing w:line="336" w:lineRule="auto"/>
      </w:pPr>
      <w:r>
        <w:rPr>
          <w:b/>
          <w:bCs/>
        </w:rPr>
        <w:t>gender expression</w:t>
      </w:r>
      <w:r>
        <w:t>.</w:t>
      </w:r>
    </w:p>
    <w:p w14:paraId="6A342BC9" w14:textId="1AC76E68" w:rsidR="00D547F4" w:rsidRDefault="00D547F4" w:rsidP="00B85A34">
      <w:pPr>
        <w:spacing w:line="336" w:lineRule="auto"/>
      </w:pPr>
    </w:p>
    <w:p w14:paraId="6E80AFAF" w14:textId="1E4B3F72" w:rsidR="00D547F4" w:rsidRDefault="00D547F4" w:rsidP="00B85A34">
      <w:pPr>
        <w:spacing w:line="336" w:lineRule="auto"/>
      </w:pPr>
    </w:p>
    <w:p w14:paraId="1B662B21" w14:textId="47CDBC00" w:rsidR="003B638F" w:rsidRDefault="00E5081C" w:rsidP="00B85A34">
      <w:pPr>
        <w:spacing w:line="336" w:lineRule="auto"/>
      </w:pPr>
      <w:r>
        <w:rPr>
          <w:b/>
          <w:bCs/>
        </w:rPr>
        <w:br w:type="column"/>
      </w:r>
      <w:r w:rsidR="009B1431">
        <w:rPr>
          <w:b/>
          <w:bCs/>
          <w:noProof/>
        </w:rPr>
        <w:lastRenderedPageBreak/>
        <w:drawing>
          <wp:anchor distT="0" distB="0" distL="114300" distR="114300" simplePos="0" relativeHeight="251924480" behindDoc="0" locked="0" layoutInCell="1" allowOverlap="1" wp14:anchorId="34F6471C" wp14:editId="37A74085">
            <wp:simplePos x="0" y="0"/>
            <wp:positionH relativeFrom="margin">
              <wp:posOffset>-112395</wp:posOffset>
            </wp:positionH>
            <wp:positionV relativeFrom="margin">
              <wp:posOffset>-80645</wp:posOffset>
            </wp:positionV>
            <wp:extent cx="1837055" cy="1193165"/>
            <wp:effectExtent l="0" t="0" r="0" b="6985"/>
            <wp:wrapSquare wrapText="bothSides"/>
            <wp:docPr id="1842455534" name="Picture 18424555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20" name="Couples Love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837055" cy="1193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13216" behindDoc="1" locked="0" layoutInCell="1" allowOverlap="1" wp14:anchorId="57E96A1B" wp14:editId="6976A8FB">
                <wp:simplePos x="0" y="0"/>
                <wp:positionH relativeFrom="column">
                  <wp:posOffset>2171700</wp:posOffset>
                </wp:positionH>
                <wp:positionV relativeFrom="paragraph">
                  <wp:posOffset>-123825</wp:posOffset>
                </wp:positionV>
                <wp:extent cx="3599815" cy="7191375"/>
                <wp:effectExtent l="0" t="0" r="635" b="9525"/>
                <wp:wrapNone/>
                <wp:docPr id="1546446667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191375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374E9332" id="Rectangle 2" o:spid="_x0000_s1026" alt="&quot;&quot;" style="position:absolute;margin-left:171pt;margin-top:-9.75pt;width:283.45pt;height:566.25pt;z-index:-25140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" fillcolor="#2258de" stroked="f" strokeweight="1pt">
                <v:fill opacity="13107f"/>
              </v:rect>
            </w:pict>
          </mc:Fallback>
        </mc:AlternateContent>
      </w:r>
      <w:r w:rsidR="00D547F4">
        <w:rPr>
          <w:b/>
          <w:bCs/>
        </w:rPr>
        <w:t>Sexual orientation</w:t>
      </w:r>
      <w:r w:rsidR="00D547F4">
        <w:t xml:space="preserve"> is </w:t>
      </w:r>
      <w:r w:rsidR="003B638F">
        <w:t xml:space="preserve">things like: </w:t>
      </w:r>
    </w:p>
    <w:p w14:paraId="1414B103" w14:textId="32670CE8" w:rsidR="003B638F" w:rsidRDefault="003B638F" w:rsidP="00B85A34">
      <w:pPr>
        <w:pStyle w:val="Listtoplevel"/>
        <w:spacing w:line="336" w:lineRule="auto"/>
      </w:pPr>
      <w:r>
        <w:t xml:space="preserve">who you are </w:t>
      </w:r>
      <w:r w:rsidRPr="0025024A">
        <w:rPr>
          <w:b/>
          <w:bCs/>
        </w:rPr>
        <w:t>attracted</w:t>
      </w:r>
      <w:r>
        <w:t xml:space="preserve"> to</w:t>
      </w:r>
    </w:p>
    <w:p w14:paraId="36D2424E" w14:textId="099EF686" w:rsidR="00B7639F" w:rsidRDefault="00043907" w:rsidP="00B85A34">
      <w:pPr>
        <w:pStyle w:val="Listtoplevel"/>
        <w:spacing w:line="336" w:lineRule="auto"/>
      </w:pPr>
      <w:r w:rsidRPr="00043907">
        <w:rPr>
          <w:rFonts w:eastAsia="Times New Roman"/>
          <w:lang w:eastAsia="en-NZ"/>
        </w:rPr>
        <w:drawing>
          <wp:anchor distT="0" distB="0" distL="114300" distR="114300" simplePos="0" relativeHeight="252288000" behindDoc="0" locked="0" layoutInCell="1" allowOverlap="1" wp14:anchorId="4D0E580B" wp14:editId="527D24FA">
            <wp:simplePos x="0" y="0"/>
            <wp:positionH relativeFrom="column">
              <wp:posOffset>9525</wp:posOffset>
            </wp:positionH>
            <wp:positionV relativeFrom="paragraph">
              <wp:posOffset>651510</wp:posOffset>
            </wp:positionV>
            <wp:extent cx="1440000" cy="1273846"/>
            <wp:effectExtent l="0" t="0" r="8255" b="2540"/>
            <wp:wrapNone/>
            <wp:docPr id="1334911838" name="Picture 1" descr="A group of people standing togeth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911838" name="Picture 1" descr="A group of people standing together&#10;&#10;AI-generated content may be incorrect.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738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639F">
        <w:t xml:space="preserve">who you want to be in a relationship with </w:t>
      </w:r>
    </w:p>
    <w:p w14:paraId="59E0BB78" w14:textId="30C907AE" w:rsidR="00D547F4" w:rsidRPr="00E5081C" w:rsidRDefault="00B7639F" w:rsidP="00B85A34">
      <w:pPr>
        <w:pStyle w:val="Listtoplevel"/>
        <w:spacing w:line="336" w:lineRule="auto"/>
      </w:pPr>
      <w:r>
        <w:t>cho</w:t>
      </w:r>
      <w:r w:rsidR="00911E84">
        <w:t>o</w:t>
      </w:r>
      <w:r>
        <w:t>sing if you want to be in a relationship</w:t>
      </w:r>
      <w:r w:rsidR="00D547F4">
        <w:t>.</w:t>
      </w:r>
      <w:r w:rsidR="00D547F4" w:rsidRPr="00C1676E">
        <w:rPr>
          <w:rFonts w:eastAsia="Times New Roman"/>
          <w:lang w:eastAsia="en-NZ"/>
        </w:rPr>
        <w:t xml:space="preserve"> </w:t>
      </w:r>
    </w:p>
    <w:p w14:paraId="5151D369" w14:textId="781BFD2E" w:rsidR="00E5081C" w:rsidRDefault="00E5081C" w:rsidP="00E5081C"/>
    <w:p w14:paraId="61C6C092" w14:textId="75D2E7A3" w:rsidR="00E5081C" w:rsidRDefault="00E5081C" w:rsidP="00E5081C"/>
    <w:p w14:paraId="58DE1642" w14:textId="370D42FD" w:rsidR="00E5081C" w:rsidRDefault="00E5081C" w:rsidP="00E5081C">
      <w:r>
        <w:rPr>
          <w:noProof/>
        </w:rPr>
        <w:drawing>
          <wp:anchor distT="0" distB="0" distL="114300" distR="114300" simplePos="0" relativeHeight="252321792" behindDoc="0" locked="0" layoutInCell="1" allowOverlap="1" wp14:anchorId="38D6AFDF" wp14:editId="19D8A74C">
            <wp:simplePos x="0" y="0"/>
            <wp:positionH relativeFrom="column">
              <wp:posOffset>114300</wp:posOffset>
            </wp:positionH>
            <wp:positionV relativeFrom="paragraph">
              <wp:posOffset>57150</wp:posOffset>
            </wp:positionV>
            <wp:extent cx="1260000" cy="1350040"/>
            <wp:effectExtent l="0" t="0" r="0" b="2540"/>
            <wp:wrapNone/>
            <wp:docPr id="1592488757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488757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350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examples of sexual orientation are:</w:t>
      </w:r>
    </w:p>
    <w:p w14:paraId="5B08D54A" w14:textId="77777777" w:rsidR="00E5081C" w:rsidRPr="008C737E" w:rsidRDefault="00E5081C" w:rsidP="00E5081C">
      <w:pPr>
        <w:pStyle w:val="Listtoplevel"/>
      </w:pPr>
      <w:r>
        <w:rPr>
          <w:b/>
          <w:bCs/>
        </w:rPr>
        <w:t>straight</w:t>
      </w:r>
    </w:p>
    <w:p w14:paraId="7CEB66A0" w14:textId="3B5F3383" w:rsidR="00E5081C" w:rsidRPr="008C737E" w:rsidRDefault="00E5081C" w:rsidP="00E5081C">
      <w:pPr>
        <w:pStyle w:val="Listtoplevel"/>
      </w:pPr>
      <w:r>
        <w:drawing>
          <wp:anchor distT="0" distB="0" distL="114300" distR="114300" simplePos="0" relativeHeight="252320768" behindDoc="0" locked="0" layoutInCell="1" allowOverlap="1" wp14:anchorId="5D877771" wp14:editId="5FF374E7">
            <wp:simplePos x="0" y="0"/>
            <wp:positionH relativeFrom="column">
              <wp:posOffset>115570</wp:posOffset>
            </wp:positionH>
            <wp:positionV relativeFrom="paragraph">
              <wp:posOffset>438785</wp:posOffset>
            </wp:positionV>
            <wp:extent cx="1440000" cy="1436490"/>
            <wp:effectExtent l="0" t="0" r="8255" b="0"/>
            <wp:wrapNone/>
            <wp:docPr id="1135633841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633841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3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</w:rPr>
        <w:t>gay</w:t>
      </w:r>
    </w:p>
    <w:p w14:paraId="6DCCF3CB" w14:textId="5C4AC472" w:rsidR="00E5081C" w:rsidRPr="008C737E" w:rsidRDefault="00E5081C" w:rsidP="00E5081C">
      <w:pPr>
        <w:pStyle w:val="Listtoplevel"/>
      </w:pPr>
      <w:r>
        <w:rPr>
          <w:b/>
          <w:bCs/>
        </w:rPr>
        <w:t>bisexual</w:t>
      </w:r>
    </w:p>
    <w:p w14:paraId="6AB1B3B2" w14:textId="77777777" w:rsidR="00E5081C" w:rsidRDefault="00E5081C" w:rsidP="00E5081C">
      <w:pPr>
        <w:pStyle w:val="Listtoplevel"/>
      </w:pPr>
      <w:r>
        <w:rPr>
          <w:b/>
          <w:bCs/>
        </w:rPr>
        <w:t>asexual</w:t>
      </w:r>
      <w:r>
        <w:t>.</w:t>
      </w:r>
    </w:p>
    <w:p w14:paraId="3E47A4BB" w14:textId="77777777" w:rsidR="00E5081C" w:rsidRDefault="00E5081C" w:rsidP="00E5081C">
      <w:pPr>
        <w:spacing w:line="336" w:lineRule="auto"/>
      </w:pPr>
    </w:p>
    <w:p w14:paraId="4201C48C" w14:textId="77777777" w:rsidR="00E5081C" w:rsidRDefault="00E5081C" w:rsidP="00E5081C">
      <w:pPr>
        <w:pStyle w:val="Listtoplevel"/>
        <w:numPr>
          <w:ilvl w:val="0"/>
          <w:numId w:val="0"/>
        </w:numPr>
        <w:spacing w:line="336" w:lineRule="auto"/>
        <w:ind w:left="4253" w:hanging="567"/>
      </w:pPr>
    </w:p>
    <w:p w14:paraId="59B554A6" w14:textId="1A4583E0" w:rsidR="00D547F4" w:rsidRDefault="00E5081C" w:rsidP="00774451">
      <w:pPr>
        <w:spacing w:line="336" w:lineRule="auto"/>
      </w:pPr>
      <w:r>
        <w:br w:type="column"/>
      </w:r>
      <w:r w:rsidR="006E5552">
        <w:rPr>
          <w:rFonts w:eastAsia="Times New Roman"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914240" behindDoc="1" locked="0" layoutInCell="1" allowOverlap="1" wp14:anchorId="6525B66F" wp14:editId="2933FEAB">
                <wp:simplePos x="0" y="0"/>
                <wp:positionH relativeFrom="column">
                  <wp:posOffset>2177143</wp:posOffset>
                </wp:positionH>
                <wp:positionV relativeFrom="paragraph">
                  <wp:posOffset>-87086</wp:posOffset>
                </wp:positionV>
                <wp:extent cx="3599815" cy="2405743"/>
                <wp:effectExtent l="0" t="0" r="635" b="0"/>
                <wp:wrapNone/>
                <wp:docPr id="1247619532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405743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7BAFB24C" id="Rectangle 2" o:spid="_x0000_s1026" alt="&quot;&quot;" style="position:absolute;margin-left:171.45pt;margin-top:-6.85pt;width:283.45pt;height:189.45pt;z-index:-25140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" fillcolor="#2258de" stroked="f" strokeweight="1pt">
                <v:fill opacity="13107f"/>
              </v:rect>
            </w:pict>
          </mc:Fallback>
        </mc:AlternateContent>
      </w:r>
      <w:r w:rsidR="00081A04">
        <w:rPr>
          <w:noProof/>
        </w:rPr>
        <w:drawing>
          <wp:anchor distT="0" distB="0" distL="114300" distR="114300" simplePos="0" relativeHeight="251926528" behindDoc="0" locked="0" layoutInCell="1" allowOverlap="1" wp14:anchorId="66C84E44" wp14:editId="4512B2BA">
            <wp:simplePos x="0" y="0"/>
            <wp:positionH relativeFrom="margin">
              <wp:posOffset>-1270</wp:posOffset>
            </wp:positionH>
            <wp:positionV relativeFrom="margin">
              <wp:posOffset>-92075</wp:posOffset>
            </wp:positionV>
            <wp:extent cx="1440000" cy="944146"/>
            <wp:effectExtent l="0" t="0" r="8255" b="8890"/>
            <wp:wrapSquare wrapText="bothSides"/>
            <wp:docPr id="2112812556" name="Picture 21128125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807232" name="couple dating date restaurant hold hands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9441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0397">
        <w:t>Here w</w:t>
      </w:r>
      <w:r w:rsidR="00D547F4">
        <w:t xml:space="preserve">hen you are </w:t>
      </w:r>
      <w:r w:rsidR="00D547F4">
        <w:rPr>
          <w:b/>
          <w:bCs/>
        </w:rPr>
        <w:t>attracted</w:t>
      </w:r>
      <w:r w:rsidR="00D547F4">
        <w:t xml:space="preserve"> to someone it means </w:t>
      </w:r>
      <w:r w:rsidR="005A0397">
        <w:t>things like you</w:t>
      </w:r>
      <w:r w:rsidR="00D547F4">
        <w:t>:</w:t>
      </w:r>
    </w:p>
    <w:p w14:paraId="1C7D37ED" w14:textId="7258DC12" w:rsidR="00D547F4" w:rsidRDefault="00A8579E" w:rsidP="00774451">
      <w:pPr>
        <w:pStyle w:val="Listtoplevel"/>
        <w:spacing w:line="336" w:lineRule="auto"/>
      </w:pPr>
      <w:r>
        <w:drawing>
          <wp:anchor distT="0" distB="0" distL="114300" distR="114300" simplePos="0" relativeHeight="252318720" behindDoc="0" locked="0" layoutInCell="1" allowOverlap="1" wp14:anchorId="10090524" wp14:editId="7A8BCAE4">
            <wp:simplePos x="0" y="0"/>
            <wp:positionH relativeFrom="column">
              <wp:posOffset>0</wp:posOffset>
            </wp:positionH>
            <wp:positionV relativeFrom="paragraph">
              <wp:posOffset>310693</wp:posOffset>
            </wp:positionV>
            <wp:extent cx="1440000" cy="1408062"/>
            <wp:effectExtent l="0" t="0" r="0" b="0"/>
            <wp:wrapNone/>
            <wp:docPr id="107370649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0649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080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7F4">
        <w:t>like them in a sexual way</w:t>
      </w:r>
    </w:p>
    <w:p w14:paraId="0AD74DDA" w14:textId="397424B9" w:rsidR="00D547F4" w:rsidRDefault="00D547F4" w:rsidP="00774451">
      <w:pPr>
        <w:pStyle w:val="Listtoplevel"/>
        <w:spacing w:line="336" w:lineRule="auto"/>
      </w:pPr>
      <w:r>
        <w:t>want to date them / have a relationship with them.</w:t>
      </w:r>
    </w:p>
    <w:p w14:paraId="26D0977E" w14:textId="5AF87B34" w:rsidR="004E4D5E" w:rsidRDefault="004E4D5E" w:rsidP="00774451">
      <w:pPr>
        <w:spacing w:line="336" w:lineRule="auto"/>
      </w:pPr>
    </w:p>
    <w:p w14:paraId="0C47F54F" w14:textId="3FAD1A9E" w:rsidR="00774451" w:rsidRDefault="009B1431" w:rsidP="00774451">
      <w:pPr>
        <w:spacing w:line="336" w:lineRule="auto"/>
      </w:pPr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325888" behindDoc="1" locked="0" layoutInCell="1" allowOverlap="1" wp14:anchorId="6BC480FE" wp14:editId="71ADDF49">
                <wp:simplePos x="0" y="0"/>
                <wp:positionH relativeFrom="column">
                  <wp:posOffset>2177143</wp:posOffset>
                </wp:positionH>
                <wp:positionV relativeFrom="paragraph">
                  <wp:posOffset>263253</wp:posOffset>
                </wp:positionV>
                <wp:extent cx="3599815" cy="2373086"/>
                <wp:effectExtent l="0" t="0" r="635" b="8255"/>
                <wp:wrapNone/>
                <wp:docPr id="18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373086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7FA5DE95" id="Rectangle 2" o:spid="_x0000_s1026" alt="&quot;&quot;" style="position:absolute;margin-left:171.45pt;margin-top:20.75pt;width:283.45pt;height:186.85pt;z-index:-25099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" fillcolor="#2258de" stroked="f" strokeweight="1pt">
                <v:fill opacity="13107f"/>
              </v:rect>
            </w:pict>
          </mc:Fallback>
        </mc:AlternateContent>
      </w:r>
      <w:r w:rsidR="00774451">
        <w:rPr>
          <w:rFonts w:eastAsia="Times New Roman"/>
          <w:noProof/>
          <w:lang w:eastAsia="en-NZ"/>
        </w:rPr>
        <w:drawing>
          <wp:anchor distT="0" distB="0" distL="114300" distR="114300" simplePos="0" relativeHeight="252326912" behindDoc="0" locked="0" layoutInCell="1" allowOverlap="1" wp14:anchorId="0205391C" wp14:editId="61FEC55B">
            <wp:simplePos x="0" y="0"/>
            <wp:positionH relativeFrom="column">
              <wp:posOffset>-57150</wp:posOffset>
            </wp:positionH>
            <wp:positionV relativeFrom="paragraph">
              <wp:posOffset>212725</wp:posOffset>
            </wp:positionV>
            <wp:extent cx="1440000" cy="1611983"/>
            <wp:effectExtent l="0" t="0" r="8255" b="0"/>
            <wp:wrapNone/>
            <wp:docPr id="1895647738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647738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611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A42A7C" w14:textId="42688B19" w:rsidR="00774451" w:rsidRDefault="00774451" w:rsidP="00774451">
      <w:pPr>
        <w:spacing w:line="336" w:lineRule="auto"/>
      </w:pPr>
      <w:r>
        <w:rPr>
          <w:b/>
          <w:bCs/>
        </w:rPr>
        <w:t xml:space="preserve">Gender </w:t>
      </w:r>
      <w:r>
        <w:t>is if you are:</w:t>
      </w:r>
    </w:p>
    <w:p w14:paraId="6CFEA86B" w14:textId="77777777" w:rsidR="00774451" w:rsidRDefault="00774451" w:rsidP="00774451">
      <w:pPr>
        <w:pStyle w:val="Listtoplevel"/>
        <w:spacing w:line="336" w:lineRule="auto"/>
      </w:pPr>
      <w:r>
        <w:t>a boy or man</w:t>
      </w:r>
    </w:p>
    <w:p w14:paraId="6B622348" w14:textId="77777777" w:rsidR="00774451" w:rsidRDefault="00774451" w:rsidP="00774451">
      <w:pPr>
        <w:pStyle w:val="Listtoplevel"/>
        <w:spacing w:line="336" w:lineRule="auto"/>
      </w:pPr>
      <w:r>
        <w:t>a girl or woman</w:t>
      </w:r>
    </w:p>
    <w:p w14:paraId="25CBDB2E" w14:textId="1763D153" w:rsidR="00774451" w:rsidRDefault="00774451" w:rsidP="00774451">
      <w:pPr>
        <w:pStyle w:val="Listtoplevel"/>
        <w:spacing w:line="336" w:lineRule="auto"/>
      </w:pPr>
      <w:r>
        <w:t>another gender like non-binary.</w:t>
      </w:r>
    </w:p>
    <w:p w14:paraId="5C0E926D" w14:textId="77777777" w:rsidR="00774451" w:rsidRDefault="00774451" w:rsidP="00774451">
      <w:pPr>
        <w:spacing w:line="336" w:lineRule="auto"/>
      </w:pPr>
    </w:p>
    <w:p w14:paraId="61B1F2CD" w14:textId="3C386F32" w:rsidR="00792CDD" w:rsidRDefault="00081A04" w:rsidP="00774451">
      <w:pPr>
        <w:spacing w:line="336" w:lineRule="auto"/>
      </w:pPr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316672" behindDoc="1" locked="0" layoutInCell="1" allowOverlap="1" wp14:anchorId="47DCE6F8" wp14:editId="03ED1CD4">
                <wp:simplePos x="0" y="0"/>
                <wp:positionH relativeFrom="column">
                  <wp:posOffset>2100943</wp:posOffset>
                </wp:positionH>
                <wp:positionV relativeFrom="paragraph">
                  <wp:posOffset>273050</wp:posOffset>
                </wp:positionV>
                <wp:extent cx="3599815" cy="2996202"/>
                <wp:effectExtent l="0" t="0" r="635" b="0"/>
                <wp:wrapNone/>
                <wp:docPr id="1275386820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996202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1BE69918" id="Rectangle 2" o:spid="_x0000_s1026" alt="&quot;&quot;" style="position:absolute;margin-left:165.45pt;margin-top:21.5pt;width:283.45pt;height:235.9pt;z-index:-25099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" fillcolor="#2258de" stroked="f" strokeweight="1pt">
                <v:fill opacity="13107f"/>
              </v:rect>
            </w:pict>
          </mc:Fallback>
        </mc:AlternateContent>
      </w:r>
    </w:p>
    <w:p w14:paraId="4760AF77" w14:textId="7DD33071" w:rsidR="00792CDD" w:rsidRDefault="00081A04" w:rsidP="00774451">
      <w:pPr>
        <w:spacing w:line="336" w:lineRule="auto"/>
      </w:pPr>
      <w:r>
        <w:rPr>
          <w:noProof/>
        </w:rPr>
        <w:drawing>
          <wp:anchor distT="0" distB="0" distL="114300" distR="114300" simplePos="0" relativeHeight="252314624" behindDoc="0" locked="0" layoutInCell="1" allowOverlap="1" wp14:anchorId="6ECFDA2F" wp14:editId="70D3F48C">
            <wp:simplePos x="0" y="0"/>
            <wp:positionH relativeFrom="column">
              <wp:posOffset>-3810</wp:posOffset>
            </wp:positionH>
            <wp:positionV relativeFrom="paragraph">
              <wp:posOffset>48895</wp:posOffset>
            </wp:positionV>
            <wp:extent cx="1440000" cy="1440000"/>
            <wp:effectExtent l="0" t="0" r="0" b="8255"/>
            <wp:wrapNone/>
            <wp:docPr id="802471870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471870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2CDD">
        <w:rPr>
          <w:b/>
          <w:bCs/>
        </w:rPr>
        <w:t>Gender expression</w:t>
      </w:r>
      <w:r w:rsidR="00792CDD">
        <w:t xml:space="preserve"> means things you do that tell other people about your gender like:</w:t>
      </w:r>
    </w:p>
    <w:p w14:paraId="63384FA1" w14:textId="60EA7C91" w:rsidR="00792CDD" w:rsidRDefault="00B87E8D" w:rsidP="00774451">
      <w:pPr>
        <w:pStyle w:val="Listtoplevel"/>
        <w:spacing w:line="336" w:lineRule="auto"/>
      </w:pPr>
      <w:r>
        <w:drawing>
          <wp:anchor distT="0" distB="0" distL="114300" distR="114300" simplePos="0" relativeHeight="252317696" behindDoc="0" locked="0" layoutInCell="1" allowOverlap="1" wp14:anchorId="1B73A7AF" wp14:editId="1FFE5190">
            <wp:simplePos x="0" y="0"/>
            <wp:positionH relativeFrom="column">
              <wp:posOffset>123825</wp:posOffset>
            </wp:positionH>
            <wp:positionV relativeFrom="paragraph">
              <wp:posOffset>523875</wp:posOffset>
            </wp:positionV>
            <wp:extent cx="1440000" cy="1440000"/>
            <wp:effectExtent l="0" t="0" r="8255" b="8255"/>
            <wp:wrapNone/>
            <wp:docPr id="459894466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894466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2CDD">
        <w:t>having short hair</w:t>
      </w:r>
    </w:p>
    <w:p w14:paraId="0253C6CF" w14:textId="7D233FAB" w:rsidR="00792CDD" w:rsidRDefault="00792CDD" w:rsidP="00774451">
      <w:pPr>
        <w:pStyle w:val="Listtoplevel"/>
        <w:spacing w:line="336" w:lineRule="auto"/>
      </w:pPr>
      <w:r>
        <w:t>wearing makeup</w:t>
      </w:r>
    </w:p>
    <w:p w14:paraId="62FE9537" w14:textId="77777777" w:rsidR="00792CDD" w:rsidRPr="007A002A" w:rsidRDefault="00792CDD" w:rsidP="00774451">
      <w:pPr>
        <w:pStyle w:val="Listtoplevel"/>
        <w:spacing w:line="336" w:lineRule="auto"/>
      </w:pPr>
      <w:r>
        <w:t>wearing a dress.</w:t>
      </w:r>
    </w:p>
    <w:p w14:paraId="26BDBC70" w14:textId="6B53F4B5" w:rsidR="00D547F4" w:rsidRDefault="00655823" w:rsidP="00774451">
      <w:r>
        <w:rPr>
          <w:noProof/>
        </w:rPr>
        <w:lastRenderedPageBreak/>
        <w:drawing>
          <wp:anchor distT="0" distB="0" distL="114300" distR="114300" simplePos="0" relativeHeight="251929600" behindDoc="0" locked="0" layoutInCell="1" allowOverlap="1" wp14:anchorId="1E914B71" wp14:editId="40A153AD">
            <wp:simplePos x="0" y="0"/>
            <wp:positionH relativeFrom="margin">
              <wp:posOffset>-91440</wp:posOffset>
            </wp:positionH>
            <wp:positionV relativeFrom="margin">
              <wp:posOffset>-106680</wp:posOffset>
            </wp:positionV>
            <wp:extent cx="1440000" cy="1543368"/>
            <wp:effectExtent l="0" t="0" r="8255" b="0"/>
            <wp:wrapNone/>
            <wp:docPr id="1351807237" name="Picture 13518072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807237" name="Māori Pacific Pasifika hold hands couple love walk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5433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0489"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15264" behindDoc="1" locked="0" layoutInCell="1" allowOverlap="1" wp14:anchorId="72A03F2A" wp14:editId="3DD0F1BA">
                <wp:simplePos x="0" y="0"/>
                <wp:positionH relativeFrom="column">
                  <wp:posOffset>2176780</wp:posOffset>
                </wp:positionH>
                <wp:positionV relativeFrom="paragraph">
                  <wp:posOffset>-192405</wp:posOffset>
                </wp:positionV>
                <wp:extent cx="3599815" cy="2525486"/>
                <wp:effectExtent l="0" t="0" r="635" b="8255"/>
                <wp:wrapNone/>
                <wp:docPr id="15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525486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3027D38D" id="Rectangle 2" o:spid="_x0000_s1026" alt="&quot;&quot;" style="position:absolute;margin-left:171.4pt;margin-top:-15.15pt;width:283.45pt;height:198.85pt;z-index:-25140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" fillcolor="#2258de" stroked="f" strokeweight="1pt">
                <v:fill opacity="13107f"/>
              </v:rect>
            </w:pict>
          </mc:Fallback>
        </mc:AlternateContent>
      </w:r>
      <w:r w:rsidR="00D547F4">
        <w:rPr>
          <w:b/>
          <w:bCs/>
        </w:rPr>
        <w:t xml:space="preserve">Straight </w:t>
      </w:r>
      <w:r w:rsidR="00D547F4">
        <w:t>people are:</w:t>
      </w:r>
    </w:p>
    <w:p w14:paraId="57F2CB02" w14:textId="5F9AF8B1" w:rsidR="00D547F4" w:rsidRDefault="00D547F4" w:rsidP="00434935">
      <w:pPr>
        <w:pStyle w:val="Listtoplevel"/>
        <w:spacing w:line="336" w:lineRule="auto"/>
      </w:pPr>
      <w:r>
        <w:t>men who are only attracted to women</w:t>
      </w:r>
    </w:p>
    <w:p w14:paraId="18630005" w14:textId="4B37CD3A" w:rsidR="00D547F4" w:rsidRDefault="00D547F4" w:rsidP="00434935">
      <w:pPr>
        <w:pStyle w:val="Listtoplevel"/>
        <w:spacing w:line="336" w:lineRule="auto"/>
      </w:pPr>
      <w:r>
        <w:t>women who are only attracted to men.</w:t>
      </w:r>
    </w:p>
    <w:p w14:paraId="29046FB3" w14:textId="097AE486" w:rsidR="00D547F4" w:rsidRDefault="00D547F4" w:rsidP="00434935">
      <w:pPr>
        <w:spacing w:line="336" w:lineRule="auto"/>
      </w:pPr>
    </w:p>
    <w:p w14:paraId="2A3DDC21" w14:textId="029C6AC8" w:rsidR="00D547F4" w:rsidRDefault="00D547F4" w:rsidP="00434935">
      <w:pPr>
        <w:spacing w:line="336" w:lineRule="auto"/>
      </w:pPr>
    </w:p>
    <w:p w14:paraId="2C715B53" w14:textId="45B91DA6" w:rsidR="00D547F4" w:rsidRDefault="00B36B7F" w:rsidP="00434935">
      <w:pPr>
        <w:spacing w:line="336" w:lineRule="auto"/>
      </w:pPr>
      <w:r>
        <w:rPr>
          <w:noProof/>
        </w:rPr>
        <w:drawing>
          <wp:anchor distT="0" distB="0" distL="114300" distR="114300" simplePos="0" relativeHeight="251962368" behindDoc="0" locked="0" layoutInCell="1" allowOverlap="1" wp14:anchorId="4714C04C" wp14:editId="5F00A106">
            <wp:simplePos x="0" y="0"/>
            <wp:positionH relativeFrom="margin">
              <wp:posOffset>-307340</wp:posOffset>
            </wp:positionH>
            <wp:positionV relativeFrom="margin">
              <wp:posOffset>3110049</wp:posOffset>
            </wp:positionV>
            <wp:extent cx="1620000" cy="1584783"/>
            <wp:effectExtent l="0" t="0" r="0" b="0"/>
            <wp:wrapNone/>
            <wp:docPr id="819688804" name="Picture 8196888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807239" name="lesbian_bisexual_relationship_dating_queer_rainbow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5847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47F4"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16288" behindDoc="1" locked="0" layoutInCell="1" allowOverlap="1" wp14:anchorId="146C6954" wp14:editId="13D63FD2">
                <wp:simplePos x="0" y="0"/>
                <wp:positionH relativeFrom="column">
                  <wp:posOffset>2171700</wp:posOffset>
                </wp:positionH>
                <wp:positionV relativeFrom="paragraph">
                  <wp:posOffset>-76200</wp:posOffset>
                </wp:positionV>
                <wp:extent cx="3599815" cy="2101850"/>
                <wp:effectExtent l="0" t="0" r="635" b="0"/>
                <wp:wrapNone/>
                <wp:docPr id="16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10185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524C68A4" id="Rectangle 2" o:spid="_x0000_s1026" alt="&quot;&quot;" style="position:absolute;margin-left:171pt;margin-top:-6pt;width:283.45pt;height:165.5pt;z-index:-25140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" fillcolor="#2258de" stroked="f" strokeweight="1pt">
                <v:fill opacity="13107f"/>
              </v:rect>
            </w:pict>
          </mc:Fallback>
        </mc:AlternateContent>
      </w:r>
      <w:r w:rsidR="00D547F4">
        <w:rPr>
          <w:b/>
          <w:bCs/>
        </w:rPr>
        <w:t>Gay</w:t>
      </w:r>
      <w:r w:rsidR="00D547F4">
        <w:t xml:space="preserve"> people are:</w:t>
      </w:r>
    </w:p>
    <w:p w14:paraId="13C9582C" w14:textId="672205AB" w:rsidR="00D547F4" w:rsidRDefault="00D547F4" w:rsidP="00434935">
      <w:pPr>
        <w:pStyle w:val="Listtoplevel"/>
        <w:spacing w:line="336" w:lineRule="auto"/>
      </w:pPr>
      <w:r>
        <w:t>men who are attracted to men</w:t>
      </w:r>
    </w:p>
    <w:p w14:paraId="2E483B5F" w14:textId="6D711CE2" w:rsidR="00D547F4" w:rsidRDefault="00D547F4" w:rsidP="00434935">
      <w:pPr>
        <w:pStyle w:val="Listtoplevel"/>
        <w:spacing w:line="336" w:lineRule="auto"/>
      </w:pPr>
      <w:r>
        <w:t>women who are attracted to women.</w:t>
      </w:r>
    </w:p>
    <w:p w14:paraId="5560329C" w14:textId="76DB670C" w:rsidR="00E943A8" w:rsidRDefault="00E943A8" w:rsidP="00655823"/>
    <w:p w14:paraId="7BC1E5D3" w14:textId="3ED2DB9F" w:rsidR="00655823" w:rsidRDefault="00F00CD0" w:rsidP="00655823">
      <w:r>
        <w:rPr>
          <w:b/>
          <w:bCs/>
          <w:noProof/>
        </w:rPr>
        <w:drawing>
          <wp:anchor distT="0" distB="0" distL="114300" distR="114300" simplePos="0" relativeHeight="251932672" behindDoc="0" locked="0" layoutInCell="1" allowOverlap="1" wp14:anchorId="533BABB4" wp14:editId="0813F675">
            <wp:simplePos x="0" y="0"/>
            <wp:positionH relativeFrom="margin">
              <wp:posOffset>-41275</wp:posOffset>
            </wp:positionH>
            <wp:positionV relativeFrom="margin">
              <wp:posOffset>5379720</wp:posOffset>
            </wp:positionV>
            <wp:extent cx="1600200" cy="1600200"/>
            <wp:effectExtent l="0" t="0" r="0" b="0"/>
            <wp:wrapNone/>
            <wp:docPr id="1351807241" name="Picture 13518072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807241" name="Bisexual Flag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5AE701" w14:textId="632DB6C1" w:rsidR="00D547F4" w:rsidRDefault="00027921" w:rsidP="00D547F4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17312" behindDoc="1" locked="0" layoutInCell="1" allowOverlap="1" wp14:anchorId="5FE03D1E" wp14:editId="1D5B0733">
                <wp:simplePos x="0" y="0"/>
                <wp:positionH relativeFrom="column">
                  <wp:posOffset>2171700</wp:posOffset>
                </wp:positionH>
                <wp:positionV relativeFrom="paragraph">
                  <wp:posOffset>-73872</wp:posOffset>
                </wp:positionV>
                <wp:extent cx="3599815" cy="2857500"/>
                <wp:effectExtent l="0" t="0" r="635" b="0"/>
                <wp:wrapNone/>
                <wp:docPr id="17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85750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1777887B" id="Rectangle 2" o:spid="_x0000_s1026" alt="&quot;&quot;" style="position:absolute;margin-left:171pt;margin-top:-5.8pt;width:283.45pt;height:225pt;z-index:-25139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" fillcolor="#2258de" stroked="f" strokeweight="1pt">
                <v:fill opacity="13107f"/>
              </v:rect>
            </w:pict>
          </mc:Fallback>
        </mc:AlternateContent>
      </w:r>
      <w:r w:rsidR="00D547F4">
        <w:rPr>
          <w:b/>
          <w:bCs/>
        </w:rPr>
        <w:t xml:space="preserve">Bisexual </w:t>
      </w:r>
      <w:r w:rsidR="00D547F4">
        <w:t>people are attracted to people who are:</w:t>
      </w:r>
      <w:r w:rsidR="00D547F4" w:rsidRPr="00C1676E">
        <w:rPr>
          <w:rFonts w:eastAsia="Times New Roman"/>
          <w:noProof/>
          <w:lang w:eastAsia="en-NZ"/>
        </w:rPr>
        <w:t xml:space="preserve"> </w:t>
      </w:r>
    </w:p>
    <w:p w14:paraId="6A5D002E" w14:textId="155C2898" w:rsidR="00D547F4" w:rsidRDefault="00D547F4" w:rsidP="00D547F4">
      <w:pPr>
        <w:pStyle w:val="Listtoplevel"/>
      </w:pPr>
      <w:r>
        <w:t xml:space="preserve">the same </w:t>
      </w:r>
      <w:r w:rsidRPr="008C737E">
        <w:rPr>
          <w:b/>
          <w:bCs/>
        </w:rPr>
        <w:t>gender</w:t>
      </w:r>
      <w:r>
        <w:t xml:space="preserve"> as them</w:t>
      </w:r>
    </w:p>
    <w:p w14:paraId="0F414DF6" w14:textId="3FB7B95F" w:rsidR="00D547F4" w:rsidRDefault="00F00CD0" w:rsidP="000C2C54">
      <w:pPr>
        <w:pStyle w:val="Listtoplevel"/>
        <w:numPr>
          <w:ilvl w:val="0"/>
          <w:numId w:val="0"/>
        </w:numPr>
        <w:ind w:left="4253"/>
      </w:pPr>
      <w:r>
        <w:drawing>
          <wp:anchor distT="0" distB="0" distL="114300" distR="114300" simplePos="0" relativeHeight="252057600" behindDoc="0" locked="0" layoutInCell="1" allowOverlap="1" wp14:anchorId="3DCAF0D5" wp14:editId="50DBB0AF">
            <wp:simplePos x="0" y="0"/>
            <wp:positionH relativeFrom="margin">
              <wp:posOffset>115298</wp:posOffset>
            </wp:positionH>
            <wp:positionV relativeFrom="margin">
              <wp:posOffset>7330440</wp:posOffset>
            </wp:positionV>
            <wp:extent cx="1440000" cy="944146"/>
            <wp:effectExtent l="0" t="0" r="8255" b="8890"/>
            <wp:wrapSquare wrapText="bothSides"/>
            <wp:docPr id="1355804606" name="Picture 13558046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807232" name="couple dating date restaurant hold hands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9441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47F4">
        <w:t>and</w:t>
      </w:r>
    </w:p>
    <w:p w14:paraId="57589648" w14:textId="2C53DDB1" w:rsidR="00D547F4" w:rsidRDefault="00D547F4" w:rsidP="00D547F4">
      <w:pPr>
        <w:pStyle w:val="Listtoplevel"/>
      </w:pPr>
      <w:r>
        <w:t>different genders to them.</w:t>
      </w:r>
    </w:p>
    <w:p w14:paraId="7C8A1FAB" w14:textId="3959E341" w:rsidR="00D547F4" w:rsidRDefault="00D547F4" w:rsidP="00D547F4"/>
    <w:p w14:paraId="39C2FA9D" w14:textId="608A31E3" w:rsidR="00D547F4" w:rsidRDefault="009B1431" w:rsidP="00D547F4">
      <w:r>
        <w:rPr>
          <w:rFonts w:eastAsia="Times New Roman"/>
          <w:noProof/>
          <w:lang w:eastAsia="en-NZ"/>
        </w:rPr>
        <w:lastRenderedPageBreak/>
        <w:drawing>
          <wp:anchor distT="0" distB="0" distL="114300" distR="114300" simplePos="0" relativeHeight="252327936" behindDoc="0" locked="0" layoutInCell="1" allowOverlap="1" wp14:anchorId="30A8B45F" wp14:editId="05E6159E">
            <wp:simplePos x="0" y="0"/>
            <wp:positionH relativeFrom="column">
              <wp:posOffset>-142875</wp:posOffset>
            </wp:positionH>
            <wp:positionV relativeFrom="paragraph">
              <wp:posOffset>-561975</wp:posOffset>
            </wp:positionV>
            <wp:extent cx="1440000" cy="1436490"/>
            <wp:effectExtent l="0" t="0" r="8255" b="0"/>
            <wp:wrapNone/>
            <wp:docPr id="1395264727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264727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3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7F4"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19360" behindDoc="1" locked="0" layoutInCell="1" allowOverlap="1" wp14:anchorId="57846C61" wp14:editId="482FF3F0">
                <wp:simplePos x="0" y="0"/>
                <wp:positionH relativeFrom="column">
                  <wp:posOffset>2171700</wp:posOffset>
                </wp:positionH>
                <wp:positionV relativeFrom="paragraph">
                  <wp:posOffset>-82550</wp:posOffset>
                </wp:positionV>
                <wp:extent cx="3599815" cy="800100"/>
                <wp:effectExtent l="0" t="0" r="635" b="0"/>
                <wp:wrapNone/>
                <wp:docPr id="19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80010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6CC6CBC2" id="Rectangle 2" o:spid="_x0000_s1026" alt="&quot;&quot;" style="position:absolute;margin-left:171pt;margin-top:-6.5pt;width:283.45pt;height:63pt;z-index:-25139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" fillcolor="#2258de" stroked="f" strokeweight="1pt">
                <v:fill opacity="13107f"/>
              </v:rect>
            </w:pict>
          </mc:Fallback>
        </mc:AlternateContent>
      </w:r>
      <w:r w:rsidR="00D547F4">
        <w:rPr>
          <w:b/>
          <w:bCs/>
        </w:rPr>
        <w:t xml:space="preserve">Asexual </w:t>
      </w:r>
      <w:r w:rsidR="00D547F4">
        <w:t>people are not sexually attracted to anyone.</w:t>
      </w:r>
    </w:p>
    <w:p w14:paraId="08153A39" w14:textId="326483A1" w:rsidR="00D547F4" w:rsidRDefault="00D547F4" w:rsidP="00D547F4"/>
    <w:p w14:paraId="6391533B" w14:textId="68ADBA2E" w:rsidR="00D547F4" w:rsidRDefault="0020318B" w:rsidP="00D547F4">
      <w:r>
        <w:rPr>
          <w:noProof/>
        </w:rPr>
        <w:drawing>
          <wp:anchor distT="0" distB="0" distL="114300" distR="114300" simplePos="0" relativeHeight="252238848" behindDoc="0" locked="0" layoutInCell="1" allowOverlap="1" wp14:anchorId="61E8CFA1" wp14:editId="3BBF23F3">
            <wp:simplePos x="0" y="0"/>
            <wp:positionH relativeFrom="column">
              <wp:posOffset>-87630</wp:posOffset>
            </wp:positionH>
            <wp:positionV relativeFrom="paragraph">
              <wp:posOffset>209550</wp:posOffset>
            </wp:positionV>
            <wp:extent cx="1440000" cy="928981"/>
            <wp:effectExtent l="0" t="0" r="8255" b="5080"/>
            <wp:wrapNone/>
            <wp:docPr id="394269478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269478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72" r="-14" b="18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928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32F93D" w14:textId="3E013E61" w:rsidR="00D547F4" w:rsidRDefault="00D547F4" w:rsidP="00D547F4">
      <w:r>
        <w:t xml:space="preserve">Conversion practices are usually done to </w:t>
      </w:r>
      <w:r>
        <w:rPr>
          <w:b/>
          <w:bCs/>
        </w:rPr>
        <w:t>Rainbow</w:t>
      </w:r>
      <w:r>
        <w:t xml:space="preserve"> people.</w:t>
      </w:r>
    </w:p>
    <w:p w14:paraId="195E1456" w14:textId="79507684" w:rsidR="00381C37" w:rsidRDefault="00381C37" w:rsidP="00D547F4"/>
    <w:p w14:paraId="1B7AD47E" w14:textId="530820D7" w:rsidR="00381C37" w:rsidRDefault="009B1431" w:rsidP="00D547F4">
      <w:r>
        <w:rPr>
          <w:noProof/>
        </w:rPr>
        <w:drawing>
          <wp:anchor distT="0" distB="0" distL="114300" distR="114300" simplePos="0" relativeHeight="251938816" behindDoc="0" locked="0" layoutInCell="1" allowOverlap="1" wp14:anchorId="5915780E" wp14:editId="00E29B7B">
            <wp:simplePos x="0" y="0"/>
            <wp:positionH relativeFrom="margin">
              <wp:posOffset>-201295</wp:posOffset>
            </wp:positionH>
            <wp:positionV relativeFrom="margin">
              <wp:posOffset>2637790</wp:posOffset>
            </wp:positionV>
            <wp:extent cx="1943100" cy="1282700"/>
            <wp:effectExtent l="0" t="0" r="0" b="0"/>
            <wp:wrapNone/>
            <wp:docPr id="1351807248" name="Picture 13518072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2gay-pride-people_rainbow_queer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908E34" w14:textId="1A629558" w:rsidR="00D547F4" w:rsidRDefault="00D547F4" w:rsidP="00D547F4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22432" behindDoc="1" locked="0" layoutInCell="1" allowOverlap="1" wp14:anchorId="7AE678CD" wp14:editId="72AE11CE">
                <wp:simplePos x="0" y="0"/>
                <wp:positionH relativeFrom="column">
                  <wp:posOffset>2171700</wp:posOffset>
                </wp:positionH>
                <wp:positionV relativeFrom="paragraph">
                  <wp:posOffset>-114300</wp:posOffset>
                </wp:positionV>
                <wp:extent cx="3599815" cy="800100"/>
                <wp:effectExtent l="0" t="0" r="635" b="0"/>
                <wp:wrapNone/>
                <wp:docPr id="23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80010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6E27C656" id="Rectangle 2" o:spid="_x0000_s1026" alt="&quot;&quot;" style="position:absolute;margin-left:171pt;margin-top:-9pt;width:283.45pt;height:63pt;z-index:-25139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" fillcolor="#2258de" stroked="f" strokeweight="1pt">
                <v:fill opacity="13107f"/>
              </v:rect>
            </w:pict>
          </mc:Fallback>
        </mc:AlternateContent>
      </w:r>
      <w:r>
        <w:rPr>
          <w:b/>
          <w:bCs/>
        </w:rPr>
        <w:t>Rainbow</w:t>
      </w:r>
      <w:r>
        <w:t xml:space="preserve"> is another word for LGBTTQIA+ people.</w:t>
      </w:r>
      <w:r w:rsidRPr="00C1676E">
        <w:rPr>
          <w:rFonts w:eastAsia="Times New Roman"/>
          <w:noProof/>
          <w:lang w:eastAsia="en-NZ"/>
        </w:rPr>
        <w:t xml:space="preserve"> </w:t>
      </w:r>
    </w:p>
    <w:p w14:paraId="0D7F12A7" w14:textId="77777777" w:rsidR="009B1431" w:rsidRDefault="009B1431" w:rsidP="004B138A"/>
    <w:p w14:paraId="67D9B7F7" w14:textId="77777777" w:rsidR="009B1431" w:rsidRDefault="009B1431" w:rsidP="004B138A"/>
    <w:p w14:paraId="080D3435" w14:textId="5EFB402C" w:rsidR="00D547F4" w:rsidRDefault="001A7938" w:rsidP="004B138A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40864" behindDoc="1" locked="0" layoutInCell="1" allowOverlap="1" wp14:anchorId="240498AF" wp14:editId="10738146">
                <wp:simplePos x="0" y="0"/>
                <wp:positionH relativeFrom="column">
                  <wp:posOffset>2177143</wp:posOffset>
                </wp:positionH>
                <wp:positionV relativeFrom="paragraph">
                  <wp:posOffset>-54429</wp:posOffset>
                </wp:positionV>
                <wp:extent cx="3599815" cy="3907972"/>
                <wp:effectExtent l="0" t="0" r="635" b="0"/>
                <wp:wrapNone/>
                <wp:docPr id="401409579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907972"/>
                        </a:xfrm>
                        <a:prstGeom prst="rect">
                          <a:avLst/>
                        </a:prstGeom>
                        <a:solidFill>
                          <a:srgbClr val="FFE699">
                            <a:alpha val="5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3F952FE6" id="Rectangle 2" o:spid="_x0000_s1026" alt="&quot;&quot;" style="position:absolute;margin-left:171.45pt;margin-top:-4.3pt;width:283.45pt;height:307.7pt;z-index:-25137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" fillcolor="#ffe699" stroked="f" strokeweight="1pt">
                <v:fill opacity="32896f"/>
              </v:rect>
            </w:pict>
          </mc:Fallback>
        </mc:AlternateContent>
      </w:r>
      <w:r w:rsidR="004B138A">
        <w:rPr>
          <w:noProof/>
        </w:rPr>
        <mc:AlternateContent>
          <mc:Choice Requires="wpg">
            <w:drawing>
              <wp:anchor distT="0" distB="0" distL="114300" distR="114300" simplePos="0" relativeHeight="251941888" behindDoc="0" locked="0" layoutInCell="1" allowOverlap="1" wp14:anchorId="565ED0EC" wp14:editId="3A3307C3">
                <wp:simplePos x="0" y="0"/>
                <wp:positionH relativeFrom="column">
                  <wp:posOffset>-31750</wp:posOffset>
                </wp:positionH>
                <wp:positionV relativeFrom="paragraph">
                  <wp:posOffset>113454</wp:posOffset>
                </wp:positionV>
                <wp:extent cx="1828800" cy="3155950"/>
                <wp:effectExtent l="0" t="19050" r="38100" b="0"/>
                <wp:wrapNone/>
                <wp:docPr id="1564330472" name="Group 15643304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3155950"/>
                          <a:chOff x="0" y="0"/>
                          <a:chExt cx="1828800" cy="3155950"/>
                        </a:xfrm>
                      </wpg:grpSpPr>
                      <wps:wsp>
                        <wps:cNvPr id="1564330466" name="Speech Bubble: Oval 156433046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114300" y="0"/>
                            <a:ext cx="1714500" cy="1600200"/>
                          </a:xfrm>
                          <a:prstGeom prst="wedgeEllipseCallout">
                            <a:avLst>
                              <a:gd name="adj1" fmla="val -8889"/>
                              <a:gd name="adj2" fmla="val 82450"/>
                            </a:avLst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DC34A2A" w14:textId="77777777" w:rsidR="00D547F4" w:rsidRDefault="00D547F4" w:rsidP="00D547F4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4330465" name="Picture 156433046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1943100"/>
                            <a:ext cx="1715135" cy="1212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4330468" name="Picture 156433046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374650" y="292100"/>
                            <a:ext cx="1143000" cy="1022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4330471" name="Cross 156433047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2700000">
                            <a:off x="615950" y="927100"/>
                            <a:ext cx="618059" cy="618482"/>
                          </a:xfrm>
                          <a:prstGeom prst="plus">
                            <a:avLst>
                              <a:gd name="adj" fmla="val 42593"/>
                            </a:avLst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group w14:anchorId="565ED0EC" id="Group 1564330472" o:spid="_x0000_s1030" alt="&quot;&quot;" style="position:absolute;left:0;text-align:left;margin-left:-2.5pt;margin-top:8.95pt;width:2in;height:248.5pt;z-index:251941888;mso-height-relative:margin" coordsize="18288,315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">
                <v:shape id="Speech Bubble: Oval 1564330466" o:spid="_x0000_s1031" type="#_x0000_t63" alt="&quot;&quot;" style="position:absolute;left:1143;width:17145;height:16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" adj="8880,28609" filled="f" strokecolor="black [3213]" strokeweight="1pt">
                  <v:textbox>
                    <w:txbxContent>
                      <w:p w14:paraId="0DC34A2A" w14:textId="77777777" w:rsidR="00D547F4" w:rsidRDefault="00D547F4" w:rsidP="00D547F4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1564330465" o:spid="_x0000_s1032" type="#_x0000_t75" alt="&quot;&quot;" style="position:absolute;top:19431;width:17151;height:12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">
                  <v:imagedata r:id="rId50" o:title=""/>
                </v:shape>
                <v:shape id="Picture 1564330468" o:spid="_x0000_s1033" type="#_x0000_t75" alt="&quot;&quot;" style="position:absolute;left:3746;top:2921;width:11430;height:10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">
                  <v:imagedata r:id="rId67" o:title=""/>
                </v:shape>
                <v:shapetype id="_x0000_t11" coordsize="21600,21600" o:spt="11" adj="5400" path="m@0,l@0@0,0@0,0@2@0@2@0,21600@1,21600@1@2,21600@2,21600@0@1@0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0,0,21600,21600;5400,5400,16200,16200;10800,10800,10800,10800"/>
                  <v:handles>
                    <v:h position="#0,topLeft" switch="" xrange="0,10800"/>
                  </v:handles>
                </v:shapetype>
                <v:shape id="Cross 1564330471" o:spid="_x0000_s1034" type="#_x0000_t11" alt="&quot;&quot;" style="position:absolute;left:6160;top:9270;width:6180;height:6185;rotation: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" adj="9200" fillcolor="red" strokecolor="red" strokeweight="1pt"/>
              </v:group>
            </w:pict>
          </mc:Fallback>
        </mc:AlternateContent>
      </w:r>
      <w:r w:rsidR="00D547F4">
        <w:t>For example conversion practices might be done to a gay man who is only attracted to men.</w:t>
      </w:r>
    </w:p>
    <w:p w14:paraId="7D9894A4" w14:textId="77777777" w:rsidR="00D547F4" w:rsidRDefault="00D547F4" w:rsidP="00D547F4"/>
    <w:p w14:paraId="618B6209" w14:textId="77777777" w:rsidR="00D547F4" w:rsidRDefault="00D547F4" w:rsidP="00D547F4"/>
    <w:p w14:paraId="3B3CD7C0" w14:textId="77777777" w:rsidR="00D547F4" w:rsidRDefault="00D547F4" w:rsidP="00D547F4">
      <w:r>
        <w:t>The conversion practices try to make him:</w:t>
      </w:r>
    </w:p>
    <w:p w14:paraId="282DAA7B" w14:textId="77777777" w:rsidR="00D547F4" w:rsidRDefault="00D547F4" w:rsidP="00D547F4">
      <w:pPr>
        <w:pStyle w:val="Listtoplevel"/>
      </w:pPr>
      <w:r>
        <w:t>not be gay</w:t>
      </w:r>
    </w:p>
    <w:p w14:paraId="7AF20054" w14:textId="77777777" w:rsidR="00D547F4" w:rsidRDefault="00D547F4" w:rsidP="00D547F4">
      <w:pPr>
        <w:pStyle w:val="Listtoplevel"/>
      </w:pPr>
      <w:r>
        <w:t xml:space="preserve">only be attracted to women.  </w:t>
      </w:r>
    </w:p>
    <w:p w14:paraId="310399F1" w14:textId="1FB55470" w:rsidR="00D547F4" w:rsidRDefault="00D547F4" w:rsidP="00D547F4"/>
    <w:p w14:paraId="148B1988" w14:textId="77777777" w:rsidR="00A102B5" w:rsidRDefault="00A102B5" w:rsidP="00D547F4"/>
    <w:p w14:paraId="4AD22136" w14:textId="59A58ED2" w:rsidR="00227E42" w:rsidRDefault="0036262A" w:rsidP="00227E4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21760" behindDoc="0" locked="0" layoutInCell="1" allowOverlap="1" wp14:anchorId="33794D53" wp14:editId="2BBC0F47">
                <wp:simplePos x="0" y="0"/>
                <wp:positionH relativeFrom="column">
                  <wp:posOffset>6927</wp:posOffset>
                </wp:positionH>
                <wp:positionV relativeFrom="paragraph">
                  <wp:posOffset>-159327</wp:posOffset>
                </wp:positionV>
                <wp:extent cx="1627736" cy="1367155"/>
                <wp:effectExtent l="0" t="0" r="0" b="4445"/>
                <wp:wrapNone/>
                <wp:docPr id="972187841" name="Group 5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7736" cy="1367155"/>
                          <a:chOff x="0" y="0"/>
                          <a:chExt cx="1627736" cy="1367155"/>
                        </a:xfrm>
                      </wpg:grpSpPr>
                      <pic:pic xmlns:pic="http://schemas.openxmlformats.org/drawingml/2006/picture">
                        <pic:nvPicPr>
                          <pic:cNvPr id="560239939" name="Picture 4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367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381490" name="Picture 5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9091" y="464127"/>
                            <a:ext cx="588645" cy="5886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1BC51BB6" id="Group 51" o:spid="_x0000_s1026" alt="&quot;&quot;" style="position:absolute;margin-left:.55pt;margin-top:-12.55pt;width:128.15pt;height:107.65pt;z-index:252021760" coordsize="16277,1367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">
                <v:shape id="Picture 49" o:spid="_x0000_s1027" type="#_x0000_t75" alt="&quot;&quot;" style="position:absolute;width:14395;height:13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">
                  <v:imagedata r:id="rId70" o:title=""/>
                </v:shape>
                <v:shape id="Picture 50" o:spid="_x0000_s1028" type="#_x0000_t75" alt="&quot;&quot;" style="position:absolute;left:10390;top:4641;width:5887;height:5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">
                  <v:imagedata r:id="rId15" o:title=""/>
                </v:shape>
              </v:group>
            </w:pict>
          </mc:Fallback>
        </mc:AlternateContent>
      </w:r>
      <w:r w:rsidR="007D4426">
        <w:t>There is no information to say c</w:t>
      </w:r>
      <w:r w:rsidR="00AC02D0">
        <w:t>onversion practices</w:t>
      </w:r>
      <w:r w:rsidR="00227E42">
        <w:t>:</w:t>
      </w:r>
    </w:p>
    <w:p w14:paraId="338892B2" w14:textId="13D5D116" w:rsidR="00D26F59" w:rsidRDefault="00D26F59" w:rsidP="00227E42">
      <w:pPr>
        <w:pStyle w:val="Listtoplevel"/>
      </w:pPr>
      <w:r>
        <w:t>work</w:t>
      </w:r>
    </w:p>
    <w:p w14:paraId="0D4BF684" w14:textId="6F6DF611" w:rsidR="00227E42" w:rsidRDefault="002B4A67" w:rsidP="00227E42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024832" behindDoc="0" locked="0" layoutInCell="1" allowOverlap="1" wp14:anchorId="18AEE443" wp14:editId="68A2D07C">
                <wp:simplePos x="0" y="0"/>
                <wp:positionH relativeFrom="column">
                  <wp:posOffset>-117764</wp:posOffset>
                </wp:positionH>
                <wp:positionV relativeFrom="paragraph">
                  <wp:posOffset>410614</wp:posOffset>
                </wp:positionV>
                <wp:extent cx="1869787" cy="1179195"/>
                <wp:effectExtent l="0" t="0" r="0" b="1905"/>
                <wp:wrapNone/>
                <wp:docPr id="1825756176" name="Group 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9787" cy="1179195"/>
                          <a:chOff x="0" y="0"/>
                          <a:chExt cx="1869787" cy="1179195"/>
                        </a:xfrm>
                      </wpg:grpSpPr>
                      <pic:pic xmlns:pic="http://schemas.openxmlformats.org/drawingml/2006/picture">
                        <pic:nvPicPr>
                          <pic:cNvPr id="1708560079" name="Picture 5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179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615770" name="Picture 5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30037" y="637309"/>
                            <a:ext cx="539750" cy="539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73CECE44" id="Group 54" o:spid="_x0000_s1026" alt="&quot;&quot;" style="position:absolute;margin-left:-9.25pt;margin-top:32.35pt;width:147.25pt;height:92.85pt;z-index:252024832" coordsize="18697,117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">
                <v:shape id="Picture 52" o:spid="_x0000_s1027" type="#_x0000_t75" alt="&quot;&quot;" style="position:absolute;width:16198;height:11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">
                  <v:imagedata r:id="rId73" o:title=""/>
                </v:shape>
                <v:shape id="Picture 53" o:spid="_x0000_s1028" type="#_x0000_t75" alt="&quot;&quot;" style="position:absolute;left:13300;top:6373;width:5397;height:5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">
                  <v:imagedata r:id="rId15" o:title=""/>
                </v:shape>
              </v:group>
            </w:pict>
          </mc:Fallback>
        </mc:AlternateContent>
      </w:r>
      <w:r w:rsidR="007D4426">
        <w:t>are good for people</w:t>
      </w:r>
    </w:p>
    <w:p w14:paraId="03B665B6" w14:textId="5C974336" w:rsidR="00AC02D0" w:rsidRDefault="00227E42" w:rsidP="00227E42">
      <w:pPr>
        <w:pStyle w:val="Listtoplevel"/>
      </w:pPr>
      <w:r>
        <w:t xml:space="preserve">change </w:t>
      </w:r>
      <w:r w:rsidR="00DC381B">
        <w:t xml:space="preserve">something like </w:t>
      </w:r>
      <w:r>
        <w:t xml:space="preserve">the sexual orientation </w:t>
      </w:r>
      <w:r w:rsidR="005137D0">
        <w:t>of someone</w:t>
      </w:r>
      <w:r w:rsidR="007D4426">
        <w:t xml:space="preserve">. </w:t>
      </w:r>
    </w:p>
    <w:p w14:paraId="3591C7E9" w14:textId="30D034AB" w:rsidR="007D4426" w:rsidRDefault="007D4426" w:rsidP="00D547F4"/>
    <w:p w14:paraId="36F84780" w14:textId="79F122D9" w:rsidR="007D4426" w:rsidRDefault="007D4426" w:rsidP="00D547F4"/>
    <w:p w14:paraId="7056A9A5" w14:textId="77777777" w:rsidR="00EE713F" w:rsidRDefault="00EE713F" w:rsidP="00EE713F"/>
    <w:p w14:paraId="421EED31" w14:textId="527136F0" w:rsidR="00EE713F" w:rsidRDefault="00524B11" w:rsidP="00EE713F">
      <w:pPr>
        <w:pStyle w:val="Heading2"/>
      </w:pPr>
      <w:r>
        <w:br w:type="column"/>
      </w:r>
      <w:r w:rsidR="003F1507">
        <w:rPr>
          <w:noProof/>
        </w:rPr>
        <w:lastRenderedPageBreak/>
        <w:drawing>
          <wp:anchor distT="0" distB="0" distL="114300" distR="114300" simplePos="0" relativeHeight="252017664" behindDoc="0" locked="0" layoutInCell="1" allowOverlap="1" wp14:anchorId="1B33836D" wp14:editId="75384C43">
            <wp:simplePos x="0" y="0"/>
            <wp:positionH relativeFrom="column">
              <wp:posOffset>-173</wp:posOffset>
            </wp:positionH>
            <wp:positionV relativeFrom="paragraph">
              <wp:posOffset>-48491</wp:posOffset>
            </wp:positionV>
            <wp:extent cx="1440000" cy="1440000"/>
            <wp:effectExtent l="0" t="0" r="8255" b="8255"/>
            <wp:wrapNone/>
            <wp:docPr id="662915205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915205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713F">
        <w:t>Examples</w:t>
      </w:r>
      <w:r w:rsidR="003F1507">
        <w:t>:</w:t>
      </w:r>
      <w:r w:rsidR="00EE713F">
        <w:t xml:space="preserve"> </w:t>
      </w:r>
      <w:r w:rsidR="001A7938">
        <w:t>Things that are c</w:t>
      </w:r>
      <w:r w:rsidR="00EE713F">
        <w:t>onversion practices</w:t>
      </w:r>
    </w:p>
    <w:p w14:paraId="20B5F731" w14:textId="77777777" w:rsidR="00EE713F" w:rsidRDefault="00EE713F" w:rsidP="00EE713F"/>
    <w:p w14:paraId="40420B4D" w14:textId="3BD6930B" w:rsidR="00295339" w:rsidRDefault="00535454" w:rsidP="00295339">
      <w:pPr>
        <w:rPr>
          <w:bCs/>
        </w:rPr>
      </w:pPr>
      <w:r>
        <w:rPr>
          <w:noProof/>
        </w:rPr>
        <w:drawing>
          <wp:anchor distT="0" distB="0" distL="114300" distR="114300" simplePos="0" relativeHeight="252018688" behindDoc="0" locked="0" layoutInCell="1" allowOverlap="1" wp14:anchorId="2E7E5578" wp14:editId="0BD2A978">
            <wp:simplePos x="0" y="0"/>
            <wp:positionH relativeFrom="column">
              <wp:posOffset>-173182</wp:posOffset>
            </wp:positionH>
            <wp:positionV relativeFrom="paragraph">
              <wp:posOffset>376843</wp:posOffset>
            </wp:positionV>
            <wp:extent cx="1440000" cy="1440000"/>
            <wp:effectExtent l="0" t="0" r="0" b="8255"/>
            <wp:wrapNone/>
            <wp:docPr id="425065432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065432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A01">
        <w:rPr>
          <w:bCs/>
        </w:rPr>
        <w:t>C</w:t>
      </w:r>
      <w:r w:rsidR="00295339">
        <w:rPr>
          <w:bCs/>
        </w:rPr>
        <w:t xml:space="preserve">onversion practices </w:t>
      </w:r>
      <w:r w:rsidR="007B2AE6">
        <w:rPr>
          <w:bCs/>
        </w:rPr>
        <w:t>can be things like</w:t>
      </w:r>
      <w:r w:rsidR="00295339">
        <w:rPr>
          <w:bCs/>
        </w:rPr>
        <w:t>:</w:t>
      </w:r>
    </w:p>
    <w:p w14:paraId="13BC5060" w14:textId="65180B66" w:rsidR="00295339" w:rsidRDefault="00752C9F" w:rsidP="00815D1B">
      <w:pPr>
        <w:pStyle w:val="Listtoplevel"/>
      </w:pPr>
      <w:r>
        <w:t xml:space="preserve">making </w:t>
      </w:r>
      <w:r w:rsidR="00C06577">
        <w:t>you</w:t>
      </w:r>
      <w:r>
        <w:t xml:space="preserve"> feel </w:t>
      </w:r>
      <w:r w:rsidR="00F64DB6">
        <w:t>bad</w:t>
      </w:r>
      <w:r>
        <w:t xml:space="preserve"> about </w:t>
      </w:r>
      <w:r w:rsidR="00BF3437">
        <w:t xml:space="preserve">being </w:t>
      </w:r>
      <w:r>
        <w:t xml:space="preserve">who </w:t>
      </w:r>
      <w:r w:rsidR="00C06577">
        <w:t xml:space="preserve">you </w:t>
      </w:r>
      <w:r>
        <w:t>are</w:t>
      </w:r>
    </w:p>
    <w:p w14:paraId="03770680" w14:textId="4AD36C0C" w:rsidR="00D07572" w:rsidRDefault="00B65B74" w:rsidP="00815D1B">
      <w:pPr>
        <w:pStyle w:val="Listtoplevel"/>
      </w:pPr>
      <w:r>
        <w:drawing>
          <wp:anchor distT="0" distB="0" distL="114300" distR="114300" simplePos="0" relativeHeight="252029952" behindDoc="0" locked="0" layoutInCell="1" allowOverlap="1" wp14:anchorId="161EDC35" wp14:editId="49252001">
            <wp:simplePos x="0" y="0"/>
            <wp:positionH relativeFrom="column">
              <wp:posOffset>-83128</wp:posOffset>
            </wp:positionH>
            <wp:positionV relativeFrom="paragraph">
              <wp:posOffset>315364</wp:posOffset>
            </wp:positionV>
            <wp:extent cx="1620000" cy="1620000"/>
            <wp:effectExtent l="0" t="0" r="0" b="0"/>
            <wp:wrapNone/>
            <wp:docPr id="562279389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73268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5A81">
        <w:t xml:space="preserve">trying to </w:t>
      </w:r>
      <w:r w:rsidR="00360AC7">
        <w:t xml:space="preserve">change </w:t>
      </w:r>
      <w:r w:rsidR="00C06577">
        <w:t>your gender</w:t>
      </w:r>
    </w:p>
    <w:p w14:paraId="2762D858" w14:textId="26CFD310" w:rsidR="00360AC7" w:rsidRDefault="00360AC7" w:rsidP="00815D1B">
      <w:pPr>
        <w:pStyle w:val="Listtoplevel"/>
      </w:pPr>
      <w:r>
        <w:t xml:space="preserve">telling </w:t>
      </w:r>
      <w:r w:rsidR="0061541A">
        <w:t>you</w:t>
      </w:r>
      <w:r>
        <w:t xml:space="preserve"> </w:t>
      </w:r>
      <w:r w:rsidR="006B70CA">
        <w:t xml:space="preserve">something like </w:t>
      </w:r>
      <w:r w:rsidR="0061541A">
        <w:t>your</w:t>
      </w:r>
      <w:r w:rsidR="006B70CA">
        <w:t xml:space="preserve"> sexuality is wrong</w:t>
      </w:r>
    </w:p>
    <w:p w14:paraId="6A524A9D" w14:textId="1861EB5E" w:rsidR="006B70CA" w:rsidRDefault="001C28BD" w:rsidP="00815D1B">
      <w:pPr>
        <w:pStyle w:val="Listtoplevel"/>
      </w:pPr>
      <w:r>
        <w:drawing>
          <wp:anchor distT="0" distB="0" distL="114300" distR="114300" simplePos="0" relativeHeight="252030976" behindDoc="0" locked="0" layoutInCell="1" allowOverlap="1" wp14:anchorId="77561AC3" wp14:editId="3049A2FA">
            <wp:simplePos x="0" y="0"/>
            <wp:positionH relativeFrom="column">
              <wp:posOffset>-83185</wp:posOffset>
            </wp:positionH>
            <wp:positionV relativeFrom="paragraph">
              <wp:posOffset>372687</wp:posOffset>
            </wp:positionV>
            <wp:extent cx="1620000" cy="1622579"/>
            <wp:effectExtent l="0" t="0" r="0" b="0"/>
            <wp:wrapNone/>
            <wp:docPr id="131507602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07602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67" b="-3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622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70CA">
        <w:t xml:space="preserve">doing something </w:t>
      </w:r>
      <w:r w:rsidR="002A539B">
        <w:t>to do with religion like saying</w:t>
      </w:r>
      <w:r w:rsidR="006B70CA">
        <w:t xml:space="preserve"> a pray</w:t>
      </w:r>
      <w:r w:rsidR="003B0B93">
        <w:t xml:space="preserve">er to </w:t>
      </w:r>
      <w:r w:rsidR="00460827">
        <w:t xml:space="preserve">try to </w:t>
      </w:r>
      <w:r w:rsidR="003B0B93">
        <w:t xml:space="preserve">change </w:t>
      </w:r>
      <w:r w:rsidR="0061541A">
        <w:t>you like your</w:t>
      </w:r>
      <w:r w:rsidR="004A0D15">
        <w:t>:</w:t>
      </w:r>
    </w:p>
    <w:p w14:paraId="0EBBC7D2" w14:textId="1F2D452C" w:rsidR="004A0D15" w:rsidRDefault="004A0D15" w:rsidP="00A37F88">
      <w:pPr>
        <w:pStyle w:val="Listsecondlevel"/>
      </w:pPr>
      <w:r>
        <w:t xml:space="preserve">sexual </w:t>
      </w:r>
      <w:r w:rsidR="00A37F88">
        <w:t>orientation</w:t>
      </w:r>
    </w:p>
    <w:p w14:paraId="598115CE" w14:textId="55611A8D" w:rsidR="00A37F88" w:rsidRDefault="001C28BD" w:rsidP="00A37F88">
      <w:pPr>
        <w:pStyle w:val="Listsecondlevel"/>
      </w:pPr>
      <w:r>
        <w:rPr>
          <w:noProof/>
        </w:rPr>
        <w:drawing>
          <wp:anchor distT="0" distB="0" distL="114300" distR="114300" simplePos="0" relativeHeight="252033024" behindDoc="0" locked="0" layoutInCell="1" allowOverlap="1" wp14:anchorId="3294357C" wp14:editId="13FE17C8">
            <wp:simplePos x="0" y="0"/>
            <wp:positionH relativeFrom="column">
              <wp:posOffset>0</wp:posOffset>
            </wp:positionH>
            <wp:positionV relativeFrom="paragraph">
              <wp:posOffset>544830</wp:posOffset>
            </wp:positionV>
            <wp:extent cx="1439545" cy="1394460"/>
            <wp:effectExtent l="0" t="0" r="8255" b="0"/>
            <wp:wrapNone/>
            <wp:docPr id="2016694532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546646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7F88">
        <w:t>gender identity</w:t>
      </w:r>
    </w:p>
    <w:p w14:paraId="302DDFF9" w14:textId="17AFFBF1" w:rsidR="00A679F9" w:rsidRDefault="008103B8" w:rsidP="00A679F9">
      <w:pPr>
        <w:pStyle w:val="Listtoplevel"/>
      </w:pPr>
      <w:r>
        <w:t xml:space="preserve">make you do something to change who you are. </w:t>
      </w:r>
    </w:p>
    <w:p w14:paraId="3B65695F" w14:textId="3FEDA10A" w:rsidR="006E5A01" w:rsidRPr="006E5A01" w:rsidRDefault="006E5A01" w:rsidP="000C3964">
      <w:pPr>
        <w:pStyle w:val="Heading2"/>
        <w:spacing w:line="336" w:lineRule="auto"/>
      </w:pPr>
      <w:r>
        <w:br w:type="column"/>
      </w:r>
      <w:r w:rsidR="00BB591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16640" behindDoc="0" locked="0" layoutInCell="1" allowOverlap="1" wp14:anchorId="4FFCAD57" wp14:editId="0A68E57B">
                <wp:simplePos x="0" y="0"/>
                <wp:positionH relativeFrom="column">
                  <wp:posOffset>-69273</wp:posOffset>
                </wp:positionH>
                <wp:positionV relativeFrom="paragraph">
                  <wp:posOffset>-103909</wp:posOffset>
                </wp:positionV>
                <wp:extent cx="1425575" cy="1439545"/>
                <wp:effectExtent l="0" t="0" r="3175" b="8255"/>
                <wp:wrapNone/>
                <wp:docPr id="1282997516" name="Group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25575" cy="1439545"/>
                          <a:chOff x="0" y="0"/>
                          <a:chExt cx="1425575" cy="1439545"/>
                        </a:xfrm>
                      </wpg:grpSpPr>
                      <pic:pic xmlns:pic="http://schemas.openxmlformats.org/drawingml/2006/picture">
                        <pic:nvPicPr>
                          <pic:cNvPr id="1464483340" name="Picture 44" descr="A person standing next to a white board with green check mark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600" y="0"/>
                            <a:ext cx="1196975" cy="1439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1915743" name="Picture 45" descr="A red x on a black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83127"/>
                            <a:ext cx="380365" cy="380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4769402" name="Picture 45" descr="A red x on a black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12618"/>
                            <a:ext cx="380365" cy="380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3471660" name="Picture 45" descr="A red x on a black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893618"/>
                            <a:ext cx="380365" cy="3803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076F1CE9" id="Group 46" o:spid="_x0000_s1026" alt="&quot;&quot;" style="position:absolute;margin-left:-5.45pt;margin-top:-8.2pt;width:112.25pt;height:113.35pt;z-index:252016640" coordsize="14255,14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">
                <v:shape id="Picture 44" o:spid="_x0000_s1027" type="#_x0000_t75" alt="A person standing next to a white board with green check marks&#10;&#10;AI-generated content may be incorrect." style="position:absolute;left:2286;width:11969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">
                  <v:imagedata r:id="rId80" o:title="A person standing next to a white board with green check marks&#10;&#10;AI-generated content may be incorrect" cropleft="11038f"/>
                </v:shape>
                <v:shape id="Picture 45" o:spid="_x0000_s1028" type="#_x0000_t75" alt="A red x on a black background&#10;&#10;AI-generated content may be incorrect." style="position:absolute;top:831;width:3803;height:3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">
                  <v:imagedata r:id="rId15" o:title="A red x on a black background&#10;&#10;AI-generated content may be incorrect"/>
                </v:shape>
                <v:shape id="Picture 45" o:spid="_x0000_s1029" type="#_x0000_t75" alt="A red x on a black background&#10;&#10;AI-generated content may be incorrect." style="position:absolute;top:5126;width:3803;height:3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">
                  <v:imagedata r:id="rId15" o:title="A red x on a black background&#10;&#10;AI-generated content may be incorrect"/>
                </v:shape>
                <v:shape id="Picture 45" o:spid="_x0000_s1030" type="#_x0000_t75" alt="A red x on a black background&#10;&#10;AI-generated content may be incorrect." style="position:absolute;top:8936;width:3803;height:3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">
                  <v:imagedata r:id="rId15" o:title="A red x on a black background&#10;&#10;AI-generated content may be incorrect"/>
                </v:shape>
              </v:group>
            </w:pict>
          </mc:Fallback>
        </mc:AlternateContent>
      </w:r>
      <w:r>
        <w:t>Examples</w:t>
      </w:r>
      <w:r w:rsidR="003F1507">
        <w:t>:</w:t>
      </w:r>
      <w:r>
        <w:t xml:space="preserve"> </w:t>
      </w:r>
      <w:r w:rsidR="003F1507">
        <w:t>T</w:t>
      </w:r>
      <w:r>
        <w:t>hings that are not conversion practices</w:t>
      </w:r>
    </w:p>
    <w:p w14:paraId="10C0D3A0" w14:textId="11B0E82C" w:rsidR="00740366" w:rsidRDefault="00740366" w:rsidP="000C3964">
      <w:pPr>
        <w:spacing w:line="336" w:lineRule="auto"/>
      </w:pPr>
    </w:p>
    <w:p w14:paraId="79E3B2C9" w14:textId="00B45325" w:rsidR="006E5A01" w:rsidRDefault="00644C21" w:rsidP="000C3964">
      <w:pPr>
        <w:spacing w:line="336" w:lineRule="auto"/>
      </w:pPr>
      <w:r>
        <w:t>It is not conversion practice if:</w:t>
      </w:r>
    </w:p>
    <w:p w14:paraId="60BA112E" w14:textId="6A1B8F69" w:rsidR="002C40B6" w:rsidRDefault="00C86DB5" w:rsidP="000C3964">
      <w:pPr>
        <w:pStyle w:val="ListParagraph"/>
        <w:spacing w:line="336" w:lineRule="auto"/>
      </w:pPr>
      <w:r>
        <w:rPr>
          <w:noProof/>
        </w:rPr>
        <w:drawing>
          <wp:anchor distT="0" distB="0" distL="114300" distR="114300" simplePos="0" relativeHeight="252034048" behindDoc="0" locked="0" layoutInCell="1" allowOverlap="1" wp14:anchorId="7702BE78" wp14:editId="15E307A9">
            <wp:simplePos x="0" y="0"/>
            <wp:positionH relativeFrom="column">
              <wp:posOffset>55245</wp:posOffset>
            </wp:positionH>
            <wp:positionV relativeFrom="paragraph">
              <wp:posOffset>483581</wp:posOffset>
            </wp:positionV>
            <wp:extent cx="1439545" cy="1439545"/>
            <wp:effectExtent l="0" t="0" r="8255" b="8255"/>
            <wp:wrapNone/>
            <wp:docPr id="1603868339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868339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40B6">
        <w:t>a</w:t>
      </w:r>
      <w:r w:rsidR="00644C21">
        <w:t xml:space="preserve"> parent / guardian is talking </w:t>
      </w:r>
      <w:r w:rsidR="002C40B6">
        <w:t>with their child</w:t>
      </w:r>
      <w:r w:rsidR="008E36B2">
        <w:t xml:space="preserve"> in a </w:t>
      </w:r>
      <w:r w:rsidR="009D2652" w:rsidRPr="00F310D9">
        <w:rPr>
          <w:b/>
          <w:bCs/>
        </w:rPr>
        <w:t>respectful</w:t>
      </w:r>
      <w:r w:rsidR="009D2652">
        <w:t xml:space="preserve"> </w:t>
      </w:r>
      <w:r w:rsidR="008E36B2">
        <w:t xml:space="preserve">way </w:t>
      </w:r>
      <w:r w:rsidR="002C40B6">
        <w:t>about</w:t>
      </w:r>
      <w:r w:rsidR="00F96CD2">
        <w:t xml:space="preserve"> things like</w:t>
      </w:r>
      <w:r w:rsidR="002C40B6">
        <w:t>:</w:t>
      </w:r>
    </w:p>
    <w:p w14:paraId="1E418297" w14:textId="02EB7C6F" w:rsidR="005C057B" w:rsidRDefault="005C057B" w:rsidP="000C3964">
      <w:pPr>
        <w:pStyle w:val="Listsecondlevel"/>
        <w:spacing w:line="336" w:lineRule="auto"/>
      </w:pPr>
      <w:r>
        <w:t>sexuality</w:t>
      </w:r>
    </w:p>
    <w:p w14:paraId="28AAF2C4" w14:textId="35EE2D4B" w:rsidR="00644C21" w:rsidRDefault="005C057B" w:rsidP="000C3964">
      <w:pPr>
        <w:pStyle w:val="Listsecondlevel"/>
        <w:spacing w:line="336" w:lineRule="auto"/>
      </w:pPr>
      <w:r>
        <w:t>gender</w:t>
      </w:r>
      <w:r w:rsidR="00644C21">
        <w:t xml:space="preserve"> </w:t>
      </w:r>
    </w:p>
    <w:p w14:paraId="12D13A6B" w14:textId="7B132F23" w:rsidR="006E5A01" w:rsidRDefault="000E0B96" w:rsidP="000C3964">
      <w:pPr>
        <w:pStyle w:val="ListParagraph"/>
        <w:spacing w:line="336" w:lineRule="auto"/>
      </w:pPr>
      <w:r>
        <w:rPr>
          <w:noProof/>
        </w:rPr>
        <w:drawing>
          <wp:anchor distT="0" distB="0" distL="114300" distR="114300" simplePos="0" relativeHeight="252036096" behindDoc="0" locked="0" layoutInCell="1" allowOverlap="1" wp14:anchorId="6B8C79FB" wp14:editId="5DF584E2">
            <wp:simplePos x="0" y="0"/>
            <wp:positionH relativeFrom="column">
              <wp:posOffset>158750</wp:posOffset>
            </wp:positionH>
            <wp:positionV relativeFrom="paragraph">
              <wp:posOffset>231775</wp:posOffset>
            </wp:positionV>
            <wp:extent cx="1620000" cy="877769"/>
            <wp:effectExtent l="0" t="0" r="0" b="0"/>
            <wp:wrapNone/>
            <wp:docPr id="1897076082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076082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8777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2E3E">
        <w:rPr>
          <w:noProof/>
        </w:rPr>
        <w:t xml:space="preserve">you </w:t>
      </w:r>
      <w:r w:rsidR="006508FE">
        <w:t>talk</w:t>
      </w:r>
      <w:r w:rsidR="00AC7D89">
        <w:t xml:space="preserve"> to a</w:t>
      </w:r>
      <w:r w:rsidR="00544591">
        <w:t xml:space="preserve"> religious person </w:t>
      </w:r>
      <w:r w:rsidR="004478CA">
        <w:t xml:space="preserve">in a respectful way </w:t>
      </w:r>
      <w:r w:rsidR="004411DD">
        <w:t xml:space="preserve">about </w:t>
      </w:r>
      <w:r w:rsidR="00696B4B">
        <w:t>something</w:t>
      </w:r>
      <w:r w:rsidR="004411DD">
        <w:t xml:space="preserve"> </w:t>
      </w:r>
      <w:r w:rsidR="00F90682">
        <w:t xml:space="preserve">like </w:t>
      </w:r>
      <w:r w:rsidR="00952E3E">
        <w:t>your</w:t>
      </w:r>
      <w:r w:rsidR="004411DD">
        <w:t xml:space="preserve"> sexuality / gender</w:t>
      </w:r>
      <w:r w:rsidR="00E04937">
        <w:t>.</w:t>
      </w:r>
    </w:p>
    <w:p w14:paraId="3FFB9357" w14:textId="06585F55" w:rsidR="00604F5D" w:rsidRDefault="0059049D" w:rsidP="000C3964">
      <w:pPr>
        <w:spacing w:line="336" w:lineRule="auto"/>
      </w:pPr>
      <w:r>
        <w:rPr>
          <w:noProof/>
        </w:rPr>
        <w:drawing>
          <wp:anchor distT="0" distB="0" distL="114300" distR="114300" simplePos="0" relativeHeight="252335104" behindDoc="0" locked="0" layoutInCell="1" allowOverlap="1" wp14:anchorId="6BC5BE2F" wp14:editId="2EF7B96E">
            <wp:simplePos x="0" y="0"/>
            <wp:positionH relativeFrom="column">
              <wp:posOffset>56515</wp:posOffset>
            </wp:positionH>
            <wp:positionV relativeFrom="paragraph">
              <wp:posOffset>299085</wp:posOffset>
            </wp:positionV>
            <wp:extent cx="1440000" cy="1440000"/>
            <wp:effectExtent l="0" t="0" r="8255" b="0"/>
            <wp:wrapNone/>
            <wp:docPr id="1090004144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004144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5EFEF1" w14:textId="3AF81232" w:rsidR="00604F5D" w:rsidRDefault="00784431" w:rsidP="000C3964">
      <w:pPr>
        <w:spacing w:line="336" w:lineRule="auto"/>
      </w:pPr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329984" behindDoc="1" locked="0" layoutInCell="1" allowOverlap="1" wp14:anchorId="5BB53FB5" wp14:editId="033CC943">
                <wp:simplePos x="0" y="0"/>
                <wp:positionH relativeFrom="column">
                  <wp:posOffset>2238375</wp:posOffset>
                </wp:positionH>
                <wp:positionV relativeFrom="paragraph">
                  <wp:posOffset>257810</wp:posOffset>
                </wp:positionV>
                <wp:extent cx="3599815" cy="2381250"/>
                <wp:effectExtent l="0" t="0" r="635" b="0"/>
                <wp:wrapNone/>
                <wp:docPr id="1366574457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38125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74C607FA" id="Rectangle 2" o:spid="_x0000_s1026" alt="&quot;&quot;" style="position:absolute;margin-left:176.25pt;margin-top:20.3pt;width:283.45pt;height:187.5pt;z-index:-25098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" fillcolor="#2258de" stroked="f" strokeweight="1pt">
                <v:fill opacity="13107f"/>
              </v:rect>
            </w:pict>
          </mc:Fallback>
        </mc:AlternateContent>
      </w:r>
    </w:p>
    <w:p w14:paraId="2699C368" w14:textId="589279D2" w:rsidR="000C3964" w:rsidRDefault="00F310D9" w:rsidP="000C3964">
      <w:pPr>
        <w:spacing w:line="336" w:lineRule="auto"/>
      </w:pPr>
      <w:r>
        <w:t xml:space="preserve">Here </w:t>
      </w:r>
      <w:r w:rsidRPr="000C3964">
        <w:rPr>
          <w:b/>
          <w:bCs/>
        </w:rPr>
        <w:t>respectful</w:t>
      </w:r>
      <w:r>
        <w:t xml:space="preserve"> means listening </w:t>
      </w:r>
      <w:r w:rsidR="003E60FD">
        <w:t xml:space="preserve">and talking </w:t>
      </w:r>
      <w:r w:rsidR="00604F5D">
        <w:t>to someone in a way</w:t>
      </w:r>
      <w:r w:rsidR="003E60FD">
        <w:t xml:space="preserve"> that</w:t>
      </w:r>
      <w:r w:rsidR="000C3964">
        <w:t>:</w:t>
      </w:r>
    </w:p>
    <w:p w14:paraId="57CBD8A2" w14:textId="22DF1D8B" w:rsidR="00F310D9" w:rsidRDefault="00F335D5" w:rsidP="000C3964">
      <w:pPr>
        <w:pStyle w:val="Listtoplevel"/>
        <w:spacing w:line="336" w:lineRule="auto"/>
      </w:pPr>
      <w:r>
        <mc:AlternateContent>
          <mc:Choice Requires="wpg">
            <w:drawing>
              <wp:anchor distT="0" distB="0" distL="114300" distR="114300" simplePos="0" relativeHeight="252334080" behindDoc="0" locked="0" layoutInCell="1" allowOverlap="1" wp14:anchorId="647D34A3" wp14:editId="6B4375D6">
                <wp:simplePos x="0" y="0"/>
                <wp:positionH relativeFrom="column">
                  <wp:posOffset>-85725</wp:posOffset>
                </wp:positionH>
                <wp:positionV relativeFrom="paragraph">
                  <wp:posOffset>572135</wp:posOffset>
                </wp:positionV>
                <wp:extent cx="1819275" cy="1352550"/>
                <wp:effectExtent l="0" t="0" r="0" b="0"/>
                <wp:wrapNone/>
                <wp:docPr id="2109050848" name="Group 6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9275" cy="1352550"/>
                          <a:chOff x="0" y="0"/>
                          <a:chExt cx="1819275" cy="1352550"/>
                        </a:xfrm>
                      </wpg:grpSpPr>
                      <pic:pic xmlns:pic="http://schemas.openxmlformats.org/drawingml/2006/picture">
                        <pic:nvPicPr>
                          <pic:cNvPr id="1273736084" name="Picture 6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183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915164" name="Picture 67" descr="A red x on a black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6825" y="80010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50EFB663" id="Group 68" o:spid="_x0000_s1026" alt="&quot;&quot;" style="position:absolute;margin-left:-6.75pt;margin-top:45.05pt;width:143.25pt;height:106.5pt;z-index:252334080" coordsize="18192,13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">
                <v:shape id="Picture 66" o:spid="_x0000_s1027" type="#_x0000_t75" alt="&quot;&quot;" style="position:absolute;width:16198;height:11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">
                  <v:imagedata r:id="rId86" o:title=""/>
                </v:shape>
                <v:shape id="Picture 67" o:spid="_x0000_s1028" type="#_x0000_t75" alt="A red x on a black background&#10;&#10;AI-generated content may be incorrect." style="position:absolute;left:12668;top:8001;width:5524;height: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">
                  <v:imagedata r:id="rId15" o:title="A red x on a black background&#10;&#10;AI-generated content may be incorrect"/>
                </v:shape>
              </v:group>
            </w:pict>
          </mc:Fallback>
        </mc:AlternateContent>
      </w:r>
      <w:r w:rsidR="000C3964">
        <w:t>accepts them for who they are</w:t>
      </w:r>
    </w:p>
    <w:p w14:paraId="08DC2D04" w14:textId="260A58C1" w:rsidR="000C3964" w:rsidRDefault="000C3964" w:rsidP="000C3964">
      <w:pPr>
        <w:pStyle w:val="Listtoplevel"/>
        <w:spacing w:line="336" w:lineRule="auto"/>
      </w:pPr>
      <w:r>
        <w:t xml:space="preserve">does not try to change the </w:t>
      </w:r>
      <w:r w:rsidR="00DE1FDF">
        <w:t>way a person thinks</w:t>
      </w:r>
      <w:r>
        <w:t xml:space="preserve">. </w:t>
      </w:r>
    </w:p>
    <w:p w14:paraId="2442F5BF" w14:textId="0B4CCC8B" w:rsidR="004411DD" w:rsidRDefault="00F310D9" w:rsidP="004478CA">
      <w:r>
        <w:rPr>
          <w:noProof/>
        </w:rPr>
        <w:br w:type="column"/>
      </w:r>
      <w:r w:rsidR="004478CA">
        <w:rPr>
          <w:noProof/>
        </w:rPr>
        <w:lastRenderedPageBreak/>
        <w:drawing>
          <wp:anchor distT="0" distB="0" distL="114300" distR="114300" simplePos="0" relativeHeight="252037120" behindDoc="0" locked="0" layoutInCell="1" allowOverlap="1" wp14:anchorId="4F2DFCE2" wp14:editId="727042E4">
            <wp:simplePos x="0" y="0"/>
            <wp:positionH relativeFrom="column">
              <wp:posOffset>60929</wp:posOffset>
            </wp:positionH>
            <wp:positionV relativeFrom="paragraph">
              <wp:posOffset>-113665</wp:posOffset>
            </wp:positionV>
            <wp:extent cx="1620000" cy="996122"/>
            <wp:effectExtent l="0" t="0" r="0" b="0"/>
            <wp:wrapNone/>
            <wp:docPr id="984765390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765390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961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78CA">
        <w:rPr>
          <w:noProof/>
        </w:rPr>
        <w:t>Y</w:t>
      </w:r>
      <w:r w:rsidR="00952E3E">
        <w:rPr>
          <w:noProof/>
        </w:rPr>
        <w:t xml:space="preserve">ou </w:t>
      </w:r>
      <w:r w:rsidR="003037E3">
        <w:rPr>
          <w:noProof/>
        </w:rPr>
        <w:t xml:space="preserve">can </w:t>
      </w:r>
      <w:r w:rsidR="00952E3E">
        <w:rPr>
          <w:noProof/>
        </w:rPr>
        <w:t>ask</w:t>
      </w:r>
      <w:r w:rsidR="00D55469">
        <w:t xml:space="preserve"> </w:t>
      </w:r>
      <w:r w:rsidR="004D0206">
        <w:t xml:space="preserve">a </w:t>
      </w:r>
      <w:r w:rsidR="004D0206" w:rsidRPr="00DB7F77">
        <w:rPr>
          <w:b/>
          <w:bCs/>
        </w:rPr>
        <w:t>medical practitioner</w:t>
      </w:r>
      <w:r w:rsidR="004D0206">
        <w:t xml:space="preserve"> </w:t>
      </w:r>
      <w:r w:rsidR="00D55469">
        <w:t xml:space="preserve">to </w:t>
      </w:r>
      <w:r w:rsidR="00BC5B03">
        <w:t xml:space="preserve">support </w:t>
      </w:r>
      <w:r w:rsidR="00952E3E">
        <w:t>you</w:t>
      </w:r>
      <w:r w:rsidR="00D55469">
        <w:t xml:space="preserve"> </w:t>
      </w:r>
      <w:r w:rsidR="00F90682">
        <w:t xml:space="preserve">to understand something like </w:t>
      </w:r>
      <w:r w:rsidR="00952E3E">
        <w:t>your</w:t>
      </w:r>
      <w:r w:rsidR="00F90682">
        <w:t xml:space="preserve"> sexuality / gender. </w:t>
      </w:r>
    </w:p>
    <w:p w14:paraId="5910369F" w14:textId="5BB3F717" w:rsidR="00DB7F77" w:rsidRDefault="00DB7F77" w:rsidP="00740366"/>
    <w:p w14:paraId="1B49A743" w14:textId="348E45D5" w:rsidR="00DB7F77" w:rsidRDefault="008F78EF" w:rsidP="00740366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95136" behindDoc="1" locked="0" layoutInCell="1" allowOverlap="1" wp14:anchorId="3D5F36E0" wp14:editId="6A63521E">
                <wp:simplePos x="0" y="0"/>
                <wp:positionH relativeFrom="column">
                  <wp:posOffset>2255520</wp:posOffset>
                </wp:positionH>
                <wp:positionV relativeFrom="paragraph">
                  <wp:posOffset>222250</wp:posOffset>
                </wp:positionV>
                <wp:extent cx="3599815" cy="891540"/>
                <wp:effectExtent l="0" t="0" r="635" b="3810"/>
                <wp:wrapNone/>
                <wp:docPr id="1872890811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89154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6FFE25EA" id="Rectangle 2" o:spid="_x0000_s1026" alt="&quot;&quot;" style="position:absolute;margin-left:177.6pt;margin-top:17.5pt;width:283.45pt;height:70.2pt;z-index:-25132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" fillcolor="#2258de" stroked="f" strokeweight="1pt">
                <v:fill opacity="13107f"/>
              </v:rect>
            </w:pict>
          </mc:Fallback>
        </mc:AlternateContent>
      </w:r>
      <w:r w:rsidR="006614FA">
        <w:rPr>
          <w:noProof/>
        </w:rPr>
        <w:drawing>
          <wp:anchor distT="0" distB="0" distL="114300" distR="114300" simplePos="0" relativeHeight="252038144" behindDoc="0" locked="0" layoutInCell="1" allowOverlap="1" wp14:anchorId="266A248F" wp14:editId="314B20AF">
            <wp:simplePos x="0" y="0"/>
            <wp:positionH relativeFrom="column">
              <wp:posOffset>55245</wp:posOffset>
            </wp:positionH>
            <wp:positionV relativeFrom="paragraph">
              <wp:posOffset>95596</wp:posOffset>
            </wp:positionV>
            <wp:extent cx="1620000" cy="1142390"/>
            <wp:effectExtent l="0" t="0" r="0" b="635"/>
            <wp:wrapNone/>
            <wp:docPr id="1904130443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130443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42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6548AA" w14:textId="2C077132" w:rsidR="006E5A01" w:rsidRDefault="00DB7F77" w:rsidP="00740366">
      <w:r>
        <w:t xml:space="preserve">A </w:t>
      </w:r>
      <w:r w:rsidRPr="007B2092">
        <w:rPr>
          <w:b/>
          <w:bCs/>
        </w:rPr>
        <w:t>medical practitioner</w:t>
      </w:r>
      <w:r>
        <w:t xml:space="preserve"> is somebody like a doctor or a nurse. </w:t>
      </w:r>
    </w:p>
    <w:p w14:paraId="0602753B" w14:textId="64B9595C" w:rsidR="00DB7F77" w:rsidRDefault="00DB7F77" w:rsidP="00740366"/>
    <w:p w14:paraId="35F09D87" w14:textId="77777777" w:rsidR="003037E3" w:rsidRDefault="003037E3" w:rsidP="009970A1"/>
    <w:p w14:paraId="03295212" w14:textId="1C4FA16D" w:rsidR="009970A1" w:rsidRDefault="00004975" w:rsidP="009970A1">
      <w:r>
        <w:rPr>
          <w:noProof/>
        </w:rPr>
        <w:drawing>
          <wp:anchor distT="0" distB="0" distL="114300" distR="114300" simplePos="0" relativeHeight="252044288" behindDoc="0" locked="0" layoutInCell="1" allowOverlap="1" wp14:anchorId="28B4FDD0" wp14:editId="6F059BA5">
            <wp:simplePos x="0" y="0"/>
            <wp:positionH relativeFrom="column">
              <wp:posOffset>-62518</wp:posOffset>
            </wp:positionH>
            <wp:positionV relativeFrom="paragraph">
              <wp:posOffset>-76200</wp:posOffset>
            </wp:positionV>
            <wp:extent cx="1620000" cy="1620000"/>
            <wp:effectExtent l="0" t="0" r="0" b="0"/>
            <wp:wrapNone/>
            <wp:docPr id="415644977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644977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70A1">
        <w:t xml:space="preserve">It is also not conversion practice </w:t>
      </w:r>
      <w:r w:rsidR="001A0CDF">
        <w:t>when someone</w:t>
      </w:r>
      <w:r w:rsidR="009970A1">
        <w:t>:</w:t>
      </w:r>
    </w:p>
    <w:p w14:paraId="13B789AC" w14:textId="1D57D988" w:rsidR="009970A1" w:rsidRDefault="00C64BE9" w:rsidP="00C64BE9">
      <w:pPr>
        <w:pStyle w:val="ListParagraph"/>
      </w:pPr>
      <w:r>
        <w:t>s</w:t>
      </w:r>
      <w:r w:rsidR="00C63F5C">
        <w:t>upport</w:t>
      </w:r>
      <w:r w:rsidR="001A0CDF">
        <w:t>s</w:t>
      </w:r>
      <w:r w:rsidR="00C63F5C">
        <w:t xml:space="preserve"> </w:t>
      </w:r>
      <w:r w:rsidR="00952E3E">
        <w:t>you if you</w:t>
      </w:r>
      <w:r w:rsidR="00C63F5C">
        <w:t xml:space="preserve"> </w:t>
      </w:r>
      <w:r w:rsidR="00952E3E">
        <w:t>are</w:t>
      </w:r>
      <w:r w:rsidR="00C63F5C">
        <w:t xml:space="preserve"> </w:t>
      </w:r>
      <w:r w:rsidR="00AD554E">
        <w:t xml:space="preserve">changing </w:t>
      </w:r>
      <w:r w:rsidR="004664D3">
        <w:t>your</w:t>
      </w:r>
      <w:r w:rsidR="00AD554E">
        <w:t xml:space="preserve"> </w:t>
      </w:r>
      <w:r w:rsidR="00C63F5C" w:rsidRPr="00AD554E">
        <w:t xml:space="preserve">gender </w:t>
      </w:r>
    </w:p>
    <w:p w14:paraId="342CE508" w14:textId="72BEFFCB" w:rsidR="00AD1C29" w:rsidRDefault="007E5768" w:rsidP="00C64BE9">
      <w:pPr>
        <w:pStyle w:val="ListParagraph"/>
      </w:pPr>
      <w:r w:rsidRPr="00AD554E">
        <w:rPr>
          <w:noProof/>
        </w:rPr>
        <w:drawing>
          <wp:anchor distT="0" distB="0" distL="114300" distR="114300" simplePos="0" relativeHeight="252040192" behindDoc="0" locked="0" layoutInCell="1" allowOverlap="1" wp14:anchorId="7FF79E8D" wp14:editId="2A31B30A">
            <wp:simplePos x="0" y="0"/>
            <wp:positionH relativeFrom="column">
              <wp:posOffset>-62230</wp:posOffset>
            </wp:positionH>
            <wp:positionV relativeFrom="paragraph">
              <wp:posOffset>285981</wp:posOffset>
            </wp:positionV>
            <wp:extent cx="1440000" cy="1394532"/>
            <wp:effectExtent l="0" t="0" r="8255" b="0"/>
            <wp:wrapNone/>
            <wp:docPr id="1587546646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546646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3945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4BE9">
        <w:t>s</w:t>
      </w:r>
      <w:r w:rsidR="00C63F5C">
        <w:t>upport</w:t>
      </w:r>
      <w:r w:rsidR="00333BDF">
        <w:t>s</w:t>
      </w:r>
      <w:r w:rsidR="00C63F5C">
        <w:t xml:space="preserve"> </w:t>
      </w:r>
      <w:r w:rsidR="00952E3E">
        <w:t>you</w:t>
      </w:r>
      <w:r w:rsidR="00C64BE9">
        <w:t xml:space="preserve"> to express</w:t>
      </w:r>
      <w:r w:rsidR="00952E3E">
        <w:t xml:space="preserve"> / say</w:t>
      </w:r>
      <w:r w:rsidR="00C64BE9">
        <w:t xml:space="preserve"> </w:t>
      </w:r>
      <w:proofErr w:type="spellStart"/>
      <w:r w:rsidR="00952E3E">
        <w:t>your</w:t>
      </w:r>
      <w:proofErr w:type="spellEnd"/>
      <w:r w:rsidR="00AD1C29">
        <w:t>:</w:t>
      </w:r>
    </w:p>
    <w:p w14:paraId="375B0631" w14:textId="09458418" w:rsidR="00AD1C29" w:rsidRDefault="00AD1C29" w:rsidP="00AD1C29">
      <w:pPr>
        <w:pStyle w:val="Listsecondlevel"/>
      </w:pPr>
      <w:r>
        <w:t>g</w:t>
      </w:r>
      <w:r w:rsidR="00C64BE9">
        <w:t>ender</w:t>
      </w:r>
    </w:p>
    <w:p w14:paraId="687A6A2A" w14:textId="39B67F79" w:rsidR="00C63F5C" w:rsidRDefault="00722405" w:rsidP="00AD1C29">
      <w:pPr>
        <w:pStyle w:val="Listsecondlevel"/>
      </w:pPr>
      <w:r>
        <w:rPr>
          <w:noProof/>
        </w:rPr>
        <w:drawing>
          <wp:anchor distT="0" distB="0" distL="114300" distR="114300" simplePos="0" relativeHeight="252043264" behindDoc="0" locked="0" layoutInCell="1" allowOverlap="1" wp14:anchorId="143B0526" wp14:editId="7FD56B87">
            <wp:simplePos x="0" y="0"/>
            <wp:positionH relativeFrom="column">
              <wp:posOffset>-60960</wp:posOffset>
            </wp:positionH>
            <wp:positionV relativeFrom="paragraph">
              <wp:posOffset>157480</wp:posOffset>
            </wp:positionV>
            <wp:extent cx="1620000" cy="1620000"/>
            <wp:effectExtent l="0" t="0" r="0" b="0"/>
            <wp:wrapNone/>
            <wp:docPr id="1738149598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149598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4BE9">
        <w:t>identity</w:t>
      </w:r>
    </w:p>
    <w:p w14:paraId="41A409A7" w14:textId="79291FD1" w:rsidR="00C64BE9" w:rsidRDefault="00C64BE9" w:rsidP="00C64BE9">
      <w:pPr>
        <w:pStyle w:val="ListParagraph"/>
      </w:pPr>
      <w:r>
        <w:t>accept</w:t>
      </w:r>
      <w:r w:rsidR="00333BDF">
        <w:t>s</w:t>
      </w:r>
      <w:r>
        <w:t xml:space="preserve"> </w:t>
      </w:r>
      <w:r w:rsidR="00952E3E">
        <w:t>you</w:t>
      </w:r>
      <w:r>
        <w:t xml:space="preserve"> for who </w:t>
      </w:r>
      <w:r w:rsidR="00952E3E">
        <w:t>you</w:t>
      </w:r>
      <w:r>
        <w:t xml:space="preserve"> are</w:t>
      </w:r>
      <w:r w:rsidR="00722405">
        <w:t>.</w:t>
      </w:r>
    </w:p>
    <w:p w14:paraId="63608CE1" w14:textId="30245EC2" w:rsidR="004A7241" w:rsidRDefault="008D2298" w:rsidP="008D2298">
      <w:r>
        <w:br w:type="column"/>
      </w:r>
      <w:r>
        <w:rPr>
          <w:noProof/>
        </w:rPr>
        <w:lastRenderedPageBreak/>
        <w:drawing>
          <wp:anchor distT="0" distB="0" distL="114300" distR="114300" simplePos="0" relativeHeight="252289024" behindDoc="0" locked="0" layoutInCell="1" allowOverlap="1" wp14:anchorId="4E41A4F9" wp14:editId="44FF89F6">
            <wp:simplePos x="0" y="0"/>
            <wp:positionH relativeFrom="column">
              <wp:posOffset>-66675</wp:posOffset>
            </wp:positionH>
            <wp:positionV relativeFrom="paragraph">
              <wp:posOffset>-113030</wp:posOffset>
            </wp:positionV>
            <wp:extent cx="1619885" cy="1397635"/>
            <wp:effectExtent l="0" t="0" r="0" b="0"/>
            <wp:wrapNone/>
            <wp:docPr id="630399734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399734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397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It is also not conversion practice when someone </w:t>
      </w:r>
      <w:r w:rsidR="00C64BE9">
        <w:t>support</w:t>
      </w:r>
      <w:r w:rsidR="00333BDF">
        <w:t>s</w:t>
      </w:r>
      <w:r w:rsidR="00C64BE9">
        <w:t xml:space="preserve"> </w:t>
      </w:r>
      <w:r w:rsidR="00952E3E">
        <w:t>you</w:t>
      </w:r>
      <w:r w:rsidR="00C64BE9">
        <w:t xml:space="preserve"> to</w:t>
      </w:r>
      <w:r w:rsidR="004A7241">
        <w:t>:</w:t>
      </w:r>
    </w:p>
    <w:p w14:paraId="09A99F54" w14:textId="5DBFEE1A" w:rsidR="00020840" w:rsidRDefault="00C64BE9" w:rsidP="00722405">
      <w:pPr>
        <w:pStyle w:val="Listtoplevel"/>
      </w:pPr>
      <w:r>
        <w:t xml:space="preserve">cope </w:t>
      </w:r>
      <w:r w:rsidR="00722405">
        <w:t xml:space="preserve">with </w:t>
      </w:r>
      <w:r w:rsidR="00D62E14">
        <w:t>being you</w:t>
      </w:r>
    </w:p>
    <w:p w14:paraId="22D3F0D6" w14:textId="092F30CF" w:rsidR="00E90F04" w:rsidRDefault="0063542C" w:rsidP="00722405">
      <w:pPr>
        <w:pStyle w:val="Listtoplevel"/>
      </w:pPr>
      <w:r>
        <w:drawing>
          <wp:anchor distT="0" distB="0" distL="114300" distR="114300" simplePos="0" relativeHeight="252336128" behindDoc="0" locked="0" layoutInCell="1" allowOverlap="1" wp14:anchorId="45E3A821" wp14:editId="727033C3">
            <wp:simplePos x="0" y="0"/>
            <wp:positionH relativeFrom="column">
              <wp:posOffset>-246358</wp:posOffset>
            </wp:positionH>
            <wp:positionV relativeFrom="paragraph">
              <wp:posOffset>186690</wp:posOffset>
            </wp:positionV>
            <wp:extent cx="1620000" cy="1145451"/>
            <wp:effectExtent l="0" t="0" r="0" b="0"/>
            <wp:wrapNone/>
            <wp:docPr id="195711620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11620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454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0840">
        <w:t xml:space="preserve">become </w:t>
      </w:r>
      <w:r w:rsidR="00C64BE9">
        <w:t xml:space="preserve">who </w:t>
      </w:r>
      <w:r w:rsidR="00952E3E">
        <w:t>you</w:t>
      </w:r>
      <w:r w:rsidR="00C64BE9">
        <w:t xml:space="preserve"> are</w:t>
      </w:r>
    </w:p>
    <w:p w14:paraId="266F25F2" w14:textId="5D22554C" w:rsidR="00825CAD" w:rsidRDefault="007178CF" w:rsidP="00722405">
      <w:pPr>
        <w:pStyle w:val="Listtoplevel"/>
      </w:pPr>
      <w:r>
        <w:drawing>
          <wp:anchor distT="0" distB="0" distL="114300" distR="114300" simplePos="0" relativeHeight="252290048" behindDoc="0" locked="0" layoutInCell="1" allowOverlap="1" wp14:anchorId="10B2D961" wp14:editId="3A95C196">
            <wp:simplePos x="0" y="0"/>
            <wp:positionH relativeFrom="column">
              <wp:posOffset>-66675</wp:posOffset>
            </wp:positionH>
            <wp:positionV relativeFrom="paragraph">
              <wp:posOffset>970915</wp:posOffset>
            </wp:positionV>
            <wp:extent cx="1440000" cy="1408062"/>
            <wp:effectExtent l="0" t="0" r="8255" b="1905"/>
            <wp:wrapNone/>
            <wp:docPr id="131659122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59122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080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0F04">
        <w:t>learn what it means to be who you are</w:t>
      </w:r>
    </w:p>
    <w:p w14:paraId="05517348" w14:textId="7AB2D85E" w:rsidR="00C64BE9" w:rsidRDefault="00825CAD" w:rsidP="00722405">
      <w:pPr>
        <w:pStyle w:val="Listtoplevel"/>
      </w:pPr>
      <w:r>
        <w:t>get support from other people in the Rainbow community</w:t>
      </w:r>
      <w:r w:rsidR="00C64BE9">
        <w:t xml:space="preserve">. </w:t>
      </w:r>
    </w:p>
    <w:p w14:paraId="7ED5A642" w14:textId="3B768BCD" w:rsidR="00D20609" w:rsidRDefault="008D2298" w:rsidP="00903434">
      <w:pPr>
        <w:pStyle w:val="Heading1"/>
      </w:pPr>
      <w:bookmarkStart w:id="3" w:name="_About_the_Conversion"/>
      <w:bookmarkEnd w:id="3"/>
      <w:r>
        <w:br w:type="column"/>
      </w:r>
      <w:r w:rsidR="00481D5B">
        <w:lastRenderedPageBreak/>
        <w:t xml:space="preserve">About the </w:t>
      </w:r>
      <w:r w:rsidR="004B5FD2">
        <w:t xml:space="preserve">Conversion </w:t>
      </w:r>
      <w:r w:rsidR="00481D5B">
        <w:t>Practices Prohibition Legislation Act 2022</w:t>
      </w:r>
    </w:p>
    <w:p w14:paraId="30FEF64F" w14:textId="29B576AF" w:rsidR="00481D5B" w:rsidRDefault="00481D5B" w:rsidP="00117CAD">
      <w:pPr>
        <w:spacing w:line="336" w:lineRule="auto"/>
      </w:pPr>
    </w:p>
    <w:p w14:paraId="0303DF3C" w14:textId="3196D5C4" w:rsidR="004B5FEF" w:rsidRDefault="00D62E14" w:rsidP="004B5FEF">
      <w:r>
        <w:rPr>
          <w:noProof/>
        </w:rPr>
        <w:drawing>
          <wp:anchor distT="0" distB="0" distL="114300" distR="114300" simplePos="0" relativeHeight="251993088" behindDoc="0" locked="0" layoutInCell="1" allowOverlap="1" wp14:anchorId="75B705AA" wp14:editId="364AC1E8">
            <wp:simplePos x="0" y="0"/>
            <wp:positionH relativeFrom="margin">
              <wp:posOffset>-149860</wp:posOffset>
            </wp:positionH>
            <wp:positionV relativeFrom="margin">
              <wp:posOffset>1576705</wp:posOffset>
            </wp:positionV>
            <wp:extent cx="1440000" cy="1452610"/>
            <wp:effectExtent l="0" t="0" r="0" b="0"/>
            <wp:wrapNone/>
            <wp:docPr id="1351807250" name="Picture 13518072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807233" name="2Pride-LGBTQ-_rainbow_queer.pn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52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97A417" w14:textId="02592133" w:rsidR="004B5FEF" w:rsidRDefault="004B5FEF" w:rsidP="004B5FEF">
      <w:r>
        <w:t xml:space="preserve">Rainbow people spent years asking the Government to </w:t>
      </w:r>
      <w:r w:rsidR="004D3995">
        <w:t>make</w:t>
      </w:r>
      <w:r>
        <w:t xml:space="preserve"> a </w:t>
      </w:r>
      <w:r w:rsidRPr="001870F6">
        <w:rPr>
          <w:b/>
          <w:bCs/>
        </w:rPr>
        <w:t>law</w:t>
      </w:r>
      <w:r>
        <w:t xml:space="preserve"> </w:t>
      </w:r>
      <w:r w:rsidR="00EE6787">
        <w:t>to stop</w:t>
      </w:r>
      <w:r>
        <w:t xml:space="preserve"> conversion practices. </w:t>
      </w:r>
    </w:p>
    <w:p w14:paraId="427ECF0A" w14:textId="5FCF2740" w:rsidR="004B5FEF" w:rsidRDefault="004B5FEF" w:rsidP="004B5FEF"/>
    <w:p w14:paraId="506248F3" w14:textId="77777777" w:rsidR="001870F6" w:rsidRDefault="001870F6" w:rsidP="001870F6"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2293120" behindDoc="0" locked="0" layoutInCell="1" allowOverlap="1" wp14:anchorId="21467992" wp14:editId="50A3637E">
            <wp:simplePos x="0" y="0"/>
            <wp:positionH relativeFrom="column">
              <wp:posOffset>53975</wp:posOffset>
            </wp:positionH>
            <wp:positionV relativeFrom="paragraph">
              <wp:posOffset>123553</wp:posOffset>
            </wp:positionV>
            <wp:extent cx="1440000" cy="1440000"/>
            <wp:effectExtent l="0" t="0" r="8255" b="8255"/>
            <wp:wrapNone/>
            <wp:docPr id="945033980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033980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92096" behindDoc="1" locked="0" layoutInCell="1" allowOverlap="1" wp14:anchorId="0A299DE9" wp14:editId="7518B9F8">
                <wp:simplePos x="0" y="0"/>
                <wp:positionH relativeFrom="column">
                  <wp:posOffset>2240280</wp:posOffset>
                </wp:positionH>
                <wp:positionV relativeFrom="paragraph">
                  <wp:posOffset>229235</wp:posOffset>
                </wp:positionV>
                <wp:extent cx="3599815" cy="1165860"/>
                <wp:effectExtent l="0" t="0" r="635" b="0"/>
                <wp:wrapNone/>
                <wp:docPr id="602015558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16586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41EE8D47" id="Rectangle 2" o:spid="_x0000_s1026" alt="&quot;&quot;" style="position:absolute;margin-left:176.4pt;margin-top:18.05pt;width:283.45pt;height:91.8pt;z-index:-25102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" fillcolor="#2258de" stroked="f" strokeweight="1pt">
                <v:fill opacity="13107f"/>
              </v:rect>
            </w:pict>
          </mc:Fallback>
        </mc:AlternateContent>
      </w:r>
    </w:p>
    <w:p w14:paraId="659560CD" w14:textId="77777777" w:rsidR="001870F6" w:rsidRDefault="001870F6" w:rsidP="001870F6">
      <w:r>
        <w:t xml:space="preserve">A </w:t>
      </w:r>
      <w:r w:rsidRPr="003C5E48">
        <w:rPr>
          <w:b/>
          <w:bCs/>
        </w:rPr>
        <w:t>law</w:t>
      </w:r>
      <w:r>
        <w:t xml:space="preserve"> is a rule made by the Government that everybody must follow. </w:t>
      </w:r>
    </w:p>
    <w:p w14:paraId="2EAF801A" w14:textId="77777777" w:rsidR="001870F6" w:rsidRDefault="001870F6" w:rsidP="001870F6"/>
    <w:p w14:paraId="42DDED9B" w14:textId="1C2C02D3" w:rsidR="00DE07B0" w:rsidRDefault="00E7239F" w:rsidP="004B5FEF">
      <w:r>
        <w:rPr>
          <w:noProof/>
        </w:rPr>
        <w:drawing>
          <wp:anchor distT="0" distB="0" distL="114300" distR="114300" simplePos="0" relativeHeight="252003328" behindDoc="0" locked="0" layoutInCell="1" allowOverlap="1" wp14:anchorId="36652CD7" wp14:editId="0297D827">
            <wp:simplePos x="0" y="0"/>
            <wp:positionH relativeFrom="column">
              <wp:posOffset>-65285</wp:posOffset>
            </wp:positionH>
            <wp:positionV relativeFrom="paragraph">
              <wp:posOffset>121285</wp:posOffset>
            </wp:positionV>
            <wp:extent cx="1620000" cy="1011103"/>
            <wp:effectExtent l="0" t="0" r="0" b="0"/>
            <wp:wrapNone/>
            <wp:docPr id="430591671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591671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111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92082B" w14:textId="63A0323F" w:rsidR="00DE07B0" w:rsidRDefault="00DE07B0" w:rsidP="004B5FEF">
      <w:r>
        <w:t xml:space="preserve">The Government made a law in 2022. </w:t>
      </w:r>
    </w:p>
    <w:p w14:paraId="2CA2A3B3" w14:textId="02584654" w:rsidR="00DE07B0" w:rsidRDefault="00DE07B0" w:rsidP="00117CAD">
      <w:pPr>
        <w:spacing w:line="336" w:lineRule="auto"/>
      </w:pPr>
    </w:p>
    <w:p w14:paraId="58911220" w14:textId="7E2956D3" w:rsidR="00481D5B" w:rsidRDefault="00E51AE2" w:rsidP="00117CAD">
      <w:pPr>
        <w:spacing w:line="336" w:lineRule="auto"/>
      </w:pPr>
      <w:r>
        <w:rPr>
          <w:noProof/>
        </w:rPr>
        <w:drawing>
          <wp:anchor distT="0" distB="0" distL="114300" distR="114300" simplePos="0" relativeHeight="252005376" behindDoc="0" locked="0" layoutInCell="1" allowOverlap="1" wp14:anchorId="4DA1F6B1" wp14:editId="7E09590B">
            <wp:simplePos x="0" y="0"/>
            <wp:positionH relativeFrom="column">
              <wp:posOffset>-152400</wp:posOffset>
            </wp:positionH>
            <wp:positionV relativeFrom="paragraph">
              <wp:posOffset>200660</wp:posOffset>
            </wp:positionV>
            <wp:extent cx="1440000" cy="1930423"/>
            <wp:effectExtent l="0" t="0" r="8255" b="0"/>
            <wp:wrapNone/>
            <wp:docPr id="430957837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957837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9304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E5E95C" w14:textId="05F75FF8" w:rsidR="00EB18E7" w:rsidRDefault="00DE07B0" w:rsidP="00117CAD">
      <w:pPr>
        <w:spacing w:line="336" w:lineRule="auto"/>
      </w:pPr>
      <w:r>
        <w:t>This law is called the</w:t>
      </w:r>
      <w:r w:rsidR="00481D5B">
        <w:t xml:space="preserve"> Conversion Practices Prohibition Legislation Act 2022</w:t>
      </w:r>
      <w:r w:rsidR="00EB18E7">
        <w:t xml:space="preserve">. </w:t>
      </w:r>
    </w:p>
    <w:p w14:paraId="721171E7" w14:textId="77777777" w:rsidR="00EB18E7" w:rsidRDefault="00EB18E7" w:rsidP="00117CAD">
      <w:pPr>
        <w:spacing w:line="336" w:lineRule="auto"/>
      </w:pPr>
    </w:p>
    <w:p w14:paraId="4BA5D95F" w14:textId="622362A6" w:rsidR="00EB18E7" w:rsidRDefault="00EB18E7" w:rsidP="00117CAD">
      <w:pPr>
        <w:spacing w:line="336" w:lineRule="auto"/>
      </w:pPr>
    </w:p>
    <w:p w14:paraId="0AF1825B" w14:textId="05D5E26F" w:rsidR="00481D5B" w:rsidRDefault="00E51AE2" w:rsidP="00117CAD">
      <w:pPr>
        <w:spacing w:line="336" w:lineRule="auto"/>
      </w:pPr>
      <w:r>
        <w:rPr>
          <w:noProof/>
        </w:rPr>
        <w:lastRenderedPageBreak/>
        <w:drawing>
          <wp:anchor distT="0" distB="0" distL="114300" distR="114300" simplePos="0" relativeHeight="252268544" behindDoc="0" locked="0" layoutInCell="1" allowOverlap="1" wp14:anchorId="166DFE06" wp14:editId="762718F4">
            <wp:simplePos x="0" y="0"/>
            <wp:positionH relativeFrom="column">
              <wp:posOffset>-66675</wp:posOffset>
            </wp:positionH>
            <wp:positionV relativeFrom="paragraph">
              <wp:posOffset>-115570</wp:posOffset>
            </wp:positionV>
            <wp:extent cx="1620000" cy="1370769"/>
            <wp:effectExtent l="0" t="0" r="0" b="1270"/>
            <wp:wrapNone/>
            <wp:docPr id="1171962585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962585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707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8E7">
        <w:t xml:space="preserve">It </w:t>
      </w:r>
      <w:r w:rsidR="00481D5B">
        <w:t xml:space="preserve">is called </w:t>
      </w:r>
      <w:r w:rsidR="00481D5B" w:rsidRPr="00481D5B">
        <w:rPr>
          <w:b/>
          <w:bCs/>
        </w:rPr>
        <w:t>the</w:t>
      </w:r>
      <w:r w:rsidR="00481D5B" w:rsidRPr="00481D5B">
        <w:t xml:space="preserve"> </w:t>
      </w:r>
      <w:r w:rsidR="00481D5B" w:rsidRPr="00481D5B">
        <w:rPr>
          <w:b/>
          <w:bCs/>
        </w:rPr>
        <w:t>Act</w:t>
      </w:r>
      <w:r w:rsidR="00481D5B">
        <w:t xml:space="preserve"> for short</w:t>
      </w:r>
      <w:r w:rsidR="00EB18E7">
        <w:t xml:space="preserve"> in this Easy Read</w:t>
      </w:r>
      <w:r w:rsidR="00481D5B">
        <w:t xml:space="preserve">. </w:t>
      </w:r>
    </w:p>
    <w:p w14:paraId="0B150D39" w14:textId="4BEAB2B0" w:rsidR="00481D5B" w:rsidRDefault="00481D5B" w:rsidP="00117CAD">
      <w:pPr>
        <w:spacing w:line="336" w:lineRule="auto"/>
      </w:pPr>
    </w:p>
    <w:p w14:paraId="4115283E" w14:textId="16E4C8E0" w:rsidR="00956EE6" w:rsidRDefault="00956EE6" w:rsidP="00117CAD">
      <w:pPr>
        <w:spacing w:line="336" w:lineRule="auto"/>
      </w:pPr>
    </w:p>
    <w:p w14:paraId="4AFB84F5" w14:textId="69B34AD9" w:rsidR="00956EE6" w:rsidRDefault="00956EE6" w:rsidP="00117CAD">
      <w:pPr>
        <w:spacing w:line="336" w:lineRule="auto"/>
      </w:pPr>
      <w:r>
        <w:t xml:space="preserve">The Act </w:t>
      </w:r>
      <w:r w:rsidR="00C55AE5">
        <w:t>makes doing some</w:t>
      </w:r>
      <w:r>
        <w:t xml:space="preserve"> </w:t>
      </w:r>
      <w:r w:rsidR="009762C7">
        <w:t xml:space="preserve">conversion practices </w:t>
      </w:r>
      <w:r w:rsidR="00C55AE5">
        <w:t xml:space="preserve">a </w:t>
      </w:r>
      <w:r w:rsidR="00C55AE5" w:rsidRPr="004F5778">
        <w:rPr>
          <w:b/>
          <w:bCs/>
        </w:rPr>
        <w:t>crime</w:t>
      </w:r>
      <w:r w:rsidR="00244FE9">
        <w:t>.</w:t>
      </w:r>
    </w:p>
    <w:p w14:paraId="04E267D4" w14:textId="0CAC1884" w:rsidR="00BC3A4C" w:rsidRDefault="00BC3A4C" w:rsidP="00117CAD">
      <w:pPr>
        <w:spacing w:line="336" w:lineRule="auto"/>
      </w:pPr>
    </w:p>
    <w:p w14:paraId="2570C2F6" w14:textId="77777777" w:rsidR="00B52643" w:rsidRDefault="00B52643" w:rsidP="00117CAD">
      <w:pPr>
        <w:spacing w:line="336" w:lineRule="auto"/>
      </w:pPr>
    </w:p>
    <w:p w14:paraId="57F76EBA" w14:textId="5732AE51" w:rsidR="00117CAD" w:rsidRDefault="001A7938" w:rsidP="00117CAD">
      <w:pPr>
        <w:spacing w:line="336" w:lineRule="auto"/>
      </w:pPr>
      <w:r>
        <w:rPr>
          <w:noProof/>
        </w:rPr>
        <w:drawing>
          <wp:anchor distT="0" distB="0" distL="114300" distR="114300" simplePos="0" relativeHeight="251908096" behindDoc="0" locked="0" layoutInCell="1" allowOverlap="1" wp14:anchorId="7E1C4D36" wp14:editId="44AE3010">
            <wp:simplePos x="0" y="0"/>
            <wp:positionH relativeFrom="column">
              <wp:posOffset>53340</wp:posOffset>
            </wp:positionH>
            <wp:positionV relativeFrom="paragraph">
              <wp:posOffset>-59690</wp:posOffset>
            </wp:positionV>
            <wp:extent cx="1080000" cy="1642734"/>
            <wp:effectExtent l="0" t="0" r="6350" b="0"/>
            <wp:wrapNone/>
            <wp:docPr id="740984464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984464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6427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99904" behindDoc="1" locked="0" layoutInCell="1" allowOverlap="1" wp14:anchorId="196B6A64" wp14:editId="33D8DA2C">
                <wp:simplePos x="0" y="0"/>
                <wp:positionH relativeFrom="column">
                  <wp:posOffset>2090057</wp:posOffset>
                </wp:positionH>
                <wp:positionV relativeFrom="paragraph">
                  <wp:posOffset>-130629</wp:posOffset>
                </wp:positionV>
                <wp:extent cx="3599815" cy="2727960"/>
                <wp:effectExtent l="0" t="0" r="635" b="0"/>
                <wp:wrapNone/>
                <wp:docPr id="681646879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72796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43E0E99F" id="Rectangle 2" o:spid="_x0000_s1026" alt="&quot;&quot;" style="position:absolute;margin-left:164.55pt;margin-top:-10.3pt;width:283.45pt;height:214.8pt;z-index:-25141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" fillcolor="#2258de" stroked="f" strokeweight="1pt">
                <v:fill opacity="13107f"/>
              </v:rect>
            </w:pict>
          </mc:Fallback>
        </mc:AlternateContent>
      </w:r>
      <w:r w:rsidR="00B451DD">
        <w:t xml:space="preserve">A </w:t>
      </w:r>
      <w:r w:rsidR="00B06577">
        <w:rPr>
          <w:b/>
          <w:bCs/>
        </w:rPr>
        <w:t>crime</w:t>
      </w:r>
      <w:r w:rsidR="00B451DD">
        <w:t xml:space="preserve"> is </w:t>
      </w:r>
      <w:r w:rsidR="00117CAD">
        <w:t>when someone:</w:t>
      </w:r>
    </w:p>
    <w:p w14:paraId="60588381" w14:textId="54D8C2AF" w:rsidR="00B451DD" w:rsidRDefault="00117CAD" w:rsidP="00117CAD">
      <w:pPr>
        <w:pStyle w:val="Listtoplevel"/>
        <w:spacing w:line="336" w:lineRule="auto"/>
      </w:pPr>
      <w:r>
        <w:t xml:space="preserve">breaks </w:t>
      </w:r>
      <w:r w:rsidR="00C81B52">
        <w:t>the</w:t>
      </w:r>
      <w:r>
        <w:t xml:space="preserve"> law</w:t>
      </w:r>
    </w:p>
    <w:p w14:paraId="7D812DE3" w14:textId="6FFF5C75" w:rsidR="00117CAD" w:rsidRDefault="00117CAD" w:rsidP="007258B7">
      <w:pPr>
        <w:pStyle w:val="Listtoplevel"/>
        <w:numPr>
          <w:ilvl w:val="0"/>
          <w:numId w:val="0"/>
        </w:numPr>
        <w:spacing w:line="336" w:lineRule="auto"/>
        <w:ind w:left="4253"/>
      </w:pPr>
      <w:r>
        <w:t xml:space="preserve">and </w:t>
      </w:r>
    </w:p>
    <w:p w14:paraId="76CCCA83" w14:textId="7689B0FB" w:rsidR="00117CAD" w:rsidRDefault="009C64A1" w:rsidP="00117CAD">
      <w:pPr>
        <w:pStyle w:val="Listtoplevel"/>
        <w:spacing w:line="336" w:lineRule="auto"/>
      </w:pPr>
      <w:r>
        <w:drawing>
          <wp:anchor distT="0" distB="0" distL="114300" distR="114300" simplePos="0" relativeHeight="252004352" behindDoc="0" locked="0" layoutInCell="1" allowOverlap="1" wp14:anchorId="40B5B82B" wp14:editId="164C0931">
            <wp:simplePos x="0" y="0"/>
            <wp:positionH relativeFrom="column">
              <wp:posOffset>56878</wp:posOffset>
            </wp:positionH>
            <wp:positionV relativeFrom="paragraph">
              <wp:posOffset>881198</wp:posOffset>
            </wp:positionV>
            <wp:extent cx="1440000" cy="1446121"/>
            <wp:effectExtent l="0" t="0" r="8255" b="1905"/>
            <wp:wrapNone/>
            <wp:docPr id="98440369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40369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6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07B0">
        <w:t>is</w:t>
      </w:r>
      <w:r w:rsidR="00117CAD">
        <w:t xml:space="preserve"> punished</w:t>
      </w:r>
      <w:r w:rsidR="00B06577">
        <w:t xml:space="preserve"> for the crime</w:t>
      </w:r>
      <w:r w:rsidR="00117CAD">
        <w:t xml:space="preserve"> like going to jail. </w:t>
      </w:r>
    </w:p>
    <w:p w14:paraId="04E37BE0" w14:textId="6AB9D768" w:rsidR="00DE07B0" w:rsidRDefault="00DE07B0" w:rsidP="00FD6968"/>
    <w:p w14:paraId="64A75913" w14:textId="0799B1DB" w:rsidR="00DE07B0" w:rsidRDefault="00DE07B0" w:rsidP="00FD6968"/>
    <w:p w14:paraId="7FC69DEF" w14:textId="4F641C6D" w:rsidR="009762C7" w:rsidRDefault="009762C7" w:rsidP="00FD6968">
      <w:r>
        <w:t xml:space="preserve">This means </w:t>
      </w:r>
      <w:r w:rsidR="00DE475B">
        <w:t>people doing</w:t>
      </w:r>
      <w:r>
        <w:t xml:space="preserve"> conversion practices </w:t>
      </w:r>
      <w:r w:rsidR="00903434">
        <w:t>may be</w:t>
      </w:r>
      <w:r>
        <w:t xml:space="preserve"> </w:t>
      </w:r>
      <w:r w:rsidR="00DE475B">
        <w:t xml:space="preserve">breaking the law. </w:t>
      </w:r>
    </w:p>
    <w:p w14:paraId="43A895BE" w14:textId="2EAF7881" w:rsidR="00DE475B" w:rsidRDefault="00DE475B" w:rsidP="00FD6968"/>
    <w:p w14:paraId="5A284910" w14:textId="7F2CB8BF" w:rsidR="00DE475B" w:rsidRDefault="009C64A1" w:rsidP="00FD6968">
      <w:r>
        <w:rPr>
          <w:noProof/>
        </w:rPr>
        <w:drawing>
          <wp:anchor distT="0" distB="0" distL="114300" distR="114300" simplePos="0" relativeHeight="251983872" behindDoc="0" locked="0" layoutInCell="1" allowOverlap="1" wp14:anchorId="63988C17" wp14:editId="5AA15B90">
            <wp:simplePos x="0" y="0"/>
            <wp:positionH relativeFrom="column">
              <wp:posOffset>-67310</wp:posOffset>
            </wp:positionH>
            <wp:positionV relativeFrom="paragraph">
              <wp:posOffset>210457</wp:posOffset>
            </wp:positionV>
            <wp:extent cx="1439545" cy="1490345"/>
            <wp:effectExtent l="0" t="0" r="8255" b="0"/>
            <wp:wrapNone/>
            <wp:docPr id="428080278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080278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90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A3A3F4" w14:textId="7B5B788D" w:rsidR="00F73AF7" w:rsidRDefault="00F73AF7" w:rsidP="00FD6968">
      <w:r>
        <w:t xml:space="preserve">You can make a complaint if you have experienced conversion practices. </w:t>
      </w:r>
    </w:p>
    <w:p w14:paraId="00E11DD8" w14:textId="4EA36516" w:rsidR="00F73AF7" w:rsidRDefault="00F73AF7" w:rsidP="00FD6968"/>
    <w:p w14:paraId="3F18FB64" w14:textId="6D21D4D7" w:rsidR="003E1051" w:rsidRDefault="00534E84" w:rsidP="00FD6968">
      <w:r>
        <w:rPr>
          <w:noProof/>
        </w:rPr>
        <w:lastRenderedPageBreak/>
        <w:drawing>
          <wp:anchor distT="0" distB="0" distL="114300" distR="114300" simplePos="0" relativeHeight="252007424" behindDoc="0" locked="0" layoutInCell="1" allowOverlap="1" wp14:anchorId="31ACA348" wp14:editId="5D02DD46">
            <wp:simplePos x="0" y="0"/>
            <wp:positionH relativeFrom="column">
              <wp:posOffset>27305</wp:posOffset>
            </wp:positionH>
            <wp:positionV relativeFrom="paragraph">
              <wp:posOffset>-165850</wp:posOffset>
            </wp:positionV>
            <wp:extent cx="1440000" cy="1559414"/>
            <wp:effectExtent l="0" t="0" r="8255" b="3175"/>
            <wp:wrapNone/>
            <wp:docPr id="945922464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922464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5594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C42">
        <w:t xml:space="preserve">If you have questions about </w:t>
      </w:r>
      <w:r w:rsidR="003C509A">
        <w:t>something</w:t>
      </w:r>
      <w:r w:rsidR="006A4250">
        <w:t xml:space="preserve"> you do that might be a conversion practice</w:t>
      </w:r>
      <w:r w:rsidR="009F0DD1">
        <w:t xml:space="preserve"> you can</w:t>
      </w:r>
      <w:r w:rsidR="003E1051">
        <w:t>:</w:t>
      </w:r>
    </w:p>
    <w:p w14:paraId="334BEA83" w14:textId="1680D928" w:rsidR="003E1051" w:rsidRDefault="003E1051" w:rsidP="003E1051">
      <w:pPr>
        <w:pStyle w:val="ListParagraph"/>
      </w:pPr>
      <w:r w:rsidRPr="00CB55D3">
        <w:rPr>
          <w:b/>
          <w:bCs/>
        </w:rPr>
        <w:t>call</w:t>
      </w:r>
      <w:r>
        <w:t xml:space="preserve"> us on:</w:t>
      </w:r>
    </w:p>
    <w:p w14:paraId="2F67D3A2" w14:textId="68179624" w:rsidR="003E1051" w:rsidRDefault="00C94109" w:rsidP="009F0DD1">
      <w:pPr>
        <w:pStyle w:val="ListParagraph"/>
        <w:numPr>
          <w:ilvl w:val="0"/>
          <w:numId w:val="0"/>
        </w:numPr>
        <w:ind w:left="4167"/>
      </w:pPr>
      <w:r>
        <w:rPr>
          <w:noProof/>
        </w:rPr>
        <w:drawing>
          <wp:anchor distT="0" distB="0" distL="114300" distR="114300" simplePos="0" relativeHeight="252009472" behindDoc="0" locked="0" layoutInCell="1" allowOverlap="1" wp14:anchorId="5A9099E1" wp14:editId="722ED9DD">
            <wp:simplePos x="0" y="0"/>
            <wp:positionH relativeFrom="column">
              <wp:posOffset>26670</wp:posOffset>
            </wp:positionH>
            <wp:positionV relativeFrom="paragraph">
              <wp:posOffset>10795</wp:posOffset>
            </wp:positionV>
            <wp:extent cx="1259840" cy="1608455"/>
            <wp:effectExtent l="0" t="0" r="0" b="0"/>
            <wp:wrapNone/>
            <wp:docPr id="1454690202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690202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608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051" w:rsidRPr="00CB55D3">
        <w:rPr>
          <w:b/>
          <w:bCs/>
        </w:rPr>
        <w:t>0800 496 877</w:t>
      </w:r>
      <w:r w:rsidR="003E1051">
        <w:br/>
      </w:r>
      <w:r w:rsidR="003E1051">
        <w:br/>
        <w:t>This does not cost you money</w:t>
      </w:r>
    </w:p>
    <w:p w14:paraId="6D204355" w14:textId="2E4A3AD6" w:rsidR="003E1051" w:rsidRPr="0014447D" w:rsidRDefault="00CB55D3" w:rsidP="00CB55D3">
      <w:pPr>
        <w:pStyle w:val="ListParagraph"/>
        <w:numPr>
          <w:ilvl w:val="0"/>
          <w:numId w:val="0"/>
        </w:numPr>
        <w:ind w:left="4167"/>
        <w:rPr>
          <w:b/>
          <w:bCs/>
        </w:rPr>
      </w:pPr>
      <w:r w:rsidRPr="0014447D">
        <w:rPr>
          <w:b/>
          <w:bCs/>
        </w:rPr>
        <w:t>o</w:t>
      </w:r>
      <w:r w:rsidR="003E1051" w:rsidRPr="0014447D">
        <w:rPr>
          <w:b/>
          <w:bCs/>
        </w:rPr>
        <w:t>r</w:t>
      </w:r>
    </w:p>
    <w:p w14:paraId="0432CFD7" w14:textId="54E7AF71" w:rsidR="003E1051" w:rsidRDefault="00534E84" w:rsidP="003E1051">
      <w:pPr>
        <w:pStyle w:val="ListParagraph"/>
      </w:pPr>
      <w:r>
        <w:rPr>
          <w:b/>
          <w:bCs/>
          <w:noProof/>
        </w:rPr>
        <w:drawing>
          <wp:anchor distT="0" distB="0" distL="114300" distR="114300" simplePos="0" relativeHeight="252008448" behindDoc="0" locked="0" layoutInCell="1" allowOverlap="1" wp14:anchorId="39148976" wp14:editId="51EFA8E2">
            <wp:simplePos x="0" y="0"/>
            <wp:positionH relativeFrom="column">
              <wp:posOffset>-34925</wp:posOffset>
            </wp:positionH>
            <wp:positionV relativeFrom="paragraph">
              <wp:posOffset>77652</wp:posOffset>
            </wp:positionV>
            <wp:extent cx="1440000" cy="1440000"/>
            <wp:effectExtent l="0" t="0" r="8255" b="8255"/>
            <wp:wrapNone/>
            <wp:docPr id="1465982218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982218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55D3" w:rsidRPr="00CB55D3">
        <w:rPr>
          <w:b/>
          <w:bCs/>
        </w:rPr>
        <w:t>e</w:t>
      </w:r>
      <w:r w:rsidR="003E1051" w:rsidRPr="00CB55D3">
        <w:rPr>
          <w:b/>
          <w:bCs/>
        </w:rPr>
        <w:t>mail</w:t>
      </w:r>
      <w:r w:rsidR="003E1051">
        <w:t xml:space="preserve"> us at:</w:t>
      </w:r>
    </w:p>
    <w:p w14:paraId="204A560C" w14:textId="09BB3D76" w:rsidR="003E1051" w:rsidRPr="00CB55D3" w:rsidRDefault="009F0DD1" w:rsidP="009F0DD1">
      <w:pPr>
        <w:pStyle w:val="ListParagraph"/>
        <w:numPr>
          <w:ilvl w:val="0"/>
          <w:numId w:val="0"/>
        </w:numPr>
        <w:ind w:left="4167"/>
        <w:rPr>
          <w:b/>
          <w:bCs/>
        </w:rPr>
      </w:pPr>
      <w:r w:rsidRPr="00CB55D3">
        <w:rPr>
          <w:b/>
          <w:bCs/>
        </w:rPr>
        <w:t>infoline@hrc.co.nz</w:t>
      </w:r>
    </w:p>
    <w:p w14:paraId="3061B18C" w14:textId="7C30949E" w:rsidR="00F73AF7" w:rsidRDefault="001855F6" w:rsidP="00FD6968">
      <w:r>
        <w:rPr>
          <w:noProof/>
        </w:rPr>
        <w:drawing>
          <wp:anchor distT="0" distB="0" distL="114300" distR="114300" simplePos="0" relativeHeight="252006400" behindDoc="0" locked="0" layoutInCell="1" allowOverlap="1" wp14:anchorId="30F1A046" wp14:editId="47A9ED56">
            <wp:simplePos x="0" y="0"/>
            <wp:positionH relativeFrom="column">
              <wp:posOffset>20320</wp:posOffset>
            </wp:positionH>
            <wp:positionV relativeFrom="paragraph">
              <wp:posOffset>351155</wp:posOffset>
            </wp:positionV>
            <wp:extent cx="1079500" cy="2070100"/>
            <wp:effectExtent l="0" t="0" r="6350" b="6350"/>
            <wp:wrapNone/>
            <wp:docPr id="1124306791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306791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207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AD4895" w14:textId="00C40CED" w:rsidR="00E93169" w:rsidRDefault="00E93169" w:rsidP="00FD6968"/>
    <w:p w14:paraId="440C0925" w14:textId="6310C7A8" w:rsidR="003C509A" w:rsidRDefault="003C509A" w:rsidP="00FD6968">
      <w:r>
        <w:t xml:space="preserve">You </w:t>
      </w:r>
      <w:r w:rsidR="00FD0553">
        <w:t>may also need to</w:t>
      </w:r>
      <w:r>
        <w:t xml:space="preserve"> get </w:t>
      </w:r>
      <w:r w:rsidRPr="00C03827">
        <w:t>legal</w:t>
      </w:r>
      <w:r>
        <w:t xml:space="preserve"> advice to find out if </w:t>
      </w:r>
      <w:r w:rsidR="00102522">
        <w:t>you are</w:t>
      </w:r>
      <w:r>
        <w:t xml:space="preserve"> following the law. </w:t>
      </w:r>
    </w:p>
    <w:p w14:paraId="7FDCA177" w14:textId="0B86187B" w:rsidR="00F433ED" w:rsidRDefault="00206424" w:rsidP="00F433ED">
      <w:pPr>
        <w:pStyle w:val="Heading1"/>
      </w:pPr>
      <w:bookmarkStart w:id="4" w:name="_What_you_can"/>
      <w:bookmarkEnd w:id="4"/>
      <w:r>
        <w:br w:type="column"/>
      </w:r>
      <w:r w:rsidR="00F433ED">
        <w:lastRenderedPageBreak/>
        <w:t>What you can do if you have experienced conversion practices</w:t>
      </w:r>
    </w:p>
    <w:p w14:paraId="01CF9A7B" w14:textId="005B0345" w:rsidR="00206424" w:rsidRDefault="00206424" w:rsidP="00206424"/>
    <w:p w14:paraId="34383148" w14:textId="49AFE0B0" w:rsidR="00C06A7E" w:rsidRDefault="0081439E" w:rsidP="00206424">
      <w:r>
        <w:rPr>
          <w:noProof/>
        </w:rPr>
        <w:drawing>
          <wp:anchor distT="0" distB="0" distL="114300" distR="114300" simplePos="0" relativeHeight="251999232" behindDoc="0" locked="0" layoutInCell="1" allowOverlap="1" wp14:anchorId="1EC9967E" wp14:editId="11DCA6DB">
            <wp:simplePos x="0" y="0"/>
            <wp:positionH relativeFrom="column">
              <wp:posOffset>59267</wp:posOffset>
            </wp:positionH>
            <wp:positionV relativeFrom="paragraph">
              <wp:posOffset>117475</wp:posOffset>
            </wp:positionV>
            <wp:extent cx="1440000" cy="1441525"/>
            <wp:effectExtent l="0" t="0" r="8255" b="6350"/>
            <wp:wrapNone/>
            <wp:docPr id="133179518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79518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8D16FD" w14:textId="0B787915" w:rsidR="00702642" w:rsidRDefault="00DF6664" w:rsidP="007D0ACF">
      <w:r>
        <w:t xml:space="preserve">There are </w:t>
      </w:r>
      <w:r w:rsidR="005C0F8C">
        <w:t xml:space="preserve">3 </w:t>
      </w:r>
      <w:r w:rsidR="00694F78">
        <w:t>organisations</w:t>
      </w:r>
      <w:r>
        <w:t xml:space="preserve"> </w:t>
      </w:r>
      <w:r w:rsidR="00694F78">
        <w:t>you can</w:t>
      </w:r>
      <w:r>
        <w:t xml:space="preserve"> make a complaint </w:t>
      </w:r>
      <w:r w:rsidR="00FD0553">
        <w:t xml:space="preserve">to </w:t>
      </w:r>
      <w:r w:rsidR="00DA7F3E">
        <w:t>about conversion practices</w:t>
      </w:r>
      <w:r w:rsidR="00573E4A">
        <w:t xml:space="preserve"> to</w:t>
      </w:r>
      <w:r>
        <w:t>.</w:t>
      </w:r>
    </w:p>
    <w:p w14:paraId="5E967463" w14:textId="308D645F" w:rsidR="002270C5" w:rsidRDefault="002270C5" w:rsidP="000F23F0"/>
    <w:p w14:paraId="1EACC850" w14:textId="39CCAC81" w:rsidR="005C0F8C" w:rsidRDefault="00EE5B1A" w:rsidP="000F23F0">
      <w:r>
        <w:rPr>
          <w:noProof/>
        </w:rPr>
        <w:drawing>
          <wp:anchor distT="0" distB="0" distL="114300" distR="114300" simplePos="0" relativeHeight="252161024" behindDoc="0" locked="0" layoutInCell="1" allowOverlap="1" wp14:anchorId="21973154" wp14:editId="036AE981">
            <wp:simplePos x="0" y="0"/>
            <wp:positionH relativeFrom="column">
              <wp:posOffset>251460</wp:posOffset>
            </wp:positionH>
            <wp:positionV relativeFrom="paragraph">
              <wp:posOffset>154940</wp:posOffset>
            </wp:positionV>
            <wp:extent cx="1620000" cy="1073299"/>
            <wp:effectExtent l="0" t="0" r="0" b="0"/>
            <wp:wrapNone/>
            <wp:docPr id="1834228935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228935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732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0E5AD5" w14:textId="62EBDD09" w:rsidR="005C0F8C" w:rsidRDefault="00694F78" w:rsidP="000F23F0">
      <w:r>
        <w:t xml:space="preserve">Each organisation </w:t>
      </w:r>
      <w:r w:rsidR="00DA7F3E">
        <w:t>can</w:t>
      </w:r>
      <w:r w:rsidR="00B7588D">
        <w:t xml:space="preserve"> support you </w:t>
      </w:r>
      <w:r w:rsidR="00EE5B1A">
        <w:t>with</w:t>
      </w:r>
      <w:r w:rsidR="00B7588D">
        <w:t xml:space="preserve"> your complaint. </w:t>
      </w:r>
    </w:p>
    <w:p w14:paraId="5900FE48" w14:textId="2724F5F9" w:rsidR="00B7588D" w:rsidRDefault="00B7588D" w:rsidP="000F23F0"/>
    <w:p w14:paraId="696C33AD" w14:textId="4C74FE35" w:rsidR="00F66197" w:rsidRDefault="003A740F" w:rsidP="000F23F0">
      <w:r>
        <w:rPr>
          <w:noProof/>
        </w:rPr>
        <w:drawing>
          <wp:anchor distT="0" distB="0" distL="114300" distR="114300" simplePos="0" relativeHeight="252162048" behindDoc="0" locked="0" layoutInCell="1" allowOverlap="1" wp14:anchorId="3057825F" wp14:editId="378CAE8A">
            <wp:simplePos x="0" y="0"/>
            <wp:positionH relativeFrom="column">
              <wp:posOffset>251460</wp:posOffset>
            </wp:positionH>
            <wp:positionV relativeFrom="paragraph">
              <wp:posOffset>116386</wp:posOffset>
            </wp:positionV>
            <wp:extent cx="1620000" cy="1000398"/>
            <wp:effectExtent l="0" t="0" r="0" b="9525"/>
            <wp:wrapNone/>
            <wp:docPr id="1059290996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290996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003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BB215B" w14:textId="4674037C" w:rsidR="00420D22" w:rsidRDefault="00F66197" w:rsidP="000F23F0">
      <w:r>
        <w:t>When you make a complaint</w:t>
      </w:r>
      <w:r w:rsidR="00420D22">
        <w:t>:</w:t>
      </w:r>
    </w:p>
    <w:p w14:paraId="33102345" w14:textId="751DB10B" w:rsidR="00420D22" w:rsidRDefault="00573E4A" w:rsidP="00420D22">
      <w:pPr>
        <w:pStyle w:val="Listtoplevel"/>
      </w:pPr>
      <w:r>
        <w:drawing>
          <wp:anchor distT="0" distB="0" distL="114300" distR="114300" simplePos="0" relativeHeight="252163072" behindDoc="0" locked="0" layoutInCell="1" allowOverlap="1" wp14:anchorId="25A2F9FE" wp14:editId="2B10B236">
            <wp:simplePos x="0" y="0"/>
            <wp:positionH relativeFrom="column">
              <wp:posOffset>252095</wp:posOffset>
            </wp:positionH>
            <wp:positionV relativeFrom="paragraph">
              <wp:posOffset>818515</wp:posOffset>
            </wp:positionV>
            <wp:extent cx="1620000" cy="1145451"/>
            <wp:effectExtent l="0" t="0" r="0" b="0"/>
            <wp:wrapNone/>
            <wp:docPr id="300516688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516688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454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6197">
        <w:t xml:space="preserve">your information will </w:t>
      </w:r>
      <w:r w:rsidR="00265904">
        <w:t xml:space="preserve">only </w:t>
      </w:r>
      <w:r w:rsidR="00F66197">
        <w:t xml:space="preserve">be </w:t>
      </w:r>
      <w:r w:rsidR="00420D22">
        <w:t>shared if you say yes</w:t>
      </w:r>
    </w:p>
    <w:p w14:paraId="5EB5512D" w14:textId="2E8D40E2" w:rsidR="00265904" w:rsidRDefault="00420D22" w:rsidP="00420D22">
      <w:pPr>
        <w:pStyle w:val="Listtoplevel"/>
      </w:pPr>
      <w:r>
        <w:t xml:space="preserve">you will be </w:t>
      </w:r>
      <w:r w:rsidR="00874C1C">
        <w:t>told what is happening about your complaint</w:t>
      </w:r>
    </w:p>
    <w:p w14:paraId="740A47BF" w14:textId="3B505599" w:rsidR="00F66197" w:rsidRDefault="00573E4A" w:rsidP="00420D22">
      <w:pPr>
        <w:pStyle w:val="Listtoplevel"/>
      </w:pPr>
      <w:r>
        <w:drawing>
          <wp:anchor distT="0" distB="0" distL="114300" distR="114300" simplePos="0" relativeHeight="252164096" behindDoc="0" locked="0" layoutInCell="1" allowOverlap="1" wp14:anchorId="24261509" wp14:editId="3A917F6F">
            <wp:simplePos x="0" y="0"/>
            <wp:positionH relativeFrom="column">
              <wp:posOffset>251460</wp:posOffset>
            </wp:positionH>
            <wp:positionV relativeFrom="paragraph">
              <wp:posOffset>327660</wp:posOffset>
            </wp:positionV>
            <wp:extent cx="1440000" cy="1179888"/>
            <wp:effectExtent l="0" t="0" r="8255" b="1270"/>
            <wp:wrapNone/>
            <wp:docPr id="818769070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769070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798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5904">
        <w:t>you will be told if your complaint needs to be given to a different organisation</w:t>
      </w:r>
      <w:r w:rsidR="00DA7F3E">
        <w:t xml:space="preserve"> to sort out</w:t>
      </w:r>
      <w:r w:rsidR="00F66197">
        <w:t xml:space="preserve">. </w:t>
      </w:r>
    </w:p>
    <w:p w14:paraId="41DBEFC1" w14:textId="6B62EFBC" w:rsidR="00702642" w:rsidRDefault="00E81716" w:rsidP="00B61752">
      <w:pPr>
        <w:pStyle w:val="Heading2"/>
        <w:numPr>
          <w:ilvl w:val="0"/>
          <w:numId w:val="22"/>
        </w:numPr>
        <w:ind w:left="4253" w:hanging="567"/>
      </w:pPr>
      <w:r>
        <w:rPr>
          <w:rFonts w:cs="Arial"/>
          <w:noProof/>
          <w:szCs w:val="32"/>
        </w:rPr>
        <w:lastRenderedPageBreak/>
        <w:drawing>
          <wp:anchor distT="0" distB="0" distL="114300" distR="114300" simplePos="0" relativeHeight="252270592" behindDoc="0" locked="0" layoutInCell="1" allowOverlap="1" wp14:anchorId="4D93F755" wp14:editId="4E6A88D7">
            <wp:simplePos x="0" y="0"/>
            <wp:positionH relativeFrom="column">
              <wp:posOffset>-388500</wp:posOffset>
            </wp:positionH>
            <wp:positionV relativeFrom="paragraph">
              <wp:posOffset>0</wp:posOffset>
            </wp:positionV>
            <wp:extent cx="2514600" cy="382772"/>
            <wp:effectExtent l="0" t="0" r="0" b="0"/>
            <wp:wrapNone/>
            <wp:docPr id="124742455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42455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382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2642" w:rsidRPr="00896F12">
        <w:t>Human</w:t>
      </w:r>
      <w:r w:rsidR="00702642">
        <w:t xml:space="preserve"> Rights Commission</w:t>
      </w:r>
    </w:p>
    <w:p w14:paraId="41520D3F" w14:textId="70CCE043" w:rsidR="00DF6664" w:rsidRDefault="00DF6664" w:rsidP="00702642"/>
    <w:p w14:paraId="71BEC788" w14:textId="7EC4570F" w:rsidR="00E81716" w:rsidRDefault="00B54213" w:rsidP="00702642">
      <w:r w:rsidRPr="00896F12">
        <w:rPr>
          <w:noProof/>
        </w:rPr>
        <w:drawing>
          <wp:anchor distT="0" distB="0" distL="114300" distR="114300" simplePos="0" relativeHeight="252133376" behindDoc="0" locked="0" layoutInCell="1" allowOverlap="1" wp14:anchorId="35A0C198" wp14:editId="5DA7E911">
            <wp:simplePos x="0" y="0"/>
            <wp:positionH relativeFrom="column">
              <wp:posOffset>0</wp:posOffset>
            </wp:positionH>
            <wp:positionV relativeFrom="paragraph">
              <wp:posOffset>42454</wp:posOffset>
            </wp:positionV>
            <wp:extent cx="1079500" cy="1447800"/>
            <wp:effectExtent l="0" t="0" r="6350" b="0"/>
            <wp:wrapNone/>
            <wp:docPr id="1464926155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774647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1716">
        <w:t>The Commission works under the law called the Human Rights Act 1993.</w:t>
      </w:r>
    </w:p>
    <w:p w14:paraId="0A62B9CE" w14:textId="32D654B5" w:rsidR="00E81716" w:rsidRDefault="00E81716" w:rsidP="00702642"/>
    <w:p w14:paraId="3DFDC577" w14:textId="3B63C587" w:rsidR="00E81716" w:rsidRDefault="00E81716" w:rsidP="00702642"/>
    <w:p w14:paraId="585F2B83" w14:textId="637C7606" w:rsidR="000F23F0" w:rsidRPr="000078DA" w:rsidRDefault="00B54213" w:rsidP="00702642">
      <w:r>
        <w:rPr>
          <w:noProof/>
        </w:rPr>
        <w:drawing>
          <wp:anchor distT="0" distB="0" distL="114300" distR="114300" simplePos="0" relativeHeight="251998208" behindDoc="0" locked="0" layoutInCell="1" allowOverlap="1" wp14:anchorId="1A992B70" wp14:editId="7F5242E1">
            <wp:simplePos x="0" y="0"/>
            <wp:positionH relativeFrom="column">
              <wp:posOffset>-100330</wp:posOffset>
            </wp:positionH>
            <wp:positionV relativeFrom="paragraph">
              <wp:posOffset>310787</wp:posOffset>
            </wp:positionV>
            <wp:extent cx="1620000" cy="1620000"/>
            <wp:effectExtent l="0" t="0" r="0" b="0"/>
            <wp:wrapNone/>
            <wp:docPr id="1930466698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466698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2642">
        <w:t>T</w:t>
      </w:r>
      <w:r w:rsidR="000F23F0">
        <w:t xml:space="preserve">he Act also changed the </w:t>
      </w:r>
      <w:r w:rsidR="00E50967">
        <w:br/>
      </w:r>
      <w:r w:rsidR="000F23F0" w:rsidRPr="00676420">
        <w:t>Human Rights Act</w:t>
      </w:r>
      <w:r w:rsidR="000F23F0">
        <w:t xml:space="preserve">. </w:t>
      </w:r>
    </w:p>
    <w:p w14:paraId="56152465" w14:textId="08374AF9" w:rsidR="000F23F0" w:rsidRDefault="000F23F0" w:rsidP="000F23F0"/>
    <w:p w14:paraId="04220E70" w14:textId="0AFAEA61" w:rsidR="000F23F0" w:rsidRDefault="000F23F0" w:rsidP="000F23F0"/>
    <w:p w14:paraId="299086B3" w14:textId="25D6060D" w:rsidR="000F23F0" w:rsidRDefault="000F23F0" w:rsidP="000F23F0">
      <w:r>
        <w:t xml:space="preserve">These changes </w:t>
      </w:r>
      <w:r w:rsidR="00162D72">
        <w:t>let us set</w:t>
      </w:r>
      <w:r>
        <w:t xml:space="preserve"> up a </w:t>
      </w:r>
      <w:r>
        <w:rPr>
          <w:b/>
          <w:bCs/>
        </w:rPr>
        <w:t>conversion practices response service</w:t>
      </w:r>
      <w:r>
        <w:t>.</w:t>
      </w:r>
    </w:p>
    <w:p w14:paraId="288C5AB8" w14:textId="11BB0CFA" w:rsidR="000F23F0" w:rsidRDefault="000F23F0" w:rsidP="000F23F0"/>
    <w:p w14:paraId="4385723A" w14:textId="63836193" w:rsidR="003558B5" w:rsidRDefault="00B54213" w:rsidP="000F23F0">
      <w:r w:rsidRPr="003415B8">
        <w:rPr>
          <w:noProof/>
        </w:rPr>
        <w:drawing>
          <wp:anchor distT="0" distB="0" distL="114300" distR="114300" simplePos="0" relativeHeight="251973632" behindDoc="0" locked="0" layoutInCell="1" allowOverlap="1" wp14:anchorId="4EABBF31" wp14:editId="0370E209">
            <wp:simplePos x="0" y="0"/>
            <wp:positionH relativeFrom="margin">
              <wp:posOffset>248285</wp:posOffset>
            </wp:positionH>
            <wp:positionV relativeFrom="margin">
              <wp:posOffset>5120005</wp:posOffset>
            </wp:positionV>
            <wp:extent cx="1440000" cy="1574933"/>
            <wp:effectExtent l="0" t="0" r="8255" b="6350"/>
            <wp:wrapNone/>
            <wp:docPr id="1351807256" name="Picture 13518072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807256" name="Abuse Tell Others.jp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5749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2A1D"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65440" behindDoc="1" locked="0" layoutInCell="1" allowOverlap="1" wp14:anchorId="480C1368" wp14:editId="362E4556">
                <wp:simplePos x="0" y="0"/>
                <wp:positionH relativeFrom="column">
                  <wp:posOffset>2217420</wp:posOffset>
                </wp:positionH>
                <wp:positionV relativeFrom="paragraph">
                  <wp:posOffset>235585</wp:posOffset>
                </wp:positionV>
                <wp:extent cx="3599815" cy="1511300"/>
                <wp:effectExtent l="0" t="0" r="635" b="0"/>
                <wp:wrapNone/>
                <wp:docPr id="25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51130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1E08542F" id="Rectangle 2" o:spid="_x0000_s1026" alt="&quot;&quot;" style="position:absolute;margin-left:174.6pt;margin-top:18.55pt;width:283.45pt;height:119pt;z-index:-25135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" fillcolor="#2258de" stroked="f" strokeweight="1pt">
                <v:fill opacity="13107f"/>
              </v:rect>
            </w:pict>
          </mc:Fallback>
        </mc:AlternateContent>
      </w:r>
    </w:p>
    <w:p w14:paraId="1032F767" w14:textId="67AEFC34" w:rsidR="000F23F0" w:rsidRDefault="003558B5" w:rsidP="000F23F0">
      <w:r>
        <w:t>Our</w:t>
      </w:r>
      <w:r w:rsidR="000F23F0">
        <w:t xml:space="preserve"> </w:t>
      </w:r>
      <w:r w:rsidR="000F23F0">
        <w:rPr>
          <w:b/>
          <w:bCs/>
        </w:rPr>
        <w:t>conversion practices response service</w:t>
      </w:r>
      <w:r w:rsidR="000F23F0">
        <w:t xml:space="preserve"> supports people who have had </w:t>
      </w:r>
      <w:r w:rsidR="000A0C34">
        <w:t xml:space="preserve">experienced </w:t>
      </w:r>
      <w:r w:rsidR="000F23F0">
        <w:t xml:space="preserve">conversion practices. </w:t>
      </w:r>
    </w:p>
    <w:p w14:paraId="0E49D189" w14:textId="70B85D0F" w:rsidR="000F23F0" w:rsidRDefault="000F23F0" w:rsidP="000F23F0"/>
    <w:p w14:paraId="17B49C6B" w14:textId="14492EF6" w:rsidR="00E50967" w:rsidRDefault="00E50967" w:rsidP="000F23F0"/>
    <w:p w14:paraId="484405A2" w14:textId="569B5501" w:rsidR="000F23F0" w:rsidRDefault="00B54213" w:rsidP="00284001">
      <w:r>
        <w:rPr>
          <w:b/>
          <w:bCs/>
          <w:noProof/>
        </w:rPr>
        <w:drawing>
          <wp:anchor distT="0" distB="0" distL="114300" distR="114300" simplePos="0" relativeHeight="252048384" behindDoc="0" locked="0" layoutInCell="1" allowOverlap="1" wp14:anchorId="72ED78E4" wp14:editId="03333979">
            <wp:simplePos x="0" y="0"/>
            <wp:positionH relativeFrom="margin">
              <wp:posOffset>106680</wp:posOffset>
            </wp:positionH>
            <wp:positionV relativeFrom="margin">
              <wp:posOffset>7426053</wp:posOffset>
            </wp:positionV>
            <wp:extent cx="1620000" cy="1134609"/>
            <wp:effectExtent l="0" t="0" r="0" b="0"/>
            <wp:wrapNone/>
            <wp:docPr id="1351807258" name="Picture 13518072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807258" name="meeting-discuss-group.pn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346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23F0">
        <w:t xml:space="preserve">The conversion practices response service can support you with </w:t>
      </w:r>
      <w:r w:rsidR="009F2A1D">
        <w:br/>
      </w:r>
      <w:r w:rsidR="000F23F0">
        <w:rPr>
          <w:b/>
          <w:bCs/>
        </w:rPr>
        <w:t>dispute resolution</w:t>
      </w:r>
      <w:r w:rsidR="000F23F0">
        <w:t>.</w:t>
      </w:r>
    </w:p>
    <w:p w14:paraId="7498F2BD" w14:textId="3294DDF9" w:rsidR="000F23F0" w:rsidRDefault="000F23F0" w:rsidP="000F23F0"/>
    <w:p w14:paraId="1C42C851" w14:textId="2CE0FE69" w:rsidR="000F23F0" w:rsidRDefault="000F23F0" w:rsidP="00E81716">
      <w:r>
        <w:rPr>
          <w:rFonts w:eastAsia="Times New Roman"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967488" behindDoc="1" locked="0" layoutInCell="1" allowOverlap="1" wp14:anchorId="1B67C602" wp14:editId="2826D799">
                <wp:simplePos x="0" y="0"/>
                <wp:positionH relativeFrom="column">
                  <wp:posOffset>2237015</wp:posOffset>
                </wp:positionH>
                <wp:positionV relativeFrom="paragraph">
                  <wp:posOffset>-45992</wp:posOffset>
                </wp:positionV>
                <wp:extent cx="3599815" cy="1098550"/>
                <wp:effectExtent l="0" t="0" r="635" b="6350"/>
                <wp:wrapNone/>
                <wp:docPr id="27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09855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6B55703B" id="Rectangle 2" o:spid="_x0000_s1026" alt="&quot;&quot;" style="position:absolute;margin-left:176.15pt;margin-top:-3.6pt;width:283.45pt;height:86.5pt;z-index:-25134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" fillcolor="#2258de" stroked="f" strokeweight="1pt">
                <v:fill opacity="13107f"/>
              </v:rect>
            </w:pict>
          </mc:Fallback>
        </mc:AlternateContent>
      </w:r>
      <w:r w:rsidR="00776B6D">
        <w:rPr>
          <w:b/>
          <w:bCs/>
          <w:noProof/>
        </w:rPr>
        <w:drawing>
          <wp:anchor distT="0" distB="0" distL="114300" distR="114300" simplePos="0" relativeHeight="252134400" behindDoc="0" locked="0" layoutInCell="1" allowOverlap="1" wp14:anchorId="09698A1B" wp14:editId="0DA51A74">
            <wp:simplePos x="0" y="0"/>
            <wp:positionH relativeFrom="column">
              <wp:posOffset>109220</wp:posOffset>
            </wp:positionH>
            <wp:positionV relativeFrom="paragraph">
              <wp:posOffset>10160</wp:posOffset>
            </wp:positionV>
            <wp:extent cx="1439545" cy="1045210"/>
            <wp:effectExtent l="0" t="0" r="8255" b="0"/>
            <wp:wrapNone/>
            <wp:docPr id="1420724519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724519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045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</w:rPr>
        <w:t>Dispute resolution</w:t>
      </w:r>
      <w:r>
        <w:t xml:space="preserve"> is when you talk to the person who hurt you to try to make things better. </w:t>
      </w:r>
    </w:p>
    <w:p w14:paraId="0912599F" w14:textId="4B857DC5" w:rsidR="00E81716" w:rsidRDefault="00E81716" w:rsidP="00A94941"/>
    <w:p w14:paraId="7514A6BE" w14:textId="3D07CE75" w:rsidR="00E81716" w:rsidRDefault="009A3865" w:rsidP="00A94941">
      <w:r>
        <w:rPr>
          <w:noProof/>
        </w:rPr>
        <w:drawing>
          <wp:anchor distT="0" distB="0" distL="114300" distR="114300" simplePos="0" relativeHeight="251977728" behindDoc="0" locked="0" layoutInCell="1" allowOverlap="1" wp14:anchorId="25BD2CC2" wp14:editId="6A1A73C2">
            <wp:simplePos x="0" y="0"/>
            <wp:positionH relativeFrom="margin">
              <wp:posOffset>108131</wp:posOffset>
            </wp:positionH>
            <wp:positionV relativeFrom="margin">
              <wp:posOffset>1629138</wp:posOffset>
            </wp:positionV>
            <wp:extent cx="1439545" cy="1439545"/>
            <wp:effectExtent l="0" t="0" r="8255" b="8255"/>
            <wp:wrapNone/>
            <wp:docPr id="1351807260" name="Picture 13518072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807260" name="judge court law.pn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575A8F" w14:textId="76EB5424" w:rsidR="000F23F0" w:rsidRDefault="000F23F0" w:rsidP="00A94941">
      <w:r>
        <w:t xml:space="preserve">The conversion practices response service can tell the </w:t>
      </w:r>
      <w:r>
        <w:rPr>
          <w:b/>
          <w:bCs/>
        </w:rPr>
        <w:t xml:space="preserve">Human Rights Review Tribunal </w:t>
      </w:r>
      <w:r>
        <w:t>about your complaint.</w:t>
      </w:r>
    </w:p>
    <w:p w14:paraId="0FB71965" w14:textId="3748E681" w:rsidR="00776B6D" w:rsidRDefault="00776B6D" w:rsidP="000F23F0"/>
    <w:p w14:paraId="3F9C1445" w14:textId="6CD7C2AA" w:rsidR="00776B6D" w:rsidRDefault="009A3865" w:rsidP="000F23F0"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2049408" behindDoc="0" locked="0" layoutInCell="1" allowOverlap="1" wp14:anchorId="3B15FE15" wp14:editId="5F307779">
            <wp:simplePos x="0" y="0"/>
            <wp:positionH relativeFrom="column">
              <wp:posOffset>25400</wp:posOffset>
            </wp:positionH>
            <wp:positionV relativeFrom="paragraph">
              <wp:posOffset>149769</wp:posOffset>
            </wp:positionV>
            <wp:extent cx="1439545" cy="1439545"/>
            <wp:effectExtent l="0" t="0" r="8255" b="0"/>
            <wp:wrapNone/>
            <wp:docPr id="1374586634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586634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C5ADEA" w14:textId="1878C985" w:rsidR="000F23F0" w:rsidRDefault="000F23F0" w:rsidP="000F23F0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68512" behindDoc="1" locked="0" layoutInCell="1" allowOverlap="1" wp14:anchorId="4BDEBC78" wp14:editId="7529DCE0">
                <wp:simplePos x="0" y="0"/>
                <wp:positionH relativeFrom="column">
                  <wp:posOffset>2171700</wp:posOffset>
                </wp:positionH>
                <wp:positionV relativeFrom="paragraph">
                  <wp:posOffset>-114300</wp:posOffset>
                </wp:positionV>
                <wp:extent cx="3599815" cy="4229100"/>
                <wp:effectExtent l="0" t="0" r="635" b="0"/>
                <wp:wrapNone/>
                <wp:docPr id="28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422910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56C16FB4" id="Rectangle 2" o:spid="_x0000_s1026" alt="&quot;&quot;" style="position:absolute;margin-left:171pt;margin-top:-9pt;width:283.45pt;height:333pt;z-index:-25134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" fillcolor="#2258de" stroked="f" strokeweight="1pt">
                <v:fill opacity="13107f"/>
              </v:rect>
            </w:pict>
          </mc:Fallback>
        </mc:AlternateContent>
      </w:r>
      <w:r>
        <w:t xml:space="preserve">The </w:t>
      </w:r>
      <w:r>
        <w:rPr>
          <w:b/>
          <w:bCs/>
        </w:rPr>
        <w:t>Human Rights Review Tribunal</w:t>
      </w:r>
      <w:r>
        <w:t xml:space="preserve"> can:</w:t>
      </w:r>
    </w:p>
    <w:p w14:paraId="72AD9EC1" w14:textId="3204A301" w:rsidR="000F23F0" w:rsidRDefault="000F23F0" w:rsidP="000F23F0">
      <w:pPr>
        <w:pStyle w:val="Listtoplevel"/>
      </w:pPr>
      <w:r>
        <w:t>hear about what happened</w:t>
      </w:r>
    </w:p>
    <w:p w14:paraId="09B04D86" w14:textId="54876CB3" w:rsidR="000F23F0" w:rsidRDefault="000F23F0" w:rsidP="000F23F0">
      <w:pPr>
        <w:pStyle w:val="Listtoplevel"/>
      </w:pPr>
      <w:r>
        <w:t>decide how to fix what happened.</w:t>
      </w:r>
    </w:p>
    <w:p w14:paraId="4B9AC773" w14:textId="32519231" w:rsidR="000F23F0" w:rsidRDefault="000F23F0" w:rsidP="000F23F0"/>
    <w:p w14:paraId="0BE26258" w14:textId="7E6236C4" w:rsidR="000F23F0" w:rsidRDefault="009A3865" w:rsidP="000F23F0">
      <w:r>
        <w:rPr>
          <w:noProof/>
        </w:rPr>
        <w:drawing>
          <wp:anchor distT="0" distB="0" distL="114300" distR="114300" simplePos="0" relativeHeight="251978752" behindDoc="0" locked="0" layoutInCell="1" allowOverlap="1" wp14:anchorId="4D7489D3" wp14:editId="13D7D8B5">
            <wp:simplePos x="0" y="0"/>
            <wp:positionH relativeFrom="margin">
              <wp:posOffset>240665</wp:posOffset>
            </wp:positionH>
            <wp:positionV relativeFrom="margin">
              <wp:posOffset>6456226</wp:posOffset>
            </wp:positionV>
            <wp:extent cx="1620000" cy="1620000"/>
            <wp:effectExtent l="0" t="0" r="0" b="0"/>
            <wp:wrapNone/>
            <wp:docPr id="1351807261" name="Picture 13518072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807261" name="funding funds resources financial support - small size.jp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E37C19" w14:textId="4B742E8E" w:rsidR="000F23F0" w:rsidRDefault="000F23F0" w:rsidP="000F23F0">
      <w:r>
        <w:t>For example the Human Rights Review Tribunal can tell the person who hurt you to pay you money to make up for hurting you.</w:t>
      </w:r>
    </w:p>
    <w:p w14:paraId="4329C35A" w14:textId="4B06588E" w:rsidR="000F23F0" w:rsidRDefault="000F23F0" w:rsidP="00B602EA"/>
    <w:p w14:paraId="52357D37" w14:textId="7226661B" w:rsidR="000F23F0" w:rsidRDefault="000F23F0" w:rsidP="00B602EA"/>
    <w:p w14:paraId="691190A1" w14:textId="6756235A" w:rsidR="000F23F0" w:rsidRDefault="001F152A" w:rsidP="000F23F0">
      <w:r>
        <w:br w:type="column"/>
      </w:r>
      <w:r>
        <w:rPr>
          <w:noProof/>
        </w:rPr>
        <w:lastRenderedPageBreak/>
        <w:drawing>
          <wp:anchor distT="0" distB="0" distL="114300" distR="114300" simplePos="0" relativeHeight="252248064" behindDoc="0" locked="0" layoutInCell="1" allowOverlap="1" wp14:anchorId="6E97292E" wp14:editId="1B487611">
            <wp:simplePos x="0" y="0"/>
            <wp:positionH relativeFrom="margin">
              <wp:posOffset>0</wp:posOffset>
            </wp:positionH>
            <wp:positionV relativeFrom="margin">
              <wp:posOffset>-239486</wp:posOffset>
            </wp:positionV>
            <wp:extent cx="1439545" cy="1565275"/>
            <wp:effectExtent l="0" t="0" r="8255" b="0"/>
            <wp:wrapNone/>
            <wp:docPr id="1351807262" name="Picture 13518072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807262" name="training.jp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565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23F0">
        <w:t>The Commission also:</w:t>
      </w:r>
    </w:p>
    <w:p w14:paraId="61E64EAC" w14:textId="040D4A51" w:rsidR="000F23F0" w:rsidRDefault="000F23F0" w:rsidP="000F23F0">
      <w:pPr>
        <w:pStyle w:val="Listtoplevel"/>
      </w:pPr>
      <w:r>
        <w:t>teaches people about conversion practices</w:t>
      </w:r>
    </w:p>
    <w:p w14:paraId="5B6502AF" w14:textId="59C95940" w:rsidR="000F23F0" w:rsidRPr="00CA361A" w:rsidRDefault="003025F4" w:rsidP="000F23F0">
      <w:pPr>
        <w:pStyle w:val="Listtoplevel"/>
      </w:pPr>
      <w:r>
        <w:drawing>
          <wp:anchor distT="0" distB="0" distL="114300" distR="114300" simplePos="0" relativeHeight="252050432" behindDoc="0" locked="0" layoutInCell="1" allowOverlap="1" wp14:anchorId="05317F86" wp14:editId="616456B7">
            <wp:simplePos x="0" y="0"/>
            <wp:positionH relativeFrom="column">
              <wp:posOffset>-1270</wp:posOffset>
            </wp:positionH>
            <wp:positionV relativeFrom="paragraph">
              <wp:posOffset>31205</wp:posOffset>
            </wp:positionV>
            <wp:extent cx="1260000" cy="1260000"/>
            <wp:effectExtent l="0" t="0" r="0" b="0"/>
            <wp:wrapNone/>
            <wp:docPr id="2085850520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850520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0400">
        <w:t>works</w:t>
      </w:r>
      <w:r w:rsidR="000F23F0">
        <w:t xml:space="preserve"> to stop conversion practices from happening. </w:t>
      </w:r>
    </w:p>
    <w:p w14:paraId="6AEB78C6" w14:textId="77777777" w:rsidR="000178E1" w:rsidRDefault="000178E1" w:rsidP="00206424"/>
    <w:p w14:paraId="290738BF" w14:textId="77777777" w:rsidR="000178E1" w:rsidRDefault="000178E1" w:rsidP="00206424"/>
    <w:p w14:paraId="23B6DAFC" w14:textId="596C929F" w:rsidR="00206424" w:rsidRDefault="00025BED" w:rsidP="007625BC">
      <w:r>
        <w:rPr>
          <w:noProof/>
        </w:rPr>
        <w:drawing>
          <wp:anchor distT="0" distB="0" distL="114300" distR="114300" simplePos="0" relativeHeight="251948032" behindDoc="0" locked="0" layoutInCell="1" allowOverlap="1" wp14:anchorId="37CEDC6F" wp14:editId="0334E708">
            <wp:simplePos x="0" y="0"/>
            <wp:positionH relativeFrom="column">
              <wp:posOffset>51646</wp:posOffset>
            </wp:positionH>
            <wp:positionV relativeFrom="paragraph">
              <wp:posOffset>-31962</wp:posOffset>
            </wp:positionV>
            <wp:extent cx="1619885" cy="1011555"/>
            <wp:effectExtent l="0" t="0" r="0" b="0"/>
            <wp:wrapNone/>
            <wp:docPr id="547001270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340817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11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6424">
        <w:t xml:space="preserve">The Commission </w:t>
      </w:r>
      <w:r w:rsidR="004360CE">
        <w:t xml:space="preserve">also </w:t>
      </w:r>
      <w:r w:rsidR="00206424">
        <w:t xml:space="preserve">has a service to support people who </w:t>
      </w:r>
      <w:r w:rsidR="004360CE">
        <w:t>have experienced</w:t>
      </w:r>
      <w:r w:rsidR="007625BC">
        <w:t xml:space="preserve"> </w:t>
      </w:r>
      <w:r w:rsidR="00206424" w:rsidRPr="009D25A1">
        <w:rPr>
          <w:b/>
          <w:bCs/>
        </w:rPr>
        <w:t>unlawful</w:t>
      </w:r>
      <w:r w:rsidR="00206424">
        <w:t xml:space="preserve"> </w:t>
      </w:r>
      <w:r w:rsidR="00206424" w:rsidRPr="005D63D7">
        <w:rPr>
          <w:b/>
          <w:bCs/>
        </w:rPr>
        <w:t>discrimination</w:t>
      </w:r>
      <w:r w:rsidR="00206424">
        <w:t xml:space="preserve">. </w:t>
      </w:r>
    </w:p>
    <w:p w14:paraId="38FBC50C" w14:textId="1C96C1C8" w:rsidR="00206424" w:rsidRDefault="0043470E" w:rsidP="00206424">
      <w:r>
        <w:rPr>
          <w:noProof/>
        </w:rPr>
        <w:drawing>
          <wp:anchor distT="0" distB="0" distL="114300" distR="114300" simplePos="0" relativeHeight="251950080" behindDoc="0" locked="0" layoutInCell="1" allowOverlap="1" wp14:anchorId="612FA8B5" wp14:editId="1F8FC180">
            <wp:simplePos x="0" y="0"/>
            <wp:positionH relativeFrom="column">
              <wp:posOffset>55518</wp:posOffset>
            </wp:positionH>
            <wp:positionV relativeFrom="paragraph">
              <wp:posOffset>255361</wp:posOffset>
            </wp:positionV>
            <wp:extent cx="1021080" cy="1406590"/>
            <wp:effectExtent l="0" t="0" r="7620" b="3175"/>
            <wp:wrapNone/>
            <wp:docPr id="1335177967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468567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1080" cy="1406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C32C7C" w14:textId="00162DC8" w:rsidR="00206424" w:rsidRDefault="00206424" w:rsidP="00206424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44960" behindDoc="1" locked="0" layoutInCell="1" allowOverlap="1" wp14:anchorId="7293D39C" wp14:editId="5072111B">
                <wp:simplePos x="0" y="0"/>
                <wp:positionH relativeFrom="column">
                  <wp:posOffset>2240280</wp:posOffset>
                </wp:positionH>
                <wp:positionV relativeFrom="paragraph">
                  <wp:posOffset>243840</wp:posOffset>
                </wp:positionV>
                <wp:extent cx="3599815" cy="830580"/>
                <wp:effectExtent l="0" t="0" r="635" b="7620"/>
                <wp:wrapNone/>
                <wp:docPr id="1004855615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83058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1DB5845F" id="Rectangle 2" o:spid="_x0000_s1026" alt="&quot;&quot;" style="position:absolute;margin-left:176.4pt;margin-top:19.2pt;width:283.45pt;height:65.4pt;z-index:-25137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" fillcolor="#2258de" stroked="f" strokeweight="1pt">
                <v:fill opacity="13107f"/>
              </v:rect>
            </w:pict>
          </mc:Fallback>
        </mc:AlternateContent>
      </w:r>
    </w:p>
    <w:p w14:paraId="338E63B2" w14:textId="41958DF3" w:rsidR="00206424" w:rsidRDefault="00206424" w:rsidP="00206424">
      <w:r w:rsidRPr="003C5E48">
        <w:rPr>
          <w:b/>
          <w:bCs/>
        </w:rPr>
        <w:t>Unlawful</w:t>
      </w:r>
      <w:r>
        <w:t xml:space="preserve"> means doing something that is breaking the </w:t>
      </w:r>
      <w:r w:rsidRPr="00C60609">
        <w:t>law</w:t>
      </w:r>
      <w:r>
        <w:t xml:space="preserve">. </w:t>
      </w:r>
    </w:p>
    <w:p w14:paraId="12AD7DD8" w14:textId="77777777" w:rsidR="00B52643" w:rsidRDefault="00B52643" w:rsidP="00206424"/>
    <w:p w14:paraId="40BA589E" w14:textId="5258ECCF" w:rsidR="00B52643" w:rsidRDefault="00B52643" w:rsidP="00206424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43936" behindDoc="1" locked="0" layoutInCell="1" allowOverlap="1" wp14:anchorId="1FB94A22" wp14:editId="52BDA50F">
                <wp:simplePos x="0" y="0"/>
                <wp:positionH relativeFrom="column">
                  <wp:posOffset>2236470</wp:posOffset>
                </wp:positionH>
                <wp:positionV relativeFrom="paragraph">
                  <wp:posOffset>243840</wp:posOffset>
                </wp:positionV>
                <wp:extent cx="3599815" cy="2186940"/>
                <wp:effectExtent l="0" t="0" r="635" b="3810"/>
                <wp:wrapNone/>
                <wp:docPr id="610802943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18694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26BE0783" id="Rectangle 2" o:spid="_x0000_s1026" alt="&quot;&quot;" style="position:absolute;margin-left:176.1pt;margin-top:19.2pt;width:283.45pt;height:172.2pt;z-index:-25137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" fillcolor="#2258de" stroked="f" strokeweight="1pt">
                <v:fill opacity="13107f"/>
              </v:rect>
            </w:pict>
          </mc:Fallback>
        </mc:AlternateContent>
      </w:r>
    </w:p>
    <w:p w14:paraId="330729CA" w14:textId="3881A980" w:rsidR="00206424" w:rsidRDefault="00194FD5" w:rsidP="00D148BD">
      <w:pPr>
        <w:spacing w:line="336" w:lineRule="auto"/>
      </w:pPr>
      <w:r>
        <w:rPr>
          <w:noProof/>
        </w:rPr>
        <w:drawing>
          <wp:anchor distT="0" distB="0" distL="114300" distR="114300" simplePos="0" relativeHeight="251955200" behindDoc="0" locked="0" layoutInCell="1" allowOverlap="1" wp14:anchorId="6BAEBA2A" wp14:editId="107B4FEA">
            <wp:simplePos x="0" y="0"/>
            <wp:positionH relativeFrom="column">
              <wp:posOffset>-82429</wp:posOffset>
            </wp:positionH>
            <wp:positionV relativeFrom="paragraph">
              <wp:posOffset>295910</wp:posOffset>
            </wp:positionV>
            <wp:extent cx="1620000" cy="1274631"/>
            <wp:effectExtent l="0" t="0" r="0" b="0"/>
            <wp:wrapNone/>
            <wp:docPr id="1689316997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73981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746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6424" w:rsidRPr="00CB273B">
        <w:rPr>
          <w:b/>
          <w:bCs/>
        </w:rPr>
        <w:t>Discrimination</w:t>
      </w:r>
      <w:r w:rsidR="00206424">
        <w:t xml:space="preserve"> is when a person is treated:</w:t>
      </w:r>
    </w:p>
    <w:p w14:paraId="34DAFDC7" w14:textId="5C2890C3" w:rsidR="00206424" w:rsidRDefault="00206424" w:rsidP="00D148BD">
      <w:pPr>
        <w:pStyle w:val="Listtoplevel"/>
        <w:spacing w:line="336" w:lineRule="auto"/>
      </w:pPr>
      <w:r>
        <w:t>differently to other people</w:t>
      </w:r>
    </w:p>
    <w:p w14:paraId="50469B80" w14:textId="1AB31459" w:rsidR="00206424" w:rsidRDefault="00206424" w:rsidP="00D148BD">
      <w:pPr>
        <w:pStyle w:val="Listtoplevel"/>
        <w:spacing w:line="336" w:lineRule="auto"/>
      </w:pPr>
      <w:r>
        <w:t xml:space="preserve">unfairly. </w:t>
      </w:r>
    </w:p>
    <w:p w14:paraId="3FC86008" w14:textId="3E41FA15" w:rsidR="00206424" w:rsidRDefault="00206424" w:rsidP="00D148BD">
      <w:pPr>
        <w:spacing w:line="336" w:lineRule="auto"/>
      </w:pPr>
    </w:p>
    <w:p w14:paraId="276D5680" w14:textId="39D3C665" w:rsidR="00206424" w:rsidRDefault="00772D6F" w:rsidP="00B52643">
      <w:pPr>
        <w:spacing w:line="336" w:lineRule="auto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52128" behindDoc="0" locked="0" layoutInCell="1" allowOverlap="1" wp14:anchorId="0254E7FD" wp14:editId="1B23B301">
                <wp:simplePos x="0" y="0"/>
                <wp:positionH relativeFrom="column">
                  <wp:posOffset>-205740</wp:posOffset>
                </wp:positionH>
                <wp:positionV relativeFrom="paragraph">
                  <wp:posOffset>-74295</wp:posOffset>
                </wp:positionV>
                <wp:extent cx="1924685" cy="934085"/>
                <wp:effectExtent l="0" t="0" r="0" b="0"/>
                <wp:wrapNone/>
                <wp:docPr id="2013149832" name="Group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24685" cy="934085"/>
                          <a:chOff x="0" y="0"/>
                          <a:chExt cx="1924685" cy="934085"/>
                        </a:xfrm>
                      </wpg:grpSpPr>
                      <pic:pic xmlns:pic="http://schemas.openxmlformats.org/drawingml/2006/picture">
                        <pic:nvPicPr>
                          <pic:cNvPr id="164136459" name="Picture 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8147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086929" name="Picture 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72540" y="281940"/>
                            <a:ext cx="652145" cy="6521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6315D015" id="Group 9" o:spid="_x0000_s1026" alt="&quot;&quot;" style="position:absolute;margin-left:-16.2pt;margin-top:-5.85pt;width:151.55pt;height:73.55pt;z-index:251952128" coordsize="19246,9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">
                <v:shape id="Picture 7" o:spid="_x0000_s1027" type="#_x0000_t75" alt="&quot;&quot;" style="position:absolute;width:16198;height:8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">
                  <v:imagedata r:id="rId119" o:title=""/>
                </v:shape>
                <v:shape id="Picture 8" o:spid="_x0000_s1028" type="#_x0000_t75" alt="&quot;&quot;" style="position:absolute;left:12725;top:2819;width:6521;height:6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">
                  <v:imagedata r:id="rId15" o:title=""/>
                </v:shape>
              </v:group>
            </w:pict>
          </mc:Fallback>
        </mc:AlternateContent>
      </w:r>
      <w:r w:rsidR="00E253E7">
        <w:rPr>
          <w:noProof/>
        </w:rPr>
        <w:t>When you make a complaint to the Commission it is:</w:t>
      </w:r>
    </w:p>
    <w:p w14:paraId="289C3FD2" w14:textId="0D7249CB" w:rsidR="00206424" w:rsidRDefault="00772D6F" w:rsidP="00D148BD">
      <w:pPr>
        <w:pStyle w:val="Listtoplevel"/>
        <w:spacing w:line="336" w:lineRule="auto"/>
      </w:pPr>
      <w:r>
        <w:rPr>
          <w:b/>
          <w:bCs/>
        </w:rPr>
        <w:drawing>
          <wp:anchor distT="0" distB="0" distL="114300" distR="114300" simplePos="0" relativeHeight="251953152" behindDoc="0" locked="0" layoutInCell="1" allowOverlap="1" wp14:anchorId="5C0F6EFE" wp14:editId="4396EFD3">
            <wp:simplePos x="0" y="0"/>
            <wp:positionH relativeFrom="column">
              <wp:posOffset>-170235</wp:posOffset>
            </wp:positionH>
            <wp:positionV relativeFrom="paragraph">
              <wp:posOffset>601617</wp:posOffset>
            </wp:positionV>
            <wp:extent cx="1260000" cy="1352761"/>
            <wp:effectExtent l="0" t="0" r="0" b="0"/>
            <wp:wrapNone/>
            <wp:docPr id="1662361445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795981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3527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6424">
        <w:t>free / does not cost you money</w:t>
      </w:r>
    </w:p>
    <w:p w14:paraId="0D493488" w14:textId="47094BE8" w:rsidR="00206424" w:rsidRDefault="0000253B" w:rsidP="00D148BD">
      <w:pPr>
        <w:pStyle w:val="Listtoplevel"/>
        <w:spacing w:line="336" w:lineRule="auto"/>
      </w:pPr>
      <w:r>
        <w:t>i</w:t>
      </w:r>
      <w:r w:rsidR="00206424">
        <w:t>nformal</w:t>
      </w:r>
      <w:r w:rsidR="00B52643">
        <w:t xml:space="preserve"> / relaxed</w:t>
      </w:r>
    </w:p>
    <w:p w14:paraId="4C7105B2" w14:textId="7A62E427" w:rsidR="00206424" w:rsidRDefault="00206424" w:rsidP="00D148BD">
      <w:pPr>
        <w:pStyle w:val="Listtoplevel"/>
        <w:spacing w:line="336" w:lineRule="auto"/>
      </w:pPr>
      <w:r w:rsidRPr="00666377">
        <w:rPr>
          <w:b/>
          <w:bCs/>
        </w:rPr>
        <w:t>confidential</w:t>
      </w:r>
      <w:r>
        <w:t>.</w:t>
      </w:r>
    </w:p>
    <w:p w14:paraId="26F451A9" w14:textId="56CE041D" w:rsidR="00206424" w:rsidRDefault="00772D6F" w:rsidP="00D148BD">
      <w:pPr>
        <w:spacing w:line="336" w:lineRule="auto"/>
      </w:pPr>
      <w:r>
        <w:rPr>
          <w:noProof/>
        </w:rPr>
        <w:drawing>
          <wp:anchor distT="0" distB="0" distL="114300" distR="114300" simplePos="0" relativeHeight="251951104" behindDoc="0" locked="0" layoutInCell="1" allowOverlap="1" wp14:anchorId="49EA46D8" wp14:editId="68FF09B1">
            <wp:simplePos x="0" y="0"/>
            <wp:positionH relativeFrom="column">
              <wp:posOffset>-60960</wp:posOffset>
            </wp:positionH>
            <wp:positionV relativeFrom="paragraph">
              <wp:posOffset>360045</wp:posOffset>
            </wp:positionV>
            <wp:extent cx="1079500" cy="1528445"/>
            <wp:effectExtent l="0" t="0" r="6350" b="0"/>
            <wp:wrapNone/>
            <wp:docPr id="671641990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989460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528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ED8BA0" w14:textId="471403F6" w:rsidR="00206424" w:rsidRDefault="00977927" w:rsidP="00D148BD">
      <w:pPr>
        <w:spacing w:line="336" w:lineRule="auto"/>
      </w:pPr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47008" behindDoc="1" locked="0" layoutInCell="1" allowOverlap="1" wp14:anchorId="6A946970" wp14:editId="43071EC9">
                <wp:simplePos x="0" y="0"/>
                <wp:positionH relativeFrom="column">
                  <wp:posOffset>2216727</wp:posOffset>
                </wp:positionH>
                <wp:positionV relativeFrom="paragraph">
                  <wp:posOffset>226002</wp:posOffset>
                </wp:positionV>
                <wp:extent cx="3599815" cy="1122218"/>
                <wp:effectExtent l="0" t="0" r="635" b="1905"/>
                <wp:wrapNone/>
                <wp:docPr id="877634264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122218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2B09D2DD" id="Rectangle 2" o:spid="_x0000_s1026" alt="&quot;&quot;" style="position:absolute;margin-left:174.55pt;margin-top:17.8pt;width:283.45pt;height:88.35pt;z-index:-25136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" fillcolor="#2258de" stroked="f" strokeweight="1pt">
                <v:fill opacity="13107f"/>
              </v:rect>
            </w:pict>
          </mc:Fallback>
        </mc:AlternateContent>
      </w:r>
    </w:p>
    <w:p w14:paraId="05123AB1" w14:textId="55202769" w:rsidR="00206424" w:rsidRDefault="00206424" w:rsidP="00D148BD">
      <w:pPr>
        <w:spacing w:line="336" w:lineRule="auto"/>
      </w:pPr>
      <w:r>
        <w:t xml:space="preserve">Here </w:t>
      </w:r>
      <w:r w:rsidRPr="00666377">
        <w:rPr>
          <w:b/>
          <w:bCs/>
        </w:rPr>
        <w:t>confidential</w:t>
      </w:r>
      <w:r>
        <w:t xml:space="preserve"> means we do not tell anyone else what happens when we meet </w:t>
      </w:r>
      <w:r w:rsidR="00F46655">
        <w:t>/</w:t>
      </w:r>
      <w:r w:rsidR="00376646">
        <w:t xml:space="preserve"> </w:t>
      </w:r>
      <w:r w:rsidR="00F46655">
        <w:t>talk with you</w:t>
      </w:r>
      <w:r>
        <w:t xml:space="preserve">. </w:t>
      </w:r>
    </w:p>
    <w:p w14:paraId="2762494E" w14:textId="4BA4F165" w:rsidR="00206424" w:rsidRDefault="00206424" w:rsidP="00D148BD">
      <w:pPr>
        <w:spacing w:line="336" w:lineRule="auto"/>
      </w:pPr>
    </w:p>
    <w:p w14:paraId="00A3073D" w14:textId="5C5D874F" w:rsidR="00206424" w:rsidRDefault="00206424" w:rsidP="00D148BD">
      <w:pPr>
        <w:spacing w:line="336" w:lineRule="auto"/>
      </w:pPr>
    </w:p>
    <w:p w14:paraId="6B28CAC8" w14:textId="7485B753" w:rsidR="00D712E3" w:rsidRDefault="00B042AA" w:rsidP="00D148BD">
      <w:pPr>
        <w:spacing w:line="336" w:lineRule="auto"/>
      </w:pPr>
      <w:r>
        <w:rPr>
          <w:noProof/>
        </w:rPr>
        <w:drawing>
          <wp:anchor distT="0" distB="0" distL="114300" distR="114300" simplePos="0" relativeHeight="252249088" behindDoc="0" locked="0" layoutInCell="1" allowOverlap="1" wp14:anchorId="5175BAAF" wp14:editId="45E61EED">
            <wp:simplePos x="0" y="0"/>
            <wp:positionH relativeFrom="column">
              <wp:posOffset>20774</wp:posOffset>
            </wp:positionH>
            <wp:positionV relativeFrom="paragraph">
              <wp:posOffset>138702</wp:posOffset>
            </wp:positionV>
            <wp:extent cx="1620000" cy="573084"/>
            <wp:effectExtent l="0" t="0" r="0" b="0"/>
            <wp:wrapNone/>
            <wp:docPr id="1917942177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942177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5730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4B6D">
        <w:t>We will tell you to contact the Police i</w:t>
      </w:r>
      <w:r w:rsidR="00D712E3">
        <w:t>f we think what has happened to you has broken the law</w:t>
      </w:r>
      <w:r w:rsidR="00D65241">
        <w:t xml:space="preserve">. </w:t>
      </w:r>
    </w:p>
    <w:p w14:paraId="6B9BF7EF" w14:textId="6B96E6CB" w:rsidR="00046B86" w:rsidRDefault="00E253E7" w:rsidP="00D148BD">
      <w:pPr>
        <w:spacing w:line="336" w:lineRule="auto"/>
      </w:pPr>
      <w:r>
        <w:br w:type="column"/>
      </w:r>
      <w:r w:rsidR="00977927">
        <w:rPr>
          <w:noProof/>
        </w:rPr>
        <w:lastRenderedPageBreak/>
        <w:drawing>
          <wp:anchor distT="0" distB="0" distL="114300" distR="114300" simplePos="0" relativeHeight="252045312" behindDoc="0" locked="0" layoutInCell="1" allowOverlap="1" wp14:anchorId="54BB9EFF" wp14:editId="4530FBA8">
            <wp:simplePos x="0" y="0"/>
            <wp:positionH relativeFrom="column">
              <wp:posOffset>-116840</wp:posOffset>
            </wp:positionH>
            <wp:positionV relativeFrom="paragraph">
              <wp:posOffset>-61595</wp:posOffset>
            </wp:positionV>
            <wp:extent cx="1619885" cy="1397635"/>
            <wp:effectExtent l="0" t="0" r="0" b="0"/>
            <wp:wrapNone/>
            <wp:docPr id="219633324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633324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397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6B86">
        <w:t>You can find out more</w:t>
      </w:r>
      <w:r w:rsidR="004A0B8D">
        <w:t xml:space="preserve"> about</w:t>
      </w:r>
      <w:r w:rsidR="00046B86">
        <w:t xml:space="preserve"> </w:t>
      </w:r>
      <w:r w:rsidR="00126C82">
        <w:t>how dispute resolution works</w:t>
      </w:r>
      <w:r w:rsidR="00046B86">
        <w:t xml:space="preserve"> at </w:t>
      </w:r>
      <w:r w:rsidR="00EF6259">
        <w:t xml:space="preserve">our </w:t>
      </w:r>
      <w:r w:rsidR="00046B86" w:rsidRPr="00D148BD">
        <w:rPr>
          <w:b/>
          <w:bCs/>
        </w:rPr>
        <w:t>website</w:t>
      </w:r>
      <w:r w:rsidR="00046B86">
        <w:t xml:space="preserve">: </w:t>
      </w:r>
    </w:p>
    <w:p w14:paraId="4D877A29" w14:textId="6297164E" w:rsidR="00046B86" w:rsidRDefault="00046B86" w:rsidP="00D148BD">
      <w:pPr>
        <w:spacing w:line="336" w:lineRule="auto"/>
      </w:pPr>
    </w:p>
    <w:p w14:paraId="48FC160F" w14:textId="3B1E2AA9" w:rsidR="008E53F3" w:rsidRPr="003225D0" w:rsidRDefault="00B929D9" w:rsidP="00D148BD">
      <w:pPr>
        <w:spacing w:line="336" w:lineRule="auto"/>
        <w:rPr>
          <w:b/>
          <w:bCs/>
        </w:rPr>
      </w:pPr>
      <w:hyperlink r:id="rId124" w:history="1">
        <w:r w:rsidR="003225D0" w:rsidRPr="003225D0">
          <w:rPr>
            <w:rStyle w:val="Hyperlink"/>
            <w:b/>
            <w:bCs/>
            <w:color w:val="auto"/>
            <w:u w:val="none"/>
          </w:rPr>
          <w:t>https://tinyurl.com/bdevb9vp</w:t>
        </w:r>
      </w:hyperlink>
    </w:p>
    <w:p w14:paraId="5202ED91" w14:textId="2F584742" w:rsidR="003225D0" w:rsidRDefault="003225D0" w:rsidP="00D148BD">
      <w:pPr>
        <w:spacing w:line="336" w:lineRule="auto"/>
        <w:rPr>
          <w:b/>
          <w:bCs/>
        </w:rPr>
      </w:pPr>
    </w:p>
    <w:p w14:paraId="0318F0AD" w14:textId="68B2872A" w:rsidR="008E53F3" w:rsidRDefault="0000253B" w:rsidP="00D148BD">
      <w:pPr>
        <w:spacing w:line="336" w:lineRule="auto"/>
        <w:rPr>
          <w:b/>
          <w:bCs/>
        </w:rPr>
      </w:pPr>
      <w:r>
        <w:rPr>
          <w:noProof/>
        </w:rPr>
        <w:drawing>
          <wp:anchor distT="0" distB="0" distL="114300" distR="114300" simplePos="0" relativeHeight="252156928" behindDoc="0" locked="0" layoutInCell="1" allowOverlap="1" wp14:anchorId="299AB762" wp14:editId="54711E6F">
            <wp:simplePos x="0" y="0"/>
            <wp:positionH relativeFrom="column">
              <wp:posOffset>-129540</wp:posOffset>
            </wp:positionH>
            <wp:positionV relativeFrom="paragraph">
              <wp:posOffset>233680</wp:posOffset>
            </wp:positionV>
            <wp:extent cx="1260000" cy="1608713"/>
            <wp:effectExtent l="0" t="0" r="0" b="0"/>
            <wp:wrapNone/>
            <wp:docPr id="1282108497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108497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608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663DA7" w14:textId="3AF38F8E" w:rsidR="008E53F3" w:rsidRDefault="00AA4B77" w:rsidP="00D148BD">
      <w:pPr>
        <w:spacing w:line="336" w:lineRule="auto"/>
      </w:pPr>
      <w:r>
        <w:t>You can c</w:t>
      </w:r>
      <w:r w:rsidR="008E53F3">
        <w:t xml:space="preserve">ontact the </w:t>
      </w:r>
      <w:r>
        <w:t>Commission by:</w:t>
      </w:r>
    </w:p>
    <w:p w14:paraId="70793D33" w14:textId="6B517D92" w:rsidR="00AA4B77" w:rsidRDefault="00126C82" w:rsidP="00AA4B77">
      <w:pPr>
        <w:pStyle w:val="Listtoplevel"/>
      </w:pPr>
      <w:r>
        <w:rPr>
          <w:b/>
          <w:bCs/>
        </w:rPr>
        <w:t>phone</w:t>
      </w:r>
      <w:r w:rsidR="00AA4B77">
        <w:t>:</w:t>
      </w:r>
    </w:p>
    <w:p w14:paraId="21637C1D" w14:textId="5340BDA1" w:rsidR="00AA4B77" w:rsidRDefault="00AA4B77" w:rsidP="00AA4B77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 w:rsidRPr="00350A97">
        <w:rPr>
          <w:b/>
          <w:bCs/>
        </w:rPr>
        <w:t>0800 496 877</w:t>
      </w:r>
    </w:p>
    <w:p w14:paraId="26CCE54B" w14:textId="18EAB4CF" w:rsidR="0000253B" w:rsidRPr="0000253B" w:rsidRDefault="0000253B" w:rsidP="00AA4B77">
      <w:pPr>
        <w:pStyle w:val="Listtoplevel"/>
        <w:numPr>
          <w:ilvl w:val="0"/>
          <w:numId w:val="0"/>
        </w:numPr>
        <w:ind w:left="4253"/>
        <w:rPr>
          <w:b/>
          <w:bCs/>
          <w:sz w:val="8"/>
          <w:szCs w:val="2"/>
        </w:rPr>
      </w:pPr>
      <w:r w:rsidRPr="0000253B">
        <w:rPr>
          <w:b/>
          <w:bCs/>
          <w:sz w:val="8"/>
          <w:szCs w:val="2"/>
        </w:rPr>
        <w:drawing>
          <wp:anchor distT="0" distB="0" distL="114300" distR="114300" simplePos="0" relativeHeight="252157952" behindDoc="0" locked="0" layoutInCell="1" allowOverlap="1" wp14:anchorId="243FE891" wp14:editId="1EFE4756">
            <wp:simplePos x="0" y="0"/>
            <wp:positionH relativeFrom="column">
              <wp:posOffset>-116840</wp:posOffset>
            </wp:positionH>
            <wp:positionV relativeFrom="paragraph">
              <wp:posOffset>417195</wp:posOffset>
            </wp:positionV>
            <wp:extent cx="1439545" cy="1439545"/>
            <wp:effectExtent l="0" t="0" r="8255" b="8255"/>
            <wp:wrapNone/>
            <wp:docPr id="2066613366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613366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3E6804" w14:textId="1F303EEC" w:rsidR="00AA4B77" w:rsidRDefault="00126C82" w:rsidP="00AA4B77">
      <w:pPr>
        <w:pStyle w:val="Listtoplevel"/>
      </w:pPr>
      <w:r>
        <w:rPr>
          <w:b/>
          <w:bCs/>
        </w:rPr>
        <w:t>email</w:t>
      </w:r>
      <w:r w:rsidR="00AA4B77">
        <w:t>:</w:t>
      </w:r>
    </w:p>
    <w:p w14:paraId="009D1A0A" w14:textId="3CB4CADE" w:rsidR="00AA4B77" w:rsidRDefault="00B929D9" w:rsidP="00AA4B77">
      <w:pPr>
        <w:pStyle w:val="Listtoplevel"/>
        <w:numPr>
          <w:ilvl w:val="0"/>
          <w:numId w:val="0"/>
        </w:numPr>
        <w:ind w:left="4253"/>
        <w:rPr>
          <w:rStyle w:val="Hyperlink"/>
          <w:b/>
          <w:bCs/>
          <w:color w:val="auto"/>
          <w:u w:val="none"/>
        </w:rPr>
      </w:pPr>
      <w:hyperlink r:id="rId126" w:history="1">
        <w:r w:rsidR="00AA4B77" w:rsidRPr="00AA4B77">
          <w:rPr>
            <w:rStyle w:val="Hyperlink"/>
            <w:b/>
            <w:bCs/>
            <w:color w:val="auto"/>
            <w:u w:val="none"/>
          </w:rPr>
          <w:t>infoline@hrc.co.nz</w:t>
        </w:r>
      </w:hyperlink>
    </w:p>
    <w:p w14:paraId="1C5C4EFA" w14:textId="77777777" w:rsidR="0000253B" w:rsidRPr="0000253B" w:rsidRDefault="0000253B" w:rsidP="00AA4B77">
      <w:pPr>
        <w:pStyle w:val="Listtoplevel"/>
        <w:numPr>
          <w:ilvl w:val="0"/>
          <w:numId w:val="0"/>
        </w:numPr>
        <w:ind w:left="4253"/>
        <w:rPr>
          <w:b/>
          <w:bCs/>
          <w:sz w:val="8"/>
          <w:szCs w:val="2"/>
        </w:rPr>
      </w:pPr>
    </w:p>
    <w:p w14:paraId="2389687E" w14:textId="7ED76F1A" w:rsidR="00AA4B77" w:rsidRDefault="000F5C00" w:rsidP="00AA4B77">
      <w:pPr>
        <w:pStyle w:val="Listtoplevel"/>
      </w:pPr>
      <w:r>
        <w:drawing>
          <wp:anchor distT="0" distB="0" distL="114300" distR="114300" simplePos="0" relativeHeight="252158976" behindDoc="0" locked="0" layoutInCell="1" allowOverlap="1" wp14:anchorId="128992D4" wp14:editId="2B326B2B">
            <wp:simplePos x="0" y="0"/>
            <wp:positionH relativeFrom="column">
              <wp:posOffset>-38735</wp:posOffset>
            </wp:positionH>
            <wp:positionV relativeFrom="paragraph">
              <wp:posOffset>175895</wp:posOffset>
            </wp:positionV>
            <wp:extent cx="1440000" cy="1440000"/>
            <wp:effectExtent l="0" t="0" r="8255" b="0"/>
            <wp:wrapNone/>
            <wp:docPr id="2107824442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824442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4B77">
        <w:t xml:space="preserve">visiting our </w:t>
      </w:r>
      <w:r w:rsidR="00AA4B77" w:rsidRPr="00AA4B77">
        <w:rPr>
          <w:b/>
          <w:bCs/>
        </w:rPr>
        <w:t>website</w:t>
      </w:r>
      <w:r w:rsidR="00AA4B77">
        <w:t xml:space="preserve"> at:</w:t>
      </w:r>
    </w:p>
    <w:p w14:paraId="25FC9946" w14:textId="438D7714" w:rsidR="00AA4B77" w:rsidRPr="00EF6259" w:rsidRDefault="00B929D9" w:rsidP="00AA4B77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hyperlink r:id="rId128" w:history="1">
        <w:r w:rsidR="00EF6259" w:rsidRPr="00EF6259">
          <w:rPr>
            <w:rStyle w:val="Hyperlink"/>
            <w:b/>
            <w:bCs/>
            <w:color w:val="auto"/>
            <w:u w:val="none"/>
          </w:rPr>
          <w:t>www.hrc.co.nz</w:t>
        </w:r>
      </w:hyperlink>
    </w:p>
    <w:p w14:paraId="5B9FED67" w14:textId="77777777" w:rsidR="00AA4B77" w:rsidRPr="008E53F3" w:rsidRDefault="00AA4B77" w:rsidP="00D148BD">
      <w:pPr>
        <w:spacing w:line="336" w:lineRule="auto"/>
      </w:pPr>
    </w:p>
    <w:p w14:paraId="201207C5" w14:textId="1C0DD26B" w:rsidR="00EC3AB8" w:rsidRDefault="00501709" w:rsidP="00B61752">
      <w:pPr>
        <w:pStyle w:val="Heading2"/>
        <w:numPr>
          <w:ilvl w:val="0"/>
          <w:numId w:val="22"/>
        </w:numPr>
        <w:ind w:left="4253" w:hanging="567"/>
      </w:pPr>
      <w:r>
        <w:br w:type="column"/>
      </w:r>
      <w:r w:rsidR="00475C13">
        <w:rPr>
          <w:noProof/>
        </w:rPr>
        <w:lastRenderedPageBreak/>
        <w:drawing>
          <wp:anchor distT="0" distB="0" distL="114300" distR="114300" simplePos="0" relativeHeight="252166144" behindDoc="0" locked="0" layoutInCell="1" allowOverlap="1" wp14:anchorId="01A4D993" wp14:editId="034E5BB2">
            <wp:simplePos x="0" y="0"/>
            <wp:positionH relativeFrom="column">
              <wp:posOffset>30480</wp:posOffset>
            </wp:positionH>
            <wp:positionV relativeFrom="paragraph">
              <wp:posOffset>-39370</wp:posOffset>
            </wp:positionV>
            <wp:extent cx="1620000" cy="573084"/>
            <wp:effectExtent l="0" t="0" r="0" b="0"/>
            <wp:wrapNone/>
            <wp:docPr id="53153389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53389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5730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253B">
        <w:t>New Zealand</w:t>
      </w:r>
      <w:r w:rsidR="002A0045">
        <w:t xml:space="preserve"> Police</w:t>
      </w:r>
    </w:p>
    <w:p w14:paraId="75A91A98" w14:textId="3BAC50EA" w:rsidR="00EC3AB8" w:rsidRDefault="00EC3AB8" w:rsidP="00FD6968"/>
    <w:p w14:paraId="6589C265" w14:textId="446F0525" w:rsidR="00EC3AB8" w:rsidRDefault="00887E1B" w:rsidP="00FD6968">
      <w:r>
        <w:rPr>
          <w:noProof/>
        </w:rPr>
        <w:drawing>
          <wp:anchor distT="0" distB="0" distL="114300" distR="114300" simplePos="0" relativeHeight="252051456" behindDoc="0" locked="0" layoutInCell="1" allowOverlap="1" wp14:anchorId="395652DE" wp14:editId="60C70BBB">
            <wp:simplePos x="0" y="0"/>
            <wp:positionH relativeFrom="column">
              <wp:posOffset>29210</wp:posOffset>
            </wp:positionH>
            <wp:positionV relativeFrom="paragraph">
              <wp:posOffset>453390</wp:posOffset>
            </wp:positionV>
            <wp:extent cx="1440000" cy="1440000"/>
            <wp:effectExtent l="0" t="0" r="8255" b="8255"/>
            <wp:wrapNone/>
            <wp:docPr id="1738927634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927634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0045">
        <w:t xml:space="preserve">You can </w:t>
      </w:r>
      <w:r w:rsidR="00EC3AB8">
        <w:t>use the crim</w:t>
      </w:r>
      <w:r w:rsidR="007618FC">
        <w:t>e</w:t>
      </w:r>
      <w:r w:rsidR="00EC3AB8">
        <w:t xml:space="preserve"> </w:t>
      </w:r>
      <w:r w:rsidR="00EC3AB8" w:rsidRPr="00D828B2">
        <w:rPr>
          <w:b/>
          <w:bCs/>
        </w:rPr>
        <w:t>path</w:t>
      </w:r>
      <w:r w:rsidR="00171EB7" w:rsidRPr="00D828B2">
        <w:rPr>
          <w:b/>
          <w:bCs/>
        </w:rPr>
        <w:t>way</w:t>
      </w:r>
      <w:r w:rsidR="002A0045">
        <w:t xml:space="preserve"> </w:t>
      </w:r>
      <w:r w:rsidR="00D65241">
        <w:t>if what has happened to you has broken the law</w:t>
      </w:r>
      <w:r w:rsidR="00171EB7">
        <w:t xml:space="preserve">. </w:t>
      </w:r>
    </w:p>
    <w:p w14:paraId="39603E35" w14:textId="6CA2645E" w:rsidR="001E27DB" w:rsidRDefault="001E27DB" w:rsidP="00FD6968"/>
    <w:p w14:paraId="12A782DE" w14:textId="147261B8" w:rsidR="00FB5E48" w:rsidRDefault="009B660F" w:rsidP="00FD6968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97216" behindDoc="1" locked="0" layoutInCell="1" allowOverlap="1" wp14:anchorId="48CF9D79" wp14:editId="24B8F34B">
                <wp:simplePos x="0" y="0"/>
                <wp:positionH relativeFrom="column">
                  <wp:posOffset>2247900</wp:posOffset>
                </wp:positionH>
                <wp:positionV relativeFrom="paragraph">
                  <wp:posOffset>215264</wp:posOffset>
                </wp:positionV>
                <wp:extent cx="3599815" cy="1209675"/>
                <wp:effectExtent l="0" t="0" r="635" b="9525"/>
                <wp:wrapNone/>
                <wp:docPr id="1146718440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209675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01A9551E" id="Rectangle 2" o:spid="_x0000_s1026" alt="&quot;&quot;" style="position:absolute;margin-left:177pt;margin-top:16.95pt;width:283.45pt;height:95.25pt;z-index:-25101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" fillcolor="#2258de" stroked="f" strokeweight="1pt">
                <v:fill opacity="13107f"/>
              </v:rect>
            </w:pict>
          </mc:Fallback>
        </mc:AlternateContent>
      </w:r>
    </w:p>
    <w:p w14:paraId="1EDF8719" w14:textId="39D7EB66" w:rsidR="00FB5E48" w:rsidRDefault="00887E1B" w:rsidP="00FD6968">
      <w:r>
        <w:rPr>
          <w:noProof/>
        </w:rPr>
        <w:drawing>
          <wp:anchor distT="0" distB="0" distL="114300" distR="114300" simplePos="0" relativeHeight="252135424" behindDoc="0" locked="0" layoutInCell="1" allowOverlap="1" wp14:anchorId="0B936E38" wp14:editId="32849D02">
            <wp:simplePos x="0" y="0"/>
            <wp:positionH relativeFrom="column">
              <wp:posOffset>27940</wp:posOffset>
            </wp:positionH>
            <wp:positionV relativeFrom="paragraph">
              <wp:posOffset>795020</wp:posOffset>
            </wp:positionV>
            <wp:extent cx="1486107" cy="1257475"/>
            <wp:effectExtent l="0" t="0" r="0" b="0"/>
            <wp:wrapNone/>
            <wp:docPr id="266728082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728082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6107" cy="1257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5E48">
        <w:t xml:space="preserve">Here </w:t>
      </w:r>
      <w:r w:rsidR="00FB5E48" w:rsidRPr="00FB5E48">
        <w:rPr>
          <w:b/>
          <w:bCs/>
        </w:rPr>
        <w:t>pathway</w:t>
      </w:r>
      <w:r w:rsidR="00FB5E48">
        <w:t xml:space="preserve"> means the </w:t>
      </w:r>
      <w:r w:rsidR="007108B9">
        <w:t>path / steps</w:t>
      </w:r>
      <w:r w:rsidR="00FB5E48">
        <w:t xml:space="preserve"> you should </w:t>
      </w:r>
      <w:r w:rsidR="00B7185E">
        <w:t>follow to do</w:t>
      </w:r>
      <w:r w:rsidR="00FB5E48">
        <w:t xml:space="preserve"> something. </w:t>
      </w:r>
    </w:p>
    <w:p w14:paraId="63701EE4" w14:textId="0E06E6FB" w:rsidR="001E27DB" w:rsidRDefault="001E27DB" w:rsidP="00FD6968"/>
    <w:p w14:paraId="51A03CC9" w14:textId="0BFE39C2" w:rsidR="00B7185E" w:rsidRDefault="00B7185E" w:rsidP="00FD6968"/>
    <w:p w14:paraId="3242654F" w14:textId="426ACD90" w:rsidR="001E27DB" w:rsidRDefault="001E27DB" w:rsidP="00FD6968">
      <w:r>
        <w:t xml:space="preserve">The Police manage </w:t>
      </w:r>
      <w:r w:rsidR="002270C5">
        <w:t>this</w:t>
      </w:r>
      <w:r>
        <w:t xml:space="preserve"> pathway</w:t>
      </w:r>
      <w:r w:rsidR="0003429D">
        <w:t xml:space="preserve">. </w:t>
      </w:r>
    </w:p>
    <w:p w14:paraId="3A08FFAD" w14:textId="21DEA3EA" w:rsidR="0003429D" w:rsidRDefault="0003429D" w:rsidP="002D0DED"/>
    <w:p w14:paraId="572BCCDB" w14:textId="06879F7E" w:rsidR="00BD2060" w:rsidRDefault="00887E1B" w:rsidP="00BD2060">
      <w:r>
        <w:rPr>
          <w:noProof/>
        </w:rPr>
        <w:drawing>
          <wp:anchor distT="0" distB="0" distL="114300" distR="114300" simplePos="0" relativeHeight="252337152" behindDoc="0" locked="0" layoutInCell="1" allowOverlap="1" wp14:anchorId="0C654E7B" wp14:editId="17C27B08">
            <wp:simplePos x="0" y="0"/>
            <wp:positionH relativeFrom="column">
              <wp:posOffset>25906</wp:posOffset>
            </wp:positionH>
            <wp:positionV relativeFrom="paragraph">
              <wp:posOffset>245110</wp:posOffset>
            </wp:positionV>
            <wp:extent cx="1620000" cy="1767783"/>
            <wp:effectExtent l="0" t="0" r="0" b="4445"/>
            <wp:wrapNone/>
            <wp:docPr id="1592526161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526161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7677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5EDC74" w14:textId="163D3034" w:rsidR="00BD2060" w:rsidRDefault="00887E1B" w:rsidP="00BD2060">
      <w:r>
        <w:t>You can make a complaint to</w:t>
      </w:r>
      <w:r w:rsidR="00BD2060">
        <w:t xml:space="preserve"> the Police if you think what has happened to you has broken the law. </w:t>
      </w:r>
    </w:p>
    <w:p w14:paraId="37ABAC9F" w14:textId="650A8F29" w:rsidR="003536AB" w:rsidRDefault="003536AB" w:rsidP="00887E1B"/>
    <w:p w14:paraId="160A6825" w14:textId="3F5D2968" w:rsidR="003A769B" w:rsidRDefault="007108B9" w:rsidP="009F7389">
      <w:r>
        <w:br w:type="column"/>
      </w:r>
      <w:r w:rsidR="00887E1B">
        <w:rPr>
          <w:noProof/>
        </w:rPr>
        <w:lastRenderedPageBreak/>
        <w:drawing>
          <wp:anchor distT="0" distB="0" distL="114300" distR="114300" simplePos="0" relativeHeight="252304384" behindDoc="0" locked="0" layoutInCell="1" allowOverlap="1" wp14:anchorId="71540052" wp14:editId="55C3DFEA">
            <wp:simplePos x="0" y="0"/>
            <wp:positionH relativeFrom="column">
              <wp:posOffset>-302895</wp:posOffset>
            </wp:positionH>
            <wp:positionV relativeFrom="paragraph">
              <wp:posOffset>-195217</wp:posOffset>
            </wp:positionV>
            <wp:extent cx="1440000" cy="1463931"/>
            <wp:effectExtent l="0" t="0" r="8255" b="3175"/>
            <wp:wrapNone/>
            <wp:docPr id="884419572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419572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63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769B">
        <w:t xml:space="preserve">The Police </w:t>
      </w:r>
      <w:r w:rsidR="00771F91">
        <w:t xml:space="preserve">will look at the information about your complaint to see if </w:t>
      </w:r>
      <w:r w:rsidR="00771F91" w:rsidRPr="00771F91">
        <w:rPr>
          <w:b/>
          <w:bCs/>
        </w:rPr>
        <w:t>criminal charges</w:t>
      </w:r>
      <w:r w:rsidR="00771F91">
        <w:t xml:space="preserve"> should be made.</w:t>
      </w:r>
    </w:p>
    <w:p w14:paraId="174202AF" w14:textId="77777777" w:rsidR="00887E1B" w:rsidRDefault="00887E1B" w:rsidP="009F7389"/>
    <w:p w14:paraId="47088480" w14:textId="432B1E30" w:rsidR="007108B9" w:rsidRDefault="00545166" w:rsidP="009F7389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39520" behindDoc="1" locked="0" layoutInCell="1" allowOverlap="1" wp14:anchorId="5551B6D9" wp14:editId="4D6303CE">
                <wp:simplePos x="0" y="0"/>
                <wp:positionH relativeFrom="column">
                  <wp:posOffset>2242457</wp:posOffset>
                </wp:positionH>
                <wp:positionV relativeFrom="paragraph">
                  <wp:posOffset>241663</wp:posOffset>
                </wp:positionV>
                <wp:extent cx="3599815" cy="2525486"/>
                <wp:effectExtent l="0" t="0" r="635" b="8255"/>
                <wp:wrapNone/>
                <wp:docPr id="605566902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525486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2323A658" id="Rectangle 2" o:spid="_x0000_s1026" alt="&quot;&quot;" style="position:absolute;margin-left:176.55pt;margin-top:19.05pt;width:283.45pt;height:198.85pt;z-index:-25117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" fillcolor="#2258de" stroked="f" strokeweight="1pt">
                <v:fill opacity="13107f"/>
              </v:rect>
            </w:pict>
          </mc:Fallback>
        </mc:AlternateContent>
      </w:r>
    </w:p>
    <w:p w14:paraId="0A503BDF" w14:textId="62FECE04" w:rsidR="00545166" w:rsidRDefault="00C32D4B" w:rsidP="009B3909">
      <w:r>
        <w:rPr>
          <w:noProof/>
        </w:rPr>
        <w:drawing>
          <wp:anchor distT="0" distB="0" distL="114300" distR="114300" simplePos="0" relativeHeight="252140544" behindDoc="0" locked="0" layoutInCell="1" allowOverlap="1" wp14:anchorId="18BFA821" wp14:editId="26AC440C">
            <wp:simplePos x="0" y="0"/>
            <wp:positionH relativeFrom="column">
              <wp:posOffset>-48714</wp:posOffset>
            </wp:positionH>
            <wp:positionV relativeFrom="paragraph">
              <wp:posOffset>262981</wp:posOffset>
            </wp:positionV>
            <wp:extent cx="1439545" cy="1439545"/>
            <wp:effectExtent l="0" t="0" r="8255" b="8255"/>
            <wp:wrapNone/>
            <wp:docPr id="1526065865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927634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3909">
        <w:t xml:space="preserve">Here a </w:t>
      </w:r>
      <w:r w:rsidR="009B3909" w:rsidRPr="00A909AC">
        <w:rPr>
          <w:b/>
          <w:bCs/>
        </w:rPr>
        <w:t>criminal charge</w:t>
      </w:r>
      <w:r w:rsidR="009B3909">
        <w:t xml:space="preserve"> is when the Police </w:t>
      </w:r>
      <w:r w:rsidR="00545166">
        <w:t xml:space="preserve">find </w:t>
      </w:r>
      <w:proofErr w:type="spellStart"/>
      <w:proofErr w:type="gramStart"/>
      <w:r w:rsidR="00545166">
        <w:t>that</w:t>
      </w:r>
      <w:r>
        <w:t>:</w:t>
      </w:r>
      <w:r w:rsidR="00545166">
        <w:t>your</w:t>
      </w:r>
      <w:proofErr w:type="spellEnd"/>
      <w:proofErr w:type="gramEnd"/>
      <w:r w:rsidR="00545166">
        <w:t xml:space="preserve"> complaint is:</w:t>
      </w:r>
    </w:p>
    <w:p w14:paraId="20547DB6" w14:textId="244510E3" w:rsidR="00545166" w:rsidRDefault="00C32D4B" w:rsidP="00545166">
      <w:pPr>
        <w:pStyle w:val="Listtoplevel"/>
      </w:pPr>
      <w:r>
        <w:t xml:space="preserve">your complaint </w:t>
      </w:r>
      <w:r w:rsidR="00545166">
        <w:t>true</w:t>
      </w:r>
    </w:p>
    <w:p w14:paraId="523E362B" w14:textId="3B5990D6" w:rsidR="009B3909" w:rsidRDefault="00C32D4B" w:rsidP="00545166">
      <w:pPr>
        <w:pStyle w:val="Listtoplevel"/>
      </w:pPr>
      <w:r>
        <w:t xml:space="preserve">what happened to you </w:t>
      </w:r>
      <w:r w:rsidR="00545166">
        <w:t>has broke</w:t>
      </w:r>
      <w:r>
        <w:t>n</w:t>
      </w:r>
      <w:r w:rsidR="00545166">
        <w:t xml:space="preserve"> the law. </w:t>
      </w:r>
    </w:p>
    <w:p w14:paraId="37B0E7F6" w14:textId="5F272DBF" w:rsidR="009B3909" w:rsidRDefault="00C32D4B" w:rsidP="009B3909">
      <w:r>
        <w:rPr>
          <w:noProof/>
        </w:rPr>
        <w:drawing>
          <wp:anchor distT="0" distB="0" distL="114300" distR="114300" simplePos="0" relativeHeight="252339200" behindDoc="0" locked="0" layoutInCell="1" allowOverlap="1" wp14:anchorId="5F690BD3" wp14:editId="3384C466">
            <wp:simplePos x="0" y="0"/>
            <wp:positionH relativeFrom="column">
              <wp:posOffset>-19270</wp:posOffset>
            </wp:positionH>
            <wp:positionV relativeFrom="paragraph">
              <wp:posOffset>112576</wp:posOffset>
            </wp:positionV>
            <wp:extent cx="1620000" cy="1767783"/>
            <wp:effectExtent l="0" t="0" r="0" b="4445"/>
            <wp:wrapNone/>
            <wp:docPr id="431965622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526161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7677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A4E257" w14:textId="2279FECC" w:rsidR="00C32D4B" w:rsidRDefault="00C32D4B" w:rsidP="00C32D4B"/>
    <w:p w14:paraId="7F8C21EE" w14:textId="7A77C0AA" w:rsidR="00C32D4B" w:rsidRDefault="00C32D4B" w:rsidP="00C32D4B">
      <w:r>
        <w:t xml:space="preserve">They can tell you if the conversion practice you experienced is a crime. </w:t>
      </w:r>
    </w:p>
    <w:p w14:paraId="3DFEB141" w14:textId="77777777" w:rsidR="00C32D4B" w:rsidRDefault="00C32D4B" w:rsidP="00C32D4B"/>
    <w:p w14:paraId="111FC1CE" w14:textId="651671B4" w:rsidR="009B3909" w:rsidRDefault="004F6C84" w:rsidP="009F7389">
      <w:r w:rsidRPr="00054B43">
        <w:rPr>
          <w:noProof/>
        </w:rPr>
        <w:drawing>
          <wp:anchor distT="0" distB="0" distL="114300" distR="114300" simplePos="0" relativeHeight="252167168" behindDoc="0" locked="0" layoutInCell="1" allowOverlap="1" wp14:anchorId="699F667E" wp14:editId="7C5949A0">
            <wp:simplePos x="0" y="0"/>
            <wp:positionH relativeFrom="column">
              <wp:posOffset>-152400</wp:posOffset>
            </wp:positionH>
            <wp:positionV relativeFrom="paragraph">
              <wp:posOffset>71846</wp:posOffset>
            </wp:positionV>
            <wp:extent cx="1753044" cy="861060"/>
            <wp:effectExtent l="0" t="0" r="0" b="0"/>
            <wp:wrapNone/>
            <wp:docPr id="59421914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21914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3044" cy="861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82F5E3" w14:textId="440D5EB6" w:rsidR="00E33E19" w:rsidRDefault="00B61752" w:rsidP="009F7389">
      <w:r>
        <w:t xml:space="preserve">The </w:t>
      </w:r>
      <w:r w:rsidR="00E33E19">
        <w:t xml:space="preserve">Police can tell you </w:t>
      </w:r>
      <w:r w:rsidR="004F6C84">
        <w:t>about</w:t>
      </w:r>
      <w:r w:rsidR="00E33E19">
        <w:t xml:space="preserve"> groups like Victim Support that </w:t>
      </w:r>
      <w:r w:rsidR="00770C9C">
        <w:t>can</w:t>
      </w:r>
      <w:r w:rsidR="00E33E19">
        <w:t xml:space="preserve"> support you. </w:t>
      </w:r>
    </w:p>
    <w:p w14:paraId="6639CE4A" w14:textId="317A8E7A" w:rsidR="00B01DD2" w:rsidRDefault="009F2C4A" w:rsidP="009F7389">
      <w:r>
        <w:rPr>
          <w:noProof/>
        </w:rPr>
        <w:drawing>
          <wp:anchor distT="0" distB="0" distL="114300" distR="114300" simplePos="0" relativeHeight="252136448" behindDoc="0" locked="0" layoutInCell="1" allowOverlap="1" wp14:anchorId="50E01563" wp14:editId="6E315C7D">
            <wp:simplePos x="0" y="0"/>
            <wp:positionH relativeFrom="column">
              <wp:posOffset>-149225</wp:posOffset>
            </wp:positionH>
            <wp:positionV relativeFrom="paragraph">
              <wp:posOffset>255633</wp:posOffset>
            </wp:positionV>
            <wp:extent cx="1440000" cy="1440000"/>
            <wp:effectExtent l="0" t="0" r="8255" b="0"/>
            <wp:wrapNone/>
            <wp:docPr id="1202401424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401424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7704E4" w14:textId="77777777" w:rsidR="00B01DD2" w:rsidRDefault="00B01DD2" w:rsidP="009F7389"/>
    <w:p w14:paraId="51FC3EBC" w14:textId="54D95ABB" w:rsidR="009F7389" w:rsidRDefault="009F7389" w:rsidP="009F7389">
      <w:r>
        <w:t xml:space="preserve">You </w:t>
      </w:r>
      <w:r w:rsidR="00B01DD2">
        <w:t>may</w:t>
      </w:r>
      <w:r>
        <w:t xml:space="preserve"> </w:t>
      </w:r>
      <w:r w:rsidR="00AD6A7D">
        <w:t xml:space="preserve">have to </w:t>
      </w:r>
      <w:r>
        <w:t>star</w:t>
      </w:r>
      <w:r w:rsidR="009B3909">
        <w:t xml:space="preserve">t to deal with your complaint through the courts. </w:t>
      </w:r>
    </w:p>
    <w:p w14:paraId="354EF5F5" w14:textId="039A749C" w:rsidR="009B3909" w:rsidRDefault="00545166" w:rsidP="009F7389">
      <w:r>
        <w:rPr>
          <w:noProof/>
        </w:rPr>
        <w:lastRenderedPageBreak/>
        <w:drawing>
          <wp:anchor distT="0" distB="0" distL="114300" distR="114300" simplePos="0" relativeHeight="252142592" behindDoc="0" locked="0" layoutInCell="1" allowOverlap="1" wp14:anchorId="21066A7E" wp14:editId="685C8156">
            <wp:simplePos x="0" y="0"/>
            <wp:positionH relativeFrom="column">
              <wp:posOffset>-1905</wp:posOffset>
            </wp:positionH>
            <wp:positionV relativeFrom="paragraph">
              <wp:posOffset>-384175</wp:posOffset>
            </wp:positionV>
            <wp:extent cx="1439545" cy="1665605"/>
            <wp:effectExtent l="0" t="0" r="8255" b="0"/>
            <wp:wrapNone/>
            <wp:docPr id="2027263755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263755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665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3909">
        <w:t xml:space="preserve">To do </w:t>
      </w:r>
      <w:r w:rsidR="00AD6A7D">
        <w:t>this</w:t>
      </w:r>
      <w:r w:rsidR="009B3909">
        <w:t xml:space="preserve"> you will need </w:t>
      </w:r>
      <w:r w:rsidR="009375EF">
        <w:t xml:space="preserve">to get </w:t>
      </w:r>
      <w:r w:rsidR="009B3909">
        <w:t>legal advice</w:t>
      </w:r>
      <w:r w:rsidR="009375EF">
        <w:t xml:space="preserve"> from someone like a </w:t>
      </w:r>
      <w:r w:rsidR="009375EF" w:rsidRPr="00545166">
        <w:t>lawyer</w:t>
      </w:r>
      <w:r w:rsidR="009B3909">
        <w:t xml:space="preserve">. </w:t>
      </w:r>
    </w:p>
    <w:p w14:paraId="4CE234D8" w14:textId="259412F6" w:rsidR="001E4D2A" w:rsidRDefault="001E4D2A" w:rsidP="001E4D2A"/>
    <w:p w14:paraId="515FD165" w14:textId="27543683" w:rsidR="00731390" w:rsidRDefault="00545166" w:rsidP="001E4D2A">
      <w:r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46688" behindDoc="1" locked="0" layoutInCell="1" allowOverlap="1" wp14:anchorId="60C98971" wp14:editId="4543D087">
                <wp:simplePos x="0" y="0"/>
                <wp:positionH relativeFrom="column">
                  <wp:posOffset>2295525</wp:posOffset>
                </wp:positionH>
                <wp:positionV relativeFrom="paragraph">
                  <wp:posOffset>234315</wp:posOffset>
                </wp:positionV>
                <wp:extent cx="3599815" cy="781050"/>
                <wp:effectExtent l="0" t="0" r="635" b="0"/>
                <wp:wrapNone/>
                <wp:docPr id="600733842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8105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4A3A8FF8" id="Rectangle 2" o:spid="_x0000_s1026" alt="&quot;&quot;" style="position:absolute;margin-left:180.75pt;margin-top:18.45pt;width:283.45pt;height:61.5pt;z-index:-25116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" fillcolor="#2258de" stroked="f" strokeweight="1pt">
                <v:fill opacity="13107f"/>
              </v:rect>
            </w:pict>
          </mc:Fallback>
        </mc:AlternateContent>
      </w:r>
    </w:p>
    <w:p w14:paraId="6E89A3B5" w14:textId="58D4F5FD" w:rsidR="004578A8" w:rsidRDefault="00AD4EE0" w:rsidP="00441F59">
      <w:pPr>
        <w:spacing w:line="312" w:lineRule="auto"/>
      </w:pPr>
      <w:r>
        <w:rPr>
          <w:noProof/>
        </w:rPr>
        <w:drawing>
          <wp:anchor distT="0" distB="0" distL="114300" distR="114300" simplePos="0" relativeHeight="252141568" behindDoc="0" locked="0" layoutInCell="1" allowOverlap="1" wp14:anchorId="4300204B" wp14:editId="6A3AAF1B">
            <wp:simplePos x="0" y="0"/>
            <wp:positionH relativeFrom="column">
              <wp:posOffset>0</wp:posOffset>
            </wp:positionH>
            <wp:positionV relativeFrom="paragraph">
              <wp:posOffset>-49530</wp:posOffset>
            </wp:positionV>
            <wp:extent cx="1620000" cy="663004"/>
            <wp:effectExtent l="0" t="0" r="0" b="3810"/>
            <wp:wrapNone/>
            <wp:docPr id="737756165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756165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663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78A8">
        <w:t xml:space="preserve">It will usually cost you money to get legal advice. </w:t>
      </w:r>
    </w:p>
    <w:p w14:paraId="302E9368" w14:textId="77777777" w:rsidR="00E714E2" w:rsidRDefault="00E714E2" w:rsidP="00441F59">
      <w:pPr>
        <w:spacing w:line="312" w:lineRule="auto"/>
      </w:pPr>
    </w:p>
    <w:p w14:paraId="1002EF56" w14:textId="5D7AF2EA" w:rsidR="00E714E2" w:rsidRDefault="00E714E2" w:rsidP="00441F59">
      <w:pPr>
        <w:spacing w:line="312" w:lineRule="auto"/>
      </w:pPr>
    </w:p>
    <w:p w14:paraId="4CBAD20D" w14:textId="2B61BE43" w:rsidR="00E714E2" w:rsidRDefault="00F54F6C" w:rsidP="00441F59">
      <w:pPr>
        <w:spacing w:line="312" w:lineRule="auto"/>
      </w:pPr>
      <w:r w:rsidRPr="00F974B1">
        <w:rPr>
          <w:noProof/>
        </w:rPr>
        <w:drawing>
          <wp:anchor distT="0" distB="0" distL="114300" distR="114300" simplePos="0" relativeHeight="252309504" behindDoc="0" locked="0" layoutInCell="1" allowOverlap="1" wp14:anchorId="5FCCE96E" wp14:editId="7C176E19">
            <wp:simplePos x="0" y="0"/>
            <wp:positionH relativeFrom="column">
              <wp:posOffset>0</wp:posOffset>
            </wp:positionH>
            <wp:positionV relativeFrom="paragraph">
              <wp:posOffset>130629</wp:posOffset>
            </wp:positionV>
            <wp:extent cx="1620000" cy="972000"/>
            <wp:effectExtent l="0" t="0" r="0" b="0"/>
            <wp:wrapNone/>
            <wp:docPr id="681993345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44220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14E2">
        <w:t xml:space="preserve">Community </w:t>
      </w:r>
      <w:r w:rsidR="008230D9">
        <w:t>L</w:t>
      </w:r>
      <w:r w:rsidR="00E714E2">
        <w:t xml:space="preserve">aw </w:t>
      </w:r>
      <w:r w:rsidR="00B2789A">
        <w:t>centres can give you some legal advice</w:t>
      </w:r>
      <w:r w:rsidR="007E7BDB">
        <w:t xml:space="preserve"> for free</w:t>
      </w:r>
      <w:r w:rsidR="0083082C">
        <w:t xml:space="preserve">. </w:t>
      </w:r>
    </w:p>
    <w:p w14:paraId="68942380" w14:textId="77777777" w:rsidR="007E7BDB" w:rsidRDefault="007E7BDB" w:rsidP="00441F59">
      <w:pPr>
        <w:spacing w:line="312" w:lineRule="auto"/>
      </w:pPr>
    </w:p>
    <w:p w14:paraId="52BF087A" w14:textId="77777777" w:rsidR="007E7BDB" w:rsidRDefault="007E7BDB" w:rsidP="00441F59">
      <w:pPr>
        <w:spacing w:line="312" w:lineRule="auto"/>
      </w:pPr>
    </w:p>
    <w:p w14:paraId="0F0E44A7" w14:textId="61628347" w:rsidR="007E7BDB" w:rsidRDefault="00545166" w:rsidP="00441F59">
      <w:pPr>
        <w:spacing w:line="312" w:lineRule="auto"/>
      </w:pPr>
      <w:r>
        <w:rPr>
          <w:b/>
          <w:bCs/>
          <w:noProof/>
        </w:rPr>
        <w:drawing>
          <wp:anchor distT="0" distB="0" distL="114300" distR="114300" simplePos="0" relativeHeight="252305408" behindDoc="0" locked="0" layoutInCell="1" allowOverlap="1" wp14:anchorId="26985C35" wp14:editId="1D8E56C5">
            <wp:simplePos x="0" y="0"/>
            <wp:positionH relativeFrom="column">
              <wp:posOffset>-142875</wp:posOffset>
            </wp:positionH>
            <wp:positionV relativeFrom="paragraph">
              <wp:posOffset>443230</wp:posOffset>
            </wp:positionV>
            <wp:extent cx="1440000" cy="1440000"/>
            <wp:effectExtent l="0" t="0" r="8255" b="0"/>
            <wp:wrapNone/>
            <wp:docPr id="2049267078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267078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7BDB">
        <w:t xml:space="preserve">For more information about a Community Law centre near you visit this </w:t>
      </w:r>
      <w:r w:rsidR="007E7BDB" w:rsidRPr="004909F7">
        <w:rPr>
          <w:b/>
          <w:bCs/>
        </w:rPr>
        <w:t>website</w:t>
      </w:r>
      <w:r w:rsidR="007E7BDB">
        <w:t xml:space="preserve">: </w:t>
      </w:r>
    </w:p>
    <w:p w14:paraId="7B6697CE" w14:textId="4A100EF5" w:rsidR="007E7BDB" w:rsidRDefault="007E7BDB" w:rsidP="00441F59">
      <w:pPr>
        <w:spacing w:line="312" w:lineRule="auto"/>
      </w:pPr>
    </w:p>
    <w:p w14:paraId="4861D4E5" w14:textId="368D2F76" w:rsidR="007E7BDB" w:rsidRPr="00CE3B4D" w:rsidRDefault="00B929D9" w:rsidP="00441F59">
      <w:pPr>
        <w:spacing w:line="312" w:lineRule="auto"/>
        <w:rPr>
          <w:b/>
          <w:bCs/>
        </w:rPr>
      </w:pPr>
      <w:hyperlink r:id="rId138" w:history="1">
        <w:r w:rsidR="00CE3B4D" w:rsidRPr="00CE3B4D">
          <w:rPr>
            <w:rStyle w:val="Hyperlink"/>
            <w:b/>
            <w:bCs/>
            <w:color w:val="auto"/>
            <w:u w:val="none"/>
          </w:rPr>
          <w:t>https://communitylaw.org.nz</w:t>
        </w:r>
      </w:hyperlink>
      <w:r w:rsidR="00CE3B4D" w:rsidRPr="00CE3B4D">
        <w:rPr>
          <w:b/>
          <w:bCs/>
        </w:rPr>
        <w:t xml:space="preserve"> </w:t>
      </w:r>
    </w:p>
    <w:p w14:paraId="28E07041" w14:textId="77777777" w:rsidR="0083082C" w:rsidRDefault="0083082C" w:rsidP="00441F59">
      <w:pPr>
        <w:spacing w:line="312" w:lineRule="auto"/>
      </w:pPr>
    </w:p>
    <w:p w14:paraId="17BFF10A" w14:textId="40D42C6B" w:rsidR="008D4135" w:rsidRDefault="008D4135" w:rsidP="00441F59">
      <w:pPr>
        <w:spacing w:line="312" w:lineRule="auto"/>
      </w:pPr>
    </w:p>
    <w:p w14:paraId="5F5A48C1" w14:textId="26B8DC50" w:rsidR="00034308" w:rsidRDefault="00545166" w:rsidP="00441F59">
      <w:pPr>
        <w:spacing w:line="312" w:lineRule="auto"/>
      </w:pPr>
      <w:r>
        <w:rPr>
          <w:noProof/>
        </w:rPr>
        <w:drawing>
          <wp:anchor distT="0" distB="0" distL="114300" distR="114300" simplePos="0" relativeHeight="252169216" behindDoc="0" locked="0" layoutInCell="1" allowOverlap="1" wp14:anchorId="05833CFA" wp14:editId="086A8121">
            <wp:simplePos x="0" y="0"/>
            <wp:positionH relativeFrom="column">
              <wp:posOffset>-38100</wp:posOffset>
            </wp:positionH>
            <wp:positionV relativeFrom="paragraph">
              <wp:posOffset>146685</wp:posOffset>
            </wp:positionV>
            <wp:extent cx="1620000" cy="573084"/>
            <wp:effectExtent l="0" t="0" r="0" b="0"/>
            <wp:wrapNone/>
            <wp:docPr id="1282173882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173882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5730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4308">
        <w:t xml:space="preserve">Here are ways you can contact the Police. </w:t>
      </w:r>
    </w:p>
    <w:p w14:paraId="6AEB4CB2" w14:textId="77777777" w:rsidR="00034308" w:rsidRDefault="00034308" w:rsidP="00441F59">
      <w:pPr>
        <w:spacing w:line="312" w:lineRule="auto"/>
        <w:rPr>
          <w:b/>
          <w:bCs/>
        </w:rPr>
      </w:pPr>
    </w:p>
    <w:p w14:paraId="4AAC897C" w14:textId="77777777" w:rsidR="00034308" w:rsidRDefault="00034308" w:rsidP="00441F59">
      <w:pPr>
        <w:spacing w:line="312" w:lineRule="auto"/>
        <w:rPr>
          <w:b/>
          <w:bCs/>
        </w:rPr>
      </w:pPr>
    </w:p>
    <w:p w14:paraId="46E15BB2" w14:textId="25A5F66C" w:rsidR="008D4135" w:rsidRDefault="000F5A54" w:rsidP="00441F59">
      <w:pPr>
        <w:spacing w:line="312" w:lineRule="auto"/>
      </w:pPr>
      <w:r w:rsidRPr="00034308">
        <w:rPr>
          <w:b/>
          <w:bCs/>
          <w:noProof/>
        </w:rPr>
        <w:drawing>
          <wp:anchor distT="0" distB="0" distL="114300" distR="114300" simplePos="0" relativeHeight="252143616" behindDoc="0" locked="0" layoutInCell="1" allowOverlap="1" wp14:anchorId="6CF537B6" wp14:editId="3FDABAFA">
            <wp:simplePos x="0" y="0"/>
            <wp:positionH relativeFrom="column">
              <wp:posOffset>-38100</wp:posOffset>
            </wp:positionH>
            <wp:positionV relativeFrom="paragraph">
              <wp:posOffset>76835</wp:posOffset>
            </wp:positionV>
            <wp:extent cx="1620000" cy="1620000"/>
            <wp:effectExtent l="0" t="0" r="0" b="0"/>
            <wp:wrapNone/>
            <wp:docPr id="1449319352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319352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16D4" w:rsidRPr="00034308">
        <w:rPr>
          <w:b/>
          <w:bCs/>
        </w:rPr>
        <w:t>Call</w:t>
      </w:r>
      <w:r w:rsidR="008D4135" w:rsidRPr="00034308">
        <w:rPr>
          <w:b/>
          <w:bCs/>
        </w:rPr>
        <w:t xml:space="preserve"> </w:t>
      </w:r>
      <w:r w:rsidR="00C016D4" w:rsidRPr="005D026F">
        <w:rPr>
          <w:b/>
          <w:bCs/>
          <w:color w:val="EE0000"/>
        </w:rPr>
        <w:t>111</w:t>
      </w:r>
      <w:r w:rsidR="00C016D4">
        <w:t xml:space="preserve"> if</w:t>
      </w:r>
      <w:r w:rsidR="00967AD8">
        <w:t>:</w:t>
      </w:r>
    </w:p>
    <w:p w14:paraId="23FB46ED" w14:textId="226BD3D0" w:rsidR="008D4135" w:rsidRDefault="00C016D4" w:rsidP="00441F59">
      <w:pPr>
        <w:pStyle w:val="Listtoplevel"/>
        <w:spacing w:line="312" w:lineRule="auto"/>
      </w:pPr>
      <w:r>
        <w:t xml:space="preserve">someone is in danger </w:t>
      </w:r>
      <w:r w:rsidR="008D4135">
        <w:t>now</w:t>
      </w:r>
    </w:p>
    <w:p w14:paraId="18D2EA64" w14:textId="284A205E" w:rsidR="00C016D4" w:rsidRDefault="00C016D4" w:rsidP="00441F59">
      <w:pPr>
        <w:pStyle w:val="Listtoplevel"/>
        <w:spacing w:line="312" w:lineRule="auto"/>
      </w:pPr>
      <w:r>
        <w:t>a crime is happening now</w:t>
      </w:r>
      <w:r w:rsidR="00967AD8">
        <w:t>.</w:t>
      </w:r>
      <w:r>
        <w:t xml:space="preserve"> </w:t>
      </w:r>
    </w:p>
    <w:p w14:paraId="536F6050" w14:textId="0A26B29C" w:rsidR="00967AD8" w:rsidRDefault="00C373F9" w:rsidP="005D026F">
      <w:r w:rsidRPr="005D026F">
        <w:rPr>
          <w:b/>
          <w:bCs/>
          <w:noProof/>
        </w:rPr>
        <w:lastRenderedPageBreak/>
        <w:drawing>
          <wp:anchor distT="0" distB="0" distL="114300" distR="114300" simplePos="0" relativeHeight="252147712" behindDoc="0" locked="0" layoutInCell="1" allowOverlap="1" wp14:anchorId="3B38AFA9" wp14:editId="55A39E5D">
            <wp:simplePos x="0" y="0"/>
            <wp:positionH relativeFrom="column">
              <wp:posOffset>-94615</wp:posOffset>
            </wp:positionH>
            <wp:positionV relativeFrom="paragraph">
              <wp:posOffset>-244475</wp:posOffset>
            </wp:positionV>
            <wp:extent cx="1620000" cy="1431724"/>
            <wp:effectExtent l="0" t="0" r="0" b="0"/>
            <wp:wrapNone/>
            <wp:docPr id="1721135395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135395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4317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7AD8" w:rsidRPr="005D026F">
        <w:rPr>
          <w:b/>
          <w:bCs/>
        </w:rPr>
        <w:t xml:space="preserve">Call </w:t>
      </w:r>
      <w:r w:rsidR="00C016D4" w:rsidRPr="005D026F">
        <w:rPr>
          <w:b/>
          <w:bCs/>
        </w:rPr>
        <w:t>105</w:t>
      </w:r>
      <w:r w:rsidR="00C016D4">
        <w:t xml:space="preserve"> if</w:t>
      </w:r>
      <w:r w:rsidR="00967AD8">
        <w:t>:</w:t>
      </w:r>
    </w:p>
    <w:p w14:paraId="762B2F53" w14:textId="5BEDB7B5" w:rsidR="004C749E" w:rsidRDefault="004C749E" w:rsidP="00441F59">
      <w:pPr>
        <w:pStyle w:val="Listtoplevel"/>
        <w:spacing w:line="312" w:lineRule="auto"/>
      </w:pPr>
      <w:r>
        <w:t>the crime has already</w:t>
      </w:r>
      <w:r w:rsidR="00C016D4">
        <w:t xml:space="preserve"> happened </w:t>
      </w:r>
    </w:p>
    <w:p w14:paraId="74370FF1" w14:textId="459907EF" w:rsidR="004C749E" w:rsidRDefault="001F5670" w:rsidP="00441F59">
      <w:pPr>
        <w:pStyle w:val="Listtoplevel"/>
        <w:numPr>
          <w:ilvl w:val="0"/>
          <w:numId w:val="0"/>
        </w:numPr>
        <w:spacing w:line="312" w:lineRule="auto"/>
        <w:ind w:left="4253"/>
      </w:pPr>
      <w:r>
        <w:drawing>
          <wp:anchor distT="0" distB="0" distL="114300" distR="114300" simplePos="0" relativeHeight="252148736" behindDoc="0" locked="0" layoutInCell="1" allowOverlap="1" wp14:anchorId="51CAFD96" wp14:editId="00FF2F07">
            <wp:simplePos x="0" y="0"/>
            <wp:positionH relativeFrom="column">
              <wp:posOffset>-38100</wp:posOffset>
            </wp:positionH>
            <wp:positionV relativeFrom="paragraph">
              <wp:posOffset>317500</wp:posOffset>
            </wp:positionV>
            <wp:extent cx="1440000" cy="1440000"/>
            <wp:effectExtent l="0" t="0" r="0" b="8255"/>
            <wp:wrapNone/>
            <wp:docPr id="811452281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452281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16D4">
        <w:t xml:space="preserve">and </w:t>
      </w:r>
    </w:p>
    <w:p w14:paraId="6E76CD60" w14:textId="421BA053" w:rsidR="00C016D4" w:rsidRDefault="00C016D4" w:rsidP="00441F59">
      <w:pPr>
        <w:pStyle w:val="Listtoplevel"/>
        <w:spacing w:line="312" w:lineRule="auto"/>
      </w:pPr>
      <w:r>
        <w:t>no</w:t>
      </w:r>
      <w:r w:rsidR="00126C82">
        <w:t xml:space="preserve"> </w:t>
      </w:r>
      <w:r>
        <w:t xml:space="preserve">one is in </w:t>
      </w:r>
      <w:r w:rsidR="004C749E">
        <w:t>danger now.</w:t>
      </w:r>
    </w:p>
    <w:p w14:paraId="7DC2A7B0" w14:textId="6ED368B5" w:rsidR="001F5670" w:rsidRDefault="001F5670" w:rsidP="00441F59">
      <w:pPr>
        <w:spacing w:line="312" w:lineRule="auto"/>
      </w:pPr>
    </w:p>
    <w:p w14:paraId="5E47243C" w14:textId="49AD7A4A" w:rsidR="001F5670" w:rsidRDefault="001F5670" w:rsidP="00441F59">
      <w:pPr>
        <w:spacing w:line="312" w:lineRule="auto"/>
      </w:pPr>
      <w:r>
        <w:rPr>
          <w:noProof/>
        </w:rPr>
        <w:drawing>
          <wp:anchor distT="0" distB="0" distL="114300" distR="114300" simplePos="0" relativeHeight="252149760" behindDoc="0" locked="0" layoutInCell="1" allowOverlap="1" wp14:anchorId="043F9D7B" wp14:editId="58BBDFD5">
            <wp:simplePos x="0" y="0"/>
            <wp:positionH relativeFrom="column">
              <wp:posOffset>56582</wp:posOffset>
            </wp:positionH>
            <wp:positionV relativeFrom="paragraph">
              <wp:posOffset>334010</wp:posOffset>
            </wp:positionV>
            <wp:extent cx="1620000" cy="1539413"/>
            <wp:effectExtent l="0" t="0" r="0" b="0"/>
            <wp:wrapNone/>
            <wp:docPr id="717791257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791257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539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53D838" w14:textId="6983DD5C" w:rsidR="00CD42CB" w:rsidRDefault="00A8690B" w:rsidP="00441F59">
      <w:pPr>
        <w:spacing w:line="312" w:lineRule="auto"/>
      </w:pPr>
      <w:r>
        <w:t xml:space="preserve">You can also </w:t>
      </w:r>
      <w:r w:rsidR="00CD42CB">
        <w:t>make</w:t>
      </w:r>
      <w:r>
        <w:t xml:space="preserve"> your</w:t>
      </w:r>
      <w:r w:rsidR="00CD42CB">
        <w:t xml:space="preserve"> complaint online by visiting this </w:t>
      </w:r>
      <w:r w:rsidR="00CD42CB" w:rsidRPr="00CD42CB">
        <w:rPr>
          <w:b/>
          <w:bCs/>
        </w:rPr>
        <w:t>website</w:t>
      </w:r>
      <w:r w:rsidR="00CD42CB">
        <w:t>:</w:t>
      </w:r>
    </w:p>
    <w:p w14:paraId="63533C78" w14:textId="77777777" w:rsidR="00CD42CB" w:rsidRDefault="00CD42CB" w:rsidP="00441F59">
      <w:pPr>
        <w:spacing w:line="312" w:lineRule="auto"/>
      </w:pPr>
    </w:p>
    <w:p w14:paraId="5EB1CDEA" w14:textId="0201DBA4" w:rsidR="00C016D4" w:rsidRPr="00CD42CB" w:rsidRDefault="00B929D9" w:rsidP="00441F59">
      <w:pPr>
        <w:spacing w:line="312" w:lineRule="auto"/>
        <w:rPr>
          <w:b/>
          <w:bCs/>
        </w:rPr>
      </w:pPr>
      <w:hyperlink r:id="rId143" w:history="1">
        <w:r w:rsidR="00C016D4" w:rsidRPr="00CD42CB">
          <w:rPr>
            <w:rStyle w:val="Hyperlink"/>
            <w:b/>
            <w:bCs/>
            <w:color w:val="auto"/>
            <w:u w:val="none"/>
          </w:rPr>
          <w:t>https://www.police.govt.nz/use-105</w:t>
        </w:r>
      </w:hyperlink>
    </w:p>
    <w:p w14:paraId="2564B044" w14:textId="77777777" w:rsidR="001E4D2A" w:rsidRDefault="001E4D2A" w:rsidP="002D0DED"/>
    <w:p w14:paraId="54E8C24D" w14:textId="77777777" w:rsidR="005D026F" w:rsidRDefault="005D026F" w:rsidP="002D0DED"/>
    <w:p w14:paraId="6EA7F5E4" w14:textId="0072F532" w:rsidR="007618FC" w:rsidRDefault="005D026F" w:rsidP="00B61752">
      <w:pPr>
        <w:pStyle w:val="Heading2"/>
        <w:numPr>
          <w:ilvl w:val="0"/>
          <w:numId w:val="22"/>
        </w:numPr>
        <w:ind w:left="4253" w:hanging="567"/>
      </w:pPr>
      <w:r>
        <w:br w:type="column"/>
      </w:r>
      <w:r w:rsidR="00475C13">
        <w:rPr>
          <w:noProof/>
        </w:rPr>
        <w:lastRenderedPageBreak/>
        <w:drawing>
          <wp:anchor distT="0" distB="0" distL="114300" distR="114300" simplePos="0" relativeHeight="252170240" behindDoc="0" locked="0" layoutInCell="1" allowOverlap="1" wp14:anchorId="1CF92C16" wp14:editId="78E88828">
            <wp:simplePos x="0" y="0"/>
            <wp:positionH relativeFrom="column">
              <wp:posOffset>-45720</wp:posOffset>
            </wp:positionH>
            <wp:positionV relativeFrom="paragraph">
              <wp:posOffset>0</wp:posOffset>
            </wp:positionV>
            <wp:extent cx="1620000" cy="880274"/>
            <wp:effectExtent l="0" t="0" r="0" b="0"/>
            <wp:wrapNone/>
            <wp:docPr id="1839365232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365232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8802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5FC1">
        <w:t xml:space="preserve">Health and </w:t>
      </w:r>
      <w:r w:rsidR="007446F6">
        <w:t>Disability Commissioner</w:t>
      </w:r>
    </w:p>
    <w:p w14:paraId="454124BA" w14:textId="5CB54537" w:rsidR="007446F6" w:rsidRDefault="007446F6" w:rsidP="00346352"/>
    <w:p w14:paraId="072FDEB3" w14:textId="3EBEFE48" w:rsidR="00AF1911" w:rsidRDefault="00BE1A22" w:rsidP="00AF1911">
      <w:r>
        <w:rPr>
          <w:noProof/>
        </w:rPr>
        <w:drawing>
          <wp:anchor distT="0" distB="0" distL="114300" distR="114300" simplePos="0" relativeHeight="252171264" behindDoc="0" locked="0" layoutInCell="1" allowOverlap="1" wp14:anchorId="4E60D417" wp14:editId="0BBC5714">
            <wp:simplePos x="0" y="0"/>
            <wp:positionH relativeFrom="column">
              <wp:posOffset>-91440</wp:posOffset>
            </wp:positionH>
            <wp:positionV relativeFrom="paragraph">
              <wp:posOffset>1360170</wp:posOffset>
            </wp:positionV>
            <wp:extent cx="1620000" cy="1273088"/>
            <wp:effectExtent l="0" t="0" r="0" b="3810"/>
            <wp:wrapNone/>
            <wp:docPr id="1552205247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205247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73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1911">
        <w:t xml:space="preserve">You can make a complaint to the </w:t>
      </w:r>
      <w:r w:rsidR="00AF1911" w:rsidRPr="008C3A6F">
        <w:rPr>
          <w:b/>
          <w:bCs/>
        </w:rPr>
        <w:t>Health and Disability Commissioner</w:t>
      </w:r>
      <w:r w:rsidR="00A13528">
        <w:t xml:space="preserve"> </w:t>
      </w:r>
      <w:r w:rsidR="00441F59">
        <w:t>if</w:t>
      </w:r>
      <w:r w:rsidR="0033004B">
        <w:t xml:space="preserve"> what happened to you took place </w:t>
      </w:r>
      <w:r w:rsidR="0098243D">
        <w:t>at</w:t>
      </w:r>
      <w:r w:rsidR="0033004B">
        <w:t xml:space="preserve"> a:</w:t>
      </w:r>
    </w:p>
    <w:p w14:paraId="520504BF" w14:textId="04ABC1C8" w:rsidR="0033004B" w:rsidRDefault="0098243D" w:rsidP="0098243D">
      <w:pPr>
        <w:pStyle w:val="Listtoplevel"/>
      </w:pPr>
      <w:r>
        <w:t>h</w:t>
      </w:r>
      <w:r w:rsidR="0033004B">
        <w:t xml:space="preserve">ealth </w:t>
      </w:r>
      <w:r>
        <w:t>service</w:t>
      </w:r>
    </w:p>
    <w:p w14:paraId="3A0A5805" w14:textId="41119E4E" w:rsidR="0098243D" w:rsidRDefault="0098243D" w:rsidP="0098243D">
      <w:pPr>
        <w:pStyle w:val="Listtoplevel"/>
      </w:pPr>
      <w:r>
        <w:t xml:space="preserve">disability service. </w:t>
      </w:r>
    </w:p>
    <w:p w14:paraId="37D13875" w14:textId="5DA8A63F" w:rsidR="00A13528" w:rsidRDefault="00A13528" w:rsidP="00AF1911"/>
    <w:p w14:paraId="735CA839" w14:textId="486FAEDC" w:rsidR="00AF1911" w:rsidRDefault="00511FE3" w:rsidP="00AF1911">
      <w:r>
        <w:rPr>
          <w:noProof/>
        </w:rPr>
        <w:drawing>
          <wp:anchor distT="0" distB="0" distL="114300" distR="114300" simplePos="0" relativeHeight="252176384" behindDoc="0" locked="0" layoutInCell="1" allowOverlap="1" wp14:anchorId="50168187" wp14:editId="75429E8A">
            <wp:simplePos x="0" y="0"/>
            <wp:positionH relativeFrom="column">
              <wp:posOffset>88900</wp:posOffset>
            </wp:positionH>
            <wp:positionV relativeFrom="paragraph">
              <wp:posOffset>235585</wp:posOffset>
            </wp:positionV>
            <wp:extent cx="1620000" cy="1227908"/>
            <wp:effectExtent l="0" t="0" r="0" b="0"/>
            <wp:wrapNone/>
            <wp:docPr id="1571000648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000648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27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7F40"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73312" behindDoc="1" locked="0" layoutInCell="1" allowOverlap="1" wp14:anchorId="4087E096" wp14:editId="53654726">
                <wp:simplePos x="0" y="0"/>
                <wp:positionH relativeFrom="column">
                  <wp:posOffset>2179320</wp:posOffset>
                </wp:positionH>
                <wp:positionV relativeFrom="paragraph">
                  <wp:posOffset>235585</wp:posOffset>
                </wp:positionV>
                <wp:extent cx="3599815" cy="2948940"/>
                <wp:effectExtent l="0" t="0" r="635" b="3810"/>
                <wp:wrapNone/>
                <wp:docPr id="818927898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94894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3F47EDC4" id="Rectangle 2" o:spid="_x0000_s1026" alt="&quot;&quot;" style="position:absolute;margin-left:171.6pt;margin-top:18.55pt;width:283.45pt;height:232.2pt;z-index:-25114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" fillcolor="#2258de" stroked="f" strokeweight="1pt">
                <v:fill opacity="13107f"/>
              </v:rect>
            </w:pict>
          </mc:Fallback>
        </mc:AlternateContent>
      </w:r>
    </w:p>
    <w:p w14:paraId="56ED4766" w14:textId="6884C468" w:rsidR="0098243D" w:rsidRDefault="00BE1A22" w:rsidP="00AF1911">
      <w:r>
        <w:t xml:space="preserve">The </w:t>
      </w:r>
      <w:r w:rsidRPr="008C3A6F">
        <w:rPr>
          <w:b/>
          <w:bCs/>
        </w:rPr>
        <w:t>Health and Disability Commissioner</w:t>
      </w:r>
      <w:r>
        <w:t xml:space="preserve"> protects people who use health and disability services. </w:t>
      </w:r>
    </w:p>
    <w:p w14:paraId="4D77DBCA" w14:textId="3B2EA8BC" w:rsidR="00BE1A22" w:rsidRDefault="00BE1A22" w:rsidP="00AF1911"/>
    <w:p w14:paraId="116E99D5" w14:textId="3B4E988D" w:rsidR="00867F40" w:rsidRDefault="00AE2127" w:rsidP="00AF1911">
      <w:r>
        <w:rPr>
          <w:noProof/>
        </w:rPr>
        <w:drawing>
          <wp:anchor distT="0" distB="0" distL="114300" distR="114300" simplePos="0" relativeHeight="252175360" behindDoc="0" locked="0" layoutInCell="1" allowOverlap="1" wp14:anchorId="016E42BB" wp14:editId="695176AC">
            <wp:simplePos x="0" y="0"/>
            <wp:positionH relativeFrom="column">
              <wp:posOffset>91440</wp:posOffset>
            </wp:positionH>
            <wp:positionV relativeFrom="paragraph">
              <wp:posOffset>252730</wp:posOffset>
            </wp:positionV>
            <wp:extent cx="1440000" cy="1179888"/>
            <wp:effectExtent l="0" t="0" r="8255" b="1270"/>
            <wp:wrapNone/>
            <wp:docPr id="1139200056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200056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798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39760E" w14:textId="21426EF4" w:rsidR="00867F40" w:rsidRDefault="00867F40" w:rsidP="00AF1911">
      <w:r>
        <w:t xml:space="preserve">We call the Health and Disability Commissioner </w:t>
      </w:r>
      <w:r w:rsidRPr="00867F40">
        <w:rPr>
          <w:b/>
          <w:bCs/>
        </w:rPr>
        <w:t>HDC</w:t>
      </w:r>
      <w:r>
        <w:t xml:space="preserve"> for short in this Easy Read</w:t>
      </w:r>
      <w:r w:rsidR="004A0B8D">
        <w:t xml:space="preserve"> document</w:t>
      </w:r>
      <w:r>
        <w:t xml:space="preserve">. </w:t>
      </w:r>
    </w:p>
    <w:p w14:paraId="1493D8D9" w14:textId="38250181" w:rsidR="00BE1A22" w:rsidRDefault="00BE1A22" w:rsidP="00AF1911"/>
    <w:p w14:paraId="29738094" w14:textId="77777777" w:rsidR="00BE1A22" w:rsidRDefault="00BE1A22" w:rsidP="00AF1911"/>
    <w:p w14:paraId="76A31945" w14:textId="04A27241" w:rsidR="00AF1911" w:rsidRDefault="00F47804" w:rsidP="00AF1911">
      <w:r>
        <w:br w:type="column"/>
      </w:r>
      <w:r>
        <w:rPr>
          <w:noProof/>
        </w:rPr>
        <w:lastRenderedPageBreak/>
        <w:drawing>
          <wp:anchor distT="0" distB="0" distL="114300" distR="114300" simplePos="0" relativeHeight="252174336" behindDoc="0" locked="0" layoutInCell="1" allowOverlap="1" wp14:anchorId="738D8160" wp14:editId="6F674F13">
            <wp:simplePos x="0" y="0"/>
            <wp:positionH relativeFrom="column">
              <wp:posOffset>243840</wp:posOffset>
            </wp:positionH>
            <wp:positionV relativeFrom="paragraph">
              <wp:posOffset>-38100</wp:posOffset>
            </wp:positionV>
            <wp:extent cx="1440000" cy="1440000"/>
            <wp:effectExtent l="0" t="0" r="8255" b="8255"/>
            <wp:wrapNone/>
            <wp:docPr id="721271946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271946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7F40">
        <w:t xml:space="preserve">All health and disability services should follow the rules in the </w:t>
      </w:r>
      <w:r w:rsidR="00437072">
        <w:t>Code of Health and Disability Services Cons</w:t>
      </w:r>
      <w:r>
        <w:t xml:space="preserve">umers Rights. </w:t>
      </w:r>
    </w:p>
    <w:p w14:paraId="1F27CE71" w14:textId="670BCDAD" w:rsidR="00AF1911" w:rsidRDefault="00AF1911" w:rsidP="00AF1911"/>
    <w:p w14:paraId="3A7806F6" w14:textId="4352E37F" w:rsidR="008C3A6F" w:rsidRDefault="001C0133" w:rsidP="00AF1911">
      <w:r>
        <w:rPr>
          <w:noProof/>
        </w:rPr>
        <w:drawing>
          <wp:anchor distT="0" distB="0" distL="114300" distR="114300" simplePos="0" relativeHeight="252180480" behindDoc="0" locked="0" layoutInCell="1" allowOverlap="1" wp14:anchorId="2828E2C9" wp14:editId="7A7A9620">
            <wp:simplePos x="0" y="0"/>
            <wp:positionH relativeFrom="column">
              <wp:posOffset>-134620</wp:posOffset>
            </wp:positionH>
            <wp:positionV relativeFrom="paragraph">
              <wp:posOffset>289560</wp:posOffset>
            </wp:positionV>
            <wp:extent cx="1620000" cy="1620000"/>
            <wp:effectExtent l="0" t="0" r="0" b="0"/>
            <wp:wrapNone/>
            <wp:docPr id="1572630010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630010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03C9D6" w14:textId="56C92EA5" w:rsidR="00AF1911" w:rsidRDefault="006E10A8" w:rsidP="00AF1911">
      <w:r>
        <w:t xml:space="preserve">You can contact HDC if you have experienced conversion practices in </w:t>
      </w:r>
      <w:r w:rsidR="002F68BD">
        <w:t xml:space="preserve">a </w:t>
      </w:r>
      <w:r>
        <w:t xml:space="preserve">health </w:t>
      </w:r>
      <w:r w:rsidR="002F68BD">
        <w:t>/</w:t>
      </w:r>
      <w:r>
        <w:t xml:space="preserve"> disability service by: </w:t>
      </w:r>
    </w:p>
    <w:p w14:paraId="65650425" w14:textId="5660A0BF" w:rsidR="00C01ACE" w:rsidRDefault="00126C82" w:rsidP="00C01ACE">
      <w:pPr>
        <w:pStyle w:val="Listtoplevel"/>
      </w:pPr>
      <w:r>
        <w:rPr>
          <w:b/>
          <w:bCs/>
        </w:rPr>
        <w:t>phone</w:t>
      </w:r>
      <w:r w:rsidR="00AF1911">
        <w:t xml:space="preserve">: </w:t>
      </w:r>
    </w:p>
    <w:p w14:paraId="1D62D457" w14:textId="2AA8A6BC" w:rsidR="00AF1911" w:rsidRDefault="001C0133" w:rsidP="00C01ACE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>
        <w:drawing>
          <wp:anchor distT="0" distB="0" distL="114300" distR="114300" simplePos="0" relativeHeight="252179456" behindDoc="0" locked="0" layoutInCell="1" allowOverlap="1" wp14:anchorId="5B4BB482" wp14:editId="1FC2426A">
            <wp:simplePos x="0" y="0"/>
            <wp:positionH relativeFrom="column">
              <wp:posOffset>-33020</wp:posOffset>
            </wp:positionH>
            <wp:positionV relativeFrom="paragraph">
              <wp:posOffset>451485</wp:posOffset>
            </wp:positionV>
            <wp:extent cx="1439545" cy="1439545"/>
            <wp:effectExtent l="0" t="0" r="8255" b="8255"/>
            <wp:wrapNone/>
            <wp:docPr id="507177777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177777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1911" w:rsidRPr="00C01ACE">
        <w:rPr>
          <w:b/>
          <w:bCs/>
        </w:rPr>
        <w:t>0800 11 22 33</w:t>
      </w:r>
    </w:p>
    <w:p w14:paraId="692D0F01" w14:textId="6674F55B" w:rsidR="00C01ACE" w:rsidRPr="00C01ACE" w:rsidRDefault="00126C82" w:rsidP="00C01ACE">
      <w:pPr>
        <w:pStyle w:val="Listtoplevel"/>
        <w:rPr>
          <w:b/>
          <w:bCs/>
        </w:rPr>
      </w:pPr>
      <w:r>
        <w:rPr>
          <w:b/>
          <w:bCs/>
        </w:rPr>
        <w:t>email</w:t>
      </w:r>
      <w:r w:rsidR="00C01ACE">
        <w:rPr>
          <w:b/>
          <w:bCs/>
        </w:rPr>
        <w:t>:</w:t>
      </w:r>
      <w:r w:rsidR="00AF1911" w:rsidRPr="00C01ACE">
        <w:rPr>
          <w:b/>
          <w:bCs/>
        </w:rPr>
        <w:t xml:space="preserve"> </w:t>
      </w:r>
    </w:p>
    <w:p w14:paraId="7378BD8F" w14:textId="7D2DDE6B" w:rsidR="00AF1911" w:rsidRPr="0030646B" w:rsidRDefault="00B929D9" w:rsidP="00C01ACE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hyperlink r:id="rId149" w:history="1">
        <w:r w:rsidR="00C01ACE" w:rsidRPr="0030646B">
          <w:rPr>
            <w:rStyle w:val="Hyperlink"/>
            <w:b/>
            <w:bCs/>
            <w:color w:val="auto"/>
            <w:u w:val="none"/>
          </w:rPr>
          <w:t>hdc@hdc.org.nz</w:t>
        </w:r>
      </w:hyperlink>
    </w:p>
    <w:p w14:paraId="29DA4756" w14:textId="66C560B9" w:rsidR="006E10A8" w:rsidRDefault="009E018B" w:rsidP="002F3071">
      <w:pPr>
        <w:pStyle w:val="Listtoplevel"/>
      </w:pPr>
      <w:r>
        <w:drawing>
          <wp:anchor distT="0" distB="0" distL="114300" distR="114300" simplePos="0" relativeHeight="252178432" behindDoc="0" locked="0" layoutInCell="1" allowOverlap="1" wp14:anchorId="1E80D922" wp14:editId="177FE008">
            <wp:simplePos x="0" y="0"/>
            <wp:positionH relativeFrom="column">
              <wp:posOffset>-29820</wp:posOffset>
            </wp:positionH>
            <wp:positionV relativeFrom="paragraph">
              <wp:posOffset>391795</wp:posOffset>
            </wp:positionV>
            <wp:extent cx="1620000" cy="1097170"/>
            <wp:effectExtent l="0" t="0" r="0" b="8255"/>
            <wp:wrapNone/>
            <wp:docPr id="267607944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607944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97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3071">
        <w:t>using</w:t>
      </w:r>
      <w:r w:rsidR="00AF1911">
        <w:t xml:space="preserve"> their </w:t>
      </w:r>
      <w:r w:rsidR="00AF1911" w:rsidRPr="002F3071">
        <w:rPr>
          <w:b/>
          <w:bCs/>
        </w:rPr>
        <w:t>online form</w:t>
      </w:r>
      <w:r w:rsidR="00AF1911">
        <w:t xml:space="preserve"> at</w:t>
      </w:r>
      <w:r w:rsidR="002F3071">
        <w:t xml:space="preserve"> this </w:t>
      </w:r>
      <w:r w:rsidR="002F3071" w:rsidRPr="0030646B">
        <w:rPr>
          <w:b/>
          <w:bCs/>
        </w:rPr>
        <w:t>website</w:t>
      </w:r>
      <w:r w:rsidR="002F3071">
        <w:t>:</w:t>
      </w:r>
    </w:p>
    <w:p w14:paraId="7A0CFA60" w14:textId="1F57E04A" w:rsidR="00AF1911" w:rsidRPr="0030646B" w:rsidRDefault="00B929D9" w:rsidP="002F3071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hyperlink r:id="rId151" w:history="1">
        <w:r w:rsidR="002F3071" w:rsidRPr="0030646B">
          <w:rPr>
            <w:rStyle w:val="Hyperlink"/>
            <w:b/>
            <w:bCs/>
            <w:color w:val="auto"/>
            <w:u w:val="none"/>
          </w:rPr>
          <w:t>https://tinyurl.com/bdh5uvs9</w:t>
        </w:r>
      </w:hyperlink>
      <w:r w:rsidR="00AF1911" w:rsidRPr="0030646B">
        <w:rPr>
          <w:b/>
          <w:bCs/>
        </w:rPr>
        <w:t xml:space="preserve"> </w:t>
      </w:r>
    </w:p>
    <w:p w14:paraId="406FA8DF" w14:textId="77777777" w:rsidR="006E10A8" w:rsidRDefault="006E10A8" w:rsidP="00AF1911"/>
    <w:p w14:paraId="61B88142" w14:textId="77777777" w:rsidR="006E10A8" w:rsidRDefault="006E10A8" w:rsidP="00AF1911"/>
    <w:p w14:paraId="01ACC6FC" w14:textId="19FF73A4" w:rsidR="00CE1048" w:rsidRDefault="0030646B" w:rsidP="00AF1911">
      <w:r>
        <w:br w:type="column"/>
      </w:r>
      <w:r w:rsidR="005F7176">
        <w:rPr>
          <w:noProof/>
        </w:rPr>
        <w:lastRenderedPageBreak/>
        <w:drawing>
          <wp:anchor distT="0" distB="0" distL="114300" distR="114300" simplePos="0" relativeHeight="252177408" behindDoc="0" locked="0" layoutInCell="1" allowOverlap="1" wp14:anchorId="78041A0A" wp14:editId="17C91038">
            <wp:simplePos x="0" y="0"/>
            <wp:positionH relativeFrom="column">
              <wp:posOffset>45720</wp:posOffset>
            </wp:positionH>
            <wp:positionV relativeFrom="paragraph">
              <wp:posOffset>-158115</wp:posOffset>
            </wp:positionV>
            <wp:extent cx="1440000" cy="1490471"/>
            <wp:effectExtent l="0" t="0" r="8255" b="0"/>
            <wp:wrapNone/>
            <wp:docPr id="2143026763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026763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904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1911">
        <w:t xml:space="preserve">You can find out more about </w:t>
      </w:r>
      <w:r w:rsidR="00CE1048">
        <w:t xml:space="preserve">making a complaint to </w:t>
      </w:r>
      <w:r w:rsidR="00CE1048" w:rsidRPr="00CE1048">
        <w:rPr>
          <w:b/>
          <w:bCs/>
        </w:rPr>
        <w:t>HDC</w:t>
      </w:r>
      <w:r w:rsidR="00CE1048">
        <w:t xml:space="preserve"> at their </w:t>
      </w:r>
      <w:r w:rsidR="00CE1048" w:rsidRPr="00CE1048">
        <w:rPr>
          <w:b/>
          <w:bCs/>
        </w:rPr>
        <w:t>website</w:t>
      </w:r>
      <w:r w:rsidR="00AF1911">
        <w:t xml:space="preserve">: </w:t>
      </w:r>
    </w:p>
    <w:p w14:paraId="1013C930" w14:textId="77777777" w:rsidR="00CE1048" w:rsidRDefault="00CE1048" w:rsidP="00AF1911"/>
    <w:p w14:paraId="5EEE3693" w14:textId="05976EA1" w:rsidR="00AF1911" w:rsidRPr="005F7176" w:rsidRDefault="00B929D9" w:rsidP="00AF1911">
      <w:pPr>
        <w:rPr>
          <w:b/>
          <w:bCs/>
        </w:rPr>
      </w:pPr>
      <w:hyperlink r:id="rId153" w:history="1">
        <w:r w:rsidR="00CE1048" w:rsidRPr="005F7176">
          <w:rPr>
            <w:rStyle w:val="Hyperlink"/>
            <w:b/>
            <w:bCs/>
            <w:color w:val="auto"/>
            <w:u w:val="none"/>
          </w:rPr>
          <w:t>https://tinyurl.com/mtr5jp6h</w:t>
        </w:r>
      </w:hyperlink>
    </w:p>
    <w:p w14:paraId="47FA6703" w14:textId="66F0E204" w:rsidR="00346352" w:rsidRDefault="00126C82" w:rsidP="00346352">
      <w:r>
        <w:rPr>
          <w:noProof/>
        </w:rPr>
        <w:drawing>
          <wp:anchor distT="0" distB="0" distL="114300" distR="114300" simplePos="0" relativeHeight="252294144" behindDoc="0" locked="0" layoutInCell="1" allowOverlap="1" wp14:anchorId="09AFD4F4" wp14:editId="272CB11E">
            <wp:simplePos x="0" y="0"/>
            <wp:positionH relativeFrom="column">
              <wp:posOffset>47625</wp:posOffset>
            </wp:positionH>
            <wp:positionV relativeFrom="paragraph">
              <wp:posOffset>41275</wp:posOffset>
            </wp:positionV>
            <wp:extent cx="1260000" cy="1614206"/>
            <wp:effectExtent l="0" t="0" r="0" b="5080"/>
            <wp:wrapNone/>
            <wp:docPr id="1504374828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374828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6142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07EE66" w14:textId="4A30CF83" w:rsidR="00126C82" w:rsidRDefault="00126C82" w:rsidP="00346352"/>
    <w:p w14:paraId="2E792969" w14:textId="1F504EEF" w:rsidR="00126C82" w:rsidRDefault="00126C82" w:rsidP="00346352">
      <w:r>
        <w:t xml:space="preserve">These websites are </w:t>
      </w:r>
      <w:r w:rsidRPr="00126C82">
        <w:rPr>
          <w:b/>
          <w:bCs/>
        </w:rPr>
        <w:t>not</w:t>
      </w:r>
      <w:r>
        <w:t xml:space="preserve"> in Easy Read. </w:t>
      </w:r>
    </w:p>
    <w:p w14:paraId="18557423" w14:textId="38A145C8" w:rsidR="00415241" w:rsidRDefault="00DF73EA" w:rsidP="00346352">
      <w:r>
        <w:rPr>
          <w:noProof/>
        </w:rPr>
        <w:drawing>
          <wp:anchor distT="0" distB="0" distL="114300" distR="114300" simplePos="0" relativeHeight="252152832" behindDoc="0" locked="0" layoutInCell="1" allowOverlap="1" wp14:anchorId="6B53949C" wp14:editId="212FCDC7">
            <wp:simplePos x="0" y="0"/>
            <wp:positionH relativeFrom="column">
              <wp:posOffset>-160020</wp:posOffset>
            </wp:positionH>
            <wp:positionV relativeFrom="paragraph">
              <wp:posOffset>403860</wp:posOffset>
            </wp:positionV>
            <wp:extent cx="1619885" cy="1077595"/>
            <wp:effectExtent l="0" t="0" r="0" b="8255"/>
            <wp:wrapNone/>
            <wp:docPr id="1466751833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751833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7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40A4F1" w14:textId="29C2F07B" w:rsidR="00415241" w:rsidRDefault="00415241" w:rsidP="00346352"/>
    <w:p w14:paraId="315306D5" w14:textId="5E5687B6" w:rsidR="0003429D" w:rsidRDefault="0003429D" w:rsidP="00DD68BE">
      <w:r>
        <w:t xml:space="preserve">If you are not sure </w:t>
      </w:r>
      <w:r w:rsidR="001C1F76">
        <w:t xml:space="preserve">who can </w:t>
      </w:r>
      <w:proofErr w:type="gramStart"/>
      <w:r w:rsidR="001C1F76">
        <w:t>support</w:t>
      </w:r>
      <w:proofErr w:type="gramEnd"/>
      <w:r w:rsidR="001C1F76">
        <w:t xml:space="preserve"> you</w:t>
      </w:r>
      <w:r>
        <w:t xml:space="preserve"> talk to the:</w:t>
      </w:r>
    </w:p>
    <w:p w14:paraId="16B29FFB" w14:textId="67F58131" w:rsidR="0003429D" w:rsidRDefault="00DD68BE" w:rsidP="0003429D">
      <w:pPr>
        <w:pStyle w:val="Listtoplevel"/>
      </w:pPr>
      <w:r>
        <w:rPr>
          <w:rFonts w:cs="Arial"/>
          <w:szCs w:val="32"/>
        </w:rPr>
        <w:drawing>
          <wp:anchor distT="0" distB="0" distL="114300" distR="114300" simplePos="0" relativeHeight="252154880" behindDoc="0" locked="0" layoutInCell="1" allowOverlap="1" wp14:anchorId="20DE81E7" wp14:editId="2D84A196">
            <wp:simplePos x="0" y="0"/>
            <wp:positionH relativeFrom="column">
              <wp:posOffset>1304</wp:posOffset>
            </wp:positionH>
            <wp:positionV relativeFrom="paragraph">
              <wp:posOffset>422275</wp:posOffset>
            </wp:positionV>
            <wp:extent cx="1620000" cy="246596"/>
            <wp:effectExtent l="0" t="0" r="0" b="1270"/>
            <wp:wrapNone/>
            <wp:docPr id="107633756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33756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465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429D">
        <w:t xml:space="preserve">Commission </w:t>
      </w:r>
    </w:p>
    <w:p w14:paraId="1FAC3970" w14:textId="6557ADB5" w:rsidR="0003429D" w:rsidRPr="00FB4BB6" w:rsidRDefault="00CD35AE" w:rsidP="00E65439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>
        <w:drawing>
          <wp:anchor distT="0" distB="0" distL="114300" distR="114300" simplePos="0" relativeHeight="252151808" behindDoc="0" locked="0" layoutInCell="1" allowOverlap="1" wp14:anchorId="48B93C09" wp14:editId="3A86C260">
            <wp:simplePos x="0" y="0"/>
            <wp:positionH relativeFrom="column">
              <wp:posOffset>635</wp:posOffset>
            </wp:positionH>
            <wp:positionV relativeFrom="paragraph">
              <wp:posOffset>653415</wp:posOffset>
            </wp:positionV>
            <wp:extent cx="1619885" cy="572770"/>
            <wp:effectExtent l="0" t="0" r="0" b="0"/>
            <wp:wrapNone/>
            <wp:docPr id="1840586338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586338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572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429D" w:rsidRPr="00FB4BB6">
        <w:rPr>
          <w:b/>
          <w:bCs/>
        </w:rPr>
        <w:t>or</w:t>
      </w:r>
    </w:p>
    <w:p w14:paraId="1800F21B" w14:textId="17C7C184" w:rsidR="0003429D" w:rsidRDefault="0003429D" w:rsidP="0003429D">
      <w:pPr>
        <w:pStyle w:val="Listtoplevel"/>
      </w:pPr>
      <w:r>
        <w:t xml:space="preserve">Police. </w:t>
      </w:r>
    </w:p>
    <w:p w14:paraId="70083FFE" w14:textId="2B9EEDBC" w:rsidR="0003429D" w:rsidRDefault="0003429D" w:rsidP="00FD6968"/>
    <w:p w14:paraId="1F90BCF5" w14:textId="0D66B2D3" w:rsidR="0003429D" w:rsidRDefault="0003429D" w:rsidP="00FD6968"/>
    <w:p w14:paraId="1F4F0C6A" w14:textId="37E713BB" w:rsidR="00EC7840" w:rsidRDefault="00415241" w:rsidP="00FD6968">
      <w:r>
        <w:br w:type="column"/>
      </w:r>
      <w:r>
        <w:rPr>
          <w:noProof/>
        </w:rPr>
        <w:lastRenderedPageBreak/>
        <w:drawing>
          <wp:anchor distT="0" distB="0" distL="114300" distR="114300" simplePos="0" relativeHeight="252155904" behindDoc="0" locked="0" layoutInCell="1" allowOverlap="1" wp14:anchorId="4D4EF662" wp14:editId="5437BE26">
            <wp:simplePos x="0" y="0"/>
            <wp:positionH relativeFrom="column">
              <wp:posOffset>49530</wp:posOffset>
            </wp:positionH>
            <wp:positionV relativeFrom="paragraph">
              <wp:posOffset>-135890</wp:posOffset>
            </wp:positionV>
            <wp:extent cx="1620000" cy="1620000"/>
            <wp:effectExtent l="0" t="0" r="0" b="0"/>
            <wp:wrapNone/>
            <wp:docPr id="99390795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90795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7840">
        <w:t>They</w:t>
      </w:r>
      <w:r w:rsidR="00E65439">
        <w:t xml:space="preserve"> can</w:t>
      </w:r>
      <w:r w:rsidR="005746DC">
        <w:t>:</w:t>
      </w:r>
      <w:r w:rsidR="00E65439">
        <w:t xml:space="preserve"> </w:t>
      </w:r>
    </w:p>
    <w:p w14:paraId="3CDED495" w14:textId="33D073BF" w:rsidR="0003429D" w:rsidRDefault="005746DC" w:rsidP="00EC7840">
      <w:pPr>
        <w:pStyle w:val="Listtoplevel"/>
      </w:pPr>
      <w:r>
        <w:t>tell yo</w:t>
      </w:r>
      <w:r w:rsidR="001C1F76">
        <w:t>u</w:t>
      </w:r>
      <w:r>
        <w:t xml:space="preserve"> </w:t>
      </w:r>
      <w:r w:rsidR="00DD68BE">
        <w:t xml:space="preserve">the right </w:t>
      </w:r>
      <w:r>
        <w:t>organisation to support you</w:t>
      </w:r>
    </w:p>
    <w:p w14:paraId="34E0C2BA" w14:textId="51ED6DA6" w:rsidR="00EC7840" w:rsidRDefault="00215508" w:rsidP="00EC7840">
      <w:pPr>
        <w:pStyle w:val="Listtoplevel"/>
      </w:pPr>
      <w:r>
        <w:drawing>
          <wp:anchor distT="0" distB="0" distL="114300" distR="114300" simplePos="0" relativeHeight="252251136" behindDoc="0" locked="0" layoutInCell="1" allowOverlap="1" wp14:anchorId="1C94637B" wp14:editId="50AC2823">
            <wp:simplePos x="0" y="0"/>
            <wp:positionH relativeFrom="column">
              <wp:posOffset>175079</wp:posOffset>
            </wp:positionH>
            <wp:positionV relativeFrom="paragraph">
              <wp:posOffset>361678</wp:posOffset>
            </wp:positionV>
            <wp:extent cx="1440000" cy="1179888"/>
            <wp:effectExtent l="0" t="0" r="8255" b="1270"/>
            <wp:wrapNone/>
            <wp:docPr id="634373335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373335" name="Picture 634373335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798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7840">
        <w:t xml:space="preserve">give you more information to support you to make a complaint. </w:t>
      </w:r>
    </w:p>
    <w:p w14:paraId="062A126A" w14:textId="77777777" w:rsidR="003D5941" w:rsidRDefault="003D5941" w:rsidP="003D5941"/>
    <w:p w14:paraId="6A10BA3E" w14:textId="77777777" w:rsidR="005746DC" w:rsidRDefault="005746DC" w:rsidP="003D5941"/>
    <w:p w14:paraId="244CAC74" w14:textId="270C49C3" w:rsidR="006507E0" w:rsidRDefault="006507E0" w:rsidP="006507E0">
      <w:pPr>
        <w:pStyle w:val="Heading1"/>
      </w:pPr>
      <w:bookmarkStart w:id="5" w:name="_Support_to_make"/>
      <w:bookmarkEnd w:id="5"/>
      <w:r>
        <w:br w:type="column"/>
      </w:r>
      <w:r>
        <w:lastRenderedPageBreak/>
        <w:t>Support to make a complaint about conversion practices</w:t>
      </w:r>
    </w:p>
    <w:p w14:paraId="04B413A9" w14:textId="5DC70BD7" w:rsidR="006507E0" w:rsidRDefault="00BE49BE" w:rsidP="006507E0">
      <w:r>
        <w:rPr>
          <w:noProof/>
        </w:rPr>
        <w:drawing>
          <wp:anchor distT="0" distB="0" distL="114300" distR="114300" simplePos="0" relativeHeight="252063744" behindDoc="0" locked="0" layoutInCell="1" allowOverlap="1" wp14:anchorId="21D9FD0C" wp14:editId="018043E3">
            <wp:simplePos x="0" y="0"/>
            <wp:positionH relativeFrom="column">
              <wp:posOffset>-108676</wp:posOffset>
            </wp:positionH>
            <wp:positionV relativeFrom="paragraph">
              <wp:posOffset>200842</wp:posOffset>
            </wp:positionV>
            <wp:extent cx="1440000" cy="1440000"/>
            <wp:effectExtent l="0" t="0" r="0" b="8255"/>
            <wp:wrapNone/>
            <wp:docPr id="1039776121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776121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9A7CDE" w14:textId="34B6A43A" w:rsidR="006507E0" w:rsidRDefault="006507E0" w:rsidP="006507E0"/>
    <w:p w14:paraId="7A8C61D2" w14:textId="4C2F11B5" w:rsidR="000E5949" w:rsidRDefault="00371221" w:rsidP="00371221">
      <w:r w:rsidRPr="003E38F6">
        <w:t xml:space="preserve">Making a complaint </w:t>
      </w:r>
      <w:r w:rsidR="007B3031">
        <w:t xml:space="preserve">about conversion practices </w:t>
      </w:r>
      <w:r w:rsidRPr="003E38F6">
        <w:t xml:space="preserve">can be </w:t>
      </w:r>
      <w:r w:rsidR="000E5949">
        <w:t>very hard</w:t>
      </w:r>
      <w:r w:rsidRPr="003E38F6">
        <w:t>.</w:t>
      </w:r>
    </w:p>
    <w:p w14:paraId="50AE503E" w14:textId="2135A73B" w:rsidR="000E5949" w:rsidRDefault="000E5949" w:rsidP="00371221"/>
    <w:p w14:paraId="76F7539B" w14:textId="225D3B9B" w:rsidR="000E5949" w:rsidRDefault="001D4021" w:rsidP="00371221">
      <w:r>
        <w:rPr>
          <w:noProof/>
        </w:rPr>
        <w:drawing>
          <wp:anchor distT="0" distB="0" distL="114300" distR="114300" simplePos="0" relativeHeight="252340224" behindDoc="0" locked="0" layoutInCell="1" allowOverlap="1" wp14:anchorId="10645DA2" wp14:editId="0022EB6E">
            <wp:simplePos x="0" y="0"/>
            <wp:positionH relativeFrom="column">
              <wp:posOffset>-109220</wp:posOffset>
            </wp:positionH>
            <wp:positionV relativeFrom="paragraph">
              <wp:posOffset>91984</wp:posOffset>
            </wp:positionV>
            <wp:extent cx="1260000" cy="1260000"/>
            <wp:effectExtent l="0" t="0" r="0" b="0"/>
            <wp:wrapNone/>
            <wp:docPr id="2010842067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842067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C1937E" w14:textId="756E95F6" w:rsidR="000E5949" w:rsidRDefault="000E5949" w:rsidP="00371221">
      <w:r>
        <w:t xml:space="preserve">We think it is a good idea you get support to make your complaint </w:t>
      </w:r>
      <w:r w:rsidR="00371221" w:rsidRPr="003E38F6">
        <w:t xml:space="preserve"> </w:t>
      </w:r>
    </w:p>
    <w:p w14:paraId="2DEAF2F8" w14:textId="32713A60" w:rsidR="000E5949" w:rsidRDefault="000E5949" w:rsidP="00371221"/>
    <w:p w14:paraId="745AFBC2" w14:textId="3CD940EE" w:rsidR="000E5949" w:rsidRDefault="001D4021" w:rsidP="00371221">
      <w:r>
        <w:rPr>
          <w:noProof/>
        </w:rPr>
        <w:drawing>
          <wp:anchor distT="0" distB="0" distL="114300" distR="114300" simplePos="0" relativeHeight="252064768" behindDoc="0" locked="0" layoutInCell="1" allowOverlap="1" wp14:anchorId="09E96AD5" wp14:editId="40DC699D">
            <wp:simplePos x="0" y="0"/>
            <wp:positionH relativeFrom="column">
              <wp:posOffset>-108585</wp:posOffset>
            </wp:positionH>
            <wp:positionV relativeFrom="paragraph">
              <wp:posOffset>194764</wp:posOffset>
            </wp:positionV>
            <wp:extent cx="1620000" cy="1073299"/>
            <wp:effectExtent l="0" t="0" r="0" b="0"/>
            <wp:wrapNone/>
            <wp:docPr id="759183826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183826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732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9A53C" w14:textId="030B4C08" w:rsidR="00E72681" w:rsidRDefault="00371221" w:rsidP="00371221">
      <w:r w:rsidRPr="003E38F6">
        <w:t xml:space="preserve">You </w:t>
      </w:r>
      <w:r w:rsidR="000E5949">
        <w:t xml:space="preserve">can </w:t>
      </w:r>
      <w:r w:rsidRPr="003E38F6">
        <w:t xml:space="preserve">talk about it with someone you trust. </w:t>
      </w:r>
    </w:p>
    <w:p w14:paraId="5B374B5B" w14:textId="09B68126" w:rsidR="00E72681" w:rsidRDefault="00E72681" w:rsidP="00371221"/>
    <w:p w14:paraId="499D259A" w14:textId="3C01EBDC" w:rsidR="00E72681" w:rsidRDefault="00E72681" w:rsidP="00371221"/>
    <w:p w14:paraId="0C91338F" w14:textId="398531F2" w:rsidR="00341A86" w:rsidRDefault="007B3031" w:rsidP="00371221">
      <w:r>
        <w:br w:type="column"/>
      </w:r>
      <w:r>
        <w:rPr>
          <w:noProof/>
        </w:rPr>
        <w:lastRenderedPageBreak/>
        <w:drawing>
          <wp:anchor distT="0" distB="0" distL="114300" distR="114300" simplePos="0" relativeHeight="252106752" behindDoc="0" locked="0" layoutInCell="1" allowOverlap="1" wp14:anchorId="619E81BA" wp14:editId="3749D778">
            <wp:simplePos x="0" y="0"/>
            <wp:positionH relativeFrom="column">
              <wp:posOffset>-123825</wp:posOffset>
            </wp:positionH>
            <wp:positionV relativeFrom="paragraph">
              <wp:posOffset>-349885</wp:posOffset>
            </wp:positionV>
            <wp:extent cx="1440000" cy="1345234"/>
            <wp:effectExtent l="0" t="0" r="8255" b="7620"/>
            <wp:wrapNone/>
            <wp:docPr id="488573111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573111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3452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0145">
        <w:t>It is</w:t>
      </w:r>
      <w:r w:rsidR="00371221" w:rsidRPr="003E38F6">
        <w:t xml:space="preserve"> also a </w:t>
      </w:r>
      <w:r w:rsidR="00C30145">
        <w:t xml:space="preserve">good idea to </w:t>
      </w:r>
      <w:r w:rsidR="00341A86">
        <w:t xml:space="preserve">keep </w:t>
      </w:r>
      <w:r w:rsidR="00341A86" w:rsidRPr="00BC5118">
        <w:rPr>
          <w:b/>
          <w:bCs/>
        </w:rPr>
        <w:t>records</w:t>
      </w:r>
      <w:r w:rsidR="00341A86">
        <w:t xml:space="preserve"> about:</w:t>
      </w:r>
    </w:p>
    <w:p w14:paraId="679DF5F5" w14:textId="6095AF76" w:rsidR="00341A86" w:rsidRDefault="00CD35AE" w:rsidP="00341A86">
      <w:pPr>
        <w:pStyle w:val="ListParagraph"/>
      </w:pPr>
      <w:r>
        <w:rPr>
          <w:noProof/>
        </w:rPr>
        <w:drawing>
          <wp:anchor distT="0" distB="0" distL="114300" distR="114300" simplePos="0" relativeHeight="252107776" behindDoc="0" locked="0" layoutInCell="1" allowOverlap="1" wp14:anchorId="58469FBB" wp14:editId="26DBE0A0">
            <wp:simplePos x="0" y="0"/>
            <wp:positionH relativeFrom="column">
              <wp:posOffset>106680</wp:posOffset>
            </wp:positionH>
            <wp:positionV relativeFrom="paragraph">
              <wp:posOffset>554355</wp:posOffset>
            </wp:positionV>
            <wp:extent cx="1260000" cy="1484053"/>
            <wp:effectExtent l="0" t="0" r="0" b="1905"/>
            <wp:wrapNone/>
            <wp:docPr id="493166080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166080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4840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1A86">
        <w:t>what happened</w:t>
      </w:r>
    </w:p>
    <w:p w14:paraId="2259B098" w14:textId="3AECE75C" w:rsidR="00341A86" w:rsidRDefault="00341A86" w:rsidP="00341A86">
      <w:pPr>
        <w:pStyle w:val="ListParagraph"/>
      </w:pPr>
      <w:r>
        <w:t>when it happened</w:t>
      </w:r>
    </w:p>
    <w:p w14:paraId="7E379023" w14:textId="31FC7AB1" w:rsidR="00C30145" w:rsidRDefault="00341A86" w:rsidP="00341A86">
      <w:pPr>
        <w:pStyle w:val="ListParagraph"/>
      </w:pPr>
      <w:r>
        <w:t>the people who were doing the conversion practices.</w:t>
      </w:r>
    </w:p>
    <w:p w14:paraId="792C6438" w14:textId="77777777" w:rsidR="007B3031" w:rsidRDefault="007B3031" w:rsidP="007B3031"/>
    <w:p w14:paraId="1A8E7782" w14:textId="77777777" w:rsidR="007B3031" w:rsidRDefault="007B3031" w:rsidP="007B3031"/>
    <w:p w14:paraId="332E738D" w14:textId="660AFBB6" w:rsidR="00C30145" w:rsidRDefault="00574AC5" w:rsidP="00371221"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2108800" behindDoc="0" locked="0" layoutInCell="1" allowOverlap="1" wp14:anchorId="2E384D1D" wp14:editId="5C451F48">
            <wp:simplePos x="0" y="0"/>
            <wp:positionH relativeFrom="column">
              <wp:posOffset>175260</wp:posOffset>
            </wp:positionH>
            <wp:positionV relativeFrom="paragraph">
              <wp:posOffset>-205740</wp:posOffset>
            </wp:positionV>
            <wp:extent cx="1620000" cy="1280062"/>
            <wp:effectExtent l="0" t="0" r="0" b="0"/>
            <wp:wrapNone/>
            <wp:docPr id="699008005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008005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800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7685"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066816" behindDoc="1" locked="0" layoutInCell="1" allowOverlap="1" wp14:anchorId="70DC4A58" wp14:editId="5809D0CD">
                <wp:simplePos x="0" y="0"/>
                <wp:positionH relativeFrom="column">
                  <wp:posOffset>2217420</wp:posOffset>
                </wp:positionH>
                <wp:positionV relativeFrom="paragraph">
                  <wp:posOffset>-106680</wp:posOffset>
                </wp:positionV>
                <wp:extent cx="3599815" cy="2598420"/>
                <wp:effectExtent l="0" t="0" r="635" b="0"/>
                <wp:wrapNone/>
                <wp:docPr id="2068704704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59842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D7BAA7" w14:textId="318CAB3A" w:rsidR="00CE63BF" w:rsidRPr="00CE63BF" w:rsidRDefault="00CE63BF" w:rsidP="00CE63BF">
                            <w:pPr>
                              <w:ind w:left="0"/>
                              <w:jc w:val="center"/>
                              <w:rPr>
                                <w:lang w:val="en-NZ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70DC4A58" id="Rectangle 2" o:spid="_x0000_s1035" alt="&quot;&quot;" style="position:absolute;left:0;text-align:left;margin-left:174.6pt;margin-top:-8.4pt;width:283.45pt;height:204.6pt;z-index:-25124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" fillcolor="#2258de" stroked="f" strokeweight="1pt">
                <v:fill opacity="13107f"/>
                <v:textbox>
                  <w:txbxContent>
                    <w:p w14:paraId="34D7BAA7" w14:textId="318CAB3A" w:rsidR="00CE63BF" w:rsidRPr="00CE63BF" w:rsidRDefault="00CE63BF" w:rsidP="00CE63BF">
                      <w:pPr>
                        <w:ind w:left="0"/>
                        <w:jc w:val="center"/>
                        <w:rPr>
                          <w:lang w:val="en-NZ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5B7685">
        <w:t xml:space="preserve">Here </w:t>
      </w:r>
      <w:r w:rsidR="005B7685" w:rsidRPr="005B7685">
        <w:rPr>
          <w:b/>
          <w:bCs/>
        </w:rPr>
        <w:t>r</w:t>
      </w:r>
      <w:r w:rsidR="00341A86" w:rsidRPr="005B7685">
        <w:rPr>
          <w:b/>
          <w:bCs/>
        </w:rPr>
        <w:t>e</w:t>
      </w:r>
      <w:r w:rsidR="005B7685" w:rsidRPr="005B7685">
        <w:rPr>
          <w:b/>
          <w:bCs/>
        </w:rPr>
        <w:t>cords</w:t>
      </w:r>
      <w:r w:rsidR="005B7685">
        <w:t xml:space="preserve"> </w:t>
      </w:r>
      <w:r w:rsidR="00CE63BF">
        <w:t>are</w:t>
      </w:r>
      <w:r w:rsidR="005B7685">
        <w:t xml:space="preserve"> </w:t>
      </w:r>
      <w:r w:rsidR="00C2405D">
        <w:t xml:space="preserve">keeping information about things that have happened. </w:t>
      </w:r>
    </w:p>
    <w:p w14:paraId="7713559F" w14:textId="62EB0F40" w:rsidR="00C67E04" w:rsidRDefault="00574AC5" w:rsidP="00371221">
      <w:r>
        <w:rPr>
          <w:noProof/>
        </w:rPr>
        <w:drawing>
          <wp:anchor distT="0" distB="0" distL="114300" distR="114300" simplePos="0" relativeHeight="252109824" behindDoc="0" locked="0" layoutInCell="1" allowOverlap="1" wp14:anchorId="29608DDB" wp14:editId="62CE0018">
            <wp:simplePos x="0" y="0"/>
            <wp:positionH relativeFrom="column">
              <wp:posOffset>266700</wp:posOffset>
            </wp:positionH>
            <wp:positionV relativeFrom="paragraph">
              <wp:posOffset>83820</wp:posOffset>
            </wp:positionV>
            <wp:extent cx="1620000" cy="1620000"/>
            <wp:effectExtent l="0" t="0" r="0" b="0"/>
            <wp:wrapNone/>
            <wp:docPr id="443873999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873999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3F1FF" w14:textId="3DF473D9" w:rsidR="00C67E04" w:rsidRDefault="00C67E04" w:rsidP="00371221"/>
    <w:p w14:paraId="7D4D45D4" w14:textId="64CBF78E" w:rsidR="00C67E04" w:rsidRDefault="00C67E04" w:rsidP="00C67E04">
      <w:r>
        <w:t>Th</w:t>
      </w:r>
      <w:r w:rsidR="00CE3676">
        <w:t>is</w:t>
      </w:r>
      <w:r>
        <w:t xml:space="preserve"> can be doing something like writing down what has happened. </w:t>
      </w:r>
    </w:p>
    <w:p w14:paraId="4861D406" w14:textId="60A3EA0B" w:rsidR="005B7685" w:rsidRDefault="005B7685" w:rsidP="00371221"/>
    <w:p w14:paraId="35278522" w14:textId="6EC04A2A" w:rsidR="005B7685" w:rsidRDefault="001B7073" w:rsidP="00371221">
      <w:r>
        <w:rPr>
          <w:noProof/>
        </w:rPr>
        <w:drawing>
          <wp:anchor distT="0" distB="0" distL="114300" distR="114300" simplePos="0" relativeHeight="252253184" behindDoc="0" locked="0" layoutInCell="1" allowOverlap="1" wp14:anchorId="2BAA30B7" wp14:editId="778C9B4E">
            <wp:simplePos x="0" y="0"/>
            <wp:positionH relativeFrom="column">
              <wp:posOffset>76200</wp:posOffset>
            </wp:positionH>
            <wp:positionV relativeFrom="paragraph">
              <wp:posOffset>34199</wp:posOffset>
            </wp:positionV>
            <wp:extent cx="1620000" cy="1097170"/>
            <wp:effectExtent l="0" t="0" r="0" b="8255"/>
            <wp:wrapNone/>
            <wp:docPr id="1054274960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607944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97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B2C959" w14:textId="745EAA83" w:rsidR="00371221" w:rsidRDefault="005B7685" w:rsidP="00371221">
      <w:r>
        <w:t xml:space="preserve">Keeping records </w:t>
      </w:r>
      <w:r w:rsidR="00371221" w:rsidRPr="003E38F6">
        <w:t xml:space="preserve">can support </w:t>
      </w:r>
      <w:r w:rsidR="009C29F8">
        <w:t>you to make your</w:t>
      </w:r>
      <w:r w:rsidR="00371221" w:rsidRPr="003E38F6">
        <w:t xml:space="preserve"> complaint</w:t>
      </w:r>
      <w:r>
        <w:t xml:space="preserve">. </w:t>
      </w:r>
    </w:p>
    <w:p w14:paraId="33EF3F22" w14:textId="0BFDF226" w:rsidR="005B7685" w:rsidRDefault="00800455" w:rsidP="00371221">
      <w:r>
        <w:rPr>
          <w:noProof/>
        </w:rPr>
        <mc:AlternateContent>
          <mc:Choice Requires="wpg">
            <w:drawing>
              <wp:anchor distT="0" distB="0" distL="114300" distR="114300" simplePos="0" relativeHeight="252113920" behindDoc="0" locked="0" layoutInCell="1" allowOverlap="1" wp14:anchorId="15A812BC" wp14:editId="13E68AFD">
                <wp:simplePos x="0" y="0"/>
                <wp:positionH relativeFrom="column">
                  <wp:posOffset>-68580</wp:posOffset>
                </wp:positionH>
                <wp:positionV relativeFrom="paragraph">
                  <wp:posOffset>183515</wp:posOffset>
                </wp:positionV>
                <wp:extent cx="1863725" cy="1619885"/>
                <wp:effectExtent l="0" t="0" r="3175" b="0"/>
                <wp:wrapNone/>
                <wp:docPr id="1945468525" name="Group 5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3725" cy="1619885"/>
                          <a:chOff x="0" y="0"/>
                          <a:chExt cx="1863725" cy="1619885"/>
                        </a:xfrm>
                      </wpg:grpSpPr>
                      <pic:pic xmlns:pic="http://schemas.openxmlformats.org/drawingml/2006/picture">
                        <pic:nvPicPr>
                          <pic:cNvPr id="1404091215" name="Picture 4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45910" name="Picture 50" descr="A red x on a black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92480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700D7828" id="Group 51" o:spid="_x0000_s1026" alt="&quot;&quot;" style="position:absolute;margin-left:-5.4pt;margin-top:14.45pt;width:146.75pt;height:127.55pt;z-index:252113920" coordsize="18637,16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">
                <v:shape id="Picture 47" o:spid="_x0000_s1027" type="#_x0000_t75" alt="&quot;&quot;" style="position:absolute;left:2438;width:16199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">
                  <v:imagedata r:id="rId163" o:title=""/>
                </v:shape>
                <v:shape id="Picture 50" o:spid="_x0000_s1028" type="#_x0000_t75" alt="A red x on a black background&#10;&#10;AI-generated content may be incorrect." style="position:absolute;top:7924;width:685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">
                  <v:imagedata r:id="rId15" o:title="A red x on a black background&#10;&#10;AI-generated content may be incorrect"/>
                </v:shape>
              </v:group>
            </w:pict>
          </mc:Fallback>
        </mc:AlternateContent>
      </w:r>
    </w:p>
    <w:p w14:paraId="043F6635" w14:textId="0196EEF5" w:rsidR="005B7685" w:rsidRDefault="005B7685" w:rsidP="00371221"/>
    <w:p w14:paraId="42A4E41F" w14:textId="7F884C33" w:rsidR="005B7685" w:rsidRDefault="005B7685" w:rsidP="00371221">
      <w:r>
        <w:t xml:space="preserve">You do not have to keep records. </w:t>
      </w:r>
    </w:p>
    <w:p w14:paraId="304D5DCF" w14:textId="5039542C" w:rsidR="00CD23A7" w:rsidRDefault="007B3031" w:rsidP="00371221">
      <w:r>
        <w:rPr>
          <w:noProof/>
        </w:rPr>
        <w:lastRenderedPageBreak/>
        <w:drawing>
          <wp:anchor distT="0" distB="0" distL="114300" distR="114300" simplePos="0" relativeHeight="252271616" behindDoc="0" locked="0" layoutInCell="1" allowOverlap="1" wp14:anchorId="425F0B7A" wp14:editId="61F82CA1">
            <wp:simplePos x="0" y="0"/>
            <wp:positionH relativeFrom="column">
              <wp:posOffset>-43997</wp:posOffset>
            </wp:positionH>
            <wp:positionV relativeFrom="paragraph">
              <wp:posOffset>-361859</wp:posOffset>
            </wp:positionV>
            <wp:extent cx="1440000" cy="1440000"/>
            <wp:effectExtent l="0" t="0" r="8255" b="0"/>
            <wp:wrapNone/>
            <wp:docPr id="2145380331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380331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7685">
        <w:t xml:space="preserve">You can also find support </w:t>
      </w:r>
      <w:r w:rsidR="002E2454">
        <w:t>at places in your</w:t>
      </w:r>
      <w:r w:rsidR="005B7685">
        <w:t xml:space="preserve"> community</w:t>
      </w:r>
      <w:r w:rsidR="00CB2E7B">
        <w:t>.</w:t>
      </w:r>
    </w:p>
    <w:p w14:paraId="077234C9" w14:textId="1688B9C3" w:rsidR="002E2454" w:rsidRDefault="002E2454" w:rsidP="00371221"/>
    <w:p w14:paraId="4A5ED282" w14:textId="164B3639" w:rsidR="002E2454" w:rsidRDefault="007B3031" w:rsidP="00371221">
      <w:r>
        <w:rPr>
          <w:noProof/>
        </w:rPr>
        <w:drawing>
          <wp:anchor distT="0" distB="0" distL="114300" distR="114300" simplePos="0" relativeHeight="252114944" behindDoc="0" locked="0" layoutInCell="1" allowOverlap="1" wp14:anchorId="09B7A0ED" wp14:editId="0E6EBF77">
            <wp:simplePos x="0" y="0"/>
            <wp:positionH relativeFrom="column">
              <wp:posOffset>-224155</wp:posOffset>
            </wp:positionH>
            <wp:positionV relativeFrom="paragraph">
              <wp:posOffset>137795</wp:posOffset>
            </wp:positionV>
            <wp:extent cx="1260000" cy="1260000"/>
            <wp:effectExtent l="0" t="0" r="0" b="0"/>
            <wp:wrapNone/>
            <wp:docPr id="1839889569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889569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84DC65" w14:textId="4AE513C3" w:rsidR="002E2454" w:rsidRDefault="002E2454" w:rsidP="00371221">
      <w:r>
        <w:t xml:space="preserve">We have listed some of these places </w:t>
      </w:r>
      <w:r w:rsidR="007B3031">
        <w:t>here</w:t>
      </w:r>
      <w:r>
        <w:t xml:space="preserve">. </w:t>
      </w:r>
    </w:p>
    <w:p w14:paraId="09B5FBC1" w14:textId="7BBDAA44" w:rsidR="00412A02" w:rsidRDefault="00412A02" w:rsidP="00371221"/>
    <w:p w14:paraId="66D67F79" w14:textId="3639E199" w:rsidR="00412A02" w:rsidRDefault="00F54F6C" w:rsidP="00371221">
      <w:r>
        <w:rPr>
          <w:noProof/>
        </w:rPr>
        <w:drawing>
          <wp:anchor distT="0" distB="0" distL="114300" distR="114300" simplePos="0" relativeHeight="252307456" behindDoc="0" locked="0" layoutInCell="1" allowOverlap="1" wp14:anchorId="758AA81D" wp14:editId="78A37C22">
            <wp:simplePos x="0" y="0"/>
            <wp:positionH relativeFrom="column">
              <wp:posOffset>-95250</wp:posOffset>
            </wp:positionH>
            <wp:positionV relativeFrom="paragraph">
              <wp:posOffset>95250</wp:posOffset>
            </wp:positionV>
            <wp:extent cx="1080000" cy="1383605"/>
            <wp:effectExtent l="0" t="0" r="6350" b="7620"/>
            <wp:wrapNone/>
            <wp:docPr id="159600827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00827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383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8D2ABE" w14:textId="76D6A05A" w:rsidR="00412A02" w:rsidRDefault="00412A02" w:rsidP="00371221">
      <w:r>
        <w:t xml:space="preserve">None of these websites are in Easy Read. </w:t>
      </w:r>
    </w:p>
    <w:p w14:paraId="66DEE313" w14:textId="77777777" w:rsidR="00CD23A7" w:rsidRDefault="00CD23A7" w:rsidP="00371221"/>
    <w:p w14:paraId="42C78EA5" w14:textId="2679697A" w:rsidR="00371221" w:rsidRDefault="00371221" w:rsidP="00371221"/>
    <w:p w14:paraId="7CB8177F" w14:textId="1AD04357" w:rsidR="00371221" w:rsidRDefault="00687ACA" w:rsidP="00687ACA">
      <w:pPr>
        <w:pStyle w:val="ListParagraph"/>
        <w:numPr>
          <w:ilvl w:val="0"/>
          <w:numId w:val="26"/>
        </w:numPr>
        <w:ind w:left="4253" w:hanging="567"/>
      </w:pPr>
      <w:r>
        <w:rPr>
          <w:noProof/>
        </w:rPr>
        <w:drawing>
          <wp:anchor distT="0" distB="0" distL="114300" distR="114300" simplePos="0" relativeHeight="252067840" behindDoc="0" locked="0" layoutInCell="1" allowOverlap="1" wp14:anchorId="49A30EFF" wp14:editId="2E0A52D6">
            <wp:simplePos x="0" y="0"/>
            <wp:positionH relativeFrom="column">
              <wp:posOffset>-91440</wp:posOffset>
            </wp:positionH>
            <wp:positionV relativeFrom="paragraph">
              <wp:posOffset>196215</wp:posOffset>
            </wp:positionV>
            <wp:extent cx="1620000" cy="1201649"/>
            <wp:effectExtent l="0" t="0" r="0" b="0"/>
            <wp:wrapNone/>
            <wp:docPr id="1959577917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577917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016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1221" w:rsidRPr="00687ACA">
        <w:rPr>
          <w:b/>
          <w:bCs/>
        </w:rPr>
        <w:t>Citizens Advice Bureau (CAB)</w:t>
      </w:r>
      <w:r w:rsidR="00371221">
        <w:t xml:space="preserve"> </w:t>
      </w:r>
    </w:p>
    <w:p w14:paraId="6E3C6B90" w14:textId="77777777" w:rsidR="00CF0737" w:rsidRDefault="00CF0737" w:rsidP="00371221"/>
    <w:p w14:paraId="3D6A4EE2" w14:textId="31423E71" w:rsidR="00371221" w:rsidRDefault="00371221" w:rsidP="00371221">
      <w:r>
        <w:t>CAB</w:t>
      </w:r>
      <w:r w:rsidRPr="00CE2B5A">
        <w:t xml:space="preserve"> </w:t>
      </w:r>
      <w:r w:rsidR="00E30D3F">
        <w:t>support</w:t>
      </w:r>
      <w:r w:rsidRPr="00CE2B5A">
        <w:t xml:space="preserve"> people to </w:t>
      </w:r>
      <w:r w:rsidR="00855491">
        <w:br/>
      </w:r>
      <w:r w:rsidRPr="00CE2B5A">
        <w:t xml:space="preserve">know </w:t>
      </w:r>
      <w:r w:rsidR="009838C6">
        <w:t>/</w:t>
      </w:r>
      <w:r w:rsidRPr="00CE2B5A">
        <w:t xml:space="preserve"> understand their rights.</w:t>
      </w:r>
    </w:p>
    <w:p w14:paraId="5D3E6A89" w14:textId="77777777" w:rsidR="00CF0737" w:rsidRDefault="00CF0737" w:rsidP="00371221"/>
    <w:p w14:paraId="1F2EB68D" w14:textId="77777777" w:rsidR="0053636B" w:rsidRDefault="0053636B" w:rsidP="00371221"/>
    <w:p w14:paraId="5BB2A445" w14:textId="77777777" w:rsidR="0053636B" w:rsidRDefault="0053636B" w:rsidP="0053636B">
      <w:r w:rsidRPr="008746C7">
        <w:rPr>
          <w:rFonts w:eastAsia="Calibri"/>
          <w:noProof/>
        </w:rPr>
        <w:drawing>
          <wp:anchor distT="0" distB="0" distL="114300" distR="114300" simplePos="0" relativeHeight="252102656" behindDoc="0" locked="0" layoutInCell="1" allowOverlap="1" wp14:anchorId="6F54CB7F" wp14:editId="7AAA5609">
            <wp:simplePos x="0" y="0"/>
            <wp:positionH relativeFrom="margin">
              <wp:posOffset>80010</wp:posOffset>
            </wp:positionH>
            <wp:positionV relativeFrom="paragraph">
              <wp:posOffset>13450</wp:posOffset>
            </wp:positionV>
            <wp:extent cx="1356995" cy="1412875"/>
            <wp:effectExtent l="0" t="0" r="0" b="0"/>
            <wp:wrapNone/>
            <wp:docPr id="1097954952" name="Picture 10979549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954952" name="Picture 10979549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95" cy="141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46C7">
        <w:t xml:space="preserve">You can find more information on their </w:t>
      </w:r>
      <w:r w:rsidRPr="008746C7">
        <w:rPr>
          <w:b/>
          <w:bCs/>
        </w:rPr>
        <w:t>website</w:t>
      </w:r>
      <w:r w:rsidRPr="008746C7">
        <w:t>:</w:t>
      </w:r>
    </w:p>
    <w:p w14:paraId="6E376524" w14:textId="77777777" w:rsidR="0053636B" w:rsidRPr="00203907" w:rsidRDefault="0053636B" w:rsidP="00371221"/>
    <w:p w14:paraId="4BED7DD5" w14:textId="0D1EBF3B" w:rsidR="00CF0737" w:rsidRPr="00203907" w:rsidRDefault="00B929D9" w:rsidP="00371221">
      <w:hyperlink r:id="rId169" w:history="1">
        <w:r w:rsidR="00BB2E54" w:rsidRPr="000F458F">
          <w:rPr>
            <w:rStyle w:val="Hyperlink"/>
            <w:b/>
            <w:bCs/>
            <w:color w:val="auto"/>
            <w:u w:val="none"/>
          </w:rPr>
          <w:t>www.cab.org.nz</w:t>
        </w:r>
      </w:hyperlink>
    </w:p>
    <w:p w14:paraId="2E9B724B" w14:textId="77777777" w:rsidR="00BB2E54" w:rsidRPr="00203907" w:rsidRDefault="00BB2E54" w:rsidP="00371221"/>
    <w:p w14:paraId="0F3F3121" w14:textId="6CCFA8B0" w:rsidR="00CF0737" w:rsidRDefault="00CF0737" w:rsidP="00371221"/>
    <w:p w14:paraId="518B9AC6" w14:textId="6F5EE5B8" w:rsidR="00371221" w:rsidRPr="00F974B1" w:rsidRDefault="007B3031" w:rsidP="00687ACA">
      <w:pPr>
        <w:pStyle w:val="Heading2"/>
        <w:numPr>
          <w:ilvl w:val="0"/>
          <w:numId w:val="26"/>
        </w:numPr>
        <w:ind w:left="4253" w:hanging="567"/>
      </w:pPr>
      <w:r>
        <w:br w:type="column"/>
      </w:r>
      <w:r w:rsidR="009838C6" w:rsidRPr="00F974B1">
        <w:rPr>
          <w:noProof/>
        </w:rPr>
        <w:lastRenderedPageBreak/>
        <w:drawing>
          <wp:anchor distT="0" distB="0" distL="114300" distR="114300" simplePos="0" relativeHeight="252068864" behindDoc="0" locked="0" layoutInCell="1" allowOverlap="1" wp14:anchorId="53A71F65" wp14:editId="7F840CBD">
            <wp:simplePos x="0" y="0"/>
            <wp:positionH relativeFrom="column">
              <wp:posOffset>0</wp:posOffset>
            </wp:positionH>
            <wp:positionV relativeFrom="paragraph">
              <wp:posOffset>-10795</wp:posOffset>
            </wp:positionV>
            <wp:extent cx="1620000" cy="972000"/>
            <wp:effectExtent l="0" t="0" r="0" b="0"/>
            <wp:wrapNone/>
            <wp:docPr id="206644220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44220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1221" w:rsidRPr="00F974B1">
        <w:t xml:space="preserve">Community Law Centre </w:t>
      </w:r>
    </w:p>
    <w:p w14:paraId="6AD8CF4E" w14:textId="68678CCF" w:rsidR="00F974B1" w:rsidRDefault="00F974B1" w:rsidP="00371221"/>
    <w:p w14:paraId="73BD70B9" w14:textId="094252A1" w:rsidR="00371221" w:rsidRDefault="00371221" w:rsidP="00371221">
      <w:r>
        <w:t xml:space="preserve">Community law centres give free legal </w:t>
      </w:r>
      <w:r w:rsidR="00CE3676">
        <w:t>support</w:t>
      </w:r>
      <w:r>
        <w:t xml:space="preserve"> to people who </w:t>
      </w:r>
      <w:r w:rsidR="00BB2E54">
        <w:t>do not</w:t>
      </w:r>
      <w:r>
        <w:t xml:space="preserve"> have much money.</w:t>
      </w:r>
    </w:p>
    <w:p w14:paraId="69FDE5D9" w14:textId="77777777" w:rsidR="007C30B2" w:rsidRDefault="007C30B2" w:rsidP="00371221"/>
    <w:p w14:paraId="25E20F6D" w14:textId="77777777" w:rsidR="005C591A" w:rsidRDefault="005C591A" w:rsidP="00371221"/>
    <w:p w14:paraId="339388D1" w14:textId="77777777" w:rsidR="005C591A" w:rsidRDefault="005C591A" w:rsidP="005C591A">
      <w:r w:rsidRPr="008746C7">
        <w:rPr>
          <w:rFonts w:eastAsia="Calibri"/>
          <w:noProof/>
        </w:rPr>
        <w:drawing>
          <wp:anchor distT="0" distB="0" distL="114300" distR="114300" simplePos="0" relativeHeight="252116992" behindDoc="0" locked="0" layoutInCell="1" allowOverlap="1" wp14:anchorId="3DF48E38" wp14:editId="49B3EA82">
            <wp:simplePos x="0" y="0"/>
            <wp:positionH relativeFrom="margin">
              <wp:posOffset>-3810</wp:posOffset>
            </wp:positionH>
            <wp:positionV relativeFrom="paragraph">
              <wp:posOffset>120015</wp:posOffset>
            </wp:positionV>
            <wp:extent cx="1356995" cy="1412875"/>
            <wp:effectExtent l="0" t="0" r="0" b="0"/>
            <wp:wrapNone/>
            <wp:docPr id="486301734" name="Picture 4863017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212498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95" cy="141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46C7">
        <w:t xml:space="preserve">You can find more information on their </w:t>
      </w:r>
      <w:r w:rsidRPr="008746C7">
        <w:rPr>
          <w:b/>
          <w:bCs/>
        </w:rPr>
        <w:t>website</w:t>
      </w:r>
      <w:r w:rsidRPr="008746C7">
        <w:t>:</w:t>
      </w:r>
    </w:p>
    <w:p w14:paraId="3D7AFA16" w14:textId="1F93353F" w:rsidR="007C30B2" w:rsidRDefault="007C30B2" w:rsidP="00371221"/>
    <w:p w14:paraId="6F470F73" w14:textId="14289D86" w:rsidR="0000296F" w:rsidRDefault="00B929D9" w:rsidP="00371221">
      <w:pPr>
        <w:rPr>
          <w:b/>
          <w:bCs/>
        </w:rPr>
      </w:pPr>
      <w:hyperlink r:id="rId170" w:history="1">
        <w:r w:rsidR="0000296F" w:rsidRPr="00203907">
          <w:rPr>
            <w:rStyle w:val="Hyperlink"/>
            <w:b/>
            <w:bCs/>
            <w:color w:val="auto"/>
            <w:u w:val="none"/>
          </w:rPr>
          <w:t>www.communitylaw.org.nz</w:t>
        </w:r>
      </w:hyperlink>
    </w:p>
    <w:p w14:paraId="3E2EDECD" w14:textId="65D3CD01" w:rsidR="00BB2E54" w:rsidRPr="0000296F" w:rsidRDefault="00BB2E54" w:rsidP="00371221">
      <w:pPr>
        <w:rPr>
          <w:b/>
          <w:bCs/>
        </w:rPr>
      </w:pPr>
    </w:p>
    <w:p w14:paraId="459A5E65" w14:textId="16274D19" w:rsidR="00371221" w:rsidRDefault="00371221" w:rsidP="00371221"/>
    <w:p w14:paraId="0DCA49B9" w14:textId="0BE33827" w:rsidR="005A1ED2" w:rsidRPr="00C47877" w:rsidRDefault="00787155" w:rsidP="00687ACA">
      <w:pPr>
        <w:pStyle w:val="Heading2"/>
        <w:numPr>
          <w:ilvl w:val="0"/>
          <w:numId w:val="26"/>
        </w:numPr>
        <w:ind w:left="4253" w:hanging="567"/>
      </w:pPr>
      <w:r>
        <w:br w:type="column"/>
      </w:r>
      <w:r w:rsidR="000F458F">
        <w:rPr>
          <w:noProof/>
        </w:rPr>
        <w:lastRenderedPageBreak/>
        <w:drawing>
          <wp:anchor distT="0" distB="0" distL="114300" distR="114300" simplePos="0" relativeHeight="252069888" behindDoc="0" locked="0" layoutInCell="1" allowOverlap="1" wp14:anchorId="4DBCAB58" wp14:editId="07E9BB14">
            <wp:simplePos x="0" y="0"/>
            <wp:positionH relativeFrom="column">
              <wp:posOffset>0</wp:posOffset>
            </wp:positionH>
            <wp:positionV relativeFrom="paragraph">
              <wp:posOffset>-27305</wp:posOffset>
            </wp:positionV>
            <wp:extent cx="1080000" cy="1817318"/>
            <wp:effectExtent l="0" t="0" r="0" b="0"/>
            <wp:wrapNone/>
            <wp:docPr id="124753113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53113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8173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371221" w:rsidRPr="00C47877">
        <w:t>OutLine</w:t>
      </w:r>
      <w:proofErr w:type="spellEnd"/>
      <w:r w:rsidR="00371221" w:rsidRPr="00C47877">
        <w:t xml:space="preserve"> </w:t>
      </w:r>
    </w:p>
    <w:p w14:paraId="5FE13DA2" w14:textId="77777777" w:rsidR="005A1ED2" w:rsidRDefault="005A1ED2" w:rsidP="00371221"/>
    <w:p w14:paraId="4816DE61" w14:textId="7B29D9E1" w:rsidR="004A2AD9" w:rsidRDefault="00C47877" w:rsidP="00371221">
      <w:proofErr w:type="spellStart"/>
      <w:r>
        <w:t>OutLine</w:t>
      </w:r>
      <w:proofErr w:type="spellEnd"/>
      <w:r>
        <w:t xml:space="preserve"> supports </w:t>
      </w:r>
      <w:r w:rsidR="00CB5A62">
        <w:t>people</w:t>
      </w:r>
      <w:r w:rsidR="009A3433">
        <w:t xml:space="preserve"> of any age</w:t>
      </w:r>
      <w:r>
        <w:t xml:space="preserve"> </w:t>
      </w:r>
      <w:r w:rsidR="004A2AD9">
        <w:t>with</w:t>
      </w:r>
      <w:r w:rsidR="00811763">
        <w:t xml:space="preserve"> their</w:t>
      </w:r>
      <w:r w:rsidR="004A2AD9">
        <w:t xml:space="preserve"> mental health </w:t>
      </w:r>
      <w:r w:rsidR="00665A81">
        <w:t>like</w:t>
      </w:r>
      <w:r>
        <w:t xml:space="preserve"> the</w:t>
      </w:r>
      <w:r w:rsidR="004A2AD9">
        <w:t>:</w:t>
      </w:r>
    </w:p>
    <w:p w14:paraId="78E496DB" w14:textId="61DC8ECE" w:rsidR="000C5C6E" w:rsidRDefault="00F25FC9" w:rsidP="00811763">
      <w:pPr>
        <w:pStyle w:val="Listtoplevel"/>
      </w:pPr>
      <w:r>
        <w:t>R</w:t>
      </w:r>
      <w:r w:rsidR="00C47877">
        <w:t>ainbow community</w:t>
      </w:r>
    </w:p>
    <w:p w14:paraId="2C1B82FF" w14:textId="3C910F94" w:rsidR="00CB5A62" w:rsidRDefault="000C5C6E" w:rsidP="000C5C6E">
      <w:pPr>
        <w:pStyle w:val="Listtoplevel"/>
        <w:numPr>
          <w:ilvl w:val="0"/>
          <w:numId w:val="0"/>
        </w:numPr>
        <w:ind w:left="4253"/>
      </w:pPr>
      <w:r>
        <w:t>and</w:t>
      </w:r>
      <w:r w:rsidR="009567D3">
        <w:t xml:space="preserve"> </w:t>
      </w:r>
    </w:p>
    <w:p w14:paraId="0160B82A" w14:textId="2E6FB598" w:rsidR="000C5C6E" w:rsidRDefault="004364C2" w:rsidP="000502B2">
      <w:pPr>
        <w:pStyle w:val="Listtoplevel"/>
      </w:pPr>
      <w:r>
        <w:drawing>
          <wp:anchor distT="0" distB="0" distL="114300" distR="114300" simplePos="0" relativeHeight="252272640" behindDoc="0" locked="0" layoutInCell="1" allowOverlap="1" wp14:anchorId="23A0C447" wp14:editId="08D506BE">
            <wp:simplePos x="0" y="0"/>
            <wp:positionH relativeFrom="column">
              <wp:posOffset>136525</wp:posOffset>
            </wp:positionH>
            <wp:positionV relativeFrom="paragraph">
              <wp:posOffset>234405</wp:posOffset>
            </wp:positionV>
            <wp:extent cx="1440000" cy="1440000"/>
            <wp:effectExtent l="0" t="0" r="0" b="8255"/>
            <wp:wrapNone/>
            <wp:docPr id="1169467034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467034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1B74">
        <w:t>allies of the Rainbow community like their:</w:t>
      </w:r>
      <w:r w:rsidR="00811763">
        <w:t xml:space="preserve"> </w:t>
      </w:r>
    </w:p>
    <w:p w14:paraId="1E71AB76" w14:textId="77777777" w:rsidR="000C5C6E" w:rsidRDefault="00811763" w:rsidP="000C5C6E">
      <w:pPr>
        <w:pStyle w:val="Listsecondlevel"/>
      </w:pPr>
      <w:r>
        <w:t>friends</w:t>
      </w:r>
      <w:r w:rsidR="009C58D5">
        <w:t xml:space="preserve"> </w:t>
      </w:r>
    </w:p>
    <w:p w14:paraId="53CEC34B" w14:textId="086ED1C2" w:rsidR="00811763" w:rsidRDefault="00811763" w:rsidP="000C5C6E">
      <w:pPr>
        <w:pStyle w:val="Listsecondlevel"/>
      </w:pPr>
      <w:r>
        <w:t>wh</w:t>
      </w:r>
      <w:r w:rsidR="00CC571A" w:rsidRPr="009C58D5">
        <w:rPr>
          <w:rFonts w:cs="Arial"/>
        </w:rPr>
        <w:t>ā</w:t>
      </w:r>
      <w:r>
        <w:t xml:space="preserve">nau / families. </w:t>
      </w:r>
    </w:p>
    <w:p w14:paraId="7C494266" w14:textId="7813D760" w:rsidR="00CB5A62" w:rsidRDefault="0003184D" w:rsidP="00371221">
      <w:r>
        <w:rPr>
          <w:noProof/>
        </w:rPr>
        <w:drawing>
          <wp:anchor distT="0" distB="0" distL="114300" distR="114300" simplePos="0" relativeHeight="252121088" behindDoc="0" locked="0" layoutInCell="1" allowOverlap="1" wp14:anchorId="0689772D" wp14:editId="09C1A0BD">
            <wp:simplePos x="0" y="0"/>
            <wp:positionH relativeFrom="column">
              <wp:posOffset>0</wp:posOffset>
            </wp:positionH>
            <wp:positionV relativeFrom="paragraph">
              <wp:posOffset>33655</wp:posOffset>
            </wp:positionV>
            <wp:extent cx="1080000" cy="1582189"/>
            <wp:effectExtent l="0" t="0" r="6350" b="0"/>
            <wp:wrapNone/>
            <wp:docPr id="1081718723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718723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5821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221E21" w14:textId="1DF32156" w:rsidR="00FC522A" w:rsidRDefault="00FC522A" w:rsidP="00371221"/>
    <w:p w14:paraId="4A8F2AE6" w14:textId="0A6F9D36" w:rsidR="00EE3A7B" w:rsidRDefault="00EE3A7B" w:rsidP="006E1CA0">
      <w:pPr>
        <w:spacing w:line="336" w:lineRule="auto"/>
      </w:pPr>
      <w:proofErr w:type="spellStart"/>
      <w:r>
        <w:t>OutLine</w:t>
      </w:r>
      <w:proofErr w:type="spellEnd"/>
      <w:r w:rsidR="00E26274">
        <w:t xml:space="preserve"> </w:t>
      </w:r>
      <w:r>
        <w:t xml:space="preserve">work with people all </w:t>
      </w:r>
      <w:r w:rsidR="00787155">
        <w:t>around</w:t>
      </w:r>
      <w:r>
        <w:t xml:space="preserve"> the country</w:t>
      </w:r>
      <w:r w:rsidR="00E26274">
        <w:t>.</w:t>
      </w:r>
    </w:p>
    <w:p w14:paraId="57839D53" w14:textId="77777777" w:rsidR="00E26274" w:rsidRDefault="00E26274" w:rsidP="006E1CA0">
      <w:pPr>
        <w:spacing w:line="336" w:lineRule="auto"/>
      </w:pPr>
    </w:p>
    <w:p w14:paraId="72941D05" w14:textId="36301070" w:rsidR="00AE5B4A" w:rsidRDefault="001D7A03" w:rsidP="006E1CA0">
      <w:pPr>
        <w:spacing w:line="336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20064" behindDoc="0" locked="0" layoutInCell="1" allowOverlap="1" wp14:anchorId="6CF37512" wp14:editId="1638527F">
                <wp:simplePos x="0" y="0"/>
                <wp:positionH relativeFrom="column">
                  <wp:posOffset>-45720</wp:posOffset>
                </wp:positionH>
                <wp:positionV relativeFrom="paragraph">
                  <wp:posOffset>266065</wp:posOffset>
                </wp:positionV>
                <wp:extent cx="1835785" cy="951865"/>
                <wp:effectExtent l="0" t="0" r="0" b="635"/>
                <wp:wrapNone/>
                <wp:docPr id="67581957" name="Group 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5785" cy="951865"/>
                          <a:chOff x="0" y="0"/>
                          <a:chExt cx="1835785" cy="951865"/>
                        </a:xfrm>
                      </wpg:grpSpPr>
                      <pic:pic xmlns:pic="http://schemas.openxmlformats.org/drawingml/2006/picture">
                        <pic:nvPicPr>
                          <pic:cNvPr id="361010672" name="Picture 5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8147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151730" name="Picture 5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49680" y="365760"/>
                            <a:ext cx="586105" cy="586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1619F011" id="Group 55" o:spid="_x0000_s1026" alt="&quot;&quot;" style="position:absolute;margin-left:-3.6pt;margin-top:20.95pt;width:144.55pt;height:74.95pt;z-index:252120064" coordsize="18357,95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">
                <v:shape id="Picture 53" o:spid="_x0000_s1027" type="#_x0000_t75" alt="&quot;&quot;" style="position:absolute;width:16198;height:8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">
                  <v:imagedata r:id="rId119" o:title=""/>
                </v:shape>
                <v:shape id="Picture 54" o:spid="_x0000_s1028" type="#_x0000_t75" alt="&quot;&quot;" style="position:absolute;left:12496;top:3657;width:5861;height:5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">
                  <v:imagedata r:id="rId15" o:title=""/>
                </v:shape>
              </v:group>
            </w:pict>
          </mc:Fallback>
        </mc:AlternateContent>
      </w:r>
    </w:p>
    <w:p w14:paraId="38F62641" w14:textId="34E58851" w:rsidR="00E26274" w:rsidRDefault="00E26274" w:rsidP="006E1CA0">
      <w:pPr>
        <w:spacing w:line="336" w:lineRule="auto"/>
      </w:pPr>
      <w:r>
        <w:t xml:space="preserve">Their services do not cost you money. </w:t>
      </w:r>
    </w:p>
    <w:p w14:paraId="24F6870E" w14:textId="5AD42CDA" w:rsidR="00EE3A7B" w:rsidRDefault="00EE3A7B" w:rsidP="006E1CA0">
      <w:pPr>
        <w:spacing w:line="336" w:lineRule="auto"/>
      </w:pPr>
    </w:p>
    <w:p w14:paraId="66A8AB92" w14:textId="3C50CEF9" w:rsidR="00EE3A7B" w:rsidRDefault="00EE3A7B" w:rsidP="006E1CA0">
      <w:pPr>
        <w:spacing w:line="336" w:lineRule="auto"/>
      </w:pPr>
    </w:p>
    <w:p w14:paraId="6C02D326" w14:textId="40E0257C" w:rsidR="00E26274" w:rsidRDefault="00EA0380" w:rsidP="00AE5B4A">
      <w:pPr>
        <w:spacing w:line="336" w:lineRule="auto"/>
      </w:pPr>
      <w:r>
        <w:br w:type="column"/>
      </w:r>
      <w:r w:rsidR="00D465F2">
        <w:rPr>
          <w:noProof/>
        </w:rPr>
        <w:lastRenderedPageBreak/>
        <w:drawing>
          <wp:anchor distT="0" distB="0" distL="114300" distR="114300" simplePos="0" relativeHeight="252122112" behindDoc="0" locked="0" layoutInCell="1" allowOverlap="1" wp14:anchorId="2013E02B" wp14:editId="64403AE4">
            <wp:simplePos x="0" y="0"/>
            <wp:positionH relativeFrom="column">
              <wp:posOffset>83820</wp:posOffset>
            </wp:positionH>
            <wp:positionV relativeFrom="paragraph">
              <wp:posOffset>-251460</wp:posOffset>
            </wp:positionV>
            <wp:extent cx="1080000" cy="1378897"/>
            <wp:effectExtent l="0" t="0" r="6350" b="0"/>
            <wp:wrapNone/>
            <wp:docPr id="422067515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067515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3788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3D37">
        <w:t>Outline</w:t>
      </w:r>
      <w:r w:rsidR="00E26274">
        <w:t xml:space="preserve"> services are things like:</w:t>
      </w:r>
    </w:p>
    <w:p w14:paraId="0586A942" w14:textId="720AE14F" w:rsidR="004A37FF" w:rsidRDefault="00E26274" w:rsidP="00AE5B4A">
      <w:pPr>
        <w:pStyle w:val="Listtoplevel"/>
        <w:spacing w:line="336" w:lineRule="auto"/>
      </w:pPr>
      <w:r>
        <w:t>a</w:t>
      </w:r>
      <w:r w:rsidR="00371221" w:rsidRPr="003E38F6">
        <w:t xml:space="preserve"> support line</w:t>
      </w:r>
      <w:r w:rsidR="00151ED6">
        <w:t xml:space="preserve"> you can call</w:t>
      </w:r>
    </w:p>
    <w:p w14:paraId="0080BB07" w14:textId="535FDAD4" w:rsidR="00CA6ABF" w:rsidRDefault="00017BB5" w:rsidP="00AE5B4A">
      <w:pPr>
        <w:pStyle w:val="Listtoplevel"/>
        <w:spacing w:line="336" w:lineRule="auto"/>
      </w:pPr>
      <w:r>
        <w:drawing>
          <wp:anchor distT="0" distB="0" distL="114300" distR="114300" simplePos="0" relativeHeight="252103680" behindDoc="0" locked="0" layoutInCell="1" allowOverlap="1" wp14:anchorId="6B8B4BD9" wp14:editId="73B37F0B">
            <wp:simplePos x="0" y="0"/>
            <wp:positionH relativeFrom="column">
              <wp:posOffset>-121920</wp:posOffset>
            </wp:positionH>
            <wp:positionV relativeFrom="paragraph">
              <wp:posOffset>551180</wp:posOffset>
            </wp:positionV>
            <wp:extent cx="1440000" cy="1440000"/>
            <wp:effectExtent l="0" t="0" r="0" b="8255"/>
            <wp:wrapNone/>
            <wp:docPr id="1617279663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279663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6173">
        <w:t xml:space="preserve">an </w:t>
      </w:r>
      <w:r w:rsidR="00371221" w:rsidRPr="003E38F6">
        <w:t>online chat support service</w:t>
      </w:r>
      <w:r w:rsidR="00CA6ABF">
        <w:t xml:space="preserve"> open:</w:t>
      </w:r>
    </w:p>
    <w:p w14:paraId="51672006" w14:textId="0AEF2D6C" w:rsidR="00CA6ABF" w:rsidRDefault="00CA6ABF" w:rsidP="00AE5B4A">
      <w:pPr>
        <w:pStyle w:val="Listsecondlevel"/>
        <w:spacing w:line="336" w:lineRule="auto"/>
      </w:pPr>
      <w:r>
        <w:t>everyday</w:t>
      </w:r>
    </w:p>
    <w:p w14:paraId="09363F40" w14:textId="255C947D" w:rsidR="004A37FF" w:rsidRDefault="00367550" w:rsidP="00AE5B4A">
      <w:pPr>
        <w:pStyle w:val="Listsecondlevel"/>
        <w:spacing w:line="336" w:lineRule="auto"/>
      </w:pPr>
      <w:r>
        <w:t>from</w:t>
      </w:r>
      <w:r w:rsidR="00371221" w:rsidRPr="003E38F6">
        <w:t xml:space="preserve"> 6pm</w:t>
      </w:r>
      <w:r w:rsidR="004F0EFA">
        <w:t xml:space="preserve"> to</w:t>
      </w:r>
      <w:r w:rsidR="00CA6ABF">
        <w:t xml:space="preserve"> </w:t>
      </w:r>
      <w:r w:rsidR="00371221" w:rsidRPr="003E38F6">
        <w:t>9pm</w:t>
      </w:r>
      <w:r w:rsidR="00CA6ABF">
        <w:t xml:space="preserve">. </w:t>
      </w:r>
    </w:p>
    <w:p w14:paraId="02AA51D8" w14:textId="7FECC4D2" w:rsidR="004A37FF" w:rsidRDefault="005356B1" w:rsidP="00AE5B4A">
      <w:pPr>
        <w:pStyle w:val="Listtoplevel"/>
        <w:spacing w:line="336" w:lineRule="auto"/>
      </w:pPr>
      <w:r w:rsidRPr="00C62BAC">
        <w:drawing>
          <wp:anchor distT="0" distB="0" distL="114300" distR="114300" simplePos="0" relativeHeight="252100608" behindDoc="0" locked="0" layoutInCell="1" allowOverlap="1" wp14:anchorId="2872CAD8" wp14:editId="5935A93C">
            <wp:simplePos x="0" y="0"/>
            <wp:positionH relativeFrom="margin">
              <wp:posOffset>-121920</wp:posOffset>
            </wp:positionH>
            <wp:positionV relativeFrom="paragraph">
              <wp:posOffset>281940</wp:posOffset>
            </wp:positionV>
            <wp:extent cx="1648460" cy="1648460"/>
            <wp:effectExtent l="0" t="0" r="8890" b="0"/>
            <wp:wrapNone/>
            <wp:docPr id="57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136948" name="Picture 1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460" cy="164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37FF">
        <w:t>give</w:t>
      </w:r>
      <w:r w:rsidR="00371221" w:rsidRPr="003E38F6">
        <w:t xml:space="preserve"> </w:t>
      </w:r>
      <w:r w:rsidR="00371221" w:rsidRPr="00943C47">
        <w:rPr>
          <w:b/>
          <w:bCs/>
        </w:rPr>
        <w:t>peer support</w:t>
      </w:r>
      <w:r w:rsidR="00371221" w:rsidRPr="003E38F6">
        <w:t xml:space="preserve"> for trans </w:t>
      </w:r>
      <w:r w:rsidR="00EA0380">
        <w:t>/</w:t>
      </w:r>
      <w:r w:rsidR="00371221" w:rsidRPr="003E38F6">
        <w:t xml:space="preserve"> </w:t>
      </w:r>
      <w:r w:rsidR="00EA0380">
        <w:br/>
      </w:r>
      <w:r w:rsidR="00371221" w:rsidRPr="003E38F6">
        <w:t>non-binary people in Tāmaki Makaurau Auckland</w:t>
      </w:r>
    </w:p>
    <w:p w14:paraId="5BCC0763" w14:textId="4E3EBD03" w:rsidR="00371221" w:rsidRDefault="00602F8C" w:rsidP="00AE5B4A">
      <w:pPr>
        <w:pStyle w:val="Listtoplevel"/>
        <w:spacing w:line="336" w:lineRule="auto"/>
      </w:pPr>
      <w:r>
        <w:t xml:space="preserve">give support to </w:t>
      </w:r>
      <w:r w:rsidR="00986CC2">
        <w:t xml:space="preserve">people who have experienced </w:t>
      </w:r>
      <w:r w:rsidR="00371221" w:rsidRPr="003E38F6">
        <w:t>conversion practices</w:t>
      </w:r>
      <w:r w:rsidR="00371221">
        <w:t>.</w:t>
      </w:r>
    </w:p>
    <w:p w14:paraId="59753349" w14:textId="75E57CAC" w:rsidR="004D342A" w:rsidRDefault="004D342A" w:rsidP="00AE5B4A">
      <w:pPr>
        <w:spacing w:line="336" w:lineRule="auto"/>
      </w:pPr>
    </w:p>
    <w:p w14:paraId="4D8EEF43" w14:textId="0A7C47A3" w:rsidR="004D342A" w:rsidRDefault="00706176" w:rsidP="00AE5B4A">
      <w:pPr>
        <w:spacing w:line="336" w:lineRule="auto"/>
      </w:pPr>
      <w:r>
        <w:rPr>
          <w:noProof/>
        </w:rPr>
        <w:drawing>
          <wp:anchor distT="0" distB="0" distL="114300" distR="114300" simplePos="0" relativeHeight="252181504" behindDoc="0" locked="0" layoutInCell="1" allowOverlap="1" wp14:anchorId="22FD58C3" wp14:editId="4BDE3D9D">
            <wp:simplePos x="0" y="0"/>
            <wp:positionH relativeFrom="column">
              <wp:posOffset>0</wp:posOffset>
            </wp:positionH>
            <wp:positionV relativeFrom="paragraph">
              <wp:posOffset>134620</wp:posOffset>
            </wp:positionV>
            <wp:extent cx="1620000" cy="1299267"/>
            <wp:effectExtent l="0" t="0" r="0" b="0"/>
            <wp:wrapNone/>
            <wp:docPr id="679302613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302613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992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342A"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05728" behindDoc="1" locked="0" layoutInCell="1" allowOverlap="1" wp14:anchorId="01C3A662" wp14:editId="481DB8DD">
                <wp:simplePos x="0" y="0"/>
                <wp:positionH relativeFrom="column">
                  <wp:posOffset>2209800</wp:posOffset>
                </wp:positionH>
                <wp:positionV relativeFrom="paragraph">
                  <wp:posOffset>233680</wp:posOffset>
                </wp:positionV>
                <wp:extent cx="3599815" cy="1082040"/>
                <wp:effectExtent l="0" t="0" r="635" b="3810"/>
                <wp:wrapNone/>
                <wp:docPr id="1888655934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08204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0D789C" w14:textId="77777777" w:rsidR="004D342A" w:rsidRPr="00CE63BF" w:rsidRDefault="004D342A" w:rsidP="004D342A">
                            <w:pPr>
                              <w:ind w:left="0"/>
                              <w:jc w:val="center"/>
                              <w:rPr>
                                <w:lang w:val="en-NZ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01C3A662" id="_x0000_s1036" alt="&quot;&quot;" style="position:absolute;left:0;text-align:left;margin-left:174pt;margin-top:18.4pt;width:283.45pt;height:85.2pt;z-index:-25121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" fillcolor="#2258de" stroked="f" strokeweight="1pt">
                <v:fill opacity="13107f"/>
                <v:textbox>
                  <w:txbxContent>
                    <w:p w14:paraId="270D789C" w14:textId="77777777" w:rsidR="004D342A" w:rsidRPr="00CE63BF" w:rsidRDefault="004D342A" w:rsidP="004D342A">
                      <w:pPr>
                        <w:ind w:left="0"/>
                        <w:jc w:val="center"/>
                        <w:rPr>
                          <w:lang w:val="en-NZ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753F9439" w14:textId="1951FD5D" w:rsidR="005A1ED2" w:rsidRDefault="004D342A" w:rsidP="00AE5B4A">
      <w:pPr>
        <w:spacing w:line="336" w:lineRule="auto"/>
      </w:pPr>
      <w:r>
        <w:t xml:space="preserve">Here </w:t>
      </w:r>
      <w:r w:rsidRPr="004D342A">
        <w:rPr>
          <w:b/>
          <w:bCs/>
        </w:rPr>
        <w:t>peer support</w:t>
      </w:r>
      <w:r>
        <w:t xml:space="preserve"> is when you get support from somebody you can trust in the </w:t>
      </w:r>
      <w:r w:rsidR="00A04A93">
        <w:t>R</w:t>
      </w:r>
      <w:r>
        <w:t xml:space="preserve">ainbow community. </w:t>
      </w:r>
      <w:r w:rsidR="006E1CA0">
        <w:br/>
      </w:r>
    </w:p>
    <w:p w14:paraId="0B1B9B41" w14:textId="187B1D49" w:rsidR="00BE10C5" w:rsidRDefault="00E26173" w:rsidP="00AE5B4A">
      <w:pPr>
        <w:spacing w:line="336" w:lineRule="auto"/>
        <w:rPr>
          <w:b/>
          <w:bCs/>
        </w:rPr>
      </w:pPr>
      <w:r>
        <w:br w:type="column"/>
      </w:r>
      <w:r>
        <w:rPr>
          <w:noProof/>
        </w:rPr>
        <w:lastRenderedPageBreak/>
        <w:drawing>
          <wp:anchor distT="0" distB="0" distL="114300" distR="114300" simplePos="0" relativeHeight="252124160" behindDoc="0" locked="0" layoutInCell="1" allowOverlap="1" wp14:anchorId="63E1AC18" wp14:editId="0F201A91">
            <wp:simplePos x="0" y="0"/>
            <wp:positionH relativeFrom="column">
              <wp:posOffset>0</wp:posOffset>
            </wp:positionH>
            <wp:positionV relativeFrom="paragraph">
              <wp:posOffset>-60960</wp:posOffset>
            </wp:positionV>
            <wp:extent cx="1080000" cy="1817318"/>
            <wp:effectExtent l="0" t="0" r="0" b="0"/>
            <wp:wrapNone/>
            <wp:docPr id="1241406078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406078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8173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10C5" w:rsidRPr="00BE10C5">
        <w:t>You can</w:t>
      </w:r>
      <w:r w:rsidR="00BE10C5">
        <w:rPr>
          <w:b/>
          <w:bCs/>
        </w:rPr>
        <w:t xml:space="preserve"> phone</w:t>
      </w:r>
      <w:r w:rsidR="002A3D37">
        <w:rPr>
          <w:b/>
          <w:bCs/>
        </w:rPr>
        <w:t xml:space="preserve"> </w:t>
      </w:r>
      <w:r w:rsidR="002A3D37">
        <w:t>Outline on</w:t>
      </w:r>
      <w:r w:rsidR="00BE10C5">
        <w:rPr>
          <w:b/>
          <w:bCs/>
        </w:rPr>
        <w:t>:</w:t>
      </w:r>
    </w:p>
    <w:p w14:paraId="08D94459" w14:textId="77777777" w:rsidR="00BE10C5" w:rsidRDefault="00BE10C5" w:rsidP="00AE5B4A">
      <w:pPr>
        <w:spacing w:line="336" w:lineRule="auto"/>
        <w:rPr>
          <w:b/>
          <w:bCs/>
        </w:rPr>
      </w:pPr>
    </w:p>
    <w:p w14:paraId="3F772ED9" w14:textId="121FB126" w:rsidR="004F0EFA" w:rsidRPr="00103616" w:rsidRDefault="005A1ED2" w:rsidP="00AE5B4A">
      <w:pPr>
        <w:spacing w:line="336" w:lineRule="auto"/>
        <w:rPr>
          <w:b/>
          <w:bCs/>
        </w:rPr>
      </w:pPr>
      <w:r w:rsidRPr="00103616">
        <w:rPr>
          <w:b/>
          <w:bCs/>
        </w:rPr>
        <w:t xml:space="preserve">0800 688 5463 </w:t>
      </w:r>
    </w:p>
    <w:p w14:paraId="5858B097" w14:textId="77777777" w:rsidR="004F0EFA" w:rsidRDefault="004F0EFA" w:rsidP="00AE5B4A">
      <w:pPr>
        <w:spacing w:line="336" w:lineRule="auto"/>
      </w:pPr>
    </w:p>
    <w:p w14:paraId="42D19BC8" w14:textId="77777777" w:rsidR="00AE5B4A" w:rsidRDefault="00AE5B4A" w:rsidP="00AE5B4A">
      <w:pPr>
        <w:spacing w:line="336" w:lineRule="auto"/>
      </w:pPr>
    </w:p>
    <w:p w14:paraId="6303E045" w14:textId="32AB66B9" w:rsidR="00103616" w:rsidRDefault="00103616" w:rsidP="00AE5B4A">
      <w:pPr>
        <w:spacing w:line="336" w:lineRule="auto"/>
      </w:pPr>
      <w:r>
        <w:t xml:space="preserve">It does not cost you money to </w:t>
      </w:r>
      <w:r w:rsidR="00311EEF">
        <w:t>call.</w:t>
      </w:r>
    </w:p>
    <w:p w14:paraId="6749E4C2" w14:textId="77777777" w:rsidR="00E26173" w:rsidRDefault="00E26173" w:rsidP="00AE5B4A">
      <w:pPr>
        <w:spacing w:line="336" w:lineRule="auto"/>
      </w:pPr>
    </w:p>
    <w:p w14:paraId="75043179" w14:textId="77777777" w:rsidR="00E26173" w:rsidRDefault="00E26173" w:rsidP="00AE5B4A">
      <w:pPr>
        <w:spacing w:line="336" w:lineRule="auto"/>
      </w:pPr>
    </w:p>
    <w:p w14:paraId="71B971E8" w14:textId="2271278A" w:rsidR="00103616" w:rsidRPr="00E07112" w:rsidRDefault="00E07112" w:rsidP="00AE5B4A">
      <w:pPr>
        <w:spacing w:line="336" w:lineRule="auto"/>
      </w:pPr>
      <w:r w:rsidRPr="008746C7">
        <w:rPr>
          <w:rFonts w:eastAsia="Calibri" w:cs="Arial"/>
          <w:noProof/>
          <w:szCs w:val="32"/>
        </w:rPr>
        <w:drawing>
          <wp:anchor distT="0" distB="0" distL="114300" distR="114300" simplePos="0" relativeHeight="252098560" behindDoc="0" locked="0" layoutInCell="1" allowOverlap="1" wp14:anchorId="1F009859" wp14:editId="48434EDF">
            <wp:simplePos x="0" y="0"/>
            <wp:positionH relativeFrom="margin">
              <wp:posOffset>0</wp:posOffset>
            </wp:positionH>
            <wp:positionV relativeFrom="paragraph">
              <wp:posOffset>182880</wp:posOffset>
            </wp:positionV>
            <wp:extent cx="1356995" cy="1412875"/>
            <wp:effectExtent l="0" t="0" r="0" b="0"/>
            <wp:wrapNone/>
            <wp:docPr id="1556016219" name="Picture 15560162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212498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95" cy="141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3616" w:rsidRPr="008746C7">
        <w:rPr>
          <w:rFonts w:cs="Arial"/>
          <w:szCs w:val="32"/>
        </w:rPr>
        <w:t xml:space="preserve">You can find more information on their </w:t>
      </w:r>
      <w:r w:rsidR="00103616" w:rsidRPr="008746C7">
        <w:rPr>
          <w:rFonts w:cs="Arial"/>
          <w:b/>
          <w:bCs/>
          <w:szCs w:val="32"/>
        </w:rPr>
        <w:t>website</w:t>
      </w:r>
      <w:r w:rsidR="00103616" w:rsidRPr="008746C7">
        <w:rPr>
          <w:rFonts w:cs="Arial"/>
          <w:szCs w:val="32"/>
        </w:rPr>
        <w:t>:</w:t>
      </w:r>
    </w:p>
    <w:p w14:paraId="10CF9F74" w14:textId="77777777" w:rsidR="00103616" w:rsidRDefault="00103616" w:rsidP="00AE5B4A">
      <w:pPr>
        <w:spacing w:line="336" w:lineRule="auto"/>
        <w:rPr>
          <w:rFonts w:cs="Arial"/>
          <w:szCs w:val="32"/>
        </w:rPr>
      </w:pPr>
    </w:p>
    <w:p w14:paraId="3066A7ED" w14:textId="7253B83B" w:rsidR="005A1ED2" w:rsidRPr="000F458F" w:rsidRDefault="00B929D9" w:rsidP="00AE5B4A">
      <w:pPr>
        <w:spacing w:line="336" w:lineRule="auto"/>
        <w:rPr>
          <w:b/>
          <w:bCs/>
        </w:rPr>
      </w:pPr>
      <w:hyperlink r:id="rId178" w:history="1">
        <w:r w:rsidR="000F458F" w:rsidRPr="000F458F">
          <w:rPr>
            <w:rStyle w:val="Hyperlink"/>
            <w:b/>
            <w:bCs/>
            <w:color w:val="auto"/>
            <w:u w:val="none"/>
          </w:rPr>
          <w:t>www.outline.org.nz</w:t>
        </w:r>
      </w:hyperlink>
    </w:p>
    <w:p w14:paraId="0C4439B6" w14:textId="77777777" w:rsidR="005A1ED2" w:rsidRDefault="005A1ED2" w:rsidP="00371221"/>
    <w:p w14:paraId="0BC75258" w14:textId="77777777" w:rsidR="00103616" w:rsidRDefault="00103616" w:rsidP="00371221"/>
    <w:p w14:paraId="6E5E3BF6" w14:textId="1BAA3828" w:rsidR="00371221" w:rsidRPr="00075A9E" w:rsidRDefault="00AE5B4A" w:rsidP="00687ACA">
      <w:pPr>
        <w:pStyle w:val="Heading2"/>
        <w:numPr>
          <w:ilvl w:val="0"/>
          <w:numId w:val="26"/>
        </w:numPr>
        <w:ind w:left="4253" w:hanging="567"/>
      </w:pPr>
      <w:r>
        <w:br w:type="column"/>
      </w:r>
      <w:r w:rsidR="000F458F" w:rsidRPr="00075A9E">
        <w:rPr>
          <w:noProof/>
        </w:rPr>
        <w:lastRenderedPageBreak/>
        <w:drawing>
          <wp:anchor distT="0" distB="0" distL="114300" distR="114300" simplePos="0" relativeHeight="252070912" behindDoc="0" locked="0" layoutInCell="1" allowOverlap="1" wp14:anchorId="39C2BA16" wp14:editId="2CBAB107">
            <wp:simplePos x="0" y="0"/>
            <wp:positionH relativeFrom="column">
              <wp:posOffset>-196396</wp:posOffset>
            </wp:positionH>
            <wp:positionV relativeFrom="paragraph">
              <wp:posOffset>-195671</wp:posOffset>
            </wp:positionV>
            <wp:extent cx="1440000" cy="1440000"/>
            <wp:effectExtent l="0" t="0" r="8255" b="8255"/>
            <wp:wrapNone/>
            <wp:docPr id="695178400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178400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1221" w:rsidRPr="00075A9E">
        <w:t xml:space="preserve">Gender Minorities Aotearoa </w:t>
      </w:r>
    </w:p>
    <w:p w14:paraId="0269005C" w14:textId="77777777" w:rsidR="00075A9E" w:rsidRDefault="00075A9E" w:rsidP="00371221"/>
    <w:p w14:paraId="4DCA0A43" w14:textId="7795ED8B" w:rsidR="00526A4E" w:rsidRDefault="00B52BF5" w:rsidP="00FE2652">
      <w:r>
        <w:t xml:space="preserve">Gender </w:t>
      </w:r>
      <w:r w:rsidR="005363AF">
        <w:t>Minorities</w:t>
      </w:r>
      <w:r>
        <w:t xml:space="preserve"> </w:t>
      </w:r>
      <w:r w:rsidR="00F35176">
        <w:t>Aotearoa</w:t>
      </w:r>
      <w:r>
        <w:t xml:space="preserve"> is</w:t>
      </w:r>
      <w:r w:rsidR="00371221">
        <w:t xml:space="preserve"> </w:t>
      </w:r>
      <w:r w:rsidR="005363AF">
        <w:t>a</w:t>
      </w:r>
      <w:r w:rsidR="00FE2652">
        <w:t xml:space="preserve"> </w:t>
      </w:r>
      <w:r w:rsidR="00371221" w:rsidRPr="00FE2652">
        <w:rPr>
          <w:b/>
          <w:bCs/>
        </w:rPr>
        <w:t>transgen</w:t>
      </w:r>
      <w:r w:rsidR="0029435E" w:rsidRPr="00FE2652">
        <w:rPr>
          <w:b/>
          <w:bCs/>
        </w:rPr>
        <w:t>d</w:t>
      </w:r>
      <w:r w:rsidR="00371221" w:rsidRPr="00FE2652">
        <w:rPr>
          <w:b/>
          <w:bCs/>
        </w:rPr>
        <w:t>er</w:t>
      </w:r>
      <w:r w:rsidR="00371221" w:rsidRPr="003E38F6">
        <w:t xml:space="preserve"> organisation </w:t>
      </w:r>
      <w:r w:rsidR="00371221">
        <w:t>run by transgender</w:t>
      </w:r>
      <w:r w:rsidR="00A435A6">
        <w:t xml:space="preserve"> people</w:t>
      </w:r>
      <w:r w:rsidR="00371221">
        <w:t xml:space="preserve"> </w:t>
      </w:r>
      <w:r w:rsidR="00283CF9">
        <w:t>for</w:t>
      </w:r>
      <w:r w:rsidR="00526A4E">
        <w:t>:</w:t>
      </w:r>
    </w:p>
    <w:p w14:paraId="3AFC7C52" w14:textId="4A6B0F87" w:rsidR="00283CF9" w:rsidRDefault="00FA3A08" w:rsidP="004E2C7C">
      <w:pPr>
        <w:pStyle w:val="Listtoplevel"/>
      </w:pPr>
      <w:r w:rsidRPr="00953C98">
        <w:rPr>
          <w:b/>
          <w:bCs/>
        </w:rPr>
        <w:drawing>
          <wp:anchor distT="0" distB="0" distL="114300" distR="114300" simplePos="0" relativeHeight="252082176" behindDoc="0" locked="0" layoutInCell="1" allowOverlap="1" wp14:anchorId="39DAAEA0" wp14:editId="336E1F86">
            <wp:simplePos x="0" y="0"/>
            <wp:positionH relativeFrom="margin">
              <wp:posOffset>-163286</wp:posOffset>
            </wp:positionH>
            <wp:positionV relativeFrom="paragraph">
              <wp:posOffset>287655</wp:posOffset>
            </wp:positionV>
            <wp:extent cx="1645920" cy="1645920"/>
            <wp:effectExtent l="0" t="0" r="0" b="0"/>
            <wp:wrapNone/>
            <wp:docPr id="359443529" name="Picture 3594435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171214" name="Picture 8181712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3CF9">
        <w:t>transgender people</w:t>
      </w:r>
    </w:p>
    <w:p w14:paraId="1C9F7C0F" w14:textId="4FE2C9F8" w:rsidR="00C15777" w:rsidRPr="004F6837" w:rsidRDefault="00371221" w:rsidP="004E2C7C">
      <w:pPr>
        <w:pStyle w:val="Listtoplevel"/>
        <w:rPr>
          <w:b/>
          <w:bCs/>
        </w:rPr>
      </w:pPr>
      <w:r w:rsidRPr="004F6837">
        <w:rPr>
          <w:b/>
          <w:bCs/>
        </w:rPr>
        <w:t xml:space="preserve">irawhiti </w:t>
      </w:r>
    </w:p>
    <w:p w14:paraId="7765EF10" w14:textId="271CF2E8" w:rsidR="00283CF9" w:rsidRPr="00C15777" w:rsidRDefault="00371221" w:rsidP="004E2C7C">
      <w:pPr>
        <w:pStyle w:val="Listtoplevel"/>
        <w:rPr>
          <w:b/>
          <w:bCs/>
        </w:rPr>
      </w:pPr>
      <w:r w:rsidRPr="00C15777">
        <w:rPr>
          <w:b/>
          <w:bCs/>
        </w:rPr>
        <w:t>takatāpui</w:t>
      </w:r>
    </w:p>
    <w:p w14:paraId="067F4BA8" w14:textId="05B57C18" w:rsidR="00283CF9" w:rsidRDefault="00371221" w:rsidP="004E2C7C">
      <w:pPr>
        <w:pStyle w:val="Listtoplevel"/>
      </w:pPr>
      <w:r w:rsidRPr="00856DD1">
        <w:rPr>
          <w:b/>
          <w:bCs/>
        </w:rPr>
        <w:t>intersex</w:t>
      </w:r>
      <w:r>
        <w:t xml:space="preserve"> trans</w:t>
      </w:r>
      <w:r w:rsidR="00856DD1">
        <w:t>gender</w:t>
      </w:r>
      <w:r>
        <w:t xml:space="preserve"> people</w:t>
      </w:r>
      <w:r w:rsidRPr="003E38F6">
        <w:t xml:space="preserve">. </w:t>
      </w:r>
    </w:p>
    <w:p w14:paraId="21F79E71" w14:textId="77777777" w:rsidR="00283CF9" w:rsidRDefault="00283CF9" w:rsidP="005363AF"/>
    <w:p w14:paraId="78BB5B45" w14:textId="55213354" w:rsidR="00DD6C7B" w:rsidRDefault="00CF7345" w:rsidP="005363AF">
      <w:r w:rsidRPr="003E4D8D">
        <w:rPr>
          <w:noProof/>
        </w:rPr>
        <w:drawing>
          <wp:anchor distT="0" distB="0" distL="114300" distR="114300" simplePos="0" relativeHeight="252075008" behindDoc="0" locked="0" layoutInCell="1" allowOverlap="1" wp14:anchorId="69931482" wp14:editId="00A532C1">
            <wp:simplePos x="0" y="0"/>
            <wp:positionH relativeFrom="margin">
              <wp:posOffset>-163286</wp:posOffset>
            </wp:positionH>
            <wp:positionV relativeFrom="paragraph">
              <wp:posOffset>136434</wp:posOffset>
            </wp:positionV>
            <wp:extent cx="1581716" cy="1488558"/>
            <wp:effectExtent l="0" t="0" r="0" b="0"/>
            <wp:wrapNone/>
            <wp:docPr id="4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716" cy="1488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F17FD"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072960" behindDoc="1" locked="0" layoutInCell="1" allowOverlap="1" wp14:anchorId="6E0D8CF9" wp14:editId="11262D51">
                <wp:simplePos x="0" y="0"/>
                <wp:positionH relativeFrom="column">
                  <wp:posOffset>2242457</wp:posOffset>
                </wp:positionH>
                <wp:positionV relativeFrom="paragraph">
                  <wp:posOffset>234406</wp:posOffset>
                </wp:positionV>
                <wp:extent cx="3599815" cy="1219200"/>
                <wp:effectExtent l="0" t="0" r="635" b="0"/>
                <wp:wrapNone/>
                <wp:docPr id="299433322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21920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60812173" id="Rectangle 2" o:spid="_x0000_s1026" alt="&quot;&quot;" style="position:absolute;margin-left:176.55pt;margin-top:18.45pt;width:283.45pt;height:96pt;z-index:-25124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" fillcolor="#2258de" stroked="f" strokeweight="1pt">
                <v:fill opacity="13107f"/>
              </v:rect>
            </w:pict>
          </mc:Fallback>
        </mc:AlternateContent>
      </w:r>
    </w:p>
    <w:p w14:paraId="743F2E0D" w14:textId="14BA4D27" w:rsidR="008F17FD" w:rsidRPr="003E4D8D" w:rsidRDefault="008F17FD" w:rsidP="008F17FD">
      <w:pPr>
        <w:rPr>
          <w:szCs w:val="32"/>
        </w:rPr>
      </w:pPr>
      <w:r w:rsidRPr="003E4D8D">
        <w:rPr>
          <w:b/>
          <w:bCs/>
          <w:szCs w:val="32"/>
        </w:rPr>
        <w:t>Transgender</w:t>
      </w:r>
      <w:r w:rsidRPr="003E4D8D">
        <w:rPr>
          <w:szCs w:val="32"/>
        </w:rPr>
        <w:t xml:space="preserve"> people have a different gender to the </w:t>
      </w:r>
      <w:r>
        <w:rPr>
          <w:szCs w:val="32"/>
        </w:rPr>
        <w:t>1</w:t>
      </w:r>
      <w:r w:rsidRPr="003E4D8D">
        <w:rPr>
          <w:szCs w:val="32"/>
        </w:rPr>
        <w:t xml:space="preserve"> people thought they had when they were born.</w:t>
      </w:r>
    </w:p>
    <w:p w14:paraId="6D2C8692" w14:textId="77777777" w:rsidR="00DD6C7B" w:rsidRDefault="00DD6C7B" w:rsidP="005363AF"/>
    <w:p w14:paraId="3ACDB483" w14:textId="74F4244A" w:rsidR="00283CF9" w:rsidRDefault="00283CF9" w:rsidP="005363AF"/>
    <w:p w14:paraId="514BD48B" w14:textId="5FCC1216" w:rsidR="00254CFD" w:rsidRDefault="00254CFD" w:rsidP="006308DE">
      <w:r>
        <w:br w:type="column"/>
      </w:r>
      <w:r w:rsidR="006A4D24" w:rsidRPr="00953C98">
        <w:rPr>
          <w:rFonts w:eastAsia="Times New Roman"/>
          <w:b/>
          <w:bCs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79104" behindDoc="1" locked="0" layoutInCell="1" allowOverlap="1" wp14:anchorId="6AB42592" wp14:editId="6AB16C17">
                <wp:simplePos x="0" y="0"/>
                <wp:positionH relativeFrom="column">
                  <wp:posOffset>2219325</wp:posOffset>
                </wp:positionH>
                <wp:positionV relativeFrom="paragraph">
                  <wp:posOffset>-123825</wp:posOffset>
                </wp:positionV>
                <wp:extent cx="3599815" cy="3981450"/>
                <wp:effectExtent l="0" t="0" r="635" b="0"/>
                <wp:wrapNone/>
                <wp:docPr id="2007828979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98145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504B5E66" id="Rectangle 2" o:spid="_x0000_s1026" alt="&quot;&quot;" style="position:absolute;margin-left:174.75pt;margin-top:-9.75pt;width:283.45pt;height:313.5pt;z-index:-25123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" fillcolor="#2258de" stroked="f" strokeweight="1pt">
                <v:fill opacity="13107f"/>
              </v:rect>
            </w:pict>
          </mc:Fallback>
        </mc:AlternateContent>
      </w:r>
      <w:r w:rsidR="006308DE" w:rsidRPr="00953C98">
        <w:rPr>
          <w:b/>
          <w:bCs/>
          <w:noProof/>
        </w:rPr>
        <w:drawing>
          <wp:anchor distT="0" distB="0" distL="114300" distR="114300" simplePos="0" relativeHeight="252077056" behindDoc="0" locked="0" layoutInCell="1" allowOverlap="1" wp14:anchorId="68ED8CE9" wp14:editId="5C98BDAD">
            <wp:simplePos x="0" y="0"/>
            <wp:positionH relativeFrom="margin">
              <wp:posOffset>0</wp:posOffset>
            </wp:positionH>
            <wp:positionV relativeFrom="paragraph">
              <wp:posOffset>-121920</wp:posOffset>
            </wp:positionV>
            <wp:extent cx="1620000" cy="1620000"/>
            <wp:effectExtent l="0" t="0" r="0" b="0"/>
            <wp:wrapNone/>
            <wp:docPr id="818171214" name="Picture 8181712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171214" name="Picture 8181712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0949EF">
        <w:rPr>
          <w:b/>
          <w:bCs/>
        </w:rPr>
        <w:t>Irawhitu</w:t>
      </w:r>
      <w:proofErr w:type="spellEnd"/>
      <w:r w:rsidR="000949EF">
        <w:rPr>
          <w:b/>
          <w:bCs/>
        </w:rPr>
        <w:t xml:space="preserve"> </w:t>
      </w:r>
      <w:r w:rsidR="00357C9E">
        <w:t>/</w:t>
      </w:r>
      <w:r w:rsidR="000949EF">
        <w:rPr>
          <w:b/>
          <w:bCs/>
        </w:rPr>
        <w:t xml:space="preserve"> </w:t>
      </w:r>
      <w:proofErr w:type="spellStart"/>
      <w:r w:rsidR="000949EF">
        <w:rPr>
          <w:b/>
          <w:bCs/>
        </w:rPr>
        <w:t>t</w:t>
      </w:r>
      <w:r w:rsidRPr="00953C98">
        <w:rPr>
          <w:b/>
          <w:bCs/>
        </w:rPr>
        <w:t>akatāpui</w:t>
      </w:r>
      <w:proofErr w:type="spellEnd"/>
      <w:r>
        <w:t xml:space="preserve"> </w:t>
      </w:r>
      <w:r w:rsidR="000949EF">
        <w:t>are the</w:t>
      </w:r>
      <w:r>
        <w:t xml:space="preserve"> word</w:t>
      </w:r>
      <w:r w:rsidR="000949EF">
        <w:t>s</w:t>
      </w:r>
      <w:r>
        <w:t xml:space="preserve"> Māori</w:t>
      </w:r>
      <w:r w:rsidR="001A2012">
        <w:t xml:space="preserve"> use to say </w:t>
      </w:r>
      <w:r w:rsidR="002D4164">
        <w:t>if they</w:t>
      </w:r>
      <w:r>
        <w:t>:</w:t>
      </w:r>
    </w:p>
    <w:p w14:paraId="6525B09C" w14:textId="2DE459C8" w:rsidR="00254CFD" w:rsidRDefault="008A6818" w:rsidP="006308DE">
      <w:pPr>
        <w:pStyle w:val="Listtoplevel"/>
      </w:pPr>
      <w:r>
        <w:t>have a Rainbow identity</w:t>
      </w:r>
    </w:p>
    <w:p w14:paraId="55893678" w14:textId="77777777" w:rsidR="008A6818" w:rsidRDefault="00531A23" w:rsidP="006308DE">
      <w:pPr>
        <w:pStyle w:val="Listtoplevel"/>
      </w:pPr>
      <w:r>
        <w:drawing>
          <wp:anchor distT="0" distB="0" distL="114300" distR="114300" simplePos="0" relativeHeight="252182528" behindDoc="0" locked="0" layoutInCell="1" allowOverlap="1" wp14:anchorId="14EFA04B" wp14:editId="2CBDE95C">
            <wp:simplePos x="0" y="0"/>
            <wp:positionH relativeFrom="column">
              <wp:posOffset>26670</wp:posOffset>
            </wp:positionH>
            <wp:positionV relativeFrom="paragraph">
              <wp:posOffset>1003300</wp:posOffset>
            </wp:positionV>
            <wp:extent cx="1620000" cy="873177"/>
            <wp:effectExtent l="0" t="0" r="0" b="3175"/>
            <wp:wrapNone/>
            <wp:docPr id="475629362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629362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8731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4CFD">
        <w:t>have a similar identity but in a Māori way</w:t>
      </w:r>
    </w:p>
    <w:p w14:paraId="0BFCAC81" w14:textId="77777777" w:rsidR="006A4D24" w:rsidRDefault="006A4D24" w:rsidP="006A4D24"/>
    <w:p w14:paraId="1C56668A" w14:textId="77777777" w:rsidR="006A4D24" w:rsidRDefault="006A4D24" w:rsidP="006A4D24"/>
    <w:p w14:paraId="71F541E3" w14:textId="6354E780" w:rsidR="00254CFD" w:rsidRPr="006A4D24" w:rsidRDefault="006A4D24" w:rsidP="006A4D24">
      <w:r>
        <w:t xml:space="preserve">The words </w:t>
      </w:r>
      <w:proofErr w:type="spellStart"/>
      <w:r>
        <w:t>i</w:t>
      </w:r>
      <w:r w:rsidRPr="006A4D24">
        <w:t>rawhitu</w:t>
      </w:r>
      <w:proofErr w:type="spellEnd"/>
      <w:r w:rsidRPr="006A4D24">
        <w:t xml:space="preserve"> </w:t>
      </w:r>
      <w:r>
        <w:t>and</w:t>
      </w:r>
      <w:r w:rsidRPr="006A4D24">
        <w:t xml:space="preserve"> </w:t>
      </w:r>
      <w:proofErr w:type="spellStart"/>
      <w:r w:rsidRPr="006A4D24">
        <w:t>takatāpui</w:t>
      </w:r>
      <w:proofErr w:type="spellEnd"/>
      <w:r w:rsidRPr="006A4D24">
        <w:t xml:space="preserve"> are only used for M</w:t>
      </w:r>
      <w:r w:rsidR="00B71E7D">
        <w:t>ā</w:t>
      </w:r>
      <w:r w:rsidRPr="006A4D24">
        <w:t>ori.</w:t>
      </w:r>
    </w:p>
    <w:p w14:paraId="666DB7D1" w14:textId="7F63B0D1" w:rsidR="00C15777" w:rsidRDefault="00C15777" w:rsidP="006308DE"/>
    <w:p w14:paraId="36B1665F" w14:textId="7F8623CA" w:rsidR="00E91F55" w:rsidRDefault="00E91F55" w:rsidP="006308DE">
      <w:r w:rsidRPr="00953C98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084224" behindDoc="1" locked="0" layoutInCell="1" allowOverlap="1" wp14:anchorId="1A86D2FE" wp14:editId="22BC2994">
                <wp:simplePos x="0" y="0"/>
                <wp:positionH relativeFrom="column">
                  <wp:posOffset>2217420</wp:posOffset>
                </wp:positionH>
                <wp:positionV relativeFrom="paragraph">
                  <wp:posOffset>269875</wp:posOffset>
                </wp:positionV>
                <wp:extent cx="3599815" cy="2552700"/>
                <wp:effectExtent l="0" t="0" r="635" b="0"/>
                <wp:wrapNone/>
                <wp:docPr id="1962721402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55270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5DC54709" id="Rectangle 2" o:spid="_x0000_s1026" alt="&quot;&quot;" style="position:absolute;margin-left:174.6pt;margin-top:21.25pt;width:283.45pt;height:201pt;z-index:-25123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" fillcolor="#2258de" stroked="f" strokeweight="1pt">
                <v:fill opacity="13107f"/>
              </v:rect>
            </w:pict>
          </mc:Fallback>
        </mc:AlternateContent>
      </w:r>
    </w:p>
    <w:p w14:paraId="7596D8B7" w14:textId="59AF8BCE" w:rsidR="00E91F55" w:rsidRPr="002950E5" w:rsidRDefault="00856DD1" w:rsidP="006308DE">
      <w:pPr>
        <w:rPr>
          <w:szCs w:val="32"/>
        </w:rPr>
      </w:pPr>
      <w:r w:rsidRPr="00856DD1">
        <w:rPr>
          <w:b/>
          <w:bCs/>
          <w:noProof/>
        </w:rPr>
        <w:drawing>
          <wp:anchor distT="0" distB="0" distL="114300" distR="114300" simplePos="0" relativeHeight="252086272" behindDoc="0" locked="0" layoutInCell="1" allowOverlap="1" wp14:anchorId="64D2879F" wp14:editId="2793DAB3">
            <wp:simplePos x="0" y="0"/>
            <wp:positionH relativeFrom="column">
              <wp:posOffset>0</wp:posOffset>
            </wp:positionH>
            <wp:positionV relativeFrom="paragraph">
              <wp:posOffset>216082</wp:posOffset>
            </wp:positionV>
            <wp:extent cx="1620000" cy="1620000"/>
            <wp:effectExtent l="0" t="0" r="0" b="0"/>
            <wp:wrapNone/>
            <wp:docPr id="766477919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67096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1F55" w:rsidRPr="00856DD1">
        <w:rPr>
          <w:b/>
          <w:bCs/>
          <w:szCs w:val="32"/>
        </w:rPr>
        <w:t>Intersex people</w:t>
      </w:r>
      <w:r w:rsidR="00E91F55" w:rsidRPr="002950E5">
        <w:rPr>
          <w:szCs w:val="32"/>
        </w:rPr>
        <w:t xml:space="preserve"> are people whose bodies are not like what people usually think of as:</w:t>
      </w:r>
    </w:p>
    <w:p w14:paraId="3704D673" w14:textId="77777777" w:rsidR="00E91F55" w:rsidRPr="002950E5" w:rsidRDefault="00E91F55" w:rsidP="006308DE">
      <w:pPr>
        <w:pStyle w:val="ListParagraph"/>
        <w:numPr>
          <w:ilvl w:val="0"/>
          <w:numId w:val="20"/>
        </w:numPr>
        <w:ind w:left="3686" w:firstLine="0"/>
        <w:contextualSpacing/>
        <w:rPr>
          <w:szCs w:val="32"/>
        </w:rPr>
      </w:pPr>
      <w:r w:rsidRPr="002950E5">
        <w:rPr>
          <w:szCs w:val="32"/>
        </w:rPr>
        <w:t>female bodies</w:t>
      </w:r>
      <w:r w:rsidRPr="002950E5">
        <w:rPr>
          <w:szCs w:val="32"/>
        </w:rPr>
        <w:br/>
      </w:r>
    </w:p>
    <w:p w14:paraId="4FA3B7E4" w14:textId="77777777" w:rsidR="00E91F55" w:rsidRPr="002950E5" w:rsidRDefault="00E91F55" w:rsidP="006308DE">
      <w:pPr>
        <w:pStyle w:val="ListParagraph"/>
        <w:numPr>
          <w:ilvl w:val="0"/>
          <w:numId w:val="20"/>
        </w:numPr>
        <w:ind w:left="3686" w:firstLine="0"/>
        <w:contextualSpacing/>
        <w:rPr>
          <w:szCs w:val="32"/>
        </w:rPr>
      </w:pPr>
      <w:r w:rsidRPr="002950E5">
        <w:rPr>
          <w:szCs w:val="32"/>
        </w:rPr>
        <w:t>male bodies.</w:t>
      </w:r>
    </w:p>
    <w:p w14:paraId="7A6AFDC8" w14:textId="77777777" w:rsidR="00E91F55" w:rsidRDefault="00E91F55" w:rsidP="006308DE"/>
    <w:p w14:paraId="7E8F7698" w14:textId="77777777" w:rsidR="00C15777" w:rsidRDefault="00C15777" w:rsidP="006308DE"/>
    <w:p w14:paraId="7B51FF3D" w14:textId="658E790A" w:rsidR="0021698D" w:rsidRDefault="00813F7C" w:rsidP="006308DE">
      <w:r>
        <w:br w:type="column"/>
      </w:r>
      <w:r w:rsidR="00531A23" w:rsidRPr="00075A9E">
        <w:rPr>
          <w:noProof/>
        </w:rPr>
        <w:lastRenderedPageBreak/>
        <w:drawing>
          <wp:anchor distT="0" distB="0" distL="114300" distR="114300" simplePos="0" relativeHeight="252184576" behindDoc="0" locked="0" layoutInCell="1" allowOverlap="1" wp14:anchorId="7CCF014A" wp14:editId="06349C27">
            <wp:simplePos x="0" y="0"/>
            <wp:positionH relativeFrom="column">
              <wp:posOffset>-38100</wp:posOffset>
            </wp:positionH>
            <wp:positionV relativeFrom="paragraph">
              <wp:posOffset>-266700</wp:posOffset>
            </wp:positionV>
            <wp:extent cx="1440000" cy="1440000"/>
            <wp:effectExtent l="0" t="0" r="8255" b="8255"/>
            <wp:wrapNone/>
            <wp:docPr id="1140382928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178400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7345">
        <w:t xml:space="preserve">Gender Minorities </w:t>
      </w:r>
      <w:r w:rsidR="00F35176">
        <w:t>Aotearoa</w:t>
      </w:r>
      <w:r w:rsidR="00371221" w:rsidRPr="003E38F6">
        <w:t xml:space="preserve"> support </w:t>
      </w:r>
      <w:r w:rsidR="0021698D">
        <w:t xml:space="preserve">transgender people of all ages. </w:t>
      </w:r>
    </w:p>
    <w:p w14:paraId="5B04F6CE" w14:textId="4476DC81" w:rsidR="0021698D" w:rsidRPr="00AE4328" w:rsidRDefault="0021698D" w:rsidP="006308DE"/>
    <w:p w14:paraId="43E20CB5" w14:textId="77777777" w:rsidR="007A694E" w:rsidRPr="00AE4328" w:rsidRDefault="007A694E" w:rsidP="006308DE"/>
    <w:p w14:paraId="1F42DFE5" w14:textId="3DE1BF89" w:rsidR="00AE4328" w:rsidRPr="009B6A38" w:rsidRDefault="00BE10C5" w:rsidP="006308DE">
      <w:pPr>
        <w:rPr>
          <w:b/>
          <w:bCs/>
        </w:rPr>
      </w:pPr>
      <w:r w:rsidRPr="008746C7">
        <w:rPr>
          <w:rFonts w:eastAsia="Calibri" w:cs="Arial"/>
          <w:noProof/>
          <w:szCs w:val="32"/>
        </w:rPr>
        <w:drawing>
          <wp:anchor distT="0" distB="0" distL="114300" distR="114300" simplePos="0" relativeHeight="252096512" behindDoc="0" locked="0" layoutInCell="1" allowOverlap="1" wp14:anchorId="187DADD5" wp14:editId="147E31A5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356995" cy="1412875"/>
            <wp:effectExtent l="0" t="0" r="0" b="0"/>
            <wp:wrapNone/>
            <wp:docPr id="59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212498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95" cy="141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4328" w:rsidRPr="009B6A38">
        <w:t xml:space="preserve">You can find more information on their </w:t>
      </w:r>
      <w:r w:rsidR="00AE4328" w:rsidRPr="009B6A38">
        <w:rPr>
          <w:b/>
          <w:bCs/>
        </w:rPr>
        <w:t>website:</w:t>
      </w:r>
    </w:p>
    <w:p w14:paraId="669525D8" w14:textId="77777777" w:rsidR="007A694E" w:rsidRDefault="007A694E" w:rsidP="006308DE">
      <w:pPr>
        <w:ind w:left="3402"/>
        <w:rPr>
          <w:b/>
          <w:bCs/>
        </w:rPr>
      </w:pPr>
    </w:p>
    <w:p w14:paraId="59A33EB0" w14:textId="0304B4B5" w:rsidR="00075A9E" w:rsidRPr="00075A9E" w:rsidRDefault="00B929D9" w:rsidP="006308DE">
      <w:pPr>
        <w:ind w:left="3828"/>
        <w:rPr>
          <w:b/>
          <w:bCs/>
        </w:rPr>
      </w:pPr>
      <w:hyperlink r:id="rId184" w:history="1">
        <w:r w:rsidR="00075A9E" w:rsidRPr="00075A9E">
          <w:rPr>
            <w:rStyle w:val="Hyperlink"/>
            <w:b/>
            <w:bCs/>
            <w:color w:val="auto"/>
            <w:u w:val="none"/>
          </w:rPr>
          <w:t>www.genderminorities.com</w:t>
        </w:r>
      </w:hyperlink>
    </w:p>
    <w:p w14:paraId="4A89FCF1" w14:textId="2750626E" w:rsidR="00371221" w:rsidRDefault="008135BC" w:rsidP="00687ACA">
      <w:pPr>
        <w:pStyle w:val="Heading2"/>
        <w:numPr>
          <w:ilvl w:val="0"/>
          <w:numId w:val="26"/>
        </w:numPr>
        <w:spacing w:line="336" w:lineRule="auto"/>
        <w:ind w:left="4253" w:hanging="567"/>
      </w:pPr>
      <w:r>
        <w:br w:type="column"/>
      </w:r>
      <w:r>
        <w:rPr>
          <w:noProof/>
        </w:rPr>
        <w:lastRenderedPageBreak/>
        <w:drawing>
          <wp:anchor distT="0" distB="0" distL="114300" distR="114300" simplePos="0" relativeHeight="252080128" behindDoc="0" locked="0" layoutInCell="1" allowOverlap="1" wp14:anchorId="38D25725" wp14:editId="338C9648">
            <wp:simplePos x="0" y="0"/>
            <wp:positionH relativeFrom="column">
              <wp:posOffset>38100</wp:posOffset>
            </wp:positionH>
            <wp:positionV relativeFrom="paragraph">
              <wp:posOffset>-228600</wp:posOffset>
            </wp:positionV>
            <wp:extent cx="1440000" cy="1822587"/>
            <wp:effectExtent l="0" t="0" r="8255" b="0"/>
            <wp:wrapNone/>
            <wp:docPr id="1542988796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988796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47" t="4442" r="129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822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371221" w:rsidRPr="003E38F6">
        <w:t>RainbowYOUTH</w:t>
      </w:r>
      <w:proofErr w:type="spellEnd"/>
      <w:r w:rsidR="00371221">
        <w:t xml:space="preserve"> </w:t>
      </w:r>
    </w:p>
    <w:p w14:paraId="2B1C8998" w14:textId="77777777" w:rsidR="008135BC" w:rsidRDefault="008135BC" w:rsidP="00A97A3A">
      <w:pPr>
        <w:spacing w:line="336" w:lineRule="auto"/>
      </w:pPr>
    </w:p>
    <w:p w14:paraId="40C0D190" w14:textId="69A6E53F" w:rsidR="009C5A83" w:rsidRDefault="003A6DD9" w:rsidP="00A97A3A">
      <w:pPr>
        <w:spacing w:line="336" w:lineRule="auto"/>
      </w:pPr>
      <w:proofErr w:type="spellStart"/>
      <w:r>
        <w:t>RainbowYOUTH</w:t>
      </w:r>
      <w:proofErr w:type="spellEnd"/>
      <w:r>
        <w:t xml:space="preserve"> </w:t>
      </w:r>
      <w:r w:rsidR="006D2BD1">
        <w:t>provide</w:t>
      </w:r>
      <w:r w:rsidR="00F35176">
        <w:t xml:space="preserve"> </w:t>
      </w:r>
      <w:r w:rsidR="00601D69">
        <w:t>services</w:t>
      </w:r>
      <w:r>
        <w:t xml:space="preserve"> for</w:t>
      </w:r>
      <w:r w:rsidR="009C5A83">
        <w:t>:</w:t>
      </w:r>
    </w:p>
    <w:p w14:paraId="2CBC4B0E" w14:textId="4A23844F" w:rsidR="003A6DD9" w:rsidRDefault="0002654B" w:rsidP="00A97A3A">
      <w:pPr>
        <w:pStyle w:val="Listtoplevel"/>
        <w:spacing w:line="336" w:lineRule="auto"/>
      </w:pPr>
      <w:r>
        <w:drawing>
          <wp:anchor distT="0" distB="0" distL="114300" distR="114300" simplePos="0" relativeHeight="252185600" behindDoc="0" locked="0" layoutInCell="1" allowOverlap="1" wp14:anchorId="1E300981" wp14:editId="2B573BB1">
            <wp:simplePos x="0" y="0"/>
            <wp:positionH relativeFrom="column">
              <wp:posOffset>38100</wp:posOffset>
            </wp:positionH>
            <wp:positionV relativeFrom="paragraph">
              <wp:posOffset>905510</wp:posOffset>
            </wp:positionV>
            <wp:extent cx="1620000" cy="1179732"/>
            <wp:effectExtent l="0" t="0" r="0" b="1905"/>
            <wp:wrapNone/>
            <wp:docPr id="1536824188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824188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79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2483">
        <w:t xml:space="preserve">Rainbow </w:t>
      </w:r>
      <w:r w:rsidR="009338CB">
        <w:t>young people</w:t>
      </w:r>
      <w:r w:rsidR="003A6DD9">
        <w:t xml:space="preserve"> aged from 13 to 27</w:t>
      </w:r>
      <w:r w:rsidR="00FD6C5B">
        <w:t xml:space="preserve"> years old</w:t>
      </w:r>
    </w:p>
    <w:p w14:paraId="0BCEA284" w14:textId="26B5159F" w:rsidR="009C5A83" w:rsidRDefault="009C5A83" w:rsidP="00A97A3A">
      <w:pPr>
        <w:pStyle w:val="Listtoplevel"/>
        <w:numPr>
          <w:ilvl w:val="0"/>
          <w:numId w:val="0"/>
        </w:numPr>
        <w:spacing w:line="336" w:lineRule="auto"/>
        <w:ind w:left="4253"/>
      </w:pPr>
      <w:r>
        <w:t>and</w:t>
      </w:r>
    </w:p>
    <w:p w14:paraId="3C6CA4C9" w14:textId="2304AD4B" w:rsidR="009C5A83" w:rsidRDefault="009C5A83" w:rsidP="00A97A3A">
      <w:pPr>
        <w:pStyle w:val="Listtoplevel"/>
        <w:spacing w:line="336" w:lineRule="auto"/>
      </w:pPr>
      <w:r>
        <w:t xml:space="preserve">their communities. </w:t>
      </w:r>
    </w:p>
    <w:p w14:paraId="6A3E159D" w14:textId="77777777" w:rsidR="009C5A83" w:rsidRDefault="009C5A83" w:rsidP="00A97A3A">
      <w:pPr>
        <w:spacing w:line="336" w:lineRule="auto"/>
      </w:pPr>
    </w:p>
    <w:p w14:paraId="4CD2D2C8" w14:textId="054B81B1" w:rsidR="009C5A83" w:rsidRDefault="001B3348" w:rsidP="00A97A3A">
      <w:pPr>
        <w:spacing w:line="336" w:lineRule="auto"/>
      </w:pPr>
      <w:r>
        <w:rPr>
          <w:noProof/>
        </w:rPr>
        <w:drawing>
          <wp:anchor distT="0" distB="0" distL="114300" distR="114300" simplePos="0" relativeHeight="252186624" behindDoc="0" locked="0" layoutInCell="1" allowOverlap="1" wp14:anchorId="7BBCA471" wp14:editId="4C99BFA1">
            <wp:simplePos x="0" y="0"/>
            <wp:positionH relativeFrom="column">
              <wp:posOffset>42454</wp:posOffset>
            </wp:positionH>
            <wp:positionV relativeFrom="paragraph">
              <wp:posOffset>164966</wp:posOffset>
            </wp:positionV>
            <wp:extent cx="1440000" cy="1846027"/>
            <wp:effectExtent l="0" t="0" r="0" b="1905"/>
            <wp:wrapNone/>
            <wp:docPr id="1079295672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295672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8460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A9EBF1" w14:textId="0596954D" w:rsidR="009C5A83" w:rsidRDefault="00FD6C5B" w:rsidP="00A97A3A">
      <w:pPr>
        <w:spacing w:line="336" w:lineRule="auto"/>
      </w:pPr>
      <w:r>
        <w:t>Their s</w:t>
      </w:r>
      <w:r w:rsidR="009C5A83">
        <w:t xml:space="preserve">ervices </w:t>
      </w:r>
      <w:r w:rsidR="002E0666">
        <w:t>are things like</w:t>
      </w:r>
      <w:r w:rsidR="007C766A">
        <w:t xml:space="preserve"> giving</w:t>
      </w:r>
      <w:r w:rsidR="009C5A83">
        <w:t xml:space="preserve">: </w:t>
      </w:r>
    </w:p>
    <w:p w14:paraId="35815BE4" w14:textId="65EDB39C" w:rsidR="003A6DD9" w:rsidRDefault="009C5A83" w:rsidP="00A97A3A">
      <w:pPr>
        <w:pStyle w:val="Listtoplevel"/>
        <w:spacing w:line="336" w:lineRule="auto"/>
      </w:pPr>
      <w:r>
        <w:t>s</w:t>
      </w:r>
      <w:r w:rsidR="00371221" w:rsidRPr="003E38F6">
        <w:t>upport</w:t>
      </w:r>
    </w:p>
    <w:p w14:paraId="46268DDB" w14:textId="671DD0E3" w:rsidR="003A6DD9" w:rsidRDefault="009C5A83" w:rsidP="00A97A3A">
      <w:pPr>
        <w:pStyle w:val="Listtoplevel"/>
        <w:spacing w:line="336" w:lineRule="auto"/>
      </w:pPr>
      <w:r>
        <w:t>i</w:t>
      </w:r>
      <w:r w:rsidR="00371221" w:rsidRPr="003E38F6">
        <w:t>nformation</w:t>
      </w:r>
    </w:p>
    <w:p w14:paraId="2AB97528" w14:textId="19FA77BA" w:rsidR="00371221" w:rsidRDefault="00371221" w:rsidP="00A97A3A">
      <w:pPr>
        <w:pStyle w:val="Listtoplevel"/>
        <w:spacing w:line="336" w:lineRule="auto"/>
      </w:pPr>
      <w:r w:rsidRPr="009C5A83">
        <w:rPr>
          <w:b/>
          <w:bCs/>
        </w:rPr>
        <w:t>advocacy</w:t>
      </w:r>
      <w:r w:rsidRPr="003E38F6">
        <w:t>.</w:t>
      </w:r>
    </w:p>
    <w:p w14:paraId="738DA59C" w14:textId="38CFEBCB" w:rsidR="008135BC" w:rsidRDefault="00B86D4B" w:rsidP="00A97A3A">
      <w:pPr>
        <w:spacing w:line="336" w:lineRule="auto"/>
      </w:pPr>
      <w:r>
        <w:rPr>
          <w:b/>
          <w:bCs/>
          <w:noProof/>
        </w:rPr>
        <w:drawing>
          <wp:anchor distT="0" distB="0" distL="114300" distR="114300" simplePos="0" relativeHeight="252254208" behindDoc="0" locked="0" layoutInCell="1" allowOverlap="1" wp14:anchorId="0C769969" wp14:editId="682F024F">
            <wp:simplePos x="0" y="0"/>
            <wp:positionH relativeFrom="column">
              <wp:posOffset>-109310</wp:posOffset>
            </wp:positionH>
            <wp:positionV relativeFrom="paragraph">
              <wp:posOffset>79375</wp:posOffset>
            </wp:positionV>
            <wp:extent cx="1440000" cy="2049398"/>
            <wp:effectExtent l="0" t="0" r="8255" b="8255"/>
            <wp:wrapNone/>
            <wp:docPr id="1230848823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848823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20493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940F05" w14:textId="5817FDB6" w:rsidR="009C5A83" w:rsidRDefault="00FD6C5B" w:rsidP="00A97A3A">
      <w:pPr>
        <w:spacing w:line="336" w:lineRule="auto"/>
      </w:pPr>
      <w:r w:rsidRPr="00953C98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088320" behindDoc="1" locked="0" layoutInCell="1" allowOverlap="1" wp14:anchorId="5F173334" wp14:editId="6E39C6E3">
                <wp:simplePos x="0" y="0"/>
                <wp:positionH relativeFrom="column">
                  <wp:posOffset>2220686</wp:posOffset>
                </wp:positionH>
                <wp:positionV relativeFrom="paragraph">
                  <wp:posOffset>216988</wp:posOffset>
                </wp:positionV>
                <wp:extent cx="3599815" cy="1175657"/>
                <wp:effectExtent l="0" t="0" r="635" b="5715"/>
                <wp:wrapNone/>
                <wp:docPr id="1071474681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175657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41836211" id="Rectangle 2" o:spid="_x0000_s1026" alt="&quot;&quot;" style="position:absolute;margin-left:174.85pt;margin-top:17.1pt;width:283.45pt;height:92.55pt;z-index:-25122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" fillcolor="#2258de" stroked="f" strokeweight="1pt">
                <v:fill opacity="13107f"/>
              </v:rect>
            </w:pict>
          </mc:Fallback>
        </mc:AlternateContent>
      </w:r>
    </w:p>
    <w:p w14:paraId="46C5E7D8" w14:textId="5823D971" w:rsidR="009C5A83" w:rsidRDefault="009C5A83" w:rsidP="00A97A3A">
      <w:pPr>
        <w:spacing w:line="336" w:lineRule="auto"/>
      </w:pPr>
      <w:r w:rsidRPr="00FD6C5B">
        <w:rPr>
          <w:b/>
          <w:bCs/>
        </w:rPr>
        <w:t>Advocacy</w:t>
      </w:r>
      <w:r>
        <w:t xml:space="preserve"> is where someone supports you to </w:t>
      </w:r>
      <w:r w:rsidR="00A97A3A">
        <w:t xml:space="preserve">say what you want to say. </w:t>
      </w:r>
    </w:p>
    <w:p w14:paraId="107D9B8E" w14:textId="77777777" w:rsidR="00E91F55" w:rsidRDefault="00E91F55" w:rsidP="00A97A3A">
      <w:pPr>
        <w:spacing w:line="336" w:lineRule="auto"/>
      </w:pPr>
    </w:p>
    <w:p w14:paraId="48C1AD89" w14:textId="77777777" w:rsidR="00FF5067" w:rsidRDefault="00FF5067" w:rsidP="00A97A3A">
      <w:pPr>
        <w:spacing w:line="336" w:lineRule="auto"/>
      </w:pPr>
    </w:p>
    <w:p w14:paraId="4EF92BAE" w14:textId="2797E582" w:rsidR="00FF5067" w:rsidRDefault="00790F28" w:rsidP="00FF5067">
      <w:pPr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2256256" behindDoc="0" locked="0" layoutInCell="1" allowOverlap="1" wp14:anchorId="3FCC9511" wp14:editId="6E787E04">
            <wp:simplePos x="0" y="0"/>
            <wp:positionH relativeFrom="column">
              <wp:posOffset>-65314</wp:posOffset>
            </wp:positionH>
            <wp:positionV relativeFrom="paragraph">
              <wp:posOffset>-248830</wp:posOffset>
            </wp:positionV>
            <wp:extent cx="1440000" cy="1822587"/>
            <wp:effectExtent l="0" t="0" r="8255" b="0"/>
            <wp:wrapNone/>
            <wp:docPr id="710332127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988796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47" t="4442" r="129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822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5067" w:rsidRPr="009B6A38">
        <w:t xml:space="preserve">You can find more information on their </w:t>
      </w:r>
      <w:r w:rsidR="00FF5067" w:rsidRPr="009B6A38">
        <w:rPr>
          <w:b/>
          <w:bCs/>
        </w:rPr>
        <w:t>website:</w:t>
      </w:r>
    </w:p>
    <w:p w14:paraId="513EDBF0" w14:textId="118AE53B" w:rsidR="007A694E" w:rsidRPr="009B6A38" w:rsidRDefault="007A694E" w:rsidP="00FF5067">
      <w:pPr>
        <w:rPr>
          <w:b/>
          <w:bCs/>
        </w:rPr>
      </w:pPr>
    </w:p>
    <w:p w14:paraId="56DE9DF1" w14:textId="208A30AF" w:rsidR="0026276E" w:rsidRDefault="00B929D9" w:rsidP="00A97A3A">
      <w:pPr>
        <w:spacing w:line="336" w:lineRule="auto"/>
        <w:rPr>
          <w:rStyle w:val="Hyperlink"/>
          <w:b/>
          <w:bCs/>
          <w:color w:val="auto"/>
          <w:u w:val="none"/>
        </w:rPr>
      </w:pPr>
      <w:hyperlink r:id="rId188" w:history="1">
        <w:r w:rsidR="008135BC" w:rsidRPr="008135BC">
          <w:rPr>
            <w:rStyle w:val="Hyperlink"/>
            <w:b/>
            <w:bCs/>
            <w:color w:val="auto"/>
            <w:u w:val="none"/>
          </w:rPr>
          <w:t>www.ry.org.nz</w:t>
        </w:r>
      </w:hyperlink>
    </w:p>
    <w:p w14:paraId="707A61D8" w14:textId="77777777" w:rsidR="0026276E" w:rsidRDefault="0026276E">
      <w:pPr>
        <w:spacing w:line="240" w:lineRule="auto"/>
        <w:ind w:left="0"/>
        <w:rPr>
          <w:rStyle w:val="Hyperlink"/>
          <w:b/>
          <w:bCs/>
          <w:color w:val="auto"/>
          <w:u w:val="none"/>
        </w:rPr>
      </w:pPr>
      <w:r>
        <w:rPr>
          <w:rStyle w:val="Hyperlink"/>
          <w:b/>
          <w:bCs/>
          <w:color w:val="auto"/>
          <w:u w:val="none"/>
        </w:rPr>
        <w:br w:type="page"/>
      </w:r>
    </w:p>
    <w:p w14:paraId="493BD263" w14:textId="19E2D5CF" w:rsidR="00A97A3A" w:rsidRDefault="001B3348" w:rsidP="00687ACA">
      <w:pPr>
        <w:pStyle w:val="Heading2"/>
        <w:numPr>
          <w:ilvl w:val="0"/>
          <w:numId w:val="26"/>
        </w:numPr>
        <w:ind w:left="4253" w:hanging="567"/>
      </w:pPr>
      <w:r>
        <w:rPr>
          <w:noProof/>
        </w:rPr>
        <w:lastRenderedPageBreak/>
        <w:drawing>
          <wp:anchor distT="0" distB="0" distL="114300" distR="114300" simplePos="0" relativeHeight="252089344" behindDoc="0" locked="0" layoutInCell="1" allowOverlap="1" wp14:anchorId="7D844C0C" wp14:editId="398FE5B5">
            <wp:simplePos x="0" y="0"/>
            <wp:positionH relativeFrom="column">
              <wp:posOffset>107950</wp:posOffset>
            </wp:positionH>
            <wp:positionV relativeFrom="paragraph">
              <wp:posOffset>46355</wp:posOffset>
            </wp:positionV>
            <wp:extent cx="1619885" cy="270510"/>
            <wp:effectExtent l="0" t="0" r="0" b="0"/>
            <wp:wrapNone/>
            <wp:docPr id="1998041462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041462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270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371221" w:rsidRPr="003E38F6">
        <w:t>InsideOUT</w:t>
      </w:r>
      <w:proofErr w:type="spellEnd"/>
    </w:p>
    <w:p w14:paraId="63E370C2" w14:textId="1086F049" w:rsidR="00A97A3A" w:rsidRDefault="001A7A98" w:rsidP="00371221">
      <w:r>
        <w:rPr>
          <w:noProof/>
        </w:rPr>
        <w:drawing>
          <wp:anchor distT="0" distB="0" distL="114300" distR="114300" simplePos="0" relativeHeight="252188672" behindDoc="0" locked="0" layoutInCell="1" allowOverlap="1" wp14:anchorId="24567D0F" wp14:editId="41596485">
            <wp:simplePos x="0" y="0"/>
            <wp:positionH relativeFrom="column">
              <wp:posOffset>83820</wp:posOffset>
            </wp:positionH>
            <wp:positionV relativeFrom="paragraph">
              <wp:posOffset>331470</wp:posOffset>
            </wp:positionV>
            <wp:extent cx="1619885" cy="1633220"/>
            <wp:effectExtent l="0" t="0" r="0" b="5080"/>
            <wp:wrapNone/>
            <wp:docPr id="359170247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170247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33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A3FA39" w14:textId="002F4894" w:rsidR="002E0666" w:rsidRDefault="001A7A98" w:rsidP="00371221">
      <w:proofErr w:type="spellStart"/>
      <w:r>
        <w:t>InsideOUT</w:t>
      </w:r>
      <w:proofErr w:type="spellEnd"/>
      <w:r>
        <w:t xml:space="preserve"> is a</w:t>
      </w:r>
      <w:r w:rsidR="00371221" w:rsidRPr="003E38F6">
        <w:t xml:space="preserve"> national charity </w:t>
      </w:r>
      <w:r w:rsidR="002E0666">
        <w:t xml:space="preserve">that supports </w:t>
      </w:r>
      <w:r w:rsidR="00F25FC9">
        <w:t>R</w:t>
      </w:r>
      <w:r w:rsidR="002E0666">
        <w:t xml:space="preserve">ainbow communities. </w:t>
      </w:r>
    </w:p>
    <w:p w14:paraId="5F40C5E0" w14:textId="567408E6" w:rsidR="002E0666" w:rsidRDefault="002E0666" w:rsidP="00371221"/>
    <w:p w14:paraId="78EE1B46" w14:textId="17D9F21B" w:rsidR="002E0666" w:rsidRDefault="002E0666" w:rsidP="00371221"/>
    <w:p w14:paraId="52C78BB3" w14:textId="19234CBE" w:rsidR="002E0666" w:rsidRDefault="002E0666" w:rsidP="00371221">
      <w:r>
        <w:t>Their services are things like:</w:t>
      </w:r>
    </w:p>
    <w:p w14:paraId="31CB4389" w14:textId="23BCE53B" w:rsidR="002E0666" w:rsidRDefault="000867CB" w:rsidP="002E0666">
      <w:pPr>
        <w:pStyle w:val="Listtoplevel"/>
      </w:pPr>
      <w:r>
        <w:drawing>
          <wp:anchor distT="0" distB="0" distL="114300" distR="114300" simplePos="0" relativeHeight="252190720" behindDoc="0" locked="0" layoutInCell="1" allowOverlap="1" wp14:anchorId="1EC2BFB6" wp14:editId="3EF98D55">
            <wp:simplePos x="0" y="0"/>
            <wp:positionH relativeFrom="column">
              <wp:posOffset>175260</wp:posOffset>
            </wp:positionH>
            <wp:positionV relativeFrom="paragraph">
              <wp:posOffset>262890</wp:posOffset>
            </wp:positionV>
            <wp:extent cx="1440000" cy="1242472"/>
            <wp:effectExtent l="0" t="0" r="8255" b="0"/>
            <wp:wrapNone/>
            <wp:docPr id="189308592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08592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42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0666">
        <w:t>r</w:t>
      </w:r>
      <w:r w:rsidR="00371221" w:rsidRPr="003E38F6">
        <w:t>esources</w:t>
      </w:r>
      <w:r w:rsidR="002E0666">
        <w:t xml:space="preserve"> / information</w:t>
      </w:r>
    </w:p>
    <w:p w14:paraId="615B4278" w14:textId="0B65DBC4" w:rsidR="002E0666" w:rsidRDefault="002E0666" w:rsidP="002E0666">
      <w:pPr>
        <w:pStyle w:val="Listtoplevel"/>
      </w:pPr>
      <w:r>
        <w:t>w</w:t>
      </w:r>
      <w:r w:rsidR="00371221" w:rsidRPr="002A5C20">
        <w:t>orkshops</w:t>
      </w:r>
    </w:p>
    <w:p w14:paraId="28EBC7B8" w14:textId="456E59DF" w:rsidR="002E0666" w:rsidRDefault="005A3E13" w:rsidP="002E0666">
      <w:pPr>
        <w:pStyle w:val="Listtoplevel"/>
      </w:pPr>
      <w:r>
        <w:drawing>
          <wp:anchor distT="0" distB="0" distL="114300" distR="114300" simplePos="0" relativeHeight="252189696" behindDoc="0" locked="0" layoutInCell="1" allowOverlap="1" wp14:anchorId="1079591C" wp14:editId="1D7224C6">
            <wp:simplePos x="0" y="0"/>
            <wp:positionH relativeFrom="column">
              <wp:posOffset>-60960</wp:posOffset>
            </wp:positionH>
            <wp:positionV relativeFrom="paragraph">
              <wp:posOffset>167005</wp:posOffset>
            </wp:positionV>
            <wp:extent cx="1620000" cy="1620000"/>
            <wp:effectExtent l="0" t="0" r="0" b="0"/>
            <wp:wrapNone/>
            <wp:docPr id="791797005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797005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1221" w:rsidRPr="002A5C20">
        <w:t xml:space="preserve">advocacy </w:t>
      </w:r>
    </w:p>
    <w:p w14:paraId="38C5F761" w14:textId="68D9E7EB" w:rsidR="00371221" w:rsidRDefault="00371221" w:rsidP="002E0666">
      <w:pPr>
        <w:pStyle w:val="Listtoplevel"/>
      </w:pPr>
      <w:r w:rsidRPr="002A5C20">
        <w:t xml:space="preserve">support for anything </w:t>
      </w:r>
      <w:r w:rsidR="002E0666">
        <w:t xml:space="preserve">to do with </w:t>
      </w:r>
      <w:r w:rsidR="00F25FC9">
        <w:t>R</w:t>
      </w:r>
      <w:r w:rsidR="002E0666">
        <w:t>ainbow</w:t>
      </w:r>
      <w:r w:rsidRPr="002A5C20">
        <w:t xml:space="preserve"> communities</w:t>
      </w:r>
      <w:r w:rsidRPr="003E38F6">
        <w:t>.</w:t>
      </w:r>
    </w:p>
    <w:p w14:paraId="5C14CD5C" w14:textId="75AE16A8" w:rsidR="00A97A3A" w:rsidRDefault="00A97A3A" w:rsidP="00371221"/>
    <w:p w14:paraId="14A8DE5A" w14:textId="4957E6D8" w:rsidR="009B6A38" w:rsidRPr="009B6A38" w:rsidRDefault="009B6A38" w:rsidP="009B6A38">
      <w:pPr>
        <w:rPr>
          <w:b/>
          <w:bCs/>
        </w:rPr>
      </w:pPr>
    </w:p>
    <w:p w14:paraId="2D66ED7A" w14:textId="36897972" w:rsidR="009B6A38" w:rsidRPr="009B6A38" w:rsidRDefault="000867CB" w:rsidP="009B6A38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2192768" behindDoc="0" locked="0" layoutInCell="1" allowOverlap="1" wp14:anchorId="08C63AFB" wp14:editId="06AFC1B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619885" cy="270510"/>
            <wp:effectExtent l="0" t="0" r="0" b="0"/>
            <wp:wrapNone/>
            <wp:docPr id="2028886964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041462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270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6A38" w:rsidRPr="009B6A38">
        <w:t xml:space="preserve">You can find more information on </w:t>
      </w:r>
      <w:r w:rsidR="009338CB" w:rsidRPr="009B6A38">
        <w:rPr>
          <w:b/>
          <w:bCs/>
          <w:noProof/>
        </w:rPr>
        <w:drawing>
          <wp:anchor distT="0" distB="0" distL="114300" distR="114300" simplePos="0" relativeHeight="252094464" behindDoc="0" locked="0" layoutInCell="1" allowOverlap="1" wp14:anchorId="5F45D27D" wp14:editId="2D0784CB">
            <wp:simplePos x="0" y="0"/>
            <wp:positionH relativeFrom="margin">
              <wp:posOffset>-2540</wp:posOffset>
            </wp:positionH>
            <wp:positionV relativeFrom="paragraph">
              <wp:posOffset>625021</wp:posOffset>
            </wp:positionV>
            <wp:extent cx="1356995" cy="1412875"/>
            <wp:effectExtent l="0" t="0" r="0" b="0"/>
            <wp:wrapNone/>
            <wp:docPr id="550112320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95" cy="141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6A38" w:rsidRPr="009B6A38">
        <w:t xml:space="preserve">their </w:t>
      </w:r>
      <w:r w:rsidR="009B6A38" w:rsidRPr="009B6A38">
        <w:rPr>
          <w:b/>
          <w:bCs/>
        </w:rPr>
        <w:t>website:</w:t>
      </w:r>
    </w:p>
    <w:p w14:paraId="5E69A2BA" w14:textId="11504E09" w:rsidR="009B6A38" w:rsidRDefault="009B6A38" w:rsidP="00371221">
      <w:pPr>
        <w:rPr>
          <w:b/>
          <w:bCs/>
        </w:rPr>
      </w:pPr>
    </w:p>
    <w:p w14:paraId="7F7D9999" w14:textId="77777777" w:rsidR="009B6A38" w:rsidRDefault="009B6A38" w:rsidP="00371221">
      <w:pPr>
        <w:rPr>
          <w:b/>
          <w:bCs/>
        </w:rPr>
      </w:pPr>
    </w:p>
    <w:p w14:paraId="049B1162" w14:textId="159490A4" w:rsidR="00A97A3A" w:rsidRPr="00A97A3A" w:rsidRDefault="00B929D9" w:rsidP="00371221">
      <w:pPr>
        <w:rPr>
          <w:b/>
          <w:bCs/>
        </w:rPr>
      </w:pPr>
      <w:hyperlink r:id="rId193" w:history="1">
        <w:r w:rsidR="00A97A3A" w:rsidRPr="00A97A3A">
          <w:rPr>
            <w:rStyle w:val="Hyperlink"/>
            <w:b/>
            <w:bCs/>
            <w:color w:val="auto"/>
            <w:u w:val="none"/>
          </w:rPr>
          <w:t>www.insideout.org.nz</w:t>
        </w:r>
      </w:hyperlink>
    </w:p>
    <w:p w14:paraId="1DB0201A" w14:textId="5026E629" w:rsidR="00371221" w:rsidRDefault="00371221" w:rsidP="00371221"/>
    <w:p w14:paraId="08CC5373" w14:textId="67D238D2" w:rsidR="00371221" w:rsidRDefault="009338CB" w:rsidP="00371221">
      <w:r>
        <w:rPr>
          <w:noProof/>
        </w:rPr>
        <w:drawing>
          <wp:anchor distT="0" distB="0" distL="114300" distR="114300" simplePos="0" relativeHeight="252090368" behindDoc="0" locked="0" layoutInCell="1" allowOverlap="1" wp14:anchorId="0E19B5D2" wp14:editId="606C1251">
            <wp:simplePos x="0" y="0"/>
            <wp:positionH relativeFrom="column">
              <wp:posOffset>-53424</wp:posOffset>
            </wp:positionH>
            <wp:positionV relativeFrom="paragraph">
              <wp:posOffset>275590</wp:posOffset>
            </wp:positionV>
            <wp:extent cx="1620000" cy="545268"/>
            <wp:effectExtent l="0" t="0" r="0" b="7620"/>
            <wp:wrapNone/>
            <wp:docPr id="995433436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433436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545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AA19A1" w14:textId="000712CB" w:rsidR="00371221" w:rsidRDefault="00371221" w:rsidP="0026276E">
      <w:pPr>
        <w:pStyle w:val="Heading2"/>
        <w:numPr>
          <w:ilvl w:val="0"/>
          <w:numId w:val="26"/>
        </w:numPr>
        <w:ind w:left="4253" w:hanging="567"/>
      </w:pPr>
      <w:r w:rsidRPr="003E38F6">
        <w:lastRenderedPageBreak/>
        <w:t>Intersex Aotearoa</w:t>
      </w:r>
      <w:r>
        <w:t xml:space="preserve"> </w:t>
      </w:r>
      <w:r w:rsidR="003E7451">
        <w:t>(IA)</w:t>
      </w:r>
    </w:p>
    <w:p w14:paraId="7F6AF4FF" w14:textId="598DB3C2" w:rsidR="00D14457" w:rsidRDefault="00D14457" w:rsidP="00371221"/>
    <w:p w14:paraId="22201C21" w14:textId="0511C76C" w:rsidR="0031088B" w:rsidRDefault="00E218F4" w:rsidP="00371221">
      <w:r>
        <w:rPr>
          <w:noProof/>
        </w:rPr>
        <w:drawing>
          <wp:anchor distT="0" distB="0" distL="114300" distR="114300" simplePos="0" relativeHeight="252193792" behindDoc="0" locked="0" layoutInCell="1" allowOverlap="1" wp14:anchorId="74D12A4B" wp14:editId="1FA70FB4">
            <wp:simplePos x="0" y="0"/>
            <wp:positionH relativeFrom="column">
              <wp:posOffset>-52919</wp:posOffset>
            </wp:positionH>
            <wp:positionV relativeFrom="paragraph">
              <wp:posOffset>413385</wp:posOffset>
            </wp:positionV>
            <wp:extent cx="1620000" cy="1079222"/>
            <wp:effectExtent l="0" t="0" r="0" b="6985"/>
            <wp:wrapNone/>
            <wp:docPr id="330468621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468621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792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7451">
        <w:t xml:space="preserve">IA </w:t>
      </w:r>
      <w:r w:rsidR="0031088B">
        <w:t>support</w:t>
      </w:r>
      <w:r w:rsidR="00326CD2">
        <w:t>s</w:t>
      </w:r>
      <w:r w:rsidR="00371221" w:rsidRPr="002A5C20">
        <w:t xml:space="preserve"> advocacy</w:t>
      </w:r>
      <w:r w:rsidR="00326CD2">
        <w:t xml:space="preserve"> led by intersex people</w:t>
      </w:r>
      <w:r w:rsidR="00371221" w:rsidRPr="002A5C20">
        <w:t xml:space="preserve"> in Aotearoa</w:t>
      </w:r>
      <w:r w:rsidR="00371221">
        <w:t xml:space="preserve">. </w:t>
      </w:r>
    </w:p>
    <w:p w14:paraId="779EDD95" w14:textId="361444CF" w:rsidR="0031088B" w:rsidRDefault="0031088B" w:rsidP="00371221"/>
    <w:p w14:paraId="16CA1B54" w14:textId="6407778A" w:rsidR="00C63B39" w:rsidRDefault="00C63B39" w:rsidP="00371221"/>
    <w:p w14:paraId="06ED910A" w14:textId="4501F5CB" w:rsidR="00CB5399" w:rsidRDefault="00371221" w:rsidP="00371221">
      <w:r w:rsidRPr="002A5C20">
        <w:t xml:space="preserve">IA </w:t>
      </w:r>
      <w:r w:rsidR="0031088B">
        <w:t xml:space="preserve">works </w:t>
      </w:r>
      <w:r w:rsidR="003B137A">
        <w:t xml:space="preserve">with government </w:t>
      </w:r>
      <w:r w:rsidR="0031088B">
        <w:t xml:space="preserve">to </w:t>
      </w:r>
      <w:r w:rsidR="00E218F4">
        <w:t>support</w:t>
      </w:r>
      <w:r w:rsidR="00CB5399">
        <w:t xml:space="preserve"> </w:t>
      </w:r>
      <w:r w:rsidR="003B137A">
        <w:t xml:space="preserve">New Zealand </w:t>
      </w:r>
      <w:r w:rsidR="00CB5399">
        <w:t>Aotearoa</w:t>
      </w:r>
      <w:r w:rsidR="00E218F4">
        <w:t xml:space="preserve"> to be</w:t>
      </w:r>
      <w:r w:rsidR="00CB5399">
        <w:t xml:space="preserve"> safe for intersex people. </w:t>
      </w:r>
    </w:p>
    <w:p w14:paraId="0F7ED6EA" w14:textId="26D8187F" w:rsidR="00CB5399" w:rsidRDefault="00CB5399" w:rsidP="00371221"/>
    <w:p w14:paraId="0C8FD06D" w14:textId="49FDD6F8" w:rsidR="00CB5399" w:rsidRDefault="00CB5399" w:rsidP="00371221"/>
    <w:p w14:paraId="649A1C75" w14:textId="53EA6278" w:rsidR="00CB5399" w:rsidRDefault="009338CB" w:rsidP="00371221">
      <w:r>
        <w:br w:type="column"/>
      </w:r>
      <w:r>
        <w:rPr>
          <w:noProof/>
        </w:rPr>
        <w:lastRenderedPageBreak/>
        <w:drawing>
          <wp:anchor distT="0" distB="0" distL="114300" distR="114300" simplePos="0" relativeHeight="252194816" behindDoc="0" locked="0" layoutInCell="1" allowOverlap="1" wp14:anchorId="339E5260" wp14:editId="671222C9">
            <wp:simplePos x="0" y="0"/>
            <wp:positionH relativeFrom="column">
              <wp:posOffset>-59055</wp:posOffset>
            </wp:positionH>
            <wp:positionV relativeFrom="paragraph">
              <wp:posOffset>-59599</wp:posOffset>
            </wp:positionV>
            <wp:extent cx="1440000" cy="1440000"/>
            <wp:effectExtent l="0" t="0" r="8255" b="8255"/>
            <wp:wrapNone/>
            <wp:docPr id="2048211246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11246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41F9">
        <w:t>IA</w:t>
      </w:r>
      <w:r w:rsidR="00371221" w:rsidRPr="003E38F6">
        <w:t xml:space="preserve"> welcome all</w:t>
      </w:r>
      <w:r w:rsidR="00CB5399">
        <w:t>:</w:t>
      </w:r>
    </w:p>
    <w:p w14:paraId="624B2E51" w14:textId="7A34F5E4" w:rsidR="00CB5399" w:rsidRDefault="00CB5399" w:rsidP="000D2F22">
      <w:pPr>
        <w:pStyle w:val="Listtoplevel"/>
      </w:pPr>
      <w:r>
        <w:t xml:space="preserve">intersex </w:t>
      </w:r>
      <w:r w:rsidR="00371221" w:rsidRPr="003E38F6">
        <w:t xml:space="preserve">people in </w:t>
      </w:r>
      <w:r w:rsidR="00E93B8E">
        <w:t xml:space="preserve">New Zealand </w:t>
      </w:r>
      <w:r w:rsidR="00371221" w:rsidRPr="003E38F6">
        <w:t>Aotearoa</w:t>
      </w:r>
    </w:p>
    <w:p w14:paraId="3A9D4C5B" w14:textId="2A5E5769" w:rsidR="005809A2" w:rsidRDefault="003B137A" w:rsidP="000D2F22">
      <w:pPr>
        <w:pStyle w:val="Listtoplevel"/>
        <w:numPr>
          <w:ilvl w:val="0"/>
          <w:numId w:val="0"/>
        </w:numPr>
        <w:ind w:left="4253"/>
      </w:pPr>
      <w:r>
        <w:drawing>
          <wp:anchor distT="0" distB="0" distL="114300" distR="114300" simplePos="0" relativeHeight="252195840" behindDoc="0" locked="0" layoutInCell="1" allowOverlap="1" wp14:anchorId="6BA2487F" wp14:editId="3DCD7447">
            <wp:simplePos x="0" y="0"/>
            <wp:positionH relativeFrom="column">
              <wp:posOffset>-118110</wp:posOffset>
            </wp:positionH>
            <wp:positionV relativeFrom="paragraph">
              <wp:posOffset>643890</wp:posOffset>
            </wp:positionV>
            <wp:extent cx="1619885" cy="1619885"/>
            <wp:effectExtent l="0" t="0" r="0" b="0"/>
            <wp:wrapNone/>
            <wp:docPr id="1543169859" name="Picture 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169859" name="Picture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5399">
        <w:t>and</w:t>
      </w:r>
      <w:r w:rsidR="005809A2">
        <w:t xml:space="preserve"> </w:t>
      </w:r>
    </w:p>
    <w:p w14:paraId="788B1324" w14:textId="5CC2DDFE" w:rsidR="00CB5399" w:rsidRDefault="005809A2" w:rsidP="003B137A">
      <w:pPr>
        <w:pStyle w:val="Listtoplevel"/>
      </w:pPr>
      <w:r>
        <w:t>their:</w:t>
      </w:r>
    </w:p>
    <w:p w14:paraId="3A22F93F" w14:textId="53EF6BE7" w:rsidR="000D2F22" w:rsidRDefault="00371221" w:rsidP="000D2F22">
      <w:pPr>
        <w:pStyle w:val="Listsecondlevel"/>
      </w:pPr>
      <w:r w:rsidRPr="003E38F6">
        <w:t>whānau</w:t>
      </w:r>
      <w:r w:rsidR="000D2F22">
        <w:t xml:space="preserve"> / families</w:t>
      </w:r>
    </w:p>
    <w:p w14:paraId="15A5E778" w14:textId="6AC0B323" w:rsidR="00371221" w:rsidRDefault="00371221" w:rsidP="000D2F22">
      <w:pPr>
        <w:pStyle w:val="Listsecondlevel"/>
      </w:pPr>
      <w:r w:rsidRPr="003E38F6">
        <w:t>friends.</w:t>
      </w:r>
    </w:p>
    <w:p w14:paraId="03752200" w14:textId="77777777" w:rsidR="00E40C26" w:rsidRDefault="00E40C26" w:rsidP="00371221"/>
    <w:p w14:paraId="7BE8230F" w14:textId="6B903836" w:rsidR="009B6A38" w:rsidRPr="009B6A38" w:rsidRDefault="009B6A38" w:rsidP="00A03172"/>
    <w:p w14:paraId="1395E7AB" w14:textId="23CBADFB" w:rsidR="009B6A38" w:rsidRPr="009B6A38" w:rsidRDefault="00E93B8E" w:rsidP="00286198">
      <w:pPr>
        <w:spacing w:line="336" w:lineRule="auto"/>
        <w:rPr>
          <w:b/>
          <w:bCs/>
        </w:rPr>
      </w:pPr>
      <w:r>
        <w:rPr>
          <w:noProof/>
        </w:rPr>
        <w:drawing>
          <wp:anchor distT="0" distB="0" distL="114300" distR="114300" simplePos="0" relativeHeight="252197888" behindDoc="0" locked="0" layoutInCell="1" allowOverlap="1" wp14:anchorId="0B2F9AA2" wp14:editId="0DF299EB">
            <wp:simplePos x="0" y="0"/>
            <wp:positionH relativeFrom="column">
              <wp:posOffset>-13419</wp:posOffset>
            </wp:positionH>
            <wp:positionV relativeFrom="paragraph">
              <wp:posOffset>-60960</wp:posOffset>
            </wp:positionV>
            <wp:extent cx="1620000" cy="545268"/>
            <wp:effectExtent l="0" t="0" r="0" b="7620"/>
            <wp:wrapNone/>
            <wp:docPr id="247126819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126819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545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6A38" w:rsidRPr="009B6A38">
        <w:t xml:space="preserve">You can find more information on their </w:t>
      </w:r>
      <w:r w:rsidR="009B6A38" w:rsidRPr="009B6A38">
        <w:rPr>
          <w:b/>
          <w:bCs/>
        </w:rPr>
        <w:t>website:</w:t>
      </w:r>
      <w:r w:rsidR="009B6A38">
        <w:rPr>
          <w:b/>
          <w:bCs/>
        </w:rPr>
        <w:br/>
      </w:r>
    </w:p>
    <w:p w14:paraId="2C3E944C" w14:textId="3C3DA8C5" w:rsidR="00E40C26" w:rsidRPr="00D14457" w:rsidRDefault="00B929D9" w:rsidP="00286198">
      <w:pPr>
        <w:spacing w:line="336" w:lineRule="auto"/>
        <w:rPr>
          <w:b/>
          <w:bCs/>
        </w:rPr>
      </w:pPr>
      <w:hyperlink r:id="rId198" w:history="1">
        <w:r w:rsidR="00E40C26" w:rsidRPr="00D14457">
          <w:rPr>
            <w:rStyle w:val="Hyperlink"/>
            <w:b/>
            <w:bCs/>
            <w:color w:val="auto"/>
            <w:u w:val="none"/>
          </w:rPr>
          <w:t>www.intersexaotearoa.org</w:t>
        </w:r>
      </w:hyperlink>
    </w:p>
    <w:p w14:paraId="5E0CCDC3" w14:textId="6292398F" w:rsidR="00E40C26" w:rsidRDefault="00E40C26" w:rsidP="00286198">
      <w:pPr>
        <w:spacing w:line="336" w:lineRule="auto"/>
      </w:pPr>
    </w:p>
    <w:p w14:paraId="57DF8BFE" w14:textId="799B1AE2" w:rsidR="00371221" w:rsidRDefault="00371221" w:rsidP="00286198">
      <w:pPr>
        <w:spacing w:line="336" w:lineRule="auto"/>
      </w:pPr>
    </w:p>
    <w:p w14:paraId="360A7C5F" w14:textId="4D8D9397" w:rsidR="00371221" w:rsidRDefault="00A03172" w:rsidP="0026276E">
      <w:pPr>
        <w:pStyle w:val="Heading2"/>
        <w:numPr>
          <w:ilvl w:val="0"/>
          <w:numId w:val="26"/>
        </w:numPr>
        <w:spacing w:line="336" w:lineRule="auto"/>
        <w:ind w:left="4253" w:hanging="567"/>
      </w:pPr>
      <w:r>
        <w:br w:type="column"/>
      </w:r>
      <w:r w:rsidR="0035195B">
        <w:rPr>
          <w:noProof/>
        </w:rPr>
        <w:lastRenderedPageBreak/>
        <w:drawing>
          <wp:anchor distT="0" distB="0" distL="114300" distR="114300" simplePos="0" relativeHeight="252198912" behindDoc="0" locked="0" layoutInCell="1" allowOverlap="1" wp14:anchorId="23F16424" wp14:editId="2F0782D8">
            <wp:simplePos x="0" y="0"/>
            <wp:positionH relativeFrom="column">
              <wp:posOffset>22860</wp:posOffset>
            </wp:positionH>
            <wp:positionV relativeFrom="paragraph">
              <wp:posOffset>99695</wp:posOffset>
            </wp:positionV>
            <wp:extent cx="1440000" cy="1440000"/>
            <wp:effectExtent l="0" t="0" r="8255" b="8255"/>
            <wp:wrapNone/>
            <wp:docPr id="1255033146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033146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1221" w:rsidRPr="003E38F6">
        <w:t>Rainbow Path</w:t>
      </w:r>
      <w:r w:rsidR="00326CD2">
        <w:t xml:space="preserve"> Aotearoa</w:t>
      </w:r>
      <w:r w:rsidR="00371221">
        <w:t xml:space="preserve"> </w:t>
      </w:r>
    </w:p>
    <w:p w14:paraId="7923EE59" w14:textId="29F50A96" w:rsidR="00326CD2" w:rsidRDefault="00326CD2" w:rsidP="00286198">
      <w:pPr>
        <w:spacing w:line="336" w:lineRule="auto"/>
      </w:pPr>
    </w:p>
    <w:p w14:paraId="556376F6" w14:textId="2F277670" w:rsidR="00C81822" w:rsidRDefault="00326CD2" w:rsidP="00286198">
      <w:pPr>
        <w:spacing w:line="336" w:lineRule="auto"/>
      </w:pPr>
      <w:r>
        <w:t>Rainbow Path</w:t>
      </w:r>
      <w:r w:rsidR="00371221" w:rsidRPr="003E38F6">
        <w:t xml:space="preserve"> </w:t>
      </w:r>
      <w:r w:rsidR="00221850">
        <w:t xml:space="preserve">is an </w:t>
      </w:r>
      <w:r w:rsidR="00371221" w:rsidRPr="003E38F6">
        <w:t xml:space="preserve">advocacy and support group for </w:t>
      </w:r>
      <w:r w:rsidR="00F25FC9">
        <w:t>R</w:t>
      </w:r>
      <w:r w:rsidR="00C81822">
        <w:t>ainbow:</w:t>
      </w:r>
    </w:p>
    <w:p w14:paraId="3FA1FE48" w14:textId="13411B6A" w:rsidR="00C81822" w:rsidRPr="008525A8" w:rsidRDefault="00371221" w:rsidP="00286198">
      <w:pPr>
        <w:pStyle w:val="Listtoplevel"/>
        <w:spacing w:line="336" w:lineRule="auto"/>
        <w:rPr>
          <w:b/>
          <w:bCs/>
        </w:rPr>
      </w:pPr>
      <w:r w:rsidRPr="008525A8">
        <w:rPr>
          <w:b/>
          <w:bCs/>
        </w:rPr>
        <w:t xml:space="preserve">refugees </w:t>
      </w:r>
    </w:p>
    <w:p w14:paraId="4B520DF8" w14:textId="10856DBC" w:rsidR="00371221" w:rsidRDefault="00371221" w:rsidP="00286198">
      <w:pPr>
        <w:pStyle w:val="Listtoplevel"/>
        <w:spacing w:line="336" w:lineRule="auto"/>
      </w:pPr>
      <w:r w:rsidRPr="00DC471E">
        <w:rPr>
          <w:b/>
          <w:bCs/>
        </w:rPr>
        <w:t>asylum seekers</w:t>
      </w:r>
      <w:r w:rsidRPr="003E38F6">
        <w:t>.</w:t>
      </w:r>
    </w:p>
    <w:p w14:paraId="574AB63F" w14:textId="6C296833" w:rsidR="0076347E" w:rsidRDefault="0076347E" w:rsidP="00286198">
      <w:pPr>
        <w:spacing w:line="336" w:lineRule="auto"/>
      </w:pPr>
    </w:p>
    <w:p w14:paraId="4049B674" w14:textId="756A7067" w:rsidR="0076347E" w:rsidRDefault="000C5EBA" w:rsidP="00286198">
      <w:pPr>
        <w:spacing w:line="336" w:lineRule="auto"/>
      </w:pPr>
      <w:r>
        <w:rPr>
          <w:noProof/>
        </w:rPr>
        <w:drawing>
          <wp:anchor distT="0" distB="0" distL="114300" distR="114300" simplePos="0" relativeHeight="252207104" behindDoc="0" locked="0" layoutInCell="1" allowOverlap="1" wp14:anchorId="5BE41670" wp14:editId="37A92128">
            <wp:simplePos x="0" y="0"/>
            <wp:positionH relativeFrom="column">
              <wp:posOffset>-76200</wp:posOffset>
            </wp:positionH>
            <wp:positionV relativeFrom="paragraph">
              <wp:posOffset>309245</wp:posOffset>
            </wp:positionV>
            <wp:extent cx="1620000" cy="1031480"/>
            <wp:effectExtent l="0" t="0" r="0" b="0"/>
            <wp:wrapNone/>
            <wp:docPr id="1964918096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918096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31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5A8" w:rsidRPr="00953C98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04032" behindDoc="1" locked="0" layoutInCell="1" allowOverlap="1" wp14:anchorId="1279C33B" wp14:editId="2CFBCAF3">
                <wp:simplePos x="0" y="0"/>
                <wp:positionH relativeFrom="column">
                  <wp:posOffset>2225040</wp:posOffset>
                </wp:positionH>
                <wp:positionV relativeFrom="paragraph">
                  <wp:posOffset>212725</wp:posOffset>
                </wp:positionV>
                <wp:extent cx="3599815" cy="3406140"/>
                <wp:effectExtent l="0" t="0" r="635" b="3810"/>
                <wp:wrapNone/>
                <wp:docPr id="519960333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40614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4F47E494" id="Rectangle 2" o:spid="_x0000_s1026" alt="&quot;&quot;" style="position:absolute;margin-left:175.2pt;margin-top:16.75pt;width:283.45pt;height:268.2pt;z-index:-25111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" fillcolor="#2258de" stroked="f" strokeweight="1pt">
                <v:fill opacity="13107f"/>
              </v:rect>
            </w:pict>
          </mc:Fallback>
        </mc:AlternateContent>
      </w:r>
    </w:p>
    <w:p w14:paraId="0906CB5C" w14:textId="08D675AE" w:rsidR="00BB76AB" w:rsidRDefault="0076347E" w:rsidP="00286198">
      <w:pPr>
        <w:spacing w:line="336" w:lineRule="auto"/>
      </w:pPr>
      <w:r>
        <w:t xml:space="preserve">A </w:t>
      </w:r>
      <w:r w:rsidRPr="00DC471E">
        <w:rPr>
          <w:b/>
          <w:bCs/>
        </w:rPr>
        <w:t>refugee</w:t>
      </w:r>
      <w:r>
        <w:t xml:space="preserve"> is someone who</w:t>
      </w:r>
      <w:r w:rsidR="00BB76AB">
        <w:t>:</w:t>
      </w:r>
    </w:p>
    <w:p w14:paraId="2FD8DEFB" w14:textId="16F3D2E0" w:rsidR="0076347E" w:rsidRDefault="00BB76AB" w:rsidP="00286198">
      <w:pPr>
        <w:pStyle w:val="Listtoplevel"/>
        <w:spacing w:line="336" w:lineRule="auto"/>
      </w:pPr>
      <w:r>
        <w:t>is not safe in their own country</w:t>
      </w:r>
    </w:p>
    <w:p w14:paraId="1DF55CF1" w14:textId="59534072" w:rsidR="006B770B" w:rsidRDefault="0035195B" w:rsidP="00286198">
      <w:pPr>
        <w:pStyle w:val="Listtoplevel"/>
        <w:spacing w:line="336" w:lineRule="auto"/>
      </w:pPr>
      <w:r>
        <w:drawing>
          <wp:anchor distT="0" distB="0" distL="114300" distR="114300" simplePos="0" relativeHeight="252210176" behindDoc="0" locked="0" layoutInCell="1" allowOverlap="1" wp14:anchorId="61820D01" wp14:editId="5D962BCF">
            <wp:simplePos x="0" y="0"/>
            <wp:positionH relativeFrom="column">
              <wp:posOffset>-76201</wp:posOffset>
            </wp:positionH>
            <wp:positionV relativeFrom="paragraph">
              <wp:posOffset>924651</wp:posOffset>
            </wp:positionV>
            <wp:extent cx="1250511" cy="1676400"/>
            <wp:effectExtent l="0" t="0" r="6985" b="0"/>
            <wp:wrapNone/>
            <wp:docPr id="747753287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753287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4629" cy="1681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6198">
        <w:t>moves to</w:t>
      </w:r>
      <w:r w:rsidR="00BB76AB">
        <w:t xml:space="preserve"> another country to be safe </w:t>
      </w:r>
    </w:p>
    <w:p w14:paraId="6F768EBA" w14:textId="1678C1BE" w:rsidR="00BB76AB" w:rsidRDefault="006B770B" w:rsidP="00286198">
      <w:pPr>
        <w:pStyle w:val="Listtoplevel"/>
        <w:spacing w:line="336" w:lineRule="auto"/>
      </w:pPr>
      <w:r>
        <w:t>is protected by the law</w:t>
      </w:r>
      <w:r w:rsidR="00286198">
        <w:t xml:space="preserve"> called the United Nations Refugee Convention.</w:t>
      </w:r>
    </w:p>
    <w:p w14:paraId="21B4DDC7" w14:textId="43EED068" w:rsidR="0076347E" w:rsidRDefault="0076347E" w:rsidP="00286198">
      <w:pPr>
        <w:spacing w:line="336" w:lineRule="auto"/>
      </w:pPr>
    </w:p>
    <w:p w14:paraId="0C0E48B6" w14:textId="5B12BED9" w:rsidR="008525A8" w:rsidRDefault="00A03172" w:rsidP="00286198">
      <w:pPr>
        <w:spacing w:line="336" w:lineRule="auto"/>
      </w:pPr>
      <w:r>
        <w:br w:type="column"/>
      </w:r>
      <w:r w:rsidR="00B36FDB" w:rsidRPr="00953C98">
        <w:rPr>
          <w:rFonts w:eastAsia="Times New Roman"/>
          <w:b/>
          <w:bCs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206080" behindDoc="1" locked="0" layoutInCell="1" allowOverlap="1" wp14:anchorId="08E3F0AF" wp14:editId="52A5A49E">
                <wp:simplePos x="0" y="0"/>
                <wp:positionH relativeFrom="column">
                  <wp:posOffset>2220686</wp:posOffset>
                </wp:positionH>
                <wp:positionV relativeFrom="paragraph">
                  <wp:posOffset>-65314</wp:posOffset>
                </wp:positionV>
                <wp:extent cx="3599815" cy="2732314"/>
                <wp:effectExtent l="0" t="0" r="635" b="0"/>
                <wp:wrapNone/>
                <wp:docPr id="2099488317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732314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4764B5" w14:textId="0C5ECFE7" w:rsidR="00B36FDB" w:rsidRPr="00B36FDB" w:rsidRDefault="00B36FDB" w:rsidP="00B36FDB">
                            <w:pPr>
                              <w:ind w:left="0"/>
                              <w:jc w:val="center"/>
                              <w:rPr>
                                <w:lang w:val="en-NZ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08E3F0AF" id="_x0000_s1037" alt="&quot;&quot;" style="position:absolute;left:0;text-align:left;margin-left:174.85pt;margin-top:-5.15pt;width:283.45pt;height:215.15pt;z-index:-25111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" fillcolor="#2258de" stroked="f" strokeweight="1pt">
                <v:fill opacity="13107f"/>
                <v:textbox>
                  <w:txbxContent>
                    <w:p w14:paraId="3F4764B5" w14:textId="0C5ECFE7" w:rsidR="00B36FDB" w:rsidRPr="00B36FDB" w:rsidRDefault="00B36FDB" w:rsidP="00B36FDB">
                      <w:pPr>
                        <w:ind w:left="0"/>
                        <w:jc w:val="center"/>
                        <w:rPr>
                          <w:lang w:val="en-NZ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36934">
        <w:rPr>
          <w:rFonts w:eastAsia="Times New Roman"/>
          <w:b/>
          <w:bCs/>
          <w:noProof/>
          <w:lang w:eastAsia="en-NZ"/>
        </w:rPr>
        <w:drawing>
          <wp:anchor distT="0" distB="0" distL="114300" distR="114300" simplePos="0" relativeHeight="252208128" behindDoc="0" locked="0" layoutInCell="1" allowOverlap="1" wp14:anchorId="6284916D" wp14:editId="6E69DA9D">
            <wp:simplePos x="0" y="0"/>
            <wp:positionH relativeFrom="column">
              <wp:posOffset>-137160</wp:posOffset>
            </wp:positionH>
            <wp:positionV relativeFrom="paragraph">
              <wp:posOffset>-182880</wp:posOffset>
            </wp:positionV>
            <wp:extent cx="1439545" cy="1439545"/>
            <wp:effectExtent l="0" t="0" r="8255" b="0"/>
            <wp:wrapNone/>
            <wp:docPr id="1262822666" name="Picture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822666" name="Picture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5A8">
        <w:t xml:space="preserve">An </w:t>
      </w:r>
      <w:r w:rsidR="008525A8" w:rsidRPr="00DC471E">
        <w:rPr>
          <w:b/>
          <w:bCs/>
        </w:rPr>
        <w:t>asylum seeker</w:t>
      </w:r>
      <w:r w:rsidR="008525A8">
        <w:t xml:space="preserve"> is </w:t>
      </w:r>
      <w:r w:rsidR="006E3100">
        <w:t>someone</w:t>
      </w:r>
      <w:r w:rsidR="008525A8">
        <w:t xml:space="preserve"> who </w:t>
      </w:r>
      <w:r w:rsidR="00FB11E9">
        <w:t xml:space="preserve">has left their </w:t>
      </w:r>
      <w:r w:rsidR="00375130">
        <w:t xml:space="preserve">own </w:t>
      </w:r>
      <w:r w:rsidR="00FB11E9">
        <w:t xml:space="preserve">country to live in </w:t>
      </w:r>
      <w:r w:rsidR="000E0450">
        <w:t>a country where they are safe</w:t>
      </w:r>
      <w:r w:rsidR="00DC471E">
        <w:t xml:space="preserve">. </w:t>
      </w:r>
    </w:p>
    <w:p w14:paraId="16941026" w14:textId="78424085" w:rsidR="006E3100" w:rsidRDefault="006E3100" w:rsidP="00286198">
      <w:pPr>
        <w:spacing w:line="336" w:lineRule="auto"/>
      </w:pPr>
    </w:p>
    <w:p w14:paraId="252584B8" w14:textId="46358325" w:rsidR="006E3100" w:rsidRDefault="001D06E2" w:rsidP="00286198">
      <w:pPr>
        <w:spacing w:line="336" w:lineRule="auto"/>
      </w:pPr>
      <w:r>
        <w:rPr>
          <w:rFonts w:eastAsia="Times New Roman"/>
          <w:b/>
          <w:bCs/>
          <w:noProof/>
          <w:lang w:eastAsia="en-NZ"/>
        </w:rPr>
        <w:drawing>
          <wp:anchor distT="0" distB="0" distL="114300" distR="114300" simplePos="0" relativeHeight="252209152" behindDoc="0" locked="0" layoutInCell="1" allowOverlap="1" wp14:anchorId="5A635CE5" wp14:editId="6DF4A621">
            <wp:simplePos x="0" y="0"/>
            <wp:positionH relativeFrom="column">
              <wp:posOffset>-92075</wp:posOffset>
            </wp:positionH>
            <wp:positionV relativeFrom="paragraph">
              <wp:posOffset>123825</wp:posOffset>
            </wp:positionV>
            <wp:extent cx="1620000" cy="1335937"/>
            <wp:effectExtent l="0" t="0" r="0" b="0"/>
            <wp:wrapNone/>
            <wp:docPr id="1816734838" name="Picture 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734838" name="Picture 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359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2369A3" w14:textId="5A118A60" w:rsidR="006E3100" w:rsidRDefault="00C425D6" w:rsidP="00286198">
      <w:pPr>
        <w:spacing w:line="336" w:lineRule="auto"/>
      </w:pPr>
      <w:r>
        <w:t>They are waiting to</w:t>
      </w:r>
      <w:r w:rsidR="00B36FDB">
        <w:t xml:space="preserve"> be seen as refugees</w:t>
      </w:r>
      <w:r w:rsidR="002B2508">
        <w:t xml:space="preserve"> by the country they have moved to</w:t>
      </w:r>
      <w:r w:rsidR="00B36FDB">
        <w:t xml:space="preserve">. </w:t>
      </w:r>
      <w:r>
        <w:t xml:space="preserve"> </w:t>
      </w:r>
    </w:p>
    <w:p w14:paraId="33317C9F" w14:textId="5BAE2092" w:rsidR="00CD0776" w:rsidRDefault="00CD0776" w:rsidP="00371221"/>
    <w:p w14:paraId="3202F425" w14:textId="77777777" w:rsidR="00D36934" w:rsidRDefault="00D36934" w:rsidP="00371221"/>
    <w:p w14:paraId="287F1B35" w14:textId="4224794D" w:rsidR="00CD0776" w:rsidRDefault="00D36934" w:rsidP="00371221">
      <w:pPr>
        <w:rPr>
          <w:b/>
          <w:bCs/>
        </w:rPr>
      </w:pPr>
      <w:r w:rsidRPr="009B6A38">
        <w:rPr>
          <w:b/>
          <w:bCs/>
          <w:noProof/>
        </w:rPr>
        <w:drawing>
          <wp:anchor distT="0" distB="0" distL="114300" distR="114300" simplePos="0" relativeHeight="252201984" behindDoc="0" locked="0" layoutInCell="1" allowOverlap="1" wp14:anchorId="338B7BC7" wp14:editId="2702AEE2">
            <wp:simplePos x="0" y="0"/>
            <wp:positionH relativeFrom="margin">
              <wp:posOffset>-137160</wp:posOffset>
            </wp:positionH>
            <wp:positionV relativeFrom="paragraph">
              <wp:posOffset>60960</wp:posOffset>
            </wp:positionV>
            <wp:extent cx="1356995" cy="1412875"/>
            <wp:effectExtent l="0" t="0" r="0" b="0"/>
            <wp:wrapNone/>
            <wp:docPr id="1986158867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95" cy="141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0776" w:rsidRPr="009B6A38">
        <w:t xml:space="preserve">You can find more information on their </w:t>
      </w:r>
      <w:r w:rsidR="00CD0776" w:rsidRPr="009B6A38">
        <w:rPr>
          <w:b/>
          <w:bCs/>
        </w:rPr>
        <w:t>website:</w:t>
      </w:r>
    </w:p>
    <w:p w14:paraId="6D771CD8" w14:textId="77777777" w:rsidR="00CD0776" w:rsidRDefault="00CD0776" w:rsidP="00371221">
      <w:pPr>
        <w:rPr>
          <w:b/>
          <w:bCs/>
        </w:rPr>
      </w:pPr>
    </w:p>
    <w:p w14:paraId="7909855E" w14:textId="7D4E6C11" w:rsidR="00CD0776" w:rsidRPr="00CD0776" w:rsidRDefault="00B929D9" w:rsidP="00371221">
      <w:pPr>
        <w:rPr>
          <w:b/>
          <w:bCs/>
        </w:rPr>
      </w:pPr>
      <w:hyperlink r:id="rId203" w:history="1">
        <w:r w:rsidR="00CD0776" w:rsidRPr="00CD0776">
          <w:rPr>
            <w:rStyle w:val="Hyperlink"/>
            <w:b/>
            <w:bCs/>
            <w:color w:val="auto"/>
            <w:u w:val="none"/>
          </w:rPr>
          <w:t>www.rainbowpathnz.com</w:t>
        </w:r>
      </w:hyperlink>
    </w:p>
    <w:p w14:paraId="00B70036" w14:textId="3D013B58" w:rsidR="00371221" w:rsidRDefault="00326CD2" w:rsidP="0026276E">
      <w:pPr>
        <w:pStyle w:val="ListParagraph"/>
        <w:numPr>
          <w:ilvl w:val="0"/>
          <w:numId w:val="26"/>
        </w:numPr>
        <w:ind w:left="4253" w:hanging="567"/>
      </w:pPr>
      <w:r>
        <w:br w:type="column"/>
      </w:r>
      <w:r w:rsidR="00575A2C">
        <w:rPr>
          <w:noProof/>
        </w:rPr>
        <w:lastRenderedPageBreak/>
        <w:drawing>
          <wp:anchor distT="0" distB="0" distL="114300" distR="114300" simplePos="0" relativeHeight="252199936" behindDoc="0" locked="0" layoutInCell="1" allowOverlap="1" wp14:anchorId="2C7DAB4D" wp14:editId="4E337455">
            <wp:simplePos x="0" y="0"/>
            <wp:positionH relativeFrom="column">
              <wp:posOffset>130326</wp:posOffset>
            </wp:positionH>
            <wp:positionV relativeFrom="paragraph">
              <wp:posOffset>-236220</wp:posOffset>
            </wp:positionV>
            <wp:extent cx="1620000" cy="906294"/>
            <wp:effectExtent l="0" t="0" r="0" b="8255"/>
            <wp:wrapNone/>
            <wp:docPr id="761175706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175706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062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1221" w:rsidRPr="00E218F4">
        <w:rPr>
          <w:rStyle w:val="Heading2Char"/>
        </w:rPr>
        <w:t>Diverse Church</w:t>
      </w:r>
      <w:r w:rsidR="00371221">
        <w:t xml:space="preserve"> </w:t>
      </w:r>
    </w:p>
    <w:p w14:paraId="42F8CFB6" w14:textId="190614C3" w:rsidR="00342E10" w:rsidRDefault="00342E10" w:rsidP="00371221"/>
    <w:p w14:paraId="226070D9" w14:textId="32425042" w:rsidR="00571D61" w:rsidRDefault="00B31C2B" w:rsidP="00371221">
      <w:r>
        <w:rPr>
          <w:noProof/>
        </w:rPr>
        <w:drawing>
          <wp:anchor distT="0" distB="0" distL="114300" distR="114300" simplePos="0" relativeHeight="252217344" behindDoc="0" locked="0" layoutInCell="1" allowOverlap="1" wp14:anchorId="0B6CCCE2" wp14:editId="04E3FF0F">
            <wp:simplePos x="0" y="0"/>
            <wp:positionH relativeFrom="column">
              <wp:posOffset>127000</wp:posOffset>
            </wp:positionH>
            <wp:positionV relativeFrom="paragraph">
              <wp:posOffset>314325</wp:posOffset>
            </wp:positionV>
            <wp:extent cx="1440000" cy="1549125"/>
            <wp:effectExtent l="0" t="0" r="0" b="0"/>
            <wp:wrapNone/>
            <wp:docPr id="2118623313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623313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54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2E10">
        <w:t xml:space="preserve">The Diverse Church is a group of </w:t>
      </w:r>
      <w:r w:rsidR="00571D61">
        <w:t xml:space="preserve">churches that </w:t>
      </w:r>
      <w:r w:rsidR="00AB380A">
        <w:t>welcome</w:t>
      </w:r>
      <w:r w:rsidR="00371221" w:rsidRPr="003E38F6">
        <w:t xml:space="preserve"> Rainbow </w:t>
      </w:r>
      <w:r w:rsidR="00371221" w:rsidRPr="00AB380A">
        <w:rPr>
          <w:b/>
          <w:bCs/>
        </w:rPr>
        <w:t>Christians</w:t>
      </w:r>
      <w:r w:rsidR="00371221" w:rsidRPr="003E38F6">
        <w:t xml:space="preserve"> </w:t>
      </w:r>
      <w:r w:rsidR="00571D61">
        <w:t>from around</w:t>
      </w:r>
      <w:r w:rsidR="00371221" w:rsidRPr="003E38F6">
        <w:t xml:space="preserve"> </w:t>
      </w:r>
      <w:r w:rsidR="00FE3218">
        <w:br/>
      </w:r>
      <w:r w:rsidR="003E3760">
        <w:t xml:space="preserve">New Zealand </w:t>
      </w:r>
      <w:r w:rsidR="00371221" w:rsidRPr="003E38F6">
        <w:t xml:space="preserve">Aotearoa. </w:t>
      </w:r>
    </w:p>
    <w:p w14:paraId="7212A6CC" w14:textId="77777777" w:rsidR="00571D61" w:rsidRDefault="00571D61" w:rsidP="00371221"/>
    <w:p w14:paraId="7D8E734E" w14:textId="3A5801D9" w:rsidR="00556A66" w:rsidRDefault="0035195B" w:rsidP="00371221">
      <w:r w:rsidRPr="00953C98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12224" behindDoc="1" locked="0" layoutInCell="1" allowOverlap="1" wp14:anchorId="22E2A05A" wp14:editId="651B8CB9">
                <wp:simplePos x="0" y="0"/>
                <wp:positionH relativeFrom="column">
                  <wp:posOffset>2247900</wp:posOffset>
                </wp:positionH>
                <wp:positionV relativeFrom="paragraph">
                  <wp:posOffset>222885</wp:posOffset>
                </wp:positionV>
                <wp:extent cx="3599815" cy="1851660"/>
                <wp:effectExtent l="0" t="0" r="635" b="0"/>
                <wp:wrapNone/>
                <wp:docPr id="1343219012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85166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65FA7997" id="Rectangle 2" o:spid="_x0000_s1026" alt="&quot;&quot;" style="position:absolute;margin-left:177pt;margin-top:17.55pt;width:283.45pt;height:145.8pt;z-index:-25110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" fillcolor="#2258de" stroked="f" strokeweight="1pt">
                <v:fill opacity="13107f"/>
              </v:rect>
            </w:pict>
          </mc:Fallback>
        </mc:AlternateContent>
      </w:r>
    </w:p>
    <w:p w14:paraId="0E573571" w14:textId="5D4BB154" w:rsidR="0035195B" w:rsidRDefault="003E3760" w:rsidP="00371221">
      <w:r>
        <w:rPr>
          <w:rFonts w:eastAsia="Times New Roman"/>
          <w:b/>
          <w:bCs/>
          <w:noProof/>
          <w:lang w:eastAsia="en-NZ"/>
        </w:rPr>
        <w:drawing>
          <wp:anchor distT="0" distB="0" distL="114300" distR="114300" simplePos="0" relativeHeight="252213248" behindDoc="0" locked="0" layoutInCell="1" allowOverlap="1" wp14:anchorId="06FCA013" wp14:editId="6CF27DF4">
            <wp:simplePos x="0" y="0"/>
            <wp:positionH relativeFrom="column">
              <wp:posOffset>60960</wp:posOffset>
            </wp:positionH>
            <wp:positionV relativeFrom="paragraph">
              <wp:posOffset>207645</wp:posOffset>
            </wp:positionV>
            <wp:extent cx="1620000" cy="1358606"/>
            <wp:effectExtent l="0" t="0" r="0" b="0"/>
            <wp:wrapNone/>
            <wp:docPr id="595912168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912168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586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380A" w:rsidRPr="00575A2C">
        <w:rPr>
          <w:b/>
          <w:bCs/>
        </w:rPr>
        <w:t>Christians</w:t>
      </w:r>
      <w:r w:rsidR="00AB380A">
        <w:t xml:space="preserve"> are people </w:t>
      </w:r>
      <w:r w:rsidR="00000DC4">
        <w:t>who</w:t>
      </w:r>
      <w:r w:rsidR="0035195B">
        <w:t xml:space="preserve"> believe:</w:t>
      </w:r>
    </w:p>
    <w:p w14:paraId="087F5B41" w14:textId="4CD8C6C8" w:rsidR="0035195B" w:rsidRDefault="00FE3218" w:rsidP="0035195B">
      <w:pPr>
        <w:pStyle w:val="Listtoplevel"/>
      </w:pPr>
      <w:r>
        <w:t xml:space="preserve">in </w:t>
      </w:r>
      <w:r w:rsidR="00000DC4">
        <w:t>Jesus Christ</w:t>
      </w:r>
      <w:r w:rsidR="00575A2C">
        <w:t xml:space="preserve"> </w:t>
      </w:r>
    </w:p>
    <w:p w14:paraId="21D81B9B" w14:textId="326CE3F2" w:rsidR="00AB380A" w:rsidRDefault="004C040F" w:rsidP="00C972AF">
      <w:pPr>
        <w:pStyle w:val="Listtoplevel"/>
      </w:pPr>
      <w:r>
        <w:t>J</w:t>
      </w:r>
      <w:r w:rsidR="0035195B">
        <w:t xml:space="preserve">esus Christ </w:t>
      </w:r>
      <w:r w:rsidR="003260DF">
        <w:t>i</w:t>
      </w:r>
      <w:r w:rsidR="0035195B">
        <w:t xml:space="preserve">s </w:t>
      </w:r>
      <w:r w:rsidR="00575A2C">
        <w:t>the Son of God.</w:t>
      </w:r>
      <w:r w:rsidR="00000DC4">
        <w:t xml:space="preserve"> </w:t>
      </w:r>
    </w:p>
    <w:p w14:paraId="7AEF0BFD" w14:textId="77777777" w:rsidR="00AB380A" w:rsidRDefault="00AB380A" w:rsidP="00371221"/>
    <w:p w14:paraId="3FB37F86" w14:textId="12FC0E84" w:rsidR="00AB380A" w:rsidRDefault="00AB380A" w:rsidP="00371221"/>
    <w:p w14:paraId="078FBBD0" w14:textId="5626DA13" w:rsidR="00371221" w:rsidRDefault="00A63202" w:rsidP="00371221">
      <w:r>
        <w:rPr>
          <w:noProof/>
        </w:rPr>
        <w:drawing>
          <wp:anchor distT="0" distB="0" distL="114300" distR="114300" simplePos="0" relativeHeight="252216320" behindDoc="0" locked="0" layoutInCell="1" allowOverlap="1" wp14:anchorId="1E006711" wp14:editId="2AD9E99D">
            <wp:simplePos x="0" y="0"/>
            <wp:positionH relativeFrom="column">
              <wp:posOffset>60960</wp:posOffset>
            </wp:positionH>
            <wp:positionV relativeFrom="paragraph">
              <wp:posOffset>88900</wp:posOffset>
            </wp:positionV>
            <wp:extent cx="1620000" cy="877769"/>
            <wp:effectExtent l="0" t="0" r="0" b="0"/>
            <wp:wrapNone/>
            <wp:docPr id="1473266994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266994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8777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1221" w:rsidRPr="003E38F6">
        <w:t xml:space="preserve">They </w:t>
      </w:r>
      <w:r w:rsidR="00556A66">
        <w:t>want</w:t>
      </w:r>
      <w:r w:rsidR="00371221" w:rsidRPr="003E38F6">
        <w:t xml:space="preserve"> to see </w:t>
      </w:r>
      <w:r w:rsidR="00556A66">
        <w:t>c</w:t>
      </w:r>
      <w:r w:rsidR="00371221" w:rsidRPr="003E38F6">
        <w:t xml:space="preserve">hurches become safe places </w:t>
      </w:r>
      <w:r w:rsidR="00B40D1B">
        <w:t xml:space="preserve">to </w:t>
      </w:r>
      <w:r w:rsidR="00F57B09">
        <w:t>make sure</w:t>
      </w:r>
      <w:r w:rsidR="00371221" w:rsidRPr="003E38F6">
        <w:t xml:space="preserve"> LGBTQIA+ people can </w:t>
      </w:r>
      <w:r w:rsidR="00556A66">
        <w:t>take part</w:t>
      </w:r>
      <w:r w:rsidR="00371221" w:rsidRPr="003E38F6">
        <w:t>.</w:t>
      </w:r>
    </w:p>
    <w:p w14:paraId="379BD698" w14:textId="77777777" w:rsidR="00E218F4" w:rsidRDefault="00E218F4" w:rsidP="00371221"/>
    <w:p w14:paraId="7987F654" w14:textId="77777777" w:rsidR="00E218F4" w:rsidRDefault="00E218F4" w:rsidP="00371221"/>
    <w:p w14:paraId="1F6E10DA" w14:textId="1BB9ECAC" w:rsidR="00E218F4" w:rsidRDefault="00F56050" w:rsidP="00E218F4">
      <w:pPr>
        <w:rPr>
          <w:b/>
          <w:bCs/>
        </w:rPr>
      </w:pPr>
      <w:r w:rsidRPr="009B6A38">
        <w:rPr>
          <w:b/>
          <w:bCs/>
          <w:noProof/>
        </w:rPr>
        <w:drawing>
          <wp:anchor distT="0" distB="0" distL="114300" distR="114300" simplePos="0" relativeHeight="252215296" behindDoc="0" locked="0" layoutInCell="1" allowOverlap="1" wp14:anchorId="46B93E6D" wp14:editId="2DD6F74C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356995" cy="1412875"/>
            <wp:effectExtent l="0" t="0" r="0" b="0"/>
            <wp:wrapNone/>
            <wp:docPr id="712450819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95" cy="141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18F4" w:rsidRPr="009B6A38">
        <w:t xml:space="preserve">You can find more information on their </w:t>
      </w:r>
      <w:r w:rsidR="00E218F4" w:rsidRPr="009B6A38">
        <w:rPr>
          <w:b/>
          <w:bCs/>
        </w:rPr>
        <w:t>website:</w:t>
      </w:r>
    </w:p>
    <w:p w14:paraId="16218813" w14:textId="77777777" w:rsidR="00E218F4" w:rsidRDefault="00E218F4" w:rsidP="00371221"/>
    <w:p w14:paraId="07F1B86B" w14:textId="5F3CA3B5" w:rsidR="007D0D47" w:rsidRPr="007D0D47" w:rsidRDefault="00B929D9" w:rsidP="00371221">
      <w:pPr>
        <w:rPr>
          <w:b/>
          <w:bCs/>
        </w:rPr>
      </w:pPr>
      <w:hyperlink r:id="rId207" w:history="1">
        <w:r w:rsidR="007D0D47" w:rsidRPr="007D0D47">
          <w:rPr>
            <w:rStyle w:val="Hyperlink"/>
            <w:b/>
            <w:bCs/>
            <w:color w:val="auto"/>
            <w:u w:val="none"/>
          </w:rPr>
          <w:t>www.diversechurch.co.nz</w:t>
        </w:r>
      </w:hyperlink>
    </w:p>
    <w:p w14:paraId="1EB3117B" w14:textId="77777777" w:rsidR="00E218F4" w:rsidRDefault="00E218F4" w:rsidP="00371221"/>
    <w:p w14:paraId="0D776487" w14:textId="646BCF50" w:rsidR="00371221" w:rsidRDefault="00371221" w:rsidP="0026276E">
      <w:pPr>
        <w:pStyle w:val="Heading2"/>
        <w:numPr>
          <w:ilvl w:val="0"/>
          <w:numId w:val="26"/>
        </w:numPr>
        <w:ind w:left="4253" w:hanging="567"/>
      </w:pPr>
      <w:r>
        <w:rPr>
          <w:noProof/>
        </w:rPr>
        <w:lastRenderedPageBreak/>
        <w:drawing>
          <wp:anchor distT="0" distB="0" distL="114300" distR="114300" simplePos="0" relativeHeight="252218368" behindDoc="0" locked="0" layoutInCell="1" allowOverlap="1" wp14:anchorId="5B0649DB" wp14:editId="39BC9FD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620000" cy="858281"/>
            <wp:effectExtent l="0" t="0" r="0" b="0"/>
            <wp:wrapNone/>
            <wp:docPr id="756565912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565912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8582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276E">
        <w:t xml:space="preserve"> </w:t>
      </w:r>
      <w:r w:rsidRPr="003E38F6">
        <w:t>F’INE Pasifika</w:t>
      </w:r>
      <w:r>
        <w:t xml:space="preserve"> </w:t>
      </w:r>
    </w:p>
    <w:p w14:paraId="76A47CAA" w14:textId="32AE04A9" w:rsidR="00B31C2B" w:rsidRDefault="00B31C2B" w:rsidP="00B31C2B"/>
    <w:p w14:paraId="680015AD" w14:textId="7E4ABD7C" w:rsidR="00B31C2B" w:rsidRDefault="00F638B6" w:rsidP="00371221">
      <w:r>
        <w:rPr>
          <w:noProof/>
        </w:rPr>
        <w:drawing>
          <wp:anchor distT="0" distB="0" distL="114300" distR="114300" simplePos="0" relativeHeight="252222464" behindDoc="0" locked="0" layoutInCell="1" allowOverlap="1" wp14:anchorId="5D0A9DB3" wp14:editId="2DADABFF">
            <wp:simplePos x="0" y="0"/>
            <wp:positionH relativeFrom="column">
              <wp:posOffset>0</wp:posOffset>
            </wp:positionH>
            <wp:positionV relativeFrom="paragraph">
              <wp:posOffset>527685</wp:posOffset>
            </wp:positionV>
            <wp:extent cx="1440000" cy="1408062"/>
            <wp:effectExtent l="0" t="0" r="0" b="0"/>
            <wp:wrapNone/>
            <wp:docPr id="207102516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02516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080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1C2B">
        <w:t>F’INE Pasifika</w:t>
      </w:r>
      <w:r w:rsidR="00A55900">
        <w:t xml:space="preserve"> is an Auckland organisation </w:t>
      </w:r>
      <w:r w:rsidR="00B37D69">
        <w:t>supporting</w:t>
      </w:r>
      <w:r w:rsidR="00B31C2B">
        <w:t>:</w:t>
      </w:r>
    </w:p>
    <w:p w14:paraId="40B82CFE" w14:textId="33DB57BB" w:rsidR="00B31C2B" w:rsidRPr="003C7C7B" w:rsidRDefault="00371221" w:rsidP="00A55900">
      <w:pPr>
        <w:pStyle w:val="Listtoplevel"/>
        <w:rPr>
          <w:b/>
          <w:bCs/>
        </w:rPr>
      </w:pPr>
      <w:r w:rsidRPr="003C7C7B">
        <w:rPr>
          <w:b/>
          <w:bCs/>
        </w:rPr>
        <w:t>MVPFAFF+</w:t>
      </w:r>
    </w:p>
    <w:p w14:paraId="457EFE4D" w14:textId="7E8B506A" w:rsidR="00A55900" w:rsidRDefault="00371221" w:rsidP="00A55900">
      <w:pPr>
        <w:pStyle w:val="Listtoplevel"/>
      </w:pPr>
      <w:r w:rsidRPr="003E38F6">
        <w:t>Pacific LGBTQI+</w:t>
      </w:r>
    </w:p>
    <w:p w14:paraId="41FC2D8E" w14:textId="2CB643DA" w:rsidR="00835213" w:rsidRDefault="00AC7821" w:rsidP="00A55900">
      <w:pPr>
        <w:pStyle w:val="Listtoplevel"/>
      </w:pPr>
      <w:r>
        <w:drawing>
          <wp:anchor distT="0" distB="0" distL="114300" distR="114300" simplePos="0" relativeHeight="252221440" behindDoc="0" locked="0" layoutInCell="1" allowOverlap="1" wp14:anchorId="37EC4DBA" wp14:editId="3EB7D686">
            <wp:simplePos x="0" y="0"/>
            <wp:positionH relativeFrom="column">
              <wp:posOffset>95250</wp:posOffset>
            </wp:positionH>
            <wp:positionV relativeFrom="paragraph">
              <wp:posOffset>203200</wp:posOffset>
            </wp:positionV>
            <wp:extent cx="1260000" cy="1548161"/>
            <wp:effectExtent l="0" t="0" r="0" b="0"/>
            <wp:wrapNone/>
            <wp:docPr id="439914714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914714" name="Pictur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5481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5900">
        <w:t>R</w:t>
      </w:r>
      <w:r w:rsidR="00371221" w:rsidRPr="003E38F6">
        <w:t xml:space="preserve">ainbow </w:t>
      </w:r>
      <w:r w:rsidR="00A55900">
        <w:t>/</w:t>
      </w:r>
      <w:r w:rsidR="00371221" w:rsidRPr="003E38F6">
        <w:t xml:space="preserve"> Queer people </w:t>
      </w:r>
    </w:p>
    <w:p w14:paraId="385845DB" w14:textId="7AC46703" w:rsidR="00371221" w:rsidRDefault="00835213" w:rsidP="00A55900">
      <w:pPr>
        <w:pStyle w:val="Listtoplevel"/>
      </w:pPr>
      <w:r>
        <w:t xml:space="preserve">the </w:t>
      </w:r>
      <w:r w:rsidR="00C00EEC">
        <w:t xml:space="preserve">whānau / </w:t>
      </w:r>
      <w:r>
        <w:t>families of Rainbow / Queer people</w:t>
      </w:r>
      <w:r w:rsidR="00371221" w:rsidRPr="003E38F6">
        <w:t>.</w:t>
      </w:r>
    </w:p>
    <w:p w14:paraId="286BABFD" w14:textId="5D2617F7" w:rsidR="00B31C2B" w:rsidRDefault="001E46E6" w:rsidP="00371221">
      <w:r>
        <w:rPr>
          <w:b/>
          <w:bCs/>
          <w:noProof/>
        </w:rPr>
        <w:drawing>
          <wp:anchor distT="0" distB="0" distL="114300" distR="114300" simplePos="0" relativeHeight="252312576" behindDoc="0" locked="0" layoutInCell="1" allowOverlap="1" wp14:anchorId="7599DA9F" wp14:editId="68BB3458">
            <wp:simplePos x="0" y="0"/>
            <wp:positionH relativeFrom="column">
              <wp:posOffset>85725</wp:posOffset>
            </wp:positionH>
            <wp:positionV relativeFrom="paragraph">
              <wp:posOffset>280670</wp:posOffset>
            </wp:positionV>
            <wp:extent cx="1440000" cy="1440000"/>
            <wp:effectExtent l="0" t="0" r="8255" b="8255"/>
            <wp:wrapNone/>
            <wp:docPr id="2069373699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373699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6AD748" w14:textId="1CB4AD28" w:rsidR="003C7C7B" w:rsidRDefault="00DD568B" w:rsidP="00371221">
      <w:r w:rsidRPr="00953C98">
        <w:rPr>
          <w:rFonts w:eastAsia="Times New Roman"/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311552" behindDoc="1" locked="0" layoutInCell="1" allowOverlap="1" wp14:anchorId="1A7BF976" wp14:editId="0FF9443B">
                <wp:simplePos x="0" y="0"/>
                <wp:positionH relativeFrom="column">
                  <wp:posOffset>2171700</wp:posOffset>
                </wp:positionH>
                <wp:positionV relativeFrom="paragraph">
                  <wp:posOffset>215900</wp:posOffset>
                </wp:positionV>
                <wp:extent cx="3599815" cy="895350"/>
                <wp:effectExtent l="0" t="0" r="635" b="0"/>
                <wp:wrapNone/>
                <wp:docPr id="136349355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895350"/>
                        </a:xfrm>
                        <a:prstGeom prst="rect">
                          <a:avLst/>
                        </a:prstGeom>
                        <a:solidFill>
                          <a:srgbClr val="2258DE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729D26D7" id="Rectangle 2" o:spid="_x0000_s1026" alt="&quot;&quot;" style="position:absolute;margin-left:171pt;margin-top:17pt;width:283.45pt;height:70.5pt;z-index:-25100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" fillcolor="#2258de" stroked="f" strokeweight="1pt">
                <v:fill opacity="13107f"/>
              </v:rect>
            </w:pict>
          </mc:Fallback>
        </mc:AlternateContent>
      </w:r>
    </w:p>
    <w:p w14:paraId="6E4DA55F" w14:textId="4449C562" w:rsidR="003C7C7B" w:rsidRPr="00DD568B" w:rsidRDefault="003C7C7B" w:rsidP="00371221">
      <w:r w:rsidRPr="003C7C7B">
        <w:rPr>
          <w:b/>
          <w:bCs/>
        </w:rPr>
        <w:t xml:space="preserve">MVPFAFF+ </w:t>
      </w:r>
      <w:r w:rsidR="00DD568B">
        <w:t xml:space="preserve">are the Rainbow identities of Pacific communities. </w:t>
      </w:r>
    </w:p>
    <w:p w14:paraId="3AFD2754" w14:textId="77777777" w:rsidR="003C7C7B" w:rsidRDefault="003C7C7B" w:rsidP="00371221"/>
    <w:p w14:paraId="29F0F4A1" w14:textId="77777777" w:rsidR="00B37D69" w:rsidRDefault="00B37D69" w:rsidP="00371221"/>
    <w:p w14:paraId="2AEC6273" w14:textId="77777777" w:rsidR="00B31C2B" w:rsidRDefault="00B31C2B" w:rsidP="00B31C2B">
      <w:pPr>
        <w:rPr>
          <w:b/>
          <w:bCs/>
        </w:rPr>
      </w:pPr>
      <w:r w:rsidRPr="009B6A38">
        <w:rPr>
          <w:b/>
          <w:bCs/>
          <w:noProof/>
        </w:rPr>
        <w:drawing>
          <wp:anchor distT="0" distB="0" distL="114300" distR="114300" simplePos="0" relativeHeight="252220416" behindDoc="0" locked="0" layoutInCell="1" allowOverlap="1" wp14:anchorId="4989A547" wp14:editId="144BE5B4">
            <wp:simplePos x="0" y="0"/>
            <wp:positionH relativeFrom="margin">
              <wp:posOffset>82550</wp:posOffset>
            </wp:positionH>
            <wp:positionV relativeFrom="paragraph">
              <wp:posOffset>50075</wp:posOffset>
            </wp:positionV>
            <wp:extent cx="1356995" cy="1412875"/>
            <wp:effectExtent l="0" t="0" r="0" b="0"/>
            <wp:wrapNone/>
            <wp:docPr id="833662045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95" cy="141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6A38">
        <w:t xml:space="preserve">You can find more information on their </w:t>
      </w:r>
      <w:r w:rsidRPr="009B6A38">
        <w:rPr>
          <w:b/>
          <w:bCs/>
        </w:rPr>
        <w:t>website:</w:t>
      </w:r>
    </w:p>
    <w:p w14:paraId="0F7127C6" w14:textId="77777777" w:rsidR="00B31C2B" w:rsidRDefault="00B31C2B" w:rsidP="00B31C2B">
      <w:pPr>
        <w:rPr>
          <w:b/>
          <w:bCs/>
        </w:rPr>
      </w:pPr>
    </w:p>
    <w:p w14:paraId="04DBF95D" w14:textId="05FA1FFC" w:rsidR="00B31C2B" w:rsidRPr="00B31C2B" w:rsidRDefault="00B929D9" w:rsidP="00B31C2B">
      <w:pPr>
        <w:rPr>
          <w:b/>
          <w:bCs/>
        </w:rPr>
      </w:pPr>
      <w:hyperlink r:id="rId211" w:history="1">
        <w:r w:rsidR="00B31C2B" w:rsidRPr="00B31C2B">
          <w:rPr>
            <w:rStyle w:val="Hyperlink"/>
            <w:b/>
            <w:bCs/>
            <w:color w:val="auto"/>
            <w:u w:val="none"/>
          </w:rPr>
          <w:t>www.finepasifika.org.nz</w:t>
        </w:r>
      </w:hyperlink>
    </w:p>
    <w:p w14:paraId="53381E39" w14:textId="77777777" w:rsidR="00B31C2B" w:rsidRDefault="00B31C2B" w:rsidP="00371221"/>
    <w:p w14:paraId="4642D128" w14:textId="444FE427" w:rsidR="00371221" w:rsidRDefault="001B185F" w:rsidP="0026276E">
      <w:pPr>
        <w:pStyle w:val="ListParagraph"/>
        <w:numPr>
          <w:ilvl w:val="0"/>
          <w:numId w:val="26"/>
        </w:numPr>
        <w:ind w:left="4253" w:hanging="567"/>
      </w:pPr>
      <w:r>
        <w:br w:type="column"/>
      </w:r>
      <w:r w:rsidR="00B37D69">
        <w:rPr>
          <w:noProof/>
        </w:rPr>
        <w:lastRenderedPageBreak/>
        <w:drawing>
          <wp:anchor distT="0" distB="0" distL="114300" distR="114300" simplePos="0" relativeHeight="252224512" behindDoc="0" locked="0" layoutInCell="1" allowOverlap="1" wp14:anchorId="0898FC98" wp14:editId="7AAC1CE4">
            <wp:simplePos x="0" y="0"/>
            <wp:positionH relativeFrom="column">
              <wp:posOffset>121920</wp:posOffset>
            </wp:positionH>
            <wp:positionV relativeFrom="paragraph">
              <wp:posOffset>-92075</wp:posOffset>
            </wp:positionV>
            <wp:extent cx="1620000" cy="764151"/>
            <wp:effectExtent l="0" t="0" r="0" b="0"/>
            <wp:wrapNone/>
            <wp:docPr id="1746412747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412747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7641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371221" w:rsidRPr="00B37D69">
        <w:rPr>
          <w:rStyle w:val="Heading2Char"/>
        </w:rPr>
        <w:t>Tīwhanawhana</w:t>
      </w:r>
      <w:proofErr w:type="spellEnd"/>
      <w:r w:rsidR="00371221" w:rsidRPr="00B37D69">
        <w:rPr>
          <w:rStyle w:val="Heading2Char"/>
        </w:rPr>
        <w:t xml:space="preserve"> Trust</w:t>
      </w:r>
      <w:r w:rsidR="00371221">
        <w:t xml:space="preserve"> </w:t>
      </w:r>
    </w:p>
    <w:p w14:paraId="66BC8F2A" w14:textId="77777777" w:rsidR="00F638B6" w:rsidRDefault="00F638B6" w:rsidP="00371221"/>
    <w:p w14:paraId="338FE7AE" w14:textId="280998C8" w:rsidR="00B37D69" w:rsidRDefault="00220C89" w:rsidP="00371221">
      <w:r>
        <w:rPr>
          <w:noProof/>
        </w:rPr>
        <w:drawing>
          <wp:anchor distT="0" distB="0" distL="114300" distR="114300" simplePos="0" relativeHeight="252230656" behindDoc="0" locked="0" layoutInCell="1" allowOverlap="1" wp14:anchorId="32D546D6" wp14:editId="1AFD5793">
            <wp:simplePos x="0" y="0"/>
            <wp:positionH relativeFrom="column">
              <wp:posOffset>0</wp:posOffset>
            </wp:positionH>
            <wp:positionV relativeFrom="paragraph">
              <wp:posOffset>421005</wp:posOffset>
            </wp:positionV>
            <wp:extent cx="1620000" cy="1179732"/>
            <wp:effectExtent l="0" t="0" r="0" b="1905"/>
            <wp:wrapNone/>
            <wp:docPr id="1721011072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011072" name="Pictur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79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7D69">
        <w:t>The</w:t>
      </w:r>
      <w:r w:rsidR="00371221" w:rsidRPr="003E38F6">
        <w:t xml:space="preserve"> </w:t>
      </w:r>
      <w:proofErr w:type="spellStart"/>
      <w:r w:rsidR="00B37D69" w:rsidRPr="00B37D69">
        <w:t>Tīwhanawhana</w:t>
      </w:r>
      <w:proofErr w:type="spellEnd"/>
      <w:r w:rsidR="00B37D69" w:rsidRPr="00B37D69">
        <w:t xml:space="preserve"> Trust</w:t>
      </w:r>
      <w:r w:rsidR="00B37D69">
        <w:t xml:space="preserve"> is a </w:t>
      </w:r>
      <w:proofErr w:type="spellStart"/>
      <w:r w:rsidR="00371221" w:rsidRPr="003E38F6">
        <w:t>takatāpui</w:t>
      </w:r>
      <w:proofErr w:type="spellEnd"/>
      <w:r w:rsidR="00371221" w:rsidRPr="003E38F6">
        <w:t xml:space="preserve"> community group</w:t>
      </w:r>
      <w:r w:rsidR="00B37D69">
        <w:t xml:space="preserve"> in Wellington. </w:t>
      </w:r>
    </w:p>
    <w:p w14:paraId="52A313FD" w14:textId="730FB3DB" w:rsidR="00B37D69" w:rsidRDefault="00B37D69" w:rsidP="00371221"/>
    <w:p w14:paraId="79A5F908" w14:textId="1E57C412" w:rsidR="00B37D69" w:rsidRDefault="00B37D69" w:rsidP="00371221"/>
    <w:p w14:paraId="168F79C4" w14:textId="77777777" w:rsidR="00B37D69" w:rsidRDefault="00B37D69" w:rsidP="00371221">
      <w:r>
        <w:t>It</w:t>
      </w:r>
      <w:r w:rsidR="00371221" w:rsidRPr="003E38F6">
        <w:t xml:space="preserve"> welcomes people of </w:t>
      </w:r>
      <w:r>
        <w:t>different:</w:t>
      </w:r>
    </w:p>
    <w:p w14:paraId="68FF1293" w14:textId="5F6B2BFD" w:rsidR="00B37D69" w:rsidRDefault="00220C89" w:rsidP="00B37D69">
      <w:pPr>
        <w:pStyle w:val="Listtoplevel"/>
      </w:pPr>
      <w:r>
        <w:drawing>
          <wp:anchor distT="0" distB="0" distL="114300" distR="114300" simplePos="0" relativeHeight="252231680" behindDoc="0" locked="0" layoutInCell="1" allowOverlap="1" wp14:anchorId="555B91E9" wp14:editId="04155090">
            <wp:simplePos x="0" y="0"/>
            <wp:positionH relativeFrom="column">
              <wp:posOffset>1270</wp:posOffset>
            </wp:positionH>
            <wp:positionV relativeFrom="paragraph">
              <wp:posOffset>139065</wp:posOffset>
            </wp:positionV>
            <wp:extent cx="1440000" cy="1440000"/>
            <wp:effectExtent l="0" t="0" r="0" b="8255"/>
            <wp:wrapNone/>
            <wp:docPr id="1977074345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074345" name="Picture 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1221" w:rsidRPr="003E38F6">
        <w:t xml:space="preserve">sexualities </w:t>
      </w:r>
    </w:p>
    <w:p w14:paraId="0C5EC526" w14:textId="01EF9671" w:rsidR="00371221" w:rsidRDefault="00371221" w:rsidP="00B37D69">
      <w:pPr>
        <w:pStyle w:val="Listtoplevel"/>
      </w:pPr>
      <w:r w:rsidRPr="003E38F6">
        <w:t>gender identity.</w:t>
      </w:r>
    </w:p>
    <w:p w14:paraId="143A86D8" w14:textId="77777777" w:rsidR="00B37D69" w:rsidRDefault="00B37D69" w:rsidP="00371221"/>
    <w:p w14:paraId="4B2631FC" w14:textId="77777777" w:rsidR="002D1970" w:rsidRDefault="002D1970" w:rsidP="00371221"/>
    <w:p w14:paraId="5931CDA8" w14:textId="77777777" w:rsidR="00B37D69" w:rsidRDefault="00B37D69" w:rsidP="00B37D69">
      <w:pPr>
        <w:rPr>
          <w:b/>
          <w:bCs/>
        </w:rPr>
      </w:pPr>
      <w:r w:rsidRPr="009B6A38">
        <w:rPr>
          <w:b/>
          <w:bCs/>
          <w:noProof/>
        </w:rPr>
        <w:drawing>
          <wp:anchor distT="0" distB="0" distL="114300" distR="114300" simplePos="0" relativeHeight="252226560" behindDoc="0" locked="0" layoutInCell="1" allowOverlap="1" wp14:anchorId="66AB91C7" wp14:editId="37DD4D11">
            <wp:simplePos x="0" y="0"/>
            <wp:positionH relativeFrom="margin">
              <wp:posOffset>0</wp:posOffset>
            </wp:positionH>
            <wp:positionV relativeFrom="paragraph">
              <wp:posOffset>213360</wp:posOffset>
            </wp:positionV>
            <wp:extent cx="1356995" cy="1412875"/>
            <wp:effectExtent l="0" t="0" r="0" b="0"/>
            <wp:wrapNone/>
            <wp:docPr id="2119248707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95" cy="141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6A38">
        <w:t xml:space="preserve">You can find more information on their </w:t>
      </w:r>
      <w:r w:rsidRPr="009B6A38">
        <w:rPr>
          <w:b/>
          <w:bCs/>
        </w:rPr>
        <w:t>website:</w:t>
      </w:r>
    </w:p>
    <w:p w14:paraId="3A8D48E2" w14:textId="77777777" w:rsidR="00B37D69" w:rsidRDefault="00B37D69" w:rsidP="00371221"/>
    <w:p w14:paraId="76537DF2" w14:textId="7C139117" w:rsidR="00B37D69" w:rsidRPr="00B37D69" w:rsidRDefault="00B929D9" w:rsidP="00371221">
      <w:pPr>
        <w:rPr>
          <w:b/>
          <w:bCs/>
        </w:rPr>
      </w:pPr>
      <w:hyperlink r:id="rId213" w:history="1">
        <w:r w:rsidR="00B37D69" w:rsidRPr="00B37D69">
          <w:rPr>
            <w:rStyle w:val="Hyperlink"/>
            <w:b/>
            <w:bCs/>
            <w:color w:val="auto"/>
            <w:u w:val="none"/>
          </w:rPr>
          <w:t>www.tiwhanawhana.com</w:t>
        </w:r>
      </w:hyperlink>
    </w:p>
    <w:p w14:paraId="35A15DD9" w14:textId="573E9A56" w:rsidR="00371221" w:rsidRDefault="00B37D69" w:rsidP="0026276E">
      <w:pPr>
        <w:pStyle w:val="Heading2"/>
        <w:numPr>
          <w:ilvl w:val="0"/>
          <w:numId w:val="26"/>
        </w:numPr>
        <w:ind w:left="4253" w:hanging="567"/>
      </w:pPr>
      <w:r>
        <w:br w:type="column"/>
      </w:r>
      <w:r w:rsidR="0093601C">
        <w:rPr>
          <w:noProof/>
        </w:rPr>
        <w:lastRenderedPageBreak/>
        <w:drawing>
          <wp:anchor distT="0" distB="0" distL="114300" distR="114300" simplePos="0" relativeHeight="252227584" behindDoc="0" locked="0" layoutInCell="1" allowOverlap="1" wp14:anchorId="1AE5CD73" wp14:editId="3FE250EE">
            <wp:simplePos x="0" y="0"/>
            <wp:positionH relativeFrom="column">
              <wp:posOffset>-182880</wp:posOffset>
            </wp:positionH>
            <wp:positionV relativeFrom="paragraph">
              <wp:posOffset>-190500</wp:posOffset>
            </wp:positionV>
            <wp:extent cx="1440000" cy="1652710"/>
            <wp:effectExtent l="0" t="0" r="0" b="5080"/>
            <wp:wrapNone/>
            <wp:docPr id="522271819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271819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652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1221" w:rsidRPr="003E38F6">
        <w:t>Indian Origin Pride NZ</w:t>
      </w:r>
      <w:r w:rsidR="00371221">
        <w:t xml:space="preserve"> </w:t>
      </w:r>
    </w:p>
    <w:p w14:paraId="45E8A329" w14:textId="77777777" w:rsidR="003E54D2" w:rsidRDefault="003E54D2" w:rsidP="00371221"/>
    <w:p w14:paraId="6D77BFA4" w14:textId="77777777" w:rsidR="00CD078F" w:rsidRDefault="008064C5" w:rsidP="00371221">
      <w:r w:rsidRPr="003E38F6">
        <w:t>Indian Origin Pride NZ</w:t>
      </w:r>
      <w:r>
        <w:t xml:space="preserve"> is an </w:t>
      </w:r>
      <w:r w:rsidR="00371221" w:rsidRPr="003E38F6">
        <w:t>organisation for</w:t>
      </w:r>
      <w:r w:rsidR="00CD078F">
        <w:t>:</w:t>
      </w:r>
    </w:p>
    <w:p w14:paraId="65132633" w14:textId="2A842514" w:rsidR="00CD078F" w:rsidRDefault="00FC61E7" w:rsidP="00CF4054">
      <w:pPr>
        <w:pStyle w:val="ListParagraph"/>
      </w:pPr>
      <w:r>
        <w:rPr>
          <w:noProof/>
        </w:rPr>
        <w:drawing>
          <wp:anchor distT="0" distB="0" distL="114300" distR="114300" simplePos="0" relativeHeight="252257280" behindDoc="0" locked="0" layoutInCell="1" allowOverlap="1" wp14:anchorId="06A88F31" wp14:editId="1F87602F">
            <wp:simplePos x="0" y="0"/>
            <wp:positionH relativeFrom="column">
              <wp:posOffset>-263016</wp:posOffset>
            </wp:positionH>
            <wp:positionV relativeFrom="paragraph">
              <wp:posOffset>665752</wp:posOffset>
            </wp:positionV>
            <wp:extent cx="1620000" cy="1540296"/>
            <wp:effectExtent l="0" t="0" r="0" b="0"/>
            <wp:wrapNone/>
            <wp:docPr id="1475181663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181663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5402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1221" w:rsidRPr="003E38F6">
        <w:t xml:space="preserve"> LGBTQIA+ Indians </w:t>
      </w:r>
    </w:p>
    <w:p w14:paraId="59F4EEAB" w14:textId="3CBBF0DE" w:rsidR="00CD078F" w:rsidRDefault="00371221" w:rsidP="00CF4054">
      <w:pPr>
        <w:pStyle w:val="ListParagraph"/>
        <w:numPr>
          <w:ilvl w:val="0"/>
          <w:numId w:val="0"/>
        </w:numPr>
        <w:ind w:left="4167"/>
      </w:pPr>
      <w:r w:rsidRPr="003E38F6">
        <w:t xml:space="preserve">and </w:t>
      </w:r>
    </w:p>
    <w:p w14:paraId="73CBFE55" w14:textId="47B0D27D" w:rsidR="00CF4054" w:rsidRDefault="00371221" w:rsidP="00CF4054">
      <w:pPr>
        <w:pStyle w:val="ListParagraph"/>
      </w:pPr>
      <w:r w:rsidRPr="003E38F6">
        <w:t xml:space="preserve">their </w:t>
      </w:r>
      <w:r w:rsidR="00CD078F">
        <w:t>wh</w:t>
      </w:r>
      <w:r w:rsidR="00F25FC9">
        <w:t>ā</w:t>
      </w:r>
      <w:r w:rsidR="00CD078F">
        <w:t xml:space="preserve">nau / </w:t>
      </w:r>
      <w:r w:rsidRPr="003E38F6">
        <w:t>families</w:t>
      </w:r>
      <w:r w:rsidR="00CF4054">
        <w:t xml:space="preserve">. </w:t>
      </w:r>
    </w:p>
    <w:p w14:paraId="667D0B9F" w14:textId="77777777" w:rsidR="00CF4054" w:rsidRDefault="00CF4054" w:rsidP="00CF4054"/>
    <w:p w14:paraId="68A213E8" w14:textId="21725D42" w:rsidR="00CF4054" w:rsidRDefault="00811FA5" w:rsidP="00CF4054">
      <w:r>
        <w:rPr>
          <w:noProof/>
        </w:rPr>
        <w:drawing>
          <wp:anchor distT="0" distB="0" distL="114300" distR="114300" simplePos="0" relativeHeight="252258304" behindDoc="0" locked="0" layoutInCell="1" allowOverlap="1" wp14:anchorId="0269B779" wp14:editId="2781A0F3">
            <wp:simplePos x="0" y="0"/>
            <wp:positionH relativeFrom="column">
              <wp:posOffset>-726</wp:posOffset>
            </wp:positionH>
            <wp:positionV relativeFrom="paragraph">
              <wp:posOffset>205965</wp:posOffset>
            </wp:positionV>
            <wp:extent cx="1800000" cy="1188766"/>
            <wp:effectExtent l="0" t="0" r="0" b="0"/>
            <wp:wrapNone/>
            <wp:docPr id="14149030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9030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1887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9A2427" w14:textId="5BC7F798" w:rsidR="00371221" w:rsidRDefault="00CF4054" w:rsidP="00CF4054">
      <w:r>
        <w:t>They want people in their community to be proud of who they are</w:t>
      </w:r>
      <w:r w:rsidR="00371221" w:rsidRPr="003E38F6">
        <w:t>.</w:t>
      </w:r>
    </w:p>
    <w:p w14:paraId="266E7291" w14:textId="77777777" w:rsidR="0093601C" w:rsidRDefault="0093601C" w:rsidP="00371221"/>
    <w:p w14:paraId="64738E67" w14:textId="77777777" w:rsidR="00CF4054" w:rsidRDefault="00CF4054" w:rsidP="00371221"/>
    <w:p w14:paraId="6DB8BB46" w14:textId="77777777" w:rsidR="0093601C" w:rsidRDefault="0093601C" w:rsidP="0093601C">
      <w:pPr>
        <w:rPr>
          <w:b/>
          <w:bCs/>
        </w:rPr>
      </w:pPr>
      <w:r w:rsidRPr="009B6A38">
        <w:rPr>
          <w:b/>
          <w:bCs/>
          <w:noProof/>
        </w:rPr>
        <w:drawing>
          <wp:anchor distT="0" distB="0" distL="114300" distR="114300" simplePos="0" relativeHeight="252229632" behindDoc="0" locked="0" layoutInCell="1" allowOverlap="1" wp14:anchorId="7C835287" wp14:editId="68478670">
            <wp:simplePos x="0" y="0"/>
            <wp:positionH relativeFrom="margin">
              <wp:posOffset>0</wp:posOffset>
            </wp:positionH>
            <wp:positionV relativeFrom="paragraph">
              <wp:posOffset>213360</wp:posOffset>
            </wp:positionV>
            <wp:extent cx="1356995" cy="1412875"/>
            <wp:effectExtent l="0" t="0" r="0" b="0"/>
            <wp:wrapNone/>
            <wp:docPr id="1223403837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95" cy="141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6A38">
        <w:t xml:space="preserve">You can find more information on their </w:t>
      </w:r>
      <w:r w:rsidRPr="009B6A38">
        <w:rPr>
          <w:b/>
          <w:bCs/>
        </w:rPr>
        <w:t>website:</w:t>
      </w:r>
    </w:p>
    <w:p w14:paraId="62F56DD4" w14:textId="77777777" w:rsidR="0093601C" w:rsidRDefault="0093601C" w:rsidP="0093601C"/>
    <w:p w14:paraId="7BDD23F0" w14:textId="2680F696" w:rsidR="0093601C" w:rsidRPr="00B37514" w:rsidRDefault="00B929D9" w:rsidP="00371221">
      <w:pPr>
        <w:rPr>
          <w:b/>
          <w:bCs/>
        </w:rPr>
      </w:pPr>
      <w:hyperlink r:id="rId217" w:history="1">
        <w:r w:rsidR="00B37514" w:rsidRPr="00B37514">
          <w:rPr>
            <w:rStyle w:val="Hyperlink"/>
            <w:b/>
            <w:bCs/>
            <w:color w:val="auto"/>
            <w:u w:val="none"/>
          </w:rPr>
          <w:t>www.iopnz.org</w:t>
        </w:r>
      </w:hyperlink>
    </w:p>
    <w:p w14:paraId="5669A93C" w14:textId="77777777" w:rsidR="00371221" w:rsidRPr="00E30B63" w:rsidRDefault="00371221" w:rsidP="00371221"/>
    <w:p w14:paraId="09AAD9F9" w14:textId="20C126E9" w:rsidR="0081726F" w:rsidRDefault="0081726F" w:rsidP="009978B4">
      <w:pPr>
        <w:pStyle w:val="Heading1"/>
      </w:pPr>
      <w:bookmarkStart w:id="6" w:name="_More_information"/>
      <w:bookmarkEnd w:id="6"/>
      <w:r>
        <w:br w:type="column"/>
      </w:r>
      <w:r w:rsidR="000B2ECE">
        <w:lastRenderedPageBreak/>
        <w:t>More information</w:t>
      </w:r>
    </w:p>
    <w:p w14:paraId="3BDD2FC5" w14:textId="58184095" w:rsidR="0081726F" w:rsidRDefault="0081726F" w:rsidP="00371221"/>
    <w:p w14:paraId="01BA7452" w14:textId="08542FAA" w:rsidR="00B92BDD" w:rsidRDefault="00B92BDD" w:rsidP="00B92BDD"/>
    <w:p w14:paraId="690D16FF" w14:textId="2290FF0A" w:rsidR="00B92BDD" w:rsidRDefault="00B92BDD" w:rsidP="00B92BDD">
      <w:r w:rsidRPr="006F1A7E">
        <w:rPr>
          <w:noProof/>
        </w:rPr>
        <w:drawing>
          <wp:anchor distT="0" distB="0" distL="114300" distR="114300" simplePos="0" relativeHeight="252277760" behindDoc="0" locked="0" layoutInCell="1" allowOverlap="1" wp14:anchorId="24C04B40" wp14:editId="2C4C47A6">
            <wp:simplePos x="0" y="0"/>
            <wp:positionH relativeFrom="column">
              <wp:posOffset>-200025</wp:posOffset>
            </wp:positionH>
            <wp:positionV relativeFrom="paragraph">
              <wp:posOffset>-13970</wp:posOffset>
            </wp:positionV>
            <wp:extent cx="1440000" cy="2049095"/>
            <wp:effectExtent l="0" t="0" r="8255" b="8890"/>
            <wp:wrapNone/>
            <wp:docPr id="175183589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83589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2049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You can read the full </w:t>
      </w:r>
      <w:r w:rsidR="00BB0E7C">
        <w:t>guide</w:t>
      </w:r>
      <w:r>
        <w:t xml:space="preserve"> of </w:t>
      </w:r>
      <w:r>
        <w:br/>
      </w:r>
      <w:r w:rsidRPr="007A41DA">
        <w:rPr>
          <w:b/>
          <w:bCs/>
        </w:rPr>
        <w:t xml:space="preserve">Help for Conversion Practices Complaints </w:t>
      </w:r>
      <w:r>
        <w:t xml:space="preserve">at this </w:t>
      </w:r>
      <w:r w:rsidRPr="00C60CFC">
        <w:rPr>
          <w:b/>
          <w:bCs/>
        </w:rPr>
        <w:t>website</w:t>
      </w:r>
      <w:r>
        <w:t xml:space="preserve">: </w:t>
      </w:r>
    </w:p>
    <w:p w14:paraId="6C5BFA32" w14:textId="77777777" w:rsidR="000B2ECE" w:rsidRDefault="000B2ECE" w:rsidP="00B92BDD">
      <w:pPr>
        <w:rPr>
          <w:rFonts w:eastAsiaTheme="minorHAnsi"/>
          <w:noProof/>
          <w:szCs w:val="22"/>
        </w:rPr>
      </w:pPr>
    </w:p>
    <w:p w14:paraId="36383119" w14:textId="0D278D68" w:rsidR="00B92BDD" w:rsidRPr="007A41DA" w:rsidRDefault="00B929D9" w:rsidP="00B92BDD">
      <w:pPr>
        <w:rPr>
          <w:b/>
          <w:bCs/>
        </w:rPr>
      </w:pPr>
      <w:hyperlink r:id="rId219" w:history="1">
        <w:r w:rsidR="000956A9" w:rsidRPr="007A41DA">
          <w:rPr>
            <w:rStyle w:val="Hyperlink"/>
            <w:b/>
            <w:bCs/>
            <w:color w:val="auto"/>
            <w:u w:val="none"/>
          </w:rPr>
          <w:t>https://tinyurl.com/HelpforCP</w:t>
        </w:r>
      </w:hyperlink>
      <w:r w:rsidR="000956A9" w:rsidRPr="007A41DA">
        <w:rPr>
          <w:b/>
          <w:bCs/>
        </w:rPr>
        <w:t xml:space="preserve"> </w:t>
      </w:r>
    </w:p>
    <w:p w14:paraId="733C3FE1" w14:textId="0A401588" w:rsidR="00B92BDD" w:rsidRDefault="00B92BDD" w:rsidP="00371221"/>
    <w:p w14:paraId="19128557" w14:textId="7F846434" w:rsidR="00B1691D" w:rsidRDefault="004909E6" w:rsidP="00371221">
      <w:r w:rsidRPr="00DF4ED6">
        <w:rPr>
          <w:noProof/>
        </w:rPr>
        <w:drawing>
          <wp:anchor distT="0" distB="0" distL="114300" distR="114300" simplePos="0" relativeHeight="252286976" behindDoc="0" locked="0" layoutInCell="1" allowOverlap="1" wp14:anchorId="3271EE9E" wp14:editId="1FD53C75">
            <wp:simplePos x="0" y="0"/>
            <wp:positionH relativeFrom="column">
              <wp:posOffset>-200025</wp:posOffset>
            </wp:positionH>
            <wp:positionV relativeFrom="paragraph">
              <wp:posOffset>349885</wp:posOffset>
            </wp:positionV>
            <wp:extent cx="1456389" cy="2021780"/>
            <wp:effectExtent l="0" t="0" r="0" b="0"/>
            <wp:wrapNone/>
            <wp:docPr id="106486839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86839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4" r="-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389" cy="2021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2C9584" w14:textId="590DBFD0" w:rsidR="00B1691D" w:rsidRDefault="00B1691D" w:rsidP="00B1691D">
      <w:r w:rsidRPr="00D709DA">
        <w:t>You can</w:t>
      </w:r>
      <w:r>
        <w:t xml:space="preserve"> find out more by reading the </w:t>
      </w:r>
      <w:r w:rsidRPr="00D709DA">
        <w:t xml:space="preserve">Easy Read </w:t>
      </w:r>
      <w:r w:rsidRPr="00216B8C">
        <w:rPr>
          <w:b/>
          <w:bCs/>
        </w:rPr>
        <w:t>Summary: Conversion Practices Insights Report</w:t>
      </w:r>
      <w:r w:rsidRPr="00D709DA">
        <w:t xml:space="preserve"> </w:t>
      </w:r>
      <w:r>
        <w:t xml:space="preserve">at this </w:t>
      </w:r>
      <w:r w:rsidRPr="00DF4ED6">
        <w:rPr>
          <w:b/>
          <w:bCs/>
        </w:rPr>
        <w:t>website</w:t>
      </w:r>
      <w:r>
        <w:t>:</w:t>
      </w:r>
    </w:p>
    <w:p w14:paraId="2C70B6BB" w14:textId="77777777" w:rsidR="00B1691D" w:rsidRPr="001B2CDD" w:rsidRDefault="00B1691D" w:rsidP="00B1691D"/>
    <w:p w14:paraId="7B1EEC3C" w14:textId="7984F736" w:rsidR="00B1691D" w:rsidRPr="001B2CDD" w:rsidRDefault="00B929D9" w:rsidP="00B1691D">
      <w:hyperlink r:id="rId221" w:history="1">
        <w:r w:rsidR="00216B8C" w:rsidRPr="001B2CDD">
          <w:rPr>
            <w:rStyle w:val="Hyperlink"/>
            <w:b/>
            <w:bCs/>
            <w:color w:val="auto"/>
            <w:u w:val="none"/>
          </w:rPr>
          <w:t>https://tinyurl.com/ConPracReport</w:t>
        </w:r>
      </w:hyperlink>
      <w:r w:rsidR="00216B8C" w:rsidRPr="001B2CDD">
        <w:rPr>
          <w:b/>
          <w:bCs/>
        </w:rPr>
        <w:t xml:space="preserve"> </w:t>
      </w:r>
    </w:p>
    <w:p w14:paraId="5D6680DA" w14:textId="7205D312" w:rsidR="00B92BDD" w:rsidRDefault="007A41DA" w:rsidP="00371221">
      <w:r>
        <w:rPr>
          <w:noProof/>
        </w:rPr>
        <w:drawing>
          <wp:anchor distT="0" distB="0" distL="114300" distR="114300" simplePos="0" relativeHeight="252262400" behindDoc="0" locked="0" layoutInCell="1" allowOverlap="1" wp14:anchorId="42679AB8" wp14:editId="61A85F15">
            <wp:simplePos x="0" y="0"/>
            <wp:positionH relativeFrom="column">
              <wp:posOffset>-201295</wp:posOffset>
            </wp:positionH>
            <wp:positionV relativeFrom="paragraph">
              <wp:posOffset>402590</wp:posOffset>
            </wp:positionV>
            <wp:extent cx="1619885" cy="1619885"/>
            <wp:effectExtent l="0" t="0" r="0" b="0"/>
            <wp:wrapNone/>
            <wp:docPr id="1673192974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192974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8082B9" w14:textId="39A4600E" w:rsidR="00B92BDD" w:rsidRDefault="00B92BDD" w:rsidP="00371221"/>
    <w:p w14:paraId="51E587FE" w14:textId="4D7B71B7" w:rsidR="007339F4" w:rsidRDefault="007339F4" w:rsidP="00371221">
      <w:r>
        <w:t xml:space="preserve">You can contact us if you have any questions about conversion practices. </w:t>
      </w:r>
    </w:p>
    <w:p w14:paraId="0BA02CEF" w14:textId="77777777" w:rsidR="007339F4" w:rsidRDefault="007339F4" w:rsidP="00371221"/>
    <w:p w14:paraId="1AD2F5F2" w14:textId="5C9B4756" w:rsidR="0070402D" w:rsidRDefault="0070402D" w:rsidP="0070402D">
      <w:pPr>
        <w:spacing w:line="336" w:lineRule="auto"/>
        <w:rPr>
          <w:b/>
          <w:bCs/>
        </w:rPr>
      </w:pPr>
    </w:p>
    <w:p w14:paraId="2A320893" w14:textId="285DDD5B" w:rsidR="0070402D" w:rsidRDefault="00DD1775" w:rsidP="0070402D">
      <w:pPr>
        <w:spacing w:line="336" w:lineRule="auto"/>
      </w:pPr>
      <w:r>
        <w:br w:type="column"/>
      </w:r>
      <w:r w:rsidR="004909E6">
        <w:rPr>
          <w:noProof/>
        </w:rPr>
        <w:lastRenderedPageBreak/>
        <w:drawing>
          <wp:anchor distT="0" distB="0" distL="114300" distR="114300" simplePos="0" relativeHeight="252265472" behindDoc="0" locked="0" layoutInCell="1" allowOverlap="1" wp14:anchorId="46EA5113" wp14:editId="2C2C669F">
            <wp:simplePos x="0" y="0"/>
            <wp:positionH relativeFrom="column">
              <wp:posOffset>-114258</wp:posOffset>
            </wp:positionH>
            <wp:positionV relativeFrom="paragraph">
              <wp:posOffset>-133350</wp:posOffset>
            </wp:positionV>
            <wp:extent cx="1260000" cy="1608713"/>
            <wp:effectExtent l="0" t="0" r="0" b="0"/>
            <wp:wrapNone/>
            <wp:docPr id="723445963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108497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608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402D">
        <w:t xml:space="preserve">You can contact </w:t>
      </w:r>
      <w:r w:rsidR="00126620">
        <w:t>us</w:t>
      </w:r>
      <w:r w:rsidR="0070402D">
        <w:t xml:space="preserve"> by:</w:t>
      </w:r>
    </w:p>
    <w:p w14:paraId="5C7FCA10" w14:textId="68DAFCB0" w:rsidR="0070402D" w:rsidRDefault="00DD1775" w:rsidP="0070402D">
      <w:pPr>
        <w:pStyle w:val="Listtoplevel"/>
      </w:pPr>
      <w:r>
        <w:rPr>
          <w:b/>
          <w:bCs/>
        </w:rPr>
        <w:t>phone</w:t>
      </w:r>
      <w:r w:rsidR="0070402D">
        <w:t>:</w:t>
      </w:r>
    </w:p>
    <w:p w14:paraId="2D77BFC6" w14:textId="77777777" w:rsidR="0070402D" w:rsidRPr="00350A97" w:rsidRDefault="0070402D" w:rsidP="0070402D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 w:rsidRPr="00350A97">
        <w:rPr>
          <w:b/>
          <w:bCs/>
        </w:rPr>
        <w:t>0800 496 877</w:t>
      </w:r>
    </w:p>
    <w:p w14:paraId="6604E159" w14:textId="2A7A8588" w:rsidR="0070402D" w:rsidRDefault="0070402D" w:rsidP="0070402D">
      <w:pPr>
        <w:pStyle w:val="Listtoplevel"/>
      </w:pPr>
      <w:r>
        <w:rPr>
          <w:b/>
          <w:bCs/>
        </w:rPr>
        <w:drawing>
          <wp:anchor distT="0" distB="0" distL="114300" distR="114300" simplePos="0" relativeHeight="252266496" behindDoc="0" locked="0" layoutInCell="1" allowOverlap="1" wp14:anchorId="5F09CDF4" wp14:editId="3E69A68C">
            <wp:simplePos x="0" y="0"/>
            <wp:positionH relativeFrom="column">
              <wp:posOffset>-116840</wp:posOffset>
            </wp:positionH>
            <wp:positionV relativeFrom="paragraph">
              <wp:posOffset>203835</wp:posOffset>
            </wp:positionV>
            <wp:extent cx="1440000" cy="1440000"/>
            <wp:effectExtent l="0" t="0" r="8255" b="8255"/>
            <wp:wrapNone/>
            <wp:docPr id="854864507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613366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1775">
        <w:rPr>
          <w:b/>
          <w:bCs/>
        </w:rPr>
        <w:t>email</w:t>
      </w:r>
      <w:r>
        <w:t>:</w:t>
      </w:r>
    </w:p>
    <w:p w14:paraId="64460C0A" w14:textId="1C9DB424" w:rsidR="0070402D" w:rsidRPr="00AA4B77" w:rsidRDefault="00B929D9" w:rsidP="0070402D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hyperlink r:id="rId223" w:history="1">
        <w:r w:rsidR="0070402D" w:rsidRPr="00AA4B77">
          <w:rPr>
            <w:rStyle w:val="Hyperlink"/>
            <w:b/>
            <w:bCs/>
            <w:color w:val="auto"/>
            <w:u w:val="none"/>
          </w:rPr>
          <w:t>infoline@hrc.co.nz</w:t>
        </w:r>
      </w:hyperlink>
    </w:p>
    <w:p w14:paraId="2F7EF215" w14:textId="3CF8B9B4" w:rsidR="009547D9" w:rsidRDefault="0009344B" w:rsidP="007A41DA">
      <w:r>
        <w:rPr>
          <w:noProof/>
        </w:rPr>
        <w:drawing>
          <wp:anchor distT="0" distB="0" distL="114300" distR="114300" simplePos="0" relativeHeight="252263424" behindDoc="0" locked="0" layoutInCell="1" allowOverlap="1" wp14:anchorId="29637F31" wp14:editId="135482D8">
            <wp:simplePos x="0" y="0"/>
            <wp:positionH relativeFrom="column">
              <wp:posOffset>-39370</wp:posOffset>
            </wp:positionH>
            <wp:positionV relativeFrom="paragraph">
              <wp:posOffset>-34290</wp:posOffset>
            </wp:positionV>
            <wp:extent cx="1440000" cy="1440000"/>
            <wp:effectExtent l="0" t="0" r="8255" b="0"/>
            <wp:wrapNone/>
            <wp:docPr id="99634522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34522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39F4">
        <w:t xml:space="preserve">You can </w:t>
      </w:r>
      <w:r w:rsidR="009547D9">
        <w:t xml:space="preserve">also find out more about </w:t>
      </w:r>
    </w:p>
    <w:p w14:paraId="3A3AEE19" w14:textId="73150314" w:rsidR="00C61024" w:rsidRDefault="00371221" w:rsidP="00371221">
      <w:r>
        <w:t xml:space="preserve">conversion practices </w:t>
      </w:r>
      <w:r w:rsidR="009547D9">
        <w:t>at</w:t>
      </w:r>
      <w:r>
        <w:t xml:space="preserve"> </w:t>
      </w:r>
      <w:r w:rsidR="005E389F">
        <w:t>our</w:t>
      </w:r>
      <w:r>
        <w:t xml:space="preserve"> </w:t>
      </w:r>
      <w:r w:rsidRPr="00C61024">
        <w:rPr>
          <w:b/>
          <w:bCs/>
        </w:rPr>
        <w:t>website</w:t>
      </w:r>
      <w:r>
        <w:t xml:space="preserve">: </w:t>
      </w:r>
    </w:p>
    <w:p w14:paraId="32972759" w14:textId="77777777" w:rsidR="00C61024" w:rsidRDefault="00C61024" w:rsidP="00371221"/>
    <w:p w14:paraId="021D5BC8" w14:textId="13AE944A" w:rsidR="00371221" w:rsidRPr="009547D9" w:rsidRDefault="00B929D9" w:rsidP="00371221">
      <w:pPr>
        <w:rPr>
          <w:b/>
          <w:bCs/>
        </w:rPr>
      </w:pPr>
      <w:hyperlink r:id="rId225" w:history="1">
        <w:r w:rsidR="00E40BB8" w:rsidRPr="009547D9">
          <w:rPr>
            <w:rStyle w:val="Hyperlink"/>
            <w:b/>
            <w:bCs/>
            <w:color w:val="auto"/>
            <w:u w:val="none"/>
          </w:rPr>
          <w:t>https://tinyurl.com/mpkcmn5m</w:t>
        </w:r>
      </w:hyperlink>
    </w:p>
    <w:p w14:paraId="3B56B6A3" w14:textId="295BA833" w:rsidR="00371221" w:rsidRDefault="007A41DA" w:rsidP="00371221">
      <w:r>
        <w:rPr>
          <w:noProof/>
        </w:rPr>
        <w:drawing>
          <wp:anchor distT="0" distB="0" distL="114300" distR="114300" simplePos="0" relativeHeight="252278784" behindDoc="0" locked="0" layoutInCell="1" allowOverlap="1" wp14:anchorId="6956A24E" wp14:editId="05657317">
            <wp:simplePos x="0" y="0"/>
            <wp:positionH relativeFrom="column">
              <wp:posOffset>19050</wp:posOffset>
            </wp:positionH>
            <wp:positionV relativeFrom="paragraph">
              <wp:posOffset>131445</wp:posOffset>
            </wp:positionV>
            <wp:extent cx="1260000" cy="1614206"/>
            <wp:effectExtent l="0" t="0" r="0" b="5080"/>
            <wp:wrapNone/>
            <wp:docPr id="1293457402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457402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6142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bookmarkEnd w:id="1"/>
    <w:p w14:paraId="2C80A0C1" w14:textId="722A4D32" w:rsidR="00B37D69" w:rsidRDefault="00B37D69" w:rsidP="00B37D69"/>
    <w:p w14:paraId="28548BED" w14:textId="5038AD42" w:rsidR="007A41DA" w:rsidRDefault="007A41DA" w:rsidP="00B37D69">
      <w:r>
        <w:t xml:space="preserve">This website is </w:t>
      </w:r>
      <w:r w:rsidRPr="00334CD7">
        <w:rPr>
          <w:b/>
          <w:bCs/>
        </w:rPr>
        <w:t>not</w:t>
      </w:r>
      <w:r>
        <w:t xml:space="preserve"> in Easy Read. </w:t>
      </w:r>
    </w:p>
    <w:p w14:paraId="0DF4B86D" w14:textId="1F0A9872" w:rsidR="00316DBA" w:rsidRPr="00316DBA" w:rsidRDefault="00196C0B" w:rsidP="00A66578">
      <w:pPr>
        <w:ind w:left="2835"/>
        <w:rPr>
          <w:rFonts w:eastAsia="Times New Roman" w:cs="Arial"/>
          <w:sz w:val="28"/>
          <w:szCs w:val="28"/>
          <w:lang w:eastAsia="en-NZ"/>
        </w:rPr>
      </w:pPr>
      <w:r>
        <w:rPr>
          <w:rFonts w:eastAsia="Times New Roman" w:cs="Arial"/>
          <w:sz w:val="28"/>
          <w:szCs w:val="28"/>
          <w:lang w:eastAsia="en-NZ"/>
        </w:rPr>
        <w:br w:type="column"/>
      </w:r>
      <w:r w:rsidR="002B3BFB">
        <w:rPr>
          <w:rFonts w:cs="Arial"/>
          <w:noProof/>
          <w:szCs w:val="32"/>
        </w:rPr>
        <w:lastRenderedPageBreak/>
        <w:drawing>
          <wp:anchor distT="0" distB="0" distL="114300" distR="114300" simplePos="0" relativeHeight="251843584" behindDoc="0" locked="0" layoutInCell="1" allowOverlap="1" wp14:anchorId="0403C212" wp14:editId="4C64EA9A">
            <wp:simplePos x="0" y="0"/>
            <wp:positionH relativeFrom="column">
              <wp:posOffset>-198120</wp:posOffset>
            </wp:positionH>
            <wp:positionV relativeFrom="paragraph">
              <wp:posOffset>99060</wp:posOffset>
            </wp:positionV>
            <wp:extent cx="1618581" cy="246380"/>
            <wp:effectExtent l="0" t="0" r="1270" b="1270"/>
            <wp:wrapNone/>
            <wp:docPr id="1670032162" name="Picture 1" descr="Logo of Te Kahui Tika Tangata Human Rights Commission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162910" name="Picture 1" descr="Logo of Te Kahui Tika Tangata Human Rights Commission. 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726" cy="2471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23104" behindDoc="1" locked="0" layoutInCell="1" allowOverlap="1" wp14:anchorId="59234BE9" wp14:editId="305C3316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ect w14:anchorId="26D61E70" id="Rectangle: Rounded Corners 24" o:spid="_x0000_s1026" style="position:absolute;margin-left:-27pt;margin-top:-21pt;width:490.9pt;height:660.75pt;z-index:-251493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</w:t>
      </w:r>
      <w:r w:rsidR="002B3BFB">
        <w:rPr>
          <w:rFonts w:eastAsia="Times New Roman" w:cs="Arial"/>
          <w:sz w:val="28"/>
          <w:szCs w:val="28"/>
          <w:lang w:eastAsia="en-NZ"/>
        </w:rPr>
        <w:t xml:space="preserve">Te </w:t>
      </w:r>
      <w:proofErr w:type="spellStart"/>
      <w:r w:rsidR="002B3BFB">
        <w:rPr>
          <w:rFonts w:eastAsia="Times New Roman" w:cs="Arial"/>
          <w:sz w:val="28"/>
          <w:szCs w:val="28"/>
          <w:lang w:eastAsia="en-NZ"/>
        </w:rPr>
        <w:t>Kāhui</w:t>
      </w:r>
      <w:proofErr w:type="spellEnd"/>
      <w:r w:rsidR="002B3BFB">
        <w:rPr>
          <w:rFonts w:eastAsia="Times New Roman" w:cs="Arial"/>
          <w:sz w:val="28"/>
          <w:szCs w:val="28"/>
          <w:lang w:eastAsia="en-NZ"/>
        </w:rPr>
        <w:t xml:space="preserve"> Tika </w:t>
      </w:r>
      <w:proofErr w:type="spellStart"/>
      <w:r w:rsidR="002B3BFB">
        <w:rPr>
          <w:rFonts w:eastAsia="Times New Roman" w:cs="Arial"/>
          <w:sz w:val="28"/>
          <w:szCs w:val="28"/>
          <w:lang w:eastAsia="en-NZ"/>
        </w:rPr>
        <w:t>Tangata</w:t>
      </w:r>
      <w:proofErr w:type="spellEnd"/>
      <w:r w:rsidR="002B3BFB">
        <w:rPr>
          <w:rFonts w:eastAsia="Times New Roman" w:cs="Arial"/>
          <w:sz w:val="28"/>
          <w:szCs w:val="28"/>
          <w:lang w:eastAsia="en-NZ"/>
        </w:rPr>
        <w:t xml:space="preserve"> </w:t>
      </w:r>
      <w:r w:rsidR="001402B8">
        <w:rPr>
          <w:rFonts w:eastAsia="Times New Roman" w:cs="Arial"/>
          <w:sz w:val="28"/>
          <w:szCs w:val="28"/>
          <w:lang w:eastAsia="en-NZ"/>
        </w:rPr>
        <w:t xml:space="preserve">| </w:t>
      </w:r>
      <w:r w:rsidR="002B3BFB">
        <w:rPr>
          <w:rFonts w:eastAsia="Times New Roman" w:cs="Arial"/>
          <w:sz w:val="28"/>
          <w:szCs w:val="28"/>
          <w:lang w:eastAsia="en-NZ"/>
        </w:rPr>
        <w:t xml:space="preserve">Human Rights Commission. </w:t>
      </w:r>
    </w:p>
    <w:p w14:paraId="0053EC64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2EA0740C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6176" behindDoc="0" locked="0" layoutInCell="1" allowOverlap="1" wp14:anchorId="3B910BD3" wp14:editId="6AE9CC30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5C90C148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5152" behindDoc="0" locked="0" layoutInCell="1" allowOverlap="1" wp14:anchorId="22B352F9" wp14:editId="5C20A1BE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53D5FA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0344A41A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22080" behindDoc="0" locked="0" layoutInCell="1" allowOverlap="1" wp14:anchorId="3D7009F7" wp14:editId="66F717E2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82979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003BF15D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16A71E48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28224" behindDoc="0" locked="0" layoutInCell="1" allowOverlap="1" wp14:anchorId="0CC6F6EE" wp14:editId="3147A5D4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Photo 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24416B0E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7CB4B116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27200" behindDoc="1" locked="0" layoutInCell="1" allowOverlap="1" wp14:anchorId="2220386F" wp14:editId="264B494C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3AFA8377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37924A6B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023DAAB7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12CAD8AB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31296" behindDoc="0" locked="0" layoutInCell="1" allowOverlap="1" wp14:anchorId="312B8890" wp14:editId="19673264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0AE6D5B8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29248" behindDoc="0" locked="0" layoutInCell="1" allowOverlap="1" wp14:anchorId="459EB475" wp14:editId="24B178DB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A1A3CC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5815AC8A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52890565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6DA0D6AB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4E585C4D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0272" behindDoc="0" locked="0" layoutInCell="1" allowOverlap="1" wp14:anchorId="1879AC48" wp14:editId="47761DEF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Studio </w:t>
      </w:r>
      <w:proofErr w:type="spellStart"/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Rebeko</w:t>
      </w:r>
      <w:proofErr w:type="spellEnd"/>
    </w:p>
    <w:p w14:paraId="2ED9CB51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7459B7F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30F475BF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2D55FE93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57140D3D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277AEA">
      <w:footerReference w:type="even" r:id="rId234"/>
      <w:footerReference w:type="default" r:id="rId235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2F5496" w:themeColor="accent1" w:themeShade="BF"/>
        <w:left w:val="single" w:sz="24" w:space="24" w:color="2F5496" w:themeColor="accent1" w:themeShade="BF"/>
        <w:bottom w:val="single" w:sz="24" w:space="24" w:color="2F5496" w:themeColor="accent1" w:themeShade="BF"/>
        <w:right w:val="single" w:sz="24" w:space="24" w:color="2F5496" w:themeColor="accent1" w:themeShade="BF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5C02BE4" w14:textId="77777777" w:rsidR="00C401E7" w:rsidRDefault="00C401E7">
      <w:pPr>
        <w:spacing w:line="240" w:lineRule="auto"/>
      </w:pPr>
      <w:r>
        <w:separator/>
      </w:r>
    </w:p>
  </w:endnote>
  <w:endnote w:type="continuationSeparator" w:id="0">
    <w:p w14:paraId="0B0F8FDA" w14:textId="77777777" w:rsidR="00C401E7" w:rsidRDefault="00C401E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A5F38E6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0216917F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64C2B0F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531C98E4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12DA6BD" w14:textId="77777777" w:rsidR="00C401E7" w:rsidRDefault="00C401E7">
      <w:pPr>
        <w:spacing w:line="240" w:lineRule="auto"/>
      </w:pPr>
      <w:r>
        <w:separator/>
      </w:r>
    </w:p>
  </w:footnote>
  <w:footnote w:type="continuationSeparator" w:id="0">
    <w:p w14:paraId="3E339DFF" w14:textId="77777777" w:rsidR="00C401E7" w:rsidRDefault="00C401E7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4BD0069"/>
    <w:multiLevelType w:val="hybridMultilevel"/>
    <w:tmpl w:val="9A02BB5A"/>
    <w:lvl w:ilvl="0" w:tplc="FFFFFFFF">
      <w:numFmt w:val="bullet"/>
      <w:lvlText w:val="•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1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6" w15:restartNumberingAfterBreak="0">
    <w:nsid w:val="16D234A9"/>
    <w:multiLevelType w:val="hybridMultilevel"/>
    <w:tmpl w:val="0DD02D7C"/>
    <w:lvl w:ilvl="0" w:tplc="17C8981C">
      <w:start w:val="1"/>
      <w:numFmt w:val="decimal"/>
      <w:lvlText w:val="%1."/>
      <w:lvlJc w:val="left"/>
      <w:pPr>
        <w:ind w:left="4046" w:hanging="360"/>
      </w:pPr>
      <w:rPr>
        <w:rFonts w:hint="default"/>
        <w:b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7" w15:restartNumberingAfterBreak="0">
    <w:nsid w:val="21A43884"/>
    <w:multiLevelType w:val="hybridMultilevel"/>
    <w:tmpl w:val="7750DAF0"/>
    <w:lvl w:ilvl="0" w:tplc="64A0D15E">
      <w:numFmt w:val="bullet"/>
      <w:lvlText w:val="•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1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1C00951"/>
    <w:multiLevelType w:val="hybridMultilevel"/>
    <w:tmpl w:val="3B0C998E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0" w15:restartNumberingAfterBreak="0">
    <w:nsid w:val="29C64C41"/>
    <w:multiLevelType w:val="hybridMultilevel"/>
    <w:tmpl w:val="98825C90"/>
    <w:lvl w:ilvl="0" w:tplc="62EED248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1" w15:restartNumberingAfterBreak="0">
    <w:nsid w:val="308640B8"/>
    <w:multiLevelType w:val="hybridMultilevel"/>
    <w:tmpl w:val="989062A0"/>
    <w:lvl w:ilvl="0" w:tplc="4BE87FA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2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3" w15:restartNumberingAfterBreak="0">
    <w:nsid w:val="42561A36"/>
    <w:multiLevelType w:val="hybridMultilevel"/>
    <w:tmpl w:val="26B42F5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4" w15:restartNumberingAfterBreak="0">
    <w:nsid w:val="47652672"/>
    <w:multiLevelType w:val="hybridMultilevel"/>
    <w:tmpl w:val="DF5663E8"/>
    <w:lvl w:ilvl="0" w:tplc="174413E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1E5DC5"/>
    <w:multiLevelType w:val="hybridMultilevel"/>
    <w:tmpl w:val="ABEAE110"/>
    <w:lvl w:ilvl="0" w:tplc="595A2E9E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6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7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9" w15:restartNumberingAfterBreak="0">
    <w:nsid w:val="5DEC6755"/>
    <w:multiLevelType w:val="hybridMultilevel"/>
    <w:tmpl w:val="CCC432F4"/>
    <w:lvl w:ilvl="0" w:tplc="FFFFFFFF">
      <w:numFmt w:val="bullet"/>
      <w:lvlText w:val="•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1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EF413D3"/>
    <w:multiLevelType w:val="hybridMultilevel"/>
    <w:tmpl w:val="241A7200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2" w15:restartNumberingAfterBreak="0">
    <w:nsid w:val="6AC27324"/>
    <w:multiLevelType w:val="hybridMultilevel"/>
    <w:tmpl w:val="F91AEA5C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25" w15:restartNumberingAfterBreak="0">
    <w:nsid w:val="7FE4142B"/>
    <w:multiLevelType w:val="hybridMultilevel"/>
    <w:tmpl w:val="476439DA"/>
    <w:lvl w:ilvl="0" w:tplc="1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13756596">
    <w:abstractNumId w:val="9"/>
  </w:num>
  <w:num w:numId="2" w16cid:durableId="1751925994">
    <w:abstractNumId w:val="3"/>
  </w:num>
  <w:num w:numId="3" w16cid:durableId="930426864">
    <w:abstractNumId w:val="18"/>
  </w:num>
  <w:num w:numId="4" w16cid:durableId="90706847">
    <w:abstractNumId w:val="21"/>
  </w:num>
  <w:num w:numId="5" w16cid:durableId="313334513">
    <w:abstractNumId w:val="12"/>
  </w:num>
  <w:num w:numId="6" w16cid:durableId="2033803924">
    <w:abstractNumId w:val="5"/>
  </w:num>
  <w:num w:numId="7" w16cid:durableId="808132422">
    <w:abstractNumId w:val="4"/>
  </w:num>
  <w:num w:numId="8" w16cid:durableId="1143546541">
    <w:abstractNumId w:val="17"/>
  </w:num>
  <w:num w:numId="9" w16cid:durableId="279923130">
    <w:abstractNumId w:val="1"/>
  </w:num>
  <w:num w:numId="10" w16cid:durableId="1141115467">
    <w:abstractNumId w:val="16"/>
  </w:num>
  <w:num w:numId="11" w16cid:durableId="1254901281">
    <w:abstractNumId w:val="0"/>
  </w:num>
  <w:num w:numId="12" w16cid:durableId="2111922917">
    <w:abstractNumId w:val="23"/>
  </w:num>
  <w:num w:numId="13" w16cid:durableId="570190621">
    <w:abstractNumId w:val="24"/>
  </w:num>
  <w:num w:numId="14" w16cid:durableId="1186168493">
    <w:abstractNumId w:val="14"/>
  </w:num>
  <w:num w:numId="15" w16cid:durableId="2038895197">
    <w:abstractNumId w:val="15"/>
  </w:num>
  <w:num w:numId="16" w16cid:durableId="524439237">
    <w:abstractNumId w:val="10"/>
  </w:num>
  <w:num w:numId="17" w16cid:durableId="2138525441">
    <w:abstractNumId w:val="7"/>
  </w:num>
  <w:num w:numId="18" w16cid:durableId="10189220">
    <w:abstractNumId w:val="19"/>
  </w:num>
  <w:num w:numId="19" w16cid:durableId="1495561198">
    <w:abstractNumId w:val="2"/>
  </w:num>
  <w:num w:numId="20" w16cid:durableId="2003580234">
    <w:abstractNumId w:val="13"/>
  </w:num>
  <w:num w:numId="21" w16cid:durableId="82922597">
    <w:abstractNumId w:val="22"/>
  </w:num>
  <w:num w:numId="22" w16cid:durableId="1745839211">
    <w:abstractNumId w:val="11"/>
  </w:num>
  <w:num w:numId="23" w16cid:durableId="747188467">
    <w:abstractNumId w:val="8"/>
  </w:num>
  <w:num w:numId="24" w16cid:durableId="2083865945">
    <w:abstractNumId w:val="25"/>
  </w:num>
  <w:num w:numId="25" w16cid:durableId="948927339">
    <w:abstractNumId w:val="20"/>
  </w:num>
  <w:num w:numId="26" w16cid:durableId="7401217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EA057E"/>
    <w:rsid w:val="00000DC4"/>
    <w:rsid w:val="000013CC"/>
    <w:rsid w:val="00002417"/>
    <w:rsid w:val="0000253B"/>
    <w:rsid w:val="0000296F"/>
    <w:rsid w:val="00004975"/>
    <w:rsid w:val="00005DB6"/>
    <w:rsid w:val="000060FA"/>
    <w:rsid w:val="000064D2"/>
    <w:rsid w:val="00011B11"/>
    <w:rsid w:val="000178E1"/>
    <w:rsid w:val="00017BB5"/>
    <w:rsid w:val="00020840"/>
    <w:rsid w:val="00021B6F"/>
    <w:rsid w:val="000227B4"/>
    <w:rsid w:val="000242E5"/>
    <w:rsid w:val="00025BED"/>
    <w:rsid w:val="0002617D"/>
    <w:rsid w:val="0002654B"/>
    <w:rsid w:val="00027921"/>
    <w:rsid w:val="00027963"/>
    <w:rsid w:val="0003092A"/>
    <w:rsid w:val="0003184D"/>
    <w:rsid w:val="00032C89"/>
    <w:rsid w:val="000331CB"/>
    <w:rsid w:val="0003429D"/>
    <w:rsid w:val="00034308"/>
    <w:rsid w:val="00041227"/>
    <w:rsid w:val="00042826"/>
    <w:rsid w:val="00043907"/>
    <w:rsid w:val="0004557B"/>
    <w:rsid w:val="00046B86"/>
    <w:rsid w:val="00047792"/>
    <w:rsid w:val="00054B43"/>
    <w:rsid w:val="0005515C"/>
    <w:rsid w:val="0006413D"/>
    <w:rsid w:val="00066A07"/>
    <w:rsid w:val="00067AA9"/>
    <w:rsid w:val="00070CF2"/>
    <w:rsid w:val="00070DDE"/>
    <w:rsid w:val="00074296"/>
    <w:rsid w:val="00075A9E"/>
    <w:rsid w:val="00077BD1"/>
    <w:rsid w:val="00081A04"/>
    <w:rsid w:val="00083135"/>
    <w:rsid w:val="00085E05"/>
    <w:rsid w:val="000867CB"/>
    <w:rsid w:val="0009079F"/>
    <w:rsid w:val="00090942"/>
    <w:rsid w:val="0009344B"/>
    <w:rsid w:val="000949EF"/>
    <w:rsid w:val="00094D88"/>
    <w:rsid w:val="000956A9"/>
    <w:rsid w:val="00095AE3"/>
    <w:rsid w:val="000A0C34"/>
    <w:rsid w:val="000A13E0"/>
    <w:rsid w:val="000A3C46"/>
    <w:rsid w:val="000A47A6"/>
    <w:rsid w:val="000B1A32"/>
    <w:rsid w:val="000B1FF2"/>
    <w:rsid w:val="000B2ECE"/>
    <w:rsid w:val="000B5E02"/>
    <w:rsid w:val="000C18DA"/>
    <w:rsid w:val="000C2C54"/>
    <w:rsid w:val="000C3964"/>
    <w:rsid w:val="000C4CC1"/>
    <w:rsid w:val="000C5C6E"/>
    <w:rsid w:val="000C5EBA"/>
    <w:rsid w:val="000C5FB4"/>
    <w:rsid w:val="000C6613"/>
    <w:rsid w:val="000D2B45"/>
    <w:rsid w:val="000D2F22"/>
    <w:rsid w:val="000D368D"/>
    <w:rsid w:val="000E0450"/>
    <w:rsid w:val="000E06E0"/>
    <w:rsid w:val="000E0B96"/>
    <w:rsid w:val="000E5949"/>
    <w:rsid w:val="000E7700"/>
    <w:rsid w:val="000F1BCB"/>
    <w:rsid w:val="000F23F0"/>
    <w:rsid w:val="000F458F"/>
    <w:rsid w:val="000F5A54"/>
    <w:rsid w:val="000F5C00"/>
    <w:rsid w:val="000F7450"/>
    <w:rsid w:val="00102522"/>
    <w:rsid w:val="00103616"/>
    <w:rsid w:val="001069A1"/>
    <w:rsid w:val="00110A86"/>
    <w:rsid w:val="001179F1"/>
    <w:rsid w:val="00117CAD"/>
    <w:rsid w:val="0012096E"/>
    <w:rsid w:val="00122416"/>
    <w:rsid w:val="00123248"/>
    <w:rsid w:val="00124EA8"/>
    <w:rsid w:val="00126620"/>
    <w:rsid w:val="00126C82"/>
    <w:rsid w:val="001311FA"/>
    <w:rsid w:val="00137239"/>
    <w:rsid w:val="001402B8"/>
    <w:rsid w:val="00143147"/>
    <w:rsid w:val="0014447D"/>
    <w:rsid w:val="0015004A"/>
    <w:rsid w:val="00151ED6"/>
    <w:rsid w:val="00160918"/>
    <w:rsid w:val="00162D72"/>
    <w:rsid w:val="00171EB7"/>
    <w:rsid w:val="001723A5"/>
    <w:rsid w:val="001754F4"/>
    <w:rsid w:val="001855F6"/>
    <w:rsid w:val="00186AEE"/>
    <w:rsid w:val="00187042"/>
    <w:rsid w:val="001870F6"/>
    <w:rsid w:val="00194FD5"/>
    <w:rsid w:val="00195D72"/>
    <w:rsid w:val="00196C0B"/>
    <w:rsid w:val="00197417"/>
    <w:rsid w:val="001A02BA"/>
    <w:rsid w:val="001A0489"/>
    <w:rsid w:val="001A0CDF"/>
    <w:rsid w:val="001A182B"/>
    <w:rsid w:val="001A2012"/>
    <w:rsid w:val="001A7938"/>
    <w:rsid w:val="001A7A98"/>
    <w:rsid w:val="001B185F"/>
    <w:rsid w:val="001B2CDD"/>
    <w:rsid w:val="001B3348"/>
    <w:rsid w:val="001B4456"/>
    <w:rsid w:val="001B4DD5"/>
    <w:rsid w:val="001B7073"/>
    <w:rsid w:val="001C0133"/>
    <w:rsid w:val="001C1F76"/>
    <w:rsid w:val="001C28BD"/>
    <w:rsid w:val="001C2BF3"/>
    <w:rsid w:val="001C5CB0"/>
    <w:rsid w:val="001C6E93"/>
    <w:rsid w:val="001D06E2"/>
    <w:rsid w:val="001D223E"/>
    <w:rsid w:val="001D32B2"/>
    <w:rsid w:val="001D33AC"/>
    <w:rsid w:val="001D4021"/>
    <w:rsid w:val="001D7A03"/>
    <w:rsid w:val="001E27DB"/>
    <w:rsid w:val="001E3429"/>
    <w:rsid w:val="001E46E6"/>
    <w:rsid w:val="001E4D2A"/>
    <w:rsid w:val="001E6D50"/>
    <w:rsid w:val="001F152A"/>
    <w:rsid w:val="001F5670"/>
    <w:rsid w:val="001F7438"/>
    <w:rsid w:val="001F7EB2"/>
    <w:rsid w:val="00201791"/>
    <w:rsid w:val="0020318B"/>
    <w:rsid w:val="00203907"/>
    <w:rsid w:val="00204210"/>
    <w:rsid w:val="00204A1A"/>
    <w:rsid w:val="00206424"/>
    <w:rsid w:val="00215508"/>
    <w:rsid w:val="00215C04"/>
    <w:rsid w:val="0021698D"/>
    <w:rsid w:val="00216B8C"/>
    <w:rsid w:val="00220C89"/>
    <w:rsid w:val="00221850"/>
    <w:rsid w:val="00224136"/>
    <w:rsid w:val="00226C0D"/>
    <w:rsid w:val="00226F54"/>
    <w:rsid w:val="002270C5"/>
    <w:rsid w:val="00227E42"/>
    <w:rsid w:val="00231EC8"/>
    <w:rsid w:val="002365CC"/>
    <w:rsid w:val="00244FE9"/>
    <w:rsid w:val="0025024A"/>
    <w:rsid w:val="00251E81"/>
    <w:rsid w:val="00254CFD"/>
    <w:rsid w:val="00257D60"/>
    <w:rsid w:val="00260B0D"/>
    <w:rsid w:val="00261BF8"/>
    <w:rsid w:val="0026276E"/>
    <w:rsid w:val="00265904"/>
    <w:rsid w:val="00266B9F"/>
    <w:rsid w:val="00266C02"/>
    <w:rsid w:val="002678E1"/>
    <w:rsid w:val="00272D07"/>
    <w:rsid w:val="002769F4"/>
    <w:rsid w:val="00277AEA"/>
    <w:rsid w:val="00283CF9"/>
    <w:rsid w:val="00284001"/>
    <w:rsid w:val="00284D0D"/>
    <w:rsid w:val="00286198"/>
    <w:rsid w:val="0029435E"/>
    <w:rsid w:val="00295339"/>
    <w:rsid w:val="002A0045"/>
    <w:rsid w:val="002A3D37"/>
    <w:rsid w:val="002A539B"/>
    <w:rsid w:val="002B1703"/>
    <w:rsid w:val="002B2508"/>
    <w:rsid w:val="002B2C8C"/>
    <w:rsid w:val="002B3BFB"/>
    <w:rsid w:val="002B4A67"/>
    <w:rsid w:val="002B7EAA"/>
    <w:rsid w:val="002C40B6"/>
    <w:rsid w:val="002C7B4A"/>
    <w:rsid w:val="002C7C15"/>
    <w:rsid w:val="002D03F8"/>
    <w:rsid w:val="002D0DED"/>
    <w:rsid w:val="002D1970"/>
    <w:rsid w:val="002D4164"/>
    <w:rsid w:val="002E0666"/>
    <w:rsid w:val="002E07EB"/>
    <w:rsid w:val="002E2454"/>
    <w:rsid w:val="002E67A0"/>
    <w:rsid w:val="002F3071"/>
    <w:rsid w:val="002F4574"/>
    <w:rsid w:val="002F68BD"/>
    <w:rsid w:val="00302355"/>
    <w:rsid w:val="003025F4"/>
    <w:rsid w:val="003037E3"/>
    <w:rsid w:val="0030646B"/>
    <w:rsid w:val="0031088B"/>
    <w:rsid w:val="00311EEF"/>
    <w:rsid w:val="00315307"/>
    <w:rsid w:val="0031608A"/>
    <w:rsid w:val="00316DBA"/>
    <w:rsid w:val="003225D0"/>
    <w:rsid w:val="00323EB3"/>
    <w:rsid w:val="003260DF"/>
    <w:rsid w:val="00326CD2"/>
    <w:rsid w:val="0033004B"/>
    <w:rsid w:val="00332D7B"/>
    <w:rsid w:val="00333BDF"/>
    <w:rsid w:val="00334C04"/>
    <w:rsid w:val="00334CD7"/>
    <w:rsid w:val="003400A7"/>
    <w:rsid w:val="003415B8"/>
    <w:rsid w:val="00341A86"/>
    <w:rsid w:val="00342E10"/>
    <w:rsid w:val="003454E9"/>
    <w:rsid w:val="00346352"/>
    <w:rsid w:val="00350A97"/>
    <w:rsid w:val="0035195B"/>
    <w:rsid w:val="0035224C"/>
    <w:rsid w:val="003536AB"/>
    <w:rsid w:val="003546FE"/>
    <w:rsid w:val="003558B5"/>
    <w:rsid w:val="00356C42"/>
    <w:rsid w:val="00357C7A"/>
    <w:rsid w:val="00357C9E"/>
    <w:rsid w:val="00360AC7"/>
    <w:rsid w:val="0036262A"/>
    <w:rsid w:val="003631C1"/>
    <w:rsid w:val="00367550"/>
    <w:rsid w:val="00371221"/>
    <w:rsid w:val="00371C85"/>
    <w:rsid w:val="00371F21"/>
    <w:rsid w:val="00374595"/>
    <w:rsid w:val="00375130"/>
    <w:rsid w:val="00376568"/>
    <w:rsid w:val="00376646"/>
    <w:rsid w:val="00381C37"/>
    <w:rsid w:val="003831EB"/>
    <w:rsid w:val="00387506"/>
    <w:rsid w:val="003875F2"/>
    <w:rsid w:val="00397AFC"/>
    <w:rsid w:val="003A2160"/>
    <w:rsid w:val="003A4191"/>
    <w:rsid w:val="003A55FE"/>
    <w:rsid w:val="003A6DD9"/>
    <w:rsid w:val="003A740F"/>
    <w:rsid w:val="003A769B"/>
    <w:rsid w:val="003A77CF"/>
    <w:rsid w:val="003B0B93"/>
    <w:rsid w:val="003B137A"/>
    <w:rsid w:val="003B43C8"/>
    <w:rsid w:val="003B638F"/>
    <w:rsid w:val="003C1481"/>
    <w:rsid w:val="003C30B1"/>
    <w:rsid w:val="003C509A"/>
    <w:rsid w:val="003C5E48"/>
    <w:rsid w:val="003C7C7B"/>
    <w:rsid w:val="003D5941"/>
    <w:rsid w:val="003D631D"/>
    <w:rsid w:val="003E1051"/>
    <w:rsid w:val="003E23B6"/>
    <w:rsid w:val="003E3760"/>
    <w:rsid w:val="003E499E"/>
    <w:rsid w:val="003E54D2"/>
    <w:rsid w:val="003E60FD"/>
    <w:rsid w:val="003E7451"/>
    <w:rsid w:val="003F07F7"/>
    <w:rsid w:val="003F08EF"/>
    <w:rsid w:val="003F1507"/>
    <w:rsid w:val="003F369E"/>
    <w:rsid w:val="003F5628"/>
    <w:rsid w:val="003F5CAC"/>
    <w:rsid w:val="004002D2"/>
    <w:rsid w:val="004004A8"/>
    <w:rsid w:val="004076B7"/>
    <w:rsid w:val="00412A02"/>
    <w:rsid w:val="00413B40"/>
    <w:rsid w:val="0041501B"/>
    <w:rsid w:val="00415241"/>
    <w:rsid w:val="00420D22"/>
    <w:rsid w:val="00421D95"/>
    <w:rsid w:val="00426BE4"/>
    <w:rsid w:val="0043012D"/>
    <w:rsid w:val="0043341C"/>
    <w:rsid w:val="0043470E"/>
    <w:rsid w:val="00434935"/>
    <w:rsid w:val="004360CE"/>
    <w:rsid w:val="004364C2"/>
    <w:rsid w:val="00437072"/>
    <w:rsid w:val="004411DD"/>
    <w:rsid w:val="00441F59"/>
    <w:rsid w:val="004478CA"/>
    <w:rsid w:val="004508D0"/>
    <w:rsid w:val="004535B5"/>
    <w:rsid w:val="004558EB"/>
    <w:rsid w:val="004567B0"/>
    <w:rsid w:val="004578A8"/>
    <w:rsid w:val="00460827"/>
    <w:rsid w:val="00462E5C"/>
    <w:rsid w:val="00464FAC"/>
    <w:rsid w:val="004664D3"/>
    <w:rsid w:val="004665A1"/>
    <w:rsid w:val="004672D0"/>
    <w:rsid w:val="004750E2"/>
    <w:rsid w:val="00475C13"/>
    <w:rsid w:val="00481D5B"/>
    <w:rsid w:val="00487BFD"/>
    <w:rsid w:val="004909E6"/>
    <w:rsid w:val="004909F7"/>
    <w:rsid w:val="004969EF"/>
    <w:rsid w:val="004A0B8D"/>
    <w:rsid w:val="004A0D15"/>
    <w:rsid w:val="004A2AD9"/>
    <w:rsid w:val="004A37FF"/>
    <w:rsid w:val="004A4BBD"/>
    <w:rsid w:val="004A570F"/>
    <w:rsid w:val="004A7241"/>
    <w:rsid w:val="004B0ED2"/>
    <w:rsid w:val="004B138A"/>
    <w:rsid w:val="004B4414"/>
    <w:rsid w:val="004B5FD2"/>
    <w:rsid w:val="004B5FEF"/>
    <w:rsid w:val="004C040F"/>
    <w:rsid w:val="004C51BD"/>
    <w:rsid w:val="004C749E"/>
    <w:rsid w:val="004C76C3"/>
    <w:rsid w:val="004C77D0"/>
    <w:rsid w:val="004D0206"/>
    <w:rsid w:val="004D0ABA"/>
    <w:rsid w:val="004D342A"/>
    <w:rsid w:val="004D3995"/>
    <w:rsid w:val="004D6EDD"/>
    <w:rsid w:val="004E2C7C"/>
    <w:rsid w:val="004E4D5E"/>
    <w:rsid w:val="004E605D"/>
    <w:rsid w:val="004F0EFA"/>
    <w:rsid w:val="004F1778"/>
    <w:rsid w:val="004F1E5E"/>
    <w:rsid w:val="004F41F9"/>
    <w:rsid w:val="004F56C0"/>
    <w:rsid w:val="004F5778"/>
    <w:rsid w:val="004F670B"/>
    <w:rsid w:val="004F6837"/>
    <w:rsid w:val="004F6C84"/>
    <w:rsid w:val="00501709"/>
    <w:rsid w:val="00503AD5"/>
    <w:rsid w:val="00510007"/>
    <w:rsid w:val="00511FE3"/>
    <w:rsid w:val="005137D0"/>
    <w:rsid w:val="005166FE"/>
    <w:rsid w:val="00522E5E"/>
    <w:rsid w:val="00524B11"/>
    <w:rsid w:val="005269A6"/>
    <w:rsid w:val="00526A4E"/>
    <w:rsid w:val="00531A23"/>
    <w:rsid w:val="00534E84"/>
    <w:rsid w:val="00535454"/>
    <w:rsid w:val="005356B1"/>
    <w:rsid w:val="0053636B"/>
    <w:rsid w:val="005363AF"/>
    <w:rsid w:val="00537802"/>
    <w:rsid w:val="00537E66"/>
    <w:rsid w:val="0054238E"/>
    <w:rsid w:val="00544591"/>
    <w:rsid w:val="00544BD9"/>
    <w:rsid w:val="00545166"/>
    <w:rsid w:val="00555842"/>
    <w:rsid w:val="00556A66"/>
    <w:rsid w:val="00564441"/>
    <w:rsid w:val="00567338"/>
    <w:rsid w:val="00570380"/>
    <w:rsid w:val="00571D61"/>
    <w:rsid w:val="00573737"/>
    <w:rsid w:val="00573E4A"/>
    <w:rsid w:val="005746DC"/>
    <w:rsid w:val="00574AC5"/>
    <w:rsid w:val="00575A2C"/>
    <w:rsid w:val="00575E8C"/>
    <w:rsid w:val="00577D24"/>
    <w:rsid w:val="005809A2"/>
    <w:rsid w:val="00582AC7"/>
    <w:rsid w:val="00584CE1"/>
    <w:rsid w:val="0058701D"/>
    <w:rsid w:val="0059049D"/>
    <w:rsid w:val="00590E78"/>
    <w:rsid w:val="00591DA8"/>
    <w:rsid w:val="005921AD"/>
    <w:rsid w:val="00592483"/>
    <w:rsid w:val="00593292"/>
    <w:rsid w:val="00597F2F"/>
    <w:rsid w:val="005A0397"/>
    <w:rsid w:val="005A1ED2"/>
    <w:rsid w:val="005A3E13"/>
    <w:rsid w:val="005A6F1D"/>
    <w:rsid w:val="005B02D5"/>
    <w:rsid w:val="005B1E8B"/>
    <w:rsid w:val="005B6D10"/>
    <w:rsid w:val="005B7685"/>
    <w:rsid w:val="005C057B"/>
    <w:rsid w:val="005C0F8C"/>
    <w:rsid w:val="005C591A"/>
    <w:rsid w:val="005D026F"/>
    <w:rsid w:val="005D63D7"/>
    <w:rsid w:val="005E0BBD"/>
    <w:rsid w:val="005E389F"/>
    <w:rsid w:val="005F7176"/>
    <w:rsid w:val="0060011B"/>
    <w:rsid w:val="006002AD"/>
    <w:rsid w:val="00601D69"/>
    <w:rsid w:val="00602F8C"/>
    <w:rsid w:val="0060324E"/>
    <w:rsid w:val="00604F5D"/>
    <w:rsid w:val="006119EA"/>
    <w:rsid w:val="0061416D"/>
    <w:rsid w:val="0061541A"/>
    <w:rsid w:val="00620344"/>
    <w:rsid w:val="00621884"/>
    <w:rsid w:val="0062200D"/>
    <w:rsid w:val="006308DE"/>
    <w:rsid w:val="00631CDF"/>
    <w:rsid w:val="0063542C"/>
    <w:rsid w:val="00637F00"/>
    <w:rsid w:val="0064175D"/>
    <w:rsid w:val="006441E2"/>
    <w:rsid w:val="00644C21"/>
    <w:rsid w:val="0064667B"/>
    <w:rsid w:val="006507E0"/>
    <w:rsid w:val="006508FE"/>
    <w:rsid w:val="00655823"/>
    <w:rsid w:val="00657496"/>
    <w:rsid w:val="006614FA"/>
    <w:rsid w:val="006624BB"/>
    <w:rsid w:val="00665A81"/>
    <w:rsid w:val="00666377"/>
    <w:rsid w:val="006667FE"/>
    <w:rsid w:val="0067301B"/>
    <w:rsid w:val="00676420"/>
    <w:rsid w:val="006776E2"/>
    <w:rsid w:val="00683296"/>
    <w:rsid w:val="00683492"/>
    <w:rsid w:val="006860B5"/>
    <w:rsid w:val="00687152"/>
    <w:rsid w:val="00687ACA"/>
    <w:rsid w:val="00691E0C"/>
    <w:rsid w:val="00694F78"/>
    <w:rsid w:val="00696B4B"/>
    <w:rsid w:val="006978C6"/>
    <w:rsid w:val="006A15D5"/>
    <w:rsid w:val="006A4250"/>
    <w:rsid w:val="006A4D24"/>
    <w:rsid w:val="006A7A21"/>
    <w:rsid w:val="006A7EBC"/>
    <w:rsid w:val="006B2A5F"/>
    <w:rsid w:val="006B4544"/>
    <w:rsid w:val="006B45FC"/>
    <w:rsid w:val="006B566D"/>
    <w:rsid w:val="006B5811"/>
    <w:rsid w:val="006B70CA"/>
    <w:rsid w:val="006B770B"/>
    <w:rsid w:val="006C5C26"/>
    <w:rsid w:val="006D12ED"/>
    <w:rsid w:val="006D2BD1"/>
    <w:rsid w:val="006D636A"/>
    <w:rsid w:val="006E050D"/>
    <w:rsid w:val="006E10A8"/>
    <w:rsid w:val="006E1CA0"/>
    <w:rsid w:val="006E2A45"/>
    <w:rsid w:val="006E3100"/>
    <w:rsid w:val="006E44F0"/>
    <w:rsid w:val="006E48D2"/>
    <w:rsid w:val="006E5552"/>
    <w:rsid w:val="006E5A01"/>
    <w:rsid w:val="006F1A7E"/>
    <w:rsid w:val="006F2CF5"/>
    <w:rsid w:val="007012DC"/>
    <w:rsid w:val="00702642"/>
    <w:rsid w:val="0070402D"/>
    <w:rsid w:val="00705211"/>
    <w:rsid w:val="0070539A"/>
    <w:rsid w:val="007053A4"/>
    <w:rsid w:val="00705CA3"/>
    <w:rsid w:val="00706176"/>
    <w:rsid w:val="007108B9"/>
    <w:rsid w:val="00714141"/>
    <w:rsid w:val="007178CF"/>
    <w:rsid w:val="00722405"/>
    <w:rsid w:val="007228D7"/>
    <w:rsid w:val="007258B7"/>
    <w:rsid w:val="00726C7D"/>
    <w:rsid w:val="00730372"/>
    <w:rsid w:val="00731390"/>
    <w:rsid w:val="0073381D"/>
    <w:rsid w:val="007339F4"/>
    <w:rsid w:val="00733CFE"/>
    <w:rsid w:val="00734C63"/>
    <w:rsid w:val="00736E4E"/>
    <w:rsid w:val="00740366"/>
    <w:rsid w:val="007418D1"/>
    <w:rsid w:val="00741E77"/>
    <w:rsid w:val="007446F6"/>
    <w:rsid w:val="00752C9F"/>
    <w:rsid w:val="00760DC8"/>
    <w:rsid w:val="007618FC"/>
    <w:rsid w:val="007625BC"/>
    <w:rsid w:val="0076347E"/>
    <w:rsid w:val="00765790"/>
    <w:rsid w:val="007676C2"/>
    <w:rsid w:val="00770C9C"/>
    <w:rsid w:val="00771F91"/>
    <w:rsid w:val="007726FB"/>
    <w:rsid w:val="00772D6F"/>
    <w:rsid w:val="00774451"/>
    <w:rsid w:val="00776B6D"/>
    <w:rsid w:val="007829EC"/>
    <w:rsid w:val="00784431"/>
    <w:rsid w:val="00787155"/>
    <w:rsid w:val="00790F28"/>
    <w:rsid w:val="0079103A"/>
    <w:rsid w:val="007914C8"/>
    <w:rsid w:val="00792CDD"/>
    <w:rsid w:val="007A243E"/>
    <w:rsid w:val="007A41DA"/>
    <w:rsid w:val="007A694E"/>
    <w:rsid w:val="007B05F3"/>
    <w:rsid w:val="007B2092"/>
    <w:rsid w:val="007B2AE6"/>
    <w:rsid w:val="007B3031"/>
    <w:rsid w:val="007B5019"/>
    <w:rsid w:val="007B6CBF"/>
    <w:rsid w:val="007C21D1"/>
    <w:rsid w:val="007C250C"/>
    <w:rsid w:val="007C30B2"/>
    <w:rsid w:val="007C766A"/>
    <w:rsid w:val="007C7764"/>
    <w:rsid w:val="007D0ACF"/>
    <w:rsid w:val="007D0D47"/>
    <w:rsid w:val="007D4426"/>
    <w:rsid w:val="007E4845"/>
    <w:rsid w:val="007E551D"/>
    <w:rsid w:val="007E5768"/>
    <w:rsid w:val="007E7233"/>
    <w:rsid w:val="007E7BDB"/>
    <w:rsid w:val="007F115E"/>
    <w:rsid w:val="007F1E7A"/>
    <w:rsid w:val="00800455"/>
    <w:rsid w:val="00800659"/>
    <w:rsid w:val="00804866"/>
    <w:rsid w:val="008064C5"/>
    <w:rsid w:val="008103B8"/>
    <w:rsid w:val="00811763"/>
    <w:rsid w:val="00811FA5"/>
    <w:rsid w:val="008135BC"/>
    <w:rsid w:val="00813F7C"/>
    <w:rsid w:val="0081439E"/>
    <w:rsid w:val="00814C8E"/>
    <w:rsid w:val="00815D1B"/>
    <w:rsid w:val="0081689A"/>
    <w:rsid w:val="0081726F"/>
    <w:rsid w:val="008219A7"/>
    <w:rsid w:val="008230D9"/>
    <w:rsid w:val="00825B91"/>
    <w:rsid w:val="00825CAD"/>
    <w:rsid w:val="00826BAB"/>
    <w:rsid w:val="0083082C"/>
    <w:rsid w:val="008349AD"/>
    <w:rsid w:val="00835213"/>
    <w:rsid w:val="00840E1C"/>
    <w:rsid w:val="00843A56"/>
    <w:rsid w:val="00847EB8"/>
    <w:rsid w:val="008525A8"/>
    <w:rsid w:val="00855491"/>
    <w:rsid w:val="00856DD1"/>
    <w:rsid w:val="00857701"/>
    <w:rsid w:val="00857BC2"/>
    <w:rsid w:val="008619A7"/>
    <w:rsid w:val="00863D53"/>
    <w:rsid w:val="00867F40"/>
    <w:rsid w:val="00874C1C"/>
    <w:rsid w:val="008757BC"/>
    <w:rsid w:val="00875A1A"/>
    <w:rsid w:val="008848CB"/>
    <w:rsid w:val="00885761"/>
    <w:rsid w:val="008857FC"/>
    <w:rsid w:val="00887E1B"/>
    <w:rsid w:val="00887F23"/>
    <w:rsid w:val="00896F12"/>
    <w:rsid w:val="008A4656"/>
    <w:rsid w:val="008A4C18"/>
    <w:rsid w:val="008A6818"/>
    <w:rsid w:val="008B037B"/>
    <w:rsid w:val="008B5A9D"/>
    <w:rsid w:val="008B64BB"/>
    <w:rsid w:val="008C3A6F"/>
    <w:rsid w:val="008D0A47"/>
    <w:rsid w:val="008D2298"/>
    <w:rsid w:val="008D35D6"/>
    <w:rsid w:val="008D4135"/>
    <w:rsid w:val="008D437D"/>
    <w:rsid w:val="008D5C85"/>
    <w:rsid w:val="008D6D4B"/>
    <w:rsid w:val="008D7A31"/>
    <w:rsid w:val="008E25B4"/>
    <w:rsid w:val="008E3589"/>
    <w:rsid w:val="008E36B2"/>
    <w:rsid w:val="008E53F3"/>
    <w:rsid w:val="008E5992"/>
    <w:rsid w:val="008E72A0"/>
    <w:rsid w:val="008F17FD"/>
    <w:rsid w:val="008F78EF"/>
    <w:rsid w:val="009017BD"/>
    <w:rsid w:val="00903434"/>
    <w:rsid w:val="00903448"/>
    <w:rsid w:val="00910691"/>
    <w:rsid w:val="00911E84"/>
    <w:rsid w:val="00914B64"/>
    <w:rsid w:val="00924BB3"/>
    <w:rsid w:val="009273E9"/>
    <w:rsid w:val="009338CB"/>
    <w:rsid w:val="0093601C"/>
    <w:rsid w:val="009375EF"/>
    <w:rsid w:val="009407AC"/>
    <w:rsid w:val="009411B0"/>
    <w:rsid w:val="00942B5B"/>
    <w:rsid w:val="00943C47"/>
    <w:rsid w:val="0094516C"/>
    <w:rsid w:val="00946561"/>
    <w:rsid w:val="00947D22"/>
    <w:rsid w:val="009511D9"/>
    <w:rsid w:val="00952E3E"/>
    <w:rsid w:val="00953C98"/>
    <w:rsid w:val="009547D9"/>
    <w:rsid w:val="00956160"/>
    <w:rsid w:val="009567D3"/>
    <w:rsid w:val="00956EE6"/>
    <w:rsid w:val="009573F9"/>
    <w:rsid w:val="00964179"/>
    <w:rsid w:val="00967AD8"/>
    <w:rsid w:val="00974E0B"/>
    <w:rsid w:val="0097582B"/>
    <w:rsid w:val="009762C7"/>
    <w:rsid w:val="00977927"/>
    <w:rsid w:val="009817A6"/>
    <w:rsid w:val="0098180B"/>
    <w:rsid w:val="00981B74"/>
    <w:rsid w:val="00982136"/>
    <w:rsid w:val="0098243D"/>
    <w:rsid w:val="009838C6"/>
    <w:rsid w:val="00986CC2"/>
    <w:rsid w:val="009909F2"/>
    <w:rsid w:val="00990CB6"/>
    <w:rsid w:val="00993382"/>
    <w:rsid w:val="009965CE"/>
    <w:rsid w:val="0099695F"/>
    <w:rsid w:val="009970A1"/>
    <w:rsid w:val="009978B4"/>
    <w:rsid w:val="009A3433"/>
    <w:rsid w:val="009A3865"/>
    <w:rsid w:val="009A5A48"/>
    <w:rsid w:val="009B0E07"/>
    <w:rsid w:val="009B1431"/>
    <w:rsid w:val="009B1F7E"/>
    <w:rsid w:val="009B3909"/>
    <w:rsid w:val="009B3F53"/>
    <w:rsid w:val="009B4897"/>
    <w:rsid w:val="009B5552"/>
    <w:rsid w:val="009B660F"/>
    <w:rsid w:val="009B6A38"/>
    <w:rsid w:val="009C29F8"/>
    <w:rsid w:val="009C49F5"/>
    <w:rsid w:val="009C5570"/>
    <w:rsid w:val="009C58D5"/>
    <w:rsid w:val="009C5A83"/>
    <w:rsid w:val="009C64A1"/>
    <w:rsid w:val="009D25A1"/>
    <w:rsid w:val="009D2652"/>
    <w:rsid w:val="009D5C3A"/>
    <w:rsid w:val="009D738F"/>
    <w:rsid w:val="009E018B"/>
    <w:rsid w:val="009E05ED"/>
    <w:rsid w:val="009E16D4"/>
    <w:rsid w:val="009E178F"/>
    <w:rsid w:val="009E5D60"/>
    <w:rsid w:val="009F0DD1"/>
    <w:rsid w:val="009F2A1D"/>
    <w:rsid w:val="009F2C4A"/>
    <w:rsid w:val="009F7389"/>
    <w:rsid w:val="00A03172"/>
    <w:rsid w:val="00A04A93"/>
    <w:rsid w:val="00A0537D"/>
    <w:rsid w:val="00A06CCA"/>
    <w:rsid w:val="00A102B5"/>
    <w:rsid w:val="00A11C09"/>
    <w:rsid w:val="00A12915"/>
    <w:rsid w:val="00A13528"/>
    <w:rsid w:val="00A13B2D"/>
    <w:rsid w:val="00A14623"/>
    <w:rsid w:val="00A14BC4"/>
    <w:rsid w:val="00A1608E"/>
    <w:rsid w:val="00A16CD6"/>
    <w:rsid w:val="00A20DCD"/>
    <w:rsid w:val="00A20FD4"/>
    <w:rsid w:val="00A270BB"/>
    <w:rsid w:val="00A3159B"/>
    <w:rsid w:val="00A33E3E"/>
    <w:rsid w:val="00A3532E"/>
    <w:rsid w:val="00A37F88"/>
    <w:rsid w:val="00A412DC"/>
    <w:rsid w:val="00A418DC"/>
    <w:rsid w:val="00A435A6"/>
    <w:rsid w:val="00A43A28"/>
    <w:rsid w:val="00A449AD"/>
    <w:rsid w:val="00A52CBC"/>
    <w:rsid w:val="00A55900"/>
    <w:rsid w:val="00A627C0"/>
    <w:rsid w:val="00A63202"/>
    <w:rsid w:val="00A66578"/>
    <w:rsid w:val="00A67570"/>
    <w:rsid w:val="00A679F9"/>
    <w:rsid w:val="00A8244A"/>
    <w:rsid w:val="00A8579E"/>
    <w:rsid w:val="00A8690B"/>
    <w:rsid w:val="00A8770C"/>
    <w:rsid w:val="00A909AC"/>
    <w:rsid w:val="00A94182"/>
    <w:rsid w:val="00A94885"/>
    <w:rsid w:val="00A94941"/>
    <w:rsid w:val="00A94CD4"/>
    <w:rsid w:val="00A974AE"/>
    <w:rsid w:val="00A97A3A"/>
    <w:rsid w:val="00AA064D"/>
    <w:rsid w:val="00AA2A09"/>
    <w:rsid w:val="00AA3A76"/>
    <w:rsid w:val="00AA4A60"/>
    <w:rsid w:val="00AA4B77"/>
    <w:rsid w:val="00AB380A"/>
    <w:rsid w:val="00AB5F70"/>
    <w:rsid w:val="00AB70E3"/>
    <w:rsid w:val="00AC00DE"/>
    <w:rsid w:val="00AC02D0"/>
    <w:rsid w:val="00AC07CB"/>
    <w:rsid w:val="00AC7821"/>
    <w:rsid w:val="00AC7C40"/>
    <w:rsid w:val="00AC7D89"/>
    <w:rsid w:val="00AD1C29"/>
    <w:rsid w:val="00AD372E"/>
    <w:rsid w:val="00AD385C"/>
    <w:rsid w:val="00AD4EE0"/>
    <w:rsid w:val="00AD554E"/>
    <w:rsid w:val="00AD6A7D"/>
    <w:rsid w:val="00AE2127"/>
    <w:rsid w:val="00AE4328"/>
    <w:rsid w:val="00AE5B4A"/>
    <w:rsid w:val="00AE7ABC"/>
    <w:rsid w:val="00AF1911"/>
    <w:rsid w:val="00AF199D"/>
    <w:rsid w:val="00AF2802"/>
    <w:rsid w:val="00AF2974"/>
    <w:rsid w:val="00AF6AAE"/>
    <w:rsid w:val="00B01DD2"/>
    <w:rsid w:val="00B042AA"/>
    <w:rsid w:val="00B06577"/>
    <w:rsid w:val="00B1691D"/>
    <w:rsid w:val="00B226D8"/>
    <w:rsid w:val="00B2789A"/>
    <w:rsid w:val="00B31C2B"/>
    <w:rsid w:val="00B3469B"/>
    <w:rsid w:val="00B36B7F"/>
    <w:rsid w:val="00B36FDB"/>
    <w:rsid w:val="00B3709F"/>
    <w:rsid w:val="00B374BB"/>
    <w:rsid w:val="00B37514"/>
    <w:rsid w:val="00B37D69"/>
    <w:rsid w:val="00B40D1B"/>
    <w:rsid w:val="00B42D59"/>
    <w:rsid w:val="00B4303F"/>
    <w:rsid w:val="00B451DD"/>
    <w:rsid w:val="00B469BB"/>
    <w:rsid w:val="00B50B0B"/>
    <w:rsid w:val="00B512FD"/>
    <w:rsid w:val="00B52643"/>
    <w:rsid w:val="00B52BF5"/>
    <w:rsid w:val="00B53297"/>
    <w:rsid w:val="00B54213"/>
    <w:rsid w:val="00B54A29"/>
    <w:rsid w:val="00B57030"/>
    <w:rsid w:val="00B602EA"/>
    <w:rsid w:val="00B61752"/>
    <w:rsid w:val="00B65B74"/>
    <w:rsid w:val="00B7185E"/>
    <w:rsid w:val="00B71E7D"/>
    <w:rsid w:val="00B7588D"/>
    <w:rsid w:val="00B7639F"/>
    <w:rsid w:val="00B77190"/>
    <w:rsid w:val="00B806C5"/>
    <w:rsid w:val="00B80845"/>
    <w:rsid w:val="00B81A2E"/>
    <w:rsid w:val="00B82E3D"/>
    <w:rsid w:val="00B83724"/>
    <w:rsid w:val="00B85A34"/>
    <w:rsid w:val="00B86D4B"/>
    <w:rsid w:val="00B87E8D"/>
    <w:rsid w:val="00B929D9"/>
    <w:rsid w:val="00B92BDD"/>
    <w:rsid w:val="00B97FDB"/>
    <w:rsid w:val="00BB0E7C"/>
    <w:rsid w:val="00BB2E54"/>
    <w:rsid w:val="00BB38BD"/>
    <w:rsid w:val="00BB4C49"/>
    <w:rsid w:val="00BB5915"/>
    <w:rsid w:val="00BB7148"/>
    <w:rsid w:val="00BB76AB"/>
    <w:rsid w:val="00BC3A4C"/>
    <w:rsid w:val="00BC43E2"/>
    <w:rsid w:val="00BC5118"/>
    <w:rsid w:val="00BC5B03"/>
    <w:rsid w:val="00BC7E04"/>
    <w:rsid w:val="00BD0C36"/>
    <w:rsid w:val="00BD1116"/>
    <w:rsid w:val="00BD2060"/>
    <w:rsid w:val="00BD34B6"/>
    <w:rsid w:val="00BD47AD"/>
    <w:rsid w:val="00BE10C5"/>
    <w:rsid w:val="00BE1A22"/>
    <w:rsid w:val="00BE49BE"/>
    <w:rsid w:val="00BE5187"/>
    <w:rsid w:val="00BF3437"/>
    <w:rsid w:val="00BF5DDC"/>
    <w:rsid w:val="00C00EEC"/>
    <w:rsid w:val="00C016D4"/>
    <w:rsid w:val="00C01ACE"/>
    <w:rsid w:val="00C01CCF"/>
    <w:rsid w:val="00C03827"/>
    <w:rsid w:val="00C0606B"/>
    <w:rsid w:val="00C06577"/>
    <w:rsid w:val="00C06A7E"/>
    <w:rsid w:val="00C10400"/>
    <w:rsid w:val="00C12A13"/>
    <w:rsid w:val="00C14A62"/>
    <w:rsid w:val="00C15777"/>
    <w:rsid w:val="00C200AE"/>
    <w:rsid w:val="00C214FE"/>
    <w:rsid w:val="00C2405D"/>
    <w:rsid w:val="00C30145"/>
    <w:rsid w:val="00C32D4B"/>
    <w:rsid w:val="00C373F9"/>
    <w:rsid w:val="00C401E7"/>
    <w:rsid w:val="00C408E0"/>
    <w:rsid w:val="00C425D6"/>
    <w:rsid w:val="00C433FF"/>
    <w:rsid w:val="00C4471C"/>
    <w:rsid w:val="00C46D38"/>
    <w:rsid w:val="00C47415"/>
    <w:rsid w:val="00C47877"/>
    <w:rsid w:val="00C51FFC"/>
    <w:rsid w:val="00C55AE5"/>
    <w:rsid w:val="00C60609"/>
    <w:rsid w:val="00C60CFC"/>
    <w:rsid w:val="00C61024"/>
    <w:rsid w:val="00C624CD"/>
    <w:rsid w:val="00C63B39"/>
    <w:rsid w:val="00C63F5C"/>
    <w:rsid w:val="00C64439"/>
    <w:rsid w:val="00C64BCF"/>
    <w:rsid w:val="00C64BE9"/>
    <w:rsid w:val="00C67E04"/>
    <w:rsid w:val="00C77562"/>
    <w:rsid w:val="00C81822"/>
    <w:rsid w:val="00C81B52"/>
    <w:rsid w:val="00C86DB5"/>
    <w:rsid w:val="00C87347"/>
    <w:rsid w:val="00C92CF9"/>
    <w:rsid w:val="00C94109"/>
    <w:rsid w:val="00C95046"/>
    <w:rsid w:val="00CA30EC"/>
    <w:rsid w:val="00CA5E44"/>
    <w:rsid w:val="00CA6ABF"/>
    <w:rsid w:val="00CB273B"/>
    <w:rsid w:val="00CB2E7B"/>
    <w:rsid w:val="00CB5399"/>
    <w:rsid w:val="00CB55D3"/>
    <w:rsid w:val="00CB5A62"/>
    <w:rsid w:val="00CC571A"/>
    <w:rsid w:val="00CC5EEE"/>
    <w:rsid w:val="00CC747F"/>
    <w:rsid w:val="00CD0776"/>
    <w:rsid w:val="00CD078F"/>
    <w:rsid w:val="00CD1832"/>
    <w:rsid w:val="00CD23A7"/>
    <w:rsid w:val="00CD2BDA"/>
    <w:rsid w:val="00CD35AE"/>
    <w:rsid w:val="00CD42CB"/>
    <w:rsid w:val="00CE015E"/>
    <w:rsid w:val="00CE1048"/>
    <w:rsid w:val="00CE3676"/>
    <w:rsid w:val="00CE3B4D"/>
    <w:rsid w:val="00CE4B6D"/>
    <w:rsid w:val="00CE63BF"/>
    <w:rsid w:val="00CE655E"/>
    <w:rsid w:val="00CF0737"/>
    <w:rsid w:val="00CF0C42"/>
    <w:rsid w:val="00CF403C"/>
    <w:rsid w:val="00CF4054"/>
    <w:rsid w:val="00CF4F0C"/>
    <w:rsid w:val="00CF7345"/>
    <w:rsid w:val="00D07572"/>
    <w:rsid w:val="00D14457"/>
    <w:rsid w:val="00D148BD"/>
    <w:rsid w:val="00D1799D"/>
    <w:rsid w:val="00D17F1C"/>
    <w:rsid w:val="00D20609"/>
    <w:rsid w:val="00D209E0"/>
    <w:rsid w:val="00D2113B"/>
    <w:rsid w:val="00D26F59"/>
    <w:rsid w:val="00D2709B"/>
    <w:rsid w:val="00D34B9C"/>
    <w:rsid w:val="00D35AC5"/>
    <w:rsid w:val="00D36934"/>
    <w:rsid w:val="00D462C9"/>
    <w:rsid w:val="00D465F2"/>
    <w:rsid w:val="00D47B4D"/>
    <w:rsid w:val="00D50EF4"/>
    <w:rsid w:val="00D517B9"/>
    <w:rsid w:val="00D52843"/>
    <w:rsid w:val="00D547F4"/>
    <w:rsid w:val="00D55469"/>
    <w:rsid w:val="00D55BE7"/>
    <w:rsid w:val="00D62E14"/>
    <w:rsid w:val="00D65241"/>
    <w:rsid w:val="00D652D9"/>
    <w:rsid w:val="00D67451"/>
    <w:rsid w:val="00D709D9"/>
    <w:rsid w:val="00D709DA"/>
    <w:rsid w:val="00D712E3"/>
    <w:rsid w:val="00D7140F"/>
    <w:rsid w:val="00D75068"/>
    <w:rsid w:val="00D75D93"/>
    <w:rsid w:val="00D804CE"/>
    <w:rsid w:val="00D828B2"/>
    <w:rsid w:val="00D83238"/>
    <w:rsid w:val="00D852B6"/>
    <w:rsid w:val="00D85A81"/>
    <w:rsid w:val="00D91D4C"/>
    <w:rsid w:val="00D954A2"/>
    <w:rsid w:val="00D95D45"/>
    <w:rsid w:val="00DA34A2"/>
    <w:rsid w:val="00DA4015"/>
    <w:rsid w:val="00DA4ADA"/>
    <w:rsid w:val="00DA7F3E"/>
    <w:rsid w:val="00DB5501"/>
    <w:rsid w:val="00DB7F77"/>
    <w:rsid w:val="00DC381B"/>
    <w:rsid w:val="00DC471E"/>
    <w:rsid w:val="00DC5D2A"/>
    <w:rsid w:val="00DD1775"/>
    <w:rsid w:val="00DD526D"/>
    <w:rsid w:val="00DD568B"/>
    <w:rsid w:val="00DD68BE"/>
    <w:rsid w:val="00DD6C7B"/>
    <w:rsid w:val="00DE07B0"/>
    <w:rsid w:val="00DE1FDF"/>
    <w:rsid w:val="00DE475B"/>
    <w:rsid w:val="00DE5576"/>
    <w:rsid w:val="00DF2E18"/>
    <w:rsid w:val="00DF45E4"/>
    <w:rsid w:val="00DF4ED6"/>
    <w:rsid w:val="00DF636E"/>
    <w:rsid w:val="00DF6664"/>
    <w:rsid w:val="00DF73EA"/>
    <w:rsid w:val="00E014DD"/>
    <w:rsid w:val="00E02C06"/>
    <w:rsid w:val="00E04937"/>
    <w:rsid w:val="00E07112"/>
    <w:rsid w:val="00E11AC3"/>
    <w:rsid w:val="00E14252"/>
    <w:rsid w:val="00E15551"/>
    <w:rsid w:val="00E17BF8"/>
    <w:rsid w:val="00E218F4"/>
    <w:rsid w:val="00E253E7"/>
    <w:rsid w:val="00E25EA4"/>
    <w:rsid w:val="00E26173"/>
    <w:rsid w:val="00E26274"/>
    <w:rsid w:val="00E301CA"/>
    <w:rsid w:val="00E30D3F"/>
    <w:rsid w:val="00E32A56"/>
    <w:rsid w:val="00E33E19"/>
    <w:rsid w:val="00E40BB8"/>
    <w:rsid w:val="00E40C26"/>
    <w:rsid w:val="00E422EA"/>
    <w:rsid w:val="00E44E44"/>
    <w:rsid w:val="00E5081C"/>
    <w:rsid w:val="00E50967"/>
    <w:rsid w:val="00E51AE2"/>
    <w:rsid w:val="00E5486C"/>
    <w:rsid w:val="00E55B39"/>
    <w:rsid w:val="00E56A37"/>
    <w:rsid w:val="00E629D2"/>
    <w:rsid w:val="00E65188"/>
    <w:rsid w:val="00E65439"/>
    <w:rsid w:val="00E65E2A"/>
    <w:rsid w:val="00E70E61"/>
    <w:rsid w:val="00E714E2"/>
    <w:rsid w:val="00E7239F"/>
    <w:rsid w:val="00E72681"/>
    <w:rsid w:val="00E757C5"/>
    <w:rsid w:val="00E75DCA"/>
    <w:rsid w:val="00E77C2C"/>
    <w:rsid w:val="00E80ADF"/>
    <w:rsid w:val="00E81716"/>
    <w:rsid w:val="00E82A57"/>
    <w:rsid w:val="00E90F04"/>
    <w:rsid w:val="00E91F55"/>
    <w:rsid w:val="00E92E0D"/>
    <w:rsid w:val="00E93169"/>
    <w:rsid w:val="00E936DF"/>
    <w:rsid w:val="00E93B8E"/>
    <w:rsid w:val="00E943A8"/>
    <w:rsid w:val="00E95C73"/>
    <w:rsid w:val="00EA0380"/>
    <w:rsid w:val="00EA057E"/>
    <w:rsid w:val="00EA354B"/>
    <w:rsid w:val="00EA567F"/>
    <w:rsid w:val="00EA69A8"/>
    <w:rsid w:val="00EA7FD4"/>
    <w:rsid w:val="00EB18E7"/>
    <w:rsid w:val="00EB61D0"/>
    <w:rsid w:val="00EC3AB8"/>
    <w:rsid w:val="00EC5F32"/>
    <w:rsid w:val="00EC7840"/>
    <w:rsid w:val="00ED07AD"/>
    <w:rsid w:val="00ED6F7B"/>
    <w:rsid w:val="00ED7C70"/>
    <w:rsid w:val="00ED7EBE"/>
    <w:rsid w:val="00EE3A7B"/>
    <w:rsid w:val="00EE4D92"/>
    <w:rsid w:val="00EE5B1A"/>
    <w:rsid w:val="00EE6787"/>
    <w:rsid w:val="00EE713F"/>
    <w:rsid w:val="00EF4A04"/>
    <w:rsid w:val="00EF4D51"/>
    <w:rsid w:val="00EF6259"/>
    <w:rsid w:val="00EF6730"/>
    <w:rsid w:val="00F00B14"/>
    <w:rsid w:val="00F00CD0"/>
    <w:rsid w:val="00F00E5F"/>
    <w:rsid w:val="00F05FC1"/>
    <w:rsid w:val="00F07D54"/>
    <w:rsid w:val="00F11EC2"/>
    <w:rsid w:val="00F177F3"/>
    <w:rsid w:val="00F20BCC"/>
    <w:rsid w:val="00F25FC9"/>
    <w:rsid w:val="00F27987"/>
    <w:rsid w:val="00F310D9"/>
    <w:rsid w:val="00F3278B"/>
    <w:rsid w:val="00F32DCE"/>
    <w:rsid w:val="00F335D5"/>
    <w:rsid w:val="00F35176"/>
    <w:rsid w:val="00F3717F"/>
    <w:rsid w:val="00F4214D"/>
    <w:rsid w:val="00F433ED"/>
    <w:rsid w:val="00F46655"/>
    <w:rsid w:val="00F47804"/>
    <w:rsid w:val="00F54F6C"/>
    <w:rsid w:val="00F56050"/>
    <w:rsid w:val="00F57744"/>
    <w:rsid w:val="00F57B09"/>
    <w:rsid w:val="00F62915"/>
    <w:rsid w:val="00F638B6"/>
    <w:rsid w:val="00F64DB6"/>
    <w:rsid w:val="00F66197"/>
    <w:rsid w:val="00F70E28"/>
    <w:rsid w:val="00F72A28"/>
    <w:rsid w:val="00F73AF7"/>
    <w:rsid w:val="00F74F0B"/>
    <w:rsid w:val="00F80A5C"/>
    <w:rsid w:val="00F82A72"/>
    <w:rsid w:val="00F82D40"/>
    <w:rsid w:val="00F83D8A"/>
    <w:rsid w:val="00F87859"/>
    <w:rsid w:val="00F90682"/>
    <w:rsid w:val="00F96CD2"/>
    <w:rsid w:val="00F974B1"/>
    <w:rsid w:val="00F97517"/>
    <w:rsid w:val="00FA3A08"/>
    <w:rsid w:val="00FA3D7C"/>
    <w:rsid w:val="00FA4626"/>
    <w:rsid w:val="00FA4819"/>
    <w:rsid w:val="00FA5877"/>
    <w:rsid w:val="00FB11E9"/>
    <w:rsid w:val="00FB4BB6"/>
    <w:rsid w:val="00FB5E48"/>
    <w:rsid w:val="00FB5F97"/>
    <w:rsid w:val="00FC1BD7"/>
    <w:rsid w:val="00FC522A"/>
    <w:rsid w:val="00FC61E7"/>
    <w:rsid w:val="00FC63B6"/>
    <w:rsid w:val="00FC71DE"/>
    <w:rsid w:val="00FD0553"/>
    <w:rsid w:val="00FD2E4B"/>
    <w:rsid w:val="00FD3AA9"/>
    <w:rsid w:val="00FD6968"/>
    <w:rsid w:val="00FD6C5B"/>
    <w:rsid w:val="00FD731D"/>
    <w:rsid w:val="00FE2652"/>
    <w:rsid w:val="00FE3218"/>
    <w:rsid w:val="00FE6335"/>
    <w:rsid w:val="00FF1B4F"/>
    <w:rsid w:val="00FF50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821AD9"/>
  <w15:chartTrackingRefBased/>
  <w15:docId w15:val="{B16E8246-21B0-4027-B81B-E5E64B14A9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0A13E0"/>
    <w:pPr>
      <w:keepNext/>
      <w:keepLines/>
      <w:widowControl w:val="0"/>
      <w:pBdr>
        <w:top w:val="single" w:sz="18" w:space="10" w:color="2F5496" w:themeColor="accent1" w:themeShade="BF"/>
        <w:left w:val="single" w:sz="18" w:space="4" w:color="2F5496" w:themeColor="accent1" w:themeShade="BF"/>
        <w:bottom w:val="single" w:sz="18" w:space="0" w:color="2F5496" w:themeColor="accent1" w:themeShade="BF"/>
        <w:right w:val="single" w:sz="18" w:space="4" w:color="2F5496" w:themeColor="accent1" w:themeShade="BF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0A13E0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0331C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296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49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4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18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16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66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png"/><Relationship Id="rId21" Type="http://schemas.openxmlformats.org/officeDocument/2006/relationships/image" Target="media/image13.sv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3.png"/><Relationship Id="rId138" Type="http://schemas.openxmlformats.org/officeDocument/2006/relationships/hyperlink" Target="https://communitylaw.org.nz" TargetMode="External"/><Relationship Id="rId159" Type="http://schemas.openxmlformats.org/officeDocument/2006/relationships/image" Target="media/image138.png"/><Relationship Id="rId170" Type="http://schemas.openxmlformats.org/officeDocument/2006/relationships/hyperlink" Target="file:///C:\Users\btust001\AppData\Local\Microsoft\Windows\INetCache\Content.Outlook\IHSFKU6H\www.communitylaw.org.nz" TargetMode="External"/><Relationship Id="rId191" Type="http://schemas.openxmlformats.org/officeDocument/2006/relationships/image" Target="media/image164.png"/><Relationship Id="rId205" Type="http://schemas.openxmlformats.org/officeDocument/2006/relationships/image" Target="media/image175.png"/><Relationship Id="rId226" Type="http://schemas.openxmlformats.org/officeDocument/2006/relationships/image" Target="media/image188.jpeg"/><Relationship Id="rId107" Type="http://schemas.openxmlformats.org/officeDocument/2006/relationships/image" Target="media/image95.png"/><Relationship Id="rId11" Type="http://schemas.openxmlformats.org/officeDocument/2006/relationships/image" Target="media/image4.jpeg"/><Relationship Id="rId32" Type="http://schemas.openxmlformats.org/officeDocument/2006/relationships/image" Target="media/image22.png"/><Relationship Id="rId53" Type="http://schemas.openxmlformats.org/officeDocument/2006/relationships/image" Target="media/image41.png"/><Relationship Id="rId74" Type="http://schemas.openxmlformats.org/officeDocument/2006/relationships/image" Target="media/image62.png"/><Relationship Id="rId128" Type="http://schemas.openxmlformats.org/officeDocument/2006/relationships/hyperlink" Target="http://www.hrc.co.nz" TargetMode="External"/><Relationship Id="rId149" Type="http://schemas.openxmlformats.org/officeDocument/2006/relationships/hyperlink" Target="mailto:hdc@hdc.org.nz" TargetMode="External"/><Relationship Id="rId5" Type="http://schemas.openxmlformats.org/officeDocument/2006/relationships/webSettings" Target="webSettings.xml"/><Relationship Id="rId95" Type="http://schemas.openxmlformats.org/officeDocument/2006/relationships/image" Target="media/image83.jpeg"/><Relationship Id="rId160" Type="http://schemas.openxmlformats.org/officeDocument/2006/relationships/image" Target="media/image139.png"/><Relationship Id="rId181" Type="http://schemas.openxmlformats.org/officeDocument/2006/relationships/image" Target="media/image156.jpeg"/><Relationship Id="rId216" Type="http://schemas.openxmlformats.org/officeDocument/2006/relationships/image" Target="media/image183.png"/><Relationship Id="rId237" Type="http://schemas.openxmlformats.org/officeDocument/2006/relationships/theme" Target="theme/theme1.xml"/><Relationship Id="rId22" Type="http://schemas.openxmlformats.org/officeDocument/2006/relationships/image" Target="media/image15.png"/><Relationship Id="rId43" Type="http://schemas.openxmlformats.org/officeDocument/2006/relationships/image" Target="media/image35.png"/><Relationship Id="rId64" Type="http://schemas.openxmlformats.org/officeDocument/2006/relationships/image" Target="media/image54.png"/><Relationship Id="rId118" Type="http://schemas.openxmlformats.org/officeDocument/2006/relationships/image" Target="media/image106.png"/><Relationship Id="rId139" Type="http://schemas.openxmlformats.org/officeDocument/2006/relationships/image" Target="media/image122.jpeg"/><Relationship Id="rId85" Type="http://schemas.openxmlformats.org/officeDocument/2006/relationships/image" Target="media/image74.png"/><Relationship Id="rId150" Type="http://schemas.openxmlformats.org/officeDocument/2006/relationships/image" Target="media/image131.png"/><Relationship Id="rId171" Type="http://schemas.openxmlformats.org/officeDocument/2006/relationships/image" Target="media/image147.png"/><Relationship Id="rId192" Type="http://schemas.openxmlformats.org/officeDocument/2006/relationships/image" Target="media/image165.png"/><Relationship Id="rId206" Type="http://schemas.openxmlformats.org/officeDocument/2006/relationships/image" Target="media/image176.jpeg"/><Relationship Id="rId227" Type="http://schemas.openxmlformats.org/officeDocument/2006/relationships/image" Target="media/image189.png"/><Relationship Id="rId12" Type="http://schemas.openxmlformats.org/officeDocument/2006/relationships/image" Target="media/image5.jpeg"/><Relationship Id="rId33" Type="http://schemas.openxmlformats.org/officeDocument/2006/relationships/image" Target="media/image23.jpeg"/><Relationship Id="rId108" Type="http://schemas.openxmlformats.org/officeDocument/2006/relationships/image" Target="media/image96.png"/><Relationship Id="rId129" Type="http://schemas.openxmlformats.org/officeDocument/2006/relationships/image" Target="media/image113.png"/><Relationship Id="rId54" Type="http://schemas.openxmlformats.org/officeDocument/2006/relationships/image" Target="media/image44.png"/><Relationship Id="rId75" Type="http://schemas.openxmlformats.org/officeDocument/2006/relationships/image" Target="media/image64.png"/><Relationship Id="rId96" Type="http://schemas.openxmlformats.org/officeDocument/2006/relationships/image" Target="media/image84.jpeg"/><Relationship Id="rId140" Type="http://schemas.openxmlformats.org/officeDocument/2006/relationships/image" Target="media/image123.png"/><Relationship Id="rId161" Type="http://schemas.openxmlformats.org/officeDocument/2006/relationships/image" Target="media/image140.png"/><Relationship Id="rId182" Type="http://schemas.openxmlformats.org/officeDocument/2006/relationships/image" Target="media/image157.png"/><Relationship Id="rId217" Type="http://schemas.openxmlformats.org/officeDocument/2006/relationships/hyperlink" Target="http://www.iopnz.org" TargetMode="Externa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060.png"/><Relationship Id="rId44" Type="http://schemas.openxmlformats.org/officeDocument/2006/relationships/image" Target="media/image36.png"/><Relationship Id="rId65" Type="http://schemas.openxmlformats.org/officeDocument/2006/relationships/image" Target="media/image55.png"/><Relationship Id="rId86" Type="http://schemas.openxmlformats.org/officeDocument/2006/relationships/image" Target="media/image740.png"/><Relationship Id="rId130" Type="http://schemas.openxmlformats.org/officeDocument/2006/relationships/image" Target="media/image114.png"/><Relationship Id="rId151" Type="http://schemas.openxmlformats.org/officeDocument/2006/relationships/hyperlink" Target="https://tinyurl.com/bdh5uvs9" TargetMode="External"/><Relationship Id="rId172" Type="http://schemas.openxmlformats.org/officeDocument/2006/relationships/image" Target="media/image148.png"/><Relationship Id="rId193" Type="http://schemas.openxmlformats.org/officeDocument/2006/relationships/hyperlink" Target="http://www.insideout.org.nz" TargetMode="External"/><Relationship Id="rId207" Type="http://schemas.openxmlformats.org/officeDocument/2006/relationships/hyperlink" Target="http://www.diversechurch.co.nz" TargetMode="External"/><Relationship Id="rId228" Type="http://schemas.openxmlformats.org/officeDocument/2006/relationships/image" Target="media/image190.png"/><Relationship Id="rId13" Type="http://schemas.openxmlformats.org/officeDocument/2006/relationships/image" Target="media/image6.png"/><Relationship Id="rId109" Type="http://schemas.openxmlformats.org/officeDocument/2006/relationships/image" Target="media/image97.png"/><Relationship Id="rId34" Type="http://schemas.openxmlformats.org/officeDocument/2006/relationships/image" Target="media/image24.jpeg"/><Relationship Id="rId55" Type="http://schemas.openxmlformats.org/officeDocument/2006/relationships/image" Target="media/image45.jpeg"/><Relationship Id="rId76" Type="http://schemas.openxmlformats.org/officeDocument/2006/relationships/image" Target="media/image65.png"/><Relationship Id="rId97" Type="http://schemas.openxmlformats.org/officeDocument/2006/relationships/image" Target="media/image85.png"/><Relationship Id="rId120" Type="http://schemas.openxmlformats.org/officeDocument/2006/relationships/image" Target="media/image107.png"/><Relationship Id="rId141" Type="http://schemas.openxmlformats.org/officeDocument/2006/relationships/image" Target="media/image124.png"/><Relationship Id="rId7" Type="http://schemas.openxmlformats.org/officeDocument/2006/relationships/endnotes" Target="endnotes.xml"/><Relationship Id="rId162" Type="http://schemas.openxmlformats.org/officeDocument/2006/relationships/image" Target="media/image141.png"/><Relationship Id="rId183" Type="http://schemas.openxmlformats.org/officeDocument/2006/relationships/image" Target="media/image158.png"/><Relationship Id="rId218" Type="http://schemas.openxmlformats.org/officeDocument/2006/relationships/image" Target="media/image184.png"/><Relationship Id="rId24" Type="http://schemas.openxmlformats.org/officeDocument/2006/relationships/image" Target="media/image14.png"/><Relationship Id="rId45" Type="http://schemas.openxmlformats.org/officeDocument/2006/relationships/image" Target="media/image33.jpeg"/><Relationship Id="rId66" Type="http://schemas.openxmlformats.org/officeDocument/2006/relationships/image" Target="media/image56.png"/><Relationship Id="rId87" Type="http://schemas.openxmlformats.org/officeDocument/2006/relationships/image" Target="media/image75.png"/><Relationship Id="rId110" Type="http://schemas.openxmlformats.org/officeDocument/2006/relationships/image" Target="media/image98.png"/><Relationship Id="rId131" Type="http://schemas.openxmlformats.org/officeDocument/2006/relationships/image" Target="media/image115.jpeg"/><Relationship Id="rId152" Type="http://schemas.openxmlformats.org/officeDocument/2006/relationships/image" Target="media/image132.jpeg"/><Relationship Id="rId173" Type="http://schemas.openxmlformats.org/officeDocument/2006/relationships/image" Target="media/image149.jpeg"/><Relationship Id="rId194" Type="http://schemas.openxmlformats.org/officeDocument/2006/relationships/image" Target="media/image166.png"/><Relationship Id="rId208" Type="http://schemas.openxmlformats.org/officeDocument/2006/relationships/image" Target="media/image177.png"/><Relationship Id="rId229" Type="http://schemas.openxmlformats.org/officeDocument/2006/relationships/image" Target="media/image191.png"/><Relationship Id="rId14" Type="http://schemas.openxmlformats.org/officeDocument/2006/relationships/image" Target="media/image7.jpeg"/><Relationship Id="rId35" Type="http://schemas.openxmlformats.org/officeDocument/2006/relationships/image" Target="media/image25.png"/><Relationship Id="rId56" Type="http://schemas.openxmlformats.org/officeDocument/2006/relationships/image" Target="media/image46.jpg"/><Relationship Id="rId77" Type="http://schemas.openxmlformats.org/officeDocument/2006/relationships/image" Target="media/image66.jpeg"/><Relationship Id="rId100" Type="http://schemas.openxmlformats.org/officeDocument/2006/relationships/image" Target="media/image88.jpeg"/><Relationship Id="rId8" Type="http://schemas.openxmlformats.org/officeDocument/2006/relationships/image" Target="media/image1.PNG"/><Relationship Id="rId98" Type="http://schemas.openxmlformats.org/officeDocument/2006/relationships/image" Target="media/image86.png"/><Relationship Id="rId121" Type="http://schemas.openxmlformats.org/officeDocument/2006/relationships/image" Target="media/image108.png"/><Relationship Id="rId142" Type="http://schemas.openxmlformats.org/officeDocument/2006/relationships/image" Target="media/image125.png"/><Relationship Id="rId163" Type="http://schemas.openxmlformats.org/officeDocument/2006/relationships/image" Target="media/image1410.png"/><Relationship Id="rId184" Type="http://schemas.openxmlformats.org/officeDocument/2006/relationships/hyperlink" Target="http://www.genderminorities.com" TargetMode="External"/><Relationship Id="rId219" Type="http://schemas.openxmlformats.org/officeDocument/2006/relationships/hyperlink" Target="https://tinyurl.com/HelpforCP" TargetMode="External"/><Relationship Id="rId230" Type="http://schemas.openxmlformats.org/officeDocument/2006/relationships/image" Target="media/image192.jpeg"/><Relationship Id="rId25" Type="http://schemas.openxmlformats.org/officeDocument/2006/relationships/image" Target="media/image15.jpeg"/><Relationship Id="rId46" Type="http://schemas.openxmlformats.org/officeDocument/2006/relationships/image" Target="media/image34.jpeg"/><Relationship Id="rId67" Type="http://schemas.openxmlformats.org/officeDocument/2006/relationships/image" Target="media/image59.png"/><Relationship Id="rId88" Type="http://schemas.openxmlformats.org/officeDocument/2006/relationships/image" Target="media/image76.jpeg"/><Relationship Id="rId111" Type="http://schemas.openxmlformats.org/officeDocument/2006/relationships/image" Target="media/image99.jpg"/><Relationship Id="rId132" Type="http://schemas.openxmlformats.org/officeDocument/2006/relationships/image" Target="media/image116.png"/><Relationship Id="rId153" Type="http://schemas.openxmlformats.org/officeDocument/2006/relationships/hyperlink" Target="https://tinyurl.com/mtr5jp6h" TargetMode="External"/><Relationship Id="rId174" Type="http://schemas.openxmlformats.org/officeDocument/2006/relationships/image" Target="media/image150.png"/><Relationship Id="rId195" Type="http://schemas.openxmlformats.org/officeDocument/2006/relationships/image" Target="media/image167.png"/><Relationship Id="rId209" Type="http://schemas.openxmlformats.org/officeDocument/2006/relationships/image" Target="media/image178.png"/><Relationship Id="rId190" Type="http://schemas.openxmlformats.org/officeDocument/2006/relationships/image" Target="media/image163.png"/><Relationship Id="rId204" Type="http://schemas.openxmlformats.org/officeDocument/2006/relationships/image" Target="media/image174.png"/><Relationship Id="rId220" Type="http://schemas.openxmlformats.org/officeDocument/2006/relationships/image" Target="media/image185.png"/><Relationship Id="rId225" Type="http://schemas.openxmlformats.org/officeDocument/2006/relationships/hyperlink" Target="https://tinyurl.com/mpkcmn5m" TargetMode="External"/><Relationship Id="rId15" Type="http://schemas.openxmlformats.org/officeDocument/2006/relationships/image" Target="media/image8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4.jpg"/><Relationship Id="rId127" Type="http://schemas.openxmlformats.org/officeDocument/2006/relationships/image" Target="media/image112.png"/><Relationship Id="rId10" Type="http://schemas.openxmlformats.org/officeDocument/2006/relationships/image" Target="media/image3.png"/><Relationship Id="rId31" Type="http://schemas.openxmlformats.org/officeDocument/2006/relationships/image" Target="media/image21.png"/><Relationship Id="rId52" Type="http://schemas.openxmlformats.org/officeDocument/2006/relationships/image" Target="media/image40.jpg"/><Relationship Id="rId73" Type="http://schemas.openxmlformats.org/officeDocument/2006/relationships/image" Target="media/image63.png"/><Relationship Id="rId78" Type="http://schemas.openxmlformats.org/officeDocument/2006/relationships/image" Target="media/image67.png"/><Relationship Id="rId94" Type="http://schemas.openxmlformats.org/officeDocument/2006/relationships/image" Target="media/image82.png"/><Relationship Id="rId99" Type="http://schemas.openxmlformats.org/officeDocument/2006/relationships/image" Target="media/image87.png"/><Relationship Id="rId101" Type="http://schemas.openxmlformats.org/officeDocument/2006/relationships/image" Target="media/image89.jpeg"/><Relationship Id="rId122" Type="http://schemas.openxmlformats.org/officeDocument/2006/relationships/image" Target="media/image109.png"/><Relationship Id="rId143" Type="http://schemas.openxmlformats.org/officeDocument/2006/relationships/hyperlink" Target="https://www.police.govt.nz/use-105" TargetMode="External"/><Relationship Id="rId148" Type="http://schemas.openxmlformats.org/officeDocument/2006/relationships/image" Target="media/image130.png"/><Relationship Id="rId164" Type="http://schemas.openxmlformats.org/officeDocument/2006/relationships/image" Target="media/image142.png"/><Relationship Id="rId169" Type="http://schemas.openxmlformats.org/officeDocument/2006/relationships/hyperlink" Target="http://www.cab.org.nz" TargetMode="External"/><Relationship Id="rId185" Type="http://schemas.openxmlformats.org/officeDocument/2006/relationships/image" Target="media/image159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55.png"/><Relationship Id="rId210" Type="http://schemas.openxmlformats.org/officeDocument/2006/relationships/image" Target="media/image179.png"/><Relationship Id="rId215" Type="http://schemas.openxmlformats.org/officeDocument/2006/relationships/image" Target="media/image182.png"/><Relationship Id="rId236" Type="http://schemas.openxmlformats.org/officeDocument/2006/relationships/fontTable" Target="fontTable.xml"/><Relationship Id="rId26" Type="http://schemas.openxmlformats.org/officeDocument/2006/relationships/image" Target="media/image16.jpeg"/><Relationship Id="rId231" Type="http://schemas.openxmlformats.org/officeDocument/2006/relationships/image" Target="media/image193.png"/><Relationship Id="rId47" Type="http://schemas.openxmlformats.org/officeDocument/2006/relationships/image" Target="media/image37.png"/><Relationship Id="rId68" Type="http://schemas.openxmlformats.org/officeDocument/2006/relationships/image" Target="media/image57.jpeg"/><Relationship Id="rId89" Type="http://schemas.openxmlformats.org/officeDocument/2006/relationships/image" Target="media/image77.png"/><Relationship Id="rId112" Type="http://schemas.openxmlformats.org/officeDocument/2006/relationships/image" Target="media/image100.jpg"/><Relationship Id="rId133" Type="http://schemas.openxmlformats.org/officeDocument/2006/relationships/image" Target="media/image117.png"/><Relationship Id="rId154" Type="http://schemas.openxmlformats.org/officeDocument/2006/relationships/image" Target="media/image133.png"/><Relationship Id="rId175" Type="http://schemas.openxmlformats.org/officeDocument/2006/relationships/image" Target="media/image151.png"/><Relationship Id="rId196" Type="http://schemas.openxmlformats.org/officeDocument/2006/relationships/image" Target="media/image168.png"/><Relationship Id="rId200" Type="http://schemas.openxmlformats.org/officeDocument/2006/relationships/image" Target="media/image171.png"/><Relationship Id="rId16" Type="http://schemas.openxmlformats.org/officeDocument/2006/relationships/image" Target="media/image7.png"/><Relationship Id="rId221" Type="http://schemas.openxmlformats.org/officeDocument/2006/relationships/hyperlink" Target="https://tinyurl.com/ConPracReport" TargetMode="External"/><Relationship Id="rId37" Type="http://schemas.openxmlformats.org/officeDocument/2006/relationships/image" Target="media/image27.jpg"/><Relationship Id="rId58" Type="http://schemas.openxmlformats.org/officeDocument/2006/relationships/image" Target="media/image48.png"/><Relationship Id="rId79" Type="http://schemas.openxmlformats.org/officeDocument/2006/relationships/image" Target="media/image68.png"/><Relationship Id="rId102" Type="http://schemas.openxmlformats.org/officeDocument/2006/relationships/image" Target="media/image90.jpeg"/><Relationship Id="rId123" Type="http://schemas.openxmlformats.org/officeDocument/2006/relationships/image" Target="media/image110.png"/><Relationship Id="rId144" Type="http://schemas.openxmlformats.org/officeDocument/2006/relationships/image" Target="media/image126.tif"/><Relationship Id="rId90" Type="http://schemas.openxmlformats.org/officeDocument/2006/relationships/image" Target="media/image78.png"/><Relationship Id="rId165" Type="http://schemas.openxmlformats.org/officeDocument/2006/relationships/image" Target="media/image143.png"/><Relationship Id="rId186" Type="http://schemas.openxmlformats.org/officeDocument/2006/relationships/image" Target="media/image160.png"/><Relationship Id="rId211" Type="http://schemas.openxmlformats.org/officeDocument/2006/relationships/hyperlink" Target="http://www.finepasifika.org.nz" TargetMode="External"/><Relationship Id="rId232" Type="http://schemas.openxmlformats.org/officeDocument/2006/relationships/image" Target="media/image194.jpeg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8.png"/><Relationship Id="rId113" Type="http://schemas.openxmlformats.org/officeDocument/2006/relationships/image" Target="media/image101.png"/><Relationship Id="rId134" Type="http://schemas.openxmlformats.org/officeDocument/2006/relationships/image" Target="media/image118.png"/><Relationship Id="rId80" Type="http://schemas.openxmlformats.org/officeDocument/2006/relationships/image" Target="media/image69.png"/><Relationship Id="rId155" Type="http://schemas.openxmlformats.org/officeDocument/2006/relationships/image" Target="media/image134.jpeg"/><Relationship Id="rId176" Type="http://schemas.openxmlformats.org/officeDocument/2006/relationships/image" Target="media/image152.png"/><Relationship Id="rId197" Type="http://schemas.openxmlformats.org/officeDocument/2006/relationships/image" Target="media/image169.png"/><Relationship Id="rId201" Type="http://schemas.openxmlformats.org/officeDocument/2006/relationships/image" Target="media/image172.png"/><Relationship Id="rId222" Type="http://schemas.openxmlformats.org/officeDocument/2006/relationships/image" Target="media/image186.png"/><Relationship Id="rId17" Type="http://schemas.openxmlformats.org/officeDocument/2006/relationships/image" Target="media/image9.png"/><Relationship Id="rId38" Type="http://schemas.openxmlformats.org/officeDocument/2006/relationships/image" Target="media/image28.jpeg"/><Relationship Id="rId59" Type="http://schemas.openxmlformats.org/officeDocument/2006/relationships/image" Target="media/image49.png"/><Relationship Id="rId103" Type="http://schemas.openxmlformats.org/officeDocument/2006/relationships/image" Target="media/image91.png"/><Relationship Id="rId124" Type="http://schemas.openxmlformats.org/officeDocument/2006/relationships/hyperlink" Target="https://tinyurl.com/bdevb9vp" TargetMode="External"/><Relationship Id="rId70" Type="http://schemas.openxmlformats.org/officeDocument/2006/relationships/image" Target="media/image61.jpeg"/><Relationship Id="rId91" Type="http://schemas.openxmlformats.org/officeDocument/2006/relationships/image" Target="media/image79.png"/><Relationship Id="rId145" Type="http://schemas.openxmlformats.org/officeDocument/2006/relationships/image" Target="media/image127.jpeg"/><Relationship Id="rId166" Type="http://schemas.openxmlformats.org/officeDocument/2006/relationships/image" Target="media/image144.png"/><Relationship Id="rId187" Type="http://schemas.openxmlformats.org/officeDocument/2006/relationships/image" Target="media/image161.jpeg"/><Relationship Id="rId1" Type="http://schemas.openxmlformats.org/officeDocument/2006/relationships/customXml" Target="../customXml/item1.xml"/><Relationship Id="rId212" Type="http://schemas.openxmlformats.org/officeDocument/2006/relationships/image" Target="media/image180.png"/><Relationship Id="rId233" Type="http://schemas.openxmlformats.org/officeDocument/2006/relationships/image" Target="media/image195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2.jpeg"/><Relationship Id="rId60" Type="http://schemas.openxmlformats.org/officeDocument/2006/relationships/image" Target="media/image50.png"/><Relationship Id="rId81" Type="http://schemas.openxmlformats.org/officeDocument/2006/relationships/image" Target="media/image70.png"/><Relationship Id="rId135" Type="http://schemas.openxmlformats.org/officeDocument/2006/relationships/image" Target="media/image119.png"/><Relationship Id="rId156" Type="http://schemas.openxmlformats.org/officeDocument/2006/relationships/image" Target="media/image135.jpeg"/><Relationship Id="rId177" Type="http://schemas.openxmlformats.org/officeDocument/2006/relationships/image" Target="media/image153.png"/><Relationship Id="rId198" Type="http://schemas.openxmlformats.org/officeDocument/2006/relationships/hyperlink" Target="http://www.intersexaotearoa.org" TargetMode="External"/><Relationship Id="rId202" Type="http://schemas.openxmlformats.org/officeDocument/2006/relationships/image" Target="media/image173.jpeg"/><Relationship Id="rId223" Type="http://schemas.openxmlformats.org/officeDocument/2006/relationships/hyperlink" Target="mailto:infoline@hrc.co.nz" TargetMode="External"/><Relationship Id="rId18" Type="http://schemas.openxmlformats.org/officeDocument/2006/relationships/image" Target="media/image10.png"/><Relationship Id="rId39" Type="http://schemas.openxmlformats.org/officeDocument/2006/relationships/image" Target="media/image29.png"/><Relationship Id="rId50" Type="http://schemas.openxmlformats.org/officeDocument/2006/relationships/image" Target="media/image42.png"/><Relationship Id="rId104" Type="http://schemas.openxmlformats.org/officeDocument/2006/relationships/image" Target="media/image92.jpeg"/><Relationship Id="rId125" Type="http://schemas.openxmlformats.org/officeDocument/2006/relationships/image" Target="media/image111.png"/><Relationship Id="rId146" Type="http://schemas.openxmlformats.org/officeDocument/2006/relationships/image" Target="media/image128.jpeg"/><Relationship Id="rId167" Type="http://schemas.openxmlformats.org/officeDocument/2006/relationships/image" Target="media/image145.png"/><Relationship Id="rId188" Type="http://schemas.openxmlformats.org/officeDocument/2006/relationships/hyperlink" Target="http://www.ry.org.nz" TargetMode="External"/><Relationship Id="rId71" Type="http://schemas.openxmlformats.org/officeDocument/2006/relationships/image" Target="media/image60.png"/><Relationship Id="rId92" Type="http://schemas.openxmlformats.org/officeDocument/2006/relationships/image" Target="media/image80.png"/><Relationship Id="rId213" Type="http://schemas.openxmlformats.org/officeDocument/2006/relationships/hyperlink" Target="http://www.tiwhanawhana.com" TargetMode="External"/><Relationship Id="rId234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40" Type="http://schemas.openxmlformats.org/officeDocument/2006/relationships/image" Target="media/image30.png"/><Relationship Id="rId115" Type="http://schemas.openxmlformats.org/officeDocument/2006/relationships/image" Target="media/image103.jpeg"/><Relationship Id="rId136" Type="http://schemas.openxmlformats.org/officeDocument/2006/relationships/image" Target="media/image120.png"/><Relationship Id="rId157" Type="http://schemas.openxmlformats.org/officeDocument/2006/relationships/image" Target="media/image136.png"/><Relationship Id="rId178" Type="http://schemas.openxmlformats.org/officeDocument/2006/relationships/hyperlink" Target="http://www.outline.org.nz" TargetMode="External"/><Relationship Id="rId61" Type="http://schemas.openxmlformats.org/officeDocument/2006/relationships/image" Target="media/image51.png"/><Relationship Id="rId82" Type="http://schemas.openxmlformats.org/officeDocument/2006/relationships/image" Target="media/image71.jpeg"/><Relationship Id="rId199" Type="http://schemas.openxmlformats.org/officeDocument/2006/relationships/image" Target="media/image170.png"/><Relationship Id="rId203" Type="http://schemas.openxmlformats.org/officeDocument/2006/relationships/hyperlink" Target="http://www.rainbowpathnz.com" TargetMode="External"/><Relationship Id="rId19" Type="http://schemas.openxmlformats.org/officeDocument/2006/relationships/image" Target="media/image11.png"/><Relationship Id="rId224" Type="http://schemas.openxmlformats.org/officeDocument/2006/relationships/image" Target="media/image187.png"/><Relationship Id="rId30" Type="http://schemas.openxmlformats.org/officeDocument/2006/relationships/image" Target="media/image20.png"/><Relationship Id="rId105" Type="http://schemas.openxmlformats.org/officeDocument/2006/relationships/image" Target="media/image93.png"/><Relationship Id="rId126" Type="http://schemas.openxmlformats.org/officeDocument/2006/relationships/hyperlink" Target="mailto:infoline@hrc.co.nz" TargetMode="External"/><Relationship Id="rId147" Type="http://schemas.openxmlformats.org/officeDocument/2006/relationships/image" Target="media/image129.png"/><Relationship Id="rId168" Type="http://schemas.openxmlformats.org/officeDocument/2006/relationships/image" Target="media/image146.jpeg"/><Relationship Id="rId51" Type="http://schemas.openxmlformats.org/officeDocument/2006/relationships/image" Target="media/image43.png"/><Relationship Id="rId72" Type="http://schemas.openxmlformats.org/officeDocument/2006/relationships/image" Target="media/image61.png"/><Relationship Id="rId93" Type="http://schemas.openxmlformats.org/officeDocument/2006/relationships/image" Target="media/image81.png"/><Relationship Id="rId189" Type="http://schemas.openxmlformats.org/officeDocument/2006/relationships/image" Target="media/image162.png"/><Relationship Id="rId3" Type="http://schemas.openxmlformats.org/officeDocument/2006/relationships/styles" Target="styles.xml"/><Relationship Id="rId214" Type="http://schemas.openxmlformats.org/officeDocument/2006/relationships/image" Target="media/image181.png"/><Relationship Id="rId235" Type="http://schemas.openxmlformats.org/officeDocument/2006/relationships/footer" Target="footer2.xml"/><Relationship Id="rId116" Type="http://schemas.openxmlformats.org/officeDocument/2006/relationships/image" Target="media/image104.png"/><Relationship Id="rId137" Type="http://schemas.openxmlformats.org/officeDocument/2006/relationships/image" Target="media/image121.png"/><Relationship Id="rId158" Type="http://schemas.openxmlformats.org/officeDocument/2006/relationships/image" Target="media/image137.png"/><Relationship Id="rId20" Type="http://schemas.openxmlformats.org/officeDocument/2006/relationships/image" Target="media/image12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2.png"/><Relationship Id="rId179" Type="http://schemas.openxmlformats.org/officeDocument/2006/relationships/image" Target="media/image15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icki\Downloads\Easy%20Read%20Template%20April%202025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2A176D-04C6-45AE-84B5-A5A85AE3BF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April 2025</Template>
  <TotalTime>16</TotalTime>
  <Pages>61</Pages>
  <Words>2867</Words>
  <Characters>16347</Characters>
  <Application>Microsoft Office Word</Application>
  <DocSecurity>0</DocSecurity>
  <Lines>136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Vicki Hall</dc:creator>
  <cp:keywords/>
  <dc:description/>
  <cp:lastModifiedBy>makeiteasy</cp:lastModifiedBy>
  <cp:revision>12</cp:revision>
  <dcterms:created xsi:type="dcterms:W3CDTF">2025-06-26T22:38:00Z</dcterms:created>
  <dcterms:modified xsi:type="dcterms:W3CDTF">2025-06-26T23:15:00Z</dcterms:modified>
</cp:coreProperties>
</file>