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DC05B" w14:textId="147A20F0" w:rsidR="00F87859" w:rsidRDefault="00871048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44960" behindDoc="0" locked="0" layoutInCell="1" allowOverlap="1" wp14:anchorId="366E3A19" wp14:editId="5613D3F2">
            <wp:simplePos x="0" y="0"/>
            <wp:positionH relativeFrom="margin">
              <wp:posOffset>1980565</wp:posOffset>
            </wp:positionH>
            <wp:positionV relativeFrom="paragraph">
              <wp:posOffset>8890</wp:posOffset>
            </wp:positionV>
            <wp:extent cx="1252927" cy="1400175"/>
            <wp:effectExtent l="0" t="0" r="0" b="0"/>
            <wp:wrapNone/>
            <wp:docPr id="1544917218" name="Picture 1544917218" descr="Logo for Tauranga City Council Vote 24 election. Orange and blue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17218" name="Picture 1544917218" descr="Logo for Tauranga City Council Vote 24 election. Orange and blue text on a white background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927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D27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36319F83" wp14:editId="6EADADA6">
            <wp:simplePos x="0" y="0"/>
            <wp:positionH relativeFrom="margin">
              <wp:posOffset>57150</wp:posOffset>
            </wp:positionH>
            <wp:positionV relativeFrom="paragraph">
              <wp:posOffset>-1</wp:posOffset>
            </wp:positionV>
            <wp:extent cx="1563164" cy="1457325"/>
            <wp:effectExtent l="0" t="0" r="0" b="0"/>
            <wp:wrapNone/>
            <wp:docPr id="41" name="Picture 41" descr="Logo for Tauranga City Council. Blue, green, white, and yellow mountain landscape with black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Tauranga City Council. Blue, green, white, and yellow mountain landscape with black tex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13" cy="145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5EBAB747" wp14:editId="7CAABC3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947FC" w14:textId="0FFA2E51" w:rsidR="00F87859" w:rsidRDefault="00F87859" w:rsidP="00F87859">
      <w:pPr>
        <w:rPr>
          <w:rFonts w:cs="Arial"/>
          <w:szCs w:val="32"/>
        </w:rPr>
      </w:pPr>
    </w:p>
    <w:p w14:paraId="038B8217" w14:textId="60DD26E6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A0A636E" w14:textId="61E3A8A5" w:rsidR="00F87859" w:rsidRDefault="00F87859" w:rsidP="00F87859">
      <w:pPr>
        <w:rPr>
          <w:rFonts w:cs="Arial"/>
          <w:szCs w:val="32"/>
        </w:rPr>
      </w:pPr>
    </w:p>
    <w:p w14:paraId="1B9539D8" w14:textId="77777777" w:rsidR="00F87859" w:rsidRDefault="00F87859" w:rsidP="00F87859">
      <w:pPr>
        <w:rPr>
          <w:rFonts w:cs="Arial"/>
          <w:szCs w:val="32"/>
        </w:rPr>
      </w:pPr>
    </w:p>
    <w:p w14:paraId="46D8E6DD" w14:textId="37DAB2AC" w:rsidR="00F87859" w:rsidRPr="00FA75E5" w:rsidRDefault="00F87859" w:rsidP="007E7233">
      <w:pPr>
        <w:ind w:left="0"/>
        <w:rPr>
          <w:rFonts w:cs="Arial"/>
          <w:b/>
          <w:sz w:val="24"/>
        </w:rPr>
      </w:pPr>
    </w:p>
    <w:p w14:paraId="0A1D8C7F" w14:textId="4986E9A9" w:rsidR="0003779D" w:rsidRDefault="009831EB" w:rsidP="00F87859">
      <w:pPr>
        <w:pStyle w:val="Title"/>
      </w:pPr>
      <w:r>
        <w:t xml:space="preserve">Voting in the </w:t>
      </w:r>
    </w:p>
    <w:p w14:paraId="2AA3A04E" w14:textId="0D1AB716" w:rsidR="00887F23" w:rsidRDefault="005F2985" w:rsidP="00F87859">
      <w:pPr>
        <w:pStyle w:val="Title"/>
      </w:pPr>
      <w:r>
        <w:t>Tauranga City Council election</w:t>
      </w:r>
    </w:p>
    <w:p w14:paraId="6249A4B4" w14:textId="4B5FA932" w:rsidR="00887F23" w:rsidRDefault="00DB10BC" w:rsidP="00F87859">
      <w:pPr>
        <w:pStyle w:val="Title"/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0E17329F" wp14:editId="50FE1422">
            <wp:simplePos x="0" y="0"/>
            <wp:positionH relativeFrom="column">
              <wp:posOffset>2860572</wp:posOffset>
            </wp:positionH>
            <wp:positionV relativeFrom="paragraph">
              <wp:posOffset>351811</wp:posOffset>
            </wp:positionV>
            <wp:extent cx="2325167" cy="2905432"/>
            <wp:effectExtent l="0" t="0" r="0" b="0"/>
            <wp:wrapNone/>
            <wp:docPr id="676857024" name="Picture 1" descr="An orange wheelie bin. It has a sticker on that reads &quot;Vote 24 - Tauranga City Council Election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57024" name="Picture 1" descr="An orange wheelie bin. It has a sticker on that reads &quot;Vote 24 - Tauranga City Council Election&quot;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67" cy="29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07B76" w14:textId="12D68958" w:rsidR="00887F23" w:rsidRDefault="00DB10BC" w:rsidP="00F87859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947008" behindDoc="0" locked="0" layoutInCell="1" allowOverlap="1" wp14:anchorId="7C7FCA3D" wp14:editId="6B170926">
            <wp:simplePos x="0" y="0"/>
            <wp:positionH relativeFrom="margin">
              <wp:posOffset>356420</wp:posOffset>
            </wp:positionH>
            <wp:positionV relativeFrom="paragraph">
              <wp:posOffset>128270</wp:posOffset>
            </wp:positionV>
            <wp:extent cx="2201362" cy="2362200"/>
            <wp:effectExtent l="0" t="0" r="8890" b="0"/>
            <wp:wrapNone/>
            <wp:docPr id="1910177081" name="Picture 1910177081" descr="A person looking at a voting for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77081" name="Picture 1910177081" descr="A person looking at a voting for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6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1A62" w14:textId="65817153" w:rsidR="00FA75E5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</w:p>
    <w:p w14:paraId="4446F51A" w14:textId="77777777" w:rsidR="00FA75E5" w:rsidRDefault="00FA75E5" w:rsidP="00BF5DDC">
      <w:pPr>
        <w:pStyle w:val="Datepublished"/>
      </w:pPr>
    </w:p>
    <w:p w14:paraId="36C81A90" w14:textId="77777777" w:rsidR="00FA75E5" w:rsidRDefault="00FA75E5" w:rsidP="00BF5DDC">
      <w:pPr>
        <w:pStyle w:val="Datepublished"/>
      </w:pPr>
    </w:p>
    <w:p w14:paraId="353760DC" w14:textId="77777777" w:rsidR="00FA75E5" w:rsidRDefault="00FA75E5" w:rsidP="00BF5DDC">
      <w:pPr>
        <w:pStyle w:val="Datepublished"/>
      </w:pPr>
    </w:p>
    <w:p w14:paraId="12D05046" w14:textId="77777777" w:rsidR="00FA75E5" w:rsidRDefault="00FA75E5" w:rsidP="00BF5DDC">
      <w:pPr>
        <w:pStyle w:val="Datepublished"/>
      </w:pPr>
    </w:p>
    <w:p w14:paraId="3232EE80" w14:textId="288BB5F5" w:rsidR="00F87859" w:rsidRPr="00570380" w:rsidRDefault="00887F23" w:rsidP="00BF5DDC">
      <w:pPr>
        <w:pStyle w:val="Datepublished"/>
      </w:pPr>
      <w:r w:rsidRPr="00570380">
        <w:t xml:space="preserve">Published: </w:t>
      </w:r>
      <w:r w:rsidR="005F2985">
        <w:t>June 2024</w:t>
      </w:r>
    </w:p>
    <w:p w14:paraId="66F4787E" w14:textId="77777777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F84733">
        <w:rPr>
          <w:noProof/>
          <w:lang w:val="en-NZ" w:eastAsia="en-NZ"/>
        </w:rPr>
        <w:lastRenderedPageBreak/>
        <w:t>What is this document about?</w:t>
      </w:r>
    </w:p>
    <w:p w14:paraId="4BBF6B5D" w14:textId="77777777" w:rsidR="00D852B6" w:rsidRDefault="00D852B6" w:rsidP="00124EA8"/>
    <w:p w14:paraId="0986B6B7" w14:textId="77777777" w:rsidR="00F84733" w:rsidRDefault="00F84733" w:rsidP="00124EA8"/>
    <w:p w14:paraId="101C3B7D" w14:textId="77777777" w:rsidR="003D5016" w:rsidRDefault="00F84733" w:rsidP="00124EA8">
      <w:r>
        <w:rPr>
          <w:noProof/>
        </w:rPr>
        <w:drawing>
          <wp:anchor distT="0" distB="0" distL="114300" distR="114300" simplePos="0" relativeHeight="251687936" behindDoc="0" locked="0" layoutInCell="1" allowOverlap="1" wp14:anchorId="6FCB2885" wp14:editId="3D04729C">
            <wp:simplePos x="0" y="0"/>
            <wp:positionH relativeFrom="margin">
              <wp:align>left</wp:align>
            </wp:positionH>
            <wp:positionV relativeFrom="paragraph">
              <wp:posOffset>9249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document is about the 2024 </w:t>
      </w:r>
      <w:r w:rsidRPr="003D5016">
        <w:rPr>
          <w:b/>
          <w:bCs/>
        </w:rPr>
        <w:t>Tauranga City Council</w:t>
      </w:r>
      <w:r>
        <w:t xml:space="preserve"> </w:t>
      </w:r>
      <w:r w:rsidRPr="00F84733">
        <w:rPr>
          <w:b/>
          <w:bCs/>
        </w:rPr>
        <w:t>election</w:t>
      </w:r>
      <w:r>
        <w:t>.</w:t>
      </w:r>
    </w:p>
    <w:p w14:paraId="2622D5F2" w14:textId="77777777" w:rsidR="003D5016" w:rsidRDefault="003D5016" w:rsidP="00124EA8"/>
    <w:p w14:paraId="21766CD9" w14:textId="34D822E7" w:rsidR="003D5016" w:rsidRDefault="00C15D6B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156A41B" wp14:editId="35CFF7EE">
                <wp:simplePos x="0" y="0"/>
                <wp:positionH relativeFrom="margin">
                  <wp:posOffset>2190750</wp:posOffset>
                </wp:positionH>
                <wp:positionV relativeFrom="paragraph">
                  <wp:posOffset>288289</wp:posOffset>
                </wp:positionV>
                <wp:extent cx="3600450" cy="1076325"/>
                <wp:effectExtent l="0" t="0" r="0" b="9525"/>
                <wp:wrapNone/>
                <wp:docPr id="4177748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76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90AC27" id="Rectangle 1" o:spid="_x0000_s1026" style="position:absolute;margin-left:172.5pt;margin-top:22.7pt;width:283.5pt;height:84.7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73A82B1" w14:textId="354B4D84" w:rsidR="003D5016" w:rsidRDefault="00A51D27" w:rsidP="00124EA8">
      <w:r>
        <w:rPr>
          <w:noProof/>
        </w:rPr>
        <w:drawing>
          <wp:anchor distT="0" distB="0" distL="114300" distR="114300" simplePos="0" relativeHeight="251942912" behindDoc="0" locked="0" layoutInCell="1" allowOverlap="1" wp14:anchorId="696F43C1" wp14:editId="3019509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10485" cy="1221690"/>
            <wp:effectExtent l="0" t="0" r="4445" b="0"/>
            <wp:wrapNone/>
            <wp:docPr id="534026066" name="Picture 5340260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26066" name="Picture 5340260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2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39">
        <w:t xml:space="preserve">The </w:t>
      </w:r>
      <w:r w:rsidR="003D5016" w:rsidRPr="003E5239">
        <w:rPr>
          <w:b/>
          <w:bCs/>
        </w:rPr>
        <w:t>Tauranga City Council</w:t>
      </w:r>
      <w:r w:rsidR="003D5016">
        <w:t xml:space="preserve"> </w:t>
      </w:r>
      <w:r w:rsidR="003E5239">
        <w:t>makes decisions about how Tauranga City is run.</w:t>
      </w:r>
    </w:p>
    <w:p w14:paraId="7AB4B38A" w14:textId="77777777" w:rsidR="003D5016" w:rsidRDefault="003D5016" w:rsidP="00124EA8"/>
    <w:p w14:paraId="01589CEA" w14:textId="77777777" w:rsidR="00F84733" w:rsidRDefault="00F84733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5C89FCB" wp14:editId="5EB08AF6">
                <wp:simplePos x="0" y="0"/>
                <wp:positionH relativeFrom="margin">
                  <wp:posOffset>2190749</wp:posOffset>
                </wp:positionH>
                <wp:positionV relativeFrom="paragraph">
                  <wp:posOffset>288925</wp:posOffset>
                </wp:positionV>
                <wp:extent cx="3609975" cy="2412365"/>
                <wp:effectExtent l="0" t="0" r="9525" b="6985"/>
                <wp:wrapNone/>
                <wp:docPr id="8434326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412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A74068" id="Rectangle 1" o:spid="_x0000_s1026" style="position:absolute;margin-left:172.5pt;margin-top:22.75pt;width:284.25pt;height:189.9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3F886026" w14:textId="77777777" w:rsidR="00F84733" w:rsidRDefault="00275BF7" w:rsidP="00F84733">
      <w:r>
        <w:rPr>
          <w:noProof/>
        </w:rPr>
        <w:drawing>
          <wp:anchor distT="0" distB="0" distL="114300" distR="114300" simplePos="0" relativeHeight="251860992" behindDoc="0" locked="0" layoutInCell="1" allowOverlap="1" wp14:anchorId="5BC83947" wp14:editId="056F17DB">
            <wp:simplePos x="0" y="0"/>
            <wp:positionH relativeFrom="margin">
              <wp:align>left</wp:align>
            </wp:positionH>
            <wp:positionV relativeFrom="paragraph">
              <wp:posOffset>18028</wp:posOffset>
            </wp:positionV>
            <wp:extent cx="1310485" cy="1310485"/>
            <wp:effectExtent l="0" t="0" r="4445" b="4445"/>
            <wp:wrapNone/>
            <wp:docPr id="1136080089" name="Picture 11360800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80089" name="Picture 11360800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733" w:rsidRPr="00E25A3D">
        <w:t>A</w:t>
      </w:r>
      <w:r>
        <w:t xml:space="preserve"> council</w:t>
      </w:r>
      <w:r w:rsidR="00F84733">
        <w:rPr>
          <w:b/>
          <w:bCs/>
        </w:rPr>
        <w:t xml:space="preserve"> election</w:t>
      </w:r>
      <w:r w:rsidR="00F84733">
        <w:t xml:space="preserve"> is the time when you can </w:t>
      </w:r>
      <w:r w:rsidR="00F84733" w:rsidRPr="00F84733">
        <w:t>vote</w:t>
      </w:r>
      <w:r w:rsidR="00F84733" w:rsidRPr="0026342B">
        <w:rPr>
          <w:b/>
          <w:bCs/>
        </w:rPr>
        <w:t xml:space="preserve"> </w:t>
      </w:r>
      <w:r w:rsidR="00F84733">
        <w:t xml:space="preserve">for the people you want to make important decisions about: </w:t>
      </w:r>
    </w:p>
    <w:p w14:paraId="6DDD72E9" w14:textId="77777777" w:rsidR="00F84733" w:rsidRPr="00F848A4" w:rsidRDefault="00275BF7" w:rsidP="00F84733">
      <w:pPr>
        <w:pStyle w:val="ListParagraph"/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5D3C8C35" wp14:editId="11F2E00A">
            <wp:simplePos x="0" y="0"/>
            <wp:positionH relativeFrom="margin">
              <wp:align>left</wp:align>
            </wp:positionH>
            <wp:positionV relativeFrom="paragraph">
              <wp:posOffset>516945</wp:posOffset>
            </wp:positionV>
            <wp:extent cx="1310005" cy="1310005"/>
            <wp:effectExtent l="0" t="0" r="4445" b="0"/>
            <wp:wrapNone/>
            <wp:docPr id="1946965064" name="Picture 19469650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65064" name="Picture 19469650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733" w:rsidRPr="00F848A4">
        <w:t>things that affect how you live</w:t>
      </w:r>
    </w:p>
    <w:p w14:paraId="638E4988" w14:textId="77777777" w:rsidR="00F84733" w:rsidRPr="00F848A4" w:rsidRDefault="00F84733" w:rsidP="00F84733">
      <w:pPr>
        <w:pStyle w:val="ListParagraph"/>
      </w:pPr>
      <w:r w:rsidRPr="00F848A4">
        <w:t>t</w:t>
      </w:r>
      <w:r w:rsidR="00275BF7">
        <w:t>he city</w:t>
      </w:r>
      <w:r w:rsidRPr="00F848A4">
        <w:t xml:space="preserve"> you live in. </w:t>
      </w:r>
    </w:p>
    <w:p w14:paraId="64A7CE08" w14:textId="77777777" w:rsidR="00F84733" w:rsidRDefault="00F84733" w:rsidP="00124EA8"/>
    <w:p w14:paraId="1497EAC4" w14:textId="77777777" w:rsidR="00F84733" w:rsidRDefault="00F84733" w:rsidP="00124EA8"/>
    <w:p w14:paraId="23161D39" w14:textId="77777777" w:rsidR="003E5239" w:rsidRDefault="003E5239" w:rsidP="00124EA8"/>
    <w:p w14:paraId="226BDA24" w14:textId="77777777" w:rsidR="003E5239" w:rsidRDefault="003E5239" w:rsidP="00124EA8"/>
    <w:p w14:paraId="1E9C6707" w14:textId="77777777" w:rsidR="00F84733" w:rsidRDefault="00275BF7" w:rsidP="00124EA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67136" behindDoc="0" locked="0" layoutInCell="1" allowOverlap="1" wp14:anchorId="62E85DED" wp14:editId="2D898AF1">
            <wp:simplePos x="0" y="0"/>
            <wp:positionH relativeFrom="margin">
              <wp:align>left</wp:align>
            </wp:positionH>
            <wp:positionV relativeFrom="paragraph">
              <wp:posOffset>246159</wp:posOffset>
            </wp:positionV>
            <wp:extent cx="1333784" cy="1431235"/>
            <wp:effectExtent l="0" t="0" r="0" b="0"/>
            <wp:wrapNone/>
            <wp:docPr id="1950036966" name="Picture 1950036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36966" name="Picture 1950036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94" cy="143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733">
        <w:t>This document tells you:</w:t>
      </w:r>
    </w:p>
    <w:p w14:paraId="71294A1C" w14:textId="77777777" w:rsidR="00F84733" w:rsidRDefault="00F84733" w:rsidP="00F84733">
      <w:pPr>
        <w:pStyle w:val="ListParagraph"/>
      </w:pPr>
      <w:r>
        <w:t>what you need to know about the election</w:t>
      </w:r>
    </w:p>
    <w:p w14:paraId="580D1AD1" w14:textId="77777777" w:rsidR="00F84733" w:rsidRDefault="00F84733" w:rsidP="00F84733">
      <w:pPr>
        <w:pStyle w:val="ListParagraph"/>
      </w:pPr>
      <w:r>
        <w:t xml:space="preserve">how to </w:t>
      </w:r>
      <w:r w:rsidR="00275BF7">
        <w:t>vote in</w:t>
      </w:r>
      <w:r>
        <w:t xml:space="preserve"> the election.</w:t>
      </w:r>
    </w:p>
    <w:p w14:paraId="09CAAD81" w14:textId="77777777" w:rsidR="003E5239" w:rsidRDefault="003E5239">
      <w:pPr>
        <w:spacing w:line="240" w:lineRule="auto"/>
        <w:ind w:left="0"/>
      </w:pPr>
      <w:r>
        <w:br w:type="page"/>
      </w:r>
    </w:p>
    <w:p w14:paraId="3F6EDEB8" w14:textId="77777777" w:rsidR="003E5239" w:rsidRDefault="003E5239" w:rsidP="003E5239">
      <w:pPr>
        <w:pStyle w:val="Heading1"/>
      </w:pPr>
      <w:r>
        <w:lastRenderedPageBreak/>
        <w:t>What is the election about?</w:t>
      </w:r>
    </w:p>
    <w:p w14:paraId="1B62FCCE" w14:textId="77777777" w:rsidR="003E5239" w:rsidRDefault="003E5239" w:rsidP="003E5239"/>
    <w:p w14:paraId="3F893B02" w14:textId="77777777" w:rsidR="003E5239" w:rsidRDefault="00275BF7" w:rsidP="003E5239">
      <w:r>
        <w:rPr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421D91B0" wp14:editId="5C76D69B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247775" cy="1393957"/>
            <wp:effectExtent l="0" t="0" r="0" b="0"/>
            <wp:wrapNone/>
            <wp:docPr id="2131554954" name="Picture 21315549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54954" name="Picture 21315549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9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9A335" w14:textId="77777777" w:rsidR="003E5239" w:rsidRDefault="003E5239" w:rsidP="003E5239">
      <w:r>
        <w:t xml:space="preserve">The Tauranga City Council election will choose who will lead the city. </w:t>
      </w:r>
    </w:p>
    <w:p w14:paraId="1CE6D5D0" w14:textId="77777777" w:rsidR="003E5239" w:rsidRDefault="003E5239" w:rsidP="003E5239"/>
    <w:p w14:paraId="5EA550D2" w14:textId="77777777" w:rsidR="003E5239" w:rsidRDefault="003E5239" w:rsidP="003E5239"/>
    <w:p w14:paraId="071A7457" w14:textId="77777777" w:rsidR="00FD6603" w:rsidRDefault="00275BF7" w:rsidP="00FD6603"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355E0666" wp14:editId="025DA3C8">
            <wp:simplePos x="0" y="0"/>
            <wp:positionH relativeFrom="margin">
              <wp:align>left</wp:align>
            </wp:positionH>
            <wp:positionV relativeFrom="paragraph">
              <wp:posOffset>113195</wp:posOffset>
            </wp:positionV>
            <wp:extent cx="1574674" cy="1137037"/>
            <wp:effectExtent l="0" t="0" r="6985" b="6350"/>
            <wp:wrapNone/>
            <wp:docPr id="11823630" name="Picture 118236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30" name="Picture 118236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91" cy="114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39">
        <w:t xml:space="preserve">There are 10 jobs on the council </w:t>
      </w:r>
      <w:r w:rsidR="00253A6A">
        <w:t>being</w:t>
      </w:r>
      <w:r w:rsidR="003E5239">
        <w:t xml:space="preserve"> vote</w:t>
      </w:r>
      <w:r w:rsidR="00253A6A">
        <w:t>d</w:t>
      </w:r>
      <w:r w:rsidR="00512A58">
        <w:t xml:space="preserve"> on</w:t>
      </w:r>
      <w:r w:rsidR="00FD6603">
        <w:t xml:space="preserve"> which are:</w:t>
      </w:r>
    </w:p>
    <w:p w14:paraId="1CEDDE3D" w14:textId="77777777" w:rsidR="003E5239" w:rsidRDefault="003E5239" w:rsidP="00FD6603">
      <w:pPr>
        <w:pStyle w:val="ListParagraph"/>
      </w:pPr>
      <w:r>
        <w:t xml:space="preserve">the </w:t>
      </w:r>
      <w:r w:rsidRPr="0048356B">
        <w:t>mayor</w:t>
      </w:r>
    </w:p>
    <w:p w14:paraId="6C737936" w14:textId="77777777" w:rsidR="003E5239" w:rsidRDefault="002B7DBB" w:rsidP="003E5239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77376" behindDoc="0" locked="0" layoutInCell="1" allowOverlap="1" wp14:anchorId="6C7AB573" wp14:editId="533F5020">
            <wp:simplePos x="0" y="0"/>
            <wp:positionH relativeFrom="margin">
              <wp:posOffset>-125730</wp:posOffset>
            </wp:positionH>
            <wp:positionV relativeFrom="paragraph">
              <wp:posOffset>346075</wp:posOffset>
            </wp:positionV>
            <wp:extent cx="1981160" cy="1242060"/>
            <wp:effectExtent l="0" t="0" r="635" b="0"/>
            <wp:wrapNone/>
            <wp:docPr id="13306849" name="Picture 13306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849" name="Picture 13306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16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39">
        <w:t xml:space="preserve">8 general ward </w:t>
      </w:r>
      <w:r w:rsidR="003E5239" w:rsidRPr="003E5239">
        <w:rPr>
          <w:b/>
          <w:bCs/>
        </w:rPr>
        <w:t>councillors</w:t>
      </w:r>
    </w:p>
    <w:p w14:paraId="24FE0F85" w14:textId="77777777" w:rsidR="003E5239" w:rsidRDefault="003E5239" w:rsidP="003E5239">
      <w:pPr>
        <w:pStyle w:val="ListParagraph"/>
      </w:pPr>
      <w:r>
        <w:t xml:space="preserve">a councillor for the new </w:t>
      </w:r>
      <w:r w:rsidRPr="003E5239">
        <w:rPr>
          <w:b/>
          <w:bCs/>
        </w:rPr>
        <w:t>Māori ward</w:t>
      </w:r>
      <w:r>
        <w:t xml:space="preserve"> called Te Awanui.</w:t>
      </w:r>
    </w:p>
    <w:p w14:paraId="41A62161" w14:textId="1138C684" w:rsidR="003E5239" w:rsidRDefault="00871048" w:rsidP="003E5239">
      <w:r>
        <w:rPr>
          <w:noProof/>
          <w:lang w:val="en-NZ" w:eastAsia="en-NZ"/>
        </w:rPr>
        <w:drawing>
          <wp:anchor distT="0" distB="0" distL="114300" distR="114300" simplePos="0" relativeHeight="251875328" behindDoc="0" locked="0" layoutInCell="1" allowOverlap="1" wp14:anchorId="3BF833D6" wp14:editId="66D9F956">
            <wp:simplePos x="0" y="0"/>
            <wp:positionH relativeFrom="margin">
              <wp:posOffset>-16510</wp:posOffset>
            </wp:positionH>
            <wp:positionV relativeFrom="paragraph">
              <wp:posOffset>151847</wp:posOffset>
            </wp:positionV>
            <wp:extent cx="1590675" cy="1590675"/>
            <wp:effectExtent l="0" t="0" r="9525" b="9525"/>
            <wp:wrapNone/>
            <wp:docPr id="1637687931" name="Picture 16376879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87931" name="Picture 16376879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B6BB2" w14:textId="3F0A8262" w:rsidR="003E5239" w:rsidRDefault="00D27729" w:rsidP="003E5239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29ED52E" wp14:editId="0FD554C6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3536950" cy="705485"/>
                <wp:effectExtent l="0" t="0" r="6350" b="0"/>
                <wp:wrapNone/>
                <wp:docPr id="3522410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7054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A366F2E" id="Rectangle 1" o:spid="_x0000_s1026" style="position:absolute;margin-left:227.3pt;margin-top:25.05pt;width:278.5pt;height:55.55pt;z-index:-25149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573F3CE4" w14:textId="0E36A9AA" w:rsidR="00A92AFF" w:rsidRDefault="00A92AFF" w:rsidP="003E5239">
      <w:r>
        <w:t xml:space="preserve">The </w:t>
      </w:r>
      <w:r w:rsidRPr="00A92AFF">
        <w:rPr>
          <w:b/>
          <w:bCs/>
        </w:rPr>
        <w:t>mayor</w:t>
      </w:r>
      <w:r>
        <w:t xml:space="preserve"> is the person who leads the city council. </w:t>
      </w:r>
    </w:p>
    <w:p w14:paraId="300FDDA2" w14:textId="77777777" w:rsidR="00A92AFF" w:rsidRDefault="00A92AFF" w:rsidP="003E5239"/>
    <w:p w14:paraId="6BB64B6B" w14:textId="77777777" w:rsidR="00FD6603" w:rsidRDefault="00FD6603" w:rsidP="003E5239"/>
    <w:p w14:paraId="4B783138" w14:textId="7A7CBD5F" w:rsidR="003E5239" w:rsidRDefault="00C15D6B" w:rsidP="005003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2E76548" wp14:editId="066722E8">
                <wp:simplePos x="0" y="0"/>
                <wp:positionH relativeFrom="margin">
                  <wp:align>right</wp:align>
                </wp:positionH>
                <wp:positionV relativeFrom="paragraph">
                  <wp:posOffset>-38100</wp:posOffset>
                </wp:positionV>
                <wp:extent cx="3536950" cy="1025525"/>
                <wp:effectExtent l="0" t="0" r="6350" b="3175"/>
                <wp:wrapNone/>
                <wp:docPr id="10827686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025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DF1743" id="Rectangle 1" o:spid="_x0000_s1026" style="position:absolute;margin-left:227.3pt;margin-top:-3pt;width:278.5pt;height:80.75pt;z-index:-251500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275BF7">
        <w:rPr>
          <w:noProof/>
          <w:lang w:val="en-NZ" w:eastAsia="en-NZ"/>
        </w:rPr>
        <w:drawing>
          <wp:anchor distT="0" distB="0" distL="114300" distR="114300" simplePos="0" relativeHeight="251873280" behindDoc="0" locked="0" layoutInCell="1" allowOverlap="1" wp14:anchorId="16E955EA" wp14:editId="5D60D50B">
            <wp:simplePos x="0" y="0"/>
            <wp:positionH relativeFrom="margin">
              <wp:posOffset>0</wp:posOffset>
            </wp:positionH>
            <wp:positionV relativeFrom="paragraph">
              <wp:posOffset>-281940</wp:posOffset>
            </wp:positionV>
            <wp:extent cx="1319917" cy="1319917"/>
            <wp:effectExtent l="0" t="0" r="0" b="0"/>
            <wp:wrapNone/>
            <wp:docPr id="587179194" name="Picture 587179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79194" name="Picture 5871791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17" cy="13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39">
        <w:t xml:space="preserve">A city </w:t>
      </w:r>
      <w:r w:rsidR="003E5239" w:rsidRPr="000E4AD0">
        <w:rPr>
          <w:b/>
          <w:bCs/>
        </w:rPr>
        <w:t>councillor</w:t>
      </w:r>
      <w:r w:rsidR="0050037A">
        <w:rPr>
          <w:b/>
          <w:bCs/>
        </w:rPr>
        <w:t xml:space="preserve"> </w:t>
      </w:r>
      <w:r w:rsidR="003E5239">
        <w:t>is a person who represents a part of the city</w:t>
      </w:r>
      <w:r w:rsidR="0050037A">
        <w:t xml:space="preserve"> on the council</w:t>
      </w:r>
      <w:r w:rsidR="003E5239">
        <w:t xml:space="preserve">. </w:t>
      </w:r>
    </w:p>
    <w:p w14:paraId="5D051A2B" w14:textId="77777777" w:rsidR="000E4AD0" w:rsidRDefault="000E4AD0" w:rsidP="000E4AD0"/>
    <w:p w14:paraId="27C9C1E2" w14:textId="77777777" w:rsidR="000E4AD0" w:rsidRDefault="0003779D" w:rsidP="000E4AD0">
      <w:r>
        <w:rPr>
          <w:noProof/>
          <w:lang w:val="en-NZ" w:eastAsia="en-NZ"/>
        </w:rPr>
        <w:drawing>
          <wp:anchor distT="0" distB="0" distL="114300" distR="114300" simplePos="0" relativeHeight="251879424" behindDoc="0" locked="0" layoutInCell="1" allowOverlap="1" wp14:anchorId="2DC4861A" wp14:editId="3EF1CD71">
            <wp:simplePos x="0" y="0"/>
            <wp:positionH relativeFrom="margin">
              <wp:posOffset>-190500</wp:posOffset>
            </wp:positionH>
            <wp:positionV relativeFrom="paragraph">
              <wp:posOffset>334645</wp:posOffset>
            </wp:positionV>
            <wp:extent cx="1844133" cy="1304014"/>
            <wp:effectExtent l="0" t="0" r="3810" b="0"/>
            <wp:wrapNone/>
            <wp:docPr id="193961756" name="Picture 193961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1756" name="Picture 1939617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133" cy="130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AD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BCB2650" wp14:editId="3DB2CFA9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3537502" cy="2433099"/>
                <wp:effectExtent l="0" t="0" r="6350" b="5715"/>
                <wp:wrapNone/>
                <wp:docPr id="2376138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502" cy="243309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F0E933" id="Rectangle 1" o:spid="_x0000_s1026" style="position:absolute;margin-left:227.35pt;margin-top:26.35pt;width:278.55pt;height:191.6pt;z-index:-251498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021FC1EA" w14:textId="77777777" w:rsidR="000E4AD0" w:rsidRPr="000E4AD0" w:rsidRDefault="000E4AD0" w:rsidP="000E4AD0">
      <w:r>
        <w:t xml:space="preserve">A </w:t>
      </w:r>
      <w:r w:rsidRPr="000E4AD0">
        <w:rPr>
          <w:b/>
          <w:bCs/>
        </w:rPr>
        <w:t>ward</w:t>
      </w:r>
      <w:r>
        <w:t xml:space="preserve"> is the voting area of the city like your suburb.</w:t>
      </w:r>
    </w:p>
    <w:p w14:paraId="175ED413" w14:textId="77777777" w:rsidR="000E4AD0" w:rsidRDefault="000E4AD0" w:rsidP="000E4AD0"/>
    <w:p w14:paraId="2BFA9ADF" w14:textId="77777777" w:rsidR="000E4AD0" w:rsidRDefault="002B7DBB" w:rsidP="000E4AD0">
      <w:r w:rsidRPr="00A07401">
        <w:rPr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1BD574AA" wp14:editId="5D633E84">
            <wp:simplePos x="0" y="0"/>
            <wp:positionH relativeFrom="margin">
              <wp:align>left</wp:align>
            </wp:positionH>
            <wp:positionV relativeFrom="paragraph">
              <wp:posOffset>326114</wp:posOffset>
            </wp:positionV>
            <wp:extent cx="1264257" cy="1264257"/>
            <wp:effectExtent l="0" t="0" r="0" b="0"/>
            <wp:wrapNone/>
            <wp:docPr id="2063961418" name="Picture 20639614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45" cy="126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42FCF" w14:textId="77777777" w:rsidR="000E4AD0" w:rsidRDefault="000E4AD0" w:rsidP="000E4AD0">
      <w:r>
        <w:t xml:space="preserve">A </w:t>
      </w:r>
      <w:r w:rsidRPr="000E4AD0">
        <w:rPr>
          <w:b/>
          <w:bCs/>
        </w:rPr>
        <w:t>Māori ward</w:t>
      </w:r>
      <w:r>
        <w:t xml:space="preserve"> is the voting area </w:t>
      </w:r>
      <w:r w:rsidR="00253A6A">
        <w:t xml:space="preserve">people on the </w:t>
      </w:r>
      <w:r w:rsidRPr="00253A6A">
        <w:rPr>
          <w:b/>
          <w:bCs/>
        </w:rPr>
        <w:t xml:space="preserve">Māori </w:t>
      </w:r>
      <w:r w:rsidR="0048356B">
        <w:rPr>
          <w:b/>
          <w:bCs/>
        </w:rPr>
        <w:t xml:space="preserve">electoral </w:t>
      </w:r>
      <w:r w:rsidR="00253A6A" w:rsidRPr="00253A6A">
        <w:rPr>
          <w:b/>
          <w:bCs/>
        </w:rPr>
        <w:t>rol</w:t>
      </w:r>
      <w:r w:rsidR="00253A6A">
        <w:rPr>
          <w:b/>
          <w:bCs/>
        </w:rPr>
        <w:t>l</w:t>
      </w:r>
      <w:r w:rsidR="00253A6A">
        <w:t xml:space="preserve"> </w:t>
      </w:r>
      <w:r>
        <w:t>can vote in.</w:t>
      </w:r>
    </w:p>
    <w:p w14:paraId="497AE706" w14:textId="77777777" w:rsidR="000E4AD0" w:rsidRDefault="000E4AD0" w:rsidP="000E4AD0"/>
    <w:p w14:paraId="0AFDAE52" w14:textId="77777777" w:rsidR="0048356B" w:rsidRDefault="0003779D" w:rsidP="000E4AD0">
      <w:r w:rsidRPr="0001781C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840512" behindDoc="0" locked="0" layoutInCell="1" allowOverlap="1" wp14:anchorId="23F48D65" wp14:editId="08937250">
            <wp:simplePos x="0" y="0"/>
            <wp:positionH relativeFrom="margin">
              <wp:posOffset>0</wp:posOffset>
            </wp:positionH>
            <wp:positionV relativeFrom="paragraph">
              <wp:posOffset>212090</wp:posOffset>
            </wp:positionV>
            <wp:extent cx="1335819" cy="1335819"/>
            <wp:effectExtent l="0" t="0" r="0" b="0"/>
            <wp:wrapNone/>
            <wp:docPr id="1049620864" name="Picture 10496208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20864" name="Picture 10496208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56B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528BB95" wp14:editId="1B952D59">
                <wp:simplePos x="0" y="0"/>
                <wp:positionH relativeFrom="margin">
                  <wp:align>right</wp:align>
                </wp:positionH>
                <wp:positionV relativeFrom="paragraph">
                  <wp:posOffset>256429</wp:posOffset>
                </wp:positionV>
                <wp:extent cx="3537502" cy="1160890"/>
                <wp:effectExtent l="0" t="0" r="6350" b="1270"/>
                <wp:wrapNone/>
                <wp:docPr id="20075982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502" cy="1160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119841" id="Rectangle 1" o:spid="_x0000_s1026" style="position:absolute;margin-left:227.35pt;margin-top:20.2pt;width:278.55pt;height:91.4pt;z-index:-251473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41152ACC" w14:textId="77777777" w:rsidR="0048356B" w:rsidRPr="0001781C" w:rsidRDefault="0048356B" w:rsidP="0048356B">
      <w:pPr>
        <w:rPr>
          <w:szCs w:val="32"/>
          <w:lang w:eastAsia="en-GB"/>
        </w:rPr>
      </w:pPr>
      <w:r w:rsidRPr="0001781C">
        <w:rPr>
          <w:szCs w:val="32"/>
          <w:lang w:eastAsia="en-GB"/>
        </w:rPr>
        <w:t>The</w:t>
      </w:r>
      <w:r w:rsidRPr="0001781C">
        <w:rPr>
          <w:b/>
          <w:bCs/>
          <w:szCs w:val="32"/>
          <w:lang w:eastAsia="en-GB"/>
        </w:rPr>
        <w:t xml:space="preserve"> electoral roll</w:t>
      </w:r>
      <w:r w:rsidRPr="0001781C">
        <w:rPr>
          <w:szCs w:val="32"/>
          <w:lang w:eastAsia="en-GB"/>
        </w:rPr>
        <w:t xml:space="preserve"> is a list of all the people in New Zealand who have </w:t>
      </w:r>
      <w:r w:rsidRPr="0048356B">
        <w:rPr>
          <w:szCs w:val="32"/>
          <w:lang w:eastAsia="en-GB"/>
        </w:rPr>
        <w:t>enrolled to vote</w:t>
      </w:r>
      <w:r w:rsidRPr="0001781C">
        <w:rPr>
          <w:b/>
          <w:bCs/>
          <w:szCs w:val="32"/>
          <w:lang w:eastAsia="en-GB"/>
        </w:rPr>
        <w:t>.</w:t>
      </w:r>
      <w:r w:rsidRPr="0048356B">
        <w:rPr>
          <w:noProof/>
        </w:rPr>
        <w:t xml:space="preserve"> </w:t>
      </w:r>
    </w:p>
    <w:p w14:paraId="6417B7FD" w14:textId="77777777" w:rsidR="0048356B" w:rsidRDefault="0048356B" w:rsidP="000E4AD0"/>
    <w:p w14:paraId="7CFA439E" w14:textId="77777777" w:rsidR="0048356B" w:rsidRDefault="0048356B" w:rsidP="000E4AD0"/>
    <w:p w14:paraId="2800F504" w14:textId="77777777" w:rsidR="0048356B" w:rsidRDefault="0048356B" w:rsidP="000E4AD0"/>
    <w:p w14:paraId="47C47497" w14:textId="77777777" w:rsidR="0048356B" w:rsidRDefault="0048356B" w:rsidP="000E4AD0"/>
    <w:p w14:paraId="56B9B266" w14:textId="77777777" w:rsidR="0048356B" w:rsidRDefault="0048356B" w:rsidP="000E4AD0"/>
    <w:p w14:paraId="2CFDE253" w14:textId="77777777" w:rsidR="0048356B" w:rsidRDefault="0048356B" w:rsidP="000E4AD0"/>
    <w:p w14:paraId="22E059E1" w14:textId="77777777" w:rsidR="0048356B" w:rsidRDefault="0048356B" w:rsidP="000E4AD0"/>
    <w:p w14:paraId="13E4CA68" w14:textId="77777777" w:rsidR="0048356B" w:rsidRDefault="0048356B" w:rsidP="000E4AD0"/>
    <w:p w14:paraId="4B35BE10" w14:textId="31B58AF9" w:rsidR="00253A6A" w:rsidRDefault="00C15D6B" w:rsidP="00253A6A">
      <w:pPr>
        <w:rPr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F6F3B56" wp14:editId="5FE252E8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536950" cy="5514975"/>
                <wp:effectExtent l="0" t="0" r="6350" b="9525"/>
                <wp:wrapNone/>
                <wp:docPr id="9830005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5514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43CECF4" id="Rectangle 1" o:spid="_x0000_s1026" style="position:absolute;margin-left:227.3pt;margin-top:-3.75pt;width:278.5pt;height:434.25pt;z-index:-25148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XakAIAAJ4FAAAOAAAAZHJzL2Uyb0RvYy54bWysVN9P2zAQfp+0/8Hy+0hTG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2B7DBB" w:rsidRPr="00A07401"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5F335B7F" wp14:editId="75913D1C">
            <wp:simplePos x="0" y="0"/>
            <wp:positionH relativeFrom="margin">
              <wp:align>left</wp:align>
            </wp:positionH>
            <wp:positionV relativeFrom="paragraph">
              <wp:posOffset>8448</wp:posOffset>
            </wp:positionV>
            <wp:extent cx="1391478" cy="1391478"/>
            <wp:effectExtent l="0" t="0" r="0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A6A">
        <w:rPr>
          <w:lang w:eastAsia="en-GB"/>
        </w:rPr>
        <w:t>The electoral roll is split into 2</w:t>
      </w:r>
      <w:r w:rsidR="00253A6A" w:rsidRPr="00C33E6A">
        <w:rPr>
          <w:lang w:eastAsia="en-GB"/>
        </w:rPr>
        <w:t xml:space="preserve"> </w:t>
      </w:r>
      <w:r w:rsidR="00253A6A">
        <w:rPr>
          <w:lang w:eastAsia="en-GB"/>
        </w:rPr>
        <w:t>lists:</w:t>
      </w:r>
    </w:p>
    <w:p w14:paraId="67C9542F" w14:textId="77777777" w:rsidR="00253A6A" w:rsidRDefault="00253A6A" w:rsidP="00253A6A">
      <w:pPr>
        <w:pStyle w:val="ListParagraph"/>
        <w:rPr>
          <w:lang w:eastAsia="en-GB"/>
        </w:rPr>
      </w:pPr>
      <w:r w:rsidRPr="00C33E6A">
        <w:rPr>
          <w:lang w:eastAsia="en-GB"/>
        </w:rPr>
        <w:t xml:space="preserve">the </w:t>
      </w:r>
      <w:r w:rsidRPr="00253A6A">
        <w:rPr>
          <w:b/>
          <w:bCs/>
        </w:rPr>
        <w:t>Māori r</w:t>
      </w:r>
      <w:r w:rsidRPr="00253A6A">
        <w:rPr>
          <w:b/>
          <w:bCs/>
          <w:lang w:eastAsia="en-GB"/>
        </w:rPr>
        <w:t>oll</w:t>
      </w:r>
      <w:r>
        <w:rPr>
          <w:lang w:eastAsia="en-GB"/>
        </w:rPr>
        <w:t xml:space="preserve"> that is open to voters who are Māori</w:t>
      </w:r>
    </w:p>
    <w:p w14:paraId="31AF9040" w14:textId="77777777" w:rsidR="00253A6A" w:rsidRDefault="002B7DBB" w:rsidP="00253A6A">
      <w:pPr>
        <w:pStyle w:val="ListParagraph"/>
        <w:rPr>
          <w:lang w:eastAsia="en-GB"/>
        </w:rPr>
      </w:pPr>
      <w:r w:rsidRPr="00143CA0">
        <w:rPr>
          <w:noProof/>
          <w:lang w:val="en-NZ" w:eastAsia="en-NZ"/>
        </w:rPr>
        <w:drawing>
          <wp:anchor distT="0" distB="0" distL="114300" distR="114300" simplePos="0" relativeHeight="251832320" behindDoc="0" locked="0" layoutInCell="1" allowOverlap="1" wp14:anchorId="39615C06" wp14:editId="5044AC42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1399430" cy="1399430"/>
            <wp:effectExtent l="0" t="0" r="0" b="0"/>
            <wp:wrapNone/>
            <wp:docPr id="457" name="Picture 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A6A" w:rsidRPr="00C33E6A">
        <w:rPr>
          <w:lang w:eastAsia="en-GB"/>
        </w:rPr>
        <w:t xml:space="preserve">the </w:t>
      </w:r>
      <w:r w:rsidR="00253A6A" w:rsidRPr="0025630B">
        <w:rPr>
          <w:lang w:eastAsia="en-GB"/>
        </w:rPr>
        <w:t>general roll</w:t>
      </w:r>
      <w:r w:rsidR="00253A6A">
        <w:rPr>
          <w:lang w:eastAsia="en-GB"/>
        </w:rPr>
        <w:t xml:space="preserve"> that is open to all voters. </w:t>
      </w:r>
    </w:p>
    <w:p w14:paraId="373DC6C9" w14:textId="77777777" w:rsidR="0048356B" w:rsidRDefault="0048356B" w:rsidP="00253A6A">
      <w:pPr>
        <w:rPr>
          <w:lang w:val="en-NZ" w:eastAsia="en-GB"/>
        </w:rPr>
      </w:pPr>
    </w:p>
    <w:p w14:paraId="57FFD733" w14:textId="77777777" w:rsidR="0048356B" w:rsidRDefault="0048356B" w:rsidP="00253A6A">
      <w:pPr>
        <w:rPr>
          <w:lang w:eastAsia="en-GB"/>
        </w:rPr>
      </w:pPr>
    </w:p>
    <w:p w14:paraId="0CEF92A0" w14:textId="433747AE" w:rsidR="00253A6A" w:rsidRDefault="00690D8B" w:rsidP="00253A6A">
      <w:pPr>
        <w:rPr>
          <w:lang w:eastAsia="en-GB"/>
        </w:rPr>
      </w:pPr>
      <w:r>
        <w:rPr>
          <w:lang w:eastAsia="en-GB"/>
        </w:rPr>
        <w:t>Māori can:</w:t>
      </w:r>
    </w:p>
    <w:p w14:paraId="1D473CB1" w14:textId="78EF147A" w:rsidR="00690D8B" w:rsidRDefault="00690D8B" w:rsidP="00690D8B">
      <w:pPr>
        <w:pStyle w:val="ListParagraph"/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06F18D0D" wp14:editId="58CC2E26">
                <wp:simplePos x="0" y="0"/>
                <wp:positionH relativeFrom="column">
                  <wp:posOffset>-57150</wp:posOffset>
                </wp:positionH>
                <wp:positionV relativeFrom="paragraph">
                  <wp:posOffset>435610</wp:posOffset>
                </wp:positionV>
                <wp:extent cx="1695450" cy="1460500"/>
                <wp:effectExtent l="76200" t="0" r="38100" b="6350"/>
                <wp:wrapNone/>
                <wp:docPr id="98391839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460500"/>
                          <a:chOff x="0" y="0"/>
                          <a:chExt cx="1695450" cy="1460500"/>
                        </a:xfrm>
                      </wpg:grpSpPr>
                      <pic:pic xmlns:pic="http://schemas.openxmlformats.org/drawingml/2006/picture">
                        <pic:nvPicPr>
                          <pic:cNvPr id="772112211" name="Picture 772112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1610995" cy="146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851973" name="Picture 12108519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9026">
                            <a:off x="0" y="200025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002220" name="Picture 5080022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6837">
                            <a:off x="1162050" y="20955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ECED17F" id="Group 1" o:spid="_x0000_s1026" alt="&quot;&quot;" style="position:absolute;margin-left:-4.5pt;margin-top:34.3pt;width:133.5pt;height:115pt;z-index:251954176" coordsize="16954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2112211" o:spid="_x0000_s1027" type="#_x0000_t75" alt="&quot;&quot;" style="position:absolute;left:571;width:16110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">
                  <v:imagedata r:id="rId27" o:title=""/>
                </v:shape>
                <v:shape id="Picture 1210851973" o:spid="_x0000_s1028" type="#_x0000_t75" alt="&quot;&quot;" style="position:absolute;top:2000;width:5429;height:5429;rotation:-10605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">
                  <v:imagedata r:id="rId28" o:title=""/>
                </v:shape>
                <v:shape id="Picture 508002220" o:spid="_x0000_s1029" type="#_x0000_t75" alt="&quot;&quot;" style="position:absolute;left:11620;top:2095;width:5334;height:5334;rotation:-11831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">
                  <v:imagedata r:id="rId29" o:title=""/>
                </v:shape>
              </v:group>
            </w:pict>
          </mc:Fallback>
        </mc:AlternateContent>
      </w:r>
      <w:r>
        <w:rPr>
          <w:lang w:eastAsia="en-GB"/>
        </w:rPr>
        <w:t>choose to go on the Māori roll</w:t>
      </w:r>
    </w:p>
    <w:p w14:paraId="0092200E" w14:textId="5DB1C550" w:rsidR="00690D8B" w:rsidRDefault="00690D8B" w:rsidP="00690D8B">
      <w:pPr>
        <w:pStyle w:val="ListParagraph"/>
        <w:rPr>
          <w:lang w:eastAsia="en-GB"/>
        </w:rPr>
      </w:pPr>
      <w:r>
        <w:rPr>
          <w:lang w:eastAsia="en-GB"/>
        </w:rPr>
        <w:t>choose to go on the general roll</w:t>
      </w:r>
    </w:p>
    <w:p w14:paraId="31C6C3F9" w14:textId="19F2F4C7" w:rsidR="00690D8B" w:rsidRDefault="00690D8B" w:rsidP="00690D8B">
      <w:pPr>
        <w:pStyle w:val="ListParagraph"/>
        <w:rPr>
          <w:lang w:eastAsia="en-GB"/>
        </w:rPr>
      </w:pPr>
      <w:r>
        <w:rPr>
          <w:lang w:eastAsia="en-GB"/>
        </w:rPr>
        <w:t>move between the rolls.</w:t>
      </w:r>
    </w:p>
    <w:p w14:paraId="5DD8C875" w14:textId="0EF2082C" w:rsidR="00253A6A" w:rsidRDefault="00253A6A" w:rsidP="000E4AD0"/>
    <w:p w14:paraId="608F2384" w14:textId="2478DDEC" w:rsidR="000E4AD0" w:rsidRDefault="000E4AD0" w:rsidP="000E4AD0"/>
    <w:p w14:paraId="6E52782F" w14:textId="64A9BA89" w:rsidR="00A92AFF" w:rsidRDefault="00A92AFF" w:rsidP="000E4AD0"/>
    <w:p w14:paraId="6CD99F3A" w14:textId="77777777" w:rsidR="00253A6A" w:rsidRDefault="00253A6A" w:rsidP="000E4AD0"/>
    <w:p w14:paraId="73BE7385" w14:textId="77777777" w:rsidR="00253A6A" w:rsidRDefault="00253A6A" w:rsidP="000E4AD0"/>
    <w:p w14:paraId="6C62B478" w14:textId="77777777" w:rsidR="00A92AFF" w:rsidRDefault="00A92AFF" w:rsidP="000E4AD0"/>
    <w:p w14:paraId="21B242E0" w14:textId="77777777" w:rsidR="00253A6A" w:rsidRDefault="00253A6A">
      <w:pPr>
        <w:spacing w:line="240" w:lineRule="auto"/>
        <w:ind w:left="0"/>
      </w:pPr>
      <w:r>
        <w:br w:type="page"/>
      </w:r>
    </w:p>
    <w:p w14:paraId="4EBC58C6" w14:textId="77777777" w:rsidR="00A92AFF" w:rsidRDefault="00A92AFF" w:rsidP="00A92AFF">
      <w:pPr>
        <w:pStyle w:val="Heading1"/>
      </w:pPr>
      <w:r>
        <w:lastRenderedPageBreak/>
        <w:t>How to vote</w:t>
      </w:r>
    </w:p>
    <w:p w14:paraId="2AA6961F" w14:textId="77777777" w:rsidR="00A92AFF" w:rsidRDefault="00A92AFF" w:rsidP="00A92AFF"/>
    <w:p w14:paraId="53D9F635" w14:textId="77777777" w:rsidR="00A92AFF" w:rsidRDefault="00A92AFF" w:rsidP="00A92AFF"/>
    <w:p w14:paraId="6BC72C03" w14:textId="77777777" w:rsidR="00A92AFF" w:rsidRDefault="005F1FD9" w:rsidP="00A92AFF">
      <w:r>
        <w:rPr>
          <w:noProof/>
        </w:rPr>
        <w:drawing>
          <wp:anchor distT="0" distB="0" distL="114300" distR="114300" simplePos="0" relativeHeight="251848704" behindDoc="0" locked="0" layoutInCell="1" allowOverlap="1" wp14:anchorId="09E9E483" wp14:editId="7063333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67624" cy="1367624"/>
            <wp:effectExtent l="0" t="0" r="4445" b="4445"/>
            <wp:wrapNone/>
            <wp:docPr id="933253260" name="Picture 9332532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53260" name="Picture 9332532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44" cy="136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C89">
        <w:rPr>
          <w:noProof/>
          <w:lang w:val="en-NZ" w:eastAsia="en-NZ"/>
        </w:rPr>
        <w:drawing>
          <wp:anchor distT="0" distB="0" distL="114300" distR="114300" simplePos="0" relativeHeight="251854848" behindDoc="0" locked="0" layoutInCell="1" allowOverlap="1" wp14:anchorId="55053B9B" wp14:editId="7202E63B">
            <wp:simplePos x="0" y="0"/>
            <wp:positionH relativeFrom="column">
              <wp:posOffset>1144270</wp:posOffset>
            </wp:positionH>
            <wp:positionV relativeFrom="paragraph">
              <wp:posOffset>337516</wp:posOffset>
            </wp:positionV>
            <wp:extent cx="667385" cy="667385"/>
            <wp:effectExtent l="0" t="0" r="0" b="0"/>
            <wp:wrapNone/>
            <wp:docPr id="211967830" name="Graphic 2" descr="Harvey Balls 0%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7830" name="Graphic 211967830" descr="Harvey Balls 0% with solid fill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C8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AD9C07" wp14:editId="75F2786D">
                <wp:simplePos x="0" y="0"/>
                <wp:positionH relativeFrom="column">
                  <wp:posOffset>1241633</wp:posOffset>
                </wp:positionH>
                <wp:positionV relativeFrom="paragraph">
                  <wp:posOffset>491241</wp:posOffset>
                </wp:positionV>
                <wp:extent cx="464949" cy="356321"/>
                <wp:effectExtent l="0" t="0" r="0" b="5715"/>
                <wp:wrapNone/>
                <wp:docPr id="1379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9" cy="356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35D3E" w14:textId="77777777" w:rsidR="00B37C89" w:rsidRPr="00CA5948" w:rsidRDefault="00B37C89" w:rsidP="00B37C89">
                            <w:pPr>
                              <w:ind w:left="0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94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74AD9C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left:0;text-align:left;margin-left:97.75pt;margin-top:38.7pt;width:36.6pt;height:28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" filled="f" stroked="f">
                <v:textbox>
                  <w:txbxContent>
                    <w:p w14:paraId="6DB35D3E" w14:textId="77777777" w:rsidR="00B37C89" w:rsidRPr="00CA5948" w:rsidRDefault="00B37C89" w:rsidP="00B37C89">
                      <w:pPr>
                        <w:ind w:left="0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94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A92AFF">
        <w:t>You can vote in the Tauranga City Council election if</w:t>
      </w:r>
      <w:r w:rsidR="00E80BBF">
        <w:t xml:space="preserve"> you</w:t>
      </w:r>
      <w:r w:rsidR="00A92AFF">
        <w:t>:</w:t>
      </w:r>
    </w:p>
    <w:p w14:paraId="52F06A59" w14:textId="77777777" w:rsidR="00A92AFF" w:rsidRDefault="00A92AFF" w:rsidP="00A92AFF">
      <w:pPr>
        <w:pStyle w:val="ListParagraph"/>
      </w:pPr>
      <w:r>
        <w:t>are at least 18 years old</w:t>
      </w:r>
    </w:p>
    <w:p w14:paraId="6C2CAA87" w14:textId="77777777" w:rsidR="00A92AFF" w:rsidRDefault="00B37C89" w:rsidP="00A92AFF">
      <w:pPr>
        <w:pStyle w:val="ListParagraph"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2D5FB8FC" wp14:editId="6EE294B0">
            <wp:simplePos x="0" y="0"/>
            <wp:positionH relativeFrom="margin">
              <wp:posOffset>1032787</wp:posOffset>
            </wp:positionH>
            <wp:positionV relativeFrom="paragraph">
              <wp:posOffset>1022350</wp:posOffset>
            </wp:positionV>
            <wp:extent cx="810950" cy="612251"/>
            <wp:effectExtent l="0" t="0" r="8255" b="0"/>
            <wp:wrapNone/>
            <wp:docPr id="817276923" name="Picture 817276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76923" name="Picture 817276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50" cy="61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12508E33" wp14:editId="7447505A">
            <wp:simplePos x="0" y="0"/>
            <wp:positionH relativeFrom="margin">
              <wp:align>left</wp:align>
            </wp:positionH>
            <wp:positionV relativeFrom="paragraph">
              <wp:posOffset>502065</wp:posOffset>
            </wp:positionV>
            <wp:extent cx="1073426" cy="1489755"/>
            <wp:effectExtent l="0" t="0" r="0" b="0"/>
            <wp:wrapNone/>
            <wp:docPr id="1372896442" name="Picture 1372896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96442" name="Picture 1372896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6" cy="14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61465D1" wp14:editId="28AFA8FB">
                <wp:simplePos x="0" y="0"/>
                <wp:positionH relativeFrom="column">
                  <wp:posOffset>0</wp:posOffset>
                </wp:positionH>
                <wp:positionV relativeFrom="paragraph">
                  <wp:posOffset>666308</wp:posOffset>
                </wp:positionV>
                <wp:extent cx="519193" cy="503695"/>
                <wp:effectExtent l="0" t="0" r="0" b="0"/>
                <wp:wrapNone/>
                <wp:docPr id="137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93" cy="5036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4B9E299B" id="Oval 2" o:spid="_x0000_s1026" style="position:absolute;margin-left:0;margin-top:52.45pt;width:40.9pt;height:39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" filled="f" stroked="f" strokeweight="1pt">
                <v:stroke joinstyle="miter"/>
              </v:oval>
            </w:pict>
          </mc:Fallback>
        </mc:AlternateContent>
      </w:r>
      <w:r w:rsidR="00A92AFF">
        <w:t>have lived in New Zealand for more than 1 year at some time in your life</w:t>
      </w:r>
    </w:p>
    <w:p w14:paraId="0896E0DA" w14:textId="77777777" w:rsidR="00E80BBF" w:rsidRDefault="00E80BBF" w:rsidP="00A92AFF">
      <w:pPr>
        <w:pStyle w:val="ListParagraph"/>
      </w:pPr>
      <w:r w:rsidRPr="00E80BBF">
        <w:t xml:space="preserve">have lived at </w:t>
      </w:r>
      <w:r>
        <w:t>your Tauranga address for at least 1 month</w:t>
      </w:r>
    </w:p>
    <w:p w14:paraId="1F3CBC93" w14:textId="77777777" w:rsidR="00E80BBF" w:rsidRDefault="00B37C89" w:rsidP="00E80BBF">
      <w:pPr>
        <w:pStyle w:val="ListParagraph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5C218AD" wp14:editId="307E17C8">
                <wp:simplePos x="0" y="0"/>
                <wp:positionH relativeFrom="margin">
                  <wp:posOffset>102870</wp:posOffset>
                </wp:positionH>
                <wp:positionV relativeFrom="paragraph">
                  <wp:posOffset>50042</wp:posOffset>
                </wp:positionV>
                <wp:extent cx="1136469" cy="1308372"/>
                <wp:effectExtent l="0" t="0" r="6985" b="6350"/>
                <wp:wrapNone/>
                <wp:docPr id="98" name="Group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469" cy="1308372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BFDCF1" id="Group 98" o:spid="_x0000_s1026" alt="&quot;&quot;" style="position:absolute;margin-left:8.1pt;margin-top:3.95pt;width:89.5pt;height:103pt;z-index:251846656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">
                <v:shape id="Picture 194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">
                  <v:imagedata r:id="rId37" o:title="A picture containing text&#10;&#10;Description automatically generated"/>
                </v:shape>
                <v:shape id="Picture 195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">
                  <v:imagedata r:id="rId38" o:title="New Zealand flag icon - Country flags"/>
                </v:shape>
                <w10:wrap anchorx="margin"/>
              </v:group>
            </w:pict>
          </mc:Fallback>
        </mc:AlternateContent>
      </w:r>
      <w:r w:rsidR="00E80BBF">
        <w:t>are:</w:t>
      </w:r>
    </w:p>
    <w:p w14:paraId="781B21C6" w14:textId="77777777" w:rsidR="00A92AFF" w:rsidRPr="00E80BBF" w:rsidRDefault="00A92AFF" w:rsidP="00E80BBF">
      <w:pPr>
        <w:pStyle w:val="Listsecondlevel"/>
      </w:pPr>
      <w:r>
        <w:t xml:space="preserve">a </w:t>
      </w:r>
      <w:r w:rsidRPr="00E80BBF">
        <w:rPr>
          <w:b/>
          <w:bCs/>
        </w:rPr>
        <w:t>New Zealand citizen</w:t>
      </w:r>
    </w:p>
    <w:p w14:paraId="43EBA8FB" w14:textId="49041290" w:rsidR="00E80BBF" w:rsidRPr="00E80BBF" w:rsidRDefault="00FA75E5" w:rsidP="00E80BBF">
      <w:pPr>
        <w:pStyle w:val="Listsecondlevel"/>
        <w:numPr>
          <w:ilvl w:val="0"/>
          <w:numId w:val="0"/>
        </w:numPr>
        <w:ind w:left="4820"/>
        <w:rPr>
          <w:b/>
          <w:bCs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8F94FFB" wp14:editId="44F97158">
                <wp:simplePos x="0" y="0"/>
                <wp:positionH relativeFrom="margin">
                  <wp:posOffset>105410</wp:posOffset>
                </wp:positionH>
                <wp:positionV relativeFrom="paragraph">
                  <wp:posOffset>365596</wp:posOffset>
                </wp:positionV>
                <wp:extent cx="1224501" cy="1510748"/>
                <wp:effectExtent l="0" t="0" r="0" b="0"/>
                <wp:wrapNone/>
                <wp:docPr id="450" name="Group 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501" cy="1510748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451" name="Picture 451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5BFDE7" id="Group 450" o:spid="_x0000_s1026" alt="&quot;&quot;" style="position:absolute;margin-left:8.3pt;margin-top:28.8pt;width:96.4pt;height:118.95pt;z-index:251844608;mso-position-horizontal-relative:margin;mso-width-relative:margin;mso-height-relative:margin" coordsize="12084,15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">
                <v:shape id="Picture 451" o:spid="_x0000_s1027" type="#_x0000_t75" alt="A person in a red shirt&#10;&#10;Description automatically generated with medium confidence" style="position:absolute;top:3487;width:12084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">
                  <v:imagedata r:id="rId41" o:title="A person in a red shirt&#10;&#10;Description automatically generated with medium confidence"/>
                </v:shape>
                <v:shape id="Picture 452" o:spid="_x0000_s1028" type="#_x0000_t75" alt="&quot;&quot;" style="position:absolute;left:659;width:377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">
                  <v:imagedata r:id="rId42" o:title=""/>
                </v:shape>
                <w10:wrap anchorx="margin"/>
              </v:group>
            </w:pict>
          </mc:Fallback>
        </mc:AlternateContent>
      </w:r>
      <w:r w:rsidR="00E80BBF" w:rsidRPr="00E80BBF">
        <w:rPr>
          <w:b/>
          <w:bCs/>
        </w:rPr>
        <w:t>or</w:t>
      </w:r>
    </w:p>
    <w:p w14:paraId="42BE8F5B" w14:textId="113C09BA" w:rsidR="00E80BBF" w:rsidRDefault="00A92AFF" w:rsidP="00E80BBF">
      <w:pPr>
        <w:pStyle w:val="Listsecondlevel"/>
        <w:rPr>
          <w:b/>
          <w:bCs/>
        </w:rPr>
      </w:pPr>
      <w:r>
        <w:t xml:space="preserve">a </w:t>
      </w:r>
      <w:r w:rsidRPr="00E80BBF">
        <w:rPr>
          <w:b/>
          <w:bCs/>
        </w:rPr>
        <w:t xml:space="preserve">New Zealand permanent </w:t>
      </w:r>
      <w:r w:rsidR="00F57C79">
        <w:rPr>
          <w:b/>
          <w:bCs/>
        </w:rPr>
        <w:t>resident</w:t>
      </w:r>
      <w:r w:rsidR="00E80BBF">
        <w:rPr>
          <w:b/>
          <w:bCs/>
        </w:rPr>
        <w:t>.</w:t>
      </w:r>
    </w:p>
    <w:p w14:paraId="238E7EA9" w14:textId="77777777" w:rsidR="00E80BBF" w:rsidRDefault="00E80BBF" w:rsidP="00E80BBF"/>
    <w:p w14:paraId="2C9DE2C0" w14:textId="77777777" w:rsidR="00E80BBF" w:rsidRDefault="00E80BBF" w:rsidP="00E80BBF"/>
    <w:p w14:paraId="4010B2EC" w14:textId="77777777" w:rsidR="00E80BBF" w:rsidRDefault="00E80BBF" w:rsidP="00E80BBF">
      <w:pPr>
        <w:rPr>
          <w:rFonts w:cs="Arial"/>
          <w:szCs w:val="32"/>
        </w:rPr>
      </w:pPr>
      <w:r w:rsidRPr="00CB429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A54E95A" wp14:editId="183C1FDF">
                <wp:simplePos x="0" y="0"/>
                <wp:positionH relativeFrom="column">
                  <wp:posOffset>2209800</wp:posOffset>
                </wp:positionH>
                <wp:positionV relativeFrom="paragraph">
                  <wp:posOffset>-66675</wp:posOffset>
                </wp:positionV>
                <wp:extent cx="3600450" cy="2519680"/>
                <wp:effectExtent l="0" t="0" r="0" b="0"/>
                <wp:wrapNone/>
                <wp:docPr id="981439434" name="Rectangle 98143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1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10AC6E9" id="Rectangle 981439434" o:spid="_x0000_s1026" style="position:absolute;margin-left:174pt;margin-top:-5.25pt;width:283.5pt;height:198.4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fhkA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" fillcolor="#bdd6ee [1304]" stroked="f" strokeweight="1pt"/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43439C1" wp14:editId="559F61F0">
                <wp:simplePos x="0" y="0"/>
                <wp:positionH relativeFrom="margin">
                  <wp:posOffset>153398</wp:posOffset>
                </wp:positionH>
                <wp:positionV relativeFrom="paragraph">
                  <wp:posOffset>-43180</wp:posOffset>
                </wp:positionV>
                <wp:extent cx="957431" cy="1138704"/>
                <wp:effectExtent l="0" t="0" r="0" b="4445"/>
                <wp:wrapNone/>
                <wp:docPr id="1959830574" name="Group 1959830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431" cy="1138704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202425417" name="Picture 2024254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39761" name="Picture 681039761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696F13C" id="Group 1959830574" o:spid="_x0000_s1026" alt="&quot;&quot;" style="position:absolute;margin-left:12.1pt;margin-top:-3.4pt;width:75.4pt;height:89.65pt;z-index:251827200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">
                <v:shape id="Picture 202425417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">
                  <v:imagedata r:id="rId37" o:title="A picture containing text&#10;&#10;Description automatically generated"/>
                </v:shape>
                <v:shape id="Picture 681039761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">
                  <v:imagedata r:id="rId38" o:title="New Zealand flag icon - Country flags"/>
                </v:shape>
                <w10:wrap anchorx="margin"/>
              </v:group>
            </w:pict>
          </mc:Fallback>
        </mc:AlternateContent>
      </w:r>
      <w:r w:rsidRPr="000C1D66">
        <w:rPr>
          <w:rFonts w:cs="Arial"/>
          <w:szCs w:val="32"/>
        </w:rPr>
        <w:t>A</w:t>
      </w:r>
      <w:r w:rsidRPr="00117943">
        <w:rPr>
          <w:rFonts w:cs="Arial"/>
          <w:b/>
          <w:bCs/>
          <w:szCs w:val="32"/>
        </w:rPr>
        <w:t xml:space="preserve"> New Zealand citizen</w:t>
      </w:r>
      <w:r w:rsidRPr="00117943">
        <w:rPr>
          <w:rFonts w:cs="Arial"/>
          <w:szCs w:val="32"/>
        </w:rPr>
        <w:t xml:space="preserve"> is someone who </w:t>
      </w:r>
      <w:r>
        <w:rPr>
          <w:rFonts w:cs="Arial"/>
          <w:szCs w:val="32"/>
        </w:rPr>
        <w:t>can get a New Zealand passport</w:t>
      </w:r>
      <w:r w:rsidRPr="00117943">
        <w:rPr>
          <w:rFonts w:cs="Arial"/>
          <w:szCs w:val="32"/>
        </w:rPr>
        <w:t>.</w:t>
      </w:r>
    </w:p>
    <w:p w14:paraId="5BACD309" w14:textId="77777777" w:rsidR="00E80BBF" w:rsidRDefault="00E80BBF" w:rsidP="00E80BBF">
      <w:pPr>
        <w:rPr>
          <w:rFonts w:cs="Arial"/>
          <w:szCs w:val="32"/>
        </w:rPr>
      </w:pPr>
      <w:r w:rsidRPr="000C1D66"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FE54679" wp14:editId="0621E342">
                <wp:simplePos x="0" y="0"/>
                <wp:positionH relativeFrom="margin">
                  <wp:align>left</wp:align>
                </wp:positionH>
                <wp:positionV relativeFrom="paragraph">
                  <wp:posOffset>404436</wp:posOffset>
                </wp:positionV>
                <wp:extent cx="1679944" cy="1063256"/>
                <wp:effectExtent l="0" t="0" r="0" b="381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5F6E62" id="Group 29" o:spid="_x0000_s1026" alt="&quot;&quot;" style="position:absolute;margin-left:0;margin-top:31.85pt;width:132.3pt;height:83.7pt;z-index:251822080;mso-position-horizontal:left;mso-position-horizontal-relative:margin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">
                <v:shape id="Picture 30" o:spid="_x0000_s1027" type="#_x0000_t75" alt="&quot;&quot;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">
                  <v:imagedata r:id="rId45" o:title=""/>
                </v:shape>
                <v:shape id="Picture 31" o:spid="_x0000_s1028" type="#_x0000_t75" alt="&quot;&quot;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">
                  <v:imagedata r:id="rId46" o:title=""/>
                </v:shape>
                <w10:wrap anchorx="margin"/>
              </v:group>
            </w:pict>
          </mc:Fallback>
        </mc:AlternateContent>
      </w:r>
    </w:p>
    <w:p w14:paraId="1028EF2B" w14:textId="77777777" w:rsidR="00E80BBF" w:rsidRDefault="00E80BBF" w:rsidP="00E80BBF">
      <w:pPr>
        <w:rPr>
          <w:rFonts w:cs="Arial"/>
          <w:szCs w:val="32"/>
        </w:rPr>
      </w:pPr>
    </w:p>
    <w:p w14:paraId="0D6BF182" w14:textId="77777777" w:rsidR="00E80BBF" w:rsidRDefault="00E80BBF" w:rsidP="00E80BBF">
      <w:pPr>
        <w:rPr>
          <w:rFonts w:cs="Arial"/>
          <w:szCs w:val="32"/>
        </w:rPr>
      </w:pPr>
      <w:r>
        <w:rPr>
          <w:rFonts w:cs="Arial"/>
          <w:szCs w:val="32"/>
        </w:rPr>
        <w:t xml:space="preserve">Most New Zealand citizens were born in New Zealand. </w:t>
      </w:r>
    </w:p>
    <w:p w14:paraId="011CB424" w14:textId="77777777" w:rsidR="00E80BBF" w:rsidRDefault="00E80BBF" w:rsidP="00E80BBF">
      <w:pPr>
        <w:rPr>
          <w:rFonts w:cs="Arial"/>
          <w:szCs w:val="32"/>
        </w:rPr>
      </w:pPr>
    </w:p>
    <w:p w14:paraId="45376720" w14:textId="77777777" w:rsidR="00E80BBF" w:rsidRPr="001B37E6" w:rsidRDefault="00E80BBF" w:rsidP="00E80BBF">
      <w:pPr>
        <w:rPr>
          <w:rFonts w:cs="Arial"/>
          <w:szCs w:val="32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B37C80F" wp14:editId="369F4C3A">
                <wp:simplePos x="0" y="0"/>
                <wp:positionH relativeFrom="margin">
                  <wp:posOffset>2209800</wp:posOffset>
                </wp:positionH>
                <wp:positionV relativeFrom="paragraph">
                  <wp:posOffset>243840</wp:posOffset>
                </wp:positionV>
                <wp:extent cx="3581400" cy="2886075"/>
                <wp:effectExtent l="0" t="0" r="0" b="95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886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60A4C8" id="Rectangle 45" o:spid="_x0000_s1026" style="position:absolute;margin-left:174pt;margin-top:19.2pt;width:282pt;height:227.2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766F009" wp14:editId="5E7D094E">
                <wp:simplePos x="0" y="0"/>
                <wp:positionH relativeFrom="margin">
                  <wp:posOffset>106725</wp:posOffset>
                </wp:positionH>
                <wp:positionV relativeFrom="paragraph">
                  <wp:posOffset>224246</wp:posOffset>
                </wp:positionV>
                <wp:extent cx="957431" cy="1138704"/>
                <wp:effectExtent l="0" t="0" r="0" b="4445"/>
                <wp:wrapNone/>
                <wp:docPr id="1602322989" name="Group 16023229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431" cy="1138704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2035278205" name="Picture 20352782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968132" name="Picture 1242968132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8CA378" id="Group 1602322989" o:spid="_x0000_s1026" alt="&quot;&quot;" style="position:absolute;margin-left:8.4pt;margin-top:17.65pt;width:75.4pt;height:89.65pt;z-index:251828224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">
                <v:shape id="Picture 2035278205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">
                  <v:imagedata r:id="rId37" o:title="A picture containing text&#10;&#10;Description automatically generated"/>
                </v:shape>
                <v:shape id="Picture 1242968132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">
                  <v:imagedata r:id="rId38" o:title="New Zealand flag icon - Country flags"/>
                </v:shape>
                <w10:wrap anchorx="margin"/>
              </v:group>
            </w:pict>
          </mc:Fallback>
        </mc:AlternateContent>
      </w:r>
    </w:p>
    <w:p w14:paraId="797C0A3E" w14:textId="77777777" w:rsidR="00E80BBF" w:rsidRPr="00117943" w:rsidRDefault="00E80BBF" w:rsidP="00E80BBF">
      <w:r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287DA9FA" wp14:editId="015F0DC1">
            <wp:simplePos x="0" y="0"/>
            <wp:positionH relativeFrom="column">
              <wp:posOffset>1032786</wp:posOffset>
            </wp:positionH>
            <wp:positionV relativeFrom="paragraph">
              <wp:posOffset>258307</wp:posOffset>
            </wp:positionV>
            <wp:extent cx="577850" cy="577850"/>
            <wp:effectExtent l="0" t="0" r="0" b="0"/>
            <wp:wrapNone/>
            <wp:docPr id="1422699268" name="Graphic 14226992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9268" name="Graphic 14226992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D66">
        <w:rPr>
          <w:rFonts w:cs="Arial"/>
          <w:szCs w:val="32"/>
        </w:rPr>
        <w:t>A</w:t>
      </w:r>
      <w:r w:rsidRPr="00117943">
        <w:rPr>
          <w:rFonts w:cs="Arial"/>
          <w:b/>
          <w:bCs/>
          <w:szCs w:val="32"/>
        </w:rPr>
        <w:t xml:space="preserve"> </w:t>
      </w:r>
      <w:r>
        <w:rPr>
          <w:rFonts w:cs="Arial"/>
          <w:b/>
          <w:bCs/>
          <w:szCs w:val="32"/>
        </w:rPr>
        <w:t xml:space="preserve">New Zealand </w:t>
      </w:r>
      <w:r w:rsidRPr="00117943">
        <w:rPr>
          <w:rFonts w:cs="Arial"/>
          <w:b/>
          <w:bCs/>
          <w:szCs w:val="32"/>
        </w:rPr>
        <w:t>permanent resident</w:t>
      </w:r>
      <w:r w:rsidRPr="00117943">
        <w:rPr>
          <w:rFonts w:cs="Arial"/>
          <w:szCs w:val="32"/>
        </w:rPr>
        <w:t xml:space="preserve"> is someone who: </w:t>
      </w:r>
    </w:p>
    <w:p w14:paraId="26A1ED1A" w14:textId="77777777" w:rsidR="00E80BBF" w:rsidRDefault="00E80BBF" w:rsidP="00E80BBF">
      <w:pPr>
        <w:pStyle w:val="ListParagraph"/>
      </w:pPr>
      <w:r>
        <w:t>is not a New Zealand Citizen.</w:t>
      </w:r>
    </w:p>
    <w:p w14:paraId="2D11CC99" w14:textId="77777777" w:rsidR="00E80BBF" w:rsidRPr="00510E8F" w:rsidRDefault="00E80BBF" w:rsidP="00A95050">
      <w:pPr>
        <w:pStyle w:val="ListParagraph"/>
        <w:rPr>
          <w:rFonts w:eastAsia="Times New Roman"/>
          <w:lang w:val="en-NZ" w:eastAsia="en-GB"/>
        </w:rPr>
      </w:pPr>
      <w:r w:rsidRPr="00117943">
        <w:rPr>
          <w:noProof/>
          <w:lang w:val="en-NZ" w:eastAsia="en-NZ"/>
        </w:rPr>
        <w:drawing>
          <wp:anchor distT="0" distB="0" distL="114300" distR="114300" simplePos="0" relativeHeight="251823104" behindDoc="0" locked="0" layoutInCell="1" allowOverlap="1" wp14:anchorId="192F636D" wp14:editId="5D181EB6">
            <wp:simplePos x="0" y="0"/>
            <wp:positionH relativeFrom="margin">
              <wp:align>left</wp:align>
            </wp:positionH>
            <wp:positionV relativeFrom="paragraph">
              <wp:posOffset>21470</wp:posOffset>
            </wp:positionV>
            <wp:extent cx="1780580" cy="1301750"/>
            <wp:effectExtent l="0" t="0" r="0" b="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8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943">
        <w:t>has been told by the government they can live in New Zealand all the time.</w:t>
      </w:r>
    </w:p>
    <w:p w14:paraId="7E13BC3E" w14:textId="77777777" w:rsidR="00921C66" w:rsidRDefault="00921C66" w:rsidP="00510E8F">
      <w:pPr>
        <w:rPr>
          <w:rFonts w:eastAsia="Times New Roman"/>
          <w:lang w:val="en-NZ" w:eastAsia="en-GB"/>
        </w:rPr>
      </w:pPr>
    </w:p>
    <w:p w14:paraId="56299D65" w14:textId="77777777" w:rsidR="00510E8F" w:rsidRDefault="0003779D" w:rsidP="00510E8F">
      <w:pPr>
        <w:rPr>
          <w:rFonts w:eastAsia="Times New Roman"/>
          <w:lang w:val="en-NZ" w:eastAsia="en-GB"/>
        </w:rPr>
      </w:pPr>
      <w:r w:rsidRPr="00A07401">
        <w:rPr>
          <w:noProof/>
          <w:lang w:val="en-NZ" w:eastAsia="en-NZ"/>
        </w:rPr>
        <w:drawing>
          <wp:anchor distT="0" distB="0" distL="114300" distR="114300" simplePos="0" relativeHeight="251883520" behindDoc="0" locked="0" layoutInCell="1" allowOverlap="1" wp14:anchorId="656591BE" wp14:editId="43623F52">
            <wp:simplePos x="0" y="0"/>
            <wp:positionH relativeFrom="margin">
              <wp:posOffset>0</wp:posOffset>
            </wp:positionH>
            <wp:positionV relativeFrom="paragraph">
              <wp:posOffset>214630</wp:posOffset>
            </wp:positionV>
            <wp:extent cx="874395" cy="874395"/>
            <wp:effectExtent l="0" t="0" r="1905" b="1905"/>
            <wp:wrapNone/>
            <wp:docPr id="1192639180" name="Picture 1192639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39180" name="Picture 1192639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401">
        <w:rPr>
          <w:noProof/>
          <w:lang w:val="en-NZ" w:eastAsia="en-NZ"/>
        </w:rPr>
        <w:drawing>
          <wp:anchor distT="0" distB="0" distL="114300" distR="114300" simplePos="0" relativeHeight="251885568" behindDoc="0" locked="0" layoutInCell="1" allowOverlap="1" wp14:anchorId="653F3AE7" wp14:editId="6F8856CD">
            <wp:simplePos x="0" y="0"/>
            <wp:positionH relativeFrom="margin">
              <wp:posOffset>1001395</wp:posOffset>
            </wp:positionH>
            <wp:positionV relativeFrom="paragraph">
              <wp:posOffset>213360</wp:posOffset>
            </wp:positionV>
            <wp:extent cx="874395" cy="874395"/>
            <wp:effectExtent l="0" t="0" r="1905" b="1905"/>
            <wp:wrapNone/>
            <wp:docPr id="38734264" name="Picture 387342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4264" name="Picture 387342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99428A1" wp14:editId="78052F0F">
                <wp:simplePos x="0" y="0"/>
                <wp:positionH relativeFrom="margin">
                  <wp:posOffset>2209800</wp:posOffset>
                </wp:positionH>
                <wp:positionV relativeFrom="paragraph">
                  <wp:posOffset>201931</wp:posOffset>
                </wp:positionV>
                <wp:extent cx="3544570" cy="883920"/>
                <wp:effectExtent l="0" t="0" r="0" b="0"/>
                <wp:wrapNone/>
                <wp:docPr id="883778849" name="Rectangle 883778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83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CB59B4D" id="Rectangle 883778849" o:spid="_x0000_s1026" style="position:absolute;margin-left:174pt;margin-top:15.9pt;width:279.1pt;height:69.6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" fillcolor="#fff2cc [663]" stroked="f" strokeweight="1pt">
                <w10:wrap anchorx="margin"/>
              </v:rect>
            </w:pict>
          </mc:Fallback>
        </mc:AlternateContent>
      </w:r>
    </w:p>
    <w:p w14:paraId="158803BC" w14:textId="77777777" w:rsidR="00510E8F" w:rsidRDefault="00510E8F" w:rsidP="0003779D">
      <w:pPr>
        <w:ind w:right="95"/>
        <w:rPr>
          <w:rFonts w:eastAsia="Times New Roman"/>
          <w:lang w:val="en-NZ" w:eastAsia="en-GB"/>
        </w:rPr>
      </w:pPr>
      <w:r>
        <w:rPr>
          <w:rFonts w:eastAsia="Times New Roman"/>
          <w:lang w:val="en-NZ" w:eastAsia="en-GB"/>
        </w:rPr>
        <w:t xml:space="preserve">You will get a </w:t>
      </w:r>
      <w:r w:rsidRPr="00510E8F">
        <w:rPr>
          <w:rFonts w:eastAsia="Times New Roman"/>
          <w:b/>
          <w:bCs/>
          <w:lang w:val="en-NZ" w:eastAsia="en-GB"/>
        </w:rPr>
        <w:t>voting pack</w:t>
      </w:r>
      <w:r>
        <w:rPr>
          <w:rFonts w:eastAsia="Times New Roman"/>
          <w:lang w:val="en-NZ" w:eastAsia="en-GB"/>
        </w:rPr>
        <w:t xml:space="preserve"> in the mail </w:t>
      </w:r>
      <w:r w:rsidRPr="0003779D">
        <w:rPr>
          <w:rFonts w:eastAsia="Times New Roman"/>
          <w:lang w:val="en-NZ" w:eastAsia="en-GB"/>
        </w:rPr>
        <w:t>from</w:t>
      </w:r>
      <w:r w:rsidRPr="0003779D">
        <w:rPr>
          <w:rFonts w:eastAsia="Times New Roman"/>
          <w:b/>
          <w:bCs/>
          <w:lang w:val="en-NZ" w:eastAsia="en-GB"/>
        </w:rPr>
        <w:t xml:space="preserve"> 29 June 2024</w:t>
      </w:r>
      <w:r>
        <w:rPr>
          <w:rFonts w:eastAsia="Times New Roman"/>
          <w:lang w:val="en-NZ" w:eastAsia="en-GB"/>
        </w:rPr>
        <w:t>.</w:t>
      </w:r>
    </w:p>
    <w:p w14:paraId="1E04072F" w14:textId="77777777" w:rsidR="00510E8F" w:rsidRDefault="00510E8F" w:rsidP="00510E8F">
      <w:pPr>
        <w:rPr>
          <w:rFonts w:eastAsia="Times New Roman"/>
          <w:lang w:val="en-NZ" w:eastAsia="en-GB"/>
        </w:rPr>
      </w:pPr>
    </w:p>
    <w:p w14:paraId="1B945F48" w14:textId="77777777" w:rsidR="00510E8F" w:rsidRDefault="00510E8F" w:rsidP="00510E8F">
      <w:pPr>
        <w:rPr>
          <w:rFonts w:eastAsia="Times New Roman"/>
          <w:lang w:val="en-NZ" w:eastAsia="en-GB"/>
        </w:rPr>
      </w:pPr>
    </w:p>
    <w:p w14:paraId="26181264" w14:textId="77777777" w:rsidR="00510E8F" w:rsidRDefault="00510E8F" w:rsidP="00510E8F">
      <w:pPr>
        <w:rPr>
          <w:rFonts w:eastAsia="Times New Roman"/>
          <w:lang w:val="en-NZ" w:eastAsia="en-GB"/>
        </w:rPr>
      </w:pPr>
    </w:p>
    <w:p w14:paraId="60D73804" w14:textId="77777777" w:rsidR="00C15D6B" w:rsidRDefault="00C15D6B" w:rsidP="00510E8F">
      <w:pPr>
        <w:rPr>
          <w:rFonts w:eastAsia="Times New Roman"/>
          <w:lang w:val="en-NZ" w:eastAsia="en-GB"/>
        </w:rPr>
      </w:pPr>
    </w:p>
    <w:p w14:paraId="048659E1" w14:textId="77777777" w:rsidR="00510E8F" w:rsidRDefault="0003779D" w:rsidP="00510E8F">
      <w:pPr>
        <w:rPr>
          <w:rFonts w:eastAsia="Times New Roman"/>
          <w:lang w:val="en-NZ" w:eastAsia="en-GB"/>
        </w:rPr>
      </w:pPr>
      <w:r w:rsidRPr="00CB429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6B5BD47" wp14:editId="7DDADC5C">
                <wp:simplePos x="0" y="0"/>
                <wp:positionH relativeFrom="margin">
                  <wp:align>right</wp:align>
                </wp:positionH>
                <wp:positionV relativeFrom="paragraph">
                  <wp:posOffset>-66675</wp:posOffset>
                </wp:positionV>
                <wp:extent cx="3544570" cy="1731645"/>
                <wp:effectExtent l="0" t="0" r="0" b="1905"/>
                <wp:wrapNone/>
                <wp:docPr id="552893729" name="Rectangle 55289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7316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E89CD9" id="Rectangle 552893729" o:spid="_x0000_s1026" style="position:absolute;margin-left:227.9pt;margin-top:-5.25pt;width:279.1pt;height:136.35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  <w:r w:rsidR="002553EA">
        <w:rPr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00486B20" wp14:editId="1F198BEE">
            <wp:simplePos x="0" y="0"/>
            <wp:positionH relativeFrom="margin">
              <wp:align>left</wp:align>
            </wp:positionH>
            <wp:positionV relativeFrom="paragraph">
              <wp:posOffset>7979</wp:posOffset>
            </wp:positionV>
            <wp:extent cx="1333784" cy="1431235"/>
            <wp:effectExtent l="0" t="0" r="0" b="0"/>
            <wp:wrapNone/>
            <wp:docPr id="1483906157" name="Picture 1483906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36966" name="Picture 1950036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84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8F">
        <w:rPr>
          <w:rFonts w:eastAsia="Times New Roman"/>
          <w:lang w:val="en-NZ" w:eastAsia="en-GB"/>
        </w:rPr>
        <w:t xml:space="preserve">A </w:t>
      </w:r>
      <w:r w:rsidR="00510E8F" w:rsidRPr="00510E8F">
        <w:rPr>
          <w:rFonts w:eastAsia="Times New Roman"/>
          <w:b/>
          <w:bCs/>
          <w:lang w:val="en-NZ" w:eastAsia="en-GB"/>
        </w:rPr>
        <w:t>voting pack</w:t>
      </w:r>
      <w:r w:rsidR="00510E8F">
        <w:rPr>
          <w:rFonts w:eastAsia="Times New Roman"/>
          <w:lang w:val="en-NZ" w:eastAsia="en-GB"/>
        </w:rPr>
        <w:t xml:space="preserve"> has:</w:t>
      </w:r>
    </w:p>
    <w:p w14:paraId="3132AE28" w14:textId="77777777" w:rsidR="00510E8F" w:rsidRDefault="00510E8F" w:rsidP="00510E8F">
      <w:pPr>
        <w:pStyle w:val="ListParagraph"/>
        <w:rPr>
          <w:lang w:eastAsia="en-GB"/>
        </w:rPr>
      </w:pPr>
      <w:r>
        <w:rPr>
          <w:lang w:eastAsia="en-GB"/>
        </w:rPr>
        <w:t>information on how to vote</w:t>
      </w:r>
    </w:p>
    <w:p w14:paraId="00500ED3" w14:textId="77777777" w:rsidR="00510E8F" w:rsidRDefault="00510E8F" w:rsidP="00510E8F">
      <w:pPr>
        <w:pStyle w:val="ListParagraph"/>
        <w:rPr>
          <w:lang w:eastAsia="en-GB"/>
        </w:rPr>
      </w:pPr>
      <w:r>
        <w:rPr>
          <w:lang w:eastAsia="en-GB"/>
        </w:rPr>
        <w:t xml:space="preserve">the </w:t>
      </w:r>
      <w:r w:rsidR="00512A58">
        <w:rPr>
          <w:lang w:eastAsia="en-GB"/>
        </w:rPr>
        <w:t>form</w:t>
      </w:r>
      <w:r>
        <w:rPr>
          <w:lang w:eastAsia="en-GB"/>
        </w:rPr>
        <w:t xml:space="preserve"> to put your vote on.</w:t>
      </w:r>
    </w:p>
    <w:p w14:paraId="1A556369" w14:textId="351A6BE8" w:rsidR="00510E8F" w:rsidRDefault="00FA75E5" w:rsidP="00510E8F">
      <w:pPr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105CE363" wp14:editId="3219FA3C">
            <wp:simplePos x="0" y="0"/>
            <wp:positionH relativeFrom="margin">
              <wp:posOffset>0</wp:posOffset>
            </wp:positionH>
            <wp:positionV relativeFrom="paragraph">
              <wp:posOffset>285873</wp:posOffset>
            </wp:positionV>
            <wp:extent cx="1333500" cy="1333500"/>
            <wp:effectExtent l="0" t="0" r="0" b="0"/>
            <wp:wrapNone/>
            <wp:docPr id="915741777" name="Picture 9157417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41777" name="Picture 9157417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373CF" w14:textId="4809A562" w:rsidR="00510E8F" w:rsidRDefault="00510E8F" w:rsidP="00510E8F">
      <w:pPr>
        <w:rPr>
          <w:rFonts w:eastAsia="Times New Roman"/>
          <w:lang w:eastAsia="en-GB"/>
        </w:rPr>
      </w:pPr>
    </w:p>
    <w:p w14:paraId="430EAB0A" w14:textId="2FFEE386" w:rsidR="00510E8F" w:rsidRDefault="00510E8F" w:rsidP="00510E8F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If your voting pack does not arrive you can do a </w:t>
      </w:r>
      <w:r w:rsidRPr="00B861C3">
        <w:rPr>
          <w:rFonts w:eastAsia="Times New Roman"/>
          <w:lang w:eastAsia="en-GB"/>
        </w:rPr>
        <w:t>special vote</w:t>
      </w:r>
      <w:r>
        <w:rPr>
          <w:rFonts w:eastAsia="Times New Roman"/>
          <w:lang w:eastAsia="en-GB"/>
        </w:rPr>
        <w:t>.</w:t>
      </w:r>
    </w:p>
    <w:p w14:paraId="24C47EB1" w14:textId="77777777" w:rsidR="00B861C3" w:rsidRDefault="00B861C3" w:rsidP="00510E8F">
      <w:pPr>
        <w:rPr>
          <w:rFonts w:eastAsia="Times New Roman"/>
          <w:lang w:eastAsia="en-GB"/>
        </w:rPr>
      </w:pPr>
    </w:p>
    <w:p w14:paraId="213D20E6" w14:textId="0274C2D3" w:rsidR="00B861C3" w:rsidRDefault="00A51D27" w:rsidP="00510E8F">
      <w:pPr>
        <w:rPr>
          <w:rFonts w:eastAsia="Times New Roman"/>
          <w:lang w:eastAsia="en-GB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940864" behindDoc="0" locked="0" layoutInCell="1" allowOverlap="1" wp14:anchorId="332F3DC5" wp14:editId="7B741A13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1247775" cy="1162932"/>
            <wp:effectExtent l="0" t="0" r="0" b="0"/>
            <wp:wrapNone/>
            <wp:docPr id="1364043929" name="Picture 136404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43929" name="Picture 136404392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6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3CDCE" w14:textId="0B1D69E9" w:rsidR="00B861C3" w:rsidRDefault="00B861C3" w:rsidP="00510E8F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The Tauranga City Council can tell you how to do a </w:t>
      </w:r>
      <w:r w:rsidRPr="00B861C3">
        <w:rPr>
          <w:rFonts w:eastAsia="Times New Roman"/>
          <w:lang w:eastAsia="en-GB"/>
        </w:rPr>
        <w:t>special vote</w:t>
      </w:r>
      <w:r>
        <w:rPr>
          <w:rFonts w:eastAsia="Times New Roman"/>
          <w:lang w:eastAsia="en-GB"/>
        </w:rPr>
        <w:t xml:space="preserve">. </w:t>
      </w:r>
    </w:p>
    <w:p w14:paraId="159B1ECC" w14:textId="77777777" w:rsidR="00B861C3" w:rsidRDefault="00B861C3" w:rsidP="00510E8F">
      <w:pPr>
        <w:rPr>
          <w:rFonts w:eastAsia="Times New Roman"/>
          <w:lang w:eastAsia="en-GB"/>
        </w:rPr>
      </w:pPr>
    </w:p>
    <w:p w14:paraId="7AF92C1B" w14:textId="77777777" w:rsidR="00B861C3" w:rsidRDefault="00B861C3" w:rsidP="00510E8F">
      <w:pPr>
        <w:rPr>
          <w:rFonts w:eastAsia="Times New Roman"/>
          <w:lang w:eastAsia="en-GB"/>
        </w:rPr>
      </w:pPr>
    </w:p>
    <w:p w14:paraId="441E0A42" w14:textId="77777777" w:rsidR="00B861C3" w:rsidRDefault="002553EA" w:rsidP="00510E8F">
      <w:pPr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53E8817F" wp14:editId="29A1A24B">
            <wp:simplePos x="0" y="0"/>
            <wp:positionH relativeFrom="margin">
              <wp:align>left</wp:align>
            </wp:positionH>
            <wp:positionV relativeFrom="paragraph">
              <wp:posOffset>6903</wp:posOffset>
            </wp:positionV>
            <wp:extent cx="1333784" cy="1333784"/>
            <wp:effectExtent l="0" t="0" r="0" b="0"/>
            <wp:wrapNone/>
            <wp:docPr id="2060384395" name="Picture 2060384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84395" name="Picture 2060384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84" cy="133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3">
        <w:rPr>
          <w:rFonts w:eastAsia="Times New Roman"/>
          <w:lang w:eastAsia="en-GB"/>
        </w:rPr>
        <w:t xml:space="preserve">To get information </w:t>
      </w:r>
      <w:r w:rsidR="0050037A">
        <w:rPr>
          <w:rFonts w:eastAsia="Times New Roman"/>
          <w:lang w:eastAsia="en-GB"/>
        </w:rPr>
        <w:t>on</w:t>
      </w:r>
      <w:r w:rsidR="00B861C3">
        <w:rPr>
          <w:rFonts w:eastAsia="Times New Roman"/>
          <w:lang w:eastAsia="en-GB"/>
        </w:rPr>
        <w:t xml:space="preserve"> how to do a special vote you can:</w:t>
      </w:r>
    </w:p>
    <w:p w14:paraId="4F7C68F5" w14:textId="77777777" w:rsidR="00B861C3" w:rsidRDefault="00B861C3" w:rsidP="00B861C3">
      <w:pPr>
        <w:pStyle w:val="ListParagraph"/>
        <w:rPr>
          <w:lang w:eastAsia="en-GB"/>
        </w:rPr>
      </w:pPr>
      <w:r w:rsidRPr="00B861C3">
        <w:rPr>
          <w:b/>
          <w:bCs/>
          <w:lang w:eastAsia="en-GB"/>
        </w:rPr>
        <w:t>email</w:t>
      </w:r>
      <w:r>
        <w:rPr>
          <w:lang w:eastAsia="en-GB"/>
        </w:rPr>
        <w:t>:</w:t>
      </w:r>
    </w:p>
    <w:p w14:paraId="72D356D1" w14:textId="77777777" w:rsidR="00B861C3" w:rsidRPr="00B861C3" w:rsidRDefault="00B861C3" w:rsidP="00B861C3">
      <w:pPr>
        <w:pStyle w:val="ListParagraph"/>
        <w:numPr>
          <w:ilvl w:val="0"/>
          <w:numId w:val="0"/>
        </w:numPr>
        <w:ind w:left="4167"/>
        <w:rPr>
          <w:b/>
          <w:bCs/>
          <w:lang w:eastAsia="en-GB"/>
        </w:rPr>
      </w:pPr>
      <w:r w:rsidRPr="00B861C3">
        <w:rPr>
          <w:b/>
          <w:bCs/>
          <w:lang w:eastAsia="en-GB"/>
        </w:rPr>
        <w:t>election24@tauranga.govt.nz</w:t>
      </w:r>
    </w:p>
    <w:p w14:paraId="30B68BA2" w14:textId="77777777" w:rsidR="00B861C3" w:rsidRDefault="002553EA" w:rsidP="00B861C3">
      <w:pPr>
        <w:pStyle w:val="ListParagraph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3760" behindDoc="0" locked="0" layoutInCell="1" allowOverlap="1" wp14:anchorId="7C9AA496" wp14:editId="38DBF090">
            <wp:simplePos x="0" y="0"/>
            <wp:positionH relativeFrom="margin">
              <wp:align>left</wp:align>
            </wp:positionH>
            <wp:positionV relativeFrom="paragraph">
              <wp:posOffset>49309</wp:posOffset>
            </wp:positionV>
            <wp:extent cx="1383527" cy="1383527"/>
            <wp:effectExtent l="0" t="0" r="0" b="7620"/>
            <wp:wrapNone/>
            <wp:docPr id="457428647" name="Picture 4574286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28647" name="Picture 457428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14" cy="138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3" w:rsidRPr="00B861C3">
        <w:rPr>
          <w:b/>
          <w:bCs/>
          <w:lang w:eastAsia="en-GB"/>
        </w:rPr>
        <w:t>phone</w:t>
      </w:r>
      <w:r w:rsidR="00B861C3">
        <w:rPr>
          <w:lang w:eastAsia="en-GB"/>
        </w:rPr>
        <w:t>:</w:t>
      </w:r>
    </w:p>
    <w:p w14:paraId="66179B7E" w14:textId="77777777" w:rsidR="00B861C3" w:rsidRPr="00B861C3" w:rsidRDefault="00B861C3" w:rsidP="00B861C3">
      <w:pPr>
        <w:pStyle w:val="ListParagraph"/>
        <w:numPr>
          <w:ilvl w:val="0"/>
          <w:numId w:val="0"/>
        </w:numPr>
        <w:ind w:left="4167"/>
        <w:rPr>
          <w:b/>
          <w:bCs/>
          <w:lang w:eastAsia="en-GB"/>
        </w:rPr>
      </w:pPr>
      <w:r w:rsidRPr="00B861C3">
        <w:rPr>
          <w:b/>
          <w:bCs/>
          <w:lang w:eastAsia="en-GB"/>
        </w:rPr>
        <w:t>07 577 7000</w:t>
      </w:r>
    </w:p>
    <w:p w14:paraId="32B52237" w14:textId="77777777" w:rsidR="00B861C3" w:rsidRDefault="00B861C3" w:rsidP="00B861C3">
      <w:pPr>
        <w:rPr>
          <w:rFonts w:eastAsia="Times New Roman"/>
          <w:lang w:eastAsia="en-GB"/>
        </w:rPr>
      </w:pPr>
    </w:p>
    <w:p w14:paraId="6E4EC889" w14:textId="77777777" w:rsidR="00B861C3" w:rsidRDefault="0050037A" w:rsidP="00B861C3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When </w:t>
      </w:r>
      <w:r w:rsidR="00B861C3">
        <w:rPr>
          <w:lang w:eastAsia="en-GB"/>
        </w:rPr>
        <w:t>to vote</w:t>
      </w:r>
    </w:p>
    <w:p w14:paraId="5F70252E" w14:textId="77777777" w:rsidR="00B861C3" w:rsidRPr="00B07117" w:rsidRDefault="00B861C3" w:rsidP="00B861C3">
      <w:pPr>
        <w:rPr>
          <w:sz w:val="26"/>
          <w:szCs w:val="18"/>
          <w:lang w:eastAsia="en-GB"/>
        </w:rPr>
      </w:pPr>
    </w:p>
    <w:p w14:paraId="6C4F47D3" w14:textId="77777777" w:rsidR="00B861C3" w:rsidRPr="00B07117" w:rsidRDefault="00B861C3" w:rsidP="00B861C3">
      <w:pPr>
        <w:rPr>
          <w:sz w:val="26"/>
          <w:szCs w:val="18"/>
          <w:lang w:eastAsia="en-GB"/>
        </w:rPr>
      </w:pPr>
    </w:p>
    <w:p w14:paraId="38835BFE" w14:textId="77777777" w:rsidR="00B861C3" w:rsidRDefault="002553EA" w:rsidP="00B861C3">
      <w:pPr>
        <w:rPr>
          <w:b/>
          <w:bCs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9904" behindDoc="0" locked="0" layoutInCell="1" allowOverlap="1" wp14:anchorId="24F77208" wp14:editId="24FF2FEA">
            <wp:simplePos x="0" y="0"/>
            <wp:positionH relativeFrom="margin">
              <wp:posOffset>1009319</wp:posOffset>
            </wp:positionH>
            <wp:positionV relativeFrom="paragraph">
              <wp:posOffset>7620</wp:posOffset>
            </wp:positionV>
            <wp:extent cx="884555" cy="884555"/>
            <wp:effectExtent l="0" t="0" r="0" b="0"/>
            <wp:wrapNone/>
            <wp:docPr id="909761692" name="Picture 9097616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61692" name="Picture 9097616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97856" behindDoc="0" locked="0" layoutInCell="1" allowOverlap="1" wp14:anchorId="42D2B05E" wp14:editId="68A88B91">
            <wp:simplePos x="0" y="0"/>
            <wp:positionH relativeFrom="margin">
              <wp:align>left</wp:align>
            </wp:positionH>
            <wp:positionV relativeFrom="paragraph">
              <wp:posOffset>7896</wp:posOffset>
            </wp:positionV>
            <wp:extent cx="882594" cy="882594"/>
            <wp:effectExtent l="0" t="0" r="0" b="0"/>
            <wp:wrapNone/>
            <wp:docPr id="1600357716" name="Picture 16003577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57716" name="Picture 16003577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8" cy="88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3">
        <w:rPr>
          <w:lang w:eastAsia="en-GB"/>
        </w:rPr>
        <w:t xml:space="preserve">Election day for the Tauranga City Council election is </w:t>
      </w:r>
      <w:r w:rsidR="00B861C3" w:rsidRPr="00C15D6B">
        <w:rPr>
          <w:b/>
          <w:bCs/>
          <w:lang w:eastAsia="en-GB"/>
        </w:rPr>
        <w:t xml:space="preserve">Saturday </w:t>
      </w:r>
      <w:r w:rsidR="00B861C3" w:rsidRPr="00C15D6B">
        <w:rPr>
          <w:b/>
          <w:bCs/>
          <w:lang w:eastAsia="en-GB"/>
        </w:rPr>
        <w:br/>
        <w:t>20 July 2024.</w:t>
      </w:r>
    </w:p>
    <w:p w14:paraId="329AF2BB" w14:textId="77777777" w:rsidR="00690D8B" w:rsidRDefault="00690D8B" w:rsidP="00B861C3">
      <w:pPr>
        <w:rPr>
          <w:b/>
          <w:bCs/>
          <w:lang w:eastAsia="en-GB"/>
        </w:rPr>
      </w:pPr>
    </w:p>
    <w:p w14:paraId="122C0C01" w14:textId="182FA828" w:rsidR="00690D8B" w:rsidRDefault="00690D8B" w:rsidP="00B861C3">
      <w:pPr>
        <w:rPr>
          <w:b/>
          <w:bCs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 wp14:anchorId="7B8F5E54" wp14:editId="0E506BFB">
            <wp:simplePos x="0" y="0"/>
            <wp:positionH relativeFrom="margin">
              <wp:posOffset>276225</wp:posOffset>
            </wp:positionH>
            <wp:positionV relativeFrom="paragraph">
              <wp:posOffset>35560</wp:posOffset>
            </wp:positionV>
            <wp:extent cx="1019175" cy="1172281"/>
            <wp:effectExtent l="0" t="0" r="0" b="8890"/>
            <wp:wrapNone/>
            <wp:docPr id="1309886291" name="Picture 1309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02963" name="Picture 3225029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7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B1B22" w14:textId="2F5E0763" w:rsidR="00690D8B" w:rsidRPr="00690D8B" w:rsidRDefault="00690D8B" w:rsidP="00B861C3">
      <w:pPr>
        <w:rPr>
          <w:lang w:eastAsia="en-GB"/>
        </w:rPr>
      </w:pPr>
      <w:r w:rsidRPr="00690D8B">
        <w:rPr>
          <w:lang w:eastAsia="en-GB"/>
        </w:rPr>
        <w:t xml:space="preserve">Voting closes at 12 </w:t>
      </w:r>
      <w:proofErr w:type="gramStart"/>
      <w:r w:rsidR="00C50E1A">
        <w:rPr>
          <w:lang w:eastAsia="en-GB"/>
        </w:rPr>
        <w:t>midday</w:t>
      </w:r>
      <w:proofErr w:type="gramEnd"/>
      <w:r w:rsidRPr="00690D8B">
        <w:rPr>
          <w:lang w:eastAsia="en-GB"/>
        </w:rPr>
        <w:t>.</w:t>
      </w:r>
    </w:p>
    <w:p w14:paraId="226D004F" w14:textId="77777777" w:rsidR="00B861C3" w:rsidRPr="00B07117" w:rsidRDefault="00B861C3" w:rsidP="00B861C3">
      <w:pPr>
        <w:rPr>
          <w:sz w:val="28"/>
          <w:szCs w:val="20"/>
          <w:lang w:eastAsia="en-GB"/>
        </w:rPr>
      </w:pPr>
    </w:p>
    <w:p w14:paraId="4AB192CB" w14:textId="3121D185" w:rsidR="00B861C3" w:rsidRPr="00B07117" w:rsidRDefault="00B861C3" w:rsidP="00B861C3">
      <w:pPr>
        <w:rPr>
          <w:sz w:val="28"/>
          <w:szCs w:val="20"/>
          <w:lang w:eastAsia="en-GB"/>
        </w:rPr>
      </w:pPr>
    </w:p>
    <w:p w14:paraId="19594326" w14:textId="796FB0A8" w:rsidR="00B861C3" w:rsidRDefault="00690D8B" w:rsidP="00B861C3">
      <w:pPr>
        <w:rPr>
          <w:lang w:eastAsia="en-GB"/>
        </w:rPr>
      </w:pPr>
      <w:r w:rsidRPr="00B07117">
        <w:rPr>
          <w:noProof/>
          <w:sz w:val="28"/>
          <w:szCs w:val="20"/>
          <w:lang w:val="en-NZ" w:eastAsia="en-NZ"/>
        </w:rPr>
        <w:drawing>
          <wp:anchor distT="0" distB="0" distL="114300" distR="114300" simplePos="0" relativeHeight="251901952" behindDoc="0" locked="0" layoutInCell="1" allowOverlap="1" wp14:anchorId="482D8EEF" wp14:editId="599F3241">
            <wp:simplePos x="0" y="0"/>
            <wp:positionH relativeFrom="margin">
              <wp:posOffset>-314325</wp:posOffset>
            </wp:positionH>
            <wp:positionV relativeFrom="paragraph">
              <wp:posOffset>163195</wp:posOffset>
            </wp:positionV>
            <wp:extent cx="2182175" cy="1543050"/>
            <wp:effectExtent l="0" t="0" r="8890" b="0"/>
            <wp:wrapNone/>
            <wp:docPr id="359441775" name="Picture 3594417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41775" name="Picture 3594417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24" cy="1545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3">
        <w:rPr>
          <w:lang w:eastAsia="en-GB"/>
        </w:rPr>
        <w:t>When you have filled in your voting form you can</w:t>
      </w:r>
      <w:r w:rsidR="00027032">
        <w:rPr>
          <w:lang w:eastAsia="en-GB"/>
        </w:rPr>
        <w:t>:</w:t>
      </w:r>
    </w:p>
    <w:p w14:paraId="1071D4A3" w14:textId="2BAC589C" w:rsidR="00B861C3" w:rsidRDefault="00B861C3" w:rsidP="00B861C3">
      <w:pPr>
        <w:pStyle w:val="ListParagraph"/>
        <w:rPr>
          <w:lang w:eastAsia="en-GB"/>
        </w:rPr>
      </w:pPr>
      <w:r>
        <w:rPr>
          <w:lang w:eastAsia="en-GB"/>
        </w:rPr>
        <w:t>post it</w:t>
      </w:r>
    </w:p>
    <w:p w14:paraId="79F71DCB" w14:textId="36570F7E" w:rsidR="00B861C3" w:rsidRDefault="00B861C3" w:rsidP="00B861C3">
      <w:pPr>
        <w:pStyle w:val="ListParagraph"/>
        <w:numPr>
          <w:ilvl w:val="0"/>
          <w:numId w:val="0"/>
        </w:numPr>
        <w:ind w:left="4167"/>
        <w:rPr>
          <w:lang w:eastAsia="en-GB"/>
        </w:rPr>
      </w:pPr>
      <w:r>
        <w:rPr>
          <w:lang w:eastAsia="en-GB"/>
        </w:rPr>
        <w:t>or</w:t>
      </w:r>
    </w:p>
    <w:p w14:paraId="183EF7E0" w14:textId="44FA1F54" w:rsidR="00B861C3" w:rsidRDefault="000569AB" w:rsidP="00B861C3">
      <w:pPr>
        <w:pStyle w:val="ListParagraph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8272" behindDoc="0" locked="0" layoutInCell="1" allowOverlap="1" wp14:anchorId="42F5A6A3" wp14:editId="4A11E34D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265594" cy="1581150"/>
            <wp:effectExtent l="0" t="0" r="0" b="0"/>
            <wp:wrapNone/>
            <wp:docPr id="101581545" name="Picture 1015815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1545" name="Picture 1015815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9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3">
        <w:rPr>
          <w:lang w:eastAsia="en-GB"/>
        </w:rPr>
        <w:t>put it in the orange voting bins.</w:t>
      </w:r>
    </w:p>
    <w:p w14:paraId="42B7FB0E" w14:textId="77777777" w:rsidR="00B861C3" w:rsidRPr="00B07117" w:rsidRDefault="00B861C3" w:rsidP="001A39BF">
      <w:pPr>
        <w:rPr>
          <w:sz w:val="28"/>
          <w:szCs w:val="20"/>
          <w:lang w:eastAsia="en-GB"/>
        </w:rPr>
      </w:pPr>
    </w:p>
    <w:p w14:paraId="4350D33A" w14:textId="77777777" w:rsidR="00690D8B" w:rsidRDefault="00690D8B" w:rsidP="001A39BF">
      <w:pPr>
        <w:rPr>
          <w:sz w:val="28"/>
          <w:szCs w:val="20"/>
          <w:lang w:eastAsia="en-GB"/>
        </w:rPr>
      </w:pPr>
    </w:p>
    <w:p w14:paraId="171A9090" w14:textId="77777777" w:rsidR="00690D8B" w:rsidRDefault="00690D8B" w:rsidP="001A39BF">
      <w:pPr>
        <w:rPr>
          <w:sz w:val="28"/>
          <w:szCs w:val="20"/>
          <w:lang w:eastAsia="en-GB"/>
        </w:rPr>
      </w:pPr>
    </w:p>
    <w:p w14:paraId="3D59B1CC" w14:textId="77777777" w:rsidR="00690D8B" w:rsidRDefault="00690D8B" w:rsidP="001A39BF">
      <w:pPr>
        <w:rPr>
          <w:sz w:val="28"/>
          <w:szCs w:val="20"/>
          <w:lang w:eastAsia="en-GB"/>
        </w:rPr>
      </w:pPr>
    </w:p>
    <w:p w14:paraId="5CA4A2F3" w14:textId="77777777" w:rsidR="00690D8B" w:rsidRDefault="00690D8B" w:rsidP="001A39BF">
      <w:pPr>
        <w:rPr>
          <w:sz w:val="28"/>
          <w:szCs w:val="20"/>
          <w:lang w:eastAsia="en-GB"/>
        </w:rPr>
      </w:pPr>
    </w:p>
    <w:p w14:paraId="758158D3" w14:textId="77777777" w:rsidR="00690D8B" w:rsidRDefault="00690D8B" w:rsidP="001A39BF">
      <w:pPr>
        <w:rPr>
          <w:sz w:val="28"/>
          <w:szCs w:val="20"/>
          <w:lang w:eastAsia="en-GB"/>
        </w:rPr>
      </w:pPr>
    </w:p>
    <w:p w14:paraId="7E3B50E5" w14:textId="77777777" w:rsidR="00690D8B" w:rsidRDefault="00690D8B" w:rsidP="001A39BF">
      <w:pPr>
        <w:rPr>
          <w:sz w:val="28"/>
          <w:szCs w:val="20"/>
          <w:lang w:eastAsia="en-GB"/>
        </w:rPr>
      </w:pPr>
    </w:p>
    <w:p w14:paraId="243BE80A" w14:textId="73ED53D7" w:rsidR="001A39BF" w:rsidRPr="0003779D" w:rsidRDefault="00690D8B" w:rsidP="001A39BF">
      <w:pPr>
        <w:rPr>
          <w:b/>
          <w:bCs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8096" behindDoc="0" locked="0" layoutInCell="1" allowOverlap="1" wp14:anchorId="7668BDE7" wp14:editId="0857DD59">
            <wp:simplePos x="0" y="0"/>
            <wp:positionH relativeFrom="margin">
              <wp:posOffset>-635</wp:posOffset>
            </wp:positionH>
            <wp:positionV relativeFrom="paragraph">
              <wp:posOffset>2540</wp:posOffset>
            </wp:positionV>
            <wp:extent cx="882015" cy="882015"/>
            <wp:effectExtent l="0" t="0" r="0" b="0"/>
            <wp:wrapNone/>
            <wp:docPr id="1393821278" name="Picture 1393821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21278" name="Picture 1393821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 wp14:anchorId="5C1E5C01" wp14:editId="7F7A2C09">
            <wp:simplePos x="0" y="0"/>
            <wp:positionH relativeFrom="margin">
              <wp:posOffset>1086485</wp:posOffset>
            </wp:positionH>
            <wp:positionV relativeFrom="paragraph">
              <wp:posOffset>1270</wp:posOffset>
            </wp:positionV>
            <wp:extent cx="884555" cy="884555"/>
            <wp:effectExtent l="0" t="0" r="0" b="0"/>
            <wp:wrapNone/>
            <wp:docPr id="590790519" name="Picture 5907905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61692" name="Picture 9097616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117">
        <w:rPr>
          <w:noProof/>
          <w:sz w:val="28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404D6484" wp14:editId="7C438D5E">
                <wp:simplePos x="0" y="0"/>
                <wp:positionH relativeFrom="margin">
                  <wp:posOffset>2266950</wp:posOffset>
                </wp:positionH>
                <wp:positionV relativeFrom="paragraph">
                  <wp:posOffset>1</wp:posOffset>
                </wp:positionV>
                <wp:extent cx="3544570" cy="1066800"/>
                <wp:effectExtent l="0" t="0" r="0" b="0"/>
                <wp:wrapNone/>
                <wp:docPr id="939899272" name="Rectangle 939899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66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1883A6" id="Rectangle 939899272" o:spid="_x0000_s1026" style="position:absolute;margin-left:178.5pt;margin-top:0;width:279.1pt;height:84pt;z-index:-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" fillcolor="#fff2cc [663]" stroked="f" strokeweight="1pt">
                <w10:wrap anchorx="margin"/>
              </v:rect>
            </w:pict>
          </mc:Fallback>
        </mc:AlternateContent>
      </w:r>
      <w:r w:rsidR="001A39BF">
        <w:rPr>
          <w:lang w:eastAsia="en-GB"/>
        </w:rPr>
        <w:t xml:space="preserve">If you are </w:t>
      </w:r>
      <w:r w:rsidR="001A39BF" w:rsidRPr="00B07117">
        <w:rPr>
          <w:b/>
          <w:bCs/>
          <w:lang w:eastAsia="en-GB"/>
        </w:rPr>
        <w:t>posting</w:t>
      </w:r>
      <w:r w:rsidR="001A39BF">
        <w:rPr>
          <w:lang w:eastAsia="en-GB"/>
        </w:rPr>
        <w:t xml:space="preserve"> your voting </w:t>
      </w:r>
      <w:proofErr w:type="gramStart"/>
      <w:r w:rsidR="001A39BF">
        <w:rPr>
          <w:lang w:eastAsia="en-GB"/>
        </w:rPr>
        <w:t>form</w:t>
      </w:r>
      <w:proofErr w:type="gramEnd"/>
      <w:r w:rsidR="001A39BF">
        <w:rPr>
          <w:lang w:eastAsia="en-GB"/>
        </w:rPr>
        <w:t xml:space="preserve"> </w:t>
      </w:r>
      <w:r w:rsidR="00027032">
        <w:rPr>
          <w:lang w:eastAsia="en-GB"/>
        </w:rPr>
        <w:t xml:space="preserve">put it in the mail by </w:t>
      </w:r>
      <w:r w:rsidR="00027032" w:rsidRPr="0003779D">
        <w:rPr>
          <w:b/>
          <w:bCs/>
          <w:lang w:eastAsia="en-GB"/>
        </w:rPr>
        <w:t xml:space="preserve">Wednesday </w:t>
      </w:r>
      <w:r w:rsidR="00027032" w:rsidRPr="0003779D">
        <w:rPr>
          <w:b/>
          <w:bCs/>
          <w:lang w:eastAsia="en-GB"/>
        </w:rPr>
        <w:br/>
        <w:t>17 July 2024.</w:t>
      </w:r>
      <w:r w:rsidR="0003779D" w:rsidRPr="0003779D">
        <w:rPr>
          <w:noProof/>
          <w:lang w:val="en-NZ" w:eastAsia="en-NZ"/>
        </w:rPr>
        <w:t xml:space="preserve"> </w:t>
      </w:r>
    </w:p>
    <w:p w14:paraId="29417DE2" w14:textId="1587A1C6" w:rsidR="00027032" w:rsidRPr="00B07117" w:rsidRDefault="00027032" w:rsidP="001A39BF">
      <w:pPr>
        <w:rPr>
          <w:sz w:val="28"/>
          <w:szCs w:val="20"/>
          <w:lang w:eastAsia="en-GB"/>
        </w:rPr>
      </w:pPr>
    </w:p>
    <w:p w14:paraId="50870E0F" w14:textId="0F55E04E" w:rsidR="00027032" w:rsidRPr="00B07117" w:rsidRDefault="00690D8B" w:rsidP="001A39BF">
      <w:pPr>
        <w:rPr>
          <w:sz w:val="28"/>
          <w:szCs w:val="20"/>
          <w:lang w:eastAsia="en-GB"/>
        </w:rPr>
      </w:pPr>
      <w:r>
        <w:rPr>
          <w:noProof/>
          <w:sz w:val="28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F3B4305" wp14:editId="0114B66B">
                <wp:simplePos x="0" y="0"/>
                <wp:positionH relativeFrom="column">
                  <wp:posOffset>95250</wp:posOffset>
                </wp:positionH>
                <wp:positionV relativeFrom="paragraph">
                  <wp:posOffset>108585</wp:posOffset>
                </wp:positionV>
                <wp:extent cx="1733550" cy="1533525"/>
                <wp:effectExtent l="0" t="0" r="0" b="9525"/>
                <wp:wrapNone/>
                <wp:docPr id="2161912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533525"/>
                          <a:chOff x="0" y="0"/>
                          <a:chExt cx="1733550" cy="1533525"/>
                        </a:xfrm>
                      </wpg:grpSpPr>
                      <pic:pic xmlns:pic="http://schemas.openxmlformats.org/drawingml/2006/picture">
                        <pic:nvPicPr>
                          <pic:cNvPr id="342181943" name="Picture 3421819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818971" name="Picture 6658189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76200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02963" name="Picture 3225029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640080" cy="735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E17E65B" id="Group 2" o:spid="_x0000_s1026" style="position:absolute;margin-left:7.5pt;margin-top:8.55pt;width:136.5pt;height:120.75pt;z-index:251915264" coordsize="17335,15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">
                <v:shape id="Picture 342181943" o:spid="_x0000_s1027" type="#_x0000_t75" alt="&quot;&quot;" style="position:absolute;top:762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">
                  <v:imagedata r:id="rId64" o:title=""/>
                </v:shape>
                <v:shape id="Picture 665818971" o:spid="_x0000_s1028" type="#_x0000_t75" alt="&quot;&quot;" style="position:absolute;left:9715;top:7620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">
                  <v:imagedata r:id="rId65" o:title=""/>
                </v:shape>
                <v:shape id="Picture 322502963" o:spid="_x0000_s1029" type="#_x0000_t75" alt="&quot;&quot;" style="position:absolute;left:5524;width:6401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">
                  <v:imagedata r:id="rId66" o:title=""/>
                </v:shape>
              </v:group>
            </w:pict>
          </mc:Fallback>
        </mc:AlternateContent>
      </w:r>
    </w:p>
    <w:p w14:paraId="68332FD0" w14:textId="61A2A6FD" w:rsidR="00B07117" w:rsidRDefault="00B07117" w:rsidP="00B07117">
      <w:pPr>
        <w:ind w:right="237"/>
        <w:rPr>
          <w:lang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1151AAA" wp14:editId="66F303E6">
                <wp:simplePos x="0" y="0"/>
                <wp:positionH relativeFrom="margin">
                  <wp:posOffset>2240280</wp:posOffset>
                </wp:positionH>
                <wp:positionV relativeFrom="paragraph">
                  <wp:posOffset>-84455</wp:posOffset>
                </wp:positionV>
                <wp:extent cx="3544570" cy="1181100"/>
                <wp:effectExtent l="0" t="0" r="0" b="0"/>
                <wp:wrapNone/>
                <wp:docPr id="1773150648" name="Rectangle 1773150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8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3B8445" id="Rectangle 1773150648" o:spid="_x0000_s1026" style="position:absolute;margin-left:176.4pt;margin-top:-6.65pt;width:279.1pt;height:93pt;z-index:-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  <w:r w:rsidR="00027032">
        <w:rPr>
          <w:lang w:eastAsia="en-GB"/>
        </w:rPr>
        <w:t xml:space="preserve">If you are putting your voting form in </w:t>
      </w:r>
      <w:r w:rsidR="00821656">
        <w:rPr>
          <w:lang w:eastAsia="en-GB"/>
        </w:rPr>
        <w:t xml:space="preserve">an </w:t>
      </w:r>
      <w:r w:rsidR="00027032" w:rsidRPr="00B07117">
        <w:rPr>
          <w:b/>
          <w:bCs/>
          <w:lang w:eastAsia="en-GB"/>
        </w:rPr>
        <w:t>orange voting</w:t>
      </w:r>
      <w:r w:rsidR="00027032">
        <w:rPr>
          <w:lang w:eastAsia="en-GB"/>
        </w:rPr>
        <w:t xml:space="preserve"> </w:t>
      </w:r>
      <w:proofErr w:type="gramStart"/>
      <w:r w:rsidR="00027032" w:rsidRPr="00921C66">
        <w:rPr>
          <w:b/>
          <w:bCs/>
          <w:lang w:eastAsia="en-GB"/>
        </w:rPr>
        <w:t>bin</w:t>
      </w:r>
      <w:proofErr w:type="gramEnd"/>
      <w:r w:rsidR="00027032">
        <w:rPr>
          <w:lang w:eastAsia="en-GB"/>
        </w:rPr>
        <w:t xml:space="preserve"> do it by </w:t>
      </w:r>
    </w:p>
    <w:p w14:paraId="0EBE1AA7" w14:textId="77777777" w:rsidR="00027032" w:rsidRDefault="00027032" w:rsidP="00B07117">
      <w:pPr>
        <w:ind w:right="237"/>
        <w:rPr>
          <w:lang w:eastAsia="en-GB"/>
        </w:rPr>
      </w:pPr>
      <w:r w:rsidRPr="00B07117">
        <w:rPr>
          <w:b/>
          <w:bCs/>
          <w:lang w:eastAsia="en-GB"/>
        </w:rPr>
        <w:t xml:space="preserve">12 </w:t>
      </w:r>
      <w:r w:rsidR="00B07117">
        <w:rPr>
          <w:b/>
          <w:bCs/>
          <w:lang w:eastAsia="en-GB"/>
        </w:rPr>
        <w:t>midday</w:t>
      </w:r>
      <w:r w:rsidRPr="00B07117">
        <w:rPr>
          <w:b/>
          <w:bCs/>
          <w:lang w:eastAsia="en-GB"/>
        </w:rPr>
        <w:t xml:space="preserve"> Saturday 20 July 2024</w:t>
      </w:r>
      <w:r>
        <w:rPr>
          <w:lang w:eastAsia="en-GB"/>
        </w:rPr>
        <w:t>.</w:t>
      </w:r>
    </w:p>
    <w:p w14:paraId="606BE21E" w14:textId="77777777" w:rsidR="00690D8B" w:rsidRDefault="00690D8B" w:rsidP="001A39BF">
      <w:pPr>
        <w:rPr>
          <w:lang w:eastAsia="en-GB"/>
        </w:rPr>
      </w:pPr>
    </w:p>
    <w:p w14:paraId="7FEBA219" w14:textId="6A0E78DA" w:rsidR="00690D8B" w:rsidRDefault="00690D8B" w:rsidP="001A39BF">
      <w:pPr>
        <w:rPr>
          <w:lang w:eastAsia="en-GB"/>
        </w:rPr>
      </w:pPr>
    </w:p>
    <w:p w14:paraId="2E113536" w14:textId="483F35E9" w:rsidR="00027032" w:rsidRDefault="00690D8B" w:rsidP="001A39BF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7312" behindDoc="0" locked="0" layoutInCell="1" allowOverlap="1" wp14:anchorId="0A12CA22" wp14:editId="261BF99E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336540" cy="1391479"/>
            <wp:effectExtent l="0" t="0" r="0" b="0"/>
            <wp:wrapNone/>
            <wp:docPr id="41429860" name="Picture 41429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9860" name="Picture 41429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540" cy="139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032">
        <w:rPr>
          <w:lang w:eastAsia="en-GB"/>
        </w:rPr>
        <w:t xml:space="preserve">You can find a list of where the orange voting bins are on the Tauranga City Council </w:t>
      </w:r>
      <w:r w:rsidR="00027032" w:rsidRPr="00C15D6B">
        <w:rPr>
          <w:b/>
          <w:bCs/>
          <w:lang w:eastAsia="en-GB"/>
        </w:rPr>
        <w:t>website</w:t>
      </w:r>
      <w:r w:rsidR="00027032">
        <w:rPr>
          <w:lang w:eastAsia="en-GB"/>
        </w:rPr>
        <w:t>:</w:t>
      </w:r>
    </w:p>
    <w:p w14:paraId="65332976" w14:textId="77777777" w:rsidR="00027032" w:rsidRDefault="00027032" w:rsidP="001A39BF">
      <w:pPr>
        <w:rPr>
          <w:lang w:eastAsia="en-GB"/>
        </w:rPr>
      </w:pPr>
    </w:p>
    <w:p w14:paraId="76CA93B1" w14:textId="77777777" w:rsidR="00027032" w:rsidRPr="00027032" w:rsidRDefault="00000000" w:rsidP="001A39BF">
      <w:pPr>
        <w:rPr>
          <w:b/>
          <w:bCs/>
          <w:lang w:eastAsia="en-GB"/>
        </w:rPr>
      </w:pPr>
      <w:hyperlink r:id="rId68" w:history="1">
        <w:r w:rsidR="00027032" w:rsidRPr="00027032">
          <w:rPr>
            <w:rStyle w:val="Hyperlink"/>
            <w:b/>
            <w:bCs/>
            <w:color w:val="000000" w:themeColor="text1"/>
            <w:u w:val="none"/>
            <w:lang w:eastAsia="en-GB"/>
          </w:rPr>
          <w:t>www.tauranga.govt.nz/elections</w:t>
        </w:r>
      </w:hyperlink>
    </w:p>
    <w:p w14:paraId="5490E8DB" w14:textId="77777777" w:rsidR="00B861C3" w:rsidRDefault="00921C66" w:rsidP="00B861C3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9360" behindDoc="0" locked="0" layoutInCell="1" allowOverlap="1" wp14:anchorId="103B0BA0" wp14:editId="24FBAA3A">
            <wp:simplePos x="0" y="0"/>
            <wp:positionH relativeFrom="margin">
              <wp:posOffset>179882</wp:posOffset>
            </wp:positionH>
            <wp:positionV relativeFrom="paragraph">
              <wp:posOffset>259590</wp:posOffset>
            </wp:positionV>
            <wp:extent cx="1232452" cy="1579305"/>
            <wp:effectExtent l="0" t="0" r="6350" b="1905"/>
            <wp:wrapNone/>
            <wp:docPr id="2119548514" name="Picture 21195485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48514" name="Picture 21195485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52" cy="157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207A1" w14:textId="77777777" w:rsidR="00027032" w:rsidRDefault="00027032" w:rsidP="00B861C3">
      <w:pPr>
        <w:rPr>
          <w:lang w:eastAsia="en-GB"/>
        </w:rPr>
      </w:pPr>
    </w:p>
    <w:p w14:paraId="3E2B7ECF" w14:textId="77777777" w:rsidR="00027032" w:rsidRDefault="00027032" w:rsidP="00B861C3">
      <w:pPr>
        <w:rPr>
          <w:lang w:eastAsia="en-GB"/>
        </w:rPr>
      </w:pPr>
      <w:r>
        <w:rPr>
          <w:lang w:eastAsia="en-GB"/>
        </w:rPr>
        <w:t>This website is not in Easy Read.</w:t>
      </w:r>
    </w:p>
    <w:p w14:paraId="25ACA471" w14:textId="77777777" w:rsidR="00C01AF7" w:rsidRDefault="00C01AF7" w:rsidP="00B861C3">
      <w:pPr>
        <w:rPr>
          <w:lang w:eastAsia="en-GB"/>
        </w:rPr>
      </w:pPr>
    </w:p>
    <w:p w14:paraId="6B2D4356" w14:textId="77777777" w:rsidR="00C01AF7" w:rsidRDefault="00C01AF7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427D349A" w14:textId="77777777" w:rsidR="00C01AF7" w:rsidRDefault="00C01AF7" w:rsidP="00C01AF7">
      <w:pPr>
        <w:pStyle w:val="Heading1"/>
        <w:rPr>
          <w:lang w:eastAsia="en-GB"/>
        </w:rPr>
      </w:pPr>
      <w:r>
        <w:rPr>
          <w:lang w:eastAsia="en-GB"/>
        </w:rPr>
        <w:lastRenderedPageBreak/>
        <w:t>Where to get more information</w:t>
      </w:r>
    </w:p>
    <w:p w14:paraId="5857C33F" w14:textId="77777777" w:rsidR="00C01AF7" w:rsidRDefault="00C01AF7" w:rsidP="00550422">
      <w:pPr>
        <w:rPr>
          <w:lang w:eastAsia="en-GB"/>
        </w:rPr>
      </w:pPr>
    </w:p>
    <w:p w14:paraId="39EA36C8" w14:textId="77777777" w:rsidR="00C01AF7" w:rsidRDefault="00C01AF7" w:rsidP="00550422">
      <w:pPr>
        <w:rPr>
          <w:lang w:eastAsia="en-GB"/>
        </w:rPr>
      </w:pPr>
    </w:p>
    <w:p w14:paraId="694469E6" w14:textId="77777777" w:rsidR="00C01AF7" w:rsidRDefault="004242E8" w:rsidP="00C01AF7">
      <w:pPr>
        <w:pStyle w:val="BodyText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5504" behindDoc="0" locked="0" layoutInCell="1" allowOverlap="1" wp14:anchorId="74B914F1" wp14:editId="4F6E65C4">
            <wp:simplePos x="0" y="0"/>
            <wp:positionH relativeFrom="margin">
              <wp:align>left</wp:align>
            </wp:positionH>
            <wp:positionV relativeFrom="paragraph">
              <wp:posOffset>53036</wp:posOffset>
            </wp:positionV>
            <wp:extent cx="1391479" cy="1391479"/>
            <wp:effectExtent l="0" t="0" r="0" b="0"/>
            <wp:wrapNone/>
            <wp:docPr id="1976876903" name="Picture 1976876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84395" name="Picture 2060384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112" cy="139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AF7">
        <w:rPr>
          <w:lang w:eastAsia="en-GB"/>
        </w:rPr>
        <w:t>You can contact the Tauranga City Council by:</w:t>
      </w:r>
    </w:p>
    <w:p w14:paraId="009F9532" w14:textId="77777777" w:rsidR="00C01AF7" w:rsidRDefault="00C01AF7" w:rsidP="00C01AF7">
      <w:pPr>
        <w:pStyle w:val="ListParagraph"/>
        <w:rPr>
          <w:lang w:eastAsia="en-GB"/>
        </w:rPr>
      </w:pPr>
      <w:r w:rsidRPr="00B861C3">
        <w:rPr>
          <w:b/>
          <w:bCs/>
          <w:lang w:eastAsia="en-GB"/>
        </w:rPr>
        <w:t>email</w:t>
      </w:r>
      <w:r>
        <w:rPr>
          <w:lang w:eastAsia="en-GB"/>
        </w:rPr>
        <w:t>:</w:t>
      </w:r>
    </w:p>
    <w:p w14:paraId="052B3D37" w14:textId="77777777" w:rsidR="00C01AF7" w:rsidRPr="00B861C3" w:rsidRDefault="00C01AF7" w:rsidP="00C01AF7">
      <w:pPr>
        <w:pStyle w:val="ListParagraph"/>
        <w:numPr>
          <w:ilvl w:val="0"/>
          <w:numId w:val="0"/>
        </w:numPr>
        <w:ind w:left="4167"/>
        <w:rPr>
          <w:b/>
          <w:bCs/>
          <w:lang w:eastAsia="en-GB"/>
        </w:rPr>
      </w:pPr>
      <w:r w:rsidRPr="00B861C3">
        <w:rPr>
          <w:b/>
          <w:bCs/>
          <w:lang w:eastAsia="en-GB"/>
        </w:rPr>
        <w:t>election24@tauranga.govt.nz</w:t>
      </w:r>
    </w:p>
    <w:p w14:paraId="66D8143C" w14:textId="77777777" w:rsidR="00C01AF7" w:rsidRDefault="006165FC" w:rsidP="00C01AF7">
      <w:pPr>
        <w:pStyle w:val="ListParagraph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784A9E8D" wp14:editId="5942F02F">
            <wp:simplePos x="0" y="0"/>
            <wp:positionH relativeFrom="margin">
              <wp:align>left</wp:align>
            </wp:positionH>
            <wp:positionV relativeFrom="paragraph">
              <wp:posOffset>48177</wp:posOffset>
            </wp:positionV>
            <wp:extent cx="1383527" cy="1383527"/>
            <wp:effectExtent l="0" t="0" r="0" b="7620"/>
            <wp:wrapNone/>
            <wp:docPr id="660637251" name="Picture 660637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28647" name="Picture 457428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7" cy="138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AF7" w:rsidRPr="00B861C3">
        <w:rPr>
          <w:b/>
          <w:bCs/>
          <w:lang w:eastAsia="en-GB"/>
        </w:rPr>
        <w:t>phone</w:t>
      </w:r>
      <w:r w:rsidR="00C01AF7">
        <w:rPr>
          <w:lang w:eastAsia="en-GB"/>
        </w:rPr>
        <w:t>:</w:t>
      </w:r>
    </w:p>
    <w:p w14:paraId="0A8D4269" w14:textId="77777777" w:rsidR="00C01AF7" w:rsidRPr="00B861C3" w:rsidRDefault="00C01AF7" w:rsidP="00C01AF7">
      <w:pPr>
        <w:pStyle w:val="ListParagraph"/>
        <w:numPr>
          <w:ilvl w:val="0"/>
          <w:numId w:val="0"/>
        </w:numPr>
        <w:ind w:left="4167"/>
        <w:rPr>
          <w:b/>
          <w:bCs/>
          <w:lang w:eastAsia="en-GB"/>
        </w:rPr>
      </w:pPr>
      <w:r w:rsidRPr="00B861C3">
        <w:rPr>
          <w:b/>
          <w:bCs/>
          <w:lang w:eastAsia="en-GB"/>
        </w:rPr>
        <w:t>07 577 7000</w:t>
      </w:r>
    </w:p>
    <w:p w14:paraId="2E028988" w14:textId="77777777" w:rsidR="00FA75E5" w:rsidRDefault="00FA75E5" w:rsidP="00C01AF7">
      <w:pPr>
        <w:pStyle w:val="BodyText"/>
        <w:rPr>
          <w:lang w:eastAsia="en-GB"/>
        </w:rPr>
      </w:pPr>
    </w:p>
    <w:p w14:paraId="17C02895" w14:textId="77777777" w:rsidR="00FA75E5" w:rsidRDefault="00FA75E5" w:rsidP="00C01AF7">
      <w:pPr>
        <w:pStyle w:val="BodyText"/>
        <w:rPr>
          <w:lang w:eastAsia="en-GB"/>
        </w:rPr>
      </w:pPr>
    </w:p>
    <w:p w14:paraId="43AC17C6" w14:textId="3262EA38" w:rsidR="00C01AF7" w:rsidRDefault="004242E8" w:rsidP="00C01AF7">
      <w:pPr>
        <w:pStyle w:val="BodyText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1408" behindDoc="0" locked="0" layoutInCell="1" allowOverlap="1" wp14:anchorId="6A22A01D" wp14:editId="65BE451D">
            <wp:simplePos x="0" y="0"/>
            <wp:positionH relativeFrom="margin">
              <wp:align>left</wp:align>
            </wp:positionH>
            <wp:positionV relativeFrom="paragraph">
              <wp:posOffset>5992</wp:posOffset>
            </wp:positionV>
            <wp:extent cx="1256306" cy="1307948"/>
            <wp:effectExtent l="0" t="0" r="1270" b="6985"/>
            <wp:wrapNone/>
            <wp:docPr id="545054131" name="Picture 545054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9860" name="Picture 41429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06" cy="130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22">
        <w:rPr>
          <w:lang w:eastAsia="en-GB"/>
        </w:rPr>
        <w:t xml:space="preserve">You can find more information about the Tauranga City Council election at this </w:t>
      </w:r>
      <w:r w:rsidR="00550422" w:rsidRPr="00550422">
        <w:rPr>
          <w:b/>
          <w:bCs/>
          <w:lang w:eastAsia="en-GB"/>
        </w:rPr>
        <w:t>website</w:t>
      </w:r>
      <w:r w:rsidR="00550422">
        <w:rPr>
          <w:lang w:eastAsia="en-GB"/>
        </w:rPr>
        <w:t>:</w:t>
      </w:r>
    </w:p>
    <w:p w14:paraId="3C18F021" w14:textId="77777777" w:rsidR="00550422" w:rsidRDefault="00550422" w:rsidP="00550422">
      <w:pPr>
        <w:rPr>
          <w:lang w:eastAsia="en-GB"/>
        </w:rPr>
      </w:pPr>
    </w:p>
    <w:p w14:paraId="23C0FCBA" w14:textId="77777777" w:rsidR="00550422" w:rsidRPr="00027032" w:rsidRDefault="00000000" w:rsidP="00550422">
      <w:pPr>
        <w:rPr>
          <w:b/>
          <w:bCs/>
          <w:lang w:eastAsia="en-GB"/>
        </w:rPr>
      </w:pPr>
      <w:hyperlink r:id="rId72" w:history="1">
        <w:r w:rsidR="00550422" w:rsidRPr="00027032">
          <w:rPr>
            <w:rStyle w:val="Hyperlink"/>
            <w:b/>
            <w:bCs/>
            <w:color w:val="000000" w:themeColor="text1"/>
            <w:u w:val="none"/>
            <w:lang w:eastAsia="en-GB"/>
          </w:rPr>
          <w:t>www.tauranga.govt.nz/elections</w:t>
        </w:r>
      </w:hyperlink>
    </w:p>
    <w:p w14:paraId="277DC6C4" w14:textId="77777777" w:rsidR="00A92AFF" w:rsidRDefault="00A92AFF" w:rsidP="00821656"/>
    <w:p w14:paraId="1F3F1A88" w14:textId="77777777" w:rsidR="00A92AFF" w:rsidRPr="00A92AFF" w:rsidRDefault="00A92AFF" w:rsidP="00821656"/>
    <w:p w14:paraId="52E9A6A7" w14:textId="77777777" w:rsidR="000E4AD0" w:rsidRDefault="000E4AD0" w:rsidP="00821656"/>
    <w:p w14:paraId="68AB26F0" w14:textId="77777777" w:rsidR="00F84733" w:rsidRDefault="00A92AFF" w:rsidP="00821656">
      <w:pPr>
        <w:rPr>
          <w:rFonts w:eastAsia="Times New Roman" w:cs="Arial"/>
          <w:szCs w:val="32"/>
          <w:lang w:eastAsia="en-NZ"/>
        </w:rPr>
      </w:pPr>
      <w:r>
        <w:br w:type="page"/>
      </w:r>
      <w:bookmarkStart w:id="0" w:name="_Hlk53559738"/>
    </w:p>
    <w:p w14:paraId="0901AFF7" w14:textId="5DBD4DD4" w:rsidR="00EC5F32" w:rsidRPr="00E43F08" w:rsidRDefault="00A51D2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799552" behindDoc="0" locked="0" layoutInCell="1" allowOverlap="1" wp14:anchorId="607F3650" wp14:editId="1467FBC2">
            <wp:simplePos x="0" y="0"/>
            <wp:positionH relativeFrom="margin">
              <wp:posOffset>132080</wp:posOffset>
            </wp:positionH>
            <wp:positionV relativeFrom="paragraph">
              <wp:posOffset>-95250</wp:posOffset>
            </wp:positionV>
            <wp:extent cx="1083310" cy="1009650"/>
            <wp:effectExtent l="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E5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E2E1745" wp14:editId="766F02E5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011265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112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6D91EB" id="Rectangle: Rounded Corners 24" o:spid="_x0000_s1026" style="position:absolute;margin-left:-26.7pt;margin-top:-20.9pt;width:490.9pt;height:709.5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F84733" w:rsidRPr="00F84733">
        <w:rPr>
          <w:rFonts w:eastAsia="Times New Roman" w:cs="Arial"/>
          <w:szCs w:val="32"/>
          <w:lang w:eastAsia="en-NZ"/>
        </w:rPr>
        <w:t>Tauranga City Council</w:t>
      </w:r>
      <w:r w:rsidR="00F84733">
        <w:rPr>
          <w:rFonts w:eastAsia="Times New Roman" w:cs="Arial"/>
          <w:szCs w:val="32"/>
          <w:lang w:eastAsia="en-NZ"/>
        </w:rPr>
        <w:t>.</w:t>
      </w:r>
    </w:p>
    <w:p w14:paraId="20C843F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DE50FA9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42D09885" wp14:editId="0ED6BA2A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7969C91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EF60F5F" wp14:editId="3A2A9659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115C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6000" behindDoc="1" locked="0" layoutInCell="1" allowOverlap="1" wp14:anchorId="31C4FB84" wp14:editId="17EBB77D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CAE635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925E2D6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7D7C0A99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AAF8E2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0096" behindDoc="0" locked="0" layoutInCell="1" allowOverlap="1" wp14:anchorId="127C7D96" wp14:editId="0DE3999A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5BECA69C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0C09CF8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1120" behindDoc="0" locked="0" layoutInCell="1" allowOverlap="1" wp14:anchorId="61159E17" wp14:editId="6DB358F1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85297F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39C5EE2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10F0C584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FD62261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4672" behindDoc="0" locked="0" layoutInCell="1" allowOverlap="1" wp14:anchorId="6CE6F9D5" wp14:editId="7431EBA9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921C66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4F1E3BD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8048" behindDoc="0" locked="0" layoutInCell="1" allowOverlap="1" wp14:anchorId="7373C6A6" wp14:editId="48EAE564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9831EB">
      <w:footerReference w:type="even" r:id="rId81"/>
      <w:footerReference w:type="default" r:id="rId8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ACC2A" w14:textId="77777777" w:rsidR="00625939" w:rsidRDefault="00625939">
      <w:pPr>
        <w:spacing w:line="240" w:lineRule="auto"/>
      </w:pPr>
      <w:r>
        <w:separator/>
      </w:r>
    </w:p>
  </w:endnote>
  <w:endnote w:type="continuationSeparator" w:id="0">
    <w:p w14:paraId="72B30856" w14:textId="77777777" w:rsidR="00625939" w:rsidRDefault="006259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1926AC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17C36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F5CD5C4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781C62D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DEE47" w14:textId="77777777" w:rsidR="00625939" w:rsidRDefault="00625939">
      <w:pPr>
        <w:spacing w:line="240" w:lineRule="auto"/>
      </w:pPr>
      <w:r>
        <w:separator/>
      </w:r>
    </w:p>
  </w:footnote>
  <w:footnote w:type="continuationSeparator" w:id="0">
    <w:p w14:paraId="18CD7658" w14:textId="77777777" w:rsidR="00625939" w:rsidRDefault="006259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99F3547"/>
    <w:multiLevelType w:val="hybridMultilevel"/>
    <w:tmpl w:val="81786BF6"/>
    <w:lvl w:ilvl="0" w:tplc="52CA87A2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2"/>
  </w:num>
  <w:num w:numId="13" w16cid:durableId="5501939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E4057E"/>
    <w:rsid w:val="000013CC"/>
    <w:rsid w:val="00005DB6"/>
    <w:rsid w:val="000064D2"/>
    <w:rsid w:val="000227B4"/>
    <w:rsid w:val="00027032"/>
    <w:rsid w:val="0003092A"/>
    <w:rsid w:val="0003779D"/>
    <w:rsid w:val="0004557B"/>
    <w:rsid w:val="00054B71"/>
    <w:rsid w:val="000569AB"/>
    <w:rsid w:val="00085E05"/>
    <w:rsid w:val="0009079F"/>
    <w:rsid w:val="000A3C46"/>
    <w:rsid w:val="000D2B45"/>
    <w:rsid w:val="000E4AD0"/>
    <w:rsid w:val="00120F9E"/>
    <w:rsid w:val="00122416"/>
    <w:rsid w:val="00124EA8"/>
    <w:rsid w:val="001754F4"/>
    <w:rsid w:val="001A39BF"/>
    <w:rsid w:val="001B4DD5"/>
    <w:rsid w:val="001D223E"/>
    <w:rsid w:val="001E3429"/>
    <w:rsid w:val="00201791"/>
    <w:rsid w:val="00226F54"/>
    <w:rsid w:val="0024225F"/>
    <w:rsid w:val="00253A6A"/>
    <w:rsid w:val="002553EA"/>
    <w:rsid w:val="00257D60"/>
    <w:rsid w:val="00261BF8"/>
    <w:rsid w:val="00265C91"/>
    <w:rsid w:val="00266B9F"/>
    <w:rsid w:val="00275BF7"/>
    <w:rsid w:val="002A677A"/>
    <w:rsid w:val="002B7DBB"/>
    <w:rsid w:val="00315307"/>
    <w:rsid w:val="00323EB3"/>
    <w:rsid w:val="00371C85"/>
    <w:rsid w:val="003D5016"/>
    <w:rsid w:val="003E5239"/>
    <w:rsid w:val="003F07F7"/>
    <w:rsid w:val="003F5628"/>
    <w:rsid w:val="004242E8"/>
    <w:rsid w:val="004535B5"/>
    <w:rsid w:val="004567B0"/>
    <w:rsid w:val="0048356B"/>
    <w:rsid w:val="004F56C0"/>
    <w:rsid w:val="004F7E83"/>
    <w:rsid w:val="0050037A"/>
    <w:rsid w:val="00503AD5"/>
    <w:rsid w:val="00510E8F"/>
    <w:rsid w:val="00512A58"/>
    <w:rsid w:val="00512E53"/>
    <w:rsid w:val="00522E5E"/>
    <w:rsid w:val="00550422"/>
    <w:rsid w:val="00570380"/>
    <w:rsid w:val="005921AD"/>
    <w:rsid w:val="005C32B1"/>
    <w:rsid w:val="005F1FD9"/>
    <w:rsid w:val="005F2985"/>
    <w:rsid w:val="0060011B"/>
    <w:rsid w:val="00602797"/>
    <w:rsid w:val="00605629"/>
    <w:rsid w:val="006165FC"/>
    <w:rsid w:val="00621524"/>
    <w:rsid w:val="00625939"/>
    <w:rsid w:val="0064667B"/>
    <w:rsid w:val="00683296"/>
    <w:rsid w:val="00690D8B"/>
    <w:rsid w:val="006B45FC"/>
    <w:rsid w:val="006C5C26"/>
    <w:rsid w:val="006D12ED"/>
    <w:rsid w:val="006E050D"/>
    <w:rsid w:val="006E4719"/>
    <w:rsid w:val="00705CA3"/>
    <w:rsid w:val="00736E4E"/>
    <w:rsid w:val="007829EC"/>
    <w:rsid w:val="007C7764"/>
    <w:rsid w:val="007E7233"/>
    <w:rsid w:val="00812E1E"/>
    <w:rsid w:val="00821656"/>
    <w:rsid w:val="00840E1C"/>
    <w:rsid w:val="00863D53"/>
    <w:rsid w:val="00871048"/>
    <w:rsid w:val="008848CB"/>
    <w:rsid w:val="00887F23"/>
    <w:rsid w:val="008D437D"/>
    <w:rsid w:val="008F22A5"/>
    <w:rsid w:val="00921C66"/>
    <w:rsid w:val="009411B0"/>
    <w:rsid w:val="0094516C"/>
    <w:rsid w:val="00974E0B"/>
    <w:rsid w:val="0098180B"/>
    <w:rsid w:val="009831EB"/>
    <w:rsid w:val="00A12915"/>
    <w:rsid w:val="00A1608E"/>
    <w:rsid w:val="00A229C8"/>
    <w:rsid w:val="00A51D27"/>
    <w:rsid w:val="00A67570"/>
    <w:rsid w:val="00A92AFF"/>
    <w:rsid w:val="00AA3239"/>
    <w:rsid w:val="00B07117"/>
    <w:rsid w:val="00B37C89"/>
    <w:rsid w:val="00B50B0B"/>
    <w:rsid w:val="00B81A2E"/>
    <w:rsid w:val="00B861C3"/>
    <w:rsid w:val="00BC7E04"/>
    <w:rsid w:val="00BD34B6"/>
    <w:rsid w:val="00BF5DDC"/>
    <w:rsid w:val="00C01AF7"/>
    <w:rsid w:val="00C15D6B"/>
    <w:rsid w:val="00C200AE"/>
    <w:rsid w:val="00C50E1A"/>
    <w:rsid w:val="00C70ECB"/>
    <w:rsid w:val="00D27729"/>
    <w:rsid w:val="00D652D9"/>
    <w:rsid w:val="00D67451"/>
    <w:rsid w:val="00D852B6"/>
    <w:rsid w:val="00D97E75"/>
    <w:rsid w:val="00DB10BC"/>
    <w:rsid w:val="00DC5D2A"/>
    <w:rsid w:val="00DF2E18"/>
    <w:rsid w:val="00E17BF8"/>
    <w:rsid w:val="00E25EA4"/>
    <w:rsid w:val="00E301CA"/>
    <w:rsid w:val="00E4057E"/>
    <w:rsid w:val="00E56A37"/>
    <w:rsid w:val="00E70E61"/>
    <w:rsid w:val="00E757C5"/>
    <w:rsid w:val="00E80BBF"/>
    <w:rsid w:val="00E933B0"/>
    <w:rsid w:val="00EA567F"/>
    <w:rsid w:val="00EC5F32"/>
    <w:rsid w:val="00EF4A04"/>
    <w:rsid w:val="00F20BCC"/>
    <w:rsid w:val="00F32DCE"/>
    <w:rsid w:val="00F57C79"/>
    <w:rsid w:val="00F60850"/>
    <w:rsid w:val="00F84733"/>
    <w:rsid w:val="00F87859"/>
    <w:rsid w:val="00FA10CC"/>
    <w:rsid w:val="00FA75E5"/>
    <w:rsid w:val="00FC1BD7"/>
    <w:rsid w:val="00FD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5A444"/>
  <w15:chartTrackingRefBased/>
  <w15:docId w15:val="{5E02BB13-0C0D-4FBB-A1FF-E622D4746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831EB"/>
    <w:pPr>
      <w:keepNext/>
      <w:keepLines/>
      <w:widowControl w:val="0"/>
      <w:pBdr>
        <w:top w:val="single" w:sz="18" w:space="10" w:color="2F5496" w:themeColor="accent1" w:themeShade="BF"/>
        <w:left w:val="single" w:sz="18" w:space="4" w:color="2F5496" w:themeColor="accent1" w:themeShade="BF"/>
        <w:bottom w:val="single" w:sz="18" w:space="0" w:color="2F5496" w:themeColor="accent1" w:themeShade="BF"/>
        <w:right w:val="single" w:sz="18" w:space="4" w:color="2F5496" w:themeColor="accent1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831E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1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21C66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yperlink" Target="https://www.tauranga.govt.nz/elections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4.svg"/><Relationship Id="rId37" Type="http://schemas.openxmlformats.org/officeDocument/2006/relationships/image" Target="media/image29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0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7.svg"/><Relationship Id="rId56" Type="http://schemas.openxmlformats.org/officeDocument/2006/relationships/image" Target="media/image45.png"/><Relationship Id="rId64" Type="http://schemas.openxmlformats.org/officeDocument/2006/relationships/image" Target="media/image55.png"/><Relationship Id="rId69" Type="http://schemas.openxmlformats.org/officeDocument/2006/relationships/image" Target="media/image54.pn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hyperlink" Target="https://www.tauranga.govt.nz/elections" TargetMode="External"/><Relationship Id="rId80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48.jpeg"/><Relationship Id="rId67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0.png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6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ocuments\Make%20it%20Easy\June%202024\TCC%20Vote%202024\TCC%20-%20Vote%2024%20-%20Easy%20Read%20-%2010-06-24%20P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TCC - Vote 24 - Easy Read - 10-06-24 PR</Template>
  <TotalTime>0</TotalTime>
  <Pages>13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Joy Leaming</cp:lastModifiedBy>
  <cp:revision>2</cp:revision>
  <dcterms:created xsi:type="dcterms:W3CDTF">2024-06-21T03:16:00Z</dcterms:created>
  <dcterms:modified xsi:type="dcterms:W3CDTF">2024-06-21T03:16:00Z</dcterms:modified>
</cp:coreProperties>
</file>