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A72E5" w14:textId="206FE2D2" w:rsidR="00F87859" w:rsidRDefault="00B85CAA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1E8747E6" wp14:editId="57A9B617">
            <wp:simplePos x="0" y="0"/>
            <wp:positionH relativeFrom="margin">
              <wp:posOffset>138319</wp:posOffset>
            </wp:positionH>
            <wp:positionV relativeFrom="paragraph">
              <wp:posOffset>30480</wp:posOffset>
            </wp:positionV>
            <wp:extent cx="2088046" cy="1452356"/>
            <wp:effectExtent l="19050" t="19050" r="26670" b="14605"/>
            <wp:wrapNone/>
            <wp:docPr id="1058521307" name="Picture 36" descr="Disabled People's Organisations Coalition logo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 descr="Disabled People's Organisations Coalition logo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46" cy="1452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6155B132" wp14:editId="22D272F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671BE" w14:textId="11B48530" w:rsidR="00F87859" w:rsidRDefault="00F87859" w:rsidP="00F87859">
      <w:pPr>
        <w:rPr>
          <w:rFonts w:cs="Arial"/>
          <w:szCs w:val="32"/>
        </w:rPr>
      </w:pPr>
    </w:p>
    <w:p w14:paraId="01D6427F" w14:textId="4E223DC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3C1A5A8" w14:textId="77777777" w:rsidR="00F87859" w:rsidRDefault="00F87859" w:rsidP="00F87859">
      <w:pPr>
        <w:rPr>
          <w:rFonts w:cs="Arial"/>
          <w:szCs w:val="32"/>
        </w:rPr>
      </w:pPr>
    </w:p>
    <w:p w14:paraId="06FCD542" w14:textId="4063B806" w:rsidR="00F87859" w:rsidRDefault="00F87859" w:rsidP="00F87859">
      <w:pPr>
        <w:rPr>
          <w:rFonts w:cs="Arial"/>
          <w:szCs w:val="32"/>
        </w:rPr>
      </w:pPr>
    </w:p>
    <w:p w14:paraId="60332CC6" w14:textId="1B567357" w:rsidR="00887F23" w:rsidRDefault="003933D8" w:rsidP="00F87859">
      <w:pPr>
        <w:pStyle w:val="Title"/>
      </w:pPr>
      <w:r>
        <w:t>Disabled People’s Organisations Coalition: Key Message</w:t>
      </w:r>
      <w:r w:rsidR="00ED4087">
        <w:t xml:space="preserve">s </w:t>
      </w:r>
      <w:r>
        <w:t xml:space="preserve">November </w:t>
      </w:r>
      <w:r w:rsidR="003F6EF0">
        <w:t>–</w:t>
      </w:r>
      <w:r w:rsidR="00ED4087">
        <w:t xml:space="preserve"> </w:t>
      </w:r>
      <w:r>
        <w:t>December 2024</w:t>
      </w:r>
    </w:p>
    <w:p w14:paraId="264989B7" w14:textId="34230CEB" w:rsidR="00887F23" w:rsidRDefault="006A2FC5" w:rsidP="00F87859">
      <w:pPr>
        <w:pStyle w:val="Title"/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21416E3E" wp14:editId="6B8C9976">
            <wp:simplePos x="0" y="0"/>
            <wp:positionH relativeFrom="column">
              <wp:posOffset>973243</wp:posOffset>
            </wp:positionH>
            <wp:positionV relativeFrom="paragraph">
              <wp:posOffset>93556</wp:posOffset>
            </wp:positionV>
            <wp:extent cx="3615267" cy="3615267"/>
            <wp:effectExtent l="0" t="0" r="4445" b="4445"/>
            <wp:wrapNone/>
            <wp:docPr id="1702508877" name="Picture 29" descr="A person standing next to a white board with green tick mar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08877" name="Picture 29" descr="A person standing next to a white board with green tick marks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67" cy="36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4E687" w14:textId="77777777" w:rsidR="00887F23" w:rsidRDefault="00887F23" w:rsidP="00F87859">
      <w:pPr>
        <w:pStyle w:val="Title"/>
      </w:pPr>
    </w:p>
    <w:p w14:paraId="7E7CB9F5" w14:textId="4F45643B" w:rsidR="00887F23" w:rsidRDefault="00887F23" w:rsidP="00F87859">
      <w:pPr>
        <w:pStyle w:val="Title"/>
      </w:pPr>
    </w:p>
    <w:p w14:paraId="11F6E205" w14:textId="48C67754" w:rsidR="00887F23" w:rsidRDefault="00887F23" w:rsidP="00F87859">
      <w:pPr>
        <w:pStyle w:val="Title"/>
      </w:pPr>
    </w:p>
    <w:p w14:paraId="47499097" w14:textId="5E9384AE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3933D8">
        <w:t xml:space="preserve">March </w:t>
      </w:r>
      <w:r w:rsidR="003F6EF0">
        <w:t>2025</w:t>
      </w:r>
    </w:p>
    <w:p w14:paraId="68E84484" w14:textId="76A5B147" w:rsidR="004519DE" w:rsidRDefault="004519DE" w:rsidP="004519DE">
      <w:pPr>
        <w:pStyle w:val="Heading1"/>
        <w:rPr>
          <w:shd w:val="clear" w:color="auto" w:fill="FFFFFF"/>
          <w:lang w:eastAsia="en-GB"/>
        </w:rPr>
      </w:pPr>
      <w:r>
        <w:lastRenderedPageBreak/>
        <w:t xml:space="preserve">What is in this document </w:t>
      </w:r>
    </w:p>
    <w:p w14:paraId="31996C59" w14:textId="77777777" w:rsidR="004519DE" w:rsidRDefault="004519DE" w:rsidP="004519DE">
      <w:pPr>
        <w:rPr>
          <w:lang w:eastAsia="en-GB"/>
        </w:rPr>
      </w:pPr>
    </w:p>
    <w:p w14:paraId="745935E6" w14:textId="77777777" w:rsidR="00E26790" w:rsidRDefault="00E26790" w:rsidP="004519DE">
      <w:pPr>
        <w:rPr>
          <w:lang w:eastAsia="en-GB"/>
        </w:rPr>
      </w:pPr>
    </w:p>
    <w:p w14:paraId="65DE577D" w14:textId="77777777" w:rsidR="004519DE" w:rsidRPr="00CC6780" w:rsidRDefault="004519DE" w:rsidP="004519DE">
      <w:pPr>
        <w:ind w:left="5846" w:firstLine="634"/>
        <w:rPr>
          <w:b/>
          <w:bCs/>
          <w:lang w:eastAsia="en-GB"/>
        </w:rPr>
      </w:pPr>
      <w:r w:rsidRPr="00CC6780">
        <w:rPr>
          <w:b/>
          <w:bCs/>
          <w:lang w:eastAsia="en-GB"/>
        </w:rPr>
        <w:t xml:space="preserve">Page number: </w:t>
      </w:r>
    </w:p>
    <w:p w14:paraId="1DCF495A" w14:textId="289FC930" w:rsidR="004519DE" w:rsidRPr="007307BC" w:rsidRDefault="000035C8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1995136" behindDoc="0" locked="0" layoutInCell="1" allowOverlap="1" wp14:anchorId="30A8F145" wp14:editId="30DDDAF9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371600" cy="954026"/>
            <wp:effectExtent l="19050" t="19050" r="19050" b="17780"/>
            <wp:wrapNone/>
            <wp:docPr id="20078230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230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4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3D0DE" w14:textId="168FB7EF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The_Disabled_People’s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 xml:space="preserve">The Disabled People’s </w:t>
        </w:r>
        <w:r w:rsid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br/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Organisations Coalition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705890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4</w:t>
        </w:r>
      </w:hyperlink>
    </w:p>
    <w:p w14:paraId="6DA9FA20" w14:textId="0ABC9C62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317F2EC4" w14:textId="4CA468D3" w:rsidR="004519DE" w:rsidRPr="007307BC" w:rsidRDefault="007307BC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41216" behindDoc="0" locked="0" layoutInCell="1" allowOverlap="1" wp14:anchorId="5A56418A" wp14:editId="3A1D31A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33195" cy="1283335"/>
            <wp:effectExtent l="0" t="0" r="0" b="0"/>
            <wp:wrapNone/>
            <wp:docPr id="18761288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D05C1" w14:textId="62146996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What_this_document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What this document is about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705890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7</w:t>
        </w:r>
      </w:hyperlink>
    </w:p>
    <w:p w14:paraId="4ED34B4F" w14:textId="7935B9E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75A6657B" w14:textId="51072885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343DCD99" w14:textId="45FBA4F6" w:rsidR="004519DE" w:rsidRPr="007307BC" w:rsidRDefault="00705890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  <w:shd w:val="clear" w:color="auto" w:fill="FFFFFF"/>
          <w:lang w:eastAsia="en-GB"/>
        </w:rPr>
        <w:drawing>
          <wp:anchor distT="0" distB="0" distL="114300" distR="114300" simplePos="0" relativeHeight="251999232" behindDoc="0" locked="0" layoutInCell="1" allowOverlap="1" wp14:anchorId="478FE777" wp14:editId="38B04F5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850" cy="1085850"/>
            <wp:effectExtent l="0" t="0" r="0" b="0"/>
            <wp:wrapNone/>
            <wp:docPr id="1067739755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39755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New_Zealand_Sign" w:history="1"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New Zealand Sign Language Board</w:t>
        </w:r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9</w:t>
        </w:r>
      </w:hyperlink>
    </w:p>
    <w:p w14:paraId="4205407F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5E8820C6" w14:textId="37945481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275E4790" w14:textId="71BFFCD6" w:rsidR="004519DE" w:rsidRPr="007307BC" w:rsidRDefault="007307BC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rFonts w:eastAsia="Arial Unicode MS"/>
          <w:noProof/>
          <w:color w:val="0D0D0D" w:themeColor="text1" w:themeTint="F2"/>
        </w:rPr>
        <w:drawing>
          <wp:anchor distT="0" distB="0" distL="114300" distR="114300" simplePos="0" relativeHeight="252039168" behindDoc="0" locked="0" layoutInCell="1" allowOverlap="1" wp14:anchorId="6BC6C88E" wp14:editId="572E13F7">
            <wp:simplePos x="0" y="0"/>
            <wp:positionH relativeFrom="margin">
              <wp:posOffset>19050</wp:posOffset>
            </wp:positionH>
            <wp:positionV relativeFrom="paragraph">
              <wp:posOffset>323215</wp:posOffset>
            </wp:positionV>
            <wp:extent cx="1278183" cy="1304925"/>
            <wp:effectExtent l="0" t="0" r="0" b="0"/>
            <wp:wrapNone/>
            <wp:docPr id="195937574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148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8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Disability_Rights_Commissioner" w:history="1"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Disability Rights Commissioner</w:t>
        </w:r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9338EB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10</w:t>
        </w:r>
      </w:hyperlink>
    </w:p>
    <w:p w14:paraId="66EC2DE9" w14:textId="33B9C3C9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0DAA323E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55562BE5" w14:textId="5A2588F5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Sport_Integrity_Commission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Sport Integrity Commission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 xml:space="preserve"> 1</w:t>
        </w:r>
        <w:r w:rsidR="009338EB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2</w:t>
        </w:r>
      </w:hyperlink>
    </w:p>
    <w:p w14:paraId="65DED2F2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304F7731" w14:textId="6AE7E4BC" w:rsidR="004519DE" w:rsidRPr="007307BC" w:rsidRDefault="007307BC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rFonts w:eastAsia="Times New Roman"/>
          <w:noProof/>
          <w:color w:val="0D0D0D" w:themeColor="text1" w:themeTint="F2"/>
          <w:lang w:eastAsia="en-GB"/>
        </w:rPr>
        <w:drawing>
          <wp:anchor distT="0" distB="0" distL="114300" distR="114300" simplePos="0" relativeHeight="252037120" behindDoc="0" locked="0" layoutInCell="1" allowOverlap="1" wp14:anchorId="5D3EEED1" wp14:editId="525C9E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50720" cy="1246505"/>
            <wp:effectExtent l="0" t="0" r="0" b="0"/>
            <wp:wrapNone/>
            <wp:docPr id="184372725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5193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C4E24" w14:textId="4C4E4B6B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Health_and_Disability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 xml:space="preserve">Health and Disability 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br/>
          <w:t>Commissioner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>1</w:t>
        </w:r>
        <w:r w:rsidR="009338EB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4</w:t>
        </w:r>
      </w:hyperlink>
    </w:p>
    <w:p w14:paraId="4E6EB5E3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421ADC0B" w14:textId="77777777" w:rsidR="00F1031C" w:rsidRPr="00CC6780" w:rsidRDefault="00F1031C" w:rsidP="00F1031C">
      <w:pPr>
        <w:ind w:left="5846" w:firstLine="634"/>
        <w:jc w:val="right"/>
        <w:rPr>
          <w:b/>
          <w:bCs/>
          <w:lang w:eastAsia="en-GB"/>
        </w:rPr>
      </w:pPr>
      <w:r w:rsidRPr="00CC6780">
        <w:rPr>
          <w:b/>
          <w:bCs/>
          <w:lang w:eastAsia="en-GB"/>
        </w:rPr>
        <w:lastRenderedPageBreak/>
        <w:t xml:space="preserve">Page number: </w:t>
      </w:r>
    </w:p>
    <w:p w14:paraId="7D67E7B3" w14:textId="77777777" w:rsidR="00F1031C" w:rsidRDefault="00F1031C" w:rsidP="004519DE">
      <w:pPr>
        <w:pStyle w:val="contentspage"/>
      </w:pPr>
    </w:p>
    <w:p w14:paraId="658BDFF0" w14:textId="77777777" w:rsidR="00F1031C" w:rsidRDefault="00F1031C" w:rsidP="004519DE">
      <w:pPr>
        <w:pStyle w:val="contentspage"/>
      </w:pPr>
    </w:p>
    <w:p w14:paraId="49F6D826" w14:textId="1630B491" w:rsidR="004519DE" w:rsidRPr="007307BC" w:rsidRDefault="00705890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03328" behindDoc="0" locked="0" layoutInCell="1" allowOverlap="1" wp14:anchorId="77D8E218" wp14:editId="1DE41A56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828800" cy="1093956"/>
            <wp:effectExtent l="0" t="0" r="0" b="0"/>
            <wp:wrapNone/>
            <wp:docPr id="132656215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62153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Maritime_New_Zealand" w:history="1"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Maritime New Zealand</w:t>
        </w:r>
        <w:r w:rsidR="004519D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>1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6</w:t>
        </w:r>
      </w:hyperlink>
    </w:p>
    <w:p w14:paraId="1DCEFF4D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2924EA1E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08363CC5" w14:textId="48632865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I.Lead" w:history="1">
        <w:proofErr w:type="spellStart"/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I.Lead</w:t>
        </w:r>
        <w:proofErr w:type="spellEnd"/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>1</w:t>
        </w:r>
        <w:r w:rsidR="00705890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8</w:t>
        </w:r>
      </w:hyperlink>
    </w:p>
    <w:p w14:paraId="23C60A10" w14:textId="7BD35324" w:rsidR="004519DE" w:rsidRPr="007307BC" w:rsidRDefault="00705890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06400" behindDoc="0" locked="0" layoutInCell="1" allowOverlap="1" wp14:anchorId="52C2067B" wp14:editId="1DED267B">
            <wp:simplePos x="0" y="0"/>
            <wp:positionH relativeFrom="margin">
              <wp:align>left</wp:align>
            </wp:positionH>
            <wp:positionV relativeFrom="paragraph">
              <wp:posOffset>311278</wp:posOffset>
            </wp:positionV>
            <wp:extent cx="1751960" cy="717230"/>
            <wp:effectExtent l="0" t="0" r="1270" b="6985"/>
            <wp:wrapNone/>
            <wp:docPr id="84207743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7743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0" cy="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E000" w14:textId="6A0C7AE3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74AA582F" w14:textId="692E71D5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Payments_NZ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Payments NZ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705890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19</w:t>
        </w:r>
      </w:hyperlink>
    </w:p>
    <w:p w14:paraId="4605EA66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6BFE3779" w14:textId="6C74AB92" w:rsidR="004519DE" w:rsidRPr="007307BC" w:rsidRDefault="005459B6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rFonts w:eastAsia="Times New Roman"/>
          <w:noProof/>
          <w:color w:val="0D0D0D" w:themeColor="text1" w:themeTint="F2"/>
          <w:lang w:eastAsia="en-GB"/>
        </w:rPr>
        <w:drawing>
          <wp:anchor distT="0" distB="0" distL="114300" distR="114300" simplePos="0" relativeHeight="252020736" behindDoc="0" locked="0" layoutInCell="1" allowOverlap="1" wp14:anchorId="61A6DD2C" wp14:editId="259B0E98">
            <wp:simplePos x="0" y="0"/>
            <wp:positionH relativeFrom="margin">
              <wp:align>left</wp:align>
            </wp:positionH>
            <wp:positionV relativeFrom="paragraph">
              <wp:posOffset>11854</wp:posOffset>
            </wp:positionV>
            <wp:extent cx="1447800" cy="1045241"/>
            <wp:effectExtent l="0" t="0" r="0" b="2540"/>
            <wp:wrapNone/>
            <wp:docPr id="41749491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9491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316CB" w14:textId="665FD01A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Local_Government_New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Local Government New Zealand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AB320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2</w:t>
        </w:r>
        <w:r w:rsidR="007307BC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0</w:t>
        </w:r>
      </w:hyperlink>
    </w:p>
    <w:p w14:paraId="15AE2AB6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55A94E19" w14:textId="02734021" w:rsidR="004519DE" w:rsidRPr="007307BC" w:rsidRDefault="00AB320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08448" behindDoc="0" locked="0" layoutInCell="1" allowOverlap="1" wp14:anchorId="49C83A41" wp14:editId="68422C89">
            <wp:simplePos x="0" y="0"/>
            <wp:positionH relativeFrom="margin">
              <wp:align>left</wp:align>
            </wp:positionH>
            <wp:positionV relativeFrom="paragraph">
              <wp:posOffset>342836</wp:posOffset>
            </wp:positionV>
            <wp:extent cx="1876526" cy="553250"/>
            <wp:effectExtent l="0" t="0" r="0" b="0"/>
            <wp:wrapNone/>
            <wp:docPr id="136061715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1715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26" cy="5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07F2" w14:textId="594A836B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Disability_Support_Services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 xml:space="preserve">Disability Support Services </w:t>
        </w:r>
        <w:r w:rsidR="008457E1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br/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Taskforce – Ministry of Social Development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</w:r>
        <w:r w:rsidR="00AB320E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2</w:t>
        </w:r>
        <w:r w:rsidR="007307BC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1</w:t>
        </w:r>
      </w:hyperlink>
    </w:p>
    <w:p w14:paraId="5D0BBA36" w14:textId="77777777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25F387A7" w14:textId="229A0CB5" w:rsidR="004519DE" w:rsidRPr="007307BC" w:rsidRDefault="003573C7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rFonts w:eastAsia="Times New Roman"/>
          <w:noProof/>
          <w:color w:val="0D0D0D" w:themeColor="text1" w:themeTint="F2"/>
          <w:lang w:eastAsia="en-GB"/>
        </w:rPr>
        <w:drawing>
          <wp:anchor distT="0" distB="0" distL="114300" distR="114300" simplePos="0" relativeHeight="252010496" behindDoc="0" locked="0" layoutInCell="1" allowOverlap="1" wp14:anchorId="0537641A" wp14:editId="31A83B06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929468" cy="381000"/>
            <wp:effectExtent l="0" t="0" r="0" b="0"/>
            <wp:wrapNone/>
            <wp:docPr id="48507460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7460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68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E9F0" w14:textId="50E43864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Whaikaha_–_Ministry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 xml:space="preserve">Whaikaha – Ministry of </w:t>
        </w:r>
        <w:r w:rsidR="008457E1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br/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Disabled People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>2</w:t>
        </w:r>
        <w:r w:rsidR="007307BC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4</w:t>
        </w:r>
      </w:hyperlink>
    </w:p>
    <w:p w14:paraId="66C64E9D" w14:textId="38008622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</w:p>
    <w:p w14:paraId="60C2C03D" w14:textId="74DFC565" w:rsidR="004519DE" w:rsidRPr="007307BC" w:rsidRDefault="009338EB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13568" behindDoc="0" locked="0" layoutInCell="1" allowOverlap="1" wp14:anchorId="69CE337A" wp14:editId="0FB54FA4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901573" cy="419100"/>
            <wp:effectExtent l="0" t="0" r="3810" b="0"/>
            <wp:wrapNone/>
            <wp:docPr id="155986774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2490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98" cy="4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5D0E2" w14:textId="1BCE637B" w:rsidR="004519DE" w:rsidRPr="007307BC" w:rsidRDefault="004519DE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Te_Whatu_Ora" w:history="1"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Te Whatu Ora – Health NZ</w:t>
        </w:r>
        <w:r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ab/>
          <w:t>2</w:t>
        </w:r>
        <w:r w:rsidR="007307BC" w:rsidRPr="007307BC">
          <w:rPr>
            <w:rStyle w:val="Hyperlink"/>
            <w:rFonts w:eastAsia="Times New Roman"/>
            <w:color w:val="0D0D0D" w:themeColor="text1" w:themeTint="F2"/>
            <w:u w:val="none"/>
            <w:shd w:val="clear" w:color="auto" w:fill="FFFFFF"/>
            <w:lang w:eastAsia="en-GB"/>
          </w:rPr>
          <w:t>6</w:t>
        </w:r>
      </w:hyperlink>
    </w:p>
    <w:p w14:paraId="15743DF6" w14:textId="77777777" w:rsidR="00F1031C" w:rsidRPr="00CC6780" w:rsidRDefault="00F1031C" w:rsidP="00F1031C">
      <w:pPr>
        <w:ind w:left="5846" w:firstLine="634"/>
        <w:rPr>
          <w:b/>
          <w:bCs/>
          <w:lang w:eastAsia="en-GB"/>
        </w:rPr>
      </w:pPr>
      <w:r w:rsidRPr="00CC6780">
        <w:rPr>
          <w:b/>
          <w:bCs/>
          <w:lang w:eastAsia="en-GB"/>
        </w:rPr>
        <w:lastRenderedPageBreak/>
        <w:t xml:space="preserve">Page number: </w:t>
      </w:r>
    </w:p>
    <w:p w14:paraId="393B3715" w14:textId="55BEE90A" w:rsidR="004519DE" w:rsidRPr="007307BC" w:rsidRDefault="004519DE" w:rsidP="004519DE">
      <w:pPr>
        <w:pStyle w:val="contentspage"/>
        <w:rPr>
          <w:color w:val="0D0D0D" w:themeColor="text1" w:themeTint="F2"/>
        </w:rPr>
      </w:pPr>
    </w:p>
    <w:p w14:paraId="2FBCF752" w14:textId="61E25AEE" w:rsidR="004519DE" w:rsidRPr="007307BC" w:rsidRDefault="004519DE" w:rsidP="004519DE">
      <w:pPr>
        <w:pStyle w:val="contentspage"/>
        <w:rPr>
          <w:color w:val="0D0D0D" w:themeColor="text1" w:themeTint="F2"/>
        </w:rPr>
      </w:pPr>
    </w:p>
    <w:p w14:paraId="7F68E4B2" w14:textId="164AC0F5" w:rsidR="004519DE" w:rsidRPr="007307BC" w:rsidRDefault="008457E1" w:rsidP="004519DE">
      <w:pPr>
        <w:pStyle w:val="contentspage"/>
        <w:rPr>
          <w:color w:val="0D0D0D" w:themeColor="text1" w:themeTint="F2"/>
        </w:rPr>
      </w:pPr>
      <w:r w:rsidRPr="007307BC">
        <w:rPr>
          <w:rFonts w:eastAsia="Times New Roman"/>
          <w:noProof/>
          <w:color w:val="0D0D0D" w:themeColor="text1" w:themeTint="F2"/>
          <w:lang w:eastAsia="en-GB"/>
        </w:rPr>
        <w:drawing>
          <wp:anchor distT="0" distB="0" distL="114300" distR="114300" simplePos="0" relativeHeight="252011520" behindDoc="0" locked="0" layoutInCell="1" allowOverlap="1" wp14:anchorId="7B3A7FFA" wp14:editId="71B63917">
            <wp:simplePos x="0" y="0"/>
            <wp:positionH relativeFrom="margin">
              <wp:posOffset>-71120</wp:posOffset>
            </wp:positionH>
            <wp:positionV relativeFrom="paragraph">
              <wp:posOffset>-182880</wp:posOffset>
            </wp:positionV>
            <wp:extent cx="1947545" cy="704850"/>
            <wp:effectExtent l="0" t="0" r="0" b="0"/>
            <wp:wrapNone/>
            <wp:docPr id="41230608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0608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Department_of_Internal" w:history="1">
        <w:r w:rsidR="004519DE" w:rsidRPr="007307BC">
          <w:rPr>
            <w:rStyle w:val="Hyperlink"/>
            <w:color w:val="0D0D0D" w:themeColor="text1" w:themeTint="F2"/>
            <w:u w:val="none"/>
          </w:rPr>
          <w:t>Department of Internal Affairs</w:t>
        </w:r>
        <w:r w:rsidR="004519DE" w:rsidRPr="007307BC">
          <w:rPr>
            <w:rStyle w:val="Hyperlink"/>
            <w:color w:val="0D0D0D" w:themeColor="text1" w:themeTint="F2"/>
            <w:u w:val="none"/>
          </w:rPr>
          <w:tab/>
          <w:t>2</w:t>
        </w:r>
        <w:r w:rsidR="007307BC" w:rsidRPr="007307BC">
          <w:rPr>
            <w:rStyle w:val="Hyperlink"/>
            <w:color w:val="0D0D0D" w:themeColor="text1" w:themeTint="F2"/>
            <w:u w:val="none"/>
          </w:rPr>
          <w:t>8</w:t>
        </w:r>
      </w:hyperlink>
    </w:p>
    <w:p w14:paraId="2A6DDEE7" w14:textId="77777777" w:rsidR="00F1031C" w:rsidRDefault="00F1031C" w:rsidP="004519DE">
      <w:pPr>
        <w:pStyle w:val="contentspage"/>
      </w:pPr>
    </w:p>
    <w:p w14:paraId="1105A929" w14:textId="77777777" w:rsidR="00F1031C" w:rsidRDefault="00F1031C" w:rsidP="004519DE">
      <w:pPr>
        <w:pStyle w:val="contentspage"/>
      </w:pPr>
    </w:p>
    <w:p w14:paraId="1A5245DE" w14:textId="540CFAFD" w:rsidR="004519DE" w:rsidRPr="007307BC" w:rsidRDefault="007307BC" w:rsidP="004519DE">
      <w:pPr>
        <w:pStyle w:val="contentspage"/>
        <w:rPr>
          <w:color w:val="0D0D0D" w:themeColor="text1" w:themeTint="F2"/>
        </w:rPr>
      </w:pPr>
      <w:r w:rsidRPr="007307BC">
        <w:rPr>
          <w:noProof/>
          <w:color w:val="0D0D0D" w:themeColor="text1" w:themeTint="F2"/>
        </w:rPr>
        <w:drawing>
          <wp:anchor distT="0" distB="0" distL="114300" distR="114300" simplePos="0" relativeHeight="252035072" behindDoc="0" locked="0" layoutInCell="1" allowOverlap="1" wp14:anchorId="1250697D" wp14:editId="1A7DBF78">
            <wp:simplePos x="0" y="0"/>
            <wp:positionH relativeFrom="column">
              <wp:posOffset>0</wp:posOffset>
            </wp:positionH>
            <wp:positionV relativeFrom="paragraph">
              <wp:posOffset>-341630</wp:posOffset>
            </wp:positionV>
            <wp:extent cx="1676400" cy="1676400"/>
            <wp:effectExtent l="0" t="0" r="0" b="0"/>
            <wp:wrapNone/>
            <wp:docPr id="37448943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8943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Health_Quality_and" w:history="1">
        <w:r w:rsidR="004519DE" w:rsidRPr="007307BC">
          <w:rPr>
            <w:rStyle w:val="Hyperlink"/>
            <w:color w:val="0D0D0D" w:themeColor="text1" w:themeTint="F2"/>
            <w:u w:val="none"/>
          </w:rPr>
          <w:t xml:space="preserve">Health Quality and Safety </w:t>
        </w:r>
        <w:r w:rsidR="008457E1" w:rsidRPr="007307BC">
          <w:rPr>
            <w:rStyle w:val="Hyperlink"/>
            <w:color w:val="0D0D0D" w:themeColor="text1" w:themeTint="F2"/>
            <w:u w:val="none"/>
          </w:rPr>
          <w:br/>
          <w:t>C</w:t>
        </w:r>
        <w:r w:rsidR="004519DE" w:rsidRPr="007307BC">
          <w:rPr>
            <w:rStyle w:val="Hyperlink"/>
            <w:color w:val="0D0D0D" w:themeColor="text1" w:themeTint="F2"/>
            <w:u w:val="none"/>
          </w:rPr>
          <w:t>ommission</w:t>
        </w:r>
        <w:r w:rsidR="004519DE" w:rsidRPr="007307BC">
          <w:rPr>
            <w:rStyle w:val="Hyperlink"/>
            <w:color w:val="0D0D0D" w:themeColor="text1" w:themeTint="F2"/>
            <w:u w:val="none"/>
          </w:rPr>
          <w:tab/>
        </w:r>
        <w:r w:rsidR="009338EB" w:rsidRPr="007307BC">
          <w:rPr>
            <w:rStyle w:val="Hyperlink"/>
            <w:color w:val="0D0D0D" w:themeColor="text1" w:themeTint="F2"/>
            <w:u w:val="none"/>
          </w:rPr>
          <w:t>3</w:t>
        </w:r>
        <w:r w:rsidRPr="007307BC">
          <w:rPr>
            <w:rStyle w:val="Hyperlink"/>
            <w:color w:val="0D0D0D" w:themeColor="text1" w:themeTint="F2"/>
            <w:u w:val="none"/>
          </w:rPr>
          <w:t>0</w:t>
        </w:r>
      </w:hyperlink>
    </w:p>
    <w:p w14:paraId="609ECA92" w14:textId="016FD7D7" w:rsidR="009338EB" w:rsidRPr="007307BC" w:rsidRDefault="009338EB" w:rsidP="004519DE">
      <w:pPr>
        <w:pStyle w:val="contentspage"/>
        <w:rPr>
          <w:color w:val="0D0D0D" w:themeColor="text1" w:themeTint="F2"/>
        </w:rPr>
      </w:pPr>
    </w:p>
    <w:p w14:paraId="03244E0D" w14:textId="3AB808AE" w:rsidR="009338EB" w:rsidRPr="007307BC" w:rsidRDefault="007307BC" w:rsidP="004519DE">
      <w:pPr>
        <w:pStyle w:val="contentspage"/>
        <w:rPr>
          <w:color w:val="0D0D0D" w:themeColor="text1" w:themeTint="F2"/>
        </w:rPr>
      </w:pPr>
      <w:r w:rsidRPr="007307BC">
        <w:rPr>
          <w:rFonts w:eastAsia="Times New Roman"/>
          <w:noProof/>
          <w:color w:val="0D0D0D" w:themeColor="text1" w:themeTint="F2"/>
          <w:lang w:eastAsia="en-GB"/>
        </w:rPr>
        <w:drawing>
          <wp:anchor distT="0" distB="0" distL="114300" distR="114300" simplePos="0" relativeHeight="252021760" behindDoc="0" locked="0" layoutInCell="1" allowOverlap="1" wp14:anchorId="1EE0DB3E" wp14:editId="73C358E5">
            <wp:simplePos x="0" y="0"/>
            <wp:positionH relativeFrom="margin">
              <wp:posOffset>-57150</wp:posOffset>
            </wp:positionH>
            <wp:positionV relativeFrom="paragraph">
              <wp:posOffset>188595</wp:posOffset>
            </wp:positionV>
            <wp:extent cx="1950720" cy="1246505"/>
            <wp:effectExtent l="0" t="0" r="0" b="0"/>
            <wp:wrapNone/>
            <wp:docPr id="112135193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5193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CED93" w14:textId="527D410B" w:rsidR="009338EB" w:rsidRPr="007307BC" w:rsidRDefault="009338EB" w:rsidP="004519DE">
      <w:pPr>
        <w:pStyle w:val="contentspage"/>
        <w:rPr>
          <w:rFonts w:eastAsia="Times New Roman"/>
          <w:color w:val="0D0D0D" w:themeColor="text1" w:themeTint="F2"/>
          <w:shd w:val="clear" w:color="auto" w:fill="FFFFFF"/>
          <w:lang w:eastAsia="en-GB"/>
        </w:rPr>
      </w:pPr>
      <w:hyperlink w:anchor="_Voice_of_disabled" w:history="1">
        <w:r w:rsidRPr="007307BC">
          <w:rPr>
            <w:rStyle w:val="Hyperlink"/>
            <w:color w:val="0D0D0D" w:themeColor="text1" w:themeTint="F2"/>
            <w:u w:val="none"/>
          </w:rPr>
          <w:t>Voice of disabled people</w:t>
        </w:r>
        <w:r w:rsidRPr="007307BC">
          <w:rPr>
            <w:rStyle w:val="Hyperlink"/>
            <w:color w:val="0D0D0D" w:themeColor="text1" w:themeTint="F2"/>
            <w:u w:val="none"/>
          </w:rPr>
          <w:tab/>
          <w:t>3</w:t>
        </w:r>
        <w:r w:rsidR="007307BC" w:rsidRPr="007307BC">
          <w:rPr>
            <w:rStyle w:val="Hyperlink"/>
            <w:color w:val="0D0D0D" w:themeColor="text1" w:themeTint="F2"/>
            <w:u w:val="none"/>
          </w:rPr>
          <w:t>1</w:t>
        </w:r>
      </w:hyperlink>
    </w:p>
    <w:p w14:paraId="614F1171" w14:textId="1149E380" w:rsidR="004519DE" w:rsidRDefault="004519DE" w:rsidP="004519DE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3E2B0B5E" w14:textId="77777777" w:rsidR="004519DE" w:rsidRDefault="004519DE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6C3CC23A" w14:textId="493F7C06" w:rsidR="00570380" w:rsidRPr="00570380" w:rsidRDefault="003933D8" w:rsidP="00570380">
      <w:pPr>
        <w:pStyle w:val="Heading1"/>
        <w:rPr>
          <w:noProof/>
          <w:lang w:val="en-NZ" w:eastAsia="en-NZ"/>
        </w:rPr>
      </w:pPr>
      <w:bookmarkStart w:id="0" w:name="_The_Disabled_People’s"/>
      <w:bookmarkEnd w:id="0"/>
      <w:r>
        <w:rPr>
          <w:noProof/>
          <w:lang w:val="en-NZ" w:eastAsia="en-NZ"/>
        </w:rPr>
        <w:lastRenderedPageBreak/>
        <w:t xml:space="preserve">The Disabled People’s </w:t>
      </w:r>
      <w:r>
        <w:rPr>
          <w:noProof/>
          <w:lang w:val="en-NZ" w:eastAsia="en-NZ"/>
        </w:rPr>
        <w:br/>
        <w:t>Organisations Coal</w:t>
      </w:r>
      <w:r w:rsidR="0079009E">
        <w:rPr>
          <w:noProof/>
          <w:lang w:val="en-NZ" w:eastAsia="en-NZ"/>
        </w:rPr>
        <w:t>i</w:t>
      </w:r>
      <w:r>
        <w:rPr>
          <w:noProof/>
          <w:lang w:val="en-NZ" w:eastAsia="en-NZ"/>
        </w:rPr>
        <w:t>tion</w:t>
      </w:r>
    </w:p>
    <w:p w14:paraId="71F40EF2" w14:textId="25941CFE" w:rsidR="00D852B6" w:rsidRDefault="00D852B6" w:rsidP="00124EA8"/>
    <w:p w14:paraId="3AEE5F10" w14:textId="64F53D7F" w:rsidR="00EF4A04" w:rsidRDefault="0025086B" w:rsidP="00124EA8">
      <w:r>
        <w:rPr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 wp14:anchorId="59A87948" wp14:editId="42CB57EB">
            <wp:simplePos x="0" y="0"/>
            <wp:positionH relativeFrom="margin">
              <wp:align>left</wp:align>
            </wp:positionH>
            <wp:positionV relativeFrom="paragraph">
              <wp:posOffset>341581</wp:posOffset>
            </wp:positionV>
            <wp:extent cx="1371600" cy="1371600"/>
            <wp:effectExtent l="0" t="0" r="0" b="0"/>
            <wp:wrapNone/>
            <wp:docPr id="13725389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389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020786C7" wp14:editId="558DFA62">
            <wp:simplePos x="0" y="0"/>
            <wp:positionH relativeFrom="margin">
              <wp:align>left</wp:align>
            </wp:positionH>
            <wp:positionV relativeFrom="paragraph">
              <wp:posOffset>5556885</wp:posOffset>
            </wp:positionV>
            <wp:extent cx="1371600" cy="1332186"/>
            <wp:effectExtent l="0" t="0" r="0" b="1905"/>
            <wp:wrapNone/>
            <wp:docPr id="5655298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298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3D8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3227A284" wp14:editId="121A87D6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3544916" cy="3236181"/>
                <wp:effectExtent l="0" t="0" r="0" b="25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2361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44223" id="Rectangle 1" o:spid="_x0000_s1026" style="position:absolute;margin-left:227.95pt;margin-top:24pt;width:279.15pt;height:254.8pt;z-index:-251472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65C1BA1C" w14:textId="4F22DDB0" w:rsidR="00EF4A04" w:rsidRDefault="003933D8" w:rsidP="00284D0D">
      <w:r>
        <w:t xml:space="preserve">The </w:t>
      </w:r>
      <w:r>
        <w:rPr>
          <w:b/>
          <w:bCs/>
        </w:rPr>
        <w:t xml:space="preserve">Disabled </w:t>
      </w:r>
      <w:proofErr w:type="gramStart"/>
      <w:r>
        <w:rPr>
          <w:b/>
          <w:bCs/>
        </w:rPr>
        <w:t>People’s  Organisations</w:t>
      </w:r>
      <w:proofErr w:type="gramEnd"/>
      <w:r>
        <w:rPr>
          <w:b/>
          <w:bCs/>
        </w:rPr>
        <w:t xml:space="preserve"> Coalition </w:t>
      </w:r>
      <w:r>
        <w:t xml:space="preserve">is a group of people who come from different disability organisations. </w:t>
      </w:r>
    </w:p>
    <w:p w14:paraId="378F6B9A" w14:textId="551822F7" w:rsidR="003933D8" w:rsidRDefault="003933D8" w:rsidP="00284D0D"/>
    <w:p w14:paraId="563E4B26" w14:textId="2F4527F9" w:rsidR="003933D8" w:rsidRDefault="0025086B" w:rsidP="00284D0D"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087FA2A8" wp14:editId="0B1B5872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371600" cy="1371600"/>
            <wp:effectExtent l="0" t="0" r="0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E61A5" w14:textId="46CC4853" w:rsidR="003933D8" w:rsidRDefault="003933D8" w:rsidP="00284D0D">
      <w:r>
        <w:t xml:space="preserve">A </w:t>
      </w:r>
      <w:r>
        <w:rPr>
          <w:b/>
          <w:bCs/>
        </w:rPr>
        <w:t>coalition</w:t>
      </w:r>
      <w:r>
        <w:t xml:space="preserve"> is a group of organisations that work towards shared goals. </w:t>
      </w:r>
    </w:p>
    <w:p w14:paraId="7536F892" w14:textId="116606CE" w:rsidR="003933D8" w:rsidRDefault="003933D8" w:rsidP="00284D0D"/>
    <w:p w14:paraId="4729AB23" w14:textId="121FBAFF" w:rsidR="003933D8" w:rsidRPr="003933D8" w:rsidRDefault="00210879" w:rsidP="00284D0D">
      <w:r>
        <w:rPr>
          <w:noProof/>
        </w:rPr>
        <w:drawing>
          <wp:anchor distT="0" distB="0" distL="114300" distR="114300" simplePos="0" relativeHeight="251865088" behindDoc="0" locked="0" layoutInCell="1" allowOverlap="1" wp14:anchorId="5FE3E43E" wp14:editId="1ED9E859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371600" cy="954026"/>
            <wp:effectExtent l="19050" t="19050" r="19050" b="17780"/>
            <wp:wrapNone/>
            <wp:docPr id="167680676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0676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4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3144" w14:textId="2C3B4E51" w:rsidR="00EF4A04" w:rsidRDefault="00FA41E3" w:rsidP="00D67451">
      <w:r>
        <w:t xml:space="preserve">The Disabled People’s Organisations Coalition is also called the </w:t>
      </w:r>
      <w:r>
        <w:rPr>
          <w:b/>
          <w:bCs/>
        </w:rPr>
        <w:t xml:space="preserve">DPO Coalition. </w:t>
      </w:r>
    </w:p>
    <w:p w14:paraId="2D81CF20" w14:textId="64B7404B" w:rsidR="00FA41E3" w:rsidRDefault="00FA41E3" w:rsidP="00D67451"/>
    <w:p w14:paraId="093905C9" w14:textId="25FF7DE8" w:rsidR="00321E57" w:rsidRDefault="0025086B" w:rsidP="0041092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B83F8F6" wp14:editId="21259D4A">
                <wp:simplePos x="0" y="0"/>
                <wp:positionH relativeFrom="margin">
                  <wp:align>right</wp:align>
                </wp:positionH>
                <wp:positionV relativeFrom="paragraph">
                  <wp:posOffset>244541</wp:posOffset>
                </wp:positionV>
                <wp:extent cx="3540941" cy="1124305"/>
                <wp:effectExtent l="0" t="0" r="2540" b="0"/>
                <wp:wrapNone/>
                <wp:docPr id="1791413949" name="Rectangl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0941" cy="1124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58A55" id="Rectangle 39" o:spid="_x0000_s1026" alt="&quot;&quot;" style="position:absolute;margin-left:227.6pt;margin-top:19.25pt;width:278.8pt;height:88.55pt;z-index:-25134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" fillcolor="#ffe599 [1303]" stroked="f" strokeweight="6pt">
                <w10:wrap anchorx="margin"/>
              </v:rect>
            </w:pict>
          </mc:Fallback>
        </mc:AlternateContent>
      </w:r>
    </w:p>
    <w:p w14:paraId="0F936C9D" w14:textId="0BD3A227" w:rsidR="00FA41E3" w:rsidRDefault="00FA41E3" w:rsidP="0041092D">
      <w:r>
        <w:t xml:space="preserve">When you see the </w:t>
      </w:r>
      <w:proofErr w:type="gramStart"/>
      <w:r>
        <w:t>words</w:t>
      </w:r>
      <w:proofErr w:type="gramEnd"/>
      <w:r>
        <w:t xml:space="preserve"> </w:t>
      </w:r>
      <w:r>
        <w:rPr>
          <w:b/>
          <w:bCs/>
        </w:rPr>
        <w:t>we / us</w:t>
      </w:r>
      <w:r>
        <w:t xml:space="preserve"> in this </w:t>
      </w:r>
      <w:r w:rsidR="00CC6780">
        <w:t>document</w:t>
      </w:r>
      <w:r>
        <w:t xml:space="preserve"> it means the DPO Coalition.</w:t>
      </w:r>
    </w:p>
    <w:p w14:paraId="4C303A1A" w14:textId="77777777" w:rsidR="0041092D" w:rsidRDefault="0041092D" w:rsidP="0041092D"/>
    <w:p w14:paraId="6EB8721B" w14:textId="77777777" w:rsidR="00FA1612" w:rsidRDefault="00FA1612" w:rsidP="00FA161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44288" behindDoc="0" locked="0" layoutInCell="1" allowOverlap="1" wp14:anchorId="1A00FB01" wp14:editId="32AA1B93">
            <wp:simplePos x="0" y="0"/>
            <wp:positionH relativeFrom="margin">
              <wp:posOffset>0</wp:posOffset>
            </wp:positionH>
            <wp:positionV relativeFrom="paragraph">
              <wp:posOffset>1028700</wp:posOffset>
            </wp:positionV>
            <wp:extent cx="1155700" cy="800100"/>
            <wp:effectExtent l="0" t="0" r="6350" b="0"/>
            <wp:wrapThrough wrapText="bothSides">
              <wp:wrapPolygon edited="0">
                <wp:start x="0" y="0"/>
                <wp:lineTo x="0" y="21086"/>
                <wp:lineTo x="21363" y="21086"/>
                <wp:lineTo x="21363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43264" behindDoc="0" locked="0" layoutInCell="1" allowOverlap="1" wp14:anchorId="42F09FD0" wp14:editId="242FD092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1150610" cy="800100"/>
            <wp:effectExtent l="19050" t="19050" r="12065" b="19050"/>
            <wp:wrapNone/>
            <wp:docPr id="185380115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30" cy="803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DPO Coalition is made up of members from these 7 disability organisations:</w:t>
      </w:r>
    </w:p>
    <w:p w14:paraId="34FE5FC2" w14:textId="77777777" w:rsidR="00FA1612" w:rsidRDefault="00FA1612" w:rsidP="00FA1612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45312" behindDoc="0" locked="0" layoutInCell="1" allowOverlap="1" wp14:anchorId="59613AFE" wp14:editId="022106D5">
            <wp:simplePos x="0" y="0"/>
            <wp:positionH relativeFrom="column">
              <wp:posOffset>-15240</wp:posOffset>
            </wp:positionH>
            <wp:positionV relativeFrom="paragraph">
              <wp:posOffset>777240</wp:posOffset>
            </wp:positionV>
            <wp:extent cx="800100" cy="987346"/>
            <wp:effectExtent l="0" t="0" r="0" b="3810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Balance Aotearoa</w:t>
      </w:r>
    </w:p>
    <w:p w14:paraId="1DAC6953" w14:textId="77777777" w:rsidR="00FA1612" w:rsidRDefault="00FA1612" w:rsidP="00FA1612">
      <w:pPr>
        <w:pStyle w:val="Listtoplevel"/>
        <w:spacing w:before="720"/>
      </w:pPr>
      <w:r>
        <w:t>Blind Citizens New Zealand</w:t>
      </w:r>
    </w:p>
    <w:p w14:paraId="7A515271" w14:textId="77777777" w:rsidR="00FA1612" w:rsidRDefault="00FA1612" w:rsidP="00FA1612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46336" behindDoc="0" locked="0" layoutInCell="1" allowOverlap="1" wp14:anchorId="480FC3B7" wp14:editId="1FD40F03">
            <wp:simplePos x="0" y="0"/>
            <wp:positionH relativeFrom="column">
              <wp:posOffset>12700</wp:posOffset>
            </wp:positionH>
            <wp:positionV relativeFrom="paragraph">
              <wp:posOffset>248285</wp:posOffset>
            </wp:positionV>
            <wp:extent cx="787400" cy="797204"/>
            <wp:effectExtent l="0" t="0" r="0" b="3175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9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Deaf Aotearoa</w:t>
      </w:r>
    </w:p>
    <w:p w14:paraId="1CD4A939" w14:textId="77777777" w:rsidR="00FA1612" w:rsidRDefault="00FA1612" w:rsidP="00FA1612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47360" behindDoc="0" locked="0" layoutInCell="1" allowOverlap="1" wp14:anchorId="2550B42B" wp14:editId="241C9370">
            <wp:simplePos x="0" y="0"/>
            <wp:positionH relativeFrom="column">
              <wp:posOffset>6350</wp:posOffset>
            </wp:positionH>
            <wp:positionV relativeFrom="paragraph">
              <wp:posOffset>363220</wp:posOffset>
            </wp:positionV>
            <wp:extent cx="793750" cy="642620"/>
            <wp:effectExtent l="0" t="0" r="6350" b="5080"/>
            <wp:wrapThrough wrapText="bothSides">
              <wp:wrapPolygon edited="0">
                <wp:start x="0" y="0"/>
                <wp:lineTo x="0" y="21130"/>
                <wp:lineTo x="21254" y="21130"/>
                <wp:lineTo x="21254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Disabled Persons Assembly NZ</w:t>
      </w:r>
    </w:p>
    <w:p w14:paraId="256CA00A" w14:textId="77777777" w:rsidR="00FA1612" w:rsidRDefault="00FA1612" w:rsidP="00FA1612">
      <w:pPr>
        <w:pStyle w:val="Listtoplevel"/>
        <w:spacing w:before="720"/>
      </w:pPr>
      <w:r>
        <w:rPr>
          <w:rFonts w:cs="Arial"/>
        </w:rPr>
        <w:drawing>
          <wp:anchor distT="0" distB="0" distL="114300" distR="114300" simplePos="0" relativeHeight="252048384" behindDoc="0" locked="0" layoutInCell="1" allowOverlap="1" wp14:anchorId="775103E7" wp14:editId="7A0FBB69">
            <wp:simplePos x="0" y="0"/>
            <wp:positionH relativeFrom="margin">
              <wp:posOffset>-8890</wp:posOffset>
            </wp:positionH>
            <wp:positionV relativeFrom="margin">
              <wp:posOffset>4707255</wp:posOffset>
            </wp:positionV>
            <wp:extent cx="847090" cy="568325"/>
            <wp:effectExtent l="0" t="0" r="0" b="3175"/>
            <wp:wrapSquare wrapText="bothSides"/>
            <wp:docPr id="2678654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54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Mana Pasefika</w:t>
      </w:r>
    </w:p>
    <w:p w14:paraId="5344592D" w14:textId="77777777" w:rsidR="00FA1612" w:rsidRDefault="00FA1612" w:rsidP="00FA1612">
      <w:pPr>
        <w:pStyle w:val="Listtoplevel"/>
        <w:spacing w:before="720"/>
      </w:pPr>
      <w:r>
        <w:rPr>
          <w:lang w:val="en-NZ" w:eastAsia="en-NZ"/>
        </w:rPr>
        <w:drawing>
          <wp:anchor distT="0" distB="0" distL="114300" distR="114300" simplePos="0" relativeHeight="252049408" behindDoc="0" locked="0" layoutInCell="1" allowOverlap="1" wp14:anchorId="4895AD25" wp14:editId="312043FA">
            <wp:simplePos x="0" y="0"/>
            <wp:positionH relativeFrom="column">
              <wp:posOffset>12700</wp:posOffset>
            </wp:positionH>
            <wp:positionV relativeFrom="paragraph">
              <wp:posOffset>414655</wp:posOffset>
            </wp:positionV>
            <wp:extent cx="956945" cy="604167"/>
            <wp:effectExtent l="0" t="0" r="0" b="5715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Muscular Dystrophy Association of New Zealand</w:t>
      </w:r>
    </w:p>
    <w:p w14:paraId="001E005F" w14:textId="77777777" w:rsidR="00FA1612" w:rsidRPr="00666D83" w:rsidRDefault="00FA1612" w:rsidP="00FA1612">
      <w:pPr>
        <w:pStyle w:val="Listtoplevel"/>
        <w:spacing w:before="720"/>
      </w:pPr>
      <w:r>
        <w:drawing>
          <wp:anchor distT="0" distB="0" distL="114300" distR="114300" simplePos="0" relativeHeight="252050432" behindDoc="0" locked="0" layoutInCell="1" allowOverlap="1" wp14:anchorId="3DDC9800" wp14:editId="52C00B18">
            <wp:simplePos x="0" y="0"/>
            <wp:positionH relativeFrom="margin">
              <wp:posOffset>-17780</wp:posOffset>
            </wp:positionH>
            <wp:positionV relativeFrom="margin">
              <wp:posOffset>6477000</wp:posOffset>
            </wp:positionV>
            <wp:extent cx="1371600" cy="685800"/>
            <wp:effectExtent l="0" t="0" r="0" b="0"/>
            <wp:wrapSquare wrapText="bothSides"/>
            <wp:docPr id="8689441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441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People First New Zealand </w:t>
      </w:r>
      <w:r>
        <w:rPr>
          <w:rFonts w:cs="Arial"/>
        </w:rPr>
        <w:t>– Ngā Tāngata Tuatahi.</w:t>
      </w:r>
    </w:p>
    <w:p w14:paraId="02C4CCC7" w14:textId="77777777" w:rsidR="00907736" w:rsidRDefault="00907736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0ECD48A" w14:textId="52FE59B8" w:rsidR="00B85CAA" w:rsidRDefault="00B85CAA" w:rsidP="00A80EFB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1B451401" wp14:editId="26EA5DB3">
            <wp:simplePos x="0" y="0"/>
            <wp:positionH relativeFrom="margin">
              <wp:align>left</wp:align>
            </wp:positionH>
            <wp:positionV relativeFrom="paragraph">
              <wp:posOffset>-60325</wp:posOffset>
            </wp:positionV>
            <wp:extent cx="1371600" cy="1034415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7351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DPO Coalition meets about every 6 weeks to talk about important things. </w:t>
      </w:r>
    </w:p>
    <w:p w14:paraId="78A28C58" w14:textId="77777777" w:rsidR="00B85CAA" w:rsidRDefault="00B85CAA" w:rsidP="00A80EFB">
      <w:pPr>
        <w:rPr>
          <w:rFonts w:eastAsia="Times New Roman"/>
          <w:bCs/>
        </w:rPr>
      </w:pPr>
    </w:p>
    <w:p w14:paraId="0EEF007C" w14:textId="5568B13F" w:rsidR="00B85CAA" w:rsidRDefault="00B85CAA" w:rsidP="00A80EFB">
      <w:pPr>
        <w:rPr>
          <w:rFonts w:eastAsia="Times New Roman"/>
          <w:bCs/>
        </w:rPr>
      </w:pPr>
    </w:p>
    <w:p w14:paraId="01F259E9" w14:textId="2C649208" w:rsidR="00B85CAA" w:rsidRDefault="00210879" w:rsidP="00A80EFB">
      <w:pPr>
        <w:rPr>
          <w:rFonts w:eastAsia="Times New Roman"/>
          <w:bCs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178FD7B1" wp14:editId="0D8BC31E">
            <wp:simplePos x="0" y="0"/>
            <wp:positionH relativeFrom="margin">
              <wp:align>left</wp:align>
            </wp:positionH>
            <wp:positionV relativeFrom="paragraph">
              <wp:posOffset>26366</wp:posOffset>
            </wp:positionV>
            <wp:extent cx="1371600" cy="954027"/>
            <wp:effectExtent l="19050" t="19050" r="19050" b="17780"/>
            <wp:wrapNone/>
            <wp:docPr id="122038709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4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AA">
        <w:rPr>
          <w:rFonts w:eastAsia="Times New Roman"/>
          <w:bCs/>
        </w:rPr>
        <w:t xml:space="preserve">The DPO Coalition speaks up about disabled people getting their </w:t>
      </w:r>
      <w:r w:rsidR="00B85CAA" w:rsidRPr="00B85CAA">
        <w:rPr>
          <w:rFonts w:eastAsia="Times New Roman"/>
          <w:b/>
        </w:rPr>
        <w:t xml:space="preserve">human rights. </w:t>
      </w:r>
    </w:p>
    <w:p w14:paraId="496FF059" w14:textId="62356CF0" w:rsidR="00B85CAA" w:rsidRDefault="00B85CAA" w:rsidP="00A80EFB">
      <w:pPr>
        <w:rPr>
          <w:rFonts w:eastAsia="Times New Roman"/>
          <w:lang w:eastAsia="en-NZ"/>
        </w:rPr>
      </w:pPr>
    </w:p>
    <w:p w14:paraId="666462B8" w14:textId="21F73E4E" w:rsidR="00B85CAA" w:rsidRDefault="0098541F" w:rsidP="00A80EFB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96152C2" wp14:editId="6A2D9D4E">
                <wp:simplePos x="0" y="0"/>
                <wp:positionH relativeFrom="margin">
                  <wp:align>right</wp:align>
                </wp:positionH>
                <wp:positionV relativeFrom="paragraph">
                  <wp:posOffset>238567</wp:posOffset>
                </wp:positionV>
                <wp:extent cx="3544916" cy="2242268"/>
                <wp:effectExtent l="0" t="0" r="0" b="5715"/>
                <wp:wrapNone/>
                <wp:docPr id="1757580971" name="Rectangle 1757580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24226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0668C" id="Rectangle 1757580971" o:spid="_x0000_s1026" style="position:absolute;margin-left:227.95pt;margin-top:18.8pt;width:279.15pt;height:176.55pt;z-index:-251464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" fillcolor="#deeaf6 [664]" stroked="f" strokeweight="1pt">
                <w10:wrap anchorx="margin"/>
              </v:rect>
            </w:pict>
          </mc:Fallback>
        </mc:AlternateContent>
      </w:r>
    </w:p>
    <w:p w14:paraId="0A7CE286" w14:textId="61749500" w:rsidR="00B85CAA" w:rsidRDefault="00210879" w:rsidP="00A80EFB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C594F6B" wp14:editId="08195115">
            <wp:simplePos x="0" y="0"/>
            <wp:positionH relativeFrom="margin">
              <wp:align>left</wp:align>
            </wp:positionH>
            <wp:positionV relativeFrom="paragraph">
              <wp:posOffset>308913</wp:posOffset>
            </wp:positionV>
            <wp:extent cx="1721725" cy="1645920"/>
            <wp:effectExtent l="0" t="0" r="0" b="0"/>
            <wp:wrapNone/>
            <wp:docPr id="135669781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9781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48" cy="165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AA">
        <w:rPr>
          <w:rFonts w:eastAsia="Times New Roman"/>
          <w:b/>
          <w:bCs/>
          <w:lang w:eastAsia="en-NZ"/>
        </w:rPr>
        <w:t xml:space="preserve">Human rights </w:t>
      </w:r>
      <w:r w:rsidR="00B85CAA">
        <w:rPr>
          <w:rFonts w:eastAsia="Times New Roman"/>
          <w:lang w:eastAsia="en-NZ"/>
        </w:rPr>
        <w:t xml:space="preserve">are things that the law says every person should: </w:t>
      </w:r>
    </w:p>
    <w:p w14:paraId="3FCDC677" w14:textId="2BC54CDC" w:rsidR="00B85CAA" w:rsidRDefault="00A80EFB" w:rsidP="00A80EFB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3052D4F0" w14:textId="7EC1F1F4" w:rsidR="00B85CAA" w:rsidRPr="00B85CAA" w:rsidRDefault="00A80EFB" w:rsidP="00A80EFB">
      <w:pPr>
        <w:pStyle w:val="Listtoplevel"/>
        <w:rPr>
          <w:lang w:eastAsia="en-NZ"/>
        </w:rPr>
      </w:pPr>
      <w:r>
        <w:rPr>
          <w:lang w:eastAsia="en-NZ"/>
        </w:rPr>
        <w:t xml:space="preserve">be able to </w:t>
      </w:r>
      <w:r w:rsidR="00B85CAA">
        <w:rPr>
          <w:lang w:eastAsia="en-NZ"/>
        </w:rPr>
        <w:t xml:space="preserve">do. </w:t>
      </w:r>
    </w:p>
    <w:p w14:paraId="608D2A76" w14:textId="53CA0A67" w:rsidR="00B85CAA" w:rsidRDefault="00B85CAA" w:rsidP="00A80EFB">
      <w:pPr>
        <w:rPr>
          <w:rFonts w:eastAsia="Times New Roman"/>
          <w:lang w:eastAsia="en-NZ"/>
        </w:rPr>
      </w:pPr>
    </w:p>
    <w:p w14:paraId="7520A2A3" w14:textId="4621EB18" w:rsidR="00A80EFB" w:rsidRDefault="00A80EFB" w:rsidP="00A80EFB">
      <w:pPr>
        <w:rPr>
          <w:rFonts w:eastAsia="Times New Roman"/>
          <w:lang w:eastAsia="en-NZ"/>
        </w:rPr>
      </w:pPr>
    </w:p>
    <w:p w14:paraId="342C1C43" w14:textId="251E0084" w:rsidR="00B85CAA" w:rsidRDefault="0041092D" w:rsidP="00A80EFB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6C03EE12" wp14:editId="4E4836D2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371600" cy="914400"/>
            <wp:effectExtent l="0" t="0" r="0" b="0"/>
            <wp:wrapNone/>
            <wp:docPr id="14563702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7024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AA">
        <w:rPr>
          <w:rFonts w:eastAsia="Times New Roman"/>
          <w:lang w:eastAsia="en-NZ"/>
        </w:rPr>
        <w:t xml:space="preserve">The DPO Coalition talks with the Government about things to do with disability. </w:t>
      </w:r>
    </w:p>
    <w:p w14:paraId="170EEC3E" w14:textId="77777777" w:rsidR="00124EA8" w:rsidRDefault="00124EA8" w:rsidP="00A80EFB"/>
    <w:p w14:paraId="3289C564" w14:textId="77777777" w:rsidR="00124EA8" w:rsidRDefault="00124EA8" w:rsidP="00A80EFB"/>
    <w:p w14:paraId="6A665003" w14:textId="77777777" w:rsidR="00124EA8" w:rsidRPr="00D67451" w:rsidRDefault="00124EA8" w:rsidP="00D67451"/>
    <w:p w14:paraId="72187640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D79CC80" w14:textId="77777777" w:rsidR="0041092D" w:rsidRPr="0041092D" w:rsidRDefault="0041092D" w:rsidP="0041092D">
      <w:pPr>
        <w:pStyle w:val="Heading1"/>
      </w:pPr>
      <w:bookmarkStart w:id="1" w:name="_What_this_document"/>
      <w:bookmarkEnd w:id="1"/>
      <w:r w:rsidRPr="0041092D">
        <w:lastRenderedPageBreak/>
        <w:t>What this document is about</w:t>
      </w:r>
    </w:p>
    <w:p w14:paraId="44A74DB3" w14:textId="77777777" w:rsidR="0041092D" w:rsidRDefault="0041092D" w:rsidP="0041092D"/>
    <w:p w14:paraId="615CA7F6" w14:textId="77777777" w:rsidR="0041092D" w:rsidRDefault="0041092D" w:rsidP="0041092D">
      <w:r>
        <w:rPr>
          <w:noProof/>
        </w:rPr>
        <w:drawing>
          <wp:anchor distT="0" distB="0" distL="114300" distR="114300" simplePos="0" relativeHeight="251859968" behindDoc="0" locked="0" layoutInCell="1" allowOverlap="1" wp14:anchorId="232ABCA6" wp14:editId="77746ADE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371600" cy="2058670"/>
            <wp:effectExtent l="0" t="0" r="0" b="0"/>
            <wp:wrapNone/>
            <wp:docPr id="102242728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2728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FE4D" w14:textId="7DB13331" w:rsidR="0041092D" w:rsidRDefault="0041092D" w:rsidP="0041092D">
      <w:pPr>
        <w:rPr>
          <w:rFonts w:eastAsia="Times New Roman"/>
        </w:rPr>
      </w:pPr>
      <w:r>
        <w:rPr>
          <w:rFonts w:eastAsia="Times New Roman"/>
        </w:rPr>
        <w:t xml:space="preserve">This is an Easy Read document about some of the key messages from the </w:t>
      </w:r>
      <w:r w:rsidR="00DD40C0">
        <w:rPr>
          <w:rFonts w:eastAsia="Times New Roman"/>
        </w:rPr>
        <w:t>DPO Coalition</w:t>
      </w:r>
      <w:r>
        <w:rPr>
          <w:rFonts w:eastAsia="Times New Roman"/>
        </w:rPr>
        <w:t xml:space="preserve"> meetings in:</w:t>
      </w:r>
    </w:p>
    <w:p w14:paraId="6F943B20" w14:textId="77777777" w:rsidR="0041092D" w:rsidRDefault="0041092D" w:rsidP="0041092D">
      <w:pPr>
        <w:pStyle w:val="Listtoplevel"/>
      </w:pPr>
      <w:r>
        <w:t>November</w:t>
      </w:r>
      <w:r w:rsidRPr="00852F04">
        <w:t xml:space="preserve"> 2024</w:t>
      </w:r>
    </w:p>
    <w:p w14:paraId="3AA483B3" w14:textId="0D28C5DA" w:rsidR="0041092D" w:rsidRDefault="0041092D" w:rsidP="0041092D">
      <w:pPr>
        <w:pStyle w:val="Listtoplevel"/>
      </w:pPr>
      <w:r>
        <w:t>December 2024</w:t>
      </w:r>
      <w:r w:rsidRPr="00852F04">
        <w:t>.</w:t>
      </w:r>
    </w:p>
    <w:p w14:paraId="545D431E" w14:textId="77777777" w:rsidR="0041092D" w:rsidRDefault="0041092D" w:rsidP="0041092D">
      <w:pPr>
        <w:rPr>
          <w:rFonts w:eastAsia="Times New Roman"/>
        </w:rPr>
      </w:pPr>
    </w:p>
    <w:p w14:paraId="18E4AE9E" w14:textId="0E54172B" w:rsidR="0041092D" w:rsidRDefault="0041092D" w:rsidP="0041092D">
      <w:pPr>
        <w:rPr>
          <w:rFonts w:eastAsia="Times New Roman"/>
        </w:rPr>
      </w:pPr>
    </w:p>
    <w:p w14:paraId="180B9946" w14:textId="4B097322" w:rsidR="0041092D" w:rsidRDefault="00ED4087" w:rsidP="0041092D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7C892475" wp14:editId="4834B624">
            <wp:simplePos x="0" y="0"/>
            <wp:positionH relativeFrom="margin">
              <wp:align>left</wp:align>
            </wp:positionH>
            <wp:positionV relativeFrom="paragraph">
              <wp:posOffset>587722</wp:posOffset>
            </wp:positionV>
            <wp:extent cx="1371600" cy="1371600"/>
            <wp:effectExtent l="0" t="0" r="0" b="0"/>
            <wp:wrapThrough wrapText="bothSides">
              <wp:wrapPolygon edited="0">
                <wp:start x="4500" y="3600"/>
                <wp:lineTo x="3300" y="5400"/>
                <wp:lineTo x="3300" y="8100"/>
                <wp:lineTo x="4800" y="9000"/>
                <wp:lineTo x="0" y="13500"/>
                <wp:lineTo x="0" y="16200"/>
                <wp:lineTo x="1500" y="17700"/>
                <wp:lineTo x="19800" y="17700"/>
                <wp:lineTo x="21300" y="16200"/>
                <wp:lineTo x="21300" y="13500"/>
                <wp:lineTo x="16500" y="9000"/>
                <wp:lineTo x="18000" y="7500"/>
                <wp:lineTo x="18000" y="6000"/>
                <wp:lineTo x="16500" y="3600"/>
                <wp:lineTo x="4500" y="3600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2D">
        <w:t>During these meetings the DPO Coalition met w</w:t>
      </w:r>
      <w:r w:rsidR="0041092D">
        <w:rPr>
          <w:rFonts w:eastAsia="Times New Roman"/>
        </w:rPr>
        <w:t>ith lots of:</w:t>
      </w:r>
    </w:p>
    <w:p w14:paraId="1003DCE9" w14:textId="77777777" w:rsidR="0041092D" w:rsidRPr="0041092D" w:rsidRDefault="0041092D" w:rsidP="0041092D">
      <w:pPr>
        <w:pStyle w:val="Listtoplevel"/>
      </w:pPr>
      <w:r w:rsidRPr="0041092D">
        <w:t>government agencies</w:t>
      </w:r>
    </w:p>
    <w:p w14:paraId="7F3E9F3F" w14:textId="77777777" w:rsidR="0041092D" w:rsidRDefault="0041092D" w:rsidP="0041092D">
      <w:pPr>
        <w:pStyle w:val="Listtoplevel"/>
      </w:pPr>
      <w:r w:rsidRPr="0041092D">
        <w:t>other community organisations</w:t>
      </w:r>
      <w:r>
        <w:t xml:space="preserve">. </w:t>
      </w:r>
    </w:p>
    <w:p w14:paraId="20703477" w14:textId="77777777" w:rsidR="0041092D" w:rsidRDefault="0041092D" w:rsidP="0041092D">
      <w:pPr>
        <w:rPr>
          <w:rFonts w:eastAsia="Times New Roman"/>
        </w:rPr>
      </w:pPr>
    </w:p>
    <w:p w14:paraId="0B998762" w14:textId="77777777" w:rsidR="0041092D" w:rsidRDefault="0041092D" w:rsidP="0041092D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0EFDAA7" wp14:editId="293C67B5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043430" cy="1304290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B7F63" w14:textId="77777777" w:rsidR="0041092D" w:rsidRDefault="0041092D" w:rsidP="0041092D">
      <w:pPr>
        <w:rPr>
          <w:rFonts w:eastAsia="Times New Roman"/>
        </w:rPr>
      </w:pPr>
      <w:r>
        <w:rPr>
          <w:rFonts w:eastAsia="Times New Roman"/>
        </w:rPr>
        <w:t xml:space="preserve">The meetings are to make sure the lives of disabled people in New Zealand are getting better. </w:t>
      </w:r>
    </w:p>
    <w:p w14:paraId="3482C910" w14:textId="77777777" w:rsidR="0041092D" w:rsidRDefault="0041092D" w:rsidP="0041092D">
      <w:pPr>
        <w:rPr>
          <w:rFonts w:eastAsia="Times New Roman"/>
        </w:rPr>
      </w:pPr>
    </w:p>
    <w:p w14:paraId="741E60D4" w14:textId="6DB43293" w:rsidR="0041092D" w:rsidRDefault="0041092D" w:rsidP="0041092D">
      <w:pPr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56896" behindDoc="0" locked="0" layoutInCell="1" allowOverlap="1" wp14:anchorId="720A017C" wp14:editId="6BED8566">
            <wp:simplePos x="0" y="0"/>
            <wp:positionH relativeFrom="margin">
              <wp:posOffset>0</wp:posOffset>
            </wp:positionH>
            <wp:positionV relativeFrom="paragraph">
              <wp:posOffset>-92075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 </w:t>
      </w:r>
      <w:r w:rsidR="00CA102C">
        <w:t>important</w:t>
      </w:r>
      <w:r>
        <w:t xml:space="preserve"> subjects that are talked about often</w:t>
      </w:r>
      <w:r>
        <w:rPr>
          <w:rFonts w:eastAsia="Times New Roman"/>
        </w:rPr>
        <w:t xml:space="preserve"> are:</w:t>
      </w:r>
    </w:p>
    <w:p w14:paraId="4C758F43" w14:textId="77777777" w:rsidR="0041092D" w:rsidRPr="00E91246" w:rsidRDefault="0041092D" w:rsidP="0041092D">
      <w:pPr>
        <w:pStyle w:val="Listtoplevel"/>
        <w:rPr>
          <w:b/>
          <w:bCs/>
        </w:rPr>
      </w:pPr>
      <w:r w:rsidRPr="00E91246">
        <w:rPr>
          <w:b/>
          <w:bCs/>
        </w:rPr>
        <w:t xml:space="preserve">accessibility </w:t>
      </w:r>
    </w:p>
    <w:p w14:paraId="5505ED0F" w14:textId="5A052685" w:rsidR="0041092D" w:rsidRPr="0041092D" w:rsidRDefault="0041092D" w:rsidP="0041092D">
      <w:pPr>
        <w:pStyle w:val="Listtoplevel"/>
      </w:pPr>
      <w:r w:rsidRPr="0041092D">
        <w:drawing>
          <wp:anchor distT="0" distB="0" distL="114300" distR="114300" simplePos="0" relativeHeight="251863040" behindDoc="0" locked="0" layoutInCell="1" allowOverlap="1" wp14:anchorId="4F1D6BD4" wp14:editId="4B0DE7C5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2D">
        <w:t xml:space="preserve">upholding the rights of disabled people under the </w:t>
      </w:r>
      <w:r w:rsidRPr="0041092D">
        <w:rPr>
          <w:b/>
          <w:bCs/>
        </w:rPr>
        <w:t>United Nations Convention on the Rights of Person</w:t>
      </w:r>
      <w:r w:rsidR="0079009E">
        <w:rPr>
          <w:b/>
          <w:bCs/>
        </w:rPr>
        <w:t>s</w:t>
      </w:r>
      <w:r w:rsidRPr="0041092D">
        <w:rPr>
          <w:b/>
          <w:bCs/>
        </w:rPr>
        <w:t xml:space="preserve"> with Disabilities</w:t>
      </w:r>
      <w:r w:rsidR="00E91246">
        <w:t>.</w:t>
      </w:r>
      <w:r w:rsidRPr="0041092D">
        <w:t xml:space="preserve"> </w:t>
      </w:r>
    </w:p>
    <w:p w14:paraId="5F642B9E" w14:textId="77777777" w:rsidR="0041092D" w:rsidRDefault="0041092D" w:rsidP="0041092D">
      <w:r>
        <w:rPr>
          <w:noProof/>
        </w:rPr>
        <w:drawing>
          <wp:anchor distT="0" distB="0" distL="114300" distR="114300" simplePos="0" relativeHeight="251857920" behindDoc="0" locked="0" layoutInCell="1" allowOverlap="1" wp14:anchorId="43C139CF" wp14:editId="6555B15F">
            <wp:simplePos x="0" y="0"/>
            <wp:positionH relativeFrom="column">
              <wp:posOffset>-56515</wp:posOffset>
            </wp:positionH>
            <wp:positionV relativeFrom="paragraph">
              <wp:posOffset>321310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A3E11" w14:textId="77777777" w:rsidR="0041092D" w:rsidRDefault="0041092D" w:rsidP="0041092D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5F6CE396" wp14:editId="01848424">
                <wp:simplePos x="0" y="0"/>
                <wp:positionH relativeFrom="column">
                  <wp:posOffset>2188845</wp:posOffset>
                </wp:positionH>
                <wp:positionV relativeFrom="paragraph">
                  <wp:posOffset>184785</wp:posOffset>
                </wp:positionV>
                <wp:extent cx="3865245" cy="935990"/>
                <wp:effectExtent l="0" t="0" r="1905" b="0"/>
                <wp:wrapNone/>
                <wp:docPr id="11606145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5245" cy="9359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479C" id="Rectangle 19" o:spid="_x0000_s1026" style="position:absolute;margin-left:172.35pt;margin-top:14.55pt;width:304.35pt;height:73.7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" fillcolor="#deeaf6 [664]" stroked="f" strokeweight="6pt"/>
            </w:pict>
          </mc:Fallback>
        </mc:AlternateContent>
      </w:r>
    </w:p>
    <w:p w14:paraId="555BDAB5" w14:textId="4874BA39" w:rsidR="0041092D" w:rsidRDefault="0041092D" w:rsidP="0041092D">
      <w:r>
        <w:rPr>
          <w:b/>
          <w:bCs/>
        </w:rPr>
        <w:t xml:space="preserve">Accessibility </w:t>
      </w:r>
      <w:r>
        <w:t xml:space="preserve">means making things </w:t>
      </w:r>
      <w:r w:rsidR="0079009E">
        <w:t xml:space="preserve">easy </w:t>
      </w:r>
      <w:r>
        <w:t xml:space="preserve">/ safe for everyone to use. </w:t>
      </w:r>
    </w:p>
    <w:p w14:paraId="3FE22500" w14:textId="646B1C31" w:rsidR="0041092D" w:rsidRDefault="0041092D" w:rsidP="0041092D"/>
    <w:p w14:paraId="61B24345" w14:textId="15EF6F1D" w:rsidR="0041092D" w:rsidRDefault="0041092D" w:rsidP="0041092D">
      <w:r>
        <w:rPr>
          <w:noProof/>
        </w:rPr>
        <w:drawing>
          <wp:anchor distT="0" distB="0" distL="114300" distR="114300" simplePos="0" relativeHeight="251853824" behindDoc="0" locked="0" layoutInCell="1" allowOverlap="1" wp14:anchorId="577C0850" wp14:editId="1E129831">
            <wp:simplePos x="0" y="0"/>
            <wp:positionH relativeFrom="margin">
              <wp:posOffset>-171450</wp:posOffset>
            </wp:positionH>
            <wp:positionV relativeFrom="paragraph">
              <wp:posOffset>367030</wp:posOffset>
            </wp:positionV>
            <wp:extent cx="1615440" cy="1615440"/>
            <wp:effectExtent l="0" t="0" r="3810" b="381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40BDB93" wp14:editId="42F0BFA8">
                <wp:simplePos x="0" y="0"/>
                <wp:positionH relativeFrom="column">
                  <wp:posOffset>2180590</wp:posOffset>
                </wp:positionH>
                <wp:positionV relativeFrom="paragraph">
                  <wp:posOffset>204470</wp:posOffset>
                </wp:positionV>
                <wp:extent cx="3894455" cy="3355340"/>
                <wp:effectExtent l="0" t="0" r="0" b="0"/>
                <wp:wrapNone/>
                <wp:docPr id="17000405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4455" cy="33553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3C904" id="Rectangle 18" o:spid="_x0000_s1026" style="position:absolute;margin-left:171.7pt;margin-top:16.1pt;width:306.65pt;height:264.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" fillcolor="#deebf7" stroked="f" strokeweight="6pt"/>
            </w:pict>
          </mc:Fallback>
        </mc:AlternateContent>
      </w:r>
    </w:p>
    <w:p w14:paraId="33B343BA" w14:textId="5B242D6C" w:rsidR="0041092D" w:rsidRDefault="0041092D" w:rsidP="0041092D">
      <w:r>
        <w:t xml:space="preserve">The </w:t>
      </w:r>
      <w:r>
        <w:rPr>
          <w:b/>
          <w:bCs/>
        </w:rPr>
        <w:t>United Nations Convention on the Rights of Persons with Disabilities</w:t>
      </w:r>
      <w:r>
        <w:t xml:space="preserve"> is a law lots of countries have agreed to.</w:t>
      </w:r>
    </w:p>
    <w:p w14:paraId="7F3A0551" w14:textId="5AAFBC8B" w:rsidR="0041092D" w:rsidRDefault="00E91246" w:rsidP="00E91246">
      <w:pPr>
        <w:tabs>
          <w:tab w:val="left" w:pos="7957"/>
        </w:tabs>
      </w:pPr>
      <w:r>
        <w:tab/>
      </w:r>
    </w:p>
    <w:p w14:paraId="6DA07F03" w14:textId="4373FD4F" w:rsidR="0041092D" w:rsidRDefault="008457E1" w:rsidP="0041092D">
      <w:r>
        <w:rPr>
          <w:noProof/>
        </w:rPr>
        <w:drawing>
          <wp:anchor distT="0" distB="0" distL="114300" distR="114300" simplePos="0" relativeHeight="251855872" behindDoc="0" locked="0" layoutInCell="1" allowOverlap="1" wp14:anchorId="61AA42E4" wp14:editId="644786C2">
            <wp:simplePos x="0" y="0"/>
            <wp:positionH relativeFrom="column">
              <wp:posOffset>-171450</wp:posOffset>
            </wp:positionH>
            <wp:positionV relativeFrom="paragraph">
              <wp:posOffset>135890</wp:posOffset>
            </wp:positionV>
            <wp:extent cx="134112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170" y="21430"/>
                <wp:lineTo x="21170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88DC2" w14:textId="4D2299D2" w:rsidR="007B05F3" w:rsidRDefault="0041092D" w:rsidP="00BD34B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Arial"/>
        </w:rPr>
        <w:t>It says what governments must do to make sure disabled people get the same rights as everybody.</w:t>
      </w:r>
    </w:p>
    <w:p w14:paraId="676ACF7A" w14:textId="77777777" w:rsidR="00AD29D6" w:rsidRDefault="00AD29D6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486CEE0" w14:textId="3D70F594" w:rsidR="00124EA8" w:rsidRDefault="00A5122A" w:rsidP="00124EA8">
      <w:pPr>
        <w:pStyle w:val="Heading1"/>
        <w:rPr>
          <w:shd w:val="clear" w:color="auto" w:fill="FFFFFF"/>
          <w:lang w:eastAsia="en-GB"/>
        </w:rPr>
      </w:pPr>
      <w:bookmarkStart w:id="2" w:name="_New_Zealand_Sign"/>
      <w:bookmarkEnd w:id="2"/>
      <w:r>
        <w:rPr>
          <w:shd w:val="clear" w:color="auto" w:fill="FFFFFF"/>
          <w:lang w:eastAsia="en-GB"/>
        </w:rPr>
        <w:lastRenderedPageBreak/>
        <w:t>New Zealand Sign Language Board</w:t>
      </w:r>
    </w:p>
    <w:p w14:paraId="32BB45C9" w14:textId="3043AA2E" w:rsidR="00124EA8" w:rsidRPr="00124EA8" w:rsidRDefault="00124EA8" w:rsidP="00124EA8">
      <w:pPr>
        <w:rPr>
          <w:lang w:eastAsia="en-GB"/>
        </w:rPr>
      </w:pPr>
    </w:p>
    <w:p w14:paraId="18EFCFEF" w14:textId="014E34B5" w:rsidR="00EA4ED9" w:rsidRDefault="00A23FFC" w:rsidP="00A5122A">
      <w:pPr>
        <w:rPr>
          <w:rFonts w:eastAsia="Times New Roman"/>
          <w:shd w:val="clear" w:color="auto" w:fill="FFFFFF"/>
          <w:lang w:eastAsia="en-GB"/>
        </w:rPr>
      </w:pPr>
      <w:r w:rsidRPr="00DC3FC7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68512" behindDoc="0" locked="0" layoutInCell="1" allowOverlap="1" wp14:anchorId="448086F7" wp14:editId="02853A3D">
            <wp:simplePos x="0" y="0"/>
            <wp:positionH relativeFrom="margin">
              <wp:align>left</wp:align>
            </wp:positionH>
            <wp:positionV relativeFrom="paragraph">
              <wp:posOffset>257287</wp:posOffset>
            </wp:positionV>
            <wp:extent cx="1371600" cy="1371600"/>
            <wp:effectExtent l="0" t="0" r="0" b="0"/>
            <wp:wrapNone/>
            <wp:docPr id="202851261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1261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04C3" w14:textId="50F3486F" w:rsidR="00124EA8" w:rsidRDefault="00EA4ED9" w:rsidP="00A5122A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</w:t>
      </w:r>
      <w:r w:rsidR="00A5122A">
        <w:rPr>
          <w:rFonts w:eastAsia="Times New Roman"/>
          <w:shd w:val="clear" w:color="auto" w:fill="FFFFFF"/>
          <w:lang w:eastAsia="en-GB"/>
        </w:rPr>
        <w:t xml:space="preserve"> talked to the New Zealand Sign Language </w:t>
      </w:r>
      <w:r w:rsidR="00A5122A" w:rsidRPr="00570364">
        <w:rPr>
          <w:rFonts w:eastAsia="Times New Roman"/>
          <w:b/>
          <w:bCs/>
          <w:shd w:val="clear" w:color="auto" w:fill="FFFFFF"/>
          <w:lang w:eastAsia="en-GB"/>
        </w:rPr>
        <w:t>Board</w:t>
      </w:r>
      <w:r w:rsidR="00A5122A">
        <w:rPr>
          <w:rFonts w:eastAsia="Times New Roman"/>
          <w:shd w:val="clear" w:color="auto" w:fill="FFFFFF"/>
          <w:lang w:eastAsia="en-GB"/>
        </w:rPr>
        <w:t xml:space="preserve"> about:</w:t>
      </w:r>
    </w:p>
    <w:p w14:paraId="336DBA76" w14:textId="2EE474A3" w:rsidR="00A5122A" w:rsidRDefault="00A23FFC" w:rsidP="00DC3FC7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019712" behindDoc="0" locked="0" layoutInCell="1" allowOverlap="1" wp14:anchorId="0312D969" wp14:editId="1628C172">
            <wp:simplePos x="0" y="0"/>
            <wp:positionH relativeFrom="margin">
              <wp:align>left</wp:align>
            </wp:positionH>
            <wp:positionV relativeFrom="paragraph">
              <wp:posOffset>588319</wp:posOffset>
            </wp:positionV>
            <wp:extent cx="1188720" cy="1190963"/>
            <wp:effectExtent l="0" t="0" r="0" b="9525"/>
            <wp:wrapNone/>
            <wp:docPr id="534201654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01654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C7">
        <w:rPr>
          <w:shd w:val="clear" w:color="auto" w:fill="FFFFFF"/>
          <w:lang w:eastAsia="en-GB"/>
        </w:rPr>
        <w:t>w</w:t>
      </w:r>
      <w:r w:rsidR="00A5122A">
        <w:rPr>
          <w:shd w:val="clear" w:color="auto" w:fill="FFFFFF"/>
          <w:lang w:eastAsia="en-GB"/>
        </w:rPr>
        <w:t xml:space="preserve">orking together in the </w:t>
      </w:r>
      <w:r w:rsidR="00A5122A" w:rsidRPr="00845A0E">
        <w:rPr>
          <w:b/>
          <w:bCs/>
          <w:shd w:val="clear" w:color="auto" w:fill="FFFFFF"/>
          <w:lang w:eastAsia="en-GB"/>
        </w:rPr>
        <w:t>future</w:t>
      </w:r>
      <w:r w:rsidR="00A5122A">
        <w:rPr>
          <w:shd w:val="clear" w:color="auto" w:fill="FFFFFF"/>
          <w:lang w:eastAsia="en-GB"/>
        </w:rPr>
        <w:t xml:space="preserve"> </w:t>
      </w:r>
    </w:p>
    <w:p w14:paraId="19CD307D" w14:textId="1C220463" w:rsidR="00EA4ED9" w:rsidRDefault="00A5122A" w:rsidP="00A5122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some of the things we both work on that we think are important.</w:t>
      </w:r>
    </w:p>
    <w:p w14:paraId="07730ADC" w14:textId="084CA7F7" w:rsidR="00EA4ED9" w:rsidRDefault="00EA4ED9" w:rsidP="00EA4ED9">
      <w:pPr>
        <w:rPr>
          <w:shd w:val="clear" w:color="auto" w:fill="FFFFFF"/>
          <w:lang w:eastAsia="en-GB"/>
        </w:rPr>
      </w:pPr>
    </w:p>
    <w:p w14:paraId="69C8AC1B" w14:textId="7FD46C51" w:rsidR="00570364" w:rsidRDefault="00845A0E" w:rsidP="00570364">
      <w:r>
        <w:rPr>
          <w:noProof/>
        </w:rPr>
        <w:drawing>
          <wp:anchor distT="0" distB="0" distL="114300" distR="114300" simplePos="0" relativeHeight="251962368" behindDoc="0" locked="0" layoutInCell="1" allowOverlap="1" wp14:anchorId="42717D32" wp14:editId="03DF766E">
            <wp:simplePos x="0" y="0"/>
            <wp:positionH relativeFrom="margin">
              <wp:align>left</wp:align>
            </wp:positionH>
            <wp:positionV relativeFrom="paragraph">
              <wp:posOffset>175210</wp:posOffset>
            </wp:positionV>
            <wp:extent cx="1371600" cy="1371600"/>
            <wp:effectExtent l="0" t="0" r="0" b="0"/>
            <wp:wrapNone/>
            <wp:docPr id="1441406629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06629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64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2BFF4AE5" wp14:editId="73861109">
                <wp:simplePos x="0" y="0"/>
                <wp:positionH relativeFrom="margin">
                  <wp:align>right</wp:align>
                </wp:positionH>
                <wp:positionV relativeFrom="paragraph">
                  <wp:posOffset>237637</wp:posOffset>
                </wp:positionV>
                <wp:extent cx="3554730" cy="1168842"/>
                <wp:effectExtent l="0" t="0" r="7620" b="0"/>
                <wp:wrapNone/>
                <wp:docPr id="6221293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116884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DEC67" id="Rectangle 19" o:spid="_x0000_s1026" style="position:absolute;margin-left:228.7pt;margin-top:18.7pt;width:279.9pt;height:92.05pt;z-index:-25135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" fillcolor="#deebf7" stroked="f" strokeweight="6pt">
                <w10:wrap anchorx="margin"/>
              </v:rect>
            </w:pict>
          </mc:Fallback>
        </mc:AlternateContent>
      </w:r>
    </w:p>
    <w:p w14:paraId="6A7C6D14" w14:textId="70EF0B39" w:rsidR="00570364" w:rsidRDefault="00570364" w:rsidP="00570364">
      <w:r>
        <w:t xml:space="preserve">A </w:t>
      </w:r>
      <w:r>
        <w:rPr>
          <w:b/>
          <w:bCs/>
        </w:rPr>
        <w:t xml:space="preserve">board </w:t>
      </w:r>
      <w:r>
        <w:t xml:space="preserve">is a group of people who make big decisions for a </w:t>
      </w:r>
      <w:r>
        <w:br/>
        <w:t xml:space="preserve">company / organisation. </w:t>
      </w:r>
    </w:p>
    <w:p w14:paraId="000F10A0" w14:textId="3390EF16" w:rsidR="00EA4ED9" w:rsidRDefault="00EA4ED9" w:rsidP="00EA4ED9">
      <w:pPr>
        <w:rPr>
          <w:b/>
          <w:bCs/>
          <w:shd w:val="clear" w:color="auto" w:fill="FFFFFF"/>
          <w:lang w:eastAsia="en-GB"/>
        </w:rPr>
      </w:pPr>
    </w:p>
    <w:p w14:paraId="17EBF560" w14:textId="60215641" w:rsidR="00570364" w:rsidRPr="00570364" w:rsidRDefault="008079CB" w:rsidP="00EA4ED9">
      <w:pPr>
        <w:rPr>
          <w:b/>
          <w:bCs/>
          <w:shd w:val="clear" w:color="auto" w:fill="FFFFFF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63ECE7DD" wp14:editId="00994549">
                <wp:simplePos x="0" y="0"/>
                <wp:positionH relativeFrom="margin">
                  <wp:posOffset>2217218</wp:posOffset>
                </wp:positionH>
                <wp:positionV relativeFrom="paragraph">
                  <wp:posOffset>266526</wp:posOffset>
                </wp:positionV>
                <wp:extent cx="2884788" cy="781342"/>
                <wp:effectExtent l="0" t="0" r="0" b="0"/>
                <wp:wrapNone/>
                <wp:docPr id="1173568594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4788" cy="78134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9E392" id="Rectangle 19" o:spid="_x0000_s1026" alt="&quot;&quot;" style="position:absolute;margin-left:174.6pt;margin-top:21pt;width:227.15pt;height:61.5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" fillcolor="#deebf7" stroked="f" strokeweight="6pt">
                <w10:wrap anchorx="margin"/>
              </v:rect>
            </w:pict>
          </mc:Fallback>
        </mc:AlternateContent>
      </w:r>
    </w:p>
    <w:p w14:paraId="350DBF88" w14:textId="79F6F871" w:rsidR="00845A0E" w:rsidRDefault="00876886" w:rsidP="00845A0E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2017664" behindDoc="0" locked="0" layoutInCell="1" allowOverlap="1" wp14:anchorId="6B7999D2" wp14:editId="48F260FB">
            <wp:simplePos x="0" y="0"/>
            <wp:positionH relativeFrom="margin">
              <wp:align>left</wp:align>
            </wp:positionH>
            <wp:positionV relativeFrom="paragraph">
              <wp:posOffset>308435</wp:posOffset>
            </wp:positionV>
            <wp:extent cx="1577947" cy="1588906"/>
            <wp:effectExtent l="0" t="0" r="3810" b="0"/>
            <wp:wrapNone/>
            <wp:docPr id="123315418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418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48" cy="15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E">
        <w:rPr>
          <w:b/>
          <w:bCs/>
          <w:noProof/>
        </w:rPr>
        <w:t xml:space="preserve">Future </w:t>
      </w:r>
      <w:r w:rsidR="00845A0E">
        <w:rPr>
          <w:noProof/>
        </w:rPr>
        <w:t>is a time that has not happened yet.</w:t>
      </w:r>
      <w:r w:rsidR="00845A0E" w:rsidRPr="0067302B">
        <w:rPr>
          <w:noProof/>
        </w:rPr>
        <w:t xml:space="preserve"> </w:t>
      </w:r>
      <w:r w:rsidR="00845A0E">
        <w:rPr>
          <w:noProof/>
        </w:rPr>
        <w:t xml:space="preserve"> </w:t>
      </w:r>
    </w:p>
    <w:p w14:paraId="6184D4C7" w14:textId="7065A724" w:rsidR="00845A0E" w:rsidRDefault="00845A0E" w:rsidP="00EA4ED9">
      <w:pPr>
        <w:rPr>
          <w:shd w:val="clear" w:color="auto" w:fill="FFFFFF"/>
          <w:lang w:eastAsia="en-GB"/>
        </w:rPr>
      </w:pPr>
    </w:p>
    <w:p w14:paraId="2019354C" w14:textId="77777777" w:rsidR="00845A0E" w:rsidRDefault="00845A0E" w:rsidP="00EA4ED9">
      <w:pPr>
        <w:rPr>
          <w:shd w:val="clear" w:color="auto" w:fill="FFFFFF"/>
          <w:lang w:eastAsia="en-GB"/>
        </w:rPr>
      </w:pPr>
    </w:p>
    <w:p w14:paraId="465134ED" w14:textId="5BC720FF" w:rsidR="00BD34B6" w:rsidRPr="0098180B" w:rsidRDefault="00EA4ED9" w:rsidP="00A5122A">
      <w:pPr>
        <w:rPr>
          <w:rFonts w:eastAsiaTheme="minorHAnsi"/>
          <w:szCs w:val="22"/>
          <w:lang w:val="en-GB"/>
        </w:rPr>
      </w:pPr>
      <w:r>
        <w:rPr>
          <w:shd w:val="clear" w:color="auto" w:fill="FFFFFF"/>
          <w:lang w:eastAsia="en-GB"/>
        </w:rPr>
        <w:t xml:space="preserve">We look forward to meeting with the New Zealand Sign Language </w:t>
      </w:r>
      <w:r w:rsidR="006F59F1">
        <w:rPr>
          <w:shd w:val="clear" w:color="auto" w:fill="FFFFFF"/>
          <w:lang w:eastAsia="en-GB"/>
        </w:rPr>
        <w:t xml:space="preserve">Board </w:t>
      </w:r>
      <w:r>
        <w:rPr>
          <w:shd w:val="clear" w:color="auto" w:fill="FFFFFF"/>
          <w:lang w:eastAsia="en-GB"/>
        </w:rPr>
        <w:t xml:space="preserve">regularly in the future. </w:t>
      </w:r>
      <w:r w:rsidR="0098180B">
        <w:br w:type="page"/>
      </w:r>
    </w:p>
    <w:p w14:paraId="6D962787" w14:textId="244CC2A8" w:rsidR="00F870C5" w:rsidRDefault="00F870C5" w:rsidP="00F870C5">
      <w:pPr>
        <w:pStyle w:val="Heading1"/>
        <w:rPr>
          <w:noProof/>
        </w:rPr>
      </w:pPr>
      <w:bookmarkStart w:id="3" w:name="_Disability_Rights_Commissioner"/>
      <w:bookmarkEnd w:id="3"/>
      <w:r>
        <w:rPr>
          <w:noProof/>
        </w:rPr>
        <w:lastRenderedPageBreak/>
        <w:t xml:space="preserve">Disability Rights Commissioner </w:t>
      </w:r>
    </w:p>
    <w:p w14:paraId="621C01E8" w14:textId="434D51A5" w:rsidR="00F870C5" w:rsidRDefault="00F870C5" w:rsidP="00BD34B6">
      <w:pPr>
        <w:rPr>
          <w:noProof/>
        </w:rPr>
      </w:pPr>
    </w:p>
    <w:p w14:paraId="33630B9E" w14:textId="49BC2604" w:rsidR="00F870C5" w:rsidRDefault="00F870C5" w:rsidP="00BD34B6">
      <w:pPr>
        <w:rPr>
          <w:noProof/>
        </w:rPr>
      </w:pPr>
    </w:p>
    <w:p w14:paraId="49CE145C" w14:textId="08420787" w:rsidR="00BD34B6" w:rsidRDefault="008457E1" w:rsidP="00BD34B6">
      <w:pPr>
        <w:rPr>
          <w:noProof/>
        </w:rPr>
      </w:pPr>
      <w:r w:rsidRPr="008457E1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24832" behindDoc="0" locked="0" layoutInCell="1" allowOverlap="1" wp14:anchorId="171C37CA" wp14:editId="3D16E050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129145" cy="1809750"/>
            <wp:effectExtent l="0" t="0" r="0" b="0"/>
            <wp:wrapNone/>
            <wp:docPr id="5144773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773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A9">
        <w:rPr>
          <w:noProof/>
        </w:rPr>
        <w:t>We met with:</w:t>
      </w:r>
    </w:p>
    <w:p w14:paraId="0C74AE85" w14:textId="68277EB0" w:rsidR="00B370A9" w:rsidRDefault="00B370A9" w:rsidP="008457E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Prudence Walker – Disability </w:t>
      </w:r>
      <w:r w:rsidR="008457E1" w:rsidRPr="008457E1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 xml:space="preserve">Rights Commissioner </w:t>
      </w:r>
    </w:p>
    <w:p w14:paraId="33CCEF9F" w14:textId="5FDE7BEF" w:rsidR="00B370A9" w:rsidRDefault="00B370A9" w:rsidP="00B370A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Frances Anderson – Principal Advisor Human Rights Commission. </w:t>
      </w:r>
    </w:p>
    <w:p w14:paraId="43363E4F" w14:textId="19D5F606" w:rsidR="005D25D9" w:rsidRDefault="005D25D9" w:rsidP="005D25D9">
      <w:pPr>
        <w:rPr>
          <w:shd w:val="clear" w:color="auto" w:fill="FFFFFF"/>
          <w:lang w:eastAsia="en-GB"/>
        </w:rPr>
      </w:pPr>
    </w:p>
    <w:p w14:paraId="03A1CC50" w14:textId="7694C001" w:rsidR="00496B39" w:rsidRDefault="00496B39" w:rsidP="00496B39">
      <w:pPr>
        <w:rPr>
          <w:shd w:val="clear" w:color="auto" w:fill="FFFFFF"/>
          <w:lang w:eastAsia="en-GB"/>
        </w:rPr>
      </w:pPr>
    </w:p>
    <w:p w14:paraId="08DD9FBB" w14:textId="2C16BEFD" w:rsidR="005F73A1" w:rsidRDefault="005F73A1" w:rsidP="005F73A1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talked about the Conference of </w:t>
      </w:r>
      <w:r w:rsidR="00B23B99">
        <w:rPr>
          <w:shd w:val="clear" w:color="auto" w:fill="FFFFFF"/>
          <w:lang w:eastAsia="en-GB"/>
        </w:rPr>
        <w:t xml:space="preserve">the </w:t>
      </w:r>
      <w:r>
        <w:rPr>
          <w:shd w:val="clear" w:color="auto" w:fill="FFFFFF"/>
          <w:lang w:eastAsia="en-GB"/>
        </w:rPr>
        <w:t>State</w:t>
      </w:r>
      <w:r w:rsidR="00B23B99">
        <w:rPr>
          <w:shd w:val="clear" w:color="auto" w:fill="FFFFFF"/>
          <w:lang w:eastAsia="en-GB"/>
        </w:rPr>
        <w:t>s</w:t>
      </w:r>
      <w:r>
        <w:rPr>
          <w:shd w:val="clear" w:color="auto" w:fill="FFFFFF"/>
          <w:lang w:eastAsia="en-GB"/>
        </w:rPr>
        <w:t xml:space="preserve"> Parties meeting that will happen in:</w:t>
      </w:r>
    </w:p>
    <w:p w14:paraId="35A0F47B" w14:textId="378F2166" w:rsidR="005F73A1" w:rsidRDefault="005F2C03" w:rsidP="0045040F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0F41D1AE" wp14:editId="10DB5BE7">
                <wp:simplePos x="0" y="0"/>
                <wp:positionH relativeFrom="margin">
                  <wp:align>left</wp:align>
                </wp:positionH>
                <wp:positionV relativeFrom="paragraph">
                  <wp:posOffset>59593</wp:posOffset>
                </wp:positionV>
                <wp:extent cx="2003304" cy="1074944"/>
                <wp:effectExtent l="0" t="0" r="0" b="0"/>
                <wp:wrapNone/>
                <wp:docPr id="105708199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304" cy="1074944"/>
                          <a:chOff x="0" y="0"/>
                          <a:chExt cx="2647785" cy="1435735"/>
                        </a:xfrm>
                      </wpg:grpSpPr>
                      <pic:pic xmlns:pic="http://schemas.openxmlformats.org/drawingml/2006/picture">
                        <pic:nvPicPr>
                          <pic:cNvPr id="1651643027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3785966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625" y="119269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57AC7" id="Group 55" o:spid="_x0000_s1026" alt="&quot;&quot;" style="position:absolute;margin-left:0;margin-top:4.7pt;width:157.75pt;height:84.65pt;z-index:251958272;mso-position-horizontal:left;mso-position-horizontal-relative:margin;mso-width-relative:margin;mso-height-relative:margin" coordsize="26477,143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&quot;&quot;" style="position:absolute;width:1280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">
                  <v:imagedata r:id="rId51" o:title=""/>
                </v:shape>
                <v:shape id="Picture 54" o:spid="_x0000_s1028" type="#_x0000_t75" alt="&quot;&quot;" style="position:absolute;left:13676;top:1192;width:12801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">
                  <v:imagedata r:id="rId52" o:title=""/>
                </v:shape>
                <w10:wrap anchorx="margin"/>
              </v:group>
            </w:pict>
          </mc:Fallback>
        </mc:AlternateContent>
      </w:r>
      <w:r w:rsidR="005F73A1">
        <w:rPr>
          <w:shd w:val="clear" w:color="auto" w:fill="FFFFFF"/>
          <w:lang w:eastAsia="en-GB"/>
        </w:rPr>
        <w:t xml:space="preserve">New York </w:t>
      </w:r>
    </w:p>
    <w:p w14:paraId="0C1E23B6" w14:textId="77777777" w:rsidR="005F73A1" w:rsidRDefault="005F73A1" w:rsidP="0045040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June 2025. </w:t>
      </w:r>
    </w:p>
    <w:p w14:paraId="46F77636" w14:textId="77777777" w:rsidR="005F73A1" w:rsidRDefault="005F73A1" w:rsidP="005F73A1">
      <w:pPr>
        <w:rPr>
          <w:shd w:val="clear" w:color="auto" w:fill="FFFFFF"/>
          <w:lang w:eastAsia="en-GB"/>
        </w:rPr>
      </w:pPr>
    </w:p>
    <w:p w14:paraId="023A098F" w14:textId="58F1A05E" w:rsidR="005F73A1" w:rsidRDefault="004413AE" w:rsidP="005F73A1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1C6B7B93" wp14:editId="76BA19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80160" cy="1474485"/>
            <wp:effectExtent l="0" t="0" r="0" b="0"/>
            <wp:wrapNone/>
            <wp:docPr id="899973797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73797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9B47" w14:textId="2CF139D6" w:rsidR="00011CB0" w:rsidRDefault="005F73A1" w:rsidP="005F73A1">
      <w:r>
        <w:rPr>
          <w:shd w:val="clear" w:color="auto" w:fill="FFFFFF"/>
          <w:lang w:eastAsia="en-GB"/>
        </w:rPr>
        <w:t>Prudence gave us an update on some plans from the Human Right</w:t>
      </w:r>
      <w:r w:rsidR="00B23B99">
        <w:rPr>
          <w:shd w:val="clear" w:color="auto" w:fill="FFFFFF"/>
          <w:lang w:eastAsia="en-GB"/>
        </w:rPr>
        <w:t>s</w:t>
      </w:r>
      <w:r>
        <w:rPr>
          <w:shd w:val="clear" w:color="auto" w:fill="FFFFFF"/>
          <w:lang w:eastAsia="en-GB"/>
        </w:rPr>
        <w:t xml:space="preserve"> Commission.</w:t>
      </w:r>
    </w:p>
    <w:p w14:paraId="3927F6E6" w14:textId="0DCB06E8" w:rsidR="005F73A1" w:rsidRDefault="00983AB7" w:rsidP="005F73A1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63392" behindDoc="0" locked="0" layoutInCell="1" allowOverlap="1" wp14:anchorId="064A4932" wp14:editId="6CBBBB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2249" cy="1250462"/>
            <wp:effectExtent l="0" t="0" r="0" b="0"/>
            <wp:wrapNone/>
            <wp:docPr id="1258965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65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49" cy="12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A1">
        <w:rPr>
          <w:shd w:val="clear" w:color="auto" w:fill="FFFFFF"/>
          <w:lang w:eastAsia="en-GB"/>
        </w:rPr>
        <w:t xml:space="preserve">Prudence also talked to us about the disability issues that were talked about at the Commonwealth Heads of Government </w:t>
      </w:r>
      <w:r w:rsidR="00B23B99">
        <w:rPr>
          <w:shd w:val="clear" w:color="auto" w:fill="FFFFFF"/>
          <w:lang w:eastAsia="en-GB"/>
        </w:rPr>
        <w:t>Meeting</w:t>
      </w:r>
      <w:r w:rsidR="005F73A1">
        <w:rPr>
          <w:shd w:val="clear" w:color="auto" w:fill="FFFFFF"/>
          <w:lang w:eastAsia="en-GB"/>
        </w:rPr>
        <w:t xml:space="preserve">. </w:t>
      </w:r>
    </w:p>
    <w:p w14:paraId="6DBAB711" w14:textId="77777777" w:rsidR="005F73A1" w:rsidRDefault="005F73A1" w:rsidP="00837301"/>
    <w:p w14:paraId="45190A32" w14:textId="5CF0B9B8" w:rsidR="005F73A1" w:rsidRDefault="005F73A1" w:rsidP="00837301"/>
    <w:p w14:paraId="6B39899B" w14:textId="557DD165" w:rsidR="00C73DD4" w:rsidRDefault="00983AB7" w:rsidP="00837301">
      <w:r>
        <w:rPr>
          <w:noProof/>
        </w:rPr>
        <w:drawing>
          <wp:anchor distT="0" distB="0" distL="114300" distR="114300" simplePos="0" relativeHeight="251965440" behindDoc="0" locked="0" layoutInCell="1" allowOverlap="1" wp14:anchorId="3F19A1F2" wp14:editId="7BE2F8E4">
            <wp:simplePos x="0" y="0"/>
            <wp:positionH relativeFrom="margin">
              <wp:align>left</wp:align>
            </wp:positionH>
            <wp:positionV relativeFrom="paragraph">
              <wp:posOffset>337380</wp:posOffset>
            </wp:positionV>
            <wp:extent cx="1371600" cy="1427625"/>
            <wp:effectExtent l="0" t="0" r="0" b="1270"/>
            <wp:wrapNone/>
            <wp:docPr id="209267431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7431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DD4">
        <w:t xml:space="preserve">More information about the Commonwealth Heads of </w:t>
      </w:r>
      <w:r w:rsidR="008F78DE">
        <w:t>Government</w:t>
      </w:r>
      <w:r w:rsidR="00C73DD4">
        <w:t xml:space="preserve"> </w:t>
      </w:r>
      <w:r w:rsidR="00B23B99">
        <w:t xml:space="preserve">Meeting </w:t>
      </w:r>
      <w:r w:rsidR="00C73DD4">
        <w:t>can be found on their website here:</w:t>
      </w:r>
    </w:p>
    <w:p w14:paraId="4856506F" w14:textId="66BAF870" w:rsidR="00C73DD4" w:rsidRDefault="00C73DD4" w:rsidP="00837301"/>
    <w:p w14:paraId="0ADAAF5D" w14:textId="6FF6A96C" w:rsidR="00C73DD4" w:rsidRPr="00C73DD4" w:rsidRDefault="00C73DD4" w:rsidP="00837301">
      <w:pPr>
        <w:rPr>
          <w:b/>
          <w:bCs/>
          <w:color w:val="000000" w:themeColor="text1"/>
        </w:rPr>
      </w:pPr>
      <w:hyperlink r:id="rId56" w:history="1">
        <w:r w:rsidRPr="00C73DD4">
          <w:rPr>
            <w:rStyle w:val="Hyperlink"/>
            <w:b/>
            <w:bCs/>
            <w:color w:val="000000" w:themeColor="text1"/>
            <w:u w:val="none"/>
          </w:rPr>
          <w:t>thecommonwealth.org/</w:t>
        </w:r>
        <w:proofErr w:type="spellStart"/>
        <w:r w:rsidRPr="00C73DD4">
          <w:rPr>
            <w:rStyle w:val="Hyperlink"/>
            <w:b/>
            <w:bCs/>
            <w:color w:val="000000" w:themeColor="text1"/>
            <w:u w:val="none"/>
          </w:rPr>
          <w:t>chogm</w:t>
        </w:r>
        <w:proofErr w:type="spellEnd"/>
      </w:hyperlink>
      <w:r w:rsidRPr="00C73DD4">
        <w:rPr>
          <w:b/>
          <w:bCs/>
          <w:color w:val="000000" w:themeColor="text1"/>
        </w:rPr>
        <w:t xml:space="preserve"> </w:t>
      </w:r>
    </w:p>
    <w:p w14:paraId="5225FE8E" w14:textId="04A19740" w:rsidR="00C73DD4" w:rsidRDefault="00983AB7" w:rsidP="00837301">
      <w:r>
        <w:rPr>
          <w:noProof/>
        </w:rPr>
        <w:drawing>
          <wp:anchor distT="0" distB="0" distL="114300" distR="114300" simplePos="0" relativeHeight="251966464" behindDoc="0" locked="0" layoutInCell="1" allowOverlap="1" wp14:anchorId="24C1F4AA" wp14:editId="59F37AD2">
            <wp:simplePos x="0" y="0"/>
            <wp:positionH relativeFrom="margin">
              <wp:align>left</wp:align>
            </wp:positionH>
            <wp:positionV relativeFrom="paragraph">
              <wp:posOffset>187423</wp:posOffset>
            </wp:positionV>
            <wp:extent cx="1371600" cy="1757424"/>
            <wp:effectExtent l="0" t="0" r="0" b="0"/>
            <wp:wrapNone/>
            <wp:docPr id="20545445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445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7881C" w14:textId="0E161EDA" w:rsidR="00837301" w:rsidRDefault="00837301" w:rsidP="00837301"/>
    <w:p w14:paraId="03E90380" w14:textId="50FAA99C" w:rsidR="00C73DD4" w:rsidRPr="00C73DD4" w:rsidRDefault="00C73DD4" w:rsidP="00837301">
      <w:r>
        <w:t xml:space="preserve">This information is </w:t>
      </w:r>
      <w:r>
        <w:rPr>
          <w:b/>
          <w:bCs/>
        </w:rPr>
        <w:t xml:space="preserve">not </w:t>
      </w:r>
      <w:r>
        <w:t xml:space="preserve">in Easy Read. </w:t>
      </w:r>
    </w:p>
    <w:p w14:paraId="71A1E62C" w14:textId="77777777" w:rsidR="00837301" w:rsidRPr="00837301" w:rsidRDefault="00837301" w:rsidP="00837301"/>
    <w:p w14:paraId="24DA8A8C" w14:textId="77777777" w:rsidR="00837301" w:rsidRDefault="00837301" w:rsidP="00837301">
      <w:pPr>
        <w:rPr>
          <w:shd w:val="clear" w:color="auto" w:fill="FFFFFF"/>
          <w:lang w:eastAsia="en-GB"/>
        </w:rPr>
      </w:pPr>
    </w:p>
    <w:p w14:paraId="1D190B42" w14:textId="67543F74" w:rsidR="00BD34B6" w:rsidRDefault="00BD34B6" w:rsidP="00B258A8">
      <w:pPr>
        <w:rPr>
          <w:rFonts w:eastAsia="Times New Roman"/>
          <w:shd w:val="clear" w:color="auto" w:fill="FFFFFF"/>
          <w:lang w:eastAsia="en-GB"/>
        </w:rPr>
      </w:pPr>
    </w:p>
    <w:p w14:paraId="64D1A942" w14:textId="77777777" w:rsidR="000A3C46" w:rsidRDefault="000A3C4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A57315A" w14:textId="4CB646A4" w:rsidR="000A3C46" w:rsidRDefault="007312AB" w:rsidP="000A3C46">
      <w:pPr>
        <w:pStyle w:val="Heading1"/>
      </w:pPr>
      <w:bookmarkStart w:id="4" w:name="_Sport_Integrity_Commission"/>
      <w:bookmarkEnd w:id="4"/>
      <w:r>
        <w:lastRenderedPageBreak/>
        <w:t xml:space="preserve">Sport Integrity Commission </w:t>
      </w:r>
    </w:p>
    <w:p w14:paraId="5E0D2482" w14:textId="67449454" w:rsidR="000A3C46" w:rsidRDefault="000A3C46" w:rsidP="00FF052C"/>
    <w:p w14:paraId="0BAD1D53" w14:textId="4CFB35ED" w:rsidR="000A7FBD" w:rsidRDefault="008457E1" w:rsidP="00FF052C">
      <w:pPr>
        <w:rPr>
          <w:rFonts w:eastAsia="Arial Unicode MS"/>
        </w:rPr>
      </w:pPr>
      <w:r w:rsidRPr="008457E1">
        <w:rPr>
          <w:rFonts w:eastAsia="Arial Unicode MS"/>
          <w:noProof/>
        </w:rPr>
        <w:drawing>
          <wp:anchor distT="0" distB="0" distL="114300" distR="114300" simplePos="0" relativeHeight="252026880" behindDoc="0" locked="0" layoutInCell="1" allowOverlap="1" wp14:anchorId="076F1032" wp14:editId="2D65FFE6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847850" cy="1847850"/>
            <wp:effectExtent l="0" t="0" r="0" b="0"/>
            <wp:wrapNone/>
            <wp:docPr id="16203734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734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842AA" w14:textId="66169709" w:rsidR="00FF052C" w:rsidRDefault="00FF052C" w:rsidP="00FF052C">
      <w:pPr>
        <w:rPr>
          <w:rFonts w:eastAsia="Arial Unicode MS"/>
        </w:rPr>
      </w:pPr>
      <w:r>
        <w:rPr>
          <w:rFonts w:eastAsia="Arial Unicode MS"/>
        </w:rPr>
        <w:t xml:space="preserve">We met with 3 people from the </w:t>
      </w:r>
      <w:r w:rsidRPr="00514762">
        <w:rPr>
          <w:rFonts w:eastAsia="Arial Unicode MS"/>
          <w:b/>
          <w:bCs/>
        </w:rPr>
        <w:t xml:space="preserve">Sport Integrity Commission. </w:t>
      </w:r>
    </w:p>
    <w:p w14:paraId="7B0AFE58" w14:textId="77777777" w:rsidR="000A7FBD" w:rsidRDefault="000A7FBD" w:rsidP="00FF052C">
      <w:pPr>
        <w:rPr>
          <w:rFonts w:eastAsia="Arial Unicode MS"/>
        </w:rPr>
      </w:pPr>
    </w:p>
    <w:p w14:paraId="018E3DD3" w14:textId="2AAD45AE" w:rsidR="00FC39F7" w:rsidRDefault="009D7007" w:rsidP="00FF052C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5CE95FF" wp14:editId="7943282B">
                <wp:simplePos x="0" y="0"/>
                <wp:positionH relativeFrom="margin">
                  <wp:align>right</wp:align>
                </wp:positionH>
                <wp:positionV relativeFrom="paragraph">
                  <wp:posOffset>260875</wp:posOffset>
                </wp:positionV>
                <wp:extent cx="3555144" cy="2877875"/>
                <wp:effectExtent l="0" t="0" r="7620" b="0"/>
                <wp:wrapNone/>
                <wp:docPr id="159927703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5144" cy="28778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10CE8" id="Rectangle 19" o:spid="_x0000_s1026" style="position:absolute;margin-left:228.75pt;margin-top:20.55pt;width:279.95pt;height:226.6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" fillcolor="#deebf7" stroked="f" strokeweight="6pt">
                <w10:wrap anchorx="margin"/>
              </v:rect>
            </w:pict>
          </mc:Fallback>
        </mc:AlternateContent>
      </w:r>
    </w:p>
    <w:p w14:paraId="12B5DE1C" w14:textId="2F65B5AA" w:rsidR="000A7FBD" w:rsidRDefault="008720E4" w:rsidP="00FF052C">
      <w:pPr>
        <w:rPr>
          <w:rFonts w:eastAsia="Arial Unicode MS"/>
        </w:rPr>
      </w:pPr>
      <w:r>
        <w:rPr>
          <w:rFonts w:eastAsia="Arial Unicode MS"/>
          <w:noProof/>
        </w:rPr>
        <w:drawing>
          <wp:anchor distT="0" distB="0" distL="114300" distR="114300" simplePos="0" relativeHeight="251955200" behindDoc="0" locked="0" layoutInCell="1" allowOverlap="1" wp14:anchorId="471D60E1" wp14:editId="2309E90C">
            <wp:simplePos x="0" y="0"/>
            <wp:positionH relativeFrom="margin">
              <wp:align>left</wp:align>
            </wp:positionH>
            <wp:positionV relativeFrom="paragraph">
              <wp:posOffset>704641</wp:posOffset>
            </wp:positionV>
            <wp:extent cx="1828800" cy="1867061"/>
            <wp:effectExtent l="0" t="0" r="0" b="0"/>
            <wp:wrapNone/>
            <wp:docPr id="7259148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148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762">
        <w:rPr>
          <w:rFonts w:eastAsia="Arial Unicode MS"/>
        </w:rPr>
        <w:t xml:space="preserve">The </w:t>
      </w:r>
      <w:r w:rsidR="00514762">
        <w:rPr>
          <w:rFonts w:eastAsia="Arial Unicode MS"/>
          <w:b/>
          <w:bCs/>
        </w:rPr>
        <w:t xml:space="preserve">Sport Integrity Commission </w:t>
      </w:r>
      <w:r w:rsidR="00037E17">
        <w:rPr>
          <w:rFonts w:eastAsia="Arial Unicode MS"/>
        </w:rPr>
        <w:t xml:space="preserve">makes sure </w:t>
      </w:r>
      <w:r w:rsidR="00FC39F7">
        <w:rPr>
          <w:rFonts w:eastAsia="Arial Unicode MS"/>
        </w:rPr>
        <w:t xml:space="preserve">that people </w:t>
      </w:r>
      <w:proofErr w:type="gramStart"/>
      <w:r w:rsidR="00FC39F7">
        <w:rPr>
          <w:rFonts w:eastAsia="Arial Unicode MS"/>
        </w:rPr>
        <w:t>are able to</w:t>
      </w:r>
      <w:proofErr w:type="gramEnd"/>
      <w:r w:rsidR="00FC39F7">
        <w:rPr>
          <w:rFonts w:eastAsia="Arial Unicode MS"/>
        </w:rPr>
        <w:t xml:space="preserve"> take part in sports / </w:t>
      </w:r>
      <w:r w:rsidR="00FC39F7" w:rsidRPr="00AB43BD">
        <w:rPr>
          <w:rFonts w:eastAsia="Arial Unicode MS"/>
          <w:b/>
          <w:bCs/>
        </w:rPr>
        <w:t>recreation</w:t>
      </w:r>
      <w:r w:rsidR="00FC39F7">
        <w:rPr>
          <w:rFonts w:eastAsia="Arial Unicode MS"/>
        </w:rPr>
        <w:t xml:space="preserve"> in </w:t>
      </w:r>
      <w:r w:rsidR="00FC39F7">
        <w:rPr>
          <w:rFonts w:eastAsia="Arial Unicode MS"/>
        </w:rPr>
        <w:br/>
        <w:t>New Zealand in a way that is:</w:t>
      </w:r>
    </w:p>
    <w:p w14:paraId="2A99D9BC" w14:textId="45490A70" w:rsidR="00FC39F7" w:rsidRDefault="00AB43BD" w:rsidP="00AB43BD">
      <w:pPr>
        <w:pStyle w:val="Listtoplevel"/>
      </w:pPr>
      <w:r>
        <w:t xml:space="preserve">safe </w:t>
      </w:r>
    </w:p>
    <w:p w14:paraId="38A08DC2" w14:textId="77777777" w:rsidR="00417B66" w:rsidRDefault="00AB43BD" w:rsidP="00AB43BD">
      <w:pPr>
        <w:pStyle w:val="Listtoplevel"/>
      </w:pPr>
      <w:r>
        <w:t>fair</w:t>
      </w:r>
      <w:r w:rsidR="00FC39F7">
        <w:t>.</w:t>
      </w:r>
    </w:p>
    <w:p w14:paraId="63276A3C" w14:textId="5795AEAD" w:rsidR="00417B66" w:rsidRDefault="00C25365" w:rsidP="00417B66">
      <w:pPr>
        <w:pStyle w:val="Listtoplevel"/>
        <w:numPr>
          <w:ilvl w:val="0"/>
          <w:numId w:val="0"/>
        </w:numPr>
        <w:ind w:left="4253" w:hanging="567"/>
      </w:pPr>
      <w: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1A73FEF4" wp14:editId="2B3E4C93">
                <wp:simplePos x="0" y="0"/>
                <wp:positionH relativeFrom="margin">
                  <wp:posOffset>2140902</wp:posOffset>
                </wp:positionH>
                <wp:positionV relativeFrom="paragraph">
                  <wp:posOffset>497943</wp:posOffset>
                </wp:positionV>
                <wp:extent cx="3591860" cy="2266122"/>
                <wp:effectExtent l="0" t="0" r="8890" b="1270"/>
                <wp:wrapNone/>
                <wp:docPr id="25310073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1860" cy="226612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51761" id="Rectangle 19" o:spid="_x0000_s1026" style="position:absolute;margin-left:168.55pt;margin-top:39.2pt;width:282.8pt;height:178.4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" fillcolor="#deebf7" stroked="f" strokeweight="6pt">
                <w10:wrap anchorx="margin"/>
              </v:rect>
            </w:pict>
          </mc:Fallback>
        </mc:AlternateContent>
      </w:r>
    </w:p>
    <w:p w14:paraId="052F479E" w14:textId="1ABF0725" w:rsidR="00417B66" w:rsidRDefault="001E51C9" w:rsidP="00417B66">
      <w:r>
        <w:rPr>
          <w:noProof/>
          <w:sz w:val="28"/>
          <w:szCs w:val="20"/>
        </w:rPr>
        <w:drawing>
          <wp:anchor distT="0" distB="0" distL="114300" distR="114300" simplePos="0" relativeHeight="251889664" behindDoc="0" locked="0" layoutInCell="1" allowOverlap="1" wp14:anchorId="0BF083E0" wp14:editId="773C1A4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None/>
            <wp:docPr id="138285181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5181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0"/>
        </w:rPr>
        <w:drawing>
          <wp:anchor distT="0" distB="0" distL="114300" distR="114300" simplePos="0" relativeHeight="251890688" behindDoc="0" locked="0" layoutInCell="1" allowOverlap="1" wp14:anchorId="08513879" wp14:editId="57C8ED02">
            <wp:simplePos x="0" y="0"/>
            <wp:positionH relativeFrom="margin">
              <wp:posOffset>0</wp:posOffset>
            </wp:positionH>
            <wp:positionV relativeFrom="paragraph">
              <wp:posOffset>1221740</wp:posOffset>
            </wp:positionV>
            <wp:extent cx="1371600" cy="1371600"/>
            <wp:effectExtent l="0" t="0" r="0" b="0"/>
            <wp:wrapNone/>
            <wp:docPr id="167204981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4981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B66">
        <w:rPr>
          <w:b/>
          <w:bCs/>
        </w:rPr>
        <w:t xml:space="preserve">Recreation </w:t>
      </w:r>
      <w:r w:rsidR="00417B66">
        <w:t xml:space="preserve">means physical </w:t>
      </w:r>
      <w:r w:rsidR="005F2C03">
        <w:t>activities</w:t>
      </w:r>
      <w:r w:rsidR="00417B66">
        <w:t xml:space="preserve"> you do for fun like:</w:t>
      </w:r>
      <w:r w:rsidR="00C25365" w:rsidRPr="00C25365">
        <w:rPr>
          <w:noProof/>
        </w:rPr>
        <w:t xml:space="preserve"> </w:t>
      </w:r>
    </w:p>
    <w:p w14:paraId="69C0AD72" w14:textId="62FF95AB" w:rsidR="00417B66" w:rsidRDefault="00417B66" w:rsidP="00417B66">
      <w:pPr>
        <w:pStyle w:val="Listtoplevel"/>
      </w:pPr>
      <w:r>
        <w:t>swimming</w:t>
      </w:r>
    </w:p>
    <w:p w14:paraId="49B3E8A7" w14:textId="3EBF8519" w:rsidR="00417B66" w:rsidRDefault="00417B66" w:rsidP="00417B66">
      <w:pPr>
        <w:pStyle w:val="Listtoplevel"/>
      </w:pPr>
      <w:r>
        <w:t xml:space="preserve">riding a bike. </w:t>
      </w:r>
    </w:p>
    <w:p w14:paraId="4CFD6781" w14:textId="2FB31B69" w:rsidR="00FC39F7" w:rsidRPr="00FC39F7" w:rsidRDefault="00FC39F7" w:rsidP="00417B66">
      <w:pPr>
        <w:rPr>
          <w:rFonts w:eastAsia="Arial Unicode MS"/>
        </w:rPr>
      </w:pPr>
      <w:r>
        <w:rPr>
          <w:rFonts w:eastAsia="Arial Unicode MS"/>
        </w:rPr>
        <w:t xml:space="preserve"> </w:t>
      </w:r>
    </w:p>
    <w:p w14:paraId="30E1D938" w14:textId="77777777" w:rsidR="00423A18" w:rsidRDefault="00423A18" w:rsidP="00417B66"/>
    <w:p w14:paraId="721E8DC9" w14:textId="100C69D7" w:rsidR="00423A18" w:rsidRDefault="008720E4" w:rsidP="00417B66"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0A3C8354" wp14:editId="0D125504">
            <wp:simplePos x="0" y="0"/>
            <wp:positionH relativeFrom="margin">
              <wp:posOffset>15903</wp:posOffset>
            </wp:positionH>
            <wp:positionV relativeFrom="paragraph">
              <wp:posOffset>-163167</wp:posOffset>
            </wp:positionV>
            <wp:extent cx="1371600" cy="1371600"/>
            <wp:effectExtent l="0" t="0" r="0" b="0"/>
            <wp:wrapNone/>
            <wp:docPr id="647695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95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18">
        <w:t xml:space="preserve">We plan to work with the Sport Integrity Commission more in the future. </w:t>
      </w:r>
    </w:p>
    <w:p w14:paraId="3C46EAD4" w14:textId="30D76F3A" w:rsidR="00423A18" w:rsidRDefault="00423A18" w:rsidP="00417B66"/>
    <w:p w14:paraId="068BC0A8" w14:textId="2750695E" w:rsidR="00AB43BD" w:rsidRDefault="00AB43BD" w:rsidP="00423A18">
      <w:pPr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EF92595" w14:textId="515DB802" w:rsidR="000A3C46" w:rsidRDefault="00423A18" w:rsidP="00090942">
      <w:pPr>
        <w:pStyle w:val="Heading1"/>
      </w:pPr>
      <w:bookmarkStart w:id="5" w:name="_Health_and_Disability"/>
      <w:bookmarkEnd w:id="5"/>
      <w:r>
        <w:lastRenderedPageBreak/>
        <w:t xml:space="preserve">Health and Disability Commissioner </w:t>
      </w:r>
    </w:p>
    <w:p w14:paraId="5723924E" w14:textId="77777777" w:rsidR="00090942" w:rsidRDefault="00090942" w:rsidP="000A3C46">
      <w:pPr>
        <w:tabs>
          <w:tab w:val="left" w:leader="dot" w:pos="8505"/>
        </w:tabs>
      </w:pPr>
    </w:p>
    <w:p w14:paraId="0AB097A0" w14:textId="65DB0D54" w:rsidR="00090942" w:rsidRDefault="00090942" w:rsidP="000A3C46">
      <w:pPr>
        <w:tabs>
          <w:tab w:val="left" w:leader="dot" w:pos="8505"/>
        </w:tabs>
      </w:pPr>
    </w:p>
    <w:p w14:paraId="33B58E12" w14:textId="6A2F0F69" w:rsidR="00090942" w:rsidRDefault="007307BC" w:rsidP="000A3C46">
      <w:pPr>
        <w:tabs>
          <w:tab w:val="left" w:leader="dot" w:pos="8505"/>
        </w:tabs>
      </w:pPr>
      <w:r w:rsidRPr="007307BC">
        <w:rPr>
          <w:noProof/>
        </w:rPr>
        <w:drawing>
          <wp:anchor distT="0" distB="0" distL="114300" distR="114300" simplePos="0" relativeHeight="252028928" behindDoc="0" locked="0" layoutInCell="1" allowOverlap="1" wp14:anchorId="1F0D3391" wp14:editId="160B6F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0905" cy="1536065"/>
            <wp:effectExtent l="0" t="0" r="0" b="6985"/>
            <wp:wrapNone/>
            <wp:docPr id="196957904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7904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7BC">
        <w:t xml:space="preserve"> </w:t>
      </w:r>
      <w:r w:rsidR="00090942">
        <w:t xml:space="preserve">We </w:t>
      </w:r>
      <w:r w:rsidR="00423A18">
        <w:t>met with:</w:t>
      </w:r>
    </w:p>
    <w:p w14:paraId="43535B22" w14:textId="7A369D63" w:rsidR="00423A18" w:rsidRDefault="00423A18" w:rsidP="00423A18">
      <w:pPr>
        <w:pStyle w:val="Listtoplevel"/>
      </w:pPr>
      <w:r>
        <w:t xml:space="preserve">Rose Wall – Deputy Commissioner Disability </w:t>
      </w:r>
    </w:p>
    <w:p w14:paraId="2E8C6C36" w14:textId="39320230" w:rsidR="00423A18" w:rsidRDefault="00423A18" w:rsidP="00423A18">
      <w:pPr>
        <w:pStyle w:val="Listtoplevel"/>
      </w:pPr>
      <w:r>
        <w:t xml:space="preserve">Esther Woodbury – Principal Advisory Disability. </w:t>
      </w:r>
    </w:p>
    <w:p w14:paraId="26F8431C" w14:textId="28E680C5" w:rsidR="003631C1" w:rsidRDefault="003631C1" w:rsidP="00284D0D">
      <w:pPr>
        <w:rPr>
          <w:rFonts w:eastAsia="Times New Roman"/>
        </w:rPr>
      </w:pPr>
      <w:bookmarkStart w:id="6" w:name="_Hlk53559738"/>
    </w:p>
    <w:p w14:paraId="46C89652" w14:textId="2DE6DF55" w:rsidR="00E20C8A" w:rsidRDefault="00F1031C" w:rsidP="00E02C06">
      <w:r>
        <w:rPr>
          <w:rFonts w:eastAsia="Times New Roman"/>
          <w:noProof/>
        </w:rPr>
        <w:drawing>
          <wp:anchor distT="0" distB="0" distL="114300" distR="114300" simplePos="0" relativeHeight="251982848" behindDoc="0" locked="0" layoutInCell="1" allowOverlap="1" wp14:anchorId="538C9141" wp14:editId="4711285D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478280" cy="1026422"/>
            <wp:effectExtent l="0" t="0" r="7620" b="2540"/>
            <wp:wrapNone/>
            <wp:docPr id="185563729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3729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21" cy="10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38E13" w14:textId="782B4A83" w:rsidR="00E02C06" w:rsidRDefault="00E20C8A" w:rsidP="00E02C06">
      <w:r>
        <w:t>We talked about the process for the review of the:</w:t>
      </w:r>
    </w:p>
    <w:p w14:paraId="581306EA" w14:textId="65B9ED7A" w:rsidR="00E20C8A" w:rsidRDefault="005F2C03" w:rsidP="00E20C8A">
      <w:pPr>
        <w:pStyle w:val="Listtoplevel"/>
      </w:pPr>
      <w:r>
        <w:drawing>
          <wp:anchor distT="0" distB="0" distL="114300" distR="114300" simplePos="0" relativeHeight="251983872" behindDoc="0" locked="0" layoutInCell="1" allowOverlap="1" wp14:anchorId="1F6B4BA1" wp14:editId="155E1B7E">
            <wp:simplePos x="0" y="0"/>
            <wp:positionH relativeFrom="margin">
              <wp:posOffset>167640</wp:posOffset>
            </wp:positionH>
            <wp:positionV relativeFrom="paragraph">
              <wp:posOffset>327660</wp:posOffset>
            </wp:positionV>
            <wp:extent cx="1097280" cy="1511466"/>
            <wp:effectExtent l="0" t="0" r="7620" b="0"/>
            <wp:wrapNone/>
            <wp:docPr id="79222614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261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C8A">
        <w:t>Health and Disability Commissioner Act 1994</w:t>
      </w:r>
    </w:p>
    <w:p w14:paraId="07D25995" w14:textId="68BEF556" w:rsidR="00E20C8A" w:rsidRDefault="00E20C8A" w:rsidP="00E20C8A">
      <w:pPr>
        <w:pStyle w:val="Listtoplevel"/>
      </w:pPr>
      <w:r>
        <w:t xml:space="preserve">Code of Rights 1996. </w:t>
      </w:r>
    </w:p>
    <w:p w14:paraId="419E5840" w14:textId="7AD69A6D" w:rsidR="00E02C06" w:rsidRDefault="00E02C06" w:rsidP="00E02C06"/>
    <w:p w14:paraId="261E7E0E" w14:textId="77777777" w:rsidR="00D05BF5" w:rsidRDefault="00D05BF5">
      <w:pPr>
        <w:spacing w:line="240" w:lineRule="auto"/>
        <w:ind w:left="0"/>
      </w:pPr>
      <w:r>
        <w:br w:type="page"/>
      </w:r>
    </w:p>
    <w:p w14:paraId="72AC77EC" w14:textId="0B1B89B3" w:rsidR="00E02C06" w:rsidRDefault="00F72FA1" w:rsidP="00E02C06"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28DF1894" wp14:editId="049F9E7B">
            <wp:simplePos x="0" y="0"/>
            <wp:positionH relativeFrom="margin">
              <wp:align>left</wp:align>
            </wp:positionH>
            <wp:positionV relativeFrom="paragraph">
              <wp:posOffset>-7951</wp:posOffset>
            </wp:positionV>
            <wp:extent cx="1371600" cy="1427625"/>
            <wp:effectExtent l="0" t="0" r="0" b="1270"/>
            <wp:wrapNone/>
            <wp:docPr id="153067371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7371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BF5">
        <w:t xml:space="preserve">The review reports will be available on the Health and Disability Commissioner website soon. </w:t>
      </w:r>
    </w:p>
    <w:p w14:paraId="5D818F6B" w14:textId="1859B17E" w:rsidR="00E02C06" w:rsidRDefault="00E02C06" w:rsidP="00E02C06"/>
    <w:p w14:paraId="4E67F148" w14:textId="43FAE53F" w:rsidR="00E02C06" w:rsidRDefault="006D7F59" w:rsidP="00E02C06">
      <w:r>
        <w:rPr>
          <w:noProof/>
        </w:rPr>
        <w:drawing>
          <wp:anchor distT="0" distB="0" distL="114300" distR="114300" simplePos="0" relativeHeight="251952128" behindDoc="0" locked="0" layoutInCell="1" allowOverlap="1" wp14:anchorId="7843CFA8" wp14:editId="7A8F8F6D">
            <wp:simplePos x="0" y="0"/>
            <wp:positionH relativeFrom="margin">
              <wp:align>left</wp:align>
            </wp:positionH>
            <wp:positionV relativeFrom="paragraph">
              <wp:posOffset>239781</wp:posOffset>
            </wp:positionV>
            <wp:extent cx="1371600" cy="1375846"/>
            <wp:effectExtent l="0" t="0" r="0" b="0"/>
            <wp:wrapNone/>
            <wp:docPr id="138861375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1375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E7749" w14:textId="46C8F75C" w:rsidR="003E3AC0" w:rsidRDefault="00815F00" w:rsidP="00E02C06">
      <w:pPr>
        <w:rPr>
          <w:noProof/>
        </w:rPr>
      </w:pPr>
      <w:r>
        <w:rPr>
          <w:noProof/>
        </w:rPr>
        <w:t>We b</w:t>
      </w:r>
      <w:r w:rsidR="00D44B96">
        <w:rPr>
          <w:noProof/>
        </w:rPr>
        <w:t>r</w:t>
      </w:r>
      <w:r>
        <w:rPr>
          <w:noProof/>
        </w:rPr>
        <w:t xml:space="preserve">ought up our </w:t>
      </w:r>
      <w:r w:rsidR="00705890">
        <w:rPr>
          <w:noProof/>
        </w:rPr>
        <w:t>worries again</w:t>
      </w:r>
      <w:r>
        <w:rPr>
          <w:noProof/>
        </w:rPr>
        <w:t xml:space="preserve"> about how disability support services are deli</w:t>
      </w:r>
      <w:r w:rsidR="00705890">
        <w:rPr>
          <w:noProof/>
        </w:rPr>
        <w:t>vered</w:t>
      </w:r>
      <w:r w:rsidR="00636DCB">
        <w:rPr>
          <w:noProof/>
        </w:rPr>
        <w:t>.</w:t>
      </w:r>
    </w:p>
    <w:p w14:paraId="44F1F2E0" w14:textId="77777777" w:rsidR="003E3AC0" w:rsidRDefault="003E3AC0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2EB14DF0" w14:textId="61609F6C" w:rsidR="003E3AC0" w:rsidRDefault="003E3AC0" w:rsidP="003E3AC0">
      <w:pPr>
        <w:pStyle w:val="Heading1"/>
        <w:rPr>
          <w:noProof/>
        </w:rPr>
      </w:pPr>
      <w:bookmarkStart w:id="7" w:name="_Maritime_New_Zealand"/>
      <w:bookmarkEnd w:id="7"/>
      <w:r>
        <w:rPr>
          <w:noProof/>
        </w:rPr>
        <w:lastRenderedPageBreak/>
        <w:t xml:space="preserve">Maritime New Zealand </w:t>
      </w:r>
    </w:p>
    <w:p w14:paraId="6DA2C0CD" w14:textId="77777777" w:rsidR="003E3AC0" w:rsidRDefault="003E3AC0" w:rsidP="003E3AC0">
      <w:pPr>
        <w:rPr>
          <w:noProof/>
        </w:rPr>
      </w:pPr>
    </w:p>
    <w:p w14:paraId="0F483B6F" w14:textId="77777777" w:rsidR="008026D4" w:rsidRDefault="008026D4" w:rsidP="003E3AC0">
      <w:pPr>
        <w:rPr>
          <w:noProof/>
        </w:rPr>
      </w:pPr>
    </w:p>
    <w:p w14:paraId="2B182756" w14:textId="17B86A31" w:rsidR="00EE2F29" w:rsidRDefault="00F72FA1" w:rsidP="003E3A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09D34395" wp14:editId="53D88A2D">
            <wp:simplePos x="0" y="0"/>
            <wp:positionH relativeFrom="margin">
              <wp:align>left</wp:align>
            </wp:positionH>
            <wp:positionV relativeFrom="paragraph">
              <wp:posOffset>152427</wp:posOffset>
            </wp:positionV>
            <wp:extent cx="1371600" cy="1371600"/>
            <wp:effectExtent l="0" t="0" r="0" b="0"/>
            <wp:wrapNone/>
            <wp:docPr id="204189112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9112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AC0">
        <w:rPr>
          <w:noProof/>
        </w:rPr>
        <w:t xml:space="preserve">We met with Maritime New Zealand to talk about </w:t>
      </w:r>
      <w:r w:rsidR="001D3C66">
        <w:rPr>
          <w:noProof/>
        </w:rPr>
        <w:t xml:space="preserve">the work they are doing on their rules for </w:t>
      </w:r>
      <w:r w:rsidR="003E3AC0">
        <w:rPr>
          <w:b/>
          <w:bCs/>
          <w:noProof/>
        </w:rPr>
        <w:t>domestic commercial vessels</w:t>
      </w:r>
      <w:r w:rsidR="001D3C66">
        <w:rPr>
          <w:b/>
          <w:bCs/>
          <w:noProof/>
        </w:rPr>
        <w:t>.</w:t>
      </w:r>
      <w:r w:rsidR="003E3AC0">
        <w:rPr>
          <w:noProof/>
        </w:rPr>
        <w:t xml:space="preserve"> </w:t>
      </w:r>
    </w:p>
    <w:p w14:paraId="0944BEC9" w14:textId="6A4640DD" w:rsidR="00EE2F29" w:rsidRDefault="00EE2F29" w:rsidP="003E3AC0">
      <w:pPr>
        <w:rPr>
          <w:noProof/>
        </w:rPr>
      </w:pPr>
    </w:p>
    <w:p w14:paraId="1147C9BA" w14:textId="4A319476" w:rsidR="00EC4E50" w:rsidRDefault="008B1EE6" w:rsidP="003E3A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25169B7" wp14:editId="5239500D">
                <wp:simplePos x="0" y="0"/>
                <wp:positionH relativeFrom="margin">
                  <wp:align>right</wp:align>
                </wp:positionH>
                <wp:positionV relativeFrom="paragraph">
                  <wp:posOffset>231940</wp:posOffset>
                </wp:positionV>
                <wp:extent cx="3555144" cy="1550504"/>
                <wp:effectExtent l="0" t="0" r="7620" b="0"/>
                <wp:wrapNone/>
                <wp:docPr id="214573195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5144" cy="155050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8DD60" id="Rectangle 19" o:spid="_x0000_s1026" style="position:absolute;margin-left:228.75pt;margin-top:18.25pt;width:279.95pt;height:122.1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" fillcolor="#deebf7" stroked="f" strokeweight="6pt">
                <w10:wrap anchorx="margin"/>
              </v:rect>
            </w:pict>
          </mc:Fallback>
        </mc:AlternateContent>
      </w:r>
    </w:p>
    <w:p w14:paraId="228D0D4C" w14:textId="09693BD1" w:rsidR="007656FA" w:rsidRDefault="00F72FA1" w:rsidP="003E3A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1B2B93C" wp14:editId="66FB5AD5">
            <wp:simplePos x="0" y="0"/>
            <wp:positionH relativeFrom="margin">
              <wp:align>left</wp:align>
            </wp:positionH>
            <wp:positionV relativeFrom="paragraph">
              <wp:posOffset>58171</wp:posOffset>
            </wp:positionV>
            <wp:extent cx="1828800" cy="1093956"/>
            <wp:effectExtent l="0" t="0" r="0" b="0"/>
            <wp:wrapNone/>
            <wp:docPr id="7558025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025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5CF">
        <w:rPr>
          <w:b/>
          <w:bCs/>
          <w:noProof/>
        </w:rPr>
        <w:t xml:space="preserve">Domestic </w:t>
      </w:r>
      <w:r w:rsidR="00D44B96">
        <w:rPr>
          <w:b/>
          <w:bCs/>
          <w:noProof/>
        </w:rPr>
        <w:t xml:space="preserve">commercial </w:t>
      </w:r>
      <w:r w:rsidR="00D075CF">
        <w:rPr>
          <w:b/>
          <w:bCs/>
          <w:noProof/>
        </w:rPr>
        <w:t xml:space="preserve">vessels </w:t>
      </w:r>
      <w:r w:rsidR="00D075CF">
        <w:rPr>
          <w:noProof/>
        </w:rPr>
        <w:t xml:space="preserve">are ships that are used to transport </w:t>
      </w:r>
      <w:r w:rsidR="00D44B96">
        <w:rPr>
          <w:noProof/>
        </w:rPr>
        <w:t xml:space="preserve">commercial </w:t>
      </w:r>
      <w:r w:rsidR="00D075CF">
        <w:rPr>
          <w:noProof/>
        </w:rPr>
        <w:t xml:space="preserve">items around </w:t>
      </w:r>
      <w:r w:rsidR="00080F2C">
        <w:rPr>
          <w:noProof/>
        </w:rPr>
        <w:br/>
      </w:r>
      <w:r w:rsidR="00D075CF">
        <w:rPr>
          <w:noProof/>
        </w:rPr>
        <w:t xml:space="preserve">New Zealand. </w:t>
      </w:r>
    </w:p>
    <w:p w14:paraId="7F5B8D96" w14:textId="77777777" w:rsidR="007656FA" w:rsidRDefault="007656FA" w:rsidP="003E3AC0">
      <w:pPr>
        <w:rPr>
          <w:noProof/>
        </w:rPr>
      </w:pPr>
    </w:p>
    <w:p w14:paraId="06212E65" w14:textId="26D54CC4" w:rsidR="007656FA" w:rsidRDefault="007656FA" w:rsidP="003E3AC0">
      <w:pPr>
        <w:rPr>
          <w:noProof/>
        </w:rPr>
      </w:pPr>
    </w:p>
    <w:p w14:paraId="49168C33" w14:textId="31CB0981" w:rsidR="001D3C66" w:rsidRDefault="001D3C66" w:rsidP="003E3A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41348886" wp14:editId="64E0A1AA">
            <wp:simplePos x="0" y="0"/>
            <wp:positionH relativeFrom="margin">
              <wp:align>left</wp:align>
            </wp:positionH>
            <wp:positionV relativeFrom="paragraph">
              <wp:posOffset>188310</wp:posOffset>
            </wp:positionV>
            <wp:extent cx="1828800" cy="1956499"/>
            <wp:effectExtent l="0" t="0" r="0" b="0"/>
            <wp:wrapNone/>
            <wp:docPr id="79812183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21834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The changes to the rules are about making it better for disabled people using domestic </w:t>
      </w:r>
      <w:r w:rsidR="00F33B39">
        <w:rPr>
          <w:noProof/>
        </w:rPr>
        <w:t xml:space="preserve">commercial </w:t>
      </w:r>
      <w:r>
        <w:rPr>
          <w:noProof/>
        </w:rPr>
        <w:t xml:space="preserve">vessels. </w:t>
      </w:r>
    </w:p>
    <w:p w14:paraId="789596B7" w14:textId="77777777" w:rsidR="001D3C66" w:rsidRDefault="001D3C66" w:rsidP="003E3AC0">
      <w:pPr>
        <w:rPr>
          <w:noProof/>
        </w:rPr>
      </w:pPr>
    </w:p>
    <w:p w14:paraId="7CAAFFEA" w14:textId="77777777" w:rsidR="001D3C66" w:rsidRDefault="001D3C66" w:rsidP="003E3AC0">
      <w:pPr>
        <w:rPr>
          <w:noProof/>
        </w:rPr>
      </w:pPr>
    </w:p>
    <w:p w14:paraId="2D754CE3" w14:textId="1DC3D40F" w:rsidR="00055104" w:rsidRDefault="007656FA" w:rsidP="003E3AC0">
      <w:pPr>
        <w:rPr>
          <w:noProof/>
        </w:rPr>
      </w:pPr>
      <w:r>
        <w:rPr>
          <w:noProof/>
        </w:rPr>
        <w:t xml:space="preserve">We were happy with the work done by Maritime New Zealand.  </w:t>
      </w:r>
    </w:p>
    <w:p w14:paraId="69FDC568" w14:textId="71DE853C" w:rsidR="00055104" w:rsidRDefault="00055104" w:rsidP="003E3AC0">
      <w:pPr>
        <w:rPr>
          <w:noProof/>
        </w:rPr>
      </w:pPr>
    </w:p>
    <w:p w14:paraId="4D9E5EB0" w14:textId="77777777" w:rsidR="00055104" w:rsidRDefault="00055104" w:rsidP="003E3AC0">
      <w:pPr>
        <w:rPr>
          <w:noProof/>
        </w:rPr>
      </w:pPr>
    </w:p>
    <w:p w14:paraId="2A73FA3B" w14:textId="7EC2C7B6" w:rsidR="00B43283" w:rsidRDefault="005E3A1F" w:rsidP="003E3AC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5525EB29" wp14:editId="1ECC7773">
            <wp:simplePos x="0" y="0"/>
            <wp:positionH relativeFrom="margin">
              <wp:align>left</wp:align>
            </wp:positionH>
            <wp:positionV relativeFrom="paragraph">
              <wp:posOffset>-240737</wp:posOffset>
            </wp:positionV>
            <wp:extent cx="1366301" cy="1161288"/>
            <wp:effectExtent l="0" t="0" r="5715" b="0"/>
            <wp:wrapNone/>
            <wp:docPr id="10685411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411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301" cy="11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104">
        <w:rPr>
          <w:noProof/>
        </w:rPr>
        <w:t xml:space="preserve">We look forward to </w:t>
      </w:r>
      <w:r w:rsidR="00F33B39">
        <w:rPr>
          <w:noProof/>
        </w:rPr>
        <w:t xml:space="preserve">continuing </w:t>
      </w:r>
      <w:r w:rsidR="00055104">
        <w:rPr>
          <w:noProof/>
        </w:rPr>
        <w:t xml:space="preserve">working with them on this project. </w:t>
      </w:r>
    </w:p>
    <w:p w14:paraId="201FFCCF" w14:textId="5393EB88" w:rsidR="00B43283" w:rsidRDefault="00B43283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2CDF0159" w14:textId="48690931" w:rsidR="00B43283" w:rsidRDefault="00B43283" w:rsidP="00B43283">
      <w:pPr>
        <w:pStyle w:val="Heading1"/>
        <w:rPr>
          <w:noProof/>
        </w:rPr>
      </w:pPr>
      <w:bookmarkStart w:id="8" w:name="_I.Lead"/>
      <w:bookmarkEnd w:id="8"/>
      <w:r>
        <w:rPr>
          <w:noProof/>
        </w:rPr>
        <w:lastRenderedPageBreak/>
        <w:t>I.Lead</w:t>
      </w:r>
    </w:p>
    <w:p w14:paraId="3EA3AD3C" w14:textId="77777777" w:rsidR="00B43283" w:rsidRDefault="00B43283" w:rsidP="00B43283">
      <w:pPr>
        <w:rPr>
          <w:noProof/>
        </w:rPr>
      </w:pPr>
    </w:p>
    <w:p w14:paraId="65E904B1" w14:textId="7EFC646A" w:rsidR="00241BAF" w:rsidRDefault="00CF0426" w:rsidP="00B432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7A2BBEF" wp14:editId="23436F7A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1571625" cy="1367313"/>
            <wp:effectExtent l="0" t="0" r="0" b="4445"/>
            <wp:wrapNone/>
            <wp:docPr id="7288570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6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534DA" w14:textId="0715B0C8" w:rsidR="00B72DDC" w:rsidRDefault="00B43283" w:rsidP="00B43283">
      <w:pPr>
        <w:rPr>
          <w:noProof/>
        </w:rPr>
      </w:pPr>
      <w:r>
        <w:rPr>
          <w:noProof/>
        </w:rPr>
        <w:t xml:space="preserve">We met with 3 people from the I.Lead Committee. </w:t>
      </w:r>
    </w:p>
    <w:p w14:paraId="78BC956D" w14:textId="78194A2A" w:rsidR="00B72DDC" w:rsidRDefault="00B72DDC" w:rsidP="00B43283">
      <w:pPr>
        <w:rPr>
          <w:noProof/>
        </w:rPr>
      </w:pPr>
    </w:p>
    <w:p w14:paraId="112885B7" w14:textId="0DA3365B" w:rsidR="00506577" w:rsidRDefault="003560D8" w:rsidP="003560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24EA2FC8" wp14:editId="4968EFD0">
            <wp:simplePos x="0" y="0"/>
            <wp:positionH relativeFrom="margin">
              <wp:align>left</wp:align>
            </wp:positionH>
            <wp:positionV relativeFrom="paragraph">
              <wp:posOffset>528320</wp:posOffset>
            </wp:positionV>
            <wp:extent cx="1905686" cy="1765300"/>
            <wp:effectExtent l="0" t="0" r="0" b="6350"/>
            <wp:wrapNone/>
            <wp:docPr id="11917709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709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86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577" w:rsidRPr="00506577">
        <w:rPr>
          <w:noProof/>
        </w:rPr>
        <w:t>I.Lead is a disabled youth movement led</w:t>
      </w:r>
      <w:r>
        <w:rPr>
          <w:noProof/>
        </w:rPr>
        <w:t>:</w:t>
      </w:r>
    </w:p>
    <w:p w14:paraId="1790C4A5" w14:textId="0BC626E8" w:rsidR="003560D8" w:rsidRDefault="003560D8" w:rsidP="003560D8">
      <w:pPr>
        <w:pStyle w:val="Listtoplevel"/>
      </w:pPr>
      <w:r>
        <w:t>by youth</w:t>
      </w:r>
    </w:p>
    <w:p w14:paraId="28ECADC5" w14:textId="70F56EF5" w:rsidR="003560D8" w:rsidRDefault="003560D8" w:rsidP="003560D8">
      <w:pPr>
        <w:pStyle w:val="Listtoplevel"/>
      </w:pPr>
      <w:r>
        <w:t>for youth</w:t>
      </w:r>
    </w:p>
    <w:p w14:paraId="01BCE53C" w14:textId="59C4E596" w:rsidR="001B1086" w:rsidRDefault="003560D8" w:rsidP="00B43283">
      <w:pPr>
        <w:rPr>
          <w:noProof/>
        </w:rPr>
      </w:pPr>
      <w:r>
        <w:rPr>
          <w:noProof/>
        </w:rPr>
        <w:br/>
      </w:r>
    </w:p>
    <w:p w14:paraId="7E7D6B77" w14:textId="525E92C5" w:rsidR="00DB74E4" w:rsidRDefault="00457552" w:rsidP="00DB74E4">
      <w:pPr>
        <w:rPr>
          <w:noProof/>
        </w:rPr>
      </w:pPr>
      <w:r>
        <w:rPr>
          <w:noProof/>
        </w:rPr>
        <w:t>They told us about their</w:t>
      </w:r>
      <w:r w:rsidR="001B1086">
        <w:rPr>
          <w:noProof/>
        </w:rPr>
        <w:t xml:space="preserve"> </w:t>
      </w:r>
      <w:r w:rsidR="00DB74E4">
        <w:rPr>
          <w:noProof/>
        </w:rPr>
        <w:t>disabilty report cards</w:t>
      </w:r>
      <w:r w:rsidR="00C9462C">
        <w:rPr>
          <w:noProof/>
        </w:rPr>
        <w:t>.</w:t>
      </w:r>
    </w:p>
    <w:p w14:paraId="44E5A967" w14:textId="000B1FEC" w:rsidR="00DB74E4" w:rsidRDefault="00DB74E4" w:rsidP="00DB74E4">
      <w:pPr>
        <w:rPr>
          <w:noProof/>
        </w:rPr>
      </w:pPr>
    </w:p>
    <w:p w14:paraId="522F9B30" w14:textId="2341BFBC" w:rsidR="00DB74E4" w:rsidRDefault="00DB74E4" w:rsidP="00DB74E4">
      <w:pPr>
        <w:rPr>
          <w:noProof/>
        </w:rPr>
      </w:pPr>
    </w:p>
    <w:p w14:paraId="04F50851" w14:textId="209389E8" w:rsidR="00DB74E4" w:rsidRDefault="00A6337D" w:rsidP="00DB74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19D5410B" wp14:editId="2ACECE3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71600" cy="1427625"/>
            <wp:effectExtent l="0" t="0" r="0" b="1270"/>
            <wp:wrapNone/>
            <wp:docPr id="191898406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8406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4E4">
        <w:rPr>
          <w:noProof/>
        </w:rPr>
        <w:t>These report c</w:t>
      </w:r>
      <w:r w:rsidR="00102D92">
        <w:rPr>
          <w:noProof/>
        </w:rPr>
        <w:t>a</w:t>
      </w:r>
      <w:r w:rsidR="00DB74E4">
        <w:rPr>
          <w:noProof/>
        </w:rPr>
        <w:t>rds are availab</w:t>
      </w:r>
      <w:r w:rsidR="006C658F">
        <w:rPr>
          <w:noProof/>
        </w:rPr>
        <w:t>l</w:t>
      </w:r>
      <w:r w:rsidR="00DB74E4">
        <w:rPr>
          <w:noProof/>
        </w:rPr>
        <w:t xml:space="preserve">e on the I.Lead </w:t>
      </w:r>
      <w:r w:rsidR="006C658F">
        <w:rPr>
          <w:noProof/>
        </w:rPr>
        <w:t xml:space="preserve">website </w:t>
      </w:r>
      <w:r w:rsidR="00DB74E4">
        <w:rPr>
          <w:noProof/>
        </w:rPr>
        <w:t>here:</w:t>
      </w:r>
    </w:p>
    <w:p w14:paraId="6E8D8FF5" w14:textId="77777777" w:rsidR="00DB74E4" w:rsidRDefault="00DB74E4" w:rsidP="00DB74E4">
      <w:pPr>
        <w:rPr>
          <w:noProof/>
        </w:rPr>
      </w:pPr>
    </w:p>
    <w:p w14:paraId="20F9A8A4" w14:textId="77777777" w:rsidR="00C37257" w:rsidRDefault="00153439" w:rsidP="00DB74E4">
      <w:pPr>
        <w:rPr>
          <w:b/>
          <w:bCs/>
          <w:noProof/>
          <w:color w:val="000000" w:themeColor="text1"/>
        </w:rPr>
      </w:pPr>
      <w:hyperlink r:id="rId71" w:history="1">
        <w:r w:rsidRPr="00153439">
          <w:rPr>
            <w:rStyle w:val="Hyperlink"/>
            <w:b/>
            <w:bCs/>
            <w:noProof/>
            <w:color w:val="000000" w:themeColor="text1"/>
            <w:u w:val="none"/>
          </w:rPr>
          <w:t>www.ilead.org.nz</w:t>
        </w:r>
      </w:hyperlink>
    </w:p>
    <w:p w14:paraId="11806C1A" w14:textId="77777777" w:rsidR="00C37257" w:rsidRDefault="00C37257" w:rsidP="00DB74E4">
      <w:pPr>
        <w:rPr>
          <w:b/>
          <w:bCs/>
          <w:noProof/>
          <w:color w:val="000000" w:themeColor="text1"/>
        </w:rPr>
      </w:pPr>
    </w:p>
    <w:p w14:paraId="0D0B04AD" w14:textId="4CE9C1AA" w:rsidR="00DD2AD1" w:rsidRDefault="00153439" w:rsidP="00EA4200">
      <w:pPr>
        <w:rPr>
          <w:b/>
          <w:bCs/>
          <w:noProof/>
          <w:color w:val="000000" w:themeColor="text1"/>
        </w:rPr>
      </w:pPr>
      <w:r w:rsidRPr="00153439">
        <w:rPr>
          <w:b/>
          <w:bCs/>
          <w:noProof/>
          <w:color w:val="000000" w:themeColor="text1"/>
        </w:rPr>
        <w:t xml:space="preserve"> </w:t>
      </w:r>
    </w:p>
    <w:p w14:paraId="277477C7" w14:textId="07519790" w:rsidR="008341BB" w:rsidRDefault="00DD2AD1" w:rsidP="002233A9">
      <w:pPr>
        <w:pStyle w:val="Heading1"/>
        <w:rPr>
          <w:noProof/>
        </w:rPr>
      </w:pPr>
      <w:bookmarkStart w:id="9" w:name="_Payments_NZ"/>
      <w:bookmarkEnd w:id="9"/>
      <w:r>
        <w:rPr>
          <w:noProof/>
        </w:rPr>
        <w:lastRenderedPageBreak/>
        <w:t xml:space="preserve">Payments NZ </w:t>
      </w:r>
    </w:p>
    <w:p w14:paraId="312C5722" w14:textId="77777777" w:rsidR="00DD2AD1" w:rsidRDefault="00DD2AD1" w:rsidP="00DB74E4">
      <w:pPr>
        <w:rPr>
          <w:b/>
          <w:bCs/>
          <w:noProof/>
          <w:color w:val="000000" w:themeColor="text1"/>
        </w:rPr>
      </w:pPr>
    </w:p>
    <w:p w14:paraId="7AC1323F" w14:textId="63663A00" w:rsidR="002233A9" w:rsidRDefault="007307BC" w:rsidP="00DB74E4">
      <w:pPr>
        <w:rPr>
          <w:b/>
          <w:bCs/>
          <w:noProof/>
          <w:color w:val="000000" w:themeColor="text1"/>
        </w:rPr>
      </w:pPr>
      <w:r w:rsidRPr="007307BC">
        <w:rPr>
          <w:noProof/>
          <w:color w:val="000000" w:themeColor="text1"/>
        </w:rPr>
        <w:drawing>
          <wp:anchor distT="0" distB="0" distL="114300" distR="114300" simplePos="0" relativeHeight="252030976" behindDoc="0" locked="0" layoutInCell="1" allowOverlap="1" wp14:anchorId="3C9336F7" wp14:editId="328CD21D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2000250" cy="818877"/>
            <wp:effectExtent l="0" t="0" r="0" b="635"/>
            <wp:wrapNone/>
            <wp:docPr id="2129317256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17256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E3968" w14:textId="57F0142A" w:rsidR="00DD2AD1" w:rsidRDefault="00DD2AD1" w:rsidP="00DB74E4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Payment</w:t>
      </w:r>
      <w:r w:rsidR="006C658F">
        <w:rPr>
          <w:noProof/>
          <w:color w:val="000000" w:themeColor="text1"/>
        </w:rPr>
        <w:t>s</w:t>
      </w:r>
      <w:r>
        <w:rPr>
          <w:noProof/>
          <w:color w:val="000000" w:themeColor="text1"/>
        </w:rPr>
        <w:t xml:space="preserve"> NZ looks after </w:t>
      </w:r>
      <w:r>
        <w:rPr>
          <w:b/>
          <w:bCs/>
          <w:noProof/>
          <w:color w:val="000000" w:themeColor="text1"/>
        </w:rPr>
        <w:t>standards</w:t>
      </w:r>
      <w:r>
        <w:rPr>
          <w:noProof/>
          <w:color w:val="000000" w:themeColor="text1"/>
        </w:rPr>
        <w:t xml:space="preserve"> to do with payments in New Zealand. </w:t>
      </w:r>
    </w:p>
    <w:p w14:paraId="20E4B85E" w14:textId="644F7955" w:rsidR="00DD2AD1" w:rsidRDefault="000346B6" w:rsidP="00DB74E4">
      <w:pPr>
        <w:rPr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4B6AB901" wp14:editId="741559BC">
            <wp:simplePos x="0" y="0"/>
            <wp:positionH relativeFrom="margin">
              <wp:posOffset>0</wp:posOffset>
            </wp:positionH>
            <wp:positionV relativeFrom="paragraph">
              <wp:posOffset>227330</wp:posOffset>
            </wp:positionV>
            <wp:extent cx="1371600" cy="1371600"/>
            <wp:effectExtent l="0" t="0" r="0" b="0"/>
            <wp:wrapNone/>
            <wp:docPr id="1127989734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89734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A55E" w14:textId="0E9AD0F8" w:rsidR="00DD2AD1" w:rsidRDefault="00FF699B" w:rsidP="005B29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0E78520" wp14:editId="7659598C">
                <wp:simplePos x="0" y="0"/>
                <wp:positionH relativeFrom="margin">
                  <wp:posOffset>2168278</wp:posOffset>
                </wp:positionH>
                <wp:positionV relativeFrom="paragraph">
                  <wp:posOffset>302583</wp:posOffset>
                </wp:positionV>
                <wp:extent cx="2502280" cy="344888"/>
                <wp:effectExtent l="0" t="0" r="0" b="0"/>
                <wp:wrapNone/>
                <wp:docPr id="147372302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2280" cy="34488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2EA8" id="Rectangle 19" o:spid="_x0000_s1026" alt="&quot;&quot;" style="position:absolute;margin-left:170.75pt;margin-top:23.85pt;width:197.05pt;height:27.1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" fillcolor="#deebf7" stroked="f" strokeweight="6pt">
                <w10:wrap anchorx="margin"/>
              </v:rect>
            </w:pict>
          </mc:Fallback>
        </mc:AlternateContent>
      </w:r>
    </w:p>
    <w:p w14:paraId="6721F1C6" w14:textId="33069D38" w:rsidR="00DD2AD1" w:rsidRDefault="00DD2AD1" w:rsidP="005B2930">
      <w:pPr>
        <w:rPr>
          <w:noProof/>
        </w:rPr>
      </w:pPr>
      <w:r>
        <w:rPr>
          <w:b/>
          <w:bCs/>
          <w:noProof/>
        </w:rPr>
        <w:t>Standards</w:t>
      </w:r>
      <w:r>
        <w:rPr>
          <w:noProof/>
        </w:rPr>
        <w:t xml:space="preserve"> are like rules. </w:t>
      </w:r>
    </w:p>
    <w:p w14:paraId="018757A6" w14:textId="77777777" w:rsidR="00DD2AD1" w:rsidRDefault="00DD2AD1" w:rsidP="005B2930">
      <w:pPr>
        <w:rPr>
          <w:noProof/>
        </w:rPr>
      </w:pPr>
    </w:p>
    <w:p w14:paraId="2A457F65" w14:textId="3F047B1F" w:rsidR="00AA6BC9" w:rsidRDefault="00AA6BC9" w:rsidP="005B2930">
      <w:pPr>
        <w:rPr>
          <w:noProof/>
        </w:rPr>
      </w:pPr>
    </w:p>
    <w:p w14:paraId="061E32C1" w14:textId="1C100426" w:rsidR="008C43B9" w:rsidRPr="00DD2AD1" w:rsidRDefault="00705890" w:rsidP="005B29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4E2D9583" wp14:editId="7E4EBAED">
            <wp:simplePos x="0" y="0"/>
            <wp:positionH relativeFrom="margin">
              <wp:align>left</wp:align>
            </wp:positionH>
            <wp:positionV relativeFrom="paragraph">
              <wp:posOffset>30117</wp:posOffset>
            </wp:positionV>
            <wp:extent cx="1682803" cy="1075307"/>
            <wp:effectExtent l="0" t="0" r="0" b="0"/>
            <wp:wrapNone/>
            <wp:docPr id="144291014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1014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19" cy="10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D8D">
        <w:rPr>
          <w:noProof/>
        </w:rPr>
        <w:t>In our meeting we talke</w:t>
      </w:r>
      <w:r w:rsidR="00BA01F4">
        <w:rPr>
          <w:noProof/>
        </w:rPr>
        <w:t>d</w:t>
      </w:r>
      <w:r w:rsidR="008C43B9">
        <w:rPr>
          <w:noProof/>
        </w:rPr>
        <w:t xml:space="preserve"> about ways </w:t>
      </w:r>
      <w:r w:rsidR="00BA01F4">
        <w:rPr>
          <w:noProof/>
        </w:rPr>
        <w:t>Payment</w:t>
      </w:r>
      <w:r w:rsidR="006C658F">
        <w:rPr>
          <w:noProof/>
        </w:rPr>
        <w:t>s</w:t>
      </w:r>
      <w:r w:rsidR="00BA01F4">
        <w:rPr>
          <w:noProof/>
        </w:rPr>
        <w:t xml:space="preserve"> NZ can work</w:t>
      </w:r>
      <w:r w:rsidR="008C43B9">
        <w:rPr>
          <w:noProof/>
        </w:rPr>
        <w:t xml:space="preserve"> with the </w:t>
      </w:r>
      <w:r w:rsidR="00687315">
        <w:rPr>
          <w:noProof/>
        </w:rPr>
        <w:t>disability</w:t>
      </w:r>
      <w:r w:rsidR="008C43B9">
        <w:rPr>
          <w:noProof/>
        </w:rPr>
        <w:t xml:space="preserve"> community in the </w:t>
      </w:r>
      <w:r w:rsidR="008C43B9" w:rsidRPr="00845A0E">
        <w:rPr>
          <w:noProof/>
        </w:rPr>
        <w:t>future</w:t>
      </w:r>
      <w:r w:rsidR="008C43B9">
        <w:rPr>
          <w:noProof/>
        </w:rPr>
        <w:t xml:space="preserve">. </w:t>
      </w:r>
    </w:p>
    <w:p w14:paraId="7950BFC6" w14:textId="77777777" w:rsidR="0067302B" w:rsidRDefault="0067302B" w:rsidP="005B2930">
      <w:pPr>
        <w:rPr>
          <w:noProof/>
        </w:rPr>
      </w:pPr>
    </w:p>
    <w:p w14:paraId="39C6F491" w14:textId="5F6561EC" w:rsidR="00DD0B24" w:rsidRDefault="00DD0B24">
      <w:pPr>
        <w:spacing w:line="240" w:lineRule="auto"/>
        <w:ind w:left="0"/>
        <w:rPr>
          <w:noProof/>
        </w:rPr>
      </w:pPr>
    </w:p>
    <w:p w14:paraId="4791B453" w14:textId="05371031" w:rsidR="005B2930" w:rsidRDefault="00DD0B24" w:rsidP="005B29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2647A103" wp14:editId="4EB2FBBE">
            <wp:simplePos x="0" y="0"/>
            <wp:positionH relativeFrom="margin">
              <wp:align>left</wp:align>
            </wp:positionH>
            <wp:positionV relativeFrom="paragraph">
              <wp:posOffset>91452</wp:posOffset>
            </wp:positionV>
            <wp:extent cx="1932167" cy="791004"/>
            <wp:effectExtent l="0" t="0" r="0" b="9525"/>
            <wp:wrapNone/>
            <wp:docPr id="1487754113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54113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67" cy="7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30">
        <w:rPr>
          <w:noProof/>
        </w:rPr>
        <w:t>We are looking forward to the workshop with Payment</w:t>
      </w:r>
      <w:r w:rsidR="006C658F">
        <w:rPr>
          <w:noProof/>
        </w:rPr>
        <w:t>s</w:t>
      </w:r>
      <w:r w:rsidR="005B2930">
        <w:rPr>
          <w:noProof/>
        </w:rPr>
        <w:t xml:space="preserve"> NZ in early 2025 where we will talk about:</w:t>
      </w:r>
    </w:p>
    <w:p w14:paraId="200B227A" w14:textId="204B4B96" w:rsidR="005B2930" w:rsidRDefault="000346B6" w:rsidP="00C21476">
      <w:pPr>
        <w:pStyle w:val="Listtoplevel"/>
      </w:pPr>
      <w:r>
        <w:drawing>
          <wp:anchor distT="0" distB="0" distL="114300" distR="114300" simplePos="0" relativeHeight="251941888" behindDoc="0" locked="0" layoutInCell="1" allowOverlap="1" wp14:anchorId="4DAFE7CF" wp14:editId="4B13EAF7">
            <wp:simplePos x="0" y="0"/>
            <wp:positionH relativeFrom="margin">
              <wp:align>left</wp:align>
            </wp:positionH>
            <wp:positionV relativeFrom="paragraph">
              <wp:posOffset>793143</wp:posOffset>
            </wp:positionV>
            <wp:extent cx="1280160" cy="1280160"/>
            <wp:effectExtent l="0" t="0" r="0" b="0"/>
            <wp:wrapNone/>
            <wp:docPr id="93514913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49131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76">
        <w:t xml:space="preserve">things that make it hard for people to make payments </w:t>
      </w:r>
    </w:p>
    <w:p w14:paraId="03F7689D" w14:textId="5A4C0480" w:rsidR="00065589" w:rsidRDefault="00C21476" w:rsidP="00C21476">
      <w:pPr>
        <w:pStyle w:val="Listtoplevel"/>
      </w:pPr>
      <w:r>
        <w:t xml:space="preserve">things that make banking services hard for people </w:t>
      </w:r>
      <w:r w:rsidR="00065589">
        <w:t xml:space="preserve">to use. </w:t>
      </w:r>
    </w:p>
    <w:p w14:paraId="49AD4B2F" w14:textId="4C853D34" w:rsidR="005B2930" w:rsidRDefault="005B2930" w:rsidP="00B36F93">
      <w:pPr>
        <w:pStyle w:val="Heading1"/>
        <w:rPr>
          <w:noProof/>
        </w:rPr>
      </w:pPr>
      <w:bookmarkStart w:id="10" w:name="_Local_Government_New"/>
      <w:bookmarkEnd w:id="10"/>
      <w:r>
        <w:rPr>
          <w:noProof/>
        </w:rPr>
        <w:br w:type="page"/>
      </w:r>
      <w:r w:rsidR="00B36F93">
        <w:rPr>
          <w:noProof/>
        </w:rPr>
        <w:lastRenderedPageBreak/>
        <w:t xml:space="preserve">Local Government New Zealand </w:t>
      </w:r>
    </w:p>
    <w:p w14:paraId="7AAB8DD0" w14:textId="77777777" w:rsidR="00B36F93" w:rsidRDefault="00B36F93" w:rsidP="00B94489">
      <w:pPr>
        <w:rPr>
          <w:noProof/>
        </w:rPr>
      </w:pPr>
    </w:p>
    <w:p w14:paraId="0B1AF4F4" w14:textId="7A4C31F6" w:rsidR="00B36F93" w:rsidRDefault="007307BC" w:rsidP="00B94489">
      <w:pPr>
        <w:rPr>
          <w:noProof/>
        </w:rPr>
      </w:pPr>
      <w:r w:rsidRPr="007307BC">
        <w:rPr>
          <w:noProof/>
        </w:rPr>
        <w:drawing>
          <wp:anchor distT="0" distB="0" distL="114300" distR="114300" simplePos="0" relativeHeight="252033024" behindDoc="0" locked="0" layoutInCell="1" allowOverlap="1" wp14:anchorId="6F707FD1" wp14:editId="37557D10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2031889" cy="1466850"/>
            <wp:effectExtent l="0" t="0" r="6985" b="0"/>
            <wp:wrapNone/>
            <wp:docPr id="1541424615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24615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87" cy="14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AC32" w14:textId="593250A2" w:rsidR="007214FB" w:rsidRDefault="007307BC" w:rsidP="00B94489">
      <w:pPr>
        <w:rPr>
          <w:noProof/>
        </w:rPr>
      </w:pPr>
      <w:r w:rsidRPr="007307BC">
        <w:rPr>
          <w:noProof/>
        </w:rPr>
        <w:t xml:space="preserve"> </w:t>
      </w:r>
      <w:r w:rsidR="00B36F93">
        <w:rPr>
          <w:noProof/>
        </w:rPr>
        <w:t>We met with</w:t>
      </w:r>
      <w:r w:rsidR="007214FB">
        <w:rPr>
          <w:noProof/>
        </w:rPr>
        <w:t>:</w:t>
      </w:r>
    </w:p>
    <w:p w14:paraId="33E99EF3" w14:textId="48927676" w:rsidR="00B36F93" w:rsidRDefault="00B36F93" w:rsidP="007214FB">
      <w:pPr>
        <w:pStyle w:val="Listtoplevel"/>
      </w:pPr>
      <w:r>
        <w:t>the Nelson City Mayor Nick Smith</w:t>
      </w:r>
    </w:p>
    <w:p w14:paraId="24EAAFA6" w14:textId="2F541F5E" w:rsidR="007214FB" w:rsidRDefault="007214FB" w:rsidP="007214FB">
      <w:pPr>
        <w:pStyle w:val="Listtoplevel"/>
      </w:pPr>
      <w:r>
        <w:t xml:space="preserve">people from Local Government New Zealand. </w:t>
      </w:r>
    </w:p>
    <w:p w14:paraId="55348A4F" w14:textId="77777777" w:rsidR="007214FB" w:rsidRDefault="007214FB" w:rsidP="00BD785A">
      <w:pPr>
        <w:rPr>
          <w:noProof/>
        </w:rPr>
      </w:pPr>
    </w:p>
    <w:p w14:paraId="280D6B9D" w14:textId="4BD835EA" w:rsidR="00B36F93" w:rsidRDefault="000346B6" w:rsidP="00B36F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5897D123" wp14:editId="0C025821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1371600" cy="1371600"/>
            <wp:effectExtent l="0" t="0" r="0" b="0"/>
            <wp:wrapNone/>
            <wp:docPr id="848118023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1802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15ABE" w14:textId="26E7EC02" w:rsidR="00B36F93" w:rsidRDefault="00694100" w:rsidP="00B36F93">
      <w:r>
        <w:t xml:space="preserve">Local Government New Zealand </w:t>
      </w:r>
      <w:r w:rsidR="0048513F">
        <w:t>were</w:t>
      </w:r>
      <w:r>
        <w:t xml:space="preserve"> looking for feedback on how </w:t>
      </w:r>
      <w:r w:rsidR="00CA73B6">
        <w:t>to</w:t>
      </w:r>
      <w:r w:rsidR="00E72CA5">
        <w:t xml:space="preserve"> </w:t>
      </w:r>
      <w:r>
        <w:t xml:space="preserve">make the election processes easier for local government. </w:t>
      </w:r>
    </w:p>
    <w:p w14:paraId="3F11BE0A" w14:textId="2AE324CF" w:rsidR="00694100" w:rsidRDefault="00694100" w:rsidP="00B36F93"/>
    <w:p w14:paraId="4AC2D6ED" w14:textId="6707E7F2" w:rsidR="00890E4F" w:rsidRDefault="000346B6" w:rsidP="00B36F93">
      <w:r>
        <w:rPr>
          <w:noProof/>
        </w:rPr>
        <w:drawing>
          <wp:anchor distT="0" distB="0" distL="114300" distR="114300" simplePos="0" relativeHeight="251937792" behindDoc="0" locked="0" layoutInCell="1" allowOverlap="1" wp14:anchorId="47F66019" wp14:editId="50FBA568">
            <wp:simplePos x="0" y="0"/>
            <wp:positionH relativeFrom="margin">
              <wp:align>left</wp:align>
            </wp:positionH>
            <wp:positionV relativeFrom="paragraph">
              <wp:posOffset>36333</wp:posOffset>
            </wp:positionV>
            <wp:extent cx="1188720" cy="1188720"/>
            <wp:effectExtent l="0" t="0" r="0" b="0"/>
            <wp:wrapNone/>
            <wp:docPr id="130541331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1331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E7DDE" w14:textId="769AEFB5" w:rsidR="00694100" w:rsidRDefault="00890E4F" w:rsidP="00B36F93">
      <w:r>
        <w:t>People were able to send in their opinion</w:t>
      </w:r>
      <w:r w:rsidR="008B791F">
        <w:t>s</w:t>
      </w:r>
      <w:r>
        <w:t xml:space="preserve"> until 19 January 2025. </w:t>
      </w:r>
    </w:p>
    <w:p w14:paraId="7DDFC25E" w14:textId="77777777" w:rsidR="00890E4F" w:rsidRDefault="00890E4F" w:rsidP="00B36F93"/>
    <w:p w14:paraId="3A7A0B87" w14:textId="66045AAA" w:rsidR="00E72CA5" w:rsidRDefault="00E72CA5">
      <w:pPr>
        <w:spacing w:line="240" w:lineRule="auto"/>
        <w:ind w:left="0"/>
      </w:pPr>
    </w:p>
    <w:p w14:paraId="165C2AF3" w14:textId="6AA6DC92" w:rsidR="00E72CA5" w:rsidRDefault="000346B6" w:rsidP="00E72CA5">
      <w:r>
        <w:rPr>
          <w:noProof/>
        </w:rPr>
        <w:drawing>
          <wp:anchor distT="0" distB="0" distL="114300" distR="114300" simplePos="0" relativeHeight="251938816" behindDoc="0" locked="0" layoutInCell="1" allowOverlap="1" wp14:anchorId="69D08471" wp14:editId="61056231">
            <wp:simplePos x="0" y="0"/>
            <wp:positionH relativeFrom="margin">
              <wp:align>left</wp:align>
            </wp:positionH>
            <wp:positionV relativeFrom="paragraph">
              <wp:posOffset>2871</wp:posOffset>
            </wp:positionV>
            <wp:extent cx="1371600" cy="1371600"/>
            <wp:effectExtent l="0" t="0" r="0" b="0"/>
            <wp:wrapNone/>
            <wp:docPr id="126381825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1825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4F">
        <w:t>We focused o</w:t>
      </w:r>
      <w:r w:rsidR="00E72CA5">
        <w:t>n things that make it hard for disabled people to take part in elections like people knowing how important voting online</w:t>
      </w:r>
      <w:r w:rsidR="00D03C9C">
        <w:t xml:space="preserve"> is. </w:t>
      </w:r>
    </w:p>
    <w:p w14:paraId="001022ED" w14:textId="00DF59F9" w:rsidR="00FE3882" w:rsidRDefault="00FE3882" w:rsidP="00FE3882">
      <w:pPr>
        <w:pStyle w:val="Heading1"/>
      </w:pPr>
      <w:bookmarkStart w:id="11" w:name="_Disability_Support_Services"/>
      <w:bookmarkEnd w:id="11"/>
      <w:r>
        <w:lastRenderedPageBreak/>
        <w:t xml:space="preserve">Disability </w:t>
      </w:r>
      <w:r w:rsidRPr="00FE3882">
        <w:t>Support Services Taskforce – Ministry of Social Dev</w:t>
      </w:r>
      <w:r>
        <w:t xml:space="preserve">elopment </w:t>
      </w:r>
    </w:p>
    <w:p w14:paraId="62306DE5" w14:textId="77777777" w:rsidR="00FE3882" w:rsidRDefault="00FE3882" w:rsidP="00B94489"/>
    <w:p w14:paraId="23750AC4" w14:textId="77777777" w:rsidR="00B94489" w:rsidRDefault="00B94489" w:rsidP="00B94489"/>
    <w:p w14:paraId="295FEE0A" w14:textId="0EFD7DE4" w:rsidR="00FE3882" w:rsidRDefault="00FE3882" w:rsidP="00B94489">
      <w:r>
        <w:t>We met with:</w:t>
      </w:r>
    </w:p>
    <w:p w14:paraId="16BEC56C" w14:textId="2DD351B8" w:rsidR="00FE3882" w:rsidRDefault="00EE2480" w:rsidP="00FE3882">
      <w:pPr>
        <w:pStyle w:val="Listtoplevel"/>
      </w:pPr>
      <w:r>
        <w:drawing>
          <wp:anchor distT="0" distB="0" distL="114300" distR="114300" simplePos="0" relativeHeight="251934720" behindDoc="0" locked="0" layoutInCell="1" allowOverlap="1" wp14:anchorId="428E3B96" wp14:editId="0E7374A6">
            <wp:simplePos x="0" y="0"/>
            <wp:positionH relativeFrom="margin">
              <wp:posOffset>-262393</wp:posOffset>
            </wp:positionH>
            <wp:positionV relativeFrom="paragraph">
              <wp:posOffset>846013</wp:posOffset>
            </wp:positionV>
            <wp:extent cx="2103615" cy="620202"/>
            <wp:effectExtent l="0" t="0" r="0" b="8890"/>
            <wp:wrapNone/>
            <wp:docPr id="1725935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5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15" cy="6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882">
        <w:t xml:space="preserve">Chris Bunny – Deputy Chief Executive Disability Support Services </w:t>
      </w:r>
    </w:p>
    <w:p w14:paraId="7E2F22BA" w14:textId="7D8F38E5" w:rsidR="00FE3882" w:rsidRDefault="00FE3882" w:rsidP="00FE3882">
      <w:pPr>
        <w:pStyle w:val="Listtoplevel"/>
      </w:pPr>
      <w:r>
        <w:t>Kat Norman – Comm</w:t>
      </w:r>
      <w:r w:rsidR="006C658F">
        <w:t>u</w:t>
      </w:r>
      <w:r>
        <w:t xml:space="preserve">nications Lead for Ministry of Social Development. </w:t>
      </w:r>
    </w:p>
    <w:p w14:paraId="7A676FCB" w14:textId="7B9AEFC8" w:rsidR="00FE3882" w:rsidRDefault="00EE2480" w:rsidP="00CC7089"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0227D0E" wp14:editId="6D844DE0">
                <wp:simplePos x="0" y="0"/>
                <wp:positionH relativeFrom="column">
                  <wp:posOffset>198755</wp:posOffset>
                </wp:positionH>
                <wp:positionV relativeFrom="paragraph">
                  <wp:posOffset>188595</wp:posOffset>
                </wp:positionV>
                <wp:extent cx="1371600" cy="1578610"/>
                <wp:effectExtent l="0" t="0" r="0" b="2540"/>
                <wp:wrapNone/>
                <wp:docPr id="619402704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578610"/>
                          <a:chOff x="0" y="0"/>
                          <a:chExt cx="1518285" cy="1578610"/>
                        </a:xfrm>
                      </wpg:grpSpPr>
                      <pic:pic xmlns:pic="http://schemas.openxmlformats.org/drawingml/2006/picture">
                        <pic:nvPicPr>
                          <pic:cNvPr id="1480296465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99794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683425">
                            <a:off x="340250" y="384645"/>
                            <a:ext cx="803082" cy="2862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BC9365" id="Group 33" o:spid="_x0000_s1026" alt="&quot;&quot;" style="position:absolute;margin-left:15.65pt;margin-top:14.85pt;width:108pt;height:124.3pt;z-index:251932672;mso-width-relative:margin" coordsize="15182,15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">
                <v:shape id="Picture 31" o:spid="_x0000_s1027" type="#_x0000_t75" alt="&quot;&quot;" style="position:absolute;width:15182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">
                  <v:imagedata r:id="rId81" o:title=""/>
                </v:shape>
                <v:rect id="Rectangle 32" o:spid="_x0000_s1028" alt="&quot;&quot;" style="position:absolute;left:3402;top:3846;width:8031;height:2862;rotation:-1001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" fillcolor="white [3212]" strokecolor="white [3212]" strokeweight="1pt"/>
              </v:group>
            </w:pict>
          </mc:Fallback>
        </mc:AlternateContent>
      </w:r>
    </w:p>
    <w:p w14:paraId="084D1ED1" w14:textId="77777777" w:rsidR="004C0BD7" w:rsidRDefault="004C0BD7" w:rsidP="00CC7089"/>
    <w:p w14:paraId="26AAE841" w14:textId="6C15CE6A" w:rsidR="00CC7089" w:rsidRDefault="004C0BD7" w:rsidP="00CC7089">
      <w:r>
        <w:t>We talked about the D</w:t>
      </w:r>
      <w:r w:rsidR="00642C7F">
        <w:t xml:space="preserve">isability </w:t>
      </w:r>
      <w:r>
        <w:t>S</w:t>
      </w:r>
      <w:r w:rsidR="00642C7F">
        <w:t xml:space="preserve">upport </w:t>
      </w:r>
      <w:r>
        <w:t>S</w:t>
      </w:r>
      <w:r w:rsidR="00642C7F">
        <w:t>ervices</w:t>
      </w:r>
      <w:r>
        <w:t xml:space="preserve"> review. </w:t>
      </w:r>
    </w:p>
    <w:p w14:paraId="00C151BA" w14:textId="30F3FF98" w:rsidR="004C0BD7" w:rsidRDefault="004C0BD7" w:rsidP="00CC7089"/>
    <w:p w14:paraId="39E4863E" w14:textId="77777777" w:rsidR="00DD2D42" w:rsidRDefault="00DD2D42" w:rsidP="00CC7089"/>
    <w:p w14:paraId="6DD82394" w14:textId="77777777" w:rsidR="00B94489" w:rsidRDefault="00B94489">
      <w:pPr>
        <w:spacing w:line="240" w:lineRule="auto"/>
        <w:ind w:left="0"/>
      </w:pPr>
      <w:r>
        <w:br w:type="page"/>
      </w:r>
    </w:p>
    <w:p w14:paraId="5AE0D805" w14:textId="5C2AB7C0" w:rsidR="004C0BD7" w:rsidRDefault="00EE2480" w:rsidP="00CC7089">
      <w:r>
        <w:rPr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2C7DE98F" wp14:editId="07AC8C01">
            <wp:simplePos x="0" y="0"/>
            <wp:positionH relativeFrom="margin">
              <wp:align>left</wp:align>
            </wp:positionH>
            <wp:positionV relativeFrom="paragraph">
              <wp:posOffset>260654</wp:posOffset>
            </wp:positionV>
            <wp:extent cx="1371600" cy="1427625"/>
            <wp:effectExtent l="0" t="0" r="0" b="1270"/>
            <wp:wrapNone/>
            <wp:docPr id="18136151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D7">
        <w:t xml:space="preserve">More information about the </w:t>
      </w:r>
      <w:r w:rsidR="00AF1CF6">
        <w:t xml:space="preserve">Disability Support Services </w:t>
      </w:r>
      <w:r w:rsidR="004C0BD7">
        <w:t>review can be found on the Disability Support website here:</w:t>
      </w:r>
    </w:p>
    <w:p w14:paraId="0E239B87" w14:textId="77777777" w:rsidR="004C0BD7" w:rsidRDefault="004C0BD7" w:rsidP="00CC7089"/>
    <w:p w14:paraId="297D3668" w14:textId="59ADC1D4" w:rsidR="004C0BD7" w:rsidRPr="004C0BD7" w:rsidRDefault="004C0BD7" w:rsidP="00CC7089">
      <w:pPr>
        <w:rPr>
          <w:b/>
          <w:bCs/>
          <w:color w:val="000000" w:themeColor="text1"/>
        </w:rPr>
      </w:pPr>
      <w:hyperlink r:id="rId82" w:history="1">
        <w:r w:rsidRPr="004C0BD7">
          <w:rPr>
            <w:rStyle w:val="Hyperlink"/>
            <w:b/>
            <w:bCs/>
            <w:color w:val="000000" w:themeColor="text1"/>
            <w:u w:val="none"/>
          </w:rPr>
          <w:t>shorturl.at/3W5jc</w:t>
        </w:r>
      </w:hyperlink>
    </w:p>
    <w:p w14:paraId="347705CC" w14:textId="77777777" w:rsidR="00B94489" w:rsidRDefault="00B94489" w:rsidP="00CC7089"/>
    <w:p w14:paraId="3411A993" w14:textId="77777777" w:rsidR="00B94489" w:rsidRDefault="00B94489" w:rsidP="00CC7089"/>
    <w:p w14:paraId="3EE2ACA3" w14:textId="3821513B" w:rsidR="009B2C34" w:rsidRDefault="00C943E2" w:rsidP="00CC7089"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5DE38B9" wp14:editId="615AAED2">
                <wp:simplePos x="0" y="0"/>
                <wp:positionH relativeFrom="margin">
                  <wp:posOffset>38100</wp:posOffset>
                </wp:positionH>
                <wp:positionV relativeFrom="paragraph">
                  <wp:posOffset>42545</wp:posOffset>
                </wp:positionV>
                <wp:extent cx="1518285" cy="1578610"/>
                <wp:effectExtent l="0" t="0" r="5715" b="2540"/>
                <wp:wrapNone/>
                <wp:docPr id="927277390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578610"/>
                          <a:chOff x="0" y="0"/>
                          <a:chExt cx="1518285" cy="1578610"/>
                        </a:xfrm>
                      </wpg:grpSpPr>
                      <pic:pic xmlns:pic="http://schemas.openxmlformats.org/drawingml/2006/picture">
                        <pic:nvPicPr>
                          <pic:cNvPr id="13004911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7752058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683425">
                            <a:off x="340250" y="384645"/>
                            <a:ext cx="803082" cy="2862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AA788" id="Group 33" o:spid="_x0000_s1026" alt="&quot;&quot;" style="position:absolute;margin-left:3pt;margin-top:3.35pt;width:119.55pt;height:124.3pt;z-index:251930624;mso-position-horizontal-relative:margin" coordsize="15182,15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&quot;&quot;" style="position:absolute;width:15182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">
                  <v:imagedata r:id="rId84" o:title=""/>
                </v:shape>
                <v:rect id="Rectangle 32" o:spid="_x0000_s1028" alt="&quot;&quot;" style="position:absolute;left:3402;top:3846;width:8031;height:2862;rotation:-1001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" fillcolor="white [3212]" strokecolor="white [3212]" strokeweight="1pt"/>
                <w10:wrap anchorx="margin"/>
              </v:group>
            </w:pict>
          </mc:Fallback>
        </mc:AlternateContent>
      </w:r>
      <w:r w:rsidR="009B2C34">
        <w:t xml:space="preserve">We talked about how we could assist with </w:t>
      </w:r>
      <w:r w:rsidR="00BF2F36">
        <w:t xml:space="preserve">the </w:t>
      </w:r>
      <w:r w:rsidR="009B2C34" w:rsidRPr="009B2C34">
        <w:rPr>
          <w:b/>
          <w:bCs/>
        </w:rPr>
        <w:t>recommendation</w:t>
      </w:r>
      <w:r w:rsidR="00BF2F36">
        <w:rPr>
          <w:b/>
          <w:bCs/>
        </w:rPr>
        <w:t>s</w:t>
      </w:r>
      <w:r>
        <w:rPr>
          <w:b/>
          <w:bCs/>
        </w:rPr>
        <w:t xml:space="preserve"> </w:t>
      </w:r>
      <w:r w:rsidR="00BF2F36" w:rsidRPr="00EA4200">
        <w:t>of number 5 and number 6</w:t>
      </w:r>
      <w:r w:rsidR="00BF2F36">
        <w:rPr>
          <w:b/>
          <w:bCs/>
        </w:rPr>
        <w:t xml:space="preserve"> </w:t>
      </w:r>
      <w:r w:rsidR="00E30E51">
        <w:t>of the Disability Support Services review.</w:t>
      </w:r>
    </w:p>
    <w:p w14:paraId="4C9CF425" w14:textId="77777777" w:rsidR="00CC7089" w:rsidRDefault="00CC7089" w:rsidP="00CC7089"/>
    <w:p w14:paraId="7B3D5141" w14:textId="32CA68E3" w:rsidR="00FE3882" w:rsidRDefault="00B52524" w:rsidP="00CC7089">
      <w:r>
        <w:rPr>
          <w:b/>
          <w:bCs/>
          <w:noProof/>
        </w:rPr>
        <w:drawing>
          <wp:anchor distT="0" distB="0" distL="114300" distR="114300" simplePos="0" relativeHeight="251927552" behindDoc="0" locked="0" layoutInCell="1" allowOverlap="1" wp14:anchorId="628FA6C2" wp14:editId="2CC34BD6">
            <wp:simplePos x="0" y="0"/>
            <wp:positionH relativeFrom="margin">
              <wp:align>left</wp:align>
            </wp:positionH>
            <wp:positionV relativeFrom="paragraph">
              <wp:posOffset>8614</wp:posOffset>
            </wp:positionV>
            <wp:extent cx="1371600" cy="1371600"/>
            <wp:effectExtent l="0" t="0" r="0" b="0"/>
            <wp:wrapNone/>
            <wp:docPr id="12359017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017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E5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3136B19" wp14:editId="4BC06F2F">
                <wp:simplePos x="0" y="0"/>
                <wp:positionH relativeFrom="margin">
                  <wp:align>right</wp:align>
                </wp:positionH>
                <wp:positionV relativeFrom="paragraph">
                  <wp:posOffset>302177</wp:posOffset>
                </wp:positionV>
                <wp:extent cx="3554730" cy="723348"/>
                <wp:effectExtent l="0" t="0" r="7620" b="635"/>
                <wp:wrapNone/>
                <wp:docPr id="141916180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72334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4B07A" id="Rectangle 19" o:spid="_x0000_s1026" alt="&quot;&quot;" style="position:absolute;margin-left:228.7pt;margin-top:23.8pt;width:279.9pt;height:56.95pt;z-index:-251419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" fillcolor="#deebf7" stroked="f" strokeweight="6pt">
                <w10:wrap anchorx="margin"/>
              </v:rect>
            </w:pict>
          </mc:Fallback>
        </mc:AlternateContent>
      </w:r>
    </w:p>
    <w:p w14:paraId="7CFFC512" w14:textId="5FE01675" w:rsidR="00E72CA5" w:rsidRPr="009B2C34" w:rsidRDefault="009B2C34" w:rsidP="00CC7089">
      <w:pPr>
        <w:rPr>
          <w:noProof/>
        </w:rPr>
      </w:pPr>
      <w:r>
        <w:rPr>
          <w:noProof/>
        </w:rPr>
        <w:t xml:space="preserve">A </w:t>
      </w:r>
      <w:r>
        <w:rPr>
          <w:b/>
          <w:bCs/>
          <w:noProof/>
        </w:rPr>
        <w:t xml:space="preserve">recommendation </w:t>
      </w:r>
      <w:r>
        <w:rPr>
          <w:noProof/>
        </w:rPr>
        <w:t xml:space="preserve">is a suggestion on how to make something better. </w:t>
      </w:r>
    </w:p>
    <w:p w14:paraId="70D40678" w14:textId="77777777" w:rsidR="00B36F93" w:rsidRDefault="00B36F93" w:rsidP="00CC7089">
      <w:pPr>
        <w:rPr>
          <w:noProof/>
        </w:rPr>
      </w:pPr>
    </w:p>
    <w:p w14:paraId="508E150D" w14:textId="13799F3D" w:rsidR="009925CB" w:rsidRDefault="009925CB" w:rsidP="00CC7089">
      <w:pPr>
        <w:rPr>
          <w:noProof/>
        </w:rPr>
      </w:pPr>
    </w:p>
    <w:p w14:paraId="77125A4C" w14:textId="50552773" w:rsidR="00B94489" w:rsidRDefault="00B94489">
      <w:pPr>
        <w:spacing w:line="240" w:lineRule="auto"/>
        <w:ind w:left="0"/>
        <w:rPr>
          <w:noProof/>
        </w:rPr>
      </w:pPr>
    </w:p>
    <w:p w14:paraId="243E4BD2" w14:textId="678919CB" w:rsidR="00530334" w:rsidRDefault="00B52524" w:rsidP="00CC70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6F05E19E" wp14:editId="0E84315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371600" cy="1371600"/>
            <wp:effectExtent l="0" t="0" r="0" b="0"/>
            <wp:wrapNone/>
            <wp:docPr id="31765664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5664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7F">
        <w:rPr>
          <w:noProof/>
        </w:rPr>
        <w:t xml:space="preserve">We </w:t>
      </w:r>
      <w:r w:rsidR="00907736">
        <w:rPr>
          <w:noProof/>
        </w:rPr>
        <w:t>planned</w:t>
      </w:r>
      <w:r w:rsidR="00642C7F">
        <w:rPr>
          <w:noProof/>
        </w:rPr>
        <w:t xml:space="preserve"> a </w:t>
      </w:r>
      <w:r w:rsidR="006C658F">
        <w:rPr>
          <w:noProof/>
        </w:rPr>
        <w:t xml:space="preserve">workshop </w:t>
      </w:r>
      <w:r w:rsidR="00642C7F">
        <w:rPr>
          <w:noProof/>
        </w:rPr>
        <w:t xml:space="preserve">with the </w:t>
      </w:r>
      <w:r w:rsidR="005F5405">
        <w:t xml:space="preserve">Disability Support Services </w:t>
      </w:r>
      <w:r w:rsidR="00642C7F">
        <w:rPr>
          <w:noProof/>
        </w:rPr>
        <w:t xml:space="preserve">Taskforce </w:t>
      </w:r>
      <w:r w:rsidR="00B0389A">
        <w:rPr>
          <w:noProof/>
        </w:rPr>
        <w:t xml:space="preserve">in February 2025 to talk about this more. </w:t>
      </w:r>
    </w:p>
    <w:p w14:paraId="0AB43DD5" w14:textId="77777777" w:rsidR="00530334" w:rsidRDefault="00530334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7D3E2710" w14:textId="3FDF9B9D" w:rsidR="003A09E5" w:rsidRDefault="00A62793" w:rsidP="00A62793">
      <w:pPr>
        <w:pStyle w:val="Heading1"/>
        <w:rPr>
          <w:noProof/>
        </w:rPr>
      </w:pPr>
      <w:bookmarkStart w:id="12" w:name="_Whaikaha_–_Ministry"/>
      <w:bookmarkEnd w:id="12"/>
      <w:r>
        <w:rPr>
          <w:noProof/>
        </w:rPr>
        <w:lastRenderedPageBreak/>
        <w:t xml:space="preserve">Whaikaha – </w:t>
      </w:r>
      <w:r w:rsidR="006C658F">
        <w:rPr>
          <w:noProof/>
        </w:rPr>
        <w:t xml:space="preserve">Ministry </w:t>
      </w:r>
      <w:r>
        <w:rPr>
          <w:noProof/>
        </w:rPr>
        <w:t xml:space="preserve">of </w:t>
      </w:r>
      <w:r w:rsidR="006C658F">
        <w:rPr>
          <w:noProof/>
        </w:rPr>
        <w:t xml:space="preserve">Disabled </w:t>
      </w:r>
      <w:r>
        <w:rPr>
          <w:noProof/>
        </w:rPr>
        <w:t xml:space="preserve">People </w:t>
      </w:r>
    </w:p>
    <w:p w14:paraId="00AF22A8" w14:textId="77777777" w:rsidR="003E3AC0" w:rsidRDefault="003E3AC0" w:rsidP="00CC7089">
      <w:pPr>
        <w:rPr>
          <w:noProof/>
        </w:rPr>
      </w:pPr>
    </w:p>
    <w:p w14:paraId="2397E67C" w14:textId="77777777" w:rsidR="00E13CD6" w:rsidRPr="008341BB" w:rsidRDefault="00E13CD6" w:rsidP="00CC7089">
      <w:pPr>
        <w:rPr>
          <w:noProof/>
        </w:rPr>
      </w:pPr>
    </w:p>
    <w:p w14:paraId="3AF0730A" w14:textId="6C371735" w:rsidR="00E02C06" w:rsidRDefault="00636DCB" w:rsidP="00CC7089">
      <w:pPr>
        <w:rPr>
          <w:noProof/>
        </w:rPr>
      </w:pPr>
      <w:r>
        <w:rPr>
          <w:noProof/>
        </w:rPr>
        <w:t xml:space="preserve"> </w:t>
      </w:r>
      <w:r w:rsidR="00E41680">
        <w:rPr>
          <w:noProof/>
        </w:rPr>
        <w:t>We met with Whaikaha in:</w:t>
      </w:r>
    </w:p>
    <w:p w14:paraId="4A3323A0" w14:textId="18823D19" w:rsidR="00E41680" w:rsidRDefault="00B94489" w:rsidP="00E41680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6440B49" wp14:editId="15DC2106">
                <wp:simplePos x="0" y="0"/>
                <wp:positionH relativeFrom="margin">
                  <wp:align>left</wp:align>
                </wp:positionH>
                <wp:positionV relativeFrom="paragraph">
                  <wp:posOffset>138167</wp:posOffset>
                </wp:positionV>
                <wp:extent cx="2073518" cy="1078663"/>
                <wp:effectExtent l="0" t="0" r="3175" b="7620"/>
                <wp:wrapNone/>
                <wp:docPr id="238587763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518" cy="1078663"/>
                          <a:chOff x="0" y="0"/>
                          <a:chExt cx="2703443" cy="1435735"/>
                        </a:xfrm>
                      </wpg:grpSpPr>
                      <pic:pic xmlns:pic="http://schemas.openxmlformats.org/drawingml/2006/picture">
                        <pic:nvPicPr>
                          <pic:cNvPr id="1949044845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340147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283" y="0"/>
                            <a:ext cx="128016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6F733" id="Group 26" o:spid="_x0000_s1026" alt="&quot;&quot;" style="position:absolute;margin-left:0;margin-top:10.9pt;width:163.25pt;height:84.95pt;z-index:251922432;mso-position-horizontal:left;mso-position-horizontal-relative:margin;mso-width-relative:margin;mso-height-relative:margin" coordsize="27034,14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J3Ij8+/+4ADkFkb2JlAGRAAAAAAf/bAIQAAQEBAQEBAQEBAQEB&#10;AQEBAQEBAQEBAQEBAQEBAQEBAQEBAQEBAQEBAQEBAQICAgICAgICAgICAwMDAwMDAwMDAwEBAQEB&#10;AQEBAQEBAgIBAgIDAwMDAwMDAwMDAwMDAwMDAwMDAwMDAwMDAwMDAwMDAwMDAwMDAwMDAwMDAwMD&#10;AwMD/8AAEQgDIALJAwERAAIRAQMRAf/dAAQAW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Fv0t/wAFP+9e/daPA9Gqpv8AgPB/yxi/6EX2&#10;weJ6WjgOtYP/AIV6f9uct4f+J+6N/wDd5kfeut9fL59+691//9Iw/wDwiJ/7JJ+a/wD4sXsr/wB9&#10;pTe/de63V9x/8e/m/wDtVV//ALjS+9r8Q+3qj/A32dFr9v8ASX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4t+lv8Agp/3&#10;r37rR4Ho1VN/wHg/5Yxf9CL7YPE9LRwHWsH/AMK9P+3OW8P/ABP3Rv8A7vMj711vr5fPv3Xuv//T&#10;MP8A8Iif+ySfmv8A+LF7K/8AfaU3v3Xut3H37r3RYMt/xdcn/wBrGu/9ypfb44DpI3xHqB73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lBtT/AI+TD/8AUX/1xl96b4T1ZPjX7ejHe2OlfWr7/wAK9P8AtzlvD/xP3Rv/ALvMj791&#10;7r5fPv3Xuv/UMP8A8Iif+ySfmv8A+LF7K/8AfaU3v3Xut3H37r3RYct/xdcp/wBrGu/9ypfb44Dp&#10;I3xHpv8Ae+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oNp/wDHyYf/AKi/+uMvvTfCerL8a/b0Y72x0r61ff8AhXp/25y3h/4n&#10;7o3/AN3mR9+6918vn37r3X//1TD/APCIn/skn5r/APixeyv/AH2lN7917rdx9+690WHLf8XXKf8A&#10;axrv/cqX2+OA6SN8R6b/AHv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Daf8Ax8mH/wCov/rjL703wnqy/Gv29GO9sdK+tX3/AIV6f9uct4f+J+6N&#10;/wDd5kffuvdfL59+691//9Iw/wDwiJ/7JJ+a/wD4sXsr/wB9pTe/de63cffuvdFhy3/F1yn/AGsa&#10;7/3Kl9vjgOkjfEem/wB76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g2n/AMfJh/8AqL/64y+9N8J6svxr9vRjvbHSvrV9/wCF&#10;en/bnLeH/ifujf8A3eZH37r3Xy+ffuvdf//TMP8A8Iif+ySfmv8A+LF7K/8AfaU3v3Xut3H37r3R&#10;Yct/xdcp/wBrGu/9ypfb44DpI3xHpv8Ae+q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oNp/wDHyYf/AKi/+uMvvTfCerL8a/b0&#10;Y72x0r61ff8AhXp/25y3h/4n7o3/AN3mR9+6918vn37r3X//1DD/APCIn/skn5r/APixeyv/AH2l&#10;N7917rdx9+690WHLf8XXKf8Aaxrv/cqX2+OA6SN8R6b/AHv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KDaf8Ax8mH/wCov/rj&#10;L703wnqy/Gv29GO9sdK+tX3/AIV6f9uct4f+J+6N/wDd5kffuvdfL59+691//9Uw/wDwiJ/7JJ+a&#10;/wD4sXsr/wB9pTe/de63cffuvdFhy3/F1yn/AGsa7/3Kl9vjgOkjfEem/wB7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2n/&#10;AMfJh/8AqL/64y+9N8J6svxr9vRjvbHSvrV9/wCFen/bnLeH/ifujf8A3eZH37r3Xy+ffuvdf//W&#10;MP8A8Iif+ySfmv8A+LF7K/8AfaU3v3Xut3H37r3RYct/xdcp/wBrGu/9ypfb44DpI3xHpv8Ae+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oNp/wDHyYf/AKi/+uMvvTfCerL8a/b0Y72x0r61ff8AhXp/25y3h/4n7o3/AN3mR9+6&#10;918vn37r3X//1zD/APCIn/skn5r/APixeyv/AH2lN7917rdx9+690WHLf8XXKf8Aaxrv/cqX2+OA&#10;6SN8R6b/AHv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vv/AAr0/wC3OW8P/E/dG/8Au8yPv3Xuvl8+/de6/9Iw/wDwiJ/7JJ+a/wD4sXsr/wB9pTe/&#10;de63cf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r7/wAK9P8AtzlvD/xP3Rv/ALvMj7917r5f&#10;Pv3Xuv/TMP8A8Iif+ySfmv8A+LF7K/8AfaU3v3Xut3H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+/8ACvT/ALc5bw/8T90b/wC7zI+/de6+Xz7917r/1DD/APCIn/skn5r/APixeyv/AH2lN791&#10;7rdx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vv/AAr0/wC3OW8P/E/dG/8Au8yPv3Xuvl8+&#10;/de6/9Uw/wDwiJ/7JJ+a/wD4sXsr/wB9pTe/de63c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r7/wAK9P8AtzlvD/xP3Rv/ALvMj7917r5fPv3Xuv/W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vv/AAr0/wC3OW8P/E/dG/8Au8yP&#10;v3Xuvl8+/de6/9Yw/wDwiJ/7JJ+a/wD4sXsr/wB9pTe/de63c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r7/wr0/7c5bw/8T90b/7vMj7917r5fPv3Xuv/1TD/APCIn/skn5r/APixeyv/AH2lN7917rdx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v/AAr0/wC3OW8P/E/dG/8Au8yPv3Xuvl8+/de6&#10;/9Yw/wDwiJ/7JJ+a/wD4sXsr/wB9pTe/de63c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+/8ACvT/ALc5bw/8T90b/wC7zI+/de6+Xz7917r/1TD/&#10;APCIn/skn5r/APixeyv/AH2lN7917rdx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vv/AAr0&#10;/wC3OW8P/E/dG/8Au8yPv3Xuvl8+/de6/9Yw/wDwiJ/7JJ+a/wD4sXsr/wB9pTe/de63cf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vv/AAr0/wC3&#10;OW8P/E/dG/8Au8yPv3Xuvl8+/de6/9Uw/wDwiJ/7JJ+a/wD4sXsr/wB9pTe/de63c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r7/wAK9P8AtzlvD/xP3Rv/ALvMj7917r5fPv3Xuv/WMP8A8Iif&#10;+ySfmv8A+LF7K/8AfaU3v3Xut3H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ff+Fen/bnLeH/AIn7o3/3eZH37r3Xy+ffuvdf/9Qw/wDwiJ/7&#10;JJ+a/wD4sXsr/wB9pTe/de63c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r7/wAK9P8Atzlv&#10;D/xP3Rv/ALvMj7917r5fPv3Xuv/VMP8A8Iif+ySfmv8A+LF7K/8AfaU3v3Xut3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+/8ACvT/ALc5bw/8T90b/wC7zI+/de6+Xz7917r/1jD/APCIn/sk&#10;n5r/APixeyv/AH2lN7917rdx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vv/AAr0/wC3OW8P&#10;/E/dG/8Au8yPv3Xuvl8+/de6/9cw/wDwiJ/7JJ+a/wD4sXsr/wB9pTe/de63cf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r7/wAK9P8AtzlvD/xP3Rv/ALvMj7917r5fPv3Xuv/QMP8A8Iif+ySf&#10;mv8A+LF7K/8AfaU3v3Xut3H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+/8ACvT/ALc5bw/8&#10;T90b/wC7zI+/de6+Xz7917r/0TD/APCIn/skn5r/APixeyv/AH2lN7917rdx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">
                <v:shape id="Picture 24" o:spid="_x0000_s1027" type="#_x0000_t75" alt="&quot;&quot;" style="position:absolute;width:12801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">
                  <v:imagedata r:id="rId89" o:title=""/>
                </v:shape>
                <v:shape id="Picture 25" o:spid="_x0000_s1028" type="#_x0000_t75" alt="&quot;&quot;" style="position:absolute;left:14232;width:12802;height:1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">
                  <v:imagedata r:id="rId90" o:title=""/>
                </v:shape>
                <w10:wrap anchorx="margin"/>
              </v:group>
            </w:pict>
          </mc:Fallback>
        </mc:AlternateContent>
      </w:r>
      <w:r w:rsidR="00E41680">
        <w:t>November 2024</w:t>
      </w:r>
    </w:p>
    <w:p w14:paraId="302DAAFE" w14:textId="1C226DDA" w:rsidR="00E41680" w:rsidRDefault="00E41680" w:rsidP="00E41680">
      <w:pPr>
        <w:pStyle w:val="Listtoplevel"/>
      </w:pPr>
      <w:r>
        <w:t xml:space="preserve">December 2024. </w:t>
      </w:r>
    </w:p>
    <w:p w14:paraId="48AD7B0A" w14:textId="25A5E0CD" w:rsidR="00E41680" w:rsidRDefault="00E41680" w:rsidP="00E41680">
      <w:pPr>
        <w:rPr>
          <w:noProof/>
        </w:rPr>
      </w:pPr>
    </w:p>
    <w:p w14:paraId="443E0304" w14:textId="67ADE2E0" w:rsidR="00E41680" w:rsidRDefault="00AB320E" w:rsidP="00E416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573E3E0D" wp14:editId="5E5556F5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371600" cy="960074"/>
            <wp:effectExtent l="0" t="0" r="0" b="0"/>
            <wp:wrapNone/>
            <wp:docPr id="182497752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7752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DFCD3" w14:textId="79023DAE" w:rsidR="00177679" w:rsidRDefault="00177679" w:rsidP="00177679">
      <w:pPr>
        <w:rPr>
          <w:noProof/>
        </w:rPr>
      </w:pPr>
      <w:r>
        <w:rPr>
          <w:noProof/>
        </w:rPr>
        <w:t xml:space="preserve">We talked about a lot of things. </w:t>
      </w:r>
    </w:p>
    <w:p w14:paraId="19878C10" w14:textId="3BA15A91" w:rsidR="00177679" w:rsidRDefault="00177679" w:rsidP="00177679">
      <w:pPr>
        <w:rPr>
          <w:noProof/>
        </w:rPr>
      </w:pPr>
    </w:p>
    <w:p w14:paraId="5D8FE930" w14:textId="10C2D698" w:rsidR="008E0241" w:rsidRDefault="008E0241" w:rsidP="00177679">
      <w:pPr>
        <w:rPr>
          <w:noProof/>
        </w:rPr>
      </w:pPr>
    </w:p>
    <w:p w14:paraId="728B6A42" w14:textId="548AA4A0" w:rsidR="008E0241" w:rsidRDefault="005C6C77" w:rsidP="00B944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7754FDA6" wp14:editId="42E1751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52550" cy="922844"/>
            <wp:effectExtent l="0" t="0" r="0" b="0"/>
            <wp:wrapNone/>
            <wp:docPr id="214684074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4074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79">
        <w:rPr>
          <w:noProof/>
        </w:rPr>
        <w:t xml:space="preserve">1 of the main things we talked about was </w:t>
      </w:r>
      <w:r w:rsidR="004048EF">
        <w:rPr>
          <w:noProof/>
        </w:rPr>
        <w:t>a</w:t>
      </w:r>
      <w:r w:rsidR="008E0241">
        <w:rPr>
          <w:noProof/>
        </w:rPr>
        <w:t xml:space="preserve"> new </w:t>
      </w:r>
      <w:r w:rsidR="008E0241" w:rsidRPr="004048EF">
        <w:rPr>
          <w:b/>
          <w:bCs/>
          <w:noProof/>
        </w:rPr>
        <w:t>Cabinet Paper</w:t>
      </w:r>
      <w:r w:rsidR="00FA1D35">
        <w:rPr>
          <w:b/>
          <w:bCs/>
          <w:noProof/>
        </w:rPr>
        <w:t xml:space="preserve"> </w:t>
      </w:r>
      <w:r w:rsidR="00FA1D35">
        <w:rPr>
          <w:noProof/>
        </w:rPr>
        <w:t>that will be available in early 2025</w:t>
      </w:r>
      <w:r w:rsidR="004048EF">
        <w:rPr>
          <w:noProof/>
        </w:rPr>
        <w:t xml:space="preserve">. </w:t>
      </w:r>
    </w:p>
    <w:p w14:paraId="6AD6D89C" w14:textId="12A18F80" w:rsidR="00B94489" w:rsidRDefault="00B94489" w:rsidP="00B94489"/>
    <w:p w14:paraId="0BC53968" w14:textId="368ED151" w:rsidR="00B94489" w:rsidRDefault="00B94489" w:rsidP="00B94489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43FDEA27" wp14:editId="5F69F5E4">
                <wp:simplePos x="0" y="0"/>
                <wp:positionH relativeFrom="margin">
                  <wp:posOffset>2168278</wp:posOffset>
                </wp:positionH>
                <wp:positionV relativeFrom="paragraph">
                  <wp:posOffset>251365</wp:posOffset>
                </wp:positionV>
                <wp:extent cx="3345499" cy="2299228"/>
                <wp:effectExtent l="0" t="0" r="7620" b="6350"/>
                <wp:wrapNone/>
                <wp:docPr id="40066472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5499" cy="229922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D5882" id="Rectangle 19" o:spid="_x0000_s1026" alt="&quot;&quot;" style="position:absolute;margin-left:170.75pt;margin-top:19.8pt;width:263.45pt;height:181.05pt;z-index:-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" fillcolor="#deebf7" stroked="f" strokeweight="6pt">
                <w10:wrap anchorx="margin"/>
              </v:rect>
            </w:pict>
          </mc:Fallback>
        </mc:AlternateContent>
      </w:r>
    </w:p>
    <w:p w14:paraId="4D83DDB9" w14:textId="21A891E2" w:rsidR="00BA55D9" w:rsidRDefault="00BA55D9" w:rsidP="00B94489">
      <w:r>
        <w:t xml:space="preserve">A </w:t>
      </w:r>
      <w:r>
        <w:rPr>
          <w:b/>
          <w:bCs/>
        </w:rPr>
        <w:t>C</w:t>
      </w:r>
      <w:r w:rsidRPr="00D930C2">
        <w:rPr>
          <w:b/>
          <w:bCs/>
        </w:rPr>
        <w:t xml:space="preserve">abinet </w:t>
      </w:r>
      <w:r>
        <w:rPr>
          <w:b/>
          <w:bCs/>
        </w:rPr>
        <w:t>p</w:t>
      </w:r>
      <w:r w:rsidRPr="00D930C2">
        <w:rPr>
          <w:b/>
          <w:bCs/>
        </w:rPr>
        <w:t>aper</w:t>
      </w:r>
      <w:r>
        <w:t xml:space="preserve"> is a document:</w:t>
      </w:r>
    </w:p>
    <w:p w14:paraId="56DDD2D4" w14:textId="5AF15F3F" w:rsidR="00BA55D9" w:rsidRDefault="00AB320E" w:rsidP="00BA55D9">
      <w:pPr>
        <w:pStyle w:val="Listtoplevel"/>
      </w:pPr>
      <w:r>
        <w:drawing>
          <wp:anchor distT="0" distB="0" distL="114300" distR="114300" simplePos="0" relativeHeight="252009472" behindDoc="0" locked="0" layoutInCell="1" allowOverlap="1" wp14:anchorId="22058C34" wp14:editId="3CCA4B68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1828800" cy="1027777"/>
            <wp:effectExtent l="0" t="0" r="0" b="1270"/>
            <wp:wrapNone/>
            <wp:docPr id="28818737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8737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D9">
        <w:t xml:space="preserve">from a </w:t>
      </w:r>
      <w:r w:rsidR="00BA55D9" w:rsidRPr="00D930C2">
        <w:rPr>
          <w:b/>
          <w:bCs/>
        </w:rPr>
        <w:t>minister</w:t>
      </w:r>
    </w:p>
    <w:p w14:paraId="16EDF9F1" w14:textId="77777777" w:rsidR="00BA55D9" w:rsidRDefault="00BA55D9" w:rsidP="00BA55D9">
      <w:pPr>
        <w:pStyle w:val="Listtoplevel"/>
      </w:pPr>
      <w:r>
        <w:t xml:space="preserve">asking </w:t>
      </w:r>
      <w:r w:rsidRPr="00D930C2">
        <w:rPr>
          <w:b/>
          <w:bCs/>
        </w:rPr>
        <w:t>Cabinet</w:t>
      </w:r>
      <w:r>
        <w:t xml:space="preserve"> to agree to something.</w:t>
      </w:r>
    </w:p>
    <w:p w14:paraId="35FAD0E9" w14:textId="32560812" w:rsidR="00E13CD6" w:rsidRDefault="00E13CD6" w:rsidP="00BA55D9">
      <w:pPr>
        <w:rPr>
          <w:noProof/>
        </w:rPr>
      </w:pPr>
    </w:p>
    <w:p w14:paraId="1929A1C0" w14:textId="44CD2D6B" w:rsidR="00BA55D9" w:rsidRDefault="00B94489" w:rsidP="00B94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3F77AEB9" wp14:editId="606B383E">
                <wp:simplePos x="0" y="0"/>
                <wp:positionH relativeFrom="margin">
                  <wp:posOffset>2168665</wp:posOffset>
                </wp:positionH>
                <wp:positionV relativeFrom="paragraph">
                  <wp:posOffset>-80920</wp:posOffset>
                </wp:positionV>
                <wp:extent cx="3333919" cy="744661"/>
                <wp:effectExtent l="0" t="0" r="0" b="0"/>
                <wp:wrapNone/>
                <wp:docPr id="673869107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919" cy="74466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4B984" id="Rectangle 19" o:spid="_x0000_s1026" alt="&quot;&quot;" style="position:absolute;margin-left:170.75pt;margin-top:-6.35pt;width:262.5pt;height:58.65pt;z-index:-25132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" fillcolor="#deebf7" stroked="f" strokeweight="6pt">
                <w10:wrap anchorx="margin"/>
              </v:rect>
            </w:pict>
          </mc:Fallback>
        </mc:AlternateContent>
      </w:r>
      <w:r w:rsidR="00BA55D9" w:rsidRPr="00D930C2">
        <w:rPr>
          <w:noProof/>
        </w:rPr>
        <w:drawing>
          <wp:anchor distT="0" distB="0" distL="114300" distR="114300" simplePos="0" relativeHeight="251980800" behindDoc="0" locked="0" layoutInCell="1" allowOverlap="1" wp14:anchorId="28A697C9" wp14:editId="1A19C2ED">
            <wp:simplePos x="0" y="0"/>
            <wp:positionH relativeFrom="margin">
              <wp:align>left</wp:align>
            </wp:positionH>
            <wp:positionV relativeFrom="paragraph">
              <wp:posOffset>-294198</wp:posOffset>
            </wp:positionV>
            <wp:extent cx="1885796" cy="1176793"/>
            <wp:effectExtent l="0" t="0" r="635" b="4445"/>
            <wp:wrapNone/>
            <wp:docPr id="96771725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1725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6" cy="11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D9">
        <w:t xml:space="preserve">A </w:t>
      </w:r>
      <w:r w:rsidR="00BA55D9" w:rsidRPr="00D930C2">
        <w:rPr>
          <w:b/>
          <w:bCs/>
        </w:rPr>
        <w:t>minister</w:t>
      </w:r>
      <w:r w:rsidR="00BA55D9">
        <w:t xml:space="preserve"> is an important person who works in government.</w:t>
      </w:r>
    </w:p>
    <w:p w14:paraId="6D2EFB18" w14:textId="4A9D58C9" w:rsidR="00BA55D9" w:rsidRDefault="00BA55D9" w:rsidP="00B94489">
      <w:pPr>
        <w:rPr>
          <w:b/>
          <w:bCs/>
        </w:rPr>
      </w:pPr>
    </w:p>
    <w:p w14:paraId="3E63B856" w14:textId="1486DABC" w:rsidR="00BA55D9" w:rsidRDefault="00B94489" w:rsidP="00B9448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0DBF9CAE" wp14:editId="14820DE1">
                <wp:simplePos x="0" y="0"/>
                <wp:positionH relativeFrom="margin">
                  <wp:align>right</wp:align>
                </wp:positionH>
                <wp:positionV relativeFrom="paragraph">
                  <wp:posOffset>278974</wp:posOffset>
                </wp:positionV>
                <wp:extent cx="3554730" cy="738961"/>
                <wp:effectExtent l="0" t="0" r="7620" b="4445"/>
                <wp:wrapNone/>
                <wp:docPr id="448981605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73896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086D2" id="Rectangle 19" o:spid="_x0000_s1026" alt="&quot;&quot;" style="position:absolute;margin-left:228.7pt;margin-top:21.95pt;width:279.9pt;height:58.2pt;z-index:-25132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" fillcolor="#deebf7" stroked="f" strokeweight="6pt">
                <w10:wrap anchorx="margin"/>
              </v:rect>
            </w:pict>
          </mc:Fallback>
        </mc:AlternateContent>
      </w:r>
    </w:p>
    <w:p w14:paraId="12A39562" w14:textId="7A18627A" w:rsidR="00BA55D9" w:rsidRDefault="00BA55D9" w:rsidP="00B94489">
      <w:r w:rsidRPr="00913E8B">
        <w:rPr>
          <w:noProof/>
        </w:rPr>
        <w:drawing>
          <wp:anchor distT="0" distB="0" distL="114300" distR="114300" simplePos="0" relativeHeight="251981824" behindDoc="0" locked="0" layoutInCell="1" allowOverlap="1" wp14:anchorId="701B96D1" wp14:editId="15A09F3F">
            <wp:simplePos x="0" y="0"/>
            <wp:positionH relativeFrom="margin">
              <wp:align>left</wp:align>
            </wp:positionH>
            <wp:positionV relativeFrom="paragraph">
              <wp:posOffset>-526415</wp:posOffset>
            </wp:positionV>
            <wp:extent cx="1971675" cy="1971675"/>
            <wp:effectExtent l="0" t="0" r="9525" b="0"/>
            <wp:wrapNone/>
            <wp:docPr id="171676373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6373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8B">
        <w:rPr>
          <w:b/>
          <w:bCs/>
        </w:rPr>
        <w:t>Cabinet</w:t>
      </w:r>
      <w:r>
        <w:t xml:space="preserve"> is a group of ministers that meet to make decisions.</w:t>
      </w:r>
    </w:p>
    <w:p w14:paraId="13C4889B" w14:textId="77777777" w:rsidR="00F549A7" w:rsidRDefault="00F549A7" w:rsidP="00B94489">
      <w:pPr>
        <w:rPr>
          <w:noProof/>
        </w:rPr>
      </w:pPr>
    </w:p>
    <w:p w14:paraId="62EBC861" w14:textId="0006C052" w:rsidR="00F549A7" w:rsidRDefault="00F549A7" w:rsidP="00B94489">
      <w:pPr>
        <w:rPr>
          <w:noProof/>
        </w:rPr>
      </w:pPr>
    </w:p>
    <w:p w14:paraId="61ACBB3F" w14:textId="02F67E37" w:rsidR="004813FE" w:rsidRDefault="00B82B26" w:rsidP="00404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7FFFD3B8" wp14:editId="78F865C9">
            <wp:simplePos x="0" y="0"/>
            <wp:positionH relativeFrom="margin">
              <wp:posOffset>0</wp:posOffset>
            </wp:positionH>
            <wp:positionV relativeFrom="paragraph">
              <wp:posOffset>574371</wp:posOffset>
            </wp:positionV>
            <wp:extent cx="1371600" cy="994349"/>
            <wp:effectExtent l="0" t="0" r="0" b="0"/>
            <wp:wrapNone/>
            <wp:docPr id="74961800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1800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48">
        <w:rPr>
          <w:noProof/>
        </w:rPr>
        <w:t>We are looking forward to learning about:</w:t>
      </w:r>
    </w:p>
    <w:p w14:paraId="6ED6D566" w14:textId="27D3C9EE" w:rsidR="00656248" w:rsidRDefault="00F549A7" w:rsidP="00F549A7">
      <w:pPr>
        <w:pStyle w:val="Listtoplevel"/>
      </w:pPr>
      <w:r>
        <w:t>w</w:t>
      </w:r>
      <w:r w:rsidR="00656248">
        <w:t xml:space="preserve">hat happens after the Cabinet Paper is made available </w:t>
      </w:r>
    </w:p>
    <w:p w14:paraId="223DC370" w14:textId="3FF22822" w:rsidR="00656248" w:rsidRDefault="00EE4C0B" w:rsidP="00F549A7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332A4576" wp14:editId="6C65D132">
            <wp:simplePos x="0" y="0"/>
            <wp:positionH relativeFrom="margin">
              <wp:posOffset>0</wp:posOffset>
            </wp:positionH>
            <wp:positionV relativeFrom="paragraph">
              <wp:posOffset>77166</wp:posOffset>
            </wp:positionV>
            <wp:extent cx="1371600" cy="1035460"/>
            <wp:effectExtent l="0" t="0" r="0" b="0"/>
            <wp:wrapNone/>
            <wp:docPr id="130047389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7389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9A7">
        <w:t>w</w:t>
      </w:r>
      <w:r w:rsidR="00656248">
        <w:t xml:space="preserve">hen the Cabinet </w:t>
      </w:r>
      <w:r w:rsidR="00B94489">
        <w:t>P</w:t>
      </w:r>
      <w:r w:rsidR="00656248">
        <w:t xml:space="preserve">aper will be available. </w:t>
      </w:r>
    </w:p>
    <w:p w14:paraId="71A6288E" w14:textId="77777777" w:rsidR="00E13CD6" w:rsidRPr="00E13CD6" w:rsidRDefault="00E13CD6" w:rsidP="004048EF">
      <w:pPr>
        <w:rPr>
          <w:noProof/>
        </w:rPr>
      </w:pPr>
    </w:p>
    <w:p w14:paraId="79F86373" w14:textId="503CB5B8" w:rsidR="00D76A24" w:rsidRDefault="00D76A24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64A35C2D" w14:textId="7B493295" w:rsidR="00D76A24" w:rsidRDefault="00D76A24" w:rsidP="00DB487C">
      <w:pPr>
        <w:pStyle w:val="Heading1"/>
        <w:rPr>
          <w:noProof/>
        </w:rPr>
      </w:pPr>
      <w:bookmarkStart w:id="13" w:name="_Te_Whatu_Ora"/>
      <w:bookmarkEnd w:id="13"/>
      <w:r>
        <w:rPr>
          <w:noProof/>
        </w:rPr>
        <w:lastRenderedPageBreak/>
        <w:t xml:space="preserve">Te </w:t>
      </w:r>
      <w:r w:rsidR="006C658F">
        <w:rPr>
          <w:noProof/>
        </w:rPr>
        <w:t xml:space="preserve">Whatu </w:t>
      </w:r>
      <w:r>
        <w:rPr>
          <w:noProof/>
        </w:rPr>
        <w:t>Ora – Health NZ</w:t>
      </w:r>
    </w:p>
    <w:p w14:paraId="39824969" w14:textId="77777777" w:rsidR="00D76A24" w:rsidRDefault="00D76A24" w:rsidP="00D76A24">
      <w:pPr>
        <w:rPr>
          <w:noProof/>
        </w:rPr>
      </w:pPr>
    </w:p>
    <w:p w14:paraId="3DAB1367" w14:textId="77777777" w:rsidR="00DB487C" w:rsidRDefault="00DB487C" w:rsidP="00D76A24">
      <w:pPr>
        <w:rPr>
          <w:noProof/>
        </w:rPr>
      </w:pPr>
    </w:p>
    <w:p w14:paraId="1EAB2395" w14:textId="3DB74E82" w:rsidR="00DB487C" w:rsidRDefault="00D76A24" w:rsidP="00DB487C">
      <w:r>
        <w:rPr>
          <w:noProof/>
        </w:rPr>
        <w:t>We met with</w:t>
      </w:r>
      <w:r w:rsidR="00DB487C">
        <w:rPr>
          <w:noProof/>
        </w:rPr>
        <w:t xml:space="preserve"> </w:t>
      </w:r>
      <w:r>
        <w:t>Rachel Noble – Head of Disabil</w:t>
      </w:r>
      <w:r w:rsidR="00DB487C">
        <w:t xml:space="preserve">ity </w:t>
      </w:r>
      <w:r w:rsidR="006C658F">
        <w:t xml:space="preserve">in the </w:t>
      </w:r>
      <w:r w:rsidR="00DB487C">
        <w:t xml:space="preserve">Office of the Chief Executive. </w:t>
      </w:r>
    </w:p>
    <w:p w14:paraId="231B1CBF" w14:textId="77777777" w:rsidR="00DB487C" w:rsidRDefault="00DB487C" w:rsidP="00DB487C"/>
    <w:p w14:paraId="0C55881C" w14:textId="754E324E" w:rsidR="00DB487C" w:rsidRDefault="005B26E5" w:rsidP="00DB487C">
      <w:r>
        <w:rPr>
          <w:noProof/>
        </w:rPr>
        <w:drawing>
          <wp:anchor distT="0" distB="0" distL="114300" distR="114300" simplePos="0" relativeHeight="251916288" behindDoc="0" locked="0" layoutInCell="1" allowOverlap="1" wp14:anchorId="6B708929" wp14:editId="45CD8872">
            <wp:simplePos x="0" y="0"/>
            <wp:positionH relativeFrom="margin">
              <wp:align>left</wp:align>
            </wp:positionH>
            <wp:positionV relativeFrom="paragraph">
              <wp:posOffset>355103</wp:posOffset>
            </wp:positionV>
            <wp:extent cx="2011680" cy="443367"/>
            <wp:effectExtent l="0" t="0" r="7620" b="0"/>
            <wp:wrapNone/>
            <wp:docPr id="165422490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2490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4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FA89A" w14:textId="6FCB36C1" w:rsidR="00DB487C" w:rsidRDefault="00DB487C" w:rsidP="00DB487C">
      <w:r>
        <w:t xml:space="preserve">We also met with 3 people from </w:t>
      </w:r>
      <w:r>
        <w:br/>
        <w:t>Te Whatu Ora:</w:t>
      </w:r>
    </w:p>
    <w:p w14:paraId="428A4692" w14:textId="44A12944" w:rsidR="00DB487C" w:rsidRDefault="00DB487C" w:rsidP="00DB487C">
      <w:pPr>
        <w:pStyle w:val="Listtoplevel"/>
      </w:pPr>
      <w:r>
        <w:t>Karen Bartholomew</w:t>
      </w:r>
    </w:p>
    <w:p w14:paraId="6AA710F7" w14:textId="1D7500D6" w:rsidR="00DB487C" w:rsidRDefault="00DB487C" w:rsidP="00DB487C">
      <w:pPr>
        <w:pStyle w:val="Listtoplevel"/>
      </w:pPr>
      <w:r>
        <w:t xml:space="preserve">Leo Goldie-Anderson </w:t>
      </w:r>
    </w:p>
    <w:p w14:paraId="70C7B952" w14:textId="181E23D9" w:rsidR="00DB487C" w:rsidRDefault="005B26E5" w:rsidP="00DB487C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6BC66E0A" wp14:editId="17021432">
            <wp:simplePos x="0" y="0"/>
            <wp:positionH relativeFrom="margin">
              <wp:align>left</wp:align>
            </wp:positionH>
            <wp:positionV relativeFrom="paragraph">
              <wp:posOffset>566062</wp:posOffset>
            </wp:positionV>
            <wp:extent cx="1371600" cy="1584957"/>
            <wp:effectExtent l="0" t="0" r="0" b="0"/>
            <wp:wrapNone/>
            <wp:docPr id="15420061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061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7C">
        <w:t xml:space="preserve">Leisa Epplett. </w:t>
      </w:r>
    </w:p>
    <w:p w14:paraId="02AE05A9" w14:textId="77777777" w:rsidR="00B3591C" w:rsidRDefault="00B3591C" w:rsidP="00B3591C"/>
    <w:p w14:paraId="4A9E5149" w14:textId="0E659B86" w:rsidR="00B3591C" w:rsidRDefault="00B3591C" w:rsidP="00B3591C"/>
    <w:p w14:paraId="63316672" w14:textId="72A10F51" w:rsidR="00B3591C" w:rsidRDefault="00B54482" w:rsidP="00B3591C">
      <w:r>
        <w:t xml:space="preserve">We talked about the </w:t>
      </w:r>
      <w:r w:rsidRPr="00C9316C">
        <w:t>Patient Profile National Health Index</w:t>
      </w:r>
      <w:r>
        <w:rPr>
          <w:b/>
          <w:bCs/>
        </w:rPr>
        <w:t xml:space="preserve"> </w:t>
      </w:r>
      <w:r>
        <w:t xml:space="preserve">project. </w:t>
      </w:r>
    </w:p>
    <w:p w14:paraId="242B31C2" w14:textId="6B0C1A60" w:rsidR="00B54482" w:rsidRDefault="005B26E5" w:rsidP="00B3591C">
      <w:r>
        <w:rPr>
          <w:noProof/>
        </w:rPr>
        <w:drawing>
          <wp:anchor distT="0" distB="0" distL="114300" distR="114300" simplePos="0" relativeHeight="251914240" behindDoc="0" locked="0" layoutInCell="1" allowOverlap="1" wp14:anchorId="2BE3E9BA" wp14:editId="3F255A32">
            <wp:simplePos x="0" y="0"/>
            <wp:positionH relativeFrom="margin">
              <wp:align>left</wp:align>
            </wp:positionH>
            <wp:positionV relativeFrom="paragraph">
              <wp:posOffset>264243</wp:posOffset>
            </wp:positionV>
            <wp:extent cx="1371600" cy="1296162"/>
            <wp:effectExtent l="0" t="0" r="0" b="0"/>
            <wp:wrapNone/>
            <wp:docPr id="110824745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4745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CFD72" w14:textId="77777777" w:rsidR="00B54482" w:rsidRDefault="00B54482" w:rsidP="00B3591C"/>
    <w:p w14:paraId="1C02C1B0" w14:textId="78E03BE0" w:rsidR="00B54482" w:rsidRDefault="00B54482" w:rsidP="00B3591C">
      <w:r>
        <w:t xml:space="preserve">This project looks at making disability information easier to access. </w:t>
      </w:r>
    </w:p>
    <w:p w14:paraId="4A15E631" w14:textId="190E4136" w:rsidR="00D15281" w:rsidRDefault="005B26E5" w:rsidP="00B3591C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57CAF433" wp14:editId="2A5FFACD">
            <wp:simplePos x="0" y="0"/>
            <wp:positionH relativeFrom="margin">
              <wp:align>left</wp:align>
            </wp:positionH>
            <wp:positionV relativeFrom="paragraph">
              <wp:posOffset>-294198</wp:posOffset>
            </wp:positionV>
            <wp:extent cx="1371600" cy="1535487"/>
            <wp:effectExtent l="0" t="0" r="0" b="0"/>
            <wp:wrapNone/>
            <wp:docPr id="183906836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6836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F70">
        <w:t xml:space="preserve">We are excited </w:t>
      </w:r>
      <w:r w:rsidR="00516F1A">
        <w:t xml:space="preserve">about </w:t>
      </w:r>
      <w:r w:rsidR="00E77F70">
        <w:t xml:space="preserve">how well this project is going. </w:t>
      </w:r>
    </w:p>
    <w:p w14:paraId="155DAED9" w14:textId="1F26AB06" w:rsidR="00E77F70" w:rsidRDefault="00E77F70" w:rsidP="00B3591C"/>
    <w:p w14:paraId="74972A53" w14:textId="17FF4518" w:rsidR="00E77F70" w:rsidRDefault="005B26E5" w:rsidP="00B3591C">
      <w:r>
        <w:rPr>
          <w:noProof/>
        </w:rPr>
        <w:drawing>
          <wp:anchor distT="0" distB="0" distL="114300" distR="114300" simplePos="0" relativeHeight="251912192" behindDoc="0" locked="0" layoutInCell="1" allowOverlap="1" wp14:anchorId="60E4FD69" wp14:editId="15F67129">
            <wp:simplePos x="0" y="0"/>
            <wp:positionH relativeFrom="margin">
              <wp:align>left</wp:align>
            </wp:positionH>
            <wp:positionV relativeFrom="paragraph">
              <wp:posOffset>257589</wp:posOffset>
            </wp:positionV>
            <wp:extent cx="1950720" cy="1246505"/>
            <wp:effectExtent l="0" t="0" r="0" b="0"/>
            <wp:wrapNone/>
            <wp:docPr id="16102215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215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BAA93" w14:textId="13504D6C" w:rsidR="00E77F70" w:rsidRDefault="00E77F70" w:rsidP="00B3591C">
      <w:r>
        <w:t>W</w:t>
      </w:r>
      <w:r w:rsidR="00E7611C">
        <w:t>e look</w:t>
      </w:r>
      <w:r>
        <w:t xml:space="preserve"> forward to see</w:t>
      </w:r>
      <w:r w:rsidR="00AC7123">
        <w:t xml:space="preserve">ing how this project will assist </w:t>
      </w:r>
      <w:r w:rsidR="00BC1340">
        <w:t>the disabled community.</w:t>
      </w:r>
    </w:p>
    <w:p w14:paraId="2B43A5EA" w14:textId="77777777" w:rsidR="00E42E1C" w:rsidRDefault="00E42E1C" w:rsidP="00B3591C"/>
    <w:p w14:paraId="17FA96A7" w14:textId="635A3DBC" w:rsidR="00E42E1C" w:rsidRDefault="00E42E1C">
      <w:pPr>
        <w:spacing w:line="240" w:lineRule="auto"/>
        <w:ind w:left="0"/>
      </w:pPr>
      <w:r>
        <w:br w:type="page"/>
      </w:r>
    </w:p>
    <w:p w14:paraId="4EC701C9" w14:textId="3E5DB7BC" w:rsidR="00E42E1C" w:rsidRDefault="00E42E1C" w:rsidP="00E42E1C">
      <w:pPr>
        <w:pStyle w:val="Heading1"/>
      </w:pPr>
      <w:bookmarkStart w:id="14" w:name="_Department_of_Internal"/>
      <w:bookmarkEnd w:id="14"/>
      <w:r>
        <w:lastRenderedPageBreak/>
        <w:t>Department of Internal Affairs</w:t>
      </w:r>
    </w:p>
    <w:p w14:paraId="5E8D6199" w14:textId="77777777" w:rsidR="00D15281" w:rsidRPr="00B54482" w:rsidRDefault="00D15281" w:rsidP="00B3591C"/>
    <w:p w14:paraId="3B4CD8CC" w14:textId="77777777" w:rsidR="00DB487C" w:rsidRDefault="00DB487C" w:rsidP="00DB487C"/>
    <w:p w14:paraId="21801014" w14:textId="0D6104FB" w:rsidR="00E42E1C" w:rsidRDefault="00E42E1C" w:rsidP="00E42E1C">
      <w:r>
        <w:t>We met with:</w:t>
      </w:r>
    </w:p>
    <w:p w14:paraId="07FAC604" w14:textId="5E08CFE6" w:rsidR="00E42E1C" w:rsidRDefault="00EE2480" w:rsidP="00E42E1C">
      <w:pPr>
        <w:pStyle w:val="Listtoplevel"/>
      </w:pPr>
      <w:r>
        <w:drawing>
          <wp:anchor distT="0" distB="0" distL="114300" distR="114300" simplePos="0" relativeHeight="251935744" behindDoc="0" locked="0" layoutInCell="1" allowOverlap="1" wp14:anchorId="7FAD4ADB" wp14:editId="36483ABE">
            <wp:simplePos x="0" y="0"/>
            <wp:positionH relativeFrom="column">
              <wp:posOffset>-349802</wp:posOffset>
            </wp:positionH>
            <wp:positionV relativeFrom="paragraph">
              <wp:posOffset>174542</wp:posOffset>
            </wp:positionV>
            <wp:extent cx="2372939" cy="858741"/>
            <wp:effectExtent l="0" t="0" r="8890" b="0"/>
            <wp:wrapNone/>
            <wp:docPr id="128834566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4566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39" cy="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1C">
        <w:t xml:space="preserve">Alanna Irving </w:t>
      </w:r>
    </w:p>
    <w:p w14:paraId="0DDD0697" w14:textId="670624F0" w:rsidR="00E42E1C" w:rsidRDefault="00E42E1C" w:rsidP="00E42E1C">
      <w:pPr>
        <w:pStyle w:val="Listtoplevel"/>
      </w:pPr>
      <w:r>
        <w:t xml:space="preserve">Aya Morris. </w:t>
      </w:r>
    </w:p>
    <w:p w14:paraId="0E515D5A" w14:textId="198A1CB6" w:rsidR="006200D7" w:rsidRDefault="006200D7" w:rsidP="00066186"/>
    <w:p w14:paraId="020947AC" w14:textId="616E53BA" w:rsidR="00066186" w:rsidRDefault="00066186" w:rsidP="00066186"/>
    <w:p w14:paraId="1AD81768" w14:textId="6FB00E40" w:rsidR="00066186" w:rsidRDefault="003D2C19" w:rsidP="000B5F62">
      <w:pPr>
        <w:rPr>
          <w:b/>
          <w:bCs/>
        </w:rPr>
      </w:pPr>
      <w:r>
        <w:t>We talked about</w:t>
      </w:r>
      <w:r w:rsidR="000B5F62">
        <w:t xml:space="preserve"> </w:t>
      </w:r>
      <w:r>
        <w:t xml:space="preserve">the </w:t>
      </w:r>
      <w:r w:rsidRPr="00941BDD">
        <w:rPr>
          <w:b/>
          <w:bCs/>
        </w:rPr>
        <w:t>Lotter</w:t>
      </w:r>
      <w:r w:rsidR="00941BDD">
        <w:rPr>
          <w:b/>
          <w:bCs/>
        </w:rPr>
        <w:t>y</w:t>
      </w:r>
      <w:r w:rsidRPr="00941BDD">
        <w:rPr>
          <w:b/>
          <w:bCs/>
        </w:rPr>
        <w:t xml:space="preserve"> Grant</w:t>
      </w:r>
      <w:r w:rsidR="000B5F62">
        <w:rPr>
          <w:b/>
          <w:bCs/>
        </w:rPr>
        <w:t>.</w:t>
      </w:r>
    </w:p>
    <w:p w14:paraId="6E86AF07" w14:textId="5A9987A4" w:rsidR="000B5F62" w:rsidRDefault="005B26E5" w:rsidP="000B5F62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3D0A491B" wp14:editId="3945F6B6">
            <wp:simplePos x="0" y="0"/>
            <wp:positionH relativeFrom="margin">
              <wp:align>left</wp:align>
            </wp:positionH>
            <wp:positionV relativeFrom="paragraph">
              <wp:posOffset>44781</wp:posOffset>
            </wp:positionV>
            <wp:extent cx="1371600" cy="1875163"/>
            <wp:effectExtent l="0" t="0" r="0" b="0"/>
            <wp:wrapNone/>
            <wp:docPr id="157909455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9455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7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0AA3" w14:textId="7C7DACF6" w:rsidR="000B5F62" w:rsidRDefault="006E0130" w:rsidP="000B5F6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7C3B002" wp14:editId="7E1EDD4E">
                <wp:simplePos x="0" y="0"/>
                <wp:positionH relativeFrom="margin">
                  <wp:align>right</wp:align>
                </wp:positionH>
                <wp:positionV relativeFrom="paragraph">
                  <wp:posOffset>223327</wp:posOffset>
                </wp:positionV>
                <wp:extent cx="3554730" cy="2288738"/>
                <wp:effectExtent l="0" t="0" r="7620" b="0"/>
                <wp:wrapNone/>
                <wp:docPr id="2959818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730" cy="228873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BE4BE" id="Rectangle 19" o:spid="_x0000_s1026" style="position:absolute;margin-left:228.7pt;margin-top:17.6pt;width:279.9pt;height:180.2pt;z-index:-25141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" fillcolor="#deebf7" stroked="f" strokeweight="6pt">
                <w10:wrap anchorx="margin"/>
              </v:rect>
            </w:pict>
          </mc:Fallback>
        </mc:AlternateContent>
      </w:r>
    </w:p>
    <w:p w14:paraId="75548A83" w14:textId="6DCD5912" w:rsidR="00E7611C" w:rsidRDefault="000B5F62" w:rsidP="000B5F62">
      <w:r>
        <w:t xml:space="preserve">The </w:t>
      </w:r>
      <w:r>
        <w:rPr>
          <w:b/>
          <w:bCs/>
        </w:rPr>
        <w:t xml:space="preserve">Lottery Grant </w:t>
      </w:r>
      <w:r w:rsidR="00890CE3">
        <w:t>g</w:t>
      </w:r>
      <w:r w:rsidR="00E7611C">
        <w:t xml:space="preserve">ives </w:t>
      </w:r>
      <w:r>
        <w:t>money to communities</w:t>
      </w:r>
      <w:r w:rsidR="00E7611C">
        <w:t>.</w:t>
      </w:r>
    </w:p>
    <w:p w14:paraId="4A7673CA" w14:textId="77777777" w:rsidR="00E7611C" w:rsidRDefault="00E7611C" w:rsidP="000B5F62"/>
    <w:p w14:paraId="18353F64" w14:textId="77777777" w:rsidR="00E7611C" w:rsidRDefault="00E7611C" w:rsidP="000B5F62"/>
    <w:p w14:paraId="499B78F1" w14:textId="58E30546" w:rsidR="000B5F62" w:rsidRDefault="00E7611C" w:rsidP="000B5F62">
      <w:r>
        <w:t>T</w:t>
      </w:r>
      <w:r w:rsidR="000B5F62">
        <w:t>he money</w:t>
      </w:r>
      <w:r>
        <w:t xml:space="preserve"> comes from the money made from </w:t>
      </w:r>
      <w:r w:rsidR="000B5F62">
        <w:t xml:space="preserve">lotteries like Lotto. </w:t>
      </w:r>
    </w:p>
    <w:p w14:paraId="0EA60A8B" w14:textId="6E5C43D0" w:rsidR="00B57A9F" w:rsidRDefault="00B57A9F" w:rsidP="000B5F62"/>
    <w:p w14:paraId="7E660D64" w14:textId="7CA10C99" w:rsidR="00B57A9F" w:rsidRPr="000B5F62" w:rsidRDefault="005B26E5" w:rsidP="000B5F62">
      <w:r>
        <w:rPr>
          <w:b/>
          <w:bCs/>
          <w:noProof/>
        </w:rPr>
        <w:drawing>
          <wp:anchor distT="0" distB="0" distL="114300" distR="114300" simplePos="0" relativeHeight="251911168" behindDoc="0" locked="0" layoutInCell="1" allowOverlap="1" wp14:anchorId="34D14314" wp14:editId="4C167E41">
            <wp:simplePos x="0" y="0"/>
            <wp:positionH relativeFrom="margin">
              <wp:align>left</wp:align>
            </wp:positionH>
            <wp:positionV relativeFrom="paragraph">
              <wp:posOffset>20071</wp:posOffset>
            </wp:positionV>
            <wp:extent cx="1371600" cy="1379258"/>
            <wp:effectExtent l="0" t="0" r="0" b="0"/>
            <wp:wrapNone/>
            <wp:docPr id="14801022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022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E6D55" w14:textId="6DFA865E" w:rsidR="007520FC" w:rsidRDefault="00F95F76" w:rsidP="00941BDD">
      <w:r>
        <w:t xml:space="preserve">Lots of people are applying for the Lottery Grant. </w:t>
      </w:r>
    </w:p>
    <w:p w14:paraId="3D7B349F" w14:textId="77777777" w:rsidR="00F95F76" w:rsidRDefault="00F95F76" w:rsidP="00941BDD"/>
    <w:p w14:paraId="6F673C93" w14:textId="77777777" w:rsidR="00F95F76" w:rsidRDefault="00F95F76" w:rsidP="00941BDD"/>
    <w:p w14:paraId="70993F17" w14:textId="37E4C643" w:rsidR="00477FAC" w:rsidRDefault="005B26E5" w:rsidP="00941BDD">
      <w:r>
        <w:rPr>
          <w:noProof/>
        </w:rPr>
        <w:drawing>
          <wp:anchor distT="0" distB="0" distL="114300" distR="114300" simplePos="0" relativeHeight="251909120" behindDoc="0" locked="0" layoutInCell="1" allowOverlap="1" wp14:anchorId="46C1E13A" wp14:editId="6D177DE7">
            <wp:simplePos x="0" y="0"/>
            <wp:positionH relativeFrom="margin">
              <wp:align>left</wp:align>
            </wp:positionH>
            <wp:positionV relativeFrom="paragraph">
              <wp:posOffset>-147292</wp:posOffset>
            </wp:positionV>
            <wp:extent cx="1371600" cy="1781346"/>
            <wp:effectExtent l="0" t="0" r="0" b="9525"/>
            <wp:wrapNone/>
            <wp:docPr id="34863682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3682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AC">
        <w:t xml:space="preserve">The Lottery Grant needs more money to be able to accept all the applications. </w:t>
      </w:r>
    </w:p>
    <w:p w14:paraId="0F8120C2" w14:textId="7545EAED" w:rsidR="00FF55AF" w:rsidRDefault="00FF55AF" w:rsidP="00941BDD"/>
    <w:p w14:paraId="0FC5FA7C" w14:textId="12DFC1E6" w:rsidR="00FF55AF" w:rsidRDefault="00FF55AF" w:rsidP="00941BDD"/>
    <w:p w14:paraId="39EA7F89" w14:textId="6174BA00" w:rsidR="00FF55AF" w:rsidRDefault="005B26E5" w:rsidP="00941BDD">
      <w:r>
        <w:rPr>
          <w:noProof/>
        </w:rPr>
        <w:drawing>
          <wp:anchor distT="0" distB="0" distL="114300" distR="114300" simplePos="0" relativeHeight="251908096" behindDoc="0" locked="0" layoutInCell="1" allowOverlap="1" wp14:anchorId="2D4233B3" wp14:editId="4DBD2A95">
            <wp:simplePos x="0" y="0"/>
            <wp:positionH relativeFrom="margin">
              <wp:align>left</wp:align>
            </wp:positionH>
            <wp:positionV relativeFrom="paragraph">
              <wp:posOffset>201323</wp:posOffset>
            </wp:positionV>
            <wp:extent cx="1371600" cy="1371600"/>
            <wp:effectExtent l="0" t="0" r="0" b="0"/>
            <wp:wrapNone/>
            <wp:docPr id="116128467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8467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5AF">
        <w:t xml:space="preserve">The Lottery Grants </w:t>
      </w:r>
      <w:r w:rsidR="00FF55AF" w:rsidRPr="00570364">
        <w:t>Board</w:t>
      </w:r>
      <w:r w:rsidR="004B3802">
        <w:t xml:space="preserve"> is</w:t>
      </w:r>
      <w:r w:rsidR="00FF55AF">
        <w:rPr>
          <w:b/>
          <w:bCs/>
        </w:rPr>
        <w:t xml:space="preserve"> </w:t>
      </w:r>
      <w:r w:rsidR="00FF55AF">
        <w:t xml:space="preserve">going to talk to the </w:t>
      </w:r>
      <w:r w:rsidR="005C594B">
        <w:t xml:space="preserve">Government </w:t>
      </w:r>
      <w:r w:rsidR="00FF55AF">
        <w:t>on ways they can change how much money they are get</w:t>
      </w:r>
      <w:r w:rsidR="006A2F69">
        <w:t xml:space="preserve">ting. </w:t>
      </w:r>
    </w:p>
    <w:p w14:paraId="1AEBF953" w14:textId="77777777" w:rsidR="00570364" w:rsidRDefault="0057036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A8F3D18" w14:textId="73F1B64F" w:rsidR="00DB487C" w:rsidRDefault="003032DE" w:rsidP="00150090">
      <w:pPr>
        <w:pStyle w:val="Heading1"/>
      </w:pPr>
      <w:bookmarkStart w:id="15" w:name="_Health_Quality_and"/>
      <w:bookmarkEnd w:id="15"/>
      <w:r>
        <w:lastRenderedPageBreak/>
        <w:t xml:space="preserve">Health Quality and Safety Commission </w:t>
      </w:r>
    </w:p>
    <w:p w14:paraId="35B7ADE5" w14:textId="53635C88" w:rsidR="005D3A77" w:rsidRDefault="005D3A77">
      <w:pPr>
        <w:spacing w:line="240" w:lineRule="auto"/>
        <w:ind w:left="0"/>
        <w:rPr>
          <w:noProof/>
        </w:rPr>
      </w:pPr>
    </w:p>
    <w:p w14:paraId="5BFF7763" w14:textId="7FCD2771" w:rsidR="005D3A77" w:rsidRDefault="005D3A77" w:rsidP="005D3A77">
      <w:pPr>
        <w:rPr>
          <w:noProof/>
        </w:rPr>
      </w:pPr>
    </w:p>
    <w:p w14:paraId="2CD0BD1D" w14:textId="4121D7FE" w:rsidR="00BA7D32" w:rsidRDefault="005B26E5" w:rsidP="005D3A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3B66A512" wp14:editId="5252D50B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645920" cy="1645920"/>
            <wp:effectExtent l="0" t="0" r="0" b="0"/>
            <wp:wrapNone/>
            <wp:docPr id="4044604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604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D32">
        <w:rPr>
          <w:noProof/>
        </w:rPr>
        <w:t xml:space="preserve">We met with Carl Shuker to talk about their </w:t>
      </w:r>
      <w:r w:rsidR="00907736">
        <w:rPr>
          <w:noProof/>
        </w:rPr>
        <w:t>their</w:t>
      </w:r>
      <w:r w:rsidR="00104FA8">
        <w:rPr>
          <w:noProof/>
        </w:rPr>
        <w:t xml:space="preserve"> </w:t>
      </w:r>
      <w:r w:rsidR="00BA7D32">
        <w:rPr>
          <w:noProof/>
        </w:rPr>
        <w:t>new research</w:t>
      </w:r>
      <w:r>
        <w:rPr>
          <w:noProof/>
        </w:rPr>
        <w:t xml:space="preserve"> idea</w:t>
      </w:r>
      <w:r w:rsidR="00BA7D32">
        <w:rPr>
          <w:noProof/>
        </w:rPr>
        <w:t xml:space="preserve"> called a </w:t>
      </w:r>
      <w:r w:rsidR="004B3802" w:rsidRPr="004B3802">
        <w:rPr>
          <w:b/>
          <w:bCs/>
          <w:noProof/>
        </w:rPr>
        <w:t>Window</w:t>
      </w:r>
      <w:r w:rsidR="00BA7D32" w:rsidRPr="004B3802">
        <w:rPr>
          <w:b/>
          <w:bCs/>
          <w:noProof/>
        </w:rPr>
        <w:t xml:space="preserve"> on Disability</w:t>
      </w:r>
      <w:r w:rsidR="00BA7D32">
        <w:rPr>
          <w:noProof/>
        </w:rPr>
        <w:t xml:space="preserve">. </w:t>
      </w:r>
    </w:p>
    <w:p w14:paraId="1B3C7CFA" w14:textId="77777777" w:rsidR="00BA7D32" w:rsidRDefault="00BA7D32" w:rsidP="005D3A77">
      <w:pPr>
        <w:rPr>
          <w:noProof/>
        </w:rPr>
      </w:pPr>
    </w:p>
    <w:p w14:paraId="00F2211B" w14:textId="77777777" w:rsidR="00BA7D32" w:rsidRDefault="00BA7D32" w:rsidP="005D3A77">
      <w:pPr>
        <w:rPr>
          <w:noProof/>
        </w:rPr>
      </w:pPr>
    </w:p>
    <w:p w14:paraId="0DCBF981" w14:textId="46F5D79D" w:rsidR="00BA7D32" w:rsidRDefault="00BA7D32" w:rsidP="005D3A77">
      <w:pPr>
        <w:rPr>
          <w:noProof/>
        </w:rPr>
      </w:pPr>
      <w:r>
        <w:rPr>
          <w:noProof/>
        </w:rPr>
        <w:t xml:space="preserve">We look forward to working with </w:t>
      </w:r>
      <w:r w:rsidR="00104FA8">
        <w:rPr>
          <w:noProof/>
        </w:rPr>
        <w:t xml:space="preserve">the Commission </w:t>
      </w:r>
      <w:r>
        <w:rPr>
          <w:noProof/>
        </w:rPr>
        <w:t>in the future</w:t>
      </w:r>
      <w:r w:rsidR="00EF252A">
        <w:rPr>
          <w:noProof/>
        </w:rPr>
        <w:t xml:space="preserve">. </w:t>
      </w:r>
    </w:p>
    <w:p w14:paraId="14136517" w14:textId="77777777" w:rsidR="00150090" w:rsidRDefault="00150090">
      <w:pPr>
        <w:spacing w:line="240" w:lineRule="auto"/>
        <w:ind w:left="0"/>
        <w:rPr>
          <w:noProof/>
        </w:rPr>
      </w:pPr>
    </w:p>
    <w:p w14:paraId="45CF157D" w14:textId="77777777" w:rsidR="00150090" w:rsidRDefault="00150090">
      <w:pPr>
        <w:spacing w:line="240" w:lineRule="auto"/>
        <w:ind w:left="0"/>
        <w:rPr>
          <w:noProof/>
        </w:rPr>
      </w:pPr>
    </w:p>
    <w:p w14:paraId="0D1ED5E9" w14:textId="06E3A757" w:rsidR="0091760C" w:rsidRDefault="00E75E0D" w:rsidP="0091760C">
      <w:pPr>
        <w:pStyle w:val="Heading1"/>
        <w:rPr>
          <w:rFonts w:eastAsia="Times New Roman"/>
          <w:sz w:val="32"/>
          <w:szCs w:val="32"/>
          <w:lang w:eastAsia="en-NZ"/>
        </w:rPr>
      </w:pPr>
      <w:bookmarkStart w:id="16" w:name="_Voice_of_disabled"/>
      <w:bookmarkEnd w:id="16"/>
      <w:r>
        <w:rPr>
          <w:noProof/>
        </w:rPr>
        <w:br w:type="page"/>
      </w:r>
      <w:r w:rsidR="0091760C" w:rsidRPr="0098129D">
        <w:rPr>
          <w:lang w:eastAsia="en-NZ"/>
        </w:rPr>
        <w:lastRenderedPageBreak/>
        <w:t>Voice of disabled people</w:t>
      </w:r>
    </w:p>
    <w:p w14:paraId="7300F3A7" w14:textId="77777777" w:rsidR="0091760C" w:rsidRDefault="0091760C" w:rsidP="0091760C">
      <w:r w:rsidRPr="0004600C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902976" behindDoc="0" locked="0" layoutInCell="1" allowOverlap="1" wp14:anchorId="2B3F5C1C" wp14:editId="7438DC2F">
            <wp:simplePos x="0" y="0"/>
            <wp:positionH relativeFrom="column">
              <wp:posOffset>185553</wp:posOffset>
            </wp:positionH>
            <wp:positionV relativeFrom="paragraph">
              <wp:posOffset>159091</wp:posOffset>
            </wp:positionV>
            <wp:extent cx="1371600" cy="1371600"/>
            <wp:effectExtent l="0" t="0" r="0" b="0"/>
            <wp:wrapNone/>
            <wp:docPr id="438" name="Picture 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4DB9" w14:textId="0BB74C90" w:rsidR="0091760C" w:rsidRDefault="0091760C" w:rsidP="0091760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Government meets with the DPO Coalition so disabled people </w:t>
      </w:r>
      <w:proofErr w:type="gramStart"/>
      <w:r>
        <w:rPr>
          <w:rFonts w:eastAsia="Times New Roman"/>
          <w:lang w:eastAsia="en-NZ"/>
        </w:rPr>
        <w:t>are able to</w:t>
      </w:r>
      <w:proofErr w:type="gramEnd"/>
      <w:r>
        <w:rPr>
          <w:rFonts w:eastAsia="Times New Roman"/>
          <w:lang w:eastAsia="en-NZ"/>
        </w:rPr>
        <w:t xml:space="preserve"> have a say in the decisions being made. </w:t>
      </w:r>
    </w:p>
    <w:p w14:paraId="69027604" w14:textId="77777777" w:rsidR="0091760C" w:rsidRDefault="0091760C" w:rsidP="0091760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 </w:t>
      </w:r>
      <w:r w:rsidRPr="00BE1C6B">
        <w:rPr>
          <w:rFonts w:eastAsia="Times New Roman"/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53BE0A49" wp14:editId="4463FA46">
            <wp:simplePos x="0" y="0"/>
            <wp:positionH relativeFrom="column">
              <wp:posOffset>94317</wp:posOffset>
            </wp:positionH>
            <wp:positionV relativeFrom="paragraph">
              <wp:posOffset>168612</wp:posOffset>
            </wp:positionV>
            <wp:extent cx="1371600" cy="1493892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6600E" w14:textId="77777777" w:rsidR="0091760C" w:rsidRDefault="0091760C" w:rsidP="0091760C">
      <w:pPr>
        <w:rPr>
          <w:rFonts w:eastAsia="Times New Roman"/>
          <w:lang w:eastAsia="en-NZ"/>
        </w:rPr>
      </w:pPr>
    </w:p>
    <w:p w14:paraId="3E4FC271" w14:textId="77777777" w:rsidR="0091760C" w:rsidRDefault="0091760C" w:rsidP="0091760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DPO Coalition is always looking for new organisations to join us.</w:t>
      </w:r>
    </w:p>
    <w:p w14:paraId="14E33C39" w14:textId="77777777" w:rsidR="0091760C" w:rsidRDefault="0091760C" w:rsidP="0091760C">
      <w:pPr>
        <w:rPr>
          <w:rFonts w:eastAsia="Times New Roman"/>
          <w:lang w:eastAsia="en-NZ"/>
        </w:rPr>
      </w:pPr>
    </w:p>
    <w:p w14:paraId="6C8A2202" w14:textId="77777777" w:rsidR="0091760C" w:rsidRDefault="0091760C" w:rsidP="0091760C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eastAsia="en-NZ"/>
        </w:rPr>
        <w:drawing>
          <wp:anchor distT="0" distB="0" distL="114300" distR="114300" simplePos="0" relativeHeight="251905024" behindDoc="0" locked="0" layoutInCell="1" allowOverlap="1" wp14:anchorId="7D2DA448" wp14:editId="4A852B5E">
            <wp:simplePos x="0" y="0"/>
            <wp:positionH relativeFrom="column">
              <wp:posOffset>133985</wp:posOffset>
            </wp:positionH>
            <wp:positionV relativeFrom="paragraph">
              <wp:posOffset>272677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795A0" w14:textId="77777777" w:rsidR="0091760C" w:rsidRDefault="0091760C" w:rsidP="0091760C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 xml:space="preserve"> us:</w:t>
      </w:r>
    </w:p>
    <w:p w14:paraId="7743C801" w14:textId="77777777" w:rsidR="0091760C" w:rsidRDefault="0091760C" w:rsidP="0091760C">
      <w:pPr>
        <w:rPr>
          <w:rFonts w:eastAsia="Times New Roman"/>
          <w:lang w:eastAsia="en-NZ"/>
        </w:rPr>
      </w:pPr>
    </w:p>
    <w:p w14:paraId="7E5CC6FF" w14:textId="67DAC635" w:rsidR="0091760C" w:rsidRPr="005B26E5" w:rsidRDefault="005B26E5" w:rsidP="0091760C">
      <w:pPr>
        <w:rPr>
          <w:rFonts w:eastAsia="Times New Roman"/>
          <w:b/>
          <w:color w:val="000000" w:themeColor="text1"/>
          <w:lang w:eastAsia="en-NZ"/>
        </w:rPr>
      </w:pPr>
      <w:hyperlink r:id="rId108" w:history="1">
        <w:r w:rsidRPr="005B26E5">
          <w:rPr>
            <w:rStyle w:val="Hyperlink"/>
            <w:rFonts w:eastAsia="Times New Roman"/>
            <w:b/>
            <w:color w:val="000000" w:themeColor="text1"/>
            <w:u w:val="none"/>
            <w:lang w:eastAsia="en-NZ"/>
          </w:rPr>
          <w:t>us-dpo@groups.io</w:t>
        </w:r>
      </w:hyperlink>
      <w:r w:rsidRPr="005B26E5">
        <w:rPr>
          <w:rFonts w:eastAsia="Times New Roman"/>
          <w:b/>
          <w:color w:val="000000" w:themeColor="text1"/>
          <w:lang w:eastAsia="en-NZ"/>
        </w:rPr>
        <w:t xml:space="preserve"> </w:t>
      </w:r>
    </w:p>
    <w:p w14:paraId="08F6A984" w14:textId="484B0F8F" w:rsidR="0091760C" w:rsidRDefault="0091760C" w:rsidP="0091760C">
      <w:pPr>
        <w:rPr>
          <w:noProof/>
        </w:rPr>
      </w:pPr>
    </w:p>
    <w:p w14:paraId="04E8E03A" w14:textId="77777777" w:rsidR="00E75E0D" w:rsidRDefault="00E75E0D">
      <w:pPr>
        <w:spacing w:line="240" w:lineRule="auto"/>
        <w:ind w:left="0"/>
        <w:rPr>
          <w:noProof/>
        </w:rPr>
      </w:pPr>
    </w:p>
    <w:bookmarkEnd w:id="6"/>
    <w:p w14:paraId="28FC94D7" w14:textId="77777777" w:rsidR="0091760C" w:rsidRDefault="0091760C">
      <w:pPr>
        <w:spacing w:line="240" w:lineRule="auto"/>
        <w:ind w:left="0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41C9652C" w14:textId="301503EE" w:rsidR="00316DBA" w:rsidRPr="00316DBA" w:rsidRDefault="009F10A0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15616" behindDoc="0" locked="0" layoutInCell="1" allowOverlap="1" wp14:anchorId="31449BFA" wp14:editId="1BA11A1C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162050" cy="808272"/>
            <wp:effectExtent l="19050" t="19050" r="19050" b="11430"/>
            <wp:wrapNone/>
            <wp:docPr id="112328017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230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81" cy="810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0058734" wp14:editId="4565B04B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B7065" id="Rectangle: Rounded Corners 24" o:spid="_x0000_s1026" style="position:absolute;margin-left:-27pt;margin-top:-21pt;width:490.9pt;height:660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9F10A0">
        <w:rPr>
          <w:rFonts w:eastAsia="Times New Roman" w:cs="Arial"/>
          <w:sz w:val="28"/>
          <w:szCs w:val="28"/>
          <w:lang w:eastAsia="en-NZ"/>
        </w:rPr>
        <w:t>he Disabled People’s Organisations Coalition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63B15B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03BCC0F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0F29A9D0" wp14:editId="1254A7F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B4348A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3E847A71" wp14:editId="3263041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7EE3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658B687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2320" behindDoc="0" locked="0" layoutInCell="1" allowOverlap="1" wp14:anchorId="4A92B0D4" wp14:editId="7E921612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3499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A9AEDB6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649E405F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42803E67" wp14:editId="7DAB62D4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261873E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32219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7440" behindDoc="1" locked="0" layoutInCell="1" allowOverlap="1" wp14:anchorId="4F535582" wp14:editId="54BD4FCE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1E35C47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FBEAB40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0BC7B90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9DCF77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1536" behindDoc="0" locked="0" layoutInCell="1" allowOverlap="1" wp14:anchorId="7C1F35E5" wp14:editId="67A4A53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2D0E53E4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9488" behindDoc="0" locked="0" layoutInCell="1" allowOverlap="1" wp14:anchorId="0B38FB57" wp14:editId="32FB6CC8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52C92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67B8F3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D330BD2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A59706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438DABC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692AEE54" wp14:editId="7289019B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342C193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ACF3DC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B82A283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DA1488A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F68C4E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18"/>
      <w:footerReference w:type="default" r:id="rId11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44527" w14:textId="77777777" w:rsidR="00B13A7E" w:rsidRDefault="00B13A7E">
      <w:pPr>
        <w:spacing w:line="240" w:lineRule="auto"/>
      </w:pPr>
      <w:r>
        <w:separator/>
      </w:r>
    </w:p>
  </w:endnote>
  <w:endnote w:type="continuationSeparator" w:id="0">
    <w:p w14:paraId="4EEB4E6E" w14:textId="77777777" w:rsidR="00B13A7E" w:rsidRDefault="00B13A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526CB6E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C573817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A14CD2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B0F0EC3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3379C" w14:textId="77777777" w:rsidR="00B13A7E" w:rsidRDefault="00B13A7E">
      <w:pPr>
        <w:spacing w:line="240" w:lineRule="auto"/>
      </w:pPr>
      <w:r>
        <w:separator/>
      </w:r>
    </w:p>
  </w:footnote>
  <w:footnote w:type="continuationSeparator" w:id="0">
    <w:p w14:paraId="3DBD8377" w14:textId="77777777" w:rsidR="00B13A7E" w:rsidRDefault="00B13A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032CCC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AAB48EF"/>
    <w:multiLevelType w:val="hybridMultilevel"/>
    <w:tmpl w:val="7772AC7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BBA6BAB"/>
    <w:multiLevelType w:val="hybridMultilevel"/>
    <w:tmpl w:val="8E5E263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60D18"/>
    <w:multiLevelType w:val="hybridMultilevel"/>
    <w:tmpl w:val="F8AA32F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97933D7"/>
    <w:multiLevelType w:val="hybridMultilevel"/>
    <w:tmpl w:val="1FE0551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7F97F12"/>
    <w:multiLevelType w:val="hybridMultilevel"/>
    <w:tmpl w:val="44B8ADE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24DC2"/>
    <w:multiLevelType w:val="hybridMultilevel"/>
    <w:tmpl w:val="9FBEB79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3"/>
  </w:num>
  <w:num w:numId="4" w16cid:durableId="90706847">
    <w:abstractNumId w:val="15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7"/>
  </w:num>
  <w:num w:numId="13" w16cid:durableId="570190621">
    <w:abstractNumId w:val="19"/>
  </w:num>
  <w:num w:numId="14" w16cid:durableId="1162239204">
    <w:abstractNumId w:val="14"/>
  </w:num>
  <w:num w:numId="15" w16cid:durableId="5713947">
    <w:abstractNumId w:val="7"/>
  </w:num>
  <w:num w:numId="16" w16cid:durableId="1232735919">
    <w:abstractNumId w:val="18"/>
  </w:num>
  <w:num w:numId="17" w16cid:durableId="680086528">
    <w:abstractNumId w:val="16"/>
  </w:num>
  <w:num w:numId="18" w16cid:durableId="1152284685">
    <w:abstractNumId w:val="12"/>
  </w:num>
  <w:num w:numId="19" w16cid:durableId="1404910487">
    <w:abstractNumId w:val="9"/>
  </w:num>
  <w:num w:numId="20" w16cid:durableId="7007839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gFAJnO0G4tAAAA"/>
  </w:docVars>
  <w:rsids>
    <w:rsidRoot w:val="003933D8"/>
    <w:rsid w:val="000013CC"/>
    <w:rsid w:val="000035C8"/>
    <w:rsid w:val="00005DB6"/>
    <w:rsid w:val="000064D2"/>
    <w:rsid w:val="00011CB0"/>
    <w:rsid w:val="0001544C"/>
    <w:rsid w:val="000227B4"/>
    <w:rsid w:val="00023AF9"/>
    <w:rsid w:val="0003092A"/>
    <w:rsid w:val="000328C0"/>
    <w:rsid w:val="000346B6"/>
    <w:rsid w:val="00035BD6"/>
    <w:rsid w:val="00037E17"/>
    <w:rsid w:val="0004557B"/>
    <w:rsid w:val="00055104"/>
    <w:rsid w:val="00065589"/>
    <w:rsid w:val="00066186"/>
    <w:rsid w:val="00080F2C"/>
    <w:rsid w:val="00085E05"/>
    <w:rsid w:val="0009079F"/>
    <w:rsid w:val="00090942"/>
    <w:rsid w:val="000A3C46"/>
    <w:rsid w:val="000A7FBD"/>
    <w:rsid w:val="000B5F62"/>
    <w:rsid w:val="000C6BFB"/>
    <w:rsid w:val="000D2B45"/>
    <w:rsid w:val="000D6F25"/>
    <w:rsid w:val="000D70A5"/>
    <w:rsid w:val="000E1E31"/>
    <w:rsid w:val="00100561"/>
    <w:rsid w:val="00102D92"/>
    <w:rsid w:val="00104FA8"/>
    <w:rsid w:val="00122416"/>
    <w:rsid w:val="00124EA8"/>
    <w:rsid w:val="001268E2"/>
    <w:rsid w:val="00134295"/>
    <w:rsid w:val="00150090"/>
    <w:rsid w:val="00153439"/>
    <w:rsid w:val="00172989"/>
    <w:rsid w:val="001754F4"/>
    <w:rsid w:val="00177679"/>
    <w:rsid w:val="00183240"/>
    <w:rsid w:val="00185CDC"/>
    <w:rsid w:val="001961F5"/>
    <w:rsid w:val="00197AD8"/>
    <w:rsid w:val="001A68B0"/>
    <w:rsid w:val="001B1086"/>
    <w:rsid w:val="001B4DD5"/>
    <w:rsid w:val="001B58E9"/>
    <w:rsid w:val="001B686E"/>
    <w:rsid w:val="001C7322"/>
    <w:rsid w:val="001D0EEB"/>
    <w:rsid w:val="001D223E"/>
    <w:rsid w:val="001D3C66"/>
    <w:rsid w:val="001E3429"/>
    <w:rsid w:val="001E51C9"/>
    <w:rsid w:val="001F3C6A"/>
    <w:rsid w:val="00201791"/>
    <w:rsid w:val="00210879"/>
    <w:rsid w:val="00215992"/>
    <w:rsid w:val="00222323"/>
    <w:rsid w:val="002228B8"/>
    <w:rsid w:val="002233A9"/>
    <w:rsid w:val="00226C0D"/>
    <w:rsid w:val="00226F54"/>
    <w:rsid w:val="002309B5"/>
    <w:rsid w:val="00241BAF"/>
    <w:rsid w:val="0025086B"/>
    <w:rsid w:val="00257D60"/>
    <w:rsid w:val="00261BF8"/>
    <w:rsid w:val="00266B9F"/>
    <w:rsid w:val="00284D0D"/>
    <w:rsid w:val="002A5E43"/>
    <w:rsid w:val="002C3C8C"/>
    <w:rsid w:val="002E1219"/>
    <w:rsid w:val="003032DE"/>
    <w:rsid w:val="00305760"/>
    <w:rsid w:val="00315307"/>
    <w:rsid w:val="00316DBA"/>
    <w:rsid w:val="00321E57"/>
    <w:rsid w:val="00323EB3"/>
    <w:rsid w:val="00345F45"/>
    <w:rsid w:val="00347D8D"/>
    <w:rsid w:val="003550AC"/>
    <w:rsid w:val="003560D8"/>
    <w:rsid w:val="003573C7"/>
    <w:rsid w:val="003631C1"/>
    <w:rsid w:val="00371C85"/>
    <w:rsid w:val="003808D8"/>
    <w:rsid w:val="003831EB"/>
    <w:rsid w:val="003933D8"/>
    <w:rsid w:val="003955DA"/>
    <w:rsid w:val="003A09E5"/>
    <w:rsid w:val="003D2C19"/>
    <w:rsid w:val="003D631D"/>
    <w:rsid w:val="003E3AC0"/>
    <w:rsid w:val="003F07F7"/>
    <w:rsid w:val="003F5628"/>
    <w:rsid w:val="003F6EF0"/>
    <w:rsid w:val="004002D2"/>
    <w:rsid w:val="004048EF"/>
    <w:rsid w:val="0040585A"/>
    <w:rsid w:val="0041092D"/>
    <w:rsid w:val="00417B66"/>
    <w:rsid w:val="00417F13"/>
    <w:rsid w:val="00423A18"/>
    <w:rsid w:val="004413AE"/>
    <w:rsid w:val="0045040F"/>
    <w:rsid w:val="004519DE"/>
    <w:rsid w:val="004535B5"/>
    <w:rsid w:val="004567B0"/>
    <w:rsid w:val="00457526"/>
    <w:rsid w:val="00457552"/>
    <w:rsid w:val="0045777C"/>
    <w:rsid w:val="00461F9E"/>
    <w:rsid w:val="00477FAC"/>
    <w:rsid w:val="004813FE"/>
    <w:rsid w:val="0048513F"/>
    <w:rsid w:val="00496B39"/>
    <w:rsid w:val="004B3802"/>
    <w:rsid w:val="004C0BD7"/>
    <w:rsid w:val="004C6BC0"/>
    <w:rsid w:val="004F56C0"/>
    <w:rsid w:val="00503AD5"/>
    <w:rsid w:val="00506577"/>
    <w:rsid w:val="00510007"/>
    <w:rsid w:val="00510662"/>
    <w:rsid w:val="00514762"/>
    <w:rsid w:val="00516F1A"/>
    <w:rsid w:val="00522E5E"/>
    <w:rsid w:val="00524AD6"/>
    <w:rsid w:val="00530334"/>
    <w:rsid w:val="00531E3D"/>
    <w:rsid w:val="005459B6"/>
    <w:rsid w:val="00563DFD"/>
    <w:rsid w:val="00570364"/>
    <w:rsid w:val="00570380"/>
    <w:rsid w:val="00577D24"/>
    <w:rsid w:val="005921AD"/>
    <w:rsid w:val="005A231B"/>
    <w:rsid w:val="005B26E5"/>
    <w:rsid w:val="005B2930"/>
    <w:rsid w:val="005C594B"/>
    <w:rsid w:val="005C6C77"/>
    <w:rsid w:val="005D25D9"/>
    <w:rsid w:val="005D3A77"/>
    <w:rsid w:val="005E3A1F"/>
    <w:rsid w:val="005F2C03"/>
    <w:rsid w:val="005F5405"/>
    <w:rsid w:val="005F73A1"/>
    <w:rsid w:val="0060011B"/>
    <w:rsid w:val="0060585F"/>
    <w:rsid w:val="00607DB1"/>
    <w:rsid w:val="006200D7"/>
    <w:rsid w:val="00621884"/>
    <w:rsid w:val="00636DCB"/>
    <w:rsid w:val="00637E27"/>
    <w:rsid w:val="00642C7F"/>
    <w:rsid w:val="0064667B"/>
    <w:rsid w:val="00656248"/>
    <w:rsid w:val="0067302B"/>
    <w:rsid w:val="00683296"/>
    <w:rsid w:val="00687315"/>
    <w:rsid w:val="00694100"/>
    <w:rsid w:val="006A2F69"/>
    <w:rsid w:val="006A2FC5"/>
    <w:rsid w:val="006B45FC"/>
    <w:rsid w:val="006C5C26"/>
    <w:rsid w:val="006C658F"/>
    <w:rsid w:val="006D12ED"/>
    <w:rsid w:val="006D7F59"/>
    <w:rsid w:val="006E0130"/>
    <w:rsid w:val="006E050D"/>
    <w:rsid w:val="006F59F1"/>
    <w:rsid w:val="006F70C2"/>
    <w:rsid w:val="00705890"/>
    <w:rsid w:val="00705CA3"/>
    <w:rsid w:val="007101E8"/>
    <w:rsid w:val="0071601B"/>
    <w:rsid w:val="007214FB"/>
    <w:rsid w:val="007307BC"/>
    <w:rsid w:val="007312AB"/>
    <w:rsid w:val="00734C63"/>
    <w:rsid w:val="00736E4E"/>
    <w:rsid w:val="007520FC"/>
    <w:rsid w:val="00760DC8"/>
    <w:rsid w:val="007656FA"/>
    <w:rsid w:val="00767E64"/>
    <w:rsid w:val="007829EC"/>
    <w:rsid w:val="00783323"/>
    <w:rsid w:val="0079009E"/>
    <w:rsid w:val="007A2E24"/>
    <w:rsid w:val="007A548F"/>
    <w:rsid w:val="007B05F3"/>
    <w:rsid w:val="007C7764"/>
    <w:rsid w:val="007D7A12"/>
    <w:rsid w:val="007E7233"/>
    <w:rsid w:val="007F5FB6"/>
    <w:rsid w:val="008026D4"/>
    <w:rsid w:val="008079CB"/>
    <w:rsid w:val="00815F00"/>
    <w:rsid w:val="008341BB"/>
    <w:rsid w:val="00837301"/>
    <w:rsid w:val="00840411"/>
    <w:rsid w:val="00840E1C"/>
    <w:rsid w:val="008457E1"/>
    <w:rsid w:val="00845A0E"/>
    <w:rsid w:val="00863D53"/>
    <w:rsid w:val="008720E4"/>
    <w:rsid w:val="00876886"/>
    <w:rsid w:val="008848CB"/>
    <w:rsid w:val="00885F7F"/>
    <w:rsid w:val="00887F23"/>
    <w:rsid w:val="00890CE3"/>
    <w:rsid w:val="00890E4F"/>
    <w:rsid w:val="008B07F0"/>
    <w:rsid w:val="008B14D7"/>
    <w:rsid w:val="008B1EE6"/>
    <w:rsid w:val="008B791F"/>
    <w:rsid w:val="008C43B9"/>
    <w:rsid w:val="008D437D"/>
    <w:rsid w:val="008E0241"/>
    <w:rsid w:val="008E7896"/>
    <w:rsid w:val="008F78DE"/>
    <w:rsid w:val="00901C9D"/>
    <w:rsid w:val="00902703"/>
    <w:rsid w:val="00907736"/>
    <w:rsid w:val="00915E09"/>
    <w:rsid w:val="0091760C"/>
    <w:rsid w:val="009273B5"/>
    <w:rsid w:val="00931D1D"/>
    <w:rsid w:val="009331C9"/>
    <w:rsid w:val="009338EB"/>
    <w:rsid w:val="009411B0"/>
    <w:rsid w:val="00941BDD"/>
    <w:rsid w:val="0094516C"/>
    <w:rsid w:val="00974E0B"/>
    <w:rsid w:val="0098180B"/>
    <w:rsid w:val="009838FD"/>
    <w:rsid w:val="00983AB7"/>
    <w:rsid w:val="00984B78"/>
    <w:rsid w:val="0098541F"/>
    <w:rsid w:val="009925CB"/>
    <w:rsid w:val="009B2C34"/>
    <w:rsid w:val="009D7007"/>
    <w:rsid w:val="009E16D4"/>
    <w:rsid w:val="009E178F"/>
    <w:rsid w:val="009E2EBD"/>
    <w:rsid w:val="009F10A0"/>
    <w:rsid w:val="00A00930"/>
    <w:rsid w:val="00A12915"/>
    <w:rsid w:val="00A13983"/>
    <w:rsid w:val="00A1544E"/>
    <w:rsid w:val="00A1608E"/>
    <w:rsid w:val="00A23FFC"/>
    <w:rsid w:val="00A5122A"/>
    <w:rsid w:val="00A55F90"/>
    <w:rsid w:val="00A62793"/>
    <w:rsid w:val="00A6337D"/>
    <w:rsid w:val="00A66F12"/>
    <w:rsid w:val="00A67570"/>
    <w:rsid w:val="00A80EFB"/>
    <w:rsid w:val="00A873C2"/>
    <w:rsid w:val="00AA06CE"/>
    <w:rsid w:val="00AA1D62"/>
    <w:rsid w:val="00AA6820"/>
    <w:rsid w:val="00AA6BC9"/>
    <w:rsid w:val="00AB320E"/>
    <w:rsid w:val="00AB43BD"/>
    <w:rsid w:val="00AC7123"/>
    <w:rsid w:val="00AD29D6"/>
    <w:rsid w:val="00AE72D5"/>
    <w:rsid w:val="00AF1CF6"/>
    <w:rsid w:val="00B0389A"/>
    <w:rsid w:val="00B12143"/>
    <w:rsid w:val="00B13A7E"/>
    <w:rsid w:val="00B23B99"/>
    <w:rsid w:val="00B258A8"/>
    <w:rsid w:val="00B3591C"/>
    <w:rsid w:val="00B36F93"/>
    <w:rsid w:val="00B370A9"/>
    <w:rsid w:val="00B426D7"/>
    <w:rsid w:val="00B43283"/>
    <w:rsid w:val="00B4695D"/>
    <w:rsid w:val="00B50B0B"/>
    <w:rsid w:val="00B52524"/>
    <w:rsid w:val="00B54482"/>
    <w:rsid w:val="00B57A9F"/>
    <w:rsid w:val="00B72DDC"/>
    <w:rsid w:val="00B74E1B"/>
    <w:rsid w:val="00B81A2E"/>
    <w:rsid w:val="00B82B26"/>
    <w:rsid w:val="00B83020"/>
    <w:rsid w:val="00B85CAA"/>
    <w:rsid w:val="00B901B4"/>
    <w:rsid w:val="00B94489"/>
    <w:rsid w:val="00B96264"/>
    <w:rsid w:val="00BA01F4"/>
    <w:rsid w:val="00BA55D9"/>
    <w:rsid w:val="00BA7D32"/>
    <w:rsid w:val="00BB488F"/>
    <w:rsid w:val="00BB7148"/>
    <w:rsid w:val="00BC1340"/>
    <w:rsid w:val="00BC1685"/>
    <w:rsid w:val="00BC7E04"/>
    <w:rsid w:val="00BD34B6"/>
    <w:rsid w:val="00BD4849"/>
    <w:rsid w:val="00BD785A"/>
    <w:rsid w:val="00BF2F36"/>
    <w:rsid w:val="00BF5DDC"/>
    <w:rsid w:val="00C200AE"/>
    <w:rsid w:val="00C21476"/>
    <w:rsid w:val="00C214FE"/>
    <w:rsid w:val="00C23505"/>
    <w:rsid w:val="00C25365"/>
    <w:rsid w:val="00C37257"/>
    <w:rsid w:val="00C73DD4"/>
    <w:rsid w:val="00C9316C"/>
    <w:rsid w:val="00C943E2"/>
    <w:rsid w:val="00C9462C"/>
    <w:rsid w:val="00CA102C"/>
    <w:rsid w:val="00CA73B6"/>
    <w:rsid w:val="00CC6780"/>
    <w:rsid w:val="00CC7089"/>
    <w:rsid w:val="00CC747F"/>
    <w:rsid w:val="00CD1F69"/>
    <w:rsid w:val="00CD79DB"/>
    <w:rsid w:val="00CF0426"/>
    <w:rsid w:val="00D03C9C"/>
    <w:rsid w:val="00D05BF5"/>
    <w:rsid w:val="00D075CF"/>
    <w:rsid w:val="00D15281"/>
    <w:rsid w:val="00D44B96"/>
    <w:rsid w:val="00D52441"/>
    <w:rsid w:val="00D652D9"/>
    <w:rsid w:val="00D67451"/>
    <w:rsid w:val="00D76A24"/>
    <w:rsid w:val="00D852B6"/>
    <w:rsid w:val="00D95D45"/>
    <w:rsid w:val="00DB487C"/>
    <w:rsid w:val="00DB74E4"/>
    <w:rsid w:val="00DC3FC7"/>
    <w:rsid w:val="00DC5D2A"/>
    <w:rsid w:val="00DD0B24"/>
    <w:rsid w:val="00DD2AD1"/>
    <w:rsid w:val="00DD2D42"/>
    <w:rsid w:val="00DD40C0"/>
    <w:rsid w:val="00DD7034"/>
    <w:rsid w:val="00DE53BD"/>
    <w:rsid w:val="00DF2E18"/>
    <w:rsid w:val="00E02C06"/>
    <w:rsid w:val="00E13CD6"/>
    <w:rsid w:val="00E17BF8"/>
    <w:rsid w:val="00E17FE2"/>
    <w:rsid w:val="00E20C8A"/>
    <w:rsid w:val="00E25EA4"/>
    <w:rsid w:val="00E26790"/>
    <w:rsid w:val="00E301CA"/>
    <w:rsid w:val="00E30E51"/>
    <w:rsid w:val="00E41680"/>
    <w:rsid w:val="00E422EA"/>
    <w:rsid w:val="00E42E1C"/>
    <w:rsid w:val="00E43A5E"/>
    <w:rsid w:val="00E517E5"/>
    <w:rsid w:val="00E56A37"/>
    <w:rsid w:val="00E7095E"/>
    <w:rsid w:val="00E70E61"/>
    <w:rsid w:val="00E72CA5"/>
    <w:rsid w:val="00E757C5"/>
    <w:rsid w:val="00E75E0D"/>
    <w:rsid w:val="00E7611C"/>
    <w:rsid w:val="00E77F70"/>
    <w:rsid w:val="00E8783B"/>
    <w:rsid w:val="00E91246"/>
    <w:rsid w:val="00EA4200"/>
    <w:rsid w:val="00EA4ED9"/>
    <w:rsid w:val="00EA567F"/>
    <w:rsid w:val="00EB0F1C"/>
    <w:rsid w:val="00EB47B3"/>
    <w:rsid w:val="00EC4E50"/>
    <w:rsid w:val="00EC5F32"/>
    <w:rsid w:val="00ED1599"/>
    <w:rsid w:val="00ED3E60"/>
    <w:rsid w:val="00ED4087"/>
    <w:rsid w:val="00EE2480"/>
    <w:rsid w:val="00EE2F29"/>
    <w:rsid w:val="00EE4C0B"/>
    <w:rsid w:val="00EF252A"/>
    <w:rsid w:val="00EF3358"/>
    <w:rsid w:val="00EF4A04"/>
    <w:rsid w:val="00F1031C"/>
    <w:rsid w:val="00F149D9"/>
    <w:rsid w:val="00F20BCC"/>
    <w:rsid w:val="00F32DCE"/>
    <w:rsid w:val="00F33B39"/>
    <w:rsid w:val="00F549A7"/>
    <w:rsid w:val="00F5625F"/>
    <w:rsid w:val="00F6685F"/>
    <w:rsid w:val="00F72FA1"/>
    <w:rsid w:val="00F76088"/>
    <w:rsid w:val="00F8687B"/>
    <w:rsid w:val="00F870C5"/>
    <w:rsid w:val="00F87859"/>
    <w:rsid w:val="00F95F76"/>
    <w:rsid w:val="00FA006B"/>
    <w:rsid w:val="00FA1612"/>
    <w:rsid w:val="00FA1D35"/>
    <w:rsid w:val="00FA2EDB"/>
    <w:rsid w:val="00FA41E3"/>
    <w:rsid w:val="00FC1BD7"/>
    <w:rsid w:val="00FC39F7"/>
    <w:rsid w:val="00FC4C4F"/>
    <w:rsid w:val="00FC63B6"/>
    <w:rsid w:val="00FC7042"/>
    <w:rsid w:val="00FE3882"/>
    <w:rsid w:val="00FF052C"/>
    <w:rsid w:val="00FF55A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EAA8F"/>
  <w14:defaultImageDpi w14:val="330"/>
  <w15:chartTrackingRefBased/>
  <w15:docId w15:val="{19DC1B68-7A65-4321-8C07-FF30C3D1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F1031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customStyle="1" w:styleId="Default">
    <w:name w:val="Default"/>
    <w:rsid w:val="0041092D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3DD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A55D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0.jpeg"/><Relationship Id="rId89" Type="http://schemas.openxmlformats.org/officeDocument/2006/relationships/image" Target="media/image690.jpeg"/><Relationship Id="rId112" Type="http://schemas.openxmlformats.org/officeDocument/2006/relationships/image" Target="media/image94.png"/><Relationship Id="rId16" Type="http://schemas.openxmlformats.org/officeDocument/2006/relationships/image" Target="media/image9.png"/><Relationship Id="rId107" Type="http://schemas.openxmlformats.org/officeDocument/2006/relationships/image" Target="media/image9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00.jpeg"/><Relationship Id="rId95" Type="http://schemas.openxmlformats.org/officeDocument/2006/relationships/image" Target="media/image7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95.png"/><Relationship Id="rId118" Type="http://schemas.openxmlformats.org/officeDocument/2006/relationships/footer" Target="footer1.xml"/><Relationship Id="rId80" Type="http://schemas.openxmlformats.org/officeDocument/2006/relationships/image" Target="media/image68.jpeg"/><Relationship Id="rId85" Type="http://schemas.openxmlformats.org/officeDocument/2006/relationships/image" Target="media/image70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48.png"/><Relationship Id="rId103" Type="http://schemas.openxmlformats.org/officeDocument/2006/relationships/image" Target="media/image86.jpeg"/><Relationship Id="rId108" Type="http://schemas.openxmlformats.org/officeDocument/2006/relationships/hyperlink" Target="mailto:us-dpo@groups.io" TargetMode="External"/><Relationship Id="rId54" Type="http://schemas.openxmlformats.org/officeDocument/2006/relationships/image" Target="media/image44.png"/><Relationship Id="rId70" Type="http://schemas.openxmlformats.org/officeDocument/2006/relationships/image" Target="media/image59.jpeg"/><Relationship Id="rId75" Type="http://schemas.openxmlformats.org/officeDocument/2006/relationships/image" Target="media/image63.png"/><Relationship Id="rId91" Type="http://schemas.openxmlformats.org/officeDocument/2006/relationships/image" Target="media/image74.pn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96.jpeg"/><Relationship Id="rId119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520.jpeg"/><Relationship Id="rId86" Type="http://schemas.openxmlformats.org/officeDocument/2006/relationships/image" Target="media/image7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1.png"/><Relationship Id="rId34" Type="http://schemas.openxmlformats.org/officeDocument/2006/relationships/image" Target="media/image27.jpeg"/><Relationship Id="rId55" Type="http://schemas.openxmlformats.org/officeDocument/2006/relationships/image" Target="media/image45.jpeg"/><Relationship Id="rId76" Type="http://schemas.openxmlformats.org/officeDocument/2006/relationships/image" Target="media/image64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ilead.org.nz/" TargetMode="External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5.png"/><Relationship Id="rId87" Type="http://schemas.openxmlformats.org/officeDocument/2006/relationships/image" Target="media/image72.jpeg"/><Relationship Id="rId110" Type="http://schemas.openxmlformats.org/officeDocument/2006/relationships/image" Target="media/image92.jpeg"/><Relationship Id="rId115" Type="http://schemas.openxmlformats.org/officeDocument/2006/relationships/image" Target="media/image97.png"/><Relationship Id="rId61" Type="http://schemas.openxmlformats.org/officeDocument/2006/relationships/image" Target="media/image50.png"/><Relationship Id="rId82" Type="http://schemas.openxmlformats.org/officeDocument/2006/relationships/hyperlink" Target="https://shorturl.at/3W5jc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hyperlink" Target="https://thecommonwealth.org/chogm" TargetMode="External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0.png"/><Relationship Id="rId93" Type="http://schemas.openxmlformats.org/officeDocument/2006/relationships/image" Target="media/image76.png"/><Relationship Id="rId98" Type="http://schemas.openxmlformats.org/officeDocument/2006/relationships/image" Target="media/image81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6.png"/><Relationship Id="rId116" Type="http://schemas.openxmlformats.org/officeDocument/2006/relationships/image" Target="media/image9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1.jpeg"/><Relationship Id="rId83" Type="http://schemas.openxmlformats.org/officeDocument/2006/relationships/image" Target="media/image69.jpeg"/><Relationship Id="rId88" Type="http://schemas.openxmlformats.org/officeDocument/2006/relationships/image" Target="media/image73.jpeg"/><Relationship Id="rId111" Type="http://schemas.openxmlformats.org/officeDocument/2006/relationships/image" Target="media/image93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6.png"/><Relationship Id="rId106" Type="http://schemas.openxmlformats.org/officeDocument/2006/relationships/image" Target="media/image8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January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3F86D-8D53-46BB-BF4C-0B23FA58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2025.dotx</Template>
  <TotalTime>18</TotalTime>
  <Pages>32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Jordan Jacques</cp:lastModifiedBy>
  <cp:revision>16</cp:revision>
  <dcterms:created xsi:type="dcterms:W3CDTF">2025-03-19T22:56:00Z</dcterms:created>
  <dcterms:modified xsi:type="dcterms:W3CDTF">2025-04-08T21:58:00Z</dcterms:modified>
</cp:coreProperties>
</file>