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06DC9E73" w:rsidR="00F87859" w:rsidRDefault="00EA1499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6496" behindDoc="0" locked="0" layoutInCell="1" allowOverlap="1" wp14:anchorId="2C7E0F6C" wp14:editId="52611FA0">
            <wp:simplePos x="0" y="0"/>
            <wp:positionH relativeFrom="margin">
              <wp:posOffset>4463415</wp:posOffset>
            </wp:positionH>
            <wp:positionV relativeFrom="page">
              <wp:posOffset>592455</wp:posOffset>
            </wp:positionV>
            <wp:extent cx="1391920" cy="2021205"/>
            <wp:effectExtent l="0" t="0" r="0" b="0"/>
            <wp:wrapNone/>
            <wp:docPr id="60" name="Picture 60" descr="Rainbow Easy Read logo shows a person holding two pieces of paper, one with text and one with text and pictures. An arrow points from the text one to the text and pictures one. There is a rainbow border around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Rainbow Easy Read logo shows a person holding two pieces of paper, one with text and one with text and pictures. An arrow points from the text one to the text and pictures one. There is a rainbow border around the imag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784192" behindDoc="1" locked="0" layoutInCell="1" allowOverlap="1" wp14:anchorId="4E8B5B4E" wp14:editId="730717DC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AC52D8" id="Group 19" o:spid="_x0000_s1026" style="position:absolute;margin-left:-50.25pt;margin-top:-46.05pt;width:551.25pt;height:801pt;z-index:-251532288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2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922432" behindDoc="0" locked="0" layoutInCell="1" allowOverlap="1" wp14:anchorId="0CB1A85B" wp14:editId="722B51D9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23456" behindDoc="0" locked="0" layoutInCell="1" allowOverlap="1" wp14:anchorId="561DD261" wp14:editId="02EFE6A6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770F6CC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637CD92" w:rsidR="00F87859" w:rsidRDefault="00F87859" w:rsidP="00F87859">
      <w:pPr>
        <w:rPr>
          <w:rFonts w:cs="Arial"/>
          <w:szCs w:val="32"/>
        </w:rPr>
      </w:pPr>
    </w:p>
    <w:p w14:paraId="66A1122A" w14:textId="00E2A5B3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6CD56B8" w14:textId="541C9EB7" w:rsidR="000D39D0" w:rsidRDefault="003D0D90" w:rsidP="001A041D">
      <w:pPr>
        <w:pStyle w:val="Title"/>
      </w:pPr>
      <w:r>
        <w:t>Rainbow Easy Read:</w:t>
      </w:r>
      <w:r w:rsidR="00952CBC">
        <w:t xml:space="preserve"> </w:t>
      </w:r>
      <w:r w:rsidR="00952CBC">
        <w:br/>
      </w:r>
      <w:r>
        <w:t>C</w:t>
      </w:r>
      <w:r w:rsidR="008C7502">
        <w:t>oming out</w:t>
      </w:r>
    </w:p>
    <w:bookmarkStart w:id="0" w:name="_Hlk190328805"/>
    <w:bookmarkStart w:id="1" w:name="_Hlk190328543"/>
    <w:p w14:paraId="3A7FA77D" w14:textId="22C742F7" w:rsidR="00887F23" w:rsidRDefault="00CB1B50" w:rsidP="001A041D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44000" behindDoc="0" locked="0" layoutInCell="1" allowOverlap="1" wp14:anchorId="5160C330" wp14:editId="1D6B65BC">
                <wp:simplePos x="0" y="0"/>
                <wp:positionH relativeFrom="column">
                  <wp:posOffset>942975</wp:posOffset>
                </wp:positionH>
                <wp:positionV relativeFrom="paragraph">
                  <wp:posOffset>209550</wp:posOffset>
                </wp:positionV>
                <wp:extent cx="3397250" cy="4305300"/>
                <wp:effectExtent l="0" t="0" r="0" b="0"/>
                <wp:wrapNone/>
                <wp:docPr id="1825679707" name="Group 38" descr="A person with green hair and wearing a green and red plaid shirt is pointing at themself. A speech bubble has the inclusive pride flag inside it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7250" cy="4305300"/>
                          <a:chOff x="0" y="0"/>
                          <a:chExt cx="3397250" cy="4305300"/>
                        </a:xfrm>
                      </wpg:grpSpPr>
                      <pic:pic xmlns:pic="http://schemas.openxmlformats.org/drawingml/2006/picture">
                        <pic:nvPicPr>
                          <pic:cNvPr id="2097591131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325" y="914400"/>
                            <a:ext cx="193992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2734019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3992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1840275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7620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3F3496" id="Group 38" o:spid="_x0000_s1026" alt="A person with green hair and wearing a green and red plaid shirt is pointing at themself. A speech bubble has the inclusive pride flag inside it. " style="position:absolute;margin-left:74.25pt;margin-top:16.5pt;width:267.5pt;height:339pt;z-index:252544000" coordsize="33972,4305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style="position:absolute;left:14573;top:9144;width:19399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">
                  <v:imagedata r:id="rId18" o:title=""/>
                </v:shape>
                <v:shape id="Picture 17" o:spid="_x0000_s1028" type="#_x0000_t75" style="position:absolute;width:19399;height:1717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">
                  <v:imagedata r:id="rId19" o:title=""/>
                </v:shape>
                <v:shape id="Picture 17" o:spid="_x0000_s1029" type="#_x0000_t75" style="position:absolute;left:2667;top:762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">
                  <v:imagedata r:id="rId20" o:title=""/>
                </v:shape>
              </v:group>
            </w:pict>
          </mc:Fallback>
        </mc:AlternateContent>
      </w:r>
      <w:bookmarkStart w:id="2" w:name="_Hlk190328486"/>
      <w:r w:rsidR="00323EB3">
        <w:br/>
      </w:r>
    </w:p>
    <w:p w14:paraId="4E493D8D" w14:textId="4C9198C0" w:rsidR="00887F23" w:rsidRDefault="00887F23" w:rsidP="001A041D">
      <w:pPr>
        <w:pStyle w:val="Title"/>
      </w:pPr>
    </w:p>
    <w:p w14:paraId="6ACB2D93" w14:textId="28C327AB" w:rsidR="00887F23" w:rsidRDefault="00887F23" w:rsidP="001A041D">
      <w:pPr>
        <w:pStyle w:val="Title"/>
      </w:pPr>
    </w:p>
    <w:p w14:paraId="0FA05B10" w14:textId="77777777" w:rsidR="00887F23" w:rsidRDefault="00887F23" w:rsidP="001A041D">
      <w:pPr>
        <w:pStyle w:val="Title"/>
      </w:pPr>
    </w:p>
    <w:p w14:paraId="15D235A1" w14:textId="09D4B9A8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bookmarkEnd w:id="2"/>
      <w:r w:rsidR="00887F23" w:rsidRPr="00570380">
        <w:t xml:space="preserve">Published: </w:t>
      </w:r>
      <w:r w:rsidR="00317EDC">
        <w:t>February 2025</w:t>
      </w:r>
    </w:p>
    <w:bookmarkEnd w:id="0"/>
    <w:p w14:paraId="03DFF6FE" w14:textId="1AC549D6" w:rsidR="00634394" w:rsidRDefault="00F87859" w:rsidP="00634394">
      <w:pPr>
        <w:pStyle w:val="Heading1"/>
      </w:pPr>
      <w:r w:rsidRPr="00153863">
        <w:br w:type="page"/>
      </w:r>
      <w:bookmarkStart w:id="3" w:name="_Toc175900162"/>
      <w:bookmarkEnd w:id="1"/>
      <w:r w:rsidR="00634394">
        <w:lastRenderedPageBreak/>
        <w:t>Before you start</w:t>
      </w:r>
    </w:p>
    <w:p w14:paraId="3BFECB0A" w14:textId="77777777" w:rsidR="00634394" w:rsidRDefault="00634394" w:rsidP="00634394"/>
    <w:p w14:paraId="41165556" w14:textId="688C16E7" w:rsidR="00634394" w:rsidRDefault="00634394" w:rsidP="00634394">
      <w:r w:rsidRPr="009D39EB">
        <w:rPr>
          <w:noProof/>
        </w:rPr>
        <w:drawing>
          <wp:anchor distT="0" distB="0" distL="114300" distR="114300" simplePos="0" relativeHeight="252493824" behindDoc="0" locked="0" layoutInCell="1" allowOverlap="1" wp14:anchorId="561D0DA1" wp14:editId="2F8738D1">
            <wp:simplePos x="0" y="0"/>
            <wp:positionH relativeFrom="margin">
              <wp:posOffset>0</wp:posOffset>
            </wp:positionH>
            <wp:positionV relativeFrom="paragraph">
              <wp:posOffset>186055</wp:posOffset>
            </wp:positionV>
            <wp:extent cx="1543050" cy="1118235"/>
            <wp:effectExtent l="0" t="0" r="0" b="5715"/>
            <wp:wrapNone/>
            <wp:docPr id="160215553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5553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839AE" w14:textId="68358715" w:rsidR="00634394" w:rsidRDefault="00634394" w:rsidP="00634394">
      <w:r>
        <w:t>This is a long document.</w:t>
      </w:r>
    </w:p>
    <w:p w14:paraId="4069B6F5" w14:textId="3DB63A9F" w:rsidR="00634394" w:rsidRDefault="00634394" w:rsidP="00634394"/>
    <w:p w14:paraId="329C9A50" w14:textId="03EB51D8" w:rsidR="00634394" w:rsidRDefault="00634394" w:rsidP="00634394"/>
    <w:p w14:paraId="3CD8C994" w14:textId="3D3D7E45" w:rsidR="00634394" w:rsidRDefault="00634394" w:rsidP="00634394">
      <w:r w:rsidRPr="009D39EB">
        <w:rPr>
          <w:noProof/>
        </w:rPr>
        <w:drawing>
          <wp:anchor distT="0" distB="0" distL="114300" distR="114300" simplePos="0" relativeHeight="252489728" behindDoc="0" locked="0" layoutInCell="1" allowOverlap="1" wp14:anchorId="30AA5D54" wp14:editId="4929011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95400" cy="1831951"/>
            <wp:effectExtent l="0" t="0" r="0" b="0"/>
            <wp:wrapNone/>
            <wp:docPr id="6277490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7490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09" cy="183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63B9F66D" w14:textId="77777777" w:rsidR="00634394" w:rsidRDefault="00634394" w:rsidP="00634394"/>
    <w:p w14:paraId="702F8E42" w14:textId="77777777" w:rsidR="00634394" w:rsidRDefault="00634394" w:rsidP="00634394"/>
    <w:p w14:paraId="6B7171EF" w14:textId="287BF2AB" w:rsidR="00634394" w:rsidRDefault="00634394" w:rsidP="00634394">
      <w:r w:rsidRPr="009D39EB">
        <w:rPr>
          <w:noProof/>
        </w:rPr>
        <w:drawing>
          <wp:anchor distT="0" distB="0" distL="114300" distR="114300" simplePos="0" relativeHeight="252491776" behindDoc="0" locked="0" layoutInCell="1" allowOverlap="1" wp14:anchorId="370D2374" wp14:editId="451AC869">
            <wp:simplePos x="0" y="0"/>
            <wp:positionH relativeFrom="margin">
              <wp:posOffset>-152400</wp:posOffset>
            </wp:positionH>
            <wp:positionV relativeFrom="paragraph">
              <wp:posOffset>178435</wp:posOffset>
            </wp:positionV>
            <wp:extent cx="1790700" cy="1790700"/>
            <wp:effectExtent l="0" t="0" r="0" b="0"/>
            <wp:wrapNone/>
            <wp:docPr id="9479323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9323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A2CD6AE" w14:textId="77777777" w:rsidR="00634394" w:rsidRDefault="00634394" w:rsidP="00634394">
      <w:pPr>
        <w:pStyle w:val="Listtoplevel"/>
      </w:pPr>
      <w:r>
        <w:t>read it a few pages at a time</w:t>
      </w:r>
    </w:p>
    <w:p w14:paraId="2534D0F7" w14:textId="77777777" w:rsidR="00634394" w:rsidRDefault="00634394" w:rsidP="00634394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487680" behindDoc="0" locked="0" layoutInCell="1" allowOverlap="1" wp14:anchorId="621D5DA6" wp14:editId="70460489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76416207" w14:textId="77777777" w:rsidR="00634394" w:rsidRDefault="00634394" w:rsidP="00634394">
      <w:pPr>
        <w:pStyle w:val="Listtoplevel"/>
      </w:pPr>
      <w:r>
        <w:t>have someone read it with you to support you to understand it.</w:t>
      </w:r>
    </w:p>
    <w:p w14:paraId="47656170" w14:textId="77777777" w:rsidR="00634394" w:rsidRPr="00634394" w:rsidRDefault="00634394" w:rsidP="00634394"/>
    <w:p w14:paraId="371C165E" w14:textId="5FB8B23F" w:rsidR="00634394" w:rsidRDefault="00634394" w:rsidP="00634394">
      <w:r>
        <w:br w:type="page"/>
      </w:r>
    </w:p>
    <w:p w14:paraId="2BB543D2" w14:textId="7451DEDF" w:rsidR="0032259F" w:rsidRDefault="0032259F" w:rsidP="0032259F">
      <w:pPr>
        <w:pStyle w:val="Heading1"/>
      </w:pPr>
      <w:r>
        <w:t>What is in here</w:t>
      </w:r>
      <w:bookmarkEnd w:id="3"/>
    </w:p>
    <w:p w14:paraId="449866C5" w14:textId="77777777" w:rsidR="0032259F" w:rsidRDefault="0032259F" w:rsidP="0032259F">
      <w:pPr>
        <w:pStyle w:val="BodyText"/>
      </w:pPr>
    </w:p>
    <w:p w14:paraId="7BED2494" w14:textId="77777777" w:rsidR="0074008F" w:rsidRDefault="0074008F" w:rsidP="0032259F">
      <w:pPr>
        <w:pStyle w:val="BodyText"/>
      </w:pPr>
    </w:p>
    <w:p w14:paraId="4B261757" w14:textId="363E1C3D" w:rsidR="0074008F" w:rsidRDefault="0074008F" w:rsidP="0074008F">
      <w:pPr>
        <w:ind w:firstLine="2835"/>
        <w:rPr>
          <w:b/>
          <w:bCs/>
        </w:rPr>
      </w:pPr>
      <w:r w:rsidRPr="009D39EB">
        <w:rPr>
          <w:noProof/>
        </w:rPr>
        <w:drawing>
          <wp:anchor distT="0" distB="0" distL="114300" distR="114300" simplePos="0" relativeHeight="252462080" behindDoc="0" locked="0" layoutInCell="1" allowOverlap="1" wp14:anchorId="53CF8B03" wp14:editId="4A0AA258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257300" cy="1257300"/>
            <wp:effectExtent l="0" t="0" r="0" b="0"/>
            <wp:wrapNone/>
            <wp:docPr id="170370574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08F">
        <w:rPr>
          <w:b/>
          <w:bCs/>
        </w:rPr>
        <w:t>Page number:</w:t>
      </w:r>
    </w:p>
    <w:p w14:paraId="14D903CD" w14:textId="3C30C68E" w:rsidR="0074008F" w:rsidRPr="0074008F" w:rsidRDefault="0074008F" w:rsidP="0074008F">
      <w:pPr>
        <w:rPr>
          <w:b/>
          <w:bCs/>
        </w:rPr>
      </w:pPr>
    </w:p>
    <w:p w14:paraId="7C9BDFE2" w14:textId="55BF64B2" w:rsidR="0074008F" w:rsidRPr="003F3B06" w:rsidRDefault="0074008F" w:rsidP="0074008F">
      <w:pPr>
        <w:pStyle w:val="contentspage"/>
      </w:pPr>
      <w:hyperlink w:anchor="_About_this_Easy" w:history="1">
        <w:r w:rsidRPr="003F3B06">
          <w:rPr>
            <w:rStyle w:val="Hyperlink"/>
            <w:color w:val="auto"/>
            <w:u w:val="none"/>
          </w:rPr>
          <w:t xml:space="preserve">About this </w:t>
        </w:r>
        <w:r w:rsidR="001618D3" w:rsidRPr="003F3B06">
          <w:rPr>
            <w:rStyle w:val="Hyperlink"/>
            <w:color w:val="auto"/>
            <w:u w:val="none"/>
          </w:rPr>
          <w:t>Easy Read</w:t>
        </w:r>
        <w:r w:rsidRPr="003F3B06">
          <w:rPr>
            <w:rStyle w:val="Hyperlink"/>
            <w:color w:val="auto"/>
            <w:u w:val="none"/>
          </w:rPr>
          <w:tab/>
        </w:r>
        <w:r w:rsidR="001618D3" w:rsidRPr="003F3B06">
          <w:rPr>
            <w:rStyle w:val="Hyperlink"/>
            <w:color w:val="auto"/>
            <w:u w:val="none"/>
          </w:rPr>
          <w:t>4</w:t>
        </w:r>
      </w:hyperlink>
    </w:p>
    <w:p w14:paraId="042D152B" w14:textId="73017C28" w:rsidR="0074008F" w:rsidRDefault="0074008F" w:rsidP="0074008F">
      <w:pPr>
        <w:pStyle w:val="contentspage"/>
      </w:pPr>
    </w:p>
    <w:p w14:paraId="00A37EB4" w14:textId="7C19EC06" w:rsidR="0074008F" w:rsidRDefault="001618D3" w:rsidP="0074008F">
      <w:pPr>
        <w:pStyle w:val="contentspag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464128" behindDoc="0" locked="0" layoutInCell="1" allowOverlap="1" wp14:anchorId="1839ACCE" wp14:editId="1502E89B">
                <wp:simplePos x="0" y="0"/>
                <wp:positionH relativeFrom="margin">
                  <wp:posOffset>155575</wp:posOffset>
                </wp:positionH>
                <wp:positionV relativeFrom="paragraph">
                  <wp:posOffset>345440</wp:posOffset>
                </wp:positionV>
                <wp:extent cx="1162050" cy="1419225"/>
                <wp:effectExtent l="0" t="19050" r="0" b="9525"/>
                <wp:wrapNone/>
                <wp:docPr id="36287764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050" cy="1419225"/>
                          <a:chOff x="0" y="0"/>
                          <a:chExt cx="1543050" cy="1971675"/>
                        </a:xfrm>
                      </wpg:grpSpPr>
                      <pic:pic xmlns:pic="http://schemas.openxmlformats.org/drawingml/2006/picture">
                        <pic:nvPicPr>
                          <pic:cNvPr id="80079689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625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43826212" name="Speech Bubble: Oval 2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986670" flipH="1">
                            <a:off x="95250" y="0"/>
                            <a:ext cx="910313" cy="66230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CF8DF0" w14:textId="77777777" w:rsidR="0074008F" w:rsidRDefault="0074008F" w:rsidP="0074008F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8537892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" y="28575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9ACCE" id="Group 22" o:spid="_x0000_s1026" alt="&quot;&quot;" style="position:absolute;left:0;text-align:left;margin-left:12.25pt;margin-top:27.2pt;width:91.5pt;height:111.75pt;z-index:252464128;mso-position-horizontal-relative:margin;mso-width-relative:margin;mso-height-relative:margin" coordsize="15430,1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alt="&quot;&quot;" style="position:absolute;top:4286;width:15430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">
                  <v:imagedata r:id="rId28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1" o:spid="_x0000_s1028" type="#_x0000_t63" alt="&quot;&quot;" style="position:absolute;left:952;width:9103;height:6623;rotation:669920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" adj="6300,24300" filled="f" strokecolor="#09101d [484]" strokeweight="1pt">
                  <v:textbox>
                    <w:txbxContent>
                      <w:p w14:paraId="41CF8DF0" w14:textId="77777777" w:rsidR="0074008F" w:rsidRDefault="0074008F" w:rsidP="0074008F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0" o:spid="_x0000_s1029" type="#_x0000_t75" alt="&quot;&quot;" style="position:absolute;left:2476;top:285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">
                  <v:imagedata r:id="rId29" o:title=""/>
                </v:shape>
                <w10:wrap anchorx="margin"/>
              </v:group>
            </w:pict>
          </mc:Fallback>
        </mc:AlternateContent>
      </w:r>
    </w:p>
    <w:p w14:paraId="02E8D6F8" w14:textId="22BE048B" w:rsidR="0074008F" w:rsidRPr="003F3B06" w:rsidRDefault="0074008F" w:rsidP="0074008F">
      <w:pPr>
        <w:pStyle w:val="contentspage"/>
      </w:pPr>
      <w:hyperlink w:anchor="_What_is_coming" w:history="1">
        <w:r w:rsidRPr="003F3B06">
          <w:rPr>
            <w:rStyle w:val="Hyperlink"/>
            <w:color w:val="auto"/>
            <w:u w:val="none"/>
          </w:rPr>
          <w:t>What is coming out?</w:t>
        </w:r>
        <w:r w:rsidRPr="003F3B06">
          <w:rPr>
            <w:rStyle w:val="Hyperlink"/>
            <w:color w:val="auto"/>
            <w:u w:val="none"/>
          </w:rPr>
          <w:tab/>
        </w:r>
      </w:hyperlink>
      <w:r w:rsidR="001E055B">
        <w:rPr>
          <w:rStyle w:val="Hyperlink"/>
          <w:color w:val="auto"/>
          <w:u w:val="none"/>
        </w:rPr>
        <w:t>8</w:t>
      </w:r>
    </w:p>
    <w:p w14:paraId="0FC34002" w14:textId="6BA6EE27" w:rsidR="0074008F" w:rsidRPr="003F3B06" w:rsidRDefault="0074008F" w:rsidP="0074008F">
      <w:pPr>
        <w:pStyle w:val="contentspage"/>
      </w:pPr>
    </w:p>
    <w:p w14:paraId="26D76469" w14:textId="51C9107A" w:rsidR="0074008F" w:rsidRPr="003F3B06" w:rsidRDefault="0074008F" w:rsidP="0074008F">
      <w:pPr>
        <w:pStyle w:val="contentspage"/>
      </w:pPr>
    </w:p>
    <w:p w14:paraId="398B90EE" w14:textId="3E08389B" w:rsidR="0074008F" w:rsidRPr="003F3B06" w:rsidRDefault="0074008F" w:rsidP="0074008F">
      <w:pPr>
        <w:pStyle w:val="contentspage"/>
      </w:pPr>
      <w:hyperlink w:anchor="_Planning_to_come" w:history="1">
        <w:r w:rsidRPr="003F3B06">
          <w:rPr>
            <w:rStyle w:val="Hyperlink"/>
            <w:color w:val="auto"/>
            <w:u w:val="none"/>
          </w:rPr>
          <w:t>Planning to come out</w:t>
        </w:r>
        <w:r w:rsidRPr="003F3B06">
          <w:rPr>
            <w:rStyle w:val="Hyperlink"/>
            <w:color w:val="auto"/>
            <w:u w:val="none"/>
          </w:rPr>
          <w:tab/>
          <w:t>1</w:t>
        </w:r>
      </w:hyperlink>
      <w:r w:rsidR="001E055B">
        <w:rPr>
          <w:rStyle w:val="Hyperlink"/>
          <w:color w:val="auto"/>
          <w:u w:val="none"/>
        </w:rPr>
        <w:t>3</w:t>
      </w:r>
    </w:p>
    <w:p w14:paraId="4DAAD382" w14:textId="77777777" w:rsidR="0074008F" w:rsidRPr="003F3B06" w:rsidRDefault="0074008F" w:rsidP="0074008F">
      <w:pPr>
        <w:pStyle w:val="contentspage"/>
      </w:pPr>
    </w:p>
    <w:p w14:paraId="4BA2E3B2" w14:textId="7C0FAC51" w:rsidR="0074008F" w:rsidRPr="003F3B06" w:rsidRDefault="0074008F" w:rsidP="0074008F">
      <w:pPr>
        <w:pStyle w:val="contentspage"/>
      </w:pPr>
      <w:r w:rsidRPr="003F3B06">
        <w:rPr>
          <w:noProof/>
        </w:rPr>
        <w:drawing>
          <wp:anchor distT="0" distB="0" distL="114300" distR="114300" simplePos="0" relativeHeight="252468224" behindDoc="0" locked="0" layoutInCell="1" allowOverlap="1" wp14:anchorId="3E098EFB" wp14:editId="2BA2459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56552" cy="1209675"/>
            <wp:effectExtent l="0" t="0" r="5715" b="0"/>
            <wp:wrapNone/>
            <wp:docPr id="163770628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70662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084" cy="121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3D414" w14:textId="68A88AFB" w:rsidR="0074008F" w:rsidRPr="003F3B06" w:rsidRDefault="0074008F" w:rsidP="0074008F">
      <w:pPr>
        <w:pStyle w:val="contentspage"/>
      </w:pPr>
      <w:hyperlink w:anchor="_Who_do_you" w:history="1">
        <w:r w:rsidRPr="003F3B06">
          <w:rPr>
            <w:rStyle w:val="Hyperlink"/>
            <w:color w:val="auto"/>
            <w:u w:val="none"/>
          </w:rPr>
          <w:t xml:space="preserve">Who do you want to come </w:t>
        </w:r>
        <w:r w:rsidR="001E055B">
          <w:rPr>
            <w:rStyle w:val="Hyperlink"/>
            <w:color w:val="auto"/>
            <w:u w:val="none"/>
          </w:rPr>
          <w:br/>
        </w:r>
        <w:r w:rsidRPr="003F3B06">
          <w:rPr>
            <w:rStyle w:val="Hyperlink"/>
            <w:color w:val="auto"/>
            <w:u w:val="none"/>
          </w:rPr>
          <w:t>out to?</w:t>
        </w:r>
        <w:r w:rsidRPr="003F3B06">
          <w:rPr>
            <w:rStyle w:val="Hyperlink"/>
            <w:color w:val="auto"/>
            <w:u w:val="none"/>
          </w:rPr>
          <w:tab/>
          <w:t>1</w:t>
        </w:r>
      </w:hyperlink>
      <w:r w:rsidR="001E055B">
        <w:rPr>
          <w:rStyle w:val="Hyperlink"/>
          <w:color w:val="auto"/>
          <w:u w:val="none"/>
        </w:rPr>
        <w:t>5</w:t>
      </w:r>
    </w:p>
    <w:p w14:paraId="5992DBBF" w14:textId="77777777" w:rsidR="0074008F" w:rsidRPr="003F3B06" w:rsidRDefault="0074008F" w:rsidP="0074008F">
      <w:pPr>
        <w:pStyle w:val="contentspage"/>
      </w:pPr>
    </w:p>
    <w:p w14:paraId="4946E625" w14:textId="44676DCB" w:rsidR="0074008F" w:rsidRPr="003F3B06" w:rsidRDefault="001618D3" w:rsidP="0074008F">
      <w:pPr>
        <w:pStyle w:val="contentspage"/>
      </w:pPr>
      <w:r w:rsidRPr="003F3B06">
        <w:rPr>
          <w:noProof/>
        </w:rPr>
        <mc:AlternateContent>
          <mc:Choice Requires="wpg">
            <w:drawing>
              <wp:anchor distT="0" distB="0" distL="114300" distR="114300" simplePos="0" relativeHeight="252470272" behindDoc="0" locked="0" layoutInCell="1" allowOverlap="1" wp14:anchorId="7A03DDFF" wp14:editId="0B54B668">
                <wp:simplePos x="0" y="0"/>
                <wp:positionH relativeFrom="margin">
                  <wp:posOffset>142240</wp:posOffset>
                </wp:positionH>
                <wp:positionV relativeFrom="paragraph">
                  <wp:posOffset>325120</wp:posOffset>
                </wp:positionV>
                <wp:extent cx="1266825" cy="1019175"/>
                <wp:effectExtent l="0" t="0" r="9525" b="9525"/>
                <wp:wrapNone/>
                <wp:docPr id="94868542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6825" cy="1019175"/>
                          <a:chOff x="0" y="0"/>
                          <a:chExt cx="1733550" cy="1304925"/>
                        </a:xfrm>
                      </wpg:grpSpPr>
                      <pic:pic xmlns:pic="http://schemas.openxmlformats.org/drawingml/2006/picture">
                        <pic:nvPicPr>
                          <pic:cNvPr id="23030044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54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073632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409575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6B277" id="Group 26" o:spid="_x0000_s1026" alt="&quot;&quot;" style="position:absolute;margin-left:11.2pt;margin-top:25.6pt;width:99.75pt;height:80.25pt;z-index:252470272;mso-position-horizontal-relative:margin;mso-width-relative:margin;mso-height-relative:margin" coordsize="17335,130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">
                <v:shape id="Picture 17" o:spid="_x0000_s1027" type="#_x0000_t75" alt="&quot;&quot;" style="position:absolute;width:11855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">
                  <v:imagedata r:id="rId33" o:title=""/>
                </v:shape>
                <v:shape id="Picture 17" o:spid="_x0000_s1028" type="#_x0000_t75" alt="&quot;&quot;" style="position:absolute;left:8382;top:4095;width:8953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">
                  <v:imagedata r:id="rId34" o:title=""/>
                </v:shape>
                <w10:wrap anchorx="margin"/>
              </v:group>
            </w:pict>
          </mc:Fallback>
        </mc:AlternateContent>
      </w:r>
    </w:p>
    <w:p w14:paraId="572BD709" w14:textId="0FC3CD7C" w:rsidR="0074008F" w:rsidRPr="003F3B06" w:rsidRDefault="0074008F" w:rsidP="0074008F">
      <w:pPr>
        <w:pStyle w:val="contentspage"/>
      </w:pPr>
      <w:hyperlink w:anchor="_When_to_come" w:history="1">
        <w:r w:rsidRPr="003F3B06">
          <w:rPr>
            <w:rStyle w:val="Hyperlink"/>
            <w:color w:val="auto"/>
            <w:u w:val="none"/>
          </w:rPr>
          <w:t>When to come out</w:t>
        </w:r>
        <w:r w:rsidRPr="003F3B06">
          <w:rPr>
            <w:rStyle w:val="Hyperlink"/>
            <w:color w:val="auto"/>
            <w:u w:val="none"/>
          </w:rPr>
          <w:tab/>
          <w:t>1</w:t>
        </w:r>
      </w:hyperlink>
      <w:r w:rsidR="001E055B">
        <w:rPr>
          <w:rStyle w:val="Hyperlink"/>
          <w:color w:val="auto"/>
          <w:u w:val="none"/>
        </w:rPr>
        <w:t>8</w:t>
      </w:r>
    </w:p>
    <w:p w14:paraId="23E13DFD" w14:textId="64D9F2D9" w:rsidR="0074008F" w:rsidRPr="003F3B06" w:rsidRDefault="0074008F" w:rsidP="0074008F">
      <w:pPr>
        <w:pStyle w:val="contentspage"/>
      </w:pPr>
    </w:p>
    <w:p w14:paraId="7BD3716C" w14:textId="5DE6C003" w:rsidR="0074008F" w:rsidRPr="003F3B06" w:rsidRDefault="0074008F" w:rsidP="0074008F">
      <w:pPr>
        <w:pStyle w:val="contentspage"/>
      </w:pPr>
    </w:p>
    <w:p w14:paraId="47E550F5" w14:textId="74E217CA" w:rsidR="0074008F" w:rsidRPr="003F3B06" w:rsidRDefault="001618D3" w:rsidP="0074008F">
      <w:pPr>
        <w:pStyle w:val="contentspage"/>
      </w:pPr>
      <w:r w:rsidRPr="003F3B06">
        <w:rPr>
          <w:noProof/>
        </w:rPr>
        <w:drawing>
          <wp:anchor distT="0" distB="0" distL="114300" distR="114300" simplePos="0" relativeHeight="252472320" behindDoc="0" locked="0" layoutInCell="1" allowOverlap="1" wp14:anchorId="406160F3" wp14:editId="4BE6739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85595" cy="923925"/>
            <wp:effectExtent l="0" t="0" r="0" b="9525"/>
            <wp:wrapNone/>
            <wp:docPr id="3140871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41856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ere_to_come" w:history="1">
        <w:r w:rsidR="0074008F" w:rsidRPr="003F3B06">
          <w:rPr>
            <w:rStyle w:val="Hyperlink"/>
            <w:color w:val="auto"/>
            <w:u w:val="none"/>
          </w:rPr>
          <w:t>Where to come out</w:t>
        </w:r>
        <w:r w:rsidR="0074008F" w:rsidRPr="003F3B06">
          <w:rPr>
            <w:rStyle w:val="Hyperlink"/>
            <w:color w:val="auto"/>
            <w:u w:val="none"/>
          </w:rPr>
          <w:tab/>
        </w:r>
      </w:hyperlink>
      <w:r w:rsidR="001E055B">
        <w:rPr>
          <w:rStyle w:val="Hyperlink"/>
          <w:color w:val="auto"/>
          <w:u w:val="none"/>
        </w:rPr>
        <w:t>20</w:t>
      </w:r>
    </w:p>
    <w:p w14:paraId="6B9E2C62" w14:textId="77777777" w:rsidR="0074008F" w:rsidRPr="003F3B06" w:rsidRDefault="0074008F" w:rsidP="0074008F">
      <w:pPr>
        <w:pStyle w:val="contentspage"/>
      </w:pPr>
    </w:p>
    <w:p w14:paraId="6A331BA9" w14:textId="5FC98149" w:rsidR="0074008F" w:rsidRPr="003F3B06" w:rsidRDefault="0074008F" w:rsidP="001E055B">
      <w:pPr>
        <w:pStyle w:val="contentspage"/>
      </w:pPr>
    </w:p>
    <w:p w14:paraId="3E7E5E68" w14:textId="5C1AFA5B" w:rsidR="0074008F" w:rsidRPr="003F3B06" w:rsidRDefault="0074008F" w:rsidP="0074008F">
      <w:pPr>
        <w:ind w:firstLine="2835"/>
        <w:rPr>
          <w:b/>
          <w:bCs/>
        </w:rPr>
      </w:pPr>
      <w:r w:rsidRPr="003F3B06">
        <w:rPr>
          <w:noProof/>
        </w:rPr>
        <w:drawing>
          <wp:anchor distT="0" distB="0" distL="114300" distR="114300" simplePos="0" relativeHeight="252474368" behindDoc="0" locked="0" layoutInCell="1" allowOverlap="1" wp14:anchorId="12036E25" wp14:editId="62EE6B4F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1371600" cy="1371600"/>
            <wp:effectExtent l="0" t="0" r="0" b="0"/>
            <wp:wrapNone/>
            <wp:docPr id="89725547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1176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3B06">
        <w:rPr>
          <w:b/>
          <w:bCs/>
        </w:rPr>
        <w:t>Page number:</w:t>
      </w:r>
    </w:p>
    <w:p w14:paraId="4144854A" w14:textId="77777777" w:rsidR="0074008F" w:rsidRPr="003F3B06" w:rsidRDefault="0074008F" w:rsidP="0074008F">
      <w:pPr>
        <w:pStyle w:val="contentspage"/>
      </w:pPr>
    </w:p>
    <w:p w14:paraId="210054F3" w14:textId="77777777" w:rsidR="001618D3" w:rsidRPr="003F3B06" w:rsidRDefault="001618D3" w:rsidP="0074008F">
      <w:pPr>
        <w:pStyle w:val="contentspage"/>
      </w:pPr>
    </w:p>
    <w:p w14:paraId="5377B0BD" w14:textId="25A4D4ED" w:rsidR="0074008F" w:rsidRPr="003F3B06" w:rsidRDefault="0074008F" w:rsidP="0074008F">
      <w:pPr>
        <w:pStyle w:val="contentspage"/>
      </w:pPr>
      <w:hyperlink w:anchor="_How_do_you" w:history="1">
        <w:r w:rsidRPr="003F3B06">
          <w:rPr>
            <w:rStyle w:val="Hyperlink"/>
            <w:color w:val="auto"/>
            <w:u w:val="none"/>
          </w:rPr>
          <w:t>How do you want to come out?</w:t>
        </w:r>
        <w:r w:rsidRPr="003F3B06">
          <w:rPr>
            <w:rStyle w:val="Hyperlink"/>
            <w:color w:val="auto"/>
            <w:u w:val="none"/>
          </w:rPr>
          <w:tab/>
          <w:t>2</w:t>
        </w:r>
      </w:hyperlink>
      <w:r w:rsidR="001E055B">
        <w:rPr>
          <w:rStyle w:val="Hyperlink"/>
          <w:color w:val="auto"/>
          <w:u w:val="none"/>
        </w:rPr>
        <w:t>3</w:t>
      </w:r>
    </w:p>
    <w:p w14:paraId="10F88224" w14:textId="693C665F" w:rsidR="0074008F" w:rsidRPr="003F3B06" w:rsidRDefault="0074008F" w:rsidP="0074008F">
      <w:pPr>
        <w:rPr>
          <w:b/>
          <w:bCs/>
        </w:rPr>
      </w:pPr>
    </w:p>
    <w:p w14:paraId="4DEA70A0" w14:textId="4D302F97" w:rsidR="0074008F" w:rsidRPr="003F3B06" w:rsidRDefault="001618D3" w:rsidP="0074008F">
      <w:pPr>
        <w:rPr>
          <w:b/>
          <w:bCs/>
        </w:rPr>
      </w:pPr>
      <w:r w:rsidRPr="003F3B06">
        <w:rPr>
          <w:noProof/>
        </w:rPr>
        <mc:AlternateContent>
          <mc:Choice Requires="wpg">
            <w:drawing>
              <wp:anchor distT="0" distB="0" distL="114300" distR="114300" simplePos="0" relativeHeight="252476416" behindDoc="0" locked="0" layoutInCell="1" allowOverlap="1" wp14:anchorId="37DEED9C" wp14:editId="6F9799A7">
                <wp:simplePos x="0" y="0"/>
                <wp:positionH relativeFrom="margin">
                  <wp:posOffset>66675</wp:posOffset>
                </wp:positionH>
                <wp:positionV relativeFrom="paragraph">
                  <wp:posOffset>333374</wp:posOffset>
                </wp:positionV>
                <wp:extent cx="1504950" cy="1552575"/>
                <wp:effectExtent l="0" t="0" r="0" b="0"/>
                <wp:wrapNone/>
                <wp:docPr id="2127803953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4950" cy="1552575"/>
                          <a:chOff x="0" y="0"/>
                          <a:chExt cx="1390650" cy="1390650"/>
                        </a:xfrm>
                      </wpg:grpSpPr>
                      <pic:pic xmlns:pic="http://schemas.openxmlformats.org/drawingml/2006/picture">
                        <pic:nvPicPr>
                          <pic:cNvPr id="77453032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439669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" y="57150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4F944" id="Group 29" o:spid="_x0000_s1026" alt="&quot;&quot;" style="position:absolute;margin-left:5.25pt;margin-top:26.25pt;width:118.5pt;height:122.25pt;z-index:252476416;mso-position-horizontal-relative:margin;mso-width-relative:margin;mso-height-relative:margin" coordsize="13906,1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">
                <v:shape id="Picture 17" o:spid="_x0000_s1027" type="#_x0000_t75" alt="&quot;&quot;" style="position:absolute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">
                  <v:imagedata r:id="rId39" o:title=""/>
                </v:shape>
                <v:shape id="Picture 17" o:spid="_x0000_s1028" type="#_x0000_t75" alt="&quot;&quot;" style="position:absolute;left:5048;top:5715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">
                  <v:imagedata r:id="rId40" o:title=""/>
                </v:shape>
                <w10:wrap anchorx="margin"/>
              </v:group>
            </w:pict>
          </mc:Fallback>
        </mc:AlternateContent>
      </w:r>
    </w:p>
    <w:p w14:paraId="44E144B4" w14:textId="143FC8B5" w:rsidR="0074008F" w:rsidRPr="003F3B06" w:rsidRDefault="0074008F" w:rsidP="0074008F">
      <w:pPr>
        <w:pStyle w:val="contentspage"/>
      </w:pPr>
      <w:hyperlink w:anchor="_What_you_might" w:history="1">
        <w:r w:rsidRPr="003F3B06">
          <w:rPr>
            <w:rStyle w:val="Hyperlink"/>
            <w:color w:val="auto"/>
            <w:u w:val="none"/>
          </w:rPr>
          <w:t>What you might tell people</w:t>
        </w:r>
        <w:r w:rsidRPr="003F3B06">
          <w:rPr>
            <w:rStyle w:val="Hyperlink"/>
            <w:color w:val="auto"/>
            <w:u w:val="none"/>
          </w:rPr>
          <w:tab/>
          <w:t>2</w:t>
        </w:r>
      </w:hyperlink>
      <w:r w:rsidR="001E055B">
        <w:rPr>
          <w:rStyle w:val="Hyperlink"/>
          <w:color w:val="auto"/>
          <w:u w:val="none"/>
        </w:rPr>
        <w:t>4</w:t>
      </w:r>
    </w:p>
    <w:p w14:paraId="5057EC5F" w14:textId="31330610" w:rsidR="0074008F" w:rsidRPr="003F3B06" w:rsidRDefault="0074008F" w:rsidP="0074008F">
      <w:pPr>
        <w:pStyle w:val="contentspage"/>
      </w:pPr>
    </w:p>
    <w:p w14:paraId="0996AE19" w14:textId="5175C383" w:rsidR="0074008F" w:rsidRPr="003F3B06" w:rsidRDefault="0074008F" w:rsidP="0074008F">
      <w:pPr>
        <w:pStyle w:val="contentspage"/>
      </w:pPr>
    </w:p>
    <w:p w14:paraId="4437C35F" w14:textId="18A0C0D4" w:rsidR="0074008F" w:rsidRPr="003F3B06" w:rsidRDefault="0074008F" w:rsidP="0074008F">
      <w:pPr>
        <w:pStyle w:val="contentspage"/>
      </w:pPr>
      <w:hyperlink w:anchor="_What_people_might" w:history="1">
        <w:r w:rsidRPr="003F3B06">
          <w:rPr>
            <w:rStyle w:val="Hyperlink"/>
            <w:color w:val="auto"/>
            <w:u w:val="none"/>
          </w:rPr>
          <w:t>What people might say</w:t>
        </w:r>
        <w:r w:rsidRPr="003F3B06">
          <w:rPr>
            <w:rStyle w:val="Hyperlink"/>
            <w:color w:val="auto"/>
            <w:u w:val="none"/>
          </w:rPr>
          <w:tab/>
          <w:t>2</w:t>
        </w:r>
      </w:hyperlink>
      <w:r w:rsidR="001E055B">
        <w:rPr>
          <w:rStyle w:val="Hyperlink"/>
          <w:color w:val="auto"/>
          <w:u w:val="none"/>
        </w:rPr>
        <w:t>9</w:t>
      </w:r>
    </w:p>
    <w:p w14:paraId="7900054A" w14:textId="1E86828B" w:rsidR="0074008F" w:rsidRPr="003F3B06" w:rsidRDefault="0074008F" w:rsidP="0074008F">
      <w:pPr>
        <w:pStyle w:val="contentspage"/>
      </w:pPr>
    </w:p>
    <w:p w14:paraId="463FE21E" w14:textId="21E395A3" w:rsidR="0074008F" w:rsidRPr="003F3B06" w:rsidRDefault="001618D3" w:rsidP="0074008F">
      <w:pPr>
        <w:pStyle w:val="contentspage"/>
      </w:pPr>
      <w:r w:rsidRPr="003F3B06">
        <w:rPr>
          <w:noProof/>
        </w:rPr>
        <w:drawing>
          <wp:anchor distT="0" distB="0" distL="114300" distR="114300" simplePos="0" relativeHeight="252480512" behindDoc="0" locked="0" layoutInCell="1" allowOverlap="1" wp14:anchorId="271F8449" wp14:editId="25EE8159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590675" cy="1590675"/>
            <wp:effectExtent l="0" t="0" r="9525" b="0"/>
            <wp:wrapNone/>
            <wp:docPr id="10610383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3633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EEEDA" w14:textId="5BD3DFFE" w:rsidR="0074008F" w:rsidRPr="003F3B06" w:rsidRDefault="0074008F" w:rsidP="0074008F">
      <w:pPr>
        <w:pStyle w:val="contentspage"/>
      </w:pPr>
      <w:hyperlink w:anchor="_Safety_and_looking" w:history="1">
        <w:r w:rsidRPr="003F3B06">
          <w:rPr>
            <w:rStyle w:val="Hyperlink"/>
            <w:color w:val="auto"/>
            <w:u w:val="none"/>
          </w:rPr>
          <w:t>Safety and looking after yourself</w:t>
        </w:r>
        <w:r w:rsidRPr="003F3B06">
          <w:rPr>
            <w:rStyle w:val="Hyperlink"/>
            <w:color w:val="auto"/>
            <w:u w:val="none"/>
          </w:rPr>
          <w:tab/>
          <w:t>3</w:t>
        </w:r>
      </w:hyperlink>
      <w:r w:rsidR="001E055B">
        <w:rPr>
          <w:rStyle w:val="Hyperlink"/>
          <w:color w:val="auto"/>
          <w:u w:val="none"/>
        </w:rPr>
        <w:t>2</w:t>
      </w:r>
    </w:p>
    <w:p w14:paraId="74772398" w14:textId="77777777" w:rsidR="0074008F" w:rsidRPr="003F3B06" w:rsidRDefault="0074008F" w:rsidP="0074008F">
      <w:pPr>
        <w:pStyle w:val="contentspage"/>
      </w:pPr>
    </w:p>
    <w:p w14:paraId="4A72221F" w14:textId="27277158" w:rsidR="0074008F" w:rsidRPr="003F3B06" w:rsidRDefault="0074008F" w:rsidP="0074008F">
      <w:pPr>
        <w:pStyle w:val="contentspage"/>
      </w:pPr>
    </w:p>
    <w:p w14:paraId="2D984CCE" w14:textId="70AE0A30" w:rsidR="0074008F" w:rsidRPr="003F3B06" w:rsidRDefault="0074008F" w:rsidP="0074008F">
      <w:pPr>
        <w:pStyle w:val="contentspage"/>
      </w:pPr>
      <w:hyperlink w:anchor="_Finding_support" w:history="1">
        <w:r w:rsidRPr="003F3B06">
          <w:rPr>
            <w:rStyle w:val="Hyperlink"/>
            <w:color w:val="auto"/>
            <w:u w:val="none"/>
          </w:rPr>
          <w:t>Finding support</w:t>
        </w:r>
        <w:r w:rsidRPr="003F3B06">
          <w:rPr>
            <w:rStyle w:val="Hyperlink"/>
            <w:color w:val="auto"/>
            <w:u w:val="none"/>
          </w:rPr>
          <w:tab/>
          <w:t>3</w:t>
        </w:r>
      </w:hyperlink>
      <w:r w:rsidR="001E055B">
        <w:rPr>
          <w:rStyle w:val="Hyperlink"/>
          <w:color w:val="auto"/>
          <w:u w:val="none"/>
        </w:rPr>
        <w:t>8</w:t>
      </w:r>
    </w:p>
    <w:p w14:paraId="1E10AB37" w14:textId="61AA5048" w:rsidR="0074008F" w:rsidRPr="003F3B06" w:rsidRDefault="0074008F" w:rsidP="0074008F">
      <w:pPr>
        <w:pStyle w:val="contentspage"/>
      </w:pPr>
    </w:p>
    <w:p w14:paraId="0D30FA88" w14:textId="163F82C1" w:rsidR="0074008F" w:rsidRPr="003F3B06" w:rsidRDefault="001618D3" w:rsidP="0074008F">
      <w:pPr>
        <w:pStyle w:val="contentspage"/>
      </w:pPr>
      <w:r w:rsidRPr="003F3B06">
        <w:rPr>
          <w:noProof/>
        </w:rPr>
        <w:drawing>
          <wp:anchor distT="0" distB="0" distL="114300" distR="114300" simplePos="0" relativeHeight="252484608" behindDoc="0" locked="0" layoutInCell="1" allowOverlap="1" wp14:anchorId="135B2E19" wp14:editId="49E4F98A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633101" cy="1085850"/>
            <wp:effectExtent l="0" t="0" r="5715" b="0"/>
            <wp:wrapNone/>
            <wp:docPr id="137200795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275" cy="10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749BC" w14:textId="6D545D3A" w:rsidR="0074008F" w:rsidRPr="003F3B06" w:rsidRDefault="0074008F" w:rsidP="0074008F">
      <w:pPr>
        <w:pStyle w:val="contentspage"/>
      </w:pPr>
      <w:hyperlink w:anchor="_More_information" w:history="1">
        <w:r w:rsidRPr="003F3B06">
          <w:rPr>
            <w:rStyle w:val="Hyperlink"/>
            <w:color w:val="auto"/>
            <w:u w:val="none"/>
          </w:rPr>
          <w:t>More information</w:t>
        </w:r>
        <w:r w:rsidRPr="003F3B06">
          <w:rPr>
            <w:rStyle w:val="Hyperlink"/>
            <w:color w:val="auto"/>
            <w:u w:val="none"/>
          </w:rPr>
          <w:tab/>
        </w:r>
      </w:hyperlink>
      <w:r w:rsidR="001E055B">
        <w:rPr>
          <w:rStyle w:val="Hyperlink"/>
          <w:color w:val="auto"/>
          <w:u w:val="none"/>
        </w:rPr>
        <w:t>40</w:t>
      </w:r>
    </w:p>
    <w:p w14:paraId="0104D36E" w14:textId="77777777" w:rsidR="001618D3" w:rsidRPr="003F3B06" w:rsidRDefault="001618D3" w:rsidP="0074008F">
      <w:pPr>
        <w:pStyle w:val="contentspage"/>
      </w:pPr>
    </w:p>
    <w:p w14:paraId="776A67FF" w14:textId="77777777" w:rsidR="001618D3" w:rsidRPr="003F3B06" w:rsidRDefault="001618D3" w:rsidP="0074008F">
      <w:pPr>
        <w:pStyle w:val="contentspage"/>
      </w:pPr>
    </w:p>
    <w:p w14:paraId="3E030211" w14:textId="2A5041C5" w:rsidR="001618D3" w:rsidRPr="003F3B06" w:rsidRDefault="001618D3" w:rsidP="0074008F">
      <w:pPr>
        <w:pStyle w:val="contentspage"/>
      </w:pPr>
      <w:r w:rsidRPr="003F3B06">
        <w:rPr>
          <w:noProof/>
        </w:rPr>
        <w:drawing>
          <wp:anchor distT="0" distB="0" distL="114300" distR="114300" simplePos="0" relativeHeight="252526592" behindDoc="0" locked="0" layoutInCell="1" allowOverlap="1" wp14:anchorId="005B332F" wp14:editId="111718C4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57325" cy="1457325"/>
            <wp:effectExtent l="0" t="0" r="0" b="9525"/>
            <wp:wrapNone/>
            <wp:docPr id="3099731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731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Thank_you" w:history="1">
        <w:r w:rsidRPr="003F3B06">
          <w:rPr>
            <w:rStyle w:val="Hyperlink"/>
            <w:color w:val="auto"/>
            <w:u w:val="none"/>
          </w:rPr>
          <w:t xml:space="preserve">Thank </w:t>
        </w:r>
        <w:proofErr w:type="gramStart"/>
        <w:r w:rsidRPr="003F3B06">
          <w:rPr>
            <w:rStyle w:val="Hyperlink"/>
            <w:color w:val="auto"/>
            <w:u w:val="none"/>
          </w:rPr>
          <w:t>you</w:t>
        </w:r>
        <w:r w:rsidRPr="003F3B06">
          <w:rPr>
            <w:rStyle w:val="Hyperlink"/>
            <w:color w:val="auto"/>
            <w:u w:val="none"/>
          </w:rPr>
          <w:tab/>
          <w:t>4</w:t>
        </w:r>
        <w:proofErr w:type="gramEnd"/>
      </w:hyperlink>
      <w:r w:rsidR="001E055B">
        <w:rPr>
          <w:rStyle w:val="Hyperlink"/>
          <w:color w:val="auto"/>
          <w:u w:val="none"/>
        </w:rPr>
        <w:t>2</w:t>
      </w:r>
    </w:p>
    <w:p w14:paraId="569488FA" w14:textId="6E4E9A2A" w:rsidR="0074008F" w:rsidRDefault="0074008F"/>
    <w:p w14:paraId="13205857" w14:textId="77777777" w:rsidR="0074008F" w:rsidRPr="0032259F" w:rsidRDefault="0074008F" w:rsidP="0032259F">
      <w:pPr>
        <w:pStyle w:val="BodyText"/>
      </w:pPr>
    </w:p>
    <w:p w14:paraId="3BDB1089" w14:textId="77777777" w:rsidR="0032259F" w:rsidRDefault="0032259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C601989" w14:textId="17180F77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4" w:name="_About_this_Easy"/>
      <w:bookmarkStart w:id="5" w:name="_Toc175900163"/>
      <w:bookmarkEnd w:id="4"/>
      <w:r>
        <w:rPr>
          <w:noProof/>
          <w:lang w:val="en-NZ" w:eastAsia="en-NZ"/>
        </w:rPr>
        <w:t xml:space="preserve">About this </w:t>
      </w:r>
      <w:bookmarkEnd w:id="5"/>
      <w:r w:rsidR="002A0C53">
        <w:rPr>
          <w:noProof/>
          <w:lang w:val="en-NZ" w:eastAsia="en-NZ"/>
        </w:rPr>
        <w:t>Easy Read</w:t>
      </w:r>
    </w:p>
    <w:p w14:paraId="4DC07183" w14:textId="77777777" w:rsidR="00D852B6" w:rsidRDefault="00D852B6" w:rsidP="00124EA8"/>
    <w:p w14:paraId="653E8F45" w14:textId="1CB8F391" w:rsidR="00065506" w:rsidRDefault="00F745C4" w:rsidP="00124EA8">
      <w:r w:rsidRPr="009D39EB">
        <w:rPr>
          <w:noProof/>
        </w:rPr>
        <w:drawing>
          <wp:anchor distT="0" distB="0" distL="114300" distR="114300" simplePos="0" relativeHeight="251954176" behindDoc="0" locked="0" layoutInCell="1" allowOverlap="1" wp14:anchorId="07BF6A9B" wp14:editId="487028AC">
            <wp:simplePos x="0" y="0"/>
            <wp:positionH relativeFrom="margin">
              <wp:align>left</wp:align>
            </wp:positionH>
            <wp:positionV relativeFrom="paragraph">
              <wp:posOffset>13023</wp:posOffset>
            </wp:positionV>
            <wp:extent cx="1516380" cy="1516380"/>
            <wp:effectExtent l="0" t="0" r="0" b="7620"/>
            <wp:wrapNone/>
            <wp:docPr id="5951151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3ECFA" w14:textId="77777777" w:rsidR="0094046A" w:rsidRDefault="0094046A" w:rsidP="0094046A">
      <w:r>
        <w:t xml:space="preserve">This is a guide to coming out as a </w:t>
      </w:r>
      <w:r w:rsidRPr="00F745C4">
        <w:rPr>
          <w:b/>
          <w:bCs/>
        </w:rPr>
        <w:t>rainbow</w:t>
      </w:r>
      <w:r>
        <w:t xml:space="preserve"> person.</w:t>
      </w:r>
    </w:p>
    <w:p w14:paraId="4DF704B7" w14:textId="77777777" w:rsidR="0094046A" w:rsidRDefault="0094046A" w:rsidP="0094046A">
      <w:pPr>
        <w:rPr>
          <w:rFonts w:cs="Arial"/>
          <w:b/>
          <w:bCs/>
          <w:szCs w:val="32"/>
        </w:rPr>
      </w:pPr>
    </w:p>
    <w:p w14:paraId="187CCEC7" w14:textId="77777777" w:rsidR="0094046A" w:rsidRDefault="0094046A" w:rsidP="0094046A">
      <w:pPr>
        <w:rPr>
          <w:rFonts w:cs="Arial"/>
          <w:b/>
          <w:bCs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5E12E9BE" wp14:editId="3C55DFDA">
                <wp:simplePos x="0" y="0"/>
                <wp:positionH relativeFrom="margin">
                  <wp:align>right</wp:align>
                </wp:positionH>
                <wp:positionV relativeFrom="paragraph">
                  <wp:posOffset>314960</wp:posOffset>
                </wp:positionV>
                <wp:extent cx="3516630" cy="733425"/>
                <wp:effectExtent l="0" t="0" r="7620" b="9525"/>
                <wp:wrapNone/>
                <wp:docPr id="932948455" name="Rectangle 932948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7334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A8BB2" id="Rectangle 932948455" o:spid="_x0000_s1026" alt="&quot;&quot;" style="position:absolute;margin-left:225.7pt;margin-top:24.8pt;width:276.9pt;height:57.75pt;z-index:-251335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" fillcolor="#e8d9f3" stroked="f" strokeweight="1pt">
                <w10:wrap anchorx="margin"/>
              </v:rect>
            </w:pict>
          </mc:Fallback>
        </mc:AlternateContent>
      </w:r>
      <w:r w:rsidRPr="00407FAF">
        <w:rPr>
          <w:noProof/>
        </w:rPr>
        <w:drawing>
          <wp:anchor distT="0" distB="0" distL="114300" distR="114300" simplePos="0" relativeHeight="251979776" behindDoc="0" locked="0" layoutInCell="1" allowOverlap="1" wp14:anchorId="480C2A7F" wp14:editId="11D53B70">
            <wp:simplePos x="0" y="0"/>
            <wp:positionH relativeFrom="margin">
              <wp:posOffset>0</wp:posOffset>
            </wp:positionH>
            <wp:positionV relativeFrom="paragraph">
              <wp:posOffset>42545</wp:posOffset>
            </wp:positionV>
            <wp:extent cx="1567543" cy="1567543"/>
            <wp:effectExtent l="0" t="0" r="0" b="0"/>
            <wp:wrapNone/>
            <wp:docPr id="7330870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870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56A29" w14:textId="6A0D5280" w:rsidR="0094046A" w:rsidRDefault="0094046A" w:rsidP="0094046A">
      <w:r>
        <w:rPr>
          <w:b/>
          <w:bCs/>
        </w:rPr>
        <w:t>R</w:t>
      </w:r>
      <w:r w:rsidRPr="00894501">
        <w:rPr>
          <w:b/>
          <w:bCs/>
        </w:rPr>
        <w:t xml:space="preserve">ainbow </w:t>
      </w:r>
      <w:r>
        <w:t xml:space="preserve">is also a word for people who are </w:t>
      </w:r>
      <w:r w:rsidRPr="005337CB">
        <w:rPr>
          <w:b/>
          <w:bCs/>
        </w:rPr>
        <w:t>LGBTQIA+</w:t>
      </w:r>
      <w:r>
        <w:t>.</w:t>
      </w:r>
    </w:p>
    <w:p w14:paraId="5B964D68" w14:textId="77777777" w:rsidR="0094046A" w:rsidRDefault="0094046A" w:rsidP="0094046A"/>
    <w:p w14:paraId="3024768F" w14:textId="77777777" w:rsidR="0094046A" w:rsidRDefault="0094046A" w:rsidP="0094046A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13E15DD0" wp14:editId="45796F75">
                <wp:simplePos x="0" y="0"/>
                <wp:positionH relativeFrom="margin">
                  <wp:align>right</wp:align>
                </wp:positionH>
                <wp:positionV relativeFrom="paragraph">
                  <wp:posOffset>254635</wp:posOffset>
                </wp:positionV>
                <wp:extent cx="3516630" cy="4152900"/>
                <wp:effectExtent l="0" t="0" r="7620" b="0"/>
                <wp:wrapNone/>
                <wp:docPr id="1418263251" name="Rectangle 14182632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41529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458DD7" id="Rectangle 1418263251" o:spid="_x0000_s1026" alt="&quot;&quot;" style="position:absolute;margin-left:225.7pt;margin-top:20.05pt;width:276.9pt;height:327pt;z-index:-251330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01E51562" w14:textId="4B794ECE" w:rsidR="0094046A" w:rsidRPr="00B32C65" w:rsidRDefault="002C384D" w:rsidP="0094046A">
      <w:pPr>
        <w:rPr>
          <w:rFonts w:cs="Arial"/>
          <w:szCs w:val="32"/>
        </w:rPr>
      </w:pPr>
      <w:r w:rsidRPr="009D39EB">
        <w:rPr>
          <w:noProof/>
        </w:rPr>
        <w:drawing>
          <wp:anchor distT="0" distB="0" distL="114300" distR="114300" simplePos="0" relativeHeight="252404736" behindDoc="0" locked="0" layoutInCell="1" allowOverlap="1" wp14:anchorId="05BD6C62" wp14:editId="69F7B720">
            <wp:simplePos x="0" y="0"/>
            <wp:positionH relativeFrom="margin">
              <wp:posOffset>28368</wp:posOffset>
            </wp:positionH>
            <wp:positionV relativeFrom="paragraph">
              <wp:posOffset>10795</wp:posOffset>
            </wp:positionV>
            <wp:extent cx="1459643" cy="1427270"/>
            <wp:effectExtent l="0" t="0" r="0" b="0"/>
            <wp:wrapNone/>
            <wp:docPr id="13519478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9478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643" cy="14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 w:rsidRPr="00B32C65">
        <w:rPr>
          <w:rFonts w:cs="Arial"/>
          <w:b/>
          <w:bCs/>
          <w:szCs w:val="32"/>
        </w:rPr>
        <w:t>LGBTTQIA+</w:t>
      </w:r>
      <w:r w:rsidR="0094046A" w:rsidRPr="00B32C65">
        <w:rPr>
          <w:rFonts w:cs="Arial"/>
          <w:szCs w:val="32"/>
        </w:rPr>
        <w:t xml:space="preserve"> stands for people who are:</w:t>
      </w:r>
    </w:p>
    <w:p w14:paraId="4C720460" w14:textId="218A2BA1" w:rsidR="0094046A" w:rsidRPr="00B32C65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>
        <w:rPr>
          <w:rFonts w:cs="Arial"/>
          <w:szCs w:val="32"/>
        </w:rPr>
        <w:t>l</w:t>
      </w:r>
      <w:r w:rsidRPr="00B32C65">
        <w:rPr>
          <w:rFonts w:cs="Arial"/>
          <w:szCs w:val="32"/>
        </w:rPr>
        <w:t xml:space="preserve">esbian </w:t>
      </w:r>
    </w:p>
    <w:p w14:paraId="4D1EC46C" w14:textId="4CB87210" w:rsidR="0094046A" w:rsidRPr="00B32C65" w:rsidRDefault="00187259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 w:rsidRPr="00187259">
        <w:rPr>
          <w:rFonts w:cs="Arial"/>
          <w:szCs w:val="32"/>
        </w:rPr>
        <w:drawing>
          <wp:anchor distT="0" distB="0" distL="114300" distR="114300" simplePos="0" relativeHeight="252595200" behindDoc="0" locked="0" layoutInCell="1" allowOverlap="1" wp14:anchorId="3F89087D" wp14:editId="5116B540">
            <wp:simplePos x="0" y="0"/>
            <wp:positionH relativeFrom="column">
              <wp:posOffset>28575</wp:posOffset>
            </wp:positionH>
            <wp:positionV relativeFrom="paragraph">
              <wp:posOffset>145415</wp:posOffset>
            </wp:positionV>
            <wp:extent cx="1629149" cy="1457325"/>
            <wp:effectExtent l="0" t="0" r="9525" b="0"/>
            <wp:wrapNone/>
            <wp:docPr id="1423038408" name="Picture 55" descr="A couple of men sm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038408" name="Picture 55" descr="A couple of men smil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49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rPr>
          <w:rFonts w:cs="Arial"/>
          <w:szCs w:val="32"/>
        </w:rPr>
        <w:t>g</w:t>
      </w:r>
      <w:r w:rsidR="0094046A" w:rsidRPr="00B32C65">
        <w:rPr>
          <w:rFonts w:cs="Arial"/>
          <w:szCs w:val="32"/>
        </w:rPr>
        <w:t xml:space="preserve">ay </w:t>
      </w:r>
    </w:p>
    <w:p w14:paraId="30624325" w14:textId="486480F3" w:rsidR="0094046A" w:rsidRPr="00B32C65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>
        <w:rPr>
          <w:rFonts w:cs="Arial"/>
          <w:szCs w:val="32"/>
        </w:rPr>
        <w:t>b</w:t>
      </w:r>
      <w:r w:rsidRPr="00B32C65">
        <w:rPr>
          <w:rFonts w:cs="Arial"/>
          <w:szCs w:val="32"/>
        </w:rPr>
        <w:t xml:space="preserve">isexual </w:t>
      </w:r>
    </w:p>
    <w:p w14:paraId="44B6A919" w14:textId="593A8E44" w:rsidR="0094046A" w:rsidRPr="00B32C65" w:rsidRDefault="008A612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 w:rsidRPr="009D39EB">
        <w:drawing>
          <wp:anchor distT="0" distB="0" distL="114300" distR="114300" simplePos="0" relativeHeight="252009472" behindDoc="0" locked="0" layoutInCell="1" allowOverlap="1" wp14:anchorId="6E1FE409" wp14:editId="6ADDC819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1516380" cy="1427270"/>
            <wp:effectExtent l="0" t="0" r="7620" b="1905"/>
            <wp:wrapNone/>
            <wp:docPr id="35307386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7386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4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rPr>
          <w:rFonts w:cs="Arial"/>
          <w:szCs w:val="32"/>
        </w:rPr>
        <w:t>t</w:t>
      </w:r>
      <w:r w:rsidR="0094046A" w:rsidRPr="00B32C65">
        <w:rPr>
          <w:rFonts w:cs="Arial"/>
          <w:szCs w:val="32"/>
        </w:rPr>
        <w:t>ransgender</w:t>
      </w:r>
    </w:p>
    <w:p w14:paraId="2E8208F0" w14:textId="0533CF38" w:rsidR="0094046A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>
        <w:rPr>
          <w:rFonts w:cs="Arial"/>
          <w:szCs w:val="32"/>
        </w:rPr>
        <w:t>t</w:t>
      </w:r>
      <w:r w:rsidRPr="00B32C65">
        <w:rPr>
          <w:rFonts w:cs="Arial"/>
          <w:szCs w:val="32"/>
        </w:rPr>
        <w:t>akatāpui</w:t>
      </w:r>
      <w:r>
        <w:rPr>
          <w:rFonts w:cs="Arial"/>
          <w:szCs w:val="32"/>
        </w:rPr>
        <w:t>.</w:t>
      </w:r>
    </w:p>
    <w:p w14:paraId="4D9DA565" w14:textId="77777777" w:rsidR="0094046A" w:rsidRDefault="0094046A" w:rsidP="0094046A">
      <w:pPr>
        <w:pStyle w:val="Listtoplevel"/>
        <w:numPr>
          <w:ilvl w:val="0"/>
          <w:numId w:val="0"/>
        </w:numPr>
        <w:ind w:left="4253" w:hanging="567"/>
        <w:rPr>
          <w:rFonts w:cs="Arial"/>
          <w:szCs w:val="32"/>
        </w:rPr>
      </w:pPr>
    </w:p>
    <w:p w14:paraId="33DEF519" w14:textId="7678D90A" w:rsidR="0094046A" w:rsidRPr="00B32C65" w:rsidRDefault="00187259" w:rsidP="0094046A">
      <w:pPr>
        <w:rPr>
          <w:rFonts w:cs="Arial"/>
          <w:szCs w:val="32"/>
        </w:rPr>
      </w:pPr>
      <w:r w:rsidRPr="00187259">
        <w:rPr>
          <w:rFonts w:cs="Arial"/>
          <w:b/>
          <w:bCs/>
          <w:noProof/>
          <w:szCs w:val="32"/>
        </w:rPr>
        <w:drawing>
          <wp:anchor distT="0" distB="0" distL="114300" distR="114300" simplePos="0" relativeHeight="252593152" behindDoc="0" locked="0" layoutInCell="1" allowOverlap="1" wp14:anchorId="416F91D3" wp14:editId="1344CA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57375" cy="1857375"/>
            <wp:effectExtent l="0" t="0" r="9525" b="9525"/>
            <wp:wrapNone/>
            <wp:docPr id="1524122329" name="Picture 54" descr="A person wearing glasses and a yellow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22329" name="Picture 54" descr="A person wearing glasses and a yellow shir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 wp14:anchorId="6E2C0EE9" wp14:editId="7D846B56">
                <wp:simplePos x="0" y="0"/>
                <wp:positionH relativeFrom="margin">
                  <wp:align>right</wp:align>
                </wp:positionH>
                <wp:positionV relativeFrom="paragraph">
                  <wp:posOffset>-33020</wp:posOffset>
                </wp:positionV>
                <wp:extent cx="3516630" cy="3800475"/>
                <wp:effectExtent l="0" t="0" r="7620" b="9525"/>
                <wp:wrapNone/>
                <wp:docPr id="800821311" name="Rectangle 8008213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38004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14BB1" id="Rectangle 800821311" o:spid="_x0000_s1026" alt="&quot;&quot;" style="position:absolute;margin-left:225.7pt;margin-top:-2.6pt;width:276.9pt;height:299.25pt;z-index:-251329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 w:rsidR="0094046A" w:rsidRPr="00B32C65">
        <w:rPr>
          <w:rFonts w:cs="Arial"/>
          <w:b/>
          <w:bCs/>
          <w:szCs w:val="32"/>
        </w:rPr>
        <w:t>LGBTTQIA+</w:t>
      </w:r>
      <w:r w:rsidR="0094046A" w:rsidRPr="00B32C65">
        <w:rPr>
          <w:rFonts w:cs="Arial"/>
          <w:szCs w:val="32"/>
        </w:rPr>
        <w:t xml:space="preserve"> </w:t>
      </w:r>
      <w:r w:rsidR="0094046A">
        <w:rPr>
          <w:rFonts w:cs="Arial"/>
          <w:szCs w:val="32"/>
        </w:rPr>
        <w:t xml:space="preserve">also </w:t>
      </w:r>
      <w:r w:rsidR="0094046A" w:rsidRPr="00B32C65">
        <w:rPr>
          <w:rFonts w:cs="Arial"/>
          <w:szCs w:val="32"/>
        </w:rPr>
        <w:t>stands for people who are:</w:t>
      </w:r>
    </w:p>
    <w:p w14:paraId="0B6D9F05" w14:textId="3C0455EE" w:rsidR="0094046A" w:rsidRPr="00B32C65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>
        <w:rPr>
          <w:rFonts w:cs="Arial"/>
          <w:szCs w:val="32"/>
        </w:rPr>
        <w:t>q</w:t>
      </w:r>
      <w:r w:rsidRPr="00B32C65">
        <w:rPr>
          <w:rFonts w:cs="Arial"/>
          <w:szCs w:val="32"/>
        </w:rPr>
        <w:t>ueer</w:t>
      </w:r>
    </w:p>
    <w:p w14:paraId="077A3B9E" w14:textId="41263FAE" w:rsidR="0094046A" w:rsidRPr="00B32C65" w:rsidRDefault="00D11379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 w:rsidRPr="00D11379">
        <w:drawing>
          <wp:anchor distT="0" distB="0" distL="114300" distR="114300" simplePos="0" relativeHeight="252591104" behindDoc="0" locked="0" layoutInCell="1" allowOverlap="1" wp14:anchorId="70EA0FE0" wp14:editId="1FF2C0CE">
            <wp:simplePos x="0" y="0"/>
            <wp:positionH relativeFrom="column">
              <wp:posOffset>-85725</wp:posOffset>
            </wp:positionH>
            <wp:positionV relativeFrom="paragraph">
              <wp:posOffset>668020</wp:posOffset>
            </wp:positionV>
            <wp:extent cx="1956072" cy="1972543"/>
            <wp:effectExtent l="0" t="0" r="0" b="0"/>
            <wp:wrapNone/>
            <wp:docPr id="2094782732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39696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072" cy="197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rPr>
          <w:rFonts w:cs="Arial"/>
          <w:szCs w:val="32"/>
        </w:rPr>
        <w:t>i</w:t>
      </w:r>
      <w:r w:rsidR="0094046A" w:rsidRPr="00B32C65">
        <w:rPr>
          <w:rFonts w:cs="Arial"/>
          <w:szCs w:val="32"/>
        </w:rPr>
        <w:t>ntersex</w:t>
      </w:r>
    </w:p>
    <w:p w14:paraId="774DC3BC" w14:textId="764145F8" w:rsidR="0094046A" w:rsidRPr="00B32C65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>
        <w:rPr>
          <w:rFonts w:cs="Arial"/>
          <w:szCs w:val="32"/>
        </w:rPr>
        <w:t>a</w:t>
      </w:r>
      <w:r w:rsidRPr="00B32C65">
        <w:rPr>
          <w:rFonts w:cs="Arial"/>
          <w:szCs w:val="32"/>
        </w:rPr>
        <w:t>sexual</w:t>
      </w:r>
    </w:p>
    <w:p w14:paraId="7D5AEAFF" w14:textId="74C649DD" w:rsidR="0094046A" w:rsidRDefault="0094046A" w:rsidP="0094046A">
      <w:pPr>
        <w:pStyle w:val="Listtoplevel"/>
        <w:numPr>
          <w:ilvl w:val="0"/>
          <w:numId w:val="15"/>
        </w:numPr>
        <w:ind w:left="4167"/>
        <w:rPr>
          <w:rFonts w:cs="Arial"/>
          <w:szCs w:val="32"/>
        </w:rPr>
      </w:pPr>
      <w:r w:rsidRPr="00B32C65">
        <w:rPr>
          <w:rFonts w:cs="Arial"/>
          <w:szCs w:val="32"/>
        </w:rPr>
        <w:t>+ is for other people who fit in similar groups.</w:t>
      </w:r>
    </w:p>
    <w:p w14:paraId="23F62177" w14:textId="77777777" w:rsidR="0094046A" w:rsidRDefault="0094046A" w:rsidP="0094046A"/>
    <w:p w14:paraId="346E8A34" w14:textId="2880F758" w:rsidR="0094046A" w:rsidRDefault="0094046A" w:rsidP="0094046A"/>
    <w:p w14:paraId="32C09FAA" w14:textId="01397A65" w:rsidR="005816D5" w:rsidRDefault="008A612A" w:rsidP="0094046A">
      <w:r>
        <w:rPr>
          <w:noProof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2F16D06F" wp14:editId="4593F868">
                <wp:simplePos x="0" y="0"/>
                <wp:positionH relativeFrom="column">
                  <wp:posOffset>142875</wp:posOffset>
                </wp:positionH>
                <wp:positionV relativeFrom="paragraph">
                  <wp:posOffset>276860</wp:posOffset>
                </wp:positionV>
                <wp:extent cx="1685925" cy="2865755"/>
                <wp:effectExtent l="0" t="19050" r="9525" b="0"/>
                <wp:wrapNone/>
                <wp:docPr id="651804231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2865755"/>
                          <a:chOff x="0" y="0"/>
                          <a:chExt cx="1685925" cy="2865755"/>
                        </a:xfrm>
                      </wpg:grpSpPr>
                      <pic:pic xmlns:pic="http://schemas.openxmlformats.org/drawingml/2006/picture">
                        <pic:nvPicPr>
                          <pic:cNvPr id="152720873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81050"/>
                            <a:ext cx="1047750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09627096" name="Speech Bubble: Oval 6"/>
                        <wps:cNvSpPr/>
                        <wps:spPr>
                          <a:xfrm rot="1169170">
                            <a:off x="638175" y="0"/>
                            <a:ext cx="1047750" cy="9429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486983" w14:textId="7B608958" w:rsidR="00B61885" w:rsidRPr="00B61885" w:rsidRDefault="00B61885" w:rsidP="00B61885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  <w:r>
                                <w:rPr>
                                  <w:lang w:val="en-NZ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242500" name="Text Box 7"/>
                        <wps:cNvSpPr txBox="1"/>
                        <wps:spPr>
                          <a:xfrm>
                            <a:off x="819150" y="152400"/>
                            <a:ext cx="676275" cy="704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C6B8A4" w14:textId="5918A03F" w:rsidR="00B61885" w:rsidRPr="00B61885" w:rsidRDefault="00B61885" w:rsidP="00B61885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B61885">
                                <w:rPr>
                                  <w:b/>
                                  <w:bCs/>
                                  <w:lang w:val="en-NZ"/>
                                </w:rPr>
                                <w:t>I AM 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6D06F" id="Group 36" o:spid="_x0000_s1030" style="position:absolute;left:0;text-align:left;margin-left:11.25pt;margin-top:21.8pt;width:132.75pt;height:225.65pt;z-index:252018688" coordsize="16859,286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31" type="#_x0000_t75" alt="&quot;&quot;" style="position:absolute;top:7810;width:10477;height:20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">
                  <v:imagedata r:id="rId52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6" o:spid="_x0000_s1032" type="#_x0000_t63" style="position:absolute;left:6381;width:10478;height:9429;rotation:127704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3F486983" w14:textId="7B608958" w:rsidR="00B61885" w:rsidRPr="00B61885" w:rsidRDefault="00B61885" w:rsidP="00B61885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  <w:r>
                          <w:rPr>
                            <w:lang w:val="en-NZ"/>
                          </w:rPr>
                          <w:t>I</w:t>
                        </w: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33" type="#_x0000_t202" style="position:absolute;left:8191;top:1524;width:6763;height:7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" fillcolor="white [3201]" stroked="f" strokeweight=".5pt">
                  <v:textbox>
                    <w:txbxContent>
                      <w:p w14:paraId="02C6B8A4" w14:textId="5918A03F" w:rsidR="00B61885" w:rsidRPr="00B61885" w:rsidRDefault="00B61885" w:rsidP="00B61885">
                        <w:pPr>
                          <w:ind w:left="0"/>
                          <w:jc w:val="center"/>
                          <w:rPr>
                            <w:b/>
                            <w:bCs/>
                            <w:lang w:val="en-NZ"/>
                          </w:rPr>
                        </w:pPr>
                        <w:r w:rsidRPr="00B61885">
                          <w:rPr>
                            <w:b/>
                            <w:bCs/>
                            <w:lang w:val="en-NZ"/>
                          </w:rPr>
                          <w:t>I AM 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D6FFF">
        <w:t>Words</w:t>
      </w:r>
      <w:r w:rsidR="005816D5">
        <w:t xml:space="preserve"> for rainbow people change all the time. </w:t>
      </w:r>
    </w:p>
    <w:p w14:paraId="1DD73668" w14:textId="767BAA19" w:rsidR="005816D5" w:rsidRDefault="005816D5" w:rsidP="0094046A"/>
    <w:p w14:paraId="43974ECD" w14:textId="0F000F6B" w:rsidR="005816D5" w:rsidRDefault="005816D5" w:rsidP="0094046A"/>
    <w:p w14:paraId="318E168B" w14:textId="0F5A9F37" w:rsidR="00B61885" w:rsidRDefault="005816D5" w:rsidP="005816D5">
      <w:r>
        <w:t>You might</w:t>
      </w:r>
      <w:r w:rsidR="00B61885">
        <w:t>:</w:t>
      </w:r>
    </w:p>
    <w:p w14:paraId="5E7FB2E3" w14:textId="1A49D0C4" w:rsidR="00B61885" w:rsidRDefault="005816D5" w:rsidP="00B61885">
      <w:pPr>
        <w:pStyle w:val="Listtoplevel"/>
      </w:pPr>
      <w:r>
        <w:t xml:space="preserve">have another </w:t>
      </w:r>
      <w:r w:rsidR="003D6FFF">
        <w:t>word</w:t>
      </w:r>
      <w:r>
        <w:t xml:space="preserve"> </w:t>
      </w:r>
      <w:r w:rsidR="00E60560">
        <w:t xml:space="preserve">you like to use </w:t>
      </w:r>
      <w:r>
        <w:t>for yourself</w:t>
      </w:r>
    </w:p>
    <w:p w14:paraId="6B3E05C9" w14:textId="7DFF31FF" w:rsidR="005816D5" w:rsidRDefault="00B61885" w:rsidP="00B61885">
      <w:pPr>
        <w:pStyle w:val="Listtoplevel"/>
      </w:pPr>
      <w:r>
        <w:t xml:space="preserve">not be sure what </w:t>
      </w:r>
      <w:r w:rsidR="003D6FFF">
        <w:t>word</w:t>
      </w:r>
      <w:r>
        <w:t xml:space="preserve"> fits you yet</w:t>
      </w:r>
      <w:r w:rsidR="005816D5">
        <w:t xml:space="preserve">. </w:t>
      </w:r>
    </w:p>
    <w:p w14:paraId="499BBF63" w14:textId="79B55305" w:rsidR="005816D5" w:rsidRDefault="005816D5" w:rsidP="005816D5"/>
    <w:p w14:paraId="5B183CA2" w14:textId="77777777" w:rsidR="005816D5" w:rsidRDefault="005816D5" w:rsidP="005816D5"/>
    <w:p w14:paraId="27E376BD" w14:textId="12C27BCB" w:rsidR="00B513AB" w:rsidRDefault="00CA2A9B" w:rsidP="005816D5">
      <w:r w:rsidRPr="00CA2A9B">
        <w:rPr>
          <w:noProof/>
        </w:rPr>
        <w:drawing>
          <wp:anchor distT="0" distB="0" distL="114300" distR="114300" simplePos="0" relativeHeight="252558336" behindDoc="0" locked="0" layoutInCell="1" allowOverlap="1" wp14:anchorId="4A13C814" wp14:editId="25803DFC">
            <wp:simplePos x="0" y="0"/>
            <wp:positionH relativeFrom="column">
              <wp:posOffset>0</wp:posOffset>
            </wp:positionH>
            <wp:positionV relativeFrom="paragraph">
              <wp:posOffset>-135403</wp:posOffset>
            </wp:positionV>
            <wp:extent cx="1889004" cy="2690037"/>
            <wp:effectExtent l="19050" t="19050" r="16510" b="15240"/>
            <wp:wrapNone/>
            <wp:docPr id="20188246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2462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89004" cy="269003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6B8C">
        <w:t>You can read more about what LGBTTQIA+ means in</w:t>
      </w:r>
      <w:r w:rsidR="00B513AB">
        <w:t>:</w:t>
      </w:r>
    </w:p>
    <w:p w14:paraId="6F5C5A5C" w14:textId="77777777" w:rsidR="00B513AB" w:rsidRDefault="00B513AB" w:rsidP="005816D5"/>
    <w:p w14:paraId="359E7416" w14:textId="77777777" w:rsidR="00B513AB" w:rsidRDefault="00B513AB" w:rsidP="005816D5"/>
    <w:p w14:paraId="7A027F96" w14:textId="1D57A3E5" w:rsidR="00266B8C" w:rsidRDefault="00266B8C" w:rsidP="005816D5">
      <w:r w:rsidRPr="00266B8C">
        <w:rPr>
          <w:b/>
          <w:bCs/>
        </w:rPr>
        <w:t>Rainbow Easy Read: Rainbow words and identities</w:t>
      </w:r>
    </w:p>
    <w:p w14:paraId="368BE6DF" w14:textId="77777777" w:rsidR="00266B8C" w:rsidRDefault="00266B8C" w:rsidP="005816D5"/>
    <w:p w14:paraId="003ECC79" w14:textId="42B8E3C7" w:rsidR="00B513AB" w:rsidRDefault="00B513AB" w:rsidP="005816D5"/>
    <w:p w14:paraId="41732372" w14:textId="4A072528" w:rsidR="00B513AB" w:rsidRDefault="00187259" w:rsidP="005816D5">
      <w:r w:rsidRPr="009D39EB">
        <w:rPr>
          <w:noProof/>
        </w:rPr>
        <w:drawing>
          <wp:anchor distT="0" distB="0" distL="114300" distR="114300" simplePos="0" relativeHeight="252560384" behindDoc="0" locked="0" layoutInCell="1" allowOverlap="1" wp14:anchorId="0C594543" wp14:editId="0F3C3187">
            <wp:simplePos x="0" y="0"/>
            <wp:positionH relativeFrom="margin">
              <wp:posOffset>0</wp:posOffset>
            </wp:positionH>
            <wp:positionV relativeFrom="paragraph">
              <wp:posOffset>72390</wp:posOffset>
            </wp:positionV>
            <wp:extent cx="1189728" cy="1238250"/>
            <wp:effectExtent l="0" t="0" r="0" b="0"/>
            <wp:wrapNone/>
            <wp:docPr id="210610200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696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728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3AB">
        <w:t>You can find this Easy Read at:</w:t>
      </w:r>
    </w:p>
    <w:p w14:paraId="10A0A50D" w14:textId="77777777" w:rsidR="00B513AB" w:rsidRDefault="00B513AB" w:rsidP="005816D5"/>
    <w:p w14:paraId="64B161BE" w14:textId="0DC28468" w:rsidR="00266B8C" w:rsidRDefault="00B513AB" w:rsidP="005816D5">
      <w:r w:rsidRPr="00B513AB">
        <w:rPr>
          <w:b/>
          <w:bCs/>
        </w:rPr>
        <w:t>https://tinyurl.com/RERidentities</w:t>
      </w:r>
    </w:p>
    <w:p w14:paraId="4EBB1C11" w14:textId="77777777" w:rsidR="00B513AB" w:rsidRDefault="00B513AB" w:rsidP="005816D5"/>
    <w:p w14:paraId="64A97F09" w14:textId="06D5AF84" w:rsidR="00266B8C" w:rsidRDefault="00266B8C" w:rsidP="005816D5">
      <w:r w:rsidRPr="009D39EB">
        <w:rPr>
          <w:noProof/>
        </w:rPr>
        <w:drawing>
          <wp:anchor distT="0" distB="0" distL="114300" distR="114300" simplePos="0" relativeHeight="252524544" behindDoc="0" locked="0" layoutInCell="1" allowOverlap="1" wp14:anchorId="7F1FB640" wp14:editId="0D5C5B05">
            <wp:simplePos x="0" y="0"/>
            <wp:positionH relativeFrom="margin">
              <wp:posOffset>114300</wp:posOffset>
            </wp:positionH>
            <wp:positionV relativeFrom="paragraph">
              <wp:posOffset>248433</wp:posOffset>
            </wp:positionV>
            <wp:extent cx="1181100" cy="1714882"/>
            <wp:effectExtent l="0" t="0" r="0" b="0"/>
            <wp:wrapNone/>
            <wp:docPr id="186310665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0665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1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8BAAB" w14:textId="229C4DD3" w:rsidR="0094046A" w:rsidRDefault="0094046A" w:rsidP="0094046A">
      <w:r>
        <w:t xml:space="preserve">This guide is part of the Rainbow </w:t>
      </w:r>
      <w:r w:rsidR="007A19EC">
        <w:t>Easy Read</w:t>
      </w:r>
      <w:r>
        <w:t xml:space="preserve"> Project.</w:t>
      </w:r>
    </w:p>
    <w:p w14:paraId="2ADD0C4E" w14:textId="14E09A1B" w:rsidR="0094046A" w:rsidRDefault="0094046A" w:rsidP="002402D4"/>
    <w:p w14:paraId="0B01D322" w14:textId="77777777" w:rsidR="002402D4" w:rsidRDefault="002402D4" w:rsidP="002402D4"/>
    <w:p w14:paraId="60CCD277" w14:textId="77777777" w:rsidR="00B513AB" w:rsidRDefault="00B513AB">
      <w:pPr>
        <w:spacing w:line="240" w:lineRule="auto"/>
        <w:ind w:left="0"/>
      </w:pPr>
      <w:r>
        <w:br w:type="page"/>
      </w:r>
    </w:p>
    <w:p w14:paraId="7D2DC49B" w14:textId="0A9A2DC7" w:rsidR="0094046A" w:rsidRDefault="0094046A" w:rsidP="0094046A">
      <w:bookmarkStart w:id="6" w:name="_Hlk190330106"/>
      <w:r>
        <w:t xml:space="preserve">The Rainbow </w:t>
      </w:r>
      <w:r w:rsidR="007A19EC">
        <w:t>Easy Read</w:t>
      </w:r>
      <w:r>
        <w:t xml:space="preserve"> Project is a group of Easy Reads for:</w:t>
      </w:r>
    </w:p>
    <w:p w14:paraId="5FDC57F5" w14:textId="57DACF42" w:rsidR="0094046A" w:rsidRDefault="00CA2A9B" w:rsidP="0094046A">
      <w:pPr>
        <w:pStyle w:val="Listtoplevel"/>
      </w:pPr>
      <w:r w:rsidRPr="00CA2A9B">
        <w:drawing>
          <wp:anchor distT="0" distB="0" distL="114300" distR="114300" simplePos="0" relativeHeight="252562432" behindDoc="0" locked="0" layoutInCell="1" allowOverlap="1" wp14:anchorId="7FEA29A3" wp14:editId="61778E4E">
            <wp:simplePos x="0" y="0"/>
            <wp:positionH relativeFrom="column">
              <wp:posOffset>0</wp:posOffset>
            </wp:positionH>
            <wp:positionV relativeFrom="paragraph">
              <wp:posOffset>32385</wp:posOffset>
            </wp:positionV>
            <wp:extent cx="2047875" cy="1354965"/>
            <wp:effectExtent l="0" t="0" r="0" b="0"/>
            <wp:wrapNone/>
            <wp:docPr id="641481950" name="Picture 39" descr="A group of men smiling and hugg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81950" name="Picture 39" descr="A group of men smiling and huggi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t>people in the rainbow community</w:t>
      </w:r>
    </w:p>
    <w:p w14:paraId="23273057" w14:textId="6ECAD6A8" w:rsidR="0094046A" w:rsidRDefault="0094046A" w:rsidP="0094046A">
      <w:pPr>
        <w:pStyle w:val="Listtoplevel"/>
      </w:pPr>
      <w:r>
        <w:t>their friends</w:t>
      </w:r>
    </w:p>
    <w:p w14:paraId="31764762" w14:textId="3EB0ECD1" w:rsidR="0094046A" w:rsidRDefault="002A0C53" w:rsidP="0094046A">
      <w:pPr>
        <w:pStyle w:val="Listtoplevel"/>
      </w:pPr>
      <w:r w:rsidRPr="009D39EB">
        <w:drawing>
          <wp:anchor distT="0" distB="0" distL="114300" distR="114300" simplePos="0" relativeHeight="252410880" behindDoc="0" locked="0" layoutInCell="1" allowOverlap="1" wp14:anchorId="21D1EE68" wp14:editId="75477FFD">
            <wp:simplePos x="0" y="0"/>
            <wp:positionH relativeFrom="margin">
              <wp:align>left</wp:align>
            </wp:positionH>
            <wp:positionV relativeFrom="paragraph">
              <wp:posOffset>470535</wp:posOffset>
            </wp:positionV>
            <wp:extent cx="1801678" cy="1400175"/>
            <wp:effectExtent l="0" t="0" r="8255" b="0"/>
            <wp:wrapNone/>
            <wp:docPr id="54185175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5175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78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t xml:space="preserve">their whānau / </w:t>
      </w:r>
      <w:r w:rsidR="00D92697">
        <w:t>families</w:t>
      </w:r>
    </w:p>
    <w:p w14:paraId="219D42E9" w14:textId="77777777" w:rsidR="0094046A" w:rsidRDefault="0094046A" w:rsidP="0094046A">
      <w:pPr>
        <w:pStyle w:val="Listtoplevel"/>
      </w:pPr>
      <w:r>
        <w:t>people who support them.</w:t>
      </w:r>
    </w:p>
    <w:bookmarkEnd w:id="6"/>
    <w:p w14:paraId="291CA2FD" w14:textId="77777777" w:rsidR="0094046A" w:rsidRDefault="0094046A" w:rsidP="0094046A">
      <w:pPr>
        <w:rPr>
          <w:noProof/>
        </w:rPr>
      </w:pPr>
    </w:p>
    <w:p w14:paraId="4AA57C2E" w14:textId="77777777" w:rsidR="0094046A" w:rsidRDefault="0094046A" w:rsidP="0094046A">
      <w:pPr>
        <w:rPr>
          <w:noProof/>
        </w:rPr>
      </w:pPr>
    </w:p>
    <w:p w14:paraId="4999DA5C" w14:textId="5563119E" w:rsidR="0094046A" w:rsidRDefault="0010409C" w:rsidP="0094046A">
      <w:pPr>
        <w:rPr>
          <w:noProof/>
        </w:rPr>
      </w:pPr>
      <w:r w:rsidRPr="009D39EB">
        <w:rPr>
          <w:noProof/>
        </w:rPr>
        <w:drawing>
          <wp:anchor distT="0" distB="0" distL="114300" distR="114300" simplePos="0" relativeHeight="252020736" behindDoc="0" locked="0" layoutInCell="1" allowOverlap="1" wp14:anchorId="6818DE31" wp14:editId="58AD8C5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19250" cy="1685481"/>
            <wp:effectExtent l="0" t="0" r="0" b="0"/>
            <wp:wrapNone/>
            <wp:docPr id="74306968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696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47" cy="168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46A">
        <w:rPr>
          <w:noProof/>
        </w:rPr>
        <w:t xml:space="preserve">You can find all the </w:t>
      </w:r>
      <w:r w:rsidR="00047589">
        <w:rPr>
          <w:noProof/>
        </w:rPr>
        <w:t xml:space="preserve">Rainbow </w:t>
      </w:r>
      <w:r w:rsidR="0094046A">
        <w:rPr>
          <w:noProof/>
        </w:rPr>
        <w:t>Easy Read</w:t>
      </w:r>
      <w:r w:rsidR="007A19EC">
        <w:rPr>
          <w:noProof/>
        </w:rPr>
        <w:t>s</w:t>
      </w:r>
      <w:r w:rsidR="0094046A">
        <w:rPr>
          <w:noProof/>
        </w:rPr>
        <w:t xml:space="preserve"> at:</w:t>
      </w:r>
    </w:p>
    <w:p w14:paraId="2E5AD99C" w14:textId="77777777" w:rsidR="0094046A" w:rsidRDefault="0094046A" w:rsidP="0094046A">
      <w:pPr>
        <w:rPr>
          <w:noProof/>
        </w:rPr>
      </w:pPr>
    </w:p>
    <w:p w14:paraId="32897324" w14:textId="608949F9" w:rsidR="0094046A" w:rsidRPr="000D6243" w:rsidRDefault="000D6243" w:rsidP="0094046A">
      <w:pPr>
        <w:rPr>
          <w:b/>
          <w:bCs/>
        </w:rPr>
      </w:pPr>
      <w:hyperlink r:id="rId59" w:history="1">
        <w:r w:rsidRPr="000D6243">
          <w:rPr>
            <w:rStyle w:val="Hyperlink"/>
            <w:b/>
            <w:bCs/>
            <w:noProof/>
            <w:color w:val="auto"/>
            <w:u w:val="none"/>
          </w:rPr>
          <w:t>linktr.ee/rainboweasyread</w:t>
        </w:r>
      </w:hyperlink>
    </w:p>
    <w:p w14:paraId="4F15C3EE" w14:textId="77777777" w:rsidR="00B96A3A" w:rsidRDefault="00B96A3A" w:rsidP="00B96A3A"/>
    <w:p w14:paraId="0368B614" w14:textId="77777777" w:rsidR="00B96A3A" w:rsidRDefault="00B96A3A" w:rsidP="00B96A3A"/>
    <w:p w14:paraId="7CA4167F" w14:textId="77777777" w:rsidR="00407FAF" w:rsidRDefault="00407FAF">
      <w:pPr>
        <w:spacing w:line="240" w:lineRule="auto"/>
        <w:ind w:left="0"/>
      </w:pPr>
      <w:r>
        <w:br w:type="page"/>
      </w:r>
    </w:p>
    <w:p w14:paraId="1CBD0805" w14:textId="3B7B9E99" w:rsidR="00FD1DD4" w:rsidRDefault="00F745C4" w:rsidP="00F745C4">
      <w:pPr>
        <w:pStyle w:val="Heading1"/>
      </w:pPr>
      <w:bookmarkStart w:id="7" w:name="_What_is_coming"/>
      <w:bookmarkStart w:id="8" w:name="_Toc175900164"/>
      <w:bookmarkEnd w:id="7"/>
      <w:r>
        <w:t>What is coming out?</w:t>
      </w:r>
      <w:bookmarkEnd w:id="8"/>
    </w:p>
    <w:p w14:paraId="7DFD16AA" w14:textId="77777777" w:rsidR="0094046A" w:rsidRDefault="0094046A" w:rsidP="0094046A"/>
    <w:p w14:paraId="3261AE55" w14:textId="1CDE2324" w:rsidR="0094046A" w:rsidRDefault="0010409C" w:rsidP="0094046A">
      <w:r>
        <w:rPr>
          <w:noProof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10F6E0DE" wp14:editId="14EDC84A">
                <wp:simplePos x="0" y="0"/>
                <wp:positionH relativeFrom="column">
                  <wp:posOffset>0</wp:posOffset>
                </wp:positionH>
                <wp:positionV relativeFrom="paragraph">
                  <wp:posOffset>307340</wp:posOffset>
                </wp:positionV>
                <wp:extent cx="1704975" cy="2514600"/>
                <wp:effectExtent l="0" t="19050" r="0" b="0"/>
                <wp:wrapNone/>
                <wp:docPr id="1985455114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975" cy="2514600"/>
                          <a:chOff x="0" y="0"/>
                          <a:chExt cx="1704975" cy="2514600"/>
                        </a:xfrm>
                      </wpg:grpSpPr>
                      <pic:pic xmlns:pic="http://schemas.openxmlformats.org/drawingml/2006/picture">
                        <pic:nvPicPr>
                          <pic:cNvPr id="47567010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09625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60866229" name="Speech Bubble: Oval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28625" y="0"/>
                            <a:ext cx="1028700" cy="7905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11635B" w14:textId="77777777" w:rsidR="0010409C" w:rsidRDefault="0010409C" w:rsidP="0010409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255115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50" y="104775"/>
                            <a:ext cx="733425" cy="56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6E0DE" id="Group 14" o:spid="_x0000_s1034" alt="&quot;&quot;" style="position:absolute;left:0;text-align:left;margin-left:0;margin-top:24.2pt;width:134.25pt;height:198pt;z-index:252026880" coordsize="17049,25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">
                <v:shape id="Picture 17" o:spid="_x0000_s1035" type="#_x0000_t75" alt="&quot;&quot;" style="position:absolute;top:8096;width:17049;height:17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">
                  <v:imagedata r:id="rId62" o:title=""/>
                </v:shape>
                <v:shape id="Speech Bubble: Oval 13" o:spid="_x0000_s1036" type="#_x0000_t63" alt="&quot;&quot;" style="position:absolute;left:4286;width:10287;height:7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" adj="6300,24300" filled="f" strokecolor="#09101d [484]" strokeweight="1pt">
                  <v:textbox>
                    <w:txbxContent>
                      <w:p w14:paraId="0B11635B" w14:textId="77777777" w:rsidR="0010409C" w:rsidRDefault="0010409C" w:rsidP="0010409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37" type="#_x0000_t75" alt="&quot;&quot;" style="position:absolute;left:5905;top:1047;width:7334;height:5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">
                  <v:imagedata r:id="rId63" o:title=""/>
                </v:shape>
              </v:group>
            </w:pict>
          </mc:Fallback>
        </mc:AlternateContent>
      </w:r>
    </w:p>
    <w:p w14:paraId="3B785C31" w14:textId="73504D2F" w:rsidR="0094046A" w:rsidRDefault="00AE7299" w:rsidP="0094046A">
      <w:r>
        <w:t>Coming out is t</w:t>
      </w:r>
      <w:r w:rsidR="0010409C">
        <w:t>elling</w:t>
      </w:r>
      <w:r>
        <w:t xml:space="preserve"> people about your:</w:t>
      </w:r>
    </w:p>
    <w:p w14:paraId="6FC848EF" w14:textId="39EB26CF" w:rsidR="00AE7299" w:rsidRPr="00AE7299" w:rsidRDefault="00AE7299" w:rsidP="00AE7299">
      <w:pPr>
        <w:pStyle w:val="Listtoplevel"/>
        <w:rPr>
          <w:b/>
          <w:bCs/>
        </w:rPr>
      </w:pPr>
      <w:r w:rsidRPr="00AE7299">
        <w:rPr>
          <w:b/>
          <w:bCs/>
        </w:rPr>
        <w:t>gender</w:t>
      </w:r>
    </w:p>
    <w:p w14:paraId="5B769071" w14:textId="2B683241" w:rsidR="00AE7299" w:rsidRDefault="00AE7299" w:rsidP="00AE7299">
      <w:pPr>
        <w:pStyle w:val="Listtoplevel"/>
        <w:numPr>
          <w:ilvl w:val="0"/>
          <w:numId w:val="0"/>
        </w:numPr>
        <w:ind w:left="4253"/>
      </w:pPr>
      <w:r>
        <w:t>or</w:t>
      </w:r>
    </w:p>
    <w:p w14:paraId="4965C41C" w14:textId="0CCEF0F4" w:rsidR="00AE7299" w:rsidRDefault="00AE7299" w:rsidP="00AE7299">
      <w:pPr>
        <w:pStyle w:val="Listtoplevel"/>
      </w:pPr>
      <w:r w:rsidRPr="00AE7299">
        <w:rPr>
          <w:b/>
          <w:bCs/>
        </w:rPr>
        <w:t>sexuality</w:t>
      </w:r>
      <w:r>
        <w:t>.</w:t>
      </w:r>
    </w:p>
    <w:p w14:paraId="65EFCB14" w14:textId="1CDB1E31" w:rsidR="00AE7299" w:rsidRDefault="00AE7299" w:rsidP="00AE7299"/>
    <w:p w14:paraId="4F01CC28" w14:textId="51C9432D" w:rsidR="00AE7299" w:rsidRDefault="00AE7299" w:rsidP="00AE7299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3FC71B78" wp14:editId="7D2E54CD">
                <wp:simplePos x="0" y="0"/>
                <wp:positionH relativeFrom="margin">
                  <wp:posOffset>2124075</wp:posOffset>
                </wp:positionH>
                <wp:positionV relativeFrom="paragraph">
                  <wp:posOffset>245745</wp:posOffset>
                </wp:positionV>
                <wp:extent cx="3516630" cy="1800225"/>
                <wp:effectExtent l="0" t="0" r="7620" b="9525"/>
                <wp:wrapNone/>
                <wp:docPr id="2032382303" name="Rectangle 2032382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8002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EF5E6" id="Rectangle 2032382303" o:spid="_x0000_s1026" alt="&quot;&quot;" style="position:absolute;margin-left:167.25pt;margin-top:19.35pt;width:276.9pt;height:141.75pt;z-index:-25132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" fillcolor="#e8d9f3" stroked="f" strokeweight="1pt">
                <w10:wrap anchorx="margin"/>
              </v:rect>
            </w:pict>
          </mc:Fallback>
        </mc:AlternateContent>
      </w:r>
    </w:p>
    <w:p w14:paraId="4647DBF7" w14:textId="1D22019D" w:rsidR="00AE7299" w:rsidRPr="00434741" w:rsidRDefault="00BD0372" w:rsidP="00AE7299">
      <w:pPr>
        <w:rPr>
          <w:rFonts w:cs="Arial"/>
          <w:color w:val="000000" w:themeColor="text1"/>
          <w:szCs w:val="32"/>
        </w:rPr>
      </w:pPr>
      <w:r w:rsidRPr="005E3B48">
        <w:rPr>
          <w:rFonts w:eastAsia="Times New Roman" w:cs="Times New Roman"/>
          <w:noProof/>
          <w:lang w:val="en-GB"/>
        </w:rPr>
        <w:drawing>
          <wp:anchor distT="0" distB="0" distL="114300" distR="114300" simplePos="0" relativeHeight="252072960" behindDoc="0" locked="0" layoutInCell="1" allowOverlap="1" wp14:anchorId="6D9513D9" wp14:editId="41477B8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743075" cy="1743075"/>
            <wp:effectExtent l="0" t="0" r="9525" b="9525"/>
            <wp:wrapThrough wrapText="bothSides">
              <wp:wrapPolygon edited="0">
                <wp:start x="7790" y="0"/>
                <wp:lineTo x="6374" y="236"/>
                <wp:lineTo x="1889" y="3305"/>
                <wp:lineTo x="472" y="6138"/>
                <wp:lineTo x="0" y="7318"/>
                <wp:lineTo x="0" y="13456"/>
                <wp:lineTo x="236" y="15108"/>
                <wp:lineTo x="3069" y="19357"/>
                <wp:lineTo x="7082" y="21482"/>
                <wp:lineTo x="7790" y="21482"/>
                <wp:lineTo x="13692" y="21482"/>
                <wp:lineTo x="14400" y="21482"/>
                <wp:lineTo x="18413" y="19121"/>
                <wp:lineTo x="21246" y="15108"/>
                <wp:lineTo x="21482" y="13456"/>
                <wp:lineTo x="21482" y="7318"/>
                <wp:lineTo x="19830" y="3305"/>
                <wp:lineTo x="15580" y="472"/>
                <wp:lineTo x="13928" y="0"/>
                <wp:lineTo x="7790" y="0"/>
              </wp:wrapPolygon>
            </wp:wrapThrough>
            <wp:docPr id="204224821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299" w:rsidRPr="00434741">
        <w:rPr>
          <w:rFonts w:cs="Arial"/>
          <w:b/>
          <w:bCs/>
          <w:color w:val="000000" w:themeColor="text1"/>
          <w:szCs w:val="32"/>
        </w:rPr>
        <w:t>Gender</w:t>
      </w:r>
      <w:r w:rsidR="00AE7299" w:rsidRPr="00434741">
        <w:rPr>
          <w:rFonts w:cs="Arial"/>
          <w:color w:val="000000" w:themeColor="text1"/>
          <w:szCs w:val="32"/>
        </w:rPr>
        <w:t xml:space="preserve"> means different things: </w:t>
      </w:r>
    </w:p>
    <w:p w14:paraId="03DD0691" w14:textId="0AA076E4" w:rsidR="00AE7299" w:rsidRPr="00434741" w:rsidRDefault="00AE7299" w:rsidP="00AE7299">
      <w:pPr>
        <w:pStyle w:val="Listtoplevel"/>
      </w:pPr>
      <w:r w:rsidRPr="00434741">
        <w:t>to different people</w:t>
      </w:r>
    </w:p>
    <w:p w14:paraId="4425273A" w14:textId="77777777" w:rsidR="00AE7299" w:rsidRDefault="00AE7299" w:rsidP="00AE7299">
      <w:pPr>
        <w:pStyle w:val="Listtoplevel"/>
      </w:pPr>
      <w:r w:rsidRPr="00434741">
        <w:t>in different cultures.</w:t>
      </w:r>
    </w:p>
    <w:p w14:paraId="75D943EB" w14:textId="77777777" w:rsidR="00AE7299" w:rsidRDefault="00AE7299" w:rsidP="00AE7299"/>
    <w:p w14:paraId="605EB023" w14:textId="784C1453" w:rsidR="00AE7299" w:rsidRDefault="00AE7299" w:rsidP="00AE7299">
      <w:pPr>
        <w:rPr>
          <w:rFonts w:cs="Arial"/>
          <w:color w:val="000000" w:themeColor="text1"/>
          <w:szCs w:val="32"/>
        </w:rPr>
      </w:pPr>
    </w:p>
    <w:p w14:paraId="2B982747" w14:textId="77777777" w:rsidR="00AE7299" w:rsidRDefault="00AE7299" w:rsidP="00AE7299"/>
    <w:p w14:paraId="343ABFB0" w14:textId="77777777" w:rsidR="00AE7299" w:rsidRDefault="00AE7299" w:rsidP="00AE7299"/>
    <w:p w14:paraId="2CC132F1" w14:textId="77777777" w:rsidR="00AE7299" w:rsidRDefault="00AE7299" w:rsidP="00AE7299"/>
    <w:p w14:paraId="510D8ED3" w14:textId="24389023" w:rsidR="00AE7299" w:rsidRPr="004C5D4E" w:rsidRDefault="00AE7299" w:rsidP="00AE7299"/>
    <w:p w14:paraId="07278C3D" w14:textId="345B8DD1" w:rsidR="00AE7299" w:rsidRPr="004C5D4E" w:rsidRDefault="00F565AC" w:rsidP="00AE7299">
      <w:pPr>
        <w:rPr>
          <w:rFonts w:cs="Arial"/>
          <w:color w:val="000000" w:themeColor="text1"/>
          <w:szCs w:val="32"/>
        </w:rPr>
      </w:pPr>
      <w:r w:rsidRPr="00F565AC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2572672" behindDoc="0" locked="0" layoutInCell="1" allowOverlap="1" wp14:anchorId="1ABE8C39" wp14:editId="6FE28E3C">
            <wp:simplePos x="0" y="0"/>
            <wp:positionH relativeFrom="column">
              <wp:posOffset>771525</wp:posOffset>
            </wp:positionH>
            <wp:positionV relativeFrom="paragraph">
              <wp:posOffset>342900</wp:posOffset>
            </wp:positionV>
            <wp:extent cx="1047750" cy="1047750"/>
            <wp:effectExtent l="0" t="0" r="0" b="0"/>
            <wp:wrapNone/>
            <wp:docPr id="142630395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30395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A9B" w:rsidRPr="00CA2A9B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2568576" behindDoc="0" locked="0" layoutInCell="1" allowOverlap="1" wp14:anchorId="00260266" wp14:editId="554FC26C">
            <wp:simplePos x="0" y="0"/>
            <wp:positionH relativeFrom="column">
              <wp:posOffset>-9525</wp:posOffset>
            </wp:positionH>
            <wp:positionV relativeFrom="paragraph">
              <wp:posOffset>-209550</wp:posOffset>
            </wp:positionV>
            <wp:extent cx="1466850" cy="1466850"/>
            <wp:effectExtent l="0" t="0" r="0" b="0"/>
            <wp:wrapNone/>
            <wp:docPr id="16294463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4463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299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345FFBF1" wp14:editId="75782944">
                <wp:simplePos x="0" y="0"/>
                <wp:positionH relativeFrom="margin">
                  <wp:align>right</wp:align>
                </wp:positionH>
                <wp:positionV relativeFrom="paragraph">
                  <wp:posOffset>-88265</wp:posOffset>
                </wp:positionV>
                <wp:extent cx="3516630" cy="4914900"/>
                <wp:effectExtent l="0" t="0" r="7620" b="0"/>
                <wp:wrapNone/>
                <wp:docPr id="368758693" name="Rectangle 3687586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49149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B377A" id="Rectangle 368758693" o:spid="_x0000_s1026" alt="&quot;&quot;" style="position:absolute;margin-left:225.7pt;margin-top:-6.95pt;width:276.9pt;height:387pt;z-index:-251325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AE7299" w:rsidRPr="004C5D4E">
        <w:rPr>
          <w:rFonts w:cs="Arial"/>
          <w:color w:val="000000" w:themeColor="text1"/>
          <w:szCs w:val="32"/>
        </w:rPr>
        <w:t xml:space="preserve">The </w:t>
      </w:r>
      <w:r w:rsidR="00AE7299" w:rsidRPr="004C5D4E">
        <w:rPr>
          <w:rFonts w:cs="Arial"/>
          <w:b/>
          <w:bCs/>
          <w:color w:val="000000" w:themeColor="text1"/>
          <w:szCs w:val="32"/>
        </w:rPr>
        <w:t xml:space="preserve">genders </w:t>
      </w:r>
      <w:r w:rsidR="00AE7299" w:rsidRPr="004C5D4E">
        <w:rPr>
          <w:rFonts w:cs="Arial"/>
          <w:color w:val="000000" w:themeColor="text1"/>
          <w:szCs w:val="32"/>
        </w:rPr>
        <w:t>we hear about most are:</w:t>
      </w:r>
      <w:r w:rsidR="00AE7299" w:rsidRPr="00AE7299">
        <w:rPr>
          <w:rFonts w:cs="Arial"/>
          <w:b/>
          <w:bCs/>
          <w:noProof/>
          <w:szCs w:val="32"/>
          <w:lang w:eastAsia="en-NZ"/>
        </w:rPr>
        <w:t xml:space="preserve"> </w:t>
      </w:r>
    </w:p>
    <w:p w14:paraId="7416C981" w14:textId="24E7E6CE" w:rsidR="00AE7299" w:rsidRPr="008318D5" w:rsidRDefault="00AE7299" w:rsidP="00AE7299">
      <w:pPr>
        <w:pStyle w:val="Listtoplevel"/>
      </w:pPr>
      <w:r w:rsidRPr="008318D5">
        <w:t>boy or man</w:t>
      </w:r>
    </w:p>
    <w:p w14:paraId="31AF502F" w14:textId="5AB6CC8F" w:rsidR="00AE7299" w:rsidRPr="00434741" w:rsidRDefault="00F565AC" w:rsidP="00AE7299">
      <w:pPr>
        <w:pStyle w:val="Listtoplevel"/>
      </w:pPr>
      <w:r w:rsidRPr="00F565AC">
        <w:rPr>
          <w:rFonts w:cs="Arial"/>
          <w:color w:val="000000" w:themeColor="text1"/>
          <w:szCs w:val="32"/>
        </w:rPr>
        <w:drawing>
          <wp:anchor distT="0" distB="0" distL="114300" distR="114300" simplePos="0" relativeHeight="252569599" behindDoc="0" locked="0" layoutInCell="1" allowOverlap="1" wp14:anchorId="33D43137" wp14:editId="2F0B0872">
            <wp:simplePos x="0" y="0"/>
            <wp:positionH relativeFrom="column">
              <wp:posOffset>-9525</wp:posOffset>
            </wp:positionH>
            <wp:positionV relativeFrom="paragraph">
              <wp:posOffset>230505</wp:posOffset>
            </wp:positionV>
            <wp:extent cx="1362075" cy="1362075"/>
            <wp:effectExtent l="0" t="0" r="9525" b="9525"/>
            <wp:wrapNone/>
            <wp:docPr id="162591408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1408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299" w:rsidRPr="00434741">
        <w:t>girl or woman.</w:t>
      </w:r>
    </w:p>
    <w:p w14:paraId="2DA3DD50" w14:textId="31D2832F" w:rsidR="00AE7299" w:rsidRDefault="00F565AC" w:rsidP="00AE7299">
      <w:pPr>
        <w:rPr>
          <w:rFonts w:cs="Arial"/>
          <w:color w:val="000000" w:themeColor="text1"/>
          <w:szCs w:val="32"/>
        </w:rPr>
      </w:pPr>
      <w:r w:rsidRPr="00CA2A9B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2570624" behindDoc="0" locked="0" layoutInCell="1" allowOverlap="1" wp14:anchorId="67BF4078" wp14:editId="6DDF6AA4">
            <wp:simplePos x="0" y="0"/>
            <wp:positionH relativeFrom="column">
              <wp:posOffset>704850</wp:posOffset>
            </wp:positionH>
            <wp:positionV relativeFrom="paragraph">
              <wp:posOffset>75565</wp:posOffset>
            </wp:positionV>
            <wp:extent cx="1076325" cy="1076325"/>
            <wp:effectExtent l="0" t="0" r="0" b="9525"/>
            <wp:wrapNone/>
            <wp:docPr id="1517212939" name="Picture 43" descr="A child with long hair wearing a neck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12939" name="Picture 43" descr="A child with long hair wearing a neckl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E0F6C" w14:textId="752C76B2" w:rsidR="00AE7299" w:rsidRDefault="00AE7299" w:rsidP="00AE7299">
      <w:pPr>
        <w:rPr>
          <w:rFonts w:cs="Arial"/>
          <w:color w:val="000000" w:themeColor="text1"/>
          <w:szCs w:val="32"/>
        </w:rPr>
      </w:pPr>
    </w:p>
    <w:p w14:paraId="53524F0A" w14:textId="6E1F87C4" w:rsidR="00AE7299" w:rsidRPr="00434741" w:rsidRDefault="00AE7299" w:rsidP="00AE7299">
      <w:pPr>
        <w:rPr>
          <w:rFonts w:cs="Arial"/>
          <w:color w:val="000000" w:themeColor="text1"/>
          <w:szCs w:val="32"/>
        </w:rPr>
      </w:pPr>
      <w:r w:rsidRPr="00434741">
        <w:rPr>
          <w:rFonts w:cs="Arial"/>
          <w:color w:val="000000" w:themeColor="text1"/>
          <w:szCs w:val="32"/>
        </w:rPr>
        <w:t xml:space="preserve">Some people are not </w:t>
      </w:r>
      <w:r w:rsidR="00CA2A9B">
        <w:rPr>
          <w:rFonts w:cs="Arial"/>
          <w:color w:val="000000" w:themeColor="text1"/>
          <w:szCs w:val="32"/>
        </w:rPr>
        <w:t xml:space="preserve">just </w:t>
      </w:r>
      <w:r w:rsidRPr="00434741">
        <w:rPr>
          <w:rFonts w:cs="Arial"/>
          <w:color w:val="000000" w:themeColor="text1"/>
          <w:szCs w:val="32"/>
        </w:rPr>
        <w:t xml:space="preserve">a </w:t>
      </w:r>
      <w:r>
        <w:rPr>
          <w:rFonts w:cs="Arial"/>
          <w:color w:val="000000" w:themeColor="text1"/>
          <w:szCs w:val="32"/>
        </w:rPr>
        <w:t>man or a woman</w:t>
      </w:r>
      <w:r w:rsidRPr="00434741">
        <w:rPr>
          <w:rFonts w:cs="Arial"/>
          <w:color w:val="000000" w:themeColor="text1"/>
          <w:szCs w:val="32"/>
        </w:rPr>
        <w:t>.</w:t>
      </w:r>
    </w:p>
    <w:p w14:paraId="17AF244E" w14:textId="33CB88C9" w:rsidR="00AE7299" w:rsidRPr="00F17EFA" w:rsidRDefault="00CA2A9B" w:rsidP="00AE7299">
      <w:r w:rsidRPr="00CA2A9B">
        <w:rPr>
          <w:noProof/>
        </w:rPr>
        <w:drawing>
          <wp:anchor distT="0" distB="0" distL="114300" distR="114300" simplePos="0" relativeHeight="252566528" behindDoc="0" locked="0" layoutInCell="1" allowOverlap="1" wp14:anchorId="76A644E5" wp14:editId="1F467ABD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1800225" cy="1800225"/>
            <wp:effectExtent l="0" t="0" r="9525" b="9525"/>
            <wp:wrapNone/>
            <wp:docPr id="1628766397" name="Picture 41" descr="A person with blue 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66397" name="Picture 41" descr="A person with blue 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07D82" w14:textId="79263E3D" w:rsidR="00AE7299" w:rsidRPr="00F17EFA" w:rsidRDefault="00AE7299" w:rsidP="00AE7299"/>
    <w:p w14:paraId="54ABAE68" w14:textId="5421036B" w:rsidR="00AE7299" w:rsidRDefault="00AE7299" w:rsidP="00AE7299">
      <w:pPr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 xml:space="preserve">They may call themselves </w:t>
      </w:r>
      <w:r>
        <w:rPr>
          <w:rFonts w:cs="Arial"/>
          <w:color w:val="000000" w:themeColor="text1"/>
          <w:szCs w:val="32"/>
        </w:rPr>
        <w:br/>
      </w:r>
      <w:r w:rsidRPr="00AE7299">
        <w:rPr>
          <w:rFonts w:cs="Arial"/>
          <w:color w:val="000000" w:themeColor="text1"/>
          <w:szCs w:val="32"/>
        </w:rPr>
        <w:t>non-binary</w:t>
      </w:r>
      <w:r w:rsidRPr="00434741">
        <w:rPr>
          <w:rFonts w:cs="Arial"/>
          <w:color w:val="000000" w:themeColor="text1"/>
          <w:szCs w:val="32"/>
        </w:rPr>
        <w:t>.</w:t>
      </w:r>
    </w:p>
    <w:p w14:paraId="0712C44A" w14:textId="0A671954" w:rsidR="00AE7299" w:rsidRDefault="00AE7299" w:rsidP="00AE7299">
      <w:pPr>
        <w:rPr>
          <w:rFonts w:cs="Arial"/>
          <w:color w:val="000000" w:themeColor="text1"/>
          <w:szCs w:val="32"/>
        </w:rPr>
      </w:pPr>
    </w:p>
    <w:p w14:paraId="218C45AE" w14:textId="5E9FF46E" w:rsidR="00AE7299" w:rsidRDefault="00CA2A9B" w:rsidP="00AE7299">
      <w:pPr>
        <w:rPr>
          <w:rFonts w:cs="Arial"/>
          <w:color w:val="000000" w:themeColor="text1"/>
          <w:szCs w:val="32"/>
        </w:rPr>
      </w:pPr>
      <w:r w:rsidRPr="00CA2A9B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2564480" behindDoc="0" locked="0" layoutInCell="1" allowOverlap="1" wp14:anchorId="50B2926A" wp14:editId="59A4B87D">
            <wp:simplePos x="0" y="0"/>
            <wp:positionH relativeFrom="column">
              <wp:posOffset>-9525</wp:posOffset>
            </wp:positionH>
            <wp:positionV relativeFrom="paragraph">
              <wp:posOffset>302895</wp:posOffset>
            </wp:positionV>
            <wp:extent cx="1883472" cy="1371600"/>
            <wp:effectExtent l="0" t="0" r="2540" b="0"/>
            <wp:wrapNone/>
            <wp:docPr id="2133656292" name="Picture 40" descr="A group of people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56292" name="Picture 40" descr="A group of people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72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466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38E74ED7" wp14:editId="1DD40C04">
                <wp:simplePos x="0" y="0"/>
                <wp:positionH relativeFrom="margin">
                  <wp:align>right</wp:align>
                </wp:positionH>
                <wp:positionV relativeFrom="paragraph">
                  <wp:posOffset>302260</wp:posOffset>
                </wp:positionV>
                <wp:extent cx="3516630" cy="3171825"/>
                <wp:effectExtent l="0" t="0" r="7620" b="9525"/>
                <wp:wrapNone/>
                <wp:docPr id="895063077" name="Rectangle 8950630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31718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55449" id="Rectangle 895063077" o:spid="_x0000_s1026" alt="&quot;&quot;" style="position:absolute;margin-left:225.7pt;margin-top:23.8pt;width:276.9pt;height:249.75pt;z-index:-251323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</w:p>
    <w:p w14:paraId="1BF63E21" w14:textId="029069E5" w:rsidR="00AE7299" w:rsidRDefault="00AE7299" w:rsidP="00AE7299">
      <w:pPr>
        <w:rPr>
          <w:rFonts w:cs="Arial"/>
          <w:color w:val="000000" w:themeColor="text1"/>
          <w:szCs w:val="32"/>
        </w:rPr>
      </w:pPr>
      <w:r w:rsidRPr="00CE6466">
        <w:rPr>
          <w:rFonts w:cs="Arial"/>
          <w:b/>
          <w:bCs/>
          <w:color w:val="000000" w:themeColor="text1"/>
          <w:szCs w:val="32"/>
        </w:rPr>
        <w:t>Sexuality</w:t>
      </w:r>
      <w:r>
        <w:rPr>
          <w:rFonts w:cs="Arial"/>
          <w:color w:val="000000" w:themeColor="text1"/>
          <w:szCs w:val="32"/>
        </w:rPr>
        <w:t xml:space="preserve"> is</w:t>
      </w:r>
      <w:r w:rsidR="00CE6466">
        <w:rPr>
          <w:rFonts w:cs="Arial"/>
          <w:color w:val="000000" w:themeColor="text1"/>
          <w:szCs w:val="32"/>
        </w:rPr>
        <w:t xml:space="preserve"> things like:</w:t>
      </w:r>
    </w:p>
    <w:p w14:paraId="02B71E25" w14:textId="046C5B9B" w:rsidR="00CE6466" w:rsidRDefault="00CE6466" w:rsidP="00CE6466">
      <w:pPr>
        <w:pStyle w:val="Listtoplevel"/>
      </w:pPr>
      <w:r>
        <w:t>who you are attracted to</w:t>
      </w:r>
    </w:p>
    <w:p w14:paraId="56908E56" w14:textId="4AA855F3" w:rsidR="00CE6466" w:rsidRDefault="00F565AC" w:rsidP="00F565AC">
      <w:pPr>
        <w:pStyle w:val="Listtoplevel"/>
      </w:pPr>
      <w:r w:rsidRPr="00F565AC">
        <w:drawing>
          <wp:anchor distT="0" distB="0" distL="114300" distR="114300" simplePos="0" relativeHeight="252574720" behindDoc="0" locked="0" layoutInCell="1" allowOverlap="1" wp14:anchorId="7BDC1FCD" wp14:editId="36CC60A7">
            <wp:simplePos x="0" y="0"/>
            <wp:positionH relativeFrom="column">
              <wp:posOffset>-66675</wp:posOffset>
            </wp:positionH>
            <wp:positionV relativeFrom="paragraph">
              <wp:posOffset>720090</wp:posOffset>
            </wp:positionV>
            <wp:extent cx="1857375" cy="1857375"/>
            <wp:effectExtent l="0" t="0" r="9525" b="9525"/>
            <wp:wrapNone/>
            <wp:docPr id="1844341882" name="Picture 48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341882" name="Picture 48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1B143A3" wp14:editId="698C9D11">
                <wp:simplePos x="0" y="0"/>
                <wp:positionH relativeFrom="column">
                  <wp:posOffset>876300</wp:posOffset>
                </wp:positionH>
                <wp:positionV relativeFrom="paragraph">
                  <wp:posOffset>770890</wp:posOffset>
                </wp:positionV>
                <wp:extent cx="752475" cy="457200"/>
                <wp:effectExtent l="19050" t="19050" r="47625" b="95250"/>
                <wp:wrapNone/>
                <wp:docPr id="789236423" name="Speech Bubble: 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457200"/>
                        </a:xfrm>
                        <a:prstGeom prst="wedgeEllipse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9E10BE" w14:textId="77777777" w:rsidR="00AA2424" w:rsidRDefault="00AA2424" w:rsidP="00AA2424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143A3" id="Speech Bubble: Oval 15" o:spid="_x0000_s1038" type="#_x0000_t63" alt="&quot;&quot;" style="position:absolute;left:0;text-align:left;margin-left:69pt;margin-top:60.7pt;width:59.25pt;height:36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" adj="6300,24300" filled="f" strokecolor="#09101d [484]" strokeweight="1pt">
                <v:textbox>
                  <w:txbxContent>
                    <w:p w14:paraId="269E10BE" w14:textId="77777777" w:rsidR="00AA2424" w:rsidRDefault="00AA2424" w:rsidP="00AA2424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781A4C63" wp14:editId="2C95A464">
                <wp:simplePos x="0" y="0"/>
                <wp:positionH relativeFrom="column">
                  <wp:posOffset>19050</wp:posOffset>
                </wp:positionH>
                <wp:positionV relativeFrom="paragraph">
                  <wp:posOffset>770890</wp:posOffset>
                </wp:positionV>
                <wp:extent cx="752475" cy="457200"/>
                <wp:effectExtent l="19050" t="19050" r="47625" b="95250"/>
                <wp:wrapNone/>
                <wp:docPr id="248511934" name="Speech Bubble: 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52475" cy="457200"/>
                        </a:xfrm>
                        <a:prstGeom prst="wedgeEllipseCallou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F608F0" w14:textId="77777777" w:rsidR="00AA2424" w:rsidRDefault="00AA2424" w:rsidP="00AA2424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A4C63" id="_x0000_s1039" type="#_x0000_t63" alt="&quot;&quot;" style="position:absolute;left:0;text-align:left;margin-left:1.5pt;margin-top:60.7pt;width:59.25pt;height:36pt;flip:x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" adj="6300,24300" filled="f" strokecolor="#172c51" strokeweight="1pt">
                <v:textbox>
                  <w:txbxContent>
                    <w:p w14:paraId="7FF608F0" w14:textId="77777777" w:rsidR="00AA2424" w:rsidRDefault="00AA2424" w:rsidP="00AA2424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8D837F2" wp14:editId="03D055B7">
                <wp:simplePos x="0" y="0"/>
                <wp:positionH relativeFrom="column">
                  <wp:posOffset>1000125</wp:posOffset>
                </wp:positionH>
                <wp:positionV relativeFrom="paragraph">
                  <wp:posOffset>875665</wp:posOffset>
                </wp:positionV>
                <wp:extent cx="295275" cy="266700"/>
                <wp:effectExtent l="19050" t="0" r="28575" b="0"/>
                <wp:wrapNone/>
                <wp:docPr id="1764235936" name="Heart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71ACF" id="Heart 16" o:spid="_x0000_s1026" alt="&quot;&quot;" style="position:absolute;margin-left:78.75pt;margin-top:68.95pt;width:23.25pt;height:21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52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" path="m147638,66675v61515,-155575,301426,,,200025c-153789,66675,86122,-88900,147638,66675xe" fillcolor="red" stroked="f" strokeweight="1pt">
                <v:stroke joinstyle="miter"/>
                <v:path arrowok="t" o:connecttype="custom" o:connectlocs="147638,66675;147638,266700;147638,66675" o:connectangles="0,0,0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736EAA02" wp14:editId="6A750899">
                <wp:simplePos x="0" y="0"/>
                <wp:positionH relativeFrom="column">
                  <wp:posOffset>152400</wp:posOffset>
                </wp:positionH>
                <wp:positionV relativeFrom="paragraph">
                  <wp:posOffset>875665</wp:posOffset>
                </wp:positionV>
                <wp:extent cx="295275" cy="266700"/>
                <wp:effectExtent l="19050" t="0" r="28575" b="0"/>
                <wp:wrapNone/>
                <wp:docPr id="498048085" name="Heart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79EC4" id="Heart 16" o:spid="_x0000_s1026" alt="&quot;&quot;" style="position:absolute;margin-left:12pt;margin-top:68.95pt;width:23.25pt;height:21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52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" path="m147638,66675v61515,-155575,301426,,,200025c-153789,66675,86122,-88900,147638,66675xe" fillcolor="red" stroked="f" strokeweight="1pt">
                <v:stroke joinstyle="miter"/>
                <v:path arrowok="t" o:connecttype="custom" o:connectlocs="147638,66675;147638,266700;147638,66675" o:connectangles="0,0,0"/>
              </v:shape>
            </w:pict>
          </mc:Fallback>
        </mc:AlternateContent>
      </w:r>
      <w:r>
        <w:drawing>
          <wp:anchor distT="0" distB="0" distL="114300" distR="114300" simplePos="0" relativeHeight="252061696" behindDoc="0" locked="0" layoutInCell="1" allowOverlap="1" wp14:anchorId="5AC436FD" wp14:editId="26D7BB7D">
            <wp:simplePos x="0" y="0"/>
            <wp:positionH relativeFrom="column">
              <wp:posOffset>447675</wp:posOffset>
            </wp:positionH>
            <wp:positionV relativeFrom="paragraph">
              <wp:posOffset>904240</wp:posOffset>
            </wp:positionV>
            <wp:extent cx="238125" cy="238125"/>
            <wp:effectExtent l="0" t="0" r="9525" b="9525"/>
            <wp:wrapNone/>
            <wp:docPr id="40634349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4349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70A6AFCC" wp14:editId="050FA697">
                <wp:simplePos x="0" y="0"/>
                <wp:positionH relativeFrom="column">
                  <wp:posOffset>1276350</wp:posOffset>
                </wp:positionH>
                <wp:positionV relativeFrom="paragraph">
                  <wp:posOffset>885190</wp:posOffset>
                </wp:positionV>
                <wp:extent cx="304800" cy="295275"/>
                <wp:effectExtent l="0" t="0" r="0" b="0"/>
                <wp:wrapNone/>
                <wp:docPr id="125850069" name="Multiplication Sign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95275"/>
                        </a:xfrm>
                        <a:prstGeom prst="mathMultiply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0D44C" id="Multiplication Sign 17" o:spid="_x0000_s1026" alt="&quot;&quot;" style="position:absolute;margin-left:100.5pt;margin-top:69.7pt;width:24pt;height:23.2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4800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" path="m49044,95858l97366,45977r55034,53314l207434,45977r48322,49881l202306,147638r53450,51779l207434,249298,152400,195984,97366,249298,49044,199417r53450,-51779l49044,95858xe" fillcolor="black [3213]" stroked="f" strokeweight="1pt">
                <v:stroke joinstyle="miter"/>
                <v:path arrowok="t" o:connecttype="custom" o:connectlocs="49044,95858;97366,45977;152400,99291;207434,45977;255756,95858;202306,147638;255756,199417;207434,249298;152400,195984;97366,249298;49044,199417;102494,147638;49044,95858" o:connectangles="0,0,0,0,0,0,0,0,0,0,0,0,0"/>
              </v:shape>
            </w:pict>
          </mc:Fallback>
        </mc:AlternateContent>
      </w:r>
      <w:r w:rsidR="00CE6466">
        <w:t>who you want to be in a relationship with</w:t>
      </w:r>
    </w:p>
    <w:p w14:paraId="6970FF11" w14:textId="50BA75F1" w:rsidR="00CE6466" w:rsidRPr="00434741" w:rsidRDefault="00AA2424" w:rsidP="00F565AC">
      <w:pPr>
        <w:pStyle w:val="Listtoplevel"/>
      </w:pPr>
      <w:r>
        <w:t>choosing if you want to be</w:t>
      </w:r>
      <w:r w:rsidR="00CE6466">
        <w:t xml:space="preserve"> in a relationship</w:t>
      </w:r>
      <w:r>
        <w:t>.</w:t>
      </w:r>
    </w:p>
    <w:p w14:paraId="03D9ECB4" w14:textId="77777777" w:rsidR="00AE7299" w:rsidRDefault="00AE7299" w:rsidP="00AE7299"/>
    <w:p w14:paraId="4B119E1D" w14:textId="03CEDEEA" w:rsidR="00CE6466" w:rsidRDefault="00AA2424" w:rsidP="00AE7299">
      <w:r>
        <w:rPr>
          <w:noProof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252D538F" wp14:editId="6AC4E337">
                <wp:simplePos x="0" y="0"/>
                <wp:positionH relativeFrom="column">
                  <wp:posOffset>0</wp:posOffset>
                </wp:positionH>
                <wp:positionV relativeFrom="paragraph">
                  <wp:posOffset>-257175</wp:posOffset>
                </wp:positionV>
                <wp:extent cx="1478280" cy="2000250"/>
                <wp:effectExtent l="0" t="19050" r="7620" b="0"/>
                <wp:wrapNone/>
                <wp:docPr id="274425494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8280" cy="2000250"/>
                          <a:chOff x="0" y="0"/>
                          <a:chExt cx="1478280" cy="2000250"/>
                        </a:xfrm>
                      </wpg:grpSpPr>
                      <pic:pic xmlns:pic="http://schemas.openxmlformats.org/drawingml/2006/picture">
                        <pic:nvPicPr>
                          <pic:cNvPr id="150523679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4825"/>
                            <a:ext cx="147828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3234178" name="Speech Bubble: Oval 1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371475" y="0"/>
                            <a:ext cx="857250" cy="5619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B4C1BC" w14:textId="77777777" w:rsidR="00AA2424" w:rsidRDefault="00AA2424" w:rsidP="00AA2424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83041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875" y="114300"/>
                            <a:ext cx="571500" cy="3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2D538F" id="Group 20" o:spid="_x0000_s1040" alt="&quot;&quot;" style="position:absolute;left:0;text-align:left;margin-left:0;margin-top:-20.25pt;width:116.4pt;height:157.5pt;z-index:252068864" coordsize="14782,20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">
                <v:shape id="Picture 17" o:spid="_x0000_s1041" type="#_x0000_t75" alt="&quot;&quot;" style="position:absolute;top:5048;width:14782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">
                  <v:imagedata r:id="rId75" o:title=""/>
                </v:shape>
                <v:shape id="Speech Bubble: Oval 19" o:spid="_x0000_s1042" type="#_x0000_t63" alt="&quot;&quot;" style="position:absolute;left:3714;width:8573;height:561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" adj="6300,24300" filled="f" strokecolor="#09101d [484]" strokeweight="1pt">
                  <v:textbox>
                    <w:txbxContent>
                      <w:p w14:paraId="79B4C1BC" w14:textId="77777777" w:rsidR="00AA2424" w:rsidRDefault="00AA2424" w:rsidP="00AA2424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43" type="#_x0000_t75" alt="&quot;&quot;" style="position:absolute;left:5238;top:1143;width:5715;height:3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">
                  <v:imagedata r:id="rId76" o:title=""/>
                </v:shape>
              </v:group>
            </w:pict>
          </mc:Fallback>
        </mc:AlternateContent>
      </w:r>
      <w:r w:rsidR="001C4B22">
        <w:t>Coming out</w:t>
      </w:r>
      <w:r w:rsidR="00CE6466">
        <w:t xml:space="preserve"> to people about your gender </w:t>
      </w:r>
      <w:r w:rsidR="001C4B22">
        <w:t>is</w:t>
      </w:r>
      <w:r w:rsidR="00CE6466">
        <w:t xml:space="preserve"> tell</w:t>
      </w:r>
      <w:r w:rsidR="001C4B22">
        <w:t>ing</w:t>
      </w:r>
      <w:r w:rsidR="00CE6466">
        <w:t xml:space="preserve"> them you are:</w:t>
      </w:r>
    </w:p>
    <w:p w14:paraId="042A3D7D" w14:textId="5DD5FBB8" w:rsidR="00CE6466" w:rsidRDefault="00CE6466" w:rsidP="00CE6466">
      <w:pPr>
        <w:pStyle w:val="Listtoplevel"/>
      </w:pPr>
      <w:r>
        <w:t>transgender</w:t>
      </w:r>
    </w:p>
    <w:p w14:paraId="6CCA89F7" w14:textId="24B53A70" w:rsidR="00CE6466" w:rsidRDefault="00CE6466" w:rsidP="00CE6466">
      <w:pPr>
        <w:pStyle w:val="Listtoplevel"/>
      </w:pPr>
      <w:r>
        <w:t>non-binary</w:t>
      </w:r>
    </w:p>
    <w:p w14:paraId="40520E88" w14:textId="1E17B8C1" w:rsidR="00CE6466" w:rsidRDefault="00BD0372" w:rsidP="00CE6466">
      <w:pPr>
        <w:pStyle w:val="Listtoplevel"/>
      </w:pPr>
      <w:r w:rsidRPr="009D39EB">
        <w:drawing>
          <wp:anchor distT="0" distB="0" distL="114300" distR="114300" simplePos="0" relativeHeight="252070912" behindDoc="0" locked="0" layoutInCell="1" allowOverlap="1" wp14:anchorId="0F73C5B6" wp14:editId="12005148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1581150" cy="1581150"/>
            <wp:effectExtent l="0" t="0" r="0" b="0"/>
            <wp:wrapNone/>
            <wp:docPr id="58178452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78452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466">
        <w:t>takatāpui</w:t>
      </w:r>
    </w:p>
    <w:p w14:paraId="440B8404" w14:textId="75CEB82B" w:rsidR="00CE6466" w:rsidRDefault="00CE6466" w:rsidP="00CE6466">
      <w:pPr>
        <w:pStyle w:val="Listtoplevel"/>
      </w:pPr>
      <w:r>
        <w:t>another gender that is important to you.</w:t>
      </w:r>
    </w:p>
    <w:p w14:paraId="4DF625F0" w14:textId="3841B895" w:rsidR="00CE6466" w:rsidRDefault="00CE6466" w:rsidP="00AE7299"/>
    <w:p w14:paraId="30F31255" w14:textId="00D88470" w:rsidR="00CE6466" w:rsidRDefault="00974549" w:rsidP="00AE7299">
      <w:r>
        <w:rPr>
          <w:noProof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0D5D68AD" wp14:editId="6E5BCD5A">
                <wp:simplePos x="0" y="0"/>
                <wp:positionH relativeFrom="column">
                  <wp:posOffset>0</wp:posOffset>
                </wp:positionH>
                <wp:positionV relativeFrom="paragraph">
                  <wp:posOffset>322580</wp:posOffset>
                </wp:positionV>
                <wp:extent cx="1543050" cy="1971675"/>
                <wp:effectExtent l="0" t="19050" r="0" b="9525"/>
                <wp:wrapNone/>
                <wp:docPr id="333037676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1971675"/>
                          <a:chOff x="0" y="0"/>
                          <a:chExt cx="1543050" cy="1971675"/>
                        </a:xfrm>
                      </wpg:grpSpPr>
                      <pic:pic xmlns:pic="http://schemas.openxmlformats.org/drawingml/2006/picture">
                        <pic:nvPicPr>
                          <pic:cNvPr id="595490407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625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76113294" name="Speech Bubble: Oval 2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986670" flipH="1">
                            <a:off x="95250" y="0"/>
                            <a:ext cx="910313" cy="66230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9D99A4" w14:textId="77777777" w:rsidR="00BD0372" w:rsidRDefault="00BD0372" w:rsidP="00BD037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395385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" y="28575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D68AD" id="_x0000_s1050" alt="&quot;&quot;" style="position:absolute;left:0;text-align:left;margin-left:0;margin-top:25.4pt;width:121.5pt;height:155.25pt;z-index:252079104" coordsize="15430,1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">
                <v:shape id="Picture 10" o:spid="_x0000_s1051" type="#_x0000_t75" alt="&quot;&quot;" style="position:absolute;top:4286;width:15430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">
                  <v:imagedata r:id="rId83" o:title=""/>
                </v:shape>
                <v:shape id="Speech Bubble: Oval 21" o:spid="_x0000_s1052" type="#_x0000_t63" alt="&quot;&quot;" style="position:absolute;left:952;width:9103;height:6623;rotation:669920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279D99A4" w14:textId="77777777" w:rsidR="00BD0372" w:rsidRDefault="00BD0372" w:rsidP="00BD037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0" o:spid="_x0000_s1053" type="#_x0000_t75" alt="&quot;&quot;" style="position:absolute;left:2476;top:285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">
                  <v:imagedata r:id="rId84" o:title=""/>
                </v:shape>
              </v:group>
            </w:pict>
          </mc:Fallback>
        </mc:AlternateContent>
      </w:r>
    </w:p>
    <w:p w14:paraId="0EEC9AC3" w14:textId="20E04E33" w:rsidR="00CE6466" w:rsidRDefault="001C4B22" w:rsidP="00AE7299">
      <w:r>
        <w:t>Coming out</w:t>
      </w:r>
      <w:r w:rsidR="00CE6466">
        <w:t xml:space="preserve"> to people about your sexuality </w:t>
      </w:r>
      <w:r>
        <w:t>is</w:t>
      </w:r>
      <w:r w:rsidR="00CE6466">
        <w:t xml:space="preserve"> tell</w:t>
      </w:r>
      <w:r>
        <w:t>ing</w:t>
      </w:r>
      <w:r w:rsidR="00CE6466">
        <w:t xml:space="preserve"> them you are:</w:t>
      </w:r>
    </w:p>
    <w:p w14:paraId="4A0F39A0" w14:textId="78D7C1D7" w:rsidR="00CE6466" w:rsidRDefault="00CE6466" w:rsidP="00CE6466">
      <w:pPr>
        <w:pStyle w:val="Listtoplevel"/>
      </w:pPr>
      <w:r>
        <w:t>gay</w:t>
      </w:r>
    </w:p>
    <w:p w14:paraId="58F74902" w14:textId="08345550" w:rsidR="00CE6466" w:rsidRDefault="00F565AC" w:rsidP="00CE6466">
      <w:pPr>
        <w:pStyle w:val="Listtoplevel"/>
      </w:pPr>
      <w:r w:rsidRPr="00F565AC">
        <w:drawing>
          <wp:anchor distT="0" distB="0" distL="114300" distR="114300" simplePos="0" relativeHeight="252576768" behindDoc="0" locked="0" layoutInCell="1" allowOverlap="1" wp14:anchorId="3C4F2C91" wp14:editId="5006FAB2">
            <wp:simplePos x="0" y="0"/>
            <wp:positionH relativeFrom="column">
              <wp:posOffset>7620</wp:posOffset>
            </wp:positionH>
            <wp:positionV relativeFrom="paragraph">
              <wp:posOffset>650240</wp:posOffset>
            </wp:positionV>
            <wp:extent cx="1535430" cy="2035175"/>
            <wp:effectExtent l="0" t="0" r="7620" b="3175"/>
            <wp:wrapNone/>
            <wp:docPr id="1367059086" name="Picture 49" descr="A couple of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059086" name="Picture 49" descr="A couple of women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466">
        <w:t>lesbian</w:t>
      </w:r>
    </w:p>
    <w:p w14:paraId="2F447106" w14:textId="0DF66D18" w:rsidR="00CE6466" w:rsidRDefault="00CE6466" w:rsidP="00F565AC">
      <w:pPr>
        <w:pStyle w:val="Listtoplevel"/>
      </w:pPr>
      <w:r>
        <w:t>bisexual</w:t>
      </w:r>
    </w:p>
    <w:p w14:paraId="2A93DB3C" w14:textId="094827C1" w:rsidR="00CE6466" w:rsidRDefault="00CE6466" w:rsidP="00CE6466">
      <w:pPr>
        <w:pStyle w:val="Listtoplevel"/>
      </w:pPr>
      <w:r>
        <w:t>another sexuality that is important to you.</w:t>
      </w:r>
    </w:p>
    <w:p w14:paraId="634AA7D5" w14:textId="77777777" w:rsidR="001C4B22" w:rsidRDefault="001C4B22" w:rsidP="00AE7299"/>
    <w:p w14:paraId="74D5C9BD" w14:textId="77777777" w:rsidR="00B90D35" w:rsidRDefault="00B90D35" w:rsidP="00AE7299"/>
    <w:p w14:paraId="2150FA01" w14:textId="3B0998EC" w:rsidR="00B90D35" w:rsidRDefault="00E72578" w:rsidP="00B90D35">
      <w:r w:rsidRPr="009D39EB">
        <w:rPr>
          <w:noProof/>
        </w:rPr>
        <w:drawing>
          <wp:anchor distT="0" distB="0" distL="114300" distR="114300" simplePos="0" relativeHeight="252133376" behindDoc="0" locked="0" layoutInCell="1" allowOverlap="1" wp14:anchorId="4774A556" wp14:editId="71591ADF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1806536" cy="1228725"/>
            <wp:effectExtent l="0" t="0" r="3810" b="0"/>
            <wp:wrapNone/>
            <wp:docPr id="67621282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1282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36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D35">
        <w:t xml:space="preserve">Rainbow people can come out at any time </w:t>
      </w:r>
      <w:r w:rsidR="00423CDE">
        <w:t xml:space="preserve">in </w:t>
      </w:r>
      <w:r w:rsidR="00B90D35">
        <w:t>their lives.</w:t>
      </w:r>
    </w:p>
    <w:p w14:paraId="73434C64" w14:textId="77777777" w:rsidR="00B90D35" w:rsidRDefault="00B90D35" w:rsidP="00B90D35"/>
    <w:p w14:paraId="7B8FEEA4" w14:textId="77777777" w:rsidR="00B90D35" w:rsidRDefault="00B90D35" w:rsidP="00B90D35"/>
    <w:p w14:paraId="245A4280" w14:textId="736016A4" w:rsidR="00B90D35" w:rsidRDefault="00B90D35" w:rsidP="00AE7299">
      <w:r>
        <w:t>You come out when you are ready.</w:t>
      </w:r>
    </w:p>
    <w:p w14:paraId="7E54BA58" w14:textId="51CD0DD6" w:rsidR="00B90D35" w:rsidRDefault="00B90D35" w:rsidP="002E31ED"/>
    <w:p w14:paraId="072C126C" w14:textId="77777777" w:rsidR="002E31ED" w:rsidRDefault="002E31ED" w:rsidP="002E31ED"/>
    <w:p w14:paraId="08A404CA" w14:textId="77777777" w:rsidR="00AE4624" w:rsidRDefault="000310A8" w:rsidP="00AE4624">
      <w:r>
        <w:rPr>
          <w:noProof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2FCB9E2B" wp14:editId="27038509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581150" cy="1914525"/>
                <wp:effectExtent l="0" t="19050" r="0" b="0"/>
                <wp:wrapNone/>
                <wp:docPr id="1607743799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1150" cy="1914525"/>
                          <a:chOff x="0" y="0"/>
                          <a:chExt cx="1581150" cy="1914525"/>
                        </a:xfrm>
                      </wpg:grpSpPr>
                      <pic:pic xmlns:pic="http://schemas.openxmlformats.org/drawingml/2006/picture">
                        <pic:nvPicPr>
                          <pic:cNvPr id="1698893738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3375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83618820" name="Speech Bubble: Oval 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523875" y="0"/>
                            <a:ext cx="590550" cy="5143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5A22D3" w14:textId="77777777" w:rsidR="000310A8" w:rsidRDefault="000310A8" w:rsidP="000310A8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35755" name="Smiley Face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28650" y="85725"/>
                            <a:ext cx="390525" cy="361950"/>
                          </a:xfrm>
                          <a:prstGeom prst="smileyFace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CB9E2B" id="Group 30" o:spid="_x0000_s1054" alt="&quot;&quot;" style="position:absolute;left:0;text-align:left;margin-left:0;margin-top:.75pt;width:124.5pt;height:150.75pt;z-index:252108800" coordsize="15811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">
                <v:shape id="Picture 10" o:spid="_x0000_s1055" type="#_x0000_t75" alt="&quot;&quot;" style="position:absolute;top:3333;width:15811;height:1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">
                  <v:imagedata r:id="rId88" o:title=""/>
                </v:shape>
                <v:shape id="Speech Bubble: Oval 27" o:spid="_x0000_s1056" type="#_x0000_t63" alt="&quot;&quot;" style="position:absolute;left:5238;width:5906;height:5143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6B5A22D3" w14:textId="77777777" w:rsidR="000310A8" w:rsidRDefault="000310A8" w:rsidP="000310A8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<v:formulas>
                    <v:f eqn="sum 33030 0 #0"/>
                    <v:f eqn="prod #0 4 3"/>
                    <v:f eqn="prod @0 1 3"/>
                    <v:f eqn="sum @1 0 @2"/>
                  </v:formulas>
                  <v:path o:extrusionok="f" gradientshapeok="t" o:connecttype="custom" o:connectlocs="10800,0;3163,3163;0,10800;3163,18437;10800,21600;18437,18437;21600,10800;18437,3163" textboxrect="3163,3163,18437,18437"/>
                  <v:handles>
                    <v:h position="center,#0" yrange="15510,17520"/>
                  </v:handles>
                  <o:complex v:ext="view"/>
                </v:shapetype>
                <v:shape id="Smiley Face 29" o:spid="_x0000_s1057" type="#_x0000_t96" alt="&quot;&quot;" style="position:absolute;left:6286;top:857;width:3905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" fillcolor="yellow" strokecolor="#09101d [484]" strokeweight="1pt">
                  <v:stroke joinstyle="miter"/>
                </v:shape>
              </v:group>
            </w:pict>
          </mc:Fallback>
        </mc:AlternateContent>
      </w:r>
      <w:r w:rsidR="009220A6">
        <w:t>Y</w:t>
      </w:r>
      <w:r w:rsidR="00CE6466">
        <w:t xml:space="preserve">ou might </w:t>
      </w:r>
      <w:r w:rsidR="002402D4">
        <w:t>have decided</w:t>
      </w:r>
      <w:r w:rsidR="00CE6466">
        <w:t xml:space="preserve"> to </w:t>
      </w:r>
      <w:r w:rsidR="002402D4">
        <w:t>come out</w:t>
      </w:r>
      <w:r w:rsidR="009220A6">
        <w:t xml:space="preserve"> because </w:t>
      </w:r>
      <w:r w:rsidR="002402D4">
        <w:t>you</w:t>
      </w:r>
      <w:r w:rsidR="00AE4624">
        <w:t>:</w:t>
      </w:r>
    </w:p>
    <w:p w14:paraId="778EBD38" w14:textId="77777777" w:rsidR="002E31ED" w:rsidRDefault="002E31ED" w:rsidP="002E31ED">
      <w:pPr>
        <w:pStyle w:val="Listtoplevel"/>
      </w:pPr>
      <w:r>
        <w:t>want to tell people how you feel</w:t>
      </w:r>
    </w:p>
    <w:p w14:paraId="37467ABB" w14:textId="1B9CCAB2" w:rsidR="00AE4624" w:rsidRDefault="00AE4624" w:rsidP="00AE4624">
      <w:pPr>
        <w:pStyle w:val="Listtoplevel"/>
      </w:pPr>
      <w:r>
        <w:t>want people to know who you really are</w:t>
      </w:r>
    </w:p>
    <w:p w14:paraId="74B81360" w14:textId="41F3999D" w:rsidR="00AE4624" w:rsidRDefault="00AE4624" w:rsidP="00AE4624">
      <w:pPr>
        <w:pStyle w:val="Listtoplevel"/>
      </w:pPr>
      <w:r w:rsidRPr="005E3B48">
        <w:rPr>
          <w:rFonts w:eastAsia="Times New Roman" w:cs="Times New Roman"/>
        </w:rPr>
        <w:drawing>
          <wp:anchor distT="0" distB="0" distL="114300" distR="114300" simplePos="0" relativeHeight="252097536" behindDoc="0" locked="0" layoutInCell="1" allowOverlap="1" wp14:anchorId="2265DAE1" wp14:editId="52E1F393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1743075" cy="1743075"/>
            <wp:effectExtent l="0" t="0" r="9525" b="9525"/>
            <wp:wrapThrough wrapText="bothSides">
              <wp:wrapPolygon edited="0">
                <wp:start x="17941" y="944"/>
                <wp:lineTo x="2361" y="4249"/>
                <wp:lineTo x="2361" y="5193"/>
                <wp:lineTo x="708" y="10387"/>
                <wp:lineTo x="236" y="12748"/>
                <wp:lineTo x="1652" y="20302"/>
                <wp:lineTo x="1652" y="21482"/>
                <wp:lineTo x="20774" y="21482"/>
                <wp:lineTo x="21482" y="9207"/>
                <wp:lineTo x="21482" y="7082"/>
                <wp:lineTo x="20774" y="2597"/>
                <wp:lineTo x="20066" y="944"/>
                <wp:lineTo x="17941" y="944"/>
              </wp:wrapPolygon>
            </wp:wrapThrough>
            <wp:docPr id="102424175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4175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are in a relationship that you want to tell people about</w:t>
      </w:r>
    </w:p>
    <w:p w14:paraId="4D72481C" w14:textId="2EC4761A" w:rsidR="00CE6466" w:rsidRDefault="00AE4624" w:rsidP="00CE6466">
      <w:pPr>
        <w:pStyle w:val="Listtoplevel"/>
      </w:pPr>
      <w:r>
        <w:t xml:space="preserve">want to get </w:t>
      </w:r>
      <w:r w:rsidR="00CE6466">
        <w:t>support</w:t>
      </w:r>
      <w:r>
        <w:t>.</w:t>
      </w:r>
    </w:p>
    <w:p w14:paraId="04C5F06D" w14:textId="76FEBD07" w:rsidR="00CE6466" w:rsidRDefault="00CE6466" w:rsidP="00AE4624"/>
    <w:p w14:paraId="5F76CA9A" w14:textId="05D96265" w:rsidR="002E31ED" w:rsidRDefault="002E31ED">
      <w:pPr>
        <w:spacing w:line="240" w:lineRule="auto"/>
        <w:ind w:left="0"/>
      </w:pPr>
      <w:r>
        <w:br w:type="page"/>
      </w:r>
    </w:p>
    <w:p w14:paraId="2DEE741A" w14:textId="49895B44" w:rsidR="001D460F" w:rsidRDefault="00974549" w:rsidP="001D460F">
      <w:r w:rsidRPr="005E3B48">
        <w:rPr>
          <w:rFonts w:eastAsia="Times New Roman" w:cs="Times New Roman"/>
          <w:noProof/>
          <w:lang w:val="en-GB"/>
        </w:rPr>
        <w:drawing>
          <wp:anchor distT="0" distB="0" distL="114300" distR="114300" simplePos="0" relativeHeight="252099584" behindDoc="0" locked="0" layoutInCell="1" allowOverlap="1" wp14:anchorId="2CBE5668" wp14:editId="414A2E3C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73200" cy="1473200"/>
            <wp:effectExtent l="0" t="0" r="0" b="0"/>
            <wp:wrapThrough wrapText="bothSides">
              <wp:wrapPolygon edited="0">
                <wp:start x="8659" y="279"/>
                <wp:lineTo x="7541" y="1955"/>
                <wp:lineTo x="2793" y="9776"/>
                <wp:lineTo x="1676" y="10893"/>
                <wp:lineTo x="0" y="13686"/>
                <wp:lineTo x="0" y="17038"/>
                <wp:lineTo x="1117" y="18714"/>
                <wp:lineTo x="3072" y="18714"/>
                <wp:lineTo x="3072" y="21228"/>
                <wp:lineTo x="19831" y="21228"/>
                <wp:lineTo x="19831" y="18714"/>
                <wp:lineTo x="21228" y="17597"/>
                <wp:lineTo x="21228" y="17317"/>
                <wp:lineTo x="19831" y="14245"/>
                <wp:lineTo x="16759" y="9776"/>
                <wp:lineTo x="13407" y="2234"/>
                <wp:lineTo x="11731" y="279"/>
                <wp:lineTo x="8659" y="279"/>
              </wp:wrapPolygon>
            </wp:wrapThrough>
            <wp:docPr id="20304484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484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60F">
        <w:t>You might be feeling:</w:t>
      </w:r>
    </w:p>
    <w:p w14:paraId="4FD736C9" w14:textId="2D55C402" w:rsidR="001D460F" w:rsidRDefault="001D460F" w:rsidP="001D460F">
      <w:pPr>
        <w:pStyle w:val="Listtoplevel"/>
      </w:pPr>
      <w:r>
        <w:t>happy</w:t>
      </w:r>
    </w:p>
    <w:p w14:paraId="7F3FEA16" w14:textId="7D4877A9" w:rsidR="001D460F" w:rsidRDefault="001D460F" w:rsidP="001D460F">
      <w:pPr>
        <w:pStyle w:val="Listtoplevel"/>
      </w:pPr>
      <w:r>
        <w:t>excited</w:t>
      </w:r>
    </w:p>
    <w:p w14:paraId="13B3AFDD" w14:textId="7E614F57" w:rsidR="001D460F" w:rsidRDefault="00974549" w:rsidP="001D460F">
      <w:pPr>
        <w:pStyle w:val="Listtoplevel"/>
      </w:pPr>
      <w:r w:rsidRPr="005E3B48">
        <w:rPr>
          <w:rFonts w:eastAsia="Times New Roman" w:cs="Times New Roman"/>
        </w:rPr>
        <w:drawing>
          <wp:anchor distT="0" distB="0" distL="114300" distR="114300" simplePos="0" relativeHeight="252101632" behindDoc="0" locked="0" layoutInCell="1" allowOverlap="1" wp14:anchorId="446EEC58" wp14:editId="55DC99D9">
            <wp:simplePos x="0" y="0"/>
            <wp:positionH relativeFrom="margin">
              <wp:align>left</wp:align>
            </wp:positionH>
            <wp:positionV relativeFrom="paragraph">
              <wp:posOffset>124460</wp:posOffset>
            </wp:positionV>
            <wp:extent cx="1704975" cy="1704975"/>
            <wp:effectExtent l="0" t="0" r="9525" b="9525"/>
            <wp:wrapThrough wrapText="bothSides">
              <wp:wrapPolygon edited="0">
                <wp:start x="10619" y="0"/>
                <wp:lineTo x="965" y="3861"/>
                <wp:lineTo x="0" y="5551"/>
                <wp:lineTo x="0" y="9895"/>
                <wp:lineTo x="7723" y="11826"/>
                <wp:lineTo x="5068" y="19549"/>
                <wp:lineTo x="5309" y="21479"/>
                <wp:lineTo x="16170" y="21479"/>
                <wp:lineTo x="15446" y="15687"/>
                <wp:lineTo x="20273" y="11826"/>
                <wp:lineTo x="21479" y="10136"/>
                <wp:lineTo x="21479" y="6034"/>
                <wp:lineTo x="16170" y="4103"/>
                <wp:lineTo x="16653" y="2896"/>
                <wp:lineTo x="14480" y="724"/>
                <wp:lineTo x="12550" y="0"/>
                <wp:lineTo x="10619" y="0"/>
              </wp:wrapPolygon>
            </wp:wrapThrough>
            <wp:docPr id="195586098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6098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60F">
        <w:t>worried</w:t>
      </w:r>
    </w:p>
    <w:p w14:paraId="612BF6A4" w14:textId="7642DE91" w:rsidR="001D460F" w:rsidRDefault="001D460F" w:rsidP="001D460F">
      <w:pPr>
        <w:pStyle w:val="Listtoplevel"/>
      </w:pPr>
      <w:r>
        <w:t>scared</w:t>
      </w:r>
    </w:p>
    <w:p w14:paraId="76BCFC8B" w14:textId="3DC76B4C" w:rsidR="001D460F" w:rsidRDefault="001D460F" w:rsidP="001D460F">
      <w:pPr>
        <w:pStyle w:val="Listtoplevel"/>
      </w:pPr>
      <w:r>
        <w:t>all sorts of feelings at once.</w:t>
      </w:r>
    </w:p>
    <w:p w14:paraId="2E681B04" w14:textId="77777777" w:rsidR="002E31ED" w:rsidRDefault="002E31ED" w:rsidP="00DE50E2"/>
    <w:p w14:paraId="5A329D09" w14:textId="77777777" w:rsidR="002E31ED" w:rsidRDefault="002E31ED" w:rsidP="00DE50E2"/>
    <w:p w14:paraId="545CD660" w14:textId="6AE12418" w:rsidR="00B90D35" w:rsidRDefault="00974549" w:rsidP="00DE50E2">
      <w:r w:rsidRPr="005E3B48">
        <w:rPr>
          <w:rFonts w:eastAsia="Times New Roman" w:cs="Times New Roman"/>
          <w:noProof/>
          <w:lang w:val="en-GB"/>
        </w:rPr>
        <w:drawing>
          <wp:anchor distT="0" distB="0" distL="114300" distR="114300" simplePos="0" relativeHeight="252103680" behindDoc="0" locked="0" layoutInCell="1" allowOverlap="1" wp14:anchorId="1B8EA231" wp14:editId="0B0702C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504950" cy="1504950"/>
            <wp:effectExtent l="0" t="0" r="0" b="0"/>
            <wp:wrapThrough wrapText="bothSides">
              <wp:wrapPolygon edited="0">
                <wp:start x="12304" y="0"/>
                <wp:lineTo x="10116" y="4648"/>
                <wp:lineTo x="6015" y="9023"/>
                <wp:lineTo x="1094" y="13124"/>
                <wp:lineTo x="1094" y="21327"/>
                <wp:lineTo x="9843" y="21327"/>
                <wp:lineTo x="14765" y="21327"/>
                <wp:lineTo x="19139" y="19413"/>
                <wp:lineTo x="19139" y="17772"/>
                <wp:lineTo x="20506" y="13397"/>
                <wp:lineTo x="19959" y="10390"/>
                <wp:lineTo x="19413" y="9023"/>
                <wp:lineTo x="14765" y="4648"/>
                <wp:lineTo x="14491" y="1641"/>
                <wp:lineTo x="13944" y="0"/>
                <wp:lineTo x="12304" y="0"/>
              </wp:wrapPolygon>
            </wp:wrapThrough>
            <wp:docPr id="62133634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36347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60F">
        <w:t xml:space="preserve">It is okay to feel like this. </w:t>
      </w:r>
    </w:p>
    <w:p w14:paraId="737A663F" w14:textId="77777777" w:rsidR="00B90D35" w:rsidRDefault="00B90D35" w:rsidP="00DE50E2"/>
    <w:p w14:paraId="5F062776" w14:textId="77777777" w:rsidR="00AE4624" w:rsidRDefault="00AE4624" w:rsidP="00DE50E2"/>
    <w:p w14:paraId="7B08531D" w14:textId="317671DD" w:rsidR="00B90D35" w:rsidRDefault="00600199" w:rsidP="003D6FFF">
      <w:r>
        <w:t xml:space="preserve">This </w:t>
      </w:r>
      <w:r w:rsidR="00F565AC">
        <w:t>Easy Read</w:t>
      </w:r>
      <w:r>
        <w:t xml:space="preserve"> has ideas to support you coming out</w:t>
      </w:r>
      <w:r w:rsidR="00C12B51">
        <w:t>.</w:t>
      </w:r>
    </w:p>
    <w:p w14:paraId="12822031" w14:textId="77777777" w:rsidR="008A612A" w:rsidRDefault="008A612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753BEDA" w14:textId="46DFCB2C" w:rsidR="00D01543" w:rsidRDefault="00D01543" w:rsidP="00D01543">
      <w:pPr>
        <w:pStyle w:val="Heading1"/>
      </w:pPr>
      <w:bookmarkStart w:id="9" w:name="_Planning_to_come"/>
      <w:bookmarkStart w:id="10" w:name="_Toc175900165"/>
      <w:bookmarkEnd w:id="9"/>
      <w:r>
        <w:t>Planning to come out</w:t>
      </w:r>
      <w:bookmarkEnd w:id="10"/>
    </w:p>
    <w:p w14:paraId="72CD7A2C" w14:textId="74BB9C1C" w:rsidR="00D01543" w:rsidRDefault="00D01543" w:rsidP="00D01543"/>
    <w:p w14:paraId="4FD4E70A" w14:textId="1783176B" w:rsidR="00D01543" w:rsidRDefault="00D01543" w:rsidP="00D01543"/>
    <w:p w14:paraId="35B04A9E" w14:textId="18D4372C" w:rsidR="00D01543" w:rsidRDefault="00B0581E" w:rsidP="00D01543">
      <w:r w:rsidRPr="009D39EB">
        <w:rPr>
          <w:noProof/>
        </w:rPr>
        <w:drawing>
          <wp:anchor distT="0" distB="0" distL="114300" distR="114300" simplePos="0" relativeHeight="252522496" behindDoc="0" locked="0" layoutInCell="1" allowOverlap="1" wp14:anchorId="6BC9AECE" wp14:editId="5BBE2441">
            <wp:simplePos x="0" y="0"/>
            <wp:positionH relativeFrom="margin">
              <wp:posOffset>1057275</wp:posOffset>
            </wp:positionH>
            <wp:positionV relativeFrom="paragraph">
              <wp:posOffset>23495</wp:posOffset>
            </wp:positionV>
            <wp:extent cx="876935" cy="776605"/>
            <wp:effectExtent l="0" t="0" r="0" b="4445"/>
            <wp:wrapNone/>
            <wp:docPr id="32460875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0875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35" cy="77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01543">
        <w:t>Making a plan</w:t>
      </w:r>
      <w:proofErr w:type="gramEnd"/>
      <w:r w:rsidR="00D01543">
        <w:t xml:space="preserve"> to come out lets you</w:t>
      </w:r>
    </w:p>
    <w:p w14:paraId="472B5D06" w14:textId="45FFEC79" w:rsidR="00D01543" w:rsidRDefault="00257539" w:rsidP="00D01543">
      <w:r w:rsidRPr="009D39EB">
        <w:rPr>
          <w:noProof/>
        </w:rPr>
        <w:drawing>
          <wp:anchor distT="0" distB="0" distL="114300" distR="114300" simplePos="0" relativeHeight="252145664" behindDoc="0" locked="0" layoutInCell="1" allowOverlap="1" wp14:anchorId="28BA6A45" wp14:editId="0268C6F7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1695450" cy="1695450"/>
            <wp:effectExtent l="0" t="0" r="0" b="0"/>
            <wp:wrapNone/>
            <wp:docPr id="203910265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0265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524" cy="169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B8C">
        <w:t>try out</w:t>
      </w:r>
      <w:r w:rsidR="00D01543">
        <w:t>:</w:t>
      </w:r>
    </w:p>
    <w:p w14:paraId="659C8FE9" w14:textId="4A794ADB" w:rsidR="00D01543" w:rsidRDefault="00D01543" w:rsidP="00D01543">
      <w:pPr>
        <w:pStyle w:val="Listtoplevel"/>
      </w:pPr>
      <w:r>
        <w:t>how you are going to do it</w:t>
      </w:r>
    </w:p>
    <w:p w14:paraId="4249CA97" w14:textId="4B97620B" w:rsidR="00D01543" w:rsidRDefault="00D01543" w:rsidP="00D01543">
      <w:pPr>
        <w:pStyle w:val="Listtoplevel"/>
      </w:pPr>
      <w:r>
        <w:t>what you want to say.</w:t>
      </w:r>
    </w:p>
    <w:p w14:paraId="23EDE0BE" w14:textId="5C7C8E1E" w:rsidR="00D01543" w:rsidRDefault="00D01543" w:rsidP="00D01543"/>
    <w:p w14:paraId="77D3A359" w14:textId="30952B44" w:rsidR="00D01543" w:rsidRDefault="00D01543" w:rsidP="00D01543"/>
    <w:p w14:paraId="0D2E94BB" w14:textId="30EFB25B" w:rsidR="00D01543" w:rsidRDefault="00257539" w:rsidP="00D01543">
      <w:r w:rsidRPr="009D39EB">
        <w:rPr>
          <w:noProof/>
        </w:rPr>
        <w:drawing>
          <wp:anchor distT="0" distB="0" distL="114300" distR="114300" simplePos="0" relativeHeight="252150784" behindDoc="0" locked="0" layoutInCell="1" allowOverlap="1" wp14:anchorId="71B2B35E" wp14:editId="08A59F3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90700" cy="1790700"/>
            <wp:effectExtent l="0" t="0" r="0" b="0"/>
            <wp:wrapNone/>
            <wp:docPr id="195925568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5568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987" cy="179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543">
        <w:t>You might want to make a list of:</w:t>
      </w:r>
    </w:p>
    <w:p w14:paraId="4F0C861A" w14:textId="00D61BA8" w:rsidR="00D01543" w:rsidRDefault="00D01543" w:rsidP="00D01543">
      <w:pPr>
        <w:pStyle w:val="Listtoplevel"/>
      </w:pPr>
      <w:r>
        <w:t>people you want to tell</w:t>
      </w:r>
    </w:p>
    <w:p w14:paraId="2E8167D1" w14:textId="77777777" w:rsidR="00D01543" w:rsidRDefault="00D01543" w:rsidP="00D01543">
      <w:pPr>
        <w:pStyle w:val="Listtoplevel"/>
      </w:pPr>
      <w:r>
        <w:t>times you want to do it</w:t>
      </w:r>
    </w:p>
    <w:p w14:paraId="356988B2" w14:textId="674FBD65" w:rsidR="00A93F72" w:rsidRDefault="00257539" w:rsidP="00D01543">
      <w:pPr>
        <w:pStyle w:val="Listtoplevel"/>
      </w:pPr>
      <w:r w:rsidRPr="009D39EB">
        <w:drawing>
          <wp:anchor distT="0" distB="0" distL="114300" distR="114300" simplePos="0" relativeHeight="252152832" behindDoc="0" locked="0" layoutInCell="1" allowOverlap="1" wp14:anchorId="4B2C5D1B" wp14:editId="54D9BE46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1800225" cy="1800225"/>
            <wp:effectExtent l="0" t="0" r="9525" b="0"/>
            <wp:wrapNone/>
            <wp:docPr id="206708880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08880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303" cy="180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543">
        <w:t>places you would feel comfortable doing it</w:t>
      </w:r>
    </w:p>
    <w:p w14:paraId="25FEE0D0" w14:textId="58C70D22" w:rsidR="009E60A7" w:rsidRDefault="00A93F72" w:rsidP="00A93F72">
      <w:pPr>
        <w:pStyle w:val="Listtoplevel"/>
      </w:pPr>
      <w:r>
        <w:t>how you want to tell someone</w:t>
      </w:r>
    </w:p>
    <w:p w14:paraId="6B850E2B" w14:textId="5654EA47" w:rsidR="00D01543" w:rsidRDefault="009E60A7" w:rsidP="00A93F72">
      <w:pPr>
        <w:pStyle w:val="Listtoplevel"/>
      </w:pPr>
      <w:r>
        <w:t>what you want to say</w:t>
      </w:r>
      <w:r w:rsidR="00A93F72">
        <w:t xml:space="preserve">. </w:t>
      </w:r>
    </w:p>
    <w:p w14:paraId="6A7D8739" w14:textId="77777777" w:rsidR="00D01543" w:rsidRDefault="00D01543" w:rsidP="00D01543"/>
    <w:p w14:paraId="6CB97C6E" w14:textId="77777777" w:rsidR="00D01543" w:rsidRDefault="00D01543" w:rsidP="00D01543"/>
    <w:p w14:paraId="4F0509BA" w14:textId="3AFD40F4" w:rsidR="00D01543" w:rsidRDefault="00257539" w:rsidP="00D01543">
      <w:r w:rsidRPr="009D39EB">
        <w:rPr>
          <w:noProof/>
        </w:rPr>
        <w:drawing>
          <wp:anchor distT="0" distB="0" distL="114300" distR="114300" simplePos="0" relativeHeight="252154880" behindDoc="0" locked="0" layoutInCell="1" allowOverlap="1" wp14:anchorId="11631488" wp14:editId="4065643A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1419737" cy="1533525"/>
            <wp:effectExtent l="0" t="0" r="9525" b="0"/>
            <wp:wrapNone/>
            <wp:docPr id="30639165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9165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737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F72">
        <w:t xml:space="preserve">You can </w:t>
      </w:r>
      <w:r w:rsidR="00266B8C">
        <w:t>work out</w:t>
      </w:r>
      <w:r w:rsidR="00A93F72">
        <w:t xml:space="preserve"> what you want to say by:</w:t>
      </w:r>
    </w:p>
    <w:p w14:paraId="22C29322" w14:textId="7F5131E6" w:rsidR="00A93F72" w:rsidRDefault="00A93F72" w:rsidP="00A93F72">
      <w:pPr>
        <w:pStyle w:val="Listtoplevel"/>
      </w:pPr>
      <w:r>
        <w:t>writing the words</w:t>
      </w:r>
    </w:p>
    <w:p w14:paraId="0B5789A6" w14:textId="4E2AC825" w:rsidR="00A93F72" w:rsidRDefault="00257539" w:rsidP="00A93F72">
      <w:pPr>
        <w:pStyle w:val="Listtoplevel"/>
      </w:pPr>
      <w:r w:rsidRPr="009D39EB">
        <w:drawing>
          <wp:anchor distT="0" distB="0" distL="114300" distR="114300" simplePos="0" relativeHeight="252156928" behindDoc="0" locked="0" layoutInCell="1" allowOverlap="1" wp14:anchorId="0BFC4A3C" wp14:editId="0CC2E9B4">
            <wp:simplePos x="0" y="0"/>
            <wp:positionH relativeFrom="margin">
              <wp:posOffset>-457200</wp:posOffset>
            </wp:positionH>
            <wp:positionV relativeFrom="paragraph">
              <wp:posOffset>421005</wp:posOffset>
            </wp:positionV>
            <wp:extent cx="2247900" cy="2247900"/>
            <wp:effectExtent l="0" t="0" r="0" b="0"/>
            <wp:wrapNone/>
            <wp:docPr id="204009412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09412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F72">
        <w:t>saying the words to:</w:t>
      </w:r>
    </w:p>
    <w:p w14:paraId="4A3D4DAA" w14:textId="1C1E36D8" w:rsidR="00A93F72" w:rsidRDefault="00A93F72" w:rsidP="00A93F72">
      <w:pPr>
        <w:pStyle w:val="Listsecondlevel"/>
      </w:pPr>
      <w:r>
        <w:t>yourself</w:t>
      </w:r>
    </w:p>
    <w:p w14:paraId="1FAEB0F1" w14:textId="7A8F1479" w:rsidR="00D01543" w:rsidRDefault="00A93F72" w:rsidP="00A93F72">
      <w:pPr>
        <w:pStyle w:val="Listsecondlevel"/>
      </w:pPr>
      <w:r>
        <w:t>someone who supports you.</w:t>
      </w:r>
    </w:p>
    <w:p w14:paraId="52165483" w14:textId="77777777" w:rsidR="00A93F72" w:rsidRDefault="00A93F72" w:rsidP="00A93F72"/>
    <w:p w14:paraId="177C201F" w14:textId="77777777" w:rsidR="00D01543" w:rsidRDefault="00D01543" w:rsidP="00D01543"/>
    <w:p w14:paraId="0FE908ED" w14:textId="77777777" w:rsidR="00D01543" w:rsidRDefault="00D01543" w:rsidP="00D01543">
      <w:pPr>
        <w:spacing w:line="240" w:lineRule="auto"/>
        <w:ind w:left="0"/>
      </w:pPr>
      <w:r>
        <w:br w:type="page"/>
      </w:r>
    </w:p>
    <w:p w14:paraId="522A63D0" w14:textId="77777777" w:rsidR="00B618E9" w:rsidRDefault="00B618E9" w:rsidP="00B618E9">
      <w:pPr>
        <w:pStyle w:val="Heading1"/>
      </w:pPr>
      <w:bookmarkStart w:id="11" w:name="_Who_do_you"/>
      <w:bookmarkStart w:id="12" w:name="_Toc175900166"/>
      <w:bookmarkEnd w:id="11"/>
      <w:r>
        <w:t>Who do you want to come out to?</w:t>
      </w:r>
      <w:bookmarkEnd w:id="12"/>
    </w:p>
    <w:p w14:paraId="1ED3C315" w14:textId="77777777" w:rsidR="00B618E9" w:rsidRDefault="00B618E9" w:rsidP="00B618E9"/>
    <w:p w14:paraId="3CEFC4B6" w14:textId="79799A8A" w:rsidR="00B618E9" w:rsidRDefault="004C24F2" w:rsidP="00B618E9">
      <w:r w:rsidRPr="009D39EB">
        <w:rPr>
          <w:noProof/>
        </w:rPr>
        <w:drawing>
          <wp:anchor distT="0" distB="0" distL="114300" distR="114300" simplePos="0" relativeHeight="252158976" behindDoc="0" locked="0" layoutInCell="1" allowOverlap="1" wp14:anchorId="00E87F41" wp14:editId="2C8C4FB2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75340" cy="1475340"/>
            <wp:effectExtent l="0" t="0" r="0" b="0"/>
            <wp:wrapNone/>
            <wp:docPr id="202531628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1628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340" cy="147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A49EA" w14:textId="3CF098E1" w:rsidR="00B618E9" w:rsidRDefault="00B618E9" w:rsidP="00B618E9">
      <w:r>
        <w:t xml:space="preserve">It is </w:t>
      </w:r>
      <w:r w:rsidR="006C479D">
        <w:t>your choice</w:t>
      </w:r>
      <w:r>
        <w:t xml:space="preserve"> who you want to come out to. </w:t>
      </w:r>
    </w:p>
    <w:p w14:paraId="0050CC68" w14:textId="77777777" w:rsidR="001F3FEE" w:rsidRDefault="001F3FEE" w:rsidP="00B618E9"/>
    <w:p w14:paraId="3E45A8EC" w14:textId="77777777" w:rsidR="001F3FEE" w:rsidRDefault="001F3FEE" w:rsidP="00B618E9"/>
    <w:p w14:paraId="74640EEC" w14:textId="70EDFEF4" w:rsidR="0035604F" w:rsidRDefault="0035604F" w:rsidP="00B618E9">
      <w:r>
        <w:rPr>
          <w:noProof/>
        </w:rPr>
        <mc:AlternateContent>
          <mc:Choice Requires="wpg">
            <w:drawing>
              <wp:anchor distT="0" distB="0" distL="114300" distR="114300" simplePos="0" relativeHeight="252425216" behindDoc="0" locked="0" layoutInCell="1" allowOverlap="1" wp14:anchorId="2EA575CB" wp14:editId="4D380E88">
                <wp:simplePos x="0" y="0"/>
                <wp:positionH relativeFrom="column">
                  <wp:posOffset>0</wp:posOffset>
                </wp:positionH>
                <wp:positionV relativeFrom="paragraph">
                  <wp:posOffset>193040</wp:posOffset>
                </wp:positionV>
                <wp:extent cx="1657350" cy="1695450"/>
                <wp:effectExtent l="0" t="0" r="0" b="0"/>
                <wp:wrapNone/>
                <wp:docPr id="16613179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1695450"/>
                          <a:chOff x="0" y="0"/>
                          <a:chExt cx="1657350" cy="1695450"/>
                        </a:xfrm>
                      </wpg:grpSpPr>
                      <pic:pic xmlns:pic="http://schemas.openxmlformats.org/drawingml/2006/picture">
                        <pic:nvPicPr>
                          <pic:cNvPr id="140535975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92048826" name="Speech Bubble: Oval 37"/>
                        <wps:cNvSpPr/>
                        <wps:spPr>
                          <a:xfrm flipH="1">
                            <a:off x="590550" y="9525"/>
                            <a:ext cx="847725" cy="5238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943BF5" w14:textId="77777777" w:rsidR="0035604F" w:rsidRDefault="0035604F" w:rsidP="0035604F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482440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475" y="0"/>
                            <a:ext cx="5524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A575CB" id="Group 38" o:spid="_x0000_s1058" style="position:absolute;left:0;text-align:left;margin-left:0;margin-top:15.2pt;width:130.5pt;height:133.5pt;z-index:252425216" coordsize="16573,1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">
                <v:shape id="Picture 17" o:spid="_x0000_s1059" type="#_x0000_t75" alt="&quot;&quot;" style="position:absolute;top:381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">
                  <v:imagedata r:id="rId102" o:title=""/>
                </v:shape>
                <v:shape id="Speech Bubble: Oval 37" o:spid="_x0000_s1060" type="#_x0000_t63" style="position:absolute;left:5905;top:95;width:8477;height:523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" adj="6300,24300" filled="f" strokecolor="#09101d [484]" strokeweight="1pt">
                  <v:textbox>
                    <w:txbxContent>
                      <w:p w14:paraId="60943BF5" w14:textId="77777777" w:rsidR="0035604F" w:rsidRDefault="0035604F" w:rsidP="0035604F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1" type="#_x0000_t75" alt="&quot;&quot;" style="position:absolute;left:7524;width:5525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">
                  <v:imagedata r:id="rId103" o:title=""/>
                </v:shape>
              </v:group>
            </w:pict>
          </mc:Fallback>
        </mc:AlternateContent>
      </w:r>
      <w:r w:rsidR="001F3FEE">
        <w:t>You can think about who might be supportive</w:t>
      </w:r>
      <w:r w:rsidR="008A612A">
        <w:t xml:space="preserve"> like</w:t>
      </w:r>
      <w:r>
        <w:t>:</w:t>
      </w:r>
    </w:p>
    <w:p w14:paraId="4C8FA753" w14:textId="57501DC2" w:rsidR="001F3FEE" w:rsidRDefault="008A612A" w:rsidP="0035604F">
      <w:pPr>
        <w:pStyle w:val="Listtoplevel"/>
      </w:pPr>
      <w:r>
        <w:t>how they talk about rainbow people</w:t>
      </w:r>
    </w:p>
    <w:p w14:paraId="69E5FC76" w14:textId="05E53F65" w:rsidR="001F3FEE" w:rsidRDefault="00F565AC" w:rsidP="001F3FEE">
      <w:pPr>
        <w:pStyle w:val="Listtoplevel"/>
      </w:pPr>
      <w:r w:rsidRPr="00CA2A9B">
        <w:drawing>
          <wp:anchor distT="0" distB="0" distL="114300" distR="114300" simplePos="0" relativeHeight="252578816" behindDoc="0" locked="0" layoutInCell="1" allowOverlap="1" wp14:anchorId="69D726B0" wp14:editId="157BF8DD">
            <wp:simplePos x="0" y="0"/>
            <wp:positionH relativeFrom="column">
              <wp:posOffset>0</wp:posOffset>
            </wp:positionH>
            <wp:positionV relativeFrom="paragraph">
              <wp:posOffset>895350</wp:posOffset>
            </wp:positionV>
            <wp:extent cx="2047875" cy="1354965"/>
            <wp:effectExtent l="0" t="0" r="0" b="0"/>
            <wp:wrapNone/>
            <wp:docPr id="131456766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567661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04F">
        <w:t>if they</w:t>
      </w:r>
      <w:r w:rsidR="001F3FEE">
        <w:t xml:space="preserve"> </w:t>
      </w:r>
      <w:r w:rsidR="0035604F">
        <w:t xml:space="preserve">are </w:t>
      </w:r>
      <w:r w:rsidR="001F3FEE">
        <w:t>part of the rainbow community</w:t>
      </w:r>
    </w:p>
    <w:p w14:paraId="42F7AA10" w14:textId="05862279" w:rsidR="001F3FEE" w:rsidRDefault="0035604F" w:rsidP="001F3FEE">
      <w:pPr>
        <w:pStyle w:val="Listtoplevel"/>
      </w:pPr>
      <w:r>
        <w:t xml:space="preserve">if they </w:t>
      </w:r>
      <w:r w:rsidR="001F3FEE">
        <w:t>have rainbow friends</w:t>
      </w:r>
    </w:p>
    <w:p w14:paraId="3F348526" w14:textId="161351C6" w:rsidR="001F3FEE" w:rsidRDefault="0035604F" w:rsidP="001F3FEE">
      <w:pPr>
        <w:pStyle w:val="Listtoplevel"/>
      </w:pPr>
      <w:r>
        <w:t xml:space="preserve">if they </w:t>
      </w:r>
      <w:r w:rsidR="001F3FEE">
        <w:t>have rainbow family.</w:t>
      </w:r>
    </w:p>
    <w:p w14:paraId="7B2F4244" w14:textId="77777777" w:rsidR="001F3FEE" w:rsidRDefault="001F3FEE" w:rsidP="00B618E9"/>
    <w:p w14:paraId="1F0D6FCD" w14:textId="77777777" w:rsidR="001F3FEE" w:rsidRDefault="001F3FEE" w:rsidP="00B618E9"/>
    <w:p w14:paraId="3C3988F6" w14:textId="77777777" w:rsidR="001F3FEE" w:rsidRDefault="001F3FEE" w:rsidP="00B618E9"/>
    <w:p w14:paraId="168ED530" w14:textId="77777777" w:rsidR="001F3FEE" w:rsidRDefault="001F3FEE" w:rsidP="00B618E9"/>
    <w:p w14:paraId="7D7947B5" w14:textId="77777777" w:rsidR="001F3FEE" w:rsidRDefault="001F3FEE" w:rsidP="00B618E9"/>
    <w:p w14:paraId="7EAEC8E3" w14:textId="77777777" w:rsidR="0035604F" w:rsidRDefault="0035604F" w:rsidP="00B618E9"/>
    <w:p w14:paraId="07854C38" w14:textId="184DE09E" w:rsidR="00B618E9" w:rsidRDefault="000B2716" w:rsidP="00B618E9">
      <w:r w:rsidRPr="009D39EB">
        <w:rPr>
          <w:noProof/>
        </w:rPr>
        <w:drawing>
          <wp:anchor distT="0" distB="0" distL="114300" distR="114300" simplePos="0" relativeHeight="252175360" behindDoc="0" locked="0" layoutInCell="1" allowOverlap="1" wp14:anchorId="6E82A441" wp14:editId="1DDA2713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628775" cy="1265803"/>
            <wp:effectExtent l="0" t="0" r="0" b="0"/>
            <wp:wrapNone/>
            <wp:docPr id="127770662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70662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488" cy="126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8E9">
        <w:t>You might want to come out to:</w:t>
      </w:r>
    </w:p>
    <w:p w14:paraId="1FC9B146" w14:textId="48E44B77" w:rsidR="00B618E9" w:rsidRDefault="00B618E9" w:rsidP="00B618E9">
      <w:pPr>
        <w:pStyle w:val="Listtoplevel"/>
      </w:pPr>
      <w:r>
        <w:t>your whānau / family</w:t>
      </w:r>
    </w:p>
    <w:p w14:paraId="17A2955C" w14:textId="77AF7C2D" w:rsidR="00B618E9" w:rsidRDefault="000B2716" w:rsidP="00B618E9">
      <w:pPr>
        <w:pStyle w:val="Listtoplevel"/>
      </w:pPr>
      <w:r w:rsidRPr="009D39EB">
        <w:drawing>
          <wp:anchor distT="0" distB="0" distL="114300" distR="114300" simplePos="0" relativeHeight="252177408" behindDoc="0" locked="0" layoutInCell="1" allowOverlap="1" wp14:anchorId="700C287E" wp14:editId="5519BB59">
            <wp:simplePos x="0" y="0"/>
            <wp:positionH relativeFrom="margin">
              <wp:align>left</wp:align>
            </wp:positionH>
            <wp:positionV relativeFrom="paragraph">
              <wp:posOffset>447675</wp:posOffset>
            </wp:positionV>
            <wp:extent cx="1514475" cy="1514475"/>
            <wp:effectExtent l="0" t="0" r="9525" b="9525"/>
            <wp:wrapNone/>
            <wp:docPr id="2193551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551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8E9">
        <w:t>your friends</w:t>
      </w:r>
    </w:p>
    <w:p w14:paraId="5348B679" w14:textId="091EA513" w:rsidR="00B618E9" w:rsidRDefault="00B618E9" w:rsidP="00B618E9">
      <w:pPr>
        <w:pStyle w:val="Listtoplevel"/>
      </w:pPr>
      <w:r>
        <w:t>people at school</w:t>
      </w:r>
    </w:p>
    <w:p w14:paraId="278D27CF" w14:textId="1C393810" w:rsidR="00B618E9" w:rsidRDefault="00B618E9" w:rsidP="00B618E9">
      <w:pPr>
        <w:pStyle w:val="Listtoplevel"/>
      </w:pPr>
      <w:r>
        <w:t>people at work</w:t>
      </w:r>
    </w:p>
    <w:p w14:paraId="6A8B23EF" w14:textId="72CED83D" w:rsidR="002E77B2" w:rsidRDefault="00407AC9" w:rsidP="0035604F">
      <w:pPr>
        <w:pStyle w:val="Listtoplevel"/>
      </w:pPr>
      <w:r w:rsidRPr="009D39EB">
        <w:drawing>
          <wp:anchor distT="0" distB="0" distL="114300" distR="114300" simplePos="0" relativeHeight="252181504" behindDoc="0" locked="0" layoutInCell="1" allowOverlap="1" wp14:anchorId="57CB204B" wp14:editId="2E5B113E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409700" cy="1409700"/>
            <wp:effectExtent l="0" t="0" r="0" b="0"/>
            <wp:wrapNone/>
            <wp:docPr id="1842521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21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8E9">
        <w:t xml:space="preserve">people at a club / organisation you </w:t>
      </w:r>
      <w:r w:rsidR="002E77B2">
        <w:t>are part of</w:t>
      </w:r>
    </w:p>
    <w:p w14:paraId="725CF259" w14:textId="2023A3D3" w:rsidR="002E77B2" w:rsidRDefault="00407AC9" w:rsidP="00B618E9">
      <w:pPr>
        <w:pStyle w:val="Listtoplevel"/>
      </w:pPr>
      <w:r w:rsidRPr="009D39EB">
        <w:drawing>
          <wp:anchor distT="0" distB="0" distL="114300" distR="114300" simplePos="0" relativeHeight="252179456" behindDoc="0" locked="0" layoutInCell="1" allowOverlap="1" wp14:anchorId="1FB289AA" wp14:editId="57352F0E">
            <wp:simplePos x="0" y="0"/>
            <wp:positionH relativeFrom="margin">
              <wp:align>left</wp:align>
            </wp:positionH>
            <wp:positionV relativeFrom="paragraph">
              <wp:posOffset>590550</wp:posOffset>
            </wp:positionV>
            <wp:extent cx="1466850" cy="1466850"/>
            <wp:effectExtent l="0" t="0" r="0" b="0"/>
            <wp:wrapNone/>
            <wp:docPr id="72913669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3669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7B2">
        <w:t>someone who supports you like:</w:t>
      </w:r>
    </w:p>
    <w:p w14:paraId="0C2A5C16" w14:textId="284953E1" w:rsidR="002E77B2" w:rsidRDefault="002E77B2" w:rsidP="002E77B2">
      <w:pPr>
        <w:pStyle w:val="Listsecondlevel"/>
      </w:pPr>
      <w:r>
        <w:t>a carer</w:t>
      </w:r>
    </w:p>
    <w:p w14:paraId="6D3D0098" w14:textId="37DE70EF" w:rsidR="00B618E9" w:rsidRDefault="002E77B2" w:rsidP="002E77B2">
      <w:pPr>
        <w:pStyle w:val="Listsecondlevel"/>
      </w:pPr>
      <w:r>
        <w:t>your doctor</w:t>
      </w:r>
      <w:r w:rsidR="00B618E9">
        <w:t>.</w:t>
      </w:r>
    </w:p>
    <w:p w14:paraId="425D6203" w14:textId="77777777" w:rsidR="00B20234" w:rsidRDefault="00B20234" w:rsidP="00B20234"/>
    <w:p w14:paraId="7CE5D6FE" w14:textId="77777777" w:rsidR="001F3FEE" w:rsidRDefault="001F3FEE" w:rsidP="00B20234"/>
    <w:p w14:paraId="473165E5" w14:textId="7DDF476A" w:rsidR="00B20234" w:rsidRDefault="00407AC9" w:rsidP="00B20234">
      <w:r w:rsidRPr="009D39EB">
        <w:rPr>
          <w:noProof/>
        </w:rPr>
        <w:drawing>
          <wp:anchor distT="0" distB="0" distL="114300" distR="114300" simplePos="0" relativeHeight="252185600" behindDoc="0" locked="0" layoutInCell="1" allowOverlap="1" wp14:anchorId="793A36C2" wp14:editId="76B1333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790700" cy="1790700"/>
            <wp:effectExtent l="0" t="0" r="0" b="0"/>
            <wp:wrapNone/>
            <wp:docPr id="143432822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2822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234">
        <w:t>You might want to tell people:</w:t>
      </w:r>
    </w:p>
    <w:p w14:paraId="30D1FBF3" w14:textId="07B43A2A" w:rsidR="00B20234" w:rsidRDefault="002D1BF4" w:rsidP="00B20234">
      <w:pPr>
        <w:pStyle w:val="Listtoplevel"/>
      </w:pPr>
      <w:r>
        <w:t>1</w:t>
      </w:r>
      <w:r w:rsidR="00B20234">
        <w:t xml:space="preserve"> by </w:t>
      </w:r>
      <w:r>
        <w:t>1</w:t>
      </w:r>
    </w:p>
    <w:p w14:paraId="29DBA7FF" w14:textId="61185770" w:rsidR="00B20234" w:rsidRDefault="00B20234" w:rsidP="00B20234">
      <w:pPr>
        <w:pStyle w:val="Listtoplevel"/>
      </w:pPr>
      <w:r>
        <w:t>in a group.</w:t>
      </w:r>
    </w:p>
    <w:p w14:paraId="049B1E38" w14:textId="77777777" w:rsidR="00407AC9" w:rsidRDefault="00407AC9" w:rsidP="00407AC9"/>
    <w:p w14:paraId="6D2DE024" w14:textId="77777777" w:rsidR="001F3FEE" w:rsidRDefault="001F3FEE" w:rsidP="001F3FEE">
      <w:r w:rsidRPr="009D39EB">
        <w:rPr>
          <w:noProof/>
        </w:rPr>
        <w:drawing>
          <wp:anchor distT="0" distB="0" distL="114300" distR="114300" simplePos="0" relativeHeight="252401664" behindDoc="0" locked="0" layoutInCell="1" allowOverlap="1" wp14:anchorId="39DEB226" wp14:editId="03F41B06">
            <wp:simplePos x="0" y="0"/>
            <wp:positionH relativeFrom="margin">
              <wp:posOffset>1371600</wp:posOffset>
            </wp:positionH>
            <wp:positionV relativeFrom="paragraph">
              <wp:posOffset>354965</wp:posOffset>
            </wp:positionV>
            <wp:extent cx="647700" cy="647700"/>
            <wp:effectExtent l="0" t="0" r="0" b="0"/>
            <wp:wrapNone/>
            <wp:docPr id="15941034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034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9EB">
        <w:rPr>
          <w:noProof/>
        </w:rPr>
        <w:drawing>
          <wp:anchor distT="0" distB="0" distL="114300" distR="114300" simplePos="0" relativeHeight="252400640" behindDoc="0" locked="0" layoutInCell="1" allowOverlap="1" wp14:anchorId="5821141D" wp14:editId="43112638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1934919" cy="1200150"/>
            <wp:effectExtent l="0" t="0" r="8255" b="0"/>
            <wp:wrapNone/>
            <wp:docPr id="122257719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7719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134" cy="120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tell:</w:t>
      </w:r>
    </w:p>
    <w:p w14:paraId="13FCBFE3" w14:textId="77777777" w:rsidR="001F3FEE" w:rsidRDefault="001F3FEE" w:rsidP="001F3FEE">
      <w:pPr>
        <w:pStyle w:val="Listtoplevel"/>
      </w:pPr>
      <w:r w:rsidRPr="009D39EB">
        <w:drawing>
          <wp:anchor distT="0" distB="0" distL="114300" distR="114300" simplePos="0" relativeHeight="252402688" behindDoc="0" locked="0" layoutInCell="1" allowOverlap="1" wp14:anchorId="08C50411" wp14:editId="46BD5F24">
            <wp:simplePos x="0" y="0"/>
            <wp:positionH relativeFrom="margin">
              <wp:posOffset>-66675</wp:posOffset>
            </wp:positionH>
            <wp:positionV relativeFrom="paragraph">
              <wp:posOffset>71120</wp:posOffset>
            </wp:positionV>
            <wp:extent cx="647700" cy="647700"/>
            <wp:effectExtent l="0" t="0" r="0" b="0"/>
            <wp:wrapNone/>
            <wp:docPr id="211809949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09949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as many people as you want</w:t>
      </w:r>
    </w:p>
    <w:p w14:paraId="625A3636" w14:textId="77777777" w:rsidR="001F3FEE" w:rsidRDefault="001F3FEE" w:rsidP="001F3FEE">
      <w:pPr>
        <w:pStyle w:val="Listtoplevel"/>
      </w:pPr>
      <w:r>
        <w:t>as few people as you want.</w:t>
      </w:r>
    </w:p>
    <w:p w14:paraId="13FB2AAD" w14:textId="77777777" w:rsidR="0035604F" w:rsidRDefault="0035604F" w:rsidP="001F3FEE"/>
    <w:p w14:paraId="7517A867" w14:textId="77777777" w:rsidR="0035604F" w:rsidRDefault="0035604F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85C11DB" w14:textId="2346FAFE" w:rsidR="00FD1DD4" w:rsidRDefault="00FD1DD4" w:rsidP="00FD1DD4">
      <w:pPr>
        <w:pStyle w:val="Heading1"/>
      </w:pPr>
      <w:bookmarkStart w:id="13" w:name="_When_to_come"/>
      <w:bookmarkStart w:id="14" w:name="_Toc175900167"/>
      <w:bookmarkEnd w:id="13"/>
      <w:r>
        <w:t>When to come out</w:t>
      </w:r>
      <w:bookmarkEnd w:id="14"/>
    </w:p>
    <w:p w14:paraId="12C4E20D" w14:textId="77777777" w:rsidR="00A93F72" w:rsidRDefault="00A93F72" w:rsidP="00A93F72"/>
    <w:p w14:paraId="288D774F" w14:textId="507EFB42" w:rsidR="00BB69D6" w:rsidRDefault="006531A3" w:rsidP="00A93F72">
      <w:r>
        <w:rPr>
          <w:noProof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3279FCA0" wp14:editId="0707A273">
                <wp:simplePos x="0" y="0"/>
                <wp:positionH relativeFrom="column">
                  <wp:posOffset>0</wp:posOffset>
                </wp:positionH>
                <wp:positionV relativeFrom="paragraph">
                  <wp:posOffset>193040</wp:posOffset>
                </wp:positionV>
                <wp:extent cx="1733550" cy="1304925"/>
                <wp:effectExtent l="0" t="0" r="0" b="9525"/>
                <wp:wrapNone/>
                <wp:docPr id="495525312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304925"/>
                          <a:chOff x="0" y="0"/>
                          <a:chExt cx="1733550" cy="1304925"/>
                        </a:xfrm>
                      </wpg:grpSpPr>
                      <pic:pic xmlns:pic="http://schemas.openxmlformats.org/drawingml/2006/picture">
                        <pic:nvPicPr>
                          <pic:cNvPr id="101278959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54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993603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409575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BA3CE" id="Group 26" o:spid="_x0000_s1026" alt="&quot;&quot;" style="position:absolute;margin-left:0;margin-top:15.2pt;width:136.5pt;height:102.75pt;z-index:252190720" coordsize="17335,130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">
                <v:shape id="Picture 17" o:spid="_x0000_s1027" type="#_x0000_t75" alt="&quot;&quot;" style="position:absolute;width:11855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">
                  <v:imagedata r:id="rId115" o:title=""/>
                </v:shape>
                <v:shape id="Picture 17" o:spid="_x0000_s1028" type="#_x0000_t75" alt="&quot;&quot;" style="position:absolute;left:8382;top:4095;width:8953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">
                  <v:imagedata r:id="rId116" o:title=""/>
                </v:shape>
              </v:group>
            </w:pict>
          </mc:Fallback>
        </mc:AlternateContent>
      </w:r>
    </w:p>
    <w:p w14:paraId="2B74FDD8" w14:textId="5E677E45" w:rsidR="00BB69D6" w:rsidRDefault="00BB69D6" w:rsidP="00A93F72">
      <w:r>
        <w:t xml:space="preserve">Choosing </w:t>
      </w:r>
      <w:r w:rsidR="0035604F">
        <w:t>when</w:t>
      </w:r>
      <w:r>
        <w:t xml:space="preserve"> to come out will be different for each person</w:t>
      </w:r>
      <w:r w:rsidR="00EE5C7E">
        <w:t>.</w:t>
      </w:r>
    </w:p>
    <w:p w14:paraId="124F8782" w14:textId="1C3C9706" w:rsidR="00BB69D6" w:rsidRDefault="00BB69D6" w:rsidP="00A93F72"/>
    <w:p w14:paraId="0F662B2C" w14:textId="1F11AE85" w:rsidR="00A93F72" w:rsidRDefault="00A93F72" w:rsidP="00A93F72"/>
    <w:p w14:paraId="17AD8152" w14:textId="0460EE46" w:rsidR="007D5CA1" w:rsidRDefault="006531A3" w:rsidP="00A93F72">
      <w:r w:rsidRPr="009D39EB">
        <w:rPr>
          <w:noProof/>
        </w:rPr>
        <w:drawing>
          <wp:anchor distT="0" distB="0" distL="114300" distR="114300" simplePos="0" relativeHeight="252192768" behindDoc="0" locked="0" layoutInCell="1" allowOverlap="1" wp14:anchorId="15A42837" wp14:editId="4AEFCFD9">
            <wp:simplePos x="0" y="0"/>
            <wp:positionH relativeFrom="margin">
              <wp:posOffset>95250</wp:posOffset>
            </wp:positionH>
            <wp:positionV relativeFrom="paragraph">
              <wp:posOffset>278765</wp:posOffset>
            </wp:positionV>
            <wp:extent cx="1104900" cy="1677268"/>
            <wp:effectExtent l="0" t="0" r="0" b="0"/>
            <wp:wrapNone/>
            <wp:docPr id="155187733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87733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424" cy="167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CA1">
        <w:t>You can think about what time works best for:</w:t>
      </w:r>
    </w:p>
    <w:p w14:paraId="167DFC65" w14:textId="69AAC514" w:rsidR="007D5CA1" w:rsidRDefault="007D5CA1" w:rsidP="007D5CA1">
      <w:pPr>
        <w:pStyle w:val="Listtoplevel"/>
      </w:pPr>
      <w:r>
        <w:t>you</w:t>
      </w:r>
    </w:p>
    <w:p w14:paraId="09EBE749" w14:textId="0A4370F1" w:rsidR="007D5CA1" w:rsidRDefault="007D5CA1" w:rsidP="007D5CA1">
      <w:pPr>
        <w:pStyle w:val="Listtoplevel"/>
      </w:pPr>
      <w:r>
        <w:t>the person you want to tell.</w:t>
      </w:r>
    </w:p>
    <w:p w14:paraId="7769AC4E" w14:textId="77777777" w:rsidR="007D5CA1" w:rsidRDefault="007D5CA1" w:rsidP="00A93F72"/>
    <w:p w14:paraId="11316E8C" w14:textId="77777777" w:rsidR="00C628E0" w:rsidRDefault="00C628E0" w:rsidP="00A93F72"/>
    <w:p w14:paraId="073FF510" w14:textId="65DF1E02" w:rsidR="00C628E0" w:rsidRDefault="006531A3" w:rsidP="00C628E0">
      <w:r w:rsidRPr="009D39EB">
        <w:rPr>
          <w:noProof/>
        </w:rPr>
        <w:drawing>
          <wp:anchor distT="0" distB="0" distL="114300" distR="114300" simplePos="0" relativeHeight="252196864" behindDoc="0" locked="0" layoutInCell="1" allowOverlap="1" wp14:anchorId="523EDD87" wp14:editId="6D0588E7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47825" cy="1647825"/>
            <wp:effectExtent l="0" t="0" r="9525" b="9525"/>
            <wp:wrapNone/>
            <wp:docPr id="185579317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9317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8E0">
        <w:t>Some good times of the day to talk are:</w:t>
      </w:r>
    </w:p>
    <w:p w14:paraId="65C111A7" w14:textId="1ADE869E" w:rsidR="00C628E0" w:rsidRDefault="00C628E0" w:rsidP="00C628E0">
      <w:pPr>
        <w:pStyle w:val="Listtoplevel"/>
      </w:pPr>
      <w:r>
        <w:t>when you are eating a meal</w:t>
      </w:r>
    </w:p>
    <w:p w14:paraId="2B5AF516" w14:textId="38146B1A" w:rsidR="00C628E0" w:rsidRDefault="006531A3" w:rsidP="00C628E0">
      <w:pPr>
        <w:pStyle w:val="Listtoplevel"/>
      </w:pPr>
      <w:r w:rsidRPr="009D39EB">
        <w:drawing>
          <wp:anchor distT="0" distB="0" distL="114300" distR="114300" simplePos="0" relativeHeight="252198912" behindDoc="0" locked="0" layoutInCell="1" allowOverlap="1" wp14:anchorId="5E362585" wp14:editId="0861F44B">
            <wp:simplePos x="0" y="0"/>
            <wp:positionH relativeFrom="margin">
              <wp:align>left</wp:align>
            </wp:positionH>
            <wp:positionV relativeFrom="paragraph">
              <wp:posOffset>440055</wp:posOffset>
            </wp:positionV>
            <wp:extent cx="1577037" cy="1695450"/>
            <wp:effectExtent l="0" t="0" r="4445" b="0"/>
            <wp:wrapNone/>
            <wp:docPr id="212163427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63427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68" cy="16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8E0">
        <w:t>when people are not so busy like:</w:t>
      </w:r>
    </w:p>
    <w:p w14:paraId="4BAB28A9" w14:textId="09F5DC63" w:rsidR="00C628E0" w:rsidRDefault="00C628E0" w:rsidP="00C628E0">
      <w:pPr>
        <w:pStyle w:val="Listsecondlevel"/>
      </w:pPr>
      <w:r>
        <w:t>after work or school</w:t>
      </w:r>
    </w:p>
    <w:p w14:paraId="619CDE64" w14:textId="0C3CB47D" w:rsidR="00C628E0" w:rsidRDefault="00C628E0" w:rsidP="00C628E0">
      <w:pPr>
        <w:pStyle w:val="Listsecondlevel"/>
      </w:pPr>
      <w:r>
        <w:t>at night.</w:t>
      </w:r>
    </w:p>
    <w:p w14:paraId="02598A21" w14:textId="370E1E49" w:rsidR="007662B6" w:rsidRDefault="001A10DB" w:rsidP="007662B6">
      <w:r>
        <w:t>S</w:t>
      </w:r>
      <w:r w:rsidR="00144BC3">
        <w:t xml:space="preserve">omeone </w:t>
      </w:r>
      <w:r>
        <w:t>might</w:t>
      </w:r>
      <w:r w:rsidR="007662B6">
        <w:t>:</w:t>
      </w:r>
    </w:p>
    <w:p w14:paraId="642BB474" w14:textId="33AC953C" w:rsidR="007662B6" w:rsidRDefault="007662B6" w:rsidP="007662B6">
      <w:pPr>
        <w:pStyle w:val="Listtoplevel"/>
      </w:pPr>
      <w:r w:rsidRPr="009D39EB">
        <w:drawing>
          <wp:anchor distT="0" distB="0" distL="114300" distR="114300" simplePos="0" relativeHeight="252205056" behindDoc="0" locked="0" layoutInCell="1" allowOverlap="1" wp14:anchorId="51EB0F03" wp14:editId="6FFDAC1B">
            <wp:simplePos x="0" y="0"/>
            <wp:positionH relativeFrom="margin">
              <wp:align>left</wp:align>
            </wp:positionH>
            <wp:positionV relativeFrom="paragraph">
              <wp:posOffset>26035</wp:posOffset>
            </wp:positionV>
            <wp:extent cx="1743075" cy="1743075"/>
            <wp:effectExtent l="0" t="0" r="0" b="9525"/>
            <wp:wrapNone/>
            <wp:docPr id="65951434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1434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guess about who you are</w:t>
      </w:r>
    </w:p>
    <w:p w14:paraId="61B45DEB" w14:textId="439C915A" w:rsidR="007662B6" w:rsidRPr="008C77DA" w:rsidRDefault="007662B6" w:rsidP="007662B6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8C77DA">
        <w:rPr>
          <w:b/>
          <w:bCs/>
        </w:rPr>
        <w:t>and</w:t>
      </w:r>
    </w:p>
    <w:p w14:paraId="03183C59" w14:textId="4DD9CE24" w:rsidR="00144BC3" w:rsidRDefault="0035604F" w:rsidP="007662B6">
      <w:pPr>
        <w:pStyle w:val="Listtoplevel"/>
      </w:pPr>
      <w:r>
        <w:t>ask you</w:t>
      </w:r>
      <w:r w:rsidR="001A10DB">
        <w:t xml:space="preserve"> before you </w:t>
      </w:r>
      <w:r w:rsidR="007662B6">
        <w:t>planned to tell them</w:t>
      </w:r>
      <w:r w:rsidR="00144BC3">
        <w:t>.</w:t>
      </w:r>
    </w:p>
    <w:p w14:paraId="2824D00F" w14:textId="77777777" w:rsidR="00144BC3" w:rsidRDefault="00144BC3" w:rsidP="00BB69D6"/>
    <w:p w14:paraId="0F42D340" w14:textId="064B034F" w:rsidR="00144BC3" w:rsidRDefault="00B0581E" w:rsidP="00BB69D6">
      <w:r w:rsidRPr="009D39EB">
        <w:rPr>
          <w:noProof/>
        </w:rPr>
        <w:drawing>
          <wp:anchor distT="0" distB="0" distL="114300" distR="114300" simplePos="0" relativeHeight="252203008" behindDoc="0" locked="0" layoutInCell="1" allowOverlap="1" wp14:anchorId="4DD465EE" wp14:editId="30E583CA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1838325" cy="1838325"/>
            <wp:effectExtent l="0" t="0" r="0" b="9525"/>
            <wp:wrapNone/>
            <wp:docPr id="114983289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328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8911F" w14:textId="367D7700" w:rsidR="00144BC3" w:rsidRDefault="00144BC3" w:rsidP="00BB69D6">
      <w:r>
        <w:t>It is your choice if you want to tell them then.</w:t>
      </w:r>
    </w:p>
    <w:p w14:paraId="26B093A9" w14:textId="77777777" w:rsidR="00526400" w:rsidRDefault="00526400" w:rsidP="00BB69D6"/>
    <w:p w14:paraId="0B0667E8" w14:textId="77777777" w:rsidR="00526400" w:rsidRDefault="00526400" w:rsidP="00BB69D6"/>
    <w:p w14:paraId="41EA80BC" w14:textId="77777777" w:rsidR="00526400" w:rsidRDefault="00526400" w:rsidP="00BB69D6"/>
    <w:p w14:paraId="7244F555" w14:textId="77777777" w:rsidR="00526400" w:rsidRDefault="00526400" w:rsidP="00BB69D6"/>
    <w:p w14:paraId="2E6F208E" w14:textId="77777777" w:rsidR="00526400" w:rsidRDefault="00526400" w:rsidP="00BB69D6"/>
    <w:p w14:paraId="63C58CBF" w14:textId="77777777" w:rsidR="00526400" w:rsidRDefault="00526400" w:rsidP="00BB69D6"/>
    <w:p w14:paraId="4719FB22" w14:textId="77777777" w:rsidR="00526400" w:rsidRDefault="00526400" w:rsidP="00BB69D6"/>
    <w:p w14:paraId="62B59566" w14:textId="77777777" w:rsidR="00526400" w:rsidRDefault="00526400" w:rsidP="00BB69D6"/>
    <w:p w14:paraId="60AC8452" w14:textId="77777777" w:rsidR="00526400" w:rsidRDefault="00526400" w:rsidP="00BB69D6"/>
    <w:p w14:paraId="72572B04" w14:textId="77777777" w:rsidR="00526400" w:rsidRDefault="00526400" w:rsidP="00BB69D6"/>
    <w:p w14:paraId="27DA2F5A" w14:textId="77777777" w:rsidR="00526400" w:rsidRDefault="00526400" w:rsidP="00BB69D6"/>
    <w:p w14:paraId="4A0E7A3F" w14:textId="77777777" w:rsidR="00526400" w:rsidRDefault="00526400" w:rsidP="00BB69D6"/>
    <w:p w14:paraId="6169DABF" w14:textId="77777777" w:rsidR="00144BC3" w:rsidRDefault="00144BC3" w:rsidP="00BB69D6"/>
    <w:p w14:paraId="4A810A33" w14:textId="2AC982C0" w:rsidR="000F3E4D" w:rsidRDefault="000F3E4D" w:rsidP="000F3E4D">
      <w:pPr>
        <w:pStyle w:val="Heading1"/>
      </w:pPr>
      <w:bookmarkStart w:id="15" w:name="_Where_to_come"/>
      <w:bookmarkEnd w:id="15"/>
      <w:r>
        <w:br w:type="page"/>
      </w:r>
      <w:bookmarkStart w:id="16" w:name="_Toc175900168"/>
      <w:r>
        <w:t>Where to come out</w:t>
      </w:r>
      <w:bookmarkEnd w:id="16"/>
    </w:p>
    <w:p w14:paraId="6E21C899" w14:textId="77777777" w:rsidR="000F3E4D" w:rsidRDefault="000F3E4D" w:rsidP="000F3E4D"/>
    <w:p w14:paraId="6900B66D" w14:textId="77777777" w:rsidR="000F3E4D" w:rsidRDefault="000F3E4D" w:rsidP="000F3E4D"/>
    <w:p w14:paraId="1F6CC21A" w14:textId="39BF1141" w:rsidR="009E3E48" w:rsidRDefault="003976FD" w:rsidP="000F3E4D">
      <w:r w:rsidRPr="009D39EB">
        <w:rPr>
          <w:noProof/>
        </w:rPr>
        <w:drawing>
          <wp:anchor distT="0" distB="0" distL="114300" distR="114300" simplePos="0" relativeHeight="252209152" behindDoc="0" locked="0" layoutInCell="1" allowOverlap="1" wp14:anchorId="042B129E" wp14:editId="7DF5DD76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1762125" cy="1762125"/>
            <wp:effectExtent l="0" t="0" r="9525" b="0"/>
            <wp:wrapNone/>
            <wp:docPr id="19443503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5032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4D">
        <w:t>Choosing where to tell someone can make you feel</w:t>
      </w:r>
      <w:r w:rsidR="009E3E48">
        <w:t>:</w:t>
      </w:r>
    </w:p>
    <w:p w14:paraId="1086BAD9" w14:textId="78959FDA" w:rsidR="000F3E4D" w:rsidRDefault="000F3E4D" w:rsidP="009E3E48">
      <w:pPr>
        <w:pStyle w:val="Listtoplevel"/>
      </w:pPr>
      <w:r>
        <w:t>comfortable.</w:t>
      </w:r>
    </w:p>
    <w:p w14:paraId="1E29051B" w14:textId="01690DD6" w:rsidR="009E3E48" w:rsidRDefault="009E3E48" w:rsidP="009E3E48">
      <w:pPr>
        <w:pStyle w:val="Listtoplevel"/>
      </w:pPr>
      <w:r>
        <w:t>safe.</w:t>
      </w:r>
    </w:p>
    <w:p w14:paraId="572D6E7A" w14:textId="2F17A5C8" w:rsidR="000F3E4D" w:rsidRDefault="000F3E4D" w:rsidP="000F3E4D"/>
    <w:p w14:paraId="238EEBB9" w14:textId="11C72A03" w:rsidR="000F3E4D" w:rsidRDefault="000F3E4D" w:rsidP="000F3E4D"/>
    <w:p w14:paraId="2C52AFAC" w14:textId="60B394CC" w:rsidR="001402C7" w:rsidRDefault="003976FD" w:rsidP="001402C7">
      <w:r w:rsidRPr="009D39EB">
        <w:rPr>
          <w:noProof/>
        </w:rPr>
        <w:drawing>
          <wp:anchor distT="0" distB="0" distL="114300" distR="114300" simplePos="0" relativeHeight="252207104" behindDoc="0" locked="0" layoutInCell="1" allowOverlap="1" wp14:anchorId="54D0AA8A" wp14:editId="71C06BD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695450" cy="1266825"/>
            <wp:effectExtent l="0" t="0" r="0" b="9525"/>
            <wp:wrapNone/>
            <wp:docPr id="3194272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272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4D">
        <w:t xml:space="preserve">You might want to tell someone </w:t>
      </w:r>
      <w:r w:rsidR="001402C7">
        <w:t xml:space="preserve">in </w:t>
      </w:r>
      <w:r w:rsidR="001402C7" w:rsidRPr="008C77DA">
        <w:rPr>
          <w:b/>
          <w:bCs/>
        </w:rPr>
        <w:t>private</w:t>
      </w:r>
      <w:r w:rsidR="001402C7">
        <w:t xml:space="preserve"> like </w:t>
      </w:r>
      <w:r w:rsidR="000F3E4D">
        <w:t>at</w:t>
      </w:r>
      <w:r w:rsidR="001402C7">
        <w:t>:</w:t>
      </w:r>
    </w:p>
    <w:p w14:paraId="7D654A30" w14:textId="377D2829" w:rsidR="001402C7" w:rsidRDefault="001402C7" w:rsidP="0049690D">
      <w:pPr>
        <w:pStyle w:val="Listtoplevel"/>
      </w:pPr>
      <w:r>
        <w:t xml:space="preserve">your </w:t>
      </w:r>
      <w:r w:rsidR="000F3E4D">
        <w:t>ho</w:t>
      </w:r>
      <w:r>
        <w:t>use</w:t>
      </w:r>
    </w:p>
    <w:p w14:paraId="1ECAB2D2" w14:textId="038924EC" w:rsidR="001402C7" w:rsidRDefault="003976FD" w:rsidP="0049690D">
      <w:pPr>
        <w:pStyle w:val="Listtoplevel"/>
      </w:pPr>
      <w:r w:rsidRPr="009D39EB">
        <w:drawing>
          <wp:anchor distT="0" distB="0" distL="114300" distR="114300" simplePos="0" relativeHeight="252211200" behindDoc="0" locked="0" layoutInCell="1" allowOverlap="1" wp14:anchorId="3F5A3672" wp14:editId="5C3DE749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1647825" cy="1647825"/>
            <wp:effectExtent l="0" t="0" r="9525" b="9525"/>
            <wp:wrapNone/>
            <wp:docPr id="94718086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8086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C7">
        <w:t>their house</w:t>
      </w:r>
    </w:p>
    <w:p w14:paraId="08047F44" w14:textId="57DC7E8A" w:rsidR="001402C7" w:rsidRDefault="001402C7" w:rsidP="0049690D">
      <w:pPr>
        <w:pStyle w:val="Listtoplevel"/>
      </w:pPr>
      <w:r>
        <w:t>a place that is special to you.</w:t>
      </w:r>
    </w:p>
    <w:p w14:paraId="73C2C039" w14:textId="77777777" w:rsidR="002B151F" w:rsidRDefault="002B151F" w:rsidP="002B151F"/>
    <w:p w14:paraId="51B3739B" w14:textId="77777777" w:rsidR="002B151F" w:rsidRDefault="002B151F" w:rsidP="002B151F"/>
    <w:p w14:paraId="5CFD23AA" w14:textId="77777777" w:rsidR="002B151F" w:rsidRDefault="002B151F" w:rsidP="002B151F"/>
    <w:p w14:paraId="2C77B00E" w14:textId="77777777" w:rsidR="002B151F" w:rsidRDefault="002B151F" w:rsidP="002B151F"/>
    <w:p w14:paraId="3CBE836D" w14:textId="77777777" w:rsidR="002B151F" w:rsidRDefault="002B151F" w:rsidP="002B151F"/>
    <w:p w14:paraId="435656EE" w14:textId="7A9C540A" w:rsidR="002B151F" w:rsidRDefault="00F565AC" w:rsidP="002B151F">
      <w:r w:rsidRPr="00F565AC">
        <w:rPr>
          <w:noProof/>
        </w:rPr>
        <w:drawing>
          <wp:anchor distT="0" distB="0" distL="114300" distR="114300" simplePos="0" relativeHeight="252582912" behindDoc="0" locked="0" layoutInCell="1" allowOverlap="1" wp14:anchorId="7E4A104E" wp14:editId="00674984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828800" cy="1828800"/>
            <wp:effectExtent l="0" t="0" r="0" b="0"/>
            <wp:wrapNone/>
            <wp:docPr id="257401154" name="Picture 51" descr="A person and person sitting in a wheel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01154" name="Picture 51" descr="A person and person sitting in a wheelc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E1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28640" behindDoc="1" locked="0" layoutInCell="1" allowOverlap="1" wp14:anchorId="7ED65E63" wp14:editId="5B872E65">
                <wp:simplePos x="0" y="0"/>
                <wp:positionH relativeFrom="margin">
                  <wp:posOffset>2247900</wp:posOffset>
                </wp:positionH>
                <wp:positionV relativeFrom="paragraph">
                  <wp:posOffset>-123825</wp:posOffset>
                </wp:positionV>
                <wp:extent cx="3516630" cy="4562475"/>
                <wp:effectExtent l="0" t="0" r="7620" b="9525"/>
                <wp:wrapNone/>
                <wp:docPr id="1136579642" name="Rectangle 11365796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45624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BD70F" id="Rectangle 1136579642" o:spid="_x0000_s1026" alt="&quot;&quot;" style="position:absolute;margin-left:177pt;margin-top:-9.75pt;width:276.9pt;height:359.25pt;z-index:-25078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  <w:r w:rsidR="002B151F">
        <w:t xml:space="preserve">Telling someone in a </w:t>
      </w:r>
      <w:r w:rsidR="002B151F" w:rsidRPr="008C77DA">
        <w:rPr>
          <w:b/>
          <w:bCs/>
        </w:rPr>
        <w:t>private</w:t>
      </w:r>
      <w:r w:rsidR="002B151F">
        <w:t xml:space="preserve"> place means:</w:t>
      </w:r>
    </w:p>
    <w:p w14:paraId="3A60ACE5" w14:textId="4500A634" w:rsidR="002B151F" w:rsidRDefault="002B151F" w:rsidP="002B151F">
      <w:pPr>
        <w:pStyle w:val="Listtoplevel"/>
      </w:pPr>
      <w:r>
        <w:t>it will be quiet</w:t>
      </w:r>
    </w:p>
    <w:p w14:paraId="61811F8A" w14:textId="44F4F547" w:rsidR="002B151F" w:rsidRDefault="00F565AC" w:rsidP="00F565AC">
      <w:pPr>
        <w:pStyle w:val="Listtoplevel"/>
      </w:pPr>
      <w:r w:rsidRPr="00F565AC">
        <w:drawing>
          <wp:anchor distT="0" distB="0" distL="114300" distR="114300" simplePos="0" relativeHeight="252580864" behindDoc="0" locked="0" layoutInCell="1" allowOverlap="1" wp14:anchorId="46078220" wp14:editId="705EDC5B">
            <wp:simplePos x="0" y="0"/>
            <wp:positionH relativeFrom="column">
              <wp:posOffset>-171450</wp:posOffset>
            </wp:positionH>
            <wp:positionV relativeFrom="paragraph">
              <wp:posOffset>668655</wp:posOffset>
            </wp:positionV>
            <wp:extent cx="2286000" cy="2286000"/>
            <wp:effectExtent l="0" t="0" r="0" b="0"/>
            <wp:wrapNone/>
            <wp:docPr id="1626812775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51F">
        <w:t>no one will interrupt you</w:t>
      </w:r>
      <w:r w:rsidR="008C77DA">
        <w:t xml:space="preserve"> / stop you from speaking</w:t>
      </w:r>
    </w:p>
    <w:p w14:paraId="676092F4" w14:textId="77777777" w:rsidR="008C77DA" w:rsidRDefault="002B151F" w:rsidP="002B151F">
      <w:pPr>
        <w:pStyle w:val="Listtoplevel"/>
      </w:pPr>
      <w:r>
        <w:t>you can have a support person</w:t>
      </w:r>
      <w:r w:rsidR="008C77DA">
        <w:t>:</w:t>
      </w:r>
    </w:p>
    <w:p w14:paraId="670EE594" w14:textId="77777777" w:rsidR="008C77DA" w:rsidRDefault="008C77DA" w:rsidP="008C77DA">
      <w:pPr>
        <w:pStyle w:val="Listsecondlevel"/>
      </w:pPr>
      <w:r>
        <w:t>with you</w:t>
      </w:r>
    </w:p>
    <w:p w14:paraId="58B64049" w14:textId="418A4172" w:rsidR="002B151F" w:rsidRDefault="002B151F" w:rsidP="008C77DA">
      <w:pPr>
        <w:pStyle w:val="Listsecondlevel"/>
      </w:pPr>
      <w:r>
        <w:t>nearby if you need them.</w:t>
      </w:r>
    </w:p>
    <w:p w14:paraId="7530EE99" w14:textId="77777777" w:rsidR="002B151F" w:rsidRDefault="002B151F" w:rsidP="002B151F"/>
    <w:p w14:paraId="243B3AFC" w14:textId="0A67A179" w:rsidR="002B151F" w:rsidRDefault="002B151F" w:rsidP="002B151F"/>
    <w:p w14:paraId="1E2B78AF" w14:textId="44AA60D2" w:rsidR="000F3E4D" w:rsidRDefault="00DC229F" w:rsidP="001402C7">
      <w:r w:rsidRPr="009D39EB">
        <w:rPr>
          <w:noProof/>
        </w:rPr>
        <w:drawing>
          <wp:anchor distT="0" distB="0" distL="114300" distR="114300" simplePos="0" relativeHeight="252217344" behindDoc="0" locked="0" layoutInCell="1" allowOverlap="1" wp14:anchorId="1C6FF776" wp14:editId="6787606C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85733" cy="923925"/>
            <wp:effectExtent l="0" t="0" r="0" b="0"/>
            <wp:wrapNone/>
            <wp:docPr id="176641856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41856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497" cy="92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51F">
        <w:t xml:space="preserve">You might want to tell someone in a </w:t>
      </w:r>
      <w:r w:rsidR="002B151F" w:rsidRPr="004255E1">
        <w:rPr>
          <w:b/>
          <w:bCs/>
        </w:rPr>
        <w:t>public</w:t>
      </w:r>
      <w:r w:rsidR="002B151F">
        <w:t xml:space="preserve"> place like at:</w:t>
      </w:r>
    </w:p>
    <w:p w14:paraId="19986D66" w14:textId="145522F9" w:rsidR="000F3E4D" w:rsidRDefault="00DC229F" w:rsidP="001B14B1">
      <w:pPr>
        <w:pStyle w:val="Listtoplevel"/>
      </w:pPr>
      <w:r w:rsidRPr="009D39EB">
        <w:drawing>
          <wp:anchor distT="0" distB="0" distL="114300" distR="114300" simplePos="0" relativeHeight="252221440" behindDoc="0" locked="0" layoutInCell="1" allowOverlap="1" wp14:anchorId="3FB1D835" wp14:editId="204D01DE">
            <wp:simplePos x="0" y="0"/>
            <wp:positionH relativeFrom="margin">
              <wp:posOffset>0</wp:posOffset>
            </wp:positionH>
            <wp:positionV relativeFrom="paragraph">
              <wp:posOffset>441960</wp:posOffset>
            </wp:positionV>
            <wp:extent cx="1390650" cy="1390650"/>
            <wp:effectExtent l="0" t="0" r="0" b="0"/>
            <wp:wrapNone/>
            <wp:docPr id="200852701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52701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4D">
        <w:t>school</w:t>
      </w:r>
    </w:p>
    <w:p w14:paraId="291C8264" w14:textId="32F24BDD" w:rsidR="002B151F" w:rsidRDefault="000F3E4D" w:rsidP="002B151F">
      <w:pPr>
        <w:pStyle w:val="Listtoplevel"/>
      </w:pPr>
      <w:r>
        <w:t>work</w:t>
      </w:r>
    </w:p>
    <w:p w14:paraId="6607A234" w14:textId="343EF791" w:rsidR="002B151F" w:rsidRDefault="002B151F" w:rsidP="00E86794">
      <w:pPr>
        <w:pStyle w:val="Listtoplevel"/>
      </w:pPr>
      <w:r>
        <w:t>a park</w:t>
      </w:r>
    </w:p>
    <w:p w14:paraId="308C0641" w14:textId="6EAC4C37" w:rsidR="001B14B1" w:rsidRDefault="00DC229F" w:rsidP="00E86794">
      <w:pPr>
        <w:pStyle w:val="Listtoplevel"/>
      </w:pPr>
      <w:r w:rsidRPr="009D39EB">
        <w:drawing>
          <wp:anchor distT="0" distB="0" distL="114300" distR="114300" simplePos="0" relativeHeight="252219392" behindDoc="0" locked="0" layoutInCell="1" allowOverlap="1" wp14:anchorId="13A8B73D" wp14:editId="4F8AF104">
            <wp:simplePos x="0" y="0"/>
            <wp:positionH relativeFrom="margin">
              <wp:posOffset>-9525</wp:posOffset>
            </wp:positionH>
            <wp:positionV relativeFrom="paragraph">
              <wp:posOffset>62230</wp:posOffset>
            </wp:positionV>
            <wp:extent cx="1523409" cy="1457325"/>
            <wp:effectExtent l="0" t="0" r="0" b="0"/>
            <wp:wrapNone/>
            <wp:docPr id="64824902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4902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09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51F">
        <w:t>a ca</w:t>
      </w:r>
      <w:r w:rsidR="000F3E4D">
        <w:t>fé</w:t>
      </w:r>
      <w:r w:rsidR="001B14B1">
        <w:t xml:space="preserve"> or restaurant.</w:t>
      </w:r>
    </w:p>
    <w:p w14:paraId="4AC277D7" w14:textId="1C2E2754" w:rsidR="002B151F" w:rsidRDefault="002B151F">
      <w:pPr>
        <w:spacing w:line="240" w:lineRule="auto"/>
        <w:ind w:left="0"/>
      </w:pPr>
      <w:r>
        <w:br w:type="page"/>
      </w:r>
    </w:p>
    <w:p w14:paraId="384D5556" w14:textId="7CFE18AC" w:rsidR="002B151F" w:rsidRDefault="004255E1" w:rsidP="002B151F">
      <w:r w:rsidRPr="009D39EB">
        <w:rPr>
          <w:noProof/>
        </w:rPr>
        <w:drawing>
          <wp:anchor distT="0" distB="0" distL="114300" distR="114300" simplePos="0" relativeHeight="252223488" behindDoc="0" locked="0" layoutInCell="1" allowOverlap="1" wp14:anchorId="465DDFFF" wp14:editId="454D6C34">
            <wp:simplePos x="0" y="0"/>
            <wp:positionH relativeFrom="margin">
              <wp:posOffset>0</wp:posOffset>
            </wp:positionH>
            <wp:positionV relativeFrom="paragraph">
              <wp:posOffset>-60325</wp:posOffset>
            </wp:positionV>
            <wp:extent cx="1771650" cy="1771650"/>
            <wp:effectExtent l="0" t="0" r="0" b="0"/>
            <wp:wrapNone/>
            <wp:docPr id="188901847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01847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30688" behindDoc="1" locked="0" layoutInCell="1" allowOverlap="1" wp14:anchorId="059583FA" wp14:editId="178DCB8B">
                <wp:simplePos x="0" y="0"/>
                <wp:positionH relativeFrom="margin">
                  <wp:posOffset>2238375</wp:posOffset>
                </wp:positionH>
                <wp:positionV relativeFrom="paragraph">
                  <wp:posOffset>-114300</wp:posOffset>
                </wp:positionV>
                <wp:extent cx="3516630" cy="2847975"/>
                <wp:effectExtent l="0" t="0" r="7620" b="9525"/>
                <wp:wrapNone/>
                <wp:docPr id="61744944" name="Rectangle 617449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8479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FBDB0" id="Rectangle 61744944" o:spid="_x0000_s1026" alt="&quot;&quot;" style="position:absolute;margin-left:176.25pt;margin-top:-9pt;width:276.9pt;height:224.25pt;z-index:-25078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2B151F">
        <w:t xml:space="preserve">Telling someone in a </w:t>
      </w:r>
      <w:r w:rsidR="002B151F" w:rsidRPr="004255E1">
        <w:rPr>
          <w:b/>
          <w:bCs/>
        </w:rPr>
        <w:t>public</w:t>
      </w:r>
      <w:r w:rsidR="002B151F">
        <w:t xml:space="preserve"> place means you can:</w:t>
      </w:r>
    </w:p>
    <w:p w14:paraId="2F5D0B6F" w14:textId="21AEED8B" w:rsidR="002B151F" w:rsidRDefault="002B151F" w:rsidP="002B151F">
      <w:pPr>
        <w:pStyle w:val="Listtoplevel"/>
      </w:pPr>
      <w:r>
        <w:t>go somewhere else when you are done</w:t>
      </w:r>
    </w:p>
    <w:p w14:paraId="775F14F9" w14:textId="56098B9C" w:rsidR="002B151F" w:rsidRPr="001B14B1" w:rsidRDefault="00DC229F" w:rsidP="002B151F">
      <w:pPr>
        <w:pStyle w:val="Listtoplevel"/>
      </w:pPr>
      <w:r w:rsidRPr="009D39EB">
        <w:drawing>
          <wp:anchor distT="0" distB="0" distL="114300" distR="114300" simplePos="0" relativeHeight="252225536" behindDoc="0" locked="0" layoutInCell="1" allowOverlap="1" wp14:anchorId="473DCF04" wp14:editId="463CD677">
            <wp:simplePos x="0" y="0"/>
            <wp:positionH relativeFrom="margin">
              <wp:posOffset>0</wp:posOffset>
            </wp:positionH>
            <wp:positionV relativeFrom="paragraph">
              <wp:posOffset>76835</wp:posOffset>
            </wp:positionV>
            <wp:extent cx="1733550" cy="1733550"/>
            <wp:effectExtent l="0" t="0" r="0" b="0"/>
            <wp:wrapNone/>
            <wp:docPr id="18266948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69482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51F">
        <w:t>have other people nearby for support.</w:t>
      </w:r>
    </w:p>
    <w:p w14:paraId="1A4A2718" w14:textId="77777777" w:rsidR="001B14B1" w:rsidRDefault="001B14B1" w:rsidP="000F3E4D"/>
    <w:p w14:paraId="227FA109" w14:textId="77777777" w:rsidR="000F3E4D" w:rsidRDefault="000F3E4D" w:rsidP="000F3E4D"/>
    <w:p w14:paraId="4AB78CC1" w14:textId="77777777" w:rsidR="000F3E4D" w:rsidRDefault="000F3E4D" w:rsidP="000F3E4D">
      <w:pPr>
        <w:pStyle w:val="BodyText"/>
      </w:pPr>
    </w:p>
    <w:p w14:paraId="4D375DC3" w14:textId="77777777" w:rsidR="000F3E4D" w:rsidRDefault="000F3E4D" w:rsidP="009E3E48"/>
    <w:p w14:paraId="1987878B" w14:textId="77777777" w:rsidR="000F3E4D" w:rsidRPr="000F3E4D" w:rsidRDefault="000F3E4D" w:rsidP="000F3E4D"/>
    <w:p w14:paraId="63C9D40F" w14:textId="50D93497" w:rsidR="000F3E4D" w:rsidRDefault="000F3E4D" w:rsidP="000F3E4D">
      <w:r>
        <w:br w:type="page"/>
      </w:r>
    </w:p>
    <w:p w14:paraId="5761EABA" w14:textId="4E7E4DC0" w:rsidR="00144BC3" w:rsidRDefault="00144BC3" w:rsidP="00144BC3">
      <w:pPr>
        <w:pStyle w:val="Heading1"/>
      </w:pPr>
      <w:bookmarkStart w:id="17" w:name="_How_do_you"/>
      <w:bookmarkStart w:id="18" w:name="_Toc175900169"/>
      <w:bookmarkEnd w:id="17"/>
      <w:r>
        <w:t xml:space="preserve">How do you want </w:t>
      </w:r>
      <w:r w:rsidR="0074008F">
        <w:t xml:space="preserve">to </w:t>
      </w:r>
      <w:r>
        <w:t>come out?</w:t>
      </w:r>
      <w:bookmarkEnd w:id="18"/>
    </w:p>
    <w:p w14:paraId="04F2EA82" w14:textId="6170E60C" w:rsidR="00144BC3" w:rsidRDefault="00144BC3" w:rsidP="00144BC3"/>
    <w:p w14:paraId="415601CA" w14:textId="433652D8" w:rsidR="00144BC3" w:rsidRDefault="00DC229F" w:rsidP="00144BC3">
      <w:r w:rsidRPr="009D39EB">
        <w:rPr>
          <w:noProof/>
        </w:rPr>
        <w:drawing>
          <wp:anchor distT="0" distB="0" distL="114300" distR="114300" simplePos="0" relativeHeight="252235776" behindDoc="0" locked="0" layoutInCell="1" allowOverlap="1" wp14:anchorId="0A21633B" wp14:editId="14218819">
            <wp:simplePos x="0" y="0"/>
            <wp:positionH relativeFrom="margin">
              <wp:posOffset>66674</wp:posOffset>
            </wp:positionH>
            <wp:positionV relativeFrom="paragraph">
              <wp:posOffset>12064</wp:posOffset>
            </wp:positionV>
            <wp:extent cx="1438275" cy="1438275"/>
            <wp:effectExtent l="0" t="0" r="9525" b="9525"/>
            <wp:wrapNone/>
            <wp:docPr id="83871817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71817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59C2A" w14:textId="356B42E6" w:rsidR="00144BC3" w:rsidRDefault="00144BC3" w:rsidP="00144BC3">
      <w:r>
        <w:t>There are lots of different ways to come out to someone.</w:t>
      </w:r>
    </w:p>
    <w:p w14:paraId="7998C613" w14:textId="77777777" w:rsidR="00144BC3" w:rsidRDefault="00144BC3" w:rsidP="00144BC3"/>
    <w:p w14:paraId="719A9E9C" w14:textId="0FD10CF3" w:rsidR="00144BC3" w:rsidRDefault="00DC229F" w:rsidP="00144BC3">
      <w:r w:rsidRPr="009D39EB">
        <w:rPr>
          <w:noProof/>
        </w:rPr>
        <w:drawing>
          <wp:anchor distT="0" distB="0" distL="114300" distR="114300" simplePos="0" relativeHeight="252227584" behindDoc="0" locked="0" layoutInCell="1" allowOverlap="1" wp14:anchorId="3C509B01" wp14:editId="26FC6953">
            <wp:simplePos x="0" y="0"/>
            <wp:positionH relativeFrom="margin">
              <wp:align>left</wp:align>
            </wp:positionH>
            <wp:positionV relativeFrom="paragraph">
              <wp:posOffset>216535</wp:posOffset>
            </wp:positionV>
            <wp:extent cx="1390650" cy="1390650"/>
            <wp:effectExtent l="0" t="0" r="0" b="0"/>
            <wp:wrapNone/>
            <wp:docPr id="52099460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9460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3C714" w14:textId="258F9197" w:rsidR="00144BC3" w:rsidRDefault="00144BC3" w:rsidP="00144BC3">
      <w:r>
        <w:t>You can do it by:</w:t>
      </w:r>
    </w:p>
    <w:p w14:paraId="2A3D7A02" w14:textId="3469D241" w:rsidR="00144BC3" w:rsidRDefault="00144BC3" w:rsidP="00144BC3">
      <w:pPr>
        <w:pStyle w:val="Listtoplevel"/>
      </w:pPr>
      <w:r>
        <w:t>talking face to face</w:t>
      </w:r>
    </w:p>
    <w:p w14:paraId="12A5FCDF" w14:textId="7EAA329D" w:rsidR="00144BC3" w:rsidRDefault="00DC229F" w:rsidP="00144BC3">
      <w:pPr>
        <w:pStyle w:val="Listtoplevel"/>
      </w:pPr>
      <w:r w:rsidRPr="009D39EB">
        <w:drawing>
          <wp:anchor distT="0" distB="0" distL="114300" distR="114300" simplePos="0" relativeHeight="252229632" behindDoc="0" locked="0" layoutInCell="1" allowOverlap="1" wp14:anchorId="0333194D" wp14:editId="3C6163AE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390650" cy="1390650"/>
            <wp:effectExtent l="0" t="0" r="0" b="0"/>
            <wp:wrapNone/>
            <wp:docPr id="140331176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1176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C3">
        <w:t>phone</w:t>
      </w:r>
    </w:p>
    <w:p w14:paraId="79627A12" w14:textId="43F73B49" w:rsidR="00144BC3" w:rsidRDefault="00144BC3" w:rsidP="00144BC3">
      <w:pPr>
        <w:pStyle w:val="Listtoplevel"/>
      </w:pPr>
      <w:r>
        <w:t>video call</w:t>
      </w:r>
    </w:p>
    <w:p w14:paraId="73A84169" w14:textId="7AF8BE1A" w:rsidR="00144BC3" w:rsidRDefault="00DC229F" w:rsidP="00144BC3">
      <w:pPr>
        <w:pStyle w:val="Listtoplevel"/>
      </w:pPr>
      <w:r w:rsidRPr="009D39EB">
        <w:drawing>
          <wp:anchor distT="0" distB="0" distL="114300" distR="114300" simplePos="0" relativeHeight="252231680" behindDoc="0" locked="0" layoutInCell="1" allowOverlap="1" wp14:anchorId="3A500826" wp14:editId="7F39CB78">
            <wp:simplePos x="0" y="0"/>
            <wp:positionH relativeFrom="margin">
              <wp:align>left</wp:align>
            </wp:positionH>
            <wp:positionV relativeFrom="paragraph">
              <wp:posOffset>461645</wp:posOffset>
            </wp:positionV>
            <wp:extent cx="1581150" cy="1581150"/>
            <wp:effectExtent l="0" t="0" r="0" b="0"/>
            <wp:wrapNone/>
            <wp:docPr id="214024476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4476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C3">
        <w:t>writing a letter</w:t>
      </w:r>
    </w:p>
    <w:p w14:paraId="290EE1D1" w14:textId="08C7FB1A" w:rsidR="00144BC3" w:rsidRDefault="00144BC3" w:rsidP="00144BC3">
      <w:pPr>
        <w:pStyle w:val="Listtoplevel"/>
      </w:pPr>
      <w:r>
        <w:t>text</w:t>
      </w:r>
    </w:p>
    <w:p w14:paraId="432767D5" w14:textId="774D77DB" w:rsidR="00144BC3" w:rsidRDefault="00144BC3" w:rsidP="00144BC3">
      <w:pPr>
        <w:pStyle w:val="Listtoplevel"/>
      </w:pPr>
      <w:r>
        <w:t>email</w:t>
      </w:r>
    </w:p>
    <w:p w14:paraId="126D8F16" w14:textId="71FC10F4" w:rsidR="00144BC3" w:rsidRDefault="00DC229F" w:rsidP="00144BC3">
      <w:pPr>
        <w:pStyle w:val="Listtoplevel"/>
      </w:pPr>
      <w:r w:rsidRPr="009D39EB">
        <w:drawing>
          <wp:anchor distT="0" distB="0" distL="114300" distR="114300" simplePos="0" relativeHeight="252233728" behindDoc="0" locked="0" layoutInCell="1" allowOverlap="1" wp14:anchorId="40B35885" wp14:editId="673FC2D0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1562100" cy="1562100"/>
            <wp:effectExtent l="0" t="0" r="0" b="0"/>
            <wp:wrapNone/>
            <wp:docPr id="82871433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71433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C3">
        <w:t>sending a message like on Facebook.</w:t>
      </w:r>
    </w:p>
    <w:p w14:paraId="736F7226" w14:textId="77777777" w:rsidR="00144BC3" w:rsidRDefault="00144BC3" w:rsidP="00144BC3"/>
    <w:p w14:paraId="68B0D27A" w14:textId="77777777" w:rsidR="00144BC3" w:rsidRDefault="00144BC3" w:rsidP="00144BC3"/>
    <w:p w14:paraId="5E222AEB" w14:textId="77777777" w:rsidR="009E60A7" w:rsidRDefault="009E60A7" w:rsidP="009E60A7">
      <w:pPr>
        <w:pStyle w:val="Heading1"/>
      </w:pPr>
      <w:bookmarkStart w:id="19" w:name="_What_you_might"/>
      <w:bookmarkStart w:id="20" w:name="_Toc175900170"/>
      <w:bookmarkEnd w:id="19"/>
      <w:r>
        <w:t>What you might tell people</w:t>
      </w:r>
      <w:bookmarkEnd w:id="20"/>
    </w:p>
    <w:p w14:paraId="5FD565DE" w14:textId="18DA742D" w:rsidR="009E60A7" w:rsidRDefault="009E60A7" w:rsidP="009E60A7"/>
    <w:p w14:paraId="3A789A7E" w14:textId="306FF5E4" w:rsidR="000D2F53" w:rsidRDefault="00675629" w:rsidP="009E60A7">
      <w:r>
        <w:rPr>
          <w:noProof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5238E97E" wp14:editId="656ED516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1647825" cy="1657350"/>
                <wp:effectExtent l="0" t="0" r="9525" b="0"/>
                <wp:wrapNone/>
                <wp:docPr id="48106007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7825" cy="1657350"/>
                          <a:chOff x="0" y="0"/>
                          <a:chExt cx="1495425" cy="1495425"/>
                        </a:xfrm>
                      </wpg:grpSpPr>
                      <pic:pic xmlns:pic="http://schemas.openxmlformats.org/drawingml/2006/picture">
                        <pic:nvPicPr>
                          <pic:cNvPr id="136111829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194895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75" y="8572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3425711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75" y="15240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636A85" id="Group 28" o:spid="_x0000_s1026" alt="&quot;&quot;" style="position:absolute;margin-left:0;margin-top:.95pt;width:129.75pt;height:130.5pt;z-index:252242944;mso-position-horizontal:left;mso-position-horizontal-relative:margin;mso-width-relative:margin;mso-height-relative:margin" coordsize="14954,14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">
                <v:shape id="Picture 17" o:spid="_x0000_s1027" type="#_x0000_t75" alt="&quot;&quot;" style="position:absolute;width:14954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">
                  <v:imagedata r:id="rId140" o:title=""/>
                </v:shape>
                <v:shape id="Picture 17" o:spid="_x0000_s1028" type="#_x0000_t75" alt="&quot;&quot;" style="position:absolute;left:10191;top:857;width:2953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">
                  <v:imagedata r:id="rId141" o:title=""/>
                </v:shape>
                <v:shape id="Picture 17" o:spid="_x0000_s1029" type="#_x0000_t75" alt="&quot;&quot;" style="position:absolute;left:1809;top:1524;width:3144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">
                  <v:imagedata r:id="rId142" o:title=""/>
                </v:shape>
                <w10:wrap anchorx="margin"/>
              </v:group>
            </w:pict>
          </mc:Fallback>
        </mc:AlternateContent>
      </w:r>
    </w:p>
    <w:p w14:paraId="05909D89" w14:textId="338C6877" w:rsidR="000D2F53" w:rsidRDefault="000D2F53" w:rsidP="009E60A7">
      <w:r>
        <w:t>It is your choice what you want to tell people when you come out.</w:t>
      </w:r>
    </w:p>
    <w:p w14:paraId="27845CC9" w14:textId="70B556C7" w:rsidR="00D97CFD" w:rsidRDefault="00D97CFD" w:rsidP="009E60A7"/>
    <w:p w14:paraId="39F705AF" w14:textId="64193AC1" w:rsidR="00D97CFD" w:rsidRDefault="00D97CFD" w:rsidP="009E60A7"/>
    <w:p w14:paraId="636DF50A" w14:textId="28F8DE25" w:rsidR="00D97CFD" w:rsidRDefault="00E727FC" w:rsidP="009E60A7">
      <w:r>
        <w:rPr>
          <w:noProof/>
        </w:rPr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6E6EECC8" wp14:editId="3AD68822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1676400" cy="1762125"/>
                <wp:effectExtent l="0" t="0" r="0" b="0"/>
                <wp:wrapNone/>
                <wp:docPr id="585997739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1762125"/>
                          <a:chOff x="0" y="0"/>
                          <a:chExt cx="1390650" cy="1390650"/>
                        </a:xfrm>
                      </wpg:grpSpPr>
                      <pic:pic xmlns:pic="http://schemas.openxmlformats.org/drawingml/2006/picture">
                        <pic:nvPicPr>
                          <pic:cNvPr id="207641915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0920613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" y="57150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8C84F2" id="Group 29" o:spid="_x0000_s1026" alt="&quot;&quot;" style="position:absolute;margin-left:0;margin-top:.95pt;width:132pt;height:138.75pt;z-index:252250112;mso-position-horizontal:left;mso-position-horizontal-relative:margin;mso-width-relative:margin;mso-height-relative:margin" coordsize="13906,1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">
                <v:shape id="Picture 17" o:spid="_x0000_s1027" type="#_x0000_t75" alt="&quot;&quot;" style="position:absolute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">
                  <v:imagedata r:id="rId144" o:title=""/>
                </v:shape>
                <v:shape id="Picture 17" o:spid="_x0000_s1028" type="#_x0000_t75" alt="&quot;&quot;" style="position:absolute;left:5048;top:5715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">
                  <v:imagedata r:id="rId40" o:title=""/>
                </v:shape>
                <w10:wrap anchorx="margin"/>
              </v:group>
            </w:pict>
          </mc:Fallback>
        </mc:AlternateContent>
      </w:r>
      <w:r w:rsidR="00D97CFD">
        <w:t>You might want to think about:</w:t>
      </w:r>
    </w:p>
    <w:p w14:paraId="79017CCF" w14:textId="55EB5FD3" w:rsidR="006508F3" w:rsidRDefault="00D97CFD" w:rsidP="00D97CFD">
      <w:pPr>
        <w:pStyle w:val="Listtoplevel"/>
      </w:pPr>
      <w:r>
        <w:t>what is most important to tell someone</w:t>
      </w:r>
    </w:p>
    <w:p w14:paraId="3827AA6D" w14:textId="274A8AD7" w:rsidR="00AA3098" w:rsidRDefault="00AA3098" w:rsidP="00D97CFD">
      <w:pPr>
        <w:pStyle w:val="Listtoplevel"/>
      </w:pPr>
      <w:r w:rsidRPr="009D39EB">
        <w:drawing>
          <wp:anchor distT="0" distB="0" distL="114300" distR="114300" simplePos="0" relativeHeight="252244992" behindDoc="0" locked="0" layoutInCell="1" allowOverlap="1" wp14:anchorId="0489C8AE" wp14:editId="67F19B0F">
            <wp:simplePos x="0" y="0"/>
            <wp:positionH relativeFrom="margin">
              <wp:align>left</wp:align>
            </wp:positionH>
            <wp:positionV relativeFrom="paragraph">
              <wp:posOffset>538480</wp:posOffset>
            </wp:positionV>
            <wp:extent cx="1600200" cy="1600200"/>
            <wp:effectExtent l="0" t="0" r="0" b="0"/>
            <wp:wrapNone/>
            <wp:docPr id="13804890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890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442" cy="160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what you do not want to tell them</w:t>
      </w:r>
    </w:p>
    <w:p w14:paraId="5DECE0F5" w14:textId="59EE5548" w:rsidR="00D97CFD" w:rsidRDefault="006508F3" w:rsidP="006508F3">
      <w:pPr>
        <w:pStyle w:val="Listtoplevel"/>
      </w:pPr>
      <w:r>
        <w:t xml:space="preserve">what you want </w:t>
      </w:r>
      <w:r w:rsidR="00F42C99">
        <w:t xml:space="preserve">them </w:t>
      </w:r>
      <w:r>
        <w:t xml:space="preserve">to keep </w:t>
      </w:r>
      <w:r w:rsidRPr="0035604F">
        <w:rPr>
          <w:b/>
          <w:bCs/>
        </w:rPr>
        <w:t>private</w:t>
      </w:r>
      <w:r w:rsidR="00D97CFD">
        <w:t>.</w:t>
      </w:r>
    </w:p>
    <w:p w14:paraId="6BA4DF79" w14:textId="77777777" w:rsidR="0035604F" w:rsidRDefault="0035604F" w:rsidP="0035604F"/>
    <w:p w14:paraId="63CD0FE9" w14:textId="300CEAA5" w:rsidR="0035604F" w:rsidRDefault="00611045" w:rsidP="0035604F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417024" behindDoc="1" locked="0" layoutInCell="1" allowOverlap="1" wp14:anchorId="68213461" wp14:editId="1A01B1D4">
                <wp:simplePos x="0" y="0"/>
                <wp:positionH relativeFrom="margin">
                  <wp:align>right</wp:align>
                </wp:positionH>
                <wp:positionV relativeFrom="paragraph">
                  <wp:posOffset>260985</wp:posOffset>
                </wp:positionV>
                <wp:extent cx="3516630" cy="1200150"/>
                <wp:effectExtent l="0" t="0" r="7620" b="0"/>
                <wp:wrapNone/>
                <wp:docPr id="930741837" name="Rectangle 9307418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2001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36446" id="Rectangle 930741837" o:spid="_x0000_s1026" alt="&quot;&quot;" style="position:absolute;margin-left:225.7pt;margin-top:20.55pt;width:276.9pt;height:94.5pt;z-index:-250899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 w:rsidR="0035604F">
        <w:rPr>
          <w:rFonts w:cs="Arial"/>
          <w:b/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19072" behindDoc="0" locked="0" layoutInCell="1" allowOverlap="1" wp14:anchorId="0C3EAD48" wp14:editId="4E0FBFA5">
                <wp:simplePos x="0" y="0"/>
                <wp:positionH relativeFrom="margin">
                  <wp:align>left</wp:align>
                </wp:positionH>
                <wp:positionV relativeFrom="paragraph">
                  <wp:posOffset>327660</wp:posOffset>
                </wp:positionV>
                <wp:extent cx="1685925" cy="2038350"/>
                <wp:effectExtent l="0" t="19050" r="9525" b="0"/>
                <wp:wrapNone/>
                <wp:docPr id="1996108306" name="Group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2038350"/>
                          <a:chOff x="0" y="0"/>
                          <a:chExt cx="1381125" cy="1704975"/>
                        </a:xfrm>
                      </wpg:grpSpPr>
                      <pic:pic xmlns:pic="http://schemas.openxmlformats.org/drawingml/2006/picture">
                        <pic:nvPicPr>
                          <pic:cNvPr id="907562443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385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7881708" name="Speech Bubble: Oval 2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285750" y="0"/>
                            <a:ext cx="571500" cy="3905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13FE6E" w14:textId="77777777" w:rsidR="0035604F" w:rsidRDefault="0035604F" w:rsidP="0035604F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26321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50" y="1905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3EAD48" id="Group 25" o:spid="_x0000_s1062" alt="&quot;&quot;" style="position:absolute;left:0;text-align:left;margin-left:0;margin-top:25.8pt;width:132.75pt;height:160.5pt;z-index:252419072;mso-position-horizontal:left;mso-position-horizontal-relative:margin;mso-width-relative:margin;mso-height-relative:margin" coordsize="13811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">
                <v:shape id="Picture 17" o:spid="_x0000_s1063" type="#_x0000_t75" alt="&quot;&quot;" style="position:absolute;top:3238;width:13811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">
                  <v:imagedata r:id="rId148" o:title=""/>
                </v:shape>
                <v:shape id="Speech Bubble: Oval 24" o:spid="_x0000_s1064" type="#_x0000_t63" alt="&quot;&quot;" style="position:absolute;left:2857;width:5715;height:3905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" adj="6300,24300" filled="f" strokecolor="#09101d [484]" strokeweight="1pt">
                  <v:textbox>
                    <w:txbxContent>
                      <w:p w14:paraId="7113FE6E" w14:textId="77777777" w:rsidR="0035604F" w:rsidRDefault="0035604F" w:rsidP="0035604F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5" type="#_x0000_t75" alt="&quot;&quot;" style="position:absolute;left:4000;top:190;width:3620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">
                  <v:imagedata r:id="rId149" o:title=""/>
                </v:shape>
                <w10:wrap anchorx="margin"/>
              </v:group>
            </w:pict>
          </mc:Fallback>
        </mc:AlternateContent>
      </w:r>
    </w:p>
    <w:p w14:paraId="4CE85707" w14:textId="542BA888" w:rsidR="0035604F" w:rsidRDefault="0035604F" w:rsidP="0035604F">
      <w:r w:rsidRPr="00B20234">
        <w:rPr>
          <w:b/>
          <w:bCs/>
        </w:rPr>
        <w:t>Private</w:t>
      </w:r>
      <w:r>
        <w:t xml:space="preserve"> means not sharing information </w:t>
      </w:r>
      <w:r w:rsidR="00611045">
        <w:t xml:space="preserve">about you </w:t>
      </w:r>
      <w:r>
        <w:t>with other people.</w:t>
      </w:r>
    </w:p>
    <w:p w14:paraId="41EB872B" w14:textId="77777777" w:rsidR="0083354F" w:rsidRDefault="0083354F" w:rsidP="0035604F"/>
    <w:p w14:paraId="085F8B47" w14:textId="77777777" w:rsidR="0035604F" w:rsidRDefault="0035604F" w:rsidP="0035604F">
      <w:pPr>
        <w:spacing w:line="240" w:lineRule="auto"/>
        <w:ind w:left="0"/>
      </w:pPr>
      <w:r>
        <w:br w:type="page"/>
      </w:r>
    </w:p>
    <w:p w14:paraId="27ECAD76" w14:textId="575CBF18" w:rsidR="000D2F53" w:rsidRDefault="006508F3" w:rsidP="006508F3">
      <w:pPr>
        <w:pStyle w:val="Heading2"/>
      </w:pPr>
      <w:bookmarkStart w:id="21" w:name="_Toc175900171"/>
      <w:r>
        <w:t>Telling someone you are transgender</w:t>
      </w:r>
      <w:bookmarkEnd w:id="21"/>
    </w:p>
    <w:p w14:paraId="2CF13E5D" w14:textId="11D00CAA" w:rsidR="006508F3" w:rsidRDefault="00F1546A" w:rsidP="009E60A7">
      <w:r>
        <w:rPr>
          <w:noProof/>
        </w:rPr>
        <mc:AlternateContent>
          <mc:Choice Requires="wpg">
            <w:drawing>
              <wp:anchor distT="0" distB="0" distL="114300" distR="114300" simplePos="0" relativeHeight="252260352" behindDoc="0" locked="0" layoutInCell="1" allowOverlap="1" wp14:anchorId="7582990A" wp14:editId="53315997">
                <wp:simplePos x="0" y="0"/>
                <wp:positionH relativeFrom="column">
                  <wp:posOffset>0</wp:posOffset>
                </wp:positionH>
                <wp:positionV relativeFrom="paragraph">
                  <wp:posOffset>30480</wp:posOffset>
                </wp:positionV>
                <wp:extent cx="1762125" cy="2808605"/>
                <wp:effectExtent l="19050" t="19050" r="47625" b="0"/>
                <wp:wrapNone/>
                <wp:docPr id="1352975009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2808605"/>
                          <a:chOff x="0" y="0"/>
                          <a:chExt cx="1762125" cy="2808605"/>
                        </a:xfrm>
                      </wpg:grpSpPr>
                      <pic:pic xmlns:pic="http://schemas.openxmlformats.org/drawingml/2006/picture">
                        <pic:nvPicPr>
                          <pic:cNvPr id="170105480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25" y="581025"/>
                            <a:ext cx="1390650" cy="22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84294994" name="Speech Bubble: Oval 3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33450" y="104775"/>
                            <a:ext cx="828675" cy="6000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D6B684" w14:textId="77777777" w:rsidR="00E727FC" w:rsidRDefault="00E727FC" w:rsidP="00E727F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497432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375" y="142875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3268201" name="Speech Bubble: Oval 3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0" y="0"/>
                            <a:ext cx="838200" cy="6000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7EFFF6" w14:textId="77777777" w:rsidR="00E727FC" w:rsidRDefault="00E727FC" w:rsidP="00E727F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91084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00" y="123825"/>
                            <a:ext cx="55562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82990A" id="Group 33" o:spid="_x0000_s1066" alt="&quot;&quot;" style="position:absolute;left:0;text-align:left;margin-left:0;margin-top:2.4pt;width:138.75pt;height:221.15pt;z-index:252260352" coordsize="17621,280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">
                <v:shape id="Picture 17" o:spid="_x0000_s1067" type="#_x0000_t75" alt="&quot;&quot;" style="position:absolute;left:2381;top:5810;width:13906;height:22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">
                  <v:imagedata r:id="rId152" o:title=""/>
                </v:shape>
                <v:shape id="Speech Bubble: Oval 30" o:spid="_x0000_s1068" type="#_x0000_t63" alt="&quot;&quot;" style="position:absolute;left:9334;top:1047;width:8287;height: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" adj="6300,24300" filled="f" strokecolor="#09101d [484]" strokeweight="1pt">
                  <v:textbox>
                    <w:txbxContent>
                      <w:p w14:paraId="45D6B684" w14:textId="77777777" w:rsidR="00E727FC" w:rsidRDefault="00E727FC" w:rsidP="00E727F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9" type="#_x0000_t75" alt="&quot;&quot;" style="position:absolute;left:10953;top:1428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">
                  <v:imagedata r:id="rId153" o:title=""/>
                </v:shape>
                <v:shape id="Speech Bubble: Oval 30" o:spid="_x0000_s1070" type="#_x0000_t63" alt="&quot;&quot;" style="position:absolute;width:8382;height:600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" adj="6300,24300" filled="f" strokecolor="#09101d [484]" strokeweight="1pt">
                  <v:textbox>
                    <w:txbxContent>
                      <w:p w14:paraId="4B7EFFF6" w14:textId="77777777" w:rsidR="00E727FC" w:rsidRDefault="00E727FC" w:rsidP="00E727F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71" type="#_x0000_t75" alt="&quot;&quot;" style="position:absolute;left:1524;top:1238;width:5556;height:3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">
                  <v:imagedata r:id="rId80" o:title=""/>
                </v:shape>
              </v:group>
            </w:pict>
          </mc:Fallback>
        </mc:AlternateContent>
      </w:r>
    </w:p>
    <w:p w14:paraId="632C8944" w14:textId="77CE3D0C" w:rsidR="000D2F53" w:rsidRDefault="000D2F53" w:rsidP="009E60A7">
      <w:r>
        <w:t xml:space="preserve">If you are </w:t>
      </w:r>
      <w:proofErr w:type="gramStart"/>
      <w:r w:rsidRPr="00611045">
        <w:rPr>
          <w:b/>
          <w:bCs/>
        </w:rPr>
        <w:t>transgender</w:t>
      </w:r>
      <w:proofErr w:type="gramEnd"/>
      <w:r>
        <w:t xml:space="preserve"> you might tell someone:</w:t>
      </w:r>
    </w:p>
    <w:p w14:paraId="7C39D558" w14:textId="73BAF689" w:rsidR="000D2F53" w:rsidRDefault="000D2F53" w:rsidP="000D2F53">
      <w:pPr>
        <w:pStyle w:val="Listtoplevel"/>
      </w:pPr>
      <w:r>
        <w:t>what your gender is</w:t>
      </w:r>
    </w:p>
    <w:p w14:paraId="2D1F0586" w14:textId="5734C653" w:rsidR="000D2F53" w:rsidRDefault="000D2F53" w:rsidP="000D2F53">
      <w:pPr>
        <w:pStyle w:val="Listtoplevel"/>
      </w:pPr>
      <w:r>
        <w:t>your name if you have changed it</w:t>
      </w:r>
    </w:p>
    <w:p w14:paraId="214852E5" w14:textId="51300848" w:rsidR="000D2F53" w:rsidRPr="000D2F53" w:rsidRDefault="000D2F53" w:rsidP="000D2F53">
      <w:pPr>
        <w:pStyle w:val="Listtoplevel"/>
      </w:pPr>
      <w:r>
        <w:t xml:space="preserve">your </w:t>
      </w:r>
      <w:r w:rsidRPr="000D2F53">
        <w:rPr>
          <w:b/>
          <w:bCs/>
        </w:rPr>
        <w:t>pronouns</w:t>
      </w:r>
      <w:r>
        <w:t>.</w:t>
      </w:r>
    </w:p>
    <w:p w14:paraId="403CFB42" w14:textId="1EF23AEE" w:rsidR="000D2F53" w:rsidRDefault="000D2F53" w:rsidP="009E60A7"/>
    <w:p w14:paraId="42E59310" w14:textId="484DE20A" w:rsidR="00611045" w:rsidRDefault="00611045" w:rsidP="009E60A7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32736" behindDoc="1" locked="0" layoutInCell="1" allowOverlap="1" wp14:anchorId="573DD663" wp14:editId="35C6416E">
                <wp:simplePos x="0" y="0"/>
                <wp:positionH relativeFrom="margin">
                  <wp:posOffset>2238375</wp:posOffset>
                </wp:positionH>
                <wp:positionV relativeFrom="paragraph">
                  <wp:posOffset>212725</wp:posOffset>
                </wp:positionV>
                <wp:extent cx="3516630" cy="1295400"/>
                <wp:effectExtent l="0" t="0" r="7620" b="0"/>
                <wp:wrapNone/>
                <wp:docPr id="668747346" name="Rectangle 6687473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2954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2B8BA5" id="Rectangle 668747346" o:spid="_x0000_s1026" alt="&quot;&quot;" style="position:absolute;margin-left:176.25pt;margin-top:16.75pt;width:276.9pt;height:102pt;z-index:-25078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</w:p>
    <w:p w14:paraId="71987B32" w14:textId="7EF51EFD" w:rsidR="000D2F53" w:rsidRDefault="00611045" w:rsidP="009E60A7"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535808" behindDoc="0" locked="0" layoutInCell="1" allowOverlap="1" wp14:anchorId="6FF045DC" wp14:editId="61547F78">
            <wp:simplePos x="0" y="0"/>
            <wp:positionH relativeFrom="margin">
              <wp:posOffset>1304925</wp:posOffset>
            </wp:positionH>
            <wp:positionV relativeFrom="page">
              <wp:posOffset>5488940</wp:posOffset>
            </wp:positionV>
            <wp:extent cx="744855" cy="994410"/>
            <wp:effectExtent l="0" t="0" r="0" b="0"/>
            <wp:wrapNone/>
            <wp:docPr id="811623282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23282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534784" behindDoc="0" locked="0" layoutInCell="1" allowOverlap="1" wp14:anchorId="6547EA11" wp14:editId="11C8D9B4">
            <wp:simplePos x="0" y="0"/>
            <wp:positionH relativeFrom="margin">
              <wp:posOffset>0</wp:posOffset>
            </wp:positionH>
            <wp:positionV relativeFrom="page">
              <wp:posOffset>5462270</wp:posOffset>
            </wp:positionV>
            <wp:extent cx="863539" cy="1038225"/>
            <wp:effectExtent l="0" t="0" r="0" b="0"/>
            <wp:wrapNone/>
            <wp:docPr id="45643188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43188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539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0BAB0ABA" wp14:editId="01AAF776">
                <wp:simplePos x="0" y="0"/>
                <wp:positionH relativeFrom="column">
                  <wp:posOffset>880110</wp:posOffset>
                </wp:positionH>
                <wp:positionV relativeFrom="paragraph">
                  <wp:posOffset>438150</wp:posOffset>
                </wp:positionV>
                <wp:extent cx="400050" cy="171450"/>
                <wp:effectExtent l="0" t="19050" r="38100" b="38100"/>
                <wp:wrapNone/>
                <wp:docPr id="1823422196" name="Arrow: Right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714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8CF4B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" o:spid="_x0000_s1026" type="#_x0000_t13" alt="&quot;&quot;" style="position:absolute;margin-left:69.3pt;margin-top:34.5pt;width:31.5pt;height:13.5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" adj="16971" fillcolor="#4472c4 [3204]" strokecolor="#09101d [484]" strokeweight="1pt"/>
            </w:pict>
          </mc:Fallback>
        </mc:AlternateContent>
      </w:r>
      <w:r w:rsidRPr="00611045">
        <w:rPr>
          <w:b/>
          <w:bCs/>
        </w:rPr>
        <w:t>Transgender</w:t>
      </w:r>
      <w:r>
        <w:t xml:space="preserve"> people have a different gender to the one people thought they had when they were born.</w:t>
      </w:r>
    </w:p>
    <w:p w14:paraId="615E8288" w14:textId="2E6D154F" w:rsidR="00611045" w:rsidRDefault="00611045" w:rsidP="009E60A7">
      <w:pPr>
        <w:rPr>
          <w:b/>
          <w:bCs/>
        </w:rPr>
      </w:pPr>
    </w:p>
    <w:p w14:paraId="1E6EA8A9" w14:textId="10102691" w:rsidR="00611045" w:rsidRDefault="00611045" w:rsidP="009E60A7">
      <w:pPr>
        <w:rPr>
          <w:b/>
          <w:bCs/>
        </w:rPr>
      </w:pPr>
      <w:r w:rsidRPr="009D39EB">
        <w:rPr>
          <w:noProof/>
        </w:rPr>
        <w:drawing>
          <wp:anchor distT="0" distB="0" distL="114300" distR="114300" simplePos="0" relativeHeight="252262400" behindDoc="0" locked="0" layoutInCell="1" allowOverlap="1" wp14:anchorId="509DA99E" wp14:editId="2746DC82">
            <wp:simplePos x="0" y="0"/>
            <wp:positionH relativeFrom="margin">
              <wp:posOffset>0</wp:posOffset>
            </wp:positionH>
            <wp:positionV relativeFrom="paragraph">
              <wp:posOffset>240665</wp:posOffset>
            </wp:positionV>
            <wp:extent cx="1514475" cy="1514475"/>
            <wp:effectExtent l="0" t="0" r="0" b="0"/>
            <wp:wrapNone/>
            <wp:docPr id="162659568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59568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10848" behindDoc="1" locked="0" layoutInCell="1" allowOverlap="1" wp14:anchorId="37F94316" wp14:editId="4D1368D6">
                <wp:simplePos x="0" y="0"/>
                <wp:positionH relativeFrom="margin">
                  <wp:align>right</wp:align>
                </wp:positionH>
                <wp:positionV relativeFrom="paragraph">
                  <wp:posOffset>317501</wp:posOffset>
                </wp:positionV>
                <wp:extent cx="3516630" cy="2152650"/>
                <wp:effectExtent l="0" t="0" r="7620" b="0"/>
                <wp:wrapNone/>
                <wp:docPr id="1764461237" name="Rectangle 17644612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1526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B4CEB" id="Rectangle 1764461237" o:spid="_x0000_s1026" alt="&quot;&quot;" style="position:absolute;margin-left:225.7pt;margin-top:25pt;width:276.9pt;height:169.5pt;z-index:-251205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</w:p>
    <w:p w14:paraId="0110CBA2" w14:textId="62DD5909" w:rsidR="000D2F53" w:rsidRDefault="00621EA6" w:rsidP="009E60A7">
      <w:r w:rsidRPr="00621EA6">
        <w:rPr>
          <w:b/>
          <w:bCs/>
        </w:rPr>
        <w:t>Pronouns</w:t>
      </w:r>
      <w:r>
        <w:t xml:space="preserve"> are words used </w:t>
      </w:r>
      <w:r w:rsidR="00EE5C7E">
        <w:t>instead of names</w:t>
      </w:r>
      <w:r>
        <w:t xml:space="preserve"> like:</w:t>
      </w:r>
    </w:p>
    <w:p w14:paraId="20258D95" w14:textId="64671C40" w:rsidR="00621EA6" w:rsidRDefault="00621EA6" w:rsidP="00621EA6">
      <w:pPr>
        <w:pStyle w:val="Listtoplevel"/>
      </w:pPr>
      <w:r>
        <w:t>she / her</w:t>
      </w:r>
    </w:p>
    <w:p w14:paraId="48BD01C4" w14:textId="233DC57C" w:rsidR="00621EA6" w:rsidRDefault="00E727FC" w:rsidP="00724F24">
      <w:pPr>
        <w:pStyle w:val="Listtoplevel"/>
      </w:pPr>
      <w:r w:rsidRPr="009D39EB">
        <w:drawing>
          <wp:anchor distT="0" distB="0" distL="114300" distR="114300" simplePos="0" relativeHeight="252264448" behindDoc="0" locked="0" layoutInCell="1" allowOverlap="1" wp14:anchorId="5C95BE12" wp14:editId="64863B38">
            <wp:simplePos x="0" y="0"/>
            <wp:positionH relativeFrom="margin">
              <wp:posOffset>-28575</wp:posOffset>
            </wp:positionH>
            <wp:positionV relativeFrom="paragraph">
              <wp:posOffset>125730</wp:posOffset>
            </wp:positionV>
            <wp:extent cx="1571625" cy="1571625"/>
            <wp:effectExtent l="0" t="0" r="0" b="0"/>
            <wp:wrapNone/>
            <wp:docPr id="15977607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6072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EA6">
        <w:t>they / them.</w:t>
      </w:r>
    </w:p>
    <w:p w14:paraId="7517F344" w14:textId="77777777" w:rsidR="00D97CFD" w:rsidRDefault="00D97CFD" w:rsidP="00621EA6"/>
    <w:p w14:paraId="2EEECCF5" w14:textId="280AE914" w:rsidR="00621EA6" w:rsidRDefault="00D01C34" w:rsidP="00621EA6">
      <w:r w:rsidRPr="009D39EB">
        <w:rPr>
          <w:noProof/>
        </w:rPr>
        <w:drawing>
          <wp:anchor distT="0" distB="0" distL="114300" distR="114300" simplePos="0" relativeHeight="252266496" behindDoc="0" locked="0" layoutInCell="1" allowOverlap="1" wp14:anchorId="6D478527" wp14:editId="0C9AC4F0">
            <wp:simplePos x="0" y="0"/>
            <wp:positionH relativeFrom="margin">
              <wp:posOffset>38100</wp:posOffset>
            </wp:positionH>
            <wp:positionV relativeFrom="paragraph">
              <wp:posOffset>-180975</wp:posOffset>
            </wp:positionV>
            <wp:extent cx="1162050" cy="1670050"/>
            <wp:effectExtent l="0" t="0" r="0" b="6350"/>
            <wp:wrapNone/>
            <wp:docPr id="53412808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2808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EA6">
        <w:t xml:space="preserve">If you are </w:t>
      </w:r>
      <w:proofErr w:type="gramStart"/>
      <w:r w:rsidR="00621EA6">
        <w:t>transgender</w:t>
      </w:r>
      <w:proofErr w:type="gramEnd"/>
      <w:r w:rsidR="00621EA6">
        <w:t xml:space="preserve"> you might tell someone:</w:t>
      </w:r>
    </w:p>
    <w:p w14:paraId="7403CBB4" w14:textId="47F1F32D" w:rsidR="00621EA6" w:rsidRDefault="00621EA6" w:rsidP="00621EA6">
      <w:pPr>
        <w:pStyle w:val="Listtoplevel"/>
      </w:pPr>
      <w:r>
        <w:t>what clothes you will wear</w:t>
      </w:r>
    </w:p>
    <w:p w14:paraId="19FBD16B" w14:textId="083C01FF" w:rsidR="00621EA6" w:rsidRDefault="00D01C34" w:rsidP="00621EA6">
      <w:pPr>
        <w:pStyle w:val="Listtoplevel"/>
      </w:pPr>
      <w:r w:rsidRPr="009D39EB">
        <w:drawing>
          <wp:anchor distT="0" distB="0" distL="114300" distR="114300" simplePos="0" relativeHeight="252268544" behindDoc="0" locked="0" layoutInCell="1" allowOverlap="1" wp14:anchorId="468C0232" wp14:editId="2881ECC0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1259666" cy="1562100"/>
            <wp:effectExtent l="0" t="0" r="0" b="0"/>
            <wp:wrapNone/>
            <wp:docPr id="193530691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30691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925" cy="156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EA6">
        <w:t>how you will do your hair</w:t>
      </w:r>
    </w:p>
    <w:p w14:paraId="415D1223" w14:textId="2C8F1597" w:rsidR="00621EA6" w:rsidRDefault="00621EA6" w:rsidP="00621EA6">
      <w:pPr>
        <w:pStyle w:val="Listtoplevel"/>
      </w:pPr>
      <w:r>
        <w:t>if you will wear make up.</w:t>
      </w:r>
    </w:p>
    <w:p w14:paraId="57A86DD6" w14:textId="2CBDABE8" w:rsidR="00D97CFD" w:rsidRDefault="00D97CFD" w:rsidP="006508F3"/>
    <w:p w14:paraId="453956C5" w14:textId="76ACF431" w:rsidR="006508F3" w:rsidRDefault="006508F3" w:rsidP="006508F3"/>
    <w:p w14:paraId="435FA95B" w14:textId="6420F7BB" w:rsidR="00D97CFD" w:rsidRDefault="003565C3" w:rsidP="00621EA6">
      <w:r w:rsidRPr="009D39EB">
        <w:rPr>
          <w:noProof/>
        </w:rPr>
        <w:drawing>
          <wp:anchor distT="0" distB="0" distL="114300" distR="114300" simplePos="0" relativeHeight="252607488" behindDoc="0" locked="0" layoutInCell="1" allowOverlap="1" wp14:anchorId="3676256B" wp14:editId="1AF6996D">
            <wp:simplePos x="0" y="0"/>
            <wp:positionH relativeFrom="margin">
              <wp:posOffset>0</wp:posOffset>
            </wp:positionH>
            <wp:positionV relativeFrom="paragraph">
              <wp:posOffset>327546</wp:posOffset>
            </wp:positionV>
            <wp:extent cx="1560306" cy="1495425"/>
            <wp:effectExtent l="0" t="0" r="1905" b="0"/>
            <wp:wrapNone/>
            <wp:docPr id="176033550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833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306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CFD">
        <w:t>If you are telling someone you trust with private information you might</w:t>
      </w:r>
      <w:r w:rsidR="001920C2">
        <w:t xml:space="preserve"> tell them</w:t>
      </w:r>
      <w:r w:rsidR="00D97CFD">
        <w:t xml:space="preserve">: </w:t>
      </w:r>
    </w:p>
    <w:p w14:paraId="1332D6AA" w14:textId="293F3EC8" w:rsidR="00D97CFD" w:rsidRDefault="00D97CFD" w:rsidP="00D97CFD">
      <w:pPr>
        <w:pStyle w:val="Listtoplevel"/>
      </w:pPr>
      <w:r>
        <w:t xml:space="preserve">if you </w:t>
      </w:r>
      <w:r w:rsidR="006508F3">
        <w:t xml:space="preserve">are </w:t>
      </w:r>
      <w:r>
        <w:t xml:space="preserve">doing </w:t>
      </w:r>
      <w:r w:rsidRPr="00D97CFD">
        <w:rPr>
          <w:b/>
          <w:bCs/>
        </w:rPr>
        <w:t>medical transition</w:t>
      </w:r>
    </w:p>
    <w:p w14:paraId="2F90300E" w14:textId="30785F5B" w:rsidR="001920C2" w:rsidRDefault="007A0D66" w:rsidP="00D97CFD">
      <w:pPr>
        <w:pStyle w:val="Listtoplevel"/>
      </w:pPr>
      <w:r w:rsidRPr="009D39EB">
        <w:drawing>
          <wp:anchor distT="0" distB="0" distL="114300" distR="114300" simplePos="0" relativeHeight="252270592" behindDoc="0" locked="0" layoutInCell="1" allowOverlap="1" wp14:anchorId="785393E5" wp14:editId="4544BFEF">
            <wp:simplePos x="0" y="0"/>
            <wp:positionH relativeFrom="margin">
              <wp:align>left</wp:align>
            </wp:positionH>
            <wp:positionV relativeFrom="paragraph">
              <wp:posOffset>358774</wp:posOffset>
            </wp:positionV>
            <wp:extent cx="1722990" cy="1609725"/>
            <wp:effectExtent l="0" t="0" r="0" b="0"/>
            <wp:wrapNone/>
            <wp:docPr id="188804131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4131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9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0C2">
        <w:t>you would like</w:t>
      </w:r>
      <w:r w:rsidR="00D97CFD">
        <w:t xml:space="preserve"> their support</w:t>
      </w:r>
      <w:r w:rsidR="001920C2">
        <w:t xml:space="preserve"> for things like:</w:t>
      </w:r>
    </w:p>
    <w:p w14:paraId="7886E63E" w14:textId="2124D5A5" w:rsidR="001920C2" w:rsidRPr="001920C2" w:rsidRDefault="001920C2" w:rsidP="001920C2">
      <w:pPr>
        <w:pStyle w:val="Listsecondlevel"/>
      </w:pPr>
      <w:r w:rsidRPr="001920C2">
        <w:t>coming out to others</w:t>
      </w:r>
    </w:p>
    <w:p w14:paraId="48AAD70F" w14:textId="64933792" w:rsidR="001920C2" w:rsidRDefault="007A0D66" w:rsidP="001920C2">
      <w:pPr>
        <w:pStyle w:val="Listsecondlevel"/>
      </w:pPr>
      <w:r w:rsidRPr="009D39EB">
        <w:rPr>
          <w:noProof/>
        </w:rPr>
        <w:drawing>
          <wp:anchor distT="0" distB="0" distL="114300" distR="114300" simplePos="0" relativeHeight="252272640" behindDoc="0" locked="0" layoutInCell="1" allowOverlap="1" wp14:anchorId="59555822" wp14:editId="798412D5">
            <wp:simplePos x="0" y="0"/>
            <wp:positionH relativeFrom="margin">
              <wp:align>left</wp:align>
            </wp:positionH>
            <wp:positionV relativeFrom="paragraph">
              <wp:posOffset>398780</wp:posOffset>
            </wp:positionV>
            <wp:extent cx="1657350" cy="1657350"/>
            <wp:effectExtent l="0" t="0" r="0" b="0"/>
            <wp:wrapNone/>
            <wp:docPr id="79026549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26549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0C2" w:rsidRPr="001920C2">
        <w:t>going to the doctor</w:t>
      </w:r>
    </w:p>
    <w:p w14:paraId="198709EF" w14:textId="57565B28" w:rsidR="00D97CFD" w:rsidRDefault="001920C2" w:rsidP="001920C2">
      <w:pPr>
        <w:pStyle w:val="Listsecondlevel"/>
      </w:pPr>
      <w:r>
        <w:t>changing documents like your birth certificate</w:t>
      </w:r>
      <w:r w:rsidR="00D97CFD">
        <w:t>.</w:t>
      </w:r>
    </w:p>
    <w:p w14:paraId="20631BCF" w14:textId="32EF1CE2" w:rsidR="00D97CFD" w:rsidRDefault="003565C3" w:rsidP="003565C3">
      <w:r w:rsidRPr="003565C3">
        <w:rPr>
          <w:b/>
          <w:bCs/>
          <w:noProof/>
        </w:rPr>
        <w:drawing>
          <wp:anchor distT="0" distB="0" distL="114300" distR="114300" simplePos="0" relativeHeight="252605440" behindDoc="0" locked="0" layoutInCell="1" allowOverlap="1" wp14:anchorId="4AF369A4" wp14:editId="1A33E511">
            <wp:simplePos x="0" y="0"/>
            <wp:positionH relativeFrom="column">
              <wp:posOffset>0</wp:posOffset>
            </wp:positionH>
            <wp:positionV relativeFrom="paragraph">
              <wp:posOffset>68134</wp:posOffset>
            </wp:positionV>
            <wp:extent cx="1828800" cy="1828800"/>
            <wp:effectExtent l="0" t="0" r="0" b="0"/>
            <wp:wrapNone/>
            <wp:docPr id="1917185727" name="Picture 38" descr="A person in a blu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85727" name="Picture 38" descr="A person in a blue shir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8F3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12896" behindDoc="1" locked="0" layoutInCell="1" allowOverlap="1" wp14:anchorId="24E4297E" wp14:editId="5AD35B81">
                <wp:simplePos x="0" y="0"/>
                <wp:positionH relativeFrom="margin">
                  <wp:align>right</wp:align>
                </wp:positionH>
                <wp:positionV relativeFrom="paragraph">
                  <wp:posOffset>-113665</wp:posOffset>
                </wp:positionV>
                <wp:extent cx="3516630" cy="5314950"/>
                <wp:effectExtent l="0" t="0" r="7620" b="0"/>
                <wp:wrapNone/>
                <wp:docPr id="1244092125" name="Rectangle 1244092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53149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06CA6" id="Rectangle 1244092125" o:spid="_x0000_s1026" alt="&quot;&quot;" style="position:absolute;margin-left:225.7pt;margin-top:-8.95pt;width:276.9pt;height:418.5pt;z-index:-251203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D97CFD" w:rsidRPr="00D97CFD">
        <w:rPr>
          <w:b/>
          <w:bCs/>
        </w:rPr>
        <w:t>Medical transition</w:t>
      </w:r>
      <w:r w:rsidR="00D97CFD">
        <w:t xml:space="preserve"> is when a transgender person changes their body to </w:t>
      </w:r>
      <w:r>
        <w:t>fit better with</w:t>
      </w:r>
      <w:r w:rsidR="00D97CFD">
        <w:t xml:space="preserve"> their gender.</w:t>
      </w:r>
    </w:p>
    <w:p w14:paraId="732484FA" w14:textId="77777777" w:rsidR="00D97CFD" w:rsidRDefault="00D97CFD" w:rsidP="00D97CFD"/>
    <w:p w14:paraId="4EC5C99F" w14:textId="77777777" w:rsidR="00D97CFD" w:rsidRDefault="00D97CFD" w:rsidP="00D97CFD"/>
    <w:p w14:paraId="406F9D20" w14:textId="24C5320B" w:rsidR="00D97CFD" w:rsidRDefault="007A0D66" w:rsidP="00D97CFD">
      <w:r w:rsidRPr="009D39EB">
        <w:rPr>
          <w:noProof/>
        </w:rPr>
        <w:drawing>
          <wp:anchor distT="0" distB="0" distL="114300" distR="114300" simplePos="0" relativeHeight="252276736" behindDoc="0" locked="0" layoutInCell="1" allowOverlap="1" wp14:anchorId="6ED8AEBD" wp14:editId="6B4FA6DB">
            <wp:simplePos x="0" y="0"/>
            <wp:positionH relativeFrom="margin">
              <wp:align>left</wp:align>
            </wp:positionH>
            <wp:positionV relativeFrom="paragraph">
              <wp:posOffset>342900</wp:posOffset>
            </wp:positionV>
            <wp:extent cx="1560306" cy="1495425"/>
            <wp:effectExtent l="0" t="0" r="1905" b="0"/>
            <wp:wrapNone/>
            <wp:docPr id="16388833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833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86" cy="149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CFD">
        <w:t xml:space="preserve">This can be done in different ways </w:t>
      </w:r>
      <w:r w:rsidR="006508F3">
        <w:t>like</w:t>
      </w:r>
      <w:r w:rsidR="00D97CFD">
        <w:t>:</w:t>
      </w:r>
    </w:p>
    <w:p w14:paraId="742AF5AF" w14:textId="0DF7D793" w:rsidR="00D97CFD" w:rsidRDefault="00D97CFD" w:rsidP="00D97CFD">
      <w:pPr>
        <w:pStyle w:val="Listtoplevel"/>
      </w:pPr>
      <w:r>
        <w:t xml:space="preserve">medication </w:t>
      </w:r>
      <w:r w:rsidR="007A0D66">
        <w:t>like</w:t>
      </w:r>
      <w:r>
        <w:t xml:space="preserve"> hormones</w:t>
      </w:r>
    </w:p>
    <w:p w14:paraId="6E4597DD" w14:textId="72B75F62" w:rsidR="00D97CFD" w:rsidRDefault="00D97CFD" w:rsidP="006508F3">
      <w:pPr>
        <w:pStyle w:val="Listtoplevel"/>
      </w:pPr>
      <w:r>
        <w:t>surgery.</w:t>
      </w:r>
    </w:p>
    <w:p w14:paraId="613204D5" w14:textId="0E9937B4" w:rsidR="006508F3" w:rsidRDefault="007A0D66" w:rsidP="006508F3">
      <w:r>
        <w:rPr>
          <w:noProof/>
        </w:rPr>
        <mc:AlternateContent>
          <mc:Choice Requires="wpg">
            <w:drawing>
              <wp:anchor distT="0" distB="0" distL="114300" distR="114300" simplePos="0" relativeHeight="252278784" behindDoc="0" locked="0" layoutInCell="1" allowOverlap="1" wp14:anchorId="4A23BA6D" wp14:editId="69C112CC">
                <wp:simplePos x="0" y="0"/>
                <wp:positionH relativeFrom="column">
                  <wp:posOffset>47625</wp:posOffset>
                </wp:positionH>
                <wp:positionV relativeFrom="paragraph">
                  <wp:posOffset>237490</wp:posOffset>
                </wp:positionV>
                <wp:extent cx="1704975" cy="1724025"/>
                <wp:effectExtent l="0" t="0" r="9525" b="9525"/>
                <wp:wrapNone/>
                <wp:docPr id="1392821410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975" cy="1724025"/>
                          <a:chOff x="0" y="0"/>
                          <a:chExt cx="1495425" cy="1495425"/>
                        </a:xfrm>
                      </wpg:grpSpPr>
                      <pic:pic xmlns:pic="http://schemas.openxmlformats.org/drawingml/2006/picture">
                        <pic:nvPicPr>
                          <pic:cNvPr id="1579094859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936173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75" y="8572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7815768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75" y="15240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1BE89" id="Group 28" o:spid="_x0000_s1026" alt="&quot;&quot;" style="position:absolute;margin-left:3.75pt;margin-top:18.7pt;width:134.25pt;height:135.75pt;z-index:252278784;mso-width-relative:margin;mso-height-relative:margin" coordsize="14954,14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">
                <v:shape id="Picture 17" o:spid="_x0000_s1027" type="#_x0000_t75" alt="&quot;&quot;" style="position:absolute;width:14954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">
                  <v:imagedata r:id="rId140" o:title=""/>
                </v:shape>
                <v:shape id="Picture 17" o:spid="_x0000_s1028" type="#_x0000_t75" alt="&quot;&quot;" style="position:absolute;left:10191;top:857;width:2953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">
                  <v:imagedata r:id="rId167" o:title=""/>
                </v:shape>
                <v:shape id="Picture 17" o:spid="_x0000_s1029" type="#_x0000_t75" alt="&quot;&quot;" style="position:absolute;left:1809;top:1524;width:3144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">
                  <v:imagedata r:id="rId168" o:title=""/>
                </v:shape>
              </v:group>
            </w:pict>
          </mc:Fallback>
        </mc:AlternateContent>
      </w:r>
    </w:p>
    <w:p w14:paraId="5E03BDB1" w14:textId="4FA8823D" w:rsidR="006508F3" w:rsidRDefault="006508F3" w:rsidP="006508F3"/>
    <w:p w14:paraId="6B798950" w14:textId="6DEEB512" w:rsidR="006508F3" w:rsidRDefault="006508F3" w:rsidP="006508F3">
      <w:r>
        <w:t>Each transgender person chooses what they want to do with their body.</w:t>
      </w:r>
    </w:p>
    <w:p w14:paraId="4D71C29E" w14:textId="77777777" w:rsidR="00D97CFD" w:rsidRDefault="00D97CFD" w:rsidP="00D97CFD"/>
    <w:p w14:paraId="1BEE10AD" w14:textId="41A75A1C" w:rsidR="006508F3" w:rsidRDefault="006508F3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bookmarkStart w:id="22" w:name="_Toc175900172"/>
    <w:p w14:paraId="43C758DF" w14:textId="222181F2" w:rsidR="009E60A7" w:rsidRDefault="007A0D66" w:rsidP="006508F3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80832" behindDoc="0" locked="0" layoutInCell="1" allowOverlap="1" wp14:anchorId="64ED7B8C" wp14:editId="2EFB0F6D">
                <wp:simplePos x="0" y="0"/>
                <wp:positionH relativeFrom="margin">
                  <wp:posOffset>-142875</wp:posOffset>
                </wp:positionH>
                <wp:positionV relativeFrom="paragraph">
                  <wp:posOffset>180975</wp:posOffset>
                </wp:positionV>
                <wp:extent cx="1733550" cy="2095500"/>
                <wp:effectExtent l="0" t="19050" r="0" b="0"/>
                <wp:wrapNone/>
                <wp:docPr id="215243651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2095500"/>
                          <a:chOff x="0" y="170480"/>
                          <a:chExt cx="1704975" cy="2344120"/>
                        </a:xfrm>
                      </wpg:grpSpPr>
                      <pic:pic xmlns:pic="http://schemas.openxmlformats.org/drawingml/2006/picture">
                        <pic:nvPicPr>
                          <pic:cNvPr id="127163887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09625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91644508" name="Speech Bubble: Oval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28625" y="170480"/>
                            <a:ext cx="882894" cy="620094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B7C599" w14:textId="77777777" w:rsidR="007A0D66" w:rsidRDefault="007A0D66" w:rsidP="007A0D6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240355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446" y="190016"/>
                            <a:ext cx="646026" cy="567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D7B8C" id="_x0000_s1072" alt="&quot;&quot;" style="position:absolute;left:0;text-align:left;margin-left:-11.25pt;margin-top:14.25pt;width:136.5pt;height:165pt;z-index:252280832;mso-position-horizontal-relative:margin;mso-width-relative:margin;mso-height-relative:margin" coordorigin=",1704" coordsize="17049,2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">
                <v:shape id="Picture 17" o:spid="_x0000_s1073" type="#_x0000_t75" alt="&quot;&quot;" style="position:absolute;top:8096;width:17049;height:17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">
                  <v:imagedata r:id="rId169" o:title=""/>
                </v:shape>
                <v:shape id="Speech Bubble: Oval 13" o:spid="_x0000_s1074" type="#_x0000_t63" alt="&quot;&quot;" style="position:absolute;left:4286;top:1704;width:8829;height:6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" adj="6300,24300" filled="f" strokecolor="#09101d [484]" strokeweight="1pt">
                  <v:textbox>
                    <w:txbxContent>
                      <w:p w14:paraId="44B7C599" w14:textId="77777777" w:rsidR="007A0D66" w:rsidRDefault="007A0D66" w:rsidP="007A0D6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75" type="#_x0000_t75" alt="&quot;&quot;" style="position:absolute;left:5624;top:1900;width:6460;height:5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">
                  <v:imagedata r:id="rId170" o:title=""/>
                </v:shape>
                <w10:wrap anchorx="margin"/>
              </v:group>
            </w:pict>
          </mc:Fallback>
        </mc:AlternateContent>
      </w:r>
      <w:r w:rsidR="006508F3">
        <w:t>Telling someone your sexuality</w:t>
      </w:r>
      <w:bookmarkEnd w:id="22"/>
    </w:p>
    <w:p w14:paraId="209418AE" w14:textId="38E18A7D" w:rsidR="006508F3" w:rsidRDefault="006508F3" w:rsidP="009E60A7"/>
    <w:p w14:paraId="4DB2E346" w14:textId="6A0021E7" w:rsidR="001920C2" w:rsidRDefault="006508F3" w:rsidP="001920C2">
      <w:r>
        <w:t>If you are coming out about your sexuality you</w:t>
      </w:r>
      <w:r w:rsidR="001920C2">
        <w:t xml:space="preserve"> might tell someone:</w:t>
      </w:r>
    </w:p>
    <w:p w14:paraId="3488A4B5" w14:textId="25DDD495" w:rsidR="001920C2" w:rsidRDefault="001920C2" w:rsidP="001920C2">
      <w:pPr>
        <w:pStyle w:val="Listtoplevel"/>
      </w:pPr>
      <w:r>
        <w:t>what your sexuality is</w:t>
      </w:r>
    </w:p>
    <w:p w14:paraId="0C7C38D4" w14:textId="01DE0C18" w:rsidR="001920C2" w:rsidRDefault="00F1546A" w:rsidP="001920C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3E82B2E9" wp14:editId="3545B27E">
                <wp:simplePos x="0" y="0"/>
                <wp:positionH relativeFrom="column">
                  <wp:posOffset>189865</wp:posOffset>
                </wp:positionH>
                <wp:positionV relativeFrom="paragraph">
                  <wp:posOffset>377190</wp:posOffset>
                </wp:positionV>
                <wp:extent cx="1685925" cy="2476500"/>
                <wp:effectExtent l="19050" t="0" r="0" b="0"/>
                <wp:wrapNone/>
                <wp:docPr id="748840793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2476500"/>
                          <a:chOff x="0" y="0"/>
                          <a:chExt cx="1524000" cy="2314575"/>
                        </a:xfrm>
                      </wpg:grpSpPr>
                      <pic:pic xmlns:pic="http://schemas.openxmlformats.org/drawingml/2006/picture">
                        <pic:nvPicPr>
                          <pic:cNvPr id="51498777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800100"/>
                            <a:ext cx="151447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96127424" name="Speech Bubble: Oval 3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0" y="47625"/>
                            <a:ext cx="876300" cy="7810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8480FB" w14:textId="77777777" w:rsidR="007A0D66" w:rsidRDefault="007A0D66" w:rsidP="007A0D6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497414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2B2E9" id="Group 32" o:spid="_x0000_s1076" alt="&quot;&quot;" style="position:absolute;left:0;text-align:left;margin-left:14.95pt;margin-top:29.7pt;width:132.75pt;height:195pt;z-index:252289024;mso-width-relative:margin;mso-height-relative:margin" coordsize="15240,23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">
                <v:shape id="Picture 17" o:spid="_x0000_s1077" type="#_x0000_t75" alt="&quot;&quot;" style="position:absolute;left:95;top:8001;width:15145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">
                  <v:imagedata r:id="rId173" o:title=""/>
                </v:shape>
                <v:shape id="Speech Bubble: Oval 31" o:spid="_x0000_s1078" type="#_x0000_t63" alt="&quot;&quot;" style="position:absolute;top:476;width:8763;height:781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0A8480FB" w14:textId="77777777" w:rsidR="007A0D66" w:rsidRDefault="007A0D66" w:rsidP="007A0D6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79" type="#_x0000_t75" alt="&quot;&quot;" style="position:absolute;left:762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">
                  <v:imagedata r:id="rId174" o:title=""/>
                </v:shape>
              </v:group>
            </w:pict>
          </mc:Fallback>
        </mc:AlternateContent>
      </w:r>
      <w:r w:rsidR="001920C2">
        <w:t>if you have a partner</w:t>
      </w:r>
    </w:p>
    <w:p w14:paraId="63719C83" w14:textId="15F887E4" w:rsidR="001920C2" w:rsidRDefault="001920C2" w:rsidP="001920C2">
      <w:pPr>
        <w:pStyle w:val="Listtoplevel"/>
      </w:pPr>
      <w:r>
        <w:t>you would like their support for things like:</w:t>
      </w:r>
    </w:p>
    <w:p w14:paraId="2A162B14" w14:textId="72D3798A" w:rsidR="001920C2" w:rsidRDefault="001920C2" w:rsidP="001920C2">
      <w:pPr>
        <w:pStyle w:val="Listsecondlevel"/>
      </w:pPr>
      <w:r>
        <w:t>coming out to others</w:t>
      </w:r>
    </w:p>
    <w:p w14:paraId="75A1437F" w14:textId="6CBAD08D" w:rsidR="001920C2" w:rsidRDefault="001920C2" w:rsidP="001920C2">
      <w:pPr>
        <w:pStyle w:val="Listsecondlevel"/>
      </w:pPr>
      <w:r>
        <w:t>going to rainbow groups</w:t>
      </w:r>
    </w:p>
    <w:p w14:paraId="426C02B0" w14:textId="023C7F91" w:rsidR="001920C2" w:rsidRDefault="007A0D66" w:rsidP="001920C2">
      <w:pPr>
        <w:pStyle w:val="Listtoplevel"/>
      </w:pPr>
      <w:r w:rsidRPr="009D39EB">
        <w:drawing>
          <wp:anchor distT="0" distB="0" distL="114300" distR="114300" simplePos="0" relativeHeight="252284928" behindDoc="0" locked="0" layoutInCell="1" allowOverlap="1" wp14:anchorId="0A627879" wp14:editId="708B90FA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828800" cy="1828800"/>
            <wp:effectExtent l="0" t="0" r="0" b="0"/>
            <wp:wrapNone/>
            <wp:docPr id="94351544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1544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402">
        <w:t>if you want them to keep information private</w:t>
      </w:r>
      <w:r w:rsidR="001920C2">
        <w:t>.</w:t>
      </w:r>
    </w:p>
    <w:p w14:paraId="745DAF5D" w14:textId="77777777" w:rsidR="006508F3" w:rsidRDefault="006508F3" w:rsidP="009E60A7"/>
    <w:p w14:paraId="0BE0B98A" w14:textId="14F1225C" w:rsidR="006508F3" w:rsidRDefault="006508F3" w:rsidP="009E60A7"/>
    <w:p w14:paraId="75ADB7E2" w14:textId="01459D47" w:rsidR="009E60A7" w:rsidRDefault="009E60A7" w:rsidP="009E60A7"/>
    <w:p w14:paraId="3CBF2D28" w14:textId="77777777" w:rsidR="009E60A7" w:rsidRPr="00AA0DA6" w:rsidRDefault="009E60A7" w:rsidP="009E60A7"/>
    <w:p w14:paraId="0D343B6A" w14:textId="77777777" w:rsidR="009E60A7" w:rsidRDefault="009E60A7" w:rsidP="009E60A7">
      <w:r>
        <w:br w:type="page"/>
      </w:r>
    </w:p>
    <w:p w14:paraId="30980CAC" w14:textId="13B3BDC6" w:rsidR="00AA0DA6" w:rsidRDefault="00AA0DA6" w:rsidP="00AA0DA6">
      <w:pPr>
        <w:pStyle w:val="Heading1"/>
      </w:pPr>
      <w:bookmarkStart w:id="23" w:name="_What_people_might"/>
      <w:bookmarkStart w:id="24" w:name="_Toc175900173"/>
      <w:bookmarkEnd w:id="23"/>
      <w:r>
        <w:t>What people might say</w:t>
      </w:r>
      <w:bookmarkEnd w:id="24"/>
    </w:p>
    <w:p w14:paraId="711B1143" w14:textId="77777777" w:rsidR="00AA0DA6" w:rsidRDefault="00AA0DA6" w:rsidP="00AA0DA6"/>
    <w:p w14:paraId="4B194280" w14:textId="006BC78F" w:rsidR="004A7F6C" w:rsidRDefault="00F1546A" w:rsidP="00AA0DA6">
      <w:r w:rsidRPr="009D39EB">
        <w:rPr>
          <w:noProof/>
        </w:rPr>
        <w:drawing>
          <wp:anchor distT="0" distB="0" distL="114300" distR="114300" simplePos="0" relativeHeight="252291072" behindDoc="0" locked="0" layoutInCell="1" allowOverlap="1" wp14:anchorId="25C49231" wp14:editId="4DDD665C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381125" cy="1381125"/>
            <wp:effectExtent l="0" t="0" r="9525" b="9525"/>
            <wp:wrapNone/>
            <wp:docPr id="77520148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20148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D1092" w14:textId="1EDF87DC" w:rsidR="004A7F6C" w:rsidRDefault="004A7F6C" w:rsidP="00AA0DA6">
      <w:r>
        <w:t>People you come out to might:</w:t>
      </w:r>
    </w:p>
    <w:p w14:paraId="29B74884" w14:textId="4D57316D" w:rsidR="004A7F6C" w:rsidRDefault="004A7F6C" w:rsidP="004A7F6C">
      <w:pPr>
        <w:pStyle w:val="Listtoplevel"/>
      </w:pPr>
      <w:r>
        <w:t>be happy for you</w:t>
      </w:r>
    </w:p>
    <w:p w14:paraId="7C739098" w14:textId="0415DE4E" w:rsidR="004A7F6C" w:rsidRDefault="00F1546A" w:rsidP="004A7F6C">
      <w:pPr>
        <w:pStyle w:val="Listtoplevel"/>
      </w:pPr>
      <w:r w:rsidRPr="009D39EB">
        <w:drawing>
          <wp:anchor distT="0" distB="0" distL="114300" distR="114300" simplePos="0" relativeHeight="252293120" behindDoc="0" locked="0" layoutInCell="1" allowOverlap="1" wp14:anchorId="101D457E" wp14:editId="41ACC86A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381125" cy="1381125"/>
            <wp:effectExtent l="0" t="0" r="9525" b="9525"/>
            <wp:wrapNone/>
            <wp:docPr id="202779999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79999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F6C">
        <w:t>be unsure what to say</w:t>
      </w:r>
    </w:p>
    <w:p w14:paraId="59B44C8A" w14:textId="3A059AF1" w:rsidR="004A7F6C" w:rsidRDefault="004A7F6C" w:rsidP="004A7F6C">
      <w:pPr>
        <w:pStyle w:val="Listtoplevel"/>
      </w:pPr>
      <w:r>
        <w:t xml:space="preserve">say </w:t>
      </w:r>
      <w:r w:rsidR="00370715">
        <w:t xml:space="preserve">mean </w:t>
      </w:r>
      <w:r>
        <w:t>things.</w:t>
      </w:r>
    </w:p>
    <w:p w14:paraId="76E866E1" w14:textId="77777777" w:rsidR="004A7F6C" w:rsidRDefault="004A7F6C" w:rsidP="004A7F6C"/>
    <w:p w14:paraId="148A1829" w14:textId="4C0BC3CE" w:rsidR="004A7F6C" w:rsidRDefault="00F1546A" w:rsidP="004A7F6C">
      <w:r w:rsidRPr="009D39EB">
        <w:rPr>
          <w:noProof/>
        </w:rPr>
        <w:drawing>
          <wp:anchor distT="0" distB="0" distL="114300" distR="114300" simplePos="0" relativeHeight="252295168" behindDoc="0" locked="0" layoutInCell="1" allowOverlap="1" wp14:anchorId="131DF0FB" wp14:editId="1C91610D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28750" cy="1428750"/>
            <wp:effectExtent l="0" t="0" r="0" b="0"/>
            <wp:wrapNone/>
            <wp:docPr id="100731862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31862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6CBA4" w14:textId="78681573" w:rsidR="004A7F6C" w:rsidRDefault="004A7F6C" w:rsidP="004A7F6C">
      <w:r>
        <w:t xml:space="preserve">A person might need time to think about what you have said. </w:t>
      </w:r>
    </w:p>
    <w:p w14:paraId="1E6A6A0D" w14:textId="77777777" w:rsidR="0045433A" w:rsidRDefault="0045433A" w:rsidP="004A7F6C"/>
    <w:p w14:paraId="19DD6FE4" w14:textId="64C232DF" w:rsidR="004A7F6C" w:rsidRDefault="00F1546A" w:rsidP="004A7F6C">
      <w:r w:rsidRPr="009D39EB">
        <w:rPr>
          <w:noProof/>
        </w:rPr>
        <w:drawing>
          <wp:anchor distT="0" distB="0" distL="114300" distR="114300" simplePos="0" relativeHeight="252299264" behindDoc="0" locked="0" layoutInCell="1" allowOverlap="1" wp14:anchorId="360E517F" wp14:editId="425ED890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676400" cy="1676400"/>
            <wp:effectExtent l="0" t="0" r="0" b="0"/>
            <wp:wrapNone/>
            <wp:docPr id="155679772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79772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46C09" w14:textId="30DDDDA2" w:rsidR="004A7F6C" w:rsidRDefault="004A7F6C" w:rsidP="004A7F6C">
      <w:r>
        <w:t xml:space="preserve">It might take more </w:t>
      </w:r>
      <w:r w:rsidR="00AE4624">
        <w:t>than once talking to them</w:t>
      </w:r>
      <w:r>
        <w:t xml:space="preserve"> for them to understand.</w:t>
      </w:r>
    </w:p>
    <w:p w14:paraId="5900A3CF" w14:textId="77777777" w:rsidR="004A7F6C" w:rsidRDefault="004A7F6C" w:rsidP="004A7F6C"/>
    <w:p w14:paraId="66C11AC7" w14:textId="67810136" w:rsidR="0045433A" w:rsidRDefault="0045433A" w:rsidP="0045433A"/>
    <w:p w14:paraId="192D2B52" w14:textId="1B5A7385" w:rsidR="0045433A" w:rsidRDefault="005528D0" w:rsidP="0045433A">
      <w:r w:rsidRPr="009D39EB">
        <w:rPr>
          <w:noProof/>
        </w:rPr>
        <w:drawing>
          <wp:anchor distT="0" distB="0" distL="114300" distR="114300" simplePos="0" relativeHeight="252297216" behindDoc="0" locked="0" layoutInCell="1" allowOverlap="1" wp14:anchorId="316BAE3C" wp14:editId="104501B3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543050" cy="1543050"/>
            <wp:effectExtent l="0" t="0" r="0" b="0"/>
            <wp:wrapNone/>
            <wp:docPr id="68114447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14447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33A">
        <w:t xml:space="preserve">Sometimes you </w:t>
      </w:r>
      <w:r w:rsidR="00F014DD">
        <w:t xml:space="preserve">may need to give people time </w:t>
      </w:r>
      <w:r w:rsidR="0045433A">
        <w:t>while they learn these things about you.</w:t>
      </w:r>
    </w:p>
    <w:p w14:paraId="18328FBE" w14:textId="77777777" w:rsidR="0045433A" w:rsidRDefault="0045433A" w:rsidP="004A7F6C"/>
    <w:p w14:paraId="3D2D6FE3" w14:textId="1B2DC0F0" w:rsidR="004A7F6C" w:rsidRDefault="00F1546A" w:rsidP="004A7F6C">
      <w:r w:rsidRPr="009D39EB">
        <w:rPr>
          <w:noProof/>
        </w:rPr>
        <w:drawing>
          <wp:anchor distT="0" distB="0" distL="114300" distR="114300" simplePos="0" relativeHeight="252301312" behindDoc="0" locked="0" layoutInCell="1" allowOverlap="1" wp14:anchorId="454F894F" wp14:editId="4BA6F06B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1790700" cy="1790700"/>
            <wp:effectExtent l="0" t="0" r="0" b="0"/>
            <wp:wrapNone/>
            <wp:docPr id="103681007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1007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F6C">
        <w:t>A person might have questions for you.</w:t>
      </w:r>
    </w:p>
    <w:p w14:paraId="685F2C18" w14:textId="77777777" w:rsidR="004A7F6C" w:rsidRDefault="004A7F6C" w:rsidP="004A7F6C"/>
    <w:p w14:paraId="6F0E89A6" w14:textId="77777777" w:rsidR="004A7F6C" w:rsidRDefault="004A7F6C" w:rsidP="004A7F6C"/>
    <w:p w14:paraId="389DA169" w14:textId="185B96B6" w:rsidR="004A7F6C" w:rsidRDefault="004A7F6C" w:rsidP="004A7F6C">
      <w:r>
        <w:t xml:space="preserve">If is okay if you do not have the answers. </w:t>
      </w:r>
    </w:p>
    <w:p w14:paraId="69208744" w14:textId="3F985D22" w:rsidR="0045433A" w:rsidRDefault="00F565AC" w:rsidP="004A7F6C">
      <w:r w:rsidRPr="00F565AC">
        <w:rPr>
          <w:noProof/>
        </w:rPr>
        <w:drawing>
          <wp:anchor distT="0" distB="0" distL="114300" distR="114300" simplePos="0" relativeHeight="252584960" behindDoc="0" locked="0" layoutInCell="1" allowOverlap="1" wp14:anchorId="1C1891A4" wp14:editId="67CF43FB">
            <wp:simplePos x="0" y="0"/>
            <wp:positionH relativeFrom="column">
              <wp:posOffset>0</wp:posOffset>
            </wp:positionH>
            <wp:positionV relativeFrom="paragraph">
              <wp:posOffset>354330</wp:posOffset>
            </wp:positionV>
            <wp:extent cx="1800225" cy="1800225"/>
            <wp:effectExtent l="0" t="0" r="9525" b="9525"/>
            <wp:wrapNone/>
            <wp:docPr id="80198859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98859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571" cy="180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104F4" w14:textId="5F0E3872" w:rsidR="0045433A" w:rsidRDefault="0045433A" w:rsidP="004A7F6C"/>
    <w:p w14:paraId="74EDA721" w14:textId="7CAC472A" w:rsidR="0045433A" w:rsidRDefault="0045433A" w:rsidP="004A7F6C">
      <w:r>
        <w:t>You might ask the person to:</w:t>
      </w:r>
    </w:p>
    <w:p w14:paraId="37B7ACE1" w14:textId="5746CB6A" w:rsidR="0045433A" w:rsidRDefault="0045433A" w:rsidP="0045433A">
      <w:pPr>
        <w:pStyle w:val="Listtoplevel"/>
      </w:pPr>
      <w:r>
        <w:t>learn these things with you</w:t>
      </w:r>
    </w:p>
    <w:p w14:paraId="0CBD8C81" w14:textId="0363669E" w:rsidR="0045433A" w:rsidRDefault="0081433A" w:rsidP="0045433A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310528" behindDoc="0" locked="0" layoutInCell="1" allowOverlap="1" wp14:anchorId="17645B65" wp14:editId="7191B783">
                <wp:simplePos x="0" y="0"/>
                <wp:positionH relativeFrom="margin">
                  <wp:align>left</wp:align>
                </wp:positionH>
                <wp:positionV relativeFrom="paragraph">
                  <wp:posOffset>491490</wp:posOffset>
                </wp:positionV>
                <wp:extent cx="1771650" cy="1752600"/>
                <wp:effectExtent l="0" t="0" r="0" b="0"/>
                <wp:wrapNone/>
                <wp:docPr id="1092751634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1650" cy="1752600"/>
                          <a:chOff x="0" y="0"/>
                          <a:chExt cx="1590675" cy="1590675"/>
                        </a:xfrm>
                      </wpg:grpSpPr>
                      <pic:pic xmlns:pic="http://schemas.openxmlformats.org/drawingml/2006/picture">
                        <pic:nvPicPr>
                          <pic:cNvPr id="144863102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560208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175" y="70485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68723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50" y="66675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E2C00" id="Group 34" o:spid="_x0000_s1026" alt="&quot;&quot;" style="position:absolute;margin-left:0;margin-top:38.7pt;width:139.5pt;height:138pt;z-index:252310528;mso-position-horizontal:left;mso-position-horizontal-relative:margin;mso-width-relative:margin;mso-height-relative:margin" coordsize="15906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">
                <v:shape id="Picture 17" o:spid="_x0000_s1027" type="#_x0000_t75" alt="&quot;&quot;" style="position:absolute;width:15906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">
                  <v:imagedata r:id="rId185" o:title=""/>
                </v:shape>
                <v:shape id="Picture 17" o:spid="_x0000_s1028" type="#_x0000_t75" alt="&quot;&quot;" style="position:absolute;left:6381;top:7048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">
                  <v:imagedata r:id="rId186" o:title=""/>
                </v:shape>
                <v:shape id="Picture 17" o:spid="_x0000_s1029" type="#_x0000_t75" alt="&quot;&quot;" style="position:absolute;left:4000;top:6667;width:1619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">
                  <v:imagedata r:id="rId187" o:title=""/>
                </v:shape>
                <w10:wrap anchorx="margin"/>
              </v:group>
            </w:pict>
          </mc:Fallback>
        </mc:AlternateContent>
      </w:r>
      <w:r w:rsidR="0045433A">
        <w:t>practise with you like:</w:t>
      </w:r>
    </w:p>
    <w:p w14:paraId="117BE000" w14:textId="3C81116A" w:rsidR="0045433A" w:rsidRDefault="0045433A" w:rsidP="0045433A">
      <w:pPr>
        <w:pStyle w:val="Listsecondlevel"/>
      </w:pPr>
      <w:r>
        <w:t>coming out</w:t>
      </w:r>
      <w:r w:rsidR="00EE5C7E">
        <w:t xml:space="preserve"> to other people</w:t>
      </w:r>
    </w:p>
    <w:p w14:paraId="779C3A8E" w14:textId="340C04ED" w:rsidR="0045433A" w:rsidRDefault="006934BC" w:rsidP="0045433A">
      <w:pPr>
        <w:pStyle w:val="Listsecondlevel"/>
      </w:pPr>
      <w:r>
        <w:t xml:space="preserve">using </w:t>
      </w:r>
      <w:r w:rsidR="0045433A">
        <w:t>new words like pronouns.</w:t>
      </w:r>
    </w:p>
    <w:p w14:paraId="26FE6B8C" w14:textId="77777777" w:rsidR="00471AE6" w:rsidRDefault="00471AE6" w:rsidP="00471AE6"/>
    <w:p w14:paraId="3FB3F95A" w14:textId="77777777" w:rsidR="00471AE6" w:rsidRDefault="00471AE6" w:rsidP="00471AE6"/>
    <w:p w14:paraId="3BB31BDC" w14:textId="238949E7" w:rsidR="00471AE6" w:rsidRDefault="00471AE6" w:rsidP="00471AE6">
      <w:r>
        <w:br w:type="page"/>
      </w:r>
      <w:r w:rsidRPr="009D39EB">
        <w:rPr>
          <w:noProof/>
        </w:rPr>
        <w:drawing>
          <wp:anchor distT="0" distB="0" distL="114300" distR="114300" simplePos="0" relativeHeight="252314624" behindDoc="0" locked="0" layoutInCell="1" allowOverlap="1" wp14:anchorId="7E4ED476" wp14:editId="16A3272B">
            <wp:simplePos x="0" y="0"/>
            <wp:positionH relativeFrom="margin">
              <wp:align>left</wp:align>
            </wp:positionH>
            <wp:positionV relativeFrom="paragraph">
              <wp:posOffset>-138430</wp:posOffset>
            </wp:positionV>
            <wp:extent cx="1619250" cy="1619250"/>
            <wp:effectExtent l="0" t="0" r="0" b="0"/>
            <wp:wrapNone/>
            <wp:docPr id="9485222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5222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the </w:t>
      </w:r>
      <w:r w:rsidR="00F014DD">
        <w:t xml:space="preserve">person you come out to </w:t>
      </w:r>
      <w:r>
        <w:t>is not nice you can:</w:t>
      </w:r>
    </w:p>
    <w:p w14:paraId="75CF23C9" w14:textId="26D00434" w:rsidR="00471AE6" w:rsidRDefault="00471AE6" w:rsidP="00471AE6">
      <w:pPr>
        <w:pStyle w:val="Listtoplevel"/>
      </w:pPr>
      <w:r>
        <w:t>tell them how you feel</w:t>
      </w:r>
    </w:p>
    <w:p w14:paraId="1EC0D43C" w14:textId="5F4DE836" w:rsidR="00471AE6" w:rsidRDefault="00D46DB9" w:rsidP="00471AE6">
      <w:pPr>
        <w:pStyle w:val="Listtoplevel"/>
      </w:pPr>
      <w:r w:rsidRPr="009D39EB">
        <w:drawing>
          <wp:anchor distT="0" distB="0" distL="114300" distR="114300" simplePos="0" relativeHeight="252443648" behindDoc="0" locked="0" layoutInCell="1" allowOverlap="1" wp14:anchorId="44CACC5E" wp14:editId="6D689DEE">
            <wp:simplePos x="0" y="0"/>
            <wp:positionH relativeFrom="margin">
              <wp:align>left</wp:align>
            </wp:positionH>
            <wp:positionV relativeFrom="paragraph">
              <wp:posOffset>354329</wp:posOffset>
            </wp:positionV>
            <wp:extent cx="1276350" cy="1534544"/>
            <wp:effectExtent l="0" t="0" r="0" b="8890"/>
            <wp:wrapNone/>
            <wp:docPr id="159971078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1078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946" cy="153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065">
        <w:t xml:space="preserve">tell them </w:t>
      </w:r>
      <w:r w:rsidR="00471AE6">
        <w:t>it is important they respect your rights</w:t>
      </w:r>
    </w:p>
    <w:p w14:paraId="77A8B576" w14:textId="0E526445" w:rsidR="0056005D" w:rsidRDefault="00D46DB9" w:rsidP="00471AE6">
      <w:pPr>
        <w:pStyle w:val="Listtoplevel"/>
      </w:pPr>
      <w:r>
        <w:t>tell them you are done talking to them for now</w:t>
      </w:r>
    </w:p>
    <w:p w14:paraId="7928FFB7" w14:textId="09DD55C7" w:rsidR="00370715" w:rsidRDefault="005528D0" w:rsidP="00370715">
      <w:pPr>
        <w:pStyle w:val="Listtoplevel"/>
      </w:pPr>
      <w:r w:rsidRPr="009D39EB">
        <w:drawing>
          <wp:anchor distT="0" distB="0" distL="114300" distR="114300" simplePos="0" relativeHeight="252312576" behindDoc="0" locked="0" layoutInCell="1" allowOverlap="1" wp14:anchorId="30F13F23" wp14:editId="7E3A1E23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1596693" cy="1162050"/>
            <wp:effectExtent l="0" t="0" r="3810" b="0"/>
            <wp:wrapNone/>
            <wp:docPr id="207846736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46736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693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05D">
        <w:t>find someone to support you</w:t>
      </w:r>
      <w:r w:rsidR="00370715">
        <w:t>.</w:t>
      </w:r>
    </w:p>
    <w:p w14:paraId="32FF681C" w14:textId="77777777" w:rsidR="00471AE6" w:rsidRDefault="00471AE6" w:rsidP="00AA3098"/>
    <w:p w14:paraId="4DE1BAFF" w14:textId="77E1A386" w:rsidR="008360BF" w:rsidRDefault="00D11379" w:rsidP="008360BF">
      <w:r w:rsidRPr="00D11379">
        <w:rPr>
          <w:noProof/>
        </w:rPr>
        <w:drawing>
          <wp:anchor distT="0" distB="0" distL="114300" distR="114300" simplePos="0" relativeHeight="252587008" behindDoc="0" locked="0" layoutInCell="1" allowOverlap="1" wp14:anchorId="6A196D41" wp14:editId="3126B4CC">
            <wp:simplePos x="0" y="0"/>
            <wp:positionH relativeFrom="column">
              <wp:posOffset>0</wp:posOffset>
            </wp:positionH>
            <wp:positionV relativeFrom="paragraph">
              <wp:posOffset>334010</wp:posOffset>
            </wp:positionV>
            <wp:extent cx="1843158" cy="2609850"/>
            <wp:effectExtent l="19050" t="19050" r="24130" b="19050"/>
            <wp:wrapNone/>
            <wp:docPr id="523199488" name="Picture 1" descr="A poster with a couple of people talk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99488" name="Picture 1" descr="A poster with a couple of people talking&#10;&#10;AI-generated content may be incorrect.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843158" cy="26098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D44DD" w14:textId="78C811C3" w:rsidR="00B513AB" w:rsidRDefault="008360BF" w:rsidP="008360BF">
      <w:r>
        <w:t>For more information about talking to people you can read</w:t>
      </w:r>
      <w:r w:rsidR="00B513AB">
        <w:t>:</w:t>
      </w:r>
    </w:p>
    <w:p w14:paraId="0EE9F0AE" w14:textId="0A2AF5E5" w:rsidR="00B513AB" w:rsidRDefault="00B513AB" w:rsidP="00B513AB">
      <w:pPr>
        <w:ind w:left="0"/>
      </w:pPr>
    </w:p>
    <w:p w14:paraId="67CFA09A" w14:textId="67A47EC4" w:rsidR="008360BF" w:rsidRDefault="008360BF" w:rsidP="008360BF">
      <w:r w:rsidRPr="00087A8E">
        <w:rPr>
          <w:b/>
          <w:bCs/>
        </w:rPr>
        <w:t>Rainbow Easy Read: What do I say?</w:t>
      </w:r>
    </w:p>
    <w:p w14:paraId="2351173A" w14:textId="450E1A82" w:rsidR="008360BF" w:rsidRDefault="008360BF" w:rsidP="008360BF"/>
    <w:p w14:paraId="6BD612E0" w14:textId="7111A7A7" w:rsidR="00B513AB" w:rsidRDefault="00B513AB" w:rsidP="008360BF"/>
    <w:p w14:paraId="5E619287" w14:textId="4D59AA9A" w:rsidR="00B513AB" w:rsidRDefault="00187259" w:rsidP="008360BF">
      <w:r w:rsidRPr="009D39EB">
        <w:rPr>
          <w:noProof/>
        </w:rPr>
        <w:drawing>
          <wp:anchor distT="0" distB="0" distL="114300" distR="114300" simplePos="0" relativeHeight="252597248" behindDoc="0" locked="0" layoutInCell="1" allowOverlap="1" wp14:anchorId="29CECC07" wp14:editId="2C45DD01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1189728" cy="1238250"/>
            <wp:effectExtent l="0" t="0" r="0" b="0"/>
            <wp:wrapNone/>
            <wp:docPr id="84789696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696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728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3AB">
        <w:t>You can find this Easy Read at:</w:t>
      </w:r>
    </w:p>
    <w:p w14:paraId="5BEBAA6E" w14:textId="2F3A3C1A" w:rsidR="00B513AB" w:rsidRDefault="00B513AB" w:rsidP="008360BF"/>
    <w:p w14:paraId="13F0579D" w14:textId="0484CAF9" w:rsidR="00253A6C" w:rsidRDefault="00B513AB" w:rsidP="00275A5A">
      <w:r w:rsidRPr="00B513AB">
        <w:rPr>
          <w:b/>
          <w:bCs/>
        </w:rPr>
        <w:t>https://tinyurl.com/RERsay</w:t>
      </w:r>
    </w:p>
    <w:p w14:paraId="469678AC" w14:textId="04C44041" w:rsidR="00AA3098" w:rsidRDefault="00AA3098">
      <w:pPr>
        <w:spacing w:line="240" w:lineRule="auto"/>
        <w:ind w:left="0"/>
      </w:pPr>
      <w:r>
        <w:br w:type="page"/>
      </w:r>
    </w:p>
    <w:p w14:paraId="59112677" w14:textId="6CD6E0A9" w:rsidR="00AA0DA6" w:rsidRDefault="00AA0DA6" w:rsidP="00AA0DA6">
      <w:pPr>
        <w:pStyle w:val="Heading1"/>
      </w:pPr>
      <w:bookmarkStart w:id="25" w:name="_Safety_and_looking"/>
      <w:bookmarkStart w:id="26" w:name="_Toc175900174"/>
      <w:bookmarkEnd w:id="25"/>
      <w:r>
        <w:t>Safety and looking after yourself</w:t>
      </w:r>
      <w:bookmarkEnd w:id="26"/>
    </w:p>
    <w:p w14:paraId="01FD882A" w14:textId="1B225B2D" w:rsidR="00AA0DA6" w:rsidRDefault="001B785B" w:rsidP="0056005D">
      <w:r w:rsidRPr="009D39EB">
        <w:rPr>
          <w:noProof/>
        </w:rPr>
        <w:drawing>
          <wp:anchor distT="0" distB="0" distL="114300" distR="114300" simplePos="0" relativeHeight="252439552" behindDoc="0" locked="0" layoutInCell="1" allowOverlap="1" wp14:anchorId="4F6FAD0D" wp14:editId="5C60173E">
            <wp:simplePos x="0" y="0"/>
            <wp:positionH relativeFrom="margin">
              <wp:align>left</wp:align>
            </wp:positionH>
            <wp:positionV relativeFrom="paragraph">
              <wp:posOffset>219710</wp:posOffset>
            </wp:positionV>
            <wp:extent cx="1581150" cy="1581150"/>
            <wp:effectExtent l="0" t="0" r="0" b="0"/>
            <wp:wrapNone/>
            <wp:docPr id="18967126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126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825C7" w14:textId="1BF4D880" w:rsidR="0056005D" w:rsidRDefault="0056005D" w:rsidP="0056005D"/>
    <w:p w14:paraId="30FD35FC" w14:textId="1FC5924E" w:rsidR="0056005D" w:rsidRDefault="0056005D" w:rsidP="0056005D">
      <w:r>
        <w:t>Coming out can be hard.</w:t>
      </w:r>
    </w:p>
    <w:p w14:paraId="38700F51" w14:textId="77777777" w:rsidR="0056005D" w:rsidRDefault="0056005D" w:rsidP="0056005D"/>
    <w:p w14:paraId="63662248" w14:textId="77777777" w:rsidR="0056005D" w:rsidRDefault="0056005D" w:rsidP="0056005D"/>
    <w:p w14:paraId="29714EB0" w14:textId="443FF468" w:rsidR="0056005D" w:rsidRDefault="0056005D" w:rsidP="0056005D">
      <w:r>
        <w:t>It is important to:</w:t>
      </w:r>
    </w:p>
    <w:p w14:paraId="626B6AC2" w14:textId="64901F88" w:rsidR="00B20EFA" w:rsidRDefault="00F014DD" w:rsidP="0056005D">
      <w:pPr>
        <w:pStyle w:val="Listtoplevel"/>
      </w:pPr>
      <w:r w:rsidRPr="009D39EB">
        <w:drawing>
          <wp:anchor distT="0" distB="0" distL="114300" distR="114300" simplePos="0" relativeHeight="252319744" behindDoc="0" locked="0" layoutInCell="1" allowOverlap="1" wp14:anchorId="4729D806" wp14:editId="0C22593E">
            <wp:simplePos x="0" y="0"/>
            <wp:positionH relativeFrom="margin">
              <wp:align>left</wp:align>
            </wp:positionH>
            <wp:positionV relativeFrom="paragraph">
              <wp:posOffset>30480</wp:posOffset>
            </wp:positionV>
            <wp:extent cx="1676400" cy="1915017"/>
            <wp:effectExtent l="0" t="0" r="0" b="9525"/>
            <wp:wrapNone/>
            <wp:docPr id="130853254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3254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91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05D">
        <w:t>look after you</w:t>
      </w:r>
      <w:r w:rsidR="00D37D1A">
        <w:t>rself</w:t>
      </w:r>
    </w:p>
    <w:p w14:paraId="03BF95DF" w14:textId="355D8DB3" w:rsidR="00275A5A" w:rsidRDefault="00B20EFA" w:rsidP="0056005D">
      <w:pPr>
        <w:pStyle w:val="Listtoplevel"/>
      </w:pPr>
      <w:r>
        <w:t xml:space="preserve">know your </w:t>
      </w:r>
      <w:r w:rsidRPr="00F014DD">
        <w:rPr>
          <w:b/>
          <w:bCs/>
        </w:rPr>
        <w:t>rights</w:t>
      </w:r>
    </w:p>
    <w:p w14:paraId="30FED72F" w14:textId="513FE6D7" w:rsidR="0056005D" w:rsidRDefault="00275A5A" w:rsidP="0056005D">
      <w:pPr>
        <w:pStyle w:val="Listtoplevel"/>
      </w:pPr>
      <w:r>
        <w:t>be safe</w:t>
      </w:r>
      <w:r w:rsidR="0056005D">
        <w:t>.</w:t>
      </w:r>
    </w:p>
    <w:p w14:paraId="7269DD94" w14:textId="1312EDEB" w:rsidR="00F014DD" w:rsidRDefault="00F014DD" w:rsidP="00F014DD"/>
    <w:p w14:paraId="0717677C" w14:textId="4DBA4EEF" w:rsidR="00F014DD" w:rsidRDefault="00F014DD" w:rsidP="00F014DD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38880" behindDoc="1" locked="0" layoutInCell="1" allowOverlap="1" wp14:anchorId="4DD8D1A5" wp14:editId="16E42DAE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3516630" cy="2209800"/>
                <wp:effectExtent l="0" t="0" r="7620" b="0"/>
                <wp:wrapNone/>
                <wp:docPr id="741554947" name="Rectangle 7415549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209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D1D23" id="Rectangle 741554947" o:spid="_x0000_s1026" alt="&quot;&quot;" style="position:absolute;margin-left:225.7pt;margin-top:19.35pt;width:276.9pt;height:174pt;z-index:-250777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" fillcolor="#e8d9f3" stroked="f" strokeweight="1pt">
                <w10:wrap anchorx="margin"/>
              </v:rect>
            </w:pict>
          </mc:Fallback>
        </mc:AlternateContent>
      </w:r>
    </w:p>
    <w:p w14:paraId="4BDB0A60" w14:textId="7746DE8F" w:rsidR="00F014DD" w:rsidRDefault="00F014DD" w:rsidP="00F014DD">
      <w:r>
        <w:rPr>
          <w:noProof/>
        </w:rPr>
        <mc:AlternateContent>
          <mc:Choice Requires="wpg">
            <w:drawing>
              <wp:anchor distT="0" distB="0" distL="114300" distR="114300" simplePos="0" relativeHeight="252326912" behindDoc="0" locked="0" layoutInCell="1" allowOverlap="1" wp14:anchorId="191FB72C" wp14:editId="1CC650FB">
                <wp:simplePos x="0" y="0"/>
                <wp:positionH relativeFrom="column">
                  <wp:posOffset>114300</wp:posOffset>
                </wp:positionH>
                <wp:positionV relativeFrom="paragraph">
                  <wp:posOffset>19050</wp:posOffset>
                </wp:positionV>
                <wp:extent cx="1571625" cy="1971675"/>
                <wp:effectExtent l="0" t="0" r="9525" b="9525"/>
                <wp:wrapNone/>
                <wp:docPr id="84294057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625" cy="1971675"/>
                          <a:chOff x="0" y="0"/>
                          <a:chExt cx="1295400" cy="1716405"/>
                        </a:xfrm>
                      </wpg:grpSpPr>
                      <pic:pic xmlns:pic="http://schemas.openxmlformats.org/drawingml/2006/picture">
                        <pic:nvPicPr>
                          <pic:cNvPr id="1551988169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748656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754133">
                            <a:off x="857250" y="1200150"/>
                            <a:ext cx="179070" cy="10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218885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754133">
                            <a:off x="285750" y="1257300"/>
                            <a:ext cx="179070" cy="10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3BC977" id="Group 36" o:spid="_x0000_s1026" alt="&quot;&quot;" style="position:absolute;margin-left:9pt;margin-top:1.5pt;width:123.75pt;height:155.25pt;z-index:252326912;mso-width-relative:margin;mso-height-relative:margin" coordsize="12954,171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">
                <v:shape id="Picture 17" o:spid="_x0000_s1027" type="#_x0000_t75" alt="&quot;&quot;" style="position:absolute;width:12954;height:17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">
                  <v:imagedata r:id="rId195" o:title=""/>
                </v:shape>
                <v:shape id="Picture 17" o:spid="_x0000_s1028" type="#_x0000_t75" alt="&quot;&quot;" style="position:absolute;left:8572;top:12001;width:1791;height:1073;rotation:-9239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">
                  <v:imagedata r:id="rId80" o:title=""/>
                </v:shape>
                <v:shape id="Picture 17" o:spid="_x0000_s1029" type="#_x0000_t75" alt="&quot;&quot;" style="position:absolute;left:2857;top:12573;width:1791;height:1073;rotation:-9239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">
                  <v:imagedata r:id="rId80" o:title=""/>
                </v:shape>
              </v:group>
            </w:pict>
          </mc:Fallback>
        </mc:AlternateContent>
      </w:r>
      <w:r>
        <w:t xml:space="preserve">Here </w:t>
      </w:r>
      <w:r w:rsidRPr="00F014DD">
        <w:rPr>
          <w:b/>
          <w:bCs/>
        </w:rPr>
        <w:t>rights</w:t>
      </w:r>
      <w:r>
        <w:t xml:space="preserve"> </w:t>
      </w:r>
      <w:proofErr w:type="gramStart"/>
      <w:r>
        <w:t>means</w:t>
      </w:r>
      <w:proofErr w:type="gramEnd"/>
      <w:r>
        <w:t>:</w:t>
      </w:r>
    </w:p>
    <w:p w14:paraId="6ED89F83" w14:textId="058C6D39" w:rsidR="00F014DD" w:rsidRDefault="00F014DD" w:rsidP="00C47ADE">
      <w:pPr>
        <w:pStyle w:val="Listtoplevel"/>
      </w:pPr>
      <w:r>
        <w:t>being able to choose what to do with your body</w:t>
      </w:r>
    </w:p>
    <w:p w14:paraId="6F45EBC7" w14:textId="15D7A6B7" w:rsidR="00F014DD" w:rsidRDefault="00F014DD" w:rsidP="00AF22F5">
      <w:pPr>
        <w:pStyle w:val="Listtoplevel"/>
      </w:pPr>
      <w:r>
        <w:t>the laws that keep you safe.</w:t>
      </w:r>
    </w:p>
    <w:p w14:paraId="09383D68" w14:textId="67A8BE8A" w:rsidR="001B785B" w:rsidRDefault="001B785B">
      <w:pPr>
        <w:spacing w:line="240" w:lineRule="auto"/>
        <w:ind w:left="0"/>
      </w:pPr>
      <w:r>
        <w:br w:type="page"/>
      </w:r>
    </w:p>
    <w:p w14:paraId="238B381D" w14:textId="3A6E7B36" w:rsidR="00B20EFA" w:rsidRDefault="0007092D" w:rsidP="00B20EFA">
      <w:pPr>
        <w:pStyle w:val="Heading2"/>
      </w:pPr>
      <w:bookmarkStart w:id="27" w:name="_Toc175900175"/>
      <w:r w:rsidRPr="009D39EB">
        <w:rPr>
          <w:noProof/>
        </w:rPr>
        <w:drawing>
          <wp:anchor distT="0" distB="0" distL="114300" distR="114300" simplePos="0" relativeHeight="252335104" behindDoc="0" locked="0" layoutInCell="1" allowOverlap="1" wp14:anchorId="3B79AC25" wp14:editId="7F1D5C29">
            <wp:simplePos x="0" y="0"/>
            <wp:positionH relativeFrom="margin">
              <wp:align>left</wp:align>
            </wp:positionH>
            <wp:positionV relativeFrom="paragraph">
              <wp:posOffset>-181610</wp:posOffset>
            </wp:positionV>
            <wp:extent cx="1123950" cy="2187661"/>
            <wp:effectExtent l="0" t="0" r="0" b="3175"/>
            <wp:wrapNone/>
            <wp:docPr id="143069064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69064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191" cy="219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EFA">
        <w:t>Look after your feelings</w:t>
      </w:r>
      <w:bookmarkEnd w:id="27"/>
    </w:p>
    <w:p w14:paraId="1395286E" w14:textId="77777777" w:rsidR="00B20EFA" w:rsidRDefault="00B20EFA" w:rsidP="00D37D1A"/>
    <w:p w14:paraId="7B5E2DF2" w14:textId="58A7DA4C" w:rsidR="00D37D1A" w:rsidRDefault="0007092D" w:rsidP="00D37D1A">
      <w:r>
        <w:t>T</w:t>
      </w:r>
      <w:r w:rsidR="00891398">
        <w:t>ake care of</w:t>
      </w:r>
      <w:r w:rsidR="00D37D1A">
        <w:t xml:space="preserve"> your feelings after you come out to someone.</w:t>
      </w:r>
    </w:p>
    <w:p w14:paraId="0BC4B1CB" w14:textId="77777777" w:rsidR="00D37D1A" w:rsidRDefault="00D37D1A" w:rsidP="00D37D1A"/>
    <w:p w14:paraId="2CCE84E7" w14:textId="77777777" w:rsidR="00891398" w:rsidRDefault="00891398" w:rsidP="00D37D1A"/>
    <w:p w14:paraId="1A50C473" w14:textId="628BD81C" w:rsidR="00D37D1A" w:rsidRDefault="0007092D" w:rsidP="00D37D1A">
      <w:r w:rsidRPr="009D39EB">
        <w:rPr>
          <w:noProof/>
        </w:rPr>
        <w:drawing>
          <wp:anchor distT="0" distB="0" distL="114300" distR="114300" simplePos="0" relativeHeight="252337152" behindDoc="0" locked="0" layoutInCell="1" allowOverlap="1" wp14:anchorId="33CB174B" wp14:editId="24658CD4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1752600" cy="1752600"/>
            <wp:effectExtent l="0" t="0" r="0" b="0"/>
            <wp:wrapNone/>
            <wp:docPr id="102043633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3633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D1A">
        <w:t>You might choose to:</w:t>
      </w:r>
    </w:p>
    <w:p w14:paraId="10F067BA" w14:textId="5DA6C978" w:rsidR="00D37D1A" w:rsidRDefault="00D37D1A" w:rsidP="00B20EFA">
      <w:pPr>
        <w:pStyle w:val="Listtoplevel"/>
      </w:pPr>
      <w:r>
        <w:t>go somewhere quiet to think</w:t>
      </w:r>
    </w:p>
    <w:p w14:paraId="2D01C41D" w14:textId="7E88DC3C" w:rsidR="00D37D1A" w:rsidRDefault="00B20EFA" w:rsidP="00B20EFA">
      <w:pPr>
        <w:pStyle w:val="Listtoplevel"/>
      </w:pPr>
      <w:r>
        <w:t>eat or drink something you like</w:t>
      </w:r>
    </w:p>
    <w:p w14:paraId="0896D90E" w14:textId="6375EA86" w:rsidR="00B20EFA" w:rsidRDefault="00187259" w:rsidP="00187259">
      <w:pPr>
        <w:pStyle w:val="Listtoplevel"/>
      </w:pPr>
      <w:r w:rsidRPr="00187259">
        <w:drawing>
          <wp:anchor distT="0" distB="0" distL="114300" distR="114300" simplePos="0" relativeHeight="252599296" behindDoc="0" locked="0" layoutInCell="1" allowOverlap="1" wp14:anchorId="63A833E8" wp14:editId="2A4B77F6">
            <wp:simplePos x="0" y="0"/>
            <wp:positionH relativeFrom="column">
              <wp:posOffset>57150</wp:posOffset>
            </wp:positionH>
            <wp:positionV relativeFrom="paragraph">
              <wp:posOffset>260350</wp:posOffset>
            </wp:positionV>
            <wp:extent cx="1695450" cy="1695450"/>
            <wp:effectExtent l="0" t="0" r="0" b="0"/>
            <wp:wrapNone/>
            <wp:docPr id="42950470" name="Picture 56" descr="A person sitting on a couch knit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0470" name="Picture 56" descr="A person sitting on a couch knitt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EFA">
        <w:t>do something you enjoy like:</w:t>
      </w:r>
    </w:p>
    <w:p w14:paraId="2E757ECD" w14:textId="493F6831" w:rsidR="00B20EFA" w:rsidRDefault="00B20EFA" w:rsidP="00B20EFA">
      <w:pPr>
        <w:pStyle w:val="Listsecondlevel"/>
      </w:pPr>
      <w:r>
        <w:t>play a game</w:t>
      </w:r>
    </w:p>
    <w:p w14:paraId="0B5921C7" w14:textId="57009B33" w:rsidR="00891398" w:rsidRDefault="00B20EFA" w:rsidP="00B20EFA">
      <w:pPr>
        <w:pStyle w:val="Listsecondlevel"/>
      </w:pPr>
      <w:r>
        <w:t>crafts</w:t>
      </w:r>
    </w:p>
    <w:p w14:paraId="7ED57BA1" w14:textId="5302D91C" w:rsidR="00891398" w:rsidRDefault="0007092D" w:rsidP="00B20EFA">
      <w:pPr>
        <w:pStyle w:val="Listsecondlevel"/>
      </w:pPr>
      <w:r w:rsidRPr="009D39EB">
        <w:rPr>
          <w:noProof/>
        </w:rPr>
        <w:drawing>
          <wp:anchor distT="0" distB="0" distL="114300" distR="114300" simplePos="0" relativeHeight="252339200" behindDoc="0" locked="0" layoutInCell="1" allowOverlap="1" wp14:anchorId="7A3B7271" wp14:editId="66D86546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1666875" cy="1666875"/>
            <wp:effectExtent l="0" t="0" r="0" b="9525"/>
            <wp:wrapNone/>
            <wp:docPr id="210540366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0366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398">
        <w:t>listen to music</w:t>
      </w:r>
    </w:p>
    <w:p w14:paraId="7473592F" w14:textId="2F4FE4D5" w:rsidR="00744F5C" w:rsidRDefault="00891398" w:rsidP="00B20EFA">
      <w:pPr>
        <w:pStyle w:val="Listsecondlevel"/>
      </w:pPr>
      <w:r>
        <w:t>watch TV</w:t>
      </w:r>
    </w:p>
    <w:p w14:paraId="0FD7591B" w14:textId="270A9B2B" w:rsidR="00B20EFA" w:rsidRDefault="00744F5C" w:rsidP="00B20EFA">
      <w:pPr>
        <w:pStyle w:val="Listsecondlevel"/>
      </w:pPr>
      <w:r>
        <w:t>read a book</w:t>
      </w:r>
      <w:r w:rsidR="00B20EFA">
        <w:t>.</w:t>
      </w:r>
    </w:p>
    <w:p w14:paraId="121C9EF6" w14:textId="77777777" w:rsidR="00B20EFA" w:rsidRDefault="00B20EFA" w:rsidP="00B20EFA"/>
    <w:p w14:paraId="137B84D5" w14:textId="77777777" w:rsidR="00B20EFA" w:rsidRDefault="00B20EFA" w:rsidP="00B20EFA"/>
    <w:p w14:paraId="00F3911A" w14:textId="2AF22989" w:rsidR="00D37D1A" w:rsidRDefault="00EA35C5" w:rsidP="00B20EFA">
      <w:r w:rsidRPr="009D39EB">
        <w:rPr>
          <w:noProof/>
        </w:rPr>
        <w:drawing>
          <wp:anchor distT="0" distB="0" distL="114300" distR="114300" simplePos="0" relativeHeight="252343296" behindDoc="0" locked="0" layoutInCell="1" allowOverlap="1" wp14:anchorId="74D11DC9" wp14:editId="49AE9150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590675" cy="1590675"/>
            <wp:effectExtent l="0" t="0" r="9525" b="9525"/>
            <wp:wrapNone/>
            <wp:docPr id="165047938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793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293">
        <w:rPr>
          <w:noProof/>
        </w:rPr>
        <w:t>Another thing</w:t>
      </w:r>
      <w:r w:rsidR="00B20EFA">
        <w:t xml:space="preserve"> you might do to look after your feelings </w:t>
      </w:r>
      <w:r w:rsidR="006E0293">
        <w:t xml:space="preserve">is </w:t>
      </w:r>
      <w:r w:rsidR="00B20EFA">
        <w:t>talk to:</w:t>
      </w:r>
    </w:p>
    <w:p w14:paraId="17137A7D" w14:textId="7CE7C4AC" w:rsidR="00B20EFA" w:rsidRDefault="00B20EFA" w:rsidP="00B20EFA">
      <w:pPr>
        <w:pStyle w:val="Listtoplevel"/>
      </w:pPr>
      <w:r>
        <w:t>a support person</w:t>
      </w:r>
    </w:p>
    <w:p w14:paraId="421FF14A" w14:textId="5A091C51" w:rsidR="00B20EFA" w:rsidRDefault="00EA35C5" w:rsidP="00B20EFA">
      <w:pPr>
        <w:pStyle w:val="Listtoplevel"/>
      </w:pPr>
      <w:r w:rsidRPr="009D39EB">
        <w:drawing>
          <wp:anchor distT="0" distB="0" distL="114300" distR="114300" simplePos="0" relativeHeight="252345344" behindDoc="0" locked="0" layoutInCell="1" allowOverlap="1" wp14:anchorId="7F3A1317" wp14:editId="49097F7B">
            <wp:simplePos x="0" y="0"/>
            <wp:positionH relativeFrom="margin">
              <wp:align>left</wp:align>
            </wp:positionH>
            <wp:positionV relativeFrom="paragraph">
              <wp:posOffset>500380</wp:posOffset>
            </wp:positionV>
            <wp:extent cx="1619250" cy="1619250"/>
            <wp:effectExtent l="0" t="0" r="0" b="0"/>
            <wp:wrapNone/>
            <wp:docPr id="36303096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3096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EFA">
        <w:t>a friend</w:t>
      </w:r>
    </w:p>
    <w:p w14:paraId="0376663B" w14:textId="3A4A937E" w:rsidR="00B20EFA" w:rsidRDefault="00B20EFA" w:rsidP="00B20EFA">
      <w:pPr>
        <w:pStyle w:val="Listtoplevel"/>
      </w:pPr>
      <w:r>
        <w:t>whānau / family</w:t>
      </w:r>
    </w:p>
    <w:p w14:paraId="2226917E" w14:textId="65517B5C" w:rsidR="00B20EFA" w:rsidRDefault="00B20EFA" w:rsidP="00B20EFA">
      <w:pPr>
        <w:pStyle w:val="Listtoplevel"/>
      </w:pPr>
      <w:r>
        <w:t>a rainbow support organisation.</w:t>
      </w:r>
    </w:p>
    <w:p w14:paraId="26A9C511" w14:textId="77777777" w:rsidR="00D37D1A" w:rsidRDefault="00D37D1A" w:rsidP="00D37D1A"/>
    <w:p w14:paraId="7B560956" w14:textId="77777777" w:rsidR="00B20EFA" w:rsidRDefault="00B20EFA" w:rsidP="00D37D1A"/>
    <w:p w14:paraId="03984CBB" w14:textId="566811D4" w:rsidR="00AA0DA6" w:rsidRDefault="00550CD1" w:rsidP="00B20EFA">
      <w:pPr>
        <w:pStyle w:val="Heading2"/>
      </w:pPr>
      <w:bookmarkStart w:id="28" w:name="_Toc175900176"/>
      <w:r w:rsidRPr="009D39EB">
        <w:rPr>
          <w:noProof/>
        </w:rPr>
        <w:drawing>
          <wp:anchor distT="0" distB="0" distL="114300" distR="114300" simplePos="0" relativeHeight="252347392" behindDoc="0" locked="0" layoutInCell="1" allowOverlap="1" wp14:anchorId="411B7578" wp14:editId="0C6C6E39">
            <wp:simplePos x="0" y="0"/>
            <wp:positionH relativeFrom="margin">
              <wp:align>left</wp:align>
            </wp:positionH>
            <wp:positionV relativeFrom="paragraph">
              <wp:posOffset>153670</wp:posOffset>
            </wp:positionV>
            <wp:extent cx="1559518" cy="1781175"/>
            <wp:effectExtent l="0" t="0" r="3175" b="0"/>
            <wp:wrapNone/>
            <wp:docPr id="188531747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3254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549" cy="178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EFA">
        <w:t>Know your rights</w:t>
      </w:r>
      <w:bookmarkEnd w:id="28"/>
    </w:p>
    <w:p w14:paraId="7C609F8D" w14:textId="0B9E63D1" w:rsidR="00AA0DA6" w:rsidRDefault="00AA0DA6" w:rsidP="00AA0DA6">
      <w:pPr>
        <w:pStyle w:val="BodyText"/>
      </w:pPr>
    </w:p>
    <w:p w14:paraId="5AA64EF9" w14:textId="53F80681" w:rsidR="00B20EFA" w:rsidRDefault="00EA35C5" w:rsidP="00AA0DA6">
      <w:pPr>
        <w:pStyle w:val="BodyText"/>
      </w:pPr>
      <w:r>
        <w:t>Rainbow</w:t>
      </w:r>
      <w:r w:rsidR="00B20EFA">
        <w:t xml:space="preserve"> people have the right to be treated:</w:t>
      </w:r>
    </w:p>
    <w:p w14:paraId="0B918460" w14:textId="65733715" w:rsidR="00B20EFA" w:rsidRDefault="00B20EFA" w:rsidP="00B20EFA">
      <w:pPr>
        <w:pStyle w:val="Listtoplevel"/>
      </w:pPr>
      <w:r>
        <w:t xml:space="preserve">with </w:t>
      </w:r>
      <w:r w:rsidRPr="009E4A4B">
        <w:rPr>
          <w:b/>
          <w:bCs/>
        </w:rPr>
        <w:t>respect</w:t>
      </w:r>
    </w:p>
    <w:p w14:paraId="542CE535" w14:textId="1015209D" w:rsidR="00B20EFA" w:rsidRDefault="00550CD1" w:rsidP="00B20EFA">
      <w:pPr>
        <w:pStyle w:val="Listtoplevel"/>
      </w:pPr>
      <w:r w:rsidRPr="009D39EB">
        <w:drawing>
          <wp:anchor distT="0" distB="0" distL="114300" distR="114300" simplePos="0" relativeHeight="252349440" behindDoc="0" locked="0" layoutInCell="1" allowOverlap="1" wp14:anchorId="359C2262" wp14:editId="36CD40B2">
            <wp:simplePos x="0" y="0"/>
            <wp:positionH relativeFrom="margin">
              <wp:align>left</wp:align>
            </wp:positionH>
            <wp:positionV relativeFrom="paragraph">
              <wp:posOffset>93980</wp:posOffset>
            </wp:positionV>
            <wp:extent cx="1839111" cy="1314450"/>
            <wp:effectExtent l="0" t="0" r="8890" b="0"/>
            <wp:wrapNone/>
            <wp:docPr id="19241252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252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995" cy="131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A6D">
        <w:t xml:space="preserve">in a </w:t>
      </w:r>
      <w:r w:rsidR="00B20EFA">
        <w:t>fair</w:t>
      </w:r>
      <w:r w:rsidR="00884A6D">
        <w:t xml:space="preserve"> way</w:t>
      </w:r>
    </w:p>
    <w:p w14:paraId="428FB3C2" w14:textId="72416994" w:rsidR="00B20EFA" w:rsidRDefault="00B20EFA" w:rsidP="00B20EFA">
      <w:pPr>
        <w:pStyle w:val="Listtoplevel"/>
      </w:pPr>
      <w:r>
        <w:t>equal</w:t>
      </w:r>
      <w:r w:rsidR="006E0293">
        <w:t>ly</w:t>
      </w:r>
      <w:r>
        <w:t xml:space="preserve"> to other people.</w:t>
      </w:r>
    </w:p>
    <w:p w14:paraId="464D0D38" w14:textId="77777777" w:rsidR="00B20EFA" w:rsidRDefault="00B20EFA" w:rsidP="00AA0DA6">
      <w:pPr>
        <w:pStyle w:val="BodyText"/>
      </w:pPr>
    </w:p>
    <w:p w14:paraId="65396FF3" w14:textId="77777777" w:rsidR="00B20EFA" w:rsidRDefault="00B20EFA" w:rsidP="00AA0DA6">
      <w:pPr>
        <w:pStyle w:val="BodyText"/>
      </w:pPr>
    </w:p>
    <w:p w14:paraId="6BBB84EE" w14:textId="77777777" w:rsidR="00884A6D" w:rsidRDefault="00884A6D" w:rsidP="00AA0DA6">
      <w:pPr>
        <w:pStyle w:val="BodyText"/>
      </w:pPr>
    </w:p>
    <w:p w14:paraId="36C437BA" w14:textId="3E990E3F" w:rsidR="009E4A4B" w:rsidRDefault="00047589" w:rsidP="009E4A4B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250A373A" wp14:editId="137562A9">
            <wp:simplePos x="0" y="0"/>
            <wp:positionH relativeFrom="margin">
              <wp:align>left</wp:align>
            </wp:positionH>
            <wp:positionV relativeFrom="paragraph">
              <wp:posOffset>295910</wp:posOffset>
            </wp:positionV>
            <wp:extent cx="1574800" cy="1714500"/>
            <wp:effectExtent l="0" t="0" r="6350" b="0"/>
            <wp:wrapNone/>
            <wp:docPr id="136353068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3068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03" cy="1720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A4B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72166EE5" wp14:editId="1956A66B">
                <wp:simplePos x="0" y="0"/>
                <wp:positionH relativeFrom="margin">
                  <wp:align>right</wp:align>
                </wp:positionH>
                <wp:positionV relativeFrom="paragraph">
                  <wp:posOffset>-28575</wp:posOffset>
                </wp:positionV>
                <wp:extent cx="3516630" cy="2143125"/>
                <wp:effectExtent l="0" t="0" r="7620" b="9525"/>
                <wp:wrapNone/>
                <wp:docPr id="2037129905" name="Rectangle 2037129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1431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C3B93" id="Rectangle 2037129905" o:spid="_x0000_s1026" style="position:absolute;margin-left:225.7pt;margin-top:-2.25pt;width:276.9pt;height:168.75pt;z-index:-251199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" fillcolor="#e8d9f3" stroked="f" strokeweight="1pt">
                <w10:wrap anchorx="margin"/>
              </v:rect>
            </w:pict>
          </mc:Fallback>
        </mc:AlternateContent>
      </w:r>
      <w:r w:rsidR="009E4A4B">
        <w:rPr>
          <w:lang w:eastAsia="en-GB"/>
        </w:rPr>
        <w:t xml:space="preserve">To </w:t>
      </w:r>
      <w:r w:rsidR="009E4A4B" w:rsidRPr="001E5295">
        <w:rPr>
          <w:b/>
          <w:bCs/>
          <w:lang w:eastAsia="en-GB"/>
        </w:rPr>
        <w:t>respect</w:t>
      </w:r>
      <w:r w:rsidR="009E4A4B">
        <w:rPr>
          <w:lang w:eastAsia="en-GB"/>
        </w:rPr>
        <w:t xml:space="preserve"> someone means to take care of their:</w:t>
      </w:r>
    </w:p>
    <w:p w14:paraId="209A9DDC" w14:textId="3AB6CE1F" w:rsidR="009E4A4B" w:rsidRDefault="009E4A4B" w:rsidP="009E4A4B">
      <w:pPr>
        <w:pStyle w:val="Listtoplevel"/>
        <w:rPr>
          <w:lang w:eastAsia="en-GB"/>
        </w:rPr>
      </w:pPr>
      <w:r>
        <w:rPr>
          <w:lang w:eastAsia="en-GB"/>
        </w:rPr>
        <w:t>feelings</w:t>
      </w:r>
    </w:p>
    <w:p w14:paraId="66A6B8BE" w14:textId="77777777" w:rsidR="009E4A4B" w:rsidRDefault="009E4A4B" w:rsidP="009E4A4B">
      <w:pPr>
        <w:pStyle w:val="Listtoplevel"/>
        <w:rPr>
          <w:lang w:eastAsia="en-GB"/>
        </w:rPr>
      </w:pPr>
      <w:r>
        <w:rPr>
          <w:lang w:eastAsia="en-GB"/>
        </w:rPr>
        <w:t xml:space="preserve">rights. </w:t>
      </w:r>
    </w:p>
    <w:p w14:paraId="38811B4C" w14:textId="77777777" w:rsidR="009E4A4B" w:rsidRDefault="009E4A4B" w:rsidP="00744F5C"/>
    <w:p w14:paraId="53F8C034" w14:textId="4B382AC0" w:rsidR="008C46A6" w:rsidRDefault="008C46A6" w:rsidP="00744F5C"/>
    <w:p w14:paraId="1F3B6AEF" w14:textId="011FE2CB" w:rsidR="008C46A6" w:rsidRDefault="004344C6" w:rsidP="008C46A6">
      <w:r>
        <w:rPr>
          <w:noProof/>
        </w:rPr>
        <w:drawing>
          <wp:anchor distT="0" distB="0" distL="114300" distR="114300" simplePos="0" relativeHeight="252445696" behindDoc="0" locked="0" layoutInCell="1" allowOverlap="1" wp14:anchorId="24FE0D13" wp14:editId="617FAFB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646896" cy="1714500"/>
            <wp:effectExtent l="0" t="0" r="0" b="0"/>
            <wp:wrapNone/>
            <wp:docPr id="2119885934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85934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74" cy="1716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6A6">
        <w:t xml:space="preserve">The Human Rights Commission has information about the rights of LGBTQIA+ people at this </w:t>
      </w:r>
      <w:r w:rsidR="008C46A6" w:rsidRPr="00884A6D">
        <w:rPr>
          <w:b/>
          <w:bCs/>
        </w:rPr>
        <w:t>website</w:t>
      </w:r>
      <w:r w:rsidR="008C46A6">
        <w:t>:</w:t>
      </w:r>
    </w:p>
    <w:p w14:paraId="45820926" w14:textId="18146D62" w:rsidR="008C46A6" w:rsidRDefault="008C46A6" w:rsidP="008C46A6"/>
    <w:p w14:paraId="28A5C4BB" w14:textId="5ADCCE6F" w:rsidR="008C46A6" w:rsidRDefault="008C46A6" w:rsidP="00D11379">
      <w:r w:rsidRPr="00884A6D">
        <w:rPr>
          <w:b/>
          <w:bCs/>
        </w:rPr>
        <w:t>tikatangata.org.nz/rights-of-sexual-and-gender-minorities</w:t>
      </w:r>
    </w:p>
    <w:p w14:paraId="7A79102C" w14:textId="77777777" w:rsidR="008C46A6" w:rsidRDefault="008C46A6" w:rsidP="008C46A6"/>
    <w:p w14:paraId="116E6AD0" w14:textId="66458525" w:rsidR="008C46A6" w:rsidRDefault="00957865" w:rsidP="008C46A6">
      <w:r>
        <w:rPr>
          <w:noProof/>
        </w:rPr>
        <mc:AlternateContent>
          <mc:Choice Requires="wpg">
            <w:drawing>
              <wp:anchor distT="0" distB="0" distL="114300" distR="114300" simplePos="0" relativeHeight="252496896" behindDoc="0" locked="0" layoutInCell="1" allowOverlap="1" wp14:anchorId="1411C3EC" wp14:editId="719B6724">
                <wp:simplePos x="0" y="0"/>
                <wp:positionH relativeFrom="column">
                  <wp:posOffset>95250</wp:posOffset>
                </wp:positionH>
                <wp:positionV relativeFrom="paragraph">
                  <wp:posOffset>76200</wp:posOffset>
                </wp:positionV>
                <wp:extent cx="1847850" cy="2019935"/>
                <wp:effectExtent l="0" t="0" r="0" b="0"/>
                <wp:wrapNone/>
                <wp:docPr id="74534254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2019935"/>
                          <a:chOff x="0" y="0"/>
                          <a:chExt cx="1847850" cy="2019935"/>
                        </a:xfrm>
                      </wpg:grpSpPr>
                      <pic:pic xmlns:pic="http://schemas.openxmlformats.org/drawingml/2006/picture">
                        <pic:nvPicPr>
                          <pic:cNvPr id="2056530509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201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645715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875" y="981075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025748" id="Group 34" o:spid="_x0000_s1026" alt="&quot;&quot;" style="position:absolute;margin-left:7.5pt;margin-top:6pt;width:145.5pt;height:159.05pt;z-index:252496896" coordsize="18478,20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">
                <v:shape id="Picture 18" o:spid="_x0000_s1027" type="#_x0000_t75" alt="&quot;&quot;" style="position:absolute;width:13912;height:2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">
                  <v:imagedata r:id="rId206" o:title=""/>
                </v:shape>
                <v:shape id="Picture 18" o:spid="_x0000_s1028" type="#_x0000_t75" alt="&quot;&quot;" style="position:absolute;left:9048;top:9810;width:9430;height:9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">
                  <v:imagedata r:id="rId207" o:title=""/>
                </v:shape>
              </v:group>
            </w:pict>
          </mc:Fallback>
        </mc:AlternateContent>
      </w:r>
    </w:p>
    <w:p w14:paraId="540466BB" w14:textId="64EC636E" w:rsidR="008C46A6" w:rsidRDefault="008C46A6" w:rsidP="008C46A6">
      <w:r>
        <w:t>This website is not in Easy Read.</w:t>
      </w:r>
    </w:p>
    <w:p w14:paraId="10981E04" w14:textId="176024BB" w:rsidR="009E4A4B" w:rsidRDefault="009E4A4B" w:rsidP="00744F5C"/>
    <w:p w14:paraId="2663BAC8" w14:textId="14608C5C" w:rsidR="00275A5A" w:rsidRDefault="00275A5A">
      <w:pPr>
        <w:spacing w:line="240" w:lineRule="auto"/>
        <w:ind w:left="0"/>
      </w:pPr>
      <w:r>
        <w:br w:type="page"/>
      </w:r>
    </w:p>
    <w:p w14:paraId="5B5A3D45" w14:textId="3C97E24F" w:rsidR="00275A5A" w:rsidRDefault="00275A5A" w:rsidP="00275A5A">
      <w:pPr>
        <w:pStyle w:val="Heading2"/>
      </w:pPr>
      <w:bookmarkStart w:id="29" w:name="_Toc175900177"/>
      <w:r>
        <w:t xml:space="preserve">Be </w:t>
      </w:r>
      <w:r w:rsidR="00C361F2">
        <w:t>s</w:t>
      </w:r>
      <w:r>
        <w:t>afe</w:t>
      </w:r>
      <w:bookmarkEnd w:id="29"/>
    </w:p>
    <w:p w14:paraId="05251F54" w14:textId="4EDB9222" w:rsidR="00275A5A" w:rsidRDefault="00275A5A" w:rsidP="00275A5A">
      <w:r w:rsidRPr="009D39EB">
        <w:rPr>
          <w:noProof/>
        </w:rPr>
        <w:drawing>
          <wp:anchor distT="0" distB="0" distL="114300" distR="114300" simplePos="0" relativeHeight="252460032" behindDoc="0" locked="0" layoutInCell="1" allowOverlap="1" wp14:anchorId="58239C9E" wp14:editId="5EB111F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465046" cy="1819275"/>
            <wp:effectExtent l="0" t="0" r="1905" b="0"/>
            <wp:wrapNone/>
            <wp:docPr id="165059333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59333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83" cy="182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09C7E" w14:textId="35C12CAC" w:rsidR="00275A5A" w:rsidRDefault="00275A5A" w:rsidP="00275A5A">
      <w:r>
        <w:t xml:space="preserve">If your support worker does not </w:t>
      </w:r>
      <w:proofErr w:type="gramStart"/>
      <w:r>
        <w:t>support</w:t>
      </w:r>
      <w:proofErr w:type="gramEnd"/>
      <w:r>
        <w:t xml:space="preserve"> you being a rainbow person you might want to ask for someone else.</w:t>
      </w:r>
    </w:p>
    <w:p w14:paraId="3F4D1261" w14:textId="77777777" w:rsidR="00275A5A" w:rsidRDefault="00275A5A" w:rsidP="00275A5A"/>
    <w:p w14:paraId="0E8472CB" w14:textId="77777777" w:rsidR="00275A5A" w:rsidRDefault="00275A5A" w:rsidP="00275A5A"/>
    <w:p w14:paraId="54B066DD" w14:textId="77777777" w:rsidR="00275A5A" w:rsidRDefault="00275A5A" w:rsidP="00275A5A">
      <w:r w:rsidRPr="009D39EB">
        <w:rPr>
          <w:noProof/>
        </w:rPr>
        <w:drawing>
          <wp:anchor distT="0" distB="0" distL="114300" distR="114300" simplePos="0" relativeHeight="252453888" behindDoc="0" locked="0" layoutInCell="1" allowOverlap="1" wp14:anchorId="6623C64C" wp14:editId="7A83F96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00175" cy="1895854"/>
            <wp:effectExtent l="0" t="0" r="0" b="9525"/>
            <wp:wrapNone/>
            <wp:docPr id="110333274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33274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635" cy="190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a family member does not </w:t>
      </w:r>
      <w:proofErr w:type="gramStart"/>
      <w:r>
        <w:t>support</w:t>
      </w:r>
      <w:proofErr w:type="gramEnd"/>
      <w:r>
        <w:t xml:space="preserve"> you being a rainbow person you might want to think about things like:</w:t>
      </w:r>
    </w:p>
    <w:p w14:paraId="0E670501" w14:textId="77777777" w:rsidR="00275A5A" w:rsidRDefault="00275A5A" w:rsidP="00275A5A">
      <w:pPr>
        <w:pStyle w:val="Listtoplevel"/>
      </w:pPr>
      <w:r>
        <w:t>making rules about how you talk together</w:t>
      </w:r>
    </w:p>
    <w:p w14:paraId="2137AD3D" w14:textId="77777777" w:rsidR="00275A5A" w:rsidRDefault="00275A5A" w:rsidP="00275A5A">
      <w:pPr>
        <w:pStyle w:val="Listtoplevel"/>
      </w:pPr>
      <w:r w:rsidRPr="009D39EB">
        <w:drawing>
          <wp:anchor distT="0" distB="0" distL="114300" distR="114300" simplePos="0" relativeHeight="252454912" behindDoc="0" locked="0" layoutInCell="1" allowOverlap="1" wp14:anchorId="63835253" wp14:editId="3404F2E3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1830506" cy="1019175"/>
            <wp:effectExtent l="0" t="0" r="0" b="0"/>
            <wp:wrapNone/>
            <wp:docPr id="76666945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6945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39" cy="102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getting support from:</w:t>
      </w:r>
    </w:p>
    <w:p w14:paraId="6FFDC7A3" w14:textId="77777777" w:rsidR="00275A5A" w:rsidRDefault="00275A5A" w:rsidP="00275A5A">
      <w:pPr>
        <w:pStyle w:val="Listsecondlevel"/>
      </w:pPr>
      <w:r>
        <w:t>other family</w:t>
      </w:r>
    </w:p>
    <w:p w14:paraId="75E0A72E" w14:textId="77777777" w:rsidR="00275A5A" w:rsidRDefault="00275A5A" w:rsidP="00275A5A">
      <w:pPr>
        <w:pStyle w:val="Listsecondlevel"/>
      </w:pPr>
      <w:r w:rsidRPr="009D39EB">
        <w:rPr>
          <w:noProof/>
        </w:rPr>
        <w:drawing>
          <wp:anchor distT="0" distB="0" distL="114300" distR="114300" simplePos="0" relativeHeight="252455936" behindDoc="0" locked="0" layoutInCell="1" allowOverlap="1" wp14:anchorId="798735CD" wp14:editId="3CE6C71B">
            <wp:simplePos x="0" y="0"/>
            <wp:positionH relativeFrom="margin">
              <wp:align>left</wp:align>
            </wp:positionH>
            <wp:positionV relativeFrom="paragraph">
              <wp:posOffset>433705</wp:posOffset>
            </wp:positionV>
            <wp:extent cx="1695450" cy="1695450"/>
            <wp:effectExtent l="0" t="0" r="0" b="0"/>
            <wp:wrapNone/>
            <wp:docPr id="194250356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50356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friends</w:t>
      </w:r>
    </w:p>
    <w:p w14:paraId="467A905D" w14:textId="77777777" w:rsidR="00275A5A" w:rsidRDefault="00275A5A" w:rsidP="00275A5A">
      <w:pPr>
        <w:pStyle w:val="Listsecondlevel"/>
      </w:pPr>
      <w:r>
        <w:t>a support worker</w:t>
      </w:r>
    </w:p>
    <w:p w14:paraId="670114FA" w14:textId="77777777" w:rsidR="00275A5A" w:rsidRDefault="00275A5A" w:rsidP="00275A5A">
      <w:pPr>
        <w:pStyle w:val="Listtoplevel"/>
      </w:pPr>
      <w:r>
        <w:t>living somewhere else.</w:t>
      </w:r>
    </w:p>
    <w:p w14:paraId="2F8EA8D1" w14:textId="77777777" w:rsidR="00275A5A" w:rsidRDefault="00275A5A" w:rsidP="00275A5A"/>
    <w:p w14:paraId="0EEF2648" w14:textId="16F0000F" w:rsidR="00275A5A" w:rsidRDefault="00275A5A" w:rsidP="00275A5A"/>
    <w:p w14:paraId="079C4F28" w14:textId="103EF613" w:rsidR="00275A5A" w:rsidRDefault="00275A5A" w:rsidP="00275A5A">
      <w:r w:rsidRPr="009D39EB">
        <w:rPr>
          <w:noProof/>
        </w:rPr>
        <w:drawing>
          <wp:anchor distT="0" distB="0" distL="114300" distR="114300" simplePos="0" relativeHeight="252456960" behindDoc="0" locked="0" layoutInCell="1" allowOverlap="1" wp14:anchorId="40266DA5" wp14:editId="7C712C1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82209" cy="1495425"/>
            <wp:effectExtent l="0" t="0" r="0" b="0"/>
            <wp:wrapNone/>
            <wp:docPr id="9235013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5013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06" cy="150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It can be hard to do these things because these people might be important to how you get support. </w:t>
      </w:r>
    </w:p>
    <w:p w14:paraId="12957173" w14:textId="77777777" w:rsidR="00275A5A" w:rsidRDefault="00275A5A" w:rsidP="00275A5A"/>
    <w:p w14:paraId="0A2DF9EF" w14:textId="77777777" w:rsidR="00275A5A" w:rsidRDefault="00275A5A" w:rsidP="00275A5A">
      <w:r w:rsidRPr="009D39EB">
        <w:rPr>
          <w:noProof/>
        </w:rPr>
        <w:drawing>
          <wp:anchor distT="0" distB="0" distL="114300" distR="114300" simplePos="0" relativeHeight="252457984" behindDoc="0" locked="0" layoutInCell="1" allowOverlap="1" wp14:anchorId="1C981733" wp14:editId="1CB4C9DE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609725" cy="1609725"/>
            <wp:effectExtent l="0" t="0" r="9525" b="9525"/>
            <wp:wrapNone/>
            <wp:docPr id="110096495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96495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9FF4C" w14:textId="77777777" w:rsidR="00275A5A" w:rsidRDefault="00275A5A" w:rsidP="00275A5A">
      <w:r>
        <w:t>It is your choice if you want to make these changes.</w:t>
      </w:r>
    </w:p>
    <w:p w14:paraId="49C1C11B" w14:textId="77777777" w:rsidR="00275A5A" w:rsidRPr="00275A5A" w:rsidRDefault="00275A5A" w:rsidP="00275A5A"/>
    <w:p w14:paraId="3AED39C1" w14:textId="77777777" w:rsidR="00471AE6" w:rsidRDefault="00471AE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F054099" w14:textId="2FD3B00A" w:rsidR="00AA0DA6" w:rsidRDefault="00AA0DA6" w:rsidP="00AA0DA6">
      <w:pPr>
        <w:pStyle w:val="Heading1"/>
      </w:pPr>
      <w:bookmarkStart w:id="30" w:name="_Finding_support"/>
      <w:bookmarkStart w:id="31" w:name="_Toc175900178"/>
      <w:bookmarkEnd w:id="30"/>
      <w:r>
        <w:t>Finding support</w:t>
      </w:r>
      <w:bookmarkEnd w:id="31"/>
    </w:p>
    <w:p w14:paraId="23B946E5" w14:textId="718ED51B" w:rsidR="0042473D" w:rsidRDefault="0042473D" w:rsidP="0042473D"/>
    <w:p w14:paraId="0ADB48FC" w14:textId="693B6F16" w:rsidR="0042473D" w:rsidRDefault="0042473D" w:rsidP="0042473D"/>
    <w:p w14:paraId="1F4059BF" w14:textId="67154619" w:rsidR="0042473D" w:rsidRDefault="00D11379" w:rsidP="0042473D">
      <w:r w:rsidRPr="00D11379">
        <w:rPr>
          <w:noProof/>
        </w:rPr>
        <w:drawing>
          <wp:anchor distT="0" distB="0" distL="114300" distR="114300" simplePos="0" relativeHeight="252589056" behindDoc="0" locked="0" layoutInCell="1" allowOverlap="1" wp14:anchorId="3379D99F" wp14:editId="4603EEF3">
            <wp:simplePos x="0" y="0"/>
            <wp:positionH relativeFrom="column">
              <wp:posOffset>123824</wp:posOffset>
            </wp:positionH>
            <wp:positionV relativeFrom="paragraph">
              <wp:posOffset>52070</wp:posOffset>
            </wp:positionV>
            <wp:extent cx="1647825" cy="1661700"/>
            <wp:effectExtent l="0" t="0" r="0" b="0"/>
            <wp:wrapNone/>
            <wp:docPr id="47439696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39696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641" cy="16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473D">
        <w:t>You are not alone.</w:t>
      </w:r>
    </w:p>
    <w:p w14:paraId="695454CE" w14:textId="7CD0260D" w:rsidR="00B90D35" w:rsidRDefault="00B90D35" w:rsidP="0042473D"/>
    <w:p w14:paraId="1A55D638" w14:textId="77777777" w:rsidR="00B90D35" w:rsidRDefault="00B90D35" w:rsidP="0042473D"/>
    <w:p w14:paraId="4A57C2D0" w14:textId="7339F83F" w:rsidR="00B90D35" w:rsidRDefault="00B90D35" w:rsidP="0042473D">
      <w:r>
        <w:t>There are lots of rainbow people in the world.</w:t>
      </w:r>
    </w:p>
    <w:p w14:paraId="333CEA81" w14:textId="42C11211" w:rsidR="0042473D" w:rsidRDefault="0042473D" w:rsidP="0042473D"/>
    <w:p w14:paraId="06C3953F" w14:textId="1BB4FABD" w:rsidR="0042473D" w:rsidRDefault="0053194A" w:rsidP="0042473D">
      <w:r w:rsidRPr="009D39EB">
        <w:rPr>
          <w:noProof/>
        </w:rPr>
        <w:drawing>
          <wp:anchor distT="0" distB="0" distL="114300" distR="114300" simplePos="0" relativeHeight="252366848" behindDoc="0" locked="0" layoutInCell="1" allowOverlap="1" wp14:anchorId="5FA2FBCC" wp14:editId="26794C8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52575" cy="1552575"/>
            <wp:effectExtent l="0" t="0" r="9525" b="9525"/>
            <wp:wrapNone/>
            <wp:docPr id="16891307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1307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1E83E" w14:textId="69A31006" w:rsidR="0042473D" w:rsidRDefault="0042473D" w:rsidP="0042473D">
      <w:r>
        <w:t>There are people who will support you to come out.</w:t>
      </w:r>
    </w:p>
    <w:p w14:paraId="47EBF2CB" w14:textId="2D10A466" w:rsidR="0042473D" w:rsidRDefault="0042473D" w:rsidP="0042473D"/>
    <w:p w14:paraId="1EA2780E" w14:textId="03DEE12F" w:rsidR="0042473D" w:rsidRDefault="00187259" w:rsidP="0042473D">
      <w:r w:rsidRPr="00187259">
        <w:rPr>
          <w:noProof/>
        </w:rPr>
        <w:drawing>
          <wp:anchor distT="0" distB="0" distL="114300" distR="114300" simplePos="0" relativeHeight="252601344" behindDoc="0" locked="0" layoutInCell="1" allowOverlap="1" wp14:anchorId="1D6B1A17" wp14:editId="452B543D">
            <wp:simplePos x="0" y="0"/>
            <wp:positionH relativeFrom="column">
              <wp:posOffset>95250</wp:posOffset>
            </wp:positionH>
            <wp:positionV relativeFrom="paragraph">
              <wp:posOffset>319405</wp:posOffset>
            </wp:positionV>
            <wp:extent cx="1676400" cy="1676400"/>
            <wp:effectExtent l="0" t="0" r="0" b="0"/>
            <wp:wrapNone/>
            <wp:docPr id="49226050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26050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894AF" w14:textId="2028346D" w:rsidR="0042473D" w:rsidRDefault="00FC42F1" w:rsidP="0042473D">
      <w:r>
        <w:t xml:space="preserve">They </w:t>
      </w:r>
      <w:r w:rsidR="0042473D">
        <w:t>might be:</w:t>
      </w:r>
    </w:p>
    <w:p w14:paraId="21968434" w14:textId="6D51A8EE" w:rsidR="0042473D" w:rsidRDefault="0042473D" w:rsidP="0042473D">
      <w:pPr>
        <w:pStyle w:val="Listtoplevel"/>
      </w:pPr>
      <w:r>
        <w:t>whānau / family</w:t>
      </w:r>
    </w:p>
    <w:p w14:paraId="2100F281" w14:textId="296C53A5" w:rsidR="0042473D" w:rsidRDefault="0042473D" w:rsidP="0042473D">
      <w:pPr>
        <w:pStyle w:val="Listtoplevel"/>
      </w:pPr>
      <w:r>
        <w:t>friends</w:t>
      </w:r>
    </w:p>
    <w:p w14:paraId="4CF72855" w14:textId="4CB61C44" w:rsidR="00894797" w:rsidRDefault="0053194A" w:rsidP="0042473D">
      <w:pPr>
        <w:pStyle w:val="Listtoplevel"/>
      </w:pPr>
      <w:r w:rsidRPr="009D39EB">
        <w:drawing>
          <wp:anchor distT="0" distB="0" distL="114300" distR="114300" simplePos="0" relativeHeight="252370944" behindDoc="0" locked="0" layoutInCell="1" allowOverlap="1" wp14:anchorId="5F37B788" wp14:editId="462750B1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647825" cy="1647825"/>
            <wp:effectExtent l="0" t="0" r="0" b="9525"/>
            <wp:wrapNone/>
            <wp:docPr id="212962379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62379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797">
        <w:t>an organisation / group you are part of</w:t>
      </w:r>
    </w:p>
    <w:p w14:paraId="6791570E" w14:textId="0B2605B8" w:rsidR="0042473D" w:rsidRDefault="0042473D" w:rsidP="0042473D">
      <w:pPr>
        <w:pStyle w:val="Listtoplevel"/>
      </w:pPr>
      <w:r>
        <w:t>rainbow organisations.</w:t>
      </w:r>
    </w:p>
    <w:p w14:paraId="2333FECC" w14:textId="77777777" w:rsidR="0042473D" w:rsidRDefault="0042473D" w:rsidP="0042473D"/>
    <w:p w14:paraId="3C192912" w14:textId="0961DA22" w:rsidR="00894797" w:rsidRDefault="0053194A" w:rsidP="008F159D">
      <w:r w:rsidRPr="009D39EB">
        <w:rPr>
          <w:noProof/>
        </w:rPr>
        <w:drawing>
          <wp:anchor distT="0" distB="0" distL="114300" distR="114300" simplePos="0" relativeHeight="252379136" behindDoc="0" locked="0" layoutInCell="1" allowOverlap="1" wp14:anchorId="17AC8041" wp14:editId="6D4F6DE4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1752600" cy="1752600"/>
            <wp:effectExtent l="0" t="0" r="0" b="0"/>
            <wp:wrapNone/>
            <wp:docPr id="6118675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8675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FFF">
        <w:t>P</w:t>
      </w:r>
      <w:r w:rsidR="00894797">
        <w:t>eople might:</w:t>
      </w:r>
    </w:p>
    <w:p w14:paraId="33310654" w14:textId="29183849" w:rsidR="00894797" w:rsidRDefault="00894797" w:rsidP="00894797">
      <w:pPr>
        <w:pStyle w:val="Listtoplevel"/>
      </w:pPr>
      <w:r>
        <w:t>have information to support you</w:t>
      </w:r>
    </w:p>
    <w:p w14:paraId="7E55B920" w14:textId="65D3D2B6" w:rsidR="00894797" w:rsidRDefault="0053194A" w:rsidP="00894797">
      <w:pPr>
        <w:pStyle w:val="Listtoplevel"/>
      </w:pPr>
      <w:r w:rsidRPr="009D39EB">
        <w:drawing>
          <wp:anchor distT="0" distB="0" distL="114300" distR="114300" simplePos="0" relativeHeight="252381184" behindDoc="0" locked="0" layoutInCell="1" allowOverlap="1" wp14:anchorId="5C55B15F" wp14:editId="1B37AAA2">
            <wp:simplePos x="0" y="0"/>
            <wp:positionH relativeFrom="margin">
              <wp:align>left</wp:align>
            </wp:positionH>
            <wp:positionV relativeFrom="paragraph">
              <wp:posOffset>970280</wp:posOffset>
            </wp:positionV>
            <wp:extent cx="1562100" cy="1562100"/>
            <wp:effectExtent l="0" t="0" r="0" b="0"/>
            <wp:wrapNone/>
            <wp:docPr id="149737569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37569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797">
        <w:t>tell you what it was like coming out for them</w:t>
      </w:r>
    </w:p>
    <w:p w14:paraId="0B8DE092" w14:textId="6BD1AC81" w:rsidR="00894797" w:rsidRDefault="00894797" w:rsidP="00894797">
      <w:pPr>
        <w:pStyle w:val="Listtoplevel"/>
      </w:pPr>
      <w:r>
        <w:t>tell you about rainbow organisations they know.</w:t>
      </w:r>
    </w:p>
    <w:p w14:paraId="14BE4509" w14:textId="77777777" w:rsidR="008F159D" w:rsidRDefault="008F159D" w:rsidP="008F159D"/>
    <w:p w14:paraId="6EF22187" w14:textId="77777777" w:rsidR="00087A8E" w:rsidRDefault="00087A8E" w:rsidP="008F159D"/>
    <w:p w14:paraId="463AEDB3" w14:textId="5044454E" w:rsidR="00F434C6" w:rsidRPr="00B0581E" w:rsidRDefault="00F434C6" w:rsidP="00644317">
      <w:pPr>
        <w:rPr>
          <w:b/>
          <w:bCs/>
        </w:rPr>
      </w:pPr>
      <w:r w:rsidRPr="00B0581E">
        <w:rPr>
          <w:b/>
          <w:bCs/>
        </w:rPr>
        <w:br w:type="page"/>
      </w:r>
    </w:p>
    <w:p w14:paraId="3912A52B" w14:textId="78137002" w:rsidR="00907A5F" w:rsidRDefault="00235DE4" w:rsidP="00B767B8">
      <w:pPr>
        <w:pStyle w:val="Heading1"/>
      </w:pPr>
      <w:bookmarkStart w:id="32" w:name="_More_information"/>
      <w:bookmarkStart w:id="33" w:name="_Toc175900179"/>
      <w:bookmarkEnd w:id="32"/>
      <w:r>
        <w:t>More information</w:t>
      </w:r>
      <w:bookmarkEnd w:id="33"/>
    </w:p>
    <w:p w14:paraId="0140EDC5" w14:textId="77777777" w:rsidR="002E58C7" w:rsidRDefault="002E58C7" w:rsidP="002E58C7"/>
    <w:p w14:paraId="32EE4501" w14:textId="77777777" w:rsidR="002E58C7" w:rsidRDefault="002E58C7" w:rsidP="002E58C7">
      <w:pPr>
        <w:spacing w:line="240" w:lineRule="auto"/>
        <w:ind w:left="0"/>
      </w:pPr>
    </w:p>
    <w:p w14:paraId="79DA182B" w14:textId="77777777" w:rsidR="002E58C7" w:rsidRDefault="002E58C7" w:rsidP="002E58C7">
      <w:r>
        <w:rPr>
          <w:noProof/>
        </w:rPr>
        <w:drawing>
          <wp:anchor distT="0" distB="0" distL="114300" distR="114300" simplePos="0" relativeHeight="252517376" behindDoc="0" locked="0" layoutInCell="1" allowOverlap="1" wp14:anchorId="05134048" wp14:editId="188966A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5668" cy="2679809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84" cy="2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contact </w:t>
      </w:r>
      <w:proofErr w:type="spellStart"/>
      <w:r>
        <w:t>OutLine</w:t>
      </w:r>
      <w:proofErr w:type="spellEnd"/>
      <w:r>
        <w:t xml:space="preserve"> for support if you:</w:t>
      </w:r>
    </w:p>
    <w:p w14:paraId="3EDE2909" w14:textId="77777777" w:rsidR="002E58C7" w:rsidRDefault="002E58C7" w:rsidP="002E58C7">
      <w:pPr>
        <w:pStyle w:val="Listtoplevel"/>
      </w:pPr>
      <w:r>
        <w:t>are part of the rainbow community</w:t>
      </w:r>
    </w:p>
    <w:p w14:paraId="6BD926CB" w14:textId="77777777" w:rsidR="002E58C7" w:rsidRDefault="002E58C7" w:rsidP="002E58C7">
      <w:pPr>
        <w:pStyle w:val="Listtoplevel"/>
      </w:pPr>
      <w:r>
        <w:t>think you might be part of the rainbow community.</w:t>
      </w:r>
    </w:p>
    <w:p w14:paraId="04B22280" w14:textId="77777777" w:rsidR="002E58C7" w:rsidRDefault="002E58C7" w:rsidP="002E58C7"/>
    <w:p w14:paraId="40E23994" w14:textId="77777777" w:rsidR="002E58C7" w:rsidRDefault="002E58C7" w:rsidP="002E58C7">
      <w:r w:rsidRPr="00DF1D76">
        <w:rPr>
          <w:noProof/>
        </w:rPr>
        <w:drawing>
          <wp:anchor distT="0" distB="0" distL="114300" distR="114300" simplePos="0" relativeHeight="252516352" behindDoc="0" locked="0" layoutInCell="1" allowOverlap="1" wp14:anchorId="6233FA8A" wp14:editId="52850601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030095" cy="2030095"/>
            <wp:effectExtent l="0" t="0" r="0" b="8255"/>
            <wp:wrapNone/>
            <wp:docPr id="152501727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1727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7BBA1" w14:textId="1D997A26" w:rsidR="002E58C7" w:rsidRDefault="002E58C7" w:rsidP="002E58C7">
      <w:r>
        <w:t xml:space="preserve">You can contact </w:t>
      </w:r>
      <w:proofErr w:type="spellStart"/>
      <w:r w:rsidR="00FC42F1">
        <w:t>OutLine</w:t>
      </w:r>
      <w:proofErr w:type="spellEnd"/>
      <w:r w:rsidR="00FC42F1">
        <w:t xml:space="preserve"> </w:t>
      </w:r>
      <w:r>
        <w:t xml:space="preserve">every day between 6 </w:t>
      </w:r>
      <w:r w:rsidR="00FC42F1">
        <w:t xml:space="preserve">pm </w:t>
      </w:r>
      <w:r>
        <w:t xml:space="preserve">and 9 </w:t>
      </w:r>
      <w:r w:rsidR="00FC42F1">
        <w:t xml:space="preserve">pm </w:t>
      </w:r>
      <w:r>
        <w:t>in the evening:</w:t>
      </w:r>
    </w:p>
    <w:p w14:paraId="2675F9AA" w14:textId="77777777" w:rsidR="002E58C7" w:rsidRDefault="002E58C7" w:rsidP="002E58C7">
      <w:pPr>
        <w:pStyle w:val="Listtoplevel"/>
      </w:pPr>
      <w:r>
        <w:t xml:space="preserve">by </w:t>
      </w:r>
      <w:r w:rsidRPr="00DC2AFF">
        <w:rPr>
          <w:b/>
          <w:bCs/>
        </w:rPr>
        <w:t>phone</w:t>
      </w:r>
      <w:r>
        <w:t xml:space="preserve"> on:</w:t>
      </w:r>
      <w:r>
        <w:br/>
      </w:r>
      <w:r>
        <w:br/>
      </w:r>
      <w:r w:rsidRPr="00DF1D76">
        <w:rPr>
          <w:b/>
          <w:bCs/>
        </w:rPr>
        <w:t>0800 688 5463</w:t>
      </w:r>
    </w:p>
    <w:p w14:paraId="16F7B0FF" w14:textId="77777777" w:rsidR="002E58C7" w:rsidRPr="009679CF" w:rsidRDefault="002E58C7" w:rsidP="002E58C7">
      <w:pPr>
        <w:pStyle w:val="Listtoplevel"/>
      </w:pPr>
      <w:r w:rsidRPr="00DF1D76">
        <w:drawing>
          <wp:anchor distT="0" distB="0" distL="114300" distR="114300" simplePos="0" relativeHeight="252518400" behindDoc="0" locked="0" layoutInCell="1" allowOverlap="1" wp14:anchorId="71DF6AB6" wp14:editId="57A7674F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911350" cy="1271270"/>
            <wp:effectExtent l="0" t="0" r="0" b="5080"/>
            <wp:wrapNone/>
            <wp:docPr id="21403058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text chat on their </w:t>
      </w:r>
      <w:r w:rsidRPr="00DC2AFF">
        <w:rPr>
          <w:b/>
          <w:bCs/>
        </w:rPr>
        <w:t>website</w:t>
      </w:r>
      <w:r>
        <w:t xml:space="preserve"> at:</w:t>
      </w:r>
      <w:r>
        <w:br/>
      </w:r>
      <w:r>
        <w:br/>
      </w:r>
      <w:r w:rsidRPr="00DF1D76">
        <w:rPr>
          <w:b/>
          <w:bCs/>
        </w:rPr>
        <w:t>outline.org.nz/chat</w:t>
      </w:r>
    </w:p>
    <w:p w14:paraId="43FCB672" w14:textId="7F20CDC7" w:rsidR="002E58C7" w:rsidRDefault="00F27D7B" w:rsidP="002E58C7">
      <w:r w:rsidRPr="00C95FEE">
        <w:drawing>
          <wp:anchor distT="0" distB="0" distL="114300" distR="114300" simplePos="0" relativeHeight="252603392" behindDoc="0" locked="0" layoutInCell="1" allowOverlap="1" wp14:anchorId="288352FD" wp14:editId="51138BF3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781164" cy="2538484"/>
            <wp:effectExtent l="19050" t="19050" r="10160" b="14605"/>
            <wp:wrapNone/>
            <wp:docPr id="1593961876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787079" cy="25469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8C7">
        <w:t>There is an Easy Read called:</w:t>
      </w:r>
    </w:p>
    <w:p w14:paraId="50EFFEB7" w14:textId="77777777" w:rsidR="002E58C7" w:rsidRDefault="002E58C7" w:rsidP="002E58C7">
      <w:pPr>
        <w:rPr>
          <w:b/>
          <w:bCs/>
        </w:rPr>
      </w:pPr>
    </w:p>
    <w:p w14:paraId="220BA160" w14:textId="77777777" w:rsidR="002E58C7" w:rsidRPr="002E76E3" w:rsidRDefault="002E58C7" w:rsidP="002E58C7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>Rainbow Easy Read: Finding support and community</w:t>
      </w:r>
    </w:p>
    <w:p w14:paraId="333AB31F" w14:textId="77777777" w:rsidR="002E58C7" w:rsidRDefault="002E58C7" w:rsidP="002E58C7"/>
    <w:p w14:paraId="6DF67E88" w14:textId="77777777" w:rsidR="002E58C7" w:rsidRDefault="002E58C7" w:rsidP="002E58C7"/>
    <w:p w14:paraId="2461122E" w14:textId="432504C5" w:rsidR="002E58C7" w:rsidRDefault="002E58C7" w:rsidP="002E58C7">
      <w:r>
        <w:t>It has information about more places you can contact for:</w:t>
      </w:r>
    </w:p>
    <w:p w14:paraId="3B034268" w14:textId="7E34C88A" w:rsidR="002E58C7" w:rsidRDefault="00F27D7B" w:rsidP="002E58C7">
      <w:pPr>
        <w:pStyle w:val="Listtoplevel"/>
      </w:pPr>
      <w:r w:rsidRPr="009D20CB">
        <w:drawing>
          <wp:anchor distT="0" distB="0" distL="114300" distR="114300" simplePos="0" relativeHeight="252520448" behindDoc="0" locked="0" layoutInCell="1" allowOverlap="1" wp14:anchorId="60F358BE" wp14:editId="7008A2D4">
            <wp:simplePos x="0" y="0"/>
            <wp:positionH relativeFrom="margin">
              <wp:posOffset>0</wp:posOffset>
            </wp:positionH>
            <wp:positionV relativeFrom="paragraph">
              <wp:posOffset>113846</wp:posOffset>
            </wp:positionV>
            <wp:extent cx="2085975" cy="1334089"/>
            <wp:effectExtent l="0" t="0" r="0" b="0"/>
            <wp:wrapNone/>
            <wp:docPr id="345758880" name="Picture 16" descr="A person talking on the phone and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58880" name="Picture 16" descr="A person talking on the phone and looking at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3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8C7">
        <w:t>information</w:t>
      </w:r>
    </w:p>
    <w:p w14:paraId="07176581" w14:textId="77777777" w:rsidR="002E58C7" w:rsidRDefault="002E58C7" w:rsidP="002E58C7">
      <w:pPr>
        <w:pStyle w:val="Listtoplevel"/>
      </w:pPr>
      <w:r>
        <w:t xml:space="preserve">support.  </w:t>
      </w:r>
    </w:p>
    <w:p w14:paraId="279DB18C" w14:textId="77777777" w:rsidR="002E58C7" w:rsidRDefault="002E58C7" w:rsidP="002E58C7"/>
    <w:p w14:paraId="67B11DBA" w14:textId="1275170D" w:rsidR="002E58C7" w:rsidRDefault="002E58C7" w:rsidP="002E58C7"/>
    <w:p w14:paraId="10CE488F" w14:textId="3101F91B" w:rsidR="002E58C7" w:rsidRDefault="002E58C7" w:rsidP="002E58C7">
      <w:r w:rsidRPr="00DF1D76">
        <w:rPr>
          <w:noProof/>
        </w:rPr>
        <w:drawing>
          <wp:anchor distT="0" distB="0" distL="114300" distR="114300" simplePos="0" relativeHeight="252519424" behindDoc="0" locked="0" layoutInCell="1" allowOverlap="1" wp14:anchorId="0EEB3DD8" wp14:editId="4C33343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11350" cy="1271270"/>
            <wp:effectExtent l="0" t="0" r="0" b="5080"/>
            <wp:wrapNone/>
            <wp:docPr id="12264951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54C23D36" w14:textId="77777777" w:rsidR="002E58C7" w:rsidRDefault="002E58C7" w:rsidP="002E58C7"/>
    <w:p w14:paraId="08721793" w14:textId="476AD35D" w:rsidR="002E58C7" w:rsidRPr="00CA2A9B" w:rsidRDefault="00CA2A9B" w:rsidP="00F76E3D">
      <w:pPr>
        <w:rPr>
          <w:b/>
          <w:bCs/>
          <w:color w:val="000000" w:themeColor="text1"/>
        </w:rPr>
      </w:pPr>
      <w:hyperlink r:id="rId225" w:history="1">
        <w:r w:rsidRPr="00CA2A9B">
          <w:rPr>
            <w:rStyle w:val="Hyperlink"/>
            <w:b/>
            <w:bCs/>
            <w:color w:val="000000" w:themeColor="text1"/>
            <w:u w:val="none"/>
          </w:rPr>
          <w:t>https://tinyurl.com/RERcommunity</w:t>
        </w:r>
      </w:hyperlink>
      <w:r w:rsidRPr="00CA2A9B">
        <w:rPr>
          <w:b/>
          <w:bCs/>
          <w:color w:val="000000" w:themeColor="text1"/>
        </w:rPr>
        <w:t xml:space="preserve"> </w:t>
      </w:r>
    </w:p>
    <w:p w14:paraId="2586B870" w14:textId="3C5E5656" w:rsidR="002E58C7" w:rsidRDefault="002E58C7">
      <w:pPr>
        <w:spacing w:line="240" w:lineRule="auto"/>
        <w:ind w:left="0"/>
      </w:pPr>
      <w:r>
        <w:br w:type="page"/>
      </w:r>
    </w:p>
    <w:p w14:paraId="111C62EF" w14:textId="77777777" w:rsidR="002E58C7" w:rsidRPr="002E58C7" w:rsidRDefault="002E58C7" w:rsidP="002E58C7">
      <w:pPr>
        <w:pStyle w:val="Heading1"/>
      </w:pPr>
      <w:bookmarkStart w:id="34" w:name="_Thank_you"/>
      <w:bookmarkStart w:id="35" w:name="_Toc175672100"/>
      <w:bookmarkEnd w:id="34"/>
      <w:r w:rsidRPr="002E58C7">
        <w:t>Thank you</w:t>
      </w:r>
      <w:bookmarkEnd w:id="35"/>
    </w:p>
    <w:p w14:paraId="090C28A5" w14:textId="77777777" w:rsidR="002E58C7" w:rsidRPr="002E58C7" w:rsidRDefault="002E58C7" w:rsidP="002E58C7"/>
    <w:p w14:paraId="327FEFCC" w14:textId="63566E7D" w:rsidR="002E58C7" w:rsidRPr="002E58C7" w:rsidRDefault="002E58C7" w:rsidP="002E58C7">
      <w:r w:rsidRPr="002E58C7">
        <w:rPr>
          <w:noProof/>
        </w:rPr>
        <w:drawing>
          <wp:anchor distT="0" distB="0" distL="114300" distR="114300" simplePos="0" relativeHeight="252500992" behindDoc="0" locked="0" layoutInCell="1" allowOverlap="1" wp14:anchorId="42872203" wp14:editId="71D0B946">
            <wp:simplePos x="0" y="0"/>
            <wp:positionH relativeFrom="column">
              <wp:posOffset>0</wp:posOffset>
            </wp:positionH>
            <wp:positionV relativeFrom="paragraph">
              <wp:posOffset>345440</wp:posOffset>
            </wp:positionV>
            <wp:extent cx="1771650" cy="1252220"/>
            <wp:effectExtent l="0" t="0" r="0" b="5080"/>
            <wp:wrapNone/>
            <wp:docPr id="528976155" name="Picture 42" descr="A group of people looking at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group of people looking at a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F453D" w14:textId="77777777" w:rsidR="002E58C7" w:rsidRPr="002E58C7" w:rsidRDefault="002E58C7" w:rsidP="002E58C7">
      <w:r w:rsidRPr="002E58C7">
        <w:t>Lots of people worked together on the Rainbow Easy Reads.</w:t>
      </w:r>
    </w:p>
    <w:p w14:paraId="57B03716" w14:textId="77777777" w:rsidR="002E58C7" w:rsidRPr="002E58C7" w:rsidRDefault="002E58C7" w:rsidP="002E58C7"/>
    <w:p w14:paraId="1E3E1FA2" w14:textId="77777777" w:rsidR="002E58C7" w:rsidRPr="002E58C7" w:rsidRDefault="002E58C7" w:rsidP="002E58C7"/>
    <w:p w14:paraId="50505F1F" w14:textId="474A62CB" w:rsidR="002E58C7" w:rsidRPr="002E58C7" w:rsidRDefault="002E58C7" w:rsidP="002E58C7">
      <w:r w:rsidRPr="002E58C7">
        <w:rPr>
          <w:noProof/>
        </w:rPr>
        <w:drawing>
          <wp:anchor distT="0" distB="0" distL="114300" distR="114300" simplePos="0" relativeHeight="252502016" behindDoc="0" locked="0" layoutInCell="1" allowOverlap="1" wp14:anchorId="5530AE92" wp14:editId="6F60B387">
            <wp:simplePos x="0" y="0"/>
            <wp:positionH relativeFrom="margin">
              <wp:posOffset>0</wp:posOffset>
            </wp:positionH>
            <wp:positionV relativeFrom="paragraph">
              <wp:posOffset>56515</wp:posOffset>
            </wp:positionV>
            <wp:extent cx="2129155" cy="457200"/>
            <wp:effectExtent l="0" t="0" r="4445" b="0"/>
            <wp:wrapNone/>
            <wp:docPr id="388160554" name="Picture 41" descr="Rule Found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ule Foundation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8C7">
        <w:t>Thank you to the Rule Foundation for giving us the money to make them.</w:t>
      </w:r>
    </w:p>
    <w:p w14:paraId="365DF6DD" w14:textId="77777777" w:rsidR="002E58C7" w:rsidRPr="002E58C7" w:rsidRDefault="002E58C7" w:rsidP="002E58C7"/>
    <w:p w14:paraId="4DD44484" w14:textId="77777777" w:rsidR="002E58C7" w:rsidRPr="002E58C7" w:rsidRDefault="002E58C7" w:rsidP="002E58C7"/>
    <w:p w14:paraId="635559B0" w14:textId="6FCFA224" w:rsidR="002E58C7" w:rsidRPr="002E58C7" w:rsidRDefault="00B0581E" w:rsidP="002E58C7">
      <w:r w:rsidRPr="002E58C7">
        <w:rPr>
          <w:noProof/>
          <w:lang w:val="en-GB"/>
        </w:rPr>
        <w:drawing>
          <wp:anchor distT="0" distB="0" distL="114300" distR="114300" simplePos="0" relativeHeight="252504064" behindDoc="0" locked="0" layoutInCell="1" allowOverlap="1" wp14:anchorId="47A5FCF1" wp14:editId="48D03EB4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2038350" cy="1124297"/>
            <wp:effectExtent l="0" t="0" r="0" b="0"/>
            <wp:wrapNone/>
            <wp:docPr id="2018840924" name="Picture 40" descr="A person and person writing on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person and person writing on a piece of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124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8C7" w:rsidRPr="002E58C7">
        <w:t>Thank you also to:</w:t>
      </w:r>
    </w:p>
    <w:p w14:paraId="5C5E97B1" w14:textId="30D32BDB" w:rsidR="002E58C7" w:rsidRPr="002E58C7" w:rsidRDefault="00FC42F1" w:rsidP="00EE5C7E">
      <w:pPr>
        <w:pStyle w:val="Listtoplevel"/>
      </w:pPr>
      <w:r>
        <w:t xml:space="preserve">the </w:t>
      </w:r>
      <w:r w:rsidR="002E58C7" w:rsidRPr="002E58C7">
        <w:t>People First NZ members who worked as advisors</w:t>
      </w:r>
    </w:p>
    <w:p w14:paraId="33EE4A93" w14:textId="28D1F101" w:rsidR="002E58C7" w:rsidRPr="002E58C7" w:rsidRDefault="002E58C7" w:rsidP="00EE5C7E">
      <w:pPr>
        <w:pStyle w:val="Listtoplevel"/>
      </w:pPr>
      <w:r w:rsidRPr="002E58C7">
        <w:drawing>
          <wp:anchor distT="0" distB="0" distL="114300" distR="114300" simplePos="0" relativeHeight="252503040" behindDoc="0" locked="0" layoutInCell="1" allowOverlap="1" wp14:anchorId="45E58497" wp14:editId="6BD4410B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771650" cy="1771650"/>
            <wp:effectExtent l="0" t="0" r="0" b="0"/>
            <wp:wrapNone/>
            <wp:docPr id="174645846" name="Picture 3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2F1">
        <w:t xml:space="preserve">the </w:t>
      </w:r>
      <w:r w:rsidRPr="002E58C7">
        <w:t>People First NZ staff who supported them</w:t>
      </w:r>
    </w:p>
    <w:p w14:paraId="57AFCB1C" w14:textId="77777777" w:rsidR="002E58C7" w:rsidRPr="002E58C7" w:rsidRDefault="002E58C7" w:rsidP="00EE5C7E">
      <w:pPr>
        <w:pStyle w:val="Listtoplevel"/>
      </w:pPr>
      <w:r w:rsidRPr="002E58C7">
        <w:t>everyone who has supported this mahi / work.</w:t>
      </w:r>
    </w:p>
    <w:p w14:paraId="0A22FD2F" w14:textId="77777777" w:rsidR="002E58C7" w:rsidRDefault="002E58C7" w:rsidP="00F76E3D"/>
    <w:p w14:paraId="20CE4C92" w14:textId="77777777" w:rsidR="002D1B42" w:rsidRDefault="002D1B42" w:rsidP="00F76E3D"/>
    <w:p w14:paraId="040A7919" w14:textId="77777777" w:rsidR="002E58C7" w:rsidRDefault="002D1B42" w:rsidP="002E58C7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br w:type="page"/>
      </w:r>
    </w:p>
    <w:p w14:paraId="1E002039" w14:textId="77777777" w:rsidR="00B513AB" w:rsidRDefault="00B513AB" w:rsidP="00B513AB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2549120" behindDoc="1" locked="0" layoutInCell="1" allowOverlap="1" wp14:anchorId="25631751" wp14:editId="658248C1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351288597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B605A3" id="Rectangle 10" o:spid="_x0000_s1026" style="position:absolute;margin-left:-13.5pt;margin-top:-20.9pt;width:490.9pt;height:717.75pt;z-index:-25076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1168" behindDoc="0" locked="0" layoutInCell="1" allowOverlap="1" wp14:anchorId="522DF525" wp14:editId="48226EE6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727310777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05E0DBCA" w14:textId="77777777" w:rsidR="00B513AB" w:rsidRPr="00B91B23" w:rsidRDefault="00B513AB" w:rsidP="00B513AB">
      <w:pPr>
        <w:ind w:left="2835"/>
        <w:rPr>
          <w:rFonts w:cs="Arial"/>
          <w:sz w:val="26"/>
          <w:szCs w:val="26"/>
          <w:lang w:eastAsia="en-NZ"/>
        </w:rPr>
      </w:pPr>
    </w:p>
    <w:p w14:paraId="1E5C86E3" w14:textId="77777777" w:rsidR="00B513AB" w:rsidRPr="00B91B23" w:rsidRDefault="00B513AB" w:rsidP="00B513AB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2550144" behindDoc="0" locked="0" layoutInCell="1" allowOverlap="1" wp14:anchorId="6C053AF4" wp14:editId="38BE1CAD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1778632230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F7646" w14:textId="77777777" w:rsidR="00B513AB" w:rsidRPr="00B91B23" w:rsidRDefault="00B513AB" w:rsidP="00B513AB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0C594408" w14:textId="77777777" w:rsidR="00B513AB" w:rsidRPr="00B91B23" w:rsidRDefault="00B513AB" w:rsidP="00B513AB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5793B043" w14:textId="77777777" w:rsidR="00B513AB" w:rsidRPr="00B91B23" w:rsidRDefault="00B513AB" w:rsidP="00B513AB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57DDCD82" w14:textId="77777777" w:rsidR="00B513AB" w:rsidRPr="00B91B23" w:rsidRDefault="00B513AB" w:rsidP="00B513AB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48096" behindDoc="0" locked="0" layoutInCell="1" allowOverlap="1" wp14:anchorId="47618253" wp14:editId="02D186EB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393770785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7321E5E4" w14:textId="77777777" w:rsidR="00B513AB" w:rsidRPr="005602A9" w:rsidRDefault="00B513AB" w:rsidP="00B513AB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67D4AB8" w14:textId="77777777" w:rsidR="00B513AB" w:rsidRPr="005602A9" w:rsidRDefault="00B513AB" w:rsidP="00B513AB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FA86E74" w14:textId="77777777" w:rsidR="00B513AB" w:rsidRPr="00B91B23" w:rsidRDefault="00B513AB" w:rsidP="00B513AB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3216" behindDoc="0" locked="0" layoutInCell="1" allowOverlap="1" wp14:anchorId="3B3193E7" wp14:editId="7803D70A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12822613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3BA22A7D" w14:textId="77777777" w:rsidR="00B513AB" w:rsidRPr="00B91B23" w:rsidRDefault="00B513AB" w:rsidP="00B513AB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5744C8C9" w14:textId="77777777" w:rsidR="00B513AB" w:rsidRPr="00B91B23" w:rsidRDefault="00B513AB" w:rsidP="00B513AB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2192" behindDoc="1" locked="0" layoutInCell="1" allowOverlap="1" wp14:anchorId="465D8E79" wp14:editId="0E2F8AE8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5045191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04D7BCE3" w14:textId="77777777" w:rsidR="00B513AB" w:rsidRPr="00B91B23" w:rsidRDefault="00B513AB" w:rsidP="00B513AB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6375F939" w14:textId="77777777" w:rsidR="00B513AB" w:rsidRPr="00B91B23" w:rsidRDefault="00B513AB" w:rsidP="00B513AB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5264" behindDoc="0" locked="0" layoutInCell="1" allowOverlap="1" wp14:anchorId="50F09CAE" wp14:editId="784CE36F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266273888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3FE6F8B7" w14:textId="77777777" w:rsidR="00B513AB" w:rsidRPr="00B91B23" w:rsidRDefault="00B513AB" w:rsidP="00B513AB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1AE06BBC" w14:textId="77777777" w:rsidR="00B513AB" w:rsidRPr="006175AB" w:rsidRDefault="00B513AB" w:rsidP="00B513AB">
      <w:pPr>
        <w:numPr>
          <w:ilvl w:val="0"/>
          <w:numId w:val="29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2E91CA50" w14:textId="77777777" w:rsidR="00B513AB" w:rsidRPr="00B91B23" w:rsidRDefault="00B513AB" w:rsidP="00B513AB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2A0B2FB0" w14:textId="77777777" w:rsidR="00B513AB" w:rsidRPr="00B91B23" w:rsidRDefault="00B513AB" w:rsidP="00B513AB">
      <w:pPr>
        <w:numPr>
          <w:ilvl w:val="0"/>
          <w:numId w:val="29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6288" behindDoc="0" locked="0" layoutInCell="1" allowOverlap="1" wp14:anchorId="52B9A1EE" wp14:editId="3686044C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0A313780" w14:textId="77777777" w:rsidR="00B513AB" w:rsidRPr="00B91B23" w:rsidRDefault="00B513AB" w:rsidP="00B513AB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1D2AE4B2" w14:textId="77777777" w:rsidR="00B513AB" w:rsidRPr="00B91B23" w:rsidRDefault="00B513AB" w:rsidP="00B513AB">
      <w:pPr>
        <w:numPr>
          <w:ilvl w:val="0"/>
          <w:numId w:val="29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54240" behindDoc="0" locked="0" layoutInCell="1" allowOverlap="1" wp14:anchorId="4E5FB379" wp14:editId="4874F6F5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722076686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1194472D" w14:textId="77777777" w:rsidR="00B513AB" w:rsidRPr="00B91B23" w:rsidRDefault="00B513AB" w:rsidP="00B513AB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007B39E8" w14:textId="77777777" w:rsidR="00B513AB" w:rsidRPr="007F62EB" w:rsidRDefault="00B513AB" w:rsidP="00B513AB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1269215F" w14:textId="77777777" w:rsidR="00B513AB" w:rsidRPr="00023867" w:rsidRDefault="00B513AB" w:rsidP="00B513AB">
      <w:pPr>
        <w:ind w:left="4167" w:hanging="567"/>
        <w:rPr>
          <w:rFonts w:eastAsia="Times New Roman" w:cs="Arial"/>
          <w:color w:val="000000"/>
          <w:sz w:val="24"/>
          <w:shd w:val="clear" w:color="auto" w:fill="FFFFFF"/>
        </w:rPr>
      </w:pPr>
    </w:p>
    <w:p w14:paraId="500F2FE1" w14:textId="17343EE2" w:rsidR="002E58C7" w:rsidRDefault="00B513AB" w:rsidP="00B513AB">
      <w:pPr>
        <w:numPr>
          <w:ilvl w:val="0"/>
          <w:numId w:val="29"/>
        </w:numPr>
        <w:contextualSpacing/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</w:p>
    <w:sectPr w:rsidR="002E58C7" w:rsidSect="00B94651">
      <w:headerReference w:type="even" r:id="rId238"/>
      <w:headerReference w:type="default" r:id="rId239"/>
      <w:footerReference w:type="even" r:id="rId240"/>
      <w:footerReference w:type="default" r:id="rId241"/>
      <w:headerReference w:type="first" r:id="rId242"/>
      <w:footerReference w:type="first" r:id="rId243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682DB5" w14:textId="77777777" w:rsidR="004A4DE4" w:rsidRDefault="004A4DE4">
      <w:pPr>
        <w:spacing w:line="240" w:lineRule="auto"/>
      </w:pPr>
      <w:r>
        <w:separator/>
      </w:r>
    </w:p>
  </w:endnote>
  <w:endnote w:type="continuationSeparator" w:id="0">
    <w:p w14:paraId="63EEA20E" w14:textId="77777777" w:rsidR="004A4DE4" w:rsidRDefault="004A4DE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 w:rsidP="00153863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0CE621" w14:textId="77777777" w:rsidR="008A4161" w:rsidRDefault="008A41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46F480" w14:textId="77777777" w:rsidR="004A4DE4" w:rsidRDefault="004A4DE4">
      <w:pPr>
        <w:spacing w:line="240" w:lineRule="auto"/>
      </w:pPr>
      <w:r>
        <w:separator/>
      </w:r>
    </w:p>
  </w:footnote>
  <w:footnote w:type="continuationSeparator" w:id="0">
    <w:p w14:paraId="503BDAF4" w14:textId="77777777" w:rsidR="004A4DE4" w:rsidRDefault="004A4DE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9482B2" w14:textId="77777777" w:rsidR="008A4161" w:rsidRDefault="008A416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FFE88C" w14:textId="5F537964" w:rsidR="008A4161" w:rsidRDefault="008A416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8340BD" w14:textId="12CD90DC" w:rsidR="008A4161" w:rsidRDefault="008A416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A845A8"/>
    <w:multiLevelType w:val="hybridMultilevel"/>
    <w:tmpl w:val="0D3E747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8" w15:restartNumberingAfterBreak="0">
    <w:nsid w:val="19D64F9D"/>
    <w:multiLevelType w:val="hybridMultilevel"/>
    <w:tmpl w:val="0D829EA0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9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4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6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7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2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5" w:tplc="1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Times New Roman" w:hint="default"/>
      </w:rPr>
    </w:lvl>
    <w:lvl w:ilvl="8" w:tplc="1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2"/>
  </w:num>
  <w:num w:numId="2" w16cid:durableId="1751925994">
    <w:abstractNumId w:val="4"/>
  </w:num>
  <w:num w:numId="3" w16cid:durableId="930426864">
    <w:abstractNumId w:val="21"/>
  </w:num>
  <w:num w:numId="4" w16cid:durableId="90706847">
    <w:abstractNumId w:val="24"/>
  </w:num>
  <w:num w:numId="5" w16cid:durableId="313334513">
    <w:abstractNumId w:val="14"/>
  </w:num>
  <w:num w:numId="6" w16cid:durableId="2033803924">
    <w:abstractNumId w:val="7"/>
  </w:num>
  <w:num w:numId="7" w16cid:durableId="808132422">
    <w:abstractNumId w:val="5"/>
  </w:num>
  <w:num w:numId="8" w16cid:durableId="1143546541">
    <w:abstractNumId w:val="20"/>
  </w:num>
  <w:num w:numId="9" w16cid:durableId="279923130">
    <w:abstractNumId w:val="1"/>
  </w:num>
  <w:num w:numId="10" w16cid:durableId="1141115467">
    <w:abstractNumId w:val="19"/>
  </w:num>
  <w:num w:numId="11" w16cid:durableId="1254901281">
    <w:abstractNumId w:val="0"/>
  </w:num>
  <w:num w:numId="12" w16cid:durableId="2111922917">
    <w:abstractNumId w:val="25"/>
  </w:num>
  <w:num w:numId="13" w16cid:durableId="166602731">
    <w:abstractNumId w:val="9"/>
  </w:num>
  <w:num w:numId="14" w16cid:durableId="1394423096">
    <w:abstractNumId w:val="23"/>
  </w:num>
  <w:num w:numId="15" w16cid:durableId="1001588413">
    <w:abstractNumId w:val="15"/>
  </w:num>
  <w:num w:numId="16" w16cid:durableId="370569775">
    <w:abstractNumId w:val="18"/>
  </w:num>
  <w:num w:numId="17" w16cid:durableId="496530702">
    <w:abstractNumId w:val="22"/>
  </w:num>
  <w:num w:numId="18" w16cid:durableId="1485732183">
    <w:abstractNumId w:val="10"/>
  </w:num>
  <w:num w:numId="19" w16cid:durableId="558397973">
    <w:abstractNumId w:val="16"/>
  </w:num>
  <w:num w:numId="20" w16cid:durableId="1616056565">
    <w:abstractNumId w:val="11"/>
  </w:num>
  <w:num w:numId="21" w16cid:durableId="2003580234">
    <w:abstractNumId w:val="17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6"/>
  </w:num>
  <w:num w:numId="25" w16cid:durableId="1529636339">
    <w:abstractNumId w:val="13"/>
  </w:num>
  <w:num w:numId="26" w16cid:durableId="607473998">
    <w:abstractNumId w:val="6"/>
  </w:num>
  <w:num w:numId="27" w16cid:durableId="1238398605">
    <w:abstractNumId w:val="8"/>
  </w:num>
  <w:num w:numId="28" w16cid:durableId="1356733429">
    <w:abstractNumId w:val="27"/>
  </w:num>
  <w:num w:numId="29" w16cid:durableId="73258221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kFAJ0LvAotAAAA"/>
  </w:docVars>
  <w:rsids>
    <w:rsidRoot w:val="006825CF"/>
    <w:rsid w:val="00000285"/>
    <w:rsid w:val="000013CC"/>
    <w:rsid w:val="00001E2B"/>
    <w:rsid w:val="00004131"/>
    <w:rsid w:val="00005DB6"/>
    <w:rsid w:val="000064D2"/>
    <w:rsid w:val="000227B4"/>
    <w:rsid w:val="0003092A"/>
    <w:rsid w:val="000310A8"/>
    <w:rsid w:val="0004127B"/>
    <w:rsid w:val="0004557B"/>
    <w:rsid w:val="00047589"/>
    <w:rsid w:val="0005416E"/>
    <w:rsid w:val="00065506"/>
    <w:rsid w:val="0007092D"/>
    <w:rsid w:val="000734E1"/>
    <w:rsid w:val="00085E05"/>
    <w:rsid w:val="00087A8E"/>
    <w:rsid w:val="0009079F"/>
    <w:rsid w:val="00093650"/>
    <w:rsid w:val="0009666B"/>
    <w:rsid w:val="000A1D87"/>
    <w:rsid w:val="000A3C46"/>
    <w:rsid w:val="000B2716"/>
    <w:rsid w:val="000B2DE6"/>
    <w:rsid w:val="000B5032"/>
    <w:rsid w:val="000B62B9"/>
    <w:rsid w:val="000C4E59"/>
    <w:rsid w:val="000D13C3"/>
    <w:rsid w:val="000D2B45"/>
    <w:rsid w:val="000D2F53"/>
    <w:rsid w:val="000D39D0"/>
    <w:rsid w:val="000D6243"/>
    <w:rsid w:val="000E2D75"/>
    <w:rsid w:val="000F2421"/>
    <w:rsid w:val="000F3AD0"/>
    <w:rsid w:val="000F3E4D"/>
    <w:rsid w:val="0010409C"/>
    <w:rsid w:val="00122416"/>
    <w:rsid w:val="00124EA8"/>
    <w:rsid w:val="00127453"/>
    <w:rsid w:val="001402C7"/>
    <w:rsid w:val="00144BC3"/>
    <w:rsid w:val="001618D3"/>
    <w:rsid w:val="001754F4"/>
    <w:rsid w:val="00187259"/>
    <w:rsid w:val="001920C2"/>
    <w:rsid w:val="00192B37"/>
    <w:rsid w:val="001A041D"/>
    <w:rsid w:val="001A10DB"/>
    <w:rsid w:val="001B14B1"/>
    <w:rsid w:val="001B4AEE"/>
    <w:rsid w:val="001B4DD5"/>
    <w:rsid w:val="001B712C"/>
    <w:rsid w:val="001B785B"/>
    <w:rsid w:val="001C4B22"/>
    <w:rsid w:val="001C6DF4"/>
    <w:rsid w:val="001D223E"/>
    <w:rsid w:val="001D460F"/>
    <w:rsid w:val="001E055B"/>
    <w:rsid w:val="001E3429"/>
    <w:rsid w:val="001F3FEE"/>
    <w:rsid w:val="00201791"/>
    <w:rsid w:val="00226F54"/>
    <w:rsid w:val="00230895"/>
    <w:rsid w:val="00235DE4"/>
    <w:rsid w:val="002402D4"/>
    <w:rsid w:val="002406A5"/>
    <w:rsid w:val="002415F3"/>
    <w:rsid w:val="00253A6C"/>
    <w:rsid w:val="00254449"/>
    <w:rsid w:val="00257539"/>
    <w:rsid w:val="00257D60"/>
    <w:rsid w:val="00261BF8"/>
    <w:rsid w:val="00266B8C"/>
    <w:rsid w:val="00266B9F"/>
    <w:rsid w:val="00275A5A"/>
    <w:rsid w:val="0028042D"/>
    <w:rsid w:val="00292A18"/>
    <w:rsid w:val="002A0C53"/>
    <w:rsid w:val="002B151F"/>
    <w:rsid w:val="002B3900"/>
    <w:rsid w:val="002C384D"/>
    <w:rsid w:val="002D1B42"/>
    <w:rsid w:val="002D1BF4"/>
    <w:rsid w:val="002E31ED"/>
    <w:rsid w:val="002E58C7"/>
    <w:rsid w:val="002E77B2"/>
    <w:rsid w:val="002F7FA0"/>
    <w:rsid w:val="00315307"/>
    <w:rsid w:val="00317EAC"/>
    <w:rsid w:val="00317EDC"/>
    <w:rsid w:val="003211B1"/>
    <w:rsid w:val="0032259F"/>
    <w:rsid w:val="00323EB3"/>
    <w:rsid w:val="0035604F"/>
    <w:rsid w:val="003565C3"/>
    <w:rsid w:val="00370715"/>
    <w:rsid w:val="00371C85"/>
    <w:rsid w:val="00372A5E"/>
    <w:rsid w:val="003806EB"/>
    <w:rsid w:val="003831EB"/>
    <w:rsid w:val="003976FD"/>
    <w:rsid w:val="00397D99"/>
    <w:rsid w:val="003C2AE5"/>
    <w:rsid w:val="003D0D90"/>
    <w:rsid w:val="003D6FFF"/>
    <w:rsid w:val="003E0488"/>
    <w:rsid w:val="003E3793"/>
    <w:rsid w:val="003F07F7"/>
    <w:rsid w:val="003F3B06"/>
    <w:rsid w:val="003F5628"/>
    <w:rsid w:val="00406045"/>
    <w:rsid w:val="00407AC9"/>
    <w:rsid w:val="00407FAF"/>
    <w:rsid w:val="00411297"/>
    <w:rsid w:val="00423CDE"/>
    <w:rsid w:val="0042473D"/>
    <w:rsid w:val="004255E1"/>
    <w:rsid w:val="0043240E"/>
    <w:rsid w:val="004344C6"/>
    <w:rsid w:val="004508E8"/>
    <w:rsid w:val="004535B5"/>
    <w:rsid w:val="0045433A"/>
    <w:rsid w:val="004567B0"/>
    <w:rsid w:val="00461B82"/>
    <w:rsid w:val="00471AE6"/>
    <w:rsid w:val="004A3353"/>
    <w:rsid w:val="004A4DE4"/>
    <w:rsid w:val="004A7F6C"/>
    <w:rsid w:val="004C24F2"/>
    <w:rsid w:val="004C2BDD"/>
    <w:rsid w:val="004C4EC6"/>
    <w:rsid w:val="004F0BC3"/>
    <w:rsid w:val="004F56C0"/>
    <w:rsid w:val="00503AD5"/>
    <w:rsid w:val="00522E5E"/>
    <w:rsid w:val="00526400"/>
    <w:rsid w:val="0053194A"/>
    <w:rsid w:val="00533925"/>
    <w:rsid w:val="00544A39"/>
    <w:rsid w:val="00550CD1"/>
    <w:rsid w:val="005528D0"/>
    <w:rsid w:val="0056005D"/>
    <w:rsid w:val="00570380"/>
    <w:rsid w:val="00575438"/>
    <w:rsid w:val="005816D5"/>
    <w:rsid w:val="005921AD"/>
    <w:rsid w:val="005A092C"/>
    <w:rsid w:val="005C5BD8"/>
    <w:rsid w:val="005F4BBF"/>
    <w:rsid w:val="005F53E8"/>
    <w:rsid w:val="0060011B"/>
    <w:rsid w:val="00600199"/>
    <w:rsid w:val="00603C3A"/>
    <w:rsid w:val="00603E98"/>
    <w:rsid w:val="00611045"/>
    <w:rsid w:val="00615F5B"/>
    <w:rsid w:val="006176EA"/>
    <w:rsid w:val="00621884"/>
    <w:rsid w:val="00621EA6"/>
    <w:rsid w:val="00622C6E"/>
    <w:rsid w:val="00634394"/>
    <w:rsid w:val="00643C47"/>
    <w:rsid w:val="00644317"/>
    <w:rsid w:val="0064667B"/>
    <w:rsid w:val="006508F3"/>
    <w:rsid w:val="006531A3"/>
    <w:rsid w:val="00675629"/>
    <w:rsid w:val="006762A2"/>
    <w:rsid w:val="006825CF"/>
    <w:rsid w:val="00683296"/>
    <w:rsid w:val="006934BC"/>
    <w:rsid w:val="006962EF"/>
    <w:rsid w:val="006B27EC"/>
    <w:rsid w:val="006B45FC"/>
    <w:rsid w:val="006C4613"/>
    <w:rsid w:val="006C479D"/>
    <w:rsid w:val="006C5C26"/>
    <w:rsid w:val="006D12ED"/>
    <w:rsid w:val="006E0293"/>
    <w:rsid w:val="006E050D"/>
    <w:rsid w:val="006F2736"/>
    <w:rsid w:val="006F774D"/>
    <w:rsid w:val="006F78E0"/>
    <w:rsid w:val="00702065"/>
    <w:rsid w:val="00705C72"/>
    <w:rsid w:val="00705CA3"/>
    <w:rsid w:val="00713702"/>
    <w:rsid w:val="00716EB2"/>
    <w:rsid w:val="00736E4E"/>
    <w:rsid w:val="0073798F"/>
    <w:rsid w:val="0074008F"/>
    <w:rsid w:val="00744F5C"/>
    <w:rsid w:val="0075458F"/>
    <w:rsid w:val="0076212D"/>
    <w:rsid w:val="007662B6"/>
    <w:rsid w:val="007829EC"/>
    <w:rsid w:val="007907FD"/>
    <w:rsid w:val="007A0D66"/>
    <w:rsid w:val="007A19EC"/>
    <w:rsid w:val="007B3EC9"/>
    <w:rsid w:val="007C7764"/>
    <w:rsid w:val="007D2311"/>
    <w:rsid w:val="007D5CA1"/>
    <w:rsid w:val="007E175B"/>
    <w:rsid w:val="007E2402"/>
    <w:rsid w:val="007E7233"/>
    <w:rsid w:val="007F0EDD"/>
    <w:rsid w:val="007F5E5C"/>
    <w:rsid w:val="0080071C"/>
    <w:rsid w:val="008007CD"/>
    <w:rsid w:val="00804978"/>
    <w:rsid w:val="00812493"/>
    <w:rsid w:val="0081433A"/>
    <w:rsid w:val="0083354F"/>
    <w:rsid w:val="008342BA"/>
    <w:rsid w:val="008360BF"/>
    <w:rsid w:val="00840E1C"/>
    <w:rsid w:val="00851F1E"/>
    <w:rsid w:val="00863D53"/>
    <w:rsid w:val="008848CB"/>
    <w:rsid w:val="00884A6D"/>
    <w:rsid w:val="00886AD1"/>
    <w:rsid w:val="00887F23"/>
    <w:rsid w:val="00891398"/>
    <w:rsid w:val="00894501"/>
    <w:rsid w:val="00894797"/>
    <w:rsid w:val="008A4161"/>
    <w:rsid w:val="008A5E1E"/>
    <w:rsid w:val="008A612A"/>
    <w:rsid w:val="008B0173"/>
    <w:rsid w:val="008B1C38"/>
    <w:rsid w:val="008C46A6"/>
    <w:rsid w:val="008C7502"/>
    <w:rsid w:val="008C77DA"/>
    <w:rsid w:val="008D437D"/>
    <w:rsid w:val="008E4227"/>
    <w:rsid w:val="008F159D"/>
    <w:rsid w:val="008F7AF9"/>
    <w:rsid w:val="00907A5F"/>
    <w:rsid w:val="00921454"/>
    <w:rsid w:val="009220A6"/>
    <w:rsid w:val="00933924"/>
    <w:rsid w:val="0094046A"/>
    <w:rsid w:val="009411B0"/>
    <w:rsid w:val="0094504A"/>
    <w:rsid w:val="0094516C"/>
    <w:rsid w:val="00952CBC"/>
    <w:rsid w:val="00957865"/>
    <w:rsid w:val="00966501"/>
    <w:rsid w:val="00974549"/>
    <w:rsid w:val="00974E0B"/>
    <w:rsid w:val="0098150E"/>
    <w:rsid w:val="0098180B"/>
    <w:rsid w:val="00991892"/>
    <w:rsid w:val="009B7E49"/>
    <w:rsid w:val="009D024C"/>
    <w:rsid w:val="009D3219"/>
    <w:rsid w:val="009D39EB"/>
    <w:rsid w:val="009E3E48"/>
    <w:rsid w:val="009E4A4B"/>
    <w:rsid w:val="009E60A7"/>
    <w:rsid w:val="009F01AA"/>
    <w:rsid w:val="009F1027"/>
    <w:rsid w:val="009F2722"/>
    <w:rsid w:val="009F45BA"/>
    <w:rsid w:val="009F4A17"/>
    <w:rsid w:val="00A02AAF"/>
    <w:rsid w:val="00A12915"/>
    <w:rsid w:val="00A1608E"/>
    <w:rsid w:val="00A62CE7"/>
    <w:rsid w:val="00A67570"/>
    <w:rsid w:val="00A93F72"/>
    <w:rsid w:val="00AA0DA6"/>
    <w:rsid w:val="00AA2424"/>
    <w:rsid w:val="00AA3098"/>
    <w:rsid w:val="00AA7B1E"/>
    <w:rsid w:val="00AE3CA2"/>
    <w:rsid w:val="00AE4624"/>
    <w:rsid w:val="00AE7299"/>
    <w:rsid w:val="00AF22F5"/>
    <w:rsid w:val="00AF22FB"/>
    <w:rsid w:val="00B04009"/>
    <w:rsid w:val="00B0581E"/>
    <w:rsid w:val="00B0703E"/>
    <w:rsid w:val="00B07A74"/>
    <w:rsid w:val="00B10B54"/>
    <w:rsid w:val="00B20234"/>
    <w:rsid w:val="00B20EFA"/>
    <w:rsid w:val="00B34D46"/>
    <w:rsid w:val="00B50B0B"/>
    <w:rsid w:val="00B513AB"/>
    <w:rsid w:val="00B61885"/>
    <w:rsid w:val="00B618E9"/>
    <w:rsid w:val="00B70382"/>
    <w:rsid w:val="00B767B8"/>
    <w:rsid w:val="00B81A2E"/>
    <w:rsid w:val="00B85502"/>
    <w:rsid w:val="00B90D35"/>
    <w:rsid w:val="00B94651"/>
    <w:rsid w:val="00B96A3A"/>
    <w:rsid w:val="00B9738C"/>
    <w:rsid w:val="00BA68B0"/>
    <w:rsid w:val="00BB69D6"/>
    <w:rsid w:val="00BC09BD"/>
    <w:rsid w:val="00BC5BA2"/>
    <w:rsid w:val="00BC7B0A"/>
    <w:rsid w:val="00BC7E04"/>
    <w:rsid w:val="00BD0372"/>
    <w:rsid w:val="00BD21D6"/>
    <w:rsid w:val="00BD34B6"/>
    <w:rsid w:val="00BD4E38"/>
    <w:rsid w:val="00BD72BA"/>
    <w:rsid w:val="00BF5DDC"/>
    <w:rsid w:val="00C02853"/>
    <w:rsid w:val="00C12B51"/>
    <w:rsid w:val="00C200AE"/>
    <w:rsid w:val="00C26C77"/>
    <w:rsid w:val="00C361F2"/>
    <w:rsid w:val="00C514BC"/>
    <w:rsid w:val="00C52070"/>
    <w:rsid w:val="00C628E0"/>
    <w:rsid w:val="00C6466A"/>
    <w:rsid w:val="00C657D4"/>
    <w:rsid w:val="00C74699"/>
    <w:rsid w:val="00CA2A9B"/>
    <w:rsid w:val="00CB1B50"/>
    <w:rsid w:val="00CD2D4D"/>
    <w:rsid w:val="00CE6466"/>
    <w:rsid w:val="00CF79E6"/>
    <w:rsid w:val="00D01543"/>
    <w:rsid w:val="00D01C34"/>
    <w:rsid w:val="00D11379"/>
    <w:rsid w:val="00D1205C"/>
    <w:rsid w:val="00D35382"/>
    <w:rsid w:val="00D37D1A"/>
    <w:rsid w:val="00D46DB9"/>
    <w:rsid w:val="00D51721"/>
    <w:rsid w:val="00D61D96"/>
    <w:rsid w:val="00D652D9"/>
    <w:rsid w:val="00D67451"/>
    <w:rsid w:val="00D73FF8"/>
    <w:rsid w:val="00D852B6"/>
    <w:rsid w:val="00D92697"/>
    <w:rsid w:val="00D92B1C"/>
    <w:rsid w:val="00D97CFD"/>
    <w:rsid w:val="00DA2730"/>
    <w:rsid w:val="00DA7256"/>
    <w:rsid w:val="00DB5E55"/>
    <w:rsid w:val="00DC229F"/>
    <w:rsid w:val="00DC2AFF"/>
    <w:rsid w:val="00DC5D2A"/>
    <w:rsid w:val="00DD1776"/>
    <w:rsid w:val="00DE50E2"/>
    <w:rsid w:val="00DE6572"/>
    <w:rsid w:val="00DE6747"/>
    <w:rsid w:val="00DF0FB5"/>
    <w:rsid w:val="00DF1D76"/>
    <w:rsid w:val="00DF2E18"/>
    <w:rsid w:val="00E15A51"/>
    <w:rsid w:val="00E17BF8"/>
    <w:rsid w:val="00E24570"/>
    <w:rsid w:val="00E246EF"/>
    <w:rsid w:val="00E25B66"/>
    <w:rsid w:val="00E25EA4"/>
    <w:rsid w:val="00E261A0"/>
    <w:rsid w:val="00E301CA"/>
    <w:rsid w:val="00E3489A"/>
    <w:rsid w:val="00E52C8F"/>
    <w:rsid w:val="00E56A37"/>
    <w:rsid w:val="00E60560"/>
    <w:rsid w:val="00E6596D"/>
    <w:rsid w:val="00E70A54"/>
    <w:rsid w:val="00E70E61"/>
    <w:rsid w:val="00E72578"/>
    <w:rsid w:val="00E727FC"/>
    <w:rsid w:val="00E757C5"/>
    <w:rsid w:val="00E85181"/>
    <w:rsid w:val="00EA1499"/>
    <w:rsid w:val="00EA35C5"/>
    <w:rsid w:val="00EA567F"/>
    <w:rsid w:val="00EC39A7"/>
    <w:rsid w:val="00EC5F32"/>
    <w:rsid w:val="00EE31A1"/>
    <w:rsid w:val="00EE5C7E"/>
    <w:rsid w:val="00EF3C6B"/>
    <w:rsid w:val="00EF4A04"/>
    <w:rsid w:val="00EF589E"/>
    <w:rsid w:val="00F012E8"/>
    <w:rsid w:val="00F014DD"/>
    <w:rsid w:val="00F1546A"/>
    <w:rsid w:val="00F15A9E"/>
    <w:rsid w:val="00F20BCC"/>
    <w:rsid w:val="00F23926"/>
    <w:rsid w:val="00F27D7B"/>
    <w:rsid w:val="00F32DCE"/>
    <w:rsid w:val="00F41A76"/>
    <w:rsid w:val="00F42C99"/>
    <w:rsid w:val="00F434C6"/>
    <w:rsid w:val="00F565AC"/>
    <w:rsid w:val="00F572A6"/>
    <w:rsid w:val="00F72D56"/>
    <w:rsid w:val="00F745C4"/>
    <w:rsid w:val="00F76E3D"/>
    <w:rsid w:val="00F87859"/>
    <w:rsid w:val="00F90D24"/>
    <w:rsid w:val="00F92235"/>
    <w:rsid w:val="00F93790"/>
    <w:rsid w:val="00FB1780"/>
    <w:rsid w:val="00FC1BD7"/>
    <w:rsid w:val="00FC42F1"/>
    <w:rsid w:val="00FD1DD4"/>
    <w:rsid w:val="00FD2C8A"/>
    <w:rsid w:val="00FD2E83"/>
    <w:rsid w:val="00FF6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E7C6548"/>
  <w15:chartTrackingRefBased/>
  <w15:docId w15:val="{2424E083-5603-464F-A7A4-E270688F1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1A041D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1A041D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74008F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4008F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74008F"/>
    <w:pPr>
      <w:spacing w:after="100"/>
      <w:ind w:left="3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225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3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5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8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6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jpeg"/><Relationship Id="rId21" Type="http://schemas.openxmlformats.org/officeDocument/2006/relationships/image" Target="media/image8.jpeg"/><Relationship Id="rId42" Type="http://schemas.openxmlformats.org/officeDocument/2006/relationships/image" Target="media/image26.png"/><Relationship Id="rId63" Type="http://schemas.openxmlformats.org/officeDocument/2006/relationships/image" Target="media/image48.png"/><Relationship Id="rId84" Type="http://schemas.openxmlformats.org/officeDocument/2006/relationships/image" Target="media/image20.png"/><Relationship Id="rId138" Type="http://schemas.openxmlformats.org/officeDocument/2006/relationships/image" Target="media/image112.png"/><Relationship Id="rId159" Type="http://schemas.openxmlformats.org/officeDocument/2006/relationships/image" Target="media/image125.jpeg"/><Relationship Id="rId170" Type="http://schemas.openxmlformats.org/officeDocument/2006/relationships/image" Target="media/image510.png"/><Relationship Id="rId191" Type="http://schemas.openxmlformats.org/officeDocument/2006/relationships/image" Target="media/image151.png"/><Relationship Id="rId205" Type="http://schemas.openxmlformats.org/officeDocument/2006/relationships/image" Target="media/image166.png"/><Relationship Id="rId226" Type="http://schemas.openxmlformats.org/officeDocument/2006/relationships/image" Target="media/image185.jpeg"/><Relationship Id="rId107" Type="http://schemas.openxmlformats.org/officeDocument/2006/relationships/image" Target="media/image82.png"/><Relationship Id="rId11" Type="http://schemas.openxmlformats.org/officeDocument/2006/relationships/image" Target="media/image2.jpeg"/><Relationship Id="rId32" Type="http://schemas.openxmlformats.org/officeDocument/2006/relationships/image" Target="media/image19.png"/><Relationship Id="rId53" Type="http://schemas.openxmlformats.org/officeDocument/2006/relationships/image" Target="media/image38.png"/><Relationship Id="rId74" Type="http://schemas.openxmlformats.org/officeDocument/2006/relationships/image" Target="media/image58.png"/><Relationship Id="rId128" Type="http://schemas.openxmlformats.org/officeDocument/2006/relationships/image" Target="media/image102.png"/><Relationship Id="rId149" Type="http://schemas.openxmlformats.org/officeDocument/2006/relationships/image" Target="media/image134.png"/><Relationship Id="rId5" Type="http://schemas.openxmlformats.org/officeDocument/2006/relationships/styles" Target="styles.xml"/><Relationship Id="rId95" Type="http://schemas.openxmlformats.org/officeDocument/2006/relationships/image" Target="media/image71.png"/><Relationship Id="rId160" Type="http://schemas.openxmlformats.org/officeDocument/2006/relationships/image" Target="media/image126.jpeg"/><Relationship Id="rId181" Type="http://schemas.openxmlformats.org/officeDocument/2006/relationships/image" Target="media/image144.png"/><Relationship Id="rId216" Type="http://schemas.openxmlformats.org/officeDocument/2006/relationships/image" Target="media/image176.png"/><Relationship Id="rId237" Type="http://schemas.openxmlformats.org/officeDocument/2006/relationships/image" Target="media/image198.png"/><Relationship Id="rId22" Type="http://schemas.openxmlformats.org/officeDocument/2006/relationships/image" Target="media/image10.png"/><Relationship Id="rId43" Type="http://schemas.openxmlformats.org/officeDocument/2006/relationships/image" Target="media/image27.png"/><Relationship Id="rId64" Type="http://schemas.openxmlformats.org/officeDocument/2006/relationships/image" Target="media/image46.png"/><Relationship Id="rId118" Type="http://schemas.openxmlformats.org/officeDocument/2006/relationships/image" Target="media/image91.png"/><Relationship Id="rId139" Type="http://schemas.openxmlformats.org/officeDocument/2006/relationships/image" Target="media/image113.png"/><Relationship Id="rId85" Type="http://schemas.openxmlformats.org/officeDocument/2006/relationships/image" Target="media/image62.png"/><Relationship Id="rId150" Type="http://schemas.openxmlformats.org/officeDocument/2006/relationships/image" Target="media/image118.jpeg"/><Relationship Id="rId80" Type="http://schemas.openxmlformats.org/officeDocument/2006/relationships/image" Target="media/image660.png"/><Relationship Id="rId155" Type="http://schemas.openxmlformats.org/officeDocument/2006/relationships/image" Target="media/image121.jpeg"/><Relationship Id="rId171" Type="http://schemas.openxmlformats.org/officeDocument/2006/relationships/image" Target="media/image135.png"/><Relationship Id="rId176" Type="http://schemas.openxmlformats.org/officeDocument/2006/relationships/image" Target="media/image139.png"/><Relationship Id="rId192" Type="http://schemas.openxmlformats.org/officeDocument/2006/relationships/image" Target="media/image154.png"/><Relationship Id="rId197" Type="http://schemas.openxmlformats.org/officeDocument/2006/relationships/image" Target="media/image158.png"/><Relationship Id="rId206" Type="http://schemas.openxmlformats.org/officeDocument/2006/relationships/image" Target="media/image188.png"/><Relationship Id="rId227" Type="http://schemas.openxmlformats.org/officeDocument/2006/relationships/image" Target="media/image186.png"/><Relationship Id="rId201" Type="http://schemas.openxmlformats.org/officeDocument/2006/relationships/image" Target="media/image162.png"/><Relationship Id="rId222" Type="http://schemas.openxmlformats.org/officeDocument/2006/relationships/image" Target="media/image182.png"/><Relationship Id="rId243" Type="http://schemas.openxmlformats.org/officeDocument/2006/relationships/footer" Target="footer3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33" Type="http://schemas.openxmlformats.org/officeDocument/2006/relationships/image" Target="media/image24.jpeg"/><Relationship Id="rId38" Type="http://schemas.openxmlformats.org/officeDocument/2006/relationships/image" Target="media/image23.png"/><Relationship Id="rId59" Type="http://schemas.openxmlformats.org/officeDocument/2006/relationships/hyperlink" Target="https://linktr.ee/rainboweasyread" TargetMode="External"/><Relationship Id="rId103" Type="http://schemas.openxmlformats.org/officeDocument/2006/relationships/image" Target="media/image88.png"/><Relationship Id="rId108" Type="http://schemas.openxmlformats.org/officeDocument/2006/relationships/image" Target="media/image83.png"/><Relationship Id="rId124" Type="http://schemas.openxmlformats.org/officeDocument/2006/relationships/image" Target="media/image97.png"/><Relationship Id="rId129" Type="http://schemas.openxmlformats.org/officeDocument/2006/relationships/image" Target="media/image103.png"/><Relationship Id="rId54" Type="http://schemas.openxmlformats.org/officeDocument/2006/relationships/image" Target="media/image39.jpeg"/><Relationship Id="rId70" Type="http://schemas.openxmlformats.org/officeDocument/2006/relationships/image" Target="media/image54.png"/><Relationship Id="rId75" Type="http://schemas.openxmlformats.org/officeDocument/2006/relationships/image" Target="media/image60.jpeg"/><Relationship Id="rId91" Type="http://schemas.openxmlformats.org/officeDocument/2006/relationships/image" Target="media/image67.png"/><Relationship Id="rId96" Type="http://schemas.openxmlformats.org/officeDocument/2006/relationships/image" Target="media/image72.png"/><Relationship Id="rId140" Type="http://schemas.openxmlformats.org/officeDocument/2006/relationships/image" Target="media/image125.png"/><Relationship Id="rId145" Type="http://schemas.openxmlformats.org/officeDocument/2006/relationships/image" Target="media/image115.png"/><Relationship Id="rId161" Type="http://schemas.openxmlformats.org/officeDocument/2006/relationships/image" Target="media/image127.jpeg"/><Relationship Id="rId182" Type="http://schemas.openxmlformats.org/officeDocument/2006/relationships/image" Target="media/image145.png"/><Relationship Id="rId187" Type="http://schemas.openxmlformats.org/officeDocument/2006/relationships/image" Target="media/image170.png"/><Relationship Id="rId217" Type="http://schemas.openxmlformats.org/officeDocument/2006/relationships/image" Target="media/image17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12" Type="http://schemas.openxmlformats.org/officeDocument/2006/relationships/image" Target="media/image172.jpeg"/><Relationship Id="rId233" Type="http://schemas.openxmlformats.org/officeDocument/2006/relationships/image" Target="media/image194.png"/><Relationship Id="rId238" Type="http://schemas.openxmlformats.org/officeDocument/2006/relationships/header" Target="head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5.png"/><Relationship Id="rId119" Type="http://schemas.openxmlformats.org/officeDocument/2006/relationships/image" Target="media/image92.jpeg"/><Relationship Id="rId44" Type="http://schemas.openxmlformats.org/officeDocument/2006/relationships/image" Target="media/image28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86" Type="http://schemas.openxmlformats.org/officeDocument/2006/relationships/image" Target="media/image63.jpeg"/><Relationship Id="rId130" Type="http://schemas.openxmlformats.org/officeDocument/2006/relationships/image" Target="media/image104.png"/><Relationship Id="rId135" Type="http://schemas.openxmlformats.org/officeDocument/2006/relationships/image" Target="media/image109.png"/><Relationship Id="rId151" Type="http://schemas.openxmlformats.org/officeDocument/2006/relationships/image" Target="media/image119.png"/><Relationship Id="rId156" Type="http://schemas.openxmlformats.org/officeDocument/2006/relationships/image" Target="media/image122.png"/><Relationship Id="rId177" Type="http://schemas.openxmlformats.org/officeDocument/2006/relationships/image" Target="media/image140.png"/><Relationship Id="rId198" Type="http://schemas.openxmlformats.org/officeDocument/2006/relationships/image" Target="media/image159.png"/><Relationship Id="rId172" Type="http://schemas.openxmlformats.org/officeDocument/2006/relationships/image" Target="media/image136.png"/><Relationship Id="rId193" Type="http://schemas.openxmlformats.org/officeDocument/2006/relationships/image" Target="media/image155.png"/><Relationship Id="rId202" Type="http://schemas.openxmlformats.org/officeDocument/2006/relationships/image" Target="media/image163.jpeg"/><Relationship Id="rId207" Type="http://schemas.openxmlformats.org/officeDocument/2006/relationships/image" Target="media/image189.png"/><Relationship Id="rId223" Type="http://schemas.openxmlformats.org/officeDocument/2006/relationships/image" Target="media/image183.png"/><Relationship Id="rId228" Type="http://schemas.openxmlformats.org/officeDocument/2006/relationships/image" Target="media/image187.jpeg"/><Relationship Id="rId244" Type="http://schemas.openxmlformats.org/officeDocument/2006/relationships/fontTable" Target="fontTable.xml"/><Relationship Id="rId13" Type="http://schemas.openxmlformats.org/officeDocument/2006/relationships/image" Target="media/image3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84.png"/><Relationship Id="rId34" Type="http://schemas.openxmlformats.org/officeDocument/2006/relationships/image" Target="media/image25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74.png"/><Relationship Id="rId104" Type="http://schemas.openxmlformats.org/officeDocument/2006/relationships/image" Target="media/image79.jpeg"/><Relationship Id="rId120" Type="http://schemas.openxmlformats.org/officeDocument/2006/relationships/image" Target="media/image93.png"/><Relationship Id="rId125" Type="http://schemas.openxmlformats.org/officeDocument/2006/relationships/image" Target="media/image98.png"/><Relationship Id="rId141" Type="http://schemas.openxmlformats.org/officeDocument/2006/relationships/image" Target="media/image126.png"/><Relationship Id="rId146" Type="http://schemas.openxmlformats.org/officeDocument/2006/relationships/image" Target="media/image116.png"/><Relationship Id="rId167" Type="http://schemas.openxmlformats.org/officeDocument/2006/relationships/image" Target="media/image152.png"/><Relationship Id="rId188" Type="http://schemas.openxmlformats.org/officeDocument/2006/relationships/image" Target="media/image148.png"/><Relationship Id="rId7" Type="http://schemas.openxmlformats.org/officeDocument/2006/relationships/webSettings" Target="webSettings.xml"/><Relationship Id="rId71" Type="http://schemas.openxmlformats.org/officeDocument/2006/relationships/image" Target="media/image55.png"/><Relationship Id="rId92" Type="http://schemas.openxmlformats.org/officeDocument/2006/relationships/image" Target="media/image68.png"/><Relationship Id="rId162" Type="http://schemas.openxmlformats.org/officeDocument/2006/relationships/image" Target="media/image128.png"/><Relationship Id="rId183" Type="http://schemas.openxmlformats.org/officeDocument/2006/relationships/image" Target="media/image146.png"/><Relationship Id="rId213" Type="http://schemas.openxmlformats.org/officeDocument/2006/relationships/image" Target="media/image173.png"/><Relationship Id="rId218" Type="http://schemas.openxmlformats.org/officeDocument/2006/relationships/image" Target="media/image178.png"/><Relationship Id="rId234" Type="http://schemas.openxmlformats.org/officeDocument/2006/relationships/image" Target="media/image195.jpeg"/><Relationship Id="rId239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31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4.png"/><Relationship Id="rId110" Type="http://schemas.openxmlformats.org/officeDocument/2006/relationships/image" Target="media/image85.jpeg"/><Relationship Id="rId115" Type="http://schemas.openxmlformats.org/officeDocument/2006/relationships/image" Target="media/image100.jpeg"/><Relationship Id="rId131" Type="http://schemas.openxmlformats.org/officeDocument/2006/relationships/image" Target="media/image105.png"/><Relationship Id="rId136" Type="http://schemas.openxmlformats.org/officeDocument/2006/relationships/image" Target="media/image110.png"/><Relationship Id="rId157" Type="http://schemas.openxmlformats.org/officeDocument/2006/relationships/image" Target="media/image123.png"/><Relationship Id="rId178" Type="http://schemas.openxmlformats.org/officeDocument/2006/relationships/image" Target="media/image141.png"/><Relationship Id="rId61" Type="http://schemas.openxmlformats.org/officeDocument/2006/relationships/image" Target="media/image45.png"/><Relationship Id="rId152" Type="http://schemas.openxmlformats.org/officeDocument/2006/relationships/image" Target="media/image137.jpeg"/><Relationship Id="rId173" Type="http://schemas.openxmlformats.org/officeDocument/2006/relationships/image" Target="media/image156.png"/><Relationship Id="rId194" Type="http://schemas.openxmlformats.org/officeDocument/2006/relationships/image" Target="media/image156.jpeg"/><Relationship Id="rId199" Type="http://schemas.openxmlformats.org/officeDocument/2006/relationships/image" Target="media/image160.png"/><Relationship Id="rId203" Type="http://schemas.openxmlformats.org/officeDocument/2006/relationships/image" Target="media/image164.jpeg"/><Relationship Id="rId208" Type="http://schemas.openxmlformats.org/officeDocument/2006/relationships/image" Target="media/image167.jpeg"/><Relationship Id="rId229" Type="http://schemas.openxmlformats.org/officeDocument/2006/relationships/image" Target="media/image190.png"/><Relationship Id="rId19" Type="http://schemas.openxmlformats.org/officeDocument/2006/relationships/image" Target="media/image10.jpeg"/><Relationship Id="rId224" Type="http://schemas.openxmlformats.org/officeDocument/2006/relationships/image" Target="media/image184.jpeg"/><Relationship Id="rId240" Type="http://schemas.openxmlformats.org/officeDocument/2006/relationships/footer" Target="footer1.xml"/><Relationship Id="rId245" Type="http://schemas.openxmlformats.org/officeDocument/2006/relationships/theme" Target="theme/theme1.xml"/><Relationship Id="rId14" Type="http://schemas.openxmlformats.org/officeDocument/2006/relationships/image" Target="media/image4.jpeg"/><Relationship Id="rId30" Type="http://schemas.openxmlformats.org/officeDocument/2006/relationships/image" Target="media/image17.jpeg"/><Relationship Id="rId35" Type="http://schemas.openxmlformats.org/officeDocument/2006/relationships/image" Target="media/image20.jpeg"/><Relationship Id="rId56" Type="http://schemas.openxmlformats.org/officeDocument/2006/relationships/image" Target="media/image41.png"/><Relationship Id="rId77" Type="http://schemas.openxmlformats.org/officeDocument/2006/relationships/image" Target="media/image59.png"/><Relationship Id="rId100" Type="http://schemas.openxmlformats.org/officeDocument/2006/relationships/image" Target="media/image77.png"/><Relationship Id="rId105" Type="http://schemas.openxmlformats.org/officeDocument/2006/relationships/image" Target="media/image80.png"/><Relationship Id="rId126" Type="http://schemas.openxmlformats.org/officeDocument/2006/relationships/image" Target="media/image99.png"/><Relationship Id="rId147" Type="http://schemas.openxmlformats.org/officeDocument/2006/relationships/image" Target="media/image117.png"/><Relationship Id="rId168" Type="http://schemas.openxmlformats.org/officeDocument/2006/relationships/image" Target="media/image153.png"/><Relationship Id="rId8" Type="http://schemas.openxmlformats.org/officeDocument/2006/relationships/footnotes" Target="footnotes.xml"/><Relationship Id="rId51" Type="http://schemas.openxmlformats.org/officeDocument/2006/relationships/image" Target="media/image37.jpeg"/><Relationship Id="rId72" Type="http://schemas.openxmlformats.org/officeDocument/2006/relationships/image" Target="media/image56.png"/><Relationship Id="rId93" Type="http://schemas.openxmlformats.org/officeDocument/2006/relationships/image" Target="media/image69.jpeg"/><Relationship Id="rId98" Type="http://schemas.openxmlformats.org/officeDocument/2006/relationships/image" Target="media/image75.png"/><Relationship Id="rId121" Type="http://schemas.openxmlformats.org/officeDocument/2006/relationships/image" Target="media/image94.png"/><Relationship Id="rId142" Type="http://schemas.openxmlformats.org/officeDocument/2006/relationships/image" Target="media/image127.png"/><Relationship Id="rId163" Type="http://schemas.openxmlformats.org/officeDocument/2006/relationships/image" Target="media/image130.png"/><Relationship Id="rId184" Type="http://schemas.openxmlformats.org/officeDocument/2006/relationships/image" Target="media/image147.png"/><Relationship Id="rId189" Type="http://schemas.openxmlformats.org/officeDocument/2006/relationships/image" Target="media/image149.jpeg"/><Relationship Id="rId21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174.png"/><Relationship Id="rId230" Type="http://schemas.openxmlformats.org/officeDocument/2006/relationships/image" Target="media/image191.jpeg"/><Relationship Id="rId235" Type="http://schemas.openxmlformats.org/officeDocument/2006/relationships/image" Target="media/image196.png"/><Relationship Id="rId25" Type="http://schemas.openxmlformats.org/officeDocument/2006/relationships/image" Target="media/image14.png"/><Relationship Id="rId46" Type="http://schemas.openxmlformats.org/officeDocument/2006/relationships/image" Target="media/image32.png"/><Relationship Id="rId67" Type="http://schemas.openxmlformats.org/officeDocument/2006/relationships/image" Target="media/image51.png"/><Relationship Id="rId116" Type="http://schemas.openxmlformats.org/officeDocument/2006/relationships/image" Target="media/image101.png"/><Relationship Id="rId137" Type="http://schemas.openxmlformats.org/officeDocument/2006/relationships/image" Target="media/image111.png"/><Relationship Id="rId158" Type="http://schemas.openxmlformats.org/officeDocument/2006/relationships/image" Target="media/image124.jpeg"/><Relationship Id="rId20" Type="http://schemas.openxmlformats.org/officeDocument/2006/relationships/image" Target="media/image11.png"/><Relationship Id="rId41" Type="http://schemas.openxmlformats.org/officeDocument/2006/relationships/image" Target="media/image24.png"/><Relationship Id="rId62" Type="http://schemas.openxmlformats.org/officeDocument/2006/relationships/image" Target="media/image47.png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111" Type="http://schemas.openxmlformats.org/officeDocument/2006/relationships/image" Target="media/image86.png"/><Relationship Id="rId132" Type="http://schemas.openxmlformats.org/officeDocument/2006/relationships/image" Target="media/image106.png"/><Relationship Id="rId153" Type="http://schemas.openxmlformats.org/officeDocument/2006/relationships/image" Target="media/image138.png"/><Relationship Id="rId174" Type="http://schemas.openxmlformats.org/officeDocument/2006/relationships/image" Target="media/image157.png"/><Relationship Id="rId179" Type="http://schemas.openxmlformats.org/officeDocument/2006/relationships/image" Target="media/image142.png"/><Relationship Id="rId195" Type="http://schemas.openxmlformats.org/officeDocument/2006/relationships/image" Target="media/image177.jpeg"/><Relationship Id="rId209" Type="http://schemas.openxmlformats.org/officeDocument/2006/relationships/image" Target="media/image168.jpeg"/><Relationship Id="rId190" Type="http://schemas.openxmlformats.org/officeDocument/2006/relationships/image" Target="media/image150.jpeg"/><Relationship Id="rId204" Type="http://schemas.openxmlformats.org/officeDocument/2006/relationships/image" Target="media/image165.jpeg"/><Relationship Id="rId220" Type="http://schemas.openxmlformats.org/officeDocument/2006/relationships/image" Target="media/image180.png"/><Relationship Id="rId225" Type="http://schemas.openxmlformats.org/officeDocument/2006/relationships/hyperlink" Target="https://tinyurl.com/RERcommunity" TargetMode="External"/><Relationship Id="rId241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1.png"/><Relationship Id="rId57" Type="http://schemas.openxmlformats.org/officeDocument/2006/relationships/image" Target="media/image42.jpeg"/><Relationship Id="rId106" Type="http://schemas.openxmlformats.org/officeDocument/2006/relationships/image" Target="media/image81.png"/><Relationship Id="rId127" Type="http://schemas.openxmlformats.org/officeDocument/2006/relationships/image" Target="media/image101.jpe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8.jpeg"/><Relationship Id="rId73" Type="http://schemas.openxmlformats.org/officeDocument/2006/relationships/image" Target="media/image57.jpeg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image" Target="media/image76.png"/><Relationship Id="rId101" Type="http://schemas.openxmlformats.org/officeDocument/2006/relationships/image" Target="media/image78.png"/><Relationship Id="rId122" Type="http://schemas.openxmlformats.org/officeDocument/2006/relationships/image" Target="media/image95.png"/><Relationship Id="rId143" Type="http://schemas.openxmlformats.org/officeDocument/2006/relationships/image" Target="media/image114.png"/><Relationship Id="rId148" Type="http://schemas.openxmlformats.org/officeDocument/2006/relationships/image" Target="media/image133.png"/><Relationship Id="rId164" Type="http://schemas.openxmlformats.org/officeDocument/2006/relationships/image" Target="media/image131.png"/><Relationship Id="rId169" Type="http://schemas.openxmlformats.org/officeDocument/2006/relationships/image" Target="media/image500.png"/><Relationship Id="rId185" Type="http://schemas.openxmlformats.org/officeDocument/2006/relationships/image" Target="media/image16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43.png"/><Relationship Id="rId210" Type="http://schemas.openxmlformats.org/officeDocument/2006/relationships/image" Target="media/image169.jpeg"/><Relationship Id="rId215" Type="http://schemas.openxmlformats.org/officeDocument/2006/relationships/image" Target="media/image175.png"/><Relationship Id="rId236" Type="http://schemas.openxmlformats.org/officeDocument/2006/relationships/image" Target="media/image197.jpeg"/><Relationship Id="rId26" Type="http://schemas.openxmlformats.org/officeDocument/2006/relationships/image" Target="media/image15.png"/><Relationship Id="rId231" Type="http://schemas.openxmlformats.org/officeDocument/2006/relationships/image" Target="media/image192.png"/><Relationship Id="rId47" Type="http://schemas.openxmlformats.org/officeDocument/2006/relationships/image" Target="media/image33.png"/><Relationship Id="rId68" Type="http://schemas.openxmlformats.org/officeDocument/2006/relationships/image" Target="media/image52.png"/><Relationship Id="rId89" Type="http://schemas.openxmlformats.org/officeDocument/2006/relationships/image" Target="media/image65.png"/><Relationship Id="rId112" Type="http://schemas.openxmlformats.org/officeDocument/2006/relationships/image" Target="media/image87.jpeg"/><Relationship Id="rId133" Type="http://schemas.openxmlformats.org/officeDocument/2006/relationships/image" Target="media/image107.png"/><Relationship Id="rId154" Type="http://schemas.openxmlformats.org/officeDocument/2006/relationships/image" Target="media/image120.png"/><Relationship Id="rId175" Type="http://schemas.openxmlformats.org/officeDocument/2006/relationships/image" Target="media/image137.png"/><Relationship Id="rId196" Type="http://schemas.openxmlformats.org/officeDocument/2006/relationships/image" Target="media/image157.jpeg"/><Relationship Id="rId200" Type="http://schemas.openxmlformats.org/officeDocument/2006/relationships/image" Target="media/image161.png"/><Relationship Id="rId16" Type="http://schemas.openxmlformats.org/officeDocument/2006/relationships/image" Target="media/image6.jpg"/><Relationship Id="rId221" Type="http://schemas.openxmlformats.org/officeDocument/2006/relationships/image" Target="media/image181.png"/><Relationship Id="rId242" Type="http://schemas.openxmlformats.org/officeDocument/2006/relationships/header" Target="header3.xml"/><Relationship Id="rId37" Type="http://schemas.openxmlformats.org/officeDocument/2006/relationships/image" Target="media/image22.png"/><Relationship Id="rId58" Type="http://schemas.openxmlformats.org/officeDocument/2006/relationships/image" Target="media/image43.jpeg"/><Relationship Id="rId102" Type="http://schemas.openxmlformats.org/officeDocument/2006/relationships/image" Target="media/image87.png"/><Relationship Id="rId123" Type="http://schemas.openxmlformats.org/officeDocument/2006/relationships/image" Target="media/image96.jpeg"/><Relationship Id="rId144" Type="http://schemas.openxmlformats.org/officeDocument/2006/relationships/image" Target="media/image129.png"/><Relationship Id="rId90" Type="http://schemas.openxmlformats.org/officeDocument/2006/relationships/image" Target="media/image66.png"/><Relationship Id="rId165" Type="http://schemas.openxmlformats.org/officeDocument/2006/relationships/image" Target="media/image132.png"/><Relationship Id="rId186" Type="http://schemas.openxmlformats.org/officeDocument/2006/relationships/image" Target="media/image169.png"/><Relationship Id="rId211" Type="http://schemas.openxmlformats.org/officeDocument/2006/relationships/image" Target="media/image171.png"/><Relationship Id="rId232" Type="http://schemas.openxmlformats.org/officeDocument/2006/relationships/image" Target="media/image193.png"/><Relationship Id="rId27" Type="http://schemas.openxmlformats.org/officeDocument/2006/relationships/image" Target="media/image16.png"/><Relationship Id="rId48" Type="http://schemas.openxmlformats.org/officeDocument/2006/relationships/image" Target="media/image34.jpeg"/><Relationship Id="rId69" Type="http://schemas.openxmlformats.org/officeDocument/2006/relationships/image" Target="media/image53.png"/><Relationship Id="rId113" Type="http://schemas.openxmlformats.org/officeDocument/2006/relationships/image" Target="media/image89.png"/><Relationship Id="rId134" Type="http://schemas.openxmlformats.org/officeDocument/2006/relationships/image" Target="media/image10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CBDF58-A872-47AF-B996-06AED9A1435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81240F9-EA32-4590-B36B-7602FF6EAB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1</TotalTime>
  <Pages>44</Pages>
  <Words>1720</Words>
  <Characters>9806</Characters>
  <Application>Microsoft Office Word</Application>
  <DocSecurity>0</DocSecurity>
  <Lines>81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20</vt:i4>
      </vt:variant>
    </vt:vector>
  </HeadingPairs>
  <TitlesOfParts>
    <vt:vector size="21" baseType="lpstr">
      <vt:lpstr/>
      <vt:lpstr>Before you start</vt:lpstr>
      <vt:lpstr>What is in here</vt:lpstr>
      <vt:lpstr>About this Easy Read</vt:lpstr>
      <vt:lpstr>What is coming out?</vt:lpstr>
      <vt:lpstr>Planning to come out</vt:lpstr>
      <vt:lpstr>Who do you want to come out to?</vt:lpstr>
      <vt:lpstr>When to come out</vt:lpstr>
      <vt:lpstr>Where to come out</vt:lpstr>
      <vt:lpstr>How do you want to come out?</vt:lpstr>
      <vt:lpstr>What you might tell people</vt:lpstr>
      <vt:lpstr>    Telling someone you are transgender</vt:lpstr>
      <vt:lpstr>    /Telling someone your sexuality</vt:lpstr>
      <vt:lpstr>What people might say</vt:lpstr>
      <vt:lpstr>Safety and looking after yourself</vt:lpstr>
      <vt:lpstr>    /Look after your feelings</vt:lpstr>
      <vt:lpstr>    /Know your rights</vt:lpstr>
      <vt:lpstr>    Be safe</vt:lpstr>
      <vt:lpstr>Finding support</vt:lpstr>
      <vt:lpstr>More information</vt:lpstr>
      <vt:lpstr>Thank you</vt:lpstr>
    </vt:vector>
  </TitlesOfParts>
  <Company/>
  <LinksUpToDate>false</LinksUpToDate>
  <CharactersWithSpaces>11503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cp:lastPrinted>2024-08-30T00:08:00Z</cp:lastPrinted>
  <dcterms:created xsi:type="dcterms:W3CDTF">2025-02-18T22:03:00Z</dcterms:created>
  <dcterms:modified xsi:type="dcterms:W3CDTF">2025-02-18T22:03:00Z</dcterms:modified>
</cp:coreProperties>
</file>